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8613C" w14:textId="45A7BA84" w:rsidR="00DC6E8F" w:rsidRPr="009D2AA9" w:rsidRDefault="00DC6E8F" w:rsidP="00DC6E8F">
      <w:pPr>
        <w:jc w:val="center"/>
        <w:rPr>
          <w:b/>
          <w:lang w:val="en-CA"/>
        </w:rPr>
      </w:pPr>
      <w:r w:rsidRPr="00DC6E8F">
        <w:rPr>
          <w:b/>
          <w:lang w:val="en-CA"/>
        </w:rPr>
        <w:t>SOYBEAN IRRIGATION MANAGEMENT AND YIELD ESTIMATION BASED ON UAV IN THE MID-SOUTH</w:t>
      </w:r>
    </w:p>
    <w:p w14:paraId="77B74111" w14:textId="77777777" w:rsidR="00DC6E8F" w:rsidRPr="009D2AA9" w:rsidRDefault="00DC6E8F" w:rsidP="00DC6E8F">
      <w:pPr>
        <w:jc w:val="center"/>
      </w:pPr>
    </w:p>
    <w:p w14:paraId="4C481632" w14:textId="77777777" w:rsidR="00DC6E8F" w:rsidRPr="009D2AA9" w:rsidRDefault="00DC6E8F" w:rsidP="00DC6E8F">
      <w:pPr>
        <w:jc w:val="center"/>
      </w:pPr>
    </w:p>
    <w:p w14:paraId="04886119" w14:textId="77777777" w:rsidR="00DC6E8F" w:rsidRPr="009D2AA9" w:rsidRDefault="00DC6E8F" w:rsidP="00DC6E8F">
      <w:pPr>
        <w:jc w:val="center"/>
      </w:pPr>
    </w:p>
    <w:p w14:paraId="7F01A2E4" w14:textId="77777777" w:rsidR="00DC6E8F" w:rsidRPr="009D2AA9" w:rsidRDefault="00DC6E8F" w:rsidP="00DC6E8F">
      <w:pPr>
        <w:jc w:val="center"/>
      </w:pPr>
    </w:p>
    <w:p w14:paraId="7CD30879" w14:textId="77777777" w:rsidR="00DC6E8F" w:rsidRPr="009D2AA9" w:rsidRDefault="00DC6E8F" w:rsidP="00DC6E8F">
      <w:pPr>
        <w:jc w:val="center"/>
      </w:pPr>
    </w:p>
    <w:p w14:paraId="46F90FB4" w14:textId="77777777" w:rsidR="00DC6E8F" w:rsidRPr="009D2AA9" w:rsidRDefault="00DC6E8F" w:rsidP="00DC6E8F">
      <w:pPr>
        <w:jc w:val="center"/>
      </w:pPr>
    </w:p>
    <w:p w14:paraId="5BDC4F12" w14:textId="17ADFBFE" w:rsidR="00DC6E8F" w:rsidRPr="009D2AA9" w:rsidRDefault="00DC6E8F" w:rsidP="00DC6E8F">
      <w:pPr>
        <w:jc w:val="center"/>
      </w:pPr>
      <w:r w:rsidRPr="009D2AA9">
        <w:t xml:space="preserve">A </w:t>
      </w:r>
      <w:r w:rsidRPr="00DC6E8F">
        <w:t xml:space="preserve">Dissertation </w:t>
      </w:r>
      <w:r w:rsidRPr="009D2AA9">
        <w:t>Presented for the</w:t>
      </w:r>
    </w:p>
    <w:p w14:paraId="2DD247D9" w14:textId="28210D70" w:rsidR="00DC6E8F" w:rsidRPr="009D2AA9" w:rsidRDefault="00DC6E8F" w:rsidP="00DC6E8F">
      <w:pPr>
        <w:jc w:val="center"/>
      </w:pPr>
      <w:r w:rsidRPr="00DC6E8F">
        <w:t>Doctor of Philosophy</w:t>
      </w:r>
    </w:p>
    <w:p w14:paraId="771B0F4B" w14:textId="77777777" w:rsidR="00DC6E8F" w:rsidRPr="009D2AA9" w:rsidRDefault="00DC6E8F" w:rsidP="00DC6E8F">
      <w:pPr>
        <w:jc w:val="center"/>
      </w:pPr>
      <w:r w:rsidRPr="009D2AA9">
        <w:t>Degree</w:t>
      </w:r>
    </w:p>
    <w:p w14:paraId="6426AAAD" w14:textId="77777777" w:rsidR="00DC6E8F" w:rsidRPr="009D2AA9" w:rsidRDefault="00DC6E8F" w:rsidP="00DC6E8F">
      <w:pPr>
        <w:jc w:val="center"/>
      </w:pPr>
      <w:r w:rsidRPr="009D2AA9">
        <w:t>The University of Tennessee, Knoxville</w:t>
      </w:r>
    </w:p>
    <w:p w14:paraId="3A6EA78F" w14:textId="77777777" w:rsidR="00DC6E8F" w:rsidRPr="009D2AA9" w:rsidRDefault="00DC6E8F" w:rsidP="00DC6E8F">
      <w:pPr>
        <w:jc w:val="center"/>
      </w:pPr>
    </w:p>
    <w:p w14:paraId="421EE454" w14:textId="77777777" w:rsidR="00DC6E8F" w:rsidRPr="009D2AA9" w:rsidRDefault="00DC6E8F" w:rsidP="00DC6E8F">
      <w:pPr>
        <w:jc w:val="center"/>
      </w:pPr>
    </w:p>
    <w:p w14:paraId="362A3A04" w14:textId="77777777" w:rsidR="00DC6E8F" w:rsidRPr="009D2AA9" w:rsidRDefault="00DC6E8F" w:rsidP="00DC6E8F">
      <w:pPr>
        <w:jc w:val="center"/>
      </w:pPr>
    </w:p>
    <w:p w14:paraId="0D007A95" w14:textId="77777777" w:rsidR="00DC6E8F" w:rsidRPr="009D2AA9" w:rsidRDefault="00DC6E8F" w:rsidP="00DC6E8F">
      <w:pPr>
        <w:jc w:val="center"/>
      </w:pPr>
    </w:p>
    <w:p w14:paraId="666B5269" w14:textId="77777777" w:rsidR="00DC6E8F" w:rsidRPr="009D2AA9" w:rsidRDefault="00DC6E8F" w:rsidP="00DC6E8F">
      <w:pPr>
        <w:jc w:val="center"/>
      </w:pPr>
    </w:p>
    <w:p w14:paraId="3E456D65" w14:textId="77777777" w:rsidR="00DC6E8F" w:rsidRPr="009D2AA9" w:rsidRDefault="00DC6E8F" w:rsidP="00DC6E8F">
      <w:pPr>
        <w:jc w:val="center"/>
      </w:pPr>
    </w:p>
    <w:p w14:paraId="0882A113" w14:textId="3C97F5BB" w:rsidR="00DC6E8F" w:rsidRPr="009D2AA9" w:rsidRDefault="00DC6E8F" w:rsidP="00DC6E8F">
      <w:pPr>
        <w:jc w:val="center"/>
      </w:pPr>
      <w:r>
        <w:rPr>
          <w:rFonts w:hint="eastAsia"/>
        </w:rPr>
        <w:t>Shuhua Xi</w:t>
      </w:r>
      <w:r w:rsidRPr="009D2AA9">
        <w:t>e</w:t>
      </w:r>
    </w:p>
    <w:p w14:paraId="166A002A" w14:textId="5207B835" w:rsidR="00DC6E8F" w:rsidRPr="009D2AA9" w:rsidRDefault="00DC6E8F" w:rsidP="00DC6E8F">
      <w:pPr>
        <w:jc w:val="center"/>
      </w:pPr>
      <w:r>
        <w:rPr>
          <w:rFonts w:hint="eastAsia"/>
        </w:rPr>
        <w:t>August 2025</w:t>
      </w:r>
    </w:p>
    <w:p w14:paraId="7B950FD0" w14:textId="77777777" w:rsidR="00DC6E8F" w:rsidRPr="009D2AA9" w:rsidRDefault="00DC6E8F" w:rsidP="00DC6E8F">
      <w:pPr>
        <w:jc w:val="center"/>
      </w:pPr>
    </w:p>
    <w:p w14:paraId="208CA67C" w14:textId="77777777" w:rsidR="00DC6E8F" w:rsidRPr="009D2AA9" w:rsidRDefault="00DC6E8F" w:rsidP="00DC6E8F">
      <w:pPr>
        <w:jc w:val="center"/>
      </w:pPr>
    </w:p>
    <w:p w14:paraId="47F2258B" w14:textId="1693FAD8" w:rsidR="007F7A99" w:rsidRDefault="00CD73A9" w:rsidP="008B5CBF">
      <w:r w:rsidRPr="009D2AA9">
        <w:br w:type="page"/>
      </w:r>
    </w:p>
    <w:p w14:paraId="0D2E9A7E" w14:textId="77777777" w:rsidR="0073020B" w:rsidRPr="004F08CE" w:rsidRDefault="0073020B" w:rsidP="0073020B">
      <w:pPr>
        <w:jc w:val="center"/>
        <w:rPr>
          <w:b/>
        </w:rPr>
      </w:pPr>
      <w:r w:rsidRPr="004F08CE">
        <w:rPr>
          <w:b/>
        </w:rPr>
        <w:lastRenderedPageBreak/>
        <w:t>ACKNOWLEDGEMENTS</w:t>
      </w:r>
    </w:p>
    <w:p w14:paraId="0CE5A087" w14:textId="6C4F3393" w:rsidR="000D6368" w:rsidRDefault="000D6368" w:rsidP="000D6368">
      <w:pPr>
        <w:ind w:firstLine="720"/>
      </w:pPr>
      <w:r>
        <w:t xml:space="preserve">I would like to express my deepest gratitude to my advisor, Dr. Brian Leib, for </w:t>
      </w:r>
      <w:r>
        <w:rPr>
          <w:rFonts w:hint="eastAsia"/>
        </w:rPr>
        <w:t>providing</w:t>
      </w:r>
      <w:r>
        <w:t xml:space="preserve"> me with the invaluable opportunity to pursue my PhD studies and for his unwavering support throughout this journey. His encouragement, patience, and guidance have been instrumental in my growth as a researcher.</w:t>
      </w:r>
    </w:p>
    <w:p w14:paraId="6370B7FC" w14:textId="77777777" w:rsidR="000D6368" w:rsidRDefault="000D6368" w:rsidP="000D6368">
      <w:pPr>
        <w:ind w:firstLine="720"/>
      </w:pPr>
      <w:r>
        <w:t>I am also profoundly grateful to my committee members for their time, expertise, and insightful feedback, which have significantly strengthened my work. Their constructive critiques and mentorship have shaped both my research and my academic perspective.</w:t>
      </w:r>
    </w:p>
    <w:p w14:paraId="72C7998A" w14:textId="0FB81670" w:rsidR="000D6368" w:rsidRPr="000D6368" w:rsidRDefault="000D6368" w:rsidP="000D6368">
      <w:pPr>
        <w:ind w:firstLine="720"/>
      </w:pPr>
      <w:r>
        <w:t>Finally, thanks</w:t>
      </w:r>
      <w:r>
        <w:rPr>
          <w:rFonts w:hint="eastAsia"/>
        </w:rPr>
        <w:t xml:space="preserve"> to my parents for </w:t>
      </w:r>
      <w:r>
        <w:t>their</w:t>
      </w:r>
      <w:r>
        <w:rPr>
          <w:rFonts w:hint="eastAsia"/>
        </w:rPr>
        <w:t xml:space="preserve"> unconditional support</w:t>
      </w:r>
      <w:r>
        <w:t>.</w:t>
      </w:r>
    </w:p>
    <w:p w14:paraId="75FBE851" w14:textId="77777777" w:rsidR="0073020B" w:rsidRDefault="0073020B" w:rsidP="0073020B"/>
    <w:p w14:paraId="7CFC496E" w14:textId="77777777" w:rsidR="0073020B" w:rsidRDefault="0073020B" w:rsidP="0073020B"/>
    <w:p w14:paraId="2F1D462A" w14:textId="77777777" w:rsidR="0073020B" w:rsidRDefault="0073020B" w:rsidP="0073020B"/>
    <w:p w14:paraId="4C21BD7E" w14:textId="527D19F3" w:rsidR="0073020B" w:rsidRDefault="0073020B" w:rsidP="0073020B">
      <w:pPr>
        <w:ind w:firstLine="720"/>
      </w:pPr>
      <w:r w:rsidRPr="009D2AA9">
        <w:br w:type="page"/>
      </w:r>
    </w:p>
    <w:p w14:paraId="16B7EE3A" w14:textId="1D1E43CA" w:rsidR="00236E6D" w:rsidRPr="00EC7B4F" w:rsidRDefault="00014210" w:rsidP="00EC7B4F">
      <w:pPr>
        <w:jc w:val="center"/>
        <w:rPr>
          <w:b/>
          <w:bCs w:val="0"/>
        </w:rPr>
      </w:pPr>
      <w:r w:rsidRPr="00EC7B4F">
        <w:rPr>
          <w:b/>
          <w:bCs w:val="0"/>
        </w:rPr>
        <w:lastRenderedPageBreak/>
        <w:t>ABSTRACT</w:t>
      </w:r>
    </w:p>
    <w:p w14:paraId="4B1CAFBF" w14:textId="62EE0BCB" w:rsidR="003F7FED" w:rsidRPr="007F7A99" w:rsidRDefault="000D6368" w:rsidP="008B5CBF">
      <w:r w:rsidRPr="000D6368">
        <w:t xml:space="preserve">Optimizing irrigation management is critical for maximizing soybean yield, particularly in regions with variable rainfall and diverse soil types. This study aimed to (1) quantify the effects of irrigation timing (R1, R3, and R5 growth stages), rates (0.5, 1, and 1.5 in/wk), and tools (water balance method and soil moisture sensors) on soybean yield in silt loam soil; (2) evaluate how these effects vary across different soil types; (3) assess the utility of one-year rainfed yield data for field zoning; and (4) develop a predictive model using drone-derived vegetative index by comparing </w:t>
      </w:r>
      <w:r w:rsidR="00EC7B4F">
        <w:rPr>
          <w:rFonts w:hint="eastAsia"/>
        </w:rPr>
        <w:t>in-season</w:t>
      </w:r>
      <w:r w:rsidRPr="000D6368">
        <w:t xml:space="preserve"> and </w:t>
      </w:r>
      <w:r w:rsidR="00EC7B4F">
        <w:rPr>
          <w:rFonts w:hint="eastAsia"/>
        </w:rPr>
        <w:t xml:space="preserve">post-season </w:t>
      </w:r>
      <w:r w:rsidRPr="000D6368">
        <w:t>models. Field experiments were conducted in Jackson, TN, with various irrigation treatments. Drone-based multispectral data, soil electrical conductivity (EC), ground-penetrating radar (GPR), and weather data were collected to capture dynamic crop responses. Results showed that</w:t>
      </w:r>
      <w:r w:rsidR="00EC7B4F">
        <w:rPr>
          <w:rFonts w:hint="eastAsia"/>
        </w:rPr>
        <w:t xml:space="preserve"> (1)</w:t>
      </w:r>
      <w:r w:rsidRPr="000D6368">
        <w:t xml:space="preserve"> initiating irrigation at the R3 stage with a rate of 1.5 in/wk maximized yield whith less water in silt loam soil in 4 out of 5 experimental years</w:t>
      </w:r>
      <w:r w:rsidR="00EC7B4F">
        <w:rPr>
          <w:rFonts w:hint="eastAsia"/>
        </w:rPr>
        <w:t>;</w:t>
      </w:r>
      <w:r w:rsidRPr="000D6368">
        <w:t xml:space="preserve"> </w:t>
      </w:r>
      <w:r w:rsidR="00EC7B4F">
        <w:rPr>
          <w:rFonts w:hint="eastAsia"/>
        </w:rPr>
        <w:t>(2) s</w:t>
      </w:r>
      <w:r w:rsidRPr="000D6368">
        <w:t>oil type significantly influenced irrigation effectiveness, with sandy soil requiring earlier irrigation initiation at R1 with 1.5 in/wk to achieve maximum yield</w:t>
      </w:r>
      <w:r w:rsidR="00EC7B4F">
        <w:rPr>
          <w:rFonts w:hint="eastAsia"/>
        </w:rPr>
        <w:t>; (3)</w:t>
      </w:r>
      <w:r w:rsidRPr="000D6368">
        <w:t xml:space="preserve"> </w:t>
      </w:r>
      <w:r w:rsidR="00EC7B4F">
        <w:rPr>
          <w:rFonts w:hint="eastAsia"/>
        </w:rPr>
        <w:t>o</w:t>
      </w:r>
      <w:r w:rsidRPr="000D6368">
        <w:t>ne-year rainfed yield data proved effective for field zoning, comparable to EC and GPR, in identifying areas with high yield variability</w:t>
      </w:r>
      <w:r w:rsidR="00EC7B4F">
        <w:rPr>
          <w:rFonts w:hint="eastAsia"/>
        </w:rPr>
        <w:t>; (4) t</w:t>
      </w:r>
      <w:r w:rsidRPr="000D6368">
        <w:t xml:space="preserve">he incorporation of soil features consistently enhanced </w:t>
      </w:r>
      <w:r w:rsidR="00EC7B4F">
        <w:rPr>
          <w:rFonts w:hint="eastAsia"/>
        </w:rPr>
        <w:t xml:space="preserve">yield prediction </w:t>
      </w:r>
      <w:r w:rsidRPr="000D6368">
        <w:t>model performance across all experimental configurations. In conclusion, this study highlights the importance of tailoring irrigation strategies to soil type and growth stage, demonstrates the effectiveness of one-year rainfed yield data for zoning, and underscores the potential of drone-based tools for optimizing soybean production under varying environmental conditions.</w:t>
      </w:r>
      <w:r w:rsidR="009C755C" w:rsidRPr="009D2AA9">
        <w:br w:type="page"/>
      </w:r>
    </w:p>
    <w:sdt>
      <w:sdtPr>
        <w:rPr>
          <w:rFonts w:ascii="Arial" w:hAnsi="Arial" w:cs="Arial"/>
          <w:b w:val="0"/>
          <w:caps w:val="0"/>
        </w:rPr>
        <w:id w:val="607165129"/>
        <w:docPartObj>
          <w:docPartGallery w:val="Table of Contents"/>
          <w:docPartUnique/>
        </w:docPartObj>
      </w:sdtPr>
      <w:sdtEndPr>
        <w:rPr>
          <w:rFonts w:ascii="Times New Roman" w:hAnsi="Times New Roman" w:cs="Times New Roman"/>
          <w:noProof/>
        </w:rPr>
      </w:sdtEndPr>
      <w:sdtContent>
        <w:p w14:paraId="1E7433DF" w14:textId="79A7E7E4" w:rsidR="00992EBD" w:rsidRPr="00B032E6" w:rsidRDefault="00E91931" w:rsidP="00B032E6">
          <w:pPr>
            <w:pStyle w:val="TOCHeading"/>
            <w:spacing w:before="0" w:line="480" w:lineRule="auto"/>
          </w:pPr>
          <w:r w:rsidRPr="00B032E6">
            <w:t>Table of Contents</w:t>
          </w:r>
        </w:p>
        <w:p w14:paraId="4D696C01" w14:textId="05830C4E" w:rsidR="00014210" w:rsidRPr="00B032E6" w:rsidRDefault="00E91931" w:rsidP="00B032E6">
          <w:pPr>
            <w:pStyle w:val="TOC1"/>
            <w:rPr>
              <w:rFonts w:eastAsiaTheme="minorEastAsia"/>
              <w:bCs w:val="0"/>
              <w:iCs w:val="0"/>
              <w:noProof/>
              <w:kern w:val="2"/>
              <w14:ligatures w14:val="standardContextual"/>
            </w:rPr>
          </w:pPr>
          <w:r w:rsidRPr="00B032E6">
            <w:fldChar w:fldCharType="begin"/>
          </w:r>
          <w:r w:rsidRPr="00B032E6">
            <w:instrText xml:space="preserve"> TOC \o "1-3" \h \z \u </w:instrText>
          </w:r>
          <w:r w:rsidRPr="00B032E6">
            <w:fldChar w:fldCharType="separate"/>
          </w:r>
          <w:hyperlink w:anchor="_Toc204820637" w:history="1">
            <w:r w:rsidR="00014210" w:rsidRPr="00B032E6">
              <w:rPr>
                <w:rStyle w:val="Hyperlink"/>
                <w:noProof/>
              </w:rPr>
              <w:t>Chapter One Introduction</w:t>
            </w:r>
            <w:r w:rsidR="00014210" w:rsidRPr="00B032E6">
              <w:rPr>
                <w:noProof/>
                <w:webHidden/>
              </w:rPr>
              <w:tab/>
            </w:r>
            <w:r w:rsidR="00014210" w:rsidRPr="00B032E6">
              <w:rPr>
                <w:noProof/>
                <w:webHidden/>
              </w:rPr>
              <w:fldChar w:fldCharType="begin"/>
            </w:r>
            <w:r w:rsidR="00014210" w:rsidRPr="00B032E6">
              <w:rPr>
                <w:noProof/>
                <w:webHidden/>
              </w:rPr>
              <w:instrText xml:space="preserve"> PAGEREF _Toc204820637 \h </w:instrText>
            </w:r>
            <w:r w:rsidR="00014210" w:rsidRPr="00B032E6">
              <w:rPr>
                <w:noProof/>
                <w:webHidden/>
              </w:rPr>
            </w:r>
            <w:r w:rsidR="00014210" w:rsidRPr="00B032E6">
              <w:rPr>
                <w:noProof/>
                <w:webHidden/>
              </w:rPr>
              <w:fldChar w:fldCharType="separate"/>
            </w:r>
            <w:r w:rsidR="00801C48">
              <w:rPr>
                <w:noProof/>
                <w:webHidden/>
              </w:rPr>
              <w:t>1</w:t>
            </w:r>
            <w:r w:rsidR="00014210" w:rsidRPr="00B032E6">
              <w:rPr>
                <w:noProof/>
                <w:webHidden/>
              </w:rPr>
              <w:fldChar w:fldCharType="end"/>
            </w:r>
          </w:hyperlink>
        </w:p>
        <w:p w14:paraId="60614485" w14:textId="4F6A5CB5"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38" w:history="1">
            <w:r w:rsidRPr="00B032E6">
              <w:rPr>
                <w:rStyle w:val="Hyperlink"/>
                <w:noProof/>
              </w:rPr>
              <w:t>Supplemental irrigation in West Tennessee</w:t>
            </w:r>
            <w:r w:rsidRPr="00B032E6">
              <w:rPr>
                <w:noProof/>
                <w:webHidden/>
              </w:rPr>
              <w:tab/>
            </w:r>
            <w:r w:rsidRPr="00B032E6">
              <w:rPr>
                <w:noProof/>
                <w:webHidden/>
              </w:rPr>
              <w:fldChar w:fldCharType="begin"/>
            </w:r>
            <w:r w:rsidRPr="00B032E6">
              <w:rPr>
                <w:noProof/>
                <w:webHidden/>
              </w:rPr>
              <w:instrText xml:space="preserve"> PAGEREF _Toc204820638 \h </w:instrText>
            </w:r>
            <w:r w:rsidRPr="00B032E6">
              <w:rPr>
                <w:noProof/>
                <w:webHidden/>
              </w:rPr>
            </w:r>
            <w:r w:rsidRPr="00B032E6">
              <w:rPr>
                <w:noProof/>
                <w:webHidden/>
              </w:rPr>
              <w:fldChar w:fldCharType="separate"/>
            </w:r>
            <w:r w:rsidR="00801C48">
              <w:rPr>
                <w:noProof/>
                <w:webHidden/>
              </w:rPr>
              <w:t>2</w:t>
            </w:r>
            <w:r w:rsidRPr="00B032E6">
              <w:rPr>
                <w:noProof/>
                <w:webHidden/>
              </w:rPr>
              <w:fldChar w:fldCharType="end"/>
            </w:r>
          </w:hyperlink>
        </w:p>
        <w:p w14:paraId="0E8E7A36" w14:textId="1FBB37C7"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39" w:history="1">
            <w:r w:rsidRPr="00B032E6">
              <w:rPr>
                <w:rStyle w:val="Hyperlink"/>
                <w:noProof/>
              </w:rPr>
              <w:t>Soybean supplemental irrigation strategies</w:t>
            </w:r>
            <w:r w:rsidRPr="00B032E6">
              <w:rPr>
                <w:noProof/>
                <w:webHidden/>
              </w:rPr>
              <w:tab/>
            </w:r>
            <w:r w:rsidRPr="00B032E6">
              <w:rPr>
                <w:noProof/>
                <w:webHidden/>
              </w:rPr>
              <w:fldChar w:fldCharType="begin"/>
            </w:r>
            <w:r w:rsidRPr="00B032E6">
              <w:rPr>
                <w:noProof/>
                <w:webHidden/>
              </w:rPr>
              <w:instrText xml:space="preserve"> PAGEREF _Toc204820639 \h </w:instrText>
            </w:r>
            <w:r w:rsidRPr="00B032E6">
              <w:rPr>
                <w:noProof/>
                <w:webHidden/>
              </w:rPr>
            </w:r>
            <w:r w:rsidRPr="00B032E6">
              <w:rPr>
                <w:noProof/>
                <w:webHidden/>
              </w:rPr>
              <w:fldChar w:fldCharType="separate"/>
            </w:r>
            <w:r w:rsidR="00801C48">
              <w:rPr>
                <w:noProof/>
                <w:webHidden/>
              </w:rPr>
              <w:t>3</w:t>
            </w:r>
            <w:r w:rsidRPr="00B032E6">
              <w:rPr>
                <w:noProof/>
                <w:webHidden/>
              </w:rPr>
              <w:fldChar w:fldCharType="end"/>
            </w:r>
          </w:hyperlink>
        </w:p>
        <w:p w14:paraId="0AF31F92" w14:textId="47D84068"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40" w:history="1">
            <w:r w:rsidRPr="00B032E6">
              <w:rPr>
                <w:rStyle w:val="Hyperlink"/>
                <w:noProof/>
              </w:rPr>
              <w:t>Irrigation management zone delineation</w:t>
            </w:r>
            <w:r w:rsidRPr="00B032E6">
              <w:rPr>
                <w:noProof/>
                <w:webHidden/>
              </w:rPr>
              <w:tab/>
            </w:r>
            <w:r w:rsidRPr="00B032E6">
              <w:rPr>
                <w:noProof/>
                <w:webHidden/>
              </w:rPr>
              <w:fldChar w:fldCharType="begin"/>
            </w:r>
            <w:r w:rsidRPr="00B032E6">
              <w:rPr>
                <w:noProof/>
                <w:webHidden/>
              </w:rPr>
              <w:instrText xml:space="preserve"> PAGEREF _Toc204820640 \h </w:instrText>
            </w:r>
            <w:r w:rsidRPr="00B032E6">
              <w:rPr>
                <w:noProof/>
                <w:webHidden/>
              </w:rPr>
            </w:r>
            <w:r w:rsidRPr="00B032E6">
              <w:rPr>
                <w:noProof/>
                <w:webHidden/>
              </w:rPr>
              <w:fldChar w:fldCharType="separate"/>
            </w:r>
            <w:r w:rsidR="00801C48">
              <w:rPr>
                <w:noProof/>
                <w:webHidden/>
              </w:rPr>
              <w:t>7</w:t>
            </w:r>
            <w:r w:rsidRPr="00B032E6">
              <w:rPr>
                <w:noProof/>
                <w:webHidden/>
              </w:rPr>
              <w:fldChar w:fldCharType="end"/>
            </w:r>
          </w:hyperlink>
        </w:p>
        <w:p w14:paraId="2C0ECF20" w14:textId="205FA837"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41" w:history="1">
            <w:r w:rsidRPr="00B032E6">
              <w:rPr>
                <w:rStyle w:val="Hyperlink"/>
                <w:noProof/>
              </w:rPr>
              <w:t>UAV based yield prediction</w:t>
            </w:r>
            <w:r w:rsidRPr="00B032E6">
              <w:rPr>
                <w:noProof/>
                <w:webHidden/>
              </w:rPr>
              <w:tab/>
            </w:r>
            <w:r w:rsidRPr="00B032E6">
              <w:rPr>
                <w:noProof/>
                <w:webHidden/>
              </w:rPr>
              <w:fldChar w:fldCharType="begin"/>
            </w:r>
            <w:r w:rsidRPr="00B032E6">
              <w:rPr>
                <w:noProof/>
                <w:webHidden/>
              </w:rPr>
              <w:instrText xml:space="preserve"> PAGEREF _Toc204820641 \h </w:instrText>
            </w:r>
            <w:r w:rsidRPr="00B032E6">
              <w:rPr>
                <w:noProof/>
                <w:webHidden/>
              </w:rPr>
            </w:r>
            <w:r w:rsidRPr="00B032E6">
              <w:rPr>
                <w:noProof/>
                <w:webHidden/>
              </w:rPr>
              <w:fldChar w:fldCharType="separate"/>
            </w:r>
            <w:r w:rsidR="00801C48">
              <w:rPr>
                <w:noProof/>
                <w:webHidden/>
              </w:rPr>
              <w:t>9</w:t>
            </w:r>
            <w:r w:rsidRPr="00B032E6">
              <w:rPr>
                <w:noProof/>
                <w:webHidden/>
              </w:rPr>
              <w:fldChar w:fldCharType="end"/>
            </w:r>
          </w:hyperlink>
        </w:p>
        <w:p w14:paraId="4F2CC31C" w14:textId="1103A0EB"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42" w:history="1">
            <w:r w:rsidRPr="00B032E6">
              <w:rPr>
                <w:rStyle w:val="Hyperlink"/>
                <w:noProof/>
              </w:rPr>
              <w:t>Reference</w:t>
            </w:r>
            <w:r w:rsidRPr="00B032E6">
              <w:rPr>
                <w:noProof/>
                <w:webHidden/>
              </w:rPr>
              <w:tab/>
            </w:r>
            <w:r w:rsidRPr="00B032E6">
              <w:rPr>
                <w:noProof/>
                <w:webHidden/>
              </w:rPr>
              <w:fldChar w:fldCharType="begin"/>
            </w:r>
            <w:r w:rsidRPr="00B032E6">
              <w:rPr>
                <w:noProof/>
                <w:webHidden/>
              </w:rPr>
              <w:instrText xml:space="preserve"> PAGEREF _Toc204820642 \h </w:instrText>
            </w:r>
            <w:r w:rsidRPr="00B032E6">
              <w:rPr>
                <w:noProof/>
                <w:webHidden/>
              </w:rPr>
            </w:r>
            <w:r w:rsidRPr="00B032E6">
              <w:rPr>
                <w:noProof/>
                <w:webHidden/>
              </w:rPr>
              <w:fldChar w:fldCharType="separate"/>
            </w:r>
            <w:r w:rsidR="00801C48">
              <w:rPr>
                <w:noProof/>
                <w:webHidden/>
              </w:rPr>
              <w:t>12</w:t>
            </w:r>
            <w:r w:rsidRPr="00B032E6">
              <w:rPr>
                <w:noProof/>
                <w:webHidden/>
              </w:rPr>
              <w:fldChar w:fldCharType="end"/>
            </w:r>
          </w:hyperlink>
        </w:p>
        <w:p w14:paraId="0345E3C4" w14:textId="097A148E" w:rsidR="00014210" w:rsidRPr="00B032E6" w:rsidRDefault="00014210" w:rsidP="00B032E6">
          <w:pPr>
            <w:pStyle w:val="TOC1"/>
            <w:rPr>
              <w:rFonts w:eastAsiaTheme="minorEastAsia"/>
              <w:bCs w:val="0"/>
              <w:iCs w:val="0"/>
              <w:noProof/>
              <w:kern w:val="2"/>
              <w14:ligatures w14:val="standardContextual"/>
            </w:rPr>
          </w:pPr>
          <w:hyperlink w:anchor="_Toc204820643" w:history="1">
            <w:r w:rsidRPr="00B032E6">
              <w:rPr>
                <w:rStyle w:val="Hyperlink"/>
                <w:noProof/>
              </w:rPr>
              <w:t>Chapter Two Soybean Yield Response to Managed Depletion Irrigation Regimes in a Mid-South Silt Loam Soil</w:t>
            </w:r>
            <w:r w:rsidRPr="00B032E6">
              <w:rPr>
                <w:noProof/>
                <w:webHidden/>
              </w:rPr>
              <w:tab/>
            </w:r>
            <w:r w:rsidRPr="00B032E6">
              <w:rPr>
                <w:noProof/>
                <w:webHidden/>
              </w:rPr>
              <w:fldChar w:fldCharType="begin"/>
            </w:r>
            <w:r w:rsidRPr="00B032E6">
              <w:rPr>
                <w:noProof/>
                <w:webHidden/>
              </w:rPr>
              <w:instrText xml:space="preserve"> PAGEREF _Toc204820643 \h </w:instrText>
            </w:r>
            <w:r w:rsidRPr="00B032E6">
              <w:rPr>
                <w:noProof/>
                <w:webHidden/>
              </w:rPr>
            </w:r>
            <w:r w:rsidRPr="00B032E6">
              <w:rPr>
                <w:noProof/>
                <w:webHidden/>
              </w:rPr>
              <w:fldChar w:fldCharType="separate"/>
            </w:r>
            <w:r w:rsidR="00801C48">
              <w:rPr>
                <w:noProof/>
                <w:webHidden/>
              </w:rPr>
              <w:t>22</w:t>
            </w:r>
            <w:r w:rsidRPr="00B032E6">
              <w:rPr>
                <w:noProof/>
                <w:webHidden/>
              </w:rPr>
              <w:fldChar w:fldCharType="end"/>
            </w:r>
          </w:hyperlink>
        </w:p>
        <w:p w14:paraId="2B3F7A78" w14:textId="1DED4237"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44" w:history="1">
            <w:r w:rsidRPr="00B032E6">
              <w:rPr>
                <w:rStyle w:val="Hyperlink"/>
                <w:noProof/>
              </w:rPr>
              <w:t>Abstract</w:t>
            </w:r>
            <w:r w:rsidRPr="00B032E6">
              <w:rPr>
                <w:noProof/>
                <w:webHidden/>
              </w:rPr>
              <w:tab/>
            </w:r>
            <w:r w:rsidRPr="00B032E6">
              <w:rPr>
                <w:noProof/>
                <w:webHidden/>
              </w:rPr>
              <w:fldChar w:fldCharType="begin"/>
            </w:r>
            <w:r w:rsidRPr="00B032E6">
              <w:rPr>
                <w:noProof/>
                <w:webHidden/>
              </w:rPr>
              <w:instrText xml:space="preserve"> PAGEREF _Toc204820644 \h </w:instrText>
            </w:r>
            <w:r w:rsidRPr="00B032E6">
              <w:rPr>
                <w:noProof/>
                <w:webHidden/>
              </w:rPr>
            </w:r>
            <w:r w:rsidRPr="00B032E6">
              <w:rPr>
                <w:noProof/>
                <w:webHidden/>
              </w:rPr>
              <w:fldChar w:fldCharType="separate"/>
            </w:r>
            <w:r w:rsidR="00801C48">
              <w:rPr>
                <w:noProof/>
                <w:webHidden/>
              </w:rPr>
              <w:t>24</w:t>
            </w:r>
            <w:r w:rsidRPr="00B032E6">
              <w:rPr>
                <w:noProof/>
                <w:webHidden/>
              </w:rPr>
              <w:fldChar w:fldCharType="end"/>
            </w:r>
          </w:hyperlink>
        </w:p>
        <w:p w14:paraId="3D4A2424" w14:textId="041156EB"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45" w:history="1">
            <w:r w:rsidRPr="00B032E6">
              <w:rPr>
                <w:rStyle w:val="Hyperlink"/>
                <w:noProof/>
              </w:rPr>
              <w:t>Introduction</w:t>
            </w:r>
            <w:r w:rsidRPr="00B032E6">
              <w:rPr>
                <w:noProof/>
                <w:webHidden/>
              </w:rPr>
              <w:tab/>
            </w:r>
            <w:r w:rsidRPr="00B032E6">
              <w:rPr>
                <w:noProof/>
                <w:webHidden/>
              </w:rPr>
              <w:fldChar w:fldCharType="begin"/>
            </w:r>
            <w:r w:rsidRPr="00B032E6">
              <w:rPr>
                <w:noProof/>
                <w:webHidden/>
              </w:rPr>
              <w:instrText xml:space="preserve"> PAGEREF _Toc204820645 \h </w:instrText>
            </w:r>
            <w:r w:rsidRPr="00B032E6">
              <w:rPr>
                <w:noProof/>
                <w:webHidden/>
              </w:rPr>
            </w:r>
            <w:r w:rsidRPr="00B032E6">
              <w:rPr>
                <w:noProof/>
                <w:webHidden/>
              </w:rPr>
              <w:fldChar w:fldCharType="separate"/>
            </w:r>
            <w:r w:rsidR="00801C48">
              <w:rPr>
                <w:noProof/>
                <w:webHidden/>
              </w:rPr>
              <w:t>25</w:t>
            </w:r>
            <w:r w:rsidRPr="00B032E6">
              <w:rPr>
                <w:noProof/>
                <w:webHidden/>
              </w:rPr>
              <w:fldChar w:fldCharType="end"/>
            </w:r>
          </w:hyperlink>
        </w:p>
        <w:p w14:paraId="60593BB0" w14:textId="065536BC"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46" w:history="1">
            <w:r w:rsidRPr="00B032E6">
              <w:rPr>
                <w:rStyle w:val="Hyperlink"/>
                <w:noProof/>
              </w:rPr>
              <w:t>Materials and Methods</w:t>
            </w:r>
            <w:r w:rsidRPr="00B032E6">
              <w:rPr>
                <w:noProof/>
                <w:webHidden/>
              </w:rPr>
              <w:tab/>
            </w:r>
            <w:r w:rsidRPr="00B032E6">
              <w:rPr>
                <w:noProof/>
                <w:webHidden/>
              </w:rPr>
              <w:fldChar w:fldCharType="begin"/>
            </w:r>
            <w:r w:rsidRPr="00B032E6">
              <w:rPr>
                <w:noProof/>
                <w:webHidden/>
              </w:rPr>
              <w:instrText xml:space="preserve"> PAGEREF _Toc204820646 \h </w:instrText>
            </w:r>
            <w:r w:rsidRPr="00B032E6">
              <w:rPr>
                <w:noProof/>
                <w:webHidden/>
              </w:rPr>
            </w:r>
            <w:r w:rsidRPr="00B032E6">
              <w:rPr>
                <w:noProof/>
                <w:webHidden/>
              </w:rPr>
              <w:fldChar w:fldCharType="separate"/>
            </w:r>
            <w:r w:rsidR="00801C48">
              <w:rPr>
                <w:noProof/>
                <w:webHidden/>
              </w:rPr>
              <w:t>30</w:t>
            </w:r>
            <w:r w:rsidRPr="00B032E6">
              <w:rPr>
                <w:noProof/>
                <w:webHidden/>
              </w:rPr>
              <w:fldChar w:fldCharType="end"/>
            </w:r>
          </w:hyperlink>
        </w:p>
        <w:p w14:paraId="5A53BB22" w14:textId="19637598"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47" w:history="1">
            <w:r w:rsidRPr="00B032E6">
              <w:rPr>
                <w:rStyle w:val="Hyperlink"/>
                <w:noProof/>
              </w:rPr>
              <w:t>Study area</w:t>
            </w:r>
            <w:r w:rsidRPr="00B032E6">
              <w:rPr>
                <w:noProof/>
                <w:webHidden/>
              </w:rPr>
              <w:tab/>
            </w:r>
            <w:r w:rsidRPr="00B032E6">
              <w:rPr>
                <w:noProof/>
                <w:webHidden/>
              </w:rPr>
              <w:fldChar w:fldCharType="begin"/>
            </w:r>
            <w:r w:rsidRPr="00B032E6">
              <w:rPr>
                <w:noProof/>
                <w:webHidden/>
              </w:rPr>
              <w:instrText xml:space="preserve"> PAGEREF _Toc204820647 \h </w:instrText>
            </w:r>
            <w:r w:rsidRPr="00B032E6">
              <w:rPr>
                <w:noProof/>
                <w:webHidden/>
              </w:rPr>
            </w:r>
            <w:r w:rsidRPr="00B032E6">
              <w:rPr>
                <w:noProof/>
                <w:webHidden/>
              </w:rPr>
              <w:fldChar w:fldCharType="separate"/>
            </w:r>
            <w:r w:rsidR="00801C48">
              <w:rPr>
                <w:noProof/>
                <w:webHidden/>
              </w:rPr>
              <w:t>30</w:t>
            </w:r>
            <w:r w:rsidRPr="00B032E6">
              <w:rPr>
                <w:noProof/>
                <w:webHidden/>
              </w:rPr>
              <w:fldChar w:fldCharType="end"/>
            </w:r>
          </w:hyperlink>
        </w:p>
        <w:p w14:paraId="593EEC47" w14:textId="438A9280"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48" w:history="1">
            <w:r w:rsidRPr="00B032E6">
              <w:rPr>
                <w:rStyle w:val="Hyperlink"/>
                <w:noProof/>
              </w:rPr>
              <w:t>Experimental setup</w:t>
            </w:r>
            <w:r w:rsidRPr="00B032E6">
              <w:rPr>
                <w:noProof/>
                <w:webHidden/>
              </w:rPr>
              <w:tab/>
            </w:r>
            <w:r w:rsidRPr="00B032E6">
              <w:rPr>
                <w:noProof/>
                <w:webHidden/>
              </w:rPr>
              <w:fldChar w:fldCharType="begin"/>
            </w:r>
            <w:r w:rsidRPr="00B032E6">
              <w:rPr>
                <w:noProof/>
                <w:webHidden/>
              </w:rPr>
              <w:instrText xml:space="preserve"> PAGEREF _Toc204820648 \h </w:instrText>
            </w:r>
            <w:r w:rsidRPr="00B032E6">
              <w:rPr>
                <w:noProof/>
                <w:webHidden/>
              </w:rPr>
            </w:r>
            <w:r w:rsidRPr="00B032E6">
              <w:rPr>
                <w:noProof/>
                <w:webHidden/>
              </w:rPr>
              <w:fldChar w:fldCharType="separate"/>
            </w:r>
            <w:r w:rsidR="00801C48">
              <w:rPr>
                <w:noProof/>
                <w:webHidden/>
              </w:rPr>
              <w:t>31</w:t>
            </w:r>
            <w:r w:rsidRPr="00B032E6">
              <w:rPr>
                <w:noProof/>
                <w:webHidden/>
              </w:rPr>
              <w:fldChar w:fldCharType="end"/>
            </w:r>
          </w:hyperlink>
        </w:p>
        <w:p w14:paraId="5DFB5355" w14:textId="513A0C2B"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49" w:history="1">
            <w:r w:rsidRPr="00B032E6">
              <w:rPr>
                <w:rStyle w:val="Hyperlink"/>
                <w:noProof/>
              </w:rPr>
              <w:t>Analytical method</w:t>
            </w:r>
            <w:r w:rsidRPr="00B032E6">
              <w:rPr>
                <w:noProof/>
                <w:webHidden/>
              </w:rPr>
              <w:tab/>
            </w:r>
            <w:r w:rsidRPr="00B032E6">
              <w:rPr>
                <w:noProof/>
                <w:webHidden/>
              </w:rPr>
              <w:fldChar w:fldCharType="begin"/>
            </w:r>
            <w:r w:rsidRPr="00B032E6">
              <w:rPr>
                <w:noProof/>
                <w:webHidden/>
              </w:rPr>
              <w:instrText xml:space="preserve"> PAGEREF _Toc204820649 \h </w:instrText>
            </w:r>
            <w:r w:rsidRPr="00B032E6">
              <w:rPr>
                <w:noProof/>
                <w:webHidden/>
              </w:rPr>
            </w:r>
            <w:r w:rsidRPr="00B032E6">
              <w:rPr>
                <w:noProof/>
                <w:webHidden/>
              </w:rPr>
              <w:fldChar w:fldCharType="separate"/>
            </w:r>
            <w:r w:rsidR="00801C48">
              <w:rPr>
                <w:noProof/>
                <w:webHidden/>
              </w:rPr>
              <w:t>33</w:t>
            </w:r>
            <w:r w:rsidRPr="00B032E6">
              <w:rPr>
                <w:noProof/>
                <w:webHidden/>
              </w:rPr>
              <w:fldChar w:fldCharType="end"/>
            </w:r>
          </w:hyperlink>
        </w:p>
        <w:p w14:paraId="0DB8C12B" w14:textId="614C49FE"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50" w:history="1">
            <w:r w:rsidRPr="00B032E6">
              <w:rPr>
                <w:rStyle w:val="Hyperlink"/>
                <w:noProof/>
              </w:rPr>
              <w:t>Results and Discussion</w:t>
            </w:r>
            <w:r w:rsidRPr="00B032E6">
              <w:rPr>
                <w:noProof/>
                <w:webHidden/>
              </w:rPr>
              <w:tab/>
            </w:r>
            <w:r w:rsidRPr="00B032E6">
              <w:rPr>
                <w:noProof/>
                <w:webHidden/>
              </w:rPr>
              <w:fldChar w:fldCharType="begin"/>
            </w:r>
            <w:r w:rsidRPr="00B032E6">
              <w:rPr>
                <w:noProof/>
                <w:webHidden/>
              </w:rPr>
              <w:instrText xml:space="preserve"> PAGEREF _Toc204820650 \h </w:instrText>
            </w:r>
            <w:r w:rsidRPr="00B032E6">
              <w:rPr>
                <w:noProof/>
                <w:webHidden/>
              </w:rPr>
            </w:r>
            <w:r w:rsidRPr="00B032E6">
              <w:rPr>
                <w:noProof/>
                <w:webHidden/>
              </w:rPr>
              <w:fldChar w:fldCharType="separate"/>
            </w:r>
            <w:r w:rsidR="00801C48">
              <w:rPr>
                <w:noProof/>
                <w:webHidden/>
              </w:rPr>
              <w:t>33</w:t>
            </w:r>
            <w:r w:rsidRPr="00B032E6">
              <w:rPr>
                <w:noProof/>
                <w:webHidden/>
              </w:rPr>
              <w:fldChar w:fldCharType="end"/>
            </w:r>
          </w:hyperlink>
        </w:p>
        <w:p w14:paraId="03D74792" w14:textId="4184FFC6"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51" w:history="1">
            <w:r w:rsidRPr="00B032E6">
              <w:rPr>
                <w:rStyle w:val="Hyperlink"/>
                <w:noProof/>
              </w:rPr>
              <w:t>Weather conditions during the crop seasons</w:t>
            </w:r>
            <w:r w:rsidRPr="00B032E6">
              <w:rPr>
                <w:noProof/>
                <w:webHidden/>
              </w:rPr>
              <w:tab/>
            </w:r>
            <w:r w:rsidRPr="00B032E6">
              <w:rPr>
                <w:noProof/>
                <w:webHidden/>
              </w:rPr>
              <w:fldChar w:fldCharType="begin"/>
            </w:r>
            <w:r w:rsidRPr="00B032E6">
              <w:rPr>
                <w:noProof/>
                <w:webHidden/>
              </w:rPr>
              <w:instrText xml:space="preserve"> PAGEREF _Toc204820651 \h </w:instrText>
            </w:r>
            <w:r w:rsidRPr="00B032E6">
              <w:rPr>
                <w:noProof/>
                <w:webHidden/>
              </w:rPr>
            </w:r>
            <w:r w:rsidRPr="00B032E6">
              <w:rPr>
                <w:noProof/>
                <w:webHidden/>
              </w:rPr>
              <w:fldChar w:fldCharType="separate"/>
            </w:r>
            <w:r w:rsidR="00801C48">
              <w:rPr>
                <w:noProof/>
                <w:webHidden/>
              </w:rPr>
              <w:t>33</w:t>
            </w:r>
            <w:r w:rsidRPr="00B032E6">
              <w:rPr>
                <w:noProof/>
                <w:webHidden/>
              </w:rPr>
              <w:fldChar w:fldCharType="end"/>
            </w:r>
          </w:hyperlink>
        </w:p>
        <w:p w14:paraId="74E1614F" w14:textId="52E994C2"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52" w:history="1">
            <w:r w:rsidRPr="00B032E6">
              <w:rPr>
                <w:rStyle w:val="Hyperlink"/>
                <w:noProof/>
              </w:rPr>
              <w:t>Grain yield</w:t>
            </w:r>
            <w:r w:rsidRPr="00B032E6">
              <w:rPr>
                <w:noProof/>
                <w:webHidden/>
              </w:rPr>
              <w:tab/>
            </w:r>
            <w:r w:rsidRPr="00B032E6">
              <w:rPr>
                <w:noProof/>
                <w:webHidden/>
              </w:rPr>
              <w:fldChar w:fldCharType="begin"/>
            </w:r>
            <w:r w:rsidRPr="00B032E6">
              <w:rPr>
                <w:noProof/>
                <w:webHidden/>
              </w:rPr>
              <w:instrText xml:space="preserve"> PAGEREF _Toc204820652 \h </w:instrText>
            </w:r>
            <w:r w:rsidRPr="00B032E6">
              <w:rPr>
                <w:noProof/>
                <w:webHidden/>
              </w:rPr>
            </w:r>
            <w:r w:rsidRPr="00B032E6">
              <w:rPr>
                <w:noProof/>
                <w:webHidden/>
              </w:rPr>
              <w:fldChar w:fldCharType="separate"/>
            </w:r>
            <w:r w:rsidR="00801C48">
              <w:rPr>
                <w:noProof/>
                <w:webHidden/>
              </w:rPr>
              <w:t>34</w:t>
            </w:r>
            <w:r w:rsidRPr="00B032E6">
              <w:rPr>
                <w:noProof/>
                <w:webHidden/>
              </w:rPr>
              <w:fldChar w:fldCharType="end"/>
            </w:r>
          </w:hyperlink>
        </w:p>
        <w:p w14:paraId="055F1986" w14:textId="29459A6B"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53" w:history="1">
            <w:r w:rsidRPr="00B032E6">
              <w:rPr>
                <w:rStyle w:val="Hyperlink"/>
                <w:noProof/>
              </w:rPr>
              <w:t>IWP</w:t>
            </w:r>
            <w:r w:rsidRPr="00B032E6">
              <w:rPr>
                <w:noProof/>
                <w:webHidden/>
              </w:rPr>
              <w:tab/>
            </w:r>
            <w:r w:rsidRPr="00B032E6">
              <w:rPr>
                <w:noProof/>
                <w:webHidden/>
              </w:rPr>
              <w:fldChar w:fldCharType="begin"/>
            </w:r>
            <w:r w:rsidRPr="00B032E6">
              <w:rPr>
                <w:noProof/>
                <w:webHidden/>
              </w:rPr>
              <w:instrText xml:space="preserve"> PAGEREF _Toc204820653 \h </w:instrText>
            </w:r>
            <w:r w:rsidRPr="00B032E6">
              <w:rPr>
                <w:noProof/>
                <w:webHidden/>
              </w:rPr>
            </w:r>
            <w:r w:rsidRPr="00B032E6">
              <w:rPr>
                <w:noProof/>
                <w:webHidden/>
              </w:rPr>
              <w:fldChar w:fldCharType="separate"/>
            </w:r>
            <w:r w:rsidR="00801C48">
              <w:rPr>
                <w:noProof/>
                <w:webHidden/>
              </w:rPr>
              <w:t>36</w:t>
            </w:r>
            <w:r w:rsidRPr="00B032E6">
              <w:rPr>
                <w:noProof/>
                <w:webHidden/>
              </w:rPr>
              <w:fldChar w:fldCharType="end"/>
            </w:r>
          </w:hyperlink>
        </w:p>
        <w:p w14:paraId="2C62ED0B" w14:textId="1F843905"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54" w:history="1">
            <w:r w:rsidRPr="00B032E6">
              <w:rPr>
                <w:rStyle w:val="Hyperlink"/>
                <w:noProof/>
              </w:rPr>
              <w:t>Relationship between the yield and irrigation rate</w:t>
            </w:r>
            <w:r w:rsidRPr="00B032E6">
              <w:rPr>
                <w:noProof/>
                <w:webHidden/>
              </w:rPr>
              <w:tab/>
            </w:r>
            <w:r w:rsidRPr="00B032E6">
              <w:rPr>
                <w:noProof/>
                <w:webHidden/>
              </w:rPr>
              <w:fldChar w:fldCharType="begin"/>
            </w:r>
            <w:r w:rsidRPr="00B032E6">
              <w:rPr>
                <w:noProof/>
                <w:webHidden/>
              </w:rPr>
              <w:instrText xml:space="preserve"> PAGEREF _Toc204820654 \h </w:instrText>
            </w:r>
            <w:r w:rsidRPr="00B032E6">
              <w:rPr>
                <w:noProof/>
                <w:webHidden/>
              </w:rPr>
            </w:r>
            <w:r w:rsidRPr="00B032E6">
              <w:rPr>
                <w:noProof/>
                <w:webHidden/>
              </w:rPr>
              <w:fldChar w:fldCharType="separate"/>
            </w:r>
            <w:r w:rsidR="00801C48">
              <w:rPr>
                <w:noProof/>
                <w:webHidden/>
              </w:rPr>
              <w:t>37</w:t>
            </w:r>
            <w:r w:rsidRPr="00B032E6">
              <w:rPr>
                <w:noProof/>
                <w:webHidden/>
              </w:rPr>
              <w:fldChar w:fldCharType="end"/>
            </w:r>
          </w:hyperlink>
        </w:p>
        <w:p w14:paraId="6A2C7DC9" w14:textId="4691B15C"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55" w:history="1">
            <w:r w:rsidRPr="00B032E6">
              <w:rPr>
                <w:rStyle w:val="Hyperlink"/>
                <w:noProof/>
              </w:rPr>
              <w:t>MOIST and soil moisture sensors</w:t>
            </w:r>
            <w:r w:rsidRPr="00B032E6">
              <w:rPr>
                <w:noProof/>
                <w:webHidden/>
              </w:rPr>
              <w:tab/>
            </w:r>
            <w:r w:rsidRPr="00B032E6">
              <w:rPr>
                <w:noProof/>
                <w:webHidden/>
              </w:rPr>
              <w:fldChar w:fldCharType="begin"/>
            </w:r>
            <w:r w:rsidRPr="00B032E6">
              <w:rPr>
                <w:noProof/>
                <w:webHidden/>
              </w:rPr>
              <w:instrText xml:space="preserve"> PAGEREF _Toc204820655 \h </w:instrText>
            </w:r>
            <w:r w:rsidRPr="00B032E6">
              <w:rPr>
                <w:noProof/>
                <w:webHidden/>
              </w:rPr>
            </w:r>
            <w:r w:rsidRPr="00B032E6">
              <w:rPr>
                <w:noProof/>
                <w:webHidden/>
              </w:rPr>
              <w:fldChar w:fldCharType="separate"/>
            </w:r>
            <w:r w:rsidR="00801C48">
              <w:rPr>
                <w:noProof/>
                <w:webHidden/>
              </w:rPr>
              <w:t>38</w:t>
            </w:r>
            <w:r w:rsidRPr="00B032E6">
              <w:rPr>
                <w:noProof/>
                <w:webHidden/>
              </w:rPr>
              <w:fldChar w:fldCharType="end"/>
            </w:r>
          </w:hyperlink>
        </w:p>
        <w:p w14:paraId="47E26A1A" w14:textId="13A0DA13"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56" w:history="1">
            <w:r w:rsidRPr="00B032E6">
              <w:rPr>
                <w:rStyle w:val="Hyperlink"/>
                <w:noProof/>
              </w:rPr>
              <w:t>Rainfed treatments</w:t>
            </w:r>
            <w:r w:rsidRPr="00B032E6">
              <w:rPr>
                <w:noProof/>
                <w:webHidden/>
              </w:rPr>
              <w:tab/>
            </w:r>
            <w:r w:rsidRPr="00B032E6">
              <w:rPr>
                <w:noProof/>
                <w:webHidden/>
              </w:rPr>
              <w:fldChar w:fldCharType="begin"/>
            </w:r>
            <w:r w:rsidRPr="00B032E6">
              <w:rPr>
                <w:noProof/>
                <w:webHidden/>
              </w:rPr>
              <w:instrText xml:space="preserve"> PAGEREF _Toc204820656 \h </w:instrText>
            </w:r>
            <w:r w:rsidRPr="00B032E6">
              <w:rPr>
                <w:noProof/>
                <w:webHidden/>
              </w:rPr>
            </w:r>
            <w:r w:rsidRPr="00B032E6">
              <w:rPr>
                <w:noProof/>
                <w:webHidden/>
              </w:rPr>
              <w:fldChar w:fldCharType="separate"/>
            </w:r>
            <w:r w:rsidR="00801C48">
              <w:rPr>
                <w:noProof/>
                <w:webHidden/>
              </w:rPr>
              <w:t>39</w:t>
            </w:r>
            <w:r w:rsidRPr="00B032E6">
              <w:rPr>
                <w:noProof/>
                <w:webHidden/>
              </w:rPr>
              <w:fldChar w:fldCharType="end"/>
            </w:r>
          </w:hyperlink>
        </w:p>
        <w:p w14:paraId="540D385E" w14:textId="04F8A747"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57" w:history="1">
            <w:r w:rsidRPr="00B032E6">
              <w:rPr>
                <w:rStyle w:val="Hyperlink"/>
                <w:noProof/>
              </w:rPr>
              <w:t>R1-3.81 treatments</w:t>
            </w:r>
            <w:r w:rsidRPr="00B032E6">
              <w:rPr>
                <w:noProof/>
                <w:webHidden/>
              </w:rPr>
              <w:tab/>
            </w:r>
            <w:r w:rsidRPr="00B032E6">
              <w:rPr>
                <w:noProof/>
                <w:webHidden/>
              </w:rPr>
              <w:fldChar w:fldCharType="begin"/>
            </w:r>
            <w:r w:rsidRPr="00B032E6">
              <w:rPr>
                <w:noProof/>
                <w:webHidden/>
              </w:rPr>
              <w:instrText xml:space="preserve"> PAGEREF _Toc204820657 \h </w:instrText>
            </w:r>
            <w:r w:rsidRPr="00B032E6">
              <w:rPr>
                <w:noProof/>
                <w:webHidden/>
              </w:rPr>
            </w:r>
            <w:r w:rsidRPr="00B032E6">
              <w:rPr>
                <w:noProof/>
                <w:webHidden/>
              </w:rPr>
              <w:fldChar w:fldCharType="separate"/>
            </w:r>
            <w:r w:rsidR="00801C48">
              <w:rPr>
                <w:noProof/>
                <w:webHidden/>
              </w:rPr>
              <w:t>40</w:t>
            </w:r>
            <w:r w:rsidRPr="00B032E6">
              <w:rPr>
                <w:noProof/>
                <w:webHidden/>
              </w:rPr>
              <w:fldChar w:fldCharType="end"/>
            </w:r>
          </w:hyperlink>
        </w:p>
        <w:p w14:paraId="1A384E95" w14:textId="20D1951C"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58" w:history="1">
            <w:r w:rsidRPr="00B032E6">
              <w:rPr>
                <w:rStyle w:val="Hyperlink"/>
                <w:noProof/>
              </w:rPr>
              <w:t>R5-2.54 treatments</w:t>
            </w:r>
            <w:r w:rsidRPr="00B032E6">
              <w:rPr>
                <w:noProof/>
                <w:webHidden/>
              </w:rPr>
              <w:tab/>
            </w:r>
            <w:r w:rsidRPr="00B032E6">
              <w:rPr>
                <w:noProof/>
                <w:webHidden/>
              </w:rPr>
              <w:fldChar w:fldCharType="begin"/>
            </w:r>
            <w:r w:rsidRPr="00B032E6">
              <w:rPr>
                <w:noProof/>
                <w:webHidden/>
              </w:rPr>
              <w:instrText xml:space="preserve"> PAGEREF _Toc204820658 \h </w:instrText>
            </w:r>
            <w:r w:rsidRPr="00B032E6">
              <w:rPr>
                <w:noProof/>
                <w:webHidden/>
              </w:rPr>
            </w:r>
            <w:r w:rsidRPr="00B032E6">
              <w:rPr>
                <w:noProof/>
                <w:webHidden/>
              </w:rPr>
              <w:fldChar w:fldCharType="separate"/>
            </w:r>
            <w:r w:rsidR="00801C48">
              <w:rPr>
                <w:noProof/>
                <w:webHidden/>
              </w:rPr>
              <w:t>41</w:t>
            </w:r>
            <w:r w:rsidRPr="00B032E6">
              <w:rPr>
                <w:noProof/>
                <w:webHidden/>
              </w:rPr>
              <w:fldChar w:fldCharType="end"/>
            </w:r>
          </w:hyperlink>
        </w:p>
        <w:p w14:paraId="7D2B7B33" w14:textId="4508C321"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59" w:history="1">
            <w:r w:rsidRPr="00B032E6">
              <w:rPr>
                <w:rStyle w:val="Hyperlink"/>
                <w:noProof/>
              </w:rPr>
              <w:t>Insufficient rainfall year 2017</w:t>
            </w:r>
            <w:r w:rsidRPr="00B032E6">
              <w:rPr>
                <w:noProof/>
                <w:webHidden/>
              </w:rPr>
              <w:tab/>
            </w:r>
            <w:r w:rsidRPr="00B032E6">
              <w:rPr>
                <w:noProof/>
                <w:webHidden/>
              </w:rPr>
              <w:fldChar w:fldCharType="begin"/>
            </w:r>
            <w:r w:rsidRPr="00B032E6">
              <w:rPr>
                <w:noProof/>
                <w:webHidden/>
              </w:rPr>
              <w:instrText xml:space="preserve"> PAGEREF _Toc204820659 \h </w:instrText>
            </w:r>
            <w:r w:rsidRPr="00B032E6">
              <w:rPr>
                <w:noProof/>
                <w:webHidden/>
              </w:rPr>
            </w:r>
            <w:r w:rsidRPr="00B032E6">
              <w:rPr>
                <w:noProof/>
                <w:webHidden/>
              </w:rPr>
              <w:fldChar w:fldCharType="separate"/>
            </w:r>
            <w:r w:rsidR="00801C48">
              <w:rPr>
                <w:noProof/>
                <w:webHidden/>
              </w:rPr>
              <w:t>42</w:t>
            </w:r>
            <w:r w:rsidRPr="00B032E6">
              <w:rPr>
                <w:noProof/>
                <w:webHidden/>
              </w:rPr>
              <w:fldChar w:fldCharType="end"/>
            </w:r>
          </w:hyperlink>
        </w:p>
        <w:p w14:paraId="082241E7" w14:textId="0FA0C383"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60" w:history="1">
            <w:r w:rsidRPr="00B032E6">
              <w:rPr>
                <w:rStyle w:val="Hyperlink"/>
                <w:noProof/>
              </w:rPr>
              <w:t>Overall</w:t>
            </w:r>
            <w:r w:rsidRPr="00B032E6">
              <w:rPr>
                <w:noProof/>
                <w:webHidden/>
              </w:rPr>
              <w:tab/>
            </w:r>
            <w:r w:rsidRPr="00B032E6">
              <w:rPr>
                <w:noProof/>
                <w:webHidden/>
              </w:rPr>
              <w:fldChar w:fldCharType="begin"/>
            </w:r>
            <w:r w:rsidRPr="00B032E6">
              <w:rPr>
                <w:noProof/>
                <w:webHidden/>
              </w:rPr>
              <w:instrText xml:space="preserve"> PAGEREF _Toc204820660 \h </w:instrText>
            </w:r>
            <w:r w:rsidRPr="00B032E6">
              <w:rPr>
                <w:noProof/>
                <w:webHidden/>
              </w:rPr>
            </w:r>
            <w:r w:rsidRPr="00B032E6">
              <w:rPr>
                <w:noProof/>
                <w:webHidden/>
              </w:rPr>
              <w:fldChar w:fldCharType="separate"/>
            </w:r>
            <w:r w:rsidR="00801C48">
              <w:rPr>
                <w:noProof/>
                <w:webHidden/>
              </w:rPr>
              <w:t>43</w:t>
            </w:r>
            <w:r w:rsidRPr="00B032E6">
              <w:rPr>
                <w:noProof/>
                <w:webHidden/>
              </w:rPr>
              <w:fldChar w:fldCharType="end"/>
            </w:r>
          </w:hyperlink>
        </w:p>
        <w:p w14:paraId="2546DD76" w14:textId="5B109715"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61" w:history="1">
            <w:r w:rsidRPr="00B032E6">
              <w:rPr>
                <w:rStyle w:val="Hyperlink"/>
                <w:noProof/>
              </w:rPr>
              <w:t>Conclusion</w:t>
            </w:r>
            <w:r w:rsidRPr="00B032E6">
              <w:rPr>
                <w:noProof/>
                <w:webHidden/>
              </w:rPr>
              <w:tab/>
            </w:r>
            <w:r w:rsidRPr="00B032E6">
              <w:rPr>
                <w:noProof/>
                <w:webHidden/>
              </w:rPr>
              <w:fldChar w:fldCharType="begin"/>
            </w:r>
            <w:r w:rsidRPr="00B032E6">
              <w:rPr>
                <w:noProof/>
                <w:webHidden/>
              </w:rPr>
              <w:instrText xml:space="preserve"> PAGEREF _Toc204820661 \h </w:instrText>
            </w:r>
            <w:r w:rsidRPr="00B032E6">
              <w:rPr>
                <w:noProof/>
                <w:webHidden/>
              </w:rPr>
            </w:r>
            <w:r w:rsidRPr="00B032E6">
              <w:rPr>
                <w:noProof/>
                <w:webHidden/>
              </w:rPr>
              <w:fldChar w:fldCharType="separate"/>
            </w:r>
            <w:r w:rsidR="00801C48">
              <w:rPr>
                <w:noProof/>
                <w:webHidden/>
              </w:rPr>
              <w:t>43</w:t>
            </w:r>
            <w:r w:rsidRPr="00B032E6">
              <w:rPr>
                <w:noProof/>
                <w:webHidden/>
              </w:rPr>
              <w:fldChar w:fldCharType="end"/>
            </w:r>
          </w:hyperlink>
        </w:p>
        <w:p w14:paraId="2AAAC798" w14:textId="53A1C4E2"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62" w:history="1">
            <w:r w:rsidRPr="00B032E6">
              <w:rPr>
                <w:rStyle w:val="Hyperlink"/>
                <w:noProof/>
              </w:rPr>
              <w:t>References</w:t>
            </w:r>
            <w:r w:rsidRPr="00B032E6">
              <w:rPr>
                <w:noProof/>
                <w:webHidden/>
              </w:rPr>
              <w:tab/>
            </w:r>
            <w:r w:rsidRPr="00B032E6">
              <w:rPr>
                <w:noProof/>
                <w:webHidden/>
              </w:rPr>
              <w:fldChar w:fldCharType="begin"/>
            </w:r>
            <w:r w:rsidRPr="00B032E6">
              <w:rPr>
                <w:noProof/>
                <w:webHidden/>
              </w:rPr>
              <w:instrText xml:space="preserve"> PAGEREF _Toc204820662 \h </w:instrText>
            </w:r>
            <w:r w:rsidRPr="00B032E6">
              <w:rPr>
                <w:noProof/>
                <w:webHidden/>
              </w:rPr>
            </w:r>
            <w:r w:rsidRPr="00B032E6">
              <w:rPr>
                <w:noProof/>
                <w:webHidden/>
              </w:rPr>
              <w:fldChar w:fldCharType="separate"/>
            </w:r>
            <w:r w:rsidR="00801C48">
              <w:rPr>
                <w:noProof/>
                <w:webHidden/>
              </w:rPr>
              <w:t>46</w:t>
            </w:r>
            <w:r w:rsidRPr="00B032E6">
              <w:rPr>
                <w:noProof/>
                <w:webHidden/>
              </w:rPr>
              <w:fldChar w:fldCharType="end"/>
            </w:r>
          </w:hyperlink>
        </w:p>
        <w:p w14:paraId="74B7CFE2" w14:textId="6ABED8BD"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63" w:history="1">
            <w:r w:rsidRPr="00B032E6">
              <w:rPr>
                <w:rStyle w:val="Hyperlink"/>
                <w:noProof/>
              </w:rPr>
              <w:t>Appendix II</w:t>
            </w:r>
            <w:r w:rsidRPr="00B032E6">
              <w:rPr>
                <w:noProof/>
                <w:webHidden/>
              </w:rPr>
              <w:tab/>
            </w:r>
            <w:r w:rsidRPr="00B032E6">
              <w:rPr>
                <w:noProof/>
                <w:webHidden/>
              </w:rPr>
              <w:fldChar w:fldCharType="begin"/>
            </w:r>
            <w:r w:rsidRPr="00B032E6">
              <w:rPr>
                <w:noProof/>
                <w:webHidden/>
              </w:rPr>
              <w:instrText xml:space="preserve"> PAGEREF _Toc204820663 \h </w:instrText>
            </w:r>
            <w:r w:rsidRPr="00B032E6">
              <w:rPr>
                <w:noProof/>
                <w:webHidden/>
              </w:rPr>
            </w:r>
            <w:r w:rsidRPr="00B032E6">
              <w:rPr>
                <w:noProof/>
                <w:webHidden/>
              </w:rPr>
              <w:fldChar w:fldCharType="separate"/>
            </w:r>
            <w:r w:rsidR="00801C48">
              <w:rPr>
                <w:noProof/>
                <w:webHidden/>
              </w:rPr>
              <w:t>52</w:t>
            </w:r>
            <w:r w:rsidRPr="00B032E6">
              <w:rPr>
                <w:noProof/>
                <w:webHidden/>
              </w:rPr>
              <w:fldChar w:fldCharType="end"/>
            </w:r>
          </w:hyperlink>
        </w:p>
        <w:p w14:paraId="4AAEFDBF" w14:textId="56B7EBCC" w:rsidR="00014210" w:rsidRPr="00B032E6" w:rsidRDefault="00014210" w:rsidP="00B032E6">
          <w:pPr>
            <w:pStyle w:val="TOC1"/>
            <w:rPr>
              <w:rFonts w:eastAsiaTheme="minorEastAsia"/>
              <w:bCs w:val="0"/>
              <w:iCs w:val="0"/>
              <w:noProof/>
              <w:kern w:val="2"/>
              <w14:ligatures w14:val="standardContextual"/>
            </w:rPr>
          </w:pPr>
          <w:hyperlink w:anchor="_Toc204820664" w:history="1">
            <w:r w:rsidRPr="00B032E6">
              <w:rPr>
                <w:rStyle w:val="Hyperlink"/>
                <w:noProof/>
              </w:rPr>
              <w:t>Chapter Three Irrigation timing and rate for improving soybean yield across different soil zones in subtropical humid climate</w:t>
            </w:r>
            <w:r w:rsidRPr="00B032E6">
              <w:rPr>
                <w:noProof/>
                <w:webHidden/>
              </w:rPr>
              <w:tab/>
            </w:r>
            <w:r w:rsidRPr="00B032E6">
              <w:rPr>
                <w:noProof/>
                <w:webHidden/>
              </w:rPr>
              <w:fldChar w:fldCharType="begin"/>
            </w:r>
            <w:r w:rsidRPr="00B032E6">
              <w:rPr>
                <w:noProof/>
                <w:webHidden/>
              </w:rPr>
              <w:instrText xml:space="preserve"> PAGEREF _Toc204820664 \h </w:instrText>
            </w:r>
            <w:r w:rsidRPr="00B032E6">
              <w:rPr>
                <w:noProof/>
                <w:webHidden/>
              </w:rPr>
            </w:r>
            <w:r w:rsidRPr="00B032E6">
              <w:rPr>
                <w:noProof/>
                <w:webHidden/>
              </w:rPr>
              <w:fldChar w:fldCharType="separate"/>
            </w:r>
            <w:r w:rsidR="00801C48">
              <w:rPr>
                <w:noProof/>
                <w:webHidden/>
              </w:rPr>
              <w:t>62</w:t>
            </w:r>
            <w:r w:rsidRPr="00B032E6">
              <w:rPr>
                <w:noProof/>
                <w:webHidden/>
              </w:rPr>
              <w:fldChar w:fldCharType="end"/>
            </w:r>
          </w:hyperlink>
        </w:p>
        <w:p w14:paraId="364970EA" w14:textId="69039349"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65" w:history="1">
            <w:r w:rsidRPr="00B032E6">
              <w:rPr>
                <w:rStyle w:val="Hyperlink"/>
                <w:noProof/>
              </w:rPr>
              <w:t>Abstract</w:t>
            </w:r>
            <w:r w:rsidRPr="00B032E6">
              <w:rPr>
                <w:noProof/>
                <w:webHidden/>
              </w:rPr>
              <w:tab/>
            </w:r>
            <w:r w:rsidRPr="00B032E6">
              <w:rPr>
                <w:noProof/>
                <w:webHidden/>
              </w:rPr>
              <w:fldChar w:fldCharType="begin"/>
            </w:r>
            <w:r w:rsidRPr="00B032E6">
              <w:rPr>
                <w:noProof/>
                <w:webHidden/>
              </w:rPr>
              <w:instrText xml:space="preserve"> PAGEREF _Toc204820665 \h </w:instrText>
            </w:r>
            <w:r w:rsidRPr="00B032E6">
              <w:rPr>
                <w:noProof/>
                <w:webHidden/>
              </w:rPr>
            </w:r>
            <w:r w:rsidRPr="00B032E6">
              <w:rPr>
                <w:noProof/>
                <w:webHidden/>
              </w:rPr>
              <w:fldChar w:fldCharType="separate"/>
            </w:r>
            <w:r w:rsidR="00801C48">
              <w:rPr>
                <w:noProof/>
                <w:webHidden/>
              </w:rPr>
              <w:t>63</w:t>
            </w:r>
            <w:r w:rsidRPr="00B032E6">
              <w:rPr>
                <w:noProof/>
                <w:webHidden/>
              </w:rPr>
              <w:fldChar w:fldCharType="end"/>
            </w:r>
          </w:hyperlink>
        </w:p>
        <w:p w14:paraId="3A7D8365" w14:textId="5ACAE5E1"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66" w:history="1">
            <w:r w:rsidRPr="00B032E6">
              <w:rPr>
                <w:rStyle w:val="Hyperlink"/>
                <w:noProof/>
              </w:rPr>
              <w:t>Introduction</w:t>
            </w:r>
            <w:r w:rsidRPr="00B032E6">
              <w:rPr>
                <w:noProof/>
                <w:webHidden/>
              </w:rPr>
              <w:tab/>
            </w:r>
            <w:r w:rsidRPr="00B032E6">
              <w:rPr>
                <w:noProof/>
                <w:webHidden/>
              </w:rPr>
              <w:fldChar w:fldCharType="begin"/>
            </w:r>
            <w:r w:rsidRPr="00B032E6">
              <w:rPr>
                <w:noProof/>
                <w:webHidden/>
              </w:rPr>
              <w:instrText xml:space="preserve"> PAGEREF _Toc204820666 \h </w:instrText>
            </w:r>
            <w:r w:rsidRPr="00B032E6">
              <w:rPr>
                <w:noProof/>
                <w:webHidden/>
              </w:rPr>
            </w:r>
            <w:r w:rsidRPr="00B032E6">
              <w:rPr>
                <w:noProof/>
                <w:webHidden/>
              </w:rPr>
              <w:fldChar w:fldCharType="separate"/>
            </w:r>
            <w:r w:rsidR="00801C48">
              <w:rPr>
                <w:noProof/>
                <w:webHidden/>
              </w:rPr>
              <w:t>64</w:t>
            </w:r>
            <w:r w:rsidRPr="00B032E6">
              <w:rPr>
                <w:noProof/>
                <w:webHidden/>
              </w:rPr>
              <w:fldChar w:fldCharType="end"/>
            </w:r>
          </w:hyperlink>
        </w:p>
        <w:p w14:paraId="7C2690FB" w14:textId="4E54D37F"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67" w:history="1">
            <w:r w:rsidRPr="00B032E6">
              <w:rPr>
                <w:rStyle w:val="Hyperlink"/>
                <w:noProof/>
              </w:rPr>
              <w:t>Method</w:t>
            </w:r>
            <w:r w:rsidRPr="00B032E6">
              <w:rPr>
                <w:noProof/>
                <w:webHidden/>
              </w:rPr>
              <w:tab/>
            </w:r>
            <w:r w:rsidRPr="00B032E6">
              <w:rPr>
                <w:noProof/>
                <w:webHidden/>
              </w:rPr>
              <w:fldChar w:fldCharType="begin"/>
            </w:r>
            <w:r w:rsidRPr="00B032E6">
              <w:rPr>
                <w:noProof/>
                <w:webHidden/>
              </w:rPr>
              <w:instrText xml:space="preserve"> PAGEREF _Toc204820667 \h </w:instrText>
            </w:r>
            <w:r w:rsidRPr="00B032E6">
              <w:rPr>
                <w:noProof/>
                <w:webHidden/>
              </w:rPr>
            </w:r>
            <w:r w:rsidRPr="00B032E6">
              <w:rPr>
                <w:noProof/>
                <w:webHidden/>
              </w:rPr>
              <w:fldChar w:fldCharType="separate"/>
            </w:r>
            <w:r w:rsidR="00801C48">
              <w:rPr>
                <w:noProof/>
                <w:webHidden/>
              </w:rPr>
              <w:t>67</w:t>
            </w:r>
            <w:r w:rsidRPr="00B032E6">
              <w:rPr>
                <w:noProof/>
                <w:webHidden/>
              </w:rPr>
              <w:fldChar w:fldCharType="end"/>
            </w:r>
          </w:hyperlink>
        </w:p>
        <w:p w14:paraId="6E94DE79" w14:textId="2F9EB060"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68" w:history="1">
            <w:r w:rsidRPr="00B032E6">
              <w:rPr>
                <w:rStyle w:val="Hyperlink"/>
                <w:noProof/>
              </w:rPr>
              <w:t>Experiment location</w:t>
            </w:r>
            <w:r w:rsidRPr="00B032E6">
              <w:rPr>
                <w:noProof/>
                <w:webHidden/>
              </w:rPr>
              <w:tab/>
            </w:r>
            <w:r w:rsidRPr="00B032E6">
              <w:rPr>
                <w:noProof/>
                <w:webHidden/>
              </w:rPr>
              <w:fldChar w:fldCharType="begin"/>
            </w:r>
            <w:r w:rsidRPr="00B032E6">
              <w:rPr>
                <w:noProof/>
                <w:webHidden/>
              </w:rPr>
              <w:instrText xml:space="preserve"> PAGEREF _Toc204820668 \h </w:instrText>
            </w:r>
            <w:r w:rsidRPr="00B032E6">
              <w:rPr>
                <w:noProof/>
                <w:webHidden/>
              </w:rPr>
            </w:r>
            <w:r w:rsidRPr="00B032E6">
              <w:rPr>
                <w:noProof/>
                <w:webHidden/>
              </w:rPr>
              <w:fldChar w:fldCharType="separate"/>
            </w:r>
            <w:r w:rsidR="00801C48">
              <w:rPr>
                <w:noProof/>
                <w:webHidden/>
              </w:rPr>
              <w:t>67</w:t>
            </w:r>
            <w:r w:rsidRPr="00B032E6">
              <w:rPr>
                <w:noProof/>
                <w:webHidden/>
              </w:rPr>
              <w:fldChar w:fldCharType="end"/>
            </w:r>
          </w:hyperlink>
        </w:p>
        <w:p w14:paraId="6027BA5F" w14:textId="673D4ABB"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69" w:history="1">
            <w:r w:rsidRPr="00B032E6">
              <w:rPr>
                <w:rStyle w:val="Hyperlink"/>
                <w:noProof/>
              </w:rPr>
              <w:t>Soil texture</w:t>
            </w:r>
            <w:r w:rsidRPr="00B032E6">
              <w:rPr>
                <w:noProof/>
                <w:webHidden/>
              </w:rPr>
              <w:tab/>
            </w:r>
            <w:r w:rsidRPr="00B032E6">
              <w:rPr>
                <w:noProof/>
                <w:webHidden/>
              </w:rPr>
              <w:fldChar w:fldCharType="begin"/>
            </w:r>
            <w:r w:rsidRPr="00B032E6">
              <w:rPr>
                <w:noProof/>
                <w:webHidden/>
              </w:rPr>
              <w:instrText xml:space="preserve"> PAGEREF _Toc204820669 \h </w:instrText>
            </w:r>
            <w:r w:rsidRPr="00B032E6">
              <w:rPr>
                <w:noProof/>
                <w:webHidden/>
              </w:rPr>
            </w:r>
            <w:r w:rsidRPr="00B032E6">
              <w:rPr>
                <w:noProof/>
                <w:webHidden/>
              </w:rPr>
              <w:fldChar w:fldCharType="separate"/>
            </w:r>
            <w:r w:rsidR="00801C48">
              <w:rPr>
                <w:noProof/>
                <w:webHidden/>
              </w:rPr>
              <w:t>68</w:t>
            </w:r>
            <w:r w:rsidRPr="00B032E6">
              <w:rPr>
                <w:noProof/>
                <w:webHidden/>
              </w:rPr>
              <w:fldChar w:fldCharType="end"/>
            </w:r>
          </w:hyperlink>
        </w:p>
        <w:p w14:paraId="6F25B66F" w14:textId="5BB55E9B"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70" w:history="1">
            <w:r w:rsidRPr="00B032E6">
              <w:rPr>
                <w:rStyle w:val="Hyperlink"/>
                <w:noProof/>
              </w:rPr>
              <w:t>Irrigation experiment design</w:t>
            </w:r>
            <w:r w:rsidRPr="00B032E6">
              <w:rPr>
                <w:noProof/>
                <w:webHidden/>
              </w:rPr>
              <w:tab/>
            </w:r>
            <w:r w:rsidRPr="00B032E6">
              <w:rPr>
                <w:noProof/>
                <w:webHidden/>
              </w:rPr>
              <w:fldChar w:fldCharType="begin"/>
            </w:r>
            <w:r w:rsidRPr="00B032E6">
              <w:rPr>
                <w:noProof/>
                <w:webHidden/>
              </w:rPr>
              <w:instrText xml:space="preserve"> PAGEREF _Toc204820670 \h </w:instrText>
            </w:r>
            <w:r w:rsidRPr="00B032E6">
              <w:rPr>
                <w:noProof/>
                <w:webHidden/>
              </w:rPr>
            </w:r>
            <w:r w:rsidRPr="00B032E6">
              <w:rPr>
                <w:noProof/>
                <w:webHidden/>
              </w:rPr>
              <w:fldChar w:fldCharType="separate"/>
            </w:r>
            <w:r w:rsidR="00801C48">
              <w:rPr>
                <w:noProof/>
                <w:webHidden/>
              </w:rPr>
              <w:t>68</w:t>
            </w:r>
            <w:r w:rsidRPr="00B032E6">
              <w:rPr>
                <w:noProof/>
                <w:webHidden/>
              </w:rPr>
              <w:fldChar w:fldCharType="end"/>
            </w:r>
          </w:hyperlink>
        </w:p>
        <w:p w14:paraId="14D4BE0F" w14:textId="5163F2CD"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71" w:history="1">
            <w:r w:rsidRPr="00B032E6">
              <w:rPr>
                <w:rStyle w:val="Hyperlink"/>
                <w:noProof/>
              </w:rPr>
              <w:t>Soybean growth stages</w:t>
            </w:r>
            <w:r w:rsidRPr="00B032E6">
              <w:rPr>
                <w:noProof/>
                <w:webHidden/>
              </w:rPr>
              <w:tab/>
            </w:r>
            <w:r w:rsidRPr="00B032E6">
              <w:rPr>
                <w:noProof/>
                <w:webHidden/>
              </w:rPr>
              <w:fldChar w:fldCharType="begin"/>
            </w:r>
            <w:r w:rsidRPr="00B032E6">
              <w:rPr>
                <w:noProof/>
                <w:webHidden/>
              </w:rPr>
              <w:instrText xml:space="preserve"> PAGEREF _Toc204820671 \h </w:instrText>
            </w:r>
            <w:r w:rsidRPr="00B032E6">
              <w:rPr>
                <w:noProof/>
                <w:webHidden/>
              </w:rPr>
            </w:r>
            <w:r w:rsidRPr="00B032E6">
              <w:rPr>
                <w:noProof/>
                <w:webHidden/>
              </w:rPr>
              <w:fldChar w:fldCharType="separate"/>
            </w:r>
            <w:r w:rsidR="00801C48">
              <w:rPr>
                <w:noProof/>
                <w:webHidden/>
              </w:rPr>
              <w:t>70</w:t>
            </w:r>
            <w:r w:rsidRPr="00B032E6">
              <w:rPr>
                <w:noProof/>
                <w:webHidden/>
              </w:rPr>
              <w:fldChar w:fldCharType="end"/>
            </w:r>
          </w:hyperlink>
        </w:p>
        <w:p w14:paraId="408BF122" w14:textId="3B6F403E"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72" w:history="1">
            <w:r w:rsidRPr="00B032E6">
              <w:rPr>
                <w:rStyle w:val="Hyperlink"/>
                <w:noProof/>
              </w:rPr>
              <w:t>Soil water sensor</w:t>
            </w:r>
            <w:r w:rsidRPr="00B032E6">
              <w:rPr>
                <w:noProof/>
                <w:webHidden/>
              </w:rPr>
              <w:tab/>
            </w:r>
            <w:r w:rsidRPr="00B032E6">
              <w:rPr>
                <w:noProof/>
                <w:webHidden/>
              </w:rPr>
              <w:fldChar w:fldCharType="begin"/>
            </w:r>
            <w:r w:rsidRPr="00B032E6">
              <w:rPr>
                <w:noProof/>
                <w:webHidden/>
              </w:rPr>
              <w:instrText xml:space="preserve"> PAGEREF _Toc204820672 \h </w:instrText>
            </w:r>
            <w:r w:rsidRPr="00B032E6">
              <w:rPr>
                <w:noProof/>
                <w:webHidden/>
              </w:rPr>
            </w:r>
            <w:r w:rsidRPr="00B032E6">
              <w:rPr>
                <w:noProof/>
                <w:webHidden/>
              </w:rPr>
              <w:fldChar w:fldCharType="separate"/>
            </w:r>
            <w:r w:rsidR="00801C48">
              <w:rPr>
                <w:noProof/>
                <w:webHidden/>
              </w:rPr>
              <w:t>70</w:t>
            </w:r>
            <w:r w:rsidRPr="00B032E6">
              <w:rPr>
                <w:noProof/>
                <w:webHidden/>
              </w:rPr>
              <w:fldChar w:fldCharType="end"/>
            </w:r>
          </w:hyperlink>
        </w:p>
        <w:p w14:paraId="53AE7B38" w14:textId="3EF0C9F3"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73" w:history="1">
            <w:r w:rsidRPr="00B032E6">
              <w:rPr>
                <w:rStyle w:val="Hyperlink"/>
                <w:noProof/>
              </w:rPr>
              <w:t>Water balance-based irrigation method</w:t>
            </w:r>
            <w:r w:rsidRPr="00B032E6">
              <w:rPr>
                <w:noProof/>
                <w:webHidden/>
              </w:rPr>
              <w:tab/>
            </w:r>
            <w:r w:rsidRPr="00B032E6">
              <w:rPr>
                <w:noProof/>
                <w:webHidden/>
              </w:rPr>
              <w:fldChar w:fldCharType="begin"/>
            </w:r>
            <w:r w:rsidRPr="00B032E6">
              <w:rPr>
                <w:noProof/>
                <w:webHidden/>
              </w:rPr>
              <w:instrText xml:space="preserve"> PAGEREF _Toc204820673 \h </w:instrText>
            </w:r>
            <w:r w:rsidRPr="00B032E6">
              <w:rPr>
                <w:noProof/>
                <w:webHidden/>
              </w:rPr>
            </w:r>
            <w:r w:rsidRPr="00B032E6">
              <w:rPr>
                <w:noProof/>
                <w:webHidden/>
              </w:rPr>
              <w:fldChar w:fldCharType="separate"/>
            </w:r>
            <w:r w:rsidR="00801C48">
              <w:rPr>
                <w:noProof/>
                <w:webHidden/>
              </w:rPr>
              <w:t>70</w:t>
            </w:r>
            <w:r w:rsidRPr="00B032E6">
              <w:rPr>
                <w:noProof/>
                <w:webHidden/>
              </w:rPr>
              <w:fldChar w:fldCharType="end"/>
            </w:r>
          </w:hyperlink>
        </w:p>
        <w:p w14:paraId="67B9F353" w14:textId="3446AF1B"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74" w:history="1">
            <w:r w:rsidRPr="00B032E6">
              <w:rPr>
                <w:rStyle w:val="Hyperlink"/>
                <w:noProof/>
              </w:rPr>
              <w:t>Statistical analysis</w:t>
            </w:r>
            <w:r w:rsidRPr="00B032E6">
              <w:rPr>
                <w:noProof/>
                <w:webHidden/>
              </w:rPr>
              <w:tab/>
            </w:r>
            <w:r w:rsidRPr="00B032E6">
              <w:rPr>
                <w:noProof/>
                <w:webHidden/>
              </w:rPr>
              <w:fldChar w:fldCharType="begin"/>
            </w:r>
            <w:r w:rsidRPr="00B032E6">
              <w:rPr>
                <w:noProof/>
                <w:webHidden/>
              </w:rPr>
              <w:instrText xml:space="preserve"> PAGEREF _Toc204820674 \h </w:instrText>
            </w:r>
            <w:r w:rsidRPr="00B032E6">
              <w:rPr>
                <w:noProof/>
                <w:webHidden/>
              </w:rPr>
            </w:r>
            <w:r w:rsidRPr="00B032E6">
              <w:rPr>
                <w:noProof/>
                <w:webHidden/>
              </w:rPr>
              <w:fldChar w:fldCharType="separate"/>
            </w:r>
            <w:r w:rsidR="00801C48">
              <w:rPr>
                <w:noProof/>
                <w:webHidden/>
              </w:rPr>
              <w:t>71</w:t>
            </w:r>
            <w:r w:rsidRPr="00B032E6">
              <w:rPr>
                <w:noProof/>
                <w:webHidden/>
              </w:rPr>
              <w:fldChar w:fldCharType="end"/>
            </w:r>
          </w:hyperlink>
        </w:p>
        <w:p w14:paraId="63B8AB24" w14:textId="1A79BF7D"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75" w:history="1">
            <w:r w:rsidRPr="00B032E6">
              <w:rPr>
                <w:rStyle w:val="Hyperlink"/>
                <w:noProof/>
              </w:rPr>
              <w:t>Results</w:t>
            </w:r>
            <w:r w:rsidRPr="00B032E6">
              <w:rPr>
                <w:noProof/>
                <w:webHidden/>
              </w:rPr>
              <w:tab/>
            </w:r>
            <w:r w:rsidRPr="00B032E6">
              <w:rPr>
                <w:noProof/>
                <w:webHidden/>
              </w:rPr>
              <w:fldChar w:fldCharType="begin"/>
            </w:r>
            <w:r w:rsidRPr="00B032E6">
              <w:rPr>
                <w:noProof/>
                <w:webHidden/>
              </w:rPr>
              <w:instrText xml:space="preserve"> PAGEREF _Toc204820675 \h </w:instrText>
            </w:r>
            <w:r w:rsidRPr="00B032E6">
              <w:rPr>
                <w:noProof/>
                <w:webHidden/>
              </w:rPr>
            </w:r>
            <w:r w:rsidRPr="00B032E6">
              <w:rPr>
                <w:noProof/>
                <w:webHidden/>
              </w:rPr>
              <w:fldChar w:fldCharType="separate"/>
            </w:r>
            <w:r w:rsidR="00801C48">
              <w:rPr>
                <w:noProof/>
                <w:webHidden/>
              </w:rPr>
              <w:t>72</w:t>
            </w:r>
            <w:r w:rsidRPr="00B032E6">
              <w:rPr>
                <w:noProof/>
                <w:webHidden/>
              </w:rPr>
              <w:fldChar w:fldCharType="end"/>
            </w:r>
          </w:hyperlink>
        </w:p>
        <w:p w14:paraId="3E8A64D0" w14:textId="0195E505"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76" w:history="1">
            <w:r w:rsidRPr="00B032E6">
              <w:rPr>
                <w:rStyle w:val="Hyperlink"/>
                <w:noProof/>
              </w:rPr>
              <w:t>Precipitation and irrigation</w:t>
            </w:r>
            <w:r w:rsidRPr="00B032E6">
              <w:rPr>
                <w:noProof/>
                <w:webHidden/>
              </w:rPr>
              <w:tab/>
            </w:r>
            <w:r w:rsidRPr="00B032E6">
              <w:rPr>
                <w:noProof/>
                <w:webHidden/>
              </w:rPr>
              <w:fldChar w:fldCharType="begin"/>
            </w:r>
            <w:r w:rsidRPr="00B032E6">
              <w:rPr>
                <w:noProof/>
                <w:webHidden/>
              </w:rPr>
              <w:instrText xml:space="preserve"> PAGEREF _Toc204820676 \h </w:instrText>
            </w:r>
            <w:r w:rsidRPr="00B032E6">
              <w:rPr>
                <w:noProof/>
                <w:webHidden/>
              </w:rPr>
            </w:r>
            <w:r w:rsidRPr="00B032E6">
              <w:rPr>
                <w:noProof/>
                <w:webHidden/>
              </w:rPr>
              <w:fldChar w:fldCharType="separate"/>
            </w:r>
            <w:r w:rsidR="00801C48">
              <w:rPr>
                <w:noProof/>
                <w:webHidden/>
              </w:rPr>
              <w:t>72</w:t>
            </w:r>
            <w:r w:rsidRPr="00B032E6">
              <w:rPr>
                <w:noProof/>
                <w:webHidden/>
              </w:rPr>
              <w:fldChar w:fldCharType="end"/>
            </w:r>
          </w:hyperlink>
        </w:p>
        <w:p w14:paraId="5E4A4625" w14:textId="75B93A03"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77" w:history="1">
            <w:r w:rsidRPr="00B032E6">
              <w:rPr>
                <w:rStyle w:val="Hyperlink"/>
                <w:noProof/>
              </w:rPr>
              <w:t>Yield response</w:t>
            </w:r>
            <w:r w:rsidRPr="00B032E6">
              <w:rPr>
                <w:noProof/>
                <w:webHidden/>
              </w:rPr>
              <w:tab/>
            </w:r>
            <w:r w:rsidRPr="00B032E6">
              <w:rPr>
                <w:noProof/>
                <w:webHidden/>
              </w:rPr>
              <w:fldChar w:fldCharType="begin"/>
            </w:r>
            <w:r w:rsidRPr="00B032E6">
              <w:rPr>
                <w:noProof/>
                <w:webHidden/>
              </w:rPr>
              <w:instrText xml:space="preserve"> PAGEREF _Toc204820677 \h </w:instrText>
            </w:r>
            <w:r w:rsidRPr="00B032E6">
              <w:rPr>
                <w:noProof/>
                <w:webHidden/>
              </w:rPr>
            </w:r>
            <w:r w:rsidRPr="00B032E6">
              <w:rPr>
                <w:noProof/>
                <w:webHidden/>
              </w:rPr>
              <w:fldChar w:fldCharType="separate"/>
            </w:r>
            <w:r w:rsidR="00801C48">
              <w:rPr>
                <w:noProof/>
                <w:webHidden/>
              </w:rPr>
              <w:t>73</w:t>
            </w:r>
            <w:r w:rsidRPr="00B032E6">
              <w:rPr>
                <w:noProof/>
                <w:webHidden/>
              </w:rPr>
              <w:fldChar w:fldCharType="end"/>
            </w:r>
          </w:hyperlink>
        </w:p>
        <w:p w14:paraId="6271D753" w14:textId="7BDEAC31"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78" w:history="1">
            <w:r w:rsidRPr="00B032E6">
              <w:rPr>
                <w:rStyle w:val="Hyperlink"/>
                <w:noProof/>
              </w:rPr>
              <w:t>Irrigation water productivity</w:t>
            </w:r>
            <w:r w:rsidRPr="00B032E6">
              <w:rPr>
                <w:noProof/>
                <w:webHidden/>
              </w:rPr>
              <w:tab/>
            </w:r>
            <w:r w:rsidRPr="00B032E6">
              <w:rPr>
                <w:noProof/>
                <w:webHidden/>
              </w:rPr>
              <w:fldChar w:fldCharType="begin"/>
            </w:r>
            <w:r w:rsidRPr="00B032E6">
              <w:rPr>
                <w:noProof/>
                <w:webHidden/>
              </w:rPr>
              <w:instrText xml:space="preserve"> PAGEREF _Toc204820678 \h </w:instrText>
            </w:r>
            <w:r w:rsidRPr="00B032E6">
              <w:rPr>
                <w:noProof/>
                <w:webHidden/>
              </w:rPr>
            </w:r>
            <w:r w:rsidRPr="00B032E6">
              <w:rPr>
                <w:noProof/>
                <w:webHidden/>
              </w:rPr>
              <w:fldChar w:fldCharType="separate"/>
            </w:r>
            <w:r w:rsidR="00801C48">
              <w:rPr>
                <w:noProof/>
                <w:webHidden/>
              </w:rPr>
              <w:t>77</w:t>
            </w:r>
            <w:r w:rsidRPr="00B032E6">
              <w:rPr>
                <w:noProof/>
                <w:webHidden/>
              </w:rPr>
              <w:fldChar w:fldCharType="end"/>
            </w:r>
          </w:hyperlink>
        </w:p>
        <w:p w14:paraId="445E7BD8" w14:textId="33A0A81B"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79" w:history="1">
            <w:r w:rsidRPr="00B032E6">
              <w:rPr>
                <w:rStyle w:val="Hyperlink"/>
                <w:noProof/>
              </w:rPr>
              <w:t>MOIST</w:t>
            </w:r>
            <w:r w:rsidRPr="00B032E6">
              <w:rPr>
                <w:noProof/>
                <w:webHidden/>
              </w:rPr>
              <w:tab/>
            </w:r>
            <w:r w:rsidRPr="00B032E6">
              <w:rPr>
                <w:noProof/>
                <w:webHidden/>
              </w:rPr>
              <w:fldChar w:fldCharType="begin"/>
            </w:r>
            <w:r w:rsidRPr="00B032E6">
              <w:rPr>
                <w:noProof/>
                <w:webHidden/>
              </w:rPr>
              <w:instrText xml:space="preserve"> PAGEREF _Toc204820679 \h </w:instrText>
            </w:r>
            <w:r w:rsidRPr="00B032E6">
              <w:rPr>
                <w:noProof/>
                <w:webHidden/>
              </w:rPr>
            </w:r>
            <w:r w:rsidRPr="00B032E6">
              <w:rPr>
                <w:noProof/>
                <w:webHidden/>
              </w:rPr>
              <w:fldChar w:fldCharType="separate"/>
            </w:r>
            <w:r w:rsidR="00801C48">
              <w:rPr>
                <w:noProof/>
                <w:webHidden/>
              </w:rPr>
              <w:t>77</w:t>
            </w:r>
            <w:r w:rsidRPr="00B032E6">
              <w:rPr>
                <w:noProof/>
                <w:webHidden/>
              </w:rPr>
              <w:fldChar w:fldCharType="end"/>
            </w:r>
          </w:hyperlink>
        </w:p>
        <w:p w14:paraId="77C1EE7F" w14:textId="1ECE93D8"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80" w:history="1">
            <w:r w:rsidRPr="00B032E6">
              <w:rPr>
                <w:rStyle w:val="Hyperlink"/>
                <w:noProof/>
              </w:rPr>
              <w:t>Soil water sensor</w:t>
            </w:r>
            <w:r w:rsidRPr="00B032E6">
              <w:rPr>
                <w:noProof/>
                <w:webHidden/>
              </w:rPr>
              <w:tab/>
            </w:r>
            <w:r w:rsidRPr="00B032E6">
              <w:rPr>
                <w:noProof/>
                <w:webHidden/>
              </w:rPr>
              <w:fldChar w:fldCharType="begin"/>
            </w:r>
            <w:r w:rsidRPr="00B032E6">
              <w:rPr>
                <w:noProof/>
                <w:webHidden/>
              </w:rPr>
              <w:instrText xml:space="preserve"> PAGEREF _Toc204820680 \h </w:instrText>
            </w:r>
            <w:r w:rsidRPr="00B032E6">
              <w:rPr>
                <w:noProof/>
                <w:webHidden/>
              </w:rPr>
            </w:r>
            <w:r w:rsidRPr="00B032E6">
              <w:rPr>
                <w:noProof/>
                <w:webHidden/>
              </w:rPr>
              <w:fldChar w:fldCharType="separate"/>
            </w:r>
            <w:r w:rsidR="00801C48">
              <w:rPr>
                <w:noProof/>
                <w:webHidden/>
              </w:rPr>
              <w:t>80</w:t>
            </w:r>
            <w:r w:rsidRPr="00B032E6">
              <w:rPr>
                <w:noProof/>
                <w:webHidden/>
              </w:rPr>
              <w:fldChar w:fldCharType="end"/>
            </w:r>
          </w:hyperlink>
        </w:p>
        <w:p w14:paraId="65E786F4" w14:textId="7FB43194"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81" w:history="1">
            <w:r w:rsidRPr="00B032E6">
              <w:rPr>
                <w:rStyle w:val="Hyperlink"/>
                <w:noProof/>
              </w:rPr>
              <w:t>Discussion</w:t>
            </w:r>
            <w:r w:rsidRPr="00B032E6">
              <w:rPr>
                <w:noProof/>
                <w:webHidden/>
              </w:rPr>
              <w:tab/>
            </w:r>
            <w:r w:rsidRPr="00B032E6">
              <w:rPr>
                <w:noProof/>
                <w:webHidden/>
              </w:rPr>
              <w:fldChar w:fldCharType="begin"/>
            </w:r>
            <w:r w:rsidRPr="00B032E6">
              <w:rPr>
                <w:noProof/>
                <w:webHidden/>
              </w:rPr>
              <w:instrText xml:space="preserve"> PAGEREF _Toc204820681 \h </w:instrText>
            </w:r>
            <w:r w:rsidRPr="00B032E6">
              <w:rPr>
                <w:noProof/>
                <w:webHidden/>
              </w:rPr>
            </w:r>
            <w:r w:rsidRPr="00B032E6">
              <w:rPr>
                <w:noProof/>
                <w:webHidden/>
              </w:rPr>
              <w:fldChar w:fldCharType="separate"/>
            </w:r>
            <w:r w:rsidR="00801C48">
              <w:rPr>
                <w:noProof/>
                <w:webHidden/>
              </w:rPr>
              <w:t>83</w:t>
            </w:r>
            <w:r w:rsidRPr="00B032E6">
              <w:rPr>
                <w:noProof/>
                <w:webHidden/>
              </w:rPr>
              <w:fldChar w:fldCharType="end"/>
            </w:r>
          </w:hyperlink>
        </w:p>
        <w:p w14:paraId="7E31328D" w14:textId="301F9D4B"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82" w:history="1">
            <w:r w:rsidRPr="00B032E6">
              <w:rPr>
                <w:rStyle w:val="Hyperlink"/>
                <w:noProof/>
              </w:rPr>
              <w:t>Soil effects on yield</w:t>
            </w:r>
            <w:r w:rsidRPr="00B032E6">
              <w:rPr>
                <w:noProof/>
                <w:webHidden/>
              </w:rPr>
              <w:tab/>
            </w:r>
            <w:r w:rsidRPr="00B032E6">
              <w:rPr>
                <w:noProof/>
                <w:webHidden/>
              </w:rPr>
              <w:fldChar w:fldCharType="begin"/>
            </w:r>
            <w:r w:rsidRPr="00B032E6">
              <w:rPr>
                <w:noProof/>
                <w:webHidden/>
              </w:rPr>
              <w:instrText xml:space="preserve"> PAGEREF _Toc204820682 \h </w:instrText>
            </w:r>
            <w:r w:rsidRPr="00B032E6">
              <w:rPr>
                <w:noProof/>
                <w:webHidden/>
              </w:rPr>
            </w:r>
            <w:r w:rsidRPr="00B032E6">
              <w:rPr>
                <w:noProof/>
                <w:webHidden/>
              </w:rPr>
              <w:fldChar w:fldCharType="separate"/>
            </w:r>
            <w:r w:rsidR="00801C48">
              <w:rPr>
                <w:noProof/>
                <w:webHidden/>
              </w:rPr>
              <w:t>83</w:t>
            </w:r>
            <w:r w:rsidRPr="00B032E6">
              <w:rPr>
                <w:noProof/>
                <w:webHidden/>
              </w:rPr>
              <w:fldChar w:fldCharType="end"/>
            </w:r>
          </w:hyperlink>
        </w:p>
        <w:p w14:paraId="406D4B5A" w14:textId="7DD9A5F2"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83" w:history="1">
            <w:r w:rsidRPr="00B032E6">
              <w:rPr>
                <w:rStyle w:val="Hyperlink"/>
                <w:noProof/>
              </w:rPr>
              <w:t>Irrigation effects on yield in silt loam soil</w:t>
            </w:r>
            <w:r w:rsidRPr="00B032E6">
              <w:rPr>
                <w:noProof/>
                <w:webHidden/>
              </w:rPr>
              <w:tab/>
            </w:r>
            <w:r w:rsidRPr="00B032E6">
              <w:rPr>
                <w:noProof/>
                <w:webHidden/>
              </w:rPr>
              <w:fldChar w:fldCharType="begin"/>
            </w:r>
            <w:r w:rsidRPr="00B032E6">
              <w:rPr>
                <w:noProof/>
                <w:webHidden/>
              </w:rPr>
              <w:instrText xml:space="preserve"> PAGEREF _Toc204820683 \h </w:instrText>
            </w:r>
            <w:r w:rsidRPr="00B032E6">
              <w:rPr>
                <w:noProof/>
                <w:webHidden/>
              </w:rPr>
            </w:r>
            <w:r w:rsidRPr="00B032E6">
              <w:rPr>
                <w:noProof/>
                <w:webHidden/>
              </w:rPr>
              <w:fldChar w:fldCharType="separate"/>
            </w:r>
            <w:r w:rsidR="00801C48">
              <w:rPr>
                <w:noProof/>
                <w:webHidden/>
              </w:rPr>
              <w:t>84</w:t>
            </w:r>
            <w:r w:rsidRPr="00B032E6">
              <w:rPr>
                <w:noProof/>
                <w:webHidden/>
              </w:rPr>
              <w:fldChar w:fldCharType="end"/>
            </w:r>
          </w:hyperlink>
        </w:p>
        <w:p w14:paraId="3BF0868D" w14:textId="3AD3BF69"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84" w:history="1">
            <w:r w:rsidRPr="00B032E6">
              <w:rPr>
                <w:rStyle w:val="Hyperlink"/>
                <w:noProof/>
              </w:rPr>
              <w:t>IWP in silt loam soil</w:t>
            </w:r>
            <w:r w:rsidRPr="00B032E6">
              <w:rPr>
                <w:noProof/>
                <w:webHidden/>
              </w:rPr>
              <w:tab/>
            </w:r>
            <w:r w:rsidRPr="00B032E6">
              <w:rPr>
                <w:noProof/>
                <w:webHidden/>
              </w:rPr>
              <w:fldChar w:fldCharType="begin"/>
            </w:r>
            <w:r w:rsidRPr="00B032E6">
              <w:rPr>
                <w:noProof/>
                <w:webHidden/>
              </w:rPr>
              <w:instrText xml:space="preserve"> PAGEREF _Toc204820684 \h </w:instrText>
            </w:r>
            <w:r w:rsidRPr="00B032E6">
              <w:rPr>
                <w:noProof/>
                <w:webHidden/>
              </w:rPr>
            </w:r>
            <w:r w:rsidRPr="00B032E6">
              <w:rPr>
                <w:noProof/>
                <w:webHidden/>
              </w:rPr>
              <w:fldChar w:fldCharType="separate"/>
            </w:r>
            <w:r w:rsidR="00801C48">
              <w:rPr>
                <w:noProof/>
                <w:webHidden/>
              </w:rPr>
              <w:t>85</w:t>
            </w:r>
            <w:r w:rsidRPr="00B032E6">
              <w:rPr>
                <w:noProof/>
                <w:webHidden/>
              </w:rPr>
              <w:fldChar w:fldCharType="end"/>
            </w:r>
          </w:hyperlink>
        </w:p>
        <w:p w14:paraId="1566944F" w14:textId="35F3712B"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85" w:history="1">
            <w:r w:rsidRPr="00B032E6">
              <w:rPr>
                <w:rStyle w:val="Hyperlink"/>
                <w:noProof/>
              </w:rPr>
              <w:t>MOIST</w:t>
            </w:r>
            <w:r w:rsidRPr="00B032E6">
              <w:rPr>
                <w:noProof/>
                <w:webHidden/>
              </w:rPr>
              <w:tab/>
            </w:r>
            <w:r w:rsidRPr="00B032E6">
              <w:rPr>
                <w:noProof/>
                <w:webHidden/>
              </w:rPr>
              <w:fldChar w:fldCharType="begin"/>
            </w:r>
            <w:r w:rsidRPr="00B032E6">
              <w:rPr>
                <w:noProof/>
                <w:webHidden/>
              </w:rPr>
              <w:instrText xml:space="preserve"> PAGEREF _Toc204820685 \h </w:instrText>
            </w:r>
            <w:r w:rsidRPr="00B032E6">
              <w:rPr>
                <w:noProof/>
                <w:webHidden/>
              </w:rPr>
            </w:r>
            <w:r w:rsidRPr="00B032E6">
              <w:rPr>
                <w:noProof/>
                <w:webHidden/>
              </w:rPr>
              <w:fldChar w:fldCharType="separate"/>
            </w:r>
            <w:r w:rsidR="00801C48">
              <w:rPr>
                <w:noProof/>
                <w:webHidden/>
              </w:rPr>
              <w:t>86</w:t>
            </w:r>
            <w:r w:rsidRPr="00B032E6">
              <w:rPr>
                <w:noProof/>
                <w:webHidden/>
              </w:rPr>
              <w:fldChar w:fldCharType="end"/>
            </w:r>
          </w:hyperlink>
        </w:p>
        <w:p w14:paraId="1B54604F" w14:textId="46794646"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86" w:history="1">
            <w:r w:rsidRPr="00B032E6">
              <w:rPr>
                <w:rStyle w:val="Hyperlink"/>
                <w:noProof/>
              </w:rPr>
              <w:t>Soil water sensor</w:t>
            </w:r>
            <w:r w:rsidRPr="00B032E6">
              <w:rPr>
                <w:noProof/>
                <w:webHidden/>
              </w:rPr>
              <w:tab/>
            </w:r>
            <w:r w:rsidRPr="00B032E6">
              <w:rPr>
                <w:noProof/>
                <w:webHidden/>
              </w:rPr>
              <w:fldChar w:fldCharType="begin"/>
            </w:r>
            <w:r w:rsidRPr="00B032E6">
              <w:rPr>
                <w:noProof/>
                <w:webHidden/>
              </w:rPr>
              <w:instrText xml:space="preserve"> PAGEREF _Toc204820686 \h </w:instrText>
            </w:r>
            <w:r w:rsidRPr="00B032E6">
              <w:rPr>
                <w:noProof/>
                <w:webHidden/>
              </w:rPr>
            </w:r>
            <w:r w:rsidRPr="00B032E6">
              <w:rPr>
                <w:noProof/>
                <w:webHidden/>
              </w:rPr>
              <w:fldChar w:fldCharType="separate"/>
            </w:r>
            <w:r w:rsidR="00801C48">
              <w:rPr>
                <w:noProof/>
                <w:webHidden/>
              </w:rPr>
              <w:t>87</w:t>
            </w:r>
            <w:r w:rsidRPr="00B032E6">
              <w:rPr>
                <w:noProof/>
                <w:webHidden/>
              </w:rPr>
              <w:fldChar w:fldCharType="end"/>
            </w:r>
          </w:hyperlink>
        </w:p>
        <w:p w14:paraId="0EFF86BA" w14:textId="08B37916"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87" w:history="1">
            <w:r w:rsidRPr="00B032E6">
              <w:rPr>
                <w:rStyle w:val="Hyperlink"/>
                <w:noProof/>
              </w:rPr>
              <w:t>Limitation and future research</w:t>
            </w:r>
            <w:r w:rsidRPr="00B032E6">
              <w:rPr>
                <w:noProof/>
                <w:webHidden/>
              </w:rPr>
              <w:tab/>
            </w:r>
            <w:r w:rsidRPr="00B032E6">
              <w:rPr>
                <w:noProof/>
                <w:webHidden/>
              </w:rPr>
              <w:fldChar w:fldCharType="begin"/>
            </w:r>
            <w:r w:rsidRPr="00B032E6">
              <w:rPr>
                <w:noProof/>
                <w:webHidden/>
              </w:rPr>
              <w:instrText xml:space="preserve"> PAGEREF _Toc204820687 \h </w:instrText>
            </w:r>
            <w:r w:rsidRPr="00B032E6">
              <w:rPr>
                <w:noProof/>
                <w:webHidden/>
              </w:rPr>
            </w:r>
            <w:r w:rsidRPr="00B032E6">
              <w:rPr>
                <w:noProof/>
                <w:webHidden/>
              </w:rPr>
              <w:fldChar w:fldCharType="separate"/>
            </w:r>
            <w:r w:rsidR="00801C48">
              <w:rPr>
                <w:noProof/>
                <w:webHidden/>
              </w:rPr>
              <w:t>88</w:t>
            </w:r>
            <w:r w:rsidRPr="00B032E6">
              <w:rPr>
                <w:noProof/>
                <w:webHidden/>
              </w:rPr>
              <w:fldChar w:fldCharType="end"/>
            </w:r>
          </w:hyperlink>
        </w:p>
        <w:p w14:paraId="7BE040BE" w14:textId="60C16015"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88" w:history="1">
            <w:r w:rsidRPr="00B032E6">
              <w:rPr>
                <w:rStyle w:val="Hyperlink"/>
                <w:noProof/>
              </w:rPr>
              <w:t>Conclusion</w:t>
            </w:r>
            <w:r w:rsidRPr="00B032E6">
              <w:rPr>
                <w:noProof/>
                <w:webHidden/>
              </w:rPr>
              <w:tab/>
            </w:r>
            <w:r w:rsidRPr="00B032E6">
              <w:rPr>
                <w:noProof/>
                <w:webHidden/>
              </w:rPr>
              <w:fldChar w:fldCharType="begin"/>
            </w:r>
            <w:r w:rsidRPr="00B032E6">
              <w:rPr>
                <w:noProof/>
                <w:webHidden/>
              </w:rPr>
              <w:instrText xml:space="preserve"> PAGEREF _Toc204820688 \h </w:instrText>
            </w:r>
            <w:r w:rsidRPr="00B032E6">
              <w:rPr>
                <w:noProof/>
                <w:webHidden/>
              </w:rPr>
            </w:r>
            <w:r w:rsidRPr="00B032E6">
              <w:rPr>
                <w:noProof/>
                <w:webHidden/>
              </w:rPr>
              <w:fldChar w:fldCharType="separate"/>
            </w:r>
            <w:r w:rsidR="00801C48">
              <w:rPr>
                <w:noProof/>
                <w:webHidden/>
              </w:rPr>
              <w:t>89</w:t>
            </w:r>
            <w:r w:rsidRPr="00B032E6">
              <w:rPr>
                <w:noProof/>
                <w:webHidden/>
              </w:rPr>
              <w:fldChar w:fldCharType="end"/>
            </w:r>
          </w:hyperlink>
        </w:p>
        <w:p w14:paraId="6520BB8C" w14:textId="368B6D8E"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89" w:history="1">
            <w:r w:rsidRPr="00B032E6">
              <w:rPr>
                <w:rStyle w:val="Hyperlink"/>
                <w:noProof/>
              </w:rPr>
              <w:t>References</w:t>
            </w:r>
            <w:r w:rsidRPr="00B032E6">
              <w:rPr>
                <w:noProof/>
                <w:webHidden/>
              </w:rPr>
              <w:tab/>
            </w:r>
            <w:r w:rsidRPr="00B032E6">
              <w:rPr>
                <w:noProof/>
                <w:webHidden/>
              </w:rPr>
              <w:fldChar w:fldCharType="begin"/>
            </w:r>
            <w:r w:rsidRPr="00B032E6">
              <w:rPr>
                <w:noProof/>
                <w:webHidden/>
              </w:rPr>
              <w:instrText xml:space="preserve"> PAGEREF _Toc204820689 \h </w:instrText>
            </w:r>
            <w:r w:rsidRPr="00B032E6">
              <w:rPr>
                <w:noProof/>
                <w:webHidden/>
              </w:rPr>
            </w:r>
            <w:r w:rsidRPr="00B032E6">
              <w:rPr>
                <w:noProof/>
                <w:webHidden/>
              </w:rPr>
              <w:fldChar w:fldCharType="separate"/>
            </w:r>
            <w:r w:rsidR="00801C48">
              <w:rPr>
                <w:noProof/>
                <w:webHidden/>
              </w:rPr>
              <w:t>91</w:t>
            </w:r>
            <w:r w:rsidRPr="00B032E6">
              <w:rPr>
                <w:noProof/>
                <w:webHidden/>
              </w:rPr>
              <w:fldChar w:fldCharType="end"/>
            </w:r>
          </w:hyperlink>
        </w:p>
        <w:p w14:paraId="33C7D3E2" w14:textId="06DBCA18"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90" w:history="1">
            <w:r w:rsidRPr="00B032E6">
              <w:rPr>
                <w:rStyle w:val="Hyperlink"/>
                <w:noProof/>
              </w:rPr>
              <w:t>Appendix III</w:t>
            </w:r>
            <w:r w:rsidRPr="00B032E6">
              <w:rPr>
                <w:noProof/>
                <w:webHidden/>
              </w:rPr>
              <w:tab/>
            </w:r>
            <w:r w:rsidRPr="00B032E6">
              <w:rPr>
                <w:noProof/>
                <w:webHidden/>
              </w:rPr>
              <w:fldChar w:fldCharType="begin"/>
            </w:r>
            <w:r w:rsidRPr="00B032E6">
              <w:rPr>
                <w:noProof/>
                <w:webHidden/>
              </w:rPr>
              <w:instrText xml:space="preserve"> PAGEREF _Toc204820690 \h </w:instrText>
            </w:r>
            <w:r w:rsidRPr="00B032E6">
              <w:rPr>
                <w:noProof/>
                <w:webHidden/>
              </w:rPr>
            </w:r>
            <w:r w:rsidRPr="00B032E6">
              <w:rPr>
                <w:noProof/>
                <w:webHidden/>
              </w:rPr>
              <w:fldChar w:fldCharType="separate"/>
            </w:r>
            <w:r w:rsidR="00801C48">
              <w:rPr>
                <w:noProof/>
                <w:webHidden/>
              </w:rPr>
              <w:t>104</w:t>
            </w:r>
            <w:r w:rsidRPr="00B032E6">
              <w:rPr>
                <w:noProof/>
                <w:webHidden/>
              </w:rPr>
              <w:fldChar w:fldCharType="end"/>
            </w:r>
          </w:hyperlink>
        </w:p>
        <w:p w14:paraId="14185FC5" w14:textId="7B97C2B8" w:rsidR="00014210" w:rsidRPr="00B032E6" w:rsidRDefault="00014210" w:rsidP="00B032E6">
          <w:pPr>
            <w:pStyle w:val="TOC1"/>
            <w:rPr>
              <w:rFonts w:eastAsiaTheme="minorEastAsia"/>
              <w:bCs w:val="0"/>
              <w:iCs w:val="0"/>
              <w:noProof/>
              <w:kern w:val="2"/>
              <w14:ligatures w14:val="standardContextual"/>
            </w:rPr>
          </w:pPr>
          <w:hyperlink w:anchor="_Toc204820691" w:history="1">
            <w:r w:rsidRPr="00B032E6">
              <w:rPr>
                <w:rStyle w:val="Hyperlink"/>
                <w:noProof/>
              </w:rPr>
              <w:t>Chapter Four Using limited rainfed yield data for irrigation management zone delineation for soybeans in Tennessee</w:t>
            </w:r>
            <w:r w:rsidRPr="00B032E6">
              <w:rPr>
                <w:noProof/>
                <w:webHidden/>
              </w:rPr>
              <w:tab/>
            </w:r>
            <w:r w:rsidRPr="00B032E6">
              <w:rPr>
                <w:noProof/>
                <w:webHidden/>
              </w:rPr>
              <w:fldChar w:fldCharType="begin"/>
            </w:r>
            <w:r w:rsidRPr="00B032E6">
              <w:rPr>
                <w:noProof/>
                <w:webHidden/>
              </w:rPr>
              <w:instrText xml:space="preserve"> PAGEREF _Toc204820691 \h </w:instrText>
            </w:r>
            <w:r w:rsidRPr="00B032E6">
              <w:rPr>
                <w:noProof/>
                <w:webHidden/>
              </w:rPr>
            </w:r>
            <w:r w:rsidRPr="00B032E6">
              <w:rPr>
                <w:noProof/>
                <w:webHidden/>
              </w:rPr>
              <w:fldChar w:fldCharType="separate"/>
            </w:r>
            <w:r w:rsidR="00801C48">
              <w:rPr>
                <w:noProof/>
                <w:webHidden/>
              </w:rPr>
              <w:t>121</w:t>
            </w:r>
            <w:r w:rsidRPr="00B032E6">
              <w:rPr>
                <w:noProof/>
                <w:webHidden/>
              </w:rPr>
              <w:fldChar w:fldCharType="end"/>
            </w:r>
          </w:hyperlink>
        </w:p>
        <w:p w14:paraId="061EB3CE" w14:textId="6D46E58B"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92" w:history="1">
            <w:r w:rsidRPr="00B032E6">
              <w:rPr>
                <w:rStyle w:val="Hyperlink"/>
                <w:noProof/>
              </w:rPr>
              <w:t>Abstract</w:t>
            </w:r>
            <w:r w:rsidRPr="00B032E6">
              <w:rPr>
                <w:noProof/>
                <w:webHidden/>
              </w:rPr>
              <w:tab/>
            </w:r>
            <w:r w:rsidRPr="00B032E6">
              <w:rPr>
                <w:noProof/>
                <w:webHidden/>
              </w:rPr>
              <w:fldChar w:fldCharType="begin"/>
            </w:r>
            <w:r w:rsidRPr="00B032E6">
              <w:rPr>
                <w:noProof/>
                <w:webHidden/>
              </w:rPr>
              <w:instrText xml:space="preserve"> PAGEREF _Toc204820692 \h </w:instrText>
            </w:r>
            <w:r w:rsidRPr="00B032E6">
              <w:rPr>
                <w:noProof/>
                <w:webHidden/>
              </w:rPr>
            </w:r>
            <w:r w:rsidRPr="00B032E6">
              <w:rPr>
                <w:noProof/>
                <w:webHidden/>
              </w:rPr>
              <w:fldChar w:fldCharType="separate"/>
            </w:r>
            <w:r w:rsidR="00801C48">
              <w:rPr>
                <w:noProof/>
                <w:webHidden/>
              </w:rPr>
              <w:t>122</w:t>
            </w:r>
            <w:r w:rsidRPr="00B032E6">
              <w:rPr>
                <w:noProof/>
                <w:webHidden/>
              </w:rPr>
              <w:fldChar w:fldCharType="end"/>
            </w:r>
          </w:hyperlink>
        </w:p>
        <w:p w14:paraId="62E491E4" w14:textId="50296001"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93" w:history="1">
            <w:r w:rsidRPr="00B032E6">
              <w:rPr>
                <w:rStyle w:val="Hyperlink"/>
                <w:noProof/>
              </w:rPr>
              <w:t>Introduction</w:t>
            </w:r>
            <w:r w:rsidRPr="00B032E6">
              <w:rPr>
                <w:noProof/>
                <w:webHidden/>
              </w:rPr>
              <w:tab/>
            </w:r>
            <w:r w:rsidRPr="00B032E6">
              <w:rPr>
                <w:noProof/>
                <w:webHidden/>
              </w:rPr>
              <w:fldChar w:fldCharType="begin"/>
            </w:r>
            <w:r w:rsidRPr="00B032E6">
              <w:rPr>
                <w:noProof/>
                <w:webHidden/>
              </w:rPr>
              <w:instrText xml:space="preserve"> PAGEREF _Toc204820693 \h </w:instrText>
            </w:r>
            <w:r w:rsidRPr="00B032E6">
              <w:rPr>
                <w:noProof/>
                <w:webHidden/>
              </w:rPr>
            </w:r>
            <w:r w:rsidRPr="00B032E6">
              <w:rPr>
                <w:noProof/>
                <w:webHidden/>
              </w:rPr>
              <w:fldChar w:fldCharType="separate"/>
            </w:r>
            <w:r w:rsidR="00801C48">
              <w:rPr>
                <w:noProof/>
                <w:webHidden/>
              </w:rPr>
              <w:t>123</w:t>
            </w:r>
            <w:r w:rsidRPr="00B032E6">
              <w:rPr>
                <w:noProof/>
                <w:webHidden/>
              </w:rPr>
              <w:fldChar w:fldCharType="end"/>
            </w:r>
          </w:hyperlink>
        </w:p>
        <w:p w14:paraId="75BDD089" w14:textId="1F2D2A0E"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694" w:history="1">
            <w:r w:rsidRPr="00B032E6">
              <w:rPr>
                <w:rStyle w:val="Hyperlink"/>
                <w:noProof/>
              </w:rPr>
              <w:t>Method</w:t>
            </w:r>
            <w:r w:rsidRPr="00B032E6">
              <w:rPr>
                <w:noProof/>
                <w:webHidden/>
              </w:rPr>
              <w:tab/>
            </w:r>
            <w:r w:rsidRPr="00B032E6">
              <w:rPr>
                <w:noProof/>
                <w:webHidden/>
              </w:rPr>
              <w:fldChar w:fldCharType="begin"/>
            </w:r>
            <w:r w:rsidRPr="00B032E6">
              <w:rPr>
                <w:noProof/>
                <w:webHidden/>
              </w:rPr>
              <w:instrText xml:space="preserve"> PAGEREF _Toc204820694 \h </w:instrText>
            </w:r>
            <w:r w:rsidRPr="00B032E6">
              <w:rPr>
                <w:noProof/>
                <w:webHidden/>
              </w:rPr>
            </w:r>
            <w:r w:rsidRPr="00B032E6">
              <w:rPr>
                <w:noProof/>
                <w:webHidden/>
              </w:rPr>
              <w:fldChar w:fldCharType="separate"/>
            </w:r>
            <w:r w:rsidR="00801C48">
              <w:rPr>
                <w:noProof/>
                <w:webHidden/>
              </w:rPr>
              <w:t>128</w:t>
            </w:r>
            <w:r w:rsidRPr="00B032E6">
              <w:rPr>
                <w:noProof/>
                <w:webHidden/>
              </w:rPr>
              <w:fldChar w:fldCharType="end"/>
            </w:r>
          </w:hyperlink>
        </w:p>
        <w:p w14:paraId="0DF60984" w14:textId="0DA44960"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95" w:history="1">
            <w:r w:rsidRPr="00B032E6">
              <w:rPr>
                <w:rStyle w:val="Hyperlink"/>
                <w:noProof/>
              </w:rPr>
              <w:t>Study site</w:t>
            </w:r>
            <w:r w:rsidRPr="00B032E6">
              <w:rPr>
                <w:noProof/>
                <w:webHidden/>
              </w:rPr>
              <w:tab/>
            </w:r>
            <w:r w:rsidRPr="00B032E6">
              <w:rPr>
                <w:noProof/>
                <w:webHidden/>
              </w:rPr>
              <w:fldChar w:fldCharType="begin"/>
            </w:r>
            <w:r w:rsidRPr="00B032E6">
              <w:rPr>
                <w:noProof/>
                <w:webHidden/>
              </w:rPr>
              <w:instrText xml:space="preserve"> PAGEREF _Toc204820695 \h </w:instrText>
            </w:r>
            <w:r w:rsidRPr="00B032E6">
              <w:rPr>
                <w:noProof/>
                <w:webHidden/>
              </w:rPr>
            </w:r>
            <w:r w:rsidRPr="00B032E6">
              <w:rPr>
                <w:noProof/>
                <w:webHidden/>
              </w:rPr>
              <w:fldChar w:fldCharType="separate"/>
            </w:r>
            <w:r w:rsidR="00801C48">
              <w:rPr>
                <w:noProof/>
                <w:webHidden/>
              </w:rPr>
              <w:t>128</w:t>
            </w:r>
            <w:r w:rsidRPr="00B032E6">
              <w:rPr>
                <w:noProof/>
                <w:webHidden/>
              </w:rPr>
              <w:fldChar w:fldCharType="end"/>
            </w:r>
          </w:hyperlink>
        </w:p>
        <w:p w14:paraId="32D7B63D" w14:textId="2A18E605"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96" w:history="1">
            <w:r w:rsidRPr="00B032E6">
              <w:rPr>
                <w:rStyle w:val="Hyperlink"/>
                <w:noProof/>
              </w:rPr>
              <w:t>Irrigation experimental setup</w:t>
            </w:r>
            <w:r w:rsidRPr="00B032E6">
              <w:rPr>
                <w:noProof/>
                <w:webHidden/>
              </w:rPr>
              <w:tab/>
            </w:r>
            <w:r w:rsidRPr="00B032E6">
              <w:rPr>
                <w:noProof/>
                <w:webHidden/>
              </w:rPr>
              <w:fldChar w:fldCharType="begin"/>
            </w:r>
            <w:r w:rsidRPr="00B032E6">
              <w:rPr>
                <w:noProof/>
                <w:webHidden/>
              </w:rPr>
              <w:instrText xml:space="preserve"> PAGEREF _Toc204820696 \h </w:instrText>
            </w:r>
            <w:r w:rsidRPr="00B032E6">
              <w:rPr>
                <w:noProof/>
                <w:webHidden/>
              </w:rPr>
            </w:r>
            <w:r w:rsidRPr="00B032E6">
              <w:rPr>
                <w:noProof/>
                <w:webHidden/>
              </w:rPr>
              <w:fldChar w:fldCharType="separate"/>
            </w:r>
            <w:r w:rsidR="00801C48">
              <w:rPr>
                <w:noProof/>
                <w:webHidden/>
              </w:rPr>
              <w:t>128</w:t>
            </w:r>
            <w:r w:rsidRPr="00B032E6">
              <w:rPr>
                <w:noProof/>
                <w:webHidden/>
              </w:rPr>
              <w:fldChar w:fldCharType="end"/>
            </w:r>
          </w:hyperlink>
        </w:p>
        <w:p w14:paraId="18771F39" w14:textId="7DC98033"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97" w:history="1">
            <w:r w:rsidRPr="00B032E6">
              <w:rPr>
                <w:rStyle w:val="Hyperlink"/>
                <w:noProof/>
              </w:rPr>
              <w:t>EC data measurement</w:t>
            </w:r>
            <w:r w:rsidRPr="00B032E6">
              <w:rPr>
                <w:noProof/>
                <w:webHidden/>
              </w:rPr>
              <w:tab/>
            </w:r>
            <w:r w:rsidRPr="00B032E6">
              <w:rPr>
                <w:noProof/>
                <w:webHidden/>
              </w:rPr>
              <w:fldChar w:fldCharType="begin"/>
            </w:r>
            <w:r w:rsidRPr="00B032E6">
              <w:rPr>
                <w:noProof/>
                <w:webHidden/>
              </w:rPr>
              <w:instrText xml:space="preserve"> PAGEREF _Toc204820697 \h </w:instrText>
            </w:r>
            <w:r w:rsidRPr="00B032E6">
              <w:rPr>
                <w:noProof/>
                <w:webHidden/>
              </w:rPr>
            </w:r>
            <w:r w:rsidRPr="00B032E6">
              <w:rPr>
                <w:noProof/>
                <w:webHidden/>
              </w:rPr>
              <w:fldChar w:fldCharType="separate"/>
            </w:r>
            <w:r w:rsidR="00801C48">
              <w:rPr>
                <w:noProof/>
                <w:webHidden/>
              </w:rPr>
              <w:t>129</w:t>
            </w:r>
            <w:r w:rsidRPr="00B032E6">
              <w:rPr>
                <w:noProof/>
                <w:webHidden/>
              </w:rPr>
              <w:fldChar w:fldCharType="end"/>
            </w:r>
          </w:hyperlink>
        </w:p>
        <w:p w14:paraId="2CF5981D" w14:textId="78BD9BCE"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98" w:history="1">
            <w:r w:rsidRPr="00B032E6">
              <w:rPr>
                <w:rStyle w:val="Hyperlink"/>
                <w:noProof/>
              </w:rPr>
              <w:t>GPR data measurement</w:t>
            </w:r>
            <w:r w:rsidRPr="00B032E6">
              <w:rPr>
                <w:noProof/>
                <w:webHidden/>
              </w:rPr>
              <w:tab/>
            </w:r>
            <w:r w:rsidRPr="00B032E6">
              <w:rPr>
                <w:noProof/>
                <w:webHidden/>
              </w:rPr>
              <w:fldChar w:fldCharType="begin"/>
            </w:r>
            <w:r w:rsidRPr="00B032E6">
              <w:rPr>
                <w:noProof/>
                <w:webHidden/>
              </w:rPr>
              <w:instrText xml:space="preserve"> PAGEREF _Toc204820698 \h </w:instrText>
            </w:r>
            <w:r w:rsidRPr="00B032E6">
              <w:rPr>
                <w:noProof/>
                <w:webHidden/>
              </w:rPr>
            </w:r>
            <w:r w:rsidRPr="00B032E6">
              <w:rPr>
                <w:noProof/>
                <w:webHidden/>
              </w:rPr>
              <w:fldChar w:fldCharType="separate"/>
            </w:r>
            <w:r w:rsidR="00801C48">
              <w:rPr>
                <w:noProof/>
                <w:webHidden/>
              </w:rPr>
              <w:t>129</w:t>
            </w:r>
            <w:r w:rsidRPr="00B032E6">
              <w:rPr>
                <w:noProof/>
                <w:webHidden/>
              </w:rPr>
              <w:fldChar w:fldCharType="end"/>
            </w:r>
          </w:hyperlink>
        </w:p>
        <w:p w14:paraId="64D9522C" w14:textId="50B5F436"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699" w:history="1">
            <w:r w:rsidRPr="00B032E6">
              <w:rPr>
                <w:rStyle w:val="Hyperlink"/>
                <w:noProof/>
              </w:rPr>
              <w:t>Yield data measurement</w:t>
            </w:r>
            <w:r w:rsidRPr="00B032E6">
              <w:rPr>
                <w:noProof/>
                <w:webHidden/>
              </w:rPr>
              <w:tab/>
            </w:r>
            <w:r w:rsidRPr="00B032E6">
              <w:rPr>
                <w:noProof/>
                <w:webHidden/>
              </w:rPr>
              <w:fldChar w:fldCharType="begin"/>
            </w:r>
            <w:r w:rsidRPr="00B032E6">
              <w:rPr>
                <w:noProof/>
                <w:webHidden/>
              </w:rPr>
              <w:instrText xml:space="preserve"> PAGEREF _Toc204820699 \h </w:instrText>
            </w:r>
            <w:r w:rsidRPr="00B032E6">
              <w:rPr>
                <w:noProof/>
                <w:webHidden/>
              </w:rPr>
            </w:r>
            <w:r w:rsidRPr="00B032E6">
              <w:rPr>
                <w:noProof/>
                <w:webHidden/>
              </w:rPr>
              <w:fldChar w:fldCharType="separate"/>
            </w:r>
            <w:r w:rsidR="00801C48">
              <w:rPr>
                <w:noProof/>
                <w:webHidden/>
              </w:rPr>
              <w:t>130</w:t>
            </w:r>
            <w:r w:rsidRPr="00B032E6">
              <w:rPr>
                <w:noProof/>
                <w:webHidden/>
              </w:rPr>
              <w:fldChar w:fldCharType="end"/>
            </w:r>
          </w:hyperlink>
        </w:p>
        <w:p w14:paraId="00324053" w14:textId="654CA83F"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00" w:history="1">
            <w:r w:rsidRPr="00B032E6">
              <w:rPr>
                <w:rStyle w:val="Hyperlink"/>
                <w:noProof/>
              </w:rPr>
              <w:t>Covariate analysis</w:t>
            </w:r>
            <w:r w:rsidRPr="00B032E6">
              <w:rPr>
                <w:noProof/>
                <w:webHidden/>
              </w:rPr>
              <w:tab/>
            </w:r>
            <w:r w:rsidRPr="00B032E6">
              <w:rPr>
                <w:noProof/>
                <w:webHidden/>
              </w:rPr>
              <w:fldChar w:fldCharType="begin"/>
            </w:r>
            <w:r w:rsidRPr="00B032E6">
              <w:rPr>
                <w:noProof/>
                <w:webHidden/>
              </w:rPr>
              <w:instrText xml:space="preserve"> PAGEREF _Toc204820700 \h </w:instrText>
            </w:r>
            <w:r w:rsidRPr="00B032E6">
              <w:rPr>
                <w:noProof/>
                <w:webHidden/>
              </w:rPr>
            </w:r>
            <w:r w:rsidRPr="00B032E6">
              <w:rPr>
                <w:noProof/>
                <w:webHidden/>
              </w:rPr>
              <w:fldChar w:fldCharType="separate"/>
            </w:r>
            <w:r w:rsidR="00801C48">
              <w:rPr>
                <w:noProof/>
                <w:webHidden/>
              </w:rPr>
              <w:t>130</w:t>
            </w:r>
            <w:r w:rsidRPr="00B032E6">
              <w:rPr>
                <w:noProof/>
                <w:webHidden/>
              </w:rPr>
              <w:fldChar w:fldCharType="end"/>
            </w:r>
          </w:hyperlink>
        </w:p>
        <w:p w14:paraId="22DA5791" w14:textId="5993D372"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01" w:history="1">
            <w:r w:rsidRPr="00B032E6">
              <w:rPr>
                <w:rStyle w:val="Hyperlink"/>
                <w:noProof/>
              </w:rPr>
              <w:t>Management zone delineation</w:t>
            </w:r>
            <w:r w:rsidRPr="00B032E6">
              <w:rPr>
                <w:noProof/>
                <w:webHidden/>
              </w:rPr>
              <w:tab/>
            </w:r>
            <w:r w:rsidRPr="00B032E6">
              <w:rPr>
                <w:noProof/>
                <w:webHidden/>
              </w:rPr>
              <w:fldChar w:fldCharType="begin"/>
            </w:r>
            <w:r w:rsidRPr="00B032E6">
              <w:rPr>
                <w:noProof/>
                <w:webHidden/>
              </w:rPr>
              <w:instrText xml:space="preserve"> PAGEREF _Toc204820701 \h </w:instrText>
            </w:r>
            <w:r w:rsidRPr="00B032E6">
              <w:rPr>
                <w:noProof/>
                <w:webHidden/>
              </w:rPr>
            </w:r>
            <w:r w:rsidRPr="00B032E6">
              <w:rPr>
                <w:noProof/>
                <w:webHidden/>
              </w:rPr>
              <w:fldChar w:fldCharType="separate"/>
            </w:r>
            <w:r w:rsidR="00801C48">
              <w:rPr>
                <w:noProof/>
                <w:webHidden/>
              </w:rPr>
              <w:t>131</w:t>
            </w:r>
            <w:r w:rsidRPr="00B032E6">
              <w:rPr>
                <w:noProof/>
                <w:webHidden/>
              </w:rPr>
              <w:fldChar w:fldCharType="end"/>
            </w:r>
          </w:hyperlink>
        </w:p>
        <w:p w14:paraId="2D5E1DFC" w14:textId="3CCB36ED"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02" w:history="1">
            <w:r w:rsidRPr="00B032E6">
              <w:rPr>
                <w:rStyle w:val="Hyperlink"/>
                <w:noProof/>
              </w:rPr>
              <w:t>Result</w:t>
            </w:r>
            <w:r w:rsidRPr="00B032E6">
              <w:rPr>
                <w:noProof/>
                <w:webHidden/>
              </w:rPr>
              <w:tab/>
            </w:r>
            <w:r w:rsidRPr="00B032E6">
              <w:rPr>
                <w:noProof/>
                <w:webHidden/>
              </w:rPr>
              <w:fldChar w:fldCharType="begin"/>
            </w:r>
            <w:r w:rsidRPr="00B032E6">
              <w:rPr>
                <w:noProof/>
                <w:webHidden/>
              </w:rPr>
              <w:instrText xml:space="preserve"> PAGEREF _Toc204820702 \h </w:instrText>
            </w:r>
            <w:r w:rsidRPr="00B032E6">
              <w:rPr>
                <w:noProof/>
                <w:webHidden/>
              </w:rPr>
            </w:r>
            <w:r w:rsidRPr="00B032E6">
              <w:rPr>
                <w:noProof/>
                <w:webHidden/>
              </w:rPr>
              <w:fldChar w:fldCharType="separate"/>
            </w:r>
            <w:r w:rsidR="00801C48">
              <w:rPr>
                <w:noProof/>
                <w:webHidden/>
              </w:rPr>
              <w:t>132</w:t>
            </w:r>
            <w:r w:rsidRPr="00B032E6">
              <w:rPr>
                <w:noProof/>
                <w:webHidden/>
              </w:rPr>
              <w:fldChar w:fldCharType="end"/>
            </w:r>
          </w:hyperlink>
        </w:p>
        <w:p w14:paraId="0EB11947" w14:textId="21F31234"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03" w:history="1">
            <w:r w:rsidRPr="00B032E6">
              <w:rPr>
                <w:rStyle w:val="Hyperlink"/>
                <w:noProof/>
              </w:rPr>
              <w:t>Descriptive statistics</w:t>
            </w:r>
            <w:r w:rsidRPr="00B032E6">
              <w:rPr>
                <w:noProof/>
                <w:webHidden/>
              </w:rPr>
              <w:tab/>
            </w:r>
            <w:r w:rsidRPr="00B032E6">
              <w:rPr>
                <w:noProof/>
                <w:webHidden/>
              </w:rPr>
              <w:fldChar w:fldCharType="begin"/>
            </w:r>
            <w:r w:rsidRPr="00B032E6">
              <w:rPr>
                <w:noProof/>
                <w:webHidden/>
              </w:rPr>
              <w:instrText xml:space="preserve"> PAGEREF _Toc204820703 \h </w:instrText>
            </w:r>
            <w:r w:rsidRPr="00B032E6">
              <w:rPr>
                <w:noProof/>
                <w:webHidden/>
              </w:rPr>
            </w:r>
            <w:r w:rsidRPr="00B032E6">
              <w:rPr>
                <w:noProof/>
                <w:webHidden/>
              </w:rPr>
              <w:fldChar w:fldCharType="separate"/>
            </w:r>
            <w:r w:rsidR="00801C48">
              <w:rPr>
                <w:noProof/>
                <w:webHidden/>
              </w:rPr>
              <w:t>132</w:t>
            </w:r>
            <w:r w:rsidRPr="00B032E6">
              <w:rPr>
                <w:noProof/>
                <w:webHidden/>
              </w:rPr>
              <w:fldChar w:fldCharType="end"/>
            </w:r>
          </w:hyperlink>
        </w:p>
        <w:p w14:paraId="3B236C45" w14:textId="62E3A817"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04" w:history="1">
            <w:r w:rsidRPr="00B032E6">
              <w:rPr>
                <w:rStyle w:val="Hyperlink"/>
                <w:noProof/>
              </w:rPr>
              <w:t>ANCOVA</w:t>
            </w:r>
            <w:r w:rsidRPr="00B032E6">
              <w:rPr>
                <w:noProof/>
                <w:webHidden/>
              </w:rPr>
              <w:tab/>
            </w:r>
            <w:r w:rsidRPr="00B032E6">
              <w:rPr>
                <w:noProof/>
                <w:webHidden/>
              </w:rPr>
              <w:fldChar w:fldCharType="begin"/>
            </w:r>
            <w:r w:rsidRPr="00B032E6">
              <w:rPr>
                <w:noProof/>
                <w:webHidden/>
              </w:rPr>
              <w:instrText xml:space="preserve"> PAGEREF _Toc204820704 \h </w:instrText>
            </w:r>
            <w:r w:rsidRPr="00B032E6">
              <w:rPr>
                <w:noProof/>
                <w:webHidden/>
              </w:rPr>
            </w:r>
            <w:r w:rsidRPr="00B032E6">
              <w:rPr>
                <w:noProof/>
                <w:webHidden/>
              </w:rPr>
              <w:fldChar w:fldCharType="separate"/>
            </w:r>
            <w:r w:rsidR="00801C48">
              <w:rPr>
                <w:noProof/>
                <w:webHidden/>
              </w:rPr>
              <w:t>134</w:t>
            </w:r>
            <w:r w:rsidRPr="00B032E6">
              <w:rPr>
                <w:noProof/>
                <w:webHidden/>
              </w:rPr>
              <w:fldChar w:fldCharType="end"/>
            </w:r>
          </w:hyperlink>
        </w:p>
        <w:p w14:paraId="58FD64BD" w14:textId="4F4E041E"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05" w:history="1">
            <w:r w:rsidRPr="00B032E6">
              <w:rPr>
                <w:rStyle w:val="Hyperlink"/>
                <w:noProof/>
              </w:rPr>
              <w:t>The optimal clustering number</w:t>
            </w:r>
            <w:r w:rsidRPr="00B032E6">
              <w:rPr>
                <w:noProof/>
                <w:webHidden/>
              </w:rPr>
              <w:tab/>
            </w:r>
            <w:r w:rsidRPr="00B032E6">
              <w:rPr>
                <w:noProof/>
                <w:webHidden/>
              </w:rPr>
              <w:fldChar w:fldCharType="begin"/>
            </w:r>
            <w:r w:rsidRPr="00B032E6">
              <w:rPr>
                <w:noProof/>
                <w:webHidden/>
              </w:rPr>
              <w:instrText xml:space="preserve"> PAGEREF _Toc204820705 \h </w:instrText>
            </w:r>
            <w:r w:rsidRPr="00B032E6">
              <w:rPr>
                <w:noProof/>
                <w:webHidden/>
              </w:rPr>
            </w:r>
            <w:r w:rsidRPr="00B032E6">
              <w:rPr>
                <w:noProof/>
                <w:webHidden/>
              </w:rPr>
              <w:fldChar w:fldCharType="separate"/>
            </w:r>
            <w:r w:rsidR="00801C48">
              <w:rPr>
                <w:noProof/>
                <w:webHidden/>
              </w:rPr>
              <w:t>134</w:t>
            </w:r>
            <w:r w:rsidRPr="00B032E6">
              <w:rPr>
                <w:noProof/>
                <w:webHidden/>
              </w:rPr>
              <w:fldChar w:fldCharType="end"/>
            </w:r>
          </w:hyperlink>
        </w:p>
        <w:p w14:paraId="0C0E800E" w14:textId="103B135E"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06" w:history="1">
            <w:r w:rsidRPr="00B032E6">
              <w:rPr>
                <w:rStyle w:val="Hyperlink"/>
                <w:noProof/>
              </w:rPr>
              <w:t>Evaluation of management zones for irrigation</w:t>
            </w:r>
            <w:r w:rsidRPr="00B032E6">
              <w:rPr>
                <w:noProof/>
                <w:webHidden/>
              </w:rPr>
              <w:tab/>
            </w:r>
            <w:r w:rsidRPr="00B032E6">
              <w:rPr>
                <w:noProof/>
                <w:webHidden/>
              </w:rPr>
              <w:fldChar w:fldCharType="begin"/>
            </w:r>
            <w:r w:rsidRPr="00B032E6">
              <w:rPr>
                <w:noProof/>
                <w:webHidden/>
              </w:rPr>
              <w:instrText xml:space="preserve"> PAGEREF _Toc204820706 \h </w:instrText>
            </w:r>
            <w:r w:rsidRPr="00B032E6">
              <w:rPr>
                <w:noProof/>
                <w:webHidden/>
              </w:rPr>
            </w:r>
            <w:r w:rsidRPr="00B032E6">
              <w:rPr>
                <w:noProof/>
                <w:webHidden/>
              </w:rPr>
              <w:fldChar w:fldCharType="separate"/>
            </w:r>
            <w:r w:rsidR="00801C48">
              <w:rPr>
                <w:noProof/>
                <w:webHidden/>
              </w:rPr>
              <w:t>135</w:t>
            </w:r>
            <w:r w:rsidRPr="00B032E6">
              <w:rPr>
                <w:noProof/>
                <w:webHidden/>
              </w:rPr>
              <w:fldChar w:fldCharType="end"/>
            </w:r>
          </w:hyperlink>
        </w:p>
        <w:p w14:paraId="235340F3" w14:textId="3B253BD1"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07" w:history="1">
            <w:r w:rsidRPr="00B032E6">
              <w:rPr>
                <w:rStyle w:val="Hyperlink"/>
                <w:noProof/>
              </w:rPr>
              <w:t>Discussion</w:t>
            </w:r>
            <w:r w:rsidRPr="00B032E6">
              <w:rPr>
                <w:noProof/>
                <w:webHidden/>
              </w:rPr>
              <w:tab/>
            </w:r>
            <w:r w:rsidRPr="00B032E6">
              <w:rPr>
                <w:noProof/>
                <w:webHidden/>
              </w:rPr>
              <w:fldChar w:fldCharType="begin"/>
            </w:r>
            <w:r w:rsidRPr="00B032E6">
              <w:rPr>
                <w:noProof/>
                <w:webHidden/>
              </w:rPr>
              <w:instrText xml:space="preserve"> PAGEREF _Toc204820707 \h </w:instrText>
            </w:r>
            <w:r w:rsidRPr="00B032E6">
              <w:rPr>
                <w:noProof/>
                <w:webHidden/>
              </w:rPr>
            </w:r>
            <w:r w:rsidRPr="00B032E6">
              <w:rPr>
                <w:noProof/>
                <w:webHidden/>
              </w:rPr>
              <w:fldChar w:fldCharType="separate"/>
            </w:r>
            <w:r w:rsidR="00801C48">
              <w:rPr>
                <w:noProof/>
                <w:webHidden/>
              </w:rPr>
              <w:t>137</w:t>
            </w:r>
            <w:r w:rsidRPr="00B032E6">
              <w:rPr>
                <w:noProof/>
                <w:webHidden/>
              </w:rPr>
              <w:fldChar w:fldCharType="end"/>
            </w:r>
          </w:hyperlink>
        </w:p>
        <w:p w14:paraId="4BEF7608" w14:textId="0DC2D6D5"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08" w:history="1">
            <w:r w:rsidRPr="00B032E6">
              <w:rPr>
                <w:rStyle w:val="Hyperlink"/>
                <w:noProof/>
              </w:rPr>
              <w:t>Considerations for selecting representative single-year rainfed yield data</w:t>
            </w:r>
            <w:r w:rsidRPr="00B032E6">
              <w:rPr>
                <w:noProof/>
                <w:webHidden/>
              </w:rPr>
              <w:tab/>
            </w:r>
            <w:r w:rsidRPr="00B032E6">
              <w:rPr>
                <w:noProof/>
                <w:webHidden/>
              </w:rPr>
              <w:fldChar w:fldCharType="begin"/>
            </w:r>
            <w:r w:rsidRPr="00B032E6">
              <w:rPr>
                <w:noProof/>
                <w:webHidden/>
              </w:rPr>
              <w:instrText xml:space="preserve"> PAGEREF _Toc204820708 \h </w:instrText>
            </w:r>
            <w:r w:rsidRPr="00B032E6">
              <w:rPr>
                <w:noProof/>
                <w:webHidden/>
              </w:rPr>
            </w:r>
            <w:r w:rsidRPr="00B032E6">
              <w:rPr>
                <w:noProof/>
                <w:webHidden/>
              </w:rPr>
              <w:fldChar w:fldCharType="separate"/>
            </w:r>
            <w:r w:rsidR="00801C48">
              <w:rPr>
                <w:noProof/>
                <w:webHidden/>
              </w:rPr>
              <w:t>138</w:t>
            </w:r>
            <w:r w:rsidRPr="00B032E6">
              <w:rPr>
                <w:noProof/>
                <w:webHidden/>
              </w:rPr>
              <w:fldChar w:fldCharType="end"/>
            </w:r>
          </w:hyperlink>
        </w:p>
        <w:p w14:paraId="3C8FDCE2" w14:textId="5E9124B5"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09" w:history="1">
            <w:r w:rsidRPr="00B032E6">
              <w:rPr>
                <w:rStyle w:val="Hyperlink"/>
                <w:noProof/>
              </w:rPr>
              <w:t>Selection of the optimal zone number</w:t>
            </w:r>
            <w:r w:rsidRPr="00B032E6">
              <w:rPr>
                <w:noProof/>
                <w:webHidden/>
              </w:rPr>
              <w:tab/>
            </w:r>
            <w:r w:rsidRPr="00B032E6">
              <w:rPr>
                <w:noProof/>
                <w:webHidden/>
              </w:rPr>
              <w:fldChar w:fldCharType="begin"/>
            </w:r>
            <w:r w:rsidRPr="00B032E6">
              <w:rPr>
                <w:noProof/>
                <w:webHidden/>
              </w:rPr>
              <w:instrText xml:space="preserve"> PAGEREF _Toc204820709 \h </w:instrText>
            </w:r>
            <w:r w:rsidRPr="00B032E6">
              <w:rPr>
                <w:noProof/>
                <w:webHidden/>
              </w:rPr>
            </w:r>
            <w:r w:rsidRPr="00B032E6">
              <w:rPr>
                <w:noProof/>
                <w:webHidden/>
              </w:rPr>
              <w:fldChar w:fldCharType="separate"/>
            </w:r>
            <w:r w:rsidR="00801C48">
              <w:rPr>
                <w:noProof/>
                <w:webHidden/>
              </w:rPr>
              <w:t>139</w:t>
            </w:r>
            <w:r w:rsidRPr="00B032E6">
              <w:rPr>
                <w:noProof/>
                <w:webHidden/>
              </w:rPr>
              <w:fldChar w:fldCharType="end"/>
            </w:r>
          </w:hyperlink>
        </w:p>
        <w:p w14:paraId="7619AAFB" w14:textId="224C7C7E"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10" w:history="1">
            <w:r w:rsidRPr="00B032E6">
              <w:rPr>
                <w:rStyle w:val="Hyperlink"/>
                <w:noProof/>
              </w:rPr>
              <w:t>Conclusion</w:t>
            </w:r>
            <w:r w:rsidRPr="00B032E6">
              <w:rPr>
                <w:noProof/>
                <w:webHidden/>
              </w:rPr>
              <w:tab/>
            </w:r>
            <w:r w:rsidRPr="00B032E6">
              <w:rPr>
                <w:noProof/>
                <w:webHidden/>
              </w:rPr>
              <w:fldChar w:fldCharType="begin"/>
            </w:r>
            <w:r w:rsidRPr="00B032E6">
              <w:rPr>
                <w:noProof/>
                <w:webHidden/>
              </w:rPr>
              <w:instrText xml:space="preserve"> PAGEREF _Toc204820710 \h </w:instrText>
            </w:r>
            <w:r w:rsidRPr="00B032E6">
              <w:rPr>
                <w:noProof/>
                <w:webHidden/>
              </w:rPr>
            </w:r>
            <w:r w:rsidRPr="00B032E6">
              <w:rPr>
                <w:noProof/>
                <w:webHidden/>
              </w:rPr>
              <w:fldChar w:fldCharType="separate"/>
            </w:r>
            <w:r w:rsidR="00801C48">
              <w:rPr>
                <w:noProof/>
                <w:webHidden/>
              </w:rPr>
              <w:t>141</w:t>
            </w:r>
            <w:r w:rsidRPr="00B032E6">
              <w:rPr>
                <w:noProof/>
                <w:webHidden/>
              </w:rPr>
              <w:fldChar w:fldCharType="end"/>
            </w:r>
          </w:hyperlink>
        </w:p>
        <w:p w14:paraId="51C15A11" w14:textId="4A6D1873"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11" w:history="1">
            <w:r w:rsidRPr="00B032E6">
              <w:rPr>
                <w:rStyle w:val="Hyperlink"/>
                <w:noProof/>
              </w:rPr>
              <w:t>References</w:t>
            </w:r>
            <w:r w:rsidRPr="00B032E6">
              <w:rPr>
                <w:noProof/>
                <w:webHidden/>
              </w:rPr>
              <w:tab/>
            </w:r>
            <w:r w:rsidRPr="00B032E6">
              <w:rPr>
                <w:noProof/>
                <w:webHidden/>
              </w:rPr>
              <w:fldChar w:fldCharType="begin"/>
            </w:r>
            <w:r w:rsidRPr="00B032E6">
              <w:rPr>
                <w:noProof/>
                <w:webHidden/>
              </w:rPr>
              <w:instrText xml:space="preserve"> PAGEREF _Toc204820711 \h </w:instrText>
            </w:r>
            <w:r w:rsidRPr="00B032E6">
              <w:rPr>
                <w:noProof/>
                <w:webHidden/>
              </w:rPr>
            </w:r>
            <w:r w:rsidRPr="00B032E6">
              <w:rPr>
                <w:noProof/>
                <w:webHidden/>
              </w:rPr>
              <w:fldChar w:fldCharType="separate"/>
            </w:r>
            <w:r w:rsidR="00801C48">
              <w:rPr>
                <w:noProof/>
                <w:webHidden/>
              </w:rPr>
              <w:t>142</w:t>
            </w:r>
            <w:r w:rsidRPr="00B032E6">
              <w:rPr>
                <w:noProof/>
                <w:webHidden/>
              </w:rPr>
              <w:fldChar w:fldCharType="end"/>
            </w:r>
          </w:hyperlink>
        </w:p>
        <w:p w14:paraId="01A913D3" w14:textId="32686EE0"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12" w:history="1">
            <w:r w:rsidRPr="00B032E6">
              <w:rPr>
                <w:rStyle w:val="Hyperlink"/>
                <w:noProof/>
              </w:rPr>
              <w:t>Appendix IV</w:t>
            </w:r>
            <w:r w:rsidRPr="00B032E6">
              <w:rPr>
                <w:noProof/>
                <w:webHidden/>
              </w:rPr>
              <w:tab/>
            </w:r>
            <w:r w:rsidRPr="00B032E6">
              <w:rPr>
                <w:noProof/>
                <w:webHidden/>
              </w:rPr>
              <w:fldChar w:fldCharType="begin"/>
            </w:r>
            <w:r w:rsidRPr="00B032E6">
              <w:rPr>
                <w:noProof/>
                <w:webHidden/>
              </w:rPr>
              <w:instrText xml:space="preserve"> PAGEREF _Toc204820712 \h </w:instrText>
            </w:r>
            <w:r w:rsidRPr="00B032E6">
              <w:rPr>
                <w:noProof/>
                <w:webHidden/>
              </w:rPr>
            </w:r>
            <w:r w:rsidRPr="00B032E6">
              <w:rPr>
                <w:noProof/>
                <w:webHidden/>
              </w:rPr>
              <w:fldChar w:fldCharType="separate"/>
            </w:r>
            <w:r w:rsidR="00801C48">
              <w:rPr>
                <w:noProof/>
                <w:webHidden/>
              </w:rPr>
              <w:t>149</w:t>
            </w:r>
            <w:r w:rsidRPr="00B032E6">
              <w:rPr>
                <w:noProof/>
                <w:webHidden/>
              </w:rPr>
              <w:fldChar w:fldCharType="end"/>
            </w:r>
          </w:hyperlink>
        </w:p>
        <w:p w14:paraId="4E6A2A5E" w14:textId="7FB6D96A" w:rsidR="00014210" w:rsidRPr="00B032E6" w:rsidRDefault="00014210" w:rsidP="00B032E6">
          <w:pPr>
            <w:pStyle w:val="TOC1"/>
            <w:rPr>
              <w:rFonts w:eastAsiaTheme="minorEastAsia"/>
              <w:bCs w:val="0"/>
              <w:iCs w:val="0"/>
              <w:noProof/>
              <w:kern w:val="2"/>
              <w14:ligatures w14:val="standardContextual"/>
            </w:rPr>
          </w:pPr>
          <w:hyperlink w:anchor="_Toc204820713" w:history="1">
            <w:r w:rsidRPr="00B032E6">
              <w:rPr>
                <w:rStyle w:val="Hyperlink"/>
                <w:noProof/>
              </w:rPr>
              <w:t>Chapter Five Soybean yield prediction from UAV multispectral imagery under various irrigation regimes</w:t>
            </w:r>
            <w:r w:rsidRPr="00B032E6">
              <w:rPr>
                <w:noProof/>
                <w:webHidden/>
              </w:rPr>
              <w:tab/>
            </w:r>
            <w:r w:rsidRPr="00B032E6">
              <w:rPr>
                <w:noProof/>
                <w:webHidden/>
              </w:rPr>
              <w:fldChar w:fldCharType="begin"/>
            </w:r>
            <w:r w:rsidRPr="00B032E6">
              <w:rPr>
                <w:noProof/>
                <w:webHidden/>
              </w:rPr>
              <w:instrText xml:space="preserve"> PAGEREF _Toc204820713 \h </w:instrText>
            </w:r>
            <w:r w:rsidRPr="00B032E6">
              <w:rPr>
                <w:noProof/>
                <w:webHidden/>
              </w:rPr>
            </w:r>
            <w:r w:rsidRPr="00B032E6">
              <w:rPr>
                <w:noProof/>
                <w:webHidden/>
              </w:rPr>
              <w:fldChar w:fldCharType="separate"/>
            </w:r>
            <w:r w:rsidR="00801C48">
              <w:rPr>
                <w:noProof/>
                <w:webHidden/>
              </w:rPr>
              <w:t>161</w:t>
            </w:r>
            <w:r w:rsidRPr="00B032E6">
              <w:rPr>
                <w:noProof/>
                <w:webHidden/>
              </w:rPr>
              <w:fldChar w:fldCharType="end"/>
            </w:r>
          </w:hyperlink>
        </w:p>
        <w:p w14:paraId="59E83223" w14:textId="5FE50F9F"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14" w:history="1">
            <w:r w:rsidRPr="00B032E6">
              <w:rPr>
                <w:rStyle w:val="Hyperlink"/>
                <w:noProof/>
              </w:rPr>
              <w:t>Abstract</w:t>
            </w:r>
            <w:r w:rsidRPr="00B032E6">
              <w:rPr>
                <w:noProof/>
                <w:webHidden/>
              </w:rPr>
              <w:tab/>
            </w:r>
            <w:r w:rsidRPr="00B032E6">
              <w:rPr>
                <w:noProof/>
                <w:webHidden/>
              </w:rPr>
              <w:fldChar w:fldCharType="begin"/>
            </w:r>
            <w:r w:rsidRPr="00B032E6">
              <w:rPr>
                <w:noProof/>
                <w:webHidden/>
              </w:rPr>
              <w:instrText xml:space="preserve"> PAGEREF _Toc204820714 \h </w:instrText>
            </w:r>
            <w:r w:rsidRPr="00B032E6">
              <w:rPr>
                <w:noProof/>
                <w:webHidden/>
              </w:rPr>
            </w:r>
            <w:r w:rsidRPr="00B032E6">
              <w:rPr>
                <w:noProof/>
                <w:webHidden/>
              </w:rPr>
              <w:fldChar w:fldCharType="separate"/>
            </w:r>
            <w:r w:rsidR="00801C48">
              <w:rPr>
                <w:noProof/>
                <w:webHidden/>
              </w:rPr>
              <w:t>162</w:t>
            </w:r>
            <w:r w:rsidRPr="00B032E6">
              <w:rPr>
                <w:noProof/>
                <w:webHidden/>
              </w:rPr>
              <w:fldChar w:fldCharType="end"/>
            </w:r>
          </w:hyperlink>
        </w:p>
        <w:p w14:paraId="3BD853CA" w14:textId="2682EE5A"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15" w:history="1">
            <w:r w:rsidRPr="00B032E6">
              <w:rPr>
                <w:rStyle w:val="Hyperlink"/>
                <w:noProof/>
              </w:rPr>
              <w:t>Introduction</w:t>
            </w:r>
            <w:r w:rsidRPr="00B032E6">
              <w:rPr>
                <w:noProof/>
                <w:webHidden/>
              </w:rPr>
              <w:tab/>
            </w:r>
            <w:r w:rsidRPr="00B032E6">
              <w:rPr>
                <w:noProof/>
                <w:webHidden/>
              </w:rPr>
              <w:fldChar w:fldCharType="begin"/>
            </w:r>
            <w:r w:rsidRPr="00B032E6">
              <w:rPr>
                <w:noProof/>
                <w:webHidden/>
              </w:rPr>
              <w:instrText xml:space="preserve"> PAGEREF _Toc204820715 \h </w:instrText>
            </w:r>
            <w:r w:rsidRPr="00B032E6">
              <w:rPr>
                <w:noProof/>
                <w:webHidden/>
              </w:rPr>
            </w:r>
            <w:r w:rsidRPr="00B032E6">
              <w:rPr>
                <w:noProof/>
                <w:webHidden/>
              </w:rPr>
              <w:fldChar w:fldCharType="separate"/>
            </w:r>
            <w:r w:rsidR="00801C48">
              <w:rPr>
                <w:noProof/>
                <w:webHidden/>
              </w:rPr>
              <w:t>163</w:t>
            </w:r>
            <w:r w:rsidRPr="00B032E6">
              <w:rPr>
                <w:noProof/>
                <w:webHidden/>
              </w:rPr>
              <w:fldChar w:fldCharType="end"/>
            </w:r>
          </w:hyperlink>
        </w:p>
        <w:p w14:paraId="75133583" w14:textId="33F02514"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16" w:history="1">
            <w:r w:rsidRPr="00B032E6">
              <w:rPr>
                <w:rStyle w:val="Hyperlink"/>
                <w:noProof/>
              </w:rPr>
              <w:t>Method</w:t>
            </w:r>
            <w:r w:rsidRPr="00B032E6">
              <w:rPr>
                <w:noProof/>
                <w:webHidden/>
              </w:rPr>
              <w:tab/>
            </w:r>
            <w:r w:rsidRPr="00B032E6">
              <w:rPr>
                <w:noProof/>
                <w:webHidden/>
              </w:rPr>
              <w:fldChar w:fldCharType="begin"/>
            </w:r>
            <w:r w:rsidRPr="00B032E6">
              <w:rPr>
                <w:noProof/>
                <w:webHidden/>
              </w:rPr>
              <w:instrText xml:space="preserve"> PAGEREF _Toc204820716 \h </w:instrText>
            </w:r>
            <w:r w:rsidRPr="00B032E6">
              <w:rPr>
                <w:noProof/>
                <w:webHidden/>
              </w:rPr>
            </w:r>
            <w:r w:rsidRPr="00B032E6">
              <w:rPr>
                <w:noProof/>
                <w:webHidden/>
              </w:rPr>
              <w:fldChar w:fldCharType="separate"/>
            </w:r>
            <w:r w:rsidR="00801C48">
              <w:rPr>
                <w:noProof/>
                <w:webHidden/>
              </w:rPr>
              <w:t>167</w:t>
            </w:r>
            <w:r w:rsidRPr="00B032E6">
              <w:rPr>
                <w:noProof/>
                <w:webHidden/>
              </w:rPr>
              <w:fldChar w:fldCharType="end"/>
            </w:r>
          </w:hyperlink>
        </w:p>
        <w:p w14:paraId="7CF8C737" w14:textId="1FA3F6CB"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17" w:history="1">
            <w:r w:rsidRPr="00B032E6">
              <w:rPr>
                <w:rStyle w:val="Hyperlink"/>
                <w:noProof/>
              </w:rPr>
              <w:t>Study site</w:t>
            </w:r>
            <w:r w:rsidRPr="00B032E6">
              <w:rPr>
                <w:noProof/>
                <w:webHidden/>
              </w:rPr>
              <w:tab/>
            </w:r>
            <w:r w:rsidRPr="00B032E6">
              <w:rPr>
                <w:noProof/>
                <w:webHidden/>
              </w:rPr>
              <w:fldChar w:fldCharType="begin"/>
            </w:r>
            <w:r w:rsidRPr="00B032E6">
              <w:rPr>
                <w:noProof/>
                <w:webHidden/>
              </w:rPr>
              <w:instrText xml:space="preserve"> PAGEREF _Toc204820717 \h </w:instrText>
            </w:r>
            <w:r w:rsidRPr="00B032E6">
              <w:rPr>
                <w:noProof/>
                <w:webHidden/>
              </w:rPr>
            </w:r>
            <w:r w:rsidRPr="00B032E6">
              <w:rPr>
                <w:noProof/>
                <w:webHidden/>
              </w:rPr>
              <w:fldChar w:fldCharType="separate"/>
            </w:r>
            <w:r w:rsidR="00801C48">
              <w:rPr>
                <w:noProof/>
                <w:webHidden/>
              </w:rPr>
              <w:t>167</w:t>
            </w:r>
            <w:r w:rsidRPr="00B032E6">
              <w:rPr>
                <w:noProof/>
                <w:webHidden/>
              </w:rPr>
              <w:fldChar w:fldCharType="end"/>
            </w:r>
          </w:hyperlink>
        </w:p>
        <w:p w14:paraId="6EFF8715" w14:textId="3AF7F7B5"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18" w:history="1">
            <w:r w:rsidRPr="00B032E6">
              <w:rPr>
                <w:rStyle w:val="Hyperlink"/>
                <w:noProof/>
              </w:rPr>
              <w:t>Ground field experiment setup</w:t>
            </w:r>
            <w:r w:rsidRPr="00B032E6">
              <w:rPr>
                <w:noProof/>
                <w:webHidden/>
              </w:rPr>
              <w:tab/>
            </w:r>
            <w:r w:rsidRPr="00B032E6">
              <w:rPr>
                <w:noProof/>
                <w:webHidden/>
              </w:rPr>
              <w:fldChar w:fldCharType="begin"/>
            </w:r>
            <w:r w:rsidRPr="00B032E6">
              <w:rPr>
                <w:noProof/>
                <w:webHidden/>
              </w:rPr>
              <w:instrText xml:space="preserve"> PAGEREF _Toc204820718 \h </w:instrText>
            </w:r>
            <w:r w:rsidRPr="00B032E6">
              <w:rPr>
                <w:noProof/>
                <w:webHidden/>
              </w:rPr>
            </w:r>
            <w:r w:rsidRPr="00B032E6">
              <w:rPr>
                <w:noProof/>
                <w:webHidden/>
              </w:rPr>
              <w:fldChar w:fldCharType="separate"/>
            </w:r>
            <w:r w:rsidR="00801C48">
              <w:rPr>
                <w:noProof/>
                <w:webHidden/>
              </w:rPr>
              <w:t>167</w:t>
            </w:r>
            <w:r w:rsidRPr="00B032E6">
              <w:rPr>
                <w:noProof/>
                <w:webHidden/>
              </w:rPr>
              <w:fldChar w:fldCharType="end"/>
            </w:r>
          </w:hyperlink>
        </w:p>
        <w:p w14:paraId="5BEE2571" w14:textId="6C7CDED8"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19" w:history="1">
            <w:r w:rsidRPr="00B032E6">
              <w:rPr>
                <w:rStyle w:val="Hyperlink"/>
                <w:noProof/>
              </w:rPr>
              <w:t>UAV surveys</w:t>
            </w:r>
            <w:r w:rsidRPr="00B032E6">
              <w:rPr>
                <w:noProof/>
                <w:webHidden/>
              </w:rPr>
              <w:tab/>
            </w:r>
            <w:r w:rsidRPr="00B032E6">
              <w:rPr>
                <w:noProof/>
                <w:webHidden/>
              </w:rPr>
              <w:fldChar w:fldCharType="begin"/>
            </w:r>
            <w:r w:rsidRPr="00B032E6">
              <w:rPr>
                <w:noProof/>
                <w:webHidden/>
              </w:rPr>
              <w:instrText xml:space="preserve"> PAGEREF _Toc204820719 \h </w:instrText>
            </w:r>
            <w:r w:rsidRPr="00B032E6">
              <w:rPr>
                <w:noProof/>
                <w:webHidden/>
              </w:rPr>
            </w:r>
            <w:r w:rsidRPr="00B032E6">
              <w:rPr>
                <w:noProof/>
                <w:webHidden/>
              </w:rPr>
              <w:fldChar w:fldCharType="separate"/>
            </w:r>
            <w:r w:rsidR="00801C48">
              <w:rPr>
                <w:noProof/>
                <w:webHidden/>
              </w:rPr>
              <w:t>169</w:t>
            </w:r>
            <w:r w:rsidRPr="00B032E6">
              <w:rPr>
                <w:noProof/>
                <w:webHidden/>
              </w:rPr>
              <w:fldChar w:fldCharType="end"/>
            </w:r>
          </w:hyperlink>
        </w:p>
        <w:p w14:paraId="5A1F40C8" w14:textId="420353DB"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20" w:history="1">
            <w:r w:rsidRPr="00B032E6">
              <w:rPr>
                <w:rStyle w:val="Hyperlink"/>
                <w:noProof/>
              </w:rPr>
              <w:t>Image processing</w:t>
            </w:r>
            <w:r w:rsidRPr="00B032E6">
              <w:rPr>
                <w:noProof/>
                <w:webHidden/>
              </w:rPr>
              <w:tab/>
            </w:r>
            <w:r w:rsidRPr="00B032E6">
              <w:rPr>
                <w:noProof/>
                <w:webHidden/>
              </w:rPr>
              <w:fldChar w:fldCharType="begin"/>
            </w:r>
            <w:r w:rsidRPr="00B032E6">
              <w:rPr>
                <w:noProof/>
                <w:webHidden/>
              </w:rPr>
              <w:instrText xml:space="preserve"> PAGEREF _Toc204820720 \h </w:instrText>
            </w:r>
            <w:r w:rsidRPr="00B032E6">
              <w:rPr>
                <w:noProof/>
                <w:webHidden/>
              </w:rPr>
            </w:r>
            <w:r w:rsidRPr="00B032E6">
              <w:rPr>
                <w:noProof/>
                <w:webHidden/>
              </w:rPr>
              <w:fldChar w:fldCharType="separate"/>
            </w:r>
            <w:r w:rsidR="00801C48">
              <w:rPr>
                <w:noProof/>
                <w:webHidden/>
              </w:rPr>
              <w:t>169</w:t>
            </w:r>
            <w:r w:rsidRPr="00B032E6">
              <w:rPr>
                <w:noProof/>
                <w:webHidden/>
              </w:rPr>
              <w:fldChar w:fldCharType="end"/>
            </w:r>
          </w:hyperlink>
        </w:p>
        <w:p w14:paraId="7C052599" w14:textId="27C13781"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21" w:history="1">
            <w:r w:rsidRPr="00B032E6">
              <w:rPr>
                <w:rStyle w:val="Hyperlink"/>
                <w:noProof/>
              </w:rPr>
              <w:t>Yield prediction model</w:t>
            </w:r>
            <w:r w:rsidRPr="00B032E6">
              <w:rPr>
                <w:noProof/>
                <w:webHidden/>
              </w:rPr>
              <w:tab/>
            </w:r>
            <w:r w:rsidRPr="00B032E6">
              <w:rPr>
                <w:noProof/>
                <w:webHidden/>
              </w:rPr>
              <w:fldChar w:fldCharType="begin"/>
            </w:r>
            <w:r w:rsidRPr="00B032E6">
              <w:rPr>
                <w:noProof/>
                <w:webHidden/>
              </w:rPr>
              <w:instrText xml:space="preserve"> PAGEREF _Toc204820721 \h </w:instrText>
            </w:r>
            <w:r w:rsidRPr="00B032E6">
              <w:rPr>
                <w:noProof/>
                <w:webHidden/>
              </w:rPr>
            </w:r>
            <w:r w:rsidRPr="00B032E6">
              <w:rPr>
                <w:noProof/>
                <w:webHidden/>
              </w:rPr>
              <w:fldChar w:fldCharType="separate"/>
            </w:r>
            <w:r w:rsidR="00801C48">
              <w:rPr>
                <w:noProof/>
                <w:webHidden/>
              </w:rPr>
              <w:t>170</w:t>
            </w:r>
            <w:r w:rsidRPr="00B032E6">
              <w:rPr>
                <w:noProof/>
                <w:webHidden/>
              </w:rPr>
              <w:fldChar w:fldCharType="end"/>
            </w:r>
          </w:hyperlink>
        </w:p>
        <w:p w14:paraId="6C8062D4" w14:textId="513831BD"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22" w:history="1">
            <w:r w:rsidRPr="00B032E6">
              <w:rPr>
                <w:rStyle w:val="Hyperlink"/>
                <w:noProof/>
              </w:rPr>
              <w:t>Statistical analysis</w:t>
            </w:r>
            <w:r w:rsidRPr="00B032E6">
              <w:rPr>
                <w:noProof/>
                <w:webHidden/>
              </w:rPr>
              <w:tab/>
            </w:r>
            <w:r w:rsidRPr="00B032E6">
              <w:rPr>
                <w:noProof/>
                <w:webHidden/>
              </w:rPr>
              <w:fldChar w:fldCharType="begin"/>
            </w:r>
            <w:r w:rsidRPr="00B032E6">
              <w:rPr>
                <w:noProof/>
                <w:webHidden/>
              </w:rPr>
              <w:instrText xml:space="preserve"> PAGEREF _Toc204820722 \h </w:instrText>
            </w:r>
            <w:r w:rsidRPr="00B032E6">
              <w:rPr>
                <w:noProof/>
                <w:webHidden/>
              </w:rPr>
            </w:r>
            <w:r w:rsidRPr="00B032E6">
              <w:rPr>
                <w:noProof/>
                <w:webHidden/>
              </w:rPr>
              <w:fldChar w:fldCharType="separate"/>
            </w:r>
            <w:r w:rsidR="00801C48">
              <w:rPr>
                <w:noProof/>
                <w:webHidden/>
              </w:rPr>
              <w:t>171</w:t>
            </w:r>
            <w:r w:rsidRPr="00B032E6">
              <w:rPr>
                <w:noProof/>
                <w:webHidden/>
              </w:rPr>
              <w:fldChar w:fldCharType="end"/>
            </w:r>
          </w:hyperlink>
        </w:p>
        <w:p w14:paraId="145C4FC9" w14:textId="0E1FD81E"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23" w:history="1">
            <w:r w:rsidRPr="00B032E6">
              <w:rPr>
                <w:rStyle w:val="Hyperlink"/>
                <w:noProof/>
              </w:rPr>
              <w:t>Results</w:t>
            </w:r>
            <w:r w:rsidRPr="00B032E6">
              <w:rPr>
                <w:noProof/>
                <w:webHidden/>
              </w:rPr>
              <w:tab/>
            </w:r>
            <w:r w:rsidRPr="00B032E6">
              <w:rPr>
                <w:noProof/>
                <w:webHidden/>
              </w:rPr>
              <w:fldChar w:fldCharType="begin"/>
            </w:r>
            <w:r w:rsidRPr="00B032E6">
              <w:rPr>
                <w:noProof/>
                <w:webHidden/>
              </w:rPr>
              <w:instrText xml:space="preserve"> PAGEREF _Toc204820723 \h </w:instrText>
            </w:r>
            <w:r w:rsidRPr="00B032E6">
              <w:rPr>
                <w:noProof/>
                <w:webHidden/>
              </w:rPr>
            </w:r>
            <w:r w:rsidRPr="00B032E6">
              <w:rPr>
                <w:noProof/>
                <w:webHidden/>
              </w:rPr>
              <w:fldChar w:fldCharType="separate"/>
            </w:r>
            <w:r w:rsidR="00801C48">
              <w:rPr>
                <w:noProof/>
                <w:webHidden/>
              </w:rPr>
              <w:t>172</w:t>
            </w:r>
            <w:r w:rsidRPr="00B032E6">
              <w:rPr>
                <w:noProof/>
                <w:webHidden/>
              </w:rPr>
              <w:fldChar w:fldCharType="end"/>
            </w:r>
          </w:hyperlink>
        </w:p>
        <w:p w14:paraId="346D93BC" w14:textId="137555B5"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24" w:history="1">
            <w:r w:rsidRPr="00B032E6">
              <w:rPr>
                <w:rStyle w:val="Hyperlink"/>
                <w:noProof/>
              </w:rPr>
              <w:t>Results on Irrigation Effects and Yield Relationships</w:t>
            </w:r>
            <w:r w:rsidRPr="00B032E6">
              <w:rPr>
                <w:noProof/>
                <w:webHidden/>
              </w:rPr>
              <w:tab/>
            </w:r>
            <w:r w:rsidRPr="00B032E6">
              <w:rPr>
                <w:noProof/>
                <w:webHidden/>
              </w:rPr>
              <w:fldChar w:fldCharType="begin"/>
            </w:r>
            <w:r w:rsidRPr="00B032E6">
              <w:rPr>
                <w:noProof/>
                <w:webHidden/>
              </w:rPr>
              <w:instrText xml:space="preserve"> PAGEREF _Toc204820724 \h </w:instrText>
            </w:r>
            <w:r w:rsidRPr="00B032E6">
              <w:rPr>
                <w:noProof/>
                <w:webHidden/>
              </w:rPr>
            </w:r>
            <w:r w:rsidRPr="00B032E6">
              <w:rPr>
                <w:noProof/>
                <w:webHidden/>
              </w:rPr>
              <w:fldChar w:fldCharType="separate"/>
            </w:r>
            <w:r w:rsidR="00801C48">
              <w:rPr>
                <w:noProof/>
                <w:webHidden/>
              </w:rPr>
              <w:t>172</w:t>
            </w:r>
            <w:r w:rsidRPr="00B032E6">
              <w:rPr>
                <w:noProof/>
                <w:webHidden/>
              </w:rPr>
              <w:fldChar w:fldCharType="end"/>
            </w:r>
          </w:hyperlink>
        </w:p>
        <w:p w14:paraId="6AC9523C" w14:textId="3BEDEAA2"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25" w:history="1">
            <w:r w:rsidRPr="00B032E6">
              <w:rPr>
                <w:rStyle w:val="Hyperlink"/>
                <w:noProof/>
              </w:rPr>
              <w:t>Pearson correlation between VIs and yield</w:t>
            </w:r>
            <w:r w:rsidRPr="00B032E6">
              <w:rPr>
                <w:noProof/>
                <w:webHidden/>
              </w:rPr>
              <w:tab/>
            </w:r>
            <w:r w:rsidRPr="00B032E6">
              <w:rPr>
                <w:noProof/>
                <w:webHidden/>
              </w:rPr>
              <w:fldChar w:fldCharType="begin"/>
            </w:r>
            <w:r w:rsidRPr="00B032E6">
              <w:rPr>
                <w:noProof/>
                <w:webHidden/>
              </w:rPr>
              <w:instrText xml:space="preserve"> PAGEREF _Toc204820725 \h </w:instrText>
            </w:r>
            <w:r w:rsidRPr="00B032E6">
              <w:rPr>
                <w:noProof/>
                <w:webHidden/>
              </w:rPr>
            </w:r>
            <w:r w:rsidRPr="00B032E6">
              <w:rPr>
                <w:noProof/>
                <w:webHidden/>
              </w:rPr>
              <w:fldChar w:fldCharType="separate"/>
            </w:r>
            <w:r w:rsidR="00801C48">
              <w:rPr>
                <w:noProof/>
                <w:webHidden/>
              </w:rPr>
              <w:t>173</w:t>
            </w:r>
            <w:r w:rsidRPr="00B032E6">
              <w:rPr>
                <w:noProof/>
                <w:webHidden/>
              </w:rPr>
              <w:fldChar w:fldCharType="end"/>
            </w:r>
          </w:hyperlink>
        </w:p>
        <w:p w14:paraId="4864B7D1" w14:textId="59765654"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26" w:history="1">
            <w:r w:rsidRPr="00B032E6">
              <w:rPr>
                <w:rStyle w:val="Hyperlink"/>
                <w:noProof/>
              </w:rPr>
              <w:t>Post-season prediction model</w:t>
            </w:r>
            <w:r w:rsidRPr="00B032E6">
              <w:rPr>
                <w:noProof/>
                <w:webHidden/>
              </w:rPr>
              <w:tab/>
            </w:r>
            <w:r w:rsidRPr="00B032E6">
              <w:rPr>
                <w:noProof/>
                <w:webHidden/>
              </w:rPr>
              <w:fldChar w:fldCharType="begin"/>
            </w:r>
            <w:r w:rsidRPr="00B032E6">
              <w:rPr>
                <w:noProof/>
                <w:webHidden/>
              </w:rPr>
              <w:instrText xml:space="preserve"> PAGEREF _Toc204820726 \h </w:instrText>
            </w:r>
            <w:r w:rsidRPr="00B032E6">
              <w:rPr>
                <w:noProof/>
                <w:webHidden/>
              </w:rPr>
            </w:r>
            <w:r w:rsidRPr="00B032E6">
              <w:rPr>
                <w:noProof/>
                <w:webHidden/>
              </w:rPr>
              <w:fldChar w:fldCharType="separate"/>
            </w:r>
            <w:r w:rsidR="00801C48">
              <w:rPr>
                <w:noProof/>
                <w:webHidden/>
              </w:rPr>
              <w:t>174</w:t>
            </w:r>
            <w:r w:rsidRPr="00B032E6">
              <w:rPr>
                <w:noProof/>
                <w:webHidden/>
              </w:rPr>
              <w:fldChar w:fldCharType="end"/>
            </w:r>
          </w:hyperlink>
        </w:p>
        <w:p w14:paraId="5AEC95AE" w14:textId="223A34EE"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27" w:history="1">
            <w:r w:rsidRPr="00B032E6">
              <w:rPr>
                <w:rStyle w:val="Hyperlink"/>
                <w:noProof/>
              </w:rPr>
              <w:t>In-season prediction model</w:t>
            </w:r>
            <w:r w:rsidRPr="00B032E6">
              <w:rPr>
                <w:noProof/>
                <w:webHidden/>
              </w:rPr>
              <w:tab/>
            </w:r>
            <w:r w:rsidRPr="00B032E6">
              <w:rPr>
                <w:noProof/>
                <w:webHidden/>
              </w:rPr>
              <w:fldChar w:fldCharType="begin"/>
            </w:r>
            <w:r w:rsidRPr="00B032E6">
              <w:rPr>
                <w:noProof/>
                <w:webHidden/>
              </w:rPr>
              <w:instrText xml:space="preserve"> PAGEREF _Toc204820727 \h </w:instrText>
            </w:r>
            <w:r w:rsidRPr="00B032E6">
              <w:rPr>
                <w:noProof/>
                <w:webHidden/>
              </w:rPr>
            </w:r>
            <w:r w:rsidRPr="00B032E6">
              <w:rPr>
                <w:noProof/>
                <w:webHidden/>
              </w:rPr>
              <w:fldChar w:fldCharType="separate"/>
            </w:r>
            <w:r w:rsidR="00801C48">
              <w:rPr>
                <w:noProof/>
                <w:webHidden/>
              </w:rPr>
              <w:t>175</w:t>
            </w:r>
            <w:r w:rsidRPr="00B032E6">
              <w:rPr>
                <w:noProof/>
                <w:webHidden/>
              </w:rPr>
              <w:fldChar w:fldCharType="end"/>
            </w:r>
          </w:hyperlink>
        </w:p>
        <w:p w14:paraId="41371C5D" w14:textId="19819B35"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28" w:history="1">
            <w:r w:rsidRPr="00B032E6">
              <w:rPr>
                <w:rStyle w:val="Hyperlink"/>
                <w:noProof/>
              </w:rPr>
              <w:t>Discussion</w:t>
            </w:r>
            <w:r w:rsidRPr="00B032E6">
              <w:rPr>
                <w:noProof/>
                <w:webHidden/>
              </w:rPr>
              <w:tab/>
            </w:r>
            <w:r w:rsidRPr="00B032E6">
              <w:rPr>
                <w:noProof/>
                <w:webHidden/>
              </w:rPr>
              <w:fldChar w:fldCharType="begin"/>
            </w:r>
            <w:r w:rsidRPr="00B032E6">
              <w:rPr>
                <w:noProof/>
                <w:webHidden/>
              </w:rPr>
              <w:instrText xml:space="preserve"> PAGEREF _Toc204820728 \h </w:instrText>
            </w:r>
            <w:r w:rsidRPr="00B032E6">
              <w:rPr>
                <w:noProof/>
                <w:webHidden/>
              </w:rPr>
            </w:r>
            <w:r w:rsidRPr="00B032E6">
              <w:rPr>
                <w:noProof/>
                <w:webHidden/>
              </w:rPr>
              <w:fldChar w:fldCharType="separate"/>
            </w:r>
            <w:r w:rsidR="00801C48">
              <w:rPr>
                <w:noProof/>
                <w:webHidden/>
              </w:rPr>
              <w:t>176</w:t>
            </w:r>
            <w:r w:rsidRPr="00B032E6">
              <w:rPr>
                <w:noProof/>
                <w:webHidden/>
              </w:rPr>
              <w:fldChar w:fldCharType="end"/>
            </w:r>
          </w:hyperlink>
        </w:p>
        <w:p w14:paraId="7A47E1B1" w14:textId="74D2F6B6"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29" w:history="1">
            <w:r w:rsidRPr="00B032E6">
              <w:rPr>
                <w:rStyle w:val="Hyperlink"/>
                <w:noProof/>
              </w:rPr>
              <w:t>Comparison between in- and post-season prediction model</w:t>
            </w:r>
            <w:r w:rsidRPr="00B032E6">
              <w:rPr>
                <w:noProof/>
                <w:webHidden/>
              </w:rPr>
              <w:tab/>
            </w:r>
            <w:r w:rsidRPr="00B032E6">
              <w:rPr>
                <w:noProof/>
                <w:webHidden/>
              </w:rPr>
              <w:fldChar w:fldCharType="begin"/>
            </w:r>
            <w:r w:rsidRPr="00B032E6">
              <w:rPr>
                <w:noProof/>
                <w:webHidden/>
              </w:rPr>
              <w:instrText xml:space="preserve"> PAGEREF _Toc204820729 \h </w:instrText>
            </w:r>
            <w:r w:rsidRPr="00B032E6">
              <w:rPr>
                <w:noProof/>
                <w:webHidden/>
              </w:rPr>
            </w:r>
            <w:r w:rsidRPr="00B032E6">
              <w:rPr>
                <w:noProof/>
                <w:webHidden/>
              </w:rPr>
              <w:fldChar w:fldCharType="separate"/>
            </w:r>
            <w:r w:rsidR="00801C48">
              <w:rPr>
                <w:noProof/>
                <w:webHidden/>
              </w:rPr>
              <w:t>176</w:t>
            </w:r>
            <w:r w:rsidRPr="00B032E6">
              <w:rPr>
                <w:noProof/>
                <w:webHidden/>
              </w:rPr>
              <w:fldChar w:fldCharType="end"/>
            </w:r>
          </w:hyperlink>
        </w:p>
        <w:p w14:paraId="32AA2F33" w14:textId="7A71254C" w:rsidR="00014210" w:rsidRPr="00B032E6" w:rsidRDefault="00014210" w:rsidP="00B032E6">
          <w:pPr>
            <w:pStyle w:val="TOC3"/>
            <w:tabs>
              <w:tab w:val="right" w:leader="dot" w:pos="8630"/>
            </w:tabs>
            <w:rPr>
              <w:rFonts w:eastAsiaTheme="minorEastAsia"/>
              <w:bCs w:val="0"/>
              <w:iCs w:val="0"/>
              <w:noProof/>
              <w:kern w:val="2"/>
              <w14:ligatures w14:val="standardContextual"/>
            </w:rPr>
          </w:pPr>
          <w:hyperlink w:anchor="_Toc204820730" w:history="1">
            <w:r w:rsidRPr="00B032E6">
              <w:rPr>
                <w:rStyle w:val="Hyperlink"/>
                <w:noProof/>
              </w:rPr>
              <w:t>Selection of VIs</w:t>
            </w:r>
            <w:r w:rsidRPr="00B032E6">
              <w:rPr>
                <w:noProof/>
                <w:webHidden/>
              </w:rPr>
              <w:tab/>
            </w:r>
            <w:r w:rsidRPr="00B032E6">
              <w:rPr>
                <w:noProof/>
                <w:webHidden/>
              </w:rPr>
              <w:fldChar w:fldCharType="begin"/>
            </w:r>
            <w:r w:rsidRPr="00B032E6">
              <w:rPr>
                <w:noProof/>
                <w:webHidden/>
              </w:rPr>
              <w:instrText xml:space="preserve"> PAGEREF _Toc204820730 \h </w:instrText>
            </w:r>
            <w:r w:rsidRPr="00B032E6">
              <w:rPr>
                <w:noProof/>
                <w:webHidden/>
              </w:rPr>
            </w:r>
            <w:r w:rsidRPr="00B032E6">
              <w:rPr>
                <w:noProof/>
                <w:webHidden/>
              </w:rPr>
              <w:fldChar w:fldCharType="separate"/>
            </w:r>
            <w:r w:rsidR="00801C48">
              <w:rPr>
                <w:noProof/>
                <w:webHidden/>
              </w:rPr>
              <w:t>177</w:t>
            </w:r>
            <w:r w:rsidRPr="00B032E6">
              <w:rPr>
                <w:noProof/>
                <w:webHidden/>
              </w:rPr>
              <w:fldChar w:fldCharType="end"/>
            </w:r>
          </w:hyperlink>
        </w:p>
        <w:p w14:paraId="45E18095" w14:textId="2288EC09"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31" w:history="1">
            <w:r w:rsidRPr="00B032E6">
              <w:rPr>
                <w:rStyle w:val="Hyperlink"/>
                <w:noProof/>
              </w:rPr>
              <w:t>Conclusion</w:t>
            </w:r>
            <w:r w:rsidRPr="00B032E6">
              <w:rPr>
                <w:noProof/>
                <w:webHidden/>
              </w:rPr>
              <w:tab/>
            </w:r>
            <w:r w:rsidRPr="00B032E6">
              <w:rPr>
                <w:noProof/>
                <w:webHidden/>
              </w:rPr>
              <w:fldChar w:fldCharType="begin"/>
            </w:r>
            <w:r w:rsidRPr="00B032E6">
              <w:rPr>
                <w:noProof/>
                <w:webHidden/>
              </w:rPr>
              <w:instrText xml:space="preserve"> PAGEREF _Toc204820731 \h </w:instrText>
            </w:r>
            <w:r w:rsidRPr="00B032E6">
              <w:rPr>
                <w:noProof/>
                <w:webHidden/>
              </w:rPr>
            </w:r>
            <w:r w:rsidRPr="00B032E6">
              <w:rPr>
                <w:noProof/>
                <w:webHidden/>
              </w:rPr>
              <w:fldChar w:fldCharType="separate"/>
            </w:r>
            <w:r w:rsidR="00801C48">
              <w:rPr>
                <w:noProof/>
                <w:webHidden/>
              </w:rPr>
              <w:t>178</w:t>
            </w:r>
            <w:r w:rsidRPr="00B032E6">
              <w:rPr>
                <w:noProof/>
                <w:webHidden/>
              </w:rPr>
              <w:fldChar w:fldCharType="end"/>
            </w:r>
          </w:hyperlink>
        </w:p>
        <w:p w14:paraId="770EB1C9" w14:textId="3459482E"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32" w:history="1">
            <w:r w:rsidRPr="00B032E6">
              <w:rPr>
                <w:rStyle w:val="Hyperlink"/>
                <w:noProof/>
              </w:rPr>
              <w:t>References</w:t>
            </w:r>
            <w:r w:rsidRPr="00B032E6">
              <w:rPr>
                <w:noProof/>
                <w:webHidden/>
              </w:rPr>
              <w:tab/>
            </w:r>
            <w:r w:rsidRPr="00B032E6">
              <w:rPr>
                <w:noProof/>
                <w:webHidden/>
              </w:rPr>
              <w:fldChar w:fldCharType="begin"/>
            </w:r>
            <w:r w:rsidRPr="00B032E6">
              <w:rPr>
                <w:noProof/>
                <w:webHidden/>
              </w:rPr>
              <w:instrText xml:space="preserve"> PAGEREF _Toc204820732 \h </w:instrText>
            </w:r>
            <w:r w:rsidRPr="00B032E6">
              <w:rPr>
                <w:noProof/>
                <w:webHidden/>
              </w:rPr>
            </w:r>
            <w:r w:rsidRPr="00B032E6">
              <w:rPr>
                <w:noProof/>
                <w:webHidden/>
              </w:rPr>
              <w:fldChar w:fldCharType="separate"/>
            </w:r>
            <w:r w:rsidR="00801C48">
              <w:rPr>
                <w:noProof/>
                <w:webHidden/>
              </w:rPr>
              <w:t>179</w:t>
            </w:r>
            <w:r w:rsidRPr="00B032E6">
              <w:rPr>
                <w:noProof/>
                <w:webHidden/>
              </w:rPr>
              <w:fldChar w:fldCharType="end"/>
            </w:r>
          </w:hyperlink>
        </w:p>
        <w:p w14:paraId="09C76E2C" w14:textId="565DA85F" w:rsidR="00014210" w:rsidRPr="00B032E6" w:rsidRDefault="00014210" w:rsidP="00B032E6">
          <w:pPr>
            <w:pStyle w:val="TOC2"/>
            <w:tabs>
              <w:tab w:val="right" w:leader="dot" w:pos="8630"/>
            </w:tabs>
            <w:rPr>
              <w:rFonts w:eastAsiaTheme="minorEastAsia"/>
              <w:bCs w:val="0"/>
              <w:iCs w:val="0"/>
              <w:noProof/>
              <w:kern w:val="2"/>
              <w14:ligatures w14:val="standardContextual"/>
            </w:rPr>
          </w:pPr>
          <w:hyperlink w:anchor="_Toc204820733" w:history="1">
            <w:r w:rsidRPr="00B032E6">
              <w:rPr>
                <w:rStyle w:val="Hyperlink"/>
                <w:noProof/>
              </w:rPr>
              <w:t>Appendix IV</w:t>
            </w:r>
            <w:r w:rsidRPr="00B032E6">
              <w:rPr>
                <w:noProof/>
                <w:webHidden/>
              </w:rPr>
              <w:tab/>
            </w:r>
            <w:r w:rsidRPr="00B032E6">
              <w:rPr>
                <w:noProof/>
                <w:webHidden/>
              </w:rPr>
              <w:fldChar w:fldCharType="begin"/>
            </w:r>
            <w:r w:rsidRPr="00B032E6">
              <w:rPr>
                <w:noProof/>
                <w:webHidden/>
              </w:rPr>
              <w:instrText xml:space="preserve"> PAGEREF _Toc204820733 \h </w:instrText>
            </w:r>
            <w:r w:rsidRPr="00B032E6">
              <w:rPr>
                <w:noProof/>
                <w:webHidden/>
              </w:rPr>
            </w:r>
            <w:r w:rsidRPr="00B032E6">
              <w:rPr>
                <w:noProof/>
                <w:webHidden/>
              </w:rPr>
              <w:fldChar w:fldCharType="separate"/>
            </w:r>
            <w:r w:rsidR="00801C48">
              <w:rPr>
                <w:noProof/>
                <w:webHidden/>
              </w:rPr>
              <w:t>186</w:t>
            </w:r>
            <w:r w:rsidRPr="00B032E6">
              <w:rPr>
                <w:noProof/>
                <w:webHidden/>
              </w:rPr>
              <w:fldChar w:fldCharType="end"/>
            </w:r>
          </w:hyperlink>
        </w:p>
        <w:p w14:paraId="42DA5517" w14:textId="584F6295" w:rsidR="00014210" w:rsidRPr="00B032E6" w:rsidRDefault="00014210" w:rsidP="00B032E6">
          <w:pPr>
            <w:pStyle w:val="TOC1"/>
            <w:rPr>
              <w:rFonts w:eastAsiaTheme="minorEastAsia"/>
              <w:bCs w:val="0"/>
              <w:iCs w:val="0"/>
              <w:noProof/>
              <w:kern w:val="2"/>
              <w14:ligatures w14:val="standardContextual"/>
            </w:rPr>
          </w:pPr>
          <w:hyperlink w:anchor="_Toc204820734" w:history="1">
            <w:r w:rsidRPr="00B032E6">
              <w:rPr>
                <w:rStyle w:val="Hyperlink"/>
                <w:noProof/>
              </w:rPr>
              <w:t>Chapter Six Conclusion</w:t>
            </w:r>
            <w:r w:rsidRPr="00B032E6">
              <w:rPr>
                <w:noProof/>
                <w:webHidden/>
              </w:rPr>
              <w:tab/>
            </w:r>
            <w:r w:rsidRPr="00B032E6">
              <w:rPr>
                <w:noProof/>
                <w:webHidden/>
              </w:rPr>
              <w:fldChar w:fldCharType="begin"/>
            </w:r>
            <w:r w:rsidRPr="00B032E6">
              <w:rPr>
                <w:noProof/>
                <w:webHidden/>
              </w:rPr>
              <w:instrText xml:space="preserve"> PAGEREF _Toc204820734 \h </w:instrText>
            </w:r>
            <w:r w:rsidRPr="00B032E6">
              <w:rPr>
                <w:noProof/>
                <w:webHidden/>
              </w:rPr>
            </w:r>
            <w:r w:rsidRPr="00B032E6">
              <w:rPr>
                <w:noProof/>
                <w:webHidden/>
              </w:rPr>
              <w:fldChar w:fldCharType="separate"/>
            </w:r>
            <w:r w:rsidR="00801C48">
              <w:rPr>
                <w:noProof/>
                <w:webHidden/>
              </w:rPr>
              <w:t>195</w:t>
            </w:r>
            <w:r w:rsidRPr="00B032E6">
              <w:rPr>
                <w:noProof/>
                <w:webHidden/>
              </w:rPr>
              <w:fldChar w:fldCharType="end"/>
            </w:r>
          </w:hyperlink>
        </w:p>
        <w:p w14:paraId="4CFF3BA8" w14:textId="6C2376F2" w:rsidR="00014210" w:rsidRPr="00B032E6" w:rsidRDefault="00014210" w:rsidP="00B032E6">
          <w:pPr>
            <w:pStyle w:val="TOC1"/>
            <w:rPr>
              <w:rFonts w:eastAsiaTheme="minorEastAsia"/>
              <w:bCs w:val="0"/>
              <w:iCs w:val="0"/>
              <w:noProof/>
              <w:kern w:val="2"/>
              <w14:ligatures w14:val="standardContextual"/>
            </w:rPr>
          </w:pPr>
          <w:hyperlink w:anchor="_Toc204820735" w:history="1">
            <w:r w:rsidRPr="00B032E6">
              <w:rPr>
                <w:rStyle w:val="Hyperlink"/>
                <w:noProof/>
              </w:rPr>
              <w:t>Vita</w:t>
            </w:r>
            <w:r w:rsidRPr="00B032E6">
              <w:rPr>
                <w:noProof/>
                <w:webHidden/>
              </w:rPr>
              <w:tab/>
            </w:r>
            <w:r w:rsidRPr="00B032E6">
              <w:rPr>
                <w:noProof/>
                <w:webHidden/>
              </w:rPr>
              <w:fldChar w:fldCharType="begin"/>
            </w:r>
            <w:r w:rsidRPr="00B032E6">
              <w:rPr>
                <w:noProof/>
                <w:webHidden/>
              </w:rPr>
              <w:instrText xml:space="preserve"> PAGEREF _Toc204820735 \h </w:instrText>
            </w:r>
            <w:r w:rsidRPr="00B032E6">
              <w:rPr>
                <w:noProof/>
                <w:webHidden/>
              </w:rPr>
            </w:r>
            <w:r w:rsidRPr="00B032E6">
              <w:rPr>
                <w:noProof/>
                <w:webHidden/>
              </w:rPr>
              <w:fldChar w:fldCharType="separate"/>
            </w:r>
            <w:r w:rsidR="00801C48">
              <w:rPr>
                <w:noProof/>
                <w:webHidden/>
              </w:rPr>
              <w:t>198</w:t>
            </w:r>
            <w:r w:rsidRPr="00B032E6">
              <w:rPr>
                <w:noProof/>
                <w:webHidden/>
              </w:rPr>
              <w:fldChar w:fldCharType="end"/>
            </w:r>
          </w:hyperlink>
        </w:p>
        <w:p w14:paraId="00E6785B" w14:textId="76A06FDF" w:rsidR="00E91931" w:rsidRPr="009D2AA9" w:rsidRDefault="00E91931" w:rsidP="00B032E6">
          <w:r w:rsidRPr="00B032E6">
            <w:rPr>
              <w:b/>
              <w:noProof/>
            </w:rPr>
            <w:fldChar w:fldCharType="end"/>
          </w:r>
        </w:p>
      </w:sdtContent>
    </w:sdt>
    <w:p w14:paraId="24A3FE32" w14:textId="77777777" w:rsidR="003F7FED" w:rsidRPr="009D2AA9" w:rsidRDefault="003F7FED" w:rsidP="008B5CBF"/>
    <w:p w14:paraId="59ADA2C4" w14:textId="0139E48F" w:rsidR="004E0DD4" w:rsidRPr="00BE1B08" w:rsidRDefault="003F7FED" w:rsidP="004E0DD4">
      <w:r w:rsidRPr="009D2AA9">
        <w:br w:type="page"/>
      </w:r>
    </w:p>
    <w:p w14:paraId="13DDC2AC" w14:textId="77777777" w:rsidR="004E0DD4" w:rsidRPr="00441DFB" w:rsidRDefault="004E0DD4" w:rsidP="004E0DD4">
      <w:pPr>
        <w:jc w:val="center"/>
        <w:rPr>
          <w:b/>
          <w:bCs w:val="0"/>
        </w:rPr>
      </w:pPr>
      <w:r w:rsidRPr="009D2AA9">
        <w:rPr>
          <w:b/>
        </w:rPr>
        <w:lastRenderedPageBreak/>
        <w:t>LIST OF TABLE</w:t>
      </w:r>
      <w:r>
        <w:rPr>
          <w:b/>
        </w:rPr>
        <w:t>S</w:t>
      </w:r>
    </w:p>
    <w:p w14:paraId="3038E5AD" w14:textId="2173191C"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r>
        <w:fldChar w:fldCharType="begin"/>
      </w:r>
      <w:r>
        <w:instrText xml:space="preserve"> TOC \h \z \c "Table" </w:instrText>
      </w:r>
      <w:r>
        <w:fldChar w:fldCharType="separate"/>
      </w:r>
      <w:hyperlink w:anchor="_Toc204820866" w:history="1">
        <w:r w:rsidRPr="00E60571">
          <w:rPr>
            <w:rStyle w:val="Hyperlink"/>
            <w:noProof/>
          </w:rPr>
          <w:t>Table 2.1. Observed phenological growth stages of soybeans.</w:t>
        </w:r>
        <w:r>
          <w:rPr>
            <w:noProof/>
            <w:webHidden/>
          </w:rPr>
          <w:tab/>
        </w:r>
        <w:r>
          <w:rPr>
            <w:noProof/>
            <w:webHidden/>
          </w:rPr>
          <w:fldChar w:fldCharType="begin"/>
        </w:r>
        <w:r>
          <w:rPr>
            <w:noProof/>
            <w:webHidden/>
          </w:rPr>
          <w:instrText xml:space="preserve"> PAGEREF _Toc204820866 \h </w:instrText>
        </w:r>
        <w:r>
          <w:rPr>
            <w:noProof/>
            <w:webHidden/>
          </w:rPr>
        </w:r>
        <w:r>
          <w:rPr>
            <w:noProof/>
            <w:webHidden/>
          </w:rPr>
          <w:fldChar w:fldCharType="separate"/>
        </w:r>
        <w:r w:rsidR="00801C48">
          <w:rPr>
            <w:noProof/>
            <w:webHidden/>
          </w:rPr>
          <w:t>52</w:t>
        </w:r>
        <w:r>
          <w:rPr>
            <w:noProof/>
            <w:webHidden/>
          </w:rPr>
          <w:fldChar w:fldCharType="end"/>
        </w:r>
      </w:hyperlink>
    </w:p>
    <w:p w14:paraId="11CFE0B0" w14:textId="758390EF"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67" w:history="1">
        <w:r w:rsidRPr="00E60571">
          <w:rPr>
            <w:rStyle w:val="Hyperlink"/>
            <w:noProof/>
          </w:rPr>
          <w:t>Table 2.2. Soybeans yield each treatment and each year.</w:t>
        </w:r>
        <w:r>
          <w:rPr>
            <w:noProof/>
            <w:webHidden/>
          </w:rPr>
          <w:tab/>
        </w:r>
        <w:r>
          <w:rPr>
            <w:noProof/>
            <w:webHidden/>
          </w:rPr>
          <w:fldChar w:fldCharType="begin"/>
        </w:r>
        <w:r>
          <w:rPr>
            <w:noProof/>
            <w:webHidden/>
          </w:rPr>
          <w:instrText xml:space="preserve"> PAGEREF _Toc204820867 \h </w:instrText>
        </w:r>
        <w:r>
          <w:rPr>
            <w:noProof/>
            <w:webHidden/>
          </w:rPr>
        </w:r>
        <w:r>
          <w:rPr>
            <w:noProof/>
            <w:webHidden/>
          </w:rPr>
          <w:fldChar w:fldCharType="separate"/>
        </w:r>
        <w:r w:rsidR="00801C48">
          <w:rPr>
            <w:noProof/>
            <w:webHidden/>
          </w:rPr>
          <w:t>53</w:t>
        </w:r>
        <w:r>
          <w:rPr>
            <w:noProof/>
            <w:webHidden/>
          </w:rPr>
          <w:fldChar w:fldCharType="end"/>
        </w:r>
      </w:hyperlink>
    </w:p>
    <w:p w14:paraId="6EEB744F" w14:textId="4C6E81BE"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68" w:history="1">
        <w:r w:rsidRPr="00E60571">
          <w:rPr>
            <w:rStyle w:val="Hyperlink"/>
            <w:noProof/>
          </w:rPr>
          <w:t>Table 2.3. ANOVA for soybean yield.</w:t>
        </w:r>
        <w:r>
          <w:rPr>
            <w:noProof/>
            <w:webHidden/>
          </w:rPr>
          <w:tab/>
        </w:r>
        <w:r>
          <w:rPr>
            <w:noProof/>
            <w:webHidden/>
          </w:rPr>
          <w:fldChar w:fldCharType="begin"/>
        </w:r>
        <w:r>
          <w:rPr>
            <w:noProof/>
            <w:webHidden/>
          </w:rPr>
          <w:instrText xml:space="preserve"> PAGEREF _Toc204820868 \h </w:instrText>
        </w:r>
        <w:r>
          <w:rPr>
            <w:noProof/>
            <w:webHidden/>
          </w:rPr>
        </w:r>
        <w:r>
          <w:rPr>
            <w:noProof/>
            <w:webHidden/>
          </w:rPr>
          <w:fldChar w:fldCharType="separate"/>
        </w:r>
        <w:r w:rsidR="00801C48">
          <w:rPr>
            <w:noProof/>
            <w:webHidden/>
          </w:rPr>
          <w:t>54</w:t>
        </w:r>
        <w:r>
          <w:rPr>
            <w:noProof/>
            <w:webHidden/>
          </w:rPr>
          <w:fldChar w:fldCharType="end"/>
        </w:r>
      </w:hyperlink>
    </w:p>
    <w:p w14:paraId="59D9F9A0" w14:textId="68ACA4E4"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69" w:history="1">
        <w:r w:rsidRPr="00E60571">
          <w:rPr>
            <w:rStyle w:val="Hyperlink"/>
            <w:noProof/>
          </w:rPr>
          <w:t>Table 2.4.</w:t>
        </w:r>
        <w:r w:rsidRPr="00E60571">
          <w:rPr>
            <w:rStyle w:val="Hyperlink"/>
            <w:b/>
            <w:noProof/>
          </w:rPr>
          <w:t xml:space="preserve"> </w:t>
        </w:r>
        <w:r w:rsidRPr="00E60571">
          <w:rPr>
            <w:rStyle w:val="Hyperlink"/>
            <w:noProof/>
          </w:rPr>
          <w:t>Applied irrigation amount and IWP for each treatment and each year.</w:t>
        </w:r>
        <w:r>
          <w:rPr>
            <w:noProof/>
            <w:webHidden/>
          </w:rPr>
          <w:tab/>
        </w:r>
        <w:r>
          <w:rPr>
            <w:noProof/>
            <w:webHidden/>
          </w:rPr>
          <w:fldChar w:fldCharType="begin"/>
        </w:r>
        <w:r>
          <w:rPr>
            <w:noProof/>
            <w:webHidden/>
          </w:rPr>
          <w:instrText xml:space="preserve"> PAGEREF _Toc204820869 \h </w:instrText>
        </w:r>
        <w:r>
          <w:rPr>
            <w:noProof/>
            <w:webHidden/>
          </w:rPr>
        </w:r>
        <w:r>
          <w:rPr>
            <w:noProof/>
            <w:webHidden/>
          </w:rPr>
          <w:fldChar w:fldCharType="separate"/>
        </w:r>
        <w:r w:rsidR="00801C48">
          <w:rPr>
            <w:noProof/>
            <w:webHidden/>
          </w:rPr>
          <w:t>55</w:t>
        </w:r>
        <w:r>
          <w:rPr>
            <w:noProof/>
            <w:webHidden/>
          </w:rPr>
          <w:fldChar w:fldCharType="end"/>
        </w:r>
      </w:hyperlink>
    </w:p>
    <w:p w14:paraId="1A4A63F1" w14:textId="008C1096"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70" w:history="1">
        <w:r w:rsidRPr="00E60571">
          <w:rPr>
            <w:rStyle w:val="Hyperlink"/>
            <w:noProof/>
          </w:rPr>
          <w:t>Table 2.5. ANOVA for soybean IWP.</w:t>
        </w:r>
        <w:r>
          <w:rPr>
            <w:noProof/>
            <w:webHidden/>
          </w:rPr>
          <w:tab/>
        </w:r>
        <w:r>
          <w:rPr>
            <w:noProof/>
            <w:webHidden/>
          </w:rPr>
          <w:fldChar w:fldCharType="begin"/>
        </w:r>
        <w:r>
          <w:rPr>
            <w:noProof/>
            <w:webHidden/>
          </w:rPr>
          <w:instrText xml:space="preserve"> PAGEREF _Toc204820870 \h </w:instrText>
        </w:r>
        <w:r>
          <w:rPr>
            <w:noProof/>
            <w:webHidden/>
          </w:rPr>
        </w:r>
        <w:r>
          <w:rPr>
            <w:noProof/>
            <w:webHidden/>
          </w:rPr>
          <w:fldChar w:fldCharType="separate"/>
        </w:r>
        <w:r w:rsidR="00801C48">
          <w:rPr>
            <w:noProof/>
            <w:webHidden/>
          </w:rPr>
          <w:t>56</w:t>
        </w:r>
        <w:r>
          <w:rPr>
            <w:noProof/>
            <w:webHidden/>
          </w:rPr>
          <w:fldChar w:fldCharType="end"/>
        </w:r>
      </w:hyperlink>
    </w:p>
    <w:p w14:paraId="32E8CED9" w14:textId="56BC78EE"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71" w:history="1">
        <w:r w:rsidRPr="00E60571">
          <w:rPr>
            <w:rStyle w:val="Hyperlink"/>
            <w:noProof/>
          </w:rPr>
          <w:t>Table 2.6. Regression models for yield and rate.</w:t>
        </w:r>
        <w:r>
          <w:rPr>
            <w:noProof/>
            <w:webHidden/>
          </w:rPr>
          <w:tab/>
        </w:r>
        <w:r>
          <w:rPr>
            <w:noProof/>
            <w:webHidden/>
          </w:rPr>
          <w:fldChar w:fldCharType="begin"/>
        </w:r>
        <w:r>
          <w:rPr>
            <w:noProof/>
            <w:webHidden/>
          </w:rPr>
          <w:instrText xml:space="preserve"> PAGEREF _Toc204820871 \h </w:instrText>
        </w:r>
        <w:r>
          <w:rPr>
            <w:noProof/>
            <w:webHidden/>
          </w:rPr>
        </w:r>
        <w:r>
          <w:rPr>
            <w:noProof/>
            <w:webHidden/>
          </w:rPr>
          <w:fldChar w:fldCharType="separate"/>
        </w:r>
        <w:r w:rsidR="00801C48">
          <w:rPr>
            <w:noProof/>
            <w:webHidden/>
          </w:rPr>
          <w:t>57</w:t>
        </w:r>
        <w:r>
          <w:rPr>
            <w:noProof/>
            <w:webHidden/>
          </w:rPr>
          <w:fldChar w:fldCharType="end"/>
        </w:r>
      </w:hyperlink>
    </w:p>
    <w:p w14:paraId="28541A73" w14:textId="1324D17E"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72" w:history="1">
        <w:r w:rsidRPr="00E60571">
          <w:rPr>
            <w:rStyle w:val="Hyperlink"/>
            <w:noProof/>
          </w:rPr>
          <w:t>Table 3.1. Treatment design (irrigation timing × rate) and water applied amount for 2018 and 2019.</w:t>
        </w:r>
        <w:r>
          <w:rPr>
            <w:noProof/>
            <w:webHidden/>
          </w:rPr>
          <w:tab/>
        </w:r>
        <w:r>
          <w:rPr>
            <w:noProof/>
            <w:webHidden/>
          </w:rPr>
          <w:fldChar w:fldCharType="begin"/>
        </w:r>
        <w:r>
          <w:rPr>
            <w:noProof/>
            <w:webHidden/>
          </w:rPr>
          <w:instrText xml:space="preserve"> PAGEREF _Toc204820872 \h </w:instrText>
        </w:r>
        <w:r>
          <w:rPr>
            <w:noProof/>
            <w:webHidden/>
          </w:rPr>
        </w:r>
        <w:r>
          <w:rPr>
            <w:noProof/>
            <w:webHidden/>
          </w:rPr>
          <w:fldChar w:fldCharType="separate"/>
        </w:r>
        <w:r w:rsidR="00801C48">
          <w:rPr>
            <w:noProof/>
            <w:webHidden/>
          </w:rPr>
          <w:t>104</w:t>
        </w:r>
        <w:r>
          <w:rPr>
            <w:noProof/>
            <w:webHidden/>
          </w:rPr>
          <w:fldChar w:fldCharType="end"/>
        </w:r>
      </w:hyperlink>
    </w:p>
    <w:p w14:paraId="3D87696C" w14:textId="3F4F3FA5"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73" w:history="1">
        <w:r w:rsidRPr="00E60571">
          <w:rPr>
            <w:rStyle w:val="Hyperlink"/>
            <w:noProof/>
          </w:rPr>
          <w:t>Table 3.2. Soybean growth stage details in 2018 and 2019.</w:t>
        </w:r>
        <w:r>
          <w:rPr>
            <w:noProof/>
            <w:webHidden/>
          </w:rPr>
          <w:tab/>
        </w:r>
        <w:r>
          <w:rPr>
            <w:noProof/>
            <w:webHidden/>
          </w:rPr>
          <w:fldChar w:fldCharType="begin"/>
        </w:r>
        <w:r>
          <w:rPr>
            <w:noProof/>
            <w:webHidden/>
          </w:rPr>
          <w:instrText xml:space="preserve"> PAGEREF _Toc204820873 \h </w:instrText>
        </w:r>
        <w:r>
          <w:rPr>
            <w:noProof/>
            <w:webHidden/>
          </w:rPr>
        </w:r>
        <w:r>
          <w:rPr>
            <w:noProof/>
            <w:webHidden/>
          </w:rPr>
          <w:fldChar w:fldCharType="separate"/>
        </w:r>
        <w:r w:rsidR="00801C48">
          <w:rPr>
            <w:noProof/>
            <w:webHidden/>
          </w:rPr>
          <w:t>105</w:t>
        </w:r>
        <w:r>
          <w:rPr>
            <w:noProof/>
            <w:webHidden/>
          </w:rPr>
          <w:fldChar w:fldCharType="end"/>
        </w:r>
      </w:hyperlink>
    </w:p>
    <w:p w14:paraId="0EE41E31" w14:textId="39111C0D"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74" w:history="1">
        <w:r w:rsidRPr="00E60571">
          <w:rPr>
            <w:rStyle w:val="Hyperlink"/>
            <w:noProof/>
          </w:rPr>
          <w:t>Table 3.3. Plot properties for each soil moisture sensor.</w:t>
        </w:r>
        <w:r>
          <w:rPr>
            <w:noProof/>
            <w:webHidden/>
          </w:rPr>
          <w:tab/>
        </w:r>
        <w:r>
          <w:rPr>
            <w:noProof/>
            <w:webHidden/>
          </w:rPr>
          <w:fldChar w:fldCharType="begin"/>
        </w:r>
        <w:r>
          <w:rPr>
            <w:noProof/>
            <w:webHidden/>
          </w:rPr>
          <w:instrText xml:space="preserve"> PAGEREF _Toc204820874 \h </w:instrText>
        </w:r>
        <w:r>
          <w:rPr>
            <w:noProof/>
            <w:webHidden/>
          </w:rPr>
        </w:r>
        <w:r>
          <w:rPr>
            <w:noProof/>
            <w:webHidden/>
          </w:rPr>
          <w:fldChar w:fldCharType="separate"/>
        </w:r>
        <w:r w:rsidR="00801C48">
          <w:rPr>
            <w:noProof/>
            <w:webHidden/>
          </w:rPr>
          <w:t>106</w:t>
        </w:r>
        <w:r>
          <w:rPr>
            <w:noProof/>
            <w:webHidden/>
          </w:rPr>
          <w:fldChar w:fldCharType="end"/>
        </w:r>
      </w:hyperlink>
    </w:p>
    <w:p w14:paraId="6066FBFD" w14:textId="4C842F80"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75" w:history="1">
        <w:r w:rsidRPr="00E60571">
          <w:rPr>
            <w:rStyle w:val="Hyperlink"/>
            <w:noProof/>
          </w:rPr>
          <w:t>Table 3.4. ANOVA results for irrigation treatment and soil zone on yield.</w:t>
        </w:r>
        <w:r>
          <w:rPr>
            <w:noProof/>
            <w:webHidden/>
          </w:rPr>
          <w:tab/>
        </w:r>
        <w:r>
          <w:rPr>
            <w:noProof/>
            <w:webHidden/>
          </w:rPr>
          <w:fldChar w:fldCharType="begin"/>
        </w:r>
        <w:r>
          <w:rPr>
            <w:noProof/>
            <w:webHidden/>
          </w:rPr>
          <w:instrText xml:space="preserve"> PAGEREF _Toc204820875 \h </w:instrText>
        </w:r>
        <w:r>
          <w:rPr>
            <w:noProof/>
            <w:webHidden/>
          </w:rPr>
        </w:r>
        <w:r>
          <w:rPr>
            <w:noProof/>
            <w:webHidden/>
          </w:rPr>
          <w:fldChar w:fldCharType="separate"/>
        </w:r>
        <w:r w:rsidR="00801C48">
          <w:rPr>
            <w:noProof/>
            <w:webHidden/>
          </w:rPr>
          <w:t>107</w:t>
        </w:r>
        <w:r>
          <w:rPr>
            <w:noProof/>
            <w:webHidden/>
          </w:rPr>
          <w:fldChar w:fldCharType="end"/>
        </w:r>
      </w:hyperlink>
    </w:p>
    <w:p w14:paraId="69DE0FF8" w14:textId="68BEACE8"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76" w:history="1">
        <w:r w:rsidRPr="00E60571">
          <w:rPr>
            <w:rStyle w:val="Hyperlink"/>
            <w:noProof/>
          </w:rPr>
          <w:t>Table 3.5. ANOVA results for irrigation treatment on yield within each soil type</w:t>
        </w:r>
        <w:r>
          <w:rPr>
            <w:noProof/>
            <w:webHidden/>
          </w:rPr>
          <w:tab/>
        </w:r>
        <w:r>
          <w:rPr>
            <w:noProof/>
            <w:webHidden/>
          </w:rPr>
          <w:fldChar w:fldCharType="begin"/>
        </w:r>
        <w:r>
          <w:rPr>
            <w:noProof/>
            <w:webHidden/>
          </w:rPr>
          <w:instrText xml:space="preserve"> PAGEREF _Toc204820876 \h </w:instrText>
        </w:r>
        <w:r>
          <w:rPr>
            <w:noProof/>
            <w:webHidden/>
          </w:rPr>
        </w:r>
        <w:r>
          <w:rPr>
            <w:noProof/>
            <w:webHidden/>
          </w:rPr>
          <w:fldChar w:fldCharType="separate"/>
        </w:r>
        <w:r w:rsidR="00801C48">
          <w:rPr>
            <w:noProof/>
            <w:webHidden/>
          </w:rPr>
          <w:t>108</w:t>
        </w:r>
        <w:r>
          <w:rPr>
            <w:noProof/>
            <w:webHidden/>
          </w:rPr>
          <w:fldChar w:fldCharType="end"/>
        </w:r>
      </w:hyperlink>
    </w:p>
    <w:p w14:paraId="07178EFD" w14:textId="72EE5B41"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77" w:history="1">
        <w:r w:rsidRPr="00E60571">
          <w:rPr>
            <w:rStyle w:val="Hyperlink"/>
            <w:noProof/>
          </w:rPr>
          <w:t>Table 3.6. ANOVA for the impact of irrigation treatment and soil zone on IWP.</w:t>
        </w:r>
        <w:r>
          <w:rPr>
            <w:noProof/>
            <w:webHidden/>
          </w:rPr>
          <w:tab/>
        </w:r>
        <w:r>
          <w:rPr>
            <w:noProof/>
            <w:webHidden/>
          </w:rPr>
          <w:fldChar w:fldCharType="begin"/>
        </w:r>
        <w:r>
          <w:rPr>
            <w:noProof/>
            <w:webHidden/>
          </w:rPr>
          <w:instrText xml:space="preserve"> PAGEREF _Toc204820877 \h </w:instrText>
        </w:r>
        <w:r>
          <w:rPr>
            <w:noProof/>
            <w:webHidden/>
          </w:rPr>
        </w:r>
        <w:r>
          <w:rPr>
            <w:noProof/>
            <w:webHidden/>
          </w:rPr>
          <w:fldChar w:fldCharType="separate"/>
        </w:r>
        <w:r w:rsidR="00801C48">
          <w:rPr>
            <w:noProof/>
            <w:webHidden/>
          </w:rPr>
          <w:t>109</w:t>
        </w:r>
        <w:r>
          <w:rPr>
            <w:noProof/>
            <w:webHidden/>
          </w:rPr>
          <w:fldChar w:fldCharType="end"/>
        </w:r>
      </w:hyperlink>
    </w:p>
    <w:p w14:paraId="2DD536FC" w14:textId="531DBD0F"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78" w:history="1">
        <w:r w:rsidRPr="00E60571">
          <w:rPr>
            <w:rStyle w:val="Hyperlink"/>
            <w:noProof/>
          </w:rPr>
          <w:t>Table 3.7. IWP (kg m</w:t>
        </w:r>
        <w:r w:rsidRPr="00E60571">
          <w:rPr>
            <w:rStyle w:val="Hyperlink"/>
            <w:noProof/>
            <w:vertAlign w:val="superscript"/>
          </w:rPr>
          <w:t>-3</w:t>
        </w:r>
        <w:r w:rsidRPr="00E60571">
          <w:rPr>
            <w:rStyle w:val="Hyperlink"/>
            <w:noProof/>
          </w:rPr>
          <w:t>) mean separation for each year.</w:t>
        </w:r>
        <w:r>
          <w:rPr>
            <w:noProof/>
            <w:webHidden/>
          </w:rPr>
          <w:tab/>
        </w:r>
        <w:r>
          <w:rPr>
            <w:noProof/>
            <w:webHidden/>
          </w:rPr>
          <w:fldChar w:fldCharType="begin"/>
        </w:r>
        <w:r>
          <w:rPr>
            <w:noProof/>
            <w:webHidden/>
          </w:rPr>
          <w:instrText xml:space="preserve"> PAGEREF _Toc204820878 \h </w:instrText>
        </w:r>
        <w:r>
          <w:rPr>
            <w:noProof/>
            <w:webHidden/>
          </w:rPr>
        </w:r>
        <w:r>
          <w:rPr>
            <w:noProof/>
            <w:webHidden/>
          </w:rPr>
          <w:fldChar w:fldCharType="separate"/>
        </w:r>
        <w:r w:rsidR="00801C48">
          <w:rPr>
            <w:noProof/>
            <w:webHidden/>
          </w:rPr>
          <w:t>110</w:t>
        </w:r>
        <w:r>
          <w:rPr>
            <w:noProof/>
            <w:webHidden/>
          </w:rPr>
          <w:fldChar w:fldCharType="end"/>
        </w:r>
      </w:hyperlink>
    </w:p>
    <w:p w14:paraId="67AB286D" w14:textId="2A34CAE6"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79" w:history="1">
        <w:r w:rsidRPr="00E60571">
          <w:rPr>
            <w:rStyle w:val="Hyperlink"/>
            <w:noProof/>
          </w:rPr>
          <w:t>Table 4.1. Irrigation treatment design by timing and rate</w:t>
        </w:r>
        <w:r>
          <w:rPr>
            <w:noProof/>
            <w:webHidden/>
          </w:rPr>
          <w:tab/>
        </w:r>
        <w:r>
          <w:rPr>
            <w:noProof/>
            <w:webHidden/>
          </w:rPr>
          <w:fldChar w:fldCharType="begin"/>
        </w:r>
        <w:r>
          <w:rPr>
            <w:noProof/>
            <w:webHidden/>
          </w:rPr>
          <w:instrText xml:space="preserve"> PAGEREF _Toc204820879 \h </w:instrText>
        </w:r>
        <w:r>
          <w:rPr>
            <w:noProof/>
            <w:webHidden/>
          </w:rPr>
        </w:r>
        <w:r>
          <w:rPr>
            <w:noProof/>
            <w:webHidden/>
          </w:rPr>
          <w:fldChar w:fldCharType="separate"/>
        </w:r>
        <w:r w:rsidR="00801C48">
          <w:rPr>
            <w:noProof/>
            <w:webHidden/>
          </w:rPr>
          <w:t>149</w:t>
        </w:r>
        <w:r>
          <w:rPr>
            <w:noProof/>
            <w:webHidden/>
          </w:rPr>
          <w:fldChar w:fldCharType="end"/>
        </w:r>
      </w:hyperlink>
    </w:p>
    <w:p w14:paraId="2C3AD75C" w14:textId="5E50C903"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80" w:history="1">
        <w:r w:rsidRPr="00E60571">
          <w:rPr>
            <w:rStyle w:val="Hyperlink"/>
            <w:noProof/>
          </w:rPr>
          <w:t>Table 4.2. Summary of MZD attributes and clustering algorithms</w:t>
        </w:r>
        <w:r>
          <w:rPr>
            <w:noProof/>
            <w:webHidden/>
          </w:rPr>
          <w:tab/>
        </w:r>
        <w:r>
          <w:rPr>
            <w:noProof/>
            <w:webHidden/>
          </w:rPr>
          <w:fldChar w:fldCharType="begin"/>
        </w:r>
        <w:r>
          <w:rPr>
            <w:noProof/>
            <w:webHidden/>
          </w:rPr>
          <w:instrText xml:space="preserve"> PAGEREF _Toc204820880 \h </w:instrText>
        </w:r>
        <w:r>
          <w:rPr>
            <w:noProof/>
            <w:webHidden/>
          </w:rPr>
        </w:r>
        <w:r>
          <w:rPr>
            <w:noProof/>
            <w:webHidden/>
          </w:rPr>
          <w:fldChar w:fldCharType="separate"/>
        </w:r>
        <w:r w:rsidR="00801C48">
          <w:rPr>
            <w:noProof/>
            <w:webHidden/>
          </w:rPr>
          <w:t>150</w:t>
        </w:r>
        <w:r>
          <w:rPr>
            <w:noProof/>
            <w:webHidden/>
          </w:rPr>
          <w:fldChar w:fldCharType="end"/>
        </w:r>
      </w:hyperlink>
    </w:p>
    <w:p w14:paraId="68649E44" w14:textId="27958F13"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81" w:history="1">
        <w:r w:rsidRPr="00E60571">
          <w:rPr>
            <w:rStyle w:val="Hyperlink"/>
            <w:noProof/>
          </w:rPr>
          <w:t>Table 4.3. Descriptive statistics of ECd, GPR, and 2020 rainfed yield</w:t>
        </w:r>
        <w:r>
          <w:rPr>
            <w:noProof/>
            <w:webHidden/>
          </w:rPr>
          <w:tab/>
        </w:r>
        <w:r>
          <w:rPr>
            <w:noProof/>
            <w:webHidden/>
          </w:rPr>
          <w:fldChar w:fldCharType="begin"/>
        </w:r>
        <w:r>
          <w:rPr>
            <w:noProof/>
            <w:webHidden/>
          </w:rPr>
          <w:instrText xml:space="preserve"> PAGEREF _Toc204820881 \h </w:instrText>
        </w:r>
        <w:r>
          <w:rPr>
            <w:noProof/>
            <w:webHidden/>
          </w:rPr>
        </w:r>
        <w:r>
          <w:rPr>
            <w:noProof/>
            <w:webHidden/>
          </w:rPr>
          <w:fldChar w:fldCharType="separate"/>
        </w:r>
        <w:r w:rsidR="00801C48">
          <w:rPr>
            <w:noProof/>
            <w:webHidden/>
          </w:rPr>
          <w:t>151</w:t>
        </w:r>
        <w:r>
          <w:rPr>
            <w:noProof/>
            <w:webHidden/>
          </w:rPr>
          <w:fldChar w:fldCharType="end"/>
        </w:r>
      </w:hyperlink>
    </w:p>
    <w:p w14:paraId="7718793B" w14:textId="014B94DE"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82" w:history="1">
        <w:r w:rsidRPr="00E60571">
          <w:rPr>
            <w:rStyle w:val="Hyperlink"/>
            <w:noProof/>
          </w:rPr>
          <w:t>Table 4.4. Pearson correlation coefficients (</w:t>
        </w:r>
        <w:r w:rsidRPr="00E60571">
          <w:rPr>
            <w:rStyle w:val="Hyperlink"/>
            <w:i/>
            <w:noProof/>
          </w:rPr>
          <w:t>r</w:t>
        </w:r>
        <w:r w:rsidRPr="00E60571">
          <w:rPr>
            <w:rStyle w:val="Hyperlink"/>
            <w:noProof/>
          </w:rPr>
          <w:t>) among ECd, GPR, 2020 rainfed yield</w:t>
        </w:r>
        <w:r>
          <w:rPr>
            <w:noProof/>
            <w:webHidden/>
          </w:rPr>
          <w:tab/>
        </w:r>
        <w:r>
          <w:rPr>
            <w:noProof/>
            <w:webHidden/>
          </w:rPr>
          <w:fldChar w:fldCharType="begin"/>
        </w:r>
        <w:r>
          <w:rPr>
            <w:noProof/>
            <w:webHidden/>
          </w:rPr>
          <w:instrText xml:space="preserve"> PAGEREF _Toc204820882 \h </w:instrText>
        </w:r>
        <w:r>
          <w:rPr>
            <w:noProof/>
            <w:webHidden/>
          </w:rPr>
        </w:r>
        <w:r>
          <w:rPr>
            <w:noProof/>
            <w:webHidden/>
          </w:rPr>
          <w:fldChar w:fldCharType="separate"/>
        </w:r>
        <w:r w:rsidR="00801C48">
          <w:rPr>
            <w:noProof/>
            <w:webHidden/>
          </w:rPr>
          <w:t>152</w:t>
        </w:r>
        <w:r>
          <w:rPr>
            <w:noProof/>
            <w:webHidden/>
          </w:rPr>
          <w:fldChar w:fldCharType="end"/>
        </w:r>
      </w:hyperlink>
    </w:p>
    <w:p w14:paraId="00EFC72C" w14:textId="09C6B884"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83" w:history="1">
        <w:r w:rsidRPr="00E60571">
          <w:rPr>
            <w:rStyle w:val="Hyperlink"/>
            <w:noProof/>
          </w:rPr>
          <w:t>Table 4.5. ANCOVA result of ECa, GPR, and 2020 rainfed yield effects on irrigated soybean yield in 2018 and 2019</w:t>
        </w:r>
        <w:r>
          <w:rPr>
            <w:noProof/>
            <w:webHidden/>
          </w:rPr>
          <w:tab/>
        </w:r>
        <w:r>
          <w:rPr>
            <w:noProof/>
            <w:webHidden/>
          </w:rPr>
          <w:fldChar w:fldCharType="begin"/>
        </w:r>
        <w:r>
          <w:rPr>
            <w:noProof/>
            <w:webHidden/>
          </w:rPr>
          <w:instrText xml:space="preserve"> PAGEREF _Toc204820883 \h </w:instrText>
        </w:r>
        <w:r>
          <w:rPr>
            <w:noProof/>
            <w:webHidden/>
          </w:rPr>
        </w:r>
        <w:r>
          <w:rPr>
            <w:noProof/>
            <w:webHidden/>
          </w:rPr>
          <w:fldChar w:fldCharType="separate"/>
        </w:r>
        <w:r w:rsidR="00801C48">
          <w:rPr>
            <w:noProof/>
            <w:webHidden/>
          </w:rPr>
          <w:t>153</w:t>
        </w:r>
        <w:r>
          <w:rPr>
            <w:noProof/>
            <w:webHidden/>
          </w:rPr>
          <w:fldChar w:fldCharType="end"/>
        </w:r>
      </w:hyperlink>
    </w:p>
    <w:p w14:paraId="09B8847B" w14:textId="49DD582E"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84" w:history="1">
        <w:r w:rsidRPr="00E60571">
          <w:rPr>
            <w:rStyle w:val="Hyperlink"/>
            <w:noProof/>
          </w:rPr>
          <w:t>Table 4.6. Two-way ANOVA for irrigation treatment and management zone effects on soybean yield</w:t>
        </w:r>
        <w:r>
          <w:rPr>
            <w:noProof/>
            <w:webHidden/>
          </w:rPr>
          <w:tab/>
        </w:r>
        <w:r>
          <w:rPr>
            <w:noProof/>
            <w:webHidden/>
          </w:rPr>
          <w:fldChar w:fldCharType="begin"/>
        </w:r>
        <w:r>
          <w:rPr>
            <w:noProof/>
            <w:webHidden/>
          </w:rPr>
          <w:instrText xml:space="preserve"> PAGEREF _Toc204820884 \h </w:instrText>
        </w:r>
        <w:r>
          <w:rPr>
            <w:noProof/>
            <w:webHidden/>
          </w:rPr>
        </w:r>
        <w:r>
          <w:rPr>
            <w:noProof/>
            <w:webHidden/>
          </w:rPr>
          <w:fldChar w:fldCharType="separate"/>
        </w:r>
        <w:r w:rsidR="00801C48">
          <w:rPr>
            <w:noProof/>
            <w:webHidden/>
          </w:rPr>
          <w:t>154</w:t>
        </w:r>
        <w:r>
          <w:rPr>
            <w:noProof/>
            <w:webHidden/>
          </w:rPr>
          <w:fldChar w:fldCharType="end"/>
        </w:r>
      </w:hyperlink>
    </w:p>
    <w:p w14:paraId="06BF1D95" w14:textId="29F9A2A5"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85" w:history="1">
        <w:r w:rsidRPr="00E60571">
          <w:rPr>
            <w:rStyle w:val="Hyperlink"/>
            <w:noProof/>
          </w:rPr>
          <w:t>Table 4.7. ANOVA of irrigation treatment effects on soybean yield in 2018 and 2019 within each zone with seven clustering methods</w:t>
        </w:r>
        <w:r>
          <w:rPr>
            <w:noProof/>
            <w:webHidden/>
          </w:rPr>
          <w:tab/>
        </w:r>
        <w:r>
          <w:rPr>
            <w:noProof/>
            <w:webHidden/>
          </w:rPr>
          <w:fldChar w:fldCharType="begin"/>
        </w:r>
        <w:r>
          <w:rPr>
            <w:noProof/>
            <w:webHidden/>
          </w:rPr>
          <w:instrText xml:space="preserve"> PAGEREF _Toc204820885 \h </w:instrText>
        </w:r>
        <w:r>
          <w:rPr>
            <w:noProof/>
            <w:webHidden/>
          </w:rPr>
        </w:r>
        <w:r>
          <w:rPr>
            <w:noProof/>
            <w:webHidden/>
          </w:rPr>
          <w:fldChar w:fldCharType="separate"/>
        </w:r>
        <w:r w:rsidR="00801C48">
          <w:rPr>
            <w:noProof/>
            <w:webHidden/>
          </w:rPr>
          <w:t>155</w:t>
        </w:r>
        <w:r>
          <w:rPr>
            <w:noProof/>
            <w:webHidden/>
          </w:rPr>
          <w:fldChar w:fldCharType="end"/>
        </w:r>
      </w:hyperlink>
    </w:p>
    <w:p w14:paraId="6CDE9343" w14:textId="6A588A8D"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86" w:history="1">
        <w:r w:rsidRPr="00E60571">
          <w:rPr>
            <w:rStyle w:val="Hyperlink"/>
            <w:noProof/>
          </w:rPr>
          <w:t>Table 5.1. Irrigation treatment design</w:t>
        </w:r>
        <w:r>
          <w:rPr>
            <w:noProof/>
            <w:webHidden/>
          </w:rPr>
          <w:tab/>
        </w:r>
        <w:r>
          <w:rPr>
            <w:noProof/>
            <w:webHidden/>
          </w:rPr>
          <w:fldChar w:fldCharType="begin"/>
        </w:r>
        <w:r>
          <w:rPr>
            <w:noProof/>
            <w:webHidden/>
          </w:rPr>
          <w:instrText xml:space="preserve"> PAGEREF _Toc204820886 \h </w:instrText>
        </w:r>
        <w:r>
          <w:rPr>
            <w:noProof/>
            <w:webHidden/>
          </w:rPr>
        </w:r>
        <w:r>
          <w:rPr>
            <w:noProof/>
            <w:webHidden/>
          </w:rPr>
          <w:fldChar w:fldCharType="separate"/>
        </w:r>
        <w:r w:rsidR="00801C48">
          <w:rPr>
            <w:noProof/>
            <w:webHidden/>
          </w:rPr>
          <w:t>186</w:t>
        </w:r>
        <w:r>
          <w:rPr>
            <w:noProof/>
            <w:webHidden/>
          </w:rPr>
          <w:fldChar w:fldCharType="end"/>
        </w:r>
      </w:hyperlink>
    </w:p>
    <w:p w14:paraId="31C46764" w14:textId="492EDC57"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87" w:history="1">
        <w:r w:rsidRPr="00E60571">
          <w:rPr>
            <w:rStyle w:val="Hyperlink"/>
            <w:noProof/>
          </w:rPr>
          <w:t>Table 5.2. The flight date of UAV</w:t>
        </w:r>
        <w:r>
          <w:rPr>
            <w:noProof/>
            <w:webHidden/>
          </w:rPr>
          <w:tab/>
        </w:r>
        <w:r>
          <w:rPr>
            <w:noProof/>
            <w:webHidden/>
          </w:rPr>
          <w:fldChar w:fldCharType="begin"/>
        </w:r>
        <w:r>
          <w:rPr>
            <w:noProof/>
            <w:webHidden/>
          </w:rPr>
          <w:instrText xml:space="preserve"> PAGEREF _Toc204820887 \h </w:instrText>
        </w:r>
        <w:r>
          <w:rPr>
            <w:noProof/>
            <w:webHidden/>
          </w:rPr>
        </w:r>
        <w:r>
          <w:rPr>
            <w:noProof/>
            <w:webHidden/>
          </w:rPr>
          <w:fldChar w:fldCharType="separate"/>
        </w:r>
        <w:r w:rsidR="00801C48">
          <w:rPr>
            <w:noProof/>
            <w:webHidden/>
          </w:rPr>
          <w:t>187</w:t>
        </w:r>
        <w:r>
          <w:rPr>
            <w:noProof/>
            <w:webHidden/>
          </w:rPr>
          <w:fldChar w:fldCharType="end"/>
        </w:r>
      </w:hyperlink>
    </w:p>
    <w:p w14:paraId="56BF34BA" w14:textId="2AD032CD"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88" w:history="1">
        <w:r w:rsidRPr="00E60571">
          <w:rPr>
            <w:rStyle w:val="Hyperlink"/>
            <w:noProof/>
          </w:rPr>
          <w:t>Table 5.3. Definitions of vegetation indices extracted from different sources</w:t>
        </w:r>
        <w:r>
          <w:rPr>
            <w:noProof/>
            <w:webHidden/>
          </w:rPr>
          <w:tab/>
        </w:r>
        <w:r>
          <w:rPr>
            <w:noProof/>
            <w:webHidden/>
          </w:rPr>
          <w:fldChar w:fldCharType="begin"/>
        </w:r>
        <w:r>
          <w:rPr>
            <w:noProof/>
            <w:webHidden/>
          </w:rPr>
          <w:instrText xml:space="preserve"> PAGEREF _Toc204820888 \h </w:instrText>
        </w:r>
        <w:r>
          <w:rPr>
            <w:noProof/>
            <w:webHidden/>
          </w:rPr>
        </w:r>
        <w:r>
          <w:rPr>
            <w:noProof/>
            <w:webHidden/>
          </w:rPr>
          <w:fldChar w:fldCharType="separate"/>
        </w:r>
        <w:r w:rsidR="00801C48">
          <w:rPr>
            <w:noProof/>
            <w:webHidden/>
          </w:rPr>
          <w:t>188</w:t>
        </w:r>
        <w:r>
          <w:rPr>
            <w:noProof/>
            <w:webHidden/>
          </w:rPr>
          <w:fldChar w:fldCharType="end"/>
        </w:r>
      </w:hyperlink>
    </w:p>
    <w:p w14:paraId="0056B5C4" w14:textId="490532D7"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89" w:history="1">
        <w:r w:rsidRPr="00E60571">
          <w:rPr>
            <w:rStyle w:val="Hyperlink"/>
            <w:noProof/>
          </w:rPr>
          <w:t>Table 5.4. ANCOVA analysis of irrigation impacts on soybean yield across growing seasons (2023, 2024) with 2020 rainfed yield as covariate</w:t>
        </w:r>
        <w:r>
          <w:rPr>
            <w:noProof/>
            <w:webHidden/>
          </w:rPr>
          <w:tab/>
        </w:r>
        <w:r>
          <w:rPr>
            <w:noProof/>
            <w:webHidden/>
          </w:rPr>
          <w:fldChar w:fldCharType="begin"/>
        </w:r>
        <w:r>
          <w:rPr>
            <w:noProof/>
            <w:webHidden/>
          </w:rPr>
          <w:instrText xml:space="preserve"> PAGEREF _Toc204820889 \h </w:instrText>
        </w:r>
        <w:r>
          <w:rPr>
            <w:noProof/>
            <w:webHidden/>
          </w:rPr>
        </w:r>
        <w:r>
          <w:rPr>
            <w:noProof/>
            <w:webHidden/>
          </w:rPr>
          <w:fldChar w:fldCharType="separate"/>
        </w:r>
        <w:r w:rsidR="00801C48">
          <w:rPr>
            <w:noProof/>
            <w:webHidden/>
          </w:rPr>
          <w:t>189</w:t>
        </w:r>
        <w:r>
          <w:rPr>
            <w:noProof/>
            <w:webHidden/>
          </w:rPr>
          <w:fldChar w:fldCharType="end"/>
        </w:r>
      </w:hyperlink>
    </w:p>
    <w:p w14:paraId="1987CCCA" w14:textId="0D36A581"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890" w:history="1">
        <w:r w:rsidRPr="00E60571">
          <w:rPr>
            <w:rStyle w:val="Hyperlink"/>
            <w:noProof/>
          </w:rPr>
          <w:t>Table 5.5. Validation statistics of different models for grain yield prediction</w:t>
        </w:r>
        <w:r>
          <w:rPr>
            <w:noProof/>
            <w:webHidden/>
          </w:rPr>
          <w:tab/>
        </w:r>
        <w:r>
          <w:rPr>
            <w:noProof/>
            <w:webHidden/>
          </w:rPr>
          <w:fldChar w:fldCharType="begin"/>
        </w:r>
        <w:r>
          <w:rPr>
            <w:noProof/>
            <w:webHidden/>
          </w:rPr>
          <w:instrText xml:space="preserve"> PAGEREF _Toc204820890 \h </w:instrText>
        </w:r>
        <w:r>
          <w:rPr>
            <w:noProof/>
            <w:webHidden/>
          </w:rPr>
        </w:r>
        <w:r>
          <w:rPr>
            <w:noProof/>
            <w:webHidden/>
          </w:rPr>
          <w:fldChar w:fldCharType="separate"/>
        </w:r>
        <w:r w:rsidR="00801C48">
          <w:rPr>
            <w:noProof/>
            <w:webHidden/>
          </w:rPr>
          <w:t>190</w:t>
        </w:r>
        <w:r>
          <w:rPr>
            <w:noProof/>
            <w:webHidden/>
          </w:rPr>
          <w:fldChar w:fldCharType="end"/>
        </w:r>
      </w:hyperlink>
    </w:p>
    <w:p w14:paraId="3E8D7F19" w14:textId="09C817C9" w:rsidR="00236E6D" w:rsidRPr="00BE1B08" w:rsidRDefault="004E0DD4" w:rsidP="004E0DD4">
      <w:r>
        <w:fldChar w:fldCharType="end"/>
      </w:r>
    </w:p>
    <w:p w14:paraId="5551A4C4" w14:textId="77777777" w:rsidR="00236E6D" w:rsidRPr="009D2AA9" w:rsidRDefault="00236E6D" w:rsidP="008B5CBF"/>
    <w:p w14:paraId="382AE65E" w14:textId="77777777" w:rsidR="00236E6D" w:rsidRPr="009D2AA9" w:rsidRDefault="00236E6D" w:rsidP="008B5CBF"/>
    <w:p w14:paraId="60D484F4" w14:textId="77777777" w:rsidR="00236E6D" w:rsidRPr="009D2AA9" w:rsidRDefault="00236E6D">
      <w:pPr>
        <w:pStyle w:val="Level1"/>
        <w:tabs>
          <w:tab w:val="right" w:leader="dot" w:pos="8228"/>
        </w:tabs>
        <w:ind w:left="0"/>
        <w:rPr>
          <w:rFonts w:cs="Times New Roman"/>
          <w:b/>
          <w:bCs/>
        </w:rPr>
      </w:pPr>
    </w:p>
    <w:p w14:paraId="6B440F64" w14:textId="7C88845F" w:rsidR="004E0DD4" w:rsidRPr="004E0DD4" w:rsidRDefault="00236E6D" w:rsidP="004E0DD4">
      <w:pPr>
        <w:jc w:val="center"/>
        <w:rPr>
          <w:b/>
        </w:rPr>
      </w:pPr>
      <w:r w:rsidRPr="009D2AA9">
        <w:br w:type="page"/>
      </w:r>
      <w:bookmarkStart w:id="0" w:name="_Hlk204820905"/>
      <w:r w:rsidR="004E0DD4" w:rsidRPr="009D2AA9">
        <w:rPr>
          <w:b/>
        </w:rPr>
        <w:lastRenderedPageBreak/>
        <w:t>LIST OF FIGURES</w:t>
      </w:r>
    </w:p>
    <w:bookmarkEnd w:id="0"/>
    <w:p w14:paraId="04F01568" w14:textId="4513B1F3"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r>
        <w:fldChar w:fldCharType="begin"/>
      </w:r>
      <w:r>
        <w:instrText xml:space="preserve"> TOC \h \z \c "Figure" </w:instrText>
      </w:r>
      <w:r>
        <w:fldChar w:fldCharType="separate"/>
      </w:r>
      <w:hyperlink w:anchor="_Toc204820977" w:history="1">
        <w:r w:rsidRPr="00DB384C">
          <w:rPr>
            <w:rStyle w:val="Hyperlink"/>
            <w:noProof/>
          </w:rPr>
          <w:t>Figure 2.1. Jackson precipitation in 16 years and during the growing season from 2013 to 2017.</w:t>
        </w:r>
        <w:r>
          <w:rPr>
            <w:noProof/>
            <w:webHidden/>
          </w:rPr>
          <w:tab/>
        </w:r>
        <w:r>
          <w:rPr>
            <w:noProof/>
            <w:webHidden/>
          </w:rPr>
          <w:fldChar w:fldCharType="begin"/>
        </w:r>
        <w:r>
          <w:rPr>
            <w:noProof/>
            <w:webHidden/>
          </w:rPr>
          <w:instrText xml:space="preserve"> PAGEREF _Toc204820977 \h </w:instrText>
        </w:r>
        <w:r>
          <w:rPr>
            <w:noProof/>
            <w:webHidden/>
          </w:rPr>
        </w:r>
        <w:r>
          <w:rPr>
            <w:noProof/>
            <w:webHidden/>
          </w:rPr>
          <w:fldChar w:fldCharType="separate"/>
        </w:r>
        <w:r w:rsidR="00801C48">
          <w:rPr>
            <w:noProof/>
            <w:webHidden/>
          </w:rPr>
          <w:t>58</w:t>
        </w:r>
        <w:r>
          <w:rPr>
            <w:noProof/>
            <w:webHidden/>
          </w:rPr>
          <w:fldChar w:fldCharType="end"/>
        </w:r>
      </w:hyperlink>
    </w:p>
    <w:p w14:paraId="0971F846" w14:textId="3F9D3779"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78" w:history="1">
        <w:r w:rsidRPr="00DB384C">
          <w:rPr>
            <w:rStyle w:val="Hyperlink"/>
            <w:noProof/>
          </w:rPr>
          <w:t>Figure 2.2. Yield and Irrigation Rate from 2013 to 2017.</w:t>
        </w:r>
        <w:r>
          <w:rPr>
            <w:noProof/>
            <w:webHidden/>
          </w:rPr>
          <w:tab/>
        </w:r>
        <w:r>
          <w:rPr>
            <w:noProof/>
            <w:webHidden/>
          </w:rPr>
          <w:fldChar w:fldCharType="begin"/>
        </w:r>
        <w:r>
          <w:rPr>
            <w:noProof/>
            <w:webHidden/>
          </w:rPr>
          <w:instrText xml:space="preserve"> PAGEREF _Toc204820978 \h </w:instrText>
        </w:r>
        <w:r>
          <w:rPr>
            <w:noProof/>
            <w:webHidden/>
          </w:rPr>
        </w:r>
        <w:r>
          <w:rPr>
            <w:noProof/>
            <w:webHidden/>
          </w:rPr>
          <w:fldChar w:fldCharType="separate"/>
        </w:r>
        <w:r w:rsidR="00801C48">
          <w:rPr>
            <w:noProof/>
            <w:webHidden/>
          </w:rPr>
          <w:t>59</w:t>
        </w:r>
        <w:r>
          <w:rPr>
            <w:noProof/>
            <w:webHidden/>
          </w:rPr>
          <w:fldChar w:fldCharType="end"/>
        </w:r>
      </w:hyperlink>
    </w:p>
    <w:p w14:paraId="744E3F76" w14:textId="57EC97AF"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79" w:history="1">
        <w:r w:rsidRPr="00DB384C">
          <w:rPr>
            <w:rStyle w:val="Hyperlink"/>
            <w:noProof/>
          </w:rPr>
          <w:t>Figure 2.3. Seasonal water balance using MOIST irrigation scheduling tool.</w:t>
        </w:r>
        <w:r>
          <w:rPr>
            <w:noProof/>
            <w:webHidden/>
          </w:rPr>
          <w:tab/>
        </w:r>
        <w:r>
          <w:rPr>
            <w:noProof/>
            <w:webHidden/>
          </w:rPr>
          <w:fldChar w:fldCharType="begin"/>
        </w:r>
        <w:r>
          <w:rPr>
            <w:noProof/>
            <w:webHidden/>
          </w:rPr>
          <w:instrText xml:space="preserve"> PAGEREF _Toc204820979 \h </w:instrText>
        </w:r>
        <w:r>
          <w:rPr>
            <w:noProof/>
            <w:webHidden/>
          </w:rPr>
        </w:r>
        <w:r>
          <w:rPr>
            <w:noProof/>
            <w:webHidden/>
          </w:rPr>
          <w:fldChar w:fldCharType="separate"/>
        </w:r>
        <w:r w:rsidR="00801C48">
          <w:rPr>
            <w:noProof/>
            <w:webHidden/>
          </w:rPr>
          <w:t>60</w:t>
        </w:r>
        <w:r>
          <w:rPr>
            <w:noProof/>
            <w:webHidden/>
          </w:rPr>
          <w:fldChar w:fldCharType="end"/>
        </w:r>
      </w:hyperlink>
    </w:p>
    <w:p w14:paraId="78E58E3F" w14:textId="51D96C72"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80" w:history="1">
        <w:r w:rsidRPr="00DB384C">
          <w:rPr>
            <w:rStyle w:val="Hyperlink"/>
            <w:noProof/>
          </w:rPr>
          <w:t>Figure 2.4. Soil moisture sensor data.</w:t>
        </w:r>
        <w:r>
          <w:rPr>
            <w:noProof/>
            <w:webHidden/>
          </w:rPr>
          <w:tab/>
        </w:r>
        <w:r>
          <w:rPr>
            <w:noProof/>
            <w:webHidden/>
          </w:rPr>
          <w:fldChar w:fldCharType="begin"/>
        </w:r>
        <w:r>
          <w:rPr>
            <w:noProof/>
            <w:webHidden/>
          </w:rPr>
          <w:instrText xml:space="preserve"> PAGEREF _Toc204820980 \h </w:instrText>
        </w:r>
        <w:r>
          <w:rPr>
            <w:noProof/>
            <w:webHidden/>
          </w:rPr>
        </w:r>
        <w:r>
          <w:rPr>
            <w:noProof/>
            <w:webHidden/>
          </w:rPr>
          <w:fldChar w:fldCharType="separate"/>
        </w:r>
        <w:r w:rsidR="00801C48">
          <w:rPr>
            <w:noProof/>
            <w:webHidden/>
          </w:rPr>
          <w:t>61</w:t>
        </w:r>
        <w:r>
          <w:rPr>
            <w:noProof/>
            <w:webHidden/>
          </w:rPr>
          <w:fldChar w:fldCharType="end"/>
        </w:r>
      </w:hyperlink>
    </w:p>
    <w:p w14:paraId="198EF4CF" w14:textId="557A9492"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81" w:history="1">
        <w:r w:rsidRPr="00DB384C">
          <w:rPr>
            <w:rStyle w:val="Hyperlink"/>
            <w:noProof/>
          </w:rPr>
          <w:t>Figure 3.1. The experiment field. a Filed location in Jackson, TN; b Spatial block treatment distribution. Sensors: two depth (15 cm, 61 cm) soil matric potential sensors.</w:t>
        </w:r>
        <w:r>
          <w:rPr>
            <w:noProof/>
            <w:webHidden/>
          </w:rPr>
          <w:tab/>
        </w:r>
        <w:r>
          <w:rPr>
            <w:noProof/>
            <w:webHidden/>
          </w:rPr>
          <w:fldChar w:fldCharType="begin"/>
        </w:r>
        <w:r>
          <w:rPr>
            <w:noProof/>
            <w:webHidden/>
          </w:rPr>
          <w:instrText xml:space="preserve"> PAGEREF _Toc204820981 \h </w:instrText>
        </w:r>
        <w:r>
          <w:rPr>
            <w:noProof/>
            <w:webHidden/>
          </w:rPr>
        </w:r>
        <w:r>
          <w:rPr>
            <w:noProof/>
            <w:webHidden/>
          </w:rPr>
          <w:fldChar w:fldCharType="separate"/>
        </w:r>
        <w:r w:rsidR="00801C48">
          <w:rPr>
            <w:noProof/>
            <w:webHidden/>
          </w:rPr>
          <w:t>111</w:t>
        </w:r>
        <w:r>
          <w:rPr>
            <w:noProof/>
            <w:webHidden/>
          </w:rPr>
          <w:fldChar w:fldCharType="end"/>
        </w:r>
      </w:hyperlink>
    </w:p>
    <w:p w14:paraId="1C526EA9" w14:textId="44627782"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82" w:history="1">
        <w:r w:rsidRPr="00DB384C">
          <w:rPr>
            <w:rStyle w:val="Hyperlink"/>
            <w:noProof/>
          </w:rPr>
          <w:t>Figure 3.2. Electrical conductivity at 0.91 m depth (ECd) and ground penetrating radar (GPR) distribution for each soil zone.</w:t>
        </w:r>
        <w:r>
          <w:rPr>
            <w:noProof/>
            <w:webHidden/>
          </w:rPr>
          <w:tab/>
        </w:r>
        <w:r>
          <w:rPr>
            <w:noProof/>
            <w:webHidden/>
          </w:rPr>
          <w:fldChar w:fldCharType="begin"/>
        </w:r>
        <w:r>
          <w:rPr>
            <w:noProof/>
            <w:webHidden/>
          </w:rPr>
          <w:instrText xml:space="preserve"> PAGEREF _Toc204820982 \h </w:instrText>
        </w:r>
        <w:r>
          <w:rPr>
            <w:noProof/>
            <w:webHidden/>
          </w:rPr>
        </w:r>
        <w:r>
          <w:rPr>
            <w:noProof/>
            <w:webHidden/>
          </w:rPr>
          <w:fldChar w:fldCharType="separate"/>
        </w:r>
        <w:r w:rsidR="00801C48">
          <w:rPr>
            <w:noProof/>
            <w:webHidden/>
          </w:rPr>
          <w:t>112</w:t>
        </w:r>
        <w:r>
          <w:rPr>
            <w:noProof/>
            <w:webHidden/>
          </w:rPr>
          <w:fldChar w:fldCharType="end"/>
        </w:r>
      </w:hyperlink>
    </w:p>
    <w:p w14:paraId="216C0B7C" w14:textId="05F66767"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83" w:history="1">
        <w:r w:rsidRPr="00DB384C">
          <w:rPr>
            <w:rStyle w:val="Hyperlink"/>
            <w:noProof/>
          </w:rPr>
          <w:t>Figure 3.3. Monthly precipitation during the growing season (May to September) from 1924 to 2023.</w:t>
        </w:r>
        <w:r>
          <w:rPr>
            <w:noProof/>
            <w:webHidden/>
          </w:rPr>
          <w:tab/>
        </w:r>
        <w:r>
          <w:rPr>
            <w:noProof/>
            <w:webHidden/>
          </w:rPr>
          <w:fldChar w:fldCharType="begin"/>
        </w:r>
        <w:r>
          <w:rPr>
            <w:noProof/>
            <w:webHidden/>
          </w:rPr>
          <w:instrText xml:space="preserve"> PAGEREF _Toc204820983 \h </w:instrText>
        </w:r>
        <w:r>
          <w:rPr>
            <w:noProof/>
            <w:webHidden/>
          </w:rPr>
        </w:r>
        <w:r>
          <w:rPr>
            <w:noProof/>
            <w:webHidden/>
          </w:rPr>
          <w:fldChar w:fldCharType="separate"/>
        </w:r>
        <w:r w:rsidR="00801C48">
          <w:rPr>
            <w:noProof/>
            <w:webHidden/>
          </w:rPr>
          <w:t>113</w:t>
        </w:r>
        <w:r>
          <w:rPr>
            <w:noProof/>
            <w:webHidden/>
          </w:rPr>
          <w:fldChar w:fldCharType="end"/>
        </w:r>
      </w:hyperlink>
    </w:p>
    <w:p w14:paraId="49014F77" w14:textId="49D47A16"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84" w:history="1">
        <w:r w:rsidRPr="00DB384C">
          <w:rPr>
            <w:rStyle w:val="Hyperlink"/>
            <w:noProof/>
          </w:rPr>
          <w:t>Figure 3.4. Rainfall and irrigation distribution during soybean growing season.</w:t>
        </w:r>
        <w:r>
          <w:rPr>
            <w:noProof/>
            <w:webHidden/>
          </w:rPr>
          <w:tab/>
        </w:r>
        <w:r>
          <w:rPr>
            <w:noProof/>
            <w:webHidden/>
          </w:rPr>
          <w:fldChar w:fldCharType="begin"/>
        </w:r>
        <w:r>
          <w:rPr>
            <w:noProof/>
            <w:webHidden/>
          </w:rPr>
          <w:instrText xml:space="preserve"> PAGEREF _Toc204820984 \h </w:instrText>
        </w:r>
        <w:r>
          <w:rPr>
            <w:noProof/>
            <w:webHidden/>
          </w:rPr>
        </w:r>
        <w:r>
          <w:rPr>
            <w:noProof/>
            <w:webHidden/>
          </w:rPr>
          <w:fldChar w:fldCharType="separate"/>
        </w:r>
        <w:r w:rsidR="00801C48">
          <w:rPr>
            <w:noProof/>
            <w:webHidden/>
          </w:rPr>
          <w:t>114</w:t>
        </w:r>
        <w:r>
          <w:rPr>
            <w:noProof/>
            <w:webHidden/>
          </w:rPr>
          <w:fldChar w:fldCharType="end"/>
        </w:r>
      </w:hyperlink>
    </w:p>
    <w:p w14:paraId="525263A4" w14:textId="4EB3BCAD"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85" w:history="1">
        <w:r w:rsidRPr="00DB384C">
          <w:rPr>
            <w:rStyle w:val="Hyperlink"/>
            <w:noProof/>
          </w:rPr>
          <w:t>Figure 3.5. Soybean yield mean separation by soil type for 2018 and 2019</w:t>
        </w:r>
        <w:r>
          <w:rPr>
            <w:noProof/>
            <w:webHidden/>
          </w:rPr>
          <w:tab/>
        </w:r>
        <w:r>
          <w:rPr>
            <w:noProof/>
            <w:webHidden/>
          </w:rPr>
          <w:fldChar w:fldCharType="begin"/>
        </w:r>
        <w:r>
          <w:rPr>
            <w:noProof/>
            <w:webHidden/>
          </w:rPr>
          <w:instrText xml:space="preserve"> PAGEREF _Toc204820985 \h </w:instrText>
        </w:r>
        <w:r>
          <w:rPr>
            <w:noProof/>
            <w:webHidden/>
          </w:rPr>
        </w:r>
        <w:r>
          <w:rPr>
            <w:noProof/>
            <w:webHidden/>
          </w:rPr>
          <w:fldChar w:fldCharType="separate"/>
        </w:r>
        <w:r w:rsidR="00801C48">
          <w:rPr>
            <w:noProof/>
            <w:webHidden/>
          </w:rPr>
          <w:t>115</w:t>
        </w:r>
        <w:r>
          <w:rPr>
            <w:noProof/>
            <w:webHidden/>
          </w:rPr>
          <w:fldChar w:fldCharType="end"/>
        </w:r>
      </w:hyperlink>
    </w:p>
    <w:p w14:paraId="3DC57B7F" w14:textId="15DA1E05"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86" w:history="1">
        <w:r w:rsidRPr="00DB384C">
          <w:rPr>
            <w:rStyle w:val="Hyperlink"/>
            <w:noProof/>
          </w:rPr>
          <w:t>Figure 3.6. Soybean yield responses to irrigation treatment in three zones in 2018 and 2019.</w:t>
        </w:r>
        <w:r>
          <w:rPr>
            <w:noProof/>
            <w:webHidden/>
          </w:rPr>
          <w:tab/>
        </w:r>
        <w:r>
          <w:rPr>
            <w:noProof/>
            <w:webHidden/>
          </w:rPr>
          <w:fldChar w:fldCharType="begin"/>
        </w:r>
        <w:r>
          <w:rPr>
            <w:noProof/>
            <w:webHidden/>
          </w:rPr>
          <w:instrText xml:space="preserve"> PAGEREF _Toc204820986 \h </w:instrText>
        </w:r>
        <w:r>
          <w:rPr>
            <w:noProof/>
            <w:webHidden/>
          </w:rPr>
        </w:r>
        <w:r>
          <w:rPr>
            <w:noProof/>
            <w:webHidden/>
          </w:rPr>
          <w:fldChar w:fldCharType="separate"/>
        </w:r>
        <w:r w:rsidR="00801C48">
          <w:rPr>
            <w:noProof/>
            <w:webHidden/>
          </w:rPr>
          <w:t>116</w:t>
        </w:r>
        <w:r>
          <w:rPr>
            <w:noProof/>
            <w:webHidden/>
          </w:rPr>
          <w:fldChar w:fldCharType="end"/>
        </w:r>
      </w:hyperlink>
    </w:p>
    <w:p w14:paraId="5C1F86B6" w14:textId="78E0AD16"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87" w:history="1">
        <w:r w:rsidRPr="00DB384C">
          <w:rPr>
            <w:rStyle w:val="Hyperlink"/>
            <w:noProof/>
          </w:rPr>
          <w:t>Figure 3.7. Daily soil water depletion from MOIST in 2018 and 2019.</w:t>
        </w:r>
        <w:r>
          <w:rPr>
            <w:noProof/>
            <w:webHidden/>
          </w:rPr>
          <w:tab/>
        </w:r>
        <w:r>
          <w:rPr>
            <w:noProof/>
            <w:webHidden/>
          </w:rPr>
          <w:fldChar w:fldCharType="begin"/>
        </w:r>
        <w:r>
          <w:rPr>
            <w:noProof/>
            <w:webHidden/>
          </w:rPr>
          <w:instrText xml:space="preserve"> PAGEREF _Toc204820987 \h </w:instrText>
        </w:r>
        <w:r>
          <w:rPr>
            <w:noProof/>
            <w:webHidden/>
          </w:rPr>
        </w:r>
        <w:r>
          <w:rPr>
            <w:noProof/>
            <w:webHidden/>
          </w:rPr>
          <w:fldChar w:fldCharType="separate"/>
        </w:r>
        <w:r w:rsidR="00801C48">
          <w:rPr>
            <w:noProof/>
            <w:webHidden/>
          </w:rPr>
          <w:t>117</w:t>
        </w:r>
        <w:r>
          <w:rPr>
            <w:noProof/>
            <w:webHidden/>
          </w:rPr>
          <w:fldChar w:fldCharType="end"/>
        </w:r>
      </w:hyperlink>
    </w:p>
    <w:p w14:paraId="407FCA36" w14:textId="77FBFE41"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88" w:history="1">
        <w:r w:rsidRPr="00DB384C">
          <w:rPr>
            <w:rStyle w:val="Hyperlink"/>
            <w:noProof/>
          </w:rPr>
          <w:t>Figure 3.8. Soil moisture sensors in sandy soil zone.</w:t>
        </w:r>
        <w:r>
          <w:rPr>
            <w:noProof/>
            <w:webHidden/>
          </w:rPr>
          <w:tab/>
        </w:r>
        <w:r>
          <w:rPr>
            <w:noProof/>
            <w:webHidden/>
          </w:rPr>
          <w:fldChar w:fldCharType="begin"/>
        </w:r>
        <w:r>
          <w:rPr>
            <w:noProof/>
            <w:webHidden/>
          </w:rPr>
          <w:instrText xml:space="preserve"> PAGEREF _Toc204820988 \h </w:instrText>
        </w:r>
        <w:r>
          <w:rPr>
            <w:noProof/>
            <w:webHidden/>
          </w:rPr>
        </w:r>
        <w:r>
          <w:rPr>
            <w:noProof/>
            <w:webHidden/>
          </w:rPr>
          <w:fldChar w:fldCharType="separate"/>
        </w:r>
        <w:r w:rsidR="00801C48">
          <w:rPr>
            <w:noProof/>
            <w:webHidden/>
          </w:rPr>
          <w:t>118</w:t>
        </w:r>
        <w:r>
          <w:rPr>
            <w:noProof/>
            <w:webHidden/>
          </w:rPr>
          <w:fldChar w:fldCharType="end"/>
        </w:r>
      </w:hyperlink>
    </w:p>
    <w:p w14:paraId="017D4825" w14:textId="3903FA5A"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89" w:history="1">
        <w:r w:rsidRPr="00DB384C">
          <w:rPr>
            <w:rStyle w:val="Hyperlink"/>
            <w:noProof/>
          </w:rPr>
          <w:t>Figure 3.9. Soil moisture sensors in silt loam zone.</w:t>
        </w:r>
        <w:r>
          <w:rPr>
            <w:noProof/>
            <w:webHidden/>
          </w:rPr>
          <w:tab/>
        </w:r>
        <w:r>
          <w:rPr>
            <w:noProof/>
            <w:webHidden/>
          </w:rPr>
          <w:fldChar w:fldCharType="begin"/>
        </w:r>
        <w:r>
          <w:rPr>
            <w:noProof/>
            <w:webHidden/>
          </w:rPr>
          <w:instrText xml:space="preserve"> PAGEREF _Toc204820989 \h </w:instrText>
        </w:r>
        <w:r>
          <w:rPr>
            <w:noProof/>
            <w:webHidden/>
          </w:rPr>
        </w:r>
        <w:r>
          <w:rPr>
            <w:noProof/>
            <w:webHidden/>
          </w:rPr>
          <w:fldChar w:fldCharType="separate"/>
        </w:r>
        <w:r w:rsidR="00801C48">
          <w:rPr>
            <w:noProof/>
            <w:webHidden/>
          </w:rPr>
          <w:t>119</w:t>
        </w:r>
        <w:r>
          <w:rPr>
            <w:noProof/>
            <w:webHidden/>
          </w:rPr>
          <w:fldChar w:fldCharType="end"/>
        </w:r>
      </w:hyperlink>
    </w:p>
    <w:p w14:paraId="3E4574B4" w14:textId="4EE8D24B"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90" w:history="1">
        <w:r w:rsidRPr="00DB384C">
          <w:rPr>
            <w:rStyle w:val="Hyperlink"/>
            <w:noProof/>
          </w:rPr>
          <w:t>Figure 3.10. Rainfall distribution during soybean growth stages and total rainfall (from sowing to R6) from 2013 to 2019.</w:t>
        </w:r>
        <w:r>
          <w:rPr>
            <w:noProof/>
            <w:webHidden/>
          </w:rPr>
          <w:tab/>
        </w:r>
        <w:r>
          <w:rPr>
            <w:noProof/>
            <w:webHidden/>
          </w:rPr>
          <w:fldChar w:fldCharType="begin"/>
        </w:r>
        <w:r>
          <w:rPr>
            <w:noProof/>
            <w:webHidden/>
          </w:rPr>
          <w:instrText xml:space="preserve"> PAGEREF _Toc204820990 \h </w:instrText>
        </w:r>
        <w:r>
          <w:rPr>
            <w:noProof/>
            <w:webHidden/>
          </w:rPr>
        </w:r>
        <w:r>
          <w:rPr>
            <w:noProof/>
            <w:webHidden/>
          </w:rPr>
          <w:fldChar w:fldCharType="separate"/>
        </w:r>
        <w:r w:rsidR="00801C48">
          <w:rPr>
            <w:noProof/>
            <w:webHidden/>
          </w:rPr>
          <w:t>120</w:t>
        </w:r>
        <w:r>
          <w:rPr>
            <w:noProof/>
            <w:webHidden/>
          </w:rPr>
          <w:fldChar w:fldCharType="end"/>
        </w:r>
      </w:hyperlink>
    </w:p>
    <w:p w14:paraId="099AFF40" w14:textId="134A9042"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91" w:history="1">
        <w:r w:rsidRPr="00DB384C">
          <w:rPr>
            <w:rStyle w:val="Hyperlink"/>
            <w:noProof/>
          </w:rPr>
          <w:t>Figure 4.1 Spatial distribution of ECd, GPR, and 2020 rainfed yield</w:t>
        </w:r>
        <w:r>
          <w:rPr>
            <w:noProof/>
            <w:webHidden/>
          </w:rPr>
          <w:tab/>
        </w:r>
        <w:r>
          <w:rPr>
            <w:noProof/>
            <w:webHidden/>
          </w:rPr>
          <w:fldChar w:fldCharType="begin"/>
        </w:r>
        <w:r>
          <w:rPr>
            <w:noProof/>
            <w:webHidden/>
          </w:rPr>
          <w:instrText xml:space="preserve"> PAGEREF _Toc204820991 \h </w:instrText>
        </w:r>
        <w:r>
          <w:rPr>
            <w:noProof/>
            <w:webHidden/>
          </w:rPr>
        </w:r>
        <w:r>
          <w:rPr>
            <w:noProof/>
            <w:webHidden/>
          </w:rPr>
          <w:fldChar w:fldCharType="separate"/>
        </w:r>
        <w:r w:rsidR="00801C48">
          <w:rPr>
            <w:noProof/>
            <w:webHidden/>
          </w:rPr>
          <w:t>156</w:t>
        </w:r>
        <w:r>
          <w:rPr>
            <w:noProof/>
            <w:webHidden/>
          </w:rPr>
          <w:fldChar w:fldCharType="end"/>
        </w:r>
      </w:hyperlink>
    </w:p>
    <w:p w14:paraId="1A3F01BC" w14:textId="4E13F471"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92" w:history="1">
        <w:r w:rsidRPr="00DB384C">
          <w:rPr>
            <w:rStyle w:val="Hyperlink"/>
            <w:noProof/>
          </w:rPr>
          <w:t>Figure 4.2 Within-cluster sum of squares for seven cluster methods</w:t>
        </w:r>
        <w:r>
          <w:rPr>
            <w:noProof/>
            <w:webHidden/>
          </w:rPr>
          <w:tab/>
        </w:r>
        <w:r>
          <w:rPr>
            <w:noProof/>
            <w:webHidden/>
          </w:rPr>
          <w:fldChar w:fldCharType="begin"/>
        </w:r>
        <w:r>
          <w:rPr>
            <w:noProof/>
            <w:webHidden/>
          </w:rPr>
          <w:instrText xml:space="preserve"> PAGEREF _Toc204820992 \h </w:instrText>
        </w:r>
        <w:r>
          <w:rPr>
            <w:noProof/>
            <w:webHidden/>
          </w:rPr>
        </w:r>
        <w:r>
          <w:rPr>
            <w:noProof/>
            <w:webHidden/>
          </w:rPr>
          <w:fldChar w:fldCharType="separate"/>
        </w:r>
        <w:r w:rsidR="00801C48">
          <w:rPr>
            <w:noProof/>
            <w:webHidden/>
          </w:rPr>
          <w:t>157</w:t>
        </w:r>
        <w:r>
          <w:rPr>
            <w:noProof/>
            <w:webHidden/>
          </w:rPr>
          <w:fldChar w:fldCharType="end"/>
        </w:r>
      </w:hyperlink>
    </w:p>
    <w:p w14:paraId="7E3247B5" w14:textId="751D3FB4"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93" w:history="1">
        <w:r w:rsidRPr="00DB384C">
          <w:rPr>
            <w:rStyle w:val="Hyperlink"/>
            <w:noProof/>
          </w:rPr>
          <w:t>Figure 4.3 Average silhouette width for seven cluster methods</w:t>
        </w:r>
        <w:r>
          <w:rPr>
            <w:noProof/>
            <w:webHidden/>
          </w:rPr>
          <w:tab/>
        </w:r>
        <w:r>
          <w:rPr>
            <w:noProof/>
            <w:webHidden/>
          </w:rPr>
          <w:fldChar w:fldCharType="begin"/>
        </w:r>
        <w:r>
          <w:rPr>
            <w:noProof/>
            <w:webHidden/>
          </w:rPr>
          <w:instrText xml:space="preserve"> PAGEREF _Toc204820993 \h </w:instrText>
        </w:r>
        <w:r>
          <w:rPr>
            <w:noProof/>
            <w:webHidden/>
          </w:rPr>
        </w:r>
        <w:r>
          <w:rPr>
            <w:noProof/>
            <w:webHidden/>
          </w:rPr>
          <w:fldChar w:fldCharType="separate"/>
        </w:r>
        <w:r w:rsidR="00801C48">
          <w:rPr>
            <w:noProof/>
            <w:webHidden/>
          </w:rPr>
          <w:t>158</w:t>
        </w:r>
        <w:r>
          <w:rPr>
            <w:noProof/>
            <w:webHidden/>
          </w:rPr>
          <w:fldChar w:fldCharType="end"/>
        </w:r>
      </w:hyperlink>
    </w:p>
    <w:p w14:paraId="69F5F6B8" w14:textId="1273B1B9"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94" w:history="1">
        <w:r w:rsidRPr="00DB384C">
          <w:rPr>
            <w:rStyle w:val="Hyperlink"/>
            <w:noProof/>
          </w:rPr>
          <w:t>Figure 4.4 Management zone results for seven clustering methods</w:t>
        </w:r>
        <w:r>
          <w:rPr>
            <w:noProof/>
            <w:webHidden/>
          </w:rPr>
          <w:tab/>
        </w:r>
        <w:r>
          <w:rPr>
            <w:noProof/>
            <w:webHidden/>
          </w:rPr>
          <w:fldChar w:fldCharType="begin"/>
        </w:r>
        <w:r>
          <w:rPr>
            <w:noProof/>
            <w:webHidden/>
          </w:rPr>
          <w:instrText xml:space="preserve"> PAGEREF _Toc204820994 \h </w:instrText>
        </w:r>
        <w:r>
          <w:rPr>
            <w:noProof/>
            <w:webHidden/>
          </w:rPr>
        </w:r>
        <w:r>
          <w:rPr>
            <w:noProof/>
            <w:webHidden/>
          </w:rPr>
          <w:fldChar w:fldCharType="separate"/>
        </w:r>
        <w:r w:rsidR="00801C48">
          <w:rPr>
            <w:noProof/>
            <w:webHidden/>
          </w:rPr>
          <w:t>159</w:t>
        </w:r>
        <w:r>
          <w:rPr>
            <w:noProof/>
            <w:webHidden/>
          </w:rPr>
          <w:fldChar w:fldCharType="end"/>
        </w:r>
      </w:hyperlink>
    </w:p>
    <w:p w14:paraId="1C06D660" w14:textId="55D8A8B3"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95" w:history="1">
        <w:r w:rsidRPr="00DB384C">
          <w:rPr>
            <w:rStyle w:val="Hyperlink"/>
            <w:noProof/>
          </w:rPr>
          <w:t>Figure 4.5 Soybean yield response to irrigation amount in zone 1 (2018) across seven clustering methods</w:t>
        </w:r>
        <w:r>
          <w:rPr>
            <w:noProof/>
            <w:webHidden/>
          </w:rPr>
          <w:tab/>
        </w:r>
        <w:r>
          <w:rPr>
            <w:noProof/>
            <w:webHidden/>
          </w:rPr>
          <w:fldChar w:fldCharType="begin"/>
        </w:r>
        <w:r>
          <w:rPr>
            <w:noProof/>
            <w:webHidden/>
          </w:rPr>
          <w:instrText xml:space="preserve"> PAGEREF _Toc204820995 \h </w:instrText>
        </w:r>
        <w:r>
          <w:rPr>
            <w:noProof/>
            <w:webHidden/>
          </w:rPr>
        </w:r>
        <w:r>
          <w:rPr>
            <w:noProof/>
            <w:webHidden/>
          </w:rPr>
          <w:fldChar w:fldCharType="separate"/>
        </w:r>
        <w:r w:rsidR="00801C48">
          <w:rPr>
            <w:noProof/>
            <w:webHidden/>
          </w:rPr>
          <w:t>160</w:t>
        </w:r>
        <w:r>
          <w:rPr>
            <w:noProof/>
            <w:webHidden/>
          </w:rPr>
          <w:fldChar w:fldCharType="end"/>
        </w:r>
      </w:hyperlink>
    </w:p>
    <w:p w14:paraId="4D5AD912" w14:textId="623160D6"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96" w:history="1">
        <w:r w:rsidRPr="00DB384C">
          <w:rPr>
            <w:rStyle w:val="Hyperlink"/>
            <w:noProof/>
          </w:rPr>
          <w:t>Figure 5.1. A flowchart of data processing</w:t>
        </w:r>
        <w:r>
          <w:rPr>
            <w:noProof/>
            <w:webHidden/>
          </w:rPr>
          <w:tab/>
        </w:r>
        <w:r>
          <w:rPr>
            <w:noProof/>
            <w:webHidden/>
          </w:rPr>
          <w:fldChar w:fldCharType="begin"/>
        </w:r>
        <w:r>
          <w:rPr>
            <w:noProof/>
            <w:webHidden/>
          </w:rPr>
          <w:instrText xml:space="preserve"> PAGEREF _Toc204820996 \h </w:instrText>
        </w:r>
        <w:r>
          <w:rPr>
            <w:noProof/>
            <w:webHidden/>
          </w:rPr>
        </w:r>
        <w:r>
          <w:rPr>
            <w:noProof/>
            <w:webHidden/>
          </w:rPr>
          <w:fldChar w:fldCharType="separate"/>
        </w:r>
        <w:r w:rsidR="00801C48">
          <w:rPr>
            <w:noProof/>
            <w:webHidden/>
          </w:rPr>
          <w:t>191</w:t>
        </w:r>
        <w:r>
          <w:rPr>
            <w:noProof/>
            <w:webHidden/>
          </w:rPr>
          <w:fldChar w:fldCharType="end"/>
        </w:r>
      </w:hyperlink>
    </w:p>
    <w:p w14:paraId="31466A39" w14:textId="0C601A61"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97" w:history="1">
        <w:r w:rsidRPr="00DB384C">
          <w:rPr>
            <w:rStyle w:val="Hyperlink"/>
            <w:noProof/>
          </w:rPr>
          <w:t>Figure 5.2. UAV systems</w:t>
        </w:r>
        <w:r>
          <w:rPr>
            <w:noProof/>
            <w:webHidden/>
          </w:rPr>
          <w:tab/>
        </w:r>
        <w:r>
          <w:rPr>
            <w:noProof/>
            <w:webHidden/>
          </w:rPr>
          <w:fldChar w:fldCharType="begin"/>
        </w:r>
        <w:r>
          <w:rPr>
            <w:noProof/>
            <w:webHidden/>
          </w:rPr>
          <w:instrText xml:space="preserve"> PAGEREF _Toc204820997 \h </w:instrText>
        </w:r>
        <w:r>
          <w:rPr>
            <w:noProof/>
            <w:webHidden/>
          </w:rPr>
        </w:r>
        <w:r>
          <w:rPr>
            <w:noProof/>
            <w:webHidden/>
          </w:rPr>
          <w:fldChar w:fldCharType="separate"/>
        </w:r>
        <w:r w:rsidR="00801C48">
          <w:rPr>
            <w:noProof/>
            <w:webHidden/>
          </w:rPr>
          <w:t>192</w:t>
        </w:r>
        <w:r>
          <w:rPr>
            <w:noProof/>
            <w:webHidden/>
          </w:rPr>
          <w:fldChar w:fldCharType="end"/>
        </w:r>
      </w:hyperlink>
    </w:p>
    <w:p w14:paraId="7565C8A6" w14:textId="3383DAD1"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98" w:history="1">
        <w:r w:rsidRPr="00DB384C">
          <w:rPr>
            <w:rStyle w:val="Hyperlink"/>
            <w:noProof/>
          </w:rPr>
          <w:t>Figure 5.3. Correlation analysis heat map in R1, R3, and R5 stage, respectively</w:t>
        </w:r>
        <w:r>
          <w:rPr>
            <w:noProof/>
            <w:webHidden/>
          </w:rPr>
          <w:tab/>
        </w:r>
        <w:r>
          <w:rPr>
            <w:noProof/>
            <w:webHidden/>
          </w:rPr>
          <w:fldChar w:fldCharType="begin"/>
        </w:r>
        <w:r>
          <w:rPr>
            <w:noProof/>
            <w:webHidden/>
          </w:rPr>
          <w:instrText xml:space="preserve"> PAGEREF _Toc204820998 \h </w:instrText>
        </w:r>
        <w:r>
          <w:rPr>
            <w:noProof/>
            <w:webHidden/>
          </w:rPr>
        </w:r>
        <w:r>
          <w:rPr>
            <w:noProof/>
            <w:webHidden/>
          </w:rPr>
          <w:fldChar w:fldCharType="separate"/>
        </w:r>
        <w:r w:rsidR="00801C48">
          <w:rPr>
            <w:noProof/>
            <w:webHidden/>
          </w:rPr>
          <w:t>193</w:t>
        </w:r>
        <w:r>
          <w:rPr>
            <w:noProof/>
            <w:webHidden/>
          </w:rPr>
          <w:fldChar w:fldCharType="end"/>
        </w:r>
      </w:hyperlink>
    </w:p>
    <w:p w14:paraId="5CCF6E21" w14:textId="3066541E" w:rsidR="004E0DD4" w:rsidRDefault="004E0DD4" w:rsidP="004E0DD4">
      <w:pPr>
        <w:pStyle w:val="TableofFigures"/>
        <w:tabs>
          <w:tab w:val="right" w:leader="dot" w:pos="8630"/>
        </w:tabs>
        <w:ind w:left="0" w:firstLine="0"/>
        <w:rPr>
          <w:rFonts w:asciiTheme="minorHAnsi" w:eastAsiaTheme="minorEastAsia" w:hAnsiTheme="minorHAnsi" w:cstheme="minorBidi"/>
          <w:bCs w:val="0"/>
          <w:iCs w:val="0"/>
          <w:noProof/>
          <w:kern w:val="2"/>
          <w14:ligatures w14:val="standardContextual"/>
        </w:rPr>
      </w:pPr>
      <w:hyperlink w:anchor="_Toc204820999" w:history="1">
        <w:r w:rsidRPr="00DB384C">
          <w:rPr>
            <w:rStyle w:val="Hyperlink"/>
            <w:noProof/>
          </w:rPr>
          <w:t>Figure 5.4. Results of training set of four inputs combinations (RGB VIs, RGB VIs + soil, MS VIs, and MS VIs + soil) with three machine learning methos (MLR, SVM, and RF).</w:t>
        </w:r>
        <w:r>
          <w:rPr>
            <w:noProof/>
            <w:webHidden/>
          </w:rPr>
          <w:tab/>
        </w:r>
        <w:r>
          <w:rPr>
            <w:noProof/>
            <w:webHidden/>
          </w:rPr>
          <w:fldChar w:fldCharType="begin"/>
        </w:r>
        <w:r>
          <w:rPr>
            <w:noProof/>
            <w:webHidden/>
          </w:rPr>
          <w:instrText xml:space="preserve"> PAGEREF _Toc204820999 \h </w:instrText>
        </w:r>
        <w:r>
          <w:rPr>
            <w:noProof/>
            <w:webHidden/>
          </w:rPr>
        </w:r>
        <w:r>
          <w:rPr>
            <w:noProof/>
            <w:webHidden/>
          </w:rPr>
          <w:fldChar w:fldCharType="separate"/>
        </w:r>
        <w:r w:rsidR="00801C48">
          <w:rPr>
            <w:noProof/>
            <w:webHidden/>
          </w:rPr>
          <w:t>194</w:t>
        </w:r>
        <w:r>
          <w:rPr>
            <w:noProof/>
            <w:webHidden/>
          </w:rPr>
          <w:fldChar w:fldCharType="end"/>
        </w:r>
      </w:hyperlink>
    </w:p>
    <w:p w14:paraId="6EBD10A7" w14:textId="1CC0E280" w:rsidR="003C1575" w:rsidRDefault="004E0DD4" w:rsidP="008B5CBF">
      <w:r>
        <w:fldChar w:fldCharType="end"/>
      </w:r>
    </w:p>
    <w:p w14:paraId="167AF78E" w14:textId="77777777" w:rsidR="004E0DD4" w:rsidRDefault="004E0DD4" w:rsidP="008B5CBF"/>
    <w:p w14:paraId="3A736B45" w14:textId="77777777" w:rsidR="004E0DD4" w:rsidRDefault="004E0DD4" w:rsidP="008B5CBF"/>
    <w:p w14:paraId="507D09EE" w14:textId="77777777" w:rsidR="004E0DD4" w:rsidRDefault="004E0DD4" w:rsidP="008B5CBF"/>
    <w:p w14:paraId="6A54C74B" w14:textId="77777777" w:rsidR="004E0DD4" w:rsidRDefault="004E0DD4" w:rsidP="008B5CBF"/>
    <w:p w14:paraId="25F63522" w14:textId="0AE2A41B" w:rsidR="004E0DD4" w:rsidRPr="009D2AA9" w:rsidRDefault="004E0DD4" w:rsidP="008B5CBF">
      <w:pPr>
        <w:sectPr w:rsidR="004E0DD4" w:rsidRPr="009D2AA9" w:rsidSect="008A4E30">
          <w:footerReference w:type="default" r:id="rId11"/>
          <w:pgSz w:w="12240" w:h="15840" w:code="1"/>
          <w:pgMar w:top="1440" w:right="1800" w:bottom="1872" w:left="1800" w:header="720" w:footer="1440" w:gutter="0"/>
          <w:pgNumType w:fmt="lowerRoman" w:start="1"/>
          <w:cols w:space="720"/>
          <w:noEndnote/>
          <w:titlePg/>
        </w:sectPr>
      </w:pPr>
    </w:p>
    <w:p w14:paraId="61F33AAF" w14:textId="3616826E" w:rsidR="00552223" w:rsidRDefault="00965FBD" w:rsidP="008B5CBF">
      <w:pPr>
        <w:pStyle w:val="Heading1"/>
      </w:pPr>
      <w:bookmarkStart w:id="1" w:name="_Toc420995890"/>
      <w:bookmarkStart w:id="2" w:name="_Toc422997477"/>
      <w:r w:rsidRPr="00992EBD">
        <w:lastRenderedPageBreak/>
        <w:br/>
      </w:r>
      <w:bookmarkStart w:id="3" w:name="_Toc204820637"/>
      <w:bookmarkEnd w:id="1"/>
      <w:bookmarkEnd w:id="2"/>
      <w:r w:rsidR="001D23F6">
        <w:rPr>
          <w:rFonts w:hint="eastAsia"/>
        </w:rPr>
        <w:t>Introduction</w:t>
      </w:r>
      <w:bookmarkEnd w:id="3"/>
    </w:p>
    <w:p w14:paraId="4B1F34FF" w14:textId="6BD786A4" w:rsidR="001D23F6" w:rsidRDefault="00552223" w:rsidP="008B5CBF">
      <w:r>
        <w:br w:type="page"/>
      </w:r>
    </w:p>
    <w:p w14:paraId="39437475" w14:textId="711BF9E0" w:rsidR="001D23F6" w:rsidRPr="001D23F6" w:rsidRDefault="001D23F6" w:rsidP="008B5CBF">
      <w:pPr>
        <w:pStyle w:val="Heading2"/>
      </w:pPr>
      <w:bookmarkStart w:id="4" w:name="_Toc204820638"/>
      <w:r w:rsidRPr="001D23F6">
        <w:lastRenderedPageBreak/>
        <w:t>Supplemental irrigation in West Tennessee</w:t>
      </w:r>
      <w:bookmarkEnd w:id="4"/>
    </w:p>
    <w:p w14:paraId="4270EF5D" w14:textId="39316BE3" w:rsidR="00002A76" w:rsidRPr="00AB0007" w:rsidRDefault="00002A76" w:rsidP="008B5CBF">
      <w:r w:rsidRPr="00AB0007">
        <w:t xml:space="preserve">Global climate change impacts agricultural productivity </w:t>
      </w:r>
      <w:r w:rsidR="00A82720">
        <w:rPr>
          <w:rFonts w:hint="eastAsia"/>
        </w:rPr>
        <w:t xml:space="preserve">due to </w:t>
      </w:r>
      <w:r w:rsidRPr="00AB0007">
        <w:t xml:space="preserve">the rising temperature and uncertain rainfall patterns </w:t>
      </w:r>
      <w:sdt>
        <w:sdtPr>
          <w:rPr>
            <w:color w:val="000000"/>
          </w:rPr>
          <w:tag w:val="MENDELEY_CITATION_v3_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"/>
          <w:id w:val="-1633010268"/>
          <w:placeholder>
            <w:docPart w:val="A6813BFCD27A4C20BCA63F2B7F394F15"/>
          </w:placeholder>
        </w:sdtPr>
        <w:sdtContent>
          <w:r w:rsidR="00045D56" w:rsidRPr="00045D56">
            <w:rPr>
              <w:color w:val="000000"/>
            </w:rPr>
            <w:t>(Waldhoff et al., 2020; IPCC, 2023)</w:t>
          </w:r>
        </w:sdtContent>
      </w:sdt>
      <w:r w:rsidRPr="00AB0007">
        <w:t>. Irrigation plays a crucial role in sustaining crop production under environmental stress</w:t>
      </w:r>
      <w:r w:rsidR="00A82720">
        <w:rPr>
          <w:rFonts w:hint="eastAsia"/>
        </w:rPr>
        <w:t xml:space="preserve">, despite being the </w:t>
      </w:r>
      <w:r w:rsidR="00A82720">
        <w:t>largest</w:t>
      </w:r>
      <w:r w:rsidR="00A82720">
        <w:rPr>
          <w:rFonts w:hint="eastAsia"/>
        </w:rPr>
        <w:t xml:space="preserve"> consumer of </w:t>
      </w:r>
      <w:r w:rsidRPr="00AB0007">
        <w:t>freshwater resources</w:t>
      </w:r>
      <w:r w:rsidR="00A82720">
        <w:rPr>
          <w:rFonts w:hint="eastAsia"/>
        </w:rPr>
        <w:t xml:space="preserve">; </w:t>
      </w:r>
      <w:r w:rsidR="00A82720">
        <w:t>notably</w:t>
      </w:r>
      <w:r w:rsidR="00A82720">
        <w:rPr>
          <w:rFonts w:hint="eastAsia"/>
        </w:rPr>
        <w:t xml:space="preserve">, </w:t>
      </w:r>
      <w:r w:rsidRPr="00AB0007">
        <w:t xml:space="preserve">22% of agricultural areas </w:t>
      </w:r>
      <w:r w:rsidR="00A82720">
        <w:rPr>
          <w:rFonts w:hint="eastAsia"/>
        </w:rPr>
        <w:t>contribute over</w:t>
      </w:r>
      <w:r w:rsidRPr="00AB0007">
        <w:t xml:space="preserve"> 40% of global </w:t>
      </w:r>
      <w:r w:rsidR="00A82720">
        <w:rPr>
          <w:rFonts w:hint="eastAsia"/>
        </w:rPr>
        <w:t xml:space="preserve">crop </w:t>
      </w:r>
      <w:r w:rsidRPr="00AB0007">
        <w:t xml:space="preserve">yield </w:t>
      </w:r>
      <w:sdt>
        <w:sdtPr>
          <w:rPr>
            <w:color w:val="000000"/>
          </w:rPr>
          <w:tag w:val="MENDELEY_CITATION_v3_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"/>
          <w:id w:val="-1633928839"/>
          <w:placeholder>
            <w:docPart w:val="A6813BFCD27A4C20BCA63F2B7F394F15"/>
          </w:placeholder>
        </w:sdtPr>
        <w:sdtContent>
          <w:r w:rsidR="00045D56" w:rsidRPr="00045D56">
            <w:rPr>
              <w:color w:val="000000"/>
            </w:rPr>
            <w:t>(FAO, 2023)</w:t>
          </w:r>
        </w:sdtContent>
      </w:sdt>
      <w:r w:rsidRPr="00AB0007">
        <w:t>.</w:t>
      </w:r>
    </w:p>
    <w:p w14:paraId="019BABD7" w14:textId="5CD18D0A" w:rsidR="00002A76" w:rsidRPr="00AB0007" w:rsidRDefault="00002A76" w:rsidP="008B5CBF">
      <w:r w:rsidRPr="00AB0007">
        <w:t xml:space="preserve">In Tennessee, climate is characterized by relatively high annual precipitation, and the precipitation is the main resource of crops. However, due to the temporal unpredictability of precipitation combined with seasonal drought and flood risk, supplemental irrigation has emerged as a vital strategy to mitigate water stress and stabilize yields </w:t>
      </w:r>
      <w:sdt>
        <w:sdtPr>
          <w:rPr>
            <w:color w:val="000000"/>
          </w:rPr>
          <w:tag w:val="MENDELEY_CITATION_v3_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"/>
          <w:id w:val="-1275627628"/>
          <w:placeholder>
            <w:docPart w:val="750C0DBA12E24078BCA01832B7D671B0"/>
          </w:placeholder>
        </w:sdtPr>
        <w:sdtContent>
          <w:r w:rsidR="00045D56" w:rsidRPr="00045D56">
            <w:rPr>
              <w:color w:val="000000"/>
            </w:rPr>
            <w:t>(EPA, 2016)</w:t>
          </w:r>
        </w:sdtContent>
      </w:sdt>
      <w:r w:rsidRPr="00AB0007">
        <w:t>. Unlike full irrigation providing water throughout the growing season, supplemental irrigation is applied only when the natural precipitation is not sufficient for crop water use. Supplemental irrigation can help farmers to address the water deficit and reduce yield loss.</w:t>
      </w:r>
    </w:p>
    <w:p w14:paraId="4C1BFD8B" w14:textId="5F0D4C72" w:rsidR="00002A76" w:rsidRPr="00AB0007" w:rsidRDefault="00002A76" w:rsidP="008B5CBF">
      <w:r w:rsidRPr="00AB0007">
        <w:t xml:space="preserve">Regional on-farm studies demonstrate that supplemental irrigation delivers significant economic gains with irrigated soybean fields in Tennessee yielding 1,200 kg/ha more than rainfed fields </w:t>
      </w:r>
      <w:sdt>
        <w:sdtPr>
          <w:rPr>
            <w:color w:val="000000"/>
          </w:rPr>
          <w:tag w:val="MENDELEY_CITATION_v3_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"/>
          <w:id w:val="-441154649"/>
          <w:placeholder>
            <w:docPart w:val="A6813BFCD27A4C20BCA63F2B7F394F15"/>
          </w:placeholder>
        </w:sdtPr>
        <w:sdtContent>
          <w:r w:rsidR="00045D56" w:rsidRPr="00045D56">
            <w:rPr>
              <w:color w:val="000000"/>
            </w:rPr>
            <w:t>(Kebede et al., 2014; Ortiz et al., 2021)</w:t>
          </w:r>
        </w:sdtContent>
      </w:sdt>
      <w:r w:rsidRPr="00AB0007">
        <w:t xml:space="preserve">. Additionally, advanced practices like variable-rate irrigation and soil moisture sensor-based scheduling among Tennessee Valley farmers in Alabama and Tennessee optimize water use by targeting high-need zones, reducing consumption by up to 28% while maintaining yields, and achieving 6.2% higher revenue compared to fully rainfed fields </w:t>
      </w:r>
      <w:sdt>
        <w:sdtPr>
          <w:rPr>
            <w:color w:val="000000"/>
          </w:rPr>
          <w:tag w:val="MENDELEY_CITATION_v3_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"/>
          <w:id w:val="2016494586"/>
          <w:placeholder>
            <w:docPart w:val="A6813BFCD27A4C20BCA63F2B7F394F15"/>
          </w:placeholder>
        </w:sdtPr>
        <w:sdtContent>
          <w:r w:rsidR="00045D56" w:rsidRPr="00045D56">
            <w:rPr>
              <w:color w:val="000000"/>
            </w:rPr>
            <w:t>(Ortiz et al., 2021)</w:t>
          </w:r>
        </w:sdtContent>
      </w:sdt>
      <w:r w:rsidRPr="00AB0007">
        <w:t>.</w:t>
      </w:r>
    </w:p>
    <w:p w14:paraId="1036F61D" w14:textId="0B3AADE1" w:rsidR="00BA68BA" w:rsidRDefault="00002A76" w:rsidP="008B5CBF">
      <w:r w:rsidRPr="00AB0007">
        <w:lastRenderedPageBreak/>
        <w:t xml:space="preserve">Given these benefits, irrigation has expanded significantly in West Tennessee over the past decade. For example, irrigated soybean land has increased from 17,459 hectares to 50,600 hectares from 2012 to 2024 </w:t>
      </w:r>
      <w:sdt>
        <w:sdtPr>
          <w:rPr>
            <w:color w:val="000000"/>
          </w:rPr>
          <w:tag w:val="MENDELEY_CITATION_v3_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"/>
          <w:id w:val="-1695613964"/>
          <w:placeholder>
            <w:docPart w:val="576B6CB866E34BC99C47EB7B3542C03E"/>
          </w:placeholder>
        </w:sdtPr>
        <w:sdtContent>
          <w:r w:rsidR="002D04C4" w:rsidRPr="002D04C4">
            <w:rPr>
              <w:color w:val="000000"/>
            </w:rPr>
            <w:t>(USDA, 2024)</w:t>
          </w:r>
        </w:sdtContent>
      </w:sdt>
      <w:r w:rsidRPr="00AB0007">
        <w:t>. However,</w:t>
      </w:r>
      <w:r w:rsidR="00BA68BA">
        <w:rPr>
          <w:rFonts w:hint="eastAsia"/>
        </w:rPr>
        <w:t xml:space="preserve"> </w:t>
      </w:r>
      <w:r w:rsidR="00BA68BA">
        <w:t>further</w:t>
      </w:r>
      <w:r w:rsidR="00BA68BA">
        <w:rPr>
          <w:rFonts w:hint="eastAsia"/>
        </w:rPr>
        <w:t xml:space="preserve"> research is still needed to optimize irrigation strategies for </w:t>
      </w:r>
      <w:r w:rsidR="00BA68BA" w:rsidRPr="00BA68BA">
        <w:t>maximizing crop yield with reduced water use, including the development of irrigation management tools, zone delineation protocols, and accurate yield estimation methods.</w:t>
      </w:r>
    </w:p>
    <w:p w14:paraId="075DCC6A" w14:textId="77777777" w:rsidR="00002A76" w:rsidRPr="00AB0007" w:rsidRDefault="00002A76" w:rsidP="008B5CBF">
      <w:pPr>
        <w:pStyle w:val="Heading2"/>
      </w:pPr>
      <w:bookmarkStart w:id="5" w:name="_Toc204820639"/>
      <w:r w:rsidRPr="00AB0007">
        <w:t>Soybean supplemental irrigation strategies</w:t>
      </w:r>
      <w:bookmarkEnd w:id="5"/>
    </w:p>
    <w:p w14:paraId="3477A240" w14:textId="404A74D0" w:rsidR="00002A76" w:rsidRPr="00AB0007" w:rsidRDefault="00002A76" w:rsidP="008B5CBF">
      <w:r w:rsidRPr="00AB0007">
        <w:t xml:space="preserve">Soybeans are the dominant row crop in Tennessee with over 736,000 hectares planted and an average yield of 2,825 kg/ha </w:t>
      </w:r>
      <w:sdt>
        <w:sdtPr>
          <w:rPr>
            <w:color w:val="000000"/>
          </w:rPr>
          <w:tag w:val="MENDELEY_CITATION_v3_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"/>
          <w:id w:val="-297535903"/>
          <w:placeholder>
            <w:docPart w:val="A6813BFCD27A4C20BCA63F2B7F394F15"/>
          </w:placeholder>
        </w:sdtPr>
        <w:sdtContent>
          <w:r w:rsidR="00045D56" w:rsidRPr="00045D56">
            <w:rPr>
              <w:color w:val="000000"/>
            </w:rPr>
            <w:t>(NASS, 2025)</w:t>
          </w:r>
        </w:sdtContent>
      </w:sdt>
      <w:r w:rsidRPr="00AB0007">
        <w:t>. Since soybean water requirements vary across growth stages and uneven rainfall distribution leads to insufficient water availability during some critical stages, effective irrigation management is essential to optimize soybean growth and yield. In particular, sufficient water supply during reproductive stages can significantly improve total dry matter, leaf area index, and yield.</w:t>
      </w:r>
    </w:p>
    <w:p w14:paraId="6C983D60" w14:textId="0768DDF5" w:rsidR="00002A76" w:rsidRPr="00AB0007" w:rsidRDefault="00002A76" w:rsidP="008B5CBF">
      <w:r w:rsidRPr="00AB0007">
        <w:t>Additionally, soybean responses to supplemental irrigation vary across soil textures due to their different soil water holding capacity</w:t>
      </w:r>
      <w:r w:rsidRPr="00AB0007">
        <w:rPr>
          <w:color w:val="000000"/>
        </w:rPr>
        <w:t>. In sandy soil with rapid drainage and low water holding capacity, field experiments showed water stress during vegetative growth and flowering stage significantly reduc</w:t>
      </w:r>
      <w:r w:rsidR="0013501F">
        <w:rPr>
          <w:rFonts w:hint="eastAsia"/>
          <w:color w:val="000000"/>
        </w:rPr>
        <w:t>ing</w:t>
      </w:r>
      <w:r w:rsidRPr="00AB0007">
        <w:rPr>
          <w:color w:val="000000"/>
        </w:rPr>
        <w:t xml:space="preserve"> yield and total dry matter </w:t>
      </w:r>
      <w:sdt>
        <w:sdtPr>
          <w:rPr>
            <w:color w:val="000000"/>
          </w:rPr>
          <w:tag w:val="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"/>
          <w:id w:val="-61880481"/>
          <w:placeholder>
            <w:docPart w:val="A6813BFCD27A4C20BCA63F2B7F394F15"/>
          </w:placeholder>
        </w:sdtPr>
        <w:sdtContent>
          <w:r w:rsidR="00045D56" w:rsidRPr="00045D56">
            <w:rPr>
              <w:color w:val="000000"/>
            </w:rPr>
            <w:t>(Jha et al., 2018; S. Li et al., 2020; X. Li et al., 2024; L. Zhang et al., 2024)</w:t>
          </w:r>
        </w:sdtContent>
      </w:sdt>
      <w:r w:rsidRPr="00AB0007">
        <w:rPr>
          <w:color w:val="000000"/>
        </w:rPr>
        <w:t>. In addition</w:t>
      </w:r>
      <w:r w:rsidRPr="00AB0007">
        <w:t xml:space="preserve">, InfoCrop-Soybean model simulated the soybean response to supplemental irrigation in Delhi region, India, and the results showed that water stress during August and early September significantly reduced yield and supplemental irrigation during this period could minimize the yield losses </w:t>
      </w:r>
      <w:r w:rsidRPr="00AB0007">
        <w:rPr>
          <w:color w:val="000000"/>
        </w:rPr>
        <w:t xml:space="preserve"> </w:t>
      </w:r>
      <w:sdt>
        <w:sdtPr>
          <w:rPr>
            <w:color w:val="000000"/>
          </w:rPr>
          <w:tag w:val="MENDELEY_CITATION_v3_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"/>
          <w:id w:val="-370083372"/>
          <w:placeholder>
            <w:docPart w:val="0897D00BDDB743D08AAB5607D3624D7E"/>
          </w:placeholder>
        </w:sdtPr>
        <w:sdtContent>
          <w:r w:rsidR="00045D56" w:rsidRPr="00045D56">
            <w:rPr>
              <w:color w:val="000000"/>
            </w:rPr>
            <w:t>(Jha et al., 2018)</w:t>
          </w:r>
        </w:sdtContent>
      </w:sdt>
      <w:r w:rsidRPr="00AB0007">
        <w:t xml:space="preserve">. However, several studies in silt loam and clay soil have </w:t>
      </w:r>
      <w:r w:rsidRPr="00AB0007">
        <w:lastRenderedPageBreak/>
        <w:t xml:space="preserve">indicated that short periods of moderate water stress during vegetative stages do not significantly impact soybean yield and the sufficient irrigation from R3 to R6 was emphasized to achieve the highest level of yield with less water applied </w:t>
      </w:r>
      <w:sdt>
        <w:sdtPr>
          <w:rPr>
            <w:color w:val="000000"/>
          </w:rPr>
          <w:tag w:val="MENDELEY_CITATION_v3_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"/>
          <w:id w:val="1599444957"/>
          <w:placeholder>
            <w:docPart w:val="A6813BFCD27A4C20BCA63F2B7F394F15"/>
          </w:placeholder>
        </w:sdtPr>
        <w:sdtContent>
          <w:r w:rsidR="00045D56" w:rsidRPr="00045D56">
            <w:rPr>
              <w:rFonts w:eastAsia="Times New Roman"/>
              <w:color w:val="000000"/>
            </w:rPr>
            <w:t>(Dogan et al., 2007; Shekoofa &amp; Leib, 2022; Torrion et al., 2014)</w:t>
          </w:r>
        </w:sdtContent>
      </w:sdt>
      <w:r w:rsidRPr="00AB0007">
        <w:t>.</w:t>
      </w:r>
    </w:p>
    <w:p w14:paraId="2DAACB04" w14:textId="4DEF3509" w:rsidR="00002A76" w:rsidRPr="00AB0007" w:rsidRDefault="00002A76" w:rsidP="008B5CBF">
      <w:r w:rsidRPr="00AB0007">
        <w:t xml:space="preserve">Irrigation scheduling determines when and how much irrigation to apply. Effective irrigation scheduling can help to mitigate crop water stress and maximize yields, reduce the cost of water and labor through less irrigation, and increase net returns by increasing crop yields and quality </w:t>
      </w:r>
      <w:sdt>
        <w:sdtPr>
          <w:rPr>
            <w:color w:val="000000"/>
          </w:rPr>
          <w:tag w:val="MENDELEY_CITATION_v3_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"/>
          <w:id w:val="-1858725532"/>
          <w:placeholder>
            <w:docPart w:val="A6813BFCD27A4C20BCA63F2B7F394F15"/>
          </w:placeholder>
        </w:sdtPr>
        <w:sdtContent>
          <w:r w:rsidR="00045D56" w:rsidRPr="00045D56">
            <w:rPr>
              <w:rFonts w:eastAsia="Times New Roman"/>
              <w:color w:val="000000"/>
            </w:rPr>
            <w:t>(S. &amp; M., 2013; Zahoor et al., 2019)</w:t>
          </w:r>
        </w:sdtContent>
      </w:sdt>
      <w:r w:rsidRPr="00AB0007">
        <w:t>. Various methods and tools have been developed to determine when crops need irrigation and how much to apply. These methods can be classified into three categories: field observation, soil moisture-based approach, and evapotranspiration-based approach. While each method has advantages and disadvantages, it is often recommended to use more than one method for irrigation scheduling.</w:t>
      </w:r>
    </w:p>
    <w:p w14:paraId="0C3B35D1" w14:textId="6FCD7106" w:rsidR="00002A76" w:rsidRPr="00AB0007" w:rsidRDefault="00002A76" w:rsidP="008B5CBF">
      <w:r w:rsidRPr="00AB0007">
        <w:t xml:space="preserve">Field observation is usually based on personal experience and visual observation of crops and soil. When crops are under water stress, the crop characteristics and soil appearance change, such as fewer leaves, light green color, curling of leaves, etc. It is easy, quick, and does not </w:t>
      </w:r>
      <w:r w:rsidR="0013501F">
        <w:rPr>
          <w:rFonts w:hint="eastAsia"/>
        </w:rPr>
        <w:t>require</w:t>
      </w:r>
      <w:r w:rsidRPr="00AB0007">
        <w:t xml:space="preserve"> equipment investment or technical support. However, the accuracy of using this method relies on extensive experience, and it is hard to assess subsoil moisture. In addition, when the symptoms are obvious, crops usually have not gotten enough water for a long time and yield losses are unavoidable.</w:t>
      </w:r>
    </w:p>
    <w:p w14:paraId="568C52D7" w14:textId="19D0EB87" w:rsidR="00002A76" w:rsidRPr="00AB0007" w:rsidRDefault="00002A76" w:rsidP="008B5CBF">
      <w:r w:rsidRPr="00AB0007">
        <w:t xml:space="preserve">Various soil moisture measurement methods have been developed to estimate soil water status with technological advances. The traditional method is to measure gravimetric soil </w:t>
      </w:r>
      <w:r w:rsidRPr="00AB0007">
        <w:lastRenderedPageBreak/>
        <w:t xml:space="preserve">moisture content by sampling using augers, caps, and ovens. It has high accuracy but can be destructive, labor intensive, and time consuming. The neutron gauge is the most accurate indirect soil moisture sensor available </w:t>
      </w:r>
      <w:sdt>
        <w:sdtPr>
          <w:rPr>
            <w:color w:val="000000"/>
          </w:rPr>
          <w:tag w:val="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"/>
          <w:id w:val="-1510127449"/>
          <w:placeholder>
            <w:docPart w:val="A6813BFCD27A4C20BCA63F2B7F394F15"/>
          </w:placeholder>
        </w:sdtPr>
        <w:sdtContent>
          <w:r w:rsidR="00045D56" w:rsidRPr="00045D56">
            <w:rPr>
              <w:rFonts w:eastAsia="Times New Roman"/>
              <w:color w:val="000000"/>
            </w:rPr>
            <w:t>(Kodikara et al., 2014; Long &amp; French, 1967; Stone et al., 1955)</w:t>
          </w:r>
        </w:sdtContent>
      </w:sdt>
      <w:r w:rsidRPr="00AB0007">
        <w:t xml:space="preserve">. The nuclear source emits high-speed neutrons at a desired depth. When it interacts with water, neutrons are slowed down. By counting the slow neutrons, the soil moisture can be calculated. However, it is not popular among farmers because the neutron gauge is expensive, and the radioactive source requires proper training, licensing, and safety measures. Electromagnetic sensors are another indirect approach that measures the dielectric properties of the soil medium. Electromagnetic sensors can be categorized as time-domain and frequency-domain sensors </w:t>
      </w:r>
      <w:sdt>
        <w:sdtPr>
          <w:rPr>
            <w:color w:val="000000"/>
          </w:rPr>
          <w:tag w:val="MENDELEY_CITATION_v3_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"/>
          <w:id w:val="1807810540"/>
          <w:placeholder>
            <w:docPart w:val="A6813BFCD27A4C20BCA63F2B7F394F15"/>
          </w:placeholder>
        </w:sdtPr>
        <w:sdtContent>
          <w:r w:rsidR="00045D56" w:rsidRPr="00045D56">
            <w:rPr>
              <w:color w:val="000000"/>
            </w:rPr>
            <w:t>(Nelson et al., 2001)</w:t>
          </w:r>
        </w:sdtContent>
      </w:sdt>
      <w:r w:rsidRPr="00AB0007">
        <w:t xml:space="preserve">. Time-domain sensors measure the soil moisture content from the travel time of the wave </w:t>
      </w:r>
      <w:sdt>
        <w:sdtPr>
          <w:rPr>
            <w:color w:val="000000"/>
          </w:rPr>
          <w:tag w:val="MENDELEY_CITATION_v3_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"/>
          <w:id w:val="899024534"/>
          <w:placeholder>
            <w:docPart w:val="A6813BFCD27A4C20BCA63F2B7F394F15"/>
          </w:placeholder>
        </w:sdtPr>
        <w:sdtContent>
          <w:r w:rsidR="00045D56" w:rsidRPr="00045D56">
            <w:rPr>
              <w:rFonts w:eastAsia="Times New Roman"/>
              <w:color w:val="000000"/>
            </w:rPr>
            <w:t>(Bennett &amp; Ross, 1978)</w:t>
          </w:r>
        </w:sdtContent>
      </w:sdt>
      <w:r w:rsidRPr="00AB0007">
        <w:t xml:space="preserve">. The frequency of time-domain sensors is a bandwidth signal ranging between 0 and 1 GHZ. Frequency-domain sensors measure the capacitance, impedance, or resonant frequency of soil around the electrodes at a fixed frequency </w:t>
      </w:r>
      <w:sdt>
        <w:sdtPr>
          <w:rPr>
            <w:color w:val="000000"/>
          </w:rPr>
          <w:tag w:val="MENDELEY_CITATION_v3_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"/>
          <w:id w:val="907888686"/>
          <w:placeholder>
            <w:docPart w:val="A6813BFCD27A4C20BCA63F2B7F394F15"/>
          </w:placeholder>
        </w:sdtPr>
        <w:sdtContent>
          <w:r w:rsidR="00045D56" w:rsidRPr="00045D56">
            <w:rPr>
              <w:color w:val="000000"/>
            </w:rPr>
            <w:t>(Pelletier et al., 2016; Zhu et al., 2019)</w:t>
          </w:r>
        </w:sdtContent>
      </w:sdt>
      <w:r w:rsidRPr="00AB0007">
        <w:t xml:space="preserve">. The accuracy of electromagnetic sensors can be affected by soil salinity, temperature, texture, bound water, circuitry, probe geometry, and installation. Tensiometers measure soil matric potential using a water-filled tube with a hollow ceramic tip </w:t>
      </w:r>
      <w:sdt>
        <w:sdtPr>
          <w:rPr>
            <w:color w:val="000000"/>
          </w:rPr>
          <w:tag w:val="MENDELEY_CITATION_v3_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"/>
          <w:id w:val="1909420703"/>
          <w:placeholder>
            <w:docPart w:val="A6813BFCD27A4C20BCA63F2B7F394F15"/>
          </w:placeholder>
        </w:sdtPr>
        <w:sdtContent>
          <w:r w:rsidR="00045D56" w:rsidRPr="00045D56">
            <w:rPr>
              <w:rFonts w:eastAsia="Times New Roman"/>
              <w:color w:val="000000"/>
            </w:rPr>
            <w:t>(Cassel &amp; Klute, 2018; Van Der Ploeg et al., 2008)</w:t>
          </w:r>
        </w:sdtContent>
      </w:sdt>
      <w:r w:rsidRPr="00AB0007">
        <w:t xml:space="preserve">. The measurement range is between 0 and 75 kPa. However, the suggested trigger points for silt and clay usually exceed the range and the soil water retention curve is required to convert between soil water content and soil tension. Electrical resistance sensors are another approach to estimate soil tension with two non-connecting electrodes. </w:t>
      </w:r>
      <w:r w:rsidRPr="00AB0007">
        <w:lastRenderedPageBreak/>
        <w:t>The current between the two electrodes is affected by soil water content, and the voltage output is proportional to the resistance between the electrodes.</w:t>
      </w:r>
    </w:p>
    <w:p w14:paraId="6052D99F" w14:textId="0044C15E" w:rsidR="00002A76" w:rsidRPr="00AB0007" w:rsidRDefault="00002A76" w:rsidP="008B5CBF">
      <w:r w:rsidRPr="00AB0007">
        <w:t>The third category is the water balance method</w:t>
      </w:r>
      <w:r w:rsidR="0013501F">
        <w:rPr>
          <w:rFonts w:hint="eastAsia"/>
        </w:rPr>
        <w:t>,</w:t>
      </w:r>
      <w:r w:rsidRPr="00AB0007">
        <w:t xml:space="preserve"> tracking soil water deficit by accounting for all water additions and subtractions within the root zone </w:t>
      </w:r>
      <w:sdt>
        <w:sdtPr>
          <w:rPr>
            <w:color w:val="000000"/>
          </w:rPr>
          <w:tag w:val="MENDELEY_CITATION_v3_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"/>
          <w:id w:val="1341120811"/>
          <w:placeholder>
            <w:docPart w:val="A6813BFCD27A4C20BCA63F2B7F394F15"/>
          </w:placeholder>
        </w:sdtPr>
        <w:sdtContent>
          <w:r w:rsidR="00045D56" w:rsidRPr="00045D56">
            <w:rPr>
              <w:color w:val="000000"/>
            </w:rPr>
            <w:t>(Davis et al., 2009; McCready et al., 2009; Ortiz et al., 2021)</w:t>
          </w:r>
        </w:sdtContent>
      </w:sdt>
      <w:r w:rsidRPr="00AB0007">
        <w:t>. The water requirement can be met by stored soil water, precipitation, and irrigation. Irrigation is required when crop water demand exceeds the supply of stored soil water and precipitation. Therefore, it needs soil and crop data, including crop coefficients, field capacity, available water holding capacity, the threshold depletion, and starting soil moisture. By setting a management allowable depletion as a trigger, irrigation should be applied before reaching the threshold depletion for preventing yield loss.</w:t>
      </w:r>
    </w:p>
    <w:p w14:paraId="65738898" w14:textId="70DEACF2" w:rsidR="00002A76" w:rsidRPr="00AB0007" w:rsidRDefault="00002A76" w:rsidP="008B5CBF">
      <w:r w:rsidRPr="00AB0007">
        <w:t xml:space="preserve">Additionally, irrigation scheduling can be developed by measurements of plant stress and simulation models. Canopy temperature is one of the popular indicators to estimate plant water stress and a threshold time or crop water stress index is usually used to trigger irrigation </w:t>
      </w:r>
      <w:sdt>
        <w:sdtPr>
          <w:rPr>
            <w:color w:val="000000"/>
          </w:rPr>
          <w:tag w:val="MENDELEY_CITATION_v3_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"/>
          <w:id w:val="-247808559"/>
          <w:placeholder>
            <w:docPart w:val="A6813BFCD27A4C20BCA63F2B7F394F15"/>
          </w:placeholder>
        </w:sdtPr>
        <w:sdtContent>
          <w:r w:rsidR="00045D56" w:rsidRPr="00045D56">
            <w:rPr>
              <w:rFonts w:eastAsia="Times New Roman"/>
              <w:color w:val="000000"/>
            </w:rPr>
            <w:t>(Alderfasi &amp; Nielsen, 2001; Jackson et al., 1988)</w:t>
          </w:r>
        </w:sdtContent>
      </w:sdt>
      <w:r w:rsidRPr="00AB0007">
        <w:t xml:space="preserve">. However, this method faces limitations due to the high variability in plant stress indicators, which are strongly influenced by changing weather conditions </w:t>
      </w:r>
      <w:sdt>
        <w:sdtPr>
          <w:rPr>
            <w:color w:val="000000"/>
          </w:rPr>
          <w:tag w:val="MENDELEY_CITATION_v3_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"/>
          <w:id w:val="-500434280"/>
          <w:placeholder>
            <w:docPart w:val="A6813BFCD27A4C20BCA63F2B7F394F15"/>
          </w:placeholder>
        </w:sdtPr>
        <w:sdtContent>
          <w:r w:rsidR="00045D56" w:rsidRPr="00045D56">
            <w:rPr>
              <w:color w:val="000000"/>
            </w:rPr>
            <w:t>(Gu et al., 2017)</w:t>
          </w:r>
        </w:sdtContent>
      </w:sdt>
      <w:r w:rsidRPr="00AB0007">
        <w:t xml:space="preserve">. Simulation modeling provides an alternative scheduling approach with enhanced insight into soil-plant-atmosphere system dynamics and plant-environment interactions, such as CROPWAT, SWAT, AquaCrop, and simple regression models </w:t>
      </w:r>
      <w:sdt>
        <w:sdtPr>
          <w:rPr>
            <w:color w:val="000000"/>
          </w:rPr>
          <w:tag w:val="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"/>
          <w:id w:val="-1701541445"/>
          <w:placeholder>
            <w:docPart w:val="A6813BFCD27A4C20BCA63F2B7F394F15"/>
          </w:placeholder>
        </w:sdtPr>
        <w:sdtContent>
          <w:r w:rsidR="00045D56" w:rsidRPr="00045D56">
            <w:rPr>
              <w:color w:val="000000"/>
            </w:rPr>
            <w:t>(Cavero et al., 2000; J. G. Arnold et al., 2012; Steduto et al., 2009)</w:t>
          </w:r>
        </w:sdtContent>
      </w:sdt>
      <w:r w:rsidRPr="00AB0007">
        <w:t xml:space="preserve">. However, these two methods require specialized knowledge </w:t>
      </w:r>
      <w:r w:rsidRPr="00AB0007">
        <w:lastRenderedPageBreak/>
        <w:t>and technical implementation, making them more suitable for irrigation research than practical farm applications.</w:t>
      </w:r>
    </w:p>
    <w:p w14:paraId="1C4C1546" w14:textId="77777777" w:rsidR="00002A76" w:rsidRPr="00AB0007" w:rsidRDefault="00002A76" w:rsidP="008B5CBF">
      <w:r w:rsidRPr="00AB0007">
        <w:t>Precision irrigation scheduling helps farmers make more accurate decisions about when and how much to irrigate. Each method has advantages and disadvantages, but relying on a sole approach is not recommended due to the complexity of field situation and crop response.</w:t>
      </w:r>
    </w:p>
    <w:p w14:paraId="2DD8E10B" w14:textId="77777777" w:rsidR="00002A76" w:rsidRPr="00002A76" w:rsidRDefault="00002A76" w:rsidP="008B5CBF">
      <w:pPr>
        <w:pStyle w:val="Heading2"/>
      </w:pPr>
      <w:bookmarkStart w:id="6" w:name="_Toc204820640"/>
      <w:r w:rsidRPr="00AB0007">
        <w:t>Irrigation management zone delineation</w:t>
      </w:r>
      <w:bookmarkEnd w:id="6"/>
    </w:p>
    <w:p w14:paraId="743E28D4" w14:textId="6E850604" w:rsidR="00002A76" w:rsidRPr="00AB0007" w:rsidRDefault="00002A76" w:rsidP="008B5CBF">
      <w:r w:rsidRPr="00AB0007">
        <w:t xml:space="preserve">Conventional agriculture considers each field as uniform and applies uniform agricultural practices based on the average situation of the field </w:t>
      </w:r>
      <w:sdt>
        <w:sdtPr>
          <w:rPr>
            <w:color w:val="000000"/>
          </w:rPr>
          <w:tag w:val="MENDELEY_CITATION_v3_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"/>
          <w:id w:val="-1140643459"/>
          <w:placeholder>
            <w:docPart w:val="A6813BFCD27A4C20BCA63F2B7F394F15"/>
          </w:placeholder>
        </w:sdtPr>
        <w:sdtContent>
          <w:r w:rsidR="00045D56" w:rsidRPr="00045D56">
            <w:rPr>
              <w:color w:val="000000"/>
            </w:rPr>
            <w:t>(Gomiero et al., 2011)</w:t>
          </w:r>
        </w:sdtContent>
      </w:sdt>
      <w:r w:rsidRPr="00AB0007">
        <w:t xml:space="preserve">. However, significant within-field variability exists due to climate, topography, and biological activity </w:t>
      </w:r>
      <w:sdt>
        <w:sdtPr>
          <w:rPr>
            <w:color w:val="000000"/>
          </w:rPr>
          <w:tag w:val="MENDELEY_CITATION_v3_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"/>
          <w:id w:val="-388575560"/>
          <w:placeholder>
            <w:docPart w:val="A6813BFCD27A4C20BCA63F2B7F394F15"/>
          </w:placeholder>
        </w:sdtPr>
        <w:sdtContent>
          <w:r w:rsidR="00045D56" w:rsidRPr="00045D56">
            <w:rPr>
              <w:rFonts w:eastAsia="Times New Roman"/>
              <w:color w:val="000000"/>
            </w:rPr>
            <w:t>(Godwin &amp; Miller, 2003)</w:t>
          </w:r>
        </w:sdtContent>
      </w:sdt>
      <w:r w:rsidRPr="00AB0007">
        <w:t>. Precision agriculture addresses field heterogeneity by dividing it into management zones (MZs) with relatively homogeneous characteristics for site-specific applications</w:t>
      </w:r>
      <w:r w:rsidR="0013501F">
        <w:rPr>
          <w:rFonts w:hint="eastAsia"/>
        </w:rPr>
        <w:t xml:space="preserve"> </w:t>
      </w:r>
      <w:sdt>
        <w:sdtPr>
          <w:rPr>
            <w:color w:val="000000"/>
          </w:rPr>
          <w:tag w:val="MENDELEY_CITATION_v3_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xNS4wNi4wMTkiLCJJU1NOIjoiMDE2ODE2OTkiLCJpc3N1ZWQiOnsiZGF0ZS1wYXJ0cyI6W1syMDE1LDldXX0sInBhZ2UiOiIxNTQtMTY3Iiwidm9sdW1lIjoiMTE3In0sImlzVGVtcG9yYXJ5IjpmYWxzZX1dfQ=="/>
          <w:id w:val="-445697889"/>
          <w:placeholder>
            <w:docPart w:val="A6813BFCD27A4C20BCA63F2B7F394F15"/>
          </w:placeholder>
        </w:sdtPr>
        <w:sdtContent>
          <w:r w:rsidR="00045D56" w:rsidRPr="00045D56">
            <w:rPr>
              <w:color w:val="000000"/>
            </w:rPr>
            <w:t>(Haghverdi et al., 2015)</w:t>
          </w:r>
        </w:sdtContent>
      </w:sdt>
      <w:r w:rsidRPr="00AB0007">
        <w:t>.</w:t>
      </w:r>
    </w:p>
    <w:p w14:paraId="0FB131F3" w14:textId="5AAD1038" w:rsidR="00002A76" w:rsidRPr="00AB0007" w:rsidRDefault="00002A76" w:rsidP="008B5CBF">
      <w:r w:rsidRPr="00AB0007">
        <w:t xml:space="preserve">As a critical component of precision agriculture, MZ delineation involves selecting appropriate attributes and clustering methods. Potential attributes include soil nutrients, soil physical properties, yield, topography, and satellite imagery </w:t>
      </w:r>
      <w:sdt>
        <w:sdtPr>
          <w:rPr>
            <w:color w:val="000000"/>
          </w:rPr>
          <w:tag w:val="MENDELEY_CITATION_v3_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"/>
          <w:id w:val="828181014"/>
          <w:placeholder>
            <w:docPart w:val="A6813BFCD27A4C20BCA63F2B7F394F15"/>
          </w:placeholder>
        </w:sdtPr>
        <w:sdtContent>
          <w:r w:rsidR="00045D56" w:rsidRPr="00045D56">
            <w:rPr>
              <w:color w:val="000000"/>
            </w:rPr>
            <w:t>(Barker et al., 2017; Cohen et al., 2013)</w:t>
          </w:r>
        </w:sdtContent>
      </w:sdt>
      <w:r w:rsidRPr="00AB0007">
        <w:t xml:space="preserve">. Although single-attribute zoning is possible, researchers generally recommend multiple-attribute approach for more comprehensive yield analysis. For example, a single-year yield map can delineate MZs, but temporal inconsistency among yield maps from year to year is the main problem </w:t>
      </w:r>
      <w:sdt>
        <w:sdtPr>
          <w:rPr>
            <w:color w:val="000000"/>
          </w:rPr>
          <w:tag w:val="MENDELEY_CITATION_v3_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"/>
          <w:id w:val="505029698"/>
          <w:placeholder>
            <w:docPart w:val="A6813BFCD27A4C20BCA63F2B7F394F15"/>
          </w:placeholder>
        </w:sdtPr>
        <w:sdtContent>
          <w:r w:rsidR="00045D56" w:rsidRPr="00045D56">
            <w:rPr>
              <w:color w:val="000000"/>
            </w:rPr>
            <w:t>(Mzuku et al., 2005; Schepers et al., 2004)</w:t>
          </w:r>
        </w:sdtContent>
      </w:sdt>
      <w:r w:rsidRPr="00AB0007">
        <w:t xml:space="preserve">. Promising results are achieved by combining a single-year yield data with other attributes or average multi-year yield data to account for temporal variations </w:t>
      </w:r>
      <w:sdt>
        <w:sdtPr>
          <w:rPr>
            <w:color w:val="000000"/>
          </w:rPr>
          <w:tag w:val="MENDELEY_CITATION_v3_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"/>
          <w:id w:val="-791747629"/>
          <w:placeholder>
            <w:docPart w:val="A6813BFCD27A4C20BCA63F2B7F394F15"/>
          </w:placeholder>
        </w:sdtPr>
        <w:sdtContent>
          <w:r w:rsidR="00045D56" w:rsidRPr="00045D56">
            <w:rPr>
              <w:color w:val="000000"/>
            </w:rPr>
            <w:t xml:space="preserve">(Khosla et </w:t>
          </w:r>
          <w:r w:rsidR="00045D56" w:rsidRPr="00045D56">
            <w:rPr>
              <w:color w:val="000000"/>
            </w:rPr>
            <w:lastRenderedPageBreak/>
            <w:t>al., 2010)</w:t>
          </w:r>
        </w:sdtContent>
      </w:sdt>
      <w:r w:rsidRPr="00AB0007">
        <w:t>. However, in a field with high soil variation, the lowest or highest yield zones often remain spatially consistent across seasons, making single-year yield data a potential option when resources for additional attributes are limited.</w:t>
      </w:r>
    </w:p>
    <w:p w14:paraId="1BD5DE2B" w14:textId="1F2418B6" w:rsidR="00002A76" w:rsidRPr="00AB0007" w:rsidRDefault="00002A76" w:rsidP="008B5CBF">
      <w:r w:rsidRPr="00AB0007">
        <w:t xml:space="preserve">Various clustering methods are employed to process these attributes, such as K-means, fuzzy K-means, Mixture of Gaussians, Hierarchical clustering </w:t>
      </w:r>
      <w:sdt>
        <w:sdtPr>
          <w:rPr>
            <w:color w:val="000000"/>
          </w:rPr>
          <w:tag w:val="MENDELEY_CITATION_v3_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EzLjA1LjAwOSIsIklTU04iOiIwMTY4MTY5OSIsImlzc3VlZCI6eyJkYXRlLXBhcnRzIjpbWzIwMTMsOV1dfSwicGFnZSI6IjYtMTQiLCJ2b2x1bWUiOiI5NyJ9LCJpc1RlbXBvcmFyeSI6ZmFsc2V9XX0="/>
          <w:id w:val="1627967131"/>
          <w:placeholder>
            <w:docPart w:val="A6813BFCD27A4C20BCA63F2B7F394F15"/>
          </w:placeholder>
        </w:sdtPr>
        <w:sdtContent>
          <w:r w:rsidR="00045D56" w:rsidRPr="00045D56">
            <w:rPr>
              <w:rFonts w:eastAsia="Times New Roman"/>
              <w:color w:val="000000"/>
            </w:rPr>
            <w:t>(Córdoba et al., 2013; Gavioli et al., 2016; Lark &amp; Stafford, 1997; Zhang et al., 2010)</w:t>
          </w:r>
        </w:sdtContent>
      </w:sdt>
      <w:r w:rsidRPr="00AB0007">
        <w:t>. Each has unique advantages and limitations. The choice of method depends on input data characteristics. Determining the optimal number of zones presents another challenge. It is addressed by attribute-based criteria and external objectives.</w:t>
      </w:r>
    </w:p>
    <w:p w14:paraId="76B8D582" w14:textId="627C78D6" w:rsidR="00002A76" w:rsidRPr="00AB0007" w:rsidRDefault="00002A76" w:rsidP="008B5CBF">
      <w:r w:rsidRPr="00AB0007">
        <w:t xml:space="preserve">The attribute-based criteria are calculated by the input data, such as the elbow method to identify the point where the decrease rate of the sum of squared distances slows sharply, silhouette scores to measure how similar each point is to its own cluster compared to others, and gap statistics to compare within-cluster dispersion with that expected under an appropriate null reference distribution. The second method is based on external objectives. For example, when the purpose of MZs delineation is to optimize the irrigation water use efficiency, the overall within-zone variance of available water capacity could be </w:t>
      </w:r>
      <w:r w:rsidR="0013501F">
        <w:rPr>
          <w:rFonts w:hint="eastAsia"/>
        </w:rPr>
        <w:t xml:space="preserve">a </w:t>
      </w:r>
      <w:r w:rsidRPr="00AB0007">
        <w:t xml:space="preserve">good index to assess the zoning strategies and find the optimal number of zones. Validation requires demonstrating significant yield differences among zones. A more advanced approach involves developing zone-specific irrigation strategies or prescription maps </w:t>
      </w:r>
      <w:sdt>
        <w:sdtPr>
          <w:rPr>
            <w:color w:val="000000"/>
          </w:rPr>
          <w:tag w:val="MENDELEY_CITATION_v3_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"/>
          <w:id w:val="-703018508"/>
          <w:placeholder>
            <w:docPart w:val="A6813BFCD27A4C20BCA63F2B7F394F15"/>
          </w:placeholder>
        </w:sdtPr>
        <w:sdtContent>
          <w:r w:rsidR="002D04C4" w:rsidRPr="002D04C4">
            <w:rPr>
              <w:color w:val="000000"/>
            </w:rPr>
            <w:t>(O’Shaughnessy et al., 2015a)</w:t>
          </w:r>
        </w:sdtContent>
      </w:sdt>
      <w:r w:rsidRPr="00AB0007">
        <w:t xml:space="preserve">. Prescription maps are usually generated at the start of the growing season. The static nature of prescription maps often fails to account for in-season variability, such as weather shifts or disease pressure </w:t>
      </w:r>
      <w:sdt>
        <w:sdtPr>
          <w:rPr>
            <w:color w:val="000000"/>
          </w:rPr>
          <w:tag w:val="MENDELEY_CITATION_v3_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xNS4wNi4wMTkiLCJJU1NOIjoiMDE2ODE2OTkiLCJpc3N1ZWQiOnsiZGF0ZS1wYXJ0cyI6W1syMDE1LDldXX0sInBhZ2UiOiIxNTQtMTY3Iiwidm9sdW1lIjoiMTE3In0sImlzVGVtcG9yYXJ5IjpmYWxzZX1dfQ=="/>
          <w:id w:val="-114447701"/>
          <w:placeholder>
            <w:docPart w:val="A6813BFCD27A4C20BCA63F2B7F394F15"/>
          </w:placeholder>
        </w:sdtPr>
        <w:sdtContent>
          <w:r w:rsidR="002D04C4" w:rsidRPr="002D04C4">
            <w:rPr>
              <w:color w:val="000000"/>
            </w:rPr>
            <w:t>(Haghverdi et al., 2015; O’Shaughnessy et al., 2015a)</w:t>
          </w:r>
        </w:sdtContent>
      </w:sdt>
      <w:r w:rsidRPr="00AB0007">
        <w:t>. However, dynamic adjustments remain challenging due to the complex interplay of crop water requirements and the need for real-time data.</w:t>
      </w:r>
    </w:p>
    <w:p w14:paraId="2BE3DDC7" w14:textId="63844297" w:rsidR="00002A76" w:rsidRPr="00AB0007" w:rsidRDefault="00002A76" w:rsidP="008B5CBF">
      <w:r w:rsidRPr="00AB0007">
        <w:t xml:space="preserve">MZs delineation should consider the spatial variation of soil hydraulic properties and the crop response to different irrigation regimes for each soil type. However, due to equipment, cost, or labor constraints, farmers </w:t>
      </w:r>
      <w:r w:rsidR="0013501F">
        <w:rPr>
          <w:rFonts w:hint="eastAsia"/>
        </w:rPr>
        <w:t>might not have access</w:t>
      </w:r>
      <w:r w:rsidRPr="00AB0007">
        <w:t xml:space="preserve"> to other data types and readily available single-year rainfed yield data may offer a practical starting point for MZ delineation.</w:t>
      </w:r>
    </w:p>
    <w:p w14:paraId="62822724" w14:textId="77777777" w:rsidR="00002A76" w:rsidRPr="00AB0007" w:rsidRDefault="00002A76" w:rsidP="008B5CBF">
      <w:pPr>
        <w:pStyle w:val="Heading2"/>
      </w:pPr>
      <w:bookmarkStart w:id="7" w:name="_Toc204820641"/>
      <w:r w:rsidRPr="00AB0007">
        <w:t>UAV based yield prediction</w:t>
      </w:r>
      <w:bookmarkEnd w:id="7"/>
    </w:p>
    <w:p w14:paraId="3624874A" w14:textId="48278BAF" w:rsidR="00002A76" w:rsidRPr="00AB0007" w:rsidRDefault="00002A76" w:rsidP="008B5CBF">
      <w:r w:rsidRPr="00AB0007">
        <w:t>Accurate and non-destructive estimat</w:t>
      </w:r>
      <w:r w:rsidR="0013501F">
        <w:rPr>
          <w:rFonts w:hint="eastAsia"/>
        </w:rPr>
        <w:t>ion of</w:t>
      </w:r>
      <w:r w:rsidRPr="00AB0007">
        <w:t xml:space="preserve"> crop yield at low-cost is imperative for food security </w:t>
      </w:r>
      <w:sdt>
        <w:sdtPr>
          <w:rPr>
            <w:color w:val="000000"/>
          </w:rPr>
          <w:tag w:val="MENDELEY_CITATION_v3_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"/>
          <w:id w:val="1682322821"/>
          <w:placeholder>
            <w:docPart w:val="A6813BFCD27A4C20BCA63F2B7F394F15"/>
          </w:placeholder>
        </w:sdtPr>
        <w:sdtContent>
          <w:r w:rsidR="00045D56" w:rsidRPr="00045D56">
            <w:rPr>
              <w:color w:val="000000"/>
            </w:rPr>
            <w:t>(Maimaitijiang et al., 2020; Pantazi et al., 2016)</w:t>
          </w:r>
        </w:sdtContent>
      </w:sdt>
      <w:r w:rsidRPr="00AB0007">
        <w:t xml:space="preserve">.  Early yield estimation at farm level is critical in site-specific fertilization, irrigation and pesticide application </w:t>
      </w:r>
      <w:sdt>
        <w:sdtPr>
          <w:rPr>
            <w:color w:val="000000"/>
          </w:rPr>
          <w:tag w:val="MENDELEY_CITATION_v3_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"/>
          <w:id w:val="-2043507203"/>
          <w:placeholder>
            <w:docPart w:val="A6813BFCD27A4C20BCA63F2B7F394F15"/>
          </w:placeholder>
        </w:sdtPr>
        <w:sdtContent>
          <w:r w:rsidR="002D04C4" w:rsidRPr="002D04C4">
            <w:rPr>
              <w:color w:val="000000"/>
            </w:rPr>
            <w:t>(Y. Kang et al., 2009)</w:t>
          </w:r>
        </w:sdtContent>
      </w:sdt>
      <w:r w:rsidRPr="00AB0007">
        <w:t>. One widespread way is to utilize the multi-senor platforms on unmanned aerial vehicles (UAV) with machine learning methods.</w:t>
      </w:r>
    </w:p>
    <w:p w14:paraId="3266FB59" w14:textId="4B30EBEA" w:rsidR="00002A76" w:rsidRPr="00AB0007" w:rsidRDefault="00002A76" w:rsidP="008B5CBF">
      <w:r w:rsidRPr="00AB0007">
        <w:t xml:space="preserve">In-season prediction plays a critical role in early agriculture practices. </w:t>
      </w:r>
      <w:r w:rsidR="0013501F">
        <w:rPr>
          <w:rFonts w:hint="eastAsia"/>
        </w:rPr>
        <w:t xml:space="preserve">Crop yield estimation based on </w:t>
      </w:r>
      <w:r w:rsidRPr="00AB0007">
        <w:t xml:space="preserve">UAV research in West Lafayette, Indianna, using both RGB camera and a multispectral sensor were conducted during the late soybean reproductive stage (R4 and early R5) across hundreds of soybean genotypes </w:t>
      </w:r>
      <w:sdt>
        <w:sdtPr>
          <w:rPr>
            <w:color w:val="000000"/>
          </w:rPr>
          <w:tag w:val="MENDELEY_CITATION_v3_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"/>
          <w:id w:val="1142389361"/>
          <w:placeholder>
            <w:docPart w:val="A6813BFCD27A4C20BCA63F2B7F394F15"/>
          </w:placeholder>
        </w:sdtPr>
        <w:sdtContent>
          <w:r w:rsidR="002D04C4" w:rsidRPr="002D04C4">
            <w:rPr>
              <w:color w:val="000000"/>
            </w:rPr>
            <w:t>(Herrero-Huerta et al., 2020a)</w:t>
          </w:r>
        </w:sdtContent>
      </w:sdt>
      <w:r w:rsidRPr="00AB0007">
        <w:t xml:space="preserve">. Multispectral imagery was used to analyze the soybean spectrum response in 2D, and RGB images were used to derive soybean physiological growth dynamics via height in 3D. Random Forest and XGBoost models explained over 90 percent of yield variation (R² &gt; 0.90) with low error rates, showcasing robust performance under diverse genotype </w:t>
      </w:r>
      <w:r w:rsidRPr="00AB0007">
        <w:lastRenderedPageBreak/>
        <w:t xml:space="preserve">and environmental conditions. A systematic review further underscores that the timeliness of data collection significantly affects model accuracy </w:t>
      </w:r>
      <w:sdt>
        <w:sdtPr>
          <w:rPr>
            <w:color w:val="000000"/>
          </w:rPr>
          <w:tag w:val="MENDELEY_CITATION_v3_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"/>
          <w:id w:val="-477535363"/>
          <w:placeholder>
            <w:docPart w:val="A6813BFCD27A4C20BCA63F2B7F394F15"/>
          </w:placeholder>
        </w:sdtPr>
        <w:sdtContent>
          <w:r w:rsidR="002D04C4" w:rsidRPr="002D04C4">
            <w:rPr>
              <w:color w:val="000000"/>
            </w:rPr>
            <w:t>(Shammi et al., 2024)</w:t>
          </w:r>
        </w:sdtContent>
      </w:sdt>
      <w:r w:rsidRPr="00AB0007">
        <w:t>. Collection at early reproductive stages (e.g. R4–R5) yields stronger correlations with final yield than earlier phases, supporting targeted UAV missions at key developmental time points.</w:t>
      </w:r>
    </w:p>
    <w:p w14:paraId="33C55A87" w14:textId="330CE81F" w:rsidR="00002A76" w:rsidRPr="00AB0007" w:rsidRDefault="00002A76" w:rsidP="008B5CBF">
      <w:r w:rsidRPr="00AB0007">
        <w:t xml:space="preserve">Post-season prediction with time-series model exhibits the crop dynamic growth. Complementary research in Argentina utilized RGB imagery across approximately 30,000 experimental plots </w:t>
      </w:r>
      <w:sdt>
        <w:sdtPr>
          <w:rPr>
            <w:color w:val="000000"/>
          </w:rPr>
          <w:tag w:val="MENDELEY_CITATION_v3_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"/>
          <w:id w:val="2108920426"/>
          <w:placeholder>
            <w:docPart w:val="A6813BFCD27A4C20BCA63F2B7F394F15"/>
          </w:placeholder>
        </w:sdtPr>
        <w:sdtContent>
          <w:r w:rsidR="00045D56" w:rsidRPr="00045D56">
            <w:rPr>
              <w:color w:val="000000"/>
            </w:rPr>
            <w:t>(Bhadra et al., 2024)</w:t>
          </w:r>
        </w:sdtContent>
      </w:sdt>
      <w:r w:rsidRPr="00AB0007">
        <w:t>. The result showed that time-series model achieved the highest accuracy (R² ≈ 0.69), demonstrating that multitemporal observations capture critical phenological dynamics sufficient for yield estimation.</w:t>
      </w:r>
    </w:p>
    <w:p w14:paraId="352EB4AD" w14:textId="35488CA5" w:rsidR="00002A76" w:rsidRPr="00AB0007" w:rsidRDefault="00002A76" w:rsidP="008B5CBF">
      <w:r w:rsidRPr="00AB0007">
        <w:t xml:space="preserve">In terms of model inputs, the combination of vegetative index (VI) and crop phenological traits such as plant height and canopy structure often outperform than a single resource. A broad review of over 76 recent studies highlights that UAV-based crop yield prediction consistently reveals high performance when combining spectral features with agronomic traits </w:t>
      </w:r>
      <w:sdt>
        <w:sdtPr>
          <w:rPr>
            <w:color w:val="000000"/>
          </w:rPr>
          <w:tag w:val="MENDELEY_CITATION_v3_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"/>
          <w:id w:val="-1125075336"/>
          <w:placeholder>
            <w:docPart w:val="A6813BFCD27A4C20BCA63F2B7F394F15"/>
          </w:placeholder>
        </w:sdtPr>
        <w:sdtContent>
          <w:r w:rsidR="00045D56" w:rsidRPr="00045D56">
            <w:rPr>
              <w:color w:val="000000"/>
            </w:rPr>
            <w:t>(Yuan et al., 2024)</w:t>
          </w:r>
        </w:sdtContent>
      </w:sdt>
      <w:r w:rsidRPr="00AB0007">
        <w:t xml:space="preserve">. High-throughput breeding applications have further demonstrated the value of UAV-based phenotyping </w:t>
      </w:r>
      <w:sdt>
        <w:sdtPr>
          <w:rPr>
            <w:color w:val="000000"/>
          </w:rPr>
          <w:tag w:val="MENDELEY_CITATION_v3_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"/>
          <w:id w:val="1071693808"/>
          <w:placeholder>
            <w:docPart w:val="A6813BFCD27A4C20BCA63F2B7F394F15"/>
          </w:placeholder>
        </w:sdtPr>
        <w:sdtContent>
          <w:r w:rsidR="00045D56" w:rsidRPr="00045D56">
            <w:rPr>
              <w:color w:val="000000"/>
            </w:rPr>
            <w:t>(Zhou et al., 2021)</w:t>
          </w:r>
        </w:sdtContent>
      </w:sdt>
      <w:r w:rsidRPr="00AB0007">
        <w:t>. A mixed CNN model combining image features and categorical predictors (e.g. maturity group or drought tolerance) captured 78% of yield variability across breeding lines under drought conditions.</w:t>
      </w:r>
    </w:p>
    <w:p w14:paraId="5357D9E2" w14:textId="38216F5A" w:rsidR="0067557E" w:rsidRDefault="00002A76" w:rsidP="008B5CBF">
      <w:r w:rsidRPr="00AB0007">
        <w:t xml:space="preserve">In conclusion, </w:t>
      </w:r>
      <w:r w:rsidR="0013501F">
        <w:t>multispectral</w:t>
      </w:r>
      <w:r w:rsidR="0013501F">
        <w:rPr>
          <w:rFonts w:hint="eastAsia"/>
        </w:rPr>
        <w:t xml:space="preserve"> data</w:t>
      </w:r>
      <w:r w:rsidRPr="00AB0007">
        <w:t xml:space="preserve"> at soybean reproductive stages, crop phenological traits, and machine learning models effectively </w:t>
      </w:r>
      <w:r w:rsidR="0013501F" w:rsidRPr="00AB0007">
        <w:t xml:space="preserve">supports </w:t>
      </w:r>
      <w:r w:rsidRPr="00AB0007">
        <w:t>UAV-based soybean yield prediction.</w:t>
      </w:r>
    </w:p>
    <w:p w14:paraId="4E4D8CBE" w14:textId="0D37D840" w:rsidR="00002A76" w:rsidRPr="00AB0007" w:rsidRDefault="00002A76" w:rsidP="008B5CBF">
      <w:r w:rsidRPr="00AB0007">
        <w:lastRenderedPageBreak/>
        <w:t xml:space="preserve">Irrigation plays a crucial role in soybean management, but the challenge lies in determining the optimal timing, quantity, and spatial application of irrigation. Therefore, this dissertation on soybean irrigation seeks to address four fundamental questions: </w:t>
      </w:r>
      <w:r w:rsidR="002016D8">
        <w:rPr>
          <w:rFonts w:hint="eastAsia"/>
        </w:rPr>
        <w:t>(1) W</w:t>
      </w:r>
      <w:r w:rsidRPr="00AB0007">
        <w:t xml:space="preserve">hen should irrigation be applied? </w:t>
      </w:r>
      <w:r w:rsidR="002016D8">
        <w:rPr>
          <w:rFonts w:hint="eastAsia"/>
        </w:rPr>
        <w:t xml:space="preserve">(2) </w:t>
      </w:r>
      <w:r w:rsidRPr="00AB0007">
        <w:t xml:space="preserve">How much water is needed? </w:t>
      </w:r>
      <w:r w:rsidR="002016D8">
        <w:rPr>
          <w:rFonts w:hint="eastAsia"/>
        </w:rPr>
        <w:t xml:space="preserve">(3) </w:t>
      </w:r>
      <w:r w:rsidRPr="00AB0007">
        <w:t xml:space="preserve">Where should it be targeted within the field? </w:t>
      </w:r>
      <w:r w:rsidR="002016D8" w:rsidRPr="00AB0007">
        <w:t xml:space="preserve">And </w:t>
      </w:r>
      <w:r w:rsidR="002016D8">
        <w:rPr>
          <w:rFonts w:hint="eastAsia"/>
        </w:rPr>
        <w:t xml:space="preserve">(4) </w:t>
      </w:r>
      <w:r w:rsidRPr="00AB0007">
        <w:t>how can management tools, such as soil moisture sensors and water balance methods, support these decisions?</w:t>
      </w:r>
    </w:p>
    <w:p w14:paraId="101D2C8B" w14:textId="409ED90C" w:rsidR="00002A76" w:rsidRPr="00AB0007" w:rsidRDefault="00002A76" w:rsidP="008B5CBF">
      <w:r w:rsidRPr="00AB0007">
        <w:t xml:space="preserve">Given that most agricultural fields in Tennessee consist predominantly of silt loam soils, the first chapter </w:t>
      </w:r>
      <w:r w:rsidR="003F2841" w:rsidRPr="00AB0007">
        <w:t>focuses</w:t>
      </w:r>
      <w:r w:rsidRPr="00AB0007">
        <w:t xml:space="preserve"> on evaluating irrigation strategies under these conditions. Importantly, effective irrigation management cannot be decoupled from soil properties, as soil texture significantly influences water retention and movement. Then the second chapter extended the study to more heterogeneous fields characterized by a mix of sandy and silt loam soils. However, before site-specific irrigation </w:t>
      </w:r>
      <w:r w:rsidR="003F2841">
        <w:rPr>
          <w:rFonts w:hint="eastAsia"/>
        </w:rPr>
        <w:t xml:space="preserve">can be </w:t>
      </w:r>
      <w:r w:rsidRPr="00AB0007">
        <w:t>implemented effectively in such variable fields, a crucial preliminary step is addressed in the third chapter: how to delineate practical and agronomically meaningful irrigation MZs. The fourth chapter focuses on data-driven decision support through UAV-based yield prediction modeling by comparing the accuracy of in-season and post-season models using both standard RGB and multispectral sensors.</w:t>
      </w:r>
    </w:p>
    <w:p w14:paraId="36535632" w14:textId="77777777" w:rsidR="001D23F6" w:rsidRDefault="001D23F6" w:rsidP="008B5CBF"/>
    <w:p w14:paraId="65DD5249" w14:textId="3D295DA0" w:rsidR="00334F63" w:rsidRDefault="00334F63" w:rsidP="008B5CBF">
      <w:r>
        <w:br w:type="page"/>
      </w:r>
    </w:p>
    <w:p w14:paraId="76F99DDC" w14:textId="5F748B20" w:rsidR="001D23F6" w:rsidRDefault="00334F63" w:rsidP="00B032E6">
      <w:pPr>
        <w:pStyle w:val="Heading2"/>
      </w:pPr>
      <w:bookmarkStart w:id="8" w:name="_Toc204820642"/>
      <w:r>
        <w:lastRenderedPageBreak/>
        <w:t>Reference</w:t>
      </w:r>
      <w:bookmarkEnd w:id="8"/>
    </w:p>
    <w:p w14:paraId="00740895" w14:textId="77777777" w:rsidR="00334F63" w:rsidRPr="00AB0007" w:rsidRDefault="00334F63" w:rsidP="00B032E6">
      <w:pPr>
        <w:pStyle w:val="reference"/>
        <w:spacing w:line="480" w:lineRule="auto"/>
      </w:pPr>
      <w:r w:rsidRPr="00AB0007">
        <w:t xml:space="preserve">Alderfasi, A. A., &amp; Nielsen, D. C. (2001). Use of crop water stress index for monitoring water status and scheduling irrigation in wheat. </w:t>
      </w:r>
      <w:r w:rsidRPr="00AB0007">
        <w:rPr>
          <w:i/>
        </w:rPr>
        <w:t>Agricultural Water Management</w:t>
      </w:r>
      <w:r w:rsidRPr="00AB0007">
        <w:t xml:space="preserve">, </w:t>
      </w:r>
      <w:r w:rsidRPr="00AB0007">
        <w:rPr>
          <w:i/>
        </w:rPr>
        <w:t>47</w:t>
      </w:r>
      <w:r w:rsidRPr="00AB0007">
        <w:t>(1), 69–75. https://doi.org/10.1016/S0378-3774(00)00096-2</w:t>
      </w:r>
    </w:p>
    <w:p w14:paraId="7E79DE38" w14:textId="77777777" w:rsidR="00334F63" w:rsidRPr="00AB0007" w:rsidRDefault="00334F63" w:rsidP="00B032E6">
      <w:pPr>
        <w:pStyle w:val="reference"/>
        <w:spacing w:line="480" w:lineRule="auto"/>
      </w:pPr>
      <w:r w:rsidRPr="00AB0007">
        <w:t xml:space="preserve">Barker, J. B., Franz, T. E., Heeren, D. M., Neale, C. M. U., &amp; Luck, J. D. (2017). Soil water content monitoring for irrigation management: A geostatistical analysis. </w:t>
      </w:r>
      <w:r w:rsidRPr="00AB0007">
        <w:rPr>
          <w:i/>
        </w:rPr>
        <w:t>Agricultural Water Management</w:t>
      </w:r>
      <w:r w:rsidRPr="00AB0007">
        <w:t xml:space="preserve">, </w:t>
      </w:r>
      <w:r w:rsidRPr="00AB0007">
        <w:rPr>
          <w:i/>
        </w:rPr>
        <w:t>188</w:t>
      </w:r>
      <w:r w:rsidRPr="00AB0007">
        <w:t>, 36–49. https://doi.org/10.1016/j.agwat.2017.03.024</w:t>
      </w:r>
    </w:p>
    <w:p w14:paraId="244EFCFD" w14:textId="77777777" w:rsidR="00334F63" w:rsidRPr="00AB0007" w:rsidRDefault="00334F63" w:rsidP="00B032E6">
      <w:pPr>
        <w:pStyle w:val="reference"/>
        <w:spacing w:line="480" w:lineRule="auto"/>
      </w:pPr>
      <w:r w:rsidRPr="00AB0007">
        <w:t xml:space="preserve">Bennett, C. L., &amp; Ross, G. F. (1978). Time-domain electromagnetics and its applications. </w:t>
      </w:r>
      <w:r w:rsidRPr="00AB0007">
        <w:rPr>
          <w:i/>
        </w:rPr>
        <w:t>Proceedings of the IEEE</w:t>
      </w:r>
      <w:r w:rsidRPr="00AB0007">
        <w:t xml:space="preserve">, </w:t>
      </w:r>
      <w:r w:rsidRPr="00AB0007">
        <w:rPr>
          <w:i/>
        </w:rPr>
        <w:t>66</w:t>
      </w:r>
      <w:r w:rsidRPr="00AB0007">
        <w:t>(3), 299–318. https://doi.org/10.1109/PROC.1978.10902</w:t>
      </w:r>
    </w:p>
    <w:p w14:paraId="054C317B" w14:textId="77777777" w:rsidR="00334F63" w:rsidRPr="00AB0007" w:rsidRDefault="00334F63" w:rsidP="00B032E6">
      <w:pPr>
        <w:pStyle w:val="reference"/>
        <w:spacing w:line="480" w:lineRule="auto"/>
      </w:pPr>
      <w:r w:rsidRPr="00AB0007">
        <w:t xml:space="preserve">Bhadra, S., Sagan, V., Skobalski, J., Grignola, F., Sarkar, S., &amp; Vilbig, J. (2024). End-to-end 3D CNN for plot-scale soybean yield prediction using multitemporal UAV-based RGB images. </w:t>
      </w:r>
      <w:r w:rsidRPr="00AB0007">
        <w:rPr>
          <w:i/>
        </w:rPr>
        <w:t>Precision Agriculture</w:t>
      </w:r>
      <w:r w:rsidRPr="00AB0007">
        <w:t xml:space="preserve">, </w:t>
      </w:r>
      <w:r w:rsidRPr="00AB0007">
        <w:rPr>
          <w:i/>
        </w:rPr>
        <w:t>25</w:t>
      </w:r>
      <w:r w:rsidRPr="00AB0007">
        <w:t>(2), 834–864. https://doi.org/10.1007/s11119-023-10096-8</w:t>
      </w:r>
    </w:p>
    <w:p w14:paraId="5712FEAB" w14:textId="77777777" w:rsidR="00334F63" w:rsidRPr="00AB0007" w:rsidRDefault="00334F63" w:rsidP="00B032E6">
      <w:pPr>
        <w:pStyle w:val="reference"/>
        <w:spacing w:line="480" w:lineRule="auto"/>
      </w:pPr>
      <w:r w:rsidRPr="00AB0007">
        <w:t xml:space="preserve">Cassel, D. K., &amp; Klute, A. (2018). </w:t>
      </w:r>
      <w:r w:rsidRPr="00AB0007">
        <w:rPr>
          <w:i/>
        </w:rPr>
        <w:t>Water potential: Tensiometry</w:t>
      </w:r>
      <w:r w:rsidRPr="00AB0007">
        <w:t xml:space="preserve"> (pp. 563–596). https://doi.org/10.2136/sssabookser5.1.2ed.c23</w:t>
      </w:r>
    </w:p>
    <w:p w14:paraId="0EC0CECD" w14:textId="77777777" w:rsidR="00334F63" w:rsidRPr="00AB0007" w:rsidRDefault="00334F63" w:rsidP="00B032E6">
      <w:pPr>
        <w:pStyle w:val="reference"/>
        <w:spacing w:line="480" w:lineRule="auto"/>
      </w:pPr>
      <w:r w:rsidRPr="00AB0007">
        <w:t xml:space="preserve">Cavero, J., Farre, I., Debaeke, P., &amp; Faci, J. M. (2000). Simulation of maize yield under water stress with the EPICphase and CROPWAT models. </w:t>
      </w:r>
      <w:r w:rsidRPr="00AB0007">
        <w:rPr>
          <w:i/>
        </w:rPr>
        <w:t>Agronomy Journal</w:t>
      </w:r>
      <w:r w:rsidRPr="00AB0007">
        <w:t xml:space="preserve">, </w:t>
      </w:r>
      <w:r w:rsidRPr="00AB0007">
        <w:rPr>
          <w:i/>
        </w:rPr>
        <w:t>92</w:t>
      </w:r>
      <w:r w:rsidRPr="00AB0007">
        <w:t>(4), 679–690. https://doi.org/10.2134/agronj2000.924679x</w:t>
      </w:r>
    </w:p>
    <w:p w14:paraId="15CA386F" w14:textId="77777777" w:rsidR="00334F63" w:rsidRPr="00AB0007" w:rsidRDefault="00334F63" w:rsidP="00B032E6">
      <w:pPr>
        <w:pStyle w:val="reference"/>
        <w:spacing w:line="480" w:lineRule="auto"/>
      </w:pPr>
      <w:r w:rsidRPr="00AB0007">
        <w:t xml:space="preserve">Cohen, S., Cohen, Y., Alchanatis, V., &amp; Levi, O. (2013). Combining spectral and spatial information from aerial hyperspectral images for delineating homogenous </w:t>
      </w:r>
      <w:r w:rsidRPr="00AB0007">
        <w:lastRenderedPageBreak/>
        <w:t xml:space="preserve">management zones. </w:t>
      </w:r>
      <w:r w:rsidRPr="00AB0007">
        <w:rPr>
          <w:i/>
        </w:rPr>
        <w:t>Biosystems Engineering</w:t>
      </w:r>
      <w:r w:rsidRPr="00AB0007">
        <w:t xml:space="preserve">, </w:t>
      </w:r>
      <w:r w:rsidRPr="00AB0007">
        <w:rPr>
          <w:i/>
        </w:rPr>
        <w:t>114</w:t>
      </w:r>
      <w:r w:rsidRPr="00AB0007">
        <w:t>(4), 435–443. https://doi.org/10.1016/j.biosystemseng.2012.09.003</w:t>
      </w:r>
    </w:p>
    <w:p w14:paraId="09E3C961" w14:textId="77777777" w:rsidR="00334F63" w:rsidRPr="00AB0007" w:rsidRDefault="00334F63" w:rsidP="00B032E6">
      <w:pPr>
        <w:pStyle w:val="reference"/>
        <w:spacing w:line="480" w:lineRule="auto"/>
      </w:pPr>
      <w:r w:rsidRPr="00AB0007">
        <w:t xml:space="preserve">Córdoba, M., Bruno, C., Costa, J., &amp; Balzarini, M. (2013). Subfield management class delineation using cluster analysis from spatial principal components of soil variables. </w:t>
      </w:r>
      <w:r w:rsidRPr="00AB0007">
        <w:rPr>
          <w:i/>
        </w:rPr>
        <w:t>Computers and Electronics in Agriculture</w:t>
      </w:r>
      <w:r w:rsidRPr="00AB0007">
        <w:t xml:space="preserve">, </w:t>
      </w:r>
      <w:r w:rsidRPr="00AB0007">
        <w:rPr>
          <w:i/>
        </w:rPr>
        <w:t>97</w:t>
      </w:r>
      <w:r w:rsidRPr="00AB0007">
        <w:t>, 6–14. https://doi.org/10.1016/j.compag.2013.05.009</w:t>
      </w:r>
    </w:p>
    <w:p w14:paraId="02B1338F" w14:textId="77777777" w:rsidR="00334F63" w:rsidRPr="00AB0007" w:rsidRDefault="00334F63" w:rsidP="00B032E6">
      <w:pPr>
        <w:pStyle w:val="reference"/>
        <w:spacing w:line="480" w:lineRule="auto"/>
      </w:pPr>
      <w:r w:rsidRPr="00AB0007">
        <w:t xml:space="preserve">Davis, S. L., Dukes, M. D., &amp; Miller, G. L. (2009). Landscape irrigation by evapotranspiration-based irrigation controllers under dry conditions in Southwest Florida. </w:t>
      </w:r>
      <w:r w:rsidRPr="00AB0007">
        <w:rPr>
          <w:i/>
        </w:rPr>
        <w:t>Agricultural Water Management</w:t>
      </w:r>
      <w:r w:rsidRPr="00AB0007">
        <w:t xml:space="preserve">, </w:t>
      </w:r>
      <w:r w:rsidRPr="00AB0007">
        <w:rPr>
          <w:i/>
        </w:rPr>
        <w:t>96</w:t>
      </w:r>
      <w:r w:rsidRPr="00AB0007">
        <w:t>(12), 1828–1836. https://doi.org/10.1016/j.agwat.2009.08.005</w:t>
      </w:r>
    </w:p>
    <w:p w14:paraId="63139398" w14:textId="77777777" w:rsidR="00334F63" w:rsidRPr="00AB0007" w:rsidRDefault="00334F63" w:rsidP="00B032E6">
      <w:pPr>
        <w:pStyle w:val="reference"/>
        <w:spacing w:line="480" w:lineRule="auto"/>
      </w:pPr>
      <w:r w:rsidRPr="00AB0007">
        <w:t xml:space="preserve">Dogan, E., Kirnak, H., &amp; Copur, O. (2007). Deficit irrigations during soybean reproductive stages and CROPGRO-soybean simulations under semi-arid climatic conditions. </w:t>
      </w:r>
      <w:r w:rsidRPr="00AB0007">
        <w:rPr>
          <w:i/>
        </w:rPr>
        <w:t>Field Crops Research</w:t>
      </w:r>
      <w:r w:rsidRPr="00AB0007">
        <w:t xml:space="preserve">, </w:t>
      </w:r>
      <w:r w:rsidRPr="00AB0007">
        <w:rPr>
          <w:i/>
        </w:rPr>
        <w:t>103</w:t>
      </w:r>
      <w:r w:rsidRPr="00AB0007">
        <w:t>(2), 154–159. https://doi.org/10.1016/j.fcr.2007.05.009</w:t>
      </w:r>
    </w:p>
    <w:p w14:paraId="0112133B" w14:textId="77777777" w:rsidR="00334F63" w:rsidRPr="00AB0007" w:rsidRDefault="00334F63" w:rsidP="00B032E6">
      <w:pPr>
        <w:pStyle w:val="reference"/>
        <w:spacing w:line="480" w:lineRule="auto"/>
      </w:pPr>
      <w:r w:rsidRPr="00AB0007">
        <w:t xml:space="preserve">EPA. (2016). </w:t>
      </w:r>
      <w:r w:rsidRPr="00AB0007">
        <w:rPr>
          <w:i/>
        </w:rPr>
        <w:t>What climate change means for Tennessee</w:t>
      </w:r>
      <w:r w:rsidRPr="00AB0007">
        <w:t>. United Sates Environmental Protection Agency. https://19january2017snapshot.epa.gov/sites/production/files/2016-09/documents/climate-change-tn.pdf</w:t>
      </w:r>
    </w:p>
    <w:p w14:paraId="2D785CDB" w14:textId="77777777" w:rsidR="00334F63" w:rsidRPr="00AB0007" w:rsidRDefault="00334F63" w:rsidP="00B032E6">
      <w:pPr>
        <w:pStyle w:val="reference"/>
        <w:spacing w:line="480" w:lineRule="auto"/>
      </w:pPr>
      <w:r w:rsidRPr="00AB0007">
        <w:t xml:space="preserve">FAO. (2023). </w:t>
      </w:r>
      <w:r w:rsidRPr="00AB0007">
        <w:rPr>
          <w:i/>
        </w:rPr>
        <w:t>Food and Agriculture Organization of the United Nations</w:t>
      </w:r>
      <w:r w:rsidRPr="00AB0007">
        <w:t>. FAO. https://www.fao.org/faostat/en/#home</w:t>
      </w:r>
    </w:p>
    <w:p w14:paraId="7D8F0DA8" w14:textId="77777777" w:rsidR="00334F63" w:rsidRPr="00AB0007" w:rsidRDefault="00334F63" w:rsidP="00B032E6">
      <w:pPr>
        <w:pStyle w:val="reference"/>
        <w:spacing w:line="480" w:lineRule="auto"/>
      </w:pPr>
      <w:r w:rsidRPr="00AB0007">
        <w:t xml:space="preserve">Gavioli, A., de Souza, E. G., Bazzi, C. L., Guedes, L. P. C., &amp; Schenatto, K. (2016). Optimization of management zone delineation by using spatial principal </w:t>
      </w:r>
      <w:r w:rsidRPr="00AB0007">
        <w:lastRenderedPageBreak/>
        <w:t xml:space="preserve">components. </w:t>
      </w:r>
      <w:r w:rsidRPr="00AB0007">
        <w:rPr>
          <w:i/>
        </w:rPr>
        <w:t>Computers and Electronics in Agriculture</w:t>
      </w:r>
      <w:r w:rsidRPr="00AB0007">
        <w:t xml:space="preserve">, </w:t>
      </w:r>
      <w:r w:rsidRPr="00AB0007">
        <w:rPr>
          <w:i/>
        </w:rPr>
        <w:t>127</w:t>
      </w:r>
      <w:r w:rsidRPr="00AB0007">
        <w:t>, 302–310. https://doi.org/10.1016/j.compag.2016.06.029</w:t>
      </w:r>
    </w:p>
    <w:p w14:paraId="740BD20A" w14:textId="77777777" w:rsidR="00334F63" w:rsidRPr="00AB0007" w:rsidRDefault="00334F63" w:rsidP="00B032E6">
      <w:pPr>
        <w:pStyle w:val="reference"/>
        <w:spacing w:line="480" w:lineRule="auto"/>
      </w:pPr>
      <w:r w:rsidRPr="00AB0007">
        <w:t xml:space="preserve">Godwin, R. J., &amp; Miller, P. C. H. (2003). A Review of the technologies for mapping within-field variability. </w:t>
      </w:r>
      <w:r w:rsidRPr="00AB0007">
        <w:rPr>
          <w:i/>
        </w:rPr>
        <w:t>Biosystems Engineering</w:t>
      </w:r>
      <w:r w:rsidRPr="00AB0007">
        <w:t xml:space="preserve">, </w:t>
      </w:r>
      <w:r w:rsidRPr="00AB0007">
        <w:rPr>
          <w:i/>
        </w:rPr>
        <w:t>84</w:t>
      </w:r>
      <w:r w:rsidRPr="00AB0007">
        <w:t>(4), 393–407. https://doi.org/10.1016/S1537-5110(02)00283-0</w:t>
      </w:r>
    </w:p>
    <w:p w14:paraId="0485B05D" w14:textId="77777777" w:rsidR="00334F63" w:rsidRPr="00AB0007" w:rsidRDefault="00334F63" w:rsidP="00B032E6">
      <w:pPr>
        <w:pStyle w:val="reference"/>
        <w:spacing w:line="480" w:lineRule="auto"/>
      </w:pPr>
      <w:r w:rsidRPr="00AB0007">
        <w:t xml:space="preserve">Gomiero, T., Pimentel, D., &amp; Paoletti, M. G. (2011). Environmental impact of different agricultural management practices: Conventional vs. Organic agriculture. </w:t>
      </w:r>
      <w:r w:rsidRPr="00AB0007">
        <w:rPr>
          <w:i/>
        </w:rPr>
        <w:t>Critical Reviews in Plant Sciences</w:t>
      </w:r>
      <w:r w:rsidRPr="00AB0007">
        <w:t xml:space="preserve">, </w:t>
      </w:r>
      <w:r w:rsidRPr="00AB0007">
        <w:rPr>
          <w:i/>
        </w:rPr>
        <w:t>30</w:t>
      </w:r>
      <w:r w:rsidRPr="00AB0007">
        <w:t>(1–2), 95–124. https://doi.org/10.1080/07352689.2011.554355</w:t>
      </w:r>
    </w:p>
    <w:p w14:paraId="17CB9476" w14:textId="77777777" w:rsidR="00334F63" w:rsidRPr="00AB0007" w:rsidRDefault="00334F63" w:rsidP="00B032E6">
      <w:pPr>
        <w:pStyle w:val="reference"/>
        <w:spacing w:line="480" w:lineRule="auto"/>
      </w:pPr>
      <w:r w:rsidRPr="00AB0007">
        <w:t xml:space="preserve">Gu, Z., Qi, Z., Ma, L., Gui, D., Xu, J., Fang, Q., Yuan, S., &amp; Feng, G. (2017). Development of an irrigation scheduling software based on model predicted crop water stress. </w:t>
      </w:r>
      <w:r w:rsidRPr="00AB0007">
        <w:rPr>
          <w:i/>
        </w:rPr>
        <w:t>Computers and Electronics in Agriculture</w:t>
      </w:r>
      <w:r w:rsidRPr="00AB0007">
        <w:t xml:space="preserve">, </w:t>
      </w:r>
      <w:r w:rsidRPr="00AB0007">
        <w:rPr>
          <w:i/>
        </w:rPr>
        <w:t>143</w:t>
      </w:r>
      <w:r w:rsidRPr="00AB0007">
        <w:t>, 208–221. https://doi.org/10.1016/j.compag.2017.10.023</w:t>
      </w:r>
    </w:p>
    <w:p w14:paraId="780B40F0" w14:textId="77777777" w:rsidR="00334F63" w:rsidRPr="00AB0007" w:rsidRDefault="00334F63" w:rsidP="00B032E6">
      <w:pPr>
        <w:pStyle w:val="reference"/>
        <w:spacing w:line="480" w:lineRule="auto"/>
      </w:pPr>
      <w:r w:rsidRPr="00AB0007">
        <w:t xml:space="preserve">Haghverdi, A., Leib, B. G., Washington-Allen, R. A., Ayers, P. D., &amp; Buschermohle, M. J. (2015). Perspectives on delineating management zones for variable rate irrigation. </w:t>
      </w:r>
      <w:r w:rsidRPr="00AB0007">
        <w:rPr>
          <w:i/>
        </w:rPr>
        <w:t>Computers and Electronics in Agriculture</w:t>
      </w:r>
      <w:r w:rsidRPr="00AB0007">
        <w:t xml:space="preserve">, </w:t>
      </w:r>
      <w:r w:rsidRPr="00AB0007">
        <w:rPr>
          <w:i/>
        </w:rPr>
        <w:t>117</w:t>
      </w:r>
      <w:r w:rsidRPr="00AB0007">
        <w:t>, 154–167. https://doi.org/10.1016/j.compag.2015.06.019</w:t>
      </w:r>
    </w:p>
    <w:p w14:paraId="62C741BA" w14:textId="77777777" w:rsidR="00334F63" w:rsidRPr="00AB0007" w:rsidRDefault="00334F63" w:rsidP="00B032E6">
      <w:pPr>
        <w:pStyle w:val="reference"/>
        <w:spacing w:line="480" w:lineRule="auto"/>
      </w:pPr>
      <w:r w:rsidRPr="00AB0007">
        <w:t xml:space="preserve">Herrero-Huerta, M., Rodriguez-Gonzalvez, P., &amp; Rainey, K. M. (2020). Yield prediction by machine learning from UAS-based multi-sensor data fusion in soybean. </w:t>
      </w:r>
      <w:r w:rsidRPr="00AB0007">
        <w:rPr>
          <w:i/>
        </w:rPr>
        <w:t>Plant Methods</w:t>
      </w:r>
      <w:r w:rsidRPr="00AB0007">
        <w:t xml:space="preserve">, </w:t>
      </w:r>
      <w:r w:rsidRPr="00AB0007">
        <w:rPr>
          <w:i/>
        </w:rPr>
        <w:t>16</w:t>
      </w:r>
      <w:r w:rsidRPr="00AB0007">
        <w:t>(1), 78. https://doi.org/10.1186/s13007-020-00620-6</w:t>
      </w:r>
    </w:p>
    <w:p w14:paraId="1131773B" w14:textId="77777777" w:rsidR="00334F63" w:rsidRPr="00AB0007" w:rsidRDefault="00334F63" w:rsidP="00B032E6">
      <w:pPr>
        <w:pStyle w:val="reference"/>
        <w:spacing w:line="480" w:lineRule="auto"/>
      </w:pPr>
      <w:r w:rsidRPr="00AB0007">
        <w:t xml:space="preserve">IPCC. (2023). </w:t>
      </w:r>
      <w:r w:rsidRPr="00AB0007">
        <w:rPr>
          <w:i/>
        </w:rPr>
        <w:t>Climate Change 2021 – The Physical Science Basis</w:t>
      </w:r>
      <w:r w:rsidRPr="00AB0007">
        <w:t>. Cambridge University Press. https://doi.org/10.1017/9781009157896</w:t>
      </w:r>
    </w:p>
    <w:p w14:paraId="31B7D32C" w14:textId="77777777" w:rsidR="00334F63" w:rsidRPr="00AB0007" w:rsidRDefault="00334F63" w:rsidP="00B032E6">
      <w:pPr>
        <w:pStyle w:val="reference"/>
        <w:spacing w:line="480" w:lineRule="auto"/>
      </w:pPr>
      <w:r w:rsidRPr="00AB0007">
        <w:lastRenderedPageBreak/>
        <w:t xml:space="preserve">J. G. Arnold, D. N. Moriasi, P. W. Gassman, K. C. Abbaspour, M. J. White, R. Srinivasan, C. Santhi, R. D. Harmel, A. van Griensven, M. W. Van Liew, N. Kannan, &amp; M. K. Jha. (2012). SWAT: Model use, calibration, and validation. </w:t>
      </w:r>
      <w:r w:rsidRPr="00AB0007">
        <w:rPr>
          <w:i/>
        </w:rPr>
        <w:t>Transactions of the ASABE</w:t>
      </w:r>
      <w:r w:rsidRPr="00AB0007">
        <w:t xml:space="preserve">, </w:t>
      </w:r>
      <w:r w:rsidRPr="00AB0007">
        <w:rPr>
          <w:i/>
        </w:rPr>
        <w:t>55</w:t>
      </w:r>
      <w:r w:rsidRPr="00AB0007">
        <w:t>(4), 1491–1508. https://doi.org/10.13031/2013.42256</w:t>
      </w:r>
    </w:p>
    <w:p w14:paraId="742D166C" w14:textId="77777777" w:rsidR="00334F63" w:rsidRPr="00AB0007" w:rsidRDefault="00334F63" w:rsidP="00B032E6">
      <w:pPr>
        <w:pStyle w:val="reference"/>
        <w:spacing w:line="480" w:lineRule="auto"/>
      </w:pPr>
      <w:r w:rsidRPr="00AB0007">
        <w:t xml:space="preserve">Jackson, R. D., Kustas, W. P., &amp; Choudhury, B. J. (1988). A reexamination of the crop water stress index. </w:t>
      </w:r>
      <w:r w:rsidRPr="00AB0007">
        <w:rPr>
          <w:i/>
        </w:rPr>
        <w:t>Irrigation Science</w:t>
      </w:r>
      <w:r w:rsidRPr="00AB0007">
        <w:t xml:space="preserve">, </w:t>
      </w:r>
      <w:r w:rsidRPr="00AB0007">
        <w:rPr>
          <w:i/>
        </w:rPr>
        <w:t>9</w:t>
      </w:r>
      <w:r w:rsidRPr="00AB0007">
        <w:t>(4), 309–317. https://doi.org/10.1007/BF00296705</w:t>
      </w:r>
    </w:p>
    <w:p w14:paraId="00C22C78" w14:textId="77777777" w:rsidR="00334F63" w:rsidRPr="00AB0007" w:rsidRDefault="00334F63" w:rsidP="00B032E6">
      <w:pPr>
        <w:pStyle w:val="reference"/>
        <w:spacing w:line="480" w:lineRule="auto"/>
      </w:pPr>
      <w:r w:rsidRPr="00AB0007">
        <w:t xml:space="preserve">Jha, P. K., Kumar, S. N., &amp; Ines, A. V. M. (2018). Responses of soybean to water stress and supplemental irrigation in upper Indo-Gangetic plain: Field experiment and modeling approach. </w:t>
      </w:r>
      <w:r w:rsidRPr="00AB0007">
        <w:rPr>
          <w:i/>
        </w:rPr>
        <w:t>Field Crops Research</w:t>
      </w:r>
      <w:r w:rsidRPr="00AB0007">
        <w:t xml:space="preserve">, </w:t>
      </w:r>
      <w:r w:rsidRPr="00AB0007">
        <w:rPr>
          <w:i/>
        </w:rPr>
        <w:t>219</w:t>
      </w:r>
      <w:r w:rsidRPr="00AB0007">
        <w:t>, 76–86. https://doi.org/10.1016/j.fcr.2018.01.029</w:t>
      </w:r>
    </w:p>
    <w:p w14:paraId="34309531" w14:textId="77777777" w:rsidR="00334F63" w:rsidRPr="00AB0007" w:rsidRDefault="00334F63" w:rsidP="00B032E6">
      <w:pPr>
        <w:pStyle w:val="reference"/>
        <w:spacing w:line="480" w:lineRule="auto"/>
      </w:pPr>
      <w:r w:rsidRPr="00AB0007">
        <w:t xml:space="preserve">Kang, Y., Khan, S., &amp; Ma, X. (2009). Climate change impacts on crop yield, crop water productivity and food security – A review. </w:t>
      </w:r>
      <w:r w:rsidRPr="00AB0007">
        <w:rPr>
          <w:i/>
        </w:rPr>
        <w:t>Progress in Natural Science</w:t>
      </w:r>
      <w:r w:rsidRPr="00AB0007">
        <w:t xml:space="preserve">, </w:t>
      </w:r>
      <w:r w:rsidRPr="00AB0007">
        <w:rPr>
          <w:i/>
        </w:rPr>
        <w:t>19</w:t>
      </w:r>
      <w:r w:rsidRPr="00AB0007">
        <w:t>(12), 1665–1674. https://doi.org/10.1016/j.pnsc.2009.08.001</w:t>
      </w:r>
    </w:p>
    <w:p w14:paraId="46D848FA" w14:textId="77777777" w:rsidR="00334F63" w:rsidRPr="00AB0007" w:rsidRDefault="00334F63" w:rsidP="00B032E6">
      <w:pPr>
        <w:pStyle w:val="reference"/>
        <w:spacing w:line="480" w:lineRule="auto"/>
      </w:pPr>
      <w:r w:rsidRPr="00AB0007">
        <w:t xml:space="preserve">Kebede, H., Fisher, D. K., Sui, R., &amp; Reddy, K. N. (2014). Irrigation methods and scheduling in the Delta Region of Mississippi: Current status and strategies to improve irrigation efficiency. </w:t>
      </w:r>
      <w:r w:rsidRPr="00AB0007">
        <w:rPr>
          <w:i/>
        </w:rPr>
        <w:t>American Journal of Plant Sciences</w:t>
      </w:r>
      <w:r w:rsidRPr="00AB0007">
        <w:t xml:space="preserve">, </w:t>
      </w:r>
      <w:r w:rsidRPr="00AB0007">
        <w:rPr>
          <w:i/>
        </w:rPr>
        <w:t>05</w:t>
      </w:r>
      <w:r w:rsidRPr="00AB0007">
        <w:t>(20), 2917–2928. https://doi.org/10.4236/ajps.2014.520307</w:t>
      </w:r>
    </w:p>
    <w:p w14:paraId="72746B6F" w14:textId="77777777" w:rsidR="00334F63" w:rsidRPr="00AB0007" w:rsidRDefault="00334F63" w:rsidP="00B032E6">
      <w:pPr>
        <w:pStyle w:val="reference"/>
        <w:spacing w:line="480" w:lineRule="auto"/>
      </w:pPr>
      <w:r w:rsidRPr="00AB0007">
        <w:t xml:space="preserve">Khosla, R., Westfall, D. G., Reich, R. M., Mahal, J. S., &amp; Gangloff, W. J. (2010). Spatial variation and site-specific management zones. In </w:t>
      </w:r>
      <w:r w:rsidRPr="00AB0007">
        <w:rPr>
          <w:i/>
        </w:rPr>
        <w:t xml:space="preserve">Geostatistical Applications for </w:t>
      </w:r>
      <w:r w:rsidRPr="00AB0007">
        <w:rPr>
          <w:i/>
        </w:rPr>
        <w:lastRenderedPageBreak/>
        <w:t>Precision Agriculture</w:t>
      </w:r>
      <w:r w:rsidRPr="00AB0007">
        <w:t xml:space="preserve"> (pp. 195–219). Springer Netherlands. https://doi.org/10.1007/978-90-481-9133-8_8</w:t>
      </w:r>
    </w:p>
    <w:p w14:paraId="774A63ED" w14:textId="77777777" w:rsidR="00334F63" w:rsidRPr="00AB0007" w:rsidRDefault="00334F63" w:rsidP="00B032E6">
      <w:pPr>
        <w:pStyle w:val="reference"/>
        <w:spacing w:line="480" w:lineRule="auto"/>
      </w:pPr>
      <w:r w:rsidRPr="00AB0007">
        <w:t xml:space="preserve">Kodikara, J., Rajeev, P., Chan, D., &amp; Gallage, C. (2014). Soil moisture monitoring at the field scale using neutron probe. </w:t>
      </w:r>
      <w:r w:rsidRPr="00AB0007">
        <w:rPr>
          <w:i/>
        </w:rPr>
        <w:t>Canadian Geotechnical Journal</w:t>
      </w:r>
      <w:r w:rsidRPr="00AB0007">
        <w:t xml:space="preserve">, </w:t>
      </w:r>
      <w:r w:rsidRPr="00AB0007">
        <w:rPr>
          <w:i/>
        </w:rPr>
        <w:t>51</w:t>
      </w:r>
      <w:r w:rsidRPr="00AB0007">
        <w:t>(3), 332–345. https://doi.org/10.1139/cgj-2012-0113</w:t>
      </w:r>
    </w:p>
    <w:p w14:paraId="7BE87CCC" w14:textId="77777777" w:rsidR="00334F63" w:rsidRPr="00AB0007" w:rsidRDefault="00334F63" w:rsidP="00B032E6">
      <w:pPr>
        <w:pStyle w:val="reference"/>
        <w:spacing w:line="480" w:lineRule="auto"/>
      </w:pPr>
      <w:r w:rsidRPr="00AB0007">
        <w:t xml:space="preserve">Lark, R. M., &amp; Stafford, J. V. (1997). Classification as a first step in the interpretation of temporal and spatial variation of crop yield. </w:t>
      </w:r>
      <w:r w:rsidRPr="00AB0007">
        <w:rPr>
          <w:i/>
        </w:rPr>
        <w:t>Annals of Applied Biology</w:t>
      </w:r>
      <w:r w:rsidRPr="00AB0007">
        <w:t xml:space="preserve">, </w:t>
      </w:r>
      <w:r w:rsidRPr="00AB0007">
        <w:rPr>
          <w:i/>
        </w:rPr>
        <w:t>130</w:t>
      </w:r>
      <w:r w:rsidRPr="00AB0007">
        <w:t>(1), 111–121. https://doi.org/10.1111/j.1744-7348.1997.tb05787.x</w:t>
      </w:r>
    </w:p>
    <w:p w14:paraId="21088823" w14:textId="77777777" w:rsidR="00334F63" w:rsidRPr="00AB0007" w:rsidRDefault="00334F63" w:rsidP="00B032E6">
      <w:pPr>
        <w:pStyle w:val="reference"/>
        <w:spacing w:line="480" w:lineRule="auto"/>
      </w:pPr>
      <w:r w:rsidRPr="00AB0007">
        <w:t xml:space="preserve">Li, S., Xie, Y., Liu, G., Wang, J., Lin, H., Xin, Y., &amp; Zhai, J. (2020). Water use efficiency of soybean under water stress in different eroded soils. </w:t>
      </w:r>
      <w:r w:rsidRPr="00AB0007">
        <w:rPr>
          <w:i/>
        </w:rPr>
        <w:t>Water</w:t>
      </w:r>
      <w:r w:rsidRPr="00AB0007">
        <w:t xml:space="preserve">, </w:t>
      </w:r>
      <w:r w:rsidRPr="00AB0007">
        <w:rPr>
          <w:i/>
        </w:rPr>
        <w:t>12</w:t>
      </w:r>
      <w:r w:rsidRPr="00AB0007">
        <w:t>(2), 373. https://doi.org/10.3390/w12020373</w:t>
      </w:r>
    </w:p>
    <w:p w14:paraId="5F5B5B17" w14:textId="77777777" w:rsidR="00334F63" w:rsidRPr="00AB0007" w:rsidRDefault="00334F63" w:rsidP="00B032E6">
      <w:pPr>
        <w:pStyle w:val="reference"/>
        <w:spacing w:line="480" w:lineRule="auto"/>
      </w:pPr>
      <w:r w:rsidRPr="00AB0007">
        <w:t xml:space="preserve">Li, X., Wang, J., Lin, X., &amp; Chen, Z. (2024). Effect of irrigation and fertilization on soybean growth and yield in different soil types. </w:t>
      </w:r>
      <w:r w:rsidRPr="00AB0007">
        <w:rPr>
          <w:i/>
        </w:rPr>
        <w:t>Molecular Soil Biology</w:t>
      </w:r>
      <w:r w:rsidRPr="00AB0007">
        <w:t>. https://doi.org/10.5376/msb.2024.15.0022</w:t>
      </w:r>
    </w:p>
    <w:p w14:paraId="4EC259EC" w14:textId="77777777" w:rsidR="00334F63" w:rsidRPr="00AB0007" w:rsidRDefault="00334F63" w:rsidP="00B032E6">
      <w:pPr>
        <w:pStyle w:val="reference"/>
        <w:spacing w:line="480" w:lineRule="auto"/>
      </w:pPr>
      <w:r w:rsidRPr="00AB0007">
        <w:t xml:space="preserve">Long, I. F., &amp; French, B. K. (1967). Measurement of soil moisture in the field by neutron moderation. </w:t>
      </w:r>
      <w:r w:rsidRPr="00AB0007">
        <w:rPr>
          <w:i/>
        </w:rPr>
        <w:t>Journal of Soil Science</w:t>
      </w:r>
      <w:r w:rsidRPr="00AB0007">
        <w:t xml:space="preserve">, </w:t>
      </w:r>
      <w:r w:rsidRPr="00AB0007">
        <w:rPr>
          <w:i/>
        </w:rPr>
        <w:t>18</w:t>
      </w:r>
      <w:r w:rsidRPr="00AB0007">
        <w:t>(1), 149–166. https://doi.org/10.1111/j.1365-2389.1967.tb01496.x</w:t>
      </w:r>
    </w:p>
    <w:p w14:paraId="1100810A" w14:textId="77777777" w:rsidR="00334F63" w:rsidRPr="00AB0007" w:rsidRDefault="00334F63" w:rsidP="00B032E6">
      <w:pPr>
        <w:pStyle w:val="reference"/>
        <w:spacing w:line="480" w:lineRule="auto"/>
      </w:pPr>
      <w:r w:rsidRPr="00AB0007">
        <w:t xml:space="preserve">Maimaitijiang, M., Sagan, V., Sidike, P., Hartling, S., Esposito, F., &amp; Fritschi, F. B. (2020). Soybean yield prediction from UAV using multimodal data fusion and deep learning. </w:t>
      </w:r>
      <w:r w:rsidRPr="00AB0007">
        <w:rPr>
          <w:i/>
        </w:rPr>
        <w:t>Remote Sensing of Environment</w:t>
      </w:r>
      <w:r w:rsidRPr="00AB0007">
        <w:t xml:space="preserve">, </w:t>
      </w:r>
      <w:r w:rsidRPr="00AB0007">
        <w:rPr>
          <w:i/>
        </w:rPr>
        <w:t>237</w:t>
      </w:r>
      <w:r w:rsidRPr="00AB0007">
        <w:t>, 111599. https://doi.org/10.1016/j.rse.2019.111599</w:t>
      </w:r>
    </w:p>
    <w:p w14:paraId="5B6308FD" w14:textId="77777777" w:rsidR="00334F63" w:rsidRPr="00AB0007" w:rsidRDefault="00334F63" w:rsidP="00B032E6">
      <w:pPr>
        <w:pStyle w:val="reference"/>
        <w:spacing w:line="480" w:lineRule="auto"/>
      </w:pPr>
      <w:r w:rsidRPr="00AB0007">
        <w:lastRenderedPageBreak/>
        <w:t xml:space="preserve">McCready, M. S., Dukes, M. D., &amp; Miller, G. L. (2009). Water conservation potential of smart irrigation controllers on St. Augustinegrass. </w:t>
      </w:r>
      <w:r w:rsidRPr="00AB0007">
        <w:rPr>
          <w:i/>
        </w:rPr>
        <w:t>Agricultural Water Management</w:t>
      </w:r>
      <w:r w:rsidRPr="00AB0007">
        <w:t xml:space="preserve">, </w:t>
      </w:r>
      <w:r w:rsidRPr="00AB0007">
        <w:rPr>
          <w:i/>
        </w:rPr>
        <w:t>96</w:t>
      </w:r>
      <w:r w:rsidRPr="00AB0007">
        <w:t>(11), 1623–1632. https://doi.org/10.1016/j.agwat.2009.06.007</w:t>
      </w:r>
    </w:p>
    <w:p w14:paraId="015CC022" w14:textId="77777777" w:rsidR="00334F63" w:rsidRPr="00AB0007" w:rsidRDefault="00334F63" w:rsidP="00B032E6">
      <w:pPr>
        <w:pStyle w:val="reference"/>
        <w:spacing w:line="480" w:lineRule="auto"/>
      </w:pPr>
      <w:r w:rsidRPr="00AB0007">
        <w:t xml:space="preserve">Mzuku, M., Khosla, R., Reich, R., Inman, D., Smith, F., &amp; MacDonald, L. (2005). Spatial variability of measured soil properties across Site‐Specific management zones. </w:t>
      </w:r>
      <w:r w:rsidRPr="00AB0007">
        <w:rPr>
          <w:i/>
        </w:rPr>
        <w:t>Soil Science Society of America Journal</w:t>
      </w:r>
      <w:r w:rsidRPr="00AB0007">
        <w:t xml:space="preserve">, </w:t>
      </w:r>
      <w:r w:rsidRPr="00AB0007">
        <w:rPr>
          <w:i/>
        </w:rPr>
        <w:t>69</w:t>
      </w:r>
      <w:r w:rsidRPr="00AB0007">
        <w:t>(5), 1572–1579. https://doi.org/10.2136/sssaj2005.0062</w:t>
      </w:r>
    </w:p>
    <w:p w14:paraId="5E43933E" w14:textId="77777777" w:rsidR="00334F63" w:rsidRPr="00AB0007" w:rsidRDefault="00334F63" w:rsidP="00B032E6">
      <w:pPr>
        <w:pStyle w:val="reference"/>
        <w:spacing w:line="480" w:lineRule="auto"/>
      </w:pPr>
      <w:r w:rsidRPr="00AB0007">
        <w:t xml:space="preserve">NASS. (2025, January 10). </w:t>
      </w:r>
      <w:r w:rsidRPr="00AB0007">
        <w:rPr>
          <w:i/>
        </w:rPr>
        <w:t>2024 State agriculture overview - Tennessee</w:t>
      </w:r>
      <w:r w:rsidRPr="00AB0007">
        <w:t>. https://www.nass.usda.gov/Quick_Stats/Ag_Overview/stateOverview.php?state=TENNESSEE&amp;utm_source=chatgpt.com</w:t>
      </w:r>
    </w:p>
    <w:p w14:paraId="6174A8E2" w14:textId="77777777" w:rsidR="00334F63" w:rsidRPr="00AB0007" w:rsidRDefault="00334F63" w:rsidP="00B032E6">
      <w:pPr>
        <w:pStyle w:val="reference"/>
        <w:spacing w:line="480" w:lineRule="auto"/>
      </w:pPr>
      <w:r w:rsidRPr="00AB0007">
        <w:t xml:space="preserve">Nelson, C. V., Cooperman, C. B., Schneider, W., Wenstrand, D. S., &amp; Smith, D. G. (2001). Wide bandwidth time-domain electromagnetic sensor for metal target classification. </w:t>
      </w:r>
      <w:r w:rsidRPr="00AB0007">
        <w:rPr>
          <w:i/>
        </w:rPr>
        <w:t>IEEE Transactions on Geoscience and Remote Sensing</w:t>
      </w:r>
      <w:r w:rsidRPr="00AB0007">
        <w:t xml:space="preserve">, </w:t>
      </w:r>
      <w:r w:rsidRPr="00AB0007">
        <w:rPr>
          <w:i/>
        </w:rPr>
        <w:t>39</w:t>
      </w:r>
      <w:r w:rsidRPr="00AB0007">
        <w:t>(6), 1129–1138. https://doi.org/10.1109/36.927425</w:t>
      </w:r>
    </w:p>
    <w:p w14:paraId="537FD8F7" w14:textId="77777777" w:rsidR="00334F63" w:rsidRPr="00AB0007" w:rsidRDefault="00334F63" w:rsidP="00B032E6">
      <w:pPr>
        <w:pStyle w:val="reference"/>
        <w:spacing w:line="480" w:lineRule="auto"/>
      </w:pPr>
      <w:r w:rsidRPr="00AB0007">
        <w:t xml:space="preserve">Ortiz, B., Morata, G. T., Kumar, H., Lamba, J., Lena, B. P., Bondesan, L., Sangha, L., Srivastava, P., Duzy, L., Taper, T., &amp; Davis, D. (2021, November 16). </w:t>
      </w:r>
      <w:r w:rsidRPr="00AB0007">
        <w:rPr>
          <w:i/>
        </w:rPr>
        <w:t>Increasing adoption of climate- &amp; water-smart irrigation practices among Tennessee valley farmers in Alabama &amp; Tennessee: findings and lessons learned (2017-2021)</w:t>
      </w:r>
      <w:r w:rsidRPr="00AB0007">
        <w:t>. Alabama A&amp;M University. https://www.aces.edu/wp-content/uploads/2021/11/ANR-2776-Increasing-Adoption-of-Climate-Smart-Water-Irrigation_111021L-G.pdf</w:t>
      </w:r>
    </w:p>
    <w:p w14:paraId="6AB36707" w14:textId="77777777" w:rsidR="00334F63" w:rsidRPr="00AB0007" w:rsidRDefault="00334F63" w:rsidP="00B032E6">
      <w:pPr>
        <w:pStyle w:val="reference"/>
        <w:spacing w:line="480" w:lineRule="auto"/>
      </w:pPr>
      <w:r w:rsidRPr="00AB0007">
        <w:lastRenderedPageBreak/>
        <w:t xml:space="preserve">O’Shaughnessy, S. A., Evett, S. R., &amp; Colaizzi, P. D. (2015). Dynamic prescription maps for site-specific variable rate irrigation of cotton. </w:t>
      </w:r>
      <w:r w:rsidRPr="00AB0007">
        <w:rPr>
          <w:i/>
        </w:rPr>
        <w:t>Agricultural Water Management</w:t>
      </w:r>
      <w:r w:rsidRPr="00AB0007">
        <w:t xml:space="preserve">, </w:t>
      </w:r>
      <w:r w:rsidRPr="00AB0007">
        <w:rPr>
          <w:i/>
        </w:rPr>
        <w:t>159</w:t>
      </w:r>
      <w:r w:rsidRPr="00AB0007">
        <w:t>, 123–138. https://doi.org/10.1016/j.agwat.2015.06.001</w:t>
      </w:r>
    </w:p>
    <w:p w14:paraId="7F845593" w14:textId="77777777" w:rsidR="00334F63" w:rsidRPr="00AB0007" w:rsidRDefault="00334F63" w:rsidP="00B032E6">
      <w:pPr>
        <w:pStyle w:val="reference"/>
        <w:spacing w:line="480" w:lineRule="auto"/>
      </w:pPr>
      <w:r w:rsidRPr="00AB0007">
        <w:t xml:space="preserve">Pantazi, X. E., Moshou, D., Alexandridis, T., Whetton, R. L., &amp; Mouazen, A. M. (2016). Wheat yield prediction using machine learning and advanced sensing techniques. </w:t>
      </w:r>
      <w:r w:rsidRPr="00AB0007">
        <w:rPr>
          <w:i/>
        </w:rPr>
        <w:t>Computers and Electronics in Agriculture</w:t>
      </w:r>
      <w:r w:rsidRPr="00AB0007">
        <w:t xml:space="preserve">, </w:t>
      </w:r>
      <w:r w:rsidRPr="00AB0007">
        <w:rPr>
          <w:i/>
        </w:rPr>
        <w:t>121</w:t>
      </w:r>
      <w:r w:rsidRPr="00AB0007">
        <w:t>, 57–65. https://doi.org/10.1016/j.compag.2015.11.018</w:t>
      </w:r>
    </w:p>
    <w:p w14:paraId="12D3E709" w14:textId="77777777" w:rsidR="00334F63" w:rsidRPr="00AB0007" w:rsidRDefault="00334F63" w:rsidP="00B032E6">
      <w:pPr>
        <w:pStyle w:val="reference"/>
        <w:spacing w:line="480" w:lineRule="auto"/>
      </w:pPr>
      <w:r w:rsidRPr="00AB0007">
        <w:t xml:space="preserve">Pelletier, M., Schwartz, R., Holt, G., Wanjura, J., &amp; Green, T. (2016). Frequency domain probe design for high frequency sensing of soil moisture. </w:t>
      </w:r>
      <w:r w:rsidRPr="00AB0007">
        <w:rPr>
          <w:i/>
        </w:rPr>
        <w:t>Agriculture</w:t>
      </w:r>
      <w:r w:rsidRPr="00AB0007">
        <w:t xml:space="preserve">, </w:t>
      </w:r>
      <w:r w:rsidRPr="00AB0007">
        <w:rPr>
          <w:i/>
        </w:rPr>
        <w:t>6</w:t>
      </w:r>
      <w:r w:rsidRPr="00AB0007">
        <w:t>(4), 60. https://doi.org/10.3390/agriculture6040060</w:t>
      </w:r>
    </w:p>
    <w:p w14:paraId="6652F6D8" w14:textId="77777777" w:rsidR="00334F63" w:rsidRPr="00AB0007" w:rsidRDefault="00334F63" w:rsidP="00B032E6">
      <w:pPr>
        <w:pStyle w:val="reference"/>
        <w:spacing w:line="480" w:lineRule="auto"/>
      </w:pPr>
      <w:r w:rsidRPr="00AB0007">
        <w:t xml:space="preserve">S., M., &amp; M., A. (2013). Irrigation of sandy soils, basics and scheduling. In </w:t>
      </w:r>
      <w:r w:rsidRPr="00AB0007">
        <w:rPr>
          <w:i/>
        </w:rPr>
        <w:t>Crop Production</w:t>
      </w:r>
      <w:r w:rsidRPr="00AB0007">
        <w:t>. InTech. https://doi.org/10.5772/55117</w:t>
      </w:r>
    </w:p>
    <w:p w14:paraId="17D4AD9D" w14:textId="77777777" w:rsidR="00334F63" w:rsidRPr="00AB0007" w:rsidRDefault="00334F63" w:rsidP="00B032E6">
      <w:pPr>
        <w:pStyle w:val="reference"/>
        <w:spacing w:line="480" w:lineRule="auto"/>
      </w:pPr>
      <w:r w:rsidRPr="00AB0007">
        <w:t xml:space="preserve">Schepers, A. R., Shanahan, J. F., Liebig, M. A., Schepers, J. S., Johnson, S. H., &amp; Luchiari, A. (2004). Appropriateness of management zones for characterizing spatial variability of soil properties and irrigated corn yields across years. </w:t>
      </w:r>
      <w:r w:rsidRPr="00AB0007">
        <w:rPr>
          <w:i/>
        </w:rPr>
        <w:t>Agronomy Journal</w:t>
      </w:r>
      <w:r w:rsidRPr="00AB0007">
        <w:t xml:space="preserve">, </w:t>
      </w:r>
      <w:r w:rsidRPr="00AB0007">
        <w:rPr>
          <w:i/>
        </w:rPr>
        <w:t>96</w:t>
      </w:r>
      <w:r w:rsidRPr="00AB0007">
        <w:t>(1), 195–203. https://doi.org/10.2134/agronj2004.1950</w:t>
      </w:r>
    </w:p>
    <w:p w14:paraId="55151E26" w14:textId="77777777" w:rsidR="00334F63" w:rsidRPr="00AB0007" w:rsidRDefault="00334F63" w:rsidP="00B032E6">
      <w:pPr>
        <w:pStyle w:val="reference"/>
        <w:spacing w:line="480" w:lineRule="auto"/>
      </w:pPr>
      <w:r w:rsidRPr="00AB0007">
        <w:t xml:space="preserve">Shammi, S. A., Huang, Y., Feng, G., Tewolde, H., Zhang, X., Jenkins, J., &amp; Shankle, M. (2024). Application of UAV multispectral imaging to monitor soybean growth with yield prediction through machine learning. </w:t>
      </w:r>
      <w:r w:rsidRPr="00AB0007">
        <w:rPr>
          <w:i/>
        </w:rPr>
        <w:t>Agronomy</w:t>
      </w:r>
      <w:r w:rsidRPr="00AB0007">
        <w:t xml:space="preserve">, </w:t>
      </w:r>
      <w:r w:rsidRPr="00AB0007">
        <w:rPr>
          <w:i/>
        </w:rPr>
        <w:t>14</w:t>
      </w:r>
      <w:r w:rsidRPr="00AB0007">
        <w:t>(4), 672. https://doi.org/10.3390/agronomy14040672</w:t>
      </w:r>
    </w:p>
    <w:p w14:paraId="263287E6" w14:textId="77777777" w:rsidR="00334F63" w:rsidRPr="00AB0007" w:rsidRDefault="00334F63" w:rsidP="00B032E6">
      <w:pPr>
        <w:pStyle w:val="reference"/>
        <w:spacing w:line="480" w:lineRule="auto"/>
      </w:pPr>
      <w:r w:rsidRPr="00AB0007">
        <w:lastRenderedPageBreak/>
        <w:t xml:space="preserve">Shekoofa, A., &amp; Leib, B. (2022). Irrigating soybean. In </w:t>
      </w:r>
      <w:r w:rsidRPr="00AB0007">
        <w:rPr>
          <w:i/>
        </w:rPr>
        <w:t>Tennessee soybean production handbook</w:t>
      </w:r>
      <w:r w:rsidRPr="00AB0007">
        <w:t xml:space="preserve"> (PB 1912-F). https://utcrops.com/wp-content/uploads/2023/03/PB-1912-F-TN-Soy-Prod-Handbook-CH6-FINAL.pdf</w:t>
      </w:r>
    </w:p>
    <w:p w14:paraId="7B945233" w14:textId="77777777" w:rsidR="00334F63" w:rsidRPr="00AB0007" w:rsidRDefault="00334F63" w:rsidP="00B032E6">
      <w:pPr>
        <w:pStyle w:val="reference"/>
        <w:spacing w:line="480" w:lineRule="auto"/>
      </w:pPr>
      <w:r w:rsidRPr="00AB0007">
        <w:t xml:space="preserve">Steduto, P., Hsiao, T. C., Raes, D., &amp; Fereres, E. (2009). AquaCrop—The FAO crop model to simulate yield response to water: I. concepts and underlying principles. </w:t>
      </w:r>
      <w:r w:rsidRPr="00AB0007">
        <w:rPr>
          <w:i/>
        </w:rPr>
        <w:t>Agronomy Journal</w:t>
      </w:r>
      <w:r w:rsidRPr="00AB0007">
        <w:t xml:space="preserve">, </w:t>
      </w:r>
      <w:r w:rsidRPr="00AB0007">
        <w:rPr>
          <w:i/>
        </w:rPr>
        <w:t>101</w:t>
      </w:r>
      <w:r w:rsidRPr="00AB0007">
        <w:t>(3), 426–437. https://doi.org/10.2134/agronj2008.0139s</w:t>
      </w:r>
    </w:p>
    <w:p w14:paraId="042271F5" w14:textId="77777777" w:rsidR="00334F63" w:rsidRPr="00AB0007" w:rsidRDefault="00334F63" w:rsidP="00B032E6">
      <w:pPr>
        <w:pStyle w:val="reference"/>
        <w:spacing w:line="480" w:lineRule="auto"/>
      </w:pPr>
      <w:r w:rsidRPr="00AB0007">
        <w:t xml:space="preserve">Stone, J. F., Kirkham, D., &amp; Read, A. A. (1955). Soil moisture determination by a portable neutron scattering moisture meter. </w:t>
      </w:r>
      <w:r w:rsidRPr="00AB0007">
        <w:rPr>
          <w:i/>
        </w:rPr>
        <w:t>Soil Science Society of America Journal</w:t>
      </w:r>
      <w:r w:rsidRPr="00AB0007">
        <w:t xml:space="preserve">, </w:t>
      </w:r>
      <w:r w:rsidRPr="00AB0007">
        <w:rPr>
          <w:i/>
        </w:rPr>
        <w:t>19</w:t>
      </w:r>
      <w:r w:rsidRPr="00AB0007">
        <w:t>(4), 419–423. https://doi.org/10.2136/sssaj1955.03615995001900040007x</w:t>
      </w:r>
    </w:p>
    <w:p w14:paraId="387A6832" w14:textId="77777777" w:rsidR="00334F63" w:rsidRPr="00AB0007" w:rsidRDefault="00334F63" w:rsidP="00B032E6">
      <w:pPr>
        <w:pStyle w:val="reference"/>
        <w:spacing w:line="480" w:lineRule="auto"/>
      </w:pPr>
      <w:r w:rsidRPr="00AB0007">
        <w:t xml:space="preserve">Torrion, J. A., Setiyono, T. D., Graef, G. L., Cassman, K. G., Irmak, S., &amp; Specht, J. E. (2014). Soybean irrigation management: Agronomic impacts of deferred, deficit, and full-season strategies. </w:t>
      </w:r>
      <w:r w:rsidRPr="00AB0007">
        <w:rPr>
          <w:i/>
        </w:rPr>
        <w:t>Crop Science</w:t>
      </w:r>
      <w:r w:rsidRPr="00AB0007">
        <w:t xml:space="preserve">, </w:t>
      </w:r>
      <w:r w:rsidRPr="00AB0007">
        <w:rPr>
          <w:i/>
        </w:rPr>
        <w:t>54</w:t>
      </w:r>
      <w:r w:rsidRPr="00AB0007">
        <w:t>(6), 2782–2795. https://doi.org/10.2135/cropsci2014.03.0261</w:t>
      </w:r>
    </w:p>
    <w:p w14:paraId="4AFC15BD" w14:textId="77777777" w:rsidR="00334F63" w:rsidRPr="00AB0007" w:rsidRDefault="00334F63" w:rsidP="00B032E6">
      <w:pPr>
        <w:pStyle w:val="reference"/>
        <w:spacing w:line="480" w:lineRule="auto"/>
      </w:pPr>
      <w:r w:rsidRPr="00AB0007">
        <w:t xml:space="preserve">USDA. (2024). </w:t>
      </w:r>
      <w:r w:rsidRPr="00AB0007">
        <w:rPr>
          <w:i/>
        </w:rPr>
        <w:t>Quick stats</w:t>
      </w:r>
      <w:r w:rsidRPr="00AB0007">
        <w:t>. https://quickstats.nass.usda.gov/</w:t>
      </w:r>
    </w:p>
    <w:p w14:paraId="43DAC9C1" w14:textId="77777777" w:rsidR="00334F63" w:rsidRPr="00AB0007" w:rsidRDefault="00334F63" w:rsidP="00B032E6">
      <w:pPr>
        <w:pStyle w:val="reference"/>
        <w:spacing w:line="480" w:lineRule="auto"/>
      </w:pPr>
      <w:r w:rsidRPr="00AB0007">
        <w:t xml:space="preserve">Van Der Ploeg, M. J., Gooren, H. P. A., Bakker, G., &amp; de Rooij, G. H. (2008). Matric potential measurements by polymer tensiometers in cropped lysimeters under water‐stressed conditions. </w:t>
      </w:r>
      <w:r w:rsidRPr="00AB0007">
        <w:rPr>
          <w:i/>
        </w:rPr>
        <w:t>Vadose Zone Journal</w:t>
      </w:r>
      <w:r w:rsidRPr="00AB0007">
        <w:t xml:space="preserve">, </w:t>
      </w:r>
      <w:r w:rsidRPr="00AB0007">
        <w:rPr>
          <w:i/>
        </w:rPr>
        <w:t>7</w:t>
      </w:r>
      <w:r w:rsidRPr="00AB0007">
        <w:t>(3), 1048–1054. https://doi.org/10.2136/vzj2007.0104</w:t>
      </w:r>
    </w:p>
    <w:p w14:paraId="3B7ABFA4" w14:textId="77777777" w:rsidR="00334F63" w:rsidRPr="00AB0007" w:rsidRDefault="00334F63" w:rsidP="00B032E6">
      <w:pPr>
        <w:pStyle w:val="reference"/>
        <w:spacing w:line="480" w:lineRule="auto"/>
      </w:pPr>
      <w:r w:rsidRPr="00AB0007">
        <w:t xml:space="preserve">Waldhoff, S. T., Wing, I. S., Edmonds, J., Leng, G., &amp; Zhang, X. (2020). Future climate impacts on global agricultural yields over the 21st century. </w:t>
      </w:r>
      <w:r w:rsidRPr="00AB0007">
        <w:rPr>
          <w:i/>
        </w:rPr>
        <w:t>Environmental Research Letters</w:t>
      </w:r>
      <w:r w:rsidRPr="00AB0007">
        <w:t xml:space="preserve">, </w:t>
      </w:r>
      <w:r w:rsidRPr="00AB0007">
        <w:rPr>
          <w:i/>
        </w:rPr>
        <w:t>15</w:t>
      </w:r>
      <w:r w:rsidRPr="00AB0007">
        <w:t>(11), 114010. https://doi.org/10.1088/1748-9326/abadcb</w:t>
      </w:r>
    </w:p>
    <w:p w14:paraId="6F16B7D7" w14:textId="77777777" w:rsidR="00334F63" w:rsidRPr="00AB0007" w:rsidRDefault="00334F63" w:rsidP="00B032E6">
      <w:pPr>
        <w:pStyle w:val="reference"/>
        <w:spacing w:line="480" w:lineRule="auto"/>
      </w:pPr>
      <w:r w:rsidRPr="00AB0007">
        <w:lastRenderedPageBreak/>
        <w:t xml:space="preserve">Yuan, J., Zhang, Y., Zheng, Z., Yao, W., Wang, W., &amp; Guo, L. (2024). Grain crop yield prediction using machine learning based on UAV remote sensing: A systematic literature review. </w:t>
      </w:r>
      <w:r w:rsidRPr="00AB0007">
        <w:rPr>
          <w:i/>
        </w:rPr>
        <w:t>Drones</w:t>
      </w:r>
      <w:r w:rsidRPr="00AB0007">
        <w:t xml:space="preserve">, </w:t>
      </w:r>
      <w:r w:rsidRPr="00AB0007">
        <w:rPr>
          <w:i/>
        </w:rPr>
        <w:t>8</w:t>
      </w:r>
      <w:r w:rsidRPr="00AB0007">
        <w:t>(10), 559. https://doi.org/10.3390/drones8100559</w:t>
      </w:r>
    </w:p>
    <w:p w14:paraId="559794F6" w14:textId="77777777" w:rsidR="00334F63" w:rsidRPr="00AB0007" w:rsidRDefault="00334F63" w:rsidP="00B032E6">
      <w:pPr>
        <w:pStyle w:val="reference"/>
        <w:spacing w:line="480" w:lineRule="auto"/>
      </w:pPr>
      <w:r w:rsidRPr="00AB0007">
        <w:t xml:space="preserve">Zahoor, S. A., Ahmad, S., Ahmad, A., Wajid, A., Khaliq, T., Mubeen, M., Hussain, S., Din, M. S. U., Amin, A., Awais, M., &amp; Nasim, W. (2019). Improving water use efficiency in agronomic Crop production. In </w:t>
      </w:r>
      <w:r w:rsidRPr="00AB0007">
        <w:rPr>
          <w:i/>
        </w:rPr>
        <w:t>Agronomic Crops</w:t>
      </w:r>
      <w:r w:rsidRPr="00AB0007">
        <w:t xml:space="preserve"> (pp. 13–29). Springer Singapore. https://doi.org/10.1007/978-981-32-9783-8_2</w:t>
      </w:r>
    </w:p>
    <w:p w14:paraId="333A83E6" w14:textId="77777777" w:rsidR="00334F63" w:rsidRPr="00AB0007" w:rsidRDefault="00334F63" w:rsidP="00B032E6">
      <w:pPr>
        <w:pStyle w:val="reference"/>
        <w:spacing w:line="480" w:lineRule="auto"/>
      </w:pPr>
      <w:r w:rsidRPr="00AB0007">
        <w:t xml:space="preserve">Zhang, L., Cao, Z., Gao, Y., Huang, W., Si, Z., Guo, Y., Wang, H., &amp; Wang, X. (2024). Soybean yield simulation and sustainability assessment based on the DSSAT-CROPGRO-soybean model. </w:t>
      </w:r>
      <w:r w:rsidRPr="00AB0007">
        <w:rPr>
          <w:i/>
        </w:rPr>
        <w:t>Plants</w:t>
      </w:r>
      <w:r w:rsidRPr="00AB0007">
        <w:t xml:space="preserve">, </w:t>
      </w:r>
      <w:r w:rsidRPr="00AB0007">
        <w:rPr>
          <w:i/>
        </w:rPr>
        <w:t>13</w:t>
      </w:r>
      <w:r w:rsidRPr="00AB0007">
        <w:t>(17), 2525. https://doi.org/10.3390/plants13172525</w:t>
      </w:r>
    </w:p>
    <w:p w14:paraId="66E2E2EC" w14:textId="77777777" w:rsidR="00334F63" w:rsidRPr="00AB0007" w:rsidRDefault="00334F63" w:rsidP="00B032E6">
      <w:pPr>
        <w:pStyle w:val="reference"/>
        <w:spacing w:line="480" w:lineRule="auto"/>
      </w:pPr>
      <w:r w:rsidRPr="00AB0007">
        <w:t xml:space="preserve">Zhang, X., Shi, L., Jia, X., Seielstad, G., &amp; Helgason, C. (2010). Zone mapping application for precision-farming: a decision support tool for variable rate application. </w:t>
      </w:r>
      <w:r w:rsidRPr="00AB0007">
        <w:rPr>
          <w:i/>
        </w:rPr>
        <w:t>Precision Agriculture</w:t>
      </w:r>
      <w:r w:rsidRPr="00AB0007">
        <w:t xml:space="preserve">, </w:t>
      </w:r>
      <w:r w:rsidRPr="00AB0007">
        <w:rPr>
          <w:i/>
        </w:rPr>
        <w:t>11</w:t>
      </w:r>
      <w:r w:rsidRPr="00AB0007">
        <w:t>(2), 103–114. https://doi.org/10.1007/s11119-009-9130-4</w:t>
      </w:r>
    </w:p>
    <w:p w14:paraId="292865CE" w14:textId="77777777" w:rsidR="00334F63" w:rsidRPr="00AB0007" w:rsidRDefault="00334F63" w:rsidP="00B032E6">
      <w:pPr>
        <w:pStyle w:val="reference"/>
        <w:spacing w:line="480" w:lineRule="auto"/>
      </w:pPr>
      <w:r w:rsidRPr="00AB0007">
        <w:t xml:space="preserve">Zhou, J., Zhou, J., Ye, H., Ali, M. L., Chen, P., &amp; Nguyen, H. T. (2021). Yield estimation of soybean breeding lines under drought stress using unmanned aerial vehicle-based imagery and convolutional neural network. </w:t>
      </w:r>
      <w:r w:rsidRPr="00AB0007">
        <w:rPr>
          <w:i/>
        </w:rPr>
        <w:t>Biosystems Engineering</w:t>
      </w:r>
      <w:r w:rsidRPr="00AB0007">
        <w:t xml:space="preserve">, </w:t>
      </w:r>
      <w:r w:rsidRPr="00AB0007">
        <w:rPr>
          <w:i/>
        </w:rPr>
        <w:t>204</w:t>
      </w:r>
      <w:r w:rsidRPr="00AB0007">
        <w:t>, 90–103. https://doi.org/10.1016/j.biosystemseng.2021.01.017</w:t>
      </w:r>
    </w:p>
    <w:p w14:paraId="0DD66329" w14:textId="77777777" w:rsidR="00334F63" w:rsidRPr="00AB0007" w:rsidRDefault="00334F63" w:rsidP="00B032E6">
      <w:pPr>
        <w:pStyle w:val="reference"/>
        <w:spacing w:line="480" w:lineRule="auto"/>
      </w:pPr>
      <w:r w:rsidRPr="00AB0007">
        <w:t xml:space="preserve">Zhu, Y., Irmak, S., Jhala, A. J., Vuran, M. C., &amp; Diotto, A. (2019). Time-domain and frequency-domain reflectometry type soil moisture sensor performance and soil </w:t>
      </w:r>
      <w:r w:rsidRPr="00AB0007">
        <w:lastRenderedPageBreak/>
        <w:t xml:space="preserve">temperature effects in fine- and coarse-textured soils. </w:t>
      </w:r>
      <w:r w:rsidRPr="00AB0007">
        <w:rPr>
          <w:i/>
        </w:rPr>
        <w:t>Applied Engineering in Agriculture</w:t>
      </w:r>
      <w:r w:rsidRPr="00AB0007">
        <w:t xml:space="preserve">, </w:t>
      </w:r>
      <w:r w:rsidRPr="00AB0007">
        <w:rPr>
          <w:i/>
        </w:rPr>
        <w:t>35</w:t>
      </w:r>
      <w:r w:rsidRPr="00AB0007">
        <w:t>(2), 117–134. https://doi.org/10.13031/aea.12908</w:t>
      </w:r>
    </w:p>
    <w:p w14:paraId="0A1892F1" w14:textId="77777777" w:rsidR="001D23F6" w:rsidRDefault="001D23F6" w:rsidP="008B5CBF"/>
    <w:p w14:paraId="70C33A28" w14:textId="77777777" w:rsidR="00202946" w:rsidRDefault="00202946" w:rsidP="008B5CBF"/>
    <w:p w14:paraId="13FB2750" w14:textId="77777777" w:rsidR="00202946" w:rsidRDefault="00202946" w:rsidP="008B5CBF"/>
    <w:p w14:paraId="7B8C1337" w14:textId="77777777" w:rsidR="00202946" w:rsidRDefault="00202946" w:rsidP="008B5CBF"/>
    <w:p w14:paraId="2698CAA6" w14:textId="77777777" w:rsidR="00202946" w:rsidRDefault="00202946" w:rsidP="008B5CBF"/>
    <w:p w14:paraId="5D8DA1E3" w14:textId="77777777" w:rsidR="00202946" w:rsidRDefault="00202946" w:rsidP="008B5CBF"/>
    <w:p w14:paraId="60C024DD" w14:textId="77777777" w:rsidR="00202946" w:rsidRDefault="00202946" w:rsidP="008B5CBF">
      <w:pPr>
        <w:sectPr w:rsidR="00202946" w:rsidSect="008A4E30">
          <w:pgSz w:w="12240" w:h="15840" w:code="1"/>
          <w:pgMar w:top="1440" w:right="1800" w:bottom="1872" w:left="1800" w:header="720" w:footer="1440" w:gutter="0"/>
          <w:pgNumType w:start="1"/>
          <w:cols w:space="720"/>
          <w:noEndnote/>
          <w:docGrid w:linePitch="360"/>
        </w:sectPr>
      </w:pPr>
    </w:p>
    <w:p w14:paraId="3518DCF6" w14:textId="07410A49" w:rsidR="004F08CE" w:rsidRDefault="00552223" w:rsidP="008B5CBF">
      <w:pPr>
        <w:pStyle w:val="Heading1"/>
      </w:pPr>
      <w:r>
        <w:lastRenderedPageBreak/>
        <w:br/>
      </w:r>
      <w:bookmarkStart w:id="9" w:name="_Toc204820643"/>
      <w:r w:rsidRPr="000F7934">
        <w:t>Soybean Yield Response to Managed Depletion Irrigation Regimes in a Mid-South Silt Loam Soil</w:t>
      </w:r>
      <w:bookmarkEnd w:id="9"/>
    </w:p>
    <w:p w14:paraId="5A141193" w14:textId="77777777" w:rsidR="00ED3132" w:rsidRDefault="00ED3132" w:rsidP="008B5CBF"/>
    <w:p w14:paraId="0AF3DCE5" w14:textId="77777777" w:rsidR="00B032E6" w:rsidRDefault="00B032E6" w:rsidP="008B5CBF"/>
    <w:p w14:paraId="3F0F66C4" w14:textId="77777777" w:rsidR="00B032E6" w:rsidRDefault="00B032E6" w:rsidP="008B5CBF"/>
    <w:p w14:paraId="36970152" w14:textId="77777777" w:rsidR="00B032E6" w:rsidRDefault="00B032E6" w:rsidP="008B5CBF"/>
    <w:p w14:paraId="4297F6C2" w14:textId="77777777" w:rsidR="00B032E6" w:rsidRDefault="00B032E6" w:rsidP="008B5CBF"/>
    <w:p w14:paraId="3885DD5D" w14:textId="77777777" w:rsidR="00B032E6" w:rsidRDefault="00B032E6" w:rsidP="008B5CBF"/>
    <w:p w14:paraId="03BD4F89" w14:textId="77777777" w:rsidR="00B032E6" w:rsidRDefault="00B032E6" w:rsidP="008B5CBF"/>
    <w:p w14:paraId="0AFA575F" w14:textId="77777777" w:rsidR="00B032E6" w:rsidRDefault="00B032E6" w:rsidP="008B5CBF"/>
    <w:p w14:paraId="4EC73BEE" w14:textId="77777777" w:rsidR="00B032E6" w:rsidRDefault="00B032E6" w:rsidP="008B5CBF"/>
    <w:p w14:paraId="244CCE28" w14:textId="77777777" w:rsidR="00B032E6" w:rsidRDefault="00B032E6" w:rsidP="008B5CBF"/>
    <w:p w14:paraId="20CF420F" w14:textId="77777777" w:rsidR="00B032E6" w:rsidRDefault="00B032E6" w:rsidP="008B5CBF"/>
    <w:p w14:paraId="309C7C9E" w14:textId="77777777" w:rsidR="00B032E6" w:rsidRDefault="00B032E6" w:rsidP="008B5CBF"/>
    <w:p w14:paraId="18DFC792" w14:textId="77777777" w:rsidR="00B032E6" w:rsidRDefault="00B032E6" w:rsidP="008B5CBF"/>
    <w:p w14:paraId="4EBCA2D5" w14:textId="77777777" w:rsidR="00B032E6" w:rsidRDefault="00B032E6" w:rsidP="008B5CBF"/>
    <w:p w14:paraId="1420AF73" w14:textId="77777777" w:rsidR="00B032E6" w:rsidRDefault="00B032E6" w:rsidP="008B5CBF"/>
    <w:p w14:paraId="668646B2" w14:textId="77777777" w:rsidR="00B032E6" w:rsidRDefault="00B032E6" w:rsidP="008B5CBF"/>
    <w:p w14:paraId="364ED2ED" w14:textId="77777777" w:rsidR="00B032E6" w:rsidRDefault="00B032E6" w:rsidP="008B5CBF"/>
    <w:p w14:paraId="2B528150" w14:textId="77777777" w:rsidR="00B032E6" w:rsidRDefault="00B032E6" w:rsidP="008B5CBF"/>
    <w:p w14:paraId="4A296E33" w14:textId="77777777" w:rsidR="00B032E6" w:rsidRDefault="00B032E6" w:rsidP="008B5CBF"/>
    <w:p w14:paraId="1E8C2DF7" w14:textId="32757B43" w:rsidR="00ED3132" w:rsidRDefault="00ED3132" w:rsidP="008B5CBF">
      <w:r>
        <w:rPr>
          <w:rFonts w:hint="eastAsia"/>
        </w:rPr>
        <w:lastRenderedPageBreak/>
        <w:t xml:space="preserve">(Published </w:t>
      </w:r>
      <w:r w:rsidR="007456AC">
        <w:rPr>
          <w:rFonts w:hint="eastAsia"/>
        </w:rPr>
        <w:t>in</w:t>
      </w:r>
      <w:r>
        <w:rPr>
          <w:rFonts w:hint="eastAsia"/>
        </w:rPr>
        <w:t xml:space="preserve"> </w:t>
      </w:r>
      <w:r w:rsidRPr="00ED3132">
        <w:rPr>
          <w:i/>
          <w:iCs w:val="0"/>
        </w:rPr>
        <w:t>Agricultural</w:t>
      </w:r>
      <w:r w:rsidRPr="00ED3132">
        <w:rPr>
          <w:rFonts w:hint="eastAsia"/>
          <w:i/>
          <w:iCs w:val="0"/>
        </w:rPr>
        <w:t xml:space="preserve"> Water </w:t>
      </w:r>
      <w:r w:rsidR="001157A8" w:rsidRPr="00ED3132">
        <w:rPr>
          <w:i/>
          <w:iCs w:val="0"/>
        </w:rPr>
        <w:t>Management</w:t>
      </w:r>
      <w:r w:rsidR="001157A8" w:rsidRPr="007456AC">
        <w:rPr>
          <w:rFonts w:hint="eastAsia"/>
        </w:rPr>
        <w:t xml:space="preserve">, </w:t>
      </w:r>
      <w:r w:rsidR="007456AC" w:rsidRPr="007456AC">
        <w:t>DOI: 10.1016/j.agwat.2023.108657</w:t>
      </w:r>
      <w:hyperlink r:id="rId12" w:history="1"/>
      <w:r>
        <w:rPr>
          <w:rFonts w:hint="eastAsia"/>
        </w:rPr>
        <w:t>)</w:t>
      </w:r>
    </w:p>
    <w:p w14:paraId="1C61AB98" w14:textId="74A214DF" w:rsidR="001157A8" w:rsidRDefault="001157A8" w:rsidP="008B5CBF">
      <w:r w:rsidRPr="001157A8">
        <w:t>Shuhua Xie</w:t>
      </w:r>
      <w:r w:rsidRPr="001157A8">
        <w:rPr>
          <w:vertAlign w:val="superscript"/>
        </w:rPr>
        <w:t>a,*</w:t>
      </w:r>
      <w:r w:rsidRPr="001157A8">
        <w:t>, Brian G. Leib</w:t>
      </w:r>
      <w:r w:rsidRPr="001157A8">
        <w:rPr>
          <w:rFonts w:hint="eastAsia"/>
          <w:vertAlign w:val="superscript"/>
        </w:rPr>
        <w:t>a</w:t>
      </w:r>
      <w:r>
        <w:rPr>
          <w:rFonts w:hint="eastAsia"/>
        </w:rPr>
        <w:t>,</w:t>
      </w:r>
      <w:r w:rsidRPr="001157A8">
        <w:t xml:space="preserve"> Mabood Farhadi-Machekposhti</w:t>
      </w:r>
      <w:r w:rsidRPr="001157A8">
        <w:rPr>
          <w:rFonts w:hint="eastAsia"/>
          <w:vertAlign w:val="superscript"/>
        </w:rPr>
        <w:t>a</w:t>
      </w:r>
      <w:r w:rsidRPr="001157A8">
        <w:t>, Timothy James Grant</w:t>
      </w:r>
      <w:r w:rsidRPr="001157A8">
        <w:rPr>
          <w:rFonts w:hint="eastAsia"/>
          <w:vertAlign w:val="superscript"/>
        </w:rPr>
        <w:t>a</w:t>
      </w:r>
      <w:r>
        <w:rPr>
          <w:rFonts w:hint="eastAsia"/>
        </w:rPr>
        <w:t xml:space="preserve">, </w:t>
      </w:r>
      <w:r w:rsidRPr="001157A8">
        <w:t>Nutifafa Adote</w:t>
      </w:r>
      <w:r w:rsidRPr="001157A8">
        <w:rPr>
          <w:rFonts w:hint="eastAsia"/>
          <w:vertAlign w:val="superscript"/>
        </w:rPr>
        <w:t>a</w:t>
      </w:r>
      <w:r>
        <w:rPr>
          <w:rFonts w:hint="eastAsia"/>
        </w:rPr>
        <w:t xml:space="preserve">, </w:t>
      </w:r>
      <w:r w:rsidRPr="001157A8">
        <w:t>David M. Butler</w:t>
      </w:r>
      <w:r>
        <w:rPr>
          <w:rFonts w:hint="eastAsia"/>
          <w:vertAlign w:val="superscript"/>
        </w:rPr>
        <w:t>b</w:t>
      </w:r>
    </w:p>
    <w:p w14:paraId="36203BCD" w14:textId="03530B57" w:rsidR="001157A8" w:rsidRDefault="001157A8" w:rsidP="008B5CBF">
      <w:r w:rsidRPr="001157A8">
        <w:rPr>
          <w:rFonts w:hint="eastAsia"/>
          <w:vertAlign w:val="superscript"/>
        </w:rPr>
        <w:t>a</w:t>
      </w:r>
      <w:r>
        <w:rPr>
          <w:rFonts w:hint="eastAsia"/>
        </w:rPr>
        <w:t xml:space="preserve"> </w:t>
      </w:r>
      <w:r w:rsidRPr="001157A8">
        <w:t xml:space="preserve">Department of Biosystems Engineering and Soil Science, University of Tennessee, Knoxville, TN 37996, United States </w:t>
      </w:r>
    </w:p>
    <w:p w14:paraId="4A7D5B24" w14:textId="60067FEC" w:rsidR="001157A8" w:rsidRDefault="001157A8" w:rsidP="008B5CBF">
      <w:r w:rsidRPr="001157A8">
        <w:rPr>
          <w:vertAlign w:val="superscript"/>
        </w:rPr>
        <w:t>b</w:t>
      </w:r>
      <w:r w:rsidRPr="001157A8">
        <w:t xml:space="preserve"> Department of Plant Sciences, University of Tennessee, Knoxville, TN 37996, United States</w:t>
      </w:r>
    </w:p>
    <w:p w14:paraId="3E3A50FB" w14:textId="5C574C50" w:rsidR="001157A8" w:rsidRDefault="001157A8" w:rsidP="001157A8">
      <w:r w:rsidRPr="001157A8">
        <w:rPr>
          <w:vertAlign w:val="superscript"/>
        </w:rPr>
        <w:t>*</w:t>
      </w:r>
      <w:r>
        <w:rPr>
          <w:rFonts w:hint="eastAsia"/>
        </w:rPr>
        <w:t xml:space="preserve"> </w:t>
      </w:r>
      <w:r>
        <w:t>Corresponding</w:t>
      </w:r>
      <w:r>
        <w:rPr>
          <w:rFonts w:hint="eastAsia"/>
        </w:rPr>
        <w:t xml:space="preserve"> author, sxie6@vols.utk.edu</w:t>
      </w:r>
    </w:p>
    <w:p w14:paraId="6CF20C41" w14:textId="77777777" w:rsidR="00ED3132" w:rsidRDefault="00ED3132" w:rsidP="008B5CBF"/>
    <w:p w14:paraId="60149108" w14:textId="02CC269D" w:rsidR="006C6384" w:rsidRDefault="006C6384" w:rsidP="008B5CBF">
      <w:r>
        <w:br w:type="page"/>
      </w:r>
    </w:p>
    <w:p w14:paraId="15E1A11C" w14:textId="12D53BC3" w:rsidR="004F08CE" w:rsidRPr="009D2AA9" w:rsidRDefault="000F7934" w:rsidP="008B5CBF">
      <w:pPr>
        <w:pStyle w:val="Heading2"/>
      </w:pPr>
      <w:bookmarkStart w:id="10" w:name="_Toc420995891"/>
      <w:bookmarkStart w:id="11" w:name="_Toc422997478"/>
      <w:bookmarkStart w:id="12" w:name="_Toc427156461"/>
      <w:bookmarkStart w:id="13" w:name="_Toc204820644"/>
      <w:r w:rsidRPr="000F7934">
        <w:lastRenderedPageBreak/>
        <w:t>Abstract</w:t>
      </w:r>
      <w:bookmarkEnd w:id="10"/>
      <w:bookmarkEnd w:id="11"/>
      <w:bookmarkEnd w:id="12"/>
      <w:bookmarkEnd w:id="13"/>
      <w:r w:rsidR="00236E6D" w:rsidRPr="009D2AA9">
        <w:t xml:space="preserve"> </w:t>
      </w:r>
    </w:p>
    <w:p w14:paraId="57533D8C" w14:textId="6C4E8452" w:rsidR="004F08CE" w:rsidRPr="009D2AA9" w:rsidRDefault="000F7934" w:rsidP="008B5CBF">
      <w:r w:rsidRPr="000F7934">
        <w:t>Soybean irrigation experiments were conducted for five years (2013-2017) on silt loam soil in Jackson, TN, a sub-humid region with high and variable precipitation. The purpose of the experiment was to investigate managed depletion irrigation (MDI) regimes in soybean to obtain the highest yield with minimal water applied on high water-holding capacity soil. Another goal was to find the best use of soil matric potential sensors and water balances to achieve MDI goals. Irrigation supplemented rainfall at a rate of 1.27, 2.54, and 3.81 cm wk-1 starting from first bloom (R1), first pod (R3), and first seed (R5) stages and these treatments were compared against a rainfed control. The results lead to the recommendation that delaying irrigation to R5 in most years and R3 in dry years produced yields at the highest significance level. The connection between irrigation rate and yield fluctuates yearly, but generally, higher rates result in greater crop yields, necessitating a high irrigation rate and rainfall for managed depletion after initiation. The water balance method best emulated optimum MDI results when irrigation was delayed until the soil moisture depletion reached the management allowable depletion (MAD) and then was followed by irrigation that maintained soil water at the MAD level. The irrigation trigger points were initially lowered for matric potential sensors to avoid excess watering in early growth, transitioning to higher levels for optimal yield later in the R3 stage. These results may be applicable in other regions with high water holding capacity soil and high to moderate rainfall rates during the growing season.</w:t>
      </w:r>
    </w:p>
    <w:p w14:paraId="2F6D0DF6" w14:textId="507F79DC" w:rsidR="004F08CE" w:rsidRPr="009D2AA9" w:rsidRDefault="000F7934" w:rsidP="008B5CBF">
      <w:pPr>
        <w:pStyle w:val="Heading2"/>
      </w:pPr>
      <w:bookmarkStart w:id="14" w:name="_Toc420995892"/>
      <w:bookmarkStart w:id="15" w:name="_Toc422997479"/>
      <w:bookmarkStart w:id="16" w:name="_Toc427156462"/>
      <w:bookmarkStart w:id="17" w:name="_Toc204820645"/>
      <w:r w:rsidRPr="001D23F6">
        <w:lastRenderedPageBreak/>
        <w:t>Introduction</w:t>
      </w:r>
      <w:bookmarkEnd w:id="14"/>
      <w:bookmarkEnd w:id="15"/>
      <w:bookmarkEnd w:id="16"/>
      <w:bookmarkEnd w:id="17"/>
    </w:p>
    <w:p w14:paraId="0031FC2D" w14:textId="4F624BAD" w:rsidR="000F7934" w:rsidRPr="000F7934" w:rsidRDefault="000F7934" w:rsidP="008B5CBF">
      <w:r w:rsidRPr="000F7934">
        <w:t>Soybean (</w:t>
      </w:r>
      <w:r w:rsidRPr="000F7934">
        <w:rPr>
          <w:i/>
        </w:rPr>
        <w:t>Glycine max</w:t>
      </w:r>
      <w:r w:rsidRPr="000F7934">
        <w:t xml:space="preserve"> L.) is the eighth-most produced agricultural crop worldwide, and the most produced oilseed crop, accounting for 59% of the worldwide oilseed production</w:t>
      </w:r>
      <w:sdt>
        <w:sdtPr>
          <w:rPr>
            <w:color w:val="000000"/>
          </w:rPr>
          <w:tag w:val="MENDELEY_CITATION_v3_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"/>
          <w:id w:val="534856365"/>
          <w:placeholder>
            <w:docPart w:val="8556048805654A38A484589D3A710872"/>
          </w:placeholder>
        </w:sdtPr>
        <w:sdtContent>
          <w:r w:rsidR="00045D56" w:rsidRPr="00045D56">
            <w:rPr>
              <w:color w:val="000000"/>
            </w:rPr>
            <w:t>(FAOSTAT, 2020)</w:t>
          </w:r>
        </w:sdtContent>
      </w:sdt>
      <w:r w:rsidRPr="000F7934">
        <w:fldChar w:fldCharType="begin"/>
      </w:r>
      <w:r w:rsidRPr="000F7934">
        <w:instrText xml:space="preserve"> ADDIN EN.CITE &lt;EndNote&gt;&lt;Cite&gt;&lt;Author&gt;FAOSTAT&lt;/Author&gt;&lt;Year&gt;2020&lt;/Year&gt;&lt;RecNum&gt;1&lt;/RecNum&gt;&lt;DisplayText&gt;[1]&lt;/DisplayText&gt;&lt;record&gt;&lt;rec-number&gt;1&lt;/rec-number&gt;&lt;foreign-keys&gt;&lt;key app="EN" db-id="5pswarwv8xztplefpetxf2pnzdax9ttdzxf9" timestamp="1702309301"&gt;1&lt;/key&gt;&lt;/foreign-keys&gt;&lt;ref-type name="Web Page"&gt;12&lt;/ref-type&gt;&lt;contributors&gt;&lt;authors&gt;&lt;author&gt;FAOSTAT&lt;/author&gt;&lt;/authors&gt;&lt;/contributors&gt;&lt;titles&gt;&lt;title&gt;Food and Agriculture Organization of the United Nations. Stadistic Division&lt;/title&gt;&lt;/titles&gt;&lt;dates&gt;&lt;year&gt;2020&lt;/year&gt;&lt;/dates&gt;&lt;urls&gt;&lt;related-urls&gt;&lt;url&gt;https://www.fao.org/faostat/en/#homehttps://www.fao.org/&lt;/url&gt;&lt;/related-urls&gt;&lt;/urls&gt;&lt;/record&gt;&lt;/Cite&gt;&lt;/EndNote&gt;</w:instrText>
      </w:r>
      <w:r w:rsidRPr="000F7934">
        <w:fldChar w:fldCharType="separate"/>
      </w:r>
      <w:r w:rsidRPr="000F7934">
        <w:fldChar w:fldCharType="end"/>
      </w:r>
      <w:r w:rsidRPr="000F7934">
        <w:t xml:space="preserve">. With 32% of US cropland in soybeans, the U.S. accounts for 29% of global production or acreage and is the second-largest </w:t>
      </w:r>
      <w:r w:rsidRPr="000902FC">
        <w:t>soybean</w:t>
      </w:r>
      <w:r w:rsidRPr="000F7934">
        <w:t xml:space="preserve"> producer after Brazil in 2020</w:t>
      </w:r>
      <w:sdt>
        <w:sdtPr>
          <w:rPr>
            <w:color w:val="000000"/>
          </w:rPr>
          <w:tag w:val="MENDELEY_CITATION_v3_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"/>
          <w:id w:val="789938199"/>
          <w:placeholder>
            <w:docPart w:val="8556048805654A38A484589D3A710872"/>
          </w:placeholder>
        </w:sdtPr>
        <w:sdtContent>
          <w:r w:rsidR="00045D56" w:rsidRPr="00045D56">
            <w:rPr>
              <w:color w:val="000000"/>
            </w:rPr>
            <w:t>(FAOSTAT, 2020)</w:t>
          </w:r>
        </w:sdtContent>
      </w:sdt>
      <w:r w:rsidRPr="000F7934">
        <w:fldChar w:fldCharType="begin"/>
      </w:r>
      <w:r w:rsidRPr="000F7934">
        <w:instrText xml:space="preserve"> ADDIN EN.CITE &lt;EndNote&gt;&lt;Cite&gt;&lt;Author&gt;FAOSTAT&lt;/Author&gt;&lt;Year&gt;2020&lt;/Year&gt;&lt;RecNum&gt;1&lt;/RecNum&gt;&lt;DisplayText&gt;[1]&lt;/DisplayText&gt;&lt;record&gt;&lt;rec-number&gt;1&lt;/rec-number&gt;&lt;foreign-keys&gt;&lt;key app="EN" db-id="5pswarwv8xztplefpetxf2pnzdax9ttdzxf9" timestamp="1702309301"&gt;1&lt;/key&gt;&lt;/foreign-keys&gt;&lt;ref-type name="Web Page"&gt;12&lt;/ref-type&gt;&lt;contributors&gt;&lt;authors&gt;&lt;author&gt;FAOSTAT&lt;/author&gt;&lt;/authors&gt;&lt;/contributors&gt;&lt;titles&gt;&lt;title&gt;Food and Agriculture Organization of the United Nations. Stadistic Division&lt;/title&gt;&lt;/titles&gt;&lt;dates&gt;&lt;year&gt;2020&lt;/year&gt;&lt;/dates&gt;&lt;urls&gt;&lt;related-urls&gt;&lt;url&gt;https://www.fao.org/faostat/en/#homehttps://www.fao.org/&lt;/url&gt;&lt;/related-urls&gt;&lt;/urls&gt;&lt;/record&gt;&lt;/Cite&gt;&lt;/EndNote&gt;</w:instrText>
      </w:r>
      <w:r w:rsidRPr="000F7934">
        <w:fldChar w:fldCharType="separate"/>
      </w:r>
      <w:r w:rsidRPr="000F7934">
        <w:fldChar w:fldCharType="end"/>
      </w:r>
      <w:r w:rsidRPr="000F7934">
        <w:t>. There are 16 million acres of soybeans in the Mid-South, producing 14% of the U.S. total soybeans</w:t>
      </w:r>
      <w:sdt>
        <w:sdtPr>
          <w:rPr>
            <w:color w:val="000000"/>
          </w:rPr>
          <w:tag w:val="MENDELEY_CITATION_v3_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"/>
          <w:id w:val="1082726363"/>
          <w:placeholder>
            <w:docPart w:val="8556048805654A38A484589D3A710872"/>
          </w:placeholder>
        </w:sdtPr>
        <w:sdtContent>
          <w:r w:rsidR="00045D56" w:rsidRPr="00045D56">
            <w:rPr>
              <w:color w:val="000000"/>
            </w:rPr>
            <w:t>(NASS, 2018)</w:t>
          </w:r>
        </w:sdtContent>
      </w:sdt>
      <w:r w:rsidRPr="000F7934">
        <w:fldChar w:fldCharType="begin"/>
      </w:r>
      <w:r w:rsidRPr="000F7934">
        <w:instrText xml:space="preserve"> ADDIN EN.CITE &lt;EndNote&gt;&lt;Cite&gt;&lt;Author&gt;NASS&lt;/Author&gt;&lt;Year&gt;2018&lt;/Year&gt;&lt;RecNum&gt;2&lt;/RecNum&gt;&lt;DisplayText&gt;[2]&lt;/DisplayText&gt;&lt;record&gt;&lt;rec-number&gt;2&lt;/rec-number&gt;&lt;foreign-keys&gt;&lt;key app="EN" db-id="5pswarwv8xztplefpetxf2pnzdax9ttdzxf9" timestamp="1702309301"&gt;2&lt;/key&gt;&lt;/foreign-keys&gt;&lt;ref-type name="Web Page"&gt;12&lt;/ref-type&gt;&lt;contributors&gt;&lt;authors&gt;&lt;author&gt;USDA NASS&lt;/author&gt;&lt;/authors&gt;&lt;/contributors&gt;&lt;titles&gt;&lt;title&gt;Irrigation and water management survey&lt;/title&gt;&lt;/titles&gt;&lt;dates&gt;&lt;year&gt;2018&lt;/year&gt;&lt;/dates&gt;&lt;urls&gt;&lt;related-urls&gt;&lt;url&gt;https://www.nass.usda.gov/Surveys/Guide_to_NASS_Surveys/Farm_and_Ranch_Irrigation/index.php&lt;/url&gt;&lt;/related-urls&gt;&lt;/urls&gt;&lt;/record&gt;&lt;/Cite&gt;&lt;/EndNote&gt;</w:instrText>
      </w:r>
      <w:r w:rsidRPr="000F7934">
        <w:fldChar w:fldCharType="separate"/>
      </w:r>
      <w:r w:rsidRPr="000F7934">
        <w:fldChar w:fldCharType="end"/>
      </w:r>
      <w:r w:rsidRPr="000F7934">
        <w:t>. However, high variability in precipitation during the growing season in the Mid-South is one of the most serious risks to soybean production since conditions can be either too wet or dry for optimal yield. To reduce the risk, it is important to investigate the soybean yield potential from supplemental irrigation and to analyze the irrigation timing and rate to achieve high yield and low irrigation inputs.</w:t>
      </w:r>
    </w:p>
    <w:p w14:paraId="18A406D1" w14:textId="5960E1C4" w:rsidR="000F7934" w:rsidRPr="000F7934" w:rsidRDefault="000F7934" w:rsidP="008B5CBF">
      <w:r w:rsidRPr="000F7934">
        <w:t>Precipitation is the main source of water for crop production in the Mid-South</w:t>
      </w:r>
      <w:sdt>
        <w:sdtPr>
          <w:rPr>
            <w:color w:val="000000"/>
          </w:rPr>
          <w:tag w:val="MENDELEY_CITATION_v3_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"/>
          <w:id w:val="1013183245"/>
          <w:placeholder>
            <w:docPart w:val="8556048805654A38A484589D3A710872"/>
          </w:placeholder>
        </w:sdtPr>
        <w:sdtContent>
          <w:r w:rsidR="00045D56" w:rsidRPr="00045D56">
            <w:rPr>
              <w:color w:val="000000"/>
            </w:rPr>
            <w:t>(Haghverdi et al., 2019)</w:t>
          </w:r>
        </w:sdtContent>
      </w:sdt>
      <w:r w:rsidRPr="000F7934">
        <w:fldChar w:fldCharType="begin"/>
      </w:r>
      <w:r w:rsidRPr="000F7934">
        <w:instrText xml:space="preserve"> ADDIN EN.CITE &lt;EndNote&gt;&lt;Cite&gt;&lt;Author&gt;Haghverdi&lt;/Author&gt;&lt;Year&gt;2019&lt;/Year&gt;&lt;RecNum&gt;3&lt;/RecNum&gt;&lt;DisplayText&gt;[3]&lt;/DisplayText&gt;&lt;record&gt;&lt;rec-number&gt;3&lt;/rec-number&gt;&lt;foreign-keys&gt;&lt;key app="EN" db-id="5pswarwv8xztplefpetxf2pnzdax9ttdzxf9" timestamp="1702309301"&gt;3&lt;/key&gt;&lt;/foreign-keys&gt;&lt;ref-type name="Journal Article"&gt;17&lt;/ref-type&gt;&lt;contributors&gt;&lt;authors&gt;&lt;author&gt;Haghverdi, Amir&lt;/author&gt;&lt;author&gt;Leib, Brian&lt;/author&gt;&lt;author&gt;Washington-Allen, Robert&lt;/author&gt;&lt;author&gt;Wright, Wesley C.&lt;/author&gt;&lt;author&gt;Ghodsi, Somayeh&lt;/author&gt;&lt;author&gt;Grant, Timothy&lt;/author&gt;&lt;author&gt;Zheng, Muzi&lt;/author&gt;&lt;author&gt;Vanchiasong, Phue&lt;/author&gt;&lt;/authors&gt;&lt;/contributors&gt;&lt;titles&gt;&lt;title&gt;Studying Crop Yield Response to Supplemental Irrigation and the Spatial Heterogeneity of Soil Physical Attributes in a Humid Region&lt;/title&gt;&lt;secondary-title&gt;Agriculture&lt;/secondary-title&gt;&lt;/titles&gt;&lt;periodical&gt;&lt;full-title&gt;Agriculture&lt;/full-title&gt;&lt;/periodical&gt;&lt;pages&gt;43&lt;/pages&gt;&lt;volume&gt;9&lt;/volume&gt;&lt;number&gt;2&lt;/number&gt;&lt;dates&gt;&lt;year&gt;2019&lt;/year&gt;&lt;/dates&gt;&lt;isbn&gt;2077-0472&lt;/isbn&gt;&lt;accession-num&gt;doi:10.3390/agriculture9020043&lt;/accession-num&gt;&lt;urls&gt;&lt;related-urls&gt;&lt;url&gt;https://www.mdpi.com/2077-0472/9/2/43&lt;/url&gt;&lt;/related-urls&gt;&lt;/urls&gt;&lt;/record&gt;&lt;/Cite&gt;&lt;/EndNote&gt;</w:instrText>
      </w:r>
      <w:r w:rsidRPr="000F7934">
        <w:fldChar w:fldCharType="separate"/>
      </w:r>
      <w:r w:rsidRPr="000F7934">
        <w:fldChar w:fldCharType="end"/>
      </w:r>
      <w:r w:rsidRPr="000F7934">
        <w:t>. However, the high variation in the temporal and spatial rain distribution in the Mid-South can lead to the majority of annual rainfall occurring outside the growing season and year-to-year variability in water use, nutrient uptake, and crop yield</w:t>
      </w:r>
      <w:sdt>
        <w:sdtPr>
          <w:rPr>
            <w:color w:val="000000"/>
          </w:rPr>
          <w:tag w:val="MENDELEY_CITATION_v3_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"/>
          <w:id w:val="-1264074907"/>
          <w:placeholder>
            <w:docPart w:val="8556048805654A38A484589D3A710872"/>
          </w:placeholder>
        </w:sdtPr>
        <w:sdtContent>
          <w:r w:rsidR="00045D56" w:rsidRPr="00045D56">
            <w:rPr>
              <w:color w:val="000000"/>
            </w:rPr>
            <w:t>(Barnes et al., 2020; Grant, Leib, Duncan, et al., 2017; Grant, Leib, Savoy, et al., 2017; Scott et al., 1986)</w:t>
          </w:r>
        </w:sdtContent>
      </w:sdt>
      <w:r w:rsidRPr="000F7934">
        <w:fldChar w:fldCharType="begin">
          <w:fldData xml:space="preserve">PEVuZE5vdGU+PENpdGU+PEF1dGhvcj5TY290dDwvQXV0aG9yPjxZZWFyPjE5ODY8L1llYXI+PFJl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</w:fldData>
        </w:fldChar>
      </w:r>
      <w:r w:rsidRPr="000F7934">
        <w:instrText xml:space="preserve"> ADDIN EN.CITE </w:instrText>
      </w:r>
      <w:r w:rsidRPr="000F7934">
        <w:fldChar w:fldCharType="begin">
          <w:fldData xml:space="preserve">PEVuZE5vdGU+PENpdGU+PEF1dGhvcj5TY290dDwvQXV0aG9yPjxZZWFyPjE5ODY8L1llYXI+PFJl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</w:fldData>
        </w:fldChar>
      </w:r>
      <w:r w:rsidRPr="000F7934">
        <w:instrText xml:space="preserve"> ADDIN EN.CITE.DATA </w:instrText>
      </w:r>
      <w:r w:rsidRPr="000F7934">
        <w:fldChar w:fldCharType="end"/>
      </w:r>
      <w:r w:rsidRPr="000F7934">
        <w:fldChar w:fldCharType="separate"/>
      </w:r>
      <w:r w:rsidRPr="000F7934">
        <w:fldChar w:fldCharType="end"/>
      </w:r>
      <w:r w:rsidRPr="000F7934">
        <w:t>. To ensure an optimal yield under such conditions, supplemental irrigation is often needed during the growing season. Not only does irrigation capability provide some assurance of viable crop production during drought years, but also it increases yields in near-normal precipitation years in temperate humid climatic conditions</w:t>
      </w:r>
      <w:sdt>
        <w:sdtPr>
          <w:rPr>
            <w:color w:val="000000"/>
          </w:rPr>
          <w:tag w:val="MENDELEY_CITATION_v3_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"/>
          <w:id w:val="2112153035"/>
          <w:placeholder>
            <w:docPart w:val="8556048805654A38A484589D3A710872"/>
          </w:placeholder>
        </w:sdtPr>
        <w:sdtContent>
          <w:r w:rsidR="00045D56" w:rsidRPr="00045D56">
            <w:rPr>
              <w:color w:val="000000"/>
            </w:rPr>
            <w:t>(Bryant et al., 2017; Heatherly et al., 1990; Montoya et al., 2017)</w:t>
          </w:r>
        </w:sdtContent>
      </w:sdt>
      <w:r w:rsidRPr="000F7934">
        <w:fldChar w:fldCharType="begin">
          <w:fldData xml:space="preserve">PEVuZE5vdGU+PENpdGU+PEF1dGhvcj5IZWF0aGVybHk8L0F1dGhvcj48WWVhcj4xOTkwPC9ZZWFy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==
</w:fldData>
        </w:fldChar>
      </w:r>
      <w:r w:rsidRPr="000F7934">
        <w:instrText xml:space="preserve"> ADDIN EN.CITE </w:instrText>
      </w:r>
      <w:r w:rsidRPr="000F7934">
        <w:fldChar w:fldCharType="begin">
          <w:fldData xml:space="preserve">PEVuZE5vdGU+PENpdGU+PEF1dGhvcj5IZWF0aGVybHk8L0F1dGhvcj48WWVhcj4xOTkwPC9ZZWFy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==
</w:fldData>
        </w:fldChar>
      </w:r>
      <w:r w:rsidRPr="000F7934">
        <w:instrText xml:space="preserve"> ADDIN EN.CITE.DATA </w:instrText>
      </w:r>
      <w:r w:rsidRPr="000F7934">
        <w:fldChar w:fldCharType="end"/>
      </w:r>
      <w:r w:rsidRPr="000F7934">
        <w:fldChar w:fldCharType="separate"/>
      </w:r>
      <w:r w:rsidRPr="000F7934">
        <w:fldChar w:fldCharType="end"/>
      </w:r>
      <w:r w:rsidRPr="000F7934">
        <w:t>.</w:t>
      </w:r>
    </w:p>
    <w:p w14:paraId="67A649CE" w14:textId="0E14A4AB" w:rsidR="000F7934" w:rsidRPr="000F7934" w:rsidRDefault="000F7934" w:rsidP="008B5CBF">
      <w:r w:rsidRPr="000F7934">
        <w:lastRenderedPageBreak/>
        <w:t>Given the variable precipitation during the growing season in the Mid-South, supplemental irrigation is an irrigation strategy for maintaining maximum yield by irrigating during inadequate rainfall to meet the crop water requirements</w:t>
      </w:r>
      <w:sdt>
        <w:sdtPr>
          <w:rPr>
            <w:color w:val="000000"/>
          </w:rPr>
          <w:tag w:val="MENDELEY_CITATION_v3_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"/>
          <w:id w:val="-1719357910"/>
          <w:placeholder>
            <w:docPart w:val="8556048805654A38A484589D3A710872"/>
          </w:placeholder>
        </w:sdtPr>
        <w:sdtContent>
          <w:r w:rsidR="00045D56" w:rsidRPr="00045D56">
            <w:rPr>
              <w:color w:val="000000"/>
            </w:rPr>
            <w:t>(Haghverdi et al., 2019)</w:t>
          </w:r>
        </w:sdtContent>
      </w:sdt>
      <w:r w:rsidRPr="000F7934">
        <w:fldChar w:fldCharType="begin"/>
      </w:r>
      <w:r w:rsidRPr="000F7934">
        <w:instrText xml:space="preserve"> ADDIN EN.CITE &lt;EndNote&gt;&lt;Cite&gt;&lt;Author&gt;Haghverdi&lt;/Author&gt;&lt;Year&gt;2019&lt;/Year&gt;&lt;RecNum&gt;3&lt;/RecNum&gt;&lt;DisplayText&gt;[3]&lt;/DisplayText&gt;&lt;record&gt;&lt;rec-number&gt;3&lt;/rec-number&gt;&lt;foreign-keys&gt;&lt;key app="EN" db-id="5pswarwv8xztplefpetxf2pnzdax9ttdzxf9" timestamp="1702309301"&gt;3&lt;/key&gt;&lt;/foreign-keys&gt;&lt;ref-type name="Journal Article"&gt;17&lt;/ref-type&gt;&lt;contributors&gt;&lt;authors&gt;&lt;author&gt;Haghverdi, Amir&lt;/author&gt;&lt;author&gt;Leib, Brian&lt;/author&gt;&lt;author&gt;Washington-Allen, Robert&lt;/author&gt;&lt;author&gt;Wright, Wesley C.&lt;/author&gt;&lt;author&gt;Ghodsi, Somayeh&lt;/author&gt;&lt;author&gt;Grant, Timothy&lt;/author&gt;&lt;author&gt;Zheng, Muzi&lt;/author&gt;&lt;author&gt;Vanchiasong, Phue&lt;/author&gt;&lt;/authors&gt;&lt;/contributors&gt;&lt;titles&gt;&lt;title&gt;Studying Crop Yield Response to Supplemental Irrigation and the Spatial Heterogeneity of Soil Physical Attributes in a Humid Region&lt;/title&gt;&lt;secondary-title&gt;Agriculture&lt;/secondary-title&gt;&lt;/titles&gt;&lt;periodical&gt;&lt;full-title&gt;Agriculture&lt;/full-title&gt;&lt;/periodical&gt;&lt;pages&gt;43&lt;/pages&gt;&lt;volume&gt;9&lt;/volume&gt;&lt;number&gt;2&lt;/number&gt;&lt;dates&gt;&lt;year&gt;2019&lt;/year&gt;&lt;/dates&gt;&lt;isbn&gt;2077-0472&lt;/isbn&gt;&lt;accession-num&gt;doi:10.3390/agriculture9020043&lt;/accession-num&gt;&lt;urls&gt;&lt;related-urls&gt;&lt;url&gt;https://www.mdpi.com/2077-0472/9/2/43&lt;/url&gt;&lt;/related-urls&gt;&lt;/urls&gt;&lt;/record&gt;&lt;/Cite&gt;&lt;/EndNote&gt;</w:instrText>
      </w:r>
      <w:r w:rsidRPr="000F7934">
        <w:fldChar w:fldCharType="separate"/>
      </w:r>
      <w:r w:rsidRPr="000F7934">
        <w:fldChar w:fldCharType="end"/>
      </w:r>
      <w:r w:rsidRPr="000F7934">
        <w:t xml:space="preserve">. </w:t>
      </w:r>
      <w:sdt>
        <w:sdtPr>
          <w:rPr>
            <w:color w:val="000000"/>
          </w:rPr>
          <w:tag w:val="MENDELEY_CITATION_v3_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"/>
          <w:id w:val="1829254008"/>
          <w:placeholder>
            <w:docPart w:val="8556048805654A38A484589D3A710872"/>
          </w:placeholder>
        </w:sdtPr>
        <w:sdtContent>
          <w:r w:rsidR="00045D56" w:rsidRPr="002D04C4">
            <w:rPr>
              <w:color w:val="000000"/>
            </w:rPr>
            <w:t>Leib and Grant(2019)</w:t>
          </w:r>
        </w:sdtContent>
      </w:sdt>
      <w:r w:rsidRPr="000F7934">
        <w:rPr>
          <w:color w:val="000000"/>
        </w:rPr>
        <w:t xml:space="preserve"> </w:t>
      </w:r>
      <w:r w:rsidRPr="000F7934">
        <w:t xml:space="preserve">recommended manage depletion irrigation (MDI), a type of supplemental irrigation that creates a significant withdrawal of soil moisture by creating storage capacity before initiating irrigation for capturing rainfall. This procedure can not only alleviate crop stress from </w:t>
      </w:r>
      <w:bookmarkStart w:id="18" w:name="OLE_LINK15"/>
      <w:r w:rsidRPr="000F7934">
        <w:t>waterlogging</w:t>
      </w:r>
      <w:bookmarkEnd w:id="18"/>
      <w:r w:rsidRPr="000F7934">
        <w:t xml:space="preserve"> but also inhibit excess vegetative growth while maintaining a buffer of easily available soil water to prevent drought stress</w:t>
      </w:r>
      <w:sdt>
        <w:sdtPr>
          <w:rPr>
            <w:color w:val="000000"/>
          </w:rPr>
          <w:tag w:val="MENDELEY_CITATION_v3_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"/>
          <w:id w:val="-314646876"/>
          <w:placeholder>
            <w:docPart w:val="8556048805654A38A484589D3A710872"/>
          </w:placeholder>
        </w:sdtPr>
        <w:sdtContent>
          <w:r w:rsidR="002D04C4" w:rsidRPr="002D04C4">
            <w:rPr>
              <w:rFonts w:eastAsia="Times New Roman"/>
              <w:color w:val="000000"/>
            </w:rPr>
            <w:t>(B. G. Leib &amp; Grant, 2019)</w:t>
          </w:r>
        </w:sdtContent>
      </w:sdt>
      <w:r w:rsidRPr="000F7934">
        <w:fldChar w:fldCharType="begin"/>
      </w:r>
      <w:r w:rsidRPr="000F7934">
        <w:instrText xml:space="preserve"> ADDIN EN.CITE &lt;EndNote&gt;&lt;Cite&gt;&lt;Author&gt;Leib&lt;/Author&gt;&lt;Year&gt;2019&lt;/Year&gt;&lt;RecNum&gt;11&lt;/RecNum&gt;&lt;DisplayText&gt;[11]&lt;/DisplayText&gt;&lt;record&gt;&lt;rec-number&gt;11&lt;/rec-number&gt;&lt;foreign-keys&gt;&lt;key app="EN" db-id="5pswarwv8xztplefpetxf2pnzdax9ttdzxf9" timestamp="1702309301"&gt;11&lt;/key&gt;&lt;/foreign-keys&gt;&lt;ref-type name="Web Page"&gt;12&lt;/ref-type&gt;&lt;contributors&gt;&lt;authors&gt;&lt;author&gt;Leib, BG&lt;/author&gt;&lt;author&gt;Grant, T.&lt;/author&gt;&lt;author&gt;McClure, A.&lt;/author&gt;&lt;author&gt;Shekoofa, A.&lt;/author&gt;&lt;/authors&gt;&lt;/contributors&gt;&lt;titles&gt;&lt;title&gt;The basics of soybean irrigation in Tennessee&lt;/title&gt;&lt;/titles&gt;&lt;dates&gt;&lt;year&gt;2019&lt;/year&gt;&lt;/dates&gt;&lt;urls&gt;&lt;related-urls&gt;&lt;url&gt;https://extension.tennessee.edu/publications/Documents/W809-B.pdf&lt;/url&gt;&lt;/related-urls&gt;&lt;/urls&gt;&lt;/record&gt;&lt;/Cite&gt;&lt;/EndNote&gt;</w:instrText>
      </w:r>
      <w:r w:rsidRPr="000F7934">
        <w:fldChar w:fldCharType="separate"/>
      </w:r>
      <w:r w:rsidRPr="000F7934">
        <w:fldChar w:fldCharType="end"/>
      </w:r>
      <w:r w:rsidRPr="000F7934">
        <w:t xml:space="preserve">. However, to effectively implement MDI for soybeans in the Mid-South, complex questions about timing and rate need to be addressed. </w:t>
      </w:r>
    </w:p>
    <w:p w14:paraId="716A4FC9" w14:textId="50F26806" w:rsidR="000F7934" w:rsidRPr="000F7934" w:rsidRDefault="000F7934" w:rsidP="008B5CBF">
      <w:r w:rsidRPr="000F7934">
        <w:t>Several studies focusing on irrigation initiation time had investigated the soybean response to full-season irrigation verse irrigation during reproductive development in sub-humid areas</w:t>
      </w:r>
      <w:sdt>
        <w:sdtPr>
          <w:rPr>
            <w:color w:val="000000"/>
          </w:rPr>
          <w:tag w:val="MENDELEY_CITATION_v3_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"/>
          <w:id w:val="1780445513"/>
          <w:placeholder>
            <w:docPart w:val="8556048805654A38A484589D3A710872"/>
          </w:placeholder>
        </w:sdtPr>
        <w:sdtContent>
          <w:r w:rsidR="002D04C4" w:rsidRPr="002D04C4">
            <w:rPr>
              <w:rFonts w:eastAsia="Times New Roman"/>
              <w:color w:val="000000"/>
            </w:rPr>
            <w:t>(Candogan et al., 2013; Montoya et al., 2017; Sandhu &amp; Irmak, 2022)</w:t>
          </w:r>
        </w:sdtContent>
      </w:sdt>
      <w:r w:rsidRPr="000F7934">
        <w:t>. The conclusion from these clay and silt loam soil studies was irrigation before the reproductive stage produced no appreciable yield advantage over irrigation applied only during the reproductive development stage. This seems particularly applicable in the humid Mid-South because of a reservoir of soil water from the usually wet winters and springs</w:t>
      </w:r>
      <w:sdt>
        <w:sdtPr>
          <w:rPr>
            <w:color w:val="000000"/>
          </w:rPr>
          <w:tag w:val="MENDELEY_CITATION_v3_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"/>
          <w:id w:val="95989402"/>
          <w:placeholder>
            <w:docPart w:val="8556048805654A38A484589D3A710872"/>
          </w:placeholder>
        </w:sdtPr>
        <w:sdtContent>
          <w:r w:rsidR="002D04C4" w:rsidRPr="002D04C4">
            <w:rPr>
              <w:color w:val="000000"/>
            </w:rPr>
            <w:t>(B. G. Leib et al., 2019)</w:t>
          </w:r>
        </w:sdtContent>
      </w:sdt>
      <w:r w:rsidRPr="000F7934">
        <w:fldChar w:fldCharType="begin"/>
      </w:r>
      <w:r w:rsidRPr="000F7934">
        <w:instrText xml:space="preserve"> ADDIN EN.CITE &lt;EndNote&gt;&lt;Cite&gt;&lt;Author&gt;Leib&lt;/Author&gt;&lt;Year&gt;2019&lt;/Year&gt;&lt;RecNum&gt;11&lt;/RecNum&gt;&lt;DisplayText&gt;[11]&lt;/DisplayText&gt;&lt;record&gt;&lt;rec-number&gt;11&lt;/rec-number&gt;&lt;foreign-keys&gt;&lt;key app="EN" db-id="5pswarwv8xztplefpetxf2pnzdax9ttdzxf9" timestamp="1702309301"&gt;11&lt;/key&gt;&lt;/foreign-keys&gt;&lt;ref-type name="Web Page"&gt;12&lt;/ref-type&gt;&lt;contributors&gt;&lt;authors&gt;&lt;author&gt;Leib, BG&lt;/author&gt;&lt;author&gt;Grant, T.&lt;/author&gt;&lt;author&gt;McClure, A.&lt;/author&gt;&lt;author&gt;Shekoofa, A.&lt;/author&gt;&lt;/authors&gt;&lt;/contributors&gt;&lt;titles&gt;&lt;title&gt;The basics of soybean irrigation in Tennessee&lt;/title&gt;&lt;/titles&gt;&lt;dates&gt;&lt;year&gt;2019&lt;/year&gt;&lt;/dates&gt;&lt;urls&gt;&lt;related-urls&gt;&lt;url&gt;https://extension.tennessee.edu/publications/Documents/W809-B.pdf&lt;/url&gt;&lt;/related-urls&gt;&lt;/urls&gt;&lt;/record&gt;&lt;/Cite&gt;&lt;/EndNote&gt;</w:instrText>
      </w:r>
      <w:r w:rsidRPr="000F7934">
        <w:fldChar w:fldCharType="separate"/>
      </w:r>
      <w:r w:rsidRPr="000F7934">
        <w:fldChar w:fldCharType="end"/>
      </w:r>
      <w:r w:rsidRPr="000F7934">
        <w:t xml:space="preserve">. During the vegetative stage, short periods of moderate soil water deficit generally do not harm soybean yield, but severe or long-term deficits can lead to yield reductions. Under a tropical savanna climate with sandy loam textured soil, </w:t>
      </w:r>
      <w:sdt>
        <w:sdtPr>
          <w:rPr>
            <w:color w:val="000000"/>
          </w:rPr>
          <w:tag w:val="MENDELEY_CITATION_v3_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"/>
          <w:id w:val="1929467834"/>
          <w:placeholder>
            <w:docPart w:val="8556048805654A38A484589D3A710872"/>
          </w:placeholder>
        </w:sdtPr>
        <w:sdtContent>
          <w:r w:rsidR="002D04C4" w:rsidRPr="002D04C4">
            <w:rPr>
              <w:color w:val="000000"/>
            </w:rPr>
            <w:t>Nunes et al. (2016)</w:t>
          </w:r>
        </w:sdtContent>
      </w:sdt>
      <w:r w:rsidRPr="000F7934">
        <w:rPr>
          <w:color w:val="000000"/>
        </w:rPr>
        <w:t xml:space="preserve"> </w:t>
      </w:r>
      <w:r w:rsidRPr="000F7934">
        <w:t xml:space="preserve">suggested that a moderate water deficit during vegetative growth, followed by full irrigation during reproductive growth, could lead to optimal </w:t>
      </w:r>
      <w:r w:rsidRPr="000F7934">
        <w:lastRenderedPageBreak/>
        <w:t xml:space="preserve">agronomic growth characteristics and optimized yield. Conversely, under semi-arid or sub-humid conditions on silt loam soil, the importance of adequate crop-available water from R3 through R6 was emphasized by </w:t>
      </w:r>
      <w:sdt>
        <w:sdtPr>
          <w:rPr>
            <w:color w:val="000000"/>
          </w:rPr>
          <w:tag w:val="MENDELEY_CITATION_v3_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"/>
          <w:id w:val="-632790733"/>
          <w:placeholder>
            <w:docPart w:val="8556048805654A38A484589D3A710872"/>
          </w:placeholder>
        </w:sdtPr>
        <w:sdtContent>
          <w:r w:rsidR="002D04C4" w:rsidRPr="002D04C4">
            <w:rPr>
              <w:color w:val="000000"/>
            </w:rPr>
            <w:t>Dogan et al. (2007), Leib et al. (2021) and Torrion et al. (2014)</w:t>
          </w:r>
        </w:sdtContent>
      </w:sdt>
      <w:r w:rsidRPr="000F7934">
        <w:t>. In general, adequate water should be applied during the critical reproductive stage to achieve higher yield.</w:t>
      </w:r>
    </w:p>
    <w:p w14:paraId="1683D047" w14:textId="565FC49B" w:rsidR="000F7934" w:rsidRPr="000F7934" w:rsidRDefault="000F7934" w:rsidP="008B5CBF">
      <w:r w:rsidRPr="000F7934">
        <w:t xml:space="preserve">Another important consideration in soybean irrigation management is the irrigation rate. </w:t>
      </w:r>
      <w:sdt>
        <w:sdtPr>
          <w:rPr>
            <w:color w:val="000000"/>
          </w:rPr>
          <w:tag w:val="MENDELEY_CITATION_v3_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"/>
          <w:id w:val="1635974678"/>
          <w:placeholder>
            <w:docPart w:val="8556048805654A38A484589D3A710872"/>
          </w:placeholder>
        </w:sdtPr>
        <w:sdtContent>
          <w:r w:rsidR="002D04C4" w:rsidRPr="002D04C4">
            <w:rPr>
              <w:color w:val="000000"/>
            </w:rPr>
            <w:t>Leib et al. (2019)</w:t>
          </w:r>
        </w:sdtContent>
      </w:sdt>
      <w:r w:rsidRPr="000F7934">
        <w:fldChar w:fldCharType="begin"/>
      </w:r>
      <w:r w:rsidRPr="000F7934">
        <w:instrText xml:space="preserve"> ADDIN EN.CITE &lt;EndNote&gt;&lt;Cite AuthorYear="1"&gt;&lt;Author&gt;Leib&lt;/Author&gt;&lt;Year&gt;2019&lt;/Year&gt;&lt;RecNum&gt;11&lt;/RecNum&gt;&lt;DisplayText&gt;Leib, Grant [11]&lt;/DisplayText&gt;&lt;record&gt;&lt;rec-number&gt;11&lt;/rec-number&gt;&lt;foreign-keys&gt;&lt;key app="EN" db-id="5pswarwv8xztplefpetxf2pnzdax9ttdzxf9" timestamp="1702309301"&gt;11&lt;/key&gt;&lt;/foreign-keys&gt;&lt;ref-type name="Web Page"&gt;12&lt;/ref-type&gt;&lt;contributors&gt;&lt;authors&gt;&lt;author&gt;Leib, BG&lt;/author&gt;&lt;author&gt;Grant, T.&lt;/author&gt;&lt;author&gt;McClure, A.&lt;/author&gt;&lt;author&gt;Shekoofa, A.&lt;/author&gt;&lt;/authors&gt;&lt;/contributors&gt;&lt;titles&gt;&lt;title&gt;The basics of soybean irrigation in Tennessee&lt;/title&gt;&lt;/titles&gt;&lt;dates&gt;&lt;year&gt;2019&lt;/year&gt;&lt;/dates&gt;&lt;urls&gt;&lt;related-urls&gt;&lt;url&gt;https://extension.tennessee.edu/publications/Documents/W809-B.pdf&lt;/url&gt;&lt;/related-urls&gt;&lt;/urls&gt;&lt;/record&gt;&lt;/Cite&gt;&lt;/EndNote&gt;</w:instrText>
      </w:r>
      <w:r w:rsidRPr="000F7934">
        <w:fldChar w:fldCharType="separate"/>
      </w:r>
      <w:r w:rsidRPr="000F7934">
        <w:fldChar w:fldCharType="end"/>
      </w:r>
      <w:r w:rsidRPr="000F7934">
        <w:t xml:space="preserve"> illustrated that average weekly soybean water use was less than 2.5 cm wk</w:t>
      </w:r>
      <w:r w:rsidRPr="000F7934">
        <w:rPr>
          <w:vertAlign w:val="superscript"/>
        </w:rPr>
        <w:t>-1</w:t>
      </w:r>
      <w:r w:rsidRPr="000F7934">
        <w:t xml:space="preserve"> throughout the vegetative growth stages and peaked around 3.8 cm wk</w:t>
      </w:r>
      <w:r w:rsidRPr="000F7934">
        <w:rPr>
          <w:vertAlign w:val="superscript"/>
        </w:rPr>
        <w:t>-1</w:t>
      </w:r>
      <w:r w:rsidRPr="000F7934">
        <w:t xml:space="preserve"> at R3. Weekly crop-water use, 3.8 cm wk</w:t>
      </w:r>
      <w:r w:rsidRPr="000F7934">
        <w:rPr>
          <w:vertAlign w:val="superscript"/>
        </w:rPr>
        <w:t>-1</w:t>
      </w:r>
      <w:r w:rsidRPr="000F7934">
        <w:t>, should be maintained throughout seed fill. However, more data is needed to establish how to meet MDI and the corresponding high yield with the minimal amount of water.</w:t>
      </w:r>
    </w:p>
    <w:p w14:paraId="59D9E9D1" w14:textId="2DA8C598" w:rsidR="000F7934" w:rsidRPr="000F7934" w:rsidRDefault="000F7934" w:rsidP="008B5CBF">
      <w:r w:rsidRPr="000F7934">
        <w:t>Although research-based soybean irrigation can optimize grain yield and irrigation water use efficiency, current research about adapting irrigation management practices remains low in Tennessee</w:t>
      </w:r>
      <w:sdt>
        <w:sdtPr>
          <w:rPr>
            <w:color w:val="000000"/>
          </w:rPr>
          <w:tag w:val="MENDELEY_CITATION_v3_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"/>
          <w:id w:val="1129907096"/>
          <w:placeholder>
            <w:docPart w:val="8556048805654A38A484589D3A710872"/>
          </w:placeholder>
        </w:sdtPr>
        <w:sdtContent>
          <w:r w:rsidR="002D04C4" w:rsidRPr="002D04C4">
            <w:rPr>
              <w:color w:val="000000"/>
            </w:rPr>
            <w:t>(NASS, 2018)</w:t>
          </w:r>
        </w:sdtContent>
      </w:sdt>
      <w:r w:rsidRPr="000F7934">
        <w:fldChar w:fldCharType="begin"/>
      </w:r>
      <w:r w:rsidRPr="000F7934">
        <w:instrText xml:space="preserve"> ADDIN EN.CITE &lt;EndNote&gt;&lt;Cite&gt;&lt;Author&gt;NASS&lt;/Author&gt;&lt;Year&gt;2018&lt;/Year&gt;&lt;RecNum&gt;2&lt;/RecNum&gt;&lt;DisplayText&gt;[2]&lt;/DisplayText&gt;&lt;record&gt;&lt;rec-number&gt;2&lt;/rec-number&gt;&lt;foreign-keys&gt;&lt;key app="EN" db-id="5pswarwv8xztplefpetxf2pnzdax9ttdzxf9" timestamp="1702309301"&gt;2&lt;/key&gt;&lt;/foreign-keys&gt;&lt;ref-type name="Web Page"&gt;12&lt;/ref-type&gt;&lt;contributors&gt;&lt;authors&gt;&lt;author&gt;USDA NASS&lt;/author&gt;&lt;/authors&gt;&lt;/contributors&gt;&lt;titles&gt;&lt;title&gt;Irrigation and water management survey&lt;/title&gt;&lt;/titles&gt;&lt;dates&gt;&lt;year&gt;2018&lt;/year&gt;&lt;/dates&gt;&lt;urls&gt;&lt;related-urls&gt;&lt;url&gt;https://www.nass.usda.gov/Surveys/Guide_to_NASS_Surveys/Farm_and_Ranch_Irrigation/index.php&lt;/url&gt;&lt;/related-urls&gt;&lt;/urls&gt;&lt;/record&gt;&lt;/Cite&gt;&lt;/EndNote&gt;</w:instrText>
      </w:r>
      <w:r w:rsidRPr="000F7934">
        <w:fldChar w:fldCharType="separate"/>
      </w:r>
      <w:r w:rsidRPr="000F7934">
        <w:fldChar w:fldCharType="end"/>
      </w:r>
      <w:r w:rsidRPr="000F7934">
        <w:t>. Only 13.6% of agricultural land was irrigated in Tennessee in 2017. However, the amount of irrigated land on farms has increased from 61,217 acres in 2002 to 184,899 acres in 2017. The irrigation decision method is another problem according to the 2018 Irrigation and Water Management Survey</w:t>
      </w:r>
      <w:sdt>
        <w:sdtPr>
          <w:rPr>
            <w:color w:val="000000"/>
          </w:rPr>
          <w:tag w:val="MENDELEY_CITATION_v3_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"/>
          <w:id w:val="-1753656429"/>
          <w:placeholder>
            <w:docPart w:val="8556048805654A38A484589D3A710872"/>
          </w:placeholder>
        </w:sdtPr>
        <w:sdtContent>
          <w:r w:rsidR="002D04C4" w:rsidRPr="002D04C4">
            <w:rPr>
              <w:color w:val="000000"/>
            </w:rPr>
            <w:t>(NASS, 2018)</w:t>
          </w:r>
        </w:sdtContent>
      </w:sdt>
      <w:r w:rsidRPr="000F7934">
        <w:fldChar w:fldCharType="begin"/>
      </w:r>
      <w:r w:rsidRPr="000F7934">
        <w:instrText xml:space="preserve"> ADDIN EN.CITE &lt;EndNote&gt;&lt;Cite&gt;&lt;Author&gt;NASS&lt;/Author&gt;&lt;Year&gt;2018&lt;/Year&gt;&lt;RecNum&gt;2&lt;/RecNum&gt;&lt;DisplayText&gt;[2]&lt;/DisplayText&gt;&lt;record&gt;&lt;rec-number&gt;2&lt;/rec-number&gt;&lt;foreign-keys&gt;&lt;key app="EN" db-id="5pswarwv8xztplefpetxf2pnzdax9ttdzxf9" timestamp="1702309301"&gt;2&lt;/key&gt;&lt;/foreign-keys&gt;&lt;ref-type name="Web Page"&gt;12&lt;/ref-type&gt;&lt;contributors&gt;&lt;authors&gt;&lt;author&gt;USDA NASS&lt;/author&gt;&lt;/authors&gt;&lt;/contributors&gt;&lt;titles&gt;&lt;title&gt;Irrigation and water management survey&lt;/title&gt;&lt;/titles&gt;&lt;dates&gt;&lt;year&gt;2018&lt;/year&gt;&lt;/dates&gt;&lt;urls&gt;&lt;related-urls&gt;&lt;url&gt;https://www.nass.usda.gov/Surveys/Guide_to_NASS_Surveys/Farm_and_Ranch_Irrigation/index.php&lt;/url&gt;&lt;/related-urls&gt;&lt;/urls&gt;&lt;/record&gt;&lt;/Cite&gt;&lt;/EndNote&gt;</w:instrText>
      </w:r>
      <w:r w:rsidRPr="000F7934">
        <w:fldChar w:fldCharType="separate"/>
      </w:r>
      <w:r w:rsidRPr="000F7934">
        <w:fldChar w:fldCharType="end"/>
      </w:r>
      <w:r w:rsidRPr="000F7934">
        <w:t>. In this survey, 88.8% of producers in Tennessee identified crop condition as the main method for deciding when to irrigate while 31.3% cited the feel of soil as their preferred method to manage irrigation. Only 13.6% of producers reported using soil moisture sensors to schedule irrigation, 4.5% using irrigation scheduling service or software, and 2.1% using daily crop water evapotranspiration(ET)</w:t>
      </w:r>
      <w:sdt>
        <w:sdtPr>
          <w:rPr>
            <w:color w:val="000000"/>
          </w:rPr>
          <w:tag w:val="MENDELEY_CITATION_v3_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"/>
          <w:id w:val="-1612961278"/>
          <w:placeholder>
            <w:docPart w:val="8556048805654A38A484589D3A710872"/>
          </w:placeholder>
        </w:sdtPr>
        <w:sdtContent>
          <w:r w:rsidR="002D04C4" w:rsidRPr="002D04C4">
            <w:rPr>
              <w:color w:val="000000"/>
            </w:rPr>
            <w:t>(NASS, 2018)</w:t>
          </w:r>
        </w:sdtContent>
      </w:sdt>
      <w:r w:rsidRPr="000F7934">
        <w:fldChar w:fldCharType="begin"/>
      </w:r>
      <w:r w:rsidRPr="000F7934">
        <w:instrText xml:space="preserve"> ADDIN EN.CITE &lt;EndNote&gt;&lt;Cite&gt;&lt;Author&gt;NASS&lt;/Author&gt;&lt;Year&gt;2018&lt;/Year&gt;&lt;RecNum&gt;2&lt;/RecNum&gt;&lt;DisplayText&gt;[2]&lt;/DisplayText&gt;&lt;record&gt;&lt;rec-number&gt;2&lt;/rec-number&gt;&lt;foreign-keys&gt;&lt;key app="EN" db-id="5pswarwv8xztplefpetxf2pnzdax9ttdzxf9" timestamp="1702309301"&gt;2&lt;/key&gt;&lt;/foreign-keys&gt;&lt;ref-type name="Web Page"&gt;12&lt;/ref-type&gt;&lt;contributors&gt;&lt;authors&gt;&lt;author&gt;USDA NASS&lt;/author&gt;&lt;/authors&gt;&lt;/contributors&gt;&lt;titles&gt;&lt;title&gt;Irrigation and water management survey&lt;/title&gt;&lt;/titles&gt;&lt;dates&gt;&lt;year&gt;2018&lt;/year&gt;&lt;/dates&gt;&lt;urls&gt;&lt;related-urls&gt;&lt;url&gt;https://www.nass.usda.gov/Surveys/Guide_to_NASS_Surveys/Farm_and_Ranch_Irrigation/index.php&lt;/url&gt;&lt;/related-urls&gt;&lt;/urls&gt;&lt;/record&gt;&lt;/Cite&gt;&lt;/EndNote&gt;</w:instrText>
      </w:r>
      <w:r w:rsidRPr="000F7934">
        <w:fldChar w:fldCharType="separate"/>
      </w:r>
      <w:r w:rsidRPr="000F7934">
        <w:fldChar w:fldCharType="end"/>
      </w:r>
      <w:r w:rsidRPr="000F7934">
        <w:t xml:space="preserve">. Hence, a better </w:t>
      </w:r>
      <w:r w:rsidRPr="000F7934">
        <w:lastRenderedPageBreak/>
        <w:t>understanding of irrigation scheduling methods will help producers attain higher goals for soybean production in humid environments.</w:t>
      </w:r>
    </w:p>
    <w:p w14:paraId="17EBCF58" w14:textId="28D688A1" w:rsidR="000F7934" w:rsidRPr="000F7934" w:rsidRDefault="000F7934" w:rsidP="008B5CBF">
      <w:r w:rsidRPr="000F7934">
        <w:t>Irrigation scheduling methods can help producers avoid lower soybean yield caused by either inadequate rate or improper timing of irrigation</w:t>
      </w:r>
      <w:sdt>
        <w:sdtPr>
          <w:rPr>
            <w:color w:val="000000"/>
          </w:rPr>
          <w:tag w:val="MENDELEY_CITATION_v3_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"/>
          <w:id w:val="-100330689"/>
          <w:placeholder>
            <w:docPart w:val="8556048805654A38A484589D3A710872"/>
          </w:placeholder>
        </w:sdtPr>
        <w:sdtContent>
          <w:r w:rsidR="002D04C4" w:rsidRPr="002D04C4">
            <w:rPr>
              <w:color w:val="000000"/>
            </w:rPr>
            <w:t>(ASABE, 2015)</w:t>
          </w:r>
        </w:sdtContent>
      </w:sdt>
      <w:r w:rsidRPr="000F7934">
        <w:fldChar w:fldCharType="begin"/>
      </w:r>
      <w:r w:rsidRPr="000F7934">
        <w:instrText xml:space="preserve"> ADDIN EN.CITE &lt;EndNote&gt;&lt;Cite&gt;&lt;Author&gt;ASABE&lt;/Author&gt;&lt;Year&gt;2015&lt;/Year&gt;&lt;RecNum&gt;18&lt;/RecNum&gt;&lt;DisplayText&gt;[18]&lt;/DisplayText&gt;&lt;record&gt;&lt;rec-number&gt;18&lt;/rec-number&gt;&lt;foreign-keys&gt;&lt;key app="EN" db-id="5pswarwv8xztplefpetxf2pnzdax9ttdzxf9" timestamp="1702309301"&gt;18&lt;/key&gt;&lt;/foreign-keys&gt;&lt;ref-type name="Standard"&gt;58&lt;/ref-type&gt;&lt;contributors&gt;&lt;authors&gt;&lt;author&gt;ASABE&lt;/author&gt;&lt;/authors&gt;&lt;/contributors&gt;&lt;titles&gt;&lt;title&gt;S526.4: Soil and water terminology&lt;/title&gt;&lt;/titles&gt;&lt;dates&gt;&lt;year&gt;2015&lt;/year&gt;&lt;/dates&gt;&lt;publisher&gt;St. Joseph, MI: ASABE&lt;/publisher&gt;&lt;urls&gt;&lt;/urls&gt;&lt;/record&gt;&lt;/Cite&gt;&lt;/EndNote&gt;</w:instrText>
      </w:r>
      <w:r w:rsidRPr="000F7934">
        <w:fldChar w:fldCharType="separate"/>
      </w:r>
      <w:r w:rsidRPr="000F7934">
        <w:fldChar w:fldCharType="end"/>
      </w:r>
      <w:r w:rsidRPr="000F7934">
        <w:t>. Scheduling is generally based on the measurement of soil water content in soils or meteorological parameters for computing evapotranspiration. The differences among those approaches and the intricacies of each could lead to disagreement on irrigation management, particularly noting the influence of soil texture and the effectiveness of precipitation events</w:t>
      </w:r>
      <w:sdt>
        <w:sdtPr>
          <w:rPr>
            <w:color w:val="000000"/>
          </w:rPr>
          <w:tag w:val="MENDELEY_CITATION_v3_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"/>
          <w:id w:val="-837161486"/>
          <w:placeholder>
            <w:docPart w:val="8556048805654A38A484589D3A710872"/>
          </w:placeholder>
        </w:sdtPr>
        <w:sdtContent>
          <w:r w:rsidR="002D04C4" w:rsidRPr="002D04C4">
            <w:rPr>
              <w:rFonts w:eastAsia="Times New Roman"/>
              <w:color w:val="000000"/>
            </w:rPr>
            <w:t>(Sui &amp; Vories, 2020)</w:t>
          </w:r>
        </w:sdtContent>
      </w:sdt>
      <w:r w:rsidRPr="000F7934">
        <w:fldChar w:fldCharType="begin"/>
      </w:r>
      <w:r w:rsidRPr="000F7934">
        <w:instrText xml:space="preserve"> ADDIN EN.CITE &lt;EndNote&gt;&lt;Cite&gt;&lt;Author&gt;Sui&lt;/Author&gt;&lt;Year&gt;2020&lt;/Year&gt;&lt;RecNum&gt;19&lt;/RecNum&gt;&lt;DisplayText&gt;[19]&lt;/DisplayText&gt;&lt;record&gt;&lt;rec-number&gt;19&lt;/rec-number&gt;&lt;foreign-keys&gt;&lt;key app="EN" db-id="5pswarwv8xztplefpetxf2pnzdax9ttdzxf9" timestamp="1702309301"&gt;19&lt;/key&gt;&lt;/foreign-keys&gt;&lt;ref-type name="Journal Article"&gt;17&lt;/ref-type&gt;&lt;contributors&gt;&lt;authors&gt;&lt;author&gt;Sui, R.&lt;/author&gt;&lt;author&gt;Vories, E.&lt;/author&gt;&lt;/authors&gt;&lt;/contributors&gt;&lt;auth-address&gt;USDA ARS, Sustainable Water Management Res Unit, Stoneville, MS 38776 USA&amp;#xD;USDA ARS, Cropping Syst &amp;amp; Water Qual Res Unit, Portageville, MO USA&lt;/auth-address&gt;&lt;titles&gt;&lt;title&gt;Comparison of Sensor-Based and Weather-Based Irrigation Scheduling&lt;/title&gt;&lt;secondary-title&gt;Applied Engineering in Agriculture&lt;/secondary-title&gt;&lt;alt-title&gt;Appl Eng Agric&lt;/alt-title&gt;&lt;/titles&gt;&lt;periodical&gt;&lt;full-title&gt;Applied Engineering in Agriculture&lt;/full-title&gt;&lt;abbr-1&gt;Appl Eng Agric&lt;/abbr-1&gt;&lt;/periodical&gt;&lt;alt-periodical&gt;&lt;full-title&gt;Applied Engineering in Agriculture&lt;/full-title&gt;&lt;abbr-1&gt;Appl Eng Agric&lt;/abbr-1&gt;&lt;/alt-periodical&gt;&lt;pages&gt;375-386&lt;/pages&gt;&lt;volume&gt;36&lt;/volume&gt;&lt;number&gt;3&lt;/number&gt;&lt;keywords&gt;&lt;keyword&gt;irrigation scheduling&lt;/keyword&gt;&lt;keyword&gt;soil moisture sensor&lt;/keyword&gt;&lt;keyword&gt;soil water content&lt;/keyword&gt;&lt;keyword&gt;water management&lt;/keyword&gt;&lt;keyword&gt;soil-water content&lt;/keyword&gt;&lt;keyword&gt;moisture&lt;/keyword&gt;&lt;/keywords&gt;&lt;dates&gt;&lt;year&gt;2020&lt;/year&gt;&lt;/dates&gt;&lt;isbn&gt;0883-8542&lt;/isbn&gt;&lt;accession-num&gt;WOS:000543685500010&lt;/accession-num&gt;&lt;urls&gt;&lt;related-urls&gt;&lt;url&gt;&amp;lt;Go to ISI&amp;gt;://WOS:000543685500010&lt;/url&gt;&lt;/related-urls&gt;&lt;/urls&gt;&lt;electronic-resource-num&gt;10.13031/aea.13678&lt;/electronic-resource-num&gt;&lt;language&gt;English&lt;/language&gt;&lt;/record&gt;&lt;/Cite&gt;&lt;/EndNote&gt;</w:instrText>
      </w:r>
      <w:r w:rsidRPr="000F7934">
        <w:fldChar w:fldCharType="separate"/>
      </w:r>
      <w:r w:rsidRPr="000F7934">
        <w:fldChar w:fldCharType="end"/>
      </w:r>
      <w:r w:rsidRPr="000F7934">
        <w:t>. Irrigation scheduling tools using the water budget or ET replacement method are often accomplished by spreadsheets or mobile application-based tools that require users to input crop, soil, climate, and irrigation data</w:t>
      </w:r>
      <w:sdt>
        <w:sdtPr>
          <w:rPr>
            <w:color w:val="000000"/>
          </w:rPr>
          <w:tag w:val="MENDELEY_CITATION_v3_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"/>
          <w:id w:val="1112861890"/>
          <w:placeholder>
            <w:docPart w:val="8556048805654A38A484589D3A710872"/>
          </w:placeholder>
        </w:sdtPr>
        <w:sdtContent>
          <w:r w:rsidR="002D04C4" w:rsidRPr="002D04C4">
            <w:rPr>
              <w:color w:val="000000"/>
            </w:rPr>
            <w:t>(Liakos et al., 2019; Perry et al., 2012)</w:t>
          </w:r>
        </w:sdtContent>
      </w:sdt>
      <w:r w:rsidRPr="000F7934">
        <w:t>.</w:t>
      </w:r>
    </w:p>
    <w:p w14:paraId="4C7E2355" w14:textId="42656104" w:rsidR="000F7934" w:rsidRPr="000F7934" w:rsidRDefault="000F7934" w:rsidP="008B5CBF">
      <w:r w:rsidRPr="000F7934">
        <w:t>Management of Irrigation Systems in Tennessee (MOIST) spreadsheet is a water budget method for keeping track of the water added to the soil by rainfall and irrigation as well as the amount used and removed by the crop</w:t>
      </w:r>
      <w:sdt>
        <w:sdtPr>
          <w:rPr>
            <w:color w:val="000000"/>
          </w:rPr>
          <w:tag w:val="MENDELEY_CITATION_v3_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"/>
          <w:id w:val="-2061851027"/>
          <w:placeholder>
            <w:docPart w:val="8556048805654A38A484589D3A710872"/>
          </w:placeholder>
        </w:sdtPr>
        <w:sdtContent>
          <w:r w:rsidR="002D04C4" w:rsidRPr="002D04C4">
            <w:rPr>
              <w:color w:val="000000"/>
            </w:rPr>
            <w:t>(B. G. Leib, 2011)</w:t>
          </w:r>
        </w:sdtContent>
      </w:sdt>
      <w:r w:rsidRPr="000F7934">
        <w:fldChar w:fldCharType="begin"/>
      </w:r>
      <w:r w:rsidRPr="000F7934">
        <w:instrText xml:space="preserve"> ADDIN EN.CITE &lt;EndNote&gt;&lt;Cite&gt;&lt;Author&gt;Leib&lt;/Author&gt;&lt;Year&gt;2011&lt;/Year&gt;&lt;RecNum&gt;22&lt;/RecNum&gt;&lt;DisplayText&gt;[22]&lt;/DisplayText&gt;&lt;record&gt;&lt;rec-number&gt;22&lt;/rec-number&gt;&lt;foreign-keys&gt;&lt;key app="EN" db-id="5pswarwv8xztplefpetxf2pnzdax9ttdzxf9" timestamp="1702309301"&gt;22&lt;/key&gt;&lt;/foreign-keys&gt;&lt;ref-type name="Journal Article"&gt;17&lt;/ref-type&gt;&lt;contributors&gt;&lt;authors&gt;&lt;author&gt;Leib, BG&lt;/author&gt;&lt;/authors&gt;&lt;/contributors&gt;&lt;titles&gt;&lt;title&gt;Management of irrigation systems in Tennessee (MOIST) spreadsheet&lt;/title&gt;&lt;secondary-title&gt;Internet site: http://bioengr.ag.utk.edu/weather/ (Accessed July 18, 2012b)&lt;/secondary-title&gt;&lt;/titles&gt;&lt;periodical&gt;&lt;full-title&gt;Internet site: http://bioengr.ag.utk.edu/weather/ (Accessed July 18, 2012b)&lt;/full-title&gt;&lt;/periodical&gt;&lt;dates&gt;&lt;year&gt;2011&lt;/year&gt;&lt;/dates&gt;&lt;urls&gt;&lt;/urls&gt;&lt;/record&gt;&lt;/Cite&gt;&lt;/EndNote&gt;</w:instrText>
      </w:r>
      <w:r w:rsidRPr="000F7934">
        <w:fldChar w:fldCharType="separate"/>
      </w:r>
      <w:r w:rsidRPr="000F7934">
        <w:fldChar w:fldCharType="end"/>
      </w:r>
      <w:r w:rsidRPr="000F7934">
        <w:t>. The information about rainfall, irrigation, crop-water use, actual depleted moisture, and allowable depleted moisture are recorded on MOIST. MOIST can make contributions to obtaining optimum yield with minimum irrigation by maintaining soil moisture in a reasonable depletion range.</w:t>
      </w:r>
    </w:p>
    <w:p w14:paraId="1E1E4ED8" w14:textId="514E3AA8" w:rsidR="000F7934" w:rsidRPr="000F7934" w:rsidRDefault="000F7934" w:rsidP="008B5CBF">
      <w:r w:rsidRPr="000F7934">
        <w:t>While a water budget provides an indirect estimation of soil and crop-water status, soil moisture sensors can directly measure soil water status. Soil matric potential-based sensors are popular for representing the relative availability of soil moisture</w:t>
      </w:r>
      <w:sdt>
        <w:sdtPr>
          <w:rPr>
            <w:color w:val="000000"/>
          </w:rPr>
          <w:tag w:val="MENDELEY_CITATION_v3_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"/>
          <w:id w:val="2029369424"/>
          <w:placeholder>
            <w:docPart w:val="8556048805654A38A484589D3A710872"/>
          </w:placeholder>
        </w:sdtPr>
        <w:sdtContent>
          <w:r w:rsidR="002D04C4" w:rsidRPr="002D04C4">
            <w:rPr>
              <w:color w:val="000000"/>
            </w:rPr>
            <w:t xml:space="preserve">(Irmak, </w:t>
          </w:r>
          <w:r w:rsidR="002D04C4" w:rsidRPr="002D04C4">
            <w:rPr>
              <w:color w:val="000000"/>
            </w:rPr>
            <w:lastRenderedPageBreak/>
            <w:t>2019)</w:t>
          </w:r>
        </w:sdtContent>
      </w:sdt>
      <w:r w:rsidRPr="000F7934">
        <w:fldChar w:fldCharType="begin"/>
      </w:r>
      <w:r w:rsidRPr="000F7934">
        <w:instrText xml:space="preserve"> ADDIN EN.CITE &lt;EndNote&gt;&lt;Cite&gt;&lt;Author&gt;Irmak&lt;/Author&gt;&lt;Year&gt;2019&lt;/Year&gt;&lt;RecNum&gt;23&lt;/RecNum&gt;&lt;DisplayText&gt;[23]&lt;/DisplayText&gt;&lt;record&gt;&lt;rec-number&gt;23&lt;/rec-number&gt;&lt;foreign-keys&gt;&lt;key app="EN" db-id="5pswarwv8xztplefpetxf2pnzdax9ttdzxf9" timestamp="1702309301"&gt;23&lt;/key&gt;&lt;/foreign-keys&gt;&lt;ref-type name="Journal Article"&gt;17&lt;/ref-type&gt;&lt;contributors&gt;&lt;authors&gt;&lt;author&gt;Irmak, S&lt;/author&gt;&lt;/authors&gt;&lt;/contributors&gt;&lt;titles&gt;&lt;title&gt;Soil water content-and soil matric potential-based irrigation trigger values for different soil types&lt;/title&gt;&lt;secondary-title&gt;Nebraska Extension NebGuide&lt;/secondary-title&gt;&lt;/titles&gt;&lt;periodical&gt;&lt;full-title&gt;Nebraska Extension NebGuide&lt;/full-title&gt;&lt;/periodical&gt;&lt;volume&gt;3045&lt;/volume&gt;&lt;dates&gt;&lt;year&gt;2019&lt;/year&gt;&lt;/dates&gt;&lt;urls&gt;&lt;/urls&gt;&lt;/record&gt;&lt;/Cite&gt;&lt;/EndNote&gt;</w:instrText>
      </w:r>
      <w:r w:rsidRPr="000F7934">
        <w:fldChar w:fldCharType="separate"/>
      </w:r>
      <w:r w:rsidRPr="000F7934">
        <w:fldChar w:fldCharType="end"/>
      </w:r>
      <w:r w:rsidRPr="000F7934">
        <w:t>. Unfortunately, the trigger points vary due to sensor site, growth stage, and crop types</w:t>
      </w:r>
      <w:sdt>
        <w:sdtPr>
          <w:rPr>
            <w:color w:val="000000"/>
          </w:rPr>
          <w:tag w:val="MENDELEY_CITATION_v3_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"/>
          <w:id w:val="-1141579881"/>
          <w:placeholder>
            <w:docPart w:val="8556048805654A38A484589D3A710872"/>
          </w:placeholder>
        </w:sdtPr>
        <w:sdtContent>
          <w:r w:rsidR="002D04C4" w:rsidRPr="002D04C4">
            <w:rPr>
              <w:color w:val="000000"/>
            </w:rPr>
            <w:t>(B. Leib et al., 2015)</w:t>
          </w:r>
        </w:sdtContent>
      </w:sdt>
      <w:r w:rsidRPr="000F7934">
        <w:fldChar w:fldCharType="begin"/>
      </w:r>
      <w:r w:rsidRPr="000F7934">
        <w:instrText xml:space="preserve"> ADDIN EN.CITE &lt;EndNote&gt;&lt;Cite&gt;&lt;Author&gt;Leib&lt;/Author&gt;&lt;Year&gt;2015&lt;/Year&gt;&lt;RecNum&gt;24&lt;/RecNum&gt;&lt;DisplayText&gt;[24]&lt;/DisplayText&gt;&lt;record&gt;&lt;rec-number&gt;24&lt;/rec-number&gt;&lt;foreign-keys&gt;&lt;key app="EN" db-id="5pswarwv8xztplefpetxf2pnzdax9ttdzxf9" timestamp="1702309301"&gt;24&lt;/key&gt;&lt;/foreign-keys&gt;&lt;ref-type name="Generic"&gt;13&lt;/ref-type&gt;&lt;contributors&gt;&lt;authors&gt;&lt;author&gt;Leib, Brian&lt;/author&gt;&lt;author&gt;Payero, Jose&lt;/author&gt;&lt;author&gt;Pringle, Lyle&lt;/author&gt;&lt;author&gt;Bordovsky, James&lt;/author&gt;&lt;author&gt;Porter, Wesley&lt;/author&gt;&lt;author&gt;Barnes, Ed&lt;/author&gt;&lt;/authors&gt;&lt;/contributors&gt;&lt;titles&gt;&lt;title&gt;Placement and interpretation of soil moisture sensors for irrigated cotton production in humid regions&lt;/title&gt;&lt;/titles&gt;&lt;dates&gt;&lt;year&gt;2015&lt;/year&gt;&lt;/dates&gt;&lt;publisher&gt;Cotton Inc., Cary, NC&lt;/publisher&gt;&lt;urls&gt;&lt;/urls&gt;&lt;/record&gt;&lt;/Cite&gt;&lt;/EndNote&gt;</w:instrText>
      </w:r>
      <w:r w:rsidRPr="000F7934">
        <w:fldChar w:fldCharType="separate"/>
      </w:r>
      <w:r w:rsidRPr="000F7934">
        <w:fldChar w:fldCharType="end"/>
      </w:r>
      <w:r w:rsidRPr="000F7934">
        <w:t xml:space="preserve">. </w:t>
      </w:r>
      <w:sdt>
        <w:sdtPr>
          <w:rPr>
            <w:color w:val="000000"/>
          </w:rPr>
          <w:tag w:val="MENDELEY_CITATION_v3_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"/>
          <w:id w:val="828791799"/>
          <w:placeholder>
            <w:docPart w:val="8556048805654A38A484589D3A710872"/>
          </w:placeholder>
        </w:sdtPr>
        <w:sdtContent>
          <w:r w:rsidR="002D04C4" w:rsidRPr="002D04C4">
            <w:rPr>
              <w:color w:val="000000"/>
            </w:rPr>
            <w:t>Krutz and Roach (2016)</w:t>
          </w:r>
        </w:sdtContent>
      </w:sdt>
      <w:r w:rsidRPr="000F7934">
        <w:t xml:space="preserve"> recommended soybean irrigation trigger points of 80 - 90 kPa during R1 to R3 and 75 kPa during R3 to R6 for silt loam to heavy clay soils in the Mississippi Delta Region. </w:t>
      </w:r>
      <w:sdt>
        <w:sdtPr>
          <w:rPr>
            <w:color w:val="000000"/>
          </w:rPr>
          <w:tag w:val="MENDELEY_CITATION_v3_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"/>
          <w:id w:val="1225180513"/>
          <w:placeholder>
            <w:docPart w:val="8556048805654A38A484589D3A710872"/>
          </w:placeholder>
        </w:sdtPr>
        <w:sdtContent>
          <w:r w:rsidR="002D04C4" w:rsidRPr="002D04C4">
            <w:rPr>
              <w:color w:val="000000"/>
            </w:rPr>
            <w:t>Krutz and Roach(2016)</w:t>
          </w:r>
        </w:sdtContent>
      </w:sdt>
      <w:r w:rsidRPr="000F7934">
        <w:fldChar w:fldCharType="begin"/>
      </w:r>
      <w:r w:rsidRPr="000F7934">
        <w:instrText xml:space="preserve"> ADDIN EN.CITE &lt;EndNote&gt;&lt;Cite AuthorYear="1"&gt;&lt;Author&gt;Krutz&lt;/Author&gt;&lt;Year&gt;2016&lt;/Year&gt;&lt;RecNum&gt;25&lt;/RecNum&gt;&lt;DisplayText&gt;Krutz and Roach [25]&lt;/DisplayText&gt;&lt;record&gt;&lt;rec-number&gt;25&lt;/rec-number&gt;&lt;foreign-keys&gt;&lt;key app="EN" db-id="5pswarwv8xztplefpetxf2pnzdax9ttdzxf9" timestamp="1702309301"&gt;25&lt;/key&gt;&lt;/foreign-keys&gt;&lt;ref-type name="Journal Article"&gt;17&lt;/ref-type&gt;&lt;contributors&gt;&lt;authors&gt;&lt;author&gt;Krutz, Jason&lt;/author&gt;&lt;author&gt;Roach, Dan&lt;/author&gt;&lt;/authors&gt;&lt;/contributors&gt;&lt;titles&gt;&lt;title&gt;Corn and soybean irrigation guidelines&lt;/title&gt;&lt;secondary-title&gt;Mississippi State University Exten-AAES Research Series&lt;/secondary-title&gt;&lt;/titles&gt;&lt;periodical&gt;&lt;full-title&gt;Mississippi State University Exten-AAES Research Series&lt;/full-title&gt;&lt;/periodical&gt;&lt;volume&gt;670&lt;/volume&gt;&lt;dates&gt;&lt;year&gt;2016&lt;/year&gt;&lt;/dates&gt;&lt;urls&gt;&lt;/urls&gt;&lt;/record&gt;&lt;/Cite&gt;&lt;/EndNote&gt;</w:instrText>
      </w:r>
      <w:r w:rsidRPr="000F7934">
        <w:fldChar w:fldCharType="separate"/>
      </w:r>
      <w:r w:rsidRPr="000F7934">
        <w:fldChar w:fldCharType="end"/>
      </w:r>
      <w:r w:rsidRPr="000F7934">
        <w:t xml:space="preserve"> proposed that the trigger point should be the average sensor readings in active rooting depths and information how to calculate average soil moisture was provided. </w:t>
      </w:r>
      <w:sdt>
        <w:sdtPr>
          <w:rPr>
            <w:color w:val="000000"/>
          </w:rPr>
          <w:tag w:val="MENDELEY_CITATION_v3_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"/>
          <w:id w:val="1829638385"/>
          <w:placeholder>
            <w:docPart w:val="8556048805654A38A484589D3A710872"/>
          </w:placeholder>
        </w:sdtPr>
        <w:sdtContent>
          <w:r w:rsidR="002D04C4" w:rsidRPr="002D04C4">
            <w:rPr>
              <w:color w:val="000000"/>
            </w:rPr>
            <w:t>Bryant et al. (2017)</w:t>
          </w:r>
        </w:sdtContent>
      </w:sdt>
      <w:r w:rsidRPr="000F7934">
        <w:t xml:space="preserve"> suggested using a weighted average of matric potential between 85 and 100 kPa to trigger soybean irrigation in Mississippi to conserve irrigation water while maintaining high yields. </w:t>
      </w:r>
      <w:sdt>
        <w:sdtPr>
          <w:rPr>
            <w:color w:val="000000"/>
          </w:rPr>
          <w:tag w:val="MENDELEY_CITATION_v3_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"/>
          <w:id w:val="-120999110"/>
          <w:placeholder>
            <w:docPart w:val="8556048805654A38A484589D3A710872"/>
          </w:placeholder>
        </w:sdtPr>
        <w:sdtContent>
          <w:r w:rsidR="002D04C4" w:rsidRPr="002D04C4">
            <w:rPr>
              <w:color w:val="000000"/>
            </w:rPr>
            <w:t>Irmak (2019)</w:t>
          </w:r>
        </w:sdtContent>
      </w:sdt>
      <w:r w:rsidRPr="000F7934">
        <w:rPr>
          <w:color w:val="000000"/>
        </w:rPr>
        <w:t xml:space="preserve"> </w:t>
      </w:r>
      <w:r w:rsidRPr="000F7934">
        <w:t xml:space="preserve">suggested irrigation trigger points for soil matric potential-based sensors on silt loam to be 90-100 kPa. </w:t>
      </w:r>
    </w:p>
    <w:p w14:paraId="0BC37B94" w14:textId="1B373A19" w:rsidR="000F7934" w:rsidRPr="000F7934" w:rsidRDefault="000F7934" w:rsidP="008B5CBF">
      <w:r w:rsidRPr="000F7934">
        <w:t xml:space="preserve">Consequently, adequate information concerning irrigation timing and rate along with sensor and water balance </w:t>
      </w:r>
      <w:r w:rsidR="005F745A" w:rsidRPr="000902FC">
        <w:t>recommendations</w:t>
      </w:r>
      <w:r w:rsidRPr="000F7934">
        <w:t xml:space="preserve"> is required to improve irrigation management and maximize soybean water productivity in Mid-South on silt loam soil. A 5-year experiment was carried out to investigate the MDI approach with the goal of producing the highest soybean yield with the least amount of water, and to use a water balance or soil moisture sensor approach for better irrigation management. The objectives of this study were to:</w:t>
      </w:r>
    </w:p>
    <w:p w14:paraId="65689EB3" w14:textId="77777777" w:rsidR="000F7934" w:rsidRPr="000F7934" w:rsidRDefault="000F7934" w:rsidP="008B5CBF">
      <w:r w:rsidRPr="000F7934">
        <w:t>1. Establish a multi-year field experiment with 9 MDI regimes compared against a rainfed control. MDI regimes would be created by delaying irrigation until R1, R3, and R5. Once irrigation was initiated, applying water at a rate of 1.27, 2.54, and 3.81 cm wk</w:t>
      </w:r>
      <w:r w:rsidRPr="000F7934">
        <w:rPr>
          <w:vertAlign w:val="superscript"/>
        </w:rPr>
        <w:t>-1</w:t>
      </w:r>
      <w:r w:rsidRPr="000F7934">
        <w:t xml:space="preserve"> as a combination of rainfall and irrigation. MOIST water balance and Meter Group’s matric potential sensors were used to track soil water status in key MDI plots.</w:t>
      </w:r>
    </w:p>
    <w:p w14:paraId="799D333B" w14:textId="77777777" w:rsidR="000F7934" w:rsidRPr="000F7934" w:rsidRDefault="000F7934" w:rsidP="008B5CBF">
      <w:r w:rsidRPr="000F7934">
        <w:lastRenderedPageBreak/>
        <w:t>2. Evaluate the necessity for supplemental irrigation in a high rainfall region on high water-holding capacity soils by comparing the irrigated yields with rainfed yields.</w:t>
      </w:r>
    </w:p>
    <w:p w14:paraId="1EC36874" w14:textId="77777777" w:rsidR="000F7934" w:rsidRPr="000F7934" w:rsidRDefault="000F7934" w:rsidP="008B5CBF">
      <w:r w:rsidRPr="000F7934">
        <w:t>3. Evaluate which MDI regime resulted in the highest yield for each year and overall years by timing and rate.</w:t>
      </w:r>
    </w:p>
    <w:p w14:paraId="498AF418" w14:textId="77777777" w:rsidR="000F7934" w:rsidRPr="000F7934" w:rsidRDefault="000F7934" w:rsidP="008B5CBF">
      <w:r w:rsidRPr="000F7934">
        <w:t>4. Evaluate which MDI regime resulted in the highest IWP for each year and overall years by timing and rate.</w:t>
      </w:r>
    </w:p>
    <w:p w14:paraId="72C32145" w14:textId="77777777" w:rsidR="000F7934" w:rsidRPr="000F7934" w:rsidRDefault="000F7934" w:rsidP="008B5CBF">
      <w:r w:rsidRPr="000F7934">
        <w:t>5. Identify patterns in the optimal MDI regimes to formulate general soybean irrigation recommendations.</w:t>
      </w:r>
    </w:p>
    <w:p w14:paraId="42E04B21" w14:textId="30BC91BF" w:rsidR="000F7934" w:rsidRPr="000F7934" w:rsidRDefault="000F7934" w:rsidP="008B5CBF">
      <w:r w:rsidRPr="000F7934">
        <w:t>6. Compare yield and IWP in MOIST and matric potential results to determine whether and how these irrigation scheduling approaches can be used to implement optimal MDI strategies.</w:t>
      </w:r>
    </w:p>
    <w:p w14:paraId="33BB0419" w14:textId="777B034E" w:rsidR="00236E6D" w:rsidRPr="001D23F6" w:rsidRDefault="000F7934" w:rsidP="008B5CBF">
      <w:pPr>
        <w:pStyle w:val="Heading2"/>
      </w:pPr>
      <w:bookmarkStart w:id="19" w:name="_Toc420995893"/>
      <w:bookmarkStart w:id="20" w:name="_Toc422997480"/>
      <w:bookmarkStart w:id="21" w:name="_Toc427156463"/>
      <w:bookmarkStart w:id="22" w:name="_Toc204820646"/>
      <w:r w:rsidRPr="001D23F6">
        <w:t>Materials and Methods</w:t>
      </w:r>
      <w:bookmarkEnd w:id="19"/>
      <w:bookmarkEnd w:id="20"/>
      <w:bookmarkEnd w:id="21"/>
      <w:bookmarkEnd w:id="22"/>
    </w:p>
    <w:p w14:paraId="222F203F" w14:textId="148139E5" w:rsidR="00236E6D" w:rsidRPr="009D2AA9" w:rsidRDefault="00722B53" w:rsidP="00E34CCB">
      <w:pPr>
        <w:pStyle w:val="Heading3"/>
      </w:pPr>
      <w:bookmarkStart w:id="23" w:name="_Toc420995894"/>
      <w:bookmarkStart w:id="24" w:name="_Toc422997481"/>
      <w:bookmarkStart w:id="25" w:name="_Toc427156464"/>
      <w:bookmarkStart w:id="26" w:name="_Toc204820647"/>
      <w:r w:rsidRPr="00722B53">
        <w:t>Study area</w:t>
      </w:r>
      <w:bookmarkEnd w:id="23"/>
      <w:bookmarkEnd w:id="24"/>
      <w:bookmarkEnd w:id="25"/>
      <w:bookmarkEnd w:id="26"/>
    </w:p>
    <w:p w14:paraId="32732681" w14:textId="43749AD7" w:rsidR="00722B53" w:rsidRDefault="00722B53" w:rsidP="008B5CBF">
      <w:r w:rsidRPr="00722B53">
        <w:t xml:space="preserve">Soybean production using MDI regimes was evaluated in a five-year field study at the </w:t>
      </w:r>
      <w:bookmarkStart w:id="27" w:name="OLE_LINK5"/>
      <w:r w:rsidRPr="00722B53">
        <w:t xml:space="preserve">West Tennessee Research and Education Center in Jackson, TN </w:t>
      </w:r>
      <w:bookmarkEnd w:id="27"/>
      <w:r w:rsidRPr="00722B53">
        <w:t>(35.624</w:t>
      </w:r>
      <w:bookmarkStart w:id="28" w:name="OLE_LINK4"/>
      <w:r w:rsidRPr="00722B53">
        <w:rPr>
          <w:rFonts w:eastAsiaTheme="minorEastAsia"/>
        </w:rPr>
        <w:t>°</w:t>
      </w:r>
      <w:bookmarkEnd w:id="28"/>
      <w:r w:rsidRPr="00722B53">
        <w:t>N, 88.845</w:t>
      </w:r>
      <w:r w:rsidRPr="00722B53">
        <w:rPr>
          <w:rFonts w:eastAsiaTheme="minorEastAsia"/>
        </w:rPr>
        <w:t>°</w:t>
      </w:r>
      <w:r w:rsidRPr="00722B53">
        <w:t>W). Soil in the trial area is classified as Memphis silt loam (fine-silty, mixed, active, thermic Typic Hapludalf), and it is very deep, moderately permeable, well-drained, and formed in loess deposits more than 120 cm in thickness (NRCS, Memphis Soil Series Description). These soils comprise some of the most productive soils in Tennessee with measured available soil water holding capacities up to 2.5 in ft</w:t>
      </w:r>
      <w:r w:rsidRPr="00722B53">
        <w:rPr>
          <w:vertAlign w:val="superscript"/>
        </w:rPr>
        <w:t>-1</w:t>
      </w:r>
      <w:r w:rsidRPr="00722B53">
        <w:fldChar w:fldCharType="begin"/>
      </w:r>
      <w:r w:rsidRPr="00722B53">
        <w:instrText xml:space="preserve"> ADDIN EN.CITE &lt;EndNote&gt;&lt;Cite&gt;&lt;Author&gt;Leib&lt;/Author&gt;&lt;Year&gt;2019&lt;/Year&gt;&lt;RecNum&gt;26&lt;/RecNum&gt;&lt;DisplayText&gt;[26]&lt;/DisplayText&gt;&lt;record&gt;&lt;rec-number&gt;26&lt;/rec-number&gt;&lt;foreign-keys&gt;&lt;key app="EN" db-id="5pswarwv8xztplefpetxf2pnzdax9ttdzxf9" timestamp="1702309301"&gt;26&lt;/key&gt;&lt;/foreign-keys&gt;&lt;ref-type name="Web Page"&gt;12&lt;/ref-type&gt;&lt;contributors&gt;&lt;authors&gt;&lt;author&gt;Leib, BG&lt;/author&gt;&lt;author&gt;Grant, T.&lt;/author&gt;&lt;/authors&gt;&lt;/contributors&gt;&lt;titles&gt;&lt;title&gt;How Soils Hold Water: A Home Experiment&lt;/title&gt;&lt;/titles&gt;&lt;dates&gt;&lt;year&gt;2019&lt;/year&gt;&lt;/dates&gt;&lt;urls&gt;&lt;related-urls&gt;&lt;url&gt;https://extension.tennessee.edu/publications/Documents/W809-D.pdf&lt;/url&gt;&lt;/related-urls&gt;&lt;/urls&gt;&lt;/record&gt;&lt;/Cite&gt;&lt;/EndNote&gt;</w:instrText>
      </w:r>
      <w:r w:rsidRPr="00722B53">
        <w:fldChar w:fldCharType="separate"/>
      </w:r>
      <w:r w:rsidRPr="00722B53">
        <w:fldChar w:fldCharType="end"/>
      </w:r>
      <w:sdt>
        <w:sdtPr>
          <w:rPr>
            <w:color w:val="000000"/>
          </w:rPr>
          <w:tag w:val="MENDELEY_CITATION_v3_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"/>
          <w:id w:val="143863128"/>
          <w:placeholder>
            <w:docPart w:val="AEA2BADAE17E43568B43B04286232924"/>
          </w:placeholder>
        </w:sdtPr>
        <w:sdtContent>
          <w:r w:rsidR="002D04C4" w:rsidRPr="002D04C4">
            <w:rPr>
              <w:rFonts w:eastAsia="Times New Roman"/>
              <w:color w:val="000000"/>
            </w:rPr>
            <w:t>(B. G. Leib &amp; Grant, 2019)</w:t>
          </w:r>
        </w:sdtContent>
      </w:sdt>
      <w:r w:rsidRPr="00722B53">
        <w:rPr>
          <w:color w:val="000000"/>
        </w:rPr>
        <w:t>.</w:t>
      </w:r>
      <w:r w:rsidRPr="00722B53">
        <w:t xml:space="preserve"> </w:t>
      </w:r>
    </w:p>
    <w:p w14:paraId="1F7790B7" w14:textId="12E12448" w:rsidR="00722B53" w:rsidRPr="00722B53" w:rsidRDefault="00722B53" w:rsidP="00E34CCB">
      <w:pPr>
        <w:pStyle w:val="Heading3"/>
      </w:pPr>
      <w:bookmarkStart w:id="29" w:name="_Toc204820648"/>
      <w:r w:rsidRPr="00722B53">
        <w:lastRenderedPageBreak/>
        <w:t>Experimental setup</w:t>
      </w:r>
      <w:bookmarkEnd w:id="29"/>
    </w:p>
    <w:p w14:paraId="6A83F20D" w14:textId="4C7D0C86" w:rsidR="00722B53" w:rsidRPr="00722B53" w:rsidRDefault="00722B53" w:rsidP="008B5CBF">
      <w:r w:rsidRPr="00722B53">
        <w:t>Before this trial, the field was planted with cotton along with winter wheat for several years. Phosphorus and potassium fertilizers were applied in accordance with University of Tennessee (UT) soil test recommendations throughout the study. Soybeans were planted in a no-till cropping system on 16th May 2013, 6th May 2014, 4th May 2015, 25th May 2016, and 3rd May 2017. Management o</w:t>
      </w:r>
      <w:r w:rsidR="005F745A">
        <w:rPr>
          <w:rFonts w:hint="eastAsia"/>
        </w:rPr>
        <w:t>f</w:t>
      </w:r>
      <w:r w:rsidRPr="00722B53">
        <w:t xml:space="preserve"> </w:t>
      </w:r>
      <w:r w:rsidR="005F745A" w:rsidRPr="00722B53">
        <w:t>soybeans</w:t>
      </w:r>
      <w:r w:rsidRPr="00722B53">
        <w:t xml:space="preserve"> included weed and pest management following UT Extension guidelines for soybean production.</w:t>
      </w:r>
    </w:p>
    <w:p w14:paraId="62E9CAF1" w14:textId="77777777" w:rsidR="00722B53" w:rsidRPr="00722B53" w:rsidRDefault="00722B53" w:rsidP="008B5CBF">
      <w:r w:rsidRPr="00722B53">
        <w:t xml:space="preserve">Seventy soybean trial plots, each 3.0 meters wide and 9.1 meters long, were established with four rows per plot, and </w:t>
      </w:r>
      <w:bookmarkStart w:id="30" w:name="OLE_LINK3"/>
      <w:r w:rsidRPr="00722B53">
        <w:t>row</w:t>
      </w:r>
      <w:bookmarkEnd w:id="30"/>
      <w:r w:rsidRPr="00722B53">
        <w:t xml:space="preserve"> spacing was 0.75 meter. A surface drip irrigation system was applied for each treatment because of the small plot size even though it is not a common irrigation method regionally. Some inherent differences between surface drip irrigation and more common irrigation methods, such as center pivots, should be noted. Drip irrigation provides water more slowly and evenly to each plant than a center pivot system. It also avoids applying water to crop vegetation, which increases irrigation effectiveness and can reduce the need for fungicide treatments. However, the drip system was operated with similar frequency and application amounts as center pivot irrigation which is commonly used on soybean.</w:t>
      </w:r>
    </w:p>
    <w:p w14:paraId="3E1B60CF" w14:textId="77777777" w:rsidR="00722B53" w:rsidRPr="00722B53" w:rsidRDefault="00722B53" w:rsidP="008B5CBF">
      <w:r w:rsidRPr="00722B53">
        <w:t>The drip irrigation system was installed by placing one line of drip tape alongside each soybean row after emergence. A drip tape (T-Tape, Rivulis) system was applied with rates of either 0.20, 0.39, or 0.58 cm hr</w:t>
      </w:r>
      <w:r w:rsidRPr="00722B53">
        <w:rPr>
          <w:vertAlign w:val="superscript"/>
        </w:rPr>
        <w:t>-1</w:t>
      </w:r>
      <w:r w:rsidRPr="00722B53">
        <w:t xml:space="preserve"> depending on the treatment designation. Irrigation treatments differed in the irrigation rate and timing. These differences included nominal irrigation plus rainfall rates of 1.27, 2.54, and 3.81 cm wk</w:t>
      </w:r>
      <w:r w:rsidRPr="00722B53">
        <w:rPr>
          <w:vertAlign w:val="superscript"/>
        </w:rPr>
        <w:t>-1</w:t>
      </w:r>
      <w:r w:rsidRPr="00722B53">
        <w:t xml:space="preserve"> and a non-irrigated </w:t>
      </w:r>
      <w:r w:rsidRPr="00722B53">
        <w:lastRenderedPageBreak/>
        <w:t xml:space="preserve">control, and three </w:t>
      </w:r>
      <w:bookmarkStart w:id="31" w:name="OLE_LINK6"/>
      <w:r w:rsidRPr="00722B53">
        <w:t xml:space="preserve">initiation </w:t>
      </w:r>
      <w:bookmarkEnd w:id="31"/>
      <w:r w:rsidRPr="00722B53">
        <w:t xml:space="preserve">timing options in R1, R3, and R5. All supplemental irrigation treatments were terminated at the full seed stage (R6). </w:t>
      </w:r>
    </w:p>
    <w:p w14:paraId="3B5DB633" w14:textId="77777777" w:rsidR="00722B53" w:rsidRPr="00722B53" w:rsidRDefault="00722B53" w:rsidP="008B5CBF">
      <w:r w:rsidRPr="00722B53">
        <w:t>The irrigation schedule was implemented weekly based on precipitation in the last seven days. Forty percent of weekly irrigation rate was provided on Monday, 30% on Wednesday, and 30% on Friday. There was no irrigation when major precipitation events (&gt;2.54 cm) occurred in the previous week. Otherwise, rainfall adjustments of irrigation time were based on 2.54 cm wk</w:t>
      </w:r>
      <w:r w:rsidRPr="00722B53">
        <w:rPr>
          <w:vertAlign w:val="superscript"/>
        </w:rPr>
        <w:t>-1</w:t>
      </w:r>
      <w:r w:rsidRPr="00722B53">
        <w:t xml:space="preserve"> since all treatments were operated for the same length of time. If the weekly rainfall was 1.27 cm, all treatment would be operated for half the normal time. Precipitation data were collected in-field using a tipping bucket rain gauge and were corroborated by a National Oceanic and Atmospheric Administration (NOAA) standard weather station less than 400 m from the study area.</w:t>
      </w:r>
    </w:p>
    <w:p w14:paraId="3B268E25" w14:textId="77777777" w:rsidR="00722B53" w:rsidRPr="00722B53" w:rsidRDefault="00722B53" w:rsidP="008B5CBF">
      <w:r w:rsidRPr="00722B53">
        <w:t>Soil moisture was monitored from early vegetative growth through maturity in 4 key plots: non-irrigated control, 3.81 cm wk</w:t>
      </w:r>
      <w:r w:rsidRPr="00722B53">
        <w:rPr>
          <w:vertAlign w:val="superscript"/>
        </w:rPr>
        <w:t>-1</w:t>
      </w:r>
      <w:r w:rsidRPr="00722B53">
        <w:t xml:space="preserve"> beginning at R1, 2.54 cm wk</w:t>
      </w:r>
      <w:r w:rsidRPr="00722B53">
        <w:rPr>
          <w:vertAlign w:val="superscript"/>
        </w:rPr>
        <w:t>-1</w:t>
      </w:r>
      <w:r w:rsidRPr="00722B53">
        <w:t xml:space="preserve"> beginning at R3, and 2.54 cm wk</w:t>
      </w:r>
      <w:r w:rsidRPr="00722B53">
        <w:rPr>
          <w:vertAlign w:val="superscript"/>
        </w:rPr>
        <w:t>-1</w:t>
      </w:r>
      <w:r w:rsidRPr="00722B53">
        <w:t xml:space="preserve"> beginning at R5. </w:t>
      </w:r>
      <w:bookmarkStart w:id="32" w:name="OLE_LINK7"/>
      <w:r w:rsidRPr="00722B53">
        <w:t>Matric potential sensors (MPS-2 or MPS-6, Meter Group)</w:t>
      </w:r>
      <w:bookmarkEnd w:id="32"/>
      <w:r w:rsidRPr="00722B53">
        <w:t xml:space="preserve"> were installed within crop rows at depths of 15 and 45 cm below the ground surface after crop establishment and were removed before harvest each year.</w:t>
      </w:r>
    </w:p>
    <w:p w14:paraId="5127F4C3" w14:textId="517FFC1E" w:rsidR="00722B53" w:rsidRPr="00722B53" w:rsidRDefault="00722B53" w:rsidP="008B5CBF">
      <w:pPr>
        <w:rPr>
          <w:rFonts w:eastAsiaTheme="minorEastAsia"/>
        </w:rPr>
      </w:pPr>
      <w:r w:rsidRPr="00722B53">
        <w:t xml:space="preserve">Growth stage measurements were visual, based on </w:t>
      </w:r>
      <w:sdt>
        <w:sdtPr>
          <w:rPr>
            <w:color w:val="000000"/>
          </w:rPr>
          <w:tag w:val="MENDELEY_CITATION_v3_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"/>
          <w:id w:val="-410782616"/>
          <w:placeholder>
            <w:docPart w:val="323FD24236F240F8AF54BF954CA851EC"/>
          </w:placeholder>
        </w:sdtPr>
        <w:sdtContent>
          <w:r w:rsidR="002D04C4" w:rsidRPr="002D04C4">
            <w:rPr>
              <w:color w:val="000000"/>
            </w:rPr>
            <w:t>Fehr and Caviness(1977)</w:t>
          </w:r>
        </w:sdtContent>
      </w:sdt>
      <w:r w:rsidRPr="00722B53">
        <w:t xml:space="preserve"> modified by </w:t>
      </w:r>
      <w:r w:rsidRPr="00722B53">
        <w:fldChar w:fldCharType="begin"/>
      </w:r>
      <w:r w:rsidRPr="00722B53">
        <w:instrText xml:space="preserve"> ADDIN EN.CITE &lt;EndNote&gt;&lt;Cite AuthorYear="1"&gt;&lt;Author&gt;Hodges&lt;/Author&gt;&lt;Year&gt;1985&lt;/Year&gt;&lt;RecNum&gt;28&lt;/RecNum&gt;&lt;DisplayText&gt;Hodges and French [28]&lt;/DisplayText&gt;&lt;record&gt;&lt;rec-number&gt;28&lt;/rec-number&gt;&lt;foreign-keys&gt;&lt;key app="EN" db-id="5pswarwv8xztplefpetxf2pnzdax9ttdzxf9" timestamp="1702309301"&gt;28&lt;/key&gt;&lt;/foreign-keys&gt;&lt;ref-type name="Journal Article"&gt;17&lt;/ref-type&gt;&lt;contributors&gt;&lt;authors&gt;&lt;author&gt;Hodges, Tom&lt;/author&gt;&lt;author&gt;French, Vikki&lt;/author&gt;&lt;/authors&gt;&lt;/contributors&gt;&lt;titles&gt;&lt;title&gt;Soyphen: Soybean Growth Stages Modeled from Temperature, Daylength, and Water Availability 1&lt;/title&gt;&lt;secondary-title&gt;Agronomy Journal&lt;/secondary-title&gt;&lt;/titles&gt;&lt;periodical&gt;&lt;full-title&gt;Agronomy Journal&lt;/full-title&gt;&lt;abbr-1&gt;Agron J&lt;/abbr-1&gt;&lt;/periodical&gt;&lt;pages&gt;500-505&lt;/pages&gt;&lt;volume&gt;77&lt;/volume&gt;&lt;number&gt;3&lt;/number&gt;&lt;dates&gt;&lt;year&gt;1985&lt;/year&gt;&lt;/dates&gt;&lt;isbn&gt;0002-1962&lt;/isbn&gt;&lt;urls&gt;&lt;/urls&gt;&lt;/record&gt;&lt;/Cite&gt;&lt;/EndNote&gt;</w:instrText>
      </w:r>
      <w:r w:rsidRPr="00722B53">
        <w:fldChar w:fldCharType="separate"/>
      </w:r>
      <w:r w:rsidRPr="00722B53">
        <w:rPr>
          <w:noProof/>
        </w:rPr>
        <w:t xml:space="preserve">Hodges and French </w:t>
      </w:r>
      <w:r w:rsidRPr="00722B53">
        <w:fldChar w:fldCharType="end"/>
      </w:r>
      <w:r w:rsidRPr="00722B53">
        <w:t xml:space="preserve">. </w:t>
      </w:r>
      <w:r w:rsidR="00653D15" w:rsidRPr="00653D15">
        <w:rPr>
          <w:rStyle w:val="TableintextChar"/>
          <w:rFonts w:eastAsia="SimSun"/>
        </w:rPr>
        <w:fldChar w:fldCharType="begin"/>
      </w:r>
      <w:r w:rsidR="00653D15" w:rsidRPr="00653D15">
        <w:rPr>
          <w:rStyle w:val="TableintextChar"/>
          <w:rFonts w:eastAsia="SimSun"/>
        </w:rPr>
        <w:instrText xml:space="preserve"> REF _Ref204794089 \h  \* MERGEFORMAT </w:instrText>
      </w:r>
      <w:r w:rsidR="00653D15" w:rsidRPr="00653D15">
        <w:rPr>
          <w:rStyle w:val="TableintextChar"/>
          <w:rFonts w:eastAsia="SimSun"/>
        </w:rPr>
      </w:r>
      <w:r w:rsidR="00653D15" w:rsidRPr="00653D15">
        <w:rPr>
          <w:rStyle w:val="TableintextChar"/>
          <w:rFonts w:eastAsia="SimSun"/>
        </w:rPr>
        <w:fldChar w:fldCharType="separate"/>
      </w:r>
      <w:r w:rsidR="00653D15" w:rsidRPr="00653D15">
        <w:rPr>
          <w:rStyle w:val="TableintextChar"/>
          <w:rFonts w:eastAsia="SimSun"/>
        </w:rPr>
        <w:t>Table 2.1</w:t>
      </w:r>
      <w:r w:rsidR="00653D15" w:rsidRPr="00653D15">
        <w:rPr>
          <w:rStyle w:val="TableintextChar"/>
          <w:rFonts w:eastAsia="SimSun"/>
        </w:rPr>
        <w:fldChar w:fldCharType="end"/>
      </w:r>
      <w:r w:rsidR="00653D15">
        <w:rPr>
          <w:rFonts w:hint="eastAsia"/>
        </w:rPr>
        <w:t xml:space="preserve"> </w:t>
      </w:r>
      <w:r w:rsidR="00456665">
        <w:rPr>
          <w:rFonts w:hint="eastAsia"/>
        </w:rPr>
        <w:t xml:space="preserve">in </w:t>
      </w:r>
      <w:r w:rsidR="00456665" w:rsidRPr="00456665">
        <w:t>Appendix II</w:t>
      </w:r>
      <w:r w:rsidR="00456665">
        <w:rPr>
          <w:rFonts w:hint="eastAsia"/>
        </w:rPr>
        <w:t xml:space="preserve"> </w:t>
      </w:r>
      <w:r w:rsidRPr="00722B53">
        <w:t xml:space="preserve">shows the date after planting of reproductive stages for each year. Variations in planting dates across five years of study were primarily the result of rainfall which made the field too wet to plant at the beginning of May. Except in 2016, all years of the five-year study had similar lengths of time in the same growth stages. The exception is 2016 where the late sowing date is thought to have </w:t>
      </w:r>
      <w:r w:rsidRPr="00722B53">
        <w:lastRenderedPageBreak/>
        <w:t xml:space="preserve">caused faster growth due to the higher temperatures thus shortening the length of time between growth stages. This accelerated maturity may have reduced the time needed to produce full yield potential </w:t>
      </w:r>
      <w:r w:rsidRPr="00722B53">
        <w:fldChar w:fldCharType="begin"/>
      </w:r>
      <w:r w:rsidRPr="00722B53">
        <w:instrText xml:space="preserve"> ADDIN EN.CITE &lt;EndNote&gt;&lt;Cite&gt;&lt;Author&gt;Grassini&lt;/Author&gt;&lt;Year&gt;2014&lt;/Year&gt;&lt;RecNum&gt;29&lt;/RecNum&gt;&lt;DisplayText&gt;[29]&lt;/DisplayText&gt;&lt;record&gt;&lt;rec-number&gt;29&lt;/rec-number&gt;&lt;foreign-keys&gt;&lt;key app="EN" db-id="5pswarwv8xztplefpetxf2pnzdax9ttdzxf9" timestamp="1702309301"&gt;29&lt;/key&gt;&lt;/foreign-keys&gt;&lt;ref-type name="Journal Article"&gt;17&lt;/ref-type&gt;&lt;contributors&gt;&lt;authors&gt;&lt;author&gt;Grassini, P.&lt;/author&gt;&lt;author&gt;Torrion, J. A.&lt;/author&gt;&lt;author&gt;Cassman, K. G.&lt;/author&gt;&lt;author&gt;Yang, H. S. S.&lt;/author&gt;&lt;author&gt;Specht, J. E.&lt;/author&gt;&lt;/authors&gt;&lt;/contributors&gt;&lt;auth-address&gt;Univ Nebraska, Lincoln, NE 68583 USA&amp;#xD;Montana State Univ, Northwestern Agr Res Ctr, Kalispell, MT 59901 USA&lt;/auth-address&gt;&lt;titles&gt;&lt;title&gt;Drivers of spatial and temporal variation in soybean yield and irrigation requirements in the western US Corn Belt&lt;/title&gt;&lt;secondary-title&gt;Field Crops Research&lt;/secondary-title&gt;&lt;alt-title&gt;Field Crop Res&lt;/alt-title&gt;&lt;/titles&gt;&lt;periodical&gt;&lt;full-title&gt;Field Crops Research&lt;/full-title&gt;&lt;abbr-1&gt;Field Crop Res&lt;/abbr-1&gt;&lt;/periodical&gt;&lt;alt-periodical&gt;&lt;full-title&gt;Field Crops Research&lt;/full-title&gt;&lt;abbr-1&gt;Field Crop Res&lt;/abbr-1&gt;&lt;/alt-periodical&gt;&lt;pages&gt;32-46&lt;/pages&gt;&lt;volume&gt;163&lt;/volume&gt;&lt;keywords&gt;&lt;keyword&gt;soybean&lt;/keyword&gt;&lt;keyword&gt;glycine max l.&lt;/keyword&gt;&lt;keyword&gt;yield&lt;/keyword&gt;&lt;keyword&gt;irrigation&lt;/keyword&gt;&lt;keyword&gt;yield gap&lt;/keyword&gt;&lt;keyword&gt;water-use efficiency&lt;/keyword&gt;&lt;keyword&gt;on-farm assessment&lt;/keyword&gt;&lt;keyword&gt;water-use efficiency&lt;/keyword&gt;&lt;keyword&gt;wheat yield&lt;/keyword&gt;&lt;keyword&gt;soil depth&lt;/keyword&gt;&lt;keyword&gt;management&lt;/keyword&gt;&lt;keyword&gt;maize&lt;/keyword&gt;&lt;keyword&gt;productivity&lt;/keyword&gt;&lt;keyword&gt;growth&lt;/keyword&gt;&lt;keyword&gt;quantification&lt;/keyword&gt;&lt;keyword&gt;constraints&lt;/keyword&gt;&lt;/keywords&gt;&lt;dates&gt;&lt;year&gt;2014&lt;/year&gt;&lt;pub-dates&gt;&lt;date&gt;Jul&lt;/date&gt;&lt;/pub-dates&gt;&lt;/dates&gt;&lt;isbn&gt;0378-4290&lt;/isbn&gt;&lt;accession-num&gt;WOS:000337991500005&lt;/accession-num&gt;&lt;urls&gt;&lt;related-urls&gt;&lt;url&gt;&amp;lt;Go to ISI&amp;gt;://WOS:000337991500005&lt;/url&gt;&lt;/related-urls&gt;&lt;/urls&gt;&lt;electronic-resource-num&gt;10.1016/j.fcr.2014.04.005&lt;/electronic-resource-num&gt;&lt;language&gt;English&lt;/language&gt;&lt;/record&gt;&lt;/Cite&gt;&lt;/EndNote&gt;</w:instrText>
      </w:r>
      <w:r w:rsidRPr="00722B53">
        <w:fldChar w:fldCharType="separate"/>
      </w:r>
      <w:r w:rsidRPr="00722B53">
        <w:fldChar w:fldCharType="end"/>
      </w:r>
      <w:r w:rsidRPr="00722B53">
        <w:t>.</w:t>
      </w:r>
    </w:p>
    <w:p w14:paraId="13751FB8" w14:textId="3C13D2C3" w:rsidR="00722B53" w:rsidRPr="00722B53" w:rsidRDefault="00722B53" w:rsidP="008B5CBF">
      <w:r w:rsidRPr="00722B53">
        <w:t xml:space="preserve">The two center rows of each plot were harvested mechanically. The measured grain yield of each plot was extrapolated to an estimated crop yield in kg/ha. Applied irrigation amounts per treatment were calculated by using records of system run-time and flow rate per drip tape rating. Irrigation water productivity (IWP) was calculated as described by </w:t>
      </w:r>
      <w:sdt>
        <w:sdtPr>
          <w:rPr>
            <w:color w:val="000000"/>
          </w:rPr>
          <w:tag w:val="MENDELEY_CITATION_v3_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"/>
          <w:id w:val="2024656192"/>
          <w:placeholder>
            <w:docPart w:val="75736087BC1840019D9E68F8B4B1ED52"/>
          </w:placeholder>
        </w:sdtPr>
        <w:sdtContent>
          <w:r w:rsidR="002D04C4" w:rsidRPr="002D04C4">
            <w:rPr>
              <w:color w:val="000000"/>
            </w:rPr>
            <w:t>Sincik et al.(2008)</w:t>
          </w:r>
        </w:sdtContent>
      </w:sdt>
      <w:r w:rsidRPr="00722B53">
        <w:t>: crop yield added above rainfed divided by irrigation water applied.</w:t>
      </w:r>
    </w:p>
    <w:p w14:paraId="0212579E" w14:textId="77777777" w:rsidR="00722B53" w:rsidRPr="00722B53" w:rsidRDefault="00722B53" w:rsidP="00E34CCB">
      <w:pPr>
        <w:pStyle w:val="Heading3"/>
      </w:pPr>
      <w:bookmarkStart w:id="33" w:name="_Toc204820649"/>
      <w:r w:rsidRPr="00722B53">
        <w:t>Analytical method</w:t>
      </w:r>
      <w:bookmarkEnd w:id="33"/>
    </w:p>
    <w:p w14:paraId="49B7452D" w14:textId="14B7EF70" w:rsidR="00722B53" w:rsidRDefault="00722B53" w:rsidP="008B5CBF">
      <w:r w:rsidRPr="00722B53">
        <w:t>Ten treatments (3 timings x 3 rates plus one-rainfed control) were replicated seven times in a randomized complete block design (RCBD). Each block is established in a field with generally uniform soil, topography, and drainage conditions. Treatment assignments to plots were re-randomized within blocks each year. The Analysis of Variance (ANOVA) was used to analyze the grain yield and IWP using the mixed procedure of SAS 9.4 (SAS Institute, Cary, NC). The five-year data were analyzed separately, as it was hypothesized that irrigation initiation timing and rate to optimize grain yield might differ year by year because of climactic dissimilarities. Mean separation was achieved using Fisher’s LSD p=0.05.</w:t>
      </w:r>
    </w:p>
    <w:p w14:paraId="7A39D03D" w14:textId="253A63AE" w:rsidR="004F08CE" w:rsidRPr="004F08CE" w:rsidRDefault="00EF3EB3" w:rsidP="008B5CBF">
      <w:pPr>
        <w:pStyle w:val="Heading2"/>
      </w:pPr>
      <w:bookmarkStart w:id="34" w:name="_Toc204820650"/>
      <w:bookmarkStart w:id="35" w:name="_Toc420995895"/>
      <w:bookmarkStart w:id="36" w:name="_Toc422997482"/>
      <w:bookmarkStart w:id="37" w:name="_Toc427156465"/>
      <w:r w:rsidRPr="00EF3EB3">
        <w:t>Results and Discussion</w:t>
      </w:r>
      <w:bookmarkEnd w:id="34"/>
      <w:r w:rsidRPr="00EF3EB3">
        <w:t xml:space="preserve"> </w:t>
      </w:r>
      <w:bookmarkEnd w:id="35"/>
      <w:bookmarkEnd w:id="36"/>
      <w:bookmarkEnd w:id="37"/>
    </w:p>
    <w:p w14:paraId="465A99B8" w14:textId="02913655" w:rsidR="00EF3EB3" w:rsidRPr="00EF3EB3" w:rsidRDefault="00EF3EB3" w:rsidP="00E34CCB">
      <w:pPr>
        <w:pStyle w:val="Heading3"/>
      </w:pPr>
      <w:bookmarkStart w:id="38" w:name="_Toc204820651"/>
      <w:r w:rsidRPr="00EF3EB3">
        <w:t>Weather conditions during the crop seasons</w:t>
      </w:r>
      <w:bookmarkEnd w:id="38"/>
    </w:p>
    <w:p w14:paraId="098B2047" w14:textId="36AF732B" w:rsidR="00EF3EB3" w:rsidRPr="00EF3EB3" w:rsidRDefault="00EF3EB3" w:rsidP="008B5CBF">
      <w:r w:rsidRPr="00EF3EB3">
        <w:t xml:space="preserve">West Tennessee has a humid subtropical climate with mild winters and warm summers. The mean annual rainfall is about 130 cm, of which only about 30% usually occurs </w:t>
      </w:r>
      <w:r w:rsidRPr="00EF3EB3">
        <w:lastRenderedPageBreak/>
        <w:t>during the core soybean growing season from May to August</w:t>
      </w:r>
      <w:sdt>
        <w:sdtPr>
          <w:rPr>
            <w:color w:val="000000"/>
          </w:rPr>
          <w:tag w:val="MENDELEY_CITATION_v3_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"/>
          <w:id w:val="-64265541"/>
          <w:placeholder>
            <w:docPart w:val="BBA3E566B42A4DE1B0B8A434DAADD966"/>
          </w:placeholder>
        </w:sdtPr>
        <w:sdtContent>
          <w:r w:rsidR="002D04C4" w:rsidRPr="002D04C4">
            <w:rPr>
              <w:color w:val="000000"/>
            </w:rPr>
            <w:t>(S. Anapalli et al., 2016)</w:t>
          </w:r>
        </w:sdtContent>
      </w:sdt>
      <w:r w:rsidRPr="00EF3EB3">
        <w:fldChar w:fldCharType="begin"/>
      </w:r>
      <w:r w:rsidRPr="00EF3EB3">
        <w:instrText xml:space="preserve"> ADDIN EN.CITE &lt;EndNote&gt;&lt;Cite&gt;&lt;Author&gt;Anapalli&lt;/Author&gt;&lt;Year&gt;2016&lt;/Year&gt;&lt;RecNum&gt;31&lt;/RecNum&gt;&lt;DisplayText&gt;[31]&lt;/DisplayText&gt;&lt;record&gt;&lt;rec-number&gt;31&lt;/rec-number&gt;&lt;foreign-keys&gt;&lt;key app="EN" db-id="5pswarwv8xztplefpetxf2pnzdax9ttdzxf9" timestamp="1702309301"&gt;31&lt;/key&gt;&lt;/foreign-keys&gt;&lt;ref-type name="Journal Article"&gt;17&lt;/ref-type&gt;&lt;contributors&gt;&lt;authors&gt;&lt;author&gt;Anapalli, Saseendran S&lt;/author&gt;&lt;author&gt;Pettigrew, William T&lt;/author&gt;&lt;author&gt;Reddy, Krishna N&lt;/author&gt;&lt;author&gt;Ma, Liwang&lt;/author&gt;&lt;author&gt;Fisher, Daniel K&lt;/author&gt;&lt;author&gt;Sui, Ruixiu&lt;/author&gt;&lt;/authors&gt;&lt;/contributors&gt;&lt;titles&gt;&lt;title&gt;Climate-optimized planting windows for cotton in the Lower Mississippi Delta Region&lt;/title&gt;&lt;secondary-title&gt;Agronomy&lt;/secondary-title&gt;&lt;/titles&gt;&lt;periodical&gt;&lt;full-title&gt;Agronomy&lt;/full-title&gt;&lt;/periodical&gt;&lt;pages&gt;46&lt;/pages&gt;&lt;volume&gt;6&lt;/volume&gt;&lt;number&gt;4&lt;/number&gt;&lt;dates&gt;&lt;year&gt;2016&lt;/year&gt;&lt;/dates&gt;&lt;isbn&gt;2073-4395&lt;/isbn&gt;&lt;urls&gt;&lt;/urls&gt;&lt;/record&gt;&lt;/Cite&gt;&lt;/EndNote&gt;</w:instrText>
      </w:r>
      <w:r w:rsidRPr="00EF3EB3">
        <w:fldChar w:fldCharType="separate"/>
      </w:r>
      <w:r w:rsidRPr="00EF3EB3">
        <w:fldChar w:fldCharType="end"/>
      </w:r>
      <w:r w:rsidRPr="00EF3EB3">
        <w:t xml:space="preserve">. </w:t>
      </w:r>
      <w:r w:rsidR="00002A76" w:rsidRPr="00002A76">
        <w:rPr>
          <w:rStyle w:val="TableintextChar"/>
          <w:rFonts w:eastAsia="SimSun"/>
        </w:rPr>
        <w:fldChar w:fldCharType="begin"/>
      </w:r>
      <w:r w:rsidR="00002A76" w:rsidRPr="00002A76">
        <w:rPr>
          <w:rStyle w:val="TableintextChar"/>
          <w:rFonts w:eastAsia="SimSun"/>
        </w:rPr>
        <w:instrText xml:space="preserve"> REF _Ref204794636 \h </w:instrText>
      </w:r>
      <w:r w:rsidR="00002A76">
        <w:rPr>
          <w:rStyle w:val="TableintextChar"/>
          <w:rFonts w:eastAsia="SimSun"/>
        </w:rPr>
        <w:instrText xml:space="preserve"> \* MERGEFORMAT </w:instrText>
      </w:r>
      <w:r w:rsidR="00002A76" w:rsidRPr="00002A76">
        <w:rPr>
          <w:rStyle w:val="TableintextChar"/>
          <w:rFonts w:eastAsia="SimSun"/>
        </w:rPr>
      </w:r>
      <w:r w:rsidR="00002A76" w:rsidRPr="00002A76">
        <w:rPr>
          <w:rStyle w:val="TableintextChar"/>
          <w:rFonts w:eastAsia="SimSun"/>
        </w:rPr>
        <w:fldChar w:fldCharType="separate"/>
      </w:r>
      <w:r w:rsidR="00002A76" w:rsidRPr="00002A76">
        <w:rPr>
          <w:rStyle w:val="TableintextChar"/>
          <w:rFonts w:eastAsia="SimSun"/>
        </w:rPr>
        <w:t>Figure 2.1</w:t>
      </w:r>
      <w:r w:rsidR="00002A76" w:rsidRPr="00002A76">
        <w:rPr>
          <w:rStyle w:val="TableintextChar"/>
          <w:rFonts w:eastAsia="SimSun"/>
        </w:rPr>
        <w:fldChar w:fldCharType="end"/>
      </w:r>
      <w:r w:rsidR="00002A76">
        <w:rPr>
          <w:rFonts w:hint="eastAsia"/>
        </w:rPr>
        <w:t xml:space="preserve"> </w:t>
      </w:r>
      <w:r w:rsidRPr="00EF3EB3">
        <w:t>shows the variation in monthly precipitation and potential evapotranspiration from 2005 to 2020 (16 years) to identify how the experimental years corresponded to historical weather patterns. It should be noted that precipitation is extremely variable compared to potential evapotranspiration. That makes rainfall a key factor for when producers should make irrigation decisions. Both 2013 and 2015 were considered average as total rainfall during the growing season was 407 and 487 mm, respectively. However, rainfall in June of 2015 was high and well distributed such that irrigation was never triggered in R1 and essentially there is a double set of R3 treatments in that year. In the wet year 2014, soybeans received 617 mm of rainfall during the growing season, and the highest rainfall recorded was 120 mm in a week. The entire growing season in 2016 and 2017 was characterized as dry since precipitation was 330 and 344 mm, respectively. However, there was a noticeable difference between 2016 and 2017. A long dry period occurred from July 9 to July 23 in 2017, while in 2016, there was light rainfall every week during the growing season. Even though significant temporal variability in rainfall occurred during the five-year experiment, these weather conditions should be considered typical for soybean production in the Mid-South.</w:t>
      </w:r>
    </w:p>
    <w:p w14:paraId="45C296D7" w14:textId="7D3A9367" w:rsidR="00EF3EB3" w:rsidRPr="00EF3EB3" w:rsidRDefault="00EF3EB3" w:rsidP="00E34CCB">
      <w:pPr>
        <w:pStyle w:val="Heading3"/>
      </w:pPr>
      <w:bookmarkStart w:id="39" w:name="_Toc204820652"/>
      <w:r w:rsidRPr="00EF3EB3">
        <w:t>Grain yield</w:t>
      </w:r>
      <w:bookmarkEnd w:id="39"/>
      <w:r w:rsidRPr="00EF3EB3">
        <w:t xml:space="preserve">  </w:t>
      </w:r>
    </w:p>
    <w:p w14:paraId="6D72B6FE" w14:textId="61D57C0E" w:rsidR="00EF3EB3" w:rsidRPr="00EF3EB3" w:rsidRDefault="00EF3EB3" w:rsidP="008B5CBF">
      <w:r w:rsidRPr="00EF3EB3">
        <w:t>Soybean yields for each treatment from 2013 to 2017 are summarized in</w:t>
      </w:r>
      <w:r w:rsidR="00653D15">
        <w:rPr>
          <w:rFonts w:hint="eastAsia"/>
        </w:rPr>
        <w:t xml:space="preserve"> </w:t>
      </w:r>
      <w:r w:rsidR="00653D15" w:rsidRPr="00653D15">
        <w:rPr>
          <w:rStyle w:val="TableintextChar"/>
          <w:rFonts w:eastAsia="SimSun"/>
        </w:rPr>
        <w:fldChar w:fldCharType="begin"/>
      </w:r>
      <w:r w:rsidR="00653D15" w:rsidRPr="00653D15">
        <w:rPr>
          <w:rStyle w:val="TableintextChar"/>
          <w:rFonts w:eastAsia="SimSun"/>
        </w:rPr>
        <w:instrText xml:space="preserve"> REF _Ref204794278 \h </w:instrText>
      </w:r>
      <w:r w:rsidR="00653D15">
        <w:rPr>
          <w:rStyle w:val="TableintextChar"/>
          <w:rFonts w:eastAsia="SimSun"/>
        </w:rPr>
        <w:instrText xml:space="preserve"> \* MERGEFORMAT </w:instrText>
      </w:r>
      <w:r w:rsidR="00653D15" w:rsidRPr="00653D15">
        <w:rPr>
          <w:rStyle w:val="TableintextChar"/>
          <w:rFonts w:eastAsia="SimSun"/>
        </w:rPr>
      </w:r>
      <w:r w:rsidR="00653D15" w:rsidRPr="00653D15">
        <w:rPr>
          <w:rStyle w:val="TableintextChar"/>
          <w:rFonts w:eastAsia="SimSun"/>
        </w:rPr>
        <w:fldChar w:fldCharType="separate"/>
      </w:r>
      <w:r w:rsidR="00653D15" w:rsidRPr="00653D15">
        <w:rPr>
          <w:rStyle w:val="TableintextChar"/>
          <w:rFonts w:eastAsia="SimSun"/>
        </w:rPr>
        <w:t>Table 2.2</w:t>
      </w:r>
      <w:r w:rsidR="00653D15" w:rsidRPr="00653D15">
        <w:rPr>
          <w:rStyle w:val="TableintextChar"/>
          <w:rFonts w:eastAsia="SimSun"/>
        </w:rPr>
        <w:fldChar w:fldCharType="end"/>
      </w:r>
      <w:r w:rsidRPr="00EF3EB3">
        <w:t>. The maximum soybean yields occurred at the 3.81 cm wk</w:t>
      </w:r>
      <w:r w:rsidRPr="00EF3EB3">
        <w:rPr>
          <w:vertAlign w:val="superscript"/>
        </w:rPr>
        <w:t>-1</w:t>
      </w:r>
      <w:r w:rsidRPr="00EF3EB3">
        <w:t xml:space="preserve"> rate at all growth stages during the five seasons (</w:t>
      </w:r>
      <w:r w:rsidR="00653D15" w:rsidRPr="00653D15">
        <w:rPr>
          <w:rStyle w:val="TableintextChar"/>
          <w:rFonts w:eastAsia="SimSun"/>
        </w:rPr>
        <w:fldChar w:fldCharType="begin"/>
      </w:r>
      <w:r w:rsidR="00653D15" w:rsidRPr="00653D15">
        <w:rPr>
          <w:rStyle w:val="TableintextChar"/>
          <w:rFonts w:eastAsia="SimSun"/>
        </w:rPr>
        <w:instrText xml:space="preserve"> REF _Ref204794278 \h </w:instrText>
      </w:r>
      <w:r w:rsidR="00653D15">
        <w:rPr>
          <w:rStyle w:val="TableintextChar"/>
          <w:rFonts w:eastAsia="SimSun"/>
        </w:rPr>
        <w:instrText xml:space="preserve"> \* MERGEFORMAT </w:instrText>
      </w:r>
      <w:r w:rsidR="00653D15" w:rsidRPr="00653D15">
        <w:rPr>
          <w:rStyle w:val="TableintextChar"/>
          <w:rFonts w:eastAsia="SimSun"/>
        </w:rPr>
      </w:r>
      <w:r w:rsidR="00653D15" w:rsidRPr="00653D15">
        <w:rPr>
          <w:rStyle w:val="TableintextChar"/>
          <w:rFonts w:eastAsia="SimSun"/>
        </w:rPr>
        <w:fldChar w:fldCharType="separate"/>
      </w:r>
      <w:r w:rsidR="00653D15" w:rsidRPr="00653D15">
        <w:rPr>
          <w:rStyle w:val="TableintextChar"/>
          <w:rFonts w:eastAsia="SimSun"/>
        </w:rPr>
        <w:t>Table 2.2</w:t>
      </w:r>
      <w:r w:rsidR="00653D15" w:rsidRPr="00653D15">
        <w:rPr>
          <w:rStyle w:val="TableintextChar"/>
          <w:rFonts w:eastAsia="SimSun"/>
        </w:rPr>
        <w:fldChar w:fldCharType="end"/>
      </w:r>
      <w:r w:rsidRPr="00EF3EB3">
        <w:t xml:space="preserve">). On the other hand, the minimum yields were produced by the rainfed treatments. Irrigation significantly improved soybean yields by up to 30% </w:t>
      </w:r>
      <w:r w:rsidRPr="00EF3EB3">
        <w:lastRenderedPageBreak/>
        <w:t xml:space="preserve">compared to the rainfed area across five years (P&lt;0.05). </w:t>
      </w:r>
      <w:sdt>
        <w:sdtPr>
          <w:rPr>
            <w:color w:val="000000"/>
          </w:rPr>
          <w:tag w:val="MENDELEY_CITATION_v3_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"/>
          <w:id w:val="80811050"/>
          <w:placeholder>
            <w:docPart w:val="7372947ED8034C04A5B763136380E7C1"/>
          </w:placeholder>
        </w:sdtPr>
        <w:sdtContent>
          <w:r w:rsidR="002D04C4" w:rsidRPr="002D04C4">
            <w:rPr>
              <w:color w:val="000000"/>
            </w:rPr>
            <w:t>Anapalli et al.(2022)</w:t>
          </w:r>
        </w:sdtContent>
      </w:sdt>
      <w:r w:rsidRPr="00EF3EB3">
        <w:t>reported a similar statistic result that soybean yield in rainfed was 24% lower than irrigation treatment in a two-year experiment in Mississippi. Notably, the 5-year duration of this study provides stronger evidence due to its consideration of variable weather conditions. A year effect was observed by the combined analysis of irrigation rate and initiation time for soybean yields (</w:t>
      </w:r>
      <w:r w:rsidR="00653D15" w:rsidRPr="00653D15">
        <w:rPr>
          <w:rStyle w:val="TableintextChar"/>
          <w:rFonts w:eastAsia="SimSun"/>
        </w:rPr>
        <w:fldChar w:fldCharType="begin"/>
      </w:r>
      <w:r w:rsidR="00653D15" w:rsidRPr="00653D15">
        <w:rPr>
          <w:rStyle w:val="TableintextChar"/>
          <w:rFonts w:eastAsia="SimSun"/>
        </w:rPr>
        <w:instrText xml:space="preserve"> REF _Ref204794325 \h </w:instrText>
      </w:r>
      <w:r w:rsidR="00653D15">
        <w:rPr>
          <w:rStyle w:val="TableintextChar"/>
          <w:rFonts w:eastAsia="SimSun"/>
        </w:rPr>
        <w:instrText xml:space="preserve"> \* MERGEFORMAT </w:instrText>
      </w:r>
      <w:r w:rsidR="00653D15" w:rsidRPr="00653D15">
        <w:rPr>
          <w:rStyle w:val="TableintextChar"/>
          <w:rFonts w:eastAsia="SimSun"/>
        </w:rPr>
      </w:r>
      <w:r w:rsidR="00653D15" w:rsidRPr="00653D15">
        <w:rPr>
          <w:rStyle w:val="TableintextChar"/>
          <w:rFonts w:eastAsia="SimSun"/>
        </w:rPr>
        <w:fldChar w:fldCharType="separate"/>
      </w:r>
      <w:r w:rsidR="00653D15" w:rsidRPr="00653D15">
        <w:rPr>
          <w:rStyle w:val="TableintextChar"/>
          <w:rFonts w:eastAsia="SimSun"/>
        </w:rPr>
        <w:t>Table 2.3</w:t>
      </w:r>
      <w:r w:rsidR="00653D15" w:rsidRPr="00653D15">
        <w:rPr>
          <w:rStyle w:val="TableintextChar"/>
          <w:rFonts w:eastAsia="SimSun"/>
        </w:rPr>
        <w:fldChar w:fldCharType="end"/>
      </w:r>
      <w:r w:rsidRPr="00EF3EB3">
        <w:t xml:space="preserve">). In 2013, 2016, and 2017, ANOVA demonstrated the significant effect of the irrigation rate on yields. But initiation time did not have much influence on improving yields. In another words, delaying irrigation until R5 with a high rate could produce yield at a significant level with the least irrigation. The low-rate treatments in both 2014 and 2015 had the same higher statistical yields as high-rate treatments, perhaps because these two years had so much rainfall in June, July, and August that extra rainfall with less irrigation also provided high-rate treatments. In 2017, a dry year with an extended dry period in R3, the two main effects were important to soybean yields, and the highest yield was obtained at R3 with the highest irrigation rate. By adding year as a random effect, ANOVA for all five years' data shows the importance of irrigation rate rather than initiation time. All ANOVA results exhibited there was no interaction between irrigation rate and initiation time. Initiation time had no statistical effect on soybean yields in four years (P&gt;0.05). Specifically, irrigation starting at the early reproductive stage applied additional water that was not required to improve soybean yield. Irrigation could be delayed until R5 in four years and R3 in one dry year, and still obtain the statistically highest yield while statically significant yields were observed for irrigation rate except 2014 and 2015. It is recommended that once irrigation </w:t>
      </w:r>
      <w:r w:rsidRPr="00EF3EB3">
        <w:lastRenderedPageBreak/>
        <w:t>starts, the high rate, 3.81 cm wk</w:t>
      </w:r>
      <w:r w:rsidRPr="00EF3EB3">
        <w:rPr>
          <w:vertAlign w:val="superscript"/>
        </w:rPr>
        <w:t>-1</w:t>
      </w:r>
      <w:r w:rsidRPr="00EF3EB3">
        <w:t>, of rainfall plus supplemental irrigation should be maintained to obtain the statistically highest yield in most years.</w:t>
      </w:r>
    </w:p>
    <w:p w14:paraId="00543691" w14:textId="781E4E74" w:rsidR="00EF3EB3" w:rsidRPr="001F6B4B" w:rsidRDefault="00EF3EB3" w:rsidP="008B5CBF">
      <w:pPr>
        <w:rPr>
          <w:rFonts w:eastAsiaTheme="minorEastAsia"/>
        </w:rPr>
      </w:pPr>
      <w:r w:rsidRPr="00EF3EB3">
        <w:t xml:space="preserve">Some reports </w:t>
      </w:r>
      <w:sdt>
        <w:sdtPr>
          <w:rPr>
            <w:color w:val="000000"/>
          </w:rPr>
          <w:tag w:val="MENDELEY_CITATION_v3_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"/>
          <w:id w:val="-539426462"/>
          <w:placeholder>
            <w:docPart w:val="7372947ED8034C04A5B763136380E7C1"/>
          </w:placeholder>
        </w:sdtPr>
        <w:sdtContent>
          <w:r w:rsidR="002D04C4" w:rsidRPr="002D04C4">
            <w:rPr>
              <w:color w:val="000000"/>
            </w:rPr>
            <w:t>(Specht et al., 1989; Sweeney et al., 2003)</w:t>
          </w:r>
        </w:sdtContent>
      </w:sdt>
      <w:r w:rsidRPr="00EF3EB3">
        <w:rPr>
          <w:color w:val="000000"/>
        </w:rPr>
        <w:t xml:space="preserve"> </w:t>
      </w:r>
      <w:r w:rsidRPr="00EF3EB3">
        <w:t xml:space="preserve">indicated that moisture stress has a more significant impact during the reproductive stage (R3 to R6) compared to other growth stages. Research by </w:t>
      </w:r>
      <w:sdt>
        <w:sdtPr>
          <w:rPr>
            <w:color w:val="000000"/>
          </w:rPr>
          <w:tag w:val="MENDELEY_CITATION_v3_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"/>
          <w:id w:val="1395938118"/>
          <w:placeholder>
            <w:docPart w:val="7372947ED8034C04A5B763136380E7C1"/>
          </w:placeholder>
        </w:sdtPr>
        <w:sdtContent>
          <w:r w:rsidR="002D04C4" w:rsidRPr="002D04C4">
            <w:rPr>
              <w:color w:val="000000"/>
            </w:rPr>
            <w:t>S. Irmak et al. (2014)</w:t>
          </w:r>
        </w:sdtContent>
      </w:sdt>
      <w:r w:rsidRPr="00EF3EB3">
        <w:t xml:space="preserve"> demonstrated that delaying irrigation until the R3 stage resulted in higher yields compared to fully-irrigated control treatments in silt loam soils. However, it's important to note that these outcomes can vary depending on the soybean variety and soil type. In another study</w:t>
      </w:r>
      <w:sdt>
        <w:sdtPr>
          <w:rPr>
            <w:color w:val="000000"/>
          </w:rPr>
          <w:tag w:val="MENDELEY_CITATION_v3_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"/>
          <w:id w:val="1553884683"/>
          <w:placeholder>
            <w:docPart w:val="7372947ED8034C04A5B763136380E7C1"/>
          </w:placeholder>
        </w:sdtPr>
        <w:sdtContent>
          <w:r w:rsidR="002D04C4" w:rsidRPr="002D04C4">
            <w:rPr>
              <w:color w:val="000000"/>
            </w:rPr>
            <w:t>(Francis et al., 2018)</w:t>
          </w:r>
        </w:sdtContent>
      </w:sdt>
      <w:r w:rsidRPr="00EF3EB3">
        <w:t>, delaying irrigation led to reduced yields and profitability for indeterminate soybean varieties on loamy soil, whereas it had no effect on determinate soybeans. Additionally, a 2-week delay in irrigation initiation could lead to yield reduction in soybeans grown on cracking clay soil.</w:t>
      </w:r>
    </w:p>
    <w:p w14:paraId="175D8F06" w14:textId="58E5BB6D" w:rsidR="00EF3EB3" w:rsidRPr="00EF3EB3" w:rsidRDefault="00EF3EB3" w:rsidP="00E34CCB">
      <w:pPr>
        <w:pStyle w:val="Heading3"/>
      </w:pPr>
      <w:bookmarkStart w:id="40" w:name="_Toc204820653"/>
      <w:r w:rsidRPr="00EF3EB3">
        <w:t>IWP</w:t>
      </w:r>
      <w:bookmarkEnd w:id="40"/>
    </w:p>
    <w:p w14:paraId="55528938" w14:textId="112A0422" w:rsidR="00EF3EB3" w:rsidRPr="00EF3EB3" w:rsidRDefault="00002A76" w:rsidP="008B5CBF">
      <w:r w:rsidRPr="00002A76">
        <w:rPr>
          <w:rStyle w:val="TableintextChar"/>
          <w:rFonts w:eastAsia="SimSun"/>
        </w:rPr>
        <w:fldChar w:fldCharType="begin"/>
      </w:r>
      <w:r w:rsidRPr="00002A76">
        <w:rPr>
          <w:rStyle w:val="TableintextChar"/>
          <w:rFonts w:eastAsia="SimSun"/>
        </w:rPr>
        <w:instrText xml:space="preserve"> REF _Ref204794487 \h </w:instrText>
      </w:r>
      <w:r>
        <w:rPr>
          <w:rStyle w:val="TableintextChar"/>
          <w:rFonts w:eastAsia="SimSun"/>
        </w:rPr>
        <w:instrText xml:space="preserve"> \* MERGEFORMAT </w:instrText>
      </w:r>
      <w:r w:rsidRPr="00002A76">
        <w:rPr>
          <w:rStyle w:val="TableintextChar"/>
          <w:rFonts w:eastAsia="SimSun"/>
        </w:rPr>
      </w:r>
      <w:r w:rsidRPr="00002A76">
        <w:rPr>
          <w:rStyle w:val="TableintextChar"/>
          <w:rFonts w:eastAsia="SimSun"/>
        </w:rPr>
        <w:fldChar w:fldCharType="separate"/>
      </w:r>
      <w:r w:rsidRPr="00002A76">
        <w:rPr>
          <w:rStyle w:val="TableintextChar"/>
          <w:rFonts w:eastAsia="SimSun"/>
        </w:rPr>
        <w:t>Table 2.4</w:t>
      </w:r>
      <w:r w:rsidRPr="00002A76">
        <w:rPr>
          <w:rStyle w:val="TableintextChar"/>
          <w:rFonts w:eastAsia="SimSun"/>
        </w:rPr>
        <w:fldChar w:fldCharType="end"/>
      </w:r>
      <w:r>
        <w:rPr>
          <w:rFonts w:hint="eastAsia"/>
        </w:rPr>
        <w:t xml:space="preserve"> </w:t>
      </w:r>
      <w:r w:rsidR="00EF3EB3" w:rsidRPr="00EF3EB3">
        <w:t xml:space="preserve">shows the applied irrigation amount and IWP for each treatment from 2013 to 2017. The amount of applied water varied depending on the year and the treatments, and these differences were due to changes in amount and pattern of precipitation within each year. IWP was the combined index of additional yield and applied water to evaluate the productivity of different water regimes. IWP generally increased when the amount of water applied was reduced either by reduced rate or delayed timing. The highest IWP was most likely not the most beneficial treatment as it must be evaluated with the highest yielding treatments when water is inexpensive and abundant, especially in Mid-South. Lower IWP in this experiment was not generally associated with lower yield but rather </w:t>
      </w:r>
      <w:r w:rsidR="00EF3EB3" w:rsidRPr="00EF3EB3">
        <w:lastRenderedPageBreak/>
        <w:t xml:space="preserve">more water applied without additional yield benefit. Similar findings were reported by </w:t>
      </w:r>
      <w:sdt>
        <w:sdtPr>
          <w:rPr>
            <w:color w:val="000000"/>
          </w:rPr>
          <w:tag w:val="MENDELEY_CITATION_v3_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"/>
          <w:id w:val="-1268078915"/>
          <w:placeholder>
            <w:docPart w:val="5DBA9BABFFA14F97A96700BAD0037670"/>
          </w:placeholder>
        </w:sdtPr>
        <w:sdtContent>
          <w:r w:rsidR="002D04C4" w:rsidRPr="002D04C4">
            <w:rPr>
              <w:color w:val="000000"/>
            </w:rPr>
            <w:t>Anapalli et al. (2022)</w:t>
          </w:r>
        </w:sdtContent>
      </w:sdt>
      <w:r w:rsidR="00EF3EB3" w:rsidRPr="00EF3EB3">
        <w:rPr>
          <w:color w:val="000000"/>
        </w:rPr>
        <w:t xml:space="preserve"> </w:t>
      </w:r>
      <w:r w:rsidR="00EF3EB3" w:rsidRPr="00EF3EB3">
        <w:t>that water use efficiency increases with water stress. Various IWP ranges have been reported</w:t>
      </w:r>
      <w:sdt>
        <w:sdtPr>
          <w:rPr>
            <w:color w:val="000000"/>
          </w:rPr>
          <w:tag w:val="MENDELEY_CITATION_v3_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"/>
          <w:id w:val="1310439309"/>
          <w:placeholder>
            <w:docPart w:val="5DBA9BABFFA14F97A96700BAD0037670"/>
          </w:placeholder>
        </w:sdtPr>
        <w:sdtContent>
          <w:r w:rsidR="002D04C4" w:rsidRPr="002D04C4">
            <w:rPr>
              <w:rFonts w:eastAsia="Times New Roman"/>
              <w:color w:val="000000"/>
            </w:rPr>
            <w:t>(Garcia y Garcia et al., 2010; S. Irmak et al., 2014; Sandhu &amp; Irmak, 2022)</w:t>
          </w:r>
        </w:sdtContent>
      </w:sdt>
      <w:r w:rsidR="00EF3EB3" w:rsidRPr="00EF3EB3">
        <w:t xml:space="preserve"> and these variations can be attributed to differences in cultivar, maturity group, seeding rate, climate, irrigation method, management condition, and various other factors. ANOVA of irrigation rate and initiation time for IWP displayed a yearly difference (</w:t>
      </w:r>
      <w:r w:rsidRPr="00002A76">
        <w:rPr>
          <w:rStyle w:val="TableintextChar"/>
          <w:rFonts w:eastAsia="SimSun"/>
        </w:rPr>
        <w:fldChar w:fldCharType="begin"/>
      </w:r>
      <w:r w:rsidRPr="00002A76">
        <w:rPr>
          <w:rStyle w:val="TableintextChar"/>
          <w:rFonts w:eastAsia="SimSun"/>
        </w:rPr>
        <w:instrText xml:space="preserve"> REF _Ref204794502 \h </w:instrText>
      </w:r>
      <w:r>
        <w:rPr>
          <w:rStyle w:val="TableintextChar"/>
          <w:rFonts w:eastAsia="SimSun"/>
        </w:rPr>
        <w:instrText xml:space="preserve"> \* MERGEFORMAT </w:instrText>
      </w:r>
      <w:r w:rsidRPr="00002A76">
        <w:rPr>
          <w:rStyle w:val="TableintextChar"/>
          <w:rFonts w:eastAsia="SimSun"/>
        </w:rPr>
      </w:r>
      <w:r w:rsidRPr="00002A76">
        <w:rPr>
          <w:rStyle w:val="TableintextChar"/>
          <w:rFonts w:eastAsia="SimSun"/>
        </w:rPr>
        <w:fldChar w:fldCharType="separate"/>
      </w:r>
      <w:r w:rsidRPr="00002A76">
        <w:rPr>
          <w:rStyle w:val="TableintextChar"/>
          <w:rFonts w:eastAsia="SimSun"/>
        </w:rPr>
        <w:t>Table 2.5</w:t>
      </w:r>
      <w:r w:rsidRPr="00002A76">
        <w:rPr>
          <w:rStyle w:val="TableintextChar"/>
          <w:rFonts w:eastAsia="SimSun"/>
        </w:rPr>
        <w:fldChar w:fldCharType="end"/>
      </w:r>
      <w:r w:rsidR="00EF3EB3" w:rsidRPr="00EF3EB3">
        <w:t xml:space="preserve">). In 2013 and 2014, both factors had significant effects on IWP while in 2015, only the irrigation rate; in 2016, only the initiation time; and in 2017, neither on yields. But when adding year as a random effect, ANOVA for all five years showed that both factors were statistically significant. According to the goal of higher significant yield levels with less applied irrigation water, the optimal MDI regimes for each year are R5-2.54, R5-1.27, R5-1.27, R5-3.81, and R3-3.81, respectively. Delayed irrigation is recommended until to R5 in most years and to R3 in dry years, and optimal rates were varied. Therefore, to obtain the highest yield with the least irrigation, the irrigation schedule should be adapted to the current rainfall pattern. </w:t>
      </w:r>
      <w:bookmarkStart w:id="41" w:name="_Hlk123697586"/>
      <w:r w:rsidR="00EF3EB3" w:rsidRPr="00EF3EB3">
        <w:t>But as a general suggestion, it is recommended that once irrigation starts, the rate of irrigation supplemented rainfall should be high to ensure the highest yield.</w:t>
      </w:r>
    </w:p>
    <w:p w14:paraId="7E45AD9C" w14:textId="77777777" w:rsidR="008A2B7E" w:rsidRPr="008A2B7E" w:rsidRDefault="008A2B7E" w:rsidP="00E34CCB">
      <w:pPr>
        <w:pStyle w:val="Heading3"/>
      </w:pPr>
      <w:bookmarkStart w:id="42" w:name="_Toc204820654"/>
      <w:bookmarkEnd w:id="41"/>
      <w:r w:rsidRPr="008A2B7E">
        <w:t>Relationship between the yield and irrigation rate</w:t>
      </w:r>
      <w:bookmarkEnd w:id="42"/>
    </w:p>
    <w:p w14:paraId="52223F58" w14:textId="210DFD25" w:rsidR="008A2B7E" w:rsidRPr="008A2B7E" w:rsidRDefault="008A2B7E" w:rsidP="008B5CBF">
      <w:r w:rsidRPr="008A2B7E">
        <w:t>The ANOVA results for soybean yield (</w:t>
      </w:r>
      <w:r w:rsidR="00653D15" w:rsidRPr="00653D15">
        <w:rPr>
          <w:rStyle w:val="TableintextChar"/>
          <w:rFonts w:eastAsia="SimSun"/>
        </w:rPr>
        <w:fldChar w:fldCharType="begin"/>
      </w:r>
      <w:r w:rsidR="00653D15" w:rsidRPr="00653D15">
        <w:rPr>
          <w:rStyle w:val="TableintextChar"/>
          <w:rFonts w:eastAsia="SimSun"/>
        </w:rPr>
        <w:instrText xml:space="preserve"> REF _Ref204794325 \h </w:instrText>
      </w:r>
      <w:r w:rsidR="00653D15">
        <w:rPr>
          <w:rStyle w:val="TableintextChar"/>
          <w:rFonts w:eastAsia="SimSun"/>
        </w:rPr>
        <w:instrText xml:space="preserve"> \* MERGEFORMAT </w:instrText>
      </w:r>
      <w:r w:rsidR="00653D15" w:rsidRPr="00653D15">
        <w:rPr>
          <w:rStyle w:val="TableintextChar"/>
          <w:rFonts w:eastAsia="SimSun"/>
        </w:rPr>
      </w:r>
      <w:r w:rsidR="00653D15" w:rsidRPr="00653D15">
        <w:rPr>
          <w:rStyle w:val="TableintextChar"/>
          <w:rFonts w:eastAsia="SimSun"/>
        </w:rPr>
        <w:fldChar w:fldCharType="separate"/>
      </w:r>
      <w:r w:rsidR="00653D15" w:rsidRPr="00653D15">
        <w:rPr>
          <w:rStyle w:val="TableintextChar"/>
          <w:rFonts w:eastAsia="SimSun"/>
        </w:rPr>
        <w:t>Table 2.3</w:t>
      </w:r>
      <w:r w:rsidR="00653D15" w:rsidRPr="00653D15">
        <w:rPr>
          <w:rStyle w:val="TableintextChar"/>
          <w:rFonts w:eastAsia="SimSun"/>
        </w:rPr>
        <w:fldChar w:fldCharType="end"/>
      </w:r>
      <w:r w:rsidRPr="008A2B7E">
        <w:t>) indicated that the relationship between yield and irrigation rate may be due to the different seasonal precipitation and its distribution during the five growing seasons. In 2013 and 2016, the irrigation rate was the only significant factor for yield (</w:t>
      </w:r>
      <w:r w:rsidR="00653D15" w:rsidRPr="00653D15">
        <w:rPr>
          <w:rStyle w:val="TableintextChar"/>
          <w:rFonts w:eastAsia="SimSun"/>
        </w:rPr>
        <w:fldChar w:fldCharType="begin"/>
      </w:r>
      <w:r w:rsidR="00653D15" w:rsidRPr="00653D15">
        <w:rPr>
          <w:rStyle w:val="TableintextChar"/>
          <w:rFonts w:eastAsia="SimSun"/>
        </w:rPr>
        <w:instrText xml:space="preserve"> REF _Ref204794325 \h </w:instrText>
      </w:r>
      <w:r w:rsidR="00653D15">
        <w:rPr>
          <w:rStyle w:val="TableintextChar"/>
          <w:rFonts w:eastAsia="SimSun"/>
        </w:rPr>
        <w:instrText xml:space="preserve"> \* MERGEFORMAT </w:instrText>
      </w:r>
      <w:r w:rsidR="00653D15" w:rsidRPr="00653D15">
        <w:rPr>
          <w:rStyle w:val="TableintextChar"/>
          <w:rFonts w:eastAsia="SimSun"/>
        </w:rPr>
      </w:r>
      <w:r w:rsidR="00653D15" w:rsidRPr="00653D15">
        <w:rPr>
          <w:rStyle w:val="TableintextChar"/>
          <w:rFonts w:eastAsia="SimSun"/>
        </w:rPr>
        <w:fldChar w:fldCharType="separate"/>
      </w:r>
      <w:r w:rsidR="00653D15" w:rsidRPr="00653D15">
        <w:rPr>
          <w:rStyle w:val="TableintextChar"/>
          <w:rFonts w:eastAsia="SimSun"/>
        </w:rPr>
        <w:t>Table 2.3</w:t>
      </w:r>
      <w:r w:rsidR="00653D15" w:rsidRPr="00653D15">
        <w:rPr>
          <w:rStyle w:val="TableintextChar"/>
          <w:rFonts w:eastAsia="SimSun"/>
        </w:rPr>
        <w:fldChar w:fldCharType="end"/>
      </w:r>
      <w:r w:rsidRPr="008A2B7E">
        <w:t xml:space="preserve">), and the result of regression analysis showed </w:t>
      </w:r>
      <w:r w:rsidRPr="008A2B7E">
        <w:lastRenderedPageBreak/>
        <w:t>a positive linear relationship with R</w:t>
      </w:r>
      <w:r w:rsidRPr="008A2B7E">
        <w:rPr>
          <w:vertAlign w:val="superscript"/>
        </w:rPr>
        <w:t>2</w:t>
      </w:r>
      <w:r w:rsidRPr="008A2B7E">
        <w:t xml:space="preserve"> above 0.9 (</w:t>
      </w:r>
      <w:r w:rsidR="00002A76" w:rsidRPr="00653D15">
        <w:rPr>
          <w:rStyle w:val="TableintextChar"/>
          <w:rFonts w:eastAsia="SimSun"/>
        </w:rPr>
        <w:fldChar w:fldCharType="begin"/>
      </w:r>
      <w:r w:rsidR="00002A76" w:rsidRPr="00653D15">
        <w:rPr>
          <w:rStyle w:val="TableintextChar"/>
          <w:rFonts w:eastAsia="SimSun"/>
        </w:rPr>
        <w:instrText xml:space="preserve"> REF _Ref204794437 \h </w:instrText>
      </w:r>
      <w:r w:rsidR="00002A76">
        <w:rPr>
          <w:rStyle w:val="TableintextChar"/>
          <w:rFonts w:eastAsia="SimSun"/>
        </w:rPr>
        <w:instrText xml:space="preserve"> \* MERGEFORMAT </w:instrText>
      </w:r>
      <w:r w:rsidR="00002A76" w:rsidRPr="00653D15">
        <w:rPr>
          <w:rStyle w:val="TableintextChar"/>
          <w:rFonts w:eastAsia="SimSun"/>
        </w:rPr>
      </w:r>
      <w:r w:rsidR="00002A76" w:rsidRPr="00653D15">
        <w:rPr>
          <w:rStyle w:val="TableintextChar"/>
          <w:rFonts w:eastAsia="SimSun"/>
        </w:rPr>
        <w:fldChar w:fldCharType="separate"/>
      </w:r>
      <w:r w:rsidR="00002A76" w:rsidRPr="00653D15">
        <w:rPr>
          <w:rStyle w:val="TableintextChar"/>
          <w:rFonts w:eastAsia="SimSun"/>
        </w:rPr>
        <w:t>Table 2.6</w:t>
      </w:r>
      <w:r w:rsidR="00002A76" w:rsidRPr="00653D15">
        <w:rPr>
          <w:rStyle w:val="TableintextChar"/>
          <w:rFonts w:eastAsia="SimSun"/>
        </w:rPr>
        <w:fldChar w:fldCharType="end"/>
      </w:r>
      <w:r w:rsidRPr="008A2B7E">
        <w:t>). Because both factors were insignificant to soybean production in 2014 and 2015 (</w:t>
      </w:r>
      <w:r w:rsidR="00653D15" w:rsidRPr="00653D15">
        <w:rPr>
          <w:rStyle w:val="TableintextChar"/>
          <w:rFonts w:eastAsia="SimSun"/>
        </w:rPr>
        <w:fldChar w:fldCharType="begin"/>
      </w:r>
      <w:r w:rsidR="00653D15" w:rsidRPr="00653D15">
        <w:rPr>
          <w:rStyle w:val="TableintextChar"/>
          <w:rFonts w:eastAsia="SimSun"/>
        </w:rPr>
        <w:instrText xml:space="preserve"> REF _Ref204794325 \h </w:instrText>
      </w:r>
      <w:r w:rsidR="00653D15">
        <w:rPr>
          <w:rStyle w:val="TableintextChar"/>
          <w:rFonts w:eastAsia="SimSun"/>
        </w:rPr>
        <w:instrText xml:space="preserve"> \* MERGEFORMAT </w:instrText>
      </w:r>
      <w:r w:rsidR="00653D15" w:rsidRPr="00653D15">
        <w:rPr>
          <w:rStyle w:val="TableintextChar"/>
          <w:rFonts w:eastAsia="SimSun"/>
        </w:rPr>
      </w:r>
      <w:r w:rsidR="00653D15" w:rsidRPr="00653D15">
        <w:rPr>
          <w:rStyle w:val="TableintextChar"/>
          <w:rFonts w:eastAsia="SimSun"/>
        </w:rPr>
        <w:fldChar w:fldCharType="separate"/>
      </w:r>
      <w:r w:rsidR="00653D15" w:rsidRPr="00653D15">
        <w:rPr>
          <w:rStyle w:val="TableintextChar"/>
          <w:rFonts w:eastAsia="SimSun"/>
        </w:rPr>
        <w:t>Table 2.3</w:t>
      </w:r>
      <w:r w:rsidR="00653D15" w:rsidRPr="00653D15">
        <w:rPr>
          <w:rStyle w:val="TableintextChar"/>
          <w:rFonts w:eastAsia="SimSun"/>
        </w:rPr>
        <w:fldChar w:fldCharType="end"/>
      </w:r>
      <w:r w:rsidRPr="008A2B7E">
        <w:t>), the relationship between factors and yield could not be determined. Even though the irrigation rate couldn’t improve the soybean yield to a significant level in a statistical method in 2014 and 2015 (</w:t>
      </w:r>
      <w:r w:rsidR="00653D15" w:rsidRPr="00653D15">
        <w:rPr>
          <w:rStyle w:val="TableintextChar"/>
          <w:rFonts w:eastAsia="SimSun"/>
        </w:rPr>
        <w:fldChar w:fldCharType="begin"/>
      </w:r>
      <w:r w:rsidR="00653D15" w:rsidRPr="00653D15">
        <w:rPr>
          <w:rStyle w:val="TableintextChar"/>
          <w:rFonts w:eastAsia="SimSun"/>
        </w:rPr>
        <w:instrText xml:space="preserve"> REF _Ref204794325 \h </w:instrText>
      </w:r>
      <w:r w:rsidR="00653D15">
        <w:rPr>
          <w:rStyle w:val="TableintextChar"/>
          <w:rFonts w:eastAsia="SimSun"/>
        </w:rPr>
        <w:instrText xml:space="preserve"> \* MERGEFORMAT </w:instrText>
      </w:r>
      <w:r w:rsidR="00653D15" w:rsidRPr="00653D15">
        <w:rPr>
          <w:rStyle w:val="TableintextChar"/>
          <w:rFonts w:eastAsia="SimSun"/>
        </w:rPr>
      </w:r>
      <w:r w:rsidR="00653D15" w:rsidRPr="00653D15">
        <w:rPr>
          <w:rStyle w:val="TableintextChar"/>
          <w:rFonts w:eastAsia="SimSun"/>
        </w:rPr>
        <w:fldChar w:fldCharType="separate"/>
      </w:r>
      <w:r w:rsidR="00653D15" w:rsidRPr="00653D15">
        <w:rPr>
          <w:rStyle w:val="TableintextChar"/>
          <w:rFonts w:eastAsia="SimSun"/>
        </w:rPr>
        <w:t>Table 2.3</w:t>
      </w:r>
      <w:r w:rsidR="00653D15" w:rsidRPr="00653D15">
        <w:rPr>
          <w:rStyle w:val="TableintextChar"/>
          <w:rFonts w:eastAsia="SimSun"/>
        </w:rPr>
        <w:fldChar w:fldCharType="end"/>
      </w:r>
      <w:r w:rsidRPr="008A2B7E">
        <w:t>), it should be noted that the higher rate could produce a comparable higher yield. All the irrigated treatments yielded more soybeans at a significant level than rainfed (</w:t>
      </w:r>
      <w:r w:rsidR="00653D15" w:rsidRPr="00653D15">
        <w:rPr>
          <w:rStyle w:val="TableintextChar"/>
          <w:rFonts w:eastAsia="SimSun"/>
        </w:rPr>
        <w:fldChar w:fldCharType="begin"/>
      </w:r>
      <w:r w:rsidR="00653D15" w:rsidRPr="00653D15">
        <w:rPr>
          <w:rStyle w:val="TableintextChar"/>
          <w:rFonts w:eastAsia="SimSun"/>
        </w:rPr>
        <w:instrText xml:space="preserve"> REF _Ref204794278 \h </w:instrText>
      </w:r>
      <w:r w:rsidR="00653D15">
        <w:rPr>
          <w:rStyle w:val="TableintextChar"/>
          <w:rFonts w:eastAsia="SimSun"/>
        </w:rPr>
        <w:instrText xml:space="preserve"> \* MERGEFORMAT </w:instrText>
      </w:r>
      <w:r w:rsidR="00653D15" w:rsidRPr="00653D15">
        <w:rPr>
          <w:rStyle w:val="TableintextChar"/>
          <w:rFonts w:eastAsia="SimSun"/>
        </w:rPr>
      </w:r>
      <w:r w:rsidR="00653D15" w:rsidRPr="00653D15">
        <w:rPr>
          <w:rStyle w:val="TableintextChar"/>
          <w:rFonts w:eastAsia="SimSun"/>
        </w:rPr>
        <w:fldChar w:fldCharType="separate"/>
      </w:r>
      <w:r w:rsidR="00653D15" w:rsidRPr="00653D15">
        <w:rPr>
          <w:rStyle w:val="TableintextChar"/>
          <w:rFonts w:eastAsia="SimSun"/>
        </w:rPr>
        <w:t>Table 2.2</w:t>
      </w:r>
      <w:r w:rsidR="00653D15" w:rsidRPr="00653D15">
        <w:rPr>
          <w:rStyle w:val="TableintextChar"/>
          <w:rFonts w:eastAsia="SimSun"/>
        </w:rPr>
        <w:fldChar w:fldCharType="end"/>
      </w:r>
      <w:r w:rsidRPr="008A2B7E">
        <w:t>). In 2017, as both factors were significant for yield, each initial timing should have an individual linear regression model (</w:t>
      </w:r>
      <w:r w:rsidR="00653D15" w:rsidRPr="00653D15">
        <w:rPr>
          <w:rStyle w:val="TableintextChar"/>
          <w:rFonts w:eastAsia="SimSun"/>
        </w:rPr>
        <w:fldChar w:fldCharType="begin"/>
      </w:r>
      <w:r w:rsidR="00653D15" w:rsidRPr="00653D15">
        <w:rPr>
          <w:rStyle w:val="TableintextChar"/>
          <w:rFonts w:eastAsia="SimSun"/>
        </w:rPr>
        <w:instrText xml:space="preserve"> REF _Ref204794437 \h </w:instrText>
      </w:r>
      <w:r w:rsidR="00653D15">
        <w:rPr>
          <w:rStyle w:val="TableintextChar"/>
          <w:rFonts w:eastAsia="SimSun"/>
        </w:rPr>
        <w:instrText xml:space="preserve"> \* MERGEFORMAT </w:instrText>
      </w:r>
      <w:r w:rsidR="00653D15" w:rsidRPr="00653D15">
        <w:rPr>
          <w:rStyle w:val="TableintextChar"/>
          <w:rFonts w:eastAsia="SimSun"/>
        </w:rPr>
      </w:r>
      <w:r w:rsidR="00653D15" w:rsidRPr="00653D15">
        <w:rPr>
          <w:rStyle w:val="TableintextChar"/>
          <w:rFonts w:eastAsia="SimSun"/>
        </w:rPr>
        <w:fldChar w:fldCharType="separate"/>
      </w:r>
      <w:r w:rsidR="00653D15" w:rsidRPr="00653D15">
        <w:rPr>
          <w:rStyle w:val="TableintextChar"/>
          <w:rFonts w:eastAsia="SimSun"/>
        </w:rPr>
        <w:t>Table 2.6</w:t>
      </w:r>
      <w:r w:rsidR="00653D15" w:rsidRPr="00653D15">
        <w:rPr>
          <w:rStyle w:val="TableintextChar"/>
          <w:rFonts w:eastAsia="SimSun"/>
        </w:rPr>
        <w:fldChar w:fldCharType="end"/>
      </w:r>
      <w:r w:rsidRPr="008A2B7E">
        <w:t xml:space="preserve">). Although the variable weather during five experimental years resulted in different ANOVA results, the positive effect of irrigation can be clearly shown in </w:t>
      </w:r>
      <w:r w:rsidR="00002A76" w:rsidRPr="00002A76">
        <w:rPr>
          <w:rStyle w:val="TableintextChar"/>
          <w:rFonts w:eastAsia="SimSun"/>
        </w:rPr>
        <w:fldChar w:fldCharType="begin"/>
      </w:r>
      <w:r w:rsidR="00002A76" w:rsidRPr="00002A76">
        <w:rPr>
          <w:rStyle w:val="TableintextChar"/>
          <w:rFonts w:eastAsia="SimSun"/>
        </w:rPr>
        <w:instrText xml:space="preserve"> REF _Ref204794727 \h </w:instrText>
      </w:r>
      <w:r w:rsidR="00002A76">
        <w:rPr>
          <w:rStyle w:val="TableintextChar"/>
          <w:rFonts w:eastAsia="SimSun"/>
        </w:rPr>
        <w:instrText xml:space="preserve"> \* MERGEFORMAT </w:instrText>
      </w:r>
      <w:r w:rsidR="00002A76" w:rsidRPr="00002A76">
        <w:rPr>
          <w:rStyle w:val="TableintextChar"/>
          <w:rFonts w:eastAsia="SimSun"/>
        </w:rPr>
      </w:r>
      <w:r w:rsidR="00002A76" w:rsidRPr="00002A76">
        <w:rPr>
          <w:rStyle w:val="TableintextChar"/>
          <w:rFonts w:eastAsia="SimSun"/>
        </w:rPr>
        <w:fldChar w:fldCharType="separate"/>
      </w:r>
      <w:r w:rsidR="00002A76" w:rsidRPr="00002A76">
        <w:rPr>
          <w:rStyle w:val="TableintextChar"/>
          <w:rFonts w:eastAsia="SimSun"/>
        </w:rPr>
        <w:t>Figure 2.2</w:t>
      </w:r>
      <w:r w:rsidR="00002A76" w:rsidRPr="00002A76">
        <w:rPr>
          <w:rStyle w:val="TableintextChar"/>
          <w:rFonts w:eastAsia="SimSun"/>
        </w:rPr>
        <w:fldChar w:fldCharType="end"/>
      </w:r>
      <w:r w:rsidRPr="008A2B7E">
        <w:t>. Therefore, irrigation is needed to improve soybean yield to achieve a comparable yield no matter which weather situation over a 5-year period.</w:t>
      </w:r>
    </w:p>
    <w:p w14:paraId="2F9AD63D" w14:textId="06EB8A00" w:rsidR="0026795D" w:rsidRDefault="008A2B7E" w:rsidP="008B5CBF">
      <w:r w:rsidRPr="008A2B7E">
        <w:t xml:space="preserve">The highly positive correlation suggests that high irrigation water levels do not adversely affect soybean yield, consistent with findings reported by </w:t>
      </w:r>
      <w:sdt>
        <w:sdtPr>
          <w:rPr>
            <w:color w:val="000000"/>
          </w:rPr>
          <w:tag w:val="MENDELEY_CITATION_v3_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"/>
          <w:id w:val="-1812481666"/>
          <w:placeholder>
            <w:docPart w:val="F6704F8C0BA346E9997209D0EB610208"/>
          </w:placeholder>
        </w:sdtPr>
        <w:sdtContent>
          <w:r w:rsidR="002D04C4" w:rsidRPr="002D04C4">
            <w:rPr>
              <w:color w:val="000000"/>
            </w:rPr>
            <w:t>He et al., (2020)</w:t>
          </w:r>
        </w:sdtContent>
      </w:sdt>
      <w:r w:rsidRPr="008A2B7E">
        <w:t xml:space="preserve">. However, other studies, such as that by </w:t>
      </w:r>
      <w:sdt>
        <w:sdtPr>
          <w:rPr>
            <w:color w:val="000000"/>
          </w:rPr>
          <w:tag w:val="MENDELEY_CITATION_v3_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"/>
          <w:id w:val="-139577731"/>
          <w:placeholder>
            <w:docPart w:val="F6704F8C0BA346E9997209D0EB610208"/>
          </w:placeholder>
        </w:sdtPr>
        <w:sdtContent>
          <w:r w:rsidR="002D04C4" w:rsidRPr="002D04C4">
            <w:rPr>
              <w:color w:val="000000"/>
            </w:rPr>
            <w:t>Gajić et al. (2018) and S. Irmak et al. (2014)</w:t>
          </w:r>
        </w:sdtContent>
      </w:sdt>
      <w:r w:rsidRPr="008A2B7E">
        <w:t>, have exhibited a weak quadratic relationship with lower R</w:t>
      </w:r>
      <w:r w:rsidRPr="008A2B7E">
        <w:rPr>
          <w:vertAlign w:val="superscript"/>
        </w:rPr>
        <w:t>2</w:t>
      </w:r>
      <w:r w:rsidRPr="008A2B7E">
        <w:t xml:space="preserve"> values and yield decreases due to excess irrigation.</w:t>
      </w:r>
      <w:r w:rsidR="0065025D">
        <w:rPr>
          <w:rFonts w:hint="eastAsia"/>
        </w:rPr>
        <w:t xml:space="preserve"> </w:t>
      </w:r>
      <w:r w:rsidRPr="008A2B7E">
        <w:t>This discrepancy could be contributed to our experiment design, which employed MDI tried to avoid surplus irrigation. Also the deep silt loams of this experiment are well drained.</w:t>
      </w:r>
    </w:p>
    <w:p w14:paraId="0E1388F8" w14:textId="42346CEF" w:rsidR="008A2B7E" w:rsidRPr="000B57E4" w:rsidRDefault="008A2B7E" w:rsidP="00E34CCB">
      <w:pPr>
        <w:pStyle w:val="Heading3"/>
      </w:pPr>
      <w:bookmarkStart w:id="43" w:name="_Toc204820655"/>
      <w:r w:rsidRPr="000B57E4">
        <w:t>MOIST and soil moisture sensors</w:t>
      </w:r>
      <w:bookmarkEnd w:id="43"/>
    </w:p>
    <w:p w14:paraId="6F253BDB" w14:textId="638E8507" w:rsidR="00EF3EB3" w:rsidRPr="0065025D" w:rsidRDefault="008A2B7E" w:rsidP="008B5CBF">
      <w:pPr>
        <w:rPr>
          <w:rFonts w:eastAsiaTheme="minorEastAsia"/>
        </w:rPr>
      </w:pPr>
      <w:r w:rsidRPr="008A2B7E">
        <w:t>Soil water content was evaluated in four key treatments using the MOIST water balance and matric potential sensors (</w:t>
      </w:r>
      <w:r w:rsidR="002A46E9" w:rsidRPr="002A46E9">
        <w:rPr>
          <w:rStyle w:val="TableintextChar"/>
          <w:rFonts w:eastAsia="SimSun"/>
        </w:rPr>
        <w:fldChar w:fldCharType="begin"/>
      </w:r>
      <w:r w:rsidR="002A46E9" w:rsidRPr="002A46E9">
        <w:rPr>
          <w:rStyle w:val="TableintextChar"/>
          <w:rFonts w:eastAsia="SimSun"/>
        </w:rPr>
        <w:instrText xml:space="preserve"> REF _Ref204794907 \h </w:instrText>
      </w:r>
      <w:r w:rsidR="002A46E9">
        <w:rPr>
          <w:rStyle w:val="TableintextChar"/>
          <w:rFonts w:eastAsia="SimSun"/>
        </w:rPr>
        <w:instrText xml:space="preserve"> \* MERGEFORMAT </w:instrText>
      </w:r>
      <w:r w:rsidR="002A46E9" w:rsidRPr="002A46E9">
        <w:rPr>
          <w:rStyle w:val="TableintextChar"/>
          <w:rFonts w:eastAsia="SimSun"/>
        </w:rPr>
      </w:r>
      <w:r w:rsidR="002A46E9" w:rsidRPr="002A46E9">
        <w:rPr>
          <w:rStyle w:val="TableintextChar"/>
          <w:rFonts w:eastAsia="SimSun"/>
        </w:rPr>
        <w:fldChar w:fldCharType="separate"/>
      </w:r>
      <w:r w:rsidR="002A46E9" w:rsidRPr="002A46E9">
        <w:rPr>
          <w:rStyle w:val="TableintextChar"/>
          <w:rFonts w:eastAsia="SimSun"/>
        </w:rPr>
        <w:t>Figure 2.3</w:t>
      </w:r>
      <w:r w:rsidR="002A46E9" w:rsidRPr="002A46E9">
        <w:rPr>
          <w:rStyle w:val="TableintextChar"/>
          <w:rFonts w:eastAsia="SimSun"/>
        </w:rPr>
        <w:fldChar w:fldCharType="end"/>
      </w:r>
      <w:r w:rsidR="002A46E9">
        <w:rPr>
          <w:rFonts w:hint="eastAsia"/>
        </w:rPr>
        <w:t xml:space="preserve"> &amp; </w:t>
      </w:r>
      <w:r w:rsidR="002A46E9" w:rsidRPr="002A46E9">
        <w:rPr>
          <w:rStyle w:val="TableintextChar"/>
          <w:rFonts w:eastAsia="SimSun"/>
        </w:rPr>
        <w:fldChar w:fldCharType="begin"/>
      </w:r>
      <w:r w:rsidR="002A46E9" w:rsidRPr="002A46E9">
        <w:rPr>
          <w:rStyle w:val="TableintextChar"/>
          <w:rFonts w:eastAsia="SimSun"/>
        </w:rPr>
        <w:instrText xml:space="preserve"> REF _Ref204794735 \h </w:instrText>
      </w:r>
      <w:r w:rsidR="002A46E9">
        <w:rPr>
          <w:rStyle w:val="TableintextChar"/>
          <w:rFonts w:eastAsia="SimSun"/>
        </w:rPr>
        <w:instrText xml:space="preserve"> \* MERGEFORMAT </w:instrText>
      </w:r>
      <w:r w:rsidR="002A46E9" w:rsidRPr="002A46E9">
        <w:rPr>
          <w:rStyle w:val="TableintextChar"/>
          <w:rFonts w:eastAsia="SimSun"/>
        </w:rPr>
      </w:r>
      <w:r w:rsidR="002A46E9" w:rsidRPr="002A46E9">
        <w:rPr>
          <w:rStyle w:val="TableintextChar"/>
          <w:rFonts w:eastAsia="SimSun"/>
        </w:rPr>
        <w:fldChar w:fldCharType="separate"/>
      </w:r>
      <w:r w:rsidR="002A46E9" w:rsidRPr="002A46E9">
        <w:rPr>
          <w:rStyle w:val="TableintextChar"/>
          <w:rFonts w:eastAsia="SimSun"/>
        </w:rPr>
        <w:t>Figure 2.4</w:t>
      </w:r>
      <w:r w:rsidR="002A46E9" w:rsidRPr="002A46E9">
        <w:rPr>
          <w:rStyle w:val="TableintextChar"/>
          <w:rFonts w:eastAsia="SimSun"/>
        </w:rPr>
        <w:fldChar w:fldCharType="end"/>
      </w:r>
      <w:r w:rsidRPr="008A2B7E">
        <w:t xml:space="preserve">). The MOIST water balance </w:t>
      </w:r>
      <w:r w:rsidRPr="008A2B7E">
        <w:lastRenderedPageBreak/>
        <w:t xml:space="preserve">estimated soil water depletion from field capacity by keeping track of water into and out of the crop rootzone i.e. rain/irrigation and plant uptake/soil evaporation, respectively. The MOIST estimate of soil water depletion was compared with the Management Allowable Depletion (MAD) of 7 cm based on </w:t>
      </w:r>
      <w:r w:rsidRPr="008A2B7E">
        <w:rPr>
          <w:color w:val="000000" w:themeColor="text1"/>
        </w:rPr>
        <w:t>50%</w:t>
      </w:r>
      <w:r w:rsidRPr="008A2B7E">
        <w:t xml:space="preserve"> of available water holding capacity (18.3% volumetric water content for a silt loam soil) and a 0.76 m root zone. Matric potential sensors from Meter Group, on the other hand, measured capacitance within a granular matrix sensor that is in equilibrium with the surrounding soil water. This capacitance reading has been calibrated to soil pressure (negative pressure or positive tension) to provide an indication of soil moisture level or the tension required for plants roots to remove water from the soil. The matric potential sensors of </w:t>
      </w:r>
      <w:r w:rsidR="00002A76" w:rsidRPr="00002A76">
        <w:rPr>
          <w:rStyle w:val="TableintextChar"/>
          <w:rFonts w:eastAsia="SimSun"/>
        </w:rPr>
        <w:fldChar w:fldCharType="begin"/>
      </w:r>
      <w:r w:rsidR="00002A76" w:rsidRPr="00002A76">
        <w:rPr>
          <w:rStyle w:val="TableintextChar"/>
          <w:rFonts w:eastAsia="SimSun"/>
        </w:rPr>
        <w:instrText xml:space="preserve"> REF _Ref204794735 \h </w:instrText>
      </w:r>
      <w:r w:rsidR="00002A76">
        <w:rPr>
          <w:rStyle w:val="TableintextChar"/>
          <w:rFonts w:eastAsia="SimSun"/>
        </w:rPr>
        <w:instrText xml:space="preserve"> \* MERGEFORMAT </w:instrText>
      </w:r>
      <w:r w:rsidR="00002A76" w:rsidRPr="00002A76">
        <w:rPr>
          <w:rStyle w:val="TableintextChar"/>
          <w:rFonts w:eastAsia="SimSun"/>
        </w:rPr>
      </w:r>
      <w:r w:rsidR="00002A76" w:rsidRPr="00002A76">
        <w:rPr>
          <w:rStyle w:val="TableintextChar"/>
          <w:rFonts w:eastAsia="SimSun"/>
        </w:rPr>
        <w:fldChar w:fldCharType="separate"/>
      </w:r>
      <w:r w:rsidR="00002A76" w:rsidRPr="00002A76">
        <w:rPr>
          <w:rStyle w:val="TableintextChar"/>
          <w:rFonts w:eastAsia="SimSun"/>
        </w:rPr>
        <w:t>Figure 2.4</w:t>
      </w:r>
      <w:r w:rsidR="00002A76" w:rsidRPr="00002A76">
        <w:rPr>
          <w:rStyle w:val="TableintextChar"/>
          <w:rFonts w:eastAsia="SimSun"/>
        </w:rPr>
        <w:fldChar w:fldCharType="end"/>
      </w:r>
      <w:r w:rsidRPr="008A2B7E">
        <w:t xml:space="preserve"> were compared with an irrigation trigger point of </w:t>
      </w:r>
      <w:r w:rsidRPr="0065025D">
        <w:t xml:space="preserve">keeping both sensors above -100 kPa as suggested by </w:t>
      </w:r>
      <w:sdt>
        <w:sdtPr>
          <w:rPr>
            <w:color w:val="000000"/>
          </w:rPr>
          <w:tag w:val="MENDELEY_CITATION_v3_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"/>
          <w:id w:val="-556392433"/>
          <w:placeholder>
            <w:docPart w:val="5DF5C31259C14BFCAEC77DB44AD2DD01"/>
          </w:placeholder>
        </w:sdtPr>
        <w:sdtContent>
          <w:r w:rsidR="002D04C4" w:rsidRPr="002D04C4">
            <w:rPr>
              <w:color w:val="000000"/>
            </w:rPr>
            <w:t>Irmak, (2019)</w:t>
          </w:r>
        </w:sdtContent>
      </w:sdt>
      <w:r w:rsidRPr="0065025D">
        <w:t>.</w:t>
      </w:r>
    </w:p>
    <w:p w14:paraId="3E3DFC2A" w14:textId="4C51C303" w:rsidR="0065025D" w:rsidRPr="001F6B4B" w:rsidRDefault="0065025D" w:rsidP="00E467F7">
      <w:pPr>
        <w:pStyle w:val="H4"/>
        <w:rPr>
          <w:rFonts w:eastAsiaTheme="minorEastAsia"/>
          <w:color w:val="000000"/>
        </w:rPr>
      </w:pPr>
      <w:bookmarkStart w:id="44" w:name="_Toc204820656"/>
      <w:r w:rsidRPr="001F6B4B">
        <w:t>Rainfed treatments</w:t>
      </w:r>
      <w:bookmarkEnd w:id="44"/>
    </w:p>
    <w:p w14:paraId="6AFF9E96" w14:textId="7E5E5927" w:rsidR="0065025D" w:rsidRPr="0065025D" w:rsidRDefault="0065025D" w:rsidP="008B5CBF">
      <w:r w:rsidRPr="0065025D">
        <w:t xml:space="preserve">The rainfed treatments produced the statically lowest yields in all five years, indicating the need for irrigation to optimize yield. MOIST determines the need for irrigation based on a MAD of 7 cm for soybeans grown in deep silt loam soil. MOIST showed that soil water depletion in rainfed areas fell below the MAD in all five years. In 2013, the soil water decreased gradually with soybean growth and dropped below the MAD after the late R3. However, the heavy rainfall in 2014 stabilized the soil moisture depletion around MAD with small fluctuation during R5. In the absence of irrigation in 2015 and 2016, soil water depletion dropped below the MAD starting in R5. The long dry period in 2017 led to a significant drop in soil moisture below the MAD starting from R1. Additionally, </w:t>
      </w:r>
      <w:r w:rsidRPr="0065025D">
        <w:lastRenderedPageBreak/>
        <w:t>the matric potential sensors were used to evaluate the need for irrigation, with an irrigation trigger point of keeping both sensor depths above -100 kPa. In all five years, either one or both sensors fell below this trigger point in the rainfed treatments. In 2013, matric potential of both sensors fell below -100 kPa during R1 and R5. Sharp fluctuations for both sensors occurred in 2014 and 2016, with both sensors dropping below -100 kPa during reproductive growth stages. Only the deeper sensor dropped below -100 kPa in 2015 and stabilized at -250 kPa from R5. In 2017, the deeper sensor showed a downtrend in 2017 and fell below -100 kPa after R1 while the upper sensor fluctuated above and below -100 kPa during the reproductive stages Therefore, both the MOIST and matric potential sensor methods correctly indicated the need for irrigation in all five years in the rainfed treatment.</w:t>
      </w:r>
    </w:p>
    <w:p w14:paraId="6B73DDB2" w14:textId="5730F33F" w:rsidR="0065025D" w:rsidRPr="0065025D" w:rsidRDefault="0065025D" w:rsidP="00E467F7">
      <w:pPr>
        <w:pStyle w:val="H4"/>
        <w:rPr>
          <w:rFonts w:eastAsiaTheme="minorEastAsia"/>
          <w:color w:val="000000"/>
        </w:rPr>
      </w:pPr>
      <w:bookmarkStart w:id="45" w:name="_Toc204820657"/>
      <w:r w:rsidRPr="0065025D">
        <w:t>R1-3.81 treatments</w:t>
      </w:r>
      <w:bookmarkEnd w:id="45"/>
    </w:p>
    <w:p w14:paraId="570CE395" w14:textId="77777777" w:rsidR="0065025D" w:rsidRPr="0065025D" w:rsidRDefault="0065025D" w:rsidP="008B5CBF">
      <w:r w:rsidRPr="0065025D">
        <w:t xml:space="preserve">The irrigation treatments with the earliest initiation time and highest rate, R1-3.81, produced the highest statistical yields in all years. However, there were other treatments that produced statistically similar yields with less irrigation applied. The MOIST estimated soil water depletion did not fall below the allowable depletion in any year of the R1-3.81 treatment and correctly predicted optimum yield would be obtained. In fact, the soil water depletion did not come close to the allowable depletion in most years with exception of 2017, indicating that less water could have been used to obtain the optimum yield. Similarly, the sensor results from 2014 to 2016 suggest that keeping both matric potential values above -100 kPa would result in optimal yield and less water could have been applied since the sensor values were well above -100 kPa level. However, in 2013 </w:t>
      </w:r>
      <w:r w:rsidRPr="0065025D">
        <w:lastRenderedPageBreak/>
        <w:t>and 2017, matric potential dropped below -100 kPa during R1 and R5, respectively, indicating that following this rule of keeping both matric potential sensors above -100 kPa would have resulted in the application of more unnecessary water. Therefore, results of R1-3.81 underscore the importance of utilizing MOIST and matric potential sensors to improve soybean yield and to prevent unnecessary water use. It also suggests the need for further analysis concerning the trigger point rule of keeping matric potential above -100 kPa at both depths in the root zone.</w:t>
      </w:r>
    </w:p>
    <w:p w14:paraId="2483B6F4" w14:textId="79BFC3DF" w:rsidR="0065025D" w:rsidRPr="0065025D" w:rsidRDefault="0065025D" w:rsidP="00E467F7">
      <w:pPr>
        <w:pStyle w:val="H4"/>
      </w:pPr>
      <w:bookmarkStart w:id="46" w:name="_Toc204820658"/>
      <w:r w:rsidRPr="0065025D">
        <w:t>R5-2.54 treatments</w:t>
      </w:r>
      <w:bookmarkEnd w:id="46"/>
    </w:p>
    <w:p w14:paraId="6C0E70BA" w14:textId="77777777" w:rsidR="0065025D" w:rsidRPr="0065025D" w:rsidRDefault="0065025D" w:rsidP="008B5CBF">
      <w:r w:rsidRPr="0065025D">
        <w:t>The R5-2.54 treatment results are important to analyze since the highest yield with the least irrigation occurred at R5 in 4 out of 5 years (2013 to 2016) and because matric potential sensors were only placed in the 2.54 rate plot of the R5 treatments. In 2014 and 2015, the MOIST estimated soil water depletion stayed above the MAD in R1 through R5 while in 2013 and 2016 it fell below MAD in R3/R5 and in R5, respectively when irrigated at the 2.54 rate in R5. It should be noted that 2.5 cm and 1.8 cm more irrigation was applied in the R5-3.81 than the R5-2.54 treatment in 2013 and 2016, respectively and mean separation levels increased from “ab” to “a” and from “abc” to “a,” respectively. This extra irrigation in R5 would have brought the MOIST estimated soil water depletion much closer to the MAD value in 2013 and 2016. Therefore, the MOIST water balance would have been able to delay irrigation until R5 for 2014 to 2016 when irrigation was actually needed. It would have started irrigation a little before R5 in 2013.</w:t>
      </w:r>
    </w:p>
    <w:p w14:paraId="0107715B" w14:textId="77777777" w:rsidR="0065025D" w:rsidRPr="0065025D" w:rsidRDefault="0065025D" w:rsidP="008B5CBF">
      <w:r w:rsidRPr="0065025D">
        <w:t xml:space="preserve">Interestingly, the R5-2.54 treatments provided comparable results in the matric potential sensors. In 2014 and 2015, just the top sensor needed to stay above -100 kPa from R1 </w:t>
      </w:r>
      <w:r w:rsidRPr="0065025D">
        <w:lastRenderedPageBreak/>
        <w:t>through R5 to obtain optimal yield while the bottom sensor dropped to around -200 kPa by R5. In 2013 and 2016, the matric potential values dropped well below -100 kPa at both sensor depths during R1 without any adverse effect on yield. In 2016, both sensors depths were also well below -100 kPa at the beginning of R3 while rainfall returned the upper sensor to -50 kPa before R5 prior to being irrigated. For these two years, it appeared that only the top sensor needed to be returned to a high matric potential of around -50 kPa from later in R3 through R5 to obtain optimal yield. Therefore, matric potential sensors could have delayed irrigation until R5 if very low values are allowed in R1 at both depths, rainfall maintains or returns the top sensor to a high value part way through R3, and rain/irrigation maintains a high value at the top sensor in R5. How high the top sensor needs to be maintained seems somewhat dependent on the year. In the wetter years of 2014 and 2015, -100 kPa was sufficient, but in the drier years, -50 kPa was needed. It should be noted that the top sensors were only at -100 kPa for short periods of time during 2014 and 2015.</w:t>
      </w:r>
    </w:p>
    <w:p w14:paraId="15946530" w14:textId="2A64DE04" w:rsidR="0065025D" w:rsidRPr="0065025D" w:rsidRDefault="0065025D" w:rsidP="00E467F7">
      <w:pPr>
        <w:pStyle w:val="H4"/>
      </w:pPr>
      <w:bookmarkStart w:id="47" w:name="_Toc204820659"/>
      <w:r w:rsidRPr="0065025D">
        <w:t>Insufficient rainfall year 2017</w:t>
      </w:r>
      <w:bookmarkEnd w:id="47"/>
    </w:p>
    <w:p w14:paraId="78FA8D98" w14:textId="2DD0FF77" w:rsidR="0065025D" w:rsidRPr="0065025D" w:rsidRDefault="0065025D" w:rsidP="008B5CBF">
      <w:pPr>
        <w:rPr>
          <w:rFonts w:eastAsiaTheme="minorEastAsia"/>
        </w:rPr>
      </w:pPr>
      <w:r w:rsidRPr="0065025D">
        <w:t xml:space="preserve">The only year that required irrigation in R3 and R5 to obtain optimal yield was 2017. This was because of insufficient rainfall during R3 as shown by rainfall levels in </w:t>
      </w:r>
      <w:r w:rsidR="00002A76" w:rsidRPr="00002A76">
        <w:rPr>
          <w:rStyle w:val="TableintextChar"/>
          <w:rFonts w:eastAsia="SimSun"/>
        </w:rPr>
        <w:fldChar w:fldCharType="begin"/>
      </w:r>
      <w:r w:rsidR="00002A76" w:rsidRPr="00002A76">
        <w:rPr>
          <w:rStyle w:val="TableintextChar"/>
          <w:rFonts w:eastAsia="SimSun"/>
        </w:rPr>
        <w:instrText xml:space="preserve"> REF _Ref204794636 \h </w:instrText>
      </w:r>
      <w:r w:rsidR="00002A76">
        <w:rPr>
          <w:rStyle w:val="TableintextChar"/>
          <w:rFonts w:eastAsia="SimSun"/>
        </w:rPr>
        <w:instrText xml:space="preserve"> \* MERGEFORMAT </w:instrText>
      </w:r>
      <w:r w:rsidR="00002A76" w:rsidRPr="00002A76">
        <w:rPr>
          <w:rStyle w:val="TableintextChar"/>
          <w:rFonts w:eastAsia="SimSun"/>
        </w:rPr>
      </w:r>
      <w:r w:rsidR="00002A76" w:rsidRPr="00002A76">
        <w:rPr>
          <w:rStyle w:val="TableintextChar"/>
          <w:rFonts w:eastAsia="SimSun"/>
        </w:rPr>
        <w:fldChar w:fldCharType="separate"/>
      </w:r>
      <w:r w:rsidR="00002A76" w:rsidRPr="00002A76">
        <w:rPr>
          <w:rStyle w:val="TableintextChar"/>
          <w:rFonts w:eastAsia="SimSun"/>
        </w:rPr>
        <w:t>Figure 2.1</w:t>
      </w:r>
      <w:r w:rsidR="00002A76" w:rsidRPr="00002A76">
        <w:rPr>
          <w:rStyle w:val="TableintextChar"/>
          <w:rFonts w:eastAsia="SimSun"/>
        </w:rPr>
        <w:fldChar w:fldCharType="end"/>
      </w:r>
      <w:r w:rsidRPr="0065025D">
        <w:t>. MOIST estimated soil water deletion in</w:t>
      </w:r>
      <w:r w:rsidRPr="00002A76">
        <w:rPr>
          <w:rStyle w:val="TableintextChar"/>
          <w:rFonts w:eastAsia="SimSun"/>
        </w:rPr>
        <w:t xml:space="preserve"> </w:t>
      </w:r>
      <w:r w:rsidR="00002A76" w:rsidRPr="00002A76">
        <w:rPr>
          <w:rStyle w:val="TableintextChar"/>
          <w:rFonts w:eastAsia="SimSun"/>
        </w:rPr>
        <w:fldChar w:fldCharType="begin"/>
      </w:r>
      <w:r w:rsidR="00002A76" w:rsidRPr="00002A76">
        <w:rPr>
          <w:rStyle w:val="TableintextChar"/>
          <w:rFonts w:eastAsia="SimSun"/>
        </w:rPr>
        <w:instrText xml:space="preserve"> REF _Ref204794907 \h </w:instrText>
      </w:r>
      <w:r w:rsidR="00002A76">
        <w:rPr>
          <w:rStyle w:val="TableintextChar"/>
          <w:rFonts w:eastAsia="SimSun"/>
        </w:rPr>
        <w:instrText xml:space="preserve"> \* MERGEFORMAT </w:instrText>
      </w:r>
      <w:r w:rsidR="00002A76" w:rsidRPr="00002A76">
        <w:rPr>
          <w:rStyle w:val="TableintextChar"/>
          <w:rFonts w:eastAsia="SimSun"/>
        </w:rPr>
      </w:r>
      <w:r w:rsidR="00002A76" w:rsidRPr="00002A76">
        <w:rPr>
          <w:rStyle w:val="TableintextChar"/>
          <w:rFonts w:eastAsia="SimSun"/>
        </w:rPr>
        <w:fldChar w:fldCharType="separate"/>
      </w:r>
      <w:r w:rsidR="00002A76" w:rsidRPr="00002A76">
        <w:rPr>
          <w:rStyle w:val="TableintextChar"/>
          <w:rFonts w:eastAsia="SimSun"/>
        </w:rPr>
        <w:t>Figure 2.3</w:t>
      </w:r>
      <w:r w:rsidR="00002A76" w:rsidRPr="00002A76">
        <w:rPr>
          <w:rStyle w:val="TableintextChar"/>
          <w:rFonts w:eastAsia="SimSun"/>
        </w:rPr>
        <w:fldChar w:fldCharType="end"/>
      </w:r>
      <w:r w:rsidRPr="0065025D">
        <w:t xml:space="preserve"> and the matric potential sensors in </w:t>
      </w:r>
      <w:r w:rsidR="00002A76" w:rsidRPr="00002A76">
        <w:rPr>
          <w:rStyle w:val="TableintextChar"/>
          <w:rFonts w:eastAsia="SimSun"/>
        </w:rPr>
        <w:fldChar w:fldCharType="begin"/>
      </w:r>
      <w:r w:rsidR="00002A76" w:rsidRPr="00002A76">
        <w:rPr>
          <w:rStyle w:val="TableintextChar"/>
          <w:rFonts w:eastAsia="SimSun"/>
        </w:rPr>
        <w:instrText xml:space="preserve"> REF _Ref204794735 \h </w:instrText>
      </w:r>
      <w:r w:rsidR="00002A76">
        <w:rPr>
          <w:rStyle w:val="TableintextChar"/>
          <w:rFonts w:eastAsia="SimSun"/>
        </w:rPr>
        <w:instrText xml:space="preserve"> \* MERGEFORMAT </w:instrText>
      </w:r>
      <w:r w:rsidR="00002A76" w:rsidRPr="00002A76">
        <w:rPr>
          <w:rStyle w:val="TableintextChar"/>
          <w:rFonts w:eastAsia="SimSun"/>
        </w:rPr>
      </w:r>
      <w:r w:rsidR="00002A76" w:rsidRPr="00002A76">
        <w:rPr>
          <w:rStyle w:val="TableintextChar"/>
          <w:rFonts w:eastAsia="SimSun"/>
        </w:rPr>
        <w:fldChar w:fldCharType="separate"/>
      </w:r>
      <w:r w:rsidR="00002A76" w:rsidRPr="00002A76">
        <w:rPr>
          <w:rStyle w:val="TableintextChar"/>
          <w:rFonts w:eastAsia="SimSun"/>
        </w:rPr>
        <w:t>Figure 2.4</w:t>
      </w:r>
      <w:r w:rsidR="00002A76" w:rsidRPr="00002A76">
        <w:rPr>
          <w:rStyle w:val="TableintextChar"/>
          <w:rFonts w:eastAsia="SimSun"/>
        </w:rPr>
        <w:fldChar w:fldCharType="end"/>
      </w:r>
      <w:r w:rsidR="00002A76" w:rsidRPr="008A2B7E">
        <w:t xml:space="preserve"> </w:t>
      </w:r>
      <w:r w:rsidRPr="0065025D">
        <w:t xml:space="preserve">also showed earlier and more sustained drying than in previous years. MOIST would have actually triggered irrigation in R1; therefore, the MAD value of R1 may have needed to be increased to delay irrigation until R3 for that year. The original criteria of keeping both sensors above -100 kPa, would have triggered irrigation in R1 </w:t>
      </w:r>
      <w:r w:rsidRPr="0065025D">
        <w:lastRenderedPageBreak/>
        <w:t>according to the rainfed plot. However, the improved criteria discussed in the previous paragraph would have delayed irrigation until R3 in 2017.</w:t>
      </w:r>
    </w:p>
    <w:p w14:paraId="3F16FD89" w14:textId="74C94EA6" w:rsidR="0065025D" w:rsidRPr="0065025D" w:rsidRDefault="0065025D" w:rsidP="00E467F7">
      <w:pPr>
        <w:pStyle w:val="H4"/>
        <w:rPr>
          <w:rFonts w:eastAsia="Times New Roman"/>
          <w:color w:val="000000"/>
        </w:rPr>
      </w:pPr>
      <w:bookmarkStart w:id="48" w:name="_Toc204820660"/>
      <w:r w:rsidRPr="0065025D">
        <w:t>Overall</w:t>
      </w:r>
      <w:bookmarkEnd w:id="48"/>
    </w:p>
    <w:p w14:paraId="3950A5FC" w14:textId="65FC85FE" w:rsidR="0065025D" w:rsidRPr="0065025D" w:rsidRDefault="0065025D" w:rsidP="008B5CBF">
      <w:pPr>
        <w:rPr>
          <w:rFonts w:eastAsiaTheme="minorEastAsia"/>
        </w:rPr>
      </w:pPr>
      <w:r w:rsidRPr="0065025D">
        <w:t>In practice, the use of MOIST and matric potential sensors can help optimize soybean yield while reducing unnecessary water use. For the deep silt loam soil of this experiment, only irrigating to maintain the MAD level in MOIST would appear to be an effective method for implementing an MDI approach while significant adjustments need to be made for irrigation triggered by matric potential sensors. MOIST and soil moisture sensor results also demonstrate that R5 is a more critical stage for irrigation than R1. The point at which irrigation becomes more important during the R3 growth stage (includes R4) is less clear. The MOIST water balance approach seems to be less affected by the transition from less critical to highly critical growth stages while matric potential based triggers need to be very different for these periods. The fact that matric potential decreases exponentially as soil dries could be the reason for the significant decrease in trigger points for the less sensitive growth stage.</w:t>
      </w:r>
    </w:p>
    <w:p w14:paraId="63FCD240" w14:textId="493E621D" w:rsidR="000B57E4" w:rsidRPr="000B57E4" w:rsidRDefault="000B57E4" w:rsidP="008B5CBF">
      <w:pPr>
        <w:pStyle w:val="Heading2"/>
      </w:pPr>
      <w:bookmarkStart w:id="49" w:name="_Toc204820661"/>
      <w:r w:rsidRPr="000B57E4">
        <w:t>Conclusion</w:t>
      </w:r>
      <w:bookmarkEnd w:id="49"/>
      <w:r w:rsidRPr="000B57E4">
        <w:t xml:space="preserve"> </w:t>
      </w:r>
    </w:p>
    <w:p w14:paraId="751ADE27" w14:textId="77777777" w:rsidR="000B57E4" w:rsidRPr="000B57E4" w:rsidRDefault="000B57E4" w:rsidP="008B5CBF">
      <w:r w:rsidRPr="000B57E4">
        <w:t>A five-year soybean irrigation study (2013-2017) in Tennessee, a high rainfall subtropical region, was conducted to determine the optimal timing and rate of irrigation on a uniform silt loam with high water holding capacity to maximize soybean yield with the least water applied.</w:t>
      </w:r>
    </w:p>
    <w:p w14:paraId="22C97681" w14:textId="77777777" w:rsidR="000B57E4" w:rsidRPr="000B57E4" w:rsidRDefault="000B57E4" w:rsidP="008B5CBF">
      <w:r w:rsidRPr="000B57E4">
        <w:t xml:space="preserve">In all 5years, irrigated yields were significantly higher than rain-fed yields.  The average yield increase was 736 kg m-3 (18.5%) and ranged from 534 to 1,286 kg m-3 (10% to </w:t>
      </w:r>
      <w:r w:rsidRPr="000B57E4">
        <w:lastRenderedPageBreak/>
        <w:t>29%) depending on each year’s rainfall pattern. Even in a high rainfall region with high AWHC soils, irrigation has the potential to increase yield.  Therefore, Tennessee’s shallower silt loam soils and courser texture soils are expected to have a greater yield response to irrigation than the deep silt loam soils used in this study.</w:t>
      </w:r>
    </w:p>
    <w:p w14:paraId="25D401EA" w14:textId="0D3ADCDF" w:rsidR="000B57E4" w:rsidRPr="000B57E4" w:rsidRDefault="000B57E4" w:rsidP="008B5CBF">
      <w:r w:rsidRPr="000B57E4">
        <w:t xml:space="preserve">In 4 out of 5 years, irrigation could be delayed until R5 and still produce the highest irrigated yield. Only in 2017, irrigation </w:t>
      </w:r>
      <w:r w:rsidR="000350ED" w:rsidRPr="000B57E4">
        <w:t xml:space="preserve">was </w:t>
      </w:r>
      <w:r w:rsidRPr="000B57E4">
        <w:t>needed in R3 and R5 to produce the highest irrigated yield. Conversely, the highest irrigation rate of 3.81 cm/week was needed in 3 out of 5 years to obtain optimum yields. The years 2014 and 2015 did not require the highest irrigation rate and these were the wettest years of the study period. It should be noted that wetter years have rainfall events that exceed 3.81 cm/week and this extra water can carry over and supply plant needs in following weeks.</w:t>
      </w:r>
    </w:p>
    <w:p w14:paraId="515A39AF" w14:textId="77777777" w:rsidR="000B57E4" w:rsidRPr="000B57E4" w:rsidRDefault="000B57E4" w:rsidP="008B5CBF">
      <w:r w:rsidRPr="000B57E4">
        <w:t>The lowest irrigation rates and the latest initiation periods produced the highest irrigation water productivity (IWP). However, these treatments most often did not correspond to the highest irrigated yield. The highest irrigation treatments averaged 14.4 cm of water applied compared to 7.2 cm in the optimal treatments, thus representing a significant water savings when irrigation is delayed from R1 to R5.</w:t>
      </w:r>
    </w:p>
    <w:p w14:paraId="0D63D9F3" w14:textId="77777777" w:rsidR="000B57E4" w:rsidRPr="000B57E4" w:rsidRDefault="000B57E4" w:rsidP="008B5CBF">
      <w:r w:rsidRPr="000B57E4">
        <w:t>It is recommended that irrigation can be delayed until R5 in most years and until R3 in dry years to create an acceptable soil moisture depletion level. Once irrigation is initiated, water should be applied at high rate that meets or nearly meets crop water use as a combination of rainfall and irrigation.</w:t>
      </w:r>
    </w:p>
    <w:p w14:paraId="4AACFDEB" w14:textId="77777777" w:rsidR="000B57E4" w:rsidRPr="000B57E4" w:rsidRDefault="000B57E4" w:rsidP="008B5CBF">
      <w:r w:rsidRPr="000B57E4">
        <w:t xml:space="preserve">The MOIST water balance indicated that irrigation could be delayed until R5 by waiting until soil moisture depletion equaled the allowable depletion in an MDI approach. </w:t>
      </w:r>
      <w:r w:rsidRPr="000B57E4">
        <w:lastRenderedPageBreak/>
        <w:t>However, in the year that irrigation was needed in R3, the allowable depletion would have needed to be increased during R1 and R2 to prevent unneeded early irrigation.</w:t>
      </w:r>
    </w:p>
    <w:p w14:paraId="6995F483" w14:textId="77777777" w:rsidR="000B57E4" w:rsidRPr="000B57E4" w:rsidRDefault="000B57E4" w:rsidP="008B5CBF">
      <w:r w:rsidRPr="000B57E4">
        <w:t>The use of soil matric potential (SMP) sensors would need to be altered significantly to implement an MDI approach.  A single irrigation trigger point around -100 kpa is commonly used with SMP sensors. However, this approach would have applied significantly more irrigation than needed if followed in our study.  Both sensors could go well below -100 kpa before R3/R4 and after R3/R4 only one sensor needed to be between 50 and 100 kpa.</w:t>
      </w:r>
    </w:p>
    <w:p w14:paraId="4582196D" w14:textId="38D2451E" w:rsidR="0065025D" w:rsidRDefault="000B57E4" w:rsidP="008B5CBF">
      <w:r w:rsidRPr="000B57E4">
        <w:t>These study results serve as guidelines on how to best irrigate deep silt loam soils in high rainfall regions.  It is important to recognize that different soil types may require different recommendations and that significant soil variability can occur under a single irrigation system in larger producer fields. Better recommendations are still needed for responding to soil variability when only a single irrigation amount can be applied or when different levels of site-specific irrigation are available. Also, more soybean varieties and maturity groups should undergo MDI irrigation testing to broaden the scope of recommendation.</w:t>
      </w:r>
    </w:p>
    <w:p w14:paraId="7580A095" w14:textId="4FCE9579" w:rsidR="00552223" w:rsidRDefault="00552223" w:rsidP="008B5CBF">
      <w:r>
        <w:br w:type="page"/>
      </w:r>
    </w:p>
    <w:p w14:paraId="0FAE357A" w14:textId="026674A1" w:rsidR="0065025D" w:rsidRPr="0026795D" w:rsidRDefault="000B57E4" w:rsidP="008B5CBF">
      <w:pPr>
        <w:pStyle w:val="Heading2"/>
      </w:pPr>
      <w:bookmarkStart w:id="50" w:name="_Toc204820662"/>
      <w:r w:rsidRPr="0026795D">
        <w:lastRenderedPageBreak/>
        <w:t>References</w:t>
      </w:r>
      <w:bookmarkEnd w:id="50"/>
    </w:p>
    <w:p w14:paraId="32D447C4" w14:textId="77777777" w:rsidR="0026795D" w:rsidRPr="0026795D" w:rsidRDefault="0026795D" w:rsidP="00B032E6">
      <w:pPr>
        <w:pStyle w:val="reference"/>
        <w:spacing w:line="480" w:lineRule="auto"/>
      </w:pPr>
      <w:r w:rsidRPr="0026795D">
        <w:t>Anapalli, S., Pettigrew, W., Reddy, K., Ma, L., Fisher, D., Sui, R., 2016. Climate-Optimized Planting Windows for Cotton in the Lower Mississippi Delta Region. Agronomy 6, 46. https://doi.org/10.3390/agronomy6040046</w:t>
      </w:r>
    </w:p>
    <w:p w14:paraId="14D1FC8D" w14:textId="77777777" w:rsidR="0026795D" w:rsidRPr="0026795D" w:rsidRDefault="0026795D" w:rsidP="00B032E6">
      <w:pPr>
        <w:pStyle w:val="reference"/>
        <w:spacing w:line="480" w:lineRule="auto"/>
      </w:pPr>
      <w:r w:rsidRPr="0026795D">
        <w:t>Anapalli, S.S., Pinnamaneni, S.R., Reddy, K.N., Sui, R., Singh, G., 2022. Investigating soybean (</w:t>
      </w:r>
      <w:r w:rsidRPr="00E37CEB">
        <w:t>Glycine max</w:t>
      </w:r>
      <w:r w:rsidRPr="0026795D">
        <w:t xml:space="preserve"> L.) responses to irrigation on a large-scale farm in the humid climate of the Mississippi Delta region. Agric Water Manag 262, 107432. https://doi.org/10.1016/j.agwat.2021.107432</w:t>
      </w:r>
    </w:p>
    <w:p w14:paraId="56D27899" w14:textId="77777777" w:rsidR="0026795D" w:rsidRPr="0026795D" w:rsidRDefault="0026795D" w:rsidP="00B032E6">
      <w:pPr>
        <w:pStyle w:val="reference"/>
        <w:spacing w:line="480" w:lineRule="auto"/>
      </w:pPr>
      <w:r w:rsidRPr="0026795D">
        <w:t>ASABE, 2015. S526.4: Soil and water terminology.</w:t>
      </w:r>
    </w:p>
    <w:p w14:paraId="63697B71" w14:textId="77777777" w:rsidR="0026795D" w:rsidRPr="0026795D" w:rsidRDefault="0026795D" w:rsidP="00B032E6">
      <w:pPr>
        <w:pStyle w:val="reference"/>
        <w:spacing w:line="480" w:lineRule="auto"/>
      </w:pPr>
      <w:r w:rsidRPr="0026795D">
        <w:t>Barnes, E.M., Campbell, B.T., Vellidis, G., Porter, W., Payero, J., Leib, B., Sui, R., Fisher, D.K., Anapalli, S., Colaizzi, P., Bordovsky, J., Porter, D., Ale, S., Mahan, J., Taghvaeian, S., Thorp, K., 2020. Forty years of increasing cotton’s water productivity and why the trend will continue. Appl Eng Agric 36, 457–478. https://doi.org/10.13031/aea.13911</w:t>
      </w:r>
    </w:p>
    <w:p w14:paraId="60B19389" w14:textId="77777777" w:rsidR="0026795D" w:rsidRPr="0026795D" w:rsidRDefault="0026795D" w:rsidP="00B032E6">
      <w:pPr>
        <w:pStyle w:val="reference"/>
        <w:spacing w:line="480" w:lineRule="auto"/>
      </w:pPr>
      <w:r w:rsidRPr="0026795D">
        <w:t>Bryant, C.J., Krutz, L.J., Falconer, L., Irby, J.T., Henry, C.G., Pringle, H.C., Henry, M.E., Roach, D.P., Pickelmann, D.M., Atwill, R.L., Wood, C.W., 2017. Irrigation Water Management Practices that Reduce Water Requirements for Mid-South Furrow-Irrigated Soybean. Crop Forage &amp; Turfgrass Management 3, 1–7. https://doi.org/10.2134/cftm2017.04.0025</w:t>
      </w:r>
    </w:p>
    <w:p w14:paraId="1775E7C8" w14:textId="77777777" w:rsidR="0026795D" w:rsidRPr="0026795D" w:rsidRDefault="0026795D" w:rsidP="00B032E6">
      <w:pPr>
        <w:pStyle w:val="reference"/>
        <w:spacing w:line="480" w:lineRule="auto"/>
      </w:pPr>
      <w:r w:rsidRPr="0026795D">
        <w:t xml:space="preserve">Candogan, B.N., Sincik, M., Buyukcangaz, H., Demirtas, C., Goksoy, A.T., Yazgan, S., 2013. Yield, quality and crop water stress index relationships for deficit-irrigated </w:t>
      </w:r>
      <w:r w:rsidRPr="0026795D">
        <w:lastRenderedPageBreak/>
        <w:t>soybean [Glycine max (L.) Men.] in sub-humid climatic conditions. Agric Water Manag 118, 113–121. https://doi.org/10.1016/j.agwat.2012.11.021</w:t>
      </w:r>
    </w:p>
    <w:p w14:paraId="2149A48C" w14:textId="77777777" w:rsidR="0026795D" w:rsidRPr="0026795D" w:rsidRDefault="0026795D" w:rsidP="00B032E6">
      <w:pPr>
        <w:pStyle w:val="reference"/>
        <w:spacing w:line="480" w:lineRule="auto"/>
      </w:pPr>
      <w:r w:rsidRPr="0026795D">
        <w:t>Dogan, E., Kirnak, H., Copur, O., 2007. Deficit irrigations during soybean reproductive stages and CROPGRO-soybean simulations under semi-arid climatic conditions. Field Crops Res 103, 154–159. https://doi.org/10.1016/j.fcr.2007.05.009</w:t>
      </w:r>
    </w:p>
    <w:p w14:paraId="213A4DE0" w14:textId="77777777" w:rsidR="0026795D" w:rsidRPr="0026795D" w:rsidRDefault="0026795D" w:rsidP="00B032E6">
      <w:pPr>
        <w:pStyle w:val="reference"/>
        <w:spacing w:line="480" w:lineRule="auto"/>
      </w:pPr>
      <w:r w:rsidRPr="0026795D">
        <w:t>FAOSTAT, 2020. Food and Agriculture Organization of the United Nations. Stadistic Division [WWW Document]. URL https://www.fao.org/faostat/en/#homehttps://www.fao.org/</w:t>
      </w:r>
    </w:p>
    <w:p w14:paraId="54CA5AFF" w14:textId="77777777" w:rsidR="0026795D" w:rsidRPr="0026795D" w:rsidRDefault="0026795D" w:rsidP="00B032E6">
      <w:pPr>
        <w:pStyle w:val="reference"/>
        <w:spacing w:line="480" w:lineRule="auto"/>
      </w:pPr>
      <w:r w:rsidRPr="0026795D">
        <w:t>Fehr, W.R., Caviness, C.E., 1977. Stages of soybean development. Iowa State University of Science and Technology Ames.</w:t>
      </w:r>
    </w:p>
    <w:p w14:paraId="7211D38F" w14:textId="77777777" w:rsidR="0026795D" w:rsidRPr="0026795D" w:rsidRDefault="0026795D" w:rsidP="00B032E6">
      <w:pPr>
        <w:pStyle w:val="reference"/>
        <w:spacing w:line="480" w:lineRule="auto"/>
      </w:pPr>
      <w:r w:rsidRPr="0026795D">
        <w:t>Francis, P.B., Stark, C.R., Henry, C.G., Espinoza, L., Ismanov, M., Hayes, S., Earnest, L., 2018. Scheduling of Furrow Irrigation Initiation on Soybean Yield and Net Returns. Crop, Forage &amp; Turfgrass Management 4, 1–7. https://doi.org/10.2134/cftm2018.05.0033</w:t>
      </w:r>
    </w:p>
    <w:p w14:paraId="30EDF682" w14:textId="77777777" w:rsidR="0026795D" w:rsidRPr="0026795D" w:rsidRDefault="0026795D" w:rsidP="00B032E6">
      <w:pPr>
        <w:pStyle w:val="reference"/>
        <w:spacing w:line="480" w:lineRule="auto"/>
      </w:pPr>
      <w:r w:rsidRPr="0026795D">
        <w:t>Gajić, B., Kresović, B., Tapanarova, A., Životić, L., Todorović, M., 2018. Effect of irrigation regime on yield, harvest index and water productivity of soybean grown under different precipitation conditions in a temperate environment. Agric Water Manag 210, 224–231. https://doi.org/10.1016/j.agwat.2018.08.002</w:t>
      </w:r>
    </w:p>
    <w:p w14:paraId="34169FE3" w14:textId="77777777" w:rsidR="0026795D" w:rsidRPr="0026795D" w:rsidRDefault="0026795D" w:rsidP="00B032E6">
      <w:pPr>
        <w:pStyle w:val="reference"/>
        <w:spacing w:line="480" w:lineRule="auto"/>
      </w:pPr>
      <w:r w:rsidRPr="0026795D">
        <w:t>Garcia y Garcia, A., Persson, T., Guerra, L.C., Hoogenboom, G., 2010. Response of soybean genotypes to different irrigation regimes in a humid region of the southeastern USA. Agric Water Manag 97, 981–987. https://doi.org/10.1016/j.agwat.2010.01.030</w:t>
      </w:r>
    </w:p>
    <w:p w14:paraId="630085F4" w14:textId="77777777" w:rsidR="0026795D" w:rsidRPr="0026795D" w:rsidRDefault="0026795D" w:rsidP="00B032E6">
      <w:pPr>
        <w:pStyle w:val="reference"/>
        <w:spacing w:line="480" w:lineRule="auto"/>
      </w:pPr>
      <w:r w:rsidRPr="0026795D">
        <w:lastRenderedPageBreak/>
        <w:t>Grant, T.J., Leib, B.G., Duncan, H.A., Main, C.L., Verbree, D.A., 2017a. A Deficit Irrigation Trial in Differing Soils Used To Evaluate Cotton Irrigation Scheduling For The Mid-South. J Cotton Sci 21, 265–274.</w:t>
      </w:r>
    </w:p>
    <w:p w14:paraId="261FCE37" w14:textId="77777777" w:rsidR="0026795D" w:rsidRPr="0026795D" w:rsidRDefault="0026795D" w:rsidP="00B032E6">
      <w:pPr>
        <w:pStyle w:val="reference"/>
        <w:spacing w:line="480" w:lineRule="auto"/>
      </w:pPr>
      <w:r w:rsidRPr="0026795D">
        <w:t>Grant, T.J., Leib, B.G., Savoy, H.J., Verbree, D.A., Haghverdi, A., 2017b. Cotton Response to Irrigation and Nitrogen Source in Differing Mid-South Soils. Agron J 109, 2537–2544. https://doi.org/10.2134/agronj2017.03.0147</w:t>
      </w:r>
    </w:p>
    <w:p w14:paraId="2D36CF07" w14:textId="77777777" w:rsidR="0026795D" w:rsidRPr="0026795D" w:rsidRDefault="0026795D" w:rsidP="00B032E6">
      <w:pPr>
        <w:pStyle w:val="reference"/>
        <w:spacing w:line="480" w:lineRule="auto"/>
      </w:pPr>
      <w:r w:rsidRPr="0026795D">
        <w:t>Haghverdi, A., Leib, B., Washington-Allen, R., Wright, W., Ghodsi, S., Grant, T., Zheng, M., Vanchiasong, P., 2019. Studying crop yield response to supplemental irrigation and the spatial heterogeneity of soil physical attributes in a humid region. Agriculture 9, 43. https://doi.org/10.3390/agriculture9020043</w:t>
      </w:r>
    </w:p>
    <w:p w14:paraId="2AB0F81E" w14:textId="77777777" w:rsidR="0026795D" w:rsidRPr="0026795D" w:rsidRDefault="0026795D" w:rsidP="00B032E6">
      <w:pPr>
        <w:pStyle w:val="reference"/>
        <w:spacing w:line="480" w:lineRule="auto"/>
      </w:pPr>
      <w:r w:rsidRPr="0026795D">
        <w:t>He, J., Jin, Y., Turner, N.C., Li, F.-M., 2020. Irrigation during Flowering Improves Subsoil Water Uptake and Grain Yield in Rainfed Soybean. Agronomy 10, 120. https://doi.org/10.3390/agronomy10010120</w:t>
      </w:r>
    </w:p>
    <w:p w14:paraId="622B4FB1" w14:textId="77777777" w:rsidR="0026795D" w:rsidRPr="0026795D" w:rsidRDefault="0026795D" w:rsidP="00B032E6">
      <w:pPr>
        <w:pStyle w:val="reference"/>
        <w:spacing w:line="480" w:lineRule="auto"/>
      </w:pPr>
      <w:r w:rsidRPr="0026795D">
        <w:t>Heatherly, L.G., Wesley, R.A., Elmore, C.D., 1990. Corn, Sorghum, and Soybean Response to Irrigation in the Mississippi River Alluvial Plain. Crop Sci 30, 665–672. https://doi.org/DOI 10.2135/cropsci1990.0011183X003000030038x</w:t>
      </w:r>
    </w:p>
    <w:p w14:paraId="329D2D5E" w14:textId="77777777" w:rsidR="0026795D" w:rsidRPr="0026795D" w:rsidRDefault="0026795D" w:rsidP="00B032E6">
      <w:pPr>
        <w:pStyle w:val="reference"/>
        <w:spacing w:line="480" w:lineRule="auto"/>
      </w:pPr>
      <w:r w:rsidRPr="0026795D">
        <w:t>Irmak, S., 2019. Soil water content-and soil matric potential-based irrigation trigger values for different soil types. Nebraska Extension NebGuide 3045.</w:t>
      </w:r>
    </w:p>
    <w:p w14:paraId="52E2307C" w14:textId="77777777" w:rsidR="0026795D" w:rsidRPr="0026795D" w:rsidRDefault="0026795D" w:rsidP="00B032E6">
      <w:pPr>
        <w:pStyle w:val="reference"/>
        <w:spacing w:line="480" w:lineRule="auto"/>
      </w:pPr>
      <w:r w:rsidRPr="0026795D">
        <w:t>Krutz, J., Roach, D., 2016. Corn and soybean irrigation guidelines. Mississippi State University Exten-AAES Research Series 670.</w:t>
      </w:r>
    </w:p>
    <w:p w14:paraId="4A6AEDDF" w14:textId="77777777" w:rsidR="0026795D" w:rsidRPr="0026795D" w:rsidRDefault="0026795D" w:rsidP="00B032E6">
      <w:pPr>
        <w:pStyle w:val="reference"/>
        <w:spacing w:line="480" w:lineRule="auto"/>
      </w:pPr>
      <w:r w:rsidRPr="0026795D">
        <w:t xml:space="preserve">Leib, B., Payero, J., Pringle, L., Bordovsky, J., Porter, W., Barnes, E., 2015. Placement and interpretation of soil moisture sensors for irrigated cotton production in </w:t>
      </w:r>
      <w:r w:rsidRPr="0026795D">
        <w:lastRenderedPageBreak/>
        <w:t>humid regions [WWW Document]. Cotton Inco. URL https://cottoncultivated.cottoninc.com/wp-content/uploads/2015/12/Soil-Moisture.final-web.pdf (accessed 12.10.23).</w:t>
      </w:r>
    </w:p>
    <w:p w14:paraId="03346247" w14:textId="77777777" w:rsidR="0026795D" w:rsidRPr="0026795D" w:rsidRDefault="0026795D" w:rsidP="00B032E6">
      <w:pPr>
        <w:pStyle w:val="reference"/>
        <w:spacing w:line="480" w:lineRule="auto"/>
      </w:pPr>
      <w:r w:rsidRPr="0026795D">
        <w:t>Leib, B.G., 2011. Management of irrigation systems in Tennessee (MOIST) spreadsheet [WWW Document]. URL http://bioengr. ag. utk. edu/weather/ (accessed 7.17.12).</w:t>
      </w:r>
    </w:p>
    <w:p w14:paraId="0BAADE3E" w14:textId="77777777" w:rsidR="0026795D" w:rsidRPr="0026795D" w:rsidRDefault="0026795D" w:rsidP="00B032E6">
      <w:pPr>
        <w:pStyle w:val="reference"/>
        <w:spacing w:line="480" w:lineRule="auto"/>
      </w:pPr>
      <w:r w:rsidRPr="0026795D">
        <w:t>Leib, B.G., Grant, T., 2019. How Soils Hold Water: A Home Experiment [WWW Document]. URL https://extension.tennessee.edu/publications/Documents/W809-D.pdf</w:t>
      </w:r>
    </w:p>
    <w:p w14:paraId="351C9697" w14:textId="77777777" w:rsidR="0026795D" w:rsidRPr="0026795D" w:rsidRDefault="0026795D" w:rsidP="00B032E6">
      <w:pPr>
        <w:pStyle w:val="reference"/>
        <w:spacing w:line="480" w:lineRule="auto"/>
      </w:pPr>
      <w:r w:rsidRPr="0026795D">
        <w:t>Leib, B.G., Grant, T., McClure, A., Shekoofa, A., 2019. The basics of soybean irrigation in Tennessee [WWW Document]. URL https://extension.tennessee.edu/publications/Documents/W809-B.pdf</w:t>
      </w:r>
    </w:p>
    <w:p w14:paraId="24C9F3D1" w14:textId="77777777" w:rsidR="0026795D" w:rsidRPr="0026795D" w:rsidRDefault="0026795D" w:rsidP="00B032E6">
      <w:pPr>
        <w:pStyle w:val="reference"/>
        <w:spacing w:line="480" w:lineRule="auto"/>
      </w:pPr>
      <w:r w:rsidRPr="0026795D">
        <w:t>Leib, B.G., Knappenberger, T.J., Vellidis, G., Wendroth, O., 2021. A regional approach to improving soybean irrigation management in the Southeastern United States, in: 6th Decennial National Irrigation Symposium, 6-8, December 2021, San Diego, California. American Society of Agricultural and Biological Engineers, St. Joseph, MI, p. 1. https://doi.org/10.13031/irrig.2020-054</w:t>
      </w:r>
    </w:p>
    <w:p w14:paraId="729B62C4" w14:textId="77777777" w:rsidR="0026795D" w:rsidRPr="0026795D" w:rsidRDefault="0026795D" w:rsidP="00B032E6">
      <w:pPr>
        <w:pStyle w:val="reference"/>
        <w:spacing w:line="480" w:lineRule="auto"/>
      </w:pPr>
      <w:r w:rsidRPr="0026795D">
        <w:t>Liakos, V., Porter, W., Kichler, J., Sawyer, A., Pavlou, D., Orfanou, A., Vellidis, G., 2019. A model for precision irrigation scheduling of soybeans for the South-eastern US, in: Precision Agriculture’19. Wageningen Academic Publishers, pp. 713–720. https://doi.org/https://doi.org/10.3920/978-90-8686-888-9</w:t>
      </w:r>
    </w:p>
    <w:p w14:paraId="4E28E67C" w14:textId="77777777" w:rsidR="0026795D" w:rsidRPr="0026795D" w:rsidRDefault="0026795D" w:rsidP="00B032E6">
      <w:pPr>
        <w:pStyle w:val="reference"/>
        <w:spacing w:line="480" w:lineRule="auto"/>
      </w:pPr>
      <w:r w:rsidRPr="0026795D">
        <w:lastRenderedPageBreak/>
        <w:t>Montoya, F., García, C., Pintos, F., Otero, A., 2017. Effects of irrigation regime on the growth and yield of irrigated soybean in temperate humid climatic conditions. Agric Water Manag 193, 30–45. https://doi.org/10.1016/J.AGWAT.2017.08.001</w:t>
      </w:r>
    </w:p>
    <w:p w14:paraId="121F0D39" w14:textId="77777777" w:rsidR="0026795D" w:rsidRPr="0026795D" w:rsidRDefault="0026795D" w:rsidP="00B032E6">
      <w:pPr>
        <w:pStyle w:val="reference"/>
        <w:spacing w:line="480" w:lineRule="auto"/>
      </w:pPr>
      <w:r w:rsidRPr="0026795D">
        <w:t>NASS, 2018. Irrigation and water management survey [WWW Document]. URL https://www.nass.usda.gov/Surveys/Guide_to_NASS_Surveys/Farm_and_Ranch_Irrigation/index.php</w:t>
      </w:r>
    </w:p>
    <w:p w14:paraId="4C4B05F1" w14:textId="77777777" w:rsidR="0026795D" w:rsidRPr="0026795D" w:rsidRDefault="0026795D" w:rsidP="00B032E6">
      <w:pPr>
        <w:pStyle w:val="reference"/>
        <w:spacing w:line="480" w:lineRule="auto"/>
      </w:pPr>
      <w:r w:rsidRPr="0026795D">
        <w:t>Nunes, A.C., Bezerra, F.M.L., Silva, R.A.E., da Silva, J.L.C., Goncalves, F.B., Santos, G.A., 2016. Agronomic aspects of soybean plants subjected to deficit irrigation. Revista Brasileira De Engenharia Agricola E Ambiental 20, 654–659. https://doi.org/10.1590/1807-1929/agriambi.v20n7p654-659</w:t>
      </w:r>
    </w:p>
    <w:p w14:paraId="752FDE44" w14:textId="77777777" w:rsidR="0026795D" w:rsidRPr="0026795D" w:rsidRDefault="0026795D" w:rsidP="00B032E6">
      <w:pPr>
        <w:pStyle w:val="reference"/>
        <w:spacing w:line="480" w:lineRule="auto"/>
      </w:pPr>
      <w:r w:rsidRPr="0026795D">
        <w:t>Perry, C., Barnes, E., Munk, D., Fisher, K., Bauer, P., 2012. Cotton irrigation management for humid regions. Cotton Incorporated: Cary, NC, USA.</w:t>
      </w:r>
    </w:p>
    <w:p w14:paraId="486ED03D" w14:textId="77777777" w:rsidR="0026795D" w:rsidRPr="0026795D" w:rsidRDefault="0026795D" w:rsidP="00B032E6">
      <w:pPr>
        <w:pStyle w:val="reference"/>
        <w:spacing w:line="480" w:lineRule="auto"/>
      </w:pPr>
      <w:r w:rsidRPr="0026795D">
        <w:t>S. Irmak, J. E. Specht, L. O. Odhiambo, J. M. Rees, K. G. Cassman, 2014. Soybean yield, evapotranspiration, water productivity, and soil water extraction response to subsurface drip irrigation and fertigation. Trans ASABE 729–748. https://doi.org/10.13031/trans.57.10085</w:t>
      </w:r>
    </w:p>
    <w:p w14:paraId="5E377F9D" w14:textId="77777777" w:rsidR="0026795D" w:rsidRPr="0026795D" w:rsidRDefault="0026795D" w:rsidP="00B032E6">
      <w:pPr>
        <w:pStyle w:val="reference"/>
        <w:spacing w:line="480" w:lineRule="auto"/>
      </w:pPr>
      <w:r w:rsidRPr="0026795D">
        <w:t>Sandhu, R., Irmak, S., 2022. Effects of subsurface drip-irrigated soybean seeding rates on grain yield, evapotranspiration and water productivity under limited and full irrigation and rainfed conditions. Agric Water Manag 267. https://doi.org/ARTN 107614 10.1016/j.agwat.2022.107614</w:t>
      </w:r>
    </w:p>
    <w:p w14:paraId="12278081" w14:textId="77777777" w:rsidR="0026795D" w:rsidRPr="0026795D" w:rsidRDefault="0026795D" w:rsidP="00B032E6">
      <w:pPr>
        <w:pStyle w:val="reference"/>
        <w:spacing w:line="480" w:lineRule="auto"/>
      </w:pPr>
      <w:r w:rsidRPr="0026795D">
        <w:lastRenderedPageBreak/>
        <w:t>Scott, H.D., Ferguson, J.A., Sojka, R.E., Batchelor, J.T., 1986. Response of Lee-74 soybean to irrigation in Arkansas. Arkansas Agricultural Experiment Station Bulletin 1–44.</w:t>
      </w:r>
    </w:p>
    <w:p w14:paraId="10799FDF" w14:textId="77777777" w:rsidR="0026795D" w:rsidRPr="0026795D" w:rsidRDefault="0026795D" w:rsidP="00B032E6">
      <w:pPr>
        <w:pStyle w:val="reference"/>
        <w:spacing w:line="480" w:lineRule="auto"/>
      </w:pPr>
      <w:r w:rsidRPr="0026795D">
        <w:t>Sincik, M., Candogan, B.N., Demirtas, C., Büyükcangaz, H., Yazgan, S., Göksoy, A.T., 2008. Deficit irrigation of soya bean [Glycine max (L.) Merr.] in a sub‐humid climate. J Agron Crop Sci 194, 200–205.</w:t>
      </w:r>
    </w:p>
    <w:p w14:paraId="24F6DAAC" w14:textId="77777777" w:rsidR="0026795D" w:rsidRPr="0026795D" w:rsidRDefault="0026795D" w:rsidP="00B032E6">
      <w:pPr>
        <w:pStyle w:val="reference"/>
        <w:spacing w:line="480" w:lineRule="auto"/>
      </w:pPr>
      <w:r w:rsidRPr="0026795D">
        <w:t>Specht, J.E., Elmore, R.W., Eisenhauer, D.E., Klocke, N.W., 1989. Growth stage scheduling criteria for sprinkler-irrigated soybeans. Irrig Sci 10. https://doi.org/10.1007/BF00265687</w:t>
      </w:r>
    </w:p>
    <w:p w14:paraId="2D2FB5DA" w14:textId="77777777" w:rsidR="0026795D" w:rsidRPr="0026795D" w:rsidRDefault="0026795D" w:rsidP="00B032E6">
      <w:pPr>
        <w:pStyle w:val="reference"/>
        <w:spacing w:line="480" w:lineRule="auto"/>
      </w:pPr>
      <w:r w:rsidRPr="0026795D">
        <w:t>Sui, R., Vories, E., 2020. Comparison of sensor-Based and Weather-Based Irrigation Scheduling. Appl Eng Agric 36, 375–386. https://doi.org/10.13031/aea.13678</w:t>
      </w:r>
    </w:p>
    <w:p w14:paraId="1A603CF8" w14:textId="77777777" w:rsidR="0026795D" w:rsidRPr="0026795D" w:rsidRDefault="0026795D" w:rsidP="00B032E6">
      <w:pPr>
        <w:pStyle w:val="reference"/>
        <w:spacing w:line="480" w:lineRule="auto"/>
      </w:pPr>
      <w:r w:rsidRPr="0026795D">
        <w:t>Sweeney, D.W., Long, J.H., Kirkham, M.B., 2003. A Single Irrigation to Improve Early Maturing Soybean Yield and Quality. Soil Science Society of America Journal 67, 235–240. https://doi.org/10.2136/sssaj2003.2350</w:t>
      </w:r>
    </w:p>
    <w:p w14:paraId="790FC896" w14:textId="77777777" w:rsidR="0026795D" w:rsidRPr="0026795D" w:rsidRDefault="0026795D" w:rsidP="00B032E6">
      <w:pPr>
        <w:pStyle w:val="reference"/>
        <w:spacing w:line="480" w:lineRule="auto"/>
      </w:pPr>
      <w:r w:rsidRPr="0026795D">
        <w:t>Torrion, J.A., Setiyono, T.D., Graef, G.L., Cassman, K.G., Irmak, S., Specht, J.E., 2014. Soybean irrigation management: Agronomic impacts of deferred, deficit, and full-season strategies. Crop Sci 54, 2782–2795. https://doi.org/10.2135/cropsci2014.03.0261</w:t>
      </w:r>
    </w:p>
    <w:p w14:paraId="05FED6A4" w14:textId="210171CF" w:rsidR="000902FC" w:rsidRDefault="000902FC" w:rsidP="008B5CBF">
      <w:r>
        <w:br w:type="page"/>
      </w:r>
    </w:p>
    <w:p w14:paraId="6DC85EB1" w14:textId="37C07875" w:rsidR="00202946" w:rsidRDefault="00202946" w:rsidP="008B5CBF">
      <w:pPr>
        <w:pStyle w:val="Heading2"/>
      </w:pPr>
      <w:bookmarkStart w:id="51" w:name="_Toc204820663"/>
      <w:bookmarkStart w:id="52" w:name="_Toc201328396"/>
      <w:r>
        <w:lastRenderedPageBreak/>
        <w:t>Appendix</w:t>
      </w:r>
      <w:r>
        <w:rPr>
          <w:rFonts w:hint="eastAsia"/>
        </w:rPr>
        <w:t xml:space="preserve"> </w:t>
      </w:r>
      <w:r>
        <w:fldChar w:fldCharType="begin"/>
      </w:r>
      <w:r>
        <w:instrText xml:space="preserve"> </w:instrText>
      </w:r>
      <w:r>
        <w:rPr>
          <w:rFonts w:hint="eastAsia"/>
        </w:rPr>
        <w:instrText>= 2 \* ROMAN</w:instrText>
      </w:r>
      <w:r>
        <w:instrText xml:space="preserve"> </w:instrText>
      </w:r>
      <w:r>
        <w:fldChar w:fldCharType="separate"/>
      </w:r>
      <w:r>
        <w:rPr>
          <w:noProof/>
        </w:rPr>
        <w:t>II</w:t>
      </w:r>
      <w:bookmarkEnd w:id="51"/>
      <w:r>
        <w:fldChar w:fldCharType="end"/>
      </w:r>
    </w:p>
    <w:p w14:paraId="3CE8CA7D" w14:textId="36743F11" w:rsidR="000902FC" w:rsidRPr="00722B53" w:rsidRDefault="00202946" w:rsidP="00B032E6">
      <w:pPr>
        <w:pStyle w:val="Caption"/>
      </w:pPr>
      <w:bookmarkStart w:id="53" w:name="_Ref204794089"/>
      <w:bookmarkStart w:id="54" w:name="_Toc204820866"/>
      <w:r w:rsidRPr="00C21EC0">
        <w:t xml:space="preserve">Table </w:t>
      </w:r>
      <w:fldSimple w:instr=" STYLEREF 1 \s ">
        <w:r w:rsidR="00653D15">
          <w:rPr>
            <w:noProof/>
          </w:rPr>
          <w:t>2</w:t>
        </w:r>
      </w:fldSimple>
      <w:r w:rsidRPr="00C21EC0">
        <w:t>.</w:t>
      </w:r>
      <w:fldSimple w:instr=" SEQ Table \* ARABIC \s 1 ">
        <w:r w:rsidRPr="00C21EC0">
          <w:rPr>
            <w:noProof/>
          </w:rPr>
          <w:t>1</w:t>
        </w:r>
      </w:fldSimple>
      <w:bookmarkEnd w:id="53"/>
      <w:r w:rsidRPr="00C21EC0">
        <w:t>.</w:t>
      </w:r>
      <w:r w:rsidRPr="009D2AA9">
        <w:t xml:space="preserve"> </w:t>
      </w:r>
      <w:r w:rsidRPr="00722B53">
        <w:t>Observed phenological growth stages of soybeans</w:t>
      </w:r>
      <w:r>
        <w:rPr>
          <w:rFonts w:hint="eastAsia"/>
        </w:rPr>
        <w:t>.</w:t>
      </w:r>
      <w:bookmarkEnd w:id="52"/>
      <w:bookmarkEnd w:id="5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7"/>
        <w:gridCol w:w="1310"/>
        <w:gridCol w:w="1184"/>
        <w:gridCol w:w="1184"/>
        <w:gridCol w:w="1310"/>
        <w:gridCol w:w="1185"/>
      </w:tblGrid>
      <w:tr w:rsidR="000902FC" w:rsidRPr="00722B53" w14:paraId="59AC9866" w14:textId="77777777" w:rsidTr="00341FCE">
        <w:tc>
          <w:tcPr>
            <w:tcW w:w="1428" w:type="pct"/>
            <w:vMerge w:val="restart"/>
            <w:tcBorders>
              <w:top w:val="single" w:sz="4" w:space="0" w:color="auto"/>
            </w:tcBorders>
            <w:vAlign w:val="center"/>
          </w:tcPr>
          <w:p w14:paraId="49ACE1D2" w14:textId="77777777" w:rsidR="000902FC" w:rsidRPr="00722B53" w:rsidRDefault="000902FC" w:rsidP="000A6FCE">
            <w:pPr>
              <w:pStyle w:val="table"/>
            </w:pPr>
            <w:r w:rsidRPr="00722B53">
              <w:t>Phenological stages</w:t>
            </w:r>
          </w:p>
        </w:tc>
        <w:tc>
          <w:tcPr>
            <w:tcW w:w="758" w:type="pct"/>
            <w:tcBorders>
              <w:top w:val="single" w:sz="4" w:space="0" w:color="auto"/>
              <w:bottom w:val="single" w:sz="4" w:space="0" w:color="auto"/>
            </w:tcBorders>
            <w:vAlign w:val="center"/>
          </w:tcPr>
          <w:p w14:paraId="086008EA" w14:textId="77777777" w:rsidR="000902FC" w:rsidRPr="00722B53" w:rsidRDefault="000902FC" w:rsidP="000A6FCE">
            <w:pPr>
              <w:pStyle w:val="table"/>
            </w:pPr>
            <w:r w:rsidRPr="00722B53">
              <w:t>2013</w:t>
            </w:r>
          </w:p>
        </w:tc>
        <w:tc>
          <w:tcPr>
            <w:tcW w:w="685" w:type="pct"/>
            <w:tcBorders>
              <w:top w:val="single" w:sz="4" w:space="0" w:color="auto"/>
              <w:bottom w:val="single" w:sz="4" w:space="0" w:color="auto"/>
            </w:tcBorders>
            <w:vAlign w:val="center"/>
          </w:tcPr>
          <w:p w14:paraId="6742A164" w14:textId="77777777" w:rsidR="000902FC" w:rsidRPr="00722B53" w:rsidRDefault="000902FC" w:rsidP="000A6FCE">
            <w:pPr>
              <w:pStyle w:val="table"/>
            </w:pPr>
            <w:r w:rsidRPr="00722B53">
              <w:t>2014</w:t>
            </w:r>
          </w:p>
        </w:tc>
        <w:tc>
          <w:tcPr>
            <w:tcW w:w="685" w:type="pct"/>
            <w:tcBorders>
              <w:top w:val="single" w:sz="4" w:space="0" w:color="auto"/>
              <w:bottom w:val="single" w:sz="4" w:space="0" w:color="auto"/>
            </w:tcBorders>
            <w:vAlign w:val="center"/>
          </w:tcPr>
          <w:p w14:paraId="023675DD" w14:textId="77777777" w:rsidR="000902FC" w:rsidRPr="00722B53" w:rsidRDefault="000902FC" w:rsidP="000A6FCE">
            <w:pPr>
              <w:pStyle w:val="table"/>
            </w:pPr>
            <w:r w:rsidRPr="00722B53">
              <w:t>2015</w:t>
            </w:r>
          </w:p>
        </w:tc>
        <w:tc>
          <w:tcPr>
            <w:tcW w:w="758" w:type="pct"/>
            <w:tcBorders>
              <w:top w:val="single" w:sz="4" w:space="0" w:color="auto"/>
              <w:bottom w:val="single" w:sz="4" w:space="0" w:color="auto"/>
            </w:tcBorders>
            <w:vAlign w:val="center"/>
          </w:tcPr>
          <w:p w14:paraId="7E544E69" w14:textId="77777777" w:rsidR="000902FC" w:rsidRPr="00722B53" w:rsidRDefault="000902FC" w:rsidP="000A6FCE">
            <w:pPr>
              <w:pStyle w:val="table"/>
            </w:pPr>
            <w:r w:rsidRPr="00722B53">
              <w:t>2016</w:t>
            </w:r>
          </w:p>
        </w:tc>
        <w:tc>
          <w:tcPr>
            <w:tcW w:w="685" w:type="pct"/>
            <w:tcBorders>
              <w:top w:val="single" w:sz="4" w:space="0" w:color="auto"/>
              <w:bottom w:val="single" w:sz="4" w:space="0" w:color="auto"/>
            </w:tcBorders>
            <w:vAlign w:val="center"/>
          </w:tcPr>
          <w:p w14:paraId="03511C05" w14:textId="77777777" w:rsidR="000902FC" w:rsidRPr="00722B53" w:rsidRDefault="000902FC" w:rsidP="000A6FCE">
            <w:pPr>
              <w:pStyle w:val="table"/>
            </w:pPr>
            <w:r w:rsidRPr="00722B53">
              <w:t>2017</w:t>
            </w:r>
          </w:p>
        </w:tc>
      </w:tr>
      <w:tr w:rsidR="000902FC" w:rsidRPr="00722B53" w14:paraId="15D595B6" w14:textId="77777777" w:rsidTr="00341FCE">
        <w:tc>
          <w:tcPr>
            <w:tcW w:w="1428" w:type="pct"/>
            <w:vMerge/>
            <w:tcBorders>
              <w:bottom w:val="single" w:sz="4" w:space="0" w:color="auto"/>
            </w:tcBorders>
            <w:vAlign w:val="center"/>
          </w:tcPr>
          <w:p w14:paraId="4D5F5DD1" w14:textId="77777777" w:rsidR="000902FC" w:rsidRPr="00722B53" w:rsidRDefault="000902FC" w:rsidP="000A6FCE">
            <w:pPr>
              <w:pStyle w:val="table"/>
            </w:pPr>
          </w:p>
        </w:tc>
        <w:tc>
          <w:tcPr>
            <w:tcW w:w="3572" w:type="pct"/>
            <w:gridSpan w:val="5"/>
            <w:tcBorders>
              <w:top w:val="single" w:sz="4" w:space="0" w:color="auto"/>
              <w:bottom w:val="single" w:sz="4" w:space="0" w:color="auto"/>
            </w:tcBorders>
            <w:vAlign w:val="center"/>
          </w:tcPr>
          <w:p w14:paraId="5E9F06D2" w14:textId="77777777" w:rsidR="000902FC" w:rsidRPr="00722B53" w:rsidRDefault="000902FC" w:rsidP="000A6FCE">
            <w:pPr>
              <w:pStyle w:val="table"/>
            </w:pPr>
            <w:r w:rsidRPr="00722B53">
              <w:t>Days after planting</w:t>
            </w:r>
          </w:p>
        </w:tc>
      </w:tr>
      <w:tr w:rsidR="000902FC" w:rsidRPr="00722B53" w14:paraId="4069B2BA" w14:textId="77777777" w:rsidTr="00341FCE">
        <w:tc>
          <w:tcPr>
            <w:tcW w:w="1428" w:type="pct"/>
            <w:tcBorders>
              <w:top w:val="single" w:sz="4" w:space="0" w:color="auto"/>
            </w:tcBorders>
            <w:vAlign w:val="center"/>
          </w:tcPr>
          <w:p w14:paraId="3DDD1E6A" w14:textId="77777777" w:rsidR="000902FC" w:rsidRPr="00722B53" w:rsidRDefault="000902FC" w:rsidP="000A6FCE">
            <w:pPr>
              <w:pStyle w:val="table"/>
            </w:pPr>
            <w:r w:rsidRPr="00722B53">
              <w:t>Planting</w:t>
            </w:r>
          </w:p>
        </w:tc>
        <w:tc>
          <w:tcPr>
            <w:tcW w:w="758" w:type="pct"/>
            <w:tcBorders>
              <w:top w:val="single" w:sz="4" w:space="0" w:color="auto"/>
            </w:tcBorders>
            <w:vAlign w:val="center"/>
          </w:tcPr>
          <w:p w14:paraId="66E4A44B" w14:textId="77777777" w:rsidR="000902FC" w:rsidRPr="00722B53" w:rsidRDefault="000902FC" w:rsidP="000A6FCE">
            <w:pPr>
              <w:pStyle w:val="table"/>
            </w:pPr>
            <w:r w:rsidRPr="00722B53">
              <w:t>0(May 16)</w:t>
            </w:r>
          </w:p>
        </w:tc>
        <w:tc>
          <w:tcPr>
            <w:tcW w:w="685" w:type="pct"/>
            <w:tcBorders>
              <w:top w:val="single" w:sz="4" w:space="0" w:color="auto"/>
            </w:tcBorders>
            <w:vAlign w:val="center"/>
          </w:tcPr>
          <w:p w14:paraId="6C7FBEA4" w14:textId="77777777" w:rsidR="000902FC" w:rsidRPr="00722B53" w:rsidRDefault="000902FC" w:rsidP="000A6FCE">
            <w:pPr>
              <w:pStyle w:val="table"/>
            </w:pPr>
            <w:r w:rsidRPr="00722B53">
              <w:t>0(May 6)</w:t>
            </w:r>
          </w:p>
        </w:tc>
        <w:tc>
          <w:tcPr>
            <w:tcW w:w="685" w:type="pct"/>
            <w:tcBorders>
              <w:top w:val="single" w:sz="4" w:space="0" w:color="auto"/>
            </w:tcBorders>
            <w:vAlign w:val="center"/>
          </w:tcPr>
          <w:p w14:paraId="7BC17AE8" w14:textId="77777777" w:rsidR="000902FC" w:rsidRPr="00722B53" w:rsidRDefault="000902FC" w:rsidP="000A6FCE">
            <w:pPr>
              <w:pStyle w:val="table"/>
            </w:pPr>
            <w:r w:rsidRPr="00722B53">
              <w:t>0(May 4)</w:t>
            </w:r>
          </w:p>
        </w:tc>
        <w:tc>
          <w:tcPr>
            <w:tcW w:w="758" w:type="pct"/>
            <w:tcBorders>
              <w:top w:val="single" w:sz="4" w:space="0" w:color="auto"/>
            </w:tcBorders>
            <w:vAlign w:val="center"/>
          </w:tcPr>
          <w:p w14:paraId="489514AF" w14:textId="77777777" w:rsidR="000902FC" w:rsidRPr="00722B53" w:rsidRDefault="000902FC" w:rsidP="000A6FCE">
            <w:pPr>
              <w:pStyle w:val="table"/>
            </w:pPr>
            <w:r w:rsidRPr="00722B53">
              <w:t>0(May 25)</w:t>
            </w:r>
          </w:p>
        </w:tc>
        <w:tc>
          <w:tcPr>
            <w:tcW w:w="685" w:type="pct"/>
            <w:tcBorders>
              <w:top w:val="single" w:sz="4" w:space="0" w:color="auto"/>
            </w:tcBorders>
            <w:vAlign w:val="center"/>
          </w:tcPr>
          <w:p w14:paraId="1A4767E6" w14:textId="77777777" w:rsidR="000902FC" w:rsidRPr="00722B53" w:rsidRDefault="000902FC" w:rsidP="000A6FCE">
            <w:pPr>
              <w:pStyle w:val="table"/>
            </w:pPr>
            <w:r w:rsidRPr="00722B53">
              <w:t>0(May 3)</w:t>
            </w:r>
          </w:p>
        </w:tc>
      </w:tr>
      <w:tr w:rsidR="000902FC" w:rsidRPr="00722B53" w14:paraId="53A5F9D0" w14:textId="77777777" w:rsidTr="00341FCE">
        <w:tc>
          <w:tcPr>
            <w:tcW w:w="1428" w:type="pct"/>
            <w:vAlign w:val="center"/>
          </w:tcPr>
          <w:p w14:paraId="31FA710C" w14:textId="77777777" w:rsidR="000902FC" w:rsidRPr="00722B53" w:rsidRDefault="000902FC" w:rsidP="000A6FCE">
            <w:pPr>
              <w:pStyle w:val="table"/>
            </w:pPr>
            <w:r w:rsidRPr="00722B53">
              <w:t>Beginning bloom(R1)</w:t>
            </w:r>
          </w:p>
        </w:tc>
        <w:tc>
          <w:tcPr>
            <w:tcW w:w="758" w:type="pct"/>
            <w:vAlign w:val="center"/>
          </w:tcPr>
          <w:p w14:paraId="6FCFAD47" w14:textId="77777777" w:rsidR="000902FC" w:rsidRPr="00722B53" w:rsidRDefault="000902FC" w:rsidP="000A6FCE">
            <w:pPr>
              <w:pStyle w:val="table"/>
            </w:pPr>
            <w:r w:rsidRPr="00722B53">
              <w:t>48</w:t>
            </w:r>
          </w:p>
        </w:tc>
        <w:tc>
          <w:tcPr>
            <w:tcW w:w="685" w:type="pct"/>
            <w:vAlign w:val="center"/>
          </w:tcPr>
          <w:p w14:paraId="0D37676B" w14:textId="77777777" w:rsidR="000902FC" w:rsidRPr="00722B53" w:rsidRDefault="000902FC" w:rsidP="000A6FCE">
            <w:pPr>
              <w:pStyle w:val="table"/>
            </w:pPr>
            <w:r w:rsidRPr="00722B53">
              <w:t>48</w:t>
            </w:r>
          </w:p>
        </w:tc>
        <w:tc>
          <w:tcPr>
            <w:tcW w:w="685" w:type="pct"/>
            <w:vAlign w:val="center"/>
          </w:tcPr>
          <w:p w14:paraId="218739A2" w14:textId="77777777" w:rsidR="000902FC" w:rsidRPr="00722B53" w:rsidRDefault="000902FC" w:rsidP="000A6FCE">
            <w:pPr>
              <w:pStyle w:val="table"/>
            </w:pPr>
            <w:r w:rsidRPr="00722B53">
              <w:t>45</w:t>
            </w:r>
          </w:p>
        </w:tc>
        <w:tc>
          <w:tcPr>
            <w:tcW w:w="758" w:type="pct"/>
            <w:vAlign w:val="center"/>
          </w:tcPr>
          <w:p w14:paraId="5BBAB372" w14:textId="77777777" w:rsidR="000902FC" w:rsidRPr="00722B53" w:rsidRDefault="000902FC" w:rsidP="000A6FCE">
            <w:pPr>
              <w:pStyle w:val="table"/>
            </w:pPr>
            <w:r w:rsidRPr="00722B53">
              <w:t>36</w:t>
            </w:r>
          </w:p>
        </w:tc>
        <w:tc>
          <w:tcPr>
            <w:tcW w:w="685" w:type="pct"/>
            <w:vAlign w:val="center"/>
          </w:tcPr>
          <w:p w14:paraId="24831414" w14:textId="77777777" w:rsidR="000902FC" w:rsidRPr="00722B53" w:rsidRDefault="000902FC" w:rsidP="000A6FCE">
            <w:pPr>
              <w:pStyle w:val="table"/>
            </w:pPr>
            <w:r w:rsidRPr="00722B53">
              <w:t>42</w:t>
            </w:r>
          </w:p>
        </w:tc>
      </w:tr>
      <w:tr w:rsidR="000902FC" w:rsidRPr="00722B53" w14:paraId="16907201" w14:textId="77777777" w:rsidTr="00341FCE">
        <w:tc>
          <w:tcPr>
            <w:tcW w:w="1428" w:type="pct"/>
            <w:vAlign w:val="center"/>
          </w:tcPr>
          <w:p w14:paraId="216D8365" w14:textId="77777777" w:rsidR="000902FC" w:rsidRPr="00722B53" w:rsidRDefault="000902FC" w:rsidP="000A6FCE">
            <w:pPr>
              <w:pStyle w:val="table"/>
            </w:pPr>
            <w:r w:rsidRPr="00722B53">
              <w:t>Beginning pod(R3)</w:t>
            </w:r>
          </w:p>
        </w:tc>
        <w:tc>
          <w:tcPr>
            <w:tcW w:w="758" w:type="pct"/>
            <w:vAlign w:val="center"/>
          </w:tcPr>
          <w:p w14:paraId="01568393" w14:textId="77777777" w:rsidR="000902FC" w:rsidRPr="00722B53" w:rsidRDefault="000902FC" w:rsidP="000A6FCE">
            <w:pPr>
              <w:pStyle w:val="table"/>
            </w:pPr>
            <w:r w:rsidRPr="00722B53">
              <w:t>66</w:t>
            </w:r>
          </w:p>
        </w:tc>
        <w:tc>
          <w:tcPr>
            <w:tcW w:w="685" w:type="pct"/>
            <w:vAlign w:val="center"/>
          </w:tcPr>
          <w:p w14:paraId="6F02559F" w14:textId="77777777" w:rsidR="000902FC" w:rsidRPr="00722B53" w:rsidRDefault="000902FC" w:rsidP="000A6FCE">
            <w:pPr>
              <w:pStyle w:val="table"/>
            </w:pPr>
            <w:r w:rsidRPr="00722B53">
              <w:t>66</w:t>
            </w:r>
          </w:p>
        </w:tc>
        <w:tc>
          <w:tcPr>
            <w:tcW w:w="685" w:type="pct"/>
            <w:vAlign w:val="center"/>
          </w:tcPr>
          <w:p w14:paraId="479BAFF2" w14:textId="77777777" w:rsidR="000902FC" w:rsidRPr="00722B53" w:rsidRDefault="000902FC" w:rsidP="000A6FCE">
            <w:pPr>
              <w:pStyle w:val="table"/>
            </w:pPr>
            <w:r w:rsidRPr="00722B53">
              <w:t>63</w:t>
            </w:r>
          </w:p>
        </w:tc>
        <w:tc>
          <w:tcPr>
            <w:tcW w:w="758" w:type="pct"/>
            <w:vAlign w:val="center"/>
          </w:tcPr>
          <w:p w14:paraId="3AB9AD9B" w14:textId="77777777" w:rsidR="000902FC" w:rsidRPr="00722B53" w:rsidRDefault="000902FC" w:rsidP="000A6FCE">
            <w:pPr>
              <w:pStyle w:val="table"/>
            </w:pPr>
            <w:r w:rsidRPr="00722B53">
              <w:t>52</w:t>
            </w:r>
          </w:p>
        </w:tc>
        <w:tc>
          <w:tcPr>
            <w:tcW w:w="685" w:type="pct"/>
            <w:vAlign w:val="center"/>
          </w:tcPr>
          <w:p w14:paraId="0045F339" w14:textId="77777777" w:rsidR="000902FC" w:rsidRPr="00722B53" w:rsidRDefault="000902FC" w:rsidP="000A6FCE">
            <w:pPr>
              <w:pStyle w:val="table"/>
            </w:pPr>
            <w:r w:rsidRPr="00722B53">
              <w:t>63</w:t>
            </w:r>
          </w:p>
        </w:tc>
      </w:tr>
      <w:tr w:rsidR="000902FC" w:rsidRPr="00722B53" w14:paraId="17F8821A" w14:textId="77777777" w:rsidTr="00341FCE">
        <w:tc>
          <w:tcPr>
            <w:tcW w:w="1428" w:type="pct"/>
            <w:vAlign w:val="center"/>
          </w:tcPr>
          <w:p w14:paraId="3E724EDB" w14:textId="77777777" w:rsidR="000902FC" w:rsidRPr="00722B53" w:rsidRDefault="000902FC" w:rsidP="000A6FCE">
            <w:pPr>
              <w:pStyle w:val="table"/>
            </w:pPr>
            <w:r w:rsidRPr="00722B53">
              <w:t>Beginning seed(R5)</w:t>
            </w:r>
          </w:p>
        </w:tc>
        <w:tc>
          <w:tcPr>
            <w:tcW w:w="758" w:type="pct"/>
            <w:vAlign w:val="center"/>
          </w:tcPr>
          <w:p w14:paraId="4247FC22" w14:textId="77777777" w:rsidR="000902FC" w:rsidRPr="00722B53" w:rsidRDefault="000902FC" w:rsidP="000A6FCE">
            <w:pPr>
              <w:pStyle w:val="table"/>
            </w:pPr>
            <w:r w:rsidRPr="00722B53">
              <w:t>87</w:t>
            </w:r>
          </w:p>
        </w:tc>
        <w:tc>
          <w:tcPr>
            <w:tcW w:w="685" w:type="pct"/>
            <w:vAlign w:val="center"/>
          </w:tcPr>
          <w:p w14:paraId="5EA088D4" w14:textId="77777777" w:rsidR="000902FC" w:rsidRPr="00722B53" w:rsidRDefault="000902FC" w:rsidP="000A6FCE">
            <w:pPr>
              <w:pStyle w:val="table"/>
            </w:pPr>
            <w:r w:rsidRPr="00722B53">
              <w:t>83</w:t>
            </w:r>
          </w:p>
        </w:tc>
        <w:tc>
          <w:tcPr>
            <w:tcW w:w="685" w:type="pct"/>
            <w:vAlign w:val="center"/>
          </w:tcPr>
          <w:p w14:paraId="4FAE1D1C" w14:textId="77777777" w:rsidR="000902FC" w:rsidRPr="00722B53" w:rsidRDefault="000902FC" w:rsidP="000A6FCE">
            <w:pPr>
              <w:pStyle w:val="table"/>
            </w:pPr>
            <w:r w:rsidRPr="00722B53">
              <w:t>80</w:t>
            </w:r>
          </w:p>
        </w:tc>
        <w:tc>
          <w:tcPr>
            <w:tcW w:w="758" w:type="pct"/>
            <w:vAlign w:val="center"/>
          </w:tcPr>
          <w:p w14:paraId="659F8AD2" w14:textId="77777777" w:rsidR="000902FC" w:rsidRPr="00722B53" w:rsidRDefault="000902FC" w:rsidP="000A6FCE">
            <w:pPr>
              <w:pStyle w:val="table"/>
            </w:pPr>
            <w:r w:rsidRPr="00722B53">
              <w:t>68</w:t>
            </w:r>
          </w:p>
        </w:tc>
        <w:tc>
          <w:tcPr>
            <w:tcW w:w="685" w:type="pct"/>
            <w:vAlign w:val="center"/>
          </w:tcPr>
          <w:p w14:paraId="349D775A" w14:textId="77777777" w:rsidR="000902FC" w:rsidRPr="00722B53" w:rsidRDefault="000902FC" w:rsidP="000A6FCE">
            <w:pPr>
              <w:pStyle w:val="table"/>
            </w:pPr>
            <w:r w:rsidRPr="00722B53">
              <w:t>84</w:t>
            </w:r>
          </w:p>
        </w:tc>
      </w:tr>
      <w:tr w:rsidR="000902FC" w:rsidRPr="00722B53" w14:paraId="55203E7C" w14:textId="77777777" w:rsidTr="00341FCE">
        <w:tc>
          <w:tcPr>
            <w:tcW w:w="1428" w:type="pct"/>
            <w:tcBorders>
              <w:bottom w:val="single" w:sz="4" w:space="0" w:color="auto"/>
            </w:tcBorders>
            <w:vAlign w:val="center"/>
          </w:tcPr>
          <w:p w14:paraId="33A3E115" w14:textId="77777777" w:rsidR="000902FC" w:rsidRPr="00722B53" w:rsidRDefault="000902FC" w:rsidP="000A6FCE">
            <w:pPr>
              <w:pStyle w:val="table"/>
            </w:pPr>
            <w:r w:rsidRPr="00722B53">
              <w:t>Full seed(R6)</w:t>
            </w:r>
          </w:p>
        </w:tc>
        <w:tc>
          <w:tcPr>
            <w:tcW w:w="758" w:type="pct"/>
            <w:tcBorders>
              <w:bottom w:val="single" w:sz="4" w:space="0" w:color="auto"/>
            </w:tcBorders>
            <w:vAlign w:val="center"/>
          </w:tcPr>
          <w:p w14:paraId="30FEC0F7" w14:textId="77777777" w:rsidR="000902FC" w:rsidRPr="00722B53" w:rsidRDefault="000902FC" w:rsidP="000A6FCE">
            <w:pPr>
              <w:pStyle w:val="table"/>
            </w:pPr>
            <w:r w:rsidRPr="00722B53">
              <w:t>107</w:t>
            </w:r>
          </w:p>
        </w:tc>
        <w:tc>
          <w:tcPr>
            <w:tcW w:w="685" w:type="pct"/>
            <w:tcBorders>
              <w:bottom w:val="single" w:sz="4" w:space="0" w:color="auto"/>
            </w:tcBorders>
            <w:vAlign w:val="center"/>
          </w:tcPr>
          <w:p w14:paraId="383D9182" w14:textId="77777777" w:rsidR="000902FC" w:rsidRPr="00722B53" w:rsidRDefault="000902FC" w:rsidP="000A6FCE">
            <w:pPr>
              <w:pStyle w:val="table"/>
            </w:pPr>
            <w:r w:rsidRPr="00722B53">
              <w:t>111</w:t>
            </w:r>
          </w:p>
        </w:tc>
        <w:tc>
          <w:tcPr>
            <w:tcW w:w="685" w:type="pct"/>
            <w:tcBorders>
              <w:bottom w:val="single" w:sz="4" w:space="0" w:color="auto"/>
            </w:tcBorders>
            <w:vAlign w:val="center"/>
          </w:tcPr>
          <w:p w14:paraId="2D03F089" w14:textId="77777777" w:rsidR="000902FC" w:rsidRPr="00722B53" w:rsidRDefault="000902FC" w:rsidP="000A6FCE">
            <w:pPr>
              <w:pStyle w:val="table"/>
            </w:pPr>
            <w:r w:rsidRPr="00722B53">
              <w:t>117</w:t>
            </w:r>
          </w:p>
        </w:tc>
        <w:tc>
          <w:tcPr>
            <w:tcW w:w="758" w:type="pct"/>
            <w:tcBorders>
              <w:bottom w:val="single" w:sz="4" w:space="0" w:color="auto"/>
            </w:tcBorders>
            <w:vAlign w:val="center"/>
          </w:tcPr>
          <w:p w14:paraId="0B2F761D" w14:textId="77777777" w:rsidR="000902FC" w:rsidRPr="00722B53" w:rsidRDefault="000902FC" w:rsidP="000A6FCE">
            <w:pPr>
              <w:pStyle w:val="table"/>
            </w:pPr>
            <w:r w:rsidRPr="00722B53">
              <w:t>92</w:t>
            </w:r>
          </w:p>
        </w:tc>
        <w:tc>
          <w:tcPr>
            <w:tcW w:w="685" w:type="pct"/>
            <w:tcBorders>
              <w:bottom w:val="single" w:sz="4" w:space="0" w:color="auto"/>
            </w:tcBorders>
            <w:vAlign w:val="center"/>
          </w:tcPr>
          <w:p w14:paraId="36D2EECF" w14:textId="77777777" w:rsidR="000902FC" w:rsidRPr="00722B53" w:rsidRDefault="000902FC" w:rsidP="000A6FCE">
            <w:pPr>
              <w:pStyle w:val="table"/>
            </w:pPr>
            <w:r w:rsidRPr="00722B53">
              <w:t>107</w:t>
            </w:r>
          </w:p>
        </w:tc>
      </w:tr>
    </w:tbl>
    <w:p w14:paraId="5109F93B" w14:textId="77777777" w:rsidR="000902FC" w:rsidRDefault="000902FC" w:rsidP="008B5CBF"/>
    <w:p w14:paraId="4F77C945" w14:textId="468DA46D" w:rsidR="00202946" w:rsidRDefault="00202946" w:rsidP="008B5CBF">
      <w:r>
        <w:br w:type="page"/>
      </w:r>
    </w:p>
    <w:p w14:paraId="05E57B31" w14:textId="2EFF5AD5" w:rsidR="00202946" w:rsidRPr="00EF3EB3" w:rsidRDefault="00202946" w:rsidP="00B032E6">
      <w:pPr>
        <w:pStyle w:val="Caption"/>
      </w:pPr>
      <w:bookmarkStart w:id="55" w:name="_Ref204794278"/>
      <w:bookmarkStart w:id="56" w:name="_Toc201328397"/>
      <w:bookmarkStart w:id="57" w:name="_Toc204820867"/>
      <w:r w:rsidRPr="00C21EC0">
        <w:lastRenderedPageBreak/>
        <w:t xml:space="preserve">Table </w:t>
      </w:r>
      <w:fldSimple w:instr=" STYLEREF 1 \s ">
        <w:r w:rsidR="00653D15">
          <w:rPr>
            <w:noProof/>
          </w:rPr>
          <w:t>2</w:t>
        </w:r>
      </w:fldSimple>
      <w:r w:rsidRPr="00C21EC0">
        <w:t>.</w:t>
      </w:r>
      <w:fldSimple w:instr=" SEQ Table \* ARABIC \s 1 ">
        <w:r w:rsidR="00653D15">
          <w:rPr>
            <w:noProof/>
          </w:rPr>
          <w:t>2</w:t>
        </w:r>
      </w:fldSimple>
      <w:bookmarkEnd w:id="55"/>
      <w:r w:rsidRPr="00C21EC0">
        <w:t>.</w:t>
      </w:r>
      <w:r>
        <w:rPr>
          <w:rFonts w:hint="eastAsia"/>
        </w:rPr>
        <w:t xml:space="preserve"> </w:t>
      </w:r>
      <w:r w:rsidRPr="00EF3EB3">
        <w:t>Soybeans yield each treatment and each year</w:t>
      </w:r>
      <w:r>
        <w:rPr>
          <w:rFonts w:hint="eastAsia"/>
        </w:rPr>
        <w:t>.</w:t>
      </w:r>
      <w:bookmarkEnd w:id="56"/>
      <w:bookmarkEnd w:id="57"/>
    </w:p>
    <w:tbl>
      <w:tblPr>
        <w:tblW w:w="5000" w:type="pct"/>
        <w:jc w:val="center"/>
        <w:tblLook w:val="0600" w:firstRow="0" w:lastRow="0" w:firstColumn="0" w:lastColumn="0" w:noHBand="1" w:noVBand="1"/>
      </w:tblPr>
      <w:tblGrid>
        <w:gridCol w:w="1096"/>
        <w:gridCol w:w="805"/>
        <w:gridCol w:w="1348"/>
        <w:gridCol w:w="1348"/>
        <w:gridCol w:w="1348"/>
        <w:gridCol w:w="1348"/>
        <w:gridCol w:w="1347"/>
      </w:tblGrid>
      <w:tr w:rsidR="00202946" w:rsidRPr="00EF3EB3" w14:paraId="161CB9F9" w14:textId="77777777" w:rsidTr="00341FCE">
        <w:trPr>
          <w:cantSplit/>
          <w:trHeight w:val="144"/>
          <w:jc w:val="center"/>
        </w:trPr>
        <w:tc>
          <w:tcPr>
            <w:tcW w:w="473" w:type="pct"/>
            <w:vMerge w:val="restart"/>
            <w:tcBorders>
              <w:top w:val="single" w:sz="4" w:space="0" w:color="auto"/>
            </w:tcBorders>
            <w:vAlign w:val="center"/>
          </w:tcPr>
          <w:p w14:paraId="4FB3B555" w14:textId="77777777" w:rsidR="00202946" w:rsidRPr="00EF3EB3" w:rsidRDefault="00202946" w:rsidP="000A6FCE">
            <w:pPr>
              <w:pStyle w:val="table"/>
            </w:pPr>
            <w:r w:rsidRPr="00EF3EB3">
              <w:t>Initiation</w:t>
            </w:r>
          </w:p>
          <w:p w14:paraId="3C405000" w14:textId="77777777" w:rsidR="00202946" w:rsidRPr="00EF3EB3" w:rsidRDefault="00202946" w:rsidP="000A6FCE">
            <w:pPr>
              <w:pStyle w:val="table"/>
            </w:pPr>
            <w:r w:rsidRPr="00EF3EB3">
              <w:t>timing</w:t>
            </w:r>
          </w:p>
        </w:tc>
        <w:tc>
          <w:tcPr>
            <w:tcW w:w="493" w:type="pct"/>
            <w:vMerge w:val="restart"/>
            <w:tcBorders>
              <w:top w:val="single" w:sz="4" w:space="0" w:color="auto"/>
            </w:tcBorders>
            <w:vAlign w:val="center"/>
          </w:tcPr>
          <w:p w14:paraId="0A49ECD7" w14:textId="77777777" w:rsidR="00202946" w:rsidRPr="00EF3EB3" w:rsidRDefault="00202946" w:rsidP="000A6FCE">
            <w:pPr>
              <w:pStyle w:val="table"/>
            </w:pPr>
            <w:r w:rsidRPr="00EF3EB3">
              <w:t>Rate</w:t>
            </w:r>
          </w:p>
          <w:p w14:paraId="510FA99B" w14:textId="77777777" w:rsidR="00202946" w:rsidRPr="00EF3EB3" w:rsidRDefault="00202946" w:rsidP="000A6FCE">
            <w:pPr>
              <w:pStyle w:val="table"/>
            </w:pPr>
            <w:r w:rsidRPr="00EF3EB3">
              <w:t>(cm wk</w:t>
            </w:r>
            <w:r w:rsidRPr="00EF3EB3">
              <w:rPr>
                <w:vertAlign w:val="superscript"/>
              </w:rPr>
              <w:t>-1</w:t>
            </w:r>
            <w:r w:rsidRPr="00EF3EB3">
              <w:t>)</w:t>
            </w:r>
          </w:p>
        </w:tc>
        <w:tc>
          <w:tcPr>
            <w:tcW w:w="807" w:type="pct"/>
            <w:tcBorders>
              <w:top w:val="single" w:sz="4" w:space="0" w:color="auto"/>
              <w:bottom w:val="single" w:sz="4" w:space="0" w:color="auto"/>
            </w:tcBorders>
            <w:vAlign w:val="center"/>
          </w:tcPr>
          <w:p w14:paraId="60EA6D4F" w14:textId="77777777" w:rsidR="00202946" w:rsidRPr="00EF3EB3" w:rsidRDefault="00202946" w:rsidP="000A6FCE">
            <w:pPr>
              <w:pStyle w:val="table"/>
            </w:pPr>
            <w:r w:rsidRPr="00EF3EB3">
              <w:t>2013</w:t>
            </w:r>
          </w:p>
        </w:tc>
        <w:tc>
          <w:tcPr>
            <w:tcW w:w="807" w:type="pct"/>
            <w:tcBorders>
              <w:top w:val="single" w:sz="4" w:space="0" w:color="auto"/>
              <w:bottom w:val="single" w:sz="4" w:space="0" w:color="auto"/>
            </w:tcBorders>
            <w:vAlign w:val="center"/>
          </w:tcPr>
          <w:p w14:paraId="1C704CEA" w14:textId="77777777" w:rsidR="00202946" w:rsidRPr="00EF3EB3" w:rsidRDefault="00202946" w:rsidP="000A6FCE">
            <w:pPr>
              <w:pStyle w:val="table"/>
            </w:pPr>
            <w:r w:rsidRPr="00EF3EB3">
              <w:t>2014</w:t>
            </w:r>
          </w:p>
        </w:tc>
        <w:tc>
          <w:tcPr>
            <w:tcW w:w="807" w:type="pct"/>
            <w:tcBorders>
              <w:top w:val="single" w:sz="4" w:space="0" w:color="auto"/>
              <w:bottom w:val="single" w:sz="4" w:space="0" w:color="auto"/>
            </w:tcBorders>
            <w:vAlign w:val="center"/>
          </w:tcPr>
          <w:p w14:paraId="1B435EFD" w14:textId="77777777" w:rsidR="00202946" w:rsidRPr="00EF3EB3" w:rsidRDefault="00202946" w:rsidP="000A6FCE">
            <w:pPr>
              <w:pStyle w:val="table"/>
            </w:pPr>
            <w:r w:rsidRPr="00EF3EB3">
              <w:t>2015</w:t>
            </w:r>
          </w:p>
        </w:tc>
        <w:tc>
          <w:tcPr>
            <w:tcW w:w="807" w:type="pct"/>
            <w:tcBorders>
              <w:top w:val="single" w:sz="4" w:space="0" w:color="auto"/>
              <w:bottom w:val="single" w:sz="4" w:space="0" w:color="auto"/>
            </w:tcBorders>
            <w:vAlign w:val="center"/>
          </w:tcPr>
          <w:p w14:paraId="029FC94F" w14:textId="77777777" w:rsidR="00202946" w:rsidRPr="00EF3EB3" w:rsidRDefault="00202946" w:rsidP="000A6FCE">
            <w:pPr>
              <w:pStyle w:val="table"/>
            </w:pPr>
            <w:r w:rsidRPr="00EF3EB3">
              <w:t>2016</w:t>
            </w:r>
          </w:p>
        </w:tc>
        <w:tc>
          <w:tcPr>
            <w:tcW w:w="807" w:type="pct"/>
            <w:tcBorders>
              <w:top w:val="single" w:sz="4" w:space="0" w:color="auto"/>
              <w:bottom w:val="single" w:sz="4" w:space="0" w:color="auto"/>
            </w:tcBorders>
            <w:vAlign w:val="center"/>
          </w:tcPr>
          <w:p w14:paraId="46FA946B" w14:textId="77777777" w:rsidR="00202946" w:rsidRPr="00EF3EB3" w:rsidRDefault="00202946" w:rsidP="000A6FCE">
            <w:pPr>
              <w:pStyle w:val="table"/>
            </w:pPr>
            <w:r w:rsidRPr="00EF3EB3">
              <w:t>2017</w:t>
            </w:r>
          </w:p>
        </w:tc>
      </w:tr>
      <w:tr w:rsidR="00202946" w:rsidRPr="00EF3EB3" w14:paraId="35505572" w14:textId="77777777" w:rsidTr="00341FCE">
        <w:trPr>
          <w:cantSplit/>
          <w:trHeight w:val="144"/>
          <w:jc w:val="center"/>
        </w:trPr>
        <w:tc>
          <w:tcPr>
            <w:tcW w:w="473" w:type="pct"/>
            <w:vMerge/>
            <w:tcBorders>
              <w:top w:val="single" w:sz="4" w:space="0" w:color="auto"/>
              <w:bottom w:val="single" w:sz="4" w:space="0" w:color="auto"/>
            </w:tcBorders>
            <w:vAlign w:val="center"/>
          </w:tcPr>
          <w:p w14:paraId="67173B8E" w14:textId="77777777" w:rsidR="00202946" w:rsidRPr="00EF3EB3" w:rsidRDefault="00202946" w:rsidP="000A6FCE">
            <w:pPr>
              <w:pStyle w:val="table"/>
            </w:pPr>
          </w:p>
        </w:tc>
        <w:tc>
          <w:tcPr>
            <w:tcW w:w="493" w:type="pct"/>
            <w:vMerge/>
            <w:tcBorders>
              <w:top w:val="single" w:sz="4" w:space="0" w:color="auto"/>
              <w:bottom w:val="single" w:sz="4" w:space="0" w:color="auto"/>
            </w:tcBorders>
            <w:vAlign w:val="center"/>
          </w:tcPr>
          <w:p w14:paraId="015495F9" w14:textId="77777777" w:rsidR="00202946" w:rsidRPr="00EF3EB3" w:rsidRDefault="00202946" w:rsidP="000A6FCE">
            <w:pPr>
              <w:pStyle w:val="table"/>
            </w:pPr>
          </w:p>
        </w:tc>
        <w:tc>
          <w:tcPr>
            <w:tcW w:w="807" w:type="pct"/>
            <w:tcBorders>
              <w:top w:val="single" w:sz="4" w:space="0" w:color="auto"/>
              <w:bottom w:val="single" w:sz="4" w:space="0" w:color="auto"/>
            </w:tcBorders>
            <w:vAlign w:val="center"/>
          </w:tcPr>
          <w:p w14:paraId="250A2DB4" w14:textId="77777777" w:rsidR="00202946" w:rsidRPr="00EF3EB3" w:rsidRDefault="00202946" w:rsidP="000A6FCE">
            <w:pPr>
              <w:pStyle w:val="table"/>
            </w:pPr>
            <w:r w:rsidRPr="00EF3EB3">
              <w:t>Yield (kg ha</w:t>
            </w:r>
            <w:r w:rsidRPr="00EF3EB3">
              <w:rPr>
                <w:vertAlign w:val="superscript"/>
              </w:rPr>
              <w:t>-1</w:t>
            </w:r>
            <w:r w:rsidRPr="00EF3EB3">
              <w:t>)</w:t>
            </w:r>
          </w:p>
        </w:tc>
        <w:tc>
          <w:tcPr>
            <w:tcW w:w="807" w:type="pct"/>
            <w:tcBorders>
              <w:top w:val="single" w:sz="4" w:space="0" w:color="auto"/>
              <w:bottom w:val="single" w:sz="4" w:space="0" w:color="auto"/>
            </w:tcBorders>
            <w:vAlign w:val="center"/>
          </w:tcPr>
          <w:p w14:paraId="1288075F" w14:textId="77777777" w:rsidR="00202946" w:rsidRPr="00EF3EB3" w:rsidRDefault="00202946" w:rsidP="000A6FCE">
            <w:pPr>
              <w:pStyle w:val="table"/>
            </w:pPr>
            <w:r w:rsidRPr="00EF3EB3">
              <w:t>Yield (kg ha</w:t>
            </w:r>
            <w:r w:rsidRPr="00EF3EB3">
              <w:rPr>
                <w:vertAlign w:val="superscript"/>
              </w:rPr>
              <w:t>-1</w:t>
            </w:r>
            <w:r w:rsidRPr="00EF3EB3">
              <w:t>)</w:t>
            </w:r>
          </w:p>
        </w:tc>
        <w:tc>
          <w:tcPr>
            <w:tcW w:w="807" w:type="pct"/>
            <w:tcBorders>
              <w:top w:val="single" w:sz="4" w:space="0" w:color="auto"/>
              <w:bottom w:val="single" w:sz="4" w:space="0" w:color="auto"/>
            </w:tcBorders>
            <w:vAlign w:val="center"/>
          </w:tcPr>
          <w:p w14:paraId="078F703D" w14:textId="77777777" w:rsidR="00202946" w:rsidRPr="00EF3EB3" w:rsidRDefault="00202946" w:rsidP="000A6FCE">
            <w:pPr>
              <w:pStyle w:val="table"/>
            </w:pPr>
            <w:r w:rsidRPr="00EF3EB3">
              <w:t>Yield (kg ha</w:t>
            </w:r>
            <w:r w:rsidRPr="00EF3EB3">
              <w:rPr>
                <w:vertAlign w:val="superscript"/>
              </w:rPr>
              <w:t>-1</w:t>
            </w:r>
            <w:r w:rsidRPr="00EF3EB3">
              <w:t>)</w:t>
            </w:r>
          </w:p>
        </w:tc>
        <w:tc>
          <w:tcPr>
            <w:tcW w:w="807" w:type="pct"/>
            <w:tcBorders>
              <w:top w:val="single" w:sz="4" w:space="0" w:color="auto"/>
              <w:bottom w:val="single" w:sz="4" w:space="0" w:color="auto"/>
            </w:tcBorders>
            <w:vAlign w:val="center"/>
          </w:tcPr>
          <w:p w14:paraId="24D19024" w14:textId="77777777" w:rsidR="00202946" w:rsidRPr="00EF3EB3" w:rsidRDefault="00202946" w:rsidP="000A6FCE">
            <w:pPr>
              <w:pStyle w:val="table"/>
            </w:pPr>
            <w:r w:rsidRPr="00EF3EB3">
              <w:t>Yield (kg ha</w:t>
            </w:r>
            <w:r w:rsidRPr="00EF3EB3">
              <w:rPr>
                <w:vertAlign w:val="superscript"/>
              </w:rPr>
              <w:t>-1</w:t>
            </w:r>
            <w:r w:rsidRPr="00EF3EB3">
              <w:t>)</w:t>
            </w:r>
          </w:p>
        </w:tc>
        <w:tc>
          <w:tcPr>
            <w:tcW w:w="807" w:type="pct"/>
            <w:tcBorders>
              <w:top w:val="single" w:sz="4" w:space="0" w:color="auto"/>
              <w:bottom w:val="single" w:sz="4" w:space="0" w:color="auto"/>
            </w:tcBorders>
            <w:vAlign w:val="center"/>
          </w:tcPr>
          <w:p w14:paraId="16938B36" w14:textId="77777777" w:rsidR="00202946" w:rsidRPr="00EF3EB3" w:rsidRDefault="00202946" w:rsidP="000A6FCE">
            <w:pPr>
              <w:pStyle w:val="table"/>
            </w:pPr>
            <w:r w:rsidRPr="00EF3EB3">
              <w:t>Yield (kg ha</w:t>
            </w:r>
            <w:r w:rsidRPr="00EF3EB3">
              <w:rPr>
                <w:vertAlign w:val="superscript"/>
              </w:rPr>
              <w:t>-1</w:t>
            </w:r>
            <w:r w:rsidRPr="00EF3EB3">
              <w:t>)</w:t>
            </w:r>
          </w:p>
        </w:tc>
      </w:tr>
      <w:tr w:rsidR="00202946" w:rsidRPr="00EF3EB3" w14:paraId="3D7087F6" w14:textId="77777777" w:rsidTr="00341FCE">
        <w:trPr>
          <w:cantSplit/>
          <w:trHeight w:val="144"/>
          <w:jc w:val="center"/>
        </w:trPr>
        <w:tc>
          <w:tcPr>
            <w:tcW w:w="473" w:type="pct"/>
            <w:vMerge w:val="restart"/>
            <w:tcBorders>
              <w:top w:val="single" w:sz="4" w:space="0" w:color="auto"/>
            </w:tcBorders>
            <w:vAlign w:val="center"/>
            <w:hideMark/>
          </w:tcPr>
          <w:p w14:paraId="65EAC8CC" w14:textId="77777777" w:rsidR="00202946" w:rsidRPr="00EF3EB3" w:rsidRDefault="00202946" w:rsidP="000A6FCE">
            <w:pPr>
              <w:pStyle w:val="table"/>
            </w:pPr>
            <w:r w:rsidRPr="00EF3EB3">
              <w:t>R1</w:t>
            </w:r>
          </w:p>
        </w:tc>
        <w:tc>
          <w:tcPr>
            <w:tcW w:w="493" w:type="pct"/>
            <w:tcBorders>
              <w:top w:val="single" w:sz="4" w:space="0" w:color="auto"/>
            </w:tcBorders>
            <w:vAlign w:val="center"/>
            <w:hideMark/>
          </w:tcPr>
          <w:p w14:paraId="7B261C26" w14:textId="77777777" w:rsidR="00202946" w:rsidRPr="00EF3EB3" w:rsidRDefault="00202946" w:rsidP="000A6FCE">
            <w:pPr>
              <w:pStyle w:val="table"/>
            </w:pPr>
            <w:r w:rsidRPr="00EF3EB3">
              <w:t>3.81</w:t>
            </w:r>
          </w:p>
        </w:tc>
        <w:tc>
          <w:tcPr>
            <w:tcW w:w="807" w:type="pct"/>
            <w:tcBorders>
              <w:top w:val="single" w:sz="4" w:space="0" w:color="auto"/>
            </w:tcBorders>
            <w:vAlign w:val="center"/>
            <w:hideMark/>
          </w:tcPr>
          <w:p w14:paraId="0012E4D4" w14:textId="77777777" w:rsidR="00202946" w:rsidRPr="00EF3EB3" w:rsidRDefault="00202946" w:rsidP="000A6FCE">
            <w:pPr>
              <w:pStyle w:val="table"/>
              <w:rPr>
                <w:vertAlign w:val="superscript"/>
              </w:rPr>
            </w:pPr>
            <w:r w:rsidRPr="00EF3EB3">
              <w:t>5784</w:t>
            </w:r>
            <w:r w:rsidRPr="00EF3EB3">
              <w:rPr>
                <w:vertAlign w:val="superscript"/>
              </w:rPr>
              <w:t>a</w:t>
            </w:r>
          </w:p>
        </w:tc>
        <w:tc>
          <w:tcPr>
            <w:tcW w:w="807" w:type="pct"/>
            <w:tcBorders>
              <w:top w:val="single" w:sz="4" w:space="0" w:color="auto"/>
            </w:tcBorders>
            <w:vAlign w:val="center"/>
            <w:hideMark/>
          </w:tcPr>
          <w:p w14:paraId="6FE158C7" w14:textId="77777777" w:rsidR="00202946" w:rsidRPr="00EF3EB3" w:rsidRDefault="00202946" w:rsidP="000A6FCE">
            <w:pPr>
              <w:pStyle w:val="table"/>
            </w:pPr>
            <w:r w:rsidRPr="00EF3EB3">
              <w:t>6914</w:t>
            </w:r>
            <w:r w:rsidRPr="00EF3EB3">
              <w:rPr>
                <w:vertAlign w:val="superscript"/>
              </w:rPr>
              <w:t>a</w:t>
            </w:r>
          </w:p>
        </w:tc>
        <w:tc>
          <w:tcPr>
            <w:tcW w:w="807" w:type="pct"/>
            <w:tcBorders>
              <w:top w:val="single" w:sz="4" w:space="0" w:color="auto"/>
            </w:tcBorders>
            <w:vAlign w:val="center"/>
            <w:hideMark/>
          </w:tcPr>
          <w:p w14:paraId="3317BA3D" w14:textId="77777777" w:rsidR="00202946" w:rsidRPr="00EF3EB3" w:rsidRDefault="00202946" w:rsidP="000A6FCE">
            <w:pPr>
              <w:pStyle w:val="table"/>
            </w:pPr>
            <w:r w:rsidRPr="00EF3EB3">
              <w:t>-</w:t>
            </w:r>
          </w:p>
        </w:tc>
        <w:tc>
          <w:tcPr>
            <w:tcW w:w="807" w:type="pct"/>
            <w:tcBorders>
              <w:top w:val="single" w:sz="4" w:space="0" w:color="auto"/>
            </w:tcBorders>
            <w:vAlign w:val="center"/>
            <w:hideMark/>
          </w:tcPr>
          <w:p w14:paraId="305085A9" w14:textId="77777777" w:rsidR="00202946" w:rsidRPr="00EF3EB3" w:rsidRDefault="00202946" w:rsidP="000A6FCE">
            <w:pPr>
              <w:pStyle w:val="table"/>
            </w:pPr>
            <w:r w:rsidRPr="00EF3EB3">
              <w:t>4330</w:t>
            </w:r>
            <w:r w:rsidRPr="00EF3EB3">
              <w:rPr>
                <w:vertAlign w:val="superscript"/>
              </w:rPr>
              <w:t>a</w:t>
            </w:r>
          </w:p>
        </w:tc>
        <w:tc>
          <w:tcPr>
            <w:tcW w:w="807" w:type="pct"/>
            <w:tcBorders>
              <w:top w:val="single" w:sz="4" w:space="0" w:color="auto"/>
            </w:tcBorders>
            <w:vAlign w:val="center"/>
            <w:hideMark/>
          </w:tcPr>
          <w:p w14:paraId="1C247385" w14:textId="77777777" w:rsidR="00202946" w:rsidRPr="00EF3EB3" w:rsidRDefault="00202946" w:rsidP="000A6FCE">
            <w:pPr>
              <w:pStyle w:val="table"/>
            </w:pPr>
            <w:r w:rsidRPr="00EF3EB3">
              <w:t>3351</w:t>
            </w:r>
            <w:r w:rsidRPr="00EF3EB3">
              <w:rPr>
                <w:vertAlign w:val="superscript"/>
              </w:rPr>
              <w:t>ab</w:t>
            </w:r>
          </w:p>
        </w:tc>
      </w:tr>
      <w:tr w:rsidR="00202946" w:rsidRPr="00EF3EB3" w14:paraId="04B05FFE" w14:textId="77777777" w:rsidTr="00341FCE">
        <w:trPr>
          <w:cantSplit/>
          <w:trHeight w:val="144"/>
          <w:jc w:val="center"/>
        </w:trPr>
        <w:tc>
          <w:tcPr>
            <w:tcW w:w="473" w:type="pct"/>
            <w:vMerge/>
            <w:vAlign w:val="center"/>
            <w:hideMark/>
          </w:tcPr>
          <w:p w14:paraId="211CCF9F" w14:textId="77777777" w:rsidR="00202946" w:rsidRPr="00EF3EB3" w:rsidRDefault="00202946" w:rsidP="000A6FCE">
            <w:pPr>
              <w:pStyle w:val="table"/>
            </w:pPr>
          </w:p>
        </w:tc>
        <w:tc>
          <w:tcPr>
            <w:tcW w:w="493" w:type="pct"/>
            <w:vAlign w:val="center"/>
            <w:hideMark/>
          </w:tcPr>
          <w:p w14:paraId="6955C5C6" w14:textId="77777777" w:rsidR="00202946" w:rsidRPr="00EF3EB3" w:rsidRDefault="00202946" w:rsidP="000A6FCE">
            <w:pPr>
              <w:pStyle w:val="table"/>
            </w:pPr>
            <w:r w:rsidRPr="00EF3EB3">
              <w:t>2.54</w:t>
            </w:r>
          </w:p>
        </w:tc>
        <w:tc>
          <w:tcPr>
            <w:tcW w:w="807" w:type="pct"/>
            <w:vAlign w:val="center"/>
            <w:hideMark/>
          </w:tcPr>
          <w:p w14:paraId="1A9133EB" w14:textId="77777777" w:rsidR="00202946" w:rsidRPr="00EF3EB3" w:rsidRDefault="00202946" w:rsidP="000A6FCE">
            <w:pPr>
              <w:pStyle w:val="table"/>
            </w:pPr>
            <w:r w:rsidRPr="00EF3EB3">
              <w:t>5605</w:t>
            </w:r>
            <w:r w:rsidRPr="00EF3EB3">
              <w:rPr>
                <w:vertAlign w:val="superscript"/>
              </w:rPr>
              <w:t>ab</w:t>
            </w:r>
          </w:p>
        </w:tc>
        <w:tc>
          <w:tcPr>
            <w:tcW w:w="807" w:type="pct"/>
            <w:vAlign w:val="center"/>
            <w:hideMark/>
          </w:tcPr>
          <w:p w14:paraId="4F8182EE" w14:textId="77777777" w:rsidR="00202946" w:rsidRPr="00EF3EB3" w:rsidRDefault="00202946" w:rsidP="000A6FCE">
            <w:pPr>
              <w:pStyle w:val="table"/>
            </w:pPr>
            <w:r w:rsidRPr="00EF3EB3">
              <w:t>6663</w:t>
            </w:r>
            <w:r w:rsidRPr="00EF3EB3">
              <w:rPr>
                <w:vertAlign w:val="superscript"/>
              </w:rPr>
              <w:t>ab</w:t>
            </w:r>
          </w:p>
        </w:tc>
        <w:tc>
          <w:tcPr>
            <w:tcW w:w="807" w:type="pct"/>
            <w:vAlign w:val="center"/>
            <w:hideMark/>
          </w:tcPr>
          <w:p w14:paraId="3688C605" w14:textId="77777777" w:rsidR="00202946" w:rsidRPr="00EF3EB3" w:rsidRDefault="00202946" w:rsidP="000A6FCE">
            <w:pPr>
              <w:pStyle w:val="table"/>
            </w:pPr>
            <w:r w:rsidRPr="00EF3EB3">
              <w:t>-</w:t>
            </w:r>
          </w:p>
        </w:tc>
        <w:tc>
          <w:tcPr>
            <w:tcW w:w="807" w:type="pct"/>
            <w:vAlign w:val="center"/>
            <w:hideMark/>
          </w:tcPr>
          <w:p w14:paraId="38217453" w14:textId="77777777" w:rsidR="00202946" w:rsidRPr="00EF3EB3" w:rsidRDefault="00202946" w:rsidP="000A6FCE">
            <w:pPr>
              <w:pStyle w:val="table"/>
            </w:pPr>
            <w:r w:rsidRPr="00EF3EB3">
              <w:t>4283</w:t>
            </w:r>
            <w:r w:rsidRPr="00EF3EB3">
              <w:rPr>
                <w:vertAlign w:val="superscript"/>
              </w:rPr>
              <w:t>ab</w:t>
            </w:r>
          </w:p>
        </w:tc>
        <w:tc>
          <w:tcPr>
            <w:tcW w:w="807" w:type="pct"/>
            <w:vAlign w:val="center"/>
            <w:hideMark/>
          </w:tcPr>
          <w:p w14:paraId="76786B11" w14:textId="77777777" w:rsidR="00202946" w:rsidRPr="00EF3EB3" w:rsidRDefault="00202946" w:rsidP="000A6FCE">
            <w:pPr>
              <w:pStyle w:val="table"/>
            </w:pPr>
            <w:r w:rsidRPr="00EF3EB3">
              <w:t>3027</w:t>
            </w:r>
            <w:r w:rsidRPr="00EF3EB3">
              <w:rPr>
                <w:vertAlign w:val="superscript"/>
              </w:rPr>
              <w:t>bcd</w:t>
            </w:r>
          </w:p>
        </w:tc>
      </w:tr>
      <w:tr w:rsidR="00202946" w:rsidRPr="00EF3EB3" w14:paraId="3404E5E5" w14:textId="77777777" w:rsidTr="00341FCE">
        <w:trPr>
          <w:cantSplit/>
          <w:trHeight w:val="144"/>
          <w:jc w:val="center"/>
        </w:trPr>
        <w:tc>
          <w:tcPr>
            <w:tcW w:w="473" w:type="pct"/>
            <w:vMerge/>
            <w:tcBorders>
              <w:bottom w:val="single" w:sz="4" w:space="0" w:color="auto"/>
            </w:tcBorders>
            <w:vAlign w:val="center"/>
            <w:hideMark/>
          </w:tcPr>
          <w:p w14:paraId="7D5F4DA4" w14:textId="77777777" w:rsidR="00202946" w:rsidRPr="00EF3EB3" w:rsidRDefault="00202946" w:rsidP="000A6FCE">
            <w:pPr>
              <w:pStyle w:val="table"/>
            </w:pPr>
          </w:p>
        </w:tc>
        <w:tc>
          <w:tcPr>
            <w:tcW w:w="493" w:type="pct"/>
            <w:tcBorders>
              <w:bottom w:val="single" w:sz="4" w:space="0" w:color="auto"/>
            </w:tcBorders>
            <w:vAlign w:val="center"/>
            <w:hideMark/>
          </w:tcPr>
          <w:p w14:paraId="4C327986" w14:textId="77777777" w:rsidR="00202946" w:rsidRPr="00EF3EB3" w:rsidRDefault="00202946" w:rsidP="000A6FCE">
            <w:pPr>
              <w:pStyle w:val="table"/>
            </w:pPr>
            <w:r w:rsidRPr="00EF3EB3">
              <w:t>1.27</w:t>
            </w:r>
          </w:p>
        </w:tc>
        <w:tc>
          <w:tcPr>
            <w:tcW w:w="807" w:type="pct"/>
            <w:tcBorders>
              <w:bottom w:val="single" w:sz="4" w:space="0" w:color="auto"/>
            </w:tcBorders>
            <w:vAlign w:val="center"/>
            <w:hideMark/>
          </w:tcPr>
          <w:p w14:paraId="476CE7B7" w14:textId="77777777" w:rsidR="00202946" w:rsidRPr="00EF3EB3" w:rsidRDefault="00202946" w:rsidP="000A6FCE">
            <w:pPr>
              <w:pStyle w:val="table"/>
            </w:pPr>
            <w:r w:rsidRPr="00EF3EB3">
              <w:t>5214</w:t>
            </w:r>
            <w:r w:rsidRPr="00EF3EB3">
              <w:rPr>
                <w:vertAlign w:val="superscript"/>
              </w:rPr>
              <w:t>cd</w:t>
            </w:r>
          </w:p>
        </w:tc>
        <w:tc>
          <w:tcPr>
            <w:tcW w:w="807" w:type="pct"/>
            <w:tcBorders>
              <w:bottom w:val="single" w:sz="4" w:space="0" w:color="auto"/>
            </w:tcBorders>
            <w:vAlign w:val="center"/>
            <w:hideMark/>
          </w:tcPr>
          <w:p w14:paraId="38022FBF" w14:textId="77777777" w:rsidR="00202946" w:rsidRPr="00EF3EB3" w:rsidRDefault="00202946" w:rsidP="000A6FCE">
            <w:pPr>
              <w:pStyle w:val="table"/>
            </w:pPr>
            <w:r w:rsidRPr="00EF3EB3">
              <w:t>6776</w:t>
            </w:r>
            <w:r w:rsidRPr="00EF3EB3">
              <w:rPr>
                <w:vertAlign w:val="superscript"/>
              </w:rPr>
              <w:t>ab</w:t>
            </w:r>
          </w:p>
        </w:tc>
        <w:tc>
          <w:tcPr>
            <w:tcW w:w="807" w:type="pct"/>
            <w:tcBorders>
              <w:bottom w:val="single" w:sz="4" w:space="0" w:color="auto"/>
            </w:tcBorders>
            <w:vAlign w:val="center"/>
            <w:hideMark/>
          </w:tcPr>
          <w:p w14:paraId="46EE8B2D" w14:textId="77777777" w:rsidR="00202946" w:rsidRPr="00EF3EB3" w:rsidRDefault="00202946" w:rsidP="000A6FCE">
            <w:pPr>
              <w:pStyle w:val="table"/>
            </w:pPr>
            <w:r w:rsidRPr="00EF3EB3">
              <w:t>-</w:t>
            </w:r>
          </w:p>
        </w:tc>
        <w:tc>
          <w:tcPr>
            <w:tcW w:w="807" w:type="pct"/>
            <w:tcBorders>
              <w:bottom w:val="single" w:sz="4" w:space="0" w:color="auto"/>
            </w:tcBorders>
            <w:vAlign w:val="center"/>
            <w:hideMark/>
          </w:tcPr>
          <w:p w14:paraId="485E208D" w14:textId="77777777" w:rsidR="00202946" w:rsidRPr="00EF3EB3" w:rsidRDefault="00202946" w:rsidP="000A6FCE">
            <w:pPr>
              <w:pStyle w:val="table"/>
            </w:pPr>
            <w:r w:rsidRPr="00EF3EB3">
              <w:t>3950</w:t>
            </w:r>
            <w:r w:rsidRPr="00EF3EB3">
              <w:rPr>
                <w:vertAlign w:val="superscript"/>
              </w:rPr>
              <w:t>bc</w:t>
            </w:r>
          </w:p>
        </w:tc>
        <w:tc>
          <w:tcPr>
            <w:tcW w:w="807" w:type="pct"/>
            <w:tcBorders>
              <w:bottom w:val="single" w:sz="4" w:space="0" w:color="auto"/>
            </w:tcBorders>
            <w:vAlign w:val="center"/>
            <w:hideMark/>
          </w:tcPr>
          <w:p w14:paraId="5E13ADF1" w14:textId="77777777" w:rsidR="00202946" w:rsidRPr="00EF3EB3" w:rsidRDefault="00202946" w:rsidP="000A6FCE">
            <w:pPr>
              <w:pStyle w:val="table"/>
            </w:pPr>
            <w:r w:rsidRPr="00EF3EB3">
              <w:t>2858</w:t>
            </w:r>
            <w:r w:rsidRPr="00EF3EB3">
              <w:rPr>
                <w:vertAlign w:val="superscript"/>
              </w:rPr>
              <w:t>cde</w:t>
            </w:r>
          </w:p>
        </w:tc>
      </w:tr>
      <w:tr w:rsidR="00202946" w:rsidRPr="00EF3EB3" w14:paraId="13CFD34B" w14:textId="77777777" w:rsidTr="00341FCE">
        <w:trPr>
          <w:cantSplit/>
          <w:trHeight w:val="144"/>
          <w:jc w:val="center"/>
        </w:trPr>
        <w:tc>
          <w:tcPr>
            <w:tcW w:w="473" w:type="pct"/>
            <w:vMerge w:val="restart"/>
            <w:tcBorders>
              <w:top w:val="single" w:sz="4" w:space="0" w:color="auto"/>
            </w:tcBorders>
            <w:vAlign w:val="center"/>
            <w:hideMark/>
          </w:tcPr>
          <w:p w14:paraId="3AF458E2" w14:textId="77777777" w:rsidR="00202946" w:rsidRPr="00EF3EB3" w:rsidRDefault="00202946" w:rsidP="000A6FCE">
            <w:pPr>
              <w:pStyle w:val="table"/>
            </w:pPr>
            <w:r w:rsidRPr="00EF3EB3">
              <w:t>R3</w:t>
            </w:r>
          </w:p>
        </w:tc>
        <w:tc>
          <w:tcPr>
            <w:tcW w:w="493" w:type="pct"/>
            <w:tcBorders>
              <w:top w:val="single" w:sz="4" w:space="0" w:color="auto"/>
            </w:tcBorders>
            <w:vAlign w:val="center"/>
            <w:hideMark/>
          </w:tcPr>
          <w:p w14:paraId="4B02B602" w14:textId="77777777" w:rsidR="00202946" w:rsidRPr="00EF3EB3" w:rsidRDefault="00202946" w:rsidP="000A6FCE">
            <w:pPr>
              <w:pStyle w:val="table"/>
            </w:pPr>
            <w:r w:rsidRPr="00EF3EB3">
              <w:t>3.81</w:t>
            </w:r>
          </w:p>
        </w:tc>
        <w:tc>
          <w:tcPr>
            <w:tcW w:w="807" w:type="pct"/>
            <w:tcBorders>
              <w:top w:val="single" w:sz="4" w:space="0" w:color="auto"/>
            </w:tcBorders>
            <w:vAlign w:val="center"/>
            <w:hideMark/>
          </w:tcPr>
          <w:p w14:paraId="420D57BF" w14:textId="77777777" w:rsidR="00202946" w:rsidRPr="00EF3EB3" w:rsidRDefault="00202946" w:rsidP="000A6FCE">
            <w:pPr>
              <w:pStyle w:val="table"/>
            </w:pPr>
            <w:r w:rsidRPr="00EF3EB3">
              <w:t>5802</w:t>
            </w:r>
            <w:r w:rsidRPr="00EF3EB3">
              <w:rPr>
                <w:vertAlign w:val="superscript"/>
              </w:rPr>
              <w:t>a</w:t>
            </w:r>
          </w:p>
        </w:tc>
        <w:tc>
          <w:tcPr>
            <w:tcW w:w="807" w:type="pct"/>
            <w:tcBorders>
              <w:top w:val="single" w:sz="4" w:space="0" w:color="auto"/>
            </w:tcBorders>
            <w:vAlign w:val="center"/>
            <w:hideMark/>
          </w:tcPr>
          <w:p w14:paraId="14EC1F3E" w14:textId="77777777" w:rsidR="00202946" w:rsidRPr="00EF3EB3" w:rsidRDefault="00202946" w:rsidP="000A6FCE">
            <w:pPr>
              <w:pStyle w:val="table"/>
            </w:pPr>
            <w:r w:rsidRPr="00EF3EB3">
              <w:t>6730</w:t>
            </w:r>
            <w:r w:rsidRPr="00EF3EB3">
              <w:rPr>
                <w:vertAlign w:val="superscript"/>
              </w:rPr>
              <w:t>ab</w:t>
            </w:r>
          </w:p>
        </w:tc>
        <w:tc>
          <w:tcPr>
            <w:tcW w:w="807" w:type="pct"/>
            <w:tcBorders>
              <w:top w:val="single" w:sz="4" w:space="0" w:color="auto"/>
            </w:tcBorders>
            <w:vAlign w:val="center"/>
            <w:hideMark/>
          </w:tcPr>
          <w:p w14:paraId="417753BB" w14:textId="77777777" w:rsidR="00202946" w:rsidRPr="00EF3EB3" w:rsidRDefault="00202946" w:rsidP="000A6FCE">
            <w:pPr>
              <w:pStyle w:val="table"/>
            </w:pPr>
            <w:r w:rsidRPr="00EF3EB3">
              <w:t>4876</w:t>
            </w:r>
            <w:r w:rsidRPr="00EF3EB3">
              <w:rPr>
                <w:vertAlign w:val="superscript"/>
              </w:rPr>
              <w:t>a</w:t>
            </w:r>
          </w:p>
        </w:tc>
        <w:tc>
          <w:tcPr>
            <w:tcW w:w="807" w:type="pct"/>
            <w:tcBorders>
              <w:top w:val="single" w:sz="4" w:space="0" w:color="auto"/>
            </w:tcBorders>
            <w:vAlign w:val="center"/>
            <w:hideMark/>
          </w:tcPr>
          <w:p w14:paraId="19D40E58" w14:textId="77777777" w:rsidR="00202946" w:rsidRPr="00EF3EB3" w:rsidRDefault="00202946" w:rsidP="000A6FCE">
            <w:pPr>
              <w:pStyle w:val="table"/>
            </w:pPr>
            <w:r w:rsidRPr="00EF3EB3">
              <w:t>4328</w:t>
            </w:r>
            <w:r w:rsidRPr="00EF3EB3">
              <w:rPr>
                <w:vertAlign w:val="superscript"/>
              </w:rPr>
              <w:t>a</w:t>
            </w:r>
          </w:p>
        </w:tc>
        <w:tc>
          <w:tcPr>
            <w:tcW w:w="807" w:type="pct"/>
            <w:tcBorders>
              <w:top w:val="single" w:sz="4" w:space="0" w:color="auto"/>
            </w:tcBorders>
            <w:vAlign w:val="center"/>
            <w:hideMark/>
          </w:tcPr>
          <w:p w14:paraId="7736FE89" w14:textId="77777777" w:rsidR="00202946" w:rsidRPr="00EF3EB3" w:rsidRDefault="00202946" w:rsidP="000A6FCE">
            <w:pPr>
              <w:pStyle w:val="table"/>
            </w:pPr>
            <w:r w:rsidRPr="00EF3EB3">
              <w:t>3450</w:t>
            </w:r>
            <w:r w:rsidRPr="00EF3EB3">
              <w:rPr>
                <w:vertAlign w:val="superscript"/>
              </w:rPr>
              <w:t>a</w:t>
            </w:r>
          </w:p>
        </w:tc>
      </w:tr>
      <w:tr w:rsidR="00202946" w:rsidRPr="00EF3EB3" w14:paraId="5A9A52E2" w14:textId="77777777" w:rsidTr="00341FCE">
        <w:trPr>
          <w:cantSplit/>
          <w:trHeight w:val="144"/>
          <w:jc w:val="center"/>
        </w:trPr>
        <w:tc>
          <w:tcPr>
            <w:tcW w:w="473" w:type="pct"/>
            <w:vMerge/>
            <w:vAlign w:val="center"/>
            <w:hideMark/>
          </w:tcPr>
          <w:p w14:paraId="26E9B219" w14:textId="77777777" w:rsidR="00202946" w:rsidRPr="00EF3EB3" w:rsidRDefault="00202946" w:rsidP="000A6FCE">
            <w:pPr>
              <w:pStyle w:val="table"/>
            </w:pPr>
          </w:p>
        </w:tc>
        <w:tc>
          <w:tcPr>
            <w:tcW w:w="493" w:type="pct"/>
            <w:vAlign w:val="center"/>
            <w:hideMark/>
          </w:tcPr>
          <w:p w14:paraId="6E62385B" w14:textId="77777777" w:rsidR="00202946" w:rsidRPr="00EF3EB3" w:rsidRDefault="00202946" w:rsidP="000A6FCE">
            <w:pPr>
              <w:pStyle w:val="table"/>
            </w:pPr>
            <w:r w:rsidRPr="00EF3EB3">
              <w:t>2.54</w:t>
            </w:r>
          </w:p>
        </w:tc>
        <w:tc>
          <w:tcPr>
            <w:tcW w:w="807" w:type="pct"/>
            <w:vAlign w:val="center"/>
            <w:hideMark/>
          </w:tcPr>
          <w:p w14:paraId="4918DBA4" w14:textId="77777777" w:rsidR="00202946" w:rsidRPr="00EF3EB3" w:rsidRDefault="00202946" w:rsidP="000A6FCE">
            <w:pPr>
              <w:pStyle w:val="table"/>
            </w:pPr>
            <w:r w:rsidRPr="00EF3EB3">
              <w:t>5426</w:t>
            </w:r>
            <w:r w:rsidRPr="00EF3EB3">
              <w:rPr>
                <w:vertAlign w:val="superscript"/>
              </w:rPr>
              <w:t>bc</w:t>
            </w:r>
          </w:p>
        </w:tc>
        <w:tc>
          <w:tcPr>
            <w:tcW w:w="807" w:type="pct"/>
            <w:vAlign w:val="center"/>
            <w:hideMark/>
          </w:tcPr>
          <w:p w14:paraId="59AF01A9" w14:textId="77777777" w:rsidR="00202946" w:rsidRPr="00EF3EB3" w:rsidRDefault="00202946" w:rsidP="000A6FCE">
            <w:pPr>
              <w:pStyle w:val="table"/>
            </w:pPr>
            <w:r w:rsidRPr="00EF3EB3">
              <w:t>6695</w:t>
            </w:r>
            <w:r w:rsidRPr="00EF3EB3">
              <w:rPr>
                <w:vertAlign w:val="superscript"/>
              </w:rPr>
              <w:t>ab</w:t>
            </w:r>
          </w:p>
        </w:tc>
        <w:tc>
          <w:tcPr>
            <w:tcW w:w="807" w:type="pct"/>
            <w:vAlign w:val="center"/>
            <w:hideMark/>
          </w:tcPr>
          <w:p w14:paraId="29DF9D7E" w14:textId="77777777" w:rsidR="00202946" w:rsidRPr="00EF3EB3" w:rsidRDefault="00202946" w:rsidP="000A6FCE">
            <w:pPr>
              <w:pStyle w:val="table"/>
            </w:pPr>
            <w:r w:rsidRPr="00EF3EB3">
              <w:t>4795</w:t>
            </w:r>
            <w:r w:rsidRPr="00EF3EB3">
              <w:rPr>
                <w:vertAlign w:val="superscript"/>
              </w:rPr>
              <w:t>a</w:t>
            </w:r>
          </w:p>
        </w:tc>
        <w:tc>
          <w:tcPr>
            <w:tcW w:w="807" w:type="pct"/>
            <w:vAlign w:val="center"/>
            <w:hideMark/>
          </w:tcPr>
          <w:p w14:paraId="02A9B03C" w14:textId="77777777" w:rsidR="00202946" w:rsidRPr="00EF3EB3" w:rsidRDefault="00202946" w:rsidP="000A6FCE">
            <w:pPr>
              <w:pStyle w:val="table"/>
            </w:pPr>
            <w:r w:rsidRPr="00EF3EB3">
              <w:t>4308</w:t>
            </w:r>
            <w:r w:rsidRPr="00EF3EB3">
              <w:rPr>
                <w:vertAlign w:val="superscript"/>
              </w:rPr>
              <w:t>a</w:t>
            </w:r>
          </w:p>
        </w:tc>
        <w:tc>
          <w:tcPr>
            <w:tcW w:w="807" w:type="pct"/>
            <w:vAlign w:val="center"/>
            <w:hideMark/>
          </w:tcPr>
          <w:p w14:paraId="42DAAFE2" w14:textId="77777777" w:rsidR="00202946" w:rsidRPr="00EF3EB3" w:rsidRDefault="00202946" w:rsidP="000A6FCE">
            <w:pPr>
              <w:pStyle w:val="table"/>
            </w:pPr>
            <w:r w:rsidRPr="00EF3EB3">
              <w:t>3053</w:t>
            </w:r>
            <w:r w:rsidRPr="00EF3EB3">
              <w:rPr>
                <w:vertAlign w:val="superscript"/>
              </w:rPr>
              <w:t>bc</w:t>
            </w:r>
          </w:p>
        </w:tc>
      </w:tr>
      <w:tr w:rsidR="00202946" w:rsidRPr="00EF3EB3" w14:paraId="002849C5" w14:textId="77777777" w:rsidTr="00341FCE">
        <w:trPr>
          <w:cantSplit/>
          <w:trHeight w:val="144"/>
          <w:jc w:val="center"/>
        </w:trPr>
        <w:tc>
          <w:tcPr>
            <w:tcW w:w="473" w:type="pct"/>
            <w:vMerge/>
            <w:tcBorders>
              <w:bottom w:val="single" w:sz="4" w:space="0" w:color="auto"/>
            </w:tcBorders>
            <w:vAlign w:val="center"/>
            <w:hideMark/>
          </w:tcPr>
          <w:p w14:paraId="6D6A9A84" w14:textId="77777777" w:rsidR="00202946" w:rsidRPr="00EF3EB3" w:rsidRDefault="00202946" w:rsidP="000A6FCE">
            <w:pPr>
              <w:pStyle w:val="table"/>
            </w:pPr>
          </w:p>
        </w:tc>
        <w:tc>
          <w:tcPr>
            <w:tcW w:w="493" w:type="pct"/>
            <w:tcBorders>
              <w:bottom w:val="single" w:sz="4" w:space="0" w:color="auto"/>
            </w:tcBorders>
            <w:vAlign w:val="center"/>
            <w:hideMark/>
          </w:tcPr>
          <w:p w14:paraId="2DB6A1CE" w14:textId="77777777" w:rsidR="00202946" w:rsidRPr="00EF3EB3" w:rsidRDefault="00202946" w:rsidP="000A6FCE">
            <w:pPr>
              <w:pStyle w:val="table"/>
            </w:pPr>
            <w:r w:rsidRPr="00EF3EB3">
              <w:t>1.27</w:t>
            </w:r>
          </w:p>
        </w:tc>
        <w:tc>
          <w:tcPr>
            <w:tcW w:w="807" w:type="pct"/>
            <w:tcBorders>
              <w:bottom w:val="single" w:sz="4" w:space="0" w:color="auto"/>
            </w:tcBorders>
            <w:vAlign w:val="center"/>
            <w:hideMark/>
          </w:tcPr>
          <w:p w14:paraId="526A2C62" w14:textId="77777777" w:rsidR="00202946" w:rsidRPr="00EF3EB3" w:rsidRDefault="00202946" w:rsidP="000A6FCE">
            <w:pPr>
              <w:pStyle w:val="table"/>
            </w:pPr>
            <w:r w:rsidRPr="00EF3EB3">
              <w:t>5264</w:t>
            </w:r>
            <w:r w:rsidRPr="00EF3EB3">
              <w:rPr>
                <w:vertAlign w:val="superscript"/>
              </w:rPr>
              <w:t>cd</w:t>
            </w:r>
          </w:p>
        </w:tc>
        <w:tc>
          <w:tcPr>
            <w:tcW w:w="807" w:type="pct"/>
            <w:tcBorders>
              <w:bottom w:val="single" w:sz="4" w:space="0" w:color="auto"/>
            </w:tcBorders>
            <w:vAlign w:val="center"/>
            <w:hideMark/>
          </w:tcPr>
          <w:p w14:paraId="4E358F8E" w14:textId="77777777" w:rsidR="00202946" w:rsidRPr="00EF3EB3" w:rsidRDefault="00202946" w:rsidP="000A6FCE">
            <w:pPr>
              <w:pStyle w:val="table"/>
            </w:pPr>
            <w:r w:rsidRPr="00EF3EB3">
              <w:t>6496</w:t>
            </w:r>
            <w:r w:rsidRPr="00EF3EB3">
              <w:rPr>
                <w:vertAlign w:val="superscript"/>
              </w:rPr>
              <w:t>b</w:t>
            </w:r>
          </w:p>
        </w:tc>
        <w:tc>
          <w:tcPr>
            <w:tcW w:w="807" w:type="pct"/>
            <w:tcBorders>
              <w:bottom w:val="single" w:sz="4" w:space="0" w:color="auto"/>
            </w:tcBorders>
            <w:vAlign w:val="center"/>
            <w:hideMark/>
          </w:tcPr>
          <w:p w14:paraId="77D12043" w14:textId="77777777" w:rsidR="00202946" w:rsidRPr="00EF3EB3" w:rsidRDefault="00202946" w:rsidP="000A6FCE">
            <w:pPr>
              <w:pStyle w:val="table"/>
            </w:pPr>
            <w:r w:rsidRPr="00EF3EB3">
              <w:t>4683</w:t>
            </w:r>
            <w:r w:rsidRPr="00EF3EB3">
              <w:rPr>
                <w:vertAlign w:val="superscript"/>
              </w:rPr>
              <w:t>ab</w:t>
            </w:r>
          </w:p>
        </w:tc>
        <w:tc>
          <w:tcPr>
            <w:tcW w:w="807" w:type="pct"/>
            <w:tcBorders>
              <w:bottom w:val="single" w:sz="4" w:space="0" w:color="auto"/>
            </w:tcBorders>
            <w:vAlign w:val="center"/>
            <w:hideMark/>
          </w:tcPr>
          <w:p w14:paraId="2CCF96D6" w14:textId="77777777" w:rsidR="00202946" w:rsidRPr="00EF3EB3" w:rsidRDefault="00202946" w:rsidP="000A6FCE">
            <w:pPr>
              <w:pStyle w:val="table"/>
            </w:pPr>
            <w:r w:rsidRPr="00EF3EB3">
              <w:t>4088</w:t>
            </w:r>
            <w:r w:rsidRPr="00EF3EB3">
              <w:rPr>
                <w:vertAlign w:val="superscript"/>
              </w:rPr>
              <w:t>abc</w:t>
            </w:r>
          </w:p>
        </w:tc>
        <w:tc>
          <w:tcPr>
            <w:tcW w:w="807" w:type="pct"/>
            <w:tcBorders>
              <w:bottom w:val="single" w:sz="4" w:space="0" w:color="auto"/>
            </w:tcBorders>
            <w:vAlign w:val="center"/>
            <w:hideMark/>
          </w:tcPr>
          <w:p w14:paraId="32DA6A2F" w14:textId="77777777" w:rsidR="00202946" w:rsidRPr="00EF3EB3" w:rsidRDefault="00202946" w:rsidP="000A6FCE">
            <w:pPr>
              <w:pStyle w:val="table"/>
            </w:pPr>
            <w:r w:rsidRPr="00EF3EB3">
              <w:t>2877</w:t>
            </w:r>
            <w:r w:rsidRPr="00EF3EB3">
              <w:rPr>
                <w:vertAlign w:val="superscript"/>
              </w:rPr>
              <w:t>cde</w:t>
            </w:r>
          </w:p>
        </w:tc>
      </w:tr>
      <w:tr w:rsidR="00202946" w:rsidRPr="00EF3EB3" w14:paraId="032BEC46" w14:textId="77777777" w:rsidTr="00341FCE">
        <w:trPr>
          <w:cantSplit/>
          <w:trHeight w:val="144"/>
          <w:jc w:val="center"/>
        </w:trPr>
        <w:tc>
          <w:tcPr>
            <w:tcW w:w="473" w:type="pct"/>
            <w:vMerge w:val="restart"/>
            <w:tcBorders>
              <w:top w:val="single" w:sz="4" w:space="0" w:color="auto"/>
            </w:tcBorders>
            <w:vAlign w:val="center"/>
            <w:hideMark/>
          </w:tcPr>
          <w:p w14:paraId="24A2C2FD" w14:textId="77777777" w:rsidR="00202946" w:rsidRPr="00EF3EB3" w:rsidRDefault="00202946" w:rsidP="000A6FCE">
            <w:pPr>
              <w:pStyle w:val="table"/>
            </w:pPr>
            <w:r w:rsidRPr="00EF3EB3">
              <w:t>R5</w:t>
            </w:r>
          </w:p>
        </w:tc>
        <w:tc>
          <w:tcPr>
            <w:tcW w:w="493" w:type="pct"/>
            <w:tcBorders>
              <w:top w:val="single" w:sz="4" w:space="0" w:color="auto"/>
            </w:tcBorders>
            <w:vAlign w:val="center"/>
            <w:hideMark/>
          </w:tcPr>
          <w:p w14:paraId="131F3523" w14:textId="77777777" w:rsidR="00202946" w:rsidRPr="00EF3EB3" w:rsidRDefault="00202946" w:rsidP="000A6FCE">
            <w:pPr>
              <w:pStyle w:val="table"/>
            </w:pPr>
            <w:r w:rsidRPr="00EF3EB3">
              <w:t>3.81</w:t>
            </w:r>
          </w:p>
        </w:tc>
        <w:tc>
          <w:tcPr>
            <w:tcW w:w="807" w:type="pct"/>
            <w:tcBorders>
              <w:top w:val="single" w:sz="4" w:space="0" w:color="auto"/>
            </w:tcBorders>
            <w:vAlign w:val="center"/>
            <w:hideMark/>
          </w:tcPr>
          <w:p w14:paraId="2F463DAF" w14:textId="77777777" w:rsidR="00202946" w:rsidRPr="00EF3EB3" w:rsidRDefault="00202946" w:rsidP="000A6FCE">
            <w:pPr>
              <w:pStyle w:val="table"/>
            </w:pPr>
            <w:r w:rsidRPr="00EF3EB3">
              <w:t>5738</w:t>
            </w:r>
            <w:r w:rsidRPr="00EF3EB3">
              <w:rPr>
                <w:vertAlign w:val="superscript"/>
              </w:rPr>
              <w:t>a</w:t>
            </w:r>
          </w:p>
        </w:tc>
        <w:tc>
          <w:tcPr>
            <w:tcW w:w="807" w:type="pct"/>
            <w:tcBorders>
              <w:top w:val="single" w:sz="4" w:space="0" w:color="auto"/>
            </w:tcBorders>
            <w:vAlign w:val="center"/>
            <w:hideMark/>
          </w:tcPr>
          <w:p w14:paraId="34B91E5E" w14:textId="77777777" w:rsidR="00202946" w:rsidRPr="00EF3EB3" w:rsidRDefault="00202946" w:rsidP="000A6FCE">
            <w:pPr>
              <w:pStyle w:val="table"/>
            </w:pPr>
            <w:r w:rsidRPr="00EF3EB3">
              <w:t>6760</w:t>
            </w:r>
            <w:r w:rsidRPr="00EF3EB3">
              <w:rPr>
                <w:vertAlign w:val="superscript"/>
              </w:rPr>
              <w:t>ab</w:t>
            </w:r>
          </w:p>
        </w:tc>
        <w:tc>
          <w:tcPr>
            <w:tcW w:w="807" w:type="pct"/>
            <w:tcBorders>
              <w:top w:val="single" w:sz="4" w:space="0" w:color="auto"/>
            </w:tcBorders>
            <w:vAlign w:val="center"/>
            <w:hideMark/>
          </w:tcPr>
          <w:p w14:paraId="3CCED40A" w14:textId="77777777" w:rsidR="00202946" w:rsidRPr="00EF3EB3" w:rsidRDefault="00202946" w:rsidP="000A6FCE">
            <w:pPr>
              <w:pStyle w:val="table"/>
            </w:pPr>
            <w:r w:rsidRPr="00EF3EB3">
              <w:t>4777</w:t>
            </w:r>
            <w:r w:rsidRPr="00EF3EB3">
              <w:rPr>
                <w:vertAlign w:val="superscript"/>
              </w:rPr>
              <w:t>a</w:t>
            </w:r>
          </w:p>
        </w:tc>
        <w:tc>
          <w:tcPr>
            <w:tcW w:w="807" w:type="pct"/>
            <w:tcBorders>
              <w:top w:val="single" w:sz="4" w:space="0" w:color="auto"/>
            </w:tcBorders>
            <w:vAlign w:val="center"/>
            <w:hideMark/>
          </w:tcPr>
          <w:p w14:paraId="65A95FF1" w14:textId="77777777" w:rsidR="00202946" w:rsidRPr="00EF3EB3" w:rsidRDefault="00202946" w:rsidP="000A6FCE">
            <w:pPr>
              <w:pStyle w:val="table"/>
            </w:pPr>
            <w:r w:rsidRPr="00EF3EB3">
              <w:t>4341</w:t>
            </w:r>
            <w:r w:rsidRPr="00EF3EB3">
              <w:rPr>
                <w:vertAlign w:val="superscript"/>
              </w:rPr>
              <w:t>a</w:t>
            </w:r>
          </w:p>
        </w:tc>
        <w:tc>
          <w:tcPr>
            <w:tcW w:w="807" w:type="pct"/>
            <w:tcBorders>
              <w:top w:val="single" w:sz="4" w:space="0" w:color="auto"/>
            </w:tcBorders>
            <w:vAlign w:val="center"/>
            <w:hideMark/>
          </w:tcPr>
          <w:p w14:paraId="2DD2985D" w14:textId="77777777" w:rsidR="00202946" w:rsidRPr="00EF3EB3" w:rsidRDefault="00202946" w:rsidP="000A6FCE">
            <w:pPr>
              <w:pStyle w:val="table"/>
            </w:pPr>
            <w:r w:rsidRPr="00EF3EB3">
              <w:t>2922</w:t>
            </w:r>
            <w:r w:rsidRPr="00EF3EB3">
              <w:rPr>
                <w:vertAlign w:val="superscript"/>
              </w:rPr>
              <w:t>cde</w:t>
            </w:r>
          </w:p>
        </w:tc>
      </w:tr>
      <w:tr w:rsidR="00202946" w:rsidRPr="00EF3EB3" w14:paraId="35398227" w14:textId="77777777" w:rsidTr="00341FCE">
        <w:trPr>
          <w:cantSplit/>
          <w:trHeight w:val="144"/>
          <w:jc w:val="center"/>
        </w:trPr>
        <w:tc>
          <w:tcPr>
            <w:tcW w:w="473" w:type="pct"/>
            <w:vMerge/>
            <w:vAlign w:val="center"/>
            <w:hideMark/>
          </w:tcPr>
          <w:p w14:paraId="4713EDA8" w14:textId="77777777" w:rsidR="00202946" w:rsidRPr="00EF3EB3" w:rsidRDefault="00202946" w:rsidP="000A6FCE">
            <w:pPr>
              <w:pStyle w:val="table"/>
            </w:pPr>
          </w:p>
        </w:tc>
        <w:tc>
          <w:tcPr>
            <w:tcW w:w="493" w:type="pct"/>
            <w:vAlign w:val="center"/>
            <w:hideMark/>
          </w:tcPr>
          <w:p w14:paraId="629110A9" w14:textId="77777777" w:rsidR="00202946" w:rsidRPr="00EF3EB3" w:rsidRDefault="00202946" w:rsidP="000A6FCE">
            <w:pPr>
              <w:pStyle w:val="table"/>
            </w:pPr>
            <w:r w:rsidRPr="00EF3EB3">
              <w:t>2.54</w:t>
            </w:r>
          </w:p>
        </w:tc>
        <w:tc>
          <w:tcPr>
            <w:tcW w:w="807" w:type="pct"/>
            <w:vAlign w:val="center"/>
            <w:hideMark/>
          </w:tcPr>
          <w:p w14:paraId="723910F0" w14:textId="77777777" w:rsidR="00202946" w:rsidRPr="00EF3EB3" w:rsidRDefault="00202946" w:rsidP="000A6FCE">
            <w:pPr>
              <w:pStyle w:val="table"/>
            </w:pPr>
            <w:r w:rsidRPr="00EF3EB3">
              <w:t>5637</w:t>
            </w:r>
            <w:r w:rsidRPr="00EF3EB3">
              <w:rPr>
                <w:vertAlign w:val="superscript"/>
              </w:rPr>
              <w:t>ab</w:t>
            </w:r>
          </w:p>
        </w:tc>
        <w:tc>
          <w:tcPr>
            <w:tcW w:w="807" w:type="pct"/>
            <w:vAlign w:val="center"/>
            <w:hideMark/>
          </w:tcPr>
          <w:p w14:paraId="124BB676" w14:textId="77777777" w:rsidR="00202946" w:rsidRPr="00EF3EB3" w:rsidRDefault="00202946" w:rsidP="000A6FCE">
            <w:pPr>
              <w:pStyle w:val="table"/>
            </w:pPr>
            <w:r w:rsidRPr="00EF3EB3">
              <w:t>6718</w:t>
            </w:r>
            <w:r w:rsidRPr="00EF3EB3">
              <w:rPr>
                <w:vertAlign w:val="superscript"/>
              </w:rPr>
              <w:t>ab</w:t>
            </w:r>
          </w:p>
        </w:tc>
        <w:tc>
          <w:tcPr>
            <w:tcW w:w="807" w:type="pct"/>
            <w:vAlign w:val="center"/>
            <w:hideMark/>
          </w:tcPr>
          <w:p w14:paraId="7DA3764D" w14:textId="77777777" w:rsidR="00202946" w:rsidRPr="00EF3EB3" w:rsidRDefault="00202946" w:rsidP="000A6FCE">
            <w:pPr>
              <w:pStyle w:val="table"/>
            </w:pPr>
            <w:r w:rsidRPr="00EF3EB3">
              <w:t>4931</w:t>
            </w:r>
            <w:r w:rsidRPr="00EF3EB3">
              <w:rPr>
                <w:vertAlign w:val="superscript"/>
              </w:rPr>
              <w:t>a</w:t>
            </w:r>
          </w:p>
        </w:tc>
        <w:tc>
          <w:tcPr>
            <w:tcW w:w="807" w:type="pct"/>
            <w:vAlign w:val="center"/>
            <w:hideMark/>
          </w:tcPr>
          <w:p w14:paraId="02FE52F9" w14:textId="77777777" w:rsidR="00202946" w:rsidRPr="00EF3EB3" w:rsidRDefault="00202946" w:rsidP="000A6FCE">
            <w:pPr>
              <w:pStyle w:val="table"/>
            </w:pPr>
            <w:r w:rsidRPr="00EF3EB3">
              <w:t>4113</w:t>
            </w:r>
            <w:r w:rsidRPr="00EF3EB3">
              <w:rPr>
                <w:vertAlign w:val="superscript"/>
              </w:rPr>
              <w:t>abc</w:t>
            </w:r>
          </w:p>
        </w:tc>
        <w:tc>
          <w:tcPr>
            <w:tcW w:w="807" w:type="pct"/>
            <w:vAlign w:val="center"/>
            <w:hideMark/>
          </w:tcPr>
          <w:p w14:paraId="71C1DC9E" w14:textId="77777777" w:rsidR="00202946" w:rsidRPr="00EF3EB3" w:rsidRDefault="00202946" w:rsidP="000A6FCE">
            <w:pPr>
              <w:pStyle w:val="table"/>
            </w:pPr>
            <w:r w:rsidRPr="00EF3EB3">
              <w:t>2795</w:t>
            </w:r>
            <w:r w:rsidRPr="00EF3EB3">
              <w:rPr>
                <w:vertAlign w:val="superscript"/>
              </w:rPr>
              <w:t>cde</w:t>
            </w:r>
          </w:p>
        </w:tc>
      </w:tr>
      <w:tr w:rsidR="00202946" w:rsidRPr="00EF3EB3" w14:paraId="19503B3E" w14:textId="77777777" w:rsidTr="00341FCE">
        <w:trPr>
          <w:cantSplit/>
          <w:trHeight w:val="116"/>
          <w:jc w:val="center"/>
        </w:trPr>
        <w:tc>
          <w:tcPr>
            <w:tcW w:w="473" w:type="pct"/>
            <w:vMerge/>
            <w:tcBorders>
              <w:bottom w:val="single" w:sz="4" w:space="0" w:color="auto"/>
            </w:tcBorders>
            <w:vAlign w:val="center"/>
            <w:hideMark/>
          </w:tcPr>
          <w:p w14:paraId="7A42DA2C" w14:textId="77777777" w:rsidR="00202946" w:rsidRPr="00EF3EB3" w:rsidRDefault="00202946" w:rsidP="000A6FCE">
            <w:pPr>
              <w:pStyle w:val="table"/>
            </w:pPr>
          </w:p>
        </w:tc>
        <w:tc>
          <w:tcPr>
            <w:tcW w:w="493" w:type="pct"/>
            <w:tcBorders>
              <w:bottom w:val="single" w:sz="4" w:space="0" w:color="auto"/>
            </w:tcBorders>
            <w:vAlign w:val="center"/>
            <w:hideMark/>
          </w:tcPr>
          <w:p w14:paraId="71B8B92D" w14:textId="77777777" w:rsidR="00202946" w:rsidRPr="00EF3EB3" w:rsidRDefault="00202946" w:rsidP="000A6FCE">
            <w:pPr>
              <w:pStyle w:val="table"/>
            </w:pPr>
            <w:r w:rsidRPr="00EF3EB3">
              <w:t>1.27</w:t>
            </w:r>
          </w:p>
        </w:tc>
        <w:tc>
          <w:tcPr>
            <w:tcW w:w="807" w:type="pct"/>
            <w:tcBorders>
              <w:bottom w:val="single" w:sz="4" w:space="0" w:color="auto"/>
            </w:tcBorders>
            <w:vAlign w:val="center"/>
            <w:hideMark/>
          </w:tcPr>
          <w:p w14:paraId="56A4E277" w14:textId="77777777" w:rsidR="00202946" w:rsidRPr="00EF3EB3" w:rsidRDefault="00202946" w:rsidP="000A6FCE">
            <w:pPr>
              <w:pStyle w:val="table"/>
            </w:pPr>
            <w:r w:rsidRPr="00EF3EB3">
              <w:t>5108</w:t>
            </w:r>
            <w:r w:rsidRPr="00EF3EB3">
              <w:rPr>
                <w:vertAlign w:val="superscript"/>
              </w:rPr>
              <w:t>d</w:t>
            </w:r>
          </w:p>
        </w:tc>
        <w:tc>
          <w:tcPr>
            <w:tcW w:w="807" w:type="pct"/>
            <w:tcBorders>
              <w:bottom w:val="single" w:sz="4" w:space="0" w:color="auto"/>
            </w:tcBorders>
            <w:vAlign w:val="center"/>
            <w:hideMark/>
          </w:tcPr>
          <w:p w14:paraId="0E90D776" w14:textId="77777777" w:rsidR="00202946" w:rsidRPr="00EF3EB3" w:rsidRDefault="00202946" w:rsidP="000A6FCE">
            <w:pPr>
              <w:pStyle w:val="table"/>
            </w:pPr>
            <w:r w:rsidRPr="00EF3EB3">
              <w:t>6674</w:t>
            </w:r>
            <w:r w:rsidRPr="00EF3EB3">
              <w:rPr>
                <w:vertAlign w:val="superscript"/>
              </w:rPr>
              <w:t>ab</w:t>
            </w:r>
          </w:p>
        </w:tc>
        <w:tc>
          <w:tcPr>
            <w:tcW w:w="807" w:type="pct"/>
            <w:tcBorders>
              <w:bottom w:val="single" w:sz="4" w:space="0" w:color="auto"/>
            </w:tcBorders>
            <w:vAlign w:val="center"/>
            <w:hideMark/>
          </w:tcPr>
          <w:p w14:paraId="65A67061" w14:textId="77777777" w:rsidR="00202946" w:rsidRPr="00EF3EB3" w:rsidRDefault="00202946" w:rsidP="000A6FCE">
            <w:pPr>
              <w:pStyle w:val="table"/>
            </w:pPr>
            <w:r w:rsidRPr="00EF3EB3">
              <w:t>4745</w:t>
            </w:r>
            <w:r w:rsidRPr="00EF3EB3">
              <w:rPr>
                <w:vertAlign w:val="superscript"/>
              </w:rPr>
              <w:t>a</w:t>
            </w:r>
          </w:p>
        </w:tc>
        <w:tc>
          <w:tcPr>
            <w:tcW w:w="807" w:type="pct"/>
            <w:tcBorders>
              <w:bottom w:val="single" w:sz="4" w:space="0" w:color="auto"/>
            </w:tcBorders>
            <w:vAlign w:val="center"/>
            <w:hideMark/>
          </w:tcPr>
          <w:p w14:paraId="3D322104" w14:textId="77777777" w:rsidR="00202946" w:rsidRPr="00EF3EB3" w:rsidRDefault="00202946" w:rsidP="000A6FCE">
            <w:pPr>
              <w:pStyle w:val="table"/>
            </w:pPr>
            <w:r w:rsidRPr="00EF3EB3">
              <w:t>4058</w:t>
            </w:r>
            <w:r w:rsidRPr="00EF3EB3">
              <w:rPr>
                <w:vertAlign w:val="superscript"/>
              </w:rPr>
              <w:t>abc</w:t>
            </w:r>
          </w:p>
        </w:tc>
        <w:tc>
          <w:tcPr>
            <w:tcW w:w="807" w:type="pct"/>
            <w:tcBorders>
              <w:bottom w:val="single" w:sz="4" w:space="0" w:color="auto"/>
            </w:tcBorders>
            <w:vAlign w:val="center"/>
            <w:hideMark/>
          </w:tcPr>
          <w:p w14:paraId="47295FE2" w14:textId="77777777" w:rsidR="00202946" w:rsidRPr="00EF3EB3" w:rsidRDefault="00202946" w:rsidP="000A6FCE">
            <w:pPr>
              <w:pStyle w:val="table"/>
            </w:pPr>
            <w:r w:rsidRPr="00EF3EB3">
              <w:t>2575</w:t>
            </w:r>
            <w:r w:rsidRPr="00EF3EB3">
              <w:rPr>
                <w:vertAlign w:val="superscript"/>
              </w:rPr>
              <w:t>e</w:t>
            </w:r>
          </w:p>
        </w:tc>
      </w:tr>
      <w:tr w:rsidR="00202946" w:rsidRPr="00EF3EB3" w14:paraId="1CC41576" w14:textId="77777777" w:rsidTr="00341FCE">
        <w:trPr>
          <w:cantSplit/>
          <w:trHeight w:val="224"/>
          <w:jc w:val="center"/>
        </w:trPr>
        <w:tc>
          <w:tcPr>
            <w:tcW w:w="473" w:type="pct"/>
            <w:tcBorders>
              <w:top w:val="single" w:sz="4" w:space="0" w:color="auto"/>
              <w:bottom w:val="single" w:sz="4" w:space="0" w:color="auto"/>
            </w:tcBorders>
            <w:vAlign w:val="center"/>
            <w:hideMark/>
          </w:tcPr>
          <w:p w14:paraId="35FD80B5" w14:textId="77777777" w:rsidR="00202946" w:rsidRPr="00EF3EB3" w:rsidRDefault="00202946" w:rsidP="000A6FCE">
            <w:pPr>
              <w:pStyle w:val="table"/>
            </w:pPr>
            <w:r w:rsidRPr="00EF3EB3">
              <w:t>Rainfed</w:t>
            </w:r>
          </w:p>
        </w:tc>
        <w:tc>
          <w:tcPr>
            <w:tcW w:w="493" w:type="pct"/>
            <w:tcBorders>
              <w:top w:val="single" w:sz="4" w:space="0" w:color="auto"/>
              <w:bottom w:val="single" w:sz="4" w:space="0" w:color="auto"/>
            </w:tcBorders>
            <w:vAlign w:val="center"/>
            <w:hideMark/>
          </w:tcPr>
          <w:p w14:paraId="593F68A8" w14:textId="77777777" w:rsidR="00202946" w:rsidRPr="00EF3EB3" w:rsidRDefault="00202946" w:rsidP="000A6FCE">
            <w:pPr>
              <w:pStyle w:val="table"/>
            </w:pPr>
            <w:r w:rsidRPr="00EF3EB3">
              <w:t>0</w:t>
            </w:r>
          </w:p>
        </w:tc>
        <w:tc>
          <w:tcPr>
            <w:tcW w:w="807" w:type="pct"/>
            <w:tcBorders>
              <w:top w:val="single" w:sz="4" w:space="0" w:color="auto"/>
              <w:bottom w:val="single" w:sz="4" w:space="0" w:color="auto"/>
            </w:tcBorders>
            <w:vAlign w:val="center"/>
            <w:hideMark/>
          </w:tcPr>
          <w:p w14:paraId="709EEB1E" w14:textId="77777777" w:rsidR="00202946" w:rsidRPr="00EF3EB3" w:rsidRDefault="00202946" w:rsidP="000A6FCE">
            <w:pPr>
              <w:pStyle w:val="table"/>
            </w:pPr>
            <w:r w:rsidRPr="00EF3EB3">
              <w:t>4452</w:t>
            </w:r>
            <w:r w:rsidRPr="00EF3EB3">
              <w:rPr>
                <w:vertAlign w:val="superscript"/>
              </w:rPr>
              <w:t>e</w:t>
            </w:r>
          </w:p>
        </w:tc>
        <w:tc>
          <w:tcPr>
            <w:tcW w:w="807" w:type="pct"/>
            <w:tcBorders>
              <w:top w:val="single" w:sz="4" w:space="0" w:color="auto"/>
              <w:bottom w:val="single" w:sz="4" w:space="0" w:color="auto"/>
            </w:tcBorders>
            <w:vAlign w:val="center"/>
            <w:hideMark/>
          </w:tcPr>
          <w:p w14:paraId="1BAEC1EE" w14:textId="77777777" w:rsidR="00202946" w:rsidRPr="00EF3EB3" w:rsidRDefault="00202946" w:rsidP="000A6FCE">
            <w:pPr>
              <w:pStyle w:val="table"/>
            </w:pPr>
            <w:r w:rsidRPr="00EF3EB3">
              <w:t>6126</w:t>
            </w:r>
            <w:r w:rsidRPr="00EF3EB3">
              <w:rPr>
                <w:vertAlign w:val="superscript"/>
              </w:rPr>
              <w:t>c</w:t>
            </w:r>
          </w:p>
        </w:tc>
        <w:tc>
          <w:tcPr>
            <w:tcW w:w="807" w:type="pct"/>
            <w:tcBorders>
              <w:top w:val="single" w:sz="4" w:space="0" w:color="auto"/>
              <w:bottom w:val="single" w:sz="4" w:space="0" w:color="auto"/>
            </w:tcBorders>
            <w:vAlign w:val="center"/>
            <w:hideMark/>
          </w:tcPr>
          <w:p w14:paraId="1A528DD2" w14:textId="77777777" w:rsidR="00202946" w:rsidRPr="00EF3EB3" w:rsidRDefault="00202946" w:rsidP="000A6FCE">
            <w:pPr>
              <w:pStyle w:val="table"/>
            </w:pPr>
            <w:r w:rsidRPr="00EF3EB3">
              <w:t>4397</w:t>
            </w:r>
            <w:r w:rsidRPr="00EF3EB3">
              <w:rPr>
                <w:vertAlign w:val="superscript"/>
              </w:rPr>
              <w:t>b</w:t>
            </w:r>
          </w:p>
        </w:tc>
        <w:tc>
          <w:tcPr>
            <w:tcW w:w="807" w:type="pct"/>
            <w:tcBorders>
              <w:top w:val="single" w:sz="4" w:space="0" w:color="auto"/>
              <w:bottom w:val="single" w:sz="4" w:space="0" w:color="auto"/>
            </w:tcBorders>
            <w:vAlign w:val="center"/>
            <w:hideMark/>
          </w:tcPr>
          <w:p w14:paraId="6C177A44" w14:textId="77777777" w:rsidR="00202946" w:rsidRPr="00EF3EB3" w:rsidRDefault="00202946" w:rsidP="000A6FCE">
            <w:pPr>
              <w:pStyle w:val="table"/>
            </w:pPr>
            <w:r w:rsidRPr="00EF3EB3">
              <w:t>3807</w:t>
            </w:r>
            <w:r w:rsidRPr="00EF3EB3">
              <w:rPr>
                <w:vertAlign w:val="superscript"/>
              </w:rPr>
              <w:t>c</w:t>
            </w:r>
          </w:p>
        </w:tc>
        <w:tc>
          <w:tcPr>
            <w:tcW w:w="807" w:type="pct"/>
            <w:tcBorders>
              <w:top w:val="single" w:sz="4" w:space="0" w:color="auto"/>
              <w:bottom w:val="single" w:sz="4" w:space="0" w:color="auto"/>
            </w:tcBorders>
            <w:vAlign w:val="center"/>
            <w:hideMark/>
          </w:tcPr>
          <w:p w14:paraId="5BBA7FC2" w14:textId="77777777" w:rsidR="00202946" w:rsidRPr="00EF3EB3" w:rsidRDefault="00202946" w:rsidP="000A6FCE">
            <w:pPr>
              <w:pStyle w:val="table"/>
            </w:pPr>
            <w:r w:rsidRPr="00EF3EB3">
              <w:t>2669</w:t>
            </w:r>
            <w:r w:rsidRPr="00EF3EB3">
              <w:rPr>
                <w:vertAlign w:val="superscript"/>
              </w:rPr>
              <w:t>de</w:t>
            </w:r>
          </w:p>
        </w:tc>
      </w:tr>
      <w:tr w:rsidR="00202946" w:rsidRPr="00EF3EB3" w14:paraId="64E4FC59" w14:textId="77777777" w:rsidTr="00341FCE">
        <w:trPr>
          <w:cantSplit/>
          <w:trHeight w:val="224"/>
          <w:jc w:val="center"/>
        </w:trPr>
        <w:tc>
          <w:tcPr>
            <w:tcW w:w="966" w:type="pct"/>
            <w:gridSpan w:val="2"/>
            <w:tcBorders>
              <w:top w:val="single" w:sz="4" w:space="0" w:color="auto"/>
              <w:bottom w:val="single" w:sz="4" w:space="0" w:color="auto"/>
            </w:tcBorders>
            <w:vAlign w:val="center"/>
          </w:tcPr>
          <w:p w14:paraId="29781D7F" w14:textId="77777777" w:rsidR="00202946" w:rsidRPr="00EF3EB3" w:rsidRDefault="00202946" w:rsidP="000A6FCE">
            <w:pPr>
              <w:pStyle w:val="table"/>
            </w:pPr>
            <w:r w:rsidRPr="00EF3EB3">
              <w:t>F test</w:t>
            </w:r>
          </w:p>
        </w:tc>
        <w:tc>
          <w:tcPr>
            <w:tcW w:w="807" w:type="pct"/>
            <w:tcBorders>
              <w:top w:val="single" w:sz="4" w:space="0" w:color="auto"/>
              <w:bottom w:val="single" w:sz="4" w:space="0" w:color="auto"/>
            </w:tcBorders>
            <w:vAlign w:val="center"/>
          </w:tcPr>
          <w:p w14:paraId="00104B83" w14:textId="77777777" w:rsidR="00202946" w:rsidRPr="00EF3EB3" w:rsidRDefault="00202946" w:rsidP="000A6FCE">
            <w:pPr>
              <w:pStyle w:val="table"/>
            </w:pPr>
            <w:r w:rsidRPr="00EF3EB3">
              <w:t>**</w:t>
            </w:r>
          </w:p>
        </w:tc>
        <w:tc>
          <w:tcPr>
            <w:tcW w:w="807" w:type="pct"/>
            <w:tcBorders>
              <w:top w:val="single" w:sz="4" w:space="0" w:color="auto"/>
              <w:bottom w:val="single" w:sz="4" w:space="0" w:color="auto"/>
            </w:tcBorders>
            <w:vAlign w:val="center"/>
          </w:tcPr>
          <w:p w14:paraId="0C2D80D0" w14:textId="77777777" w:rsidR="00202946" w:rsidRPr="00EF3EB3" w:rsidRDefault="00202946" w:rsidP="000A6FCE">
            <w:pPr>
              <w:pStyle w:val="table"/>
            </w:pPr>
            <w:r w:rsidRPr="00EF3EB3">
              <w:t>**</w:t>
            </w:r>
          </w:p>
        </w:tc>
        <w:tc>
          <w:tcPr>
            <w:tcW w:w="807" w:type="pct"/>
            <w:tcBorders>
              <w:top w:val="single" w:sz="4" w:space="0" w:color="auto"/>
              <w:bottom w:val="single" w:sz="4" w:space="0" w:color="auto"/>
            </w:tcBorders>
            <w:vAlign w:val="center"/>
          </w:tcPr>
          <w:p w14:paraId="48B36316" w14:textId="77777777" w:rsidR="00202946" w:rsidRPr="00EF3EB3" w:rsidRDefault="00202946" w:rsidP="000A6FCE">
            <w:pPr>
              <w:pStyle w:val="table"/>
            </w:pPr>
            <w:r w:rsidRPr="00EF3EB3">
              <w:t>*</w:t>
            </w:r>
          </w:p>
        </w:tc>
        <w:tc>
          <w:tcPr>
            <w:tcW w:w="807" w:type="pct"/>
            <w:tcBorders>
              <w:top w:val="single" w:sz="4" w:space="0" w:color="auto"/>
              <w:bottom w:val="single" w:sz="4" w:space="0" w:color="auto"/>
            </w:tcBorders>
            <w:vAlign w:val="center"/>
          </w:tcPr>
          <w:p w14:paraId="24ED1AFB" w14:textId="77777777" w:rsidR="00202946" w:rsidRPr="00EF3EB3" w:rsidRDefault="00202946" w:rsidP="000A6FCE">
            <w:pPr>
              <w:pStyle w:val="table"/>
            </w:pPr>
            <w:r w:rsidRPr="00EF3EB3">
              <w:t>*</w:t>
            </w:r>
          </w:p>
        </w:tc>
        <w:tc>
          <w:tcPr>
            <w:tcW w:w="807" w:type="pct"/>
            <w:tcBorders>
              <w:top w:val="single" w:sz="4" w:space="0" w:color="auto"/>
              <w:bottom w:val="single" w:sz="4" w:space="0" w:color="auto"/>
            </w:tcBorders>
            <w:vAlign w:val="center"/>
          </w:tcPr>
          <w:p w14:paraId="3730C43C" w14:textId="77777777" w:rsidR="00202946" w:rsidRPr="00EF3EB3" w:rsidRDefault="00202946" w:rsidP="000A6FCE">
            <w:pPr>
              <w:pStyle w:val="table"/>
            </w:pPr>
            <w:r w:rsidRPr="00EF3EB3">
              <w:t>**</w:t>
            </w:r>
          </w:p>
        </w:tc>
      </w:tr>
      <w:tr w:rsidR="00202946" w:rsidRPr="00EF3EB3" w14:paraId="6CB5C47F" w14:textId="77777777" w:rsidTr="00341FCE">
        <w:trPr>
          <w:cantSplit/>
          <w:trHeight w:val="224"/>
          <w:jc w:val="center"/>
        </w:trPr>
        <w:tc>
          <w:tcPr>
            <w:tcW w:w="5000" w:type="pct"/>
            <w:gridSpan w:val="7"/>
            <w:tcBorders>
              <w:top w:val="single" w:sz="4" w:space="0" w:color="auto"/>
            </w:tcBorders>
            <w:vAlign w:val="center"/>
          </w:tcPr>
          <w:p w14:paraId="3FB1D845" w14:textId="20A01900" w:rsidR="00202946" w:rsidRPr="00EF3EB3" w:rsidRDefault="0004027E" w:rsidP="000A6FCE">
            <w:pPr>
              <w:pStyle w:val="table"/>
            </w:pPr>
            <w:r>
              <w:rPr>
                <w:rFonts w:hint="eastAsia"/>
              </w:rPr>
              <w:t>N</w:t>
            </w:r>
            <w:r>
              <w:t>o</w:t>
            </w:r>
            <w:r>
              <w:rPr>
                <w:rFonts w:hint="eastAsia"/>
              </w:rPr>
              <w:t xml:space="preserve">te: </w:t>
            </w:r>
            <w:r w:rsidR="00202946" w:rsidRPr="0004027E">
              <w:rPr>
                <w:vertAlign w:val="superscript"/>
              </w:rPr>
              <w:t>a</w:t>
            </w:r>
            <w:r w:rsidR="00202946" w:rsidRPr="00EF3EB3">
              <w:t>: The values marked with the same letter are statistically homogeneous in the LSD test.</w:t>
            </w:r>
          </w:p>
          <w:p w14:paraId="24C2A529" w14:textId="77777777" w:rsidR="00202946" w:rsidRPr="00EF3EB3" w:rsidRDefault="00202946" w:rsidP="000A6FCE">
            <w:pPr>
              <w:pStyle w:val="table"/>
            </w:pPr>
            <w:r w:rsidRPr="00EF3EB3">
              <w:t>*: Significant at the 5% probability level (P&lt;0.05).</w:t>
            </w:r>
          </w:p>
          <w:p w14:paraId="5A46E46B" w14:textId="77777777" w:rsidR="00202946" w:rsidRPr="00EF3EB3" w:rsidRDefault="00202946" w:rsidP="000A6FCE">
            <w:pPr>
              <w:pStyle w:val="table"/>
            </w:pPr>
            <w:r w:rsidRPr="00EF3EB3">
              <w:t>**: Significant at the 1% probability level (P&lt;0.01).</w:t>
            </w:r>
          </w:p>
        </w:tc>
      </w:tr>
    </w:tbl>
    <w:p w14:paraId="42E9CFA6" w14:textId="77777777" w:rsidR="0065025D" w:rsidRDefault="0065025D" w:rsidP="008B5CBF"/>
    <w:p w14:paraId="69963A80" w14:textId="77777777" w:rsidR="00202946" w:rsidRDefault="00202946" w:rsidP="008B5CBF">
      <w:r>
        <w:br w:type="page"/>
      </w:r>
    </w:p>
    <w:p w14:paraId="50CF935E" w14:textId="3A799D1F" w:rsidR="00202946" w:rsidRPr="006748B1" w:rsidRDefault="00202946" w:rsidP="00B032E6">
      <w:pPr>
        <w:pStyle w:val="Caption"/>
      </w:pPr>
      <w:bookmarkStart w:id="58" w:name="_Ref204794325"/>
      <w:bookmarkStart w:id="59" w:name="_Toc201328398"/>
      <w:bookmarkStart w:id="60" w:name="_Toc204820868"/>
      <w:r w:rsidRPr="006748B1">
        <w:lastRenderedPageBreak/>
        <w:t xml:space="preserve">Table </w:t>
      </w:r>
      <w:fldSimple w:instr=" STYLEREF 1 \s ">
        <w:r w:rsidR="00653D15" w:rsidRPr="006748B1">
          <w:t>2</w:t>
        </w:r>
      </w:fldSimple>
      <w:r w:rsidRPr="006748B1">
        <w:t>.</w:t>
      </w:r>
      <w:fldSimple w:instr=" SEQ Table \* ARABIC \s 1 ">
        <w:r w:rsidR="00653D15" w:rsidRPr="006748B1">
          <w:t>3</w:t>
        </w:r>
      </w:fldSimple>
      <w:bookmarkEnd w:id="58"/>
      <w:r w:rsidRPr="006748B1">
        <w:t>.</w:t>
      </w:r>
      <w:r w:rsidRPr="006748B1">
        <w:rPr>
          <w:rFonts w:hint="eastAsia"/>
        </w:rPr>
        <w:t xml:space="preserve"> </w:t>
      </w:r>
      <w:r w:rsidRPr="006748B1">
        <w:t>ANOVA for soybean yield</w:t>
      </w:r>
      <w:r w:rsidRPr="006748B1">
        <w:rPr>
          <w:rFonts w:hint="eastAsia"/>
        </w:rPr>
        <w:t>.</w:t>
      </w:r>
      <w:bookmarkEnd w:id="59"/>
      <w:bookmarkEnd w:id="60"/>
    </w:p>
    <w:tbl>
      <w:tblPr>
        <w:tblStyle w:val="TableGrid"/>
        <w:tblW w:w="5000" w:type="pct"/>
        <w:jc w:val="center"/>
        <w:tblLook w:val="04A0" w:firstRow="1" w:lastRow="0" w:firstColumn="1" w:lastColumn="0" w:noHBand="0" w:noVBand="1"/>
      </w:tblPr>
      <w:tblGrid>
        <w:gridCol w:w="2363"/>
        <w:gridCol w:w="1046"/>
        <w:gridCol w:w="1045"/>
        <w:gridCol w:w="1045"/>
        <w:gridCol w:w="1045"/>
        <w:gridCol w:w="1045"/>
        <w:gridCol w:w="1051"/>
      </w:tblGrid>
      <w:tr w:rsidR="00202946" w:rsidRPr="00EF3EB3" w14:paraId="3523BEDA" w14:textId="77777777" w:rsidTr="00341FCE">
        <w:trPr>
          <w:jc w:val="center"/>
        </w:trPr>
        <w:tc>
          <w:tcPr>
            <w:tcW w:w="1367" w:type="pct"/>
            <w:tcBorders>
              <w:top w:val="single" w:sz="4" w:space="0" w:color="auto"/>
              <w:left w:val="nil"/>
              <w:bottom w:val="single" w:sz="4" w:space="0" w:color="auto"/>
              <w:right w:val="nil"/>
            </w:tcBorders>
            <w:vAlign w:val="center"/>
          </w:tcPr>
          <w:p w14:paraId="4655545D" w14:textId="77777777" w:rsidR="00202946" w:rsidRPr="00EF3EB3" w:rsidRDefault="00202946" w:rsidP="000A6FCE">
            <w:pPr>
              <w:pStyle w:val="table"/>
            </w:pPr>
            <w:r w:rsidRPr="00EF3EB3">
              <w:t>Source of variation</w:t>
            </w:r>
          </w:p>
        </w:tc>
        <w:tc>
          <w:tcPr>
            <w:tcW w:w="605" w:type="pct"/>
            <w:tcBorders>
              <w:top w:val="single" w:sz="4" w:space="0" w:color="auto"/>
              <w:left w:val="nil"/>
              <w:bottom w:val="single" w:sz="4" w:space="0" w:color="auto"/>
              <w:right w:val="nil"/>
            </w:tcBorders>
            <w:vAlign w:val="center"/>
          </w:tcPr>
          <w:p w14:paraId="52925E1C" w14:textId="77777777" w:rsidR="00202946" w:rsidRPr="00EF3EB3" w:rsidRDefault="00202946" w:rsidP="000A6FCE">
            <w:pPr>
              <w:pStyle w:val="table"/>
            </w:pPr>
            <w:r w:rsidRPr="00EF3EB3">
              <w:t>2013</w:t>
            </w:r>
          </w:p>
        </w:tc>
        <w:tc>
          <w:tcPr>
            <w:tcW w:w="605" w:type="pct"/>
            <w:tcBorders>
              <w:top w:val="single" w:sz="4" w:space="0" w:color="auto"/>
              <w:left w:val="nil"/>
              <w:bottom w:val="single" w:sz="4" w:space="0" w:color="auto"/>
              <w:right w:val="nil"/>
            </w:tcBorders>
            <w:vAlign w:val="center"/>
          </w:tcPr>
          <w:p w14:paraId="54312858" w14:textId="77777777" w:rsidR="00202946" w:rsidRPr="00EF3EB3" w:rsidRDefault="00202946" w:rsidP="000A6FCE">
            <w:pPr>
              <w:pStyle w:val="table"/>
            </w:pPr>
            <w:r w:rsidRPr="00EF3EB3">
              <w:t>2014</w:t>
            </w:r>
          </w:p>
        </w:tc>
        <w:tc>
          <w:tcPr>
            <w:tcW w:w="605" w:type="pct"/>
            <w:tcBorders>
              <w:top w:val="single" w:sz="4" w:space="0" w:color="auto"/>
              <w:left w:val="nil"/>
              <w:bottom w:val="single" w:sz="4" w:space="0" w:color="auto"/>
              <w:right w:val="nil"/>
            </w:tcBorders>
            <w:vAlign w:val="center"/>
          </w:tcPr>
          <w:p w14:paraId="7CE59F71" w14:textId="77777777" w:rsidR="00202946" w:rsidRPr="00EF3EB3" w:rsidRDefault="00202946" w:rsidP="000A6FCE">
            <w:pPr>
              <w:pStyle w:val="table"/>
            </w:pPr>
            <w:r w:rsidRPr="00EF3EB3">
              <w:t>2015</w:t>
            </w:r>
          </w:p>
        </w:tc>
        <w:tc>
          <w:tcPr>
            <w:tcW w:w="605" w:type="pct"/>
            <w:tcBorders>
              <w:top w:val="single" w:sz="4" w:space="0" w:color="auto"/>
              <w:left w:val="nil"/>
              <w:bottom w:val="single" w:sz="4" w:space="0" w:color="auto"/>
              <w:right w:val="nil"/>
            </w:tcBorders>
            <w:vAlign w:val="center"/>
          </w:tcPr>
          <w:p w14:paraId="1022AC56" w14:textId="77777777" w:rsidR="00202946" w:rsidRPr="00EF3EB3" w:rsidRDefault="00202946" w:rsidP="000A6FCE">
            <w:pPr>
              <w:pStyle w:val="table"/>
            </w:pPr>
            <w:r w:rsidRPr="00EF3EB3">
              <w:t>2016</w:t>
            </w:r>
          </w:p>
        </w:tc>
        <w:tc>
          <w:tcPr>
            <w:tcW w:w="605" w:type="pct"/>
            <w:tcBorders>
              <w:top w:val="single" w:sz="4" w:space="0" w:color="auto"/>
              <w:left w:val="nil"/>
              <w:bottom w:val="single" w:sz="4" w:space="0" w:color="auto"/>
              <w:right w:val="nil"/>
            </w:tcBorders>
            <w:vAlign w:val="center"/>
          </w:tcPr>
          <w:p w14:paraId="1D3A2381" w14:textId="77777777" w:rsidR="00202946" w:rsidRPr="00EF3EB3" w:rsidRDefault="00202946" w:rsidP="000A6FCE">
            <w:pPr>
              <w:pStyle w:val="table"/>
            </w:pPr>
            <w:r w:rsidRPr="00EF3EB3">
              <w:t>2017</w:t>
            </w:r>
          </w:p>
        </w:tc>
        <w:tc>
          <w:tcPr>
            <w:tcW w:w="608" w:type="pct"/>
            <w:tcBorders>
              <w:top w:val="single" w:sz="4" w:space="0" w:color="auto"/>
              <w:left w:val="nil"/>
              <w:bottom w:val="single" w:sz="4" w:space="0" w:color="auto"/>
              <w:right w:val="nil"/>
            </w:tcBorders>
            <w:vAlign w:val="center"/>
          </w:tcPr>
          <w:p w14:paraId="5A70D18C" w14:textId="77777777" w:rsidR="00202946" w:rsidRPr="00EF3EB3" w:rsidRDefault="00202946" w:rsidP="000A6FCE">
            <w:pPr>
              <w:pStyle w:val="table"/>
            </w:pPr>
            <w:r w:rsidRPr="00EF3EB3">
              <w:t>5 years</w:t>
            </w:r>
          </w:p>
        </w:tc>
      </w:tr>
      <w:tr w:rsidR="00202946" w:rsidRPr="00EF3EB3" w14:paraId="6B6781AE" w14:textId="77777777" w:rsidTr="00341FCE">
        <w:trPr>
          <w:jc w:val="center"/>
        </w:trPr>
        <w:tc>
          <w:tcPr>
            <w:tcW w:w="1367" w:type="pct"/>
            <w:tcBorders>
              <w:top w:val="single" w:sz="4" w:space="0" w:color="auto"/>
              <w:left w:val="nil"/>
              <w:bottom w:val="nil"/>
              <w:right w:val="nil"/>
            </w:tcBorders>
            <w:vAlign w:val="center"/>
          </w:tcPr>
          <w:p w14:paraId="375D869D" w14:textId="77777777" w:rsidR="00202946" w:rsidRPr="00EF3EB3" w:rsidRDefault="00202946" w:rsidP="000A6FCE">
            <w:pPr>
              <w:pStyle w:val="table"/>
            </w:pPr>
            <w:r w:rsidRPr="00EF3EB3">
              <w:t>Rate</w:t>
            </w:r>
          </w:p>
        </w:tc>
        <w:tc>
          <w:tcPr>
            <w:tcW w:w="605" w:type="pct"/>
            <w:tcBorders>
              <w:top w:val="single" w:sz="4" w:space="0" w:color="auto"/>
              <w:left w:val="nil"/>
              <w:bottom w:val="nil"/>
              <w:right w:val="nil"/>
            </w:tcBorders>
            <w:vAlign w:val="center"/>
          </w:tcPr>
          <w:p w14:paraId="1A021193" w14:textId="77777777" w:rsidR="00202946" w:rsidRPr="00EF3EB3" w:rsidRDefault="00202946" w:rsidP="000A6FCE">
            <w:pPr>
              <w:pStyle w:val="table"/>
            </w:pPr>
            <w:r w:rsidRPr="00EF3EB3">
              <w:t>**</w:t>
            </w:r>
          </w:p>
        </w:tc>
        <w:tc>
          <w:tcPr>
            <w:tcW w:w="605" w:type="pct"/>
            <w:tcBorders>
              <w:top w:val="single" w:sz="4" w:space="0" w:color="auto"/>
              <w:left w:val="nil"/>
              <w:bottom w:val="nil"/>
              <w:right w:val="nil"/>
            </w:tcBorders>
            <w:vAlign w:val="center"/>
          </w:tcPr>
          <w:p w14:paraId="5C68F464" w14:textId="77777777" w:rsidR="00202946" w:rsidRPr="00EF3EB3" w:rsidRDefault="00202946" w:rsidP="000A6FCE">
            <w:pPr>
              <w:pStyle w:val="table"/>
            </w:pPr>
            <w:r w:rsidRPr="00EF3EB3">
              <w:t>0.31</w:t>
            </w:r>
          </w:p>
        </w:tc>
        <w:tc>
          <w:tcPr>
            <w:tcW w:w="605" w:type="pct"/>
            <w:tcBorders>
              <w:top w:val="single" w:sz="4" w:space="0" w:color="auto"/>
              <w:left w:val="nil"/>
              <w:bottom w:val="nil"/>
              <w:right w:val="nil"/>
            </w:tcBorders>
            <w:vAlign w:val="center"/>
          </w:tcPr>
          <w:p w14:paraId="41747ED0" w14:textId="77777777" w:rsidR="00202946" w:rsidRPr="00EF3EB3" w:rsidRDefault="00202946" w:rsidP="000A6FCE">
            <w:pPr>
              <w:pStyle w:val="table"/>
            </w:pPr>
            <w:r w:rsidRPr="00EF3EB3">
              <w:t>0.32</w:t>
            </w:r>
          </w:p>
        </w:tc>
        <w:tc>
          <w:tcPr>
            <w:tcW w:w="605" w:type="pct"/>
            <w:tcBorders>
              <w:top w:val="single" w:sz="4" w:space="0" w:color="auto"/>
              <w:left w:val="nil"/>
              <w:bottom w:val="nil"/>
              <w:right w:val="nil"/>
            </w:tcBorders>
            <w:vAlign w:val="center"/>
          </w:tcPr>
          <w:p w14:paraId="2D31CD47" w14:textId="77777777" w:rsidR="00202946" w:rsidRPr="00EF3EB3" w:rsidRDefault="00202946" w:rsidP="000A6FCE">
            <w:pPr>
              <w:pStyle w:val="table"/>
            </w:pPr>
            <w:r w:rsidRPr="00EF3EB3">
              <w:t>*</w:t>
            </w:r>
          </w:p>
        </w:tc>
        <w:tc>
          <w:tcPr>
            <w:tcW w:w="605" w:type="pct"/>
            <w:tcBorders>
              <w:top w:val="single" w:sz="4" w:space="0" w:color="auto"/>
              <w:left w:val="nil"/>
              <w:bottom w:val="nil"/>
              <w:right w:val="nil"/>
            </w:tcBorders>
            <w:vAlign w:val="center"/>
          </w:tcPr>
          <w:p w14:paraId="6A9CDCDB" w14:textId="77777777" w:rsidR="00202946" w:rsidRPr="00EF3EB3" w:rsidRDefault="00202946" w:rsidP="000A6FCE">
            <w:pPr>
              <w:pStyle w:val="table"/>
            </w:pPr>
            <w:r w:rsidRPr="00EF3EB3">
              <w:t>**</w:t>
            </w:r>
          </w:p>
        </w:tc>
        <w:tc>
          <w:tcPr>
            <w:tcW w:w="608" w:type="pct"/>
            <w:tcBorders>
              <w:top w:val="single" w:sz="4" w:space="0" w:color="auto"/>
              <w:left w:val="nil"/>
              <w:bottom w:val="nil"/>
              <w:right w:val="nil"/>
            </w:tcBorders>
            <w:vAlign w:val="center"/>
          </w:tcPr>
          <w:p w14:paraId="1ED1A304" w14:textId="77777777" w:rsidR="00202946" w:rsidRPr="00EF3EB3" w:rsidRDefault="00202946" w:rsidP="000A6FCE">
            <w:pPr>
              <w:pStyle w:val="table"/>
            </w:pPr>
            <w:r w:rsidRPr="00EF3EB3">
              <w:t>**</w:t>
            </w:r>
          </w:p>
        </w:tc>
      </w:tr>
      <w:tr w:rsidR="00202946" w:rsidRPr="00EF3EB3" w14:paraId="5CFD4BF7" w14:textId="77777777" w:rsidTr="00341FCE">
        <w:trPr>
          <w:jc w:val="center"/>
        </w:trPr>
        <w:tc>
          <w:tcPr>
            <w:tcW w:w="1367" w:type="pct"/>
            <w:tcBorders>
              <w:top w:val="nil"/>
              <w:left w:val="nil"/>
              <w:bottom w:val="nil"/>
              <w:right w:val="nil"/>
            </w:tcBorders>
            <w:vAlign w:val="center"/>
          </w:tcPr>
          <w:p w14:paraId="7CE6D702" w14:textId="77777777" w:rsidR="00202946" w:rsidRPr="00EF3EB3" w:rsidRDefault="00202946" w:rsidP="000A6FCE">
            <w:pPr>
              <w:pStyle w:val="table"/>
            </w:pPr>
            <w:r w:rsidRPr="00EF3EB3">
              <w:t>Initiation time</w:t>
            </w:r>
          </w:p>
        </w:tc>
        <w:tc>
          <w:tcPr>
            <w:tcW w:w="605" w:type="pct"/>
            <w:tcBorders>
              <w:top w:val="nil"/>
              <w:left w:val="nil"/>
              <w:bottom w:val="nil"/>
              <w:right w:val="nil"/>
            </w:tcBorders>
            <w:vAlign w:val="center"/>
          </w:tcPr>
          <w:p w14:paraId="3ED37006" w14:textId="77777777" w:rsidR="00202946" w:rsidRPr="00EF3EB3" w:rsidRDefault="00202946" w:rsidP="000A6FCE">
            <w:pPr>
              <w:pStyle w:val="table"/>
            </w:pPr>
            <w:r w:rsidRPr="00EF3EB3">
              <w:t>0.85</w:t>
            </w:r>
          </w:p>
        </w:tc>
        <w:tc>
          <w:tcPr>
            <w:tcW w:w="605" w:type="pct"/>
            <w:tcBorders>
              <w:top w:val="nil"/>
              <w:left w:val="nil"/>
              <w:bottom w:val="nil"/>
              <w:right w:val="nil"/>
            </w:tcBorders>
            <w:vAlign w:val="center"/>
          </w:tcPr>
          <w:p w14:paraId="507D593D" w14:textId="77777777" w:rsidR="00202946" w:rsidRPr="00EF3EB3" w:rsidRDefault="00202946" w:rsidP="000A6FCE">
            <w:pPr>
              <w:pStyle w:val="table"/>
            </w:pPr>
            <w:r w:rsidRPr="00EF3EB3">
              <w:t>0.38</w:t>
            </w:r>
          </w:p>
        </w:tc>
        <w:tc>
          <w:tcPr>
            <w:tcW w:w="605" w:type="pct"/>
            <w:tcBorders>
              <w:top w:val="nil"/>
              <w:left w:val="nil"/>
              <w:bottom w:val="nil"/>
              <w:right w:val="nil"/>
            </w:tcBorders>
            <w:vAlign w:val="center"/>
          </w:tcPr>
          <w:p w14:paraId="73D568CD" w14:textId="77777777" w:rsidR="00202946" w:rsidRPr="00EF3EB3" w:rsidRDefault="00202946" w:rsidP="000A6FCE">
            <w:pPr>
              <w:pStyle w:val="table"/>
            </w:pPr>
            <w:r w:rsidRPr="00EF3EB3">
              <w:t>0.69</w:t>
            </w:r>
          </w:p>
        </w:tc>
        <w:tc>
          <w:tcPr>
            <w:tcW w:w="605" w:type="pct"/>
            <w:tcBorders>
              <w:top w:val="nil"/>
              <w:left w:val="nil"/>
              <w:bottom w:val="nil"/>
              <w:right w:val="nil"/>
            </w:tcBorders>
            <w:vAlign w:val="center"/>
          </w:tcPr>
          <w:p w14:paraId="5D227309" w14:textId="77777777" w:rsidR="00202946" w:rsidRPr="00EF3EB3" w:rsidRDefault="00202946" w:rsidP="000A6FCE">
            <w:pPr>
              <w:pStyle w:val="table"/>
            </w:pPr>
            <w:r w:rsidRPr="00EF3EB3">
              <w:t>0.77</w:t>
            </w:r>
          </w:p>
        </w:tc>
        <w:tc>
          <w:tcPr>
            <w:tcW w:w="605" w:type="pct"/>
            <w:tcBorders>
              <w:top w:val="nil"/>
              <w:left w:val="nil"/>
              <w:bottom w:val="nil"/>
              <w:right w:val="nil"/>
            </w:tcBorders>
            <w:vAlign w:val="center"/>
          </w:tcPr>
          <w:p w14:paraId="0DA41623" w14:textId="77777777" w:rsidR="00202946" w:rsidRPr="00EF3EB3" w:rsidRDefault="00202946" w:rsidP="000A6FCE">
            <w:pPr>
              <w:pStyle w:val="table"/>
            </w:pPr>
            <w:r w:rsidRPr="00EF3EB3">
              <w:t>**</w:t>
            </w:r>
          </w:p>
        </w:tc>
        <w:tc>
          <w:tcPr>
            <w:tcW w:w="608" w:type="pct"/>
            <w:tcBorders>
              <w:top w:val="nil"/>
              <w:left w:val="nil"/>
              <w:bottom w:val="nil"/>
              <w:right w:val="nil"/>
            </w:tcBorders>
            <w:vAlign w:val="center"/>
          </w:tcPr>
          <w:p w14:paraId="6AF1E579" w14:textId="77777777" w:rsidR="00202946" w:rsidRPr="00EF3EB3" w:rsidRDefault="00202946" w:rsidP="000A6FCE">
            <w:pPr>
              <w:pStyle w:val="table"/>
            </w:pPr>
            <w:r w:rsidRPr="00EF3EB3">
              <w:t>0.13</w:t>
            </w:r>
          </w:p>
        </w:tc>
      </w:tr>
      <w:tr w:rsidR="00202946" w:rsidRPr="00EF3EB3" w14:paraId="40CDAF5B" w14:textId="77777777" w:rsidTr="00341FCE">
        <w:trPr>
          <w:jc w:val="center"/>
        </w:trPr>
        <w:tc>
          <w:tcPr>
            <w:tcW w:w="1367" w:type="pct"/>
            <w:tcBorders>
              <w:top w:val="nil"/>
              <w:left w:val="nil"/>
              <w:bottom w:val="single" w:sz="4" w:space="0" w:color="auto"/>
              <w:right w:val="nil"/>
            </w:tcBorders>
            <w:vAlign w:val="center"/>
          </w:tcPr>
          <w:p w14:paraId="7C582A0E" w14:textId="77777777" w:rsidR="00202946" w:rsidRPr="00EF3EB3" w:rsidRDefault="00202946" w:rsidP="000A6FCE">
            <w:pPr>
              <w:pStyle w:val="table"/>
            </w:pPr>
            <w:r w:rsidRPr="00EF3EB3">
              <w:t>Rate × Initiation time</w:t>
            </w:r>
          </w:p>
        </w:tc>
        <w:tc>
          <w:tcPr>
            <w:tcW w:w="605" w:type="pct"/>
            <w:tcBorders>
              <w:top w:val="nil"/>
              <w:left w:val="nil"/>
              <w:bottom w:val="single" w:sz="4" w:space="0" w:color="auto"/>
              <w:right w:val="nil"/>
            </w:tcBorders>
            <w:vAlign w:val="center"/>
          </w:tcPr>
          <w:p w14:paraId="5D52476E" w14:textId="77777777" w:rsidR="00202946" w:rsidRPr="00EF3EB3" w:rsidRDefault="00202946" w:rsidP="000A6FCE">
            <w:pPr>
              <w:pStyle w:val="table"/>
            </w:pPr>
            <w:r w:rsidRPr="00EF3EB3">
              <w:t>0.38</w:t>
            </w:r>
          </w:p>
        </w:tc>
        <w:tc>
          <w:tcPr>
            <w:tcW w:w="605" w:type="pct"/>
            <w:tcBorders>
              <w:top w:val="nil"/>
              <w:left w:val="nil"/>
              <w:bottom w:val="single" w:sz="4" w:space="0" w:color="auto"/>
              <w:right w:val="nil"/>
            </w:tcBorders>
            <w:vAlign w:val="center"/>
          </w:tcPr>
          <w:p w14:paraId="388B39FA" w14:textId="77777777" w:rsidR="00202946" w:rsidRPr="00EF3EB3" w:rsidRDefault="00202946" w:rsidP="000A6FCE">
            <w:pPr>
              <w:pStyle w:val="table"/>
            </w:pPr>
            <w:r w:rsidRPr="00EF3EB3">
              <w:t>0.75</w:t>
            </w:r>
          </w:p>
        </w:tc>
        <w:tc>
          <w:tcPr>
            <w:tcW w:w="605" w:type="pct"/>
            <w:tcBorders>
              <w:top w:val="nil"/>
              <w:left w:val="nil"/>
              <w:bottom w:val="single" w:sz="4" w:space="0" w:color="auto"/>
              <w:right w:val="nil"/>
            </w:tcBorders>
            <w:vAlign w:val="center"/>
          </w:tcPr>
          <w:p w14:paraId="503BFEB1" w14:textId="77777777" w:rsidR="00202946" w:rsidRPr="00EF3EB3" w:rsidRDefault="00202946" w:rsidP="000A6FCE">
            <w:pPr>
              <w:pStyle w:val="table"/>
            </w:pPr>
            <w:r w:rsidRPr="00EF3EB3">
              <w:t>0.50</w:t>
            </w:r>
          </w:p>
        </w:tc>
        <w:tc>
          <w:tcPr>
            <w:tcW w:w="605" w:type="pct"/>
            <w:tcBorders>
              <w:top w:val="nil"/>
              <w:left w:val="nil"/>
              <w:bottom w:val="single" w:sz="4" w:space="0" w:color="auto"/>
              <w:right w:val="nil"/>
            </w:tcBorders>
            <w:vAlign w:val="center"/>
          </w:tcPr>
          <w:p w14:paraId="28A6A218" w14:textId="77777777" w:rsidR="00202946" w:rsidRPr="00EF3EB3" w:rsidRDefault="00202946" w:rsidP="000A6FCE">
            <w:pPr>
              <w:pStyle w:val="table"/>
            </w:pPr>
            <w:r w:rsidRPr="00EF3EB3">
              <w:t>0.80</w:t>
            </w:r>
          </w:p>
        </w:tc>
        <w:tc>
          <w:tcPr>
            <w:tcW w:w="605" w:type="pct"/>
            <w:tcBorders>
              <w:top w:val="nil"/>
              <w:left w:val="nil"/>
              <w:bottom w:val="single" w:sz="4" w:space="0" w:color="auto"/>
              <w:right w:val="nil"/>
            </w:tcBorders>
            <w:vAlign w:val="center"/>
          </w:tcPr>
          <w:p w14:paraId="1BA54BBC" w14:textId="77777777" w:rsidR="00202946" w:rsidRPr="00EF3EB3" w:rsidRDefault="00202946" w:rsidP="000A6FCE">
            <w:pPr>
              <w:pStyle w:val="table"/>
            </w:pPr>
            <w:r w:rsidRPr="00EF3EB3">
              <w:t>0.86</w:t>
            </w:r>
          </w:p>
        </w:tc>
        <w:tc>
          <w:tcPr>
            <w:tcW w:w="608" w:type="pct"/>
            <w:tcBorders>
              <w:top w:val="nil"/>
              <w:left w:val="nil"/>
              <w:bottom w:val="single" w:sz="4" w:space="0" w:color="auto"/>
              <w:right w:val="nil"/>
            </w:tcBorders>
            <w:vAlign w:val="center"/>
          </w:tcPr>
          <w:p w14:paraId="2F573D0C" w14:textId="77777777" w:rsidR="00202946" w:rsidRPr="00EF3EB3" w:rsidRDefault="00202946" w:rsidP="000A6FCE">
            <w:pPr>
              <w:pStyle w:val="table"/>
            </w:pPr>
            <w:r w:rsidRPr="00EF3EB3">
              <w:t>0.78</w:t>
            </w:r>
          </w:p>
        </w:tc>
      </w:tr>
      <w:tr w:rsidR="00202946" w:rsidRPr="00EF3EB3" w14:paraId="15F327FC" w14:textId="77777777" w:rsidTr="00341FCE">
        <w:trPr>
          <w:jc w:val="center"/>
        </w:trPr>
        <w:tc>
          <w:tcPr>
            <w:tcW w:w="5000" w:type="pct"/>
            <w:gridSpan w:val="7"/>
            <w:tcBorders>
              <w:top w:val="single" w:sz="4" w:space="0" w:color="auto"/>
              <w:left w:val="nil"/>
              <w:bottom w:val="nil"/>
              <w:right w:val="nil"/>
            </w:tcBorders>
            <w:vAlign w:val="center"/>
          </w:tcPr>
          <w:p w14:paraId="2DCD002A" w14:textId="6EDF0FF5" w:rsidR="00202946" w:rsidRPr="00EF3EB3" w:rsidRDefault="0004027E" w:rsidP="000A6FCE">
            <w:pPr>
              <w:pStyle w:val="table"/>
            </w:pPr>
            <w:r>
              <w:rPr>
                <w:rFonts w:hint="eastAsia"/>
              </w:rPr>
              <w:t>N</w:t>
            </w:r>
            <w:r>
              <w:t>o</w:t>
            </w:r>
            <w:r>
              <w:rPr>
                <w:rFonts w:hint="eastAsia"/>
              </w:rPr>
              <w:t xml:space="preserve">te: </w:t>
            </w:r>
            <w:r w:rsidR="00202946" w:rsidRPr="00EF3EB3">
              <w:t>Rate, initiation time, and rate × initiation time as the fixed effect. Year and block as the random effect.</w:t>
            </w:r>
          </w:p>
          <w:p w14:paraId="1569F96C" w14:textId="77777777" w:rsidR="00202946" w:rsidRPr="00EF3EB3" w:rsidRDefault="00202946" w:rsidP="000A6FCE">
            <w:pPr>
              <w:pStyle w:val="table"/>
            </w:pPr>
            <w:r w:rsidRPr="00EF3EB3">
              <w:t>*: Significant at the 5% probability level (P&lt;0.05).</w:t>
            </w:r>
          </w:p>
          <w:p w14:paraId="1D927084" w14:textId="77777777" w:rsidR="00202946" w:rsidRPr="00EF3EB3" w:rsidRDefault="00202946" w:rsidP="000A6FCE">
            <w:pPr>
              <w:pStyle w:val="table"/>
            </w:pPr>
            <w:r w:rsidRPr="00EF3EB3">
              <w:t>**: Significant at the 1% probability level (P&lt;0.01).</w:t>
            </w:r>
          </w:p>
        </w:tc>
      </w:tr>
    </w:tbl>
    <w:p w14:paraId="22B59A9B" w14:textId="77777777" w:rsidR="001F6B4B" w:rsidRDefault="00202946" w:rsidP="008B5CBF">
      <w:pPr>
        <w:sectPr w:rsidR="001F6B4B" w:rsidSect="0073020B">
          <w:pgSz w:w="12240" w:h="15840" w:code="1"/>
          <w:pgMar w:top="1440" w:right="1800" w:bottom="1872" w:left="1800" w:header="720" w:footer="1440" w:gutter="0"/>
          <w:cols w:space="720"/>
          <w:noEndnote/>
          <w:docGrid w:linePitch="360"/>
        </w:sectPr>
      </w:pPr>
      <w:r>
        <w:br w:type="page"/>
      </w:r>
    </w:p>
    <w:p w14:paraId="20960249" w14:textId="7392C716" w:rsidR="00202946" w:rsidRPr="00EF3EB3" w:rsidRDefault="00202946" w:rsidP="00B032E6">
      <w:pPr>
        <w:pStyle w:val="Caption"/>
      </w:pPr>
      <w:bookmarkStart w:id="61" w:name="_Ref204794487"/>
      <w:bookmarkStart w:id="62" w:name="_Toc201328399"/>
      <w:bookmarkStart w:id="63" w:name="_Toc204820869"/>
      <w:r w:rsidRPr="001F6B4B">
        <w:lastRenderedPageBreak/>
        <w:t xml:space="preserve">Table </w:t>
      </w:r>
      <w:fldSimple w:instr=" STYLEREF 1 \s ">
        <w:r w:rsidR="00653D15">
          <w:rPr>
            <w:noProof/>
          </w:rPr>
          <w:t>2</w:t>
        </w:r>
      </w:fldSimple>
      <w:r w:rsidRPr="001F6B4B">
        <w:t>.</w:t>
      </w:r>
      <w:fldSimple w:instr=" SEQ Table \* ARABIC \s 1 ">
        <w:r w:rsidR="00653D15">
          <w:rPr>
            <w:noProof/>
          </w:rPr>
          <w:t>4</w:t>
        </w:r>
      </w:fldSimple>
      <w:bookmarkEnd w:id="61"/>
      <w:r w:rsidRPr="001F6B4B">
        <w:t>.</w:t>
      </w:r>
      <w:r>
        <w:rPr>
          <w:rFonts w:hint="eastAsia"/>
          <w:b/>
        </w:rPr>
        <w:t xml:space="preserve"> </w:t>
      </w:r>
      <w:r w:rsidRPr="00EF3EB3">
        <w:t>Applied irrigation amount and IWP for each treatment and each year</w:t>
      </w:r>
      <w:r>
        <w:rPr>
          <w:rFonts w:hint="eastAsia"/>
        </w:rPr>
        <w:t>.</w:t>
      </w:r>
      <w:bookmarkEnd w:id="62"/>
      <w:bookmarkEnd w:id="63"/>
    </w:p>
    <w:tbl>
      <w:tblPr>
        <w:tblW w:w="0" w:type="auto"/>
        <w:tblBorders>
          <w:top w:val="single" w:sz="4" w:space="0" w:color="auto"/>
          <w:bottom w:val="single" w:sz="4" w:space="0" w:color="auto"/>
        </w:tblBorders>
        <w:tblLook w:val="04A0" w:firstRow="1" w:lastRow="0" w:firstColumn="1" w:lastColumn="0" w:noHBand="0" w:noVBand="1"/>
      </w:tblPr>
      <w:tblGrid>
        <w:gridCol w:w="1096"/>
        <w:gridCol w:w="998"/>
        <w:gridCol w:w="990"/>
        <w:gridCol w:w="955"/>
        <w:gridCol w:w="990"/>
        <w:gridCol w:w="931"/>
        <w:gridCol w:w="1342"/>
        <w:gridCol w:w="931"/>
        <w:gridCol w:w="1443"/>
        <w:gridCol w:w="931"/>
        <w:gridCol w:w="990"/>
        <w:gridCol w:w="931"/>
      </w:tblGrid>
      <w:tr w:rsidR="00202946" w:rsidRPr="007F4FA5" w14:paraId="70F328B3" w14:textId="77777777" w:rsidTr="00341FCE">
        <w:trPr>
          <w:trHeight w:val="288"/>
        </w:trPr>
        <w:tc>
          <w:tcPr>
            <w:tcW w:w="0" w:type="auto"/>
            <w:vMerge w:val="restart"/>
            <w:vAlign w:val="center"/>
          </w:tcPr>
          <w:p w14:paraId="35E263FE" w14:textId="77777777" w:rsidR="00202946" w:rsidRPr="007F4FA5" w:rsidRDefault="00202946" w:rsidP="000A6FCE">
            <w:pPr>
              <w:pStyle w:val="table"/>
            </w:pPr>
            <w:bookmarkStart w:id="64" w:name="_Hlk112039124"/>
            <w:r w:rsidRPr="007F4FA5">
              <w:t>Initiation</w:t>
            </w:r>
          </w:p>
          <w:p w14:paraId="4922C6F6" w14:textId="77777777" w:rsidR="00202946" w:rsidRPr="007F4FA5" w:rsidRDefault="00202946" w:rsidP="000A6FCE">
            <w:pPr>
              <w:pStyle w:val="table"/>
            </w:pPr>
            <w:r w:rsidRPr="007F4FA5">
              <w:t>timing</w:t>
            </w:r>
          </w:p>
        </w:tc>
        <w:tc>
          <w:tcPr>
            <w:tcW w:w="0" w:type="auto"/>
            <w:vMerge w:val="restart"/>
            <w:vAlign w:val="center"/>
          </w:tcPr>
          <w:p w14:paraId="5637B457" w14:textId="77777777" w:rsidR="00202946" w:rsidRPr="007F4FA5" w:rsidRDefault="00202946" w:rsidP="000A6FCE">
            <w:pPr>
              <w:pStyle w:val="table"/>
            </w:pPr>
            <w:r w:rsidRPr="007F4FA5">
              <w:t>Rate</w:t>
            </w:r>
          </w:p>
          <w:p w14:paraId="320E59CE" w14:textId="77777777" w:rsidR="00202946" w:rsidRPr="007F4FA5" w:rsidRDefault="00202946" w:rsidP="000A6FCE">
            <w:pPr>
              <w:pStyle w:val="table"/>
            </w:pPr>
            <w:r w:rsidRPr="007F4FA5">
              <w:t>(cm wk</w:t>
            </w:r>
            <w:r w:rsidRPr="007F4FA5">
              <w:rPr>
                <w:vertAlign w:val="superscript"/>
              </w:rPr>
              <w:t>-1</w:t>
            </w:r>
            <w:r w:rsidRPr="007F4FA5">
              <w:t>)</w:t>
            </w:r>
          </w:p>
        </w:tc>
        <w:tc>
          <w:tcPr>
            <w:tcW w:w="0" w:type="auto"/>
            <w:gridSpan w:val="2"/>
            <w:tcBorders>
              <w:top w:val="single" w:sz="4" w:space="0" w:color="auto"/>
              <w:bottom w:val="single" w:sz="4" w:space="0" w:color="auto"/>
            </w:tcBorders>
            <w:vAlign w:val="center"/>
          </w:tcPr>
          <w:p w14:paraId="6B97F266" w14:textId="77777777" w:rsidR="00202946" w:rsidRPr="007F4FA5" w:rsidRDefault="00202946" w:rsidP="000A6FCE">
            <w:pPr>
              <w:pStyle w:val="table"/>
            </w:pPr>
            <w:r w:rsidRPr="007F4FA5">
              <w:t>2013</w:t>
            </w:r>
          </w:p>
        </w:tc>
        <w:tc>
          <w:tcPr>
            <w:tcW w:w="0" w:type="auto"/>
            <w:gridSpan w:val="2"/>
            <w:tcBorders>
              <w:top w:val="single" w:sz="4" w:space="0" w:color="auto"/>
              <w:bottom w:val="single" w:sz="4" w:space="0" w:color="auto"/>
            </w:tcBorders>
            <w:vAlign w:val="center"/>
          </w:tcPr>
          <w:p w14:paraId="3F3B2698" w14:textId="77777777" w:rsidR="00202946" w:rsidRPr="007F4FA5" w:rsidRDefault="00202946" w:rsidP="000A6FCE">
            <w:pPr>
              <w:pStyle w:val="table"/>
            </w:pPr>
            <w:r w:rsidRPr="007F4FA5">
              <w:t>2014</w:t>
            </w:r>
          </w:p>
        </w:tc>
        <w:tc>
          <w:tcPr>
            <w:tcW w:w="0" w:type="auto"/>
            <w:gridSpan w:val="2"/>
            <w:tcBorders>
              <w:top w:val="single" w:sz="4" w:space="0" w:color="auto"/>
              <w:bottom w:val="single" w:sz="4" w:space="0" w:color="auto"/>
            </w:tcBorders>
            <w:vAlign w:val="center"/>
          </w:tcPr>
          <w:p w14:paraId="5B4472A7" w14:textId="77777777" w:rsidR="00202946" w:rsidRPr="007F4FA5" w:rsidRDefault="00202946" w:rsidP="000A6FCE">
            <w:pPr>
              <w:pStyle w:val="table"/>
            </w:pPr>
            <w:r w:rsidRPr="007F4FA5">
              <w:t>2015</w:t>
            </w:r>
          </w:p>
        </w:tc>
        <w:tc>
          <w:tcPr>
            <w:tcW w:w="0" w:type="auto"/>
            <w:gridSpan w:val="2"/>
            <w:tcBorders>
              <w:top w:val="single" w:sz="4" w:space="0" w:color="auto"/>
              <w:bottom w:val="single" w:sz="4" w:space="0" w:color="auto"/>
            </w:tcBorders>
            <w:vAlign w:val="center"/>
          </w:tcPr>
          <w:p w14:paraId="6BEF5DE9" w14:textId="77777777" w:rsidR="00202946" w:rsidRPr="007F4FA5" w:rsidRDefault="00202946" w:rsidP="000A6FCE">
            <w:pPr>
              <w:pStyle w:val="table"/>
            </w:pPr>
            <w:r w:rsidRPr="007F4FA5">
              <w:t>2016</w:t>
            </w:r>
          </w:p>
        </w:tc>
        <w:tc>
          <w:tcPr>
            <w:tcW w:w="0" w:type="auto"/>
            <w:gridSpan w:val="2"/>
            <w:tcBorders>
              <w:top w:val="single" w:sz="4" w:space="0" w:color="auto"/>
              <w:bottom w:val="single" w:sz="4" w:space="0" w:color="auto"/>
            </w:tcBorders>
            <w:vAlign w:val="center"/>
          </w:tcPr>
          <w:p w14:paraId="58F2AD67" w14:textId="77777777" w:rsidR="00202946" w:rsidRPr="007F4FA5" w:rsidRDefault="00202946" w:rsidP="000A6FCE">
            <w:pPr>
              <w:pStyle w:val="table"/>
            </w:pPr>
            <w:r w:rsidRPr="007F4FA5">
              <w:t>2017</w:t>
            </w:r>
          </w:p>
        </w:tc>
      </w:tr>
      <w:tr w:rsidR="00202946" w:rsidRPr="007F4FA5" w14:paraId="6D26D332" w14:textId="77777777" w:rsidTr="00341FCE">
        <w:trPr>
          <w:trHeight w:val="638"/>
        </w:trPr>
        <w:tc>
          <w:tcPr>
            <w:tcW w:w="0" w:type="auto"/>
            <w:vMerge/>
            <w:tcBorders>
              <w:bottom w:val="single" w:sz="4" w:space="0" w:color="auto"/>
            </w:tcBorders>
            <w:vAlign w:val="center"/>
            <w:hideMark/>
          </w:tcPr>
          <w:p w14:paraId="3B6D4487" w14:textId="77777777" w:rsidR="00202946" w:rsidRPr="007F4FA5" w:rsidRDefault="00202946" w:rsidP="000A6FCE">
            <w:pPr>
              <w:pStyle w:val="table"/>
            </w:pPr>
          </w:p>
        </w:tc>
        <w:tc>
          <w:tcPr>
            <w:tcW w:w="0" w:type="auto"/>
            <w:vMerge/>
            <w:tcBorders>
              <w:bottom w:val="single" w:sz="4" w:space="0" w:color="auto"/>
            </w:tcBorders>
            <w:vAlign w:val="center"/>
          </w:tcPr>
          <w:p w14:paraId="69EABF4A" w14:textId="77777777" w:rsidR="00202946" w:rsidRPr="007F4FA5" w:rsidRDefault="00202946" w:rsidP="000A6FCE">
            <w:pPr>
              <w:pStyle w:val="table"/>
            </w:pPr>
          </w:p>
        </w:tc>
        <w:tc>
          <w:tcPr>
            <w:tcW w:w="0" w:type="auto"/>
            <w:tcBorders>
              <w:top w:val="single" w:sz="4" w:space="0" w:color="auto"/>
              <w:bottom w:val="single" w:sz="4" w:space="0" w:color="auto"/>
            </w:tcBorders>
            <w:vAlign w:val="center"/>
            <w:hideMark/>
          </w:tcPr>
          <w:p w14:paraId="6DB96853" w14:textId="77777777" w:rsidR="00202946" w:rsidRPr="007F4FA5" w:rsidRDefault="00202946" w:rsidP="000A6FCE">
            <w:pPr>
              <w:pStyle w:val="table"/>
            </w:pPr>
            <w:r w:rsidRPr="007F4FA5">
              <w:t>Applied</w:t>
            </w:r>
          </w:p>
          <w:p w14:paraId="7CE42E50" w14:textId="77777777" w:rsidR="00202946" w:rsidRPr="007F4FA5" w:rsidRDefault="00202946" w:rsidP="000A6FCE">
            <w:pPr>
              <w:pStyle w:val="table"/>
            </w:pPr>
            <w:r w:rsidRPr="007F4FA5">
              <w:t>(cm)</w:t>
            </w:r>
          </w:p>
        </w:tc>
        <w:tc>
          <w:tcPr>
            <w:tcW w:w="0" w:type="auto"/>
            <w:tcBorders>
              <w:top w:val="single" w:sz="4" w:space="0" w:color="auto"/>
              <w:bottom w:val="single" w:sz="4" w:space="0" w:color="auto"/>
            </w:tcBorders>
            <w:vAlign w:val="center"/>
            <w:hideMark/>
          </w:tcPr>
          <w:p w14:paraId="58D19E22" w14:textId="77777777" w:rsidR="00202946" w:rsidRPr="007F4FA5" w:rsidRDefault="00202946" w:rsidP="000A6FCE">
            <w:pPr>
              <w:pStyle w:val="table"/>
            </w:pPr>
            <w:r w:rsidRPr="007F4FA5">
              <w:t>IWP</w:t>
            </w:r>
          </w:p>
          <w:p w14:paraId="7CAC6DEB" w14:textId="77777777" w:rsidR="00202946" w:rsidRPr="007F4FA5" w:rsidRDefault="00202946" w:rsidP="000A6FCE">
            <w:pPr>
              <w:pStyle w:val="table"/>
            </w:pPr>
            <w:r w:rsidRPr="007F4FA5">
              <w:t>(kg m</w:t>
            </w:r>
            <w:r w:rsidRPr="007F4FA5">
              <w:rPr>
                <w:vertAlign w:val="superscript"/>
              </w:rPr>
              <w:t>-3</w:t>
            </w:r>
            <w:r w:rsidRPr="007F4FA5">
              <w:t>)</w:t>
            </w:r>
          </w:p>
        </w:tc>
        <w:tc>
          <w:tcPr>
            <w:tcW w:w="0" w:type="auto"/>
            <w:tcBorders>
              <w:top w:val="single" w:sz="4" w:space="0" w:color="auto"/>
              <w:bottom w:val="single" w:sz="4" w:space="0" w:color="auto"/>
            </w:tcBorders>
            <w:vAlign w:val="center"/>
            <w:hideMark/>
          </w:tcPr>
          <w:p w14:paraId="7E01BBF7" w14:textId="77777777" w:rsidR="00202946" w:rsidRPr="007F4FA5" w:rsidRDefault="00202946" w:rsidP="000A6FCE">
            <w:pPr>
              <w:pStyle w:val="table"/>
            </w:pPr>
            <w:r w:rsidRPr="007F4FA5">
              <w:t>Applied</w:t>
            </w:r>
          </w:p>
          <w:p w14:paraId="2394ECA4" w14:textId="77777777" w:rsidR="00202946" w:rsidRPr="007F4FA5" w:rsidRDefault="00202946" w:rsidP="000A6FCE">
            <w:pPr>
              <w:pStyle w:val="table"/>
            </w:pPr>
            <w:r w:rsidRPr="007F4FA5">
              <w:t>(cm)</w:t>
            </w:r>
          </w:p>
        </w:tc>
        <w:tc>
          <w:tcPr>
            <w:tcW w:w="0" w:type="auto"/>
            <w:tcBorders>
              <w:top w:val="single" w:sz="4" w:space="0" w:color="auto"/>
              <w:bottom w:val="single" w:sz="4" w:space="0" w:color="auto"/>
            </w:tcBorders>
            <w:vAlign w:val="center"/>
            <w:hideMark/>
          </w:tcPr>
          <w:p w14:paraId="23471770" w14:textId="77777777" w:rsidR="00202946" w:rsidRPr="007F4FA5" w:rsidRDefault="00202946" w:rsidP="000A6FCE">
            <w:pPr>
              <w:pStyle w:val="table"/>
            </w:pPr>
            <w:r w:rsidRPr="007F4FA5">
              <w:t>IWP</w:t>
            </w:r>
          </w:p>
          <w:p w14:paraId="795ADE94" w14:textId="77777777" w:rsidR="00202946" w:rsidRPr="007F4FA5" w:rsidRDefault="00202946" w:rsidP="000A6FCE">
            <w:pPr>
              <w:pStyle w:val="table"/>
            </w:pPr>
            <w:r w:rsidRPr="007F4FA5">
              <w:t>(kg m</w:t>
            </w:r>
            <w:r w:rsidRPr="007F4FA5">
              <w:rPr>
                <w:vertAlign w:val="superscript"/>
              </w:rPr>
              <w:t>-3</w:t>
            </w:r>
            <w:r w:rsidRPr="007F4FA5">
              <w:t>)</w:t>
            </w:r>
          </w:p>
        </w:tc>
        <w:tc>
          <w:tcPr>
            <w:tcW w:w="0" w:type="auto"/>
            <w:tcBorders>
              <w:top w:val="single" w:sz="4" w:space="0" w:color="auto"/>
              <w:bottom w:val="single" w:sz="4" w:space="0" w:color="auto"/>
            </w:tcBorders>
            <w:vAlign w:val="center"/>
            <w:hideMark/>
          </w:tcPr>
          <w:p w14:paraId="2E19CB21" w14:textId="77777777" w:rsidR="00202946" w:rsidRPr="007F4FA5" w:rsidRDefault="00202946" w:rsidP="000A6FCE">
            <w:pPr>
              <w:pStyle w:val="table"/>
            </w:pPr>
            <w:r w:rsidRPr="007F4FA5">
              <w:t>Applied (cm)</w:t>
            </w:r>
          </w:p>
        </w:tc>
        <w:tc>
          <w:tcPr>
            <w:tcW w:w="0" w:type="auto"/>
            <w:tcBorders>
              <w:top w:val="single" w:sz="4" w:space="0" w:color="auto"/>
              <w:bottom w:val="single" w:sz="4" w:space="0" w:color="auto"/>
            </w:tcBorders>
            <w:vAlign w:val="center"/>
            <w:hideMark/>
          </w:tcPr>
          <w:p w14:paraId="2E92721A" w14:textId="77777777" w:rsidR="00202946" w:rsidRPr="007F4FA5" w:rsidRDefault="00202946" w:rsidP="000A6FCE">
            <w:pPr>
              <w:pStyle w:val="table"/>
            </w:pPr>
            <w:r w:rsidRPr="007F4FA5">
              <w:t>IWP</w:t>
            </w:r>
          </w:p>
          <w:p w14:paraId="4330235D" w14:textId="77777777" w:rsidR="00202946" w:rsidRPr="007F4FA5" w:rsidRDefault="00202946" w:rsidP="000A6FCE">
            <w:pPr>
              <w:pStyle w:val="table"/>
            </w:pPr>
            <w:r w:rsidRPr="007F4FA5">
              <w:t>(kg m</w:t>
            </w:r>
            <w:r w:rsidRPr="007F4FA5">
              <w:rPr>
                <w:vertAlign w:val="superscript"/>
              </w:rPr>
              <w:t>-3</w:t>
            </w:r>
            <w:r w:rsidRPr="007F4FA5">
              <w:t>)</w:t>
            </w:r>
          </w:p>
        </w:tc>
        <w:tc>
          <w:tcPr>
            <w:tcW w:w="0" w:type="auto"/>
            <w:tcBorders>
              <w:top w:val="single" w:sz="4" w:space="0" w:color="auto"/>
              <w:bottom w:val="single" w:sz="4" w:space="0" w:color="auto"/>
            </w:tcBorders>
            <w:vAlign w:val="center"/>
            <w:hideMark/>
          </w:tcPr>
          <w:p w14:paraId="28C99169" w14:textId="77777777" w:rsidR="00202946" w:rsidRPr="007F4FA5" w:rsidRDefault="00202946" w:rsidP="000A6FCE">
            <w:pPr>
              <w:pStyle w:val="table"/>
            </w:pPr>
            <w:r w:rsidRPr="007F4FA5">
              <w:t>Applied(cm)</w:t>
            </w:r>
          </w:p>
        </w:tc>
        <w:tc>
          <w:tcPr>
            <w:tcW w:w="0" w:type="auto"/>
            <w:tcBorders>
              <w:top w:val="single" w:sz="4" w:space="0" w:color="auto"/>
              <w:bottom w:val="single" w:sz="4" w:space="0" w:color="auto"/>
            </w:tcBorders>
            <w:vAlign w:val="center"/>
            <w:hideMark/>
          </w:tcPr>
          <w:p w14:paraId="57DC2ED4" w14:textId="77777777" w:rsidR="00202946" w:rsidRPr="007F4FA5" w:rsidRDefault="00202946" w:rsidP="000A6FCE">
            <w:pPr>
              <w:pStyle w:val="table"/>
            </w:pPr>
            <w:r w:rsidRPr="007F4FA5">
              <w:t>IWP</w:t>
            </w:r>
          </w:p>
          <w:p w14:paraId="34FD5202" w14:textId="77777777" w:rsidR="00202946" w:rsidRPr="007F4FA5" w:rsidRDefault="00202946" w:rsidP="000A6FCE">
            <w:pPr>
              <w:pStyle w:val="table"/>
            </w:pPr>
            <w:r w:rsidRPr="007F4FA5">
              <w:t>(kg m</w:t>
            </w:r>
            <w:r w:rsidRPr="007F4FA5">
              <w:rPr>
                <w:vertAlign w:val="superscript"/>
              </w:rPr>
              <w:t>-3</w:t>
            </w:r>
            <w:r w:rsidRPr="007F4FA5">
              <w:t>)</w:t>
            </w:r>
          </w:p>
        </w:tc>
        <w:tc>
          <w:tcPr>
            <w:tcW w:w="0" w:type="auto"/>
            <w:tcBorders>
              <w:top w:val="single" w:sz="4" w:space="0" w:color="auto"/>
              <w:bottom w:val="single" w:sz="4" w:space="0" w:color="auto"/>
            </w:tcBorders>
            <w:vAlign w:val="center"/>
            <w:hideMark/>
          </w:tcPr>
          <w:p w14:paraId="753FEC24" w14:textId="77777777" w:rsidR="00202946" w:rsidRPr="007F4FA5" w:rsidRDefault="00202946" w:rsidP="000A6FCE">
            <w:pPr>
              <w:pStyle w:val="table"/>
            </w:pPr>
            <w:r w:rsidRPr="007F4FA5">
              <w:t>Applied</w:t>
            </w:r>
          </w:p>
          <w:p w14:paraId="305323FB" w14:textId="77777777" w:rsidR="00202946" w:rsidRPr="007F4FA5" w:rsidRDefault="00202946" w:rsidP="000A6FCE">
            <w:pPr>
              <w:pStyle w:val="table"/>
            </w:pPr>
            <w:r w:rsidRPr="007F4FA5">
              <w:t>(cm)</w:t>
            </w:r>
          </w:p>
        </w:tc>
        <w:tc>
          <w:tcPr>
            <w:tcW w:w="0" w:type="auto"/>
            <w:tcBorders>
              <w:top w:val="single" w:sz="4" w:space="0" w:color="auto"/>
              <w:bottom w:val="single" w:sz="4" w:space="0" w:color="auto"/>
            </w:tcBorders>
            <w:vAlign w:val="center"/>
            <w:hideMark/>
          </w:tcPr>
          <w:p w14:paraId="00981440" w14:textId="77777777" w:rsidR="00202946" w:rsidRPr="007F4FA5" w:rsidRDefault="00202946" w:rsidP="000A6FCE">
            <w:pPr>
              <w:pStyle w:val="table"/>
            </w:pPr>
            <w:r w:rsidRPr="007F4FA5">
              <w:t>IWP</w:t>
            </w:r>
          </w:p>
          <w:p w14:paraId="654D9A56" w14:textId="77777777" w:rsidR="00202946" w:rsidRPr="007F4FA5" w:rsidRDefault="00202946" w:rsidP="000A6FCE">
            <w:pPr>
              <w:pStyle w:val="table"/>
            </w:pPr>
            <w:r w:rsidRPr="007F4FA5">
              <w:t>(kg m</w:t>
            </w:r>
            <w:r w:rsidRPr="007F4FA5">
              <w:rPr>
                <w:vertAlign w:val="superscript"/>
              </w:rPr>
              <w:t>-3</w:t>
            </w:r>
            <w:r w:rsidRPr="007F4FA5">
              <w:t>)</w:t>
            </w:r>
          </w:p>
        </w:tc>
      </w:tr>
      <w:tr w:rsidR="00202946" w:rsidRPr="007F4FA5" w14:paraId="4302EDAD" w14:textId="77777777" w:rsidTr="00341FCE">
        <w:trPr>
          <w:trHeight w:val="288"/>
        </w:trPr>
        <w:tc>
          <w:tcPr>
            <w:tcW w:w="0" w:type="auto"/>
            <w:vMerge w:val="restart"/>
            <w:tcBorders>
              <w:top w:val="single" w:sz="4" w:space="0" w:color="auto"/>
              <w:bottom w:val="nil"/>
            </w:tcBorders>
            <w:vAlign w:val="center"/>
            <w:hideMark/>
          </w:tcPr>
          <w:p w14:paraId="0581176F" w14:textId="77777777" w:rsidR="00202946" w:rsidRPr="007F4FA5" w:rsidRDefault="00202946" w:rsidP="000A6FCE">
            <w:pPr>
              <w:pStyle w:val="table"/>
            </w:pPr>
            <w:r w:rsidRPr="007F4FA5">
              <w:t>R1</w:t>
            </w:r>
          </w:p>
        </w:tc>
        <w:tc>
          <w:tcPr>
            <w:tcW w:w="0" w:type="auto"/>
            <w:tcBorders>
              <w:top w:val="single" w:sz="4" w:space="0" w:color="auto"/>
              <w:bottom w:val="nil"/>
            </w:tcBorders>
            <w:vAlign w:val="center"/>
            <w:hideMark/>
          </w:tcPr>
          <w:p w14:paraId="446CB0F3" w14:textId="77777777" w:rsidR="00202946" w:rsidRPr="007F4FA5" w:rsidRDefault="00202946" w:rsidP="000A6FCE">
            <w:pPr>
              <w:pStyle w:val="table"/>
            </w:pPr>
            <w:r w:rsidRPr="007F4FA5">
              <w:t>3.81</w:t>
            </w:r>
          </w:p>
        </w:tc>
        <w:tc>
          <w:tcPr>
            <w:tcW w:w="0" w:type="auto"/>
            <w:tcBorders>
              <w:top w:val="single" w:sz="4" w:space="0" w:color="auto"/>
              <w:bottom w:val="nil"/>
            </w:tcBorders>
            <w:vAlign w:val="center"/>
            <w:hideMark/>
          </w:tcPr>
          <w:p w14:paraId="18CD39E3" w14:textId="77777777" w:rsidR="00202946" w:rsidRPr="007F4FA5" w:rsidRDefault="00202946" w:rsidP="000A6FCE">
            <w:pPr>
              <w:pStyle w:val="table"/>
            </w:pPr>
            <w:r w:rsidRPr="007F4FA5">
              <w:t>12.45</w:t>
            </w:r>
          </w:p>
        </w:tc>
        <w:tc>
          <w:tcPr>
            <w:tcW w:w="0" w:type="auto"/>
            <w:tcBorders>
              <w:top w:val="single" w:sz="4" w:space="0" w:color="auto"/>
              <w:bottom w:val="nil"/>
            </w:tcBorders>
            <w:vAlign w:val="center"/>
            <w:hideMark/>
          </w:tcPr>
          <w:p w14:paraId="14328A9D" w14:textId="77777777" w:rsidR="00202946" w:rsidRPr="007F4FA5" w:rsidRDefault="00202946" w:rsidP="000A6FCE">
            <w:pPr>
              <w:pStyle w:val="table"/>
              <w:rPr>
                <w:rFonts w:eastAsia="Times New Roman"/>
              </w:rPr>
            </w:pPr>
            <w:r w:rsidRPr="007F4FA5">
              <w:t>0.11</w:t>
            </w:r>
            <w:r w:rsidRPr="007F4FA5">
              <w:rPr>
                <w:vertAlign w:val="superscript"/>
              </w:rPr>
              <w:t>d</w:t>
            </w:r>
          </w:p>
        </w:tc>
        <w:tc>
          <w:tcPr>
            <w:tcW w:w="0" w:type="auto"/>
            <w:tcBorders>
              <w:top w:val="single" w:sz="4" w:space="0" w:color="auto"/>
              <w:bottom w:val="nil"/>
            </w:tcBorders>
            <w:vAlign w:val="center"/>
            <w:hideMark/>
          </w:tcPr>
          <w:p w14:paraId="71FC7802" w14:textId="77777777" w:rsidR="00202946" w:rsidRPr="0004027E" w:rsidRDefault="00202946" w:rsidP="000A6FCE">
            <w:pPr>
              <w:pStyle w:val="table"/>
            </w:pPr>
            <w:r w:rsidRPr="007F4FA5">
              <w:t>15.49</w:t>
            </w:r>
          </w:p>
        </w:tc>
        <w:tc>
          <w:tcPr>
            <w:tcW w:w="0" w:type="auto"/>
            <w:tcBorders>
              <w:top w:val="single" w:sz="4" w:space="0" w:color="auto"/>
              <w:bottom w:val="nil"/>
            </w:tcBorders>
            <w:vAlign w:val="center"/>
            <w:hideMark/>
          </w:tcPr>
          <w:p w14:paraId="7D94CFCC" w14:textId="77777777" w:rsidR="00202946" w:rsidRPr="007F4FA5" w:rsidRDefault="00202946" w:rsidP="000A6FCE">
            <w:pPr>
              <w:pStyle w:val="table"/>
              <w:rPr>
                <w:rFonts w:eastAsia="Times New Roman"/>
              </w:rPr>
            </w:pPr>
            <w:r w:rsidRPr="007F4FA5">
              <w:t>0.05</w:t>
            </w:r>
            <w:r w:rsidRPr="007F4FA5">
              <w:rPr>
                <w:vertAlign w:val="superscript"/>
              </w:rPr>
              <w:t>c</w:t>
            </w:r>
          </w:p>
        </w:tc>
        <w:tc>
          <w:tcPr>
            <w:tcW w:w="0" w:type="auto"/>
            <w:tcBorders>
              <w:top w:val="single" w:sz="4" w:space="0" w:color="auto"/>
              <w:bottom w:val="nil"/>
            </w:tcBorders>
            <w:vAlign w:val="center"/>
            <w:hideMark/>
          </w:tcPr>
          <w:p w14:paraId="50F4B4AD" w14:textId="77777777" w:rsidR="00202946" w:rsidRPr="007F4FA5" w:rsidRDefault="00202946" w:rsidP="000A6FCE">
            <w:pPr>
              <w:pStyle w:val="table"/>
            </w:pPr>
            <w:r w:rsidRPr="007F4FA5">
              <w:t>-</w:t>
            </w:r>
          </w:p>
        </w:tc>
        <w:tc>
          <w:tcPr>
            <w:tcW w:w="0" w:type="auto"/>
            <w:tcBorders>
              <w:top w:val="single" w:sz="4" w:space="0" w:color="auto"/>
              <w:bottom w:val="nil"/>
            </w:tcBorders>
            <w:vAlign w:val="center"/>
            <w:hideMark/>
          </w:tcPr>
          <w:p w14:paraId="56C43C85" w14:textId="77777777" w:rsidR="00202946" w:rsidRPr="007F4FA5" w:rsidRDefault="00202946" w:rsidP="000A6FCE">
            <w:pPr>
              <w:pStyle w:val="table"/>
            </w:pPr>
            <w:r w:rsidRPr="007F4FA5">
              <w:t>-</w:t>
            </w:r>
          </w:p>
        </w:tc>
        <w:tc>
          <w:tcPr>
            <w:tcW w:w="0" w:type="auto"/>
            <w:tcBorders>
              <w:top w:val="single" w:sz="4" w:space="0" w:color="auto"/>
              <w:bottom w:val="nil"/>
            </w:tcBorders>
            <w:vAlign w:val="center"/>
            <w:hideMark/>
          </w:tcPr>
          <w:p w14:paraId="415294D4" w14:textId="77777777" w:rsidR="00202946" w:rsidRPr="007F4FA5" w:rsidRDefault="00202946" w:rsidP="000A6FCE">
            <w:pPr>
              <w:pStyle w:val="table"/>
            </w:pPr>
            <w:r w:rsidRPr="007F4FA5">
              <w:t>17.53</w:t>
            </w:r>
          </w:p>
        </w:tc>
        <w:tc>
          <w:tcPr>
            <w:tcW w:w="0" w:type="auto"/>
            <w:tcBorders>
              <w:top w:val="single" w:sz="4" w:space="0" w:color="auto"/>
              <w:bottom w:val="nil"/>
            </w:tcBorders>
            <w:vAlign w:val="center"/>
            <w:hideMark/>
          </w:tcPr>
          <w:p w14:paraId="1824730B" w14:textId="77777777" w:rsidR="00202946" w:rsidRPr="007F4FA5" w:rsidRDefault="00202946" w:rsidP="000A6FCE">
            <w:pPr>
              <w:pStyle w:val="table"/>
              <w:rPr>
                <w:rFonts w:eastAsia="Times New Roman"/>
              </w:rPr>
            </w:pPr>
            <w:r w:rsidRPr="007F4FA5">
              <w:t>0.03</w:t>
            </w:r>
            <w:r w:rsidRPr="007F4FA5">
              <w:rPr>
                <w:vertAlign w:val="superscript"/>
              </w:rPr>
              <w:t>b</w:t>
            </w:r>
          </w:p>
        </w:tc>
        <w:tc>
          <w:tcPr>
            <w:tcW w:w="0" w:type="auto"/>
            <w:tcBorders>
              <w:top w:val="single" w:sz="4" w:space="0" w:color="auto"/>
              <w:bottom w:val="nil"/>
            </w:tcBorders>
            <w:vAlign w:val="center"/>
            <w:hideMark/>
          </w:tcPr>
          <w:p w14:paraId="495E214C" w14:textId="77777777" w:rsidR="00202946" w:rsidRPr="007F4FA5" w:rsidRDefault="00202946" w:rsidP="000A6FCE">
            <w:pPr>
              <w:pStyle w:val="table"/>
            </w:pPr>
            <w:r w:rsidRPr="007F4FA5">
              <w:t>16.51</w:t>
            </w:r>
          </w:p>
        </w:tc>
        <w:tc>
          <w:tcPr>
            <w:tcW w:w="0" w:type="auto"/>
            <w:tcBorders>
              <w:top w:val="single" w:sz="4" w:space="0" w:color="auto"/>
              <w:bottom w:val="nil"/>
            </w:tcBorders>
            <w:vAlign w:val="center"/>
            <w:hideMark/>
          </w:tcPr>
          <w:p w14:paraId="3B303235" w14:textId="77777777" w:rsidR="00202946" w:rsidRPr="007F4FA5" w:rsidRDefault="00202946" w:rsidP="000A6FCE">
            <w:pPr>
              <w:pStyle w:val="table"/>
              <w:rPr>
                <w:rFonts w:eastAsia="Times New Roman"/>
              </w:rPr>
            </w:pPr>
            <w:r w:rsidRPr="007F4FA5">
              <w:t>0.04</w:t>
            </w:r>
            <w:r w:rsidRPr="007F4FA5">
              <w:rPr>
                <w:vertAlign w:val="superscript"/>
              </w:rPr>
              <w:t>a</w:t>
            </w:r>
          </w:p>
        </w:tc>
      </w:tr>
      <w:tr w:rsidR="00202946" w:rsidRPr="007F4FA5" w14:paraId="5FFB050F" w14:textId="77777777" w:rsidTr="00341FCE">
        <w:trPr>
          <w:trHeight w:val="288"/>
        </w:trPr>
        <w:tc>
          <w:tcPr>
            <w:tcW w:w="0" w:type="auto"/>
            <w:vMerge/>
            <w:tcBorders>
              <w:top w:val="nil"/>
              <w:bottom w:val="nil"/>
            </w:tcBorders>
            <w:vAlign w:val="center"/>
            <w:hideMark/>
          </w:tcPr>
          <w:p w14:paraId="6264D831" w14:textId="77777777" w:rsidR="00202946" w:rsidRPr="007F4FA5" w:rsidRDefault="00202946" w:rsidP="000A6FCE">
            <w:pPr>
              <w:pStyle w:val="table"/>
            </w:pPr>
          </w:p>
        </w:tc>
        <w:tc>
          <w:tcPr>
            <w:tcW w:w="0" w:type="auto"/>
            <w:tcBorders>
              <w:top w:val="nil"/>
              <w:bottom w:val="nil"/>
            </w:tcBorders>
            <w:vAlign w:val="center"/>
            <w:hideMark/>
          </w:tcPr>
          <w:p w14:paraId="51C6C18B" w14:textId="77777777" w:rsidR="00202946" w:rsidRPr="007F4FA5" w:rsidRDefault="00202946" w:rsidP="000A6FCE">
            <w:pPr>
              <w:pStyle w:val="table"/>
            </w:pPr>
            <w:r w:rsidRPr="007F4FA5">
              <w:t>2.54</w:t>
            </w:r>
          </w:p>
        </w:tc>
        <w:tc>
          <w:tcPr>
            <w:tcW w:w="0" w:type="auto"/>
            <w:tcBorders>
              <w:top w:val="nil"/>
              <w:bottom w:val="nil"/>
            </w:tcBorders>
            <w:vAlign w:val="center"/>
            <w:hideMark/>
          </w:tcPr>
          <w:p w14:paraId="50FBC0FF" w14:textId="77777777" w:rsidR="00202946" w:rsidRPr="007F4FA5" w:rsidRDefault="00202946" w:rsidP="000A6FCE">
            <w:pPr>
              <w:pStyle w:val="table"/>
            </w:pPr>
            <w:r w:rsidRPr="007F4FA5">
              <w:t>8.38</w:t>
            </w:r>
          </w:p>
        </w:tc>
        <w:tc>
          <w:tcPr>
            <w:tcW w:w="0" w:type="auto"/>
            <w:tcBorders>
              <w:top w:val="nil"/>
              <w:bottom w:val="nil"/>
            </w:tcBorders>
            <w:vAlign w:val="center"/>
            <w:hideMark/>
          </w:tcPr>
          <w:p w14:paraId="6527C5C2" w14:textId="77777777" w:rsidR="00202946" w:rsidRPr="007F4FA5" w:rsidRDefault="00202946" w:rsidP="000A6FCE">
            <w:pPr>
              <w:pStyle w:val="table"/>
              <w:rPr>
                <w:rFonts w:eastAsia="Times New Roman"/>
              </w:rPr>
            </w:pPr>
            <w:r w:rsidRPr="007F4FA5">
              <w:t>0.14</w:t>
            </w:r>
            <w:r w:rsidRPr="007F4FA5">
              <w:rPr>
                <w:vertAlign w:val="superscript"/>
              </w:rPr>
              <w:t>cd</w:t>
            </w:r>
          </w:p>
        </w:tc>
        <w:tc>
          <w:tcPr>
            <w:tcW w:w="0" w:type="auto"/>
            <w:tcBorders>
              <w:top w:val="nil"/>
              <w:bottom w:val="nil"/>
            </w:tcBorders>
            <w:vAlign w:val="center"/>
            <w:hideMark/>
          </w:tcPr>
          <w:p w14:paraId="41DA9C7C" w14:textId="77777777" w:rsidR="00202946" w:rsidRPr="007F4FA5" w:rsidRDefault="00202946" w:rsidP="000A6FCE">
            <w:pPr>
              <w:pStyle w:val="table"/>
            </w:pPr>
            <w:r w:rsidRPr="007F4FA5">
              <w:t>10.41</w:t>
            </w:r>
          </w:p>
        </w:tc>
        <w:tc>
          <w:tcPr>
            <w:tcW w:w="0" w:type="auto"/>
            <w:tcBorders>
              <w:top w:val="nil"/>
              <w:bottom w:val="nil"/>
            </w:tcBorders>
            <w:vAlign w:val="center"/>
            <w:hideMark/>
          </w:tcPr>
          <w:p w14:paraId="7AB2284B" w14:textId="77777777" w:rsidR="00202946" w:rsidRPr="007F4FA5" w:rsidRDefault="00202946" w:rsidP="000A6FCE">
            <w:pPr>
              <w:pStyle w:val="table"/>
              <w:rPr>
                <w:rFonts w:eastAsia="Times New Roman"/>
              </w:rPr>
            </w:pPr>
            <w:r w:rsidRPr="007F4FA5">
              <w:t>0.05</w:t>
            </w:r>
            <w:r w:rsidRPr="007F4FA5">
              <w:rPr>
                <w:vertAlign w:val="superscript"/>
              </w:rPr>
              <w:t>c</w:t>
            </w:r>
          </w:p>
        </w:tc>
        <w:tc>
          <w:tcPr>
            <w:tcW w:w="0" w:type="auto"/>
            <w:tcBorders>
              <w:top w:val="nil"/>
              <w:bottom w:val="nil"/>
            </w:tcBorders>
            <w:vAlign w:val="center"/>
            <w:hideMark/>
          </w:tcPr>
          <w:p w14:paraId="1FC0D0FD" w14:textId="77777777" w:rsidR="00202946" w:rsidRPr="007F4FA5" w:rsidRDefault="00202946" w:rsidP="000A6FCE">
            <w:pPr>
              <w:pStyle w:val="table"/>
            </w:pPr>
            <w:r w:rsidRPr="007F4FA5">
              <w:t>-</w:t>
            </w:r>
          </w:p>
        </w:tc>
        <w:tc>
          <w:tcPr>
            <w:tcW w:w="0" w:type="auto"/>
            <w:tcBorders>
              <w:top w:val="nil"/>
              <w:bottom w:val="nil"/>
            </w:tcBorders>
            <w:vAlign w:val="center"/>
            <w:hideMark/>
          </w:tcPr>
          <w:p w14:paraId="431E4A9C" w14:textId="77777777" w:rsidR="00202946" w:rsidRPr="007F4FA5" w:rsidRDefault="00202946" w:rsidP="000A6FCE">
            <w:pPr>
              <w:pStyle w:val="table"/>
            </w:pPr>
            <w:r w:rsidRPr="007F4FA5">
              <w:t>-</w:t>
            </w:r>
          </w:p>
        </w:tc>
        <w:tc>
          <w:tcPr>
            <w:tcW w:w="0" w:type="auto"/>
            <w:tcBorders>
              <w:top w:val="nil"/>
              <w:bottom w:val="nil"/>
            </w:tcBorders>
            <w:vAlign w:val="center"/>
            <w:hideMark/>
          </w:tcPr>
          <w:p w14:paraId="7C210E32" w14:textId="77777777" w:rsidR="00202946" w:rsidRPr="007F4FA5" w:rsidRDefault="00202946" w:rsidP="000A6FCE">
            <w:pPr>
              <w:pStyle w:val="table"/>
            </w:pPr>
            <w:r w:rsidRPr="007F4FA5">
              <w:t>11.68</w:t>
            </w:r>
          </w:p>
        </w:tc>
        <w:tc>
          <w:tcPr>
            <w:tcW w:w="0" w:type="auto"/>
            <w:tcBorders>
              <w:top w:val="nil"/>
              <w:bottom w:val="nil"/>
            </w:tcBorders>
            <w:vAlign w:val="center"/>
            <w:hideMark/>
          </w:tcPr>
          <w:p w14:paraId="1B2A97F7" w14:textId="77777777" w:rsidR="00202946" w:rsidRPr="007F4FA5" w:rsidRDefault="00202946" w:rsidP="000A6FCE">
            <w:pPr>
              <w:pStyle w:val="table"/>
              <w:rPr>
                <w:rFonts w:eastAsia="Times New Roman"/>
              </w:rPr>
            </w:pPr>
            <w:r w:rsidRPr="007F4FA5">
              <w:t>0.04</w:t>
            </w:r>
            <w:r w:rsidRPr="007F4FA5">
              <w:rPr>
                <w:vertAlign w:val="superscript"/>
              </w:rPr>
              <w:t>b</w:t>
            </w:r>
          </w:p>
        </w:tc>
        <w:tc>
          <w:tcPr>
            <w:tcW w:w="0" w:type="auto"/>
            <w:tcBorders>
              <w:top w:val="nil"/>
              <w:bottom w:val="nil"/>
            </w:tcBorders>
            <w:vAlign w:val="center"/>
            <w:hideMark/>
          </w:tcPr>
          <w:p w14:paraId="4C14A5B0" w14:textId="77777777" w:rsidR="00202946" w:rsidRPr="007F4FA5" w:rsidRDefault="00202946" w:rsidP="000A6FCE">
            <w:pPr>
              <w:pStyle w:val="table"/>
            </w:pPr>
            <w:r w:rsidRPr="007F4FA5">
              <w:t>11.18</w:t>
            </w:r>
          </w:p>
        </w:tc>
        <w:tc>
          <w:tcPr>
            <w:tcW w:w="0" w:type="auto"/>
            <w:tcBorders>
              <w:top w:val="nil"/>
              <w:bottom w:val="nil"/>
            </w:tcBorders>
            <w:vAlign w:val="center"/>
            <w:hideMark/>
          </w:tcPr>
          <w:p w14:paraId="4F252B4D" w14:textId="77777777" w:rsidR="00202946" w:rsidRPr="007F4FA5" w:rsidRDefault="00202946" w:rsidP="000A6FCE">
            <w:pPr>
              <w:pStyle w:val="table"/>
              <w:rPr>
                <w:rFonts w:eastAsia="Times New Roman"/>
              </w:rPr>
            </w:pPr>
            <w:r w:rsidRPr="007F4FA5">
              <w:t>0.03</w:t>
            </w:r>
            <w:r w:rsidRPr="007F4FA5">
              <w:rPr>
                <w:vertAlign w:val="superscript"/>
              </w:rPr>
              <w:t>ab</w:t>
            </w:r>
          </w:p>
        </w:tc>
      </w:tr>
      <w:tr w:rsidR="00202946" w:rsidRPr="007F4FA5" w14:paraId="3C9626F1" w14:textId="77777777" w:rsidTr="00341FCE">
        <w:trPr>
          <w:trHeight w:val="288"/>
        </w:trPr>
        <w:tc>
          <w:tcPr>
            <w:tcW w:w="0" w:type="auto"/>
            <w:vMerge/>
            <w:tcBorders>
              <w:top w:val="nil"/>
              <w:bottom w:val="single" w:sz="4" w:space="0" w:color="auto"/>
            </w:tcBorders>
            <w:vAlign w:val="center"/>
            <w:hideMark/>
          </w:tcPr>
          <w:p w14:paraId="3BFDF35B" w14:textId="77777777" w:rsidR="00202946" w:rsidRPr="007F4FA5" w:rsidRDefault="00202946" w:rsidP="000A6FCE">
            <w:pPr>
              <w:pStyle w:val="table"/>
            </w:pPr>
          </w:p>
        </w:tc>
        <w:tc>
          <w:tcPr>
            <w:tcW w:w="0" w:type="auto"/>
            <w:tcBorders>
              <w:top w:val="nil"/>
              <w:bottom w:val="single" w:sz="4" w:space="0" w:color="auto"/>
            </w:tcBorders>
            <w:vAlign w:val="center"/>
            <w:hideMark/>
          </w:tcPr>
          <w:p w14:paraId="186DBAE9" w14:textId="77777777" w:rsidR="00202946" w:rsidRPr="007F4FA5" w:rsidRDefault="00202946" w:rsidP="000A6FCE">
            <w:pPr>
              <w:pStyle w:val="table"/>
            </w:pPr>
            <w:r w:rsidRPr="007F4FA5">
              <w:t>1.27</w:t>
            </w:r>
          </w:p>
        </w:tc>
        <w:tc>
          <w:tcPr>
            <w:tcW w:w="0" w:type="auto"/>
            <w:tcBorders>
              <w:top w:val="nil"/>
              <w:bottom w:val="single" w:sz="4" w:space="0" w:color="auto"/>
            </w:tcBorders>
            <w:vAlign w:val="center"/>
            <w:hideMark/>
          </w:tcPr>
          <w:p w14:paraId="44A82FBF" w14:textId="77777777" w:rsidR="00202946" w:rsidRPr="007F4FA5" w:rsidRDefault="00202946" w:rsidP="000A6FCE">
            <w:pPr>
              <w:pStyle w:val="table"/>
            </w:pPr>
            <w:r w:rsidRPr="007F4FA5">
              <w:t>4.06</w:t>
            </w:r>
          </w:p>
        </w:tc>
        <w:tc>
          <w:tcPr>
            <w:tcW w:w="0" w:type="auto"/>
            <w:tcBorders>
              <w:top w:val="nil"/>
              <w:bottom w:val="single" w:sz="4" w:space="0" w:color="auto"/>
            </w:tcBorders>
            <w:vAlign w:val="center"/>
            <w:hideMark/>
          </w:tcPr>
          <w:p w14:paraId="033C8796" w14:textId="77777777" w:rsidR="00202946" w:rsidRPr="007F4FA5" w:rsidRDefault="00202946" w:rsidP="000A6FCE">
            <w:pPr>
              <w:pStyle w:val="table"/>
              <w:rPr>
                <w:rFonts w:eastAsia="Times New Roman"/>
              </w:rPr>
            </w:pPr>
            <w:r w:rsidRPr="007F4FA5">
              <w:t>0.19</w:t>
            </w:r>
            <w:r w:rsidRPr="007F4FA5">
              <w:rPr>
                <w:vertAlign w:val="superscript"/>
              </w:rPr>
              <w:t>abc</w:t>
            </w:r>
          </w:p>
        </w:tc>
        <w:tc>
          <w:tcPr>
            <w:tcW w:w="0" w:type="auto"/>
            <w:tcBorders>
              <w:top w:val="nil"/>
              <w:bottom w:val="single" w:sz="4" w:space="0" w:color="auto"/>
            </w:tcBorders>
            <w:vAlign w:val="center"/>
            <w:hideMark/>
          </w:tcPr>
          <w:p w14:paraId="442A26C3" w14:textId="77777777" w:rsidR="00202946" w:rsidRPr="007F4FA5" w:rsidRDefault="00202946" w:rsidP="000A6FCE">
            <w:pPr>
              <w:pStyle w:val="table"/>
            </w:pPr>
            <w:r w:rsidRPr="007F4FA5">
              <w:t>5.08</w:t>
            </w:r>
          </w:p>
        </w:tc>
        <w:tc>
          <w:tcPr>
            <w:tcW w:w="0" w:type="auto"/>
            <w:tcBorders>
              <w:top w:val="nil"/>
              <w:bottom w:val="single" w:sz="4" w:space="0" w:color="auto"/>
            </w:tcBorders>
            <w:vAlign w:val="center"/>
            <w:hideMark/>
          </w:tcPr>
          <w:p w14:paraId="201DD332" w14:textId="77777777" w:rsidR="00202946" w:rsidRPr="007F4FA5" w:rsidRDefault="00202946" w:rsidP="000A6FCE">
            <w:pPr>
              <w:pStyle w:val="table"/>
              <w:rPr>
                <w:rFonts w:eastAsia="Times New Roman"/>
              </w:rPr>
            </w:pPr>
            <w:r w:rsidRPr="007F4FA5">
              <w:t>0.13</w:t>
            </w:r>
            <w:r w:rsidRPr="007F4FA5">
              <w:rPr>
                <w:vertAlign w:val="superscript"/>
              </w:rPr>
              <w:t>ab</w:t>
            </w:r>
          </w:p>
        </w:tc>
        <w:tc>
          <w:tcPr>
            <w:tcW w:w="0" w:type="auto"/>
            <w:tcBorders>
              <w:top w:val="nil"/>
              <w:bottom w:val="single" w:sz="4" w:space="0" w:color="auto"/>
            </w:tcBorders>
            <w:vAlign w:val="center"/>
            <w:hideMark/>
          </w:tcPr>
          <w:p w14:paraId="333BF32A" w14:textId="77777777" w:rsidR="00202946" w:rsidRPr="007F4FA5" w:rsidRDefault="00202946" w:rsidP="000A6FCE">
            <w:pPr>
              <w:pStyle w:val="table"/>
            </w:pPr>
            <w:r w:rsidRPr="007F4FA5">
              <w:t>-</w:t>
            </w:r>
          </w:p>
        </w:tc>
        <w:tc>
          <w:tcPr>
            <w:tcW w:w="0" w:type="auto"/>
            <w:tcBorders>
              <w:top w:val="nil"/>
              <w:bottom w:val="single" w:sz="4" w:space="0" w:color="auto"/>
            </w:tcBorders>
            <w:vAlign w:val="center"/>
            <w:hideMark/>
          </w:tcPr>
          <w:p w14:paraId="1DEC6F79" w14:textId="77777777" w:rsidR="00202946" w:rsidRPr="007F4FA5" w:rsidRDefault="00202946" w:rsidP="000A6FCE">
            <w:pPr>
              <w:pStyle w:val="table"/>
            </w:pPr>
            <w:r w:rsidRPr="007F4FA5">
              <w:t>-</w:t>
            </w:r>
          </w:p>
        </w:tc>
        <w:tc>
          <w:tcPr>
            <w:tcW w:w="0" w:type="auto"/>
            <w:tcBorders>
              <w:top w:val="nil"/>
              <w:bottom w:val="single" w:sz="4" w:space="0" w:color="auto"/>
            </w:tcBorders>
            <w:vAlign w:val="center"/>
            <w:hideMark/>
          </w:tcPr>
          <w:p w14:paraId="127D26F0" w14:textId="77777777" w:rsidR="00202946" w:rsidRPr="007F4FA5" w:rsidRDefault="00202946" w:rsidP="000A6FCE">
            <w:pPr>
              <w:pStyle w:val="table"/>
            </w:pPr>
            <w:r w:rsidRPr="007F4FA5">
              <w:t>5.84</w:t>
            </w:r>
          </w:p>
        </w:tc>
        <w:tc>
          <w:tcPr>
            <w:tcW w:w="0" w:type="auto"/>
            <w:tcBorders>
              <w:top w:val="nil"/>
              <w:bottom w:val="single" w:sz="4" w:space="0" w:color="auto"/>
            </w:tcBorders>
            <w:vAlign w:val="center"/>
            <w:hideMark/>
          </w:tcPr>
          <w:p w14:paraId="664B7E95" w14:textId="77777777" w:rsidR="00202946" w:rsidRPr="007F4FA5" w:rsidRDefault="00202946" w:rsidP="000A6FCE">
            <w:pPr>
              <w:pStyle w:val="table"/>
              <w:rPr>
                <w:rFonts w:eastAsia="Times New Roman"/>
              </w:rPr>
            </w:pPr>
            <w:r w:rsidRPr="007F4FA5">
              <w:t>0.02</w:t>
            </w:r>
            <w:r w:rsidRPr="007F4FA5">
              <w:rPr>
                <w:vertAlign w:val="superscript"/>
              </w:rPr>
              <w:t>b</w:t>
            </w:r>
          </w:p>
        </w:tc>
        <w:tc>
          <w:tcPr>
            <w:tcW w:w="0" w:type="auto"/>
            <w:tcBorders>
              <w:top w:val="nil"/>
              <w:bottom w:val="single" w:sz="4" w:space="0" w:color="auto"/>
            </w:tcBorders>
            <w:vAlign w:val="center"/>
            <w:hideMark/>
          </w:tcPr>
          <w:p w14:paraId="7943F936" w14:textId="77777777" w:rsidR="00202946" w:rsidRPr="007F4FA5" w:rsidRDefault="00202946" w:rsidP="000A6FCE">
            <w:pPr>
              <w:pStyle w:val="table"/>
            </w:pPr>
            <w:r w:rsidRPr="007F4FA5">
              <w:t>5.59</w:t>
            </w:r>
          </w:p>
        </w:tc>
        <w:tc>
          <w:tcPr>
            <w:tcW w:w="0" w:type="auto"/>
            <w:tcBorders>
              <w:top w:val="nil"/>
              <w:bottom w:val="single" w:sz="4" w:space="0" w:color="auto"/>
            </w:tcBorders>
            <w:vAlign w:val="center"/>
            <w:hideMark/>
          </w:tcPr>
          <w:p w14:paraId="3FBC79B7" w14:textId="77777777" w:rsidR="00202946" w:rsidRPr="007F4FA5" w:rsidRDefault="00202946" w:rsidP="000A6FCE">
            <w:pPr>
              <w:pStyle w:val="table"/>
              <w:rPr>
                <w:rFonts w:eastAsia="Times New Roman"/>
              </w:rPr>
            </w:pPr>
            <w:r w:rsidRPr="007F4FA5">
              <w:t>0.03</w:t>
            </w:r>
            <w:r w:rsidRPr="007F4FA5">
              <w:rPr>
                <w:vertAlign w:val="superscript"/>
              </w:rPr>
              <w:t>ab</w:t>
            </w:r>
          </w:p>
        </w:tc>
      </w:tr>
      <w:tr w:rsidR="00202946" w:rsidRPr="007F4FA5" w14:paraId="58FD0DAD" w14:textId="77777777" w:rsidTr="00341FCE">
        <w:trPr>
          <w:trHeight w:val="288"/>
        </w:trPr>
        <w:tc>
          <w:tcPr>
            <w:tcW w:w="0" w:type="auto"/>
            <w:vMerge w:val="restart"/>
            <w:tcBorders>
              <w:top w:val="single" w:sz="4" w:space="0" w:color="auto"/>
            </w:tcBorders>
            <w:vAlign w:val="center"/>
            <w:hideMark/>
          </w:tcPr>
          <w:p w14:paraId="6760ADA3" w14:textId="77777777" w:rsidR="00202946" w:rsidRPr="007F4FA5" w:rsidRDefault="00202946" w:rsidP="000A6FCE">
            <w:pPr>
              <w:pStyle w:val="table"/>
            </w:pPr>
            <w:r w:rsidRPr="007F4FA5">
              <w:t>R3</w:t>
            </w:r>
          </w:p>
        </w:tc>
        <w:tc>
          <w:tcPr>
            <w:tcW w:w="0" w:type="auto"/>
            <w:tcBorders>
              <w:top w:val="single" w:sz="4" w:space="0" w:color="auto"/>
            </w:tcBorders>
            <w:vAlign w:val="center"/>
            <w:hideMark/>
          </w:tcPr>
          <w:p w14:paraId="02F22800" w14:textId="77777777" w:rsidR="00202946" w:rsidRPr="007F4FA5" w:rsidRDefault="00202946" w:rsidP="000A6FCE">
            <w:pPr>
              <w:pStyle w:val="table"/>
            </w:pPr>
            <w:r w:rsidRPr="007F4FA5">
              <w:t>3.81</w:t>
            </w:r>
          </w:p>
        </w:tc>
        <w:tc>
          <w:tcPr>
            <w:tcW w:w="0" w:type="auto"/>
            <w:tcBorders>
              <w:top w:val="single" w:sz="4" w:space="0" w:color="auto"/>
            </w:tcBorders>
            <w:vAlign w:val="center"/>
            <w:hideMark/>
          </w:tcPr>
          <w:p w14:paraId="1EF53D0D" w14:textId="77777777" w:rsidR="00202946" w:rsidRPr="007F4FA5" w:rsidRDefault="00202946" w:rsidP="000A6FCE">
            <w:pPr>
              <w:pStyle w:val="table"/>
            </w:pPr>
            <w:r w:rsidRPr="007F4FA5">
              <w:t>9.65</w:t>
            </w:r>
          </w:p>
        </w:tc>
        <w:tc>
          <w:tcPr>
            <w:tcW w:w="0" w:type="auto"/>
            <w:tcBorders>
              <w:top w:val="single" w:sz="4" w:space="0" w:color="auto"/>
            </w:tcBorders>
            <w:vAlign w:val="center"/>
            <w:hideMark/>
          </w:tcPr>
          <w:p w14:paraId="4133E647" w14:textId="77777777" w:rsidR="00202946" w:rsidRPr="007F4FA5" w:rsidRDefault="00202946" w:rsidP="000A6FCE">
            <w:pPr>
              <w:pStyle w:val="table"/>
              <w:rPr>
                <w:rFonts w:eastAsia="Times New Roman"/>
              </w:rPr>
            </w:pPr>
            <w:r w:rsidRPr="007F4FA5">
              <w:t>0.14</w:t>
            </w:r>
            <w:r w:rsidRPr="007F4FA5">
              <w:rPr>
                <w:vertAlign w:val="superscript"/>
              </w:rPr>
              <w:t>cd</w:t>
            </w:r>
          </w:p>
        </w:tc>
        <w:tc>
          <w:tcPr>
            <w:tcW w:w="0" w:type="auto"/>
            <w:tcBorders>
              <w:top w:val="single" w:sz="4" w:space="0" w:color="auto"/>
            </w:tcBorders>
            <w:vAlign w:val="center"/>
            <w:hideMark/>
          </w:tcPr>
          <w:p w14:paraId="7F16185E" w14:textId="77777777" w:rsidR="00202946" w:rsidRPr="007F4FA5" w:rsidRDefault="00202946" w:rsidP="000A6FCE">
            <w:pPr>
              <w:pStyle w:val="table"/>
            </w:pPr>
            <w:r w:rsidRPr="007F4FA5">
              <w:t>12.19</w:t>
            </w:r>
          </w:p>
        </w:tc>
        <w:tc>
          <w:tcPr>
            <w:tcW w:w="0" w:type="auto"/>
            <w:tcBorders>
              <w:top w:val="single" w:sz="4" w:space="0" w:color="auto"/>
            </w:tcBorders>
            <w:vAlign w:val="center"/>
            <w:hideMark/>
          </w:tcPr>
          <w:p w14:paraId="0DB1C18B" w14:textId="77777777" w:rsidR="00202946" w:rsidRPr="007F4FA5" w:rsidRDefault="00202946" w:rsidP="000A6FCE">
            <w:pPr>
              <w:pStyle w:val="table"/>
              <w:rPr>
                <w:rFonts w:eastAsia="Times New Roman"/>
              </w:rPr>
            </w:pPr>
            <w:r w:rsidRPr="007F4FA5">
              <w:t>0.05</w:t>
            </w:r>
            <w:r w:rsidRPr="007F4FA5">
              <w:rPr>
                <w:vertAlign w:val="superscript"/>
              </w:rPr>
              <w:t>c</w:t>
            </w:r>
          </w:p>
        </w:tc>
        <w:tc>
          <w:tcPr>
            <w:tcW w:w="0" w:type="auto"/>
            <w:tcBorders>
              <w:top w:val="single" w:sz="4" w:space="0" w:color="auto"/>
            </w:tcBorders>
            <w:vAlign w:val="center"/>
            <w:hideMark/>
          </w:tcPr>
          <w:p w14:paraId="775A9A7B" w14:textId="77777777" w:rsidR="00202946" w:rsidRPr="007F4FA5" w:rsidRDefault="00202946" w:rsidP="000A6FCE">
            <w:pPr>
              <w:pStyle w:val="table"/>
            </w:pPr>
            <w:r w:rsidRPr="007F4FA5">
              <w:t>9.91</w:t>
            </w:r>
          </w:p>
        </w:tc>
        <w:tc>
          <w:tcPr>
            <w:tcW w:w="0" w:type="auto"/>
            <w:tcBorders>
              <w:top w:val="single" w:sz="4" w:space="0" w:color="auto"/>
            </w:tcBorders>
            <w:vAlign w:val="center"/>
            <w:hideMark/>
          </w:tcPr>
          <w:p w14:paraId="69E5483B" w14:textId="77777777" w:rsidR="00202946" w:rsidRPr="007F4FA5" w:rsidRDefault="00202946" w:rsidP="000A6FCE">
            <w:pPr>
              <w:pStyle w:val="table"/>
              <w:rPr>
                <w:rFonts w:eastAsia="Times New Roman"/>
              </w:rPr>
            </w:pPr>
            <w:r w:rsidRPr="007F4FA5">
              <w:t>0.05</w:t>
            </w:r>
            <w:r w:rsidRPr="007F4FA5">
              <w:rPr>
                <w:vertAlign w:val="superscript"/>
              </w:rPr>
              <w:t>b</w:t>
            </w:r>
          </w:p>
        </w:tc>
        <w:tc>
          <w:tcPr>
            <w:tcW w:w="0" w:type="auto"/>
            <w:tcBorders>
              <w:top w:val="single" w:sz="4" w:space="0" w:color="auto"/>
            </w:tcBorders>
            <w:vAlign w:val="center"/>
            <w:hideMark/>
          </w:tcPr>
          <w:p w14:paraId="1C1100D6" w14:textId="77777777" w:rsidR="00202946" w:rsidRPr="007F4FA5" w:rsidRDefault="00202946" w:rsidP="000A6FCE">
            <w:pPr>
              <w:pStyle w:val="table"/>
            </w:pPr>
            <w:r w:rsidRPr="007F4FA5">
              <w:t>9.65</w:t>
            </w:r>
          </w:p>
        </w:tc>
        <w:tc>
          <w:tcPr>
            <w:tcW w:w="0" w:type="auto"/>
            <w:tcBorders>
              <w:top w:val="single" w:sz="4" w:space="0" w:color="auto"/>
            </w:tcBorders>
            <w:vAlign w:val="center"/>
            <w:hideMark/>
          </w:tcPr>
          <w:p w14:paraId="5359DFD1" w14:textId="77777777" w:rsidR="00202946" w:rsidRPr="007F4FA5" w:rsidRDefault="00202946" w:rsidP="000A6FCE">
            <w:pPr>
              <w:pStyle w:val="table"/>
              <w:rPr>
                <w:rFonts w:eastAsia="Times New Roman"/>
              </w:rPr>
            </w:pPr>
            <w:r w:rsidRPr="007F4FA5">
              <w:t>0.05</w:t>
            </w:r>
            <w:r w:rsidRPr="007F4FA5">
              <w:rPr>
                <w:vertAlign w:val="superscript"/>
              </w:rPr>
              <w:t>b</w:t>
            </w:r>
          </w:p>
        </w:tc>
        <w:tc>
          <w:tcPr>
            <w:tcW w:w="0" w:type="auto"/>
            <w:tcBorders>
              <w:top w:val="single" w:sz="4" w:space="0" w:color="auto"/>
            </w:tcBorders>
            <w:vAlign w:val="center"/>
            <w:hideMark/>
          </w:tcPr>
          <w:p w14:paraId="39EC391B" w14:textId="77777777" w:rsidR="00202946" w:rsidRPr="007F4FA5" w:rsidRDefault="00202946" w:rsidP="000A6FCE">
            <w:pPr>
              <w:pStyle w:val="table"/>
            </w:pPr>
            <w:r w:rsidRPr="007F4FA5">
              <w:t>11.94</w:t>
            </w:r>
          </w:p>
        </w:tc>
        <w:tc>
          <w:tcPr>
            <w:tcW w:w="0" w:type="auto"/>
            <w:tcBorders>
              <w:top w:val="single" w:sz="4" w:space="0" w:color="auto"/>
            </w:tcBorders>
            <w:vAlign w:val="center"/>
            <w:hideMark/>
          </w:tcPr>
          <w:p w14:paraId="36579507" w14:textId="77777777" w:rsidR="00202946" w:rsidRPr="007F4FA5" w:rsidRDefault="00202946" w:rsidP="000A6FCE">
            <w:pPr>
              <w:pStyle w:val="table"/>
              <w:rPr>
                <w:rFonts w:eastAsia="Times New Roman"/>
              </w:rPr>
            </w:pPr>
            <w:r w:rsidRPr="007F4FA5">
              <w:t>0.07</w:t>
            </w:r>
            <w:r w:rsidRPr="007F4FA5">
              <w:rPr>
                <w:vertAlign w:val="superscript"/>
              </w:rPr>
              <w:t>a</w:t>
            </w:r>
          </w:p>
        </w:tc>
      </w:tr>
      <w:tr w:rsidR="00202946" w:rsidRPr="007F4FA5" w14:paraId="58F28711" w14:textId="77777777" w:rsidTr="00341FCE">
        <w:trPr>
          <w:trHeight w:val="288"/>
        </w:trPr>
        <w:tc>
          <w:tcPr>
            <w:tcW w:w="0" w:type="auto"/>
            <w:vMerge/>
            <w:vAlign w:val="center"/>
            <w:hideMark/>
          </w:tcPr>
          <w:p w14:paraId="7F028168" w14:textId="77777777" w:rsidR="00202946" w:rsidRPr="007F4FA5" w:rsidRDefault="00202946" w:rsidP="000A6FCE">
            <w:pPr>
              <w:pStyle w:val="table"/>
            </w:pPr>
          </w:p>
        </w:tc>
        <w:tc>
          <w:tcPr>
            <w:tcW w:w="0" w:type="auto"/>
            <w:vAlign w:val="center"/>
            <w:hideMark/>
          </w:tcPr>
          <w:p w14:paraId="1E2B71A3" w14:textId="77777777" w:rsidR="00202946" w:rsidRPr="007F4FA5" w:rsidRDefault="00202946" w:rsidP="000A6FCE">
            <w:pPr>
              <w:pStyle w:val="table"/>
            </w:pPr>
            <w:r w:rsidRPr="007F4FA5">
              <w:t>2.54</w:t>
            </w:r>
          </w:p>
        </w:tc>
        <w:tc>
          <w:tcPr>
            <w:tcW w:w="0" w:type="auto"/>
            <w:vAlign w:val="center"/>
            <w:hideMark/>
          </w:tcPr>
          <w:p w14:paraId="03B341A0" w14:textId="77777777" w:rsidR="00202946" w:rsidRPr="007F4FA5" w:rsidRDefault="00202946" w:rsidP="000A6FCE">
            <w:pPr>
              <w:pStyle w:val="table"/>
            </w:pPr>
            <w:r w:rsidRPr="007F4FA5">
              <w:t>6.6</w:t>
            </w:r>
          </w:p>
        </w:tc>
        <w:tc>
          <w:tcPr>
            <w:tcW w:w="0" w:type="auto"/>
            <w:vAlign w:val="center"/>
            <w:hideMark/>
          </w:tcPr>
          <w:p w14:paraId="0EE94E93" w14:textId="77777777" w:rsidR="00202946" w:rsidRPr="007F4FA5" w:rsidRDefault="00202946" w:rsidP="000A6FCE">
            <w:pPr>
              <w:pStyle w:val="table"/>
              <w:rPr>
                <w:rFonts w:eastAsia="Times New Roman"/>
              </w:rPr>
            </w:pPr>
            <w:r w:rsidRPr="007F4FA5">
              <w:t>0.15</w:t>
            </w:r>
            <w:r w:rsidRPr="007F4FA5">
              <w:rPr>
                <w:vertAlign w:val="superscript"/>
              </w:rPr>
              <w:t>cd</w:t>
            </w:r>
          </w:p>
        </w:tc>
        <w:tc>
          <w:tcPr>
            <w:tcW w:w="0" w:type="auto"/>
            <w:vAlign w:val="center"/>
            <w:hideMark/>
          </w:tcPr>
          <w:p w14:paraId="277820C4" w14:textId="77777777" w:rsidR="00202946" w:rsidRPr="007F4FA5" w:rsidRDefault="00202946" w:rsidP="000A6FCE">
            <w:pPr>
              <w:pStyle w:val="table"/>
            </w:pPr>
            <w:r w:rsidRPr="007F4FA5">
              <w:t>8.13</w:t>
            </w:r>
          </w:p>
        </w:tc>
        <w:tc>
          <w:tcPr>
            <w:tcW w:w="0" w:type="auto"/>
            <w:vAlign w:val="center"/>
            <w:hideMark/>
          </w:tcPr>
          <w:p w14:paraId="468DBDFE" w14:textId="77777777" w:rsidR="00202946" w:rsidRPr="007F4FA5" w:rsidRDefault="00202946" w:rsidP="000A6FCE">
            <w:pPr>
              <w:pStyle w:val="table"/>
              <w:rPr>
                <w:rFonts w:eastAsia="Times New Roman"/>
              </w:rPr>
            </w:pPr>
            <w:r w:rsidRPr="007F4FA5">
              <w:t>0.07</w:t>
            </w:r>
            <w:r w:rsidRPr="007F4FA5">
              <w:rPr>
                <w:vertAlign w:val="superscript"/>
              </w:rPr>
              <w:t>bc</w:t>
            </w:r>
          </w:p>
        </w:tc>
        <w:tc>
          <w:tcPr>
            <w:tcW w:w="0" w:type="auto"/>
            <w:vAlign w:val="center"/>
            <w:hideMark/>
          </w:tcPr>
          <w:p w14:paraId="46BE9B5B" w14:textId="77777777" w:rsidR="00202946" w:rsidRPr="007F4FA5" w:rsidRDefault="00202946" w:rsidP="000A6FCE">
            <w:pPr>
              <w:pStyle w:val="table"/>
            </w:pPr>
            <w:r w:rsidRPr="007F4FA5">
              <w:t>6.6</w:t>
            </w:r>
          </w:p>
        </w:tc>
        <w:tc>
          <w:tcPr>
            <w:tcW w:w="0" w:type="auto"/>
            <w:vAlign w:val="center"/>
            <w:hideMark/>
          </w:tcPr>
          <w:p w14:paraId="195AC2FC" w14:textId="77777777" w:rsidR="00202946" w:rsidRPr="007F4FA5" w:rsidRDefault="00202946" w:rsidP="000A6FCE">
            <w:pPr>
              <w:pStyle w:val="table"/>
              <w:rPr>
                <w:rFonts w:eastAsia="Times New Roman"/>
              </w:rPr>
            </w:pPr>
            <w:r w:rsidRPr="007F4FA5">
              <w:t>0.06</w:t>
            </w:r>
            <w:r w:rsidRPr="007F4FA5">
              <w:rPr>
                <w:vertAlign w:val="superscript"/>
              </w:rPr>
              <w:t>ab</w:t>
            </w:r>
          </w:p>
        </w:tc>
        <w:tc>
          <w:tcPr>
            <w:tcW w:w="0" w:type="auto"/>
            <w:vAlign w:val="center"/>
            <w:hideMark/>
          </w:tcPr>
          <w:p w14:paraId="49F6F79E" w14:textId="77777777" w:rsidR="00202946" w:rsidRPr="007F4FA5" w:rsidRDefault="00202946" w:rsidP="000A6FCE">
            <w:pPr>
              <w:pStyle w:val="table"/>
            </w:pPr>
            <w:r w:rsidRPr="007F4FA5">
              <w:t>6.35</w:t>
            </w:r>
          </w:p>
        </w:tc>
        <w:tc>
          <w:tcPr>
            <w:tcW w:w="0" w:type="auto"/>
            <w:vAlign w:val="center"/>
            <w:hideMark/>
          </w:tcPr>
          <w:p w14:paraId="22863979" w14:textId="77777777" w:rsidR="00202946" w:rsidRPr="007F4FA5" w:rsidRDefault="00202946" w:rsidP="000A6FCE">
            <w:pPr>
              <w:pStyle w:val="table"/>
              <w:rPr>
                <w:rFonts w:eastAsia="Times New Roman"/>
              </w:rPr>
            </w:pPr>
            <w:r w:rsidRPr="007F4FA5">
              <w:t>0.08</w:t>
            </w:r>
            <w:r w:rsidRPr="007F4FA5">
              <w:rPr>
                <w:vertAlign w:val="superscript"/>
              </w:rPr>
              <w:t>ab</w:t>
            </w:r>
          </w:p>
        </w:tc>
        <w:tc>
          <w:tcPr>
            <w:tcW w:w="0" w:type="auto"/>
            <w:vAlign w:val="center"/>
            <w:hideMark/>
          </w:tcPr>
          <w:p w14:paraId="12579EF7" w14:textId="77777777" w:rsidR="00202946" w:rsidRPr="007F4FA5" w:rsidRDefault="00202946" w:rsidP="000A6FCE">
            <w:pPr>
              <w:pStyle w:val="table"/>
            </w:pPr>
            <w:r w:rsidRPr="007F4FA5">
              <w:t>8.13</w:t>
            </w:r>
          </w:p>
        </w:tc>
        <w:tc>
          <w:tcPr>
            <w:tcW w:w="0" w:type="auto"/>
            <w:vAlign w:val="center"/>
            <w:hideMark/>
          </w:tcPr>
          <w:p w14:paraId="467A3290" w14:textId="77777777" w:rsidR="00202946" w:rsidRPr="007F4FA5" w:rsidRDefault="00202946" w:rsidP="000A6FCE">
            <w:pPr>
              <w:pStyle w:val="table"/>
              <w:rPr>
                <w:rFonts w:eastAsia="Times New Roman"/>
              </w:rPr>
            </w:pPr>
            <w:r w:rsidRPr="007F4FA5">
              <w:t>0.05</w:t>
            </w:r>
            <w:r w:rsidRPr="007F4FA5">
              <w:rPr>
                <w:vertAlign w:val="superscript"/>
              </w:rPr>
              <w:t>a</w:t>
            </w:r>
          </w:p>
        </w:tc>
      </w:tr>
      <w:tr w:rsidR="00202946" w:rsidRPr="007F4FA5" w14:paraId="662DFC45" w14:textId="77777777" w:rsidTr="00341FCE">
        <w:trPr>
          <w:trHeight w:val="288"/>
        </w:trPr>
        <w:tc>
          <w:tcPr>
            <w:tcW w:w="0" w:type="auto"/>
            <w:vMerge/>
            <w:tcBorders>
              <w:bottom w:val="single" w:sz="4" w:space="0" w:color="auto"/>
            </w:tcBorders>
            <w:vAlign w:val="center"/>
            <w:hideMark/>
          </w:tcPr>
          <w:p w14:paraId="6B347F53" w14:textId="77777777" w:rsidR="00202946" w:rsidRPr="007F4FA5" w:rsidRDefault="00202946" w:rsidP="000A6FCE">
            <w:pPr>
              <w:pStyle w:val="table"/>
            </w:pPr>
          </w:p>
        </w:tc>
        <w:tc>
          <w:tcPr>
            <w:tcW w:w="0" w:type="auto"/>
            <w:tcBorders>
              <w:bottom w:val="single" w:sz="4" w:space="0" w:color="auto"/>
            </w:tcBorders>
            <w:vAlign w:val="center"/>
            <w:hideMark/>
          </w:tcPr>
          <w:p w14:paraId="58057F6C" w14:textId="77777777" w:rsidR="00202946" w:rsidRPr="007F4FA5" w:rsidRDefault="00202946" w:rsidP="000A6FCE">
            <w:pPr>
              <w:pStyle w:val="table"/>
            </w:pPr>
            <w:r w:rsidRPr="007F4FA5">
              <w:t>1.27</w:t>
            </w:r>
          </w:p>
        </w:tc>
        <w:tc>
          <w:tcPr>
            <w:tcW w:w="0" w:type="auto"/>
            <w:tcBorders>
              <w:bottom w:val="single" w:sz="4" w:space="0" w:color="auto"/>
            </w:tcBorders>
            <w:vAlign w:val="center"/>
            <w:hideMark/>
          </w:tcPr>
          <w:p w14:paraId="65F63E34" w14:textId="77777777" w:rsidR="00202946" w:rsidRPr="007F4FA5" w:rsidRDefault="00202946" w:rsidP="000A6FCE">
            <w:pPr>
              <w:pStyle w:val="table"/>
            </w:pPr>
            <w:r w:rsidRPr="007F4FA5">
              <w:t>3.3</w:t>
            </w:r>
          </w:p>
        </w:tc>
        <w:tc>
          <w:tcPr>
            <w:tcW w:w="0" w:type="auto"/>
            <w:tcBorders>
              <w:bottom w:val="single" w:sz="4" w:space="0" w:color="auto"/>
            </w:tcBorders>
            <w:vAlign w:val="center"/>
            <w:hideMark/>
          </w:tcPr>
          <w:p w14:paraId="32BD4747" w14:textId="77777777" w:rsidR="00202946" w:rsidRPr="007F4FA5" w:rsidRDefault="00202946" w:rsidP="000A6FCE">
            <w:pPr>
              <w:pStyle w:val="table"/>
              <w:rPr>
                <w:rFonts w:eastAsia="Times New Roman"/>
              </w:rPr>
            </w:pPr>
            <w:r w:rsidRPr="007F4FA5">
              <w:t>0.25</w:t>
            </w:r>
            <w:r w:rsidRPr="007F4FA5">
              <w:rPr>
                <w:vertAlign w:val="superscript"/>
              </w:rPr>
              <w:t>a</w:t>
            </w:r>
          </w:p>
        </w:tc>
        <w:tc>
          <w:tcPr>
            <w:tcW w:w="0" w:type="auto"/>
            <w:tcBorders>
              <w:bottom w:val="single" w:sz="4" w:space="0" w:color="auto"/>
            </w:tcBorders>
            <w:vAlign w:val="center"/>
            <w:hideMark/>
          </w:tcPr>
          <w:p w14:paraId="22644856" w14:textId="77777777" w:rsidR="00202946" w:rsidRPr="007F4FA5" w:rsidRDefault="00202946" w:rsidP="000A6FCE">
            <w:pPr>
              <w:pStyle w:val="table"/>
            </w:pPr>
            <w:r w:rsidRPr="007F4FA5">
              <w:t>4.06</w:t>
            </w:r>
          </w:p>
        </w:tc>
        <w:tc>
          <w:tcPr>
            <w:tcW w:w="0" w:type="auto"/>
            <w:tcBorders>
              <w:bottom w:val="single" w:sz="4" w:space="0" w:color="auto"/>
            </w:tcBorders>
            <w:vAlign w:val="center"/>
            <w:hideMark/>
          </w:tcPr>
          <w:p w14:paraId="7C37C10A" w14:textId="77777777" w:rsidR="00202946" w:rsidRPr="007F4FA5" w:rsidRDefault="00202946" w:rsidP="000A6FCE">
            <w:pPr>
              <w:pStyle w:val="table"/>
              <w:rPr>
                <w:rFonts w:eastAsia="Times New Roman"/>
              </w:rPr>
            </w:pPr>
            <w:r w:rsidRPr="007F4FA5">
              <w:t>0.09</w:t>
            </w:r>
            <w:r w:rsidRPr="007F4FA5">
              <w:rPr>
                <w:vertAlign w:val="superscript"/>
              </w:rPr>
              <w:t>bc</w:t>
            </w:r>
          </w:p>
        </w:tc>
        <w:tc>
          <w:tcPr>
            <w:tcW w:w="0" w:type="auto"/>
            <w:tcBorders>
              <w:bottom w:val="single" w:sz="4" w:space="0" w:color="auto"/>
            </w:tcBorders>
            <w:vAlign w:val="center"/>
            <w:hideMark/>
          </w:tcPr>
          <w:p w14:paraId="01F58683" w14:textId="77777777" w:rsidR="00202946" w:rsidRPr="007F4FA5" w:rsidRDefault="00202946" w:rsidP="000A6FCE">
            <w:pPr>
              <w:pStyle w:val="table"/>
            </w:pPr>
            <w:r w:rsidRPr="007F4FA5">
              <w:t>3.3</w:t>
            </w:r>
          </w:p>
        </w:tc>
        <w:tc>
          <w:tcPr>
            <w:tcW w:w="0" w:type="auto"/>
            <w:tcBorders>
              <w:bottom w:val="single" w:sz="4" w:space="0" w:color="auto"/>
            </w:tcBorders>
            <w:vAlign w:val="center"/>
            <w:hideMark/>
          </w:tcPr>
          <w:p w14:paraId="4335F607" w14:textId="77777777" w:rsidR="00202946" w:rsidRPr="007F4FA5" w:rsidRDefault="00202946" w:rsidP="000A6FCE">
            <w:pPr>
              <w:pStyle w:val="table"/>
              <w:rPr>
                <w:rFonts w:eastAsia="Times New Roman"/>
              </w:rPr>
            </w:pPr>
            <w:r w:rsidRPr="007F4FA5">
              <w:t>0.09</w:t>
            </w:r>
            <w:r w:rsidRPr="007F4FA5">
              <w:rPr>
                <w:vertAlign w:val="superscript"/>
              </w:rPr>
              <w:t>ab</w:t>
            </w:r>
          </w:p>
        </w:tc>
        <w:tc>
          <w:tcPr>
            <w:tcW w:w="0" w:type="auto"/>
            <w:tcBorders>
              <w:bottom w:val="single" w:sz="4" w:space="0" w:color="auto"/>
            </w:tcBorders>
            <w:vAlign w:val="center"/>
            <w:hideMark/>
          </w:tcPr>
          <w:p w14:paraId="082C4B5B" w14:textId="77777777" w:rsidR="00202946" w:rsidRPr="007F4FA5" w:rsidRDefault="00202946" w:rsidP="000A6FCE">
            <w:pPr>
              <w:pStyle w:val="table"/>
            </w:pPr>
            <w:r w:rsidRPr="007F4FA5">
              <w:t>3.3</w:t>
            </w:r>
          </w:p>
        </w:tc>
        <w:tc>
          <w:tcPr>
            <w:tcW w:w="0" w:type="auto"/>
            <w:tcBorders>
              <w:bottom w:val="single" w:sz="4" w:space="0" w:color="auto"/>
            </w:tcBorders>
            <w:vAlign w:val="center"/>
            <w:hideMark/>
          </w:tcPr>
          <w:p w14:paraId="2653A040" w14:textId="77777777" w:rsidR="00202946" w:rsidRPr="007F4FA5" w:rsidRDefault="00202946" w:rsidP="000A6FCE">
            <w:pPr>
              <w:pStyle w:val="table"/>
              <w:rPr>
                <w:rFonts w:eastAsia="Times New Roman"/>
              </w:rPr>
            </w:pPr>
            <w:r w:rsidRPr="007F4FA5">
              <w:t>0.09</w:t>
            </w:r>
            <w:r w:rsidRPr="007F4FA5">
              <w:rPr>
                <w:vertAlign w:val="superscript"/>
              </w:rPr>
              <w:t>ab</w:t>
            </w:r>
          </w:p>
        </w:tc>
        <w:tc>
          <w:tcPr>
            <w:tcW w:w="0" w:type="auto"/>
            <w:tcBorders>
              <w:bottom w:val="single" w:sz="4" w:space="0" w:color="auto"/>
            </w:tcBorders>
            <w:vAlign w:val="center"/>
            <w:hideMark/>
          </w:tcPr>
          <w:p w14:paraId="713787F2" w14:textId="77777777" w:rsidR="00202946" w:rsidRPr="007F4FA5" w:rsidRDefault="00202946" w:rsidP="000A6FCE">
            <w:pPr>
              <w:pStyle w:val="table"/>
            </w:pPr>
            <w:r w:rsidRPr="007F4FA5">
              <w:t>4.06</w:t>
            </w:r>
          </w:p>
        </w:tc>
        <w:tc>
          <w:tcPr>
            <w:tcW w:w="0" w:type="auto"/>
            <w:tcBorders>
              <w:bottom w:val="single" w:sz="4" w:space="0" w:color="auto"/>
            </w:tcBorders>
            <w:vAlign w:val="center"/>
            <w:hideMark/>
          </w:tcPr>
          <w:p w14:paraId="7A6740CD" w14:textId="77777777" w:rsidR="00202946" w:rsidRPr="007F4FA5" w:rsidRDefault="00202946" w:rsidP="000A6FCE">
            <w:pPr>
              <w:pStyle w:val="table"/>
              <w:rPr>
                <w:rFonts w:eastAsia="Times New Roman"/>
              </w:rPr>
            </w:pPr>
            <w:r w:rsidRPr="007F4FA5">
              <w:t>0.05</w:t>
            </w:r>
            <w:r w:rsidRPr="007F4FA5">
              <w:rPr>
                <w:vertAlign w:val="superscript"/>
              </w:rPr>
              <w:t>a</w:t>
            </w:r>
          </w:p>
        </w:tc>
      </w:tr>
      <w:tr w:rsidR="00202946" w:rsidRPr="007F4FA5" w14:paraId="21641C58" w14:textId="77777777" w:rsidTr="00341FCE">
        <w:trPr>
          <w:trHeight w:val="288"/>
        </w:trPr>
        <w:tc>
          <w:tcPr>
            <w:tcW w:w="0" w:type="auto"/>
            <w:vMerge w:val="restart"/>
            <w:tcBorders>
              <w:top w:val="single" w:sz="4" w:space="0" w:color="auto"/>
              <w:bottom w:val="nil"/>
            </w:tcBorders>
            <w:vAlign w:val="center"/>
            <w:hideMark/>
          </w:tcPr>
          <w:p w14:paraId="0D33D064" w14:textId="77777777" w:rsidR="00202946" w:rsidRPr="007F4FA5" w:rsidRDefault="00202946" w:rsidP="000A6FCE">
            <w:pPr>
              <w:pStyle w:val="table"/>
            </w:pPr>
            <w:r w:rsidRPr="007F4FA5">
              <w:t>R5</w:t>
            </w:r>
          </w:p>
        </w:tc>
        <w:tc>
          <w:tcPr>
            <w:tcW w:w="0" w:type="auto"/>
            <w:tcBorders>
              <w:top w:val="single" w:sz="4" w:space="0" w:color="auto"/>
              <w:bottom w:val="nil"/>
            </w:tcBorders>
            <w:vAlign w:val="center"/>
            <w:hideMark/>
          </w:tcPr>
          <w:p w14:paraId="17CE4055" w14:textId="77777777" w:rsidR="00202946" w:rsidRPr="007F4FA5" w:rsidRDefault="00202946" w:rsidP="000A6FCE">
            <w:pPr>
              <w:pStyle w:val="table"/>
            </w:pPr>
            <w:r w:rsidRPr="007F4FA5">
              <w:t>3.81</w:t>
            </w:r>
          </w:p>
        </w:tc>
        <w:tc>
          <w:tcPr>
            <w:tcW w:w="0" w:type="auto"/>
            <w:tcBorders>
              <w:top w:val="single" w:sz="4" w:space="0" w:color="auto"/>
              <w:bottom w:val="nil"/>
            </w:tcBorders>
            <w:vAlign w:val="center"/>
            <w:hideMark/>
          </w:tcPr>
          <w:p w14:paraId="5E86B29A" w14:textId="77777777" w:rsidR="00202946" w:rsidRPr="007F4FA5" w:rsidRDefault="00202946" w:rsidP="000A6FCE">
            <w:pPr>
              <w:pStyle w:val="table"/>
            </w:pPr>
            <w:r w:rsidRPr="007F4FA5">
              <w:t>7.87</w:t>
            </w:r>
          </w:p>
        </w:tc>
        <w:tc>
          <w:tcPr>
            <w:tcW w:w="0" w:type="auto"/>
            <w:tcBorders>
              <w:top w:val="single" w:sz="4" w:space="0" w:color="auto"/>
              <w:bottom w:val="nil"/>
            </w:tcBorders>
            <w:vAlign w:val="center"/>
            <w:hideMark/>
          </w:tcPr>
          <w:p w14:paraId="707EA0D9" w14:textId="77777777" w:rsidR="00202946" w:rsidRPr="007F4FA5" w:rsidRDefault="00202946" w:rsidP="000A6FCE">
            <w:pPr>
              <w:pStyle w:val="table"/>
              <w:rPr>
                <w:rFonts w:eastAsia="Times New Roman"/>
              </w:rPr>
            </w:pPr>
            <w:r w:rsidRPr="007F4FA5">
              <w:t>0.16</w:t>
            </w:r>
            <w:r w:rsidRPr="007F4FA5">
              <w:rPr>
                <w:vertAlign w:val="superscript"/>
              </w:rPr>
              <w:t>bcd</w:t>
            </w:r>
          </w:p>
        </w:tc>
        <w:tc>
          <w:tcPr>
            <w:tcW w:w="0" w:type="auto"/>
            <w:tcBorders>
              <w:top w:val="single" w:sz="4" w:space="0" w:color="auto"/>
              <w:bottom w:val="nil"/>
            </w:tcBorders>
            <w:vAlign w:val="center"/>
            <w:hideMark/>
          </w:tcPr>
          <w:p w14:paraId="44ED9C0B" w14:textId="77777777" w:rsidR="00202946" w:rsidRPr="007F4FA5" w:rsidRDefault="00202946" w:rsidP="000A6FCE">
            <w:pPr>
              <w:pStyle w:val="table"/>
            </w:pPr>
            <w:r w:rsidRPr="007F4FA5">
              <w:t>8.64</w:t>
            </w:r>
          </w:p>
        </w:tc>
        <w:tc>
          <w:tcPr>
            <w:tcW w:w="0" w:type="auto"/>
            <w:tcBorders>
              <w:top w:val="single" w:sz="4" w:space="0" w:color="auto"/>
              <w:bottom w:val="nil"/>
            </w:tcBorders>
            <w:vAlign w:val="center"/>
            <w:hideMark/>
          </w:tcPr>
          <w:p w14:paraId="6A882B88" w14:textId="77777777" w:rsidR="00202946" w:rsidRPr="007F4FA5" w:rsidRDefault="00202946" w:rsidP="000A6FCE">
            <w:pPr>
              <w:pStyle w:val="table"/>
              <w:rPr>
                <w:rFonts w:eastAsia="Times New Roman"/>
              </w:rPr>
            </w:pPr>
            <w:r w:rsidRPr="007F4FA5">
              <w:t>0.07</w:t>
            </w:r>
            <w:r w:rsidRPr="007F4FA5">
              <w:rPr>
                <w:vertAlign w:val="superscript"/>
              </w:rPr>
              <w:t>bc</w:t>
            </w:r>
          </w:p>
        </w:tc>
        <w:tc>
          <w:tcPr>
            <w:tcW w:w="0" w:type="auto"/>
            <w:tcBorders>
              <w:top w:val="single" w:sz="4" w:space="0" w:color="auto"/>
              <w:bottom w:val="nil"/>
            </w:tcBorders>
            <w:vAlign w:val="center"/>
            <w:hideMark/>
          </w:tcPr>
          <w:p w14:paraId="04FB02EF" w14:textId="77777777" w:rsidR="00202946" w:rsidRPr="007F4FA5" w:rsidRDefault="00202946" w:rsidP="000A6FCE">
            <w:pPr>
              <w:pStyle w:val="table"/>
            </w:pPr>
            <w:r w:rsidRPr="007F4FA5">
              <w:t>7.62</w:t>
            </w:r>
          </w:p>
        </w:tc>
        <w:tc>
          <w:tcPr>
            <w:tcW w:w="0" w:type="auto"/>
            <w:tcBorders>
              <w:top w:val="single" w:sz="4" w:space="0" w:color="auto"/>
              <w:bottom w:val="nil"/>
            </w:tcBorders>
            <w:vAlign w:val="center"/>
            <w:hideMark/>
          </w:tcPr>
          <w:p w14:paraId="2CAC4E56" w14:textId="77777777" w:rsidR="00202946" w:rsidRPr="007F4FA5" w:rsidRDefault="00202946" w:rsidP="000A6FCE">
            <w:pPr>
              <w:pStyle w:val="table"/>
              <w:rPr>
                <w:rFonts w:eastAsia="Times New Roman"/>
              </w:rPr>
            </w:pPr>
            <w:r w:rsidRPr="007F4FA5">
              <w:t>0.05</w:t>
            </w:r>
            <w:r w:rsidRPr="007F4FA5">
              <w:rPr>
                <w:vertAlign w:val="superscript"/>
              </w:rPr>
              <w:t>ab</w:t>
            </w:r>
          </w:p>
        </w:tc>
        <w:tc>
          <w:tcPr>
            <w:tcW w:w="0" w:type="auto"/>
            <w:tcBorders>
              <w:top w:val="single" w:sz="4" w:space="0" w:color="auto"/>
              <w:bottom w:val="nil"/>
            </w:tcBorders>
            <w:vAlign w:val="center"/>
            <w:hideMark/>
          </w:tcPr>
          <w:p w14:paraId="694605F7" w14:textId="77777777" w:rsidR="00202946" w:rsidRPr="007F4FA5" w:rsidRDefault="00202946" w:rsidP="000A6FCE">
            <w:pPr>
              <w:pStyle w:val="table"/>
            </w:pPr>
            <w:r w:rsidRPr="007F4FA5">
              <w:t>5.33</w:t>
            </w:r>
          </w:p>
        </w:tc>
        <w:tc>
          <w:tcPr>
            <w:tcW w:w="0" w:type="auto"/>
            <w:tcBorders>
              <w:top w:val="single" w:sz="4" w:space="0" w:color="auto"/>
              <w:bottom w:val="nil"/>
            </w:tcBorders>
            <w:vAlign w:val="center"/>
            <w:hideMark/>
          </w:tcPr>
          <w:p w14:paraId="3E5FD4EF" w14:textId="77777777" w:rsidR="00202946" w:rsidRPr="007F4FA5" w:rsidRDefault="00202946" w:rsidP="000A6FCE">
            <w:pPr>
              <w:pStyle w:val="table"/>
              <w:rPr>
                <w:rFonts w:eastAsia="Times New Roman"/>
              </w:rPr>
            </w:pPr>
            <w:r w:rsidRPr="007F4FA5">
              <w:t>0.10</w:t>
            </w:r>
            <w:r w:rsidRPr="007F4FA5">
              <w:rPr>
                <w:vertAlign w:val="superscript"/>
              </w:rPr>
              <w:t>ab</w:t>
            </w:r>
          </w:p>
        </w:tc>
        <w:tc>
          <w:tcPr>
            <w:tcW w:w="0" w:type="auto"/>
            <w:tcBorders>
              <w:top w:val="single" w:sz="4" w:space="0" w:color="auto"/>
              <w:bottom w:val="nil"/>
            </w:tcBorders>
            <w:vAlign w:val="center"/>
            <w:hideMark/>
          </w:tcPr>
          <w:p w14:paraId="7D78A67E" w14:textId="77777777" w:rsidR="00202946" w:rsidRPr="007F4FA5" w:rsidRDefault="00202946" w:rsidP="000A6FCE">
            <w:pPr>
              <w:pStyle w:val="table"/>
            </w:pPr>
            <w:r w:rsidRPr="007F4FA5">
              <w:t>4.57</w:t>
            </w:r>
          </w:p>
        </w:tc>
        <w:tc>
          <w:tcPr>
            <w:tcW w:w="0" w:type="auto"/>
            <w:tcBorders>
              <w:top w:val="single" w:sz="4" w:space="0" w:color="auto"/>
              <w:bottom w:val="nil"/>
            </w:tcBorders>
            <w:vAlign w:val="center"/>
            <w:hideMark/>
          </w:tcPr>
          <w:p w14:paraId="18982F87" w14:textId="77777777" w:rsidR="00202946" w:rsidRPr="007F4FA5" w:rsidRDefault="00202946" w:rsidP="000A6FCE">
            <w:pPr>
              <w:pStyle w:val="table"/>
              <w:rPr>
                <w:rFonts w:eastAsia="Times New Roman"/>
              </w:rPr>
            </w:pPr>
            <w:r w:rsidRPr="007F4FA5">
              <w:t>0.06</w:t>
            </w:r>
            <w:r w:rsidRPr="007F4FA5">
              <w:rPr>
                <w:vertAlign w:val="superscript"/>
              </w:rPr>
              <w:t>a</w:t>
            </w:r>
          </w:p>
        </w:tc>
      </w:tr>
      <w:tr w:rsidR="00202946" w:rsidRPr="007F4FA5" w14:paraId="620D0DC7" w14:textId="77777777" w:rsidTr="00341FCE">
        <w:trPr>
          <w:trHeight w:val="288"/>
        </w:trPr>
        <w:tc>
          <w:tcPr>
            <w:tcW w:w="0" w:type="auto"/>
            <w:vMerge/>
            <w:tcBorders>
              <w:top w:val="nil"/>
              <w:bottom w:val="nil"/>
            </w:tcBorders>
            <w:vAlign w:val="center"/>
            <w:hideMark/>
          </w:tcPr>
          <w:p w14:paraId="18A02EB1" w14:textId="77777777" w:rsidR="00202946" w:rsidRPr="007F4FA5" w:rsidRDefault="00202946" w:rsidP="000A6FCE">
            <w:pPr>
              <w:pStyle w:val="table"/>
            </w:pPr>
          </w:p>
        </w:tc>
        <w:tc>
          <w:tcPr>
            <w:tcW w:w="0" w:type="auto"/>
            <w:tcBorders>
              <w:top w:val="nil"/>
              <w:bottom w:val="nil"/>
            </w:tcBorders>
            <w:vAlign w:val="center"/>
            <w:hideMark/>
          </w:tcPr>
          <w:p w14:paraId="542C0428" w14:textId="77777777" w:rsidR="00202946" w:rsidRPr="007F4FA5" w:rsidRDefault="00202946" w:rsidP="000A6FCE">
            <w:pPr>
              <w:pStyle w:val="table"/>
            </w:pPr>
            <w:r w:rsidRPr="007F4FA5">
              <w:t>2.54</w:t>
            </w:r>
          </w:p>
        </w:tc>
        <w:tc>
          <w:tcPr>
            <w:tcW w:w="0" w:type="auto"/>
            <w:tcBorders>
              <w:top w:val="nil"/>
              <w:bottom w:val="nil"/>
            </w:tcBorders>
            <w:vAlign w:val="center"/>
            <w:hideMark/>
          </w:tcPr>
          <w:p w14:paraId="37A853CA" w14:textId="77777777" w:rsidR="00202946" w:rsidRPr="007F4FA5" w:rsidRDefault="00202946" w:rsidP="000A6FCE">
            <w:pPr>
              <w:pStyle w:val="table"/>
            </w:pPr>
            <w:r w:rsidRPr="007F4FA5">
              <w:t>5.33</w:t>
            </w:r>
          </w:p>
        </w:tc>
        <w:tc>
          <w:tcPr>
            <w:tcW w:w="0" w:type="auto"/>
            <w:tcBorders>
              <w:top w:val="nil"/>
              <w:bottom w:val="nil"/>
            </w:tcBorders>
            <w:vAlign w:val="center"/>
            <w:hideMark/>
          </w:tcPr>
          <w:p w14:paraId="4FA33D61" w14:textId="77777777" w:rsidR="00202946" w:rsidRPr="007F4FA5" w:rsidRDefault="00202946" w:rsidP="000A6FCE">
            <w:pPr>
              <w:pStyle w:val="table"/>
              <w:rPr>
                <w:rFonts w:eastAsia="Times New Roman"/>
              </w:rPr>
            </w:pPr>
            <w:r w:rsidRPr="007F4FA5">
              <w:t>0.22</w:t>
            </w:r>
            <w:r w:rsidRPr="007F4FA5">
              <w:rPr>
                <w:vertAlign w:val="superscript"/>
              </w:rPr>
              <w:t>ab</w:t>
            </w:r>
          </w:p>
        </w:tc>
        <w:tc>
          <w:tcPr>
            <w:tcW w:w="0" w:type="auto"/>
            <w:tcBorders>
              <w:top w:val="nil"/>
              <w:bottom w:val="nil"/>
            </w:tcBorders>
            <w:vAlign w:val="center"/>
            <w:hideMark/>
          </w:tcPr>
          <w:p w14:paraId="447699A4" w14:textId="77777777" w:rsidR="00202946" w:rsidRPr="007F4FA5" w:rsidRDefault="00202946" w:rsidP="000A6FCE">
            <w:pPr>
              <w:pStyle w:val="table"/>
            </w:pPr>
            <w:r w:rsidRPr="007F4FA5">
              <w:t>5.59</w:t>
            </w:r>
          </w:p>
        </w:tc>
        <w:tc>
          <w:tcPr>
            <w:tcW w:w="0" w:type="auto"/>
            <w:tcBorders>
              <w:top w:val="nil"/>
              <w:bottom w:val="nil"/>
            </w:tcBorders>
            <w:vAlign w:val="center"/>
            <w:hideMark/>
          </w:tcPr>
          <w:p w14:paraId="14F0F588" w14:textId="77777777" w:rsidR="00202946" w:rsidRPr="007F4FA5" w:rsidRDefault="00202946" w:rsidP="000A6FCE">
            <w:pPr>
              <w:pStyle w:val="table"/>
              <w:rPr>
                <w:rFonts w:eastAsia="Times New Roman"/>
              </w:rPr>
            </w:pPr>
            <w:r w:rsidRPr="007F4FA5">
              <w:t>0.11</w:t>
            </w:r>
            <w:r w:rsidRPr="007F4FA5">
              <w:rPr>
                <w:vertAlign w:val="superscript"/>
              </w:rPr>
              <w:t>bc</w:t>
            </w:r>
          </w:p>
        </w:tc>
        <w:tc>
          <w:tcPr>
            <w:tcW w:w="0" w:type="auto"/>
            <w:tcBorders>
              <w:top w:val="nil"/>
              <w:bottom w:val="nil"/>
            </w:tcBorders>
            <w:vAlign w:val="center"/>
            <w:hideMark/>
          </w:tcPr>
          <w:p w14:paraId="7B082AC9" w14:textId="77777777" w:rsidR="00202946" w:rsidRPr="007F4FA5" w:rsidRDefault="00202946" w:rsidP="000A6FCE">
            <w:pPr>
              <w:pStyle w:val="table"/>
            </w:pPr>
            <w:r w:rsidRPr="007F4FA5">
              <w:t>5.08</w:t>
            </w:r>
          </w:p>
        </w:tc>
        <w:tc>
          <w:tcPr>
            <w:tcW w:w="0" w:type="auto"/>
            <w:tcBorders>
              <w:top w:val="nil"/>
              <w:bottom w:val="nil"/>
            </w:tcBorders>
            <w:vAlign w:val="center"/>
            <w:hideMark/>
          </w:tcPr>
          <w:p w14:paraId="035E4CB2" w14:textId="77777777" w:rsidR="00202946" w:rsidRPr="007F4FA5" w:rsidRDefault="00202946" w:rsidP="000A6FCE">
            <w:pPr>
              <w:pStyle w:val="table"/>
              <w:rPr>
                <w:rFonts w:eastAsia="Times New Roman"/>
              </w:rPr>
            </w:pPr>
            <w:r w:rsidRPr="007F4FA5">
              <w:t>0.11</w:t>
            </w:r>
            <w:r w:rsidRPr="007F4FA5">
              <w:rPr>
                <w:vertAlign w:val="superscript"/>
              </w:rPr>
              <w:t>ab</w:t>
            </w:r>
          </w:p>
        </w:tc>
        <w:tc>
          <w:tcPr>
            <w:tcW w:w="0" w:type="auto"/>
            <w:tcBorders>
              <w:top w:val="nil"/>
              <w:bottom w:val="nil"/>
            </w:tcBorders>
            <w:vAlign w:val="center"/>
            <w:hideMark/>
          </w:tcPr>
          <w:p w14:paraId="53B0FCE3" w14:textId="77777777" w:rsidR="00202946" w:rsidRPr="007F4FA5" w:rsidRDefault="00202946" w:rsidP="000A6FCE">
            <w:pPr>
              <w:pStyle w:val="table"/>
            </w:pPr>
            <w:r w:rsidRPr="007F4FA5">
              <w:t>3.56</w:t>
            </w:r>
          </w:p>
        </w:tc>
        <w:tc>
          <w:tcPr>
            <w:tcW w:w="0" w:type="auto"/>
            <w:tcBorders>
              <w:top w:val="nil"/>
              <w:bottom w:val="nil"/>
            </w:tcBorders>
            <w:vAlign w:val="center"/>
            <w:hideMark/>
          </w:tcPr>
          <w:p w14:paraId="47E28175" w14:textId="77777777" w:rsidR="00202946" w:rsidRPr="007F4FA5" w:rsidRDefault="00202946" w:rsidP="000A6FCE">
            <w:pPr>
              <w:pStyle w:val="table"/>
              <w:rPr>
                <w:rFonts w:eastAsia="Times New Roman"/>
              </w:rPr>
            </w:pPr>
            <w:r w:rsidRPr="007F4FA5">
              <w:t>0.09</w:t>
            </w:r>
            <w:r w:rsidRPr="007F4FA5">
              <w:rPr>
                <w:vertAlign w:val="superscript"/>
              </w:rPr>
              <w:t>ab</w:t>
            </w:r>
          </w:p>
        </w:tc>
        <w:tc>
          <w:tcPr>
            <w:tcW w:w="0" w:type="auto"/>
            <w:tcBorders>
              <w:top w:val="nil"/>
              <w:bottom w:val="nil"/>
            </w:tcBorders>
            <w:vAlign w:val="center"/>
            <w:hideMark/>
          </w:tcPr>
          <w:p w14:paraId="578D3C0C" w14:textId="77777777" w:rsidR="00202946" w:rsidRPr="007F4FA5" w:rsidRDefault="00202946" w:rsidP="000A6FCE">
            <w:pPr>
              <w:pStyle w:val="table"/>
            </w:pPr>
            <w:r w:rsidRPr="007F4FA5">
              <w:t>3.05</w:t>
            </w:r>
          </w:p>
        </w:tc>
        <w:tc>
          <w:tcPr>
            <w:tcW w:w="0" w:type="auto"/>
            <w:tcBorders>
              <w:top w:val="nil"/>
              <w:bottom w:val="nil"/>
            </w:tcBorders>
            <w:vAlign w:val="center"/>
            <w:hideMark/>
          </w:tcPr>
          <w:p w14:paraId="60456A54" w14:textId="77777777" w:rsidR="00202946" w:rsidRPr="007F4FA5" w:rsidRDefault="00202946" w:rsidP="000A6FCE">
            <w:pPr>
              <w:pStyle w:val="table"/>
              <w:rPr>
                <w:rFonts w:eastAsia="Times New Roman"/>
              </w:rPr>
            </w:pPr>
            <w:r w:rsidRPr="007F4FA5">
              <w:t>0.04</w:t>
            </w:r>
            <w:r w:rsidRPr="007F4FA5">
              <w:rPr>
                <w:vertAlign w:val="superscript"/>
              </w:rPr>
              <w:t>a</w:t>
            </w:r>
          </w:p>
        </w:tc>
      </w:tr>
      <w:tr w:rsidR="00202946" w:rsidRPr="007F4FA5" w14:paraId="3F029E0A" w14:textId="77777777" w:rsidTr="00341FCE">
        <w:trPr>
          <w:trHeight w:val="288"/>
        </w:trPr>
        <w:tc>
          <w:tcPr>
            <w:tcW w:w="0" w:type="auto"/>
            <w:vMerge/>
            <w:tcBorders>
              <w:top w:val="nil"/>
              <w:bottom w:val="single" w:sz="4" w:space="0" w:color="auto"/>
            </w:tcBorders>
            <w:vAlign w:val="center"/>
            <w:hideMark/>
          </w:tcPr>
          <w:p w14:paraId="29D66F66" w14:textId="77777777" w:rsidR="00202946" w:rsidRPr="007F4FA5" w:rsidRDefault="00202946" w:rsidP="000A6FCE">
            <w:pPr>
              <w:pStyle w:val="table"/>
            </w:pPr>
          </w:p>
        </w:tc>
        <w:tc>
          <w:tcPr>
            <w:tcW w:w="0" w:type="auto"/>
            <w:tcBorders>
              <w:top w:val="nil"/>
              <w:bottom w:val="single" w:sz="4" w:space="0" w:color="auto"/>
            </w:tcBorders>
            <w:vAlign w:val="center"/>
            <w:hideMark/>
          </w:tcPr>
          <w:p w14:paraId="227C694F" w14:textId="77777777" w:rsidR="00202946" w:rsidRPr="007F4FA5" w:rsidRDefault="00202946" w:rsidP="000A6FCE">
            <w:pPr>
              <w:pStyle w:val="table"/>
            </w:pPr>
            <w:r w:rsidRPr="007F4FA5">
              <w:t>1.27</w:t>
            </w:r>
          </w:p>
        </w:tc>
        <w:tc>
          <w:tcPr>
            <w:tcW w:w="0" w:type="auto"/>
            <w:tcBorders>
              <w:top w:val="nil"/>
              <w:bottom w:val="single" w:sz="4" w:space="0" w:color="auto"/>
            </w:tcBorders>
            <w:vAlign w:val="center"/>
            <w:hideMark/>
          </w:tcPr>
          <w:p w14:paraId="19E0B998" w14:textId="77777777" w:rsidR="00202946" w:rsidRPr="007F4FA5" w:rsidRDefault="00202946" w:rsidP="000A6FCE">
            <w:pPr>
              <w:pStyle w:val="table"/>
            </w:pPr>
            <w:r w:rsidRPr="007F4FA5">
              <w:t>2.54</w:t>
            </w:r>
          </w:p>
        </w:tc>
        <w:tc>
          <w:tcPr>
            <w:tcW w:w="0" w:type="auto"/>
            <w:tcBorders>
              <w:top w:val="nil"/>
              <w:bottom w:val="single" w:sz="4" w:space="0" w:color="auto"/>
            </w:tcBorders>
            <w:vAlign w:val="center"/>
            <w:hideMark/>
          </w:tcPr>
          <w:p w14:paraId="5D3CB10B" w14:textId="77777777" w:rsidR="00202946" w:rsidRPr="007F4FA5" w:rsidRDefault="00202946" w:rsidP="000A6FCE">
            <w:pPr>
              <w:pStyle w:val="table"/>
              <w:rPr>
                <w:rFonts w:eastAsia="Times New Roman"/>
              </w:rPr>
            </w:pPr>
            <w:r w:rsidRPr="007F4FA5">
              <w:t>0.26</w:t>
            </w:r>
            <w:r w:rsidRPr="007F4FA5">
              <w:rPr>
                <w:vertAlign w:val="superscript"/>
              </w:rPr>
              <w:t>a</w:t>
            </w:r>
          </w:p>
        </w:tc>
        <w:tc>
          <w:tcPr>
            <w:tcW w:w="0" w:type="auto"/>
            <w:tcBorders>
              <w:top w:val="nil"/>
              <w:bottom w:val="single" w:sz="4" w:space="0" w:color="auto"/>
            </w:tcBorders>
            <w:vAlign w:val="center"/>
            <w:hideMark/>
          </w:tcPr>
          <w:p w14:paraId="7C60CF01" w14:textId="77777777" w:rsidR="00202946" w:rsidRPr="007F4FA5" w:rsidRDefault="00202946" w:rsidP="000A6FCE">
            <w:pPr>
              <w:pStyle w:val="table"/>
            </w:pPr>
            <w:r w:rsidRPr="007F4FA5">
              <w:t>2.79</w:t>
            </w:r>
          </w:p>
        </w:tc>
        <w:tc>
          <w:tcPr>
            <w:tcW w:w="0" w:type="auto"/>
            <w:tcBorders>
              <w:top w:val="nil"/>
              <w:bottom w:val="single" w:sz="4" w:space="0" w:color="auto"/>
            </w:tcBorders>
            <w:vAlign w:val="center"/>
            <w:hideMark/>
          </w:tcPr>
          <w:p w14:paraId="28F25BAA" w14:textId="77777777" w:rsidR="00202946" w:rsidRPr="007F4FA5" w:rsidRDefault="00202946" w:rsidP="000A6FCE">
            <w:pPr>
              <w:pStyle w:val="table"/>
              <w:rPr>
                <w:rFonts w:eastAsia="Times New Roman"/>
              </w:rPr>
            </w:pPr>
            <w:r w:rsidRPr="007F4FA5">
              <w:t>0.20</w:t>
            </w:r>
            <w:r w:rsidRPr="007F4FA5">
              <w:rPr>
                <w:vertAlign w:val="superscript"/>
              </w:rPr>
              <w:t>a</w:t>
            </w:r>
          </w:p>
        </w:tc>
        <w:tc>
          <w:tcPr>
            <w:tcW w:w="0" w:type="auto"/>
            <w:tcBorders>
              <w:top w:val="nil"/>
              <w:bottom w:val="single" w:sz="4" w:space="0" w:color="auto"/>
            </w:tcBorders>
            <w:vAlign w:val="center"/>
            <w:hideMark/>
          </w:tcPr>
          <w:p w14:paraId="74B35DCC" w14:textId="77777777" w:rsidR="00202946" w:rsidRPr="007F4FA5" w:rsidRDefault="00202946" w:rsidP="000A6FCE">
            <w:pPr>
              <w:pStyle w:val="table"/>
            </w:pPr>
            <w:r w:rsidRPr="007F4FA5">
              <w:t>2.54</w:t>
            </w:r>
          </w:p>
        </w:tc>
        <w:tc>
          <w:tcPr>
            <w:tcW w:w="0" w:type="auto"/>
            <w:tcBorders>
              <w:top w:val="nil"/>
              <w:bottom w:val="single" w:sz="4" w:space="0" w:color="auto"/>
            </w:tcBorders>
            <w:vAlign w:val="center"/>
            <w:hideMark/>
          </w:tcPr>
          <w:p w14:paraId="20226188" w14:textId="77777777" w:rsidR="00202946" w:rsidRPr="007F4FA5" w:rsidRDefault="00202946" w:rsidP="000A6FCE">
            <w:pPr>
              <w:pStyle w:val="table"/>
              <w:rPr>
                <w:rFonts w:eastAsia="Times New Roman"/>
              </w:rPr>
            </w:pPr>
            <w:r w:rsidRPr="007F4FA5">
              <w:t>0.14</w:t>
            </w:r>
            <w:r w:rsidRPr="007F4FA5">
              <w:rPr>
                <w:vertAlign w:val="superscript"/>
              </w:rPr>
              <w:t>a</w:t>
            </w:r>
          </w:p>
        </w:tc>
        <w:tc>
          <w:tcPr>
            <w:tcW w:w="0" w:type="auto"/>
            <w:tcBorders>
              <w:top w:val="nil"/>
              <w:bottom w:val="single" w:sz="4" w:space="0" w:color="auto"/>
            </w:tcBorders>
            <w:vAlign w:val="center"/>
            <w:hideMark/>
          </w:tcPr>
          <w:p w14:paraId="62047326" w14:textId="77777777" w:rsidR="00202946" w:rsidRPr="007F4FA5" w:rsidRDefault="00202946" w:rsidP="000A6FCE">
            <w:pPr>
              <w:pStyle w:val="table"/>
            </w:pPr>
            <w:r w:rsidRPr="007F4FA5">
              <w:t>1.78</w:t>
            </w:r>
          </w:p>
        </w:tc>
        <w:tc>
          <w:tcPr>
            <w:tcW w:w="0" w:type="auto"/>
            <w:tcBorders>
              <w:top w:val="nil"/>
              <w:bottom w:val="single" w:sz="4" w:space="0" w:color="auto"/>
            </w:tcBorders>
            <w:vAlign w:val="center"/>
            <w:hideMark/>
          </w:tcPr>
          <w:p w14:paraId="5FC2635A" w14:textId="77777777" w:rsidR="00202946" w:rsidRPr="007F4FA5" w:rsidRDefault="00202946" w:rsidP="000A6FCE">
            <w:pPr>
              <w:pStyle w:val="table"/>
              <w:rPr>
                <w:rFonts w:eastAsia="Times New Roman"/>
              </w:rPr>
            </w:pPr>
            <w:r w:rsidRPr="007F4FA5">
              <w:t>0.14</w:t>
            </w:r>
            <w:r w:rsidRPr="007F4FA5">
              <w:rPr>
                <w:vertAlign w:val="superscript"/>
              </w:rPr>
              <w:t>a</w:t>
            </w:r>
          </w:p>
        </w:tc>
        <w:tc>
          <w:tcPr>
            <w:tcW w:w="0" w:type="auto"/>
            <w:tcBorders>
              <w:top w:val="nil"/>
              <w:bottom w:val="single" w:sz="4" w:space="0" w:color="auto"/>
            </w:tcBorders>
            <w:vAlign w:val="center"/>
            <w:hideMark/>
          </w:tcPr>
          <w:p w14:paraId="3F6A58C6" w14:textId="77777777" w:rsidR="00202946" w:rsidRPr="007F4FA5" w:rsidRDefault="00202946" w:rsidP="000A6FCE">
            <w:pPr>
              <w:pStyle w:val="table"/>
            </w:pPr>
            <w:r w:rsidRPr="007F4FA5">
              <w:t>1.52</w:t>
            </w:r>
          </w:p>
        </w:tc>
        <w:tc>
          <w:tcPr>
            <w:tcW w:w="0" w:type="auto"/>
            <w:tcBorders>
              <w:top w:val="nil"/>
              <w:bottom w:val="single" w:sz="4" w:space="0" w:color="auto"/>
            </w:tcBorders>
            <w:vAlign w:val="center"/>
            <w:hideMark/>
          </w:tcPr>
          <w:p w14:paraId="6DDC7F0A" w14:textId="77777777" w:rsidR="00202946" w:rsidRPr="007F4FA5" w:rsidRDefault="00202946" w:rsidP="000A6FCE">
            <w:pPr>
              <w:pStyle w:val="table"/>
              <w:rPr>
                <w:rFonts w:eastAsia="Times New Roman"/>
              </w:rPr>
            </w:pPr>
            <w:r w:rsidRPr="007F4FA5">
              <w:t>-0.06</w:t>
            </w:r>
            <w:r w:rsidRPr="007F4FA5">
              <w:rPr>
                <w:vertAlign w:val="superscript"/>
              </w:rPr>
              <w:t>b</w:t>
            </w:r>
          </w:p>
        </w:tc>
      </w:tr>
      <w:tr w:rsidR="00202946" w:rsidRPr="007F4FA5" w14:paraId="33E532AC" w14:textId="77777777" w:rsidTr="00341FCE">
        <w:trPr>
          <w:trHeight w:val="288"/>
        </w:trPr>
        <w:tc>
          <w:tcPr>
            <w:tcW w:w="0" w:type="auto"/>
            <w:tcBorders>
              <w:top w:val="single" w:sz="4" w:space="0" w:color="auto"/>
              <w:bottom w:val="single" w:sz="4" w:space="0" w:color="auto"/>
            </w:tcBorders>
            <w:vAlign w:val="center"/>
            <w:hideMark/>
          </w:tcPr>
          <w:p w14:paraId="6275C5C4" w14:textId="77777777" w:rsidR="00202946" w:rsidRPr="007F4FA5" w:rsidRDefault="00202946" w:rsidP="000A6FCE">
            <w:pPr>
              <w:pStyle w:val="table"/>
            </w:pPr>
            <w:r w:rsidRPr="007F4FA5">
              <w:t>Rainfed</w:t>
            </w:r>
          </w:p>
        </w:tc>
        <w:tc>
          <w:tcPr>
            <w:tcW w:w="0" w:type="auto"/>
            <w:tcBorders>
              <w:top w:val="single" w:sz="4" w:space="0" w:color="auto"/>
              <w:bottom w:val="single" w:sz="4" w:space="0" w:color="auto"/>
            </w:tcBorders>
            <w:vAlign w:val="center"/>
            <w:hideMark/>
          </w:tcPr>
          <w:p w14:paraId="5B30CBC4" w14:textId="77777777" w:rsidR="00202946" w:rsidRPr="007F4FA5" w:rsidRDefault="00202946" w:rsidP="000A6FCE">
            <w:pPr>
              <w:pStyle w:val="table"/>
            </w:pPr>
            <w:r w:rsidRPr="007F4FA5">
              <w:t>0</w:t>
            </w:r>
          </w:p>
        </w:tc>
        <w:tc>
          <w:tcPr>
            <w:tcW w:w="0" w:type="auto"/>
            <w:tcBorders>
              <w:top w:val="single" w:sz="4" w:space="0" w:color="auto"/>
              <w:bottom w:val="single" w:sz="4" w:space="0" w:color="auto"/>
            </w:tcBorders>
            <w:vAlign w:val="center"/>
            <w:hideMark/>
          </w:tcPr>
          <w:p w14:paraId="7A05F6B1" w14:textId="77777777" w:rsidR="00202946" w:rsidRPr="007F4FA5" w:rsidRDefault="00202946" w:rsidP="000A6FCE">
            <w:pPr>
              <w:pStyle w:val="table"/>
            </w:pPr>
            <w:r w:rsidRPr="007F4FA5">
              <w:t>0</w:t>
            </w:r>
          </w:p>
        </w:tc>
        <w:tc>
          <w:tcPr>
            <w:tcW w:w="0" w:type="auto"/>
            <w:tcBorders>
              <w:top w:val="single" w:sz="4" w:space="0" w:color="auto"/>
              <w:bottom w:val="single" w:sz="4" w:space="0" w:color="auto"/>
            </w:tcBorders>
            <w:vAlign w:val="center"/>
            <w:hideMark/>
          </w:tcPr>
          <w:p w14:paraId="51D5D1FF" w14:textId="77777777" w:rsidR="00202946" w:rsidRPr="007F4FA5" w:rsidRDefault="00202946" w:rsidP="000A6FCE">
            <w:pPr>
              <w:pStyle w:val="table"/>
            </w:pPr>
          </w:p>
        </w:tc>
        <w:tc>
          <w:tcPr>
            <w:tcW w:w="0" w:type="auto"/>
            <w:tcBorders>
              <w:top w:val="single" w:sz="4" w:space="0" w:color="auto"/>
              <w:bottom w:val="single" w:sz="4" w:space="0" w:color="auto"/>
            </w:tcBorders>
            <w:vAlign w:val="center"/>
            <w:hideMark/>
          </w:tcPr>
          <w:p w14:paraId="12E5FA7B" w14:textId="77777777" w:rsidR="00202946" w:rsidRPr="007F4FA5" w:rsidRDefault="00202946" w:rsidP="000A6FCE">
            <w:pPr>
              <w:pStyle w:val="table"/>
            </w:pPr>
            <w:r w:rsidRPr="007F4FA5">
              <w:t>0</w:t>
            </w:r>
          </w:p>
        </w:tc>
        <w:tc>
          <w:tcPr>
            <w:tcW w:w="0" w:type="auto"/>
            <w:tcBorders>
              <w:top w:val="single" w:sz="4" w:space="0" w:color="auto"/>
              <w:bottom w:val="single" w:sz="4" w:space="0" w:color="auto"/>
            </w:tcBorders>
            <w:vAlign w:val="center"/>
            <w:hideMark/>
          </w:tcPr>
          <w:p w14:paraId="1BC7082B" w14:textId="77777777" w:rsidR="00202946" w:rsidRPr="007F4FA5" w:rsidRDefault="00202946" w:rsidP="000A6FCE">
            <w:pPr>
              <w:pStyle w:val="table"/>
            </w:pPr>
          </w:p>
        </w:tc>
        <w:tc>
          <w:tcPr>
            <w:tcW w:w="0" w:type="auto"/>
            <w:tcBorders>
              <w:top w:val="single" w:sz="4" w:space="0" w:color="auto"/>
              <w:bottom w:val="single" w:sz="4" w:space="0" w:color="auto"/>
            </w:tcBorders>
            <w:vAlign w:val="center"/>
            <w:hideMark/>
          </w:tcPr>
          <w:p w14:paraId="3D911809" w14:textId="77777777" w:rsidR="00202946" w:rsidRPr="007F4FA5" w:rsidRDefault="00202946" w:rsidP="000A6FCE">
            <w:pPr>
              <w:pStyle w:val="table"/>
            </w:pPr>
            <w:r w:rsidRPr="007F4FA5">
              <w:t>0</w:t>
            </w:r>
          </w:p>
        </w:tc>
        <w:tc>
          <w:tcPr>
            <w:tcW w:w="0" w:type="auto"/>
            <w:tcBorders>
              <w:top w:val="single" w:sz="4" w:space="0" w:color="auto"/>
              <w:bottom w:val="single" w:sz="4" w:space="0" w:color="auto"/>
            </w:tcBorders>
            <w:vAlign w:val="center"/>
            <w:hideMark/>
          </w:tcPr>
          <w:p w14:paraId="0253F6E0" w14:textId="77777777" w:rsidR="00202946" w:rsidRPr="007F4FA5" w:rsidRDefault="00202946" w:rsidP="000A6FCE">
            <w:pPr>
              <w:pStyle w:val="table"/>
            </w:pPr>
          </w:p>
        </w:tc>
        <w:tc>
          <w:tcPr>
            <w:tcW w:w="0" w:type="auto"/>
            <w:tcBorders>
              <w:top w:val="single" w:sz="4" w:space="0" w:color="auto"/>
              <w:bottom w:val="single" w:sz="4" w:space="0" w:color="auto"/>
            </w:tcBorders>
            <w:vAlign w:val="center"/>
            <w:hideMark/>
          </w:tcPr>
          <w:p w14:paraId="6A32AE8A" w14:textId="77777777" w:rsidR="00202946" w:rsidRPr="007F4FA5" w:rsidRDefault="00202946" w:rsidP="000A6FCE">
            <w:pPr>
              <w:pStyle w:val="table"/>
            </w:pPr>
            <w:r w:rsidRPr="007F4FA5">
              <w:t>0</w:t>
            </w:r>
          </w:p>
        </w:tc>
        <w:tc>
          <w:tcPr>
            <w:tcW w:w="0" w:type="auto"/>
            <w:tcBorders>
              <w:top w:val="single" w:sz="4" w:space="0" w:color="auto"/>
              <w:bottom w:val="single" w:sz="4" w:space="0" w:color="auto"/>
            </w:tcBorders>
            <w:vAlign w:val="center"/>
            <w:hideMark/>
          </w:tcPr>
          <w:p w14:paraId="355EC2B2" w14:textId="77777777" w:rsidR="00202946" w:rsidRPr="007F4FA5" w:rsidRDefault="00202946" w:rsidP="000A6FCE">
            <w:pPr>
              <w:pStyle w:val="table"/>
            </w:pPr>
          </w:p>
        </w:tc>
        <w:tc>
          <w:tcPr>
            <w:tcW w:w="0" w:type="auto"/>
            <w:tcBorders>
              <w:top w:val="single" w:sz="4" w:space="0" w:color="auto"/>
              <w:bottom w:val="single" w:sz="4" w:space="0" w:color="auto"/>
            </w:tcBorders>
            <w:vAlign w:val="center"/>
            <w:hideMark/>
          </w:tcPr>
          <w:p w14:paraId="0F5FF9FD" w14:textId="77777777" w:rsidR="00202946" w:rsidRPr="007F4FA5" w:rsidRDefault="00202946" w:rsidP="000A6FCE">
            <w:pPr>
              <w:pStyle w:val="table"/>
            </w:pPr>
            <w:r w:rsidRPr="007F4FA5">
              <w:t>0</w:t>
            </w:r>
          </w:p>
        </w:tc>
        <w:tc>
          <w:tcPr>
            <w:tcW w:w="0" w:type="auto"/>
            <w:tcBorders>
              <w:top w:val="single" w:sz="4" w:space="0" w:color="auto"/>
              <w:bottom w:val="single" w:sz="4" w:space="0" w:color="auto"/>
            </w:tcBorders>
            <w:vAlign w:val="center"/>
            <w:hideMark/>
          </w:tcPr>
          <w:p w14:paraId="700611C9" w14:textId="77777777" w:rsidR="00202946" w:rsidRPr="007F4FA5" w:rsidRDefault="00202946" w:rsidP="000A6FCE">
            <w:pPr>
              <w:pStyle w:val="table"/>
            </w:pPr>
          </w:p>
        </w:tc>
      </w:tr>
      <w:tr w:rsidR="00202946" w:rsidRPr="007F4FA5" w14:paraId="15E7E911" w14:textId="77777777" w:rsidTr="00341FCE">
        <w:trPr>
          <w:trHeight w:val="288"/>
        </w:trPr>
        <w:tc>
          <w:tcPr>
            <w:tcW w:w="0" w:type="auto"/>
            <w:gridSpan w:val="2"/>
            <w:tcBorders>
              <w:top w:val="single" w:sz="4" w:space="0" w:color="auto"/>
              <w:bottom w:val="single" w:sz="4" w:space="0" w:color="auto"/>
            </w:tcBorders>
            <w:vAlign w:val="center"/>
          </w:tcPr>
          <w:p w14:paraId="7AD5C4A0" w14:textId="77777777" w:rsidR="00202946" w:rsidRPr="007F4FA5" w:rsidRDefault="00202946" w:rsidP="000A6FCE">
            <w:pPr>
              <w:pStyle w:val="table"/>
            </w:pPr>
            <w:r w:rsidRPr="007F4FA5">
              <w:t>F test</w:t>
            </w:r>
          </w:p>
        </w:tc>
        <w:tc>
          <w:tcPr>
            <w:tcW w:w="0" w:type="auto"/>
            <w:tcBorders>
              <w:top w:val="single" w:sz="4" w:space="0" w:color="auto"/>
              <w:bottom w:val="single" w:sz="4" w:space="0" w:color="auto"/>
            </w:tcBorders>
            <w:vAlign w:val="center"/>
          </w:tcPr>
          <w:p w14:paraId="75E52DA6" w14:textId="77777777" w:rsidR="00202946" w:rsidRPr="007F4FA5" w:rsidRDefault="00202946" w:rsidP="000A6FCE">
            <w:pPr>
              <w:pStyle w:val="table"/>
            </w:pPr>
          </w:p>
        </w:tc>
        <w:tc>
          <w:tcPr>
            <w:tcW w:w="0" w:type="auto"/>
            <w:tcBorders>
              <w:top w:val="single" w:sz="4" w:space="0" w:color="auto"/>
              <w:bottom w:val="single" w:sz="4" w:space="0" w:color="auto"/>
            </w:tcBorders>
            <w:vAlign w:val="center"/>
          </w:tcPr>
          <w:p w14:paraId="74153F80" w14:textId="77777777" w:rsidR="00202946" w:rsidRPr="007F4FA5" w:rsidRDefault="00202946" w:rsidP="000A6FCE">
            <w:pPr>
              <w:pStyle w:val="table"/>
            </w:pPr>
            <w:r w:rsidRPr="007F4FA5">
              <w:t>**</w:t>
            </w:r>
          </w:p>
        </w:tc>
        <w:tc>
          <w:tcPr>
            <w:tcW w:w="0" w:type="auto"/>
            <w:tcBorders>
              <w:top w:val="single" w:sz="4" w:space="0" w:color="auto"/>
              <w:bottom w:val="single" w:sz="4" w:space="0" w:color="auto"/>
            </w:tcBorders>
            <w:vAlign w:val="center"/>
          </w:tcPr>
          <w:p w14:paraId="6E31F7A0" w14:textId="77777777" w:rsidR="00202946" w:rsidRPr="007F4FA5" w:rsidRDefault="00202946" w:rsidP="000A6FCE">
            <w:pPr>
              <w:pStyle w:val="table"/>
            </w:pPr>
          </w:p>
        </w:tc>
        <w:tc>
          <w:tcPr>
            <w:tcW w:w="0" w:type="auto"/>
            <w:tcBorders>
              <w:top w:val="single" w:sz="4" w:space="0" w:color="auto"/>
              <w:bottom w:val="single" w:sz="4" w:space="0" w:color="auto"/>
            </w:tcBorders>
            <w:vAlign w:val="center"/>
          </w:tcPr>
          <w:p w14:paraId="0DF5A525" w14:textId="77777777" w:rsidR="00202946" w:rsidRPr="007F4FA5" w:rsidRDefault="00202946" w:rsidP="000A6FCE">
            <w:pPr>
              <w:pStyle w:val="table"/>
            </w:pPr>
            <w:r w:rsidRPr="007F4FA5">
              <w:t>**</w:t>
            </w:r>
          </w:p>
        </w:tc>
        <w:tc>
          <w:tcPr>
            <w:tcW w:w="0" w:type="auto"/>
            <w:tcBorders>
              <w:top w:val="single" w:sz="4" w:space="0" w:color="auto"/>
              <w:bottom w:val="single" w:sz="4" w:space="0" w:color="auto"/>
            </w:tcBorders>
            <w:vAlign w:val="center"/>
          </w:tcPr>
          <w:p w14:paraId="23CD4533" w14:textId="77777777" w:rsidR="00202946" w:rsidRPr="007F4FA5" w:rsidRDefault="00202946" w:rsidP="000A6FCE">
            <w:pPr>
              <w:pStyle w:val="table"/>
            </w:pPr>
          </w:p>
        </w:tc>
        <w:tc>
          <w:tcPr>
            <w:tcW w:w="0" w:type="auto"/>
            <w:tcBorders>
              <w:top w:val="single" w:sz="4" w:space="0" w:color="auto"/>
              <w:bottom w:val="single" w:sz="4" w:space="0" w:color="auto"/>
            </w:tcBorders>
            <w:vAlign w:val="center"/>
          </w:tcPr>
          <w:p w14:paraId="14E47751" w14:textId="77777777" w:rsidR="00202946" w:rsidRPr="007F4FA5" w:rsidRDefault="00202946" w:rsidP="000A6FCE">
            <w:pPr>
              <w:pStyle w:val="table"/>
            </w:pPr>
            <w:r w:rsidRPr="007F4FA5">
              <w:t>0.33</w:t>
            </w:r>
          </w:p>
        </w:tc>
        <w:tc>
          <w:tcPr>
            <w:tcW w:w="0" w:type="auto"/>
            <w:tcBorders>
              <w:top w:val="single" w:sz="4" w:space="0" w:color="auto"/>
              <w:bottom w:val="single" w:sz="4" w:space="0" w:color="auto"/>
            </w:tcBorders>
            <w:vAlign w:val="center"/>
          </w:tcPr>
          <w:p w14:paraId="1BC22456" w14:textId="77777777" w:rsidR="00202946" w:rsidRPr="007F4FA5" w:rsidRDefault="00202946" w:rsidP="000A6FCE">
            <w:pPr>
              <w:pStyle w:val="table"/>
            </w:pPr>
          </w:p>
        </w:tc>
        <w:tc>
          <w:tcPr>
            <w:tcW w:w="0" w:type="auto"/>
            <w:tcBorders>
              <w:top w:val="single" w:sz="4" w:space="0" w:color="auto"/>
              <w:bottom w:val="single" w:sz="4" w:space="0" w:color="auto"/>
            </w:tcBorders>
            <w:vAlign w:val="center"/>
          </w:tcPr>
          <w:p w14:paraId="01F8BCC8" w14:textId="77777777" w:rsidR="00202946" w:rsidRPr="007F4FA5" w:rsidRDefault="00202946" w:rsidP="000A6FCE">
            <w:pPr>
              <w:pStyle w:val="table"/>
            </w:pPr>
            <w:r w:rsidRPr="007F4FA5">
              <w:t>0.13</w:t>
            </w:r>
          </w:p>
        </w:tc>
        <w:tc>
          <w:tcPr>
            <w:tcW w:w="0" w:type="auto"/>
            <w:tcBorders>
              <w:top w:val="single" w:sz="4" w:space="0" w:color="auto"/>
              <w:bottom w:val="single" w:sz="4" w:space="0" w:color="auto"/>
            </w:tcBorders>
            <w:vAlign w:val="center"/>
          </w:tcPr>
          <w:p w14:paraId="3E6EE759" w14:textId="77777777" w:rsidR="00202946" w:rsidRPr="007F4FA5" w:rsidRDefault="00202946" w:rsidP="000A6FCE">
            <w:pPr>
              <w:pStyle w:val="table"/>
            </w:pPr>
          </w:p>
        </w:tc>
        <w:tc>
          <w:tcPr>
            <w:tcW w:w="0" w:type="auto"/>
            <w:tcBorders>
              <w:top w:val="single" w:sz="4" w:space="0" w:color="auto"/>
              <w:bottom w:val="single" w:sz="4" w:space="0" w:color="auto"/>
            </w:tcBorders>
            <w:vAlign w:val="center"/>
          </w:tcPr>
          <w:p w14:paraId="3FAE1EFF" w14:textId="77777777" w:rsidR="00202946" w:rsidRPr="007F4FA5" w:rsidRDefault="00202946" w:rsidP="000A6FCE">
            <w:pPr>
              <w:pStyle w:val="table"/>
            </w:pPr>
            <w:r w:rsidRPr="007F4FA5">
              <w:t>0.32</w:t>
            </w:r>
          </w:p>
        </w:tc>
      </w:tr>
      <w:tr w:rsidR="00202946" w:rsidRPr="007F4FA5" w14:paraId="30AEC711" w14:textId="77777777" w:rsidTr="00341FCE">
        <w:trPr>
          <w:trHeight w:val="288"/>
        </w:trPr>
        <w:tc>
          <w:tcPr>
            <w:tcW w:w="0" w:type="auto"/>
            <w:gridSpan w:val="12"/>
            <w:tcBorders>
              <w:top w:val="single" w:sz="4" w:space="0" w:color="auto"/>
              <w:bottom w:val="nil"/>
            </w:tcBorders>
            <w:vAlign w:val="center"/>
          </w:tcPr>
          <w:p w14:paraId="0C7647D7" w14:textId="4C127F64" w:rsidR="00202946" w:rsidRPr="007F4FA5" w:rsidRDefault="0004027E" w:rsidP="000A6FCE">
            <w:pPr>
              <w:pStyle w:val="table"/>
            </w:pPr>
            <w:r>
              <w:rPr>
                <w:rFonts w:hint="eastAsia"/>
              </w:rPr>
              <w:t xml:space="preserve">Note: </w:t>
            </w:r>
            <w:r w:rsidR="00202946" w:rsidRPr="0004027E">
              <w:rPr>
                <w:vertAlign w:val="superscript"/>
              </w:rPr>
              <w:t>a</w:t>
            </w:r>
            <w:r w:rsidR="00202946" w:rsidRPr="007F4FA5">
              <w:t>: The values marked with the same letter are statistically homogeneous in the LSD test.</w:t>
            </w:r>
          </w:p>
        </w:tc>
      </w:tr>
      <w:bookmarkEnd w:id="64"/>
    </w:tbl>
    <w:p w14:paraId="2BF8E122" w14:textId="77777777" w:rsidR="001F6B4B" w:rsidRDefault="00202946" w:rsidP="008B5CBF">
      <w:pPr>
        <w:sectPr w:rsidR="001F6B4B" w:rsidSect="00653D15">
          <w:footerReference w:type="default" r:id="rId13"/>
          <w:pgSz w:w="15840" w:h="12240" w:orient="landscape" w:code="1"/>
          <w:pgMar w:top="1800" w:right="1872" w:bottom="1800" w:left="1440" w:header="720" w:footer="1440" w:gutter="0"/>
          <w:cols w:space="720"/>
          <w:noEndnote/>
          <w:docGrid w:linePitch="360"/>
        </w:sectPr>
      </w:pPr>
      <w:r>
        <w:br w:type="page"/>
      </w:r>
    </w:p>
    <w:p w14:paraId="727BE8CE" w14:textId="23FA5287" w:rsidR="00202946" w:rsidRPr="00435F88" w:rsidRDefault="00202946" w:rsidP="00B032E6">
      <w:pPr>
        <w:pStyle w:val="Caption"/>
        <w:rPr>
          <w:color w:val="auto"/>
        </w:rPr>
      </w:pPr>
      <w:bookmarkStart w:id="65" w:name="_Ref204794502"/>
      <w:bookmarkStart w:id="66" w:name="_Toc201328400"/>
      <w:bookmarkStart w:id="67" w:name="_Toc204820870"/>
      <w:r w:rsidRPr="00C21EC0">
        <w:lastRenderedPageBreak/>
        <w:t xml:space="preserve">Table </w:t>
      </w:r>
      <w:fldSimple w:instr=" STYLEREF 1 \s ">
        <w:r w:rsidR="00653D15">
          <w:rPr>
            <w:noProof/>
          </w:rPr>
          <w:t>2</w:t>
        </w:r>
      </w:fldSimple>
      <w:r w:rsidRPr="00C21EC0">
        <w:t>.</w:t>
      </w:r>
      <w:fldSimple w:instr=" SEQ Table \* ARABIC \s 1 ">
        <w:r w:rsidR="00653D15">
          <w:rPr>
            <w:noProof/>
          </w:rPr>
          <w:t>5</w:t>
        </w:r>
      </w:fldSimple>
      <w:bookmarkEnd w:id="65"/>
      <w:r w:rsidRPr="00C21EC0">
        <w:t>.</w:t>
      </w:r>
      <w:r>
        <w:rPr>
          <w:rFonts w:hint="eastAsia"/>
        </w:rPr>
        <w:t xml:space="preserve"> </w:t>
      </w:r>
      <w:r w:rsidRPr="00EF3EB3">
        <w:t>ANOVA for soybean IWP</w:t>
      </w:r>
      <w:r>
        <w:rPr>
          <w:rFonts w:hint="eastAsia"/>
          <w:color w:val="auto"/>
        </w:rPr>
        <w:t>.</w:t>
      </w:r>
      <w:bookmarkEnd w:id="66"/>
      <w:bookmarkEnd w:id="67"/>
    </w:p>
    <w:tbl>
      <w:tblPr>
        <w:tblStyle w:val="TableGrid"/>
        <w:tblW w:w="5000" w:type="pct"/>
        <w:jc w:val="center"/>
        <w:tblLook w:val="04A0" w:firstRow="1" w:lastRow="0" w:firstColumn="1" w:lastColumn="0" w:noHBand="0" w:noVBand="1"/>
      </w:tblPr>
      <w:tblGrid>
        <w:gridCol w:w="2743"/>
        <w:gridCol w:w="945"/>
        <w:gridCol w:w="945"/>
        <w:gridCol w:w="945"/>
        <w:gridCol w:w="945"/>
        <w:gridCol w:w="945"/>
        <w:gridCol w:w="1172"/>
      </w:tblGrid>
      <w:tr w:rsidR="00202946" w:rsidRPr="007F4FA5" w14:paraId="5478A8E9" w14:textId="77777777" w:rsidTr="00341FCE">
        <w:trPr>
          <w:jc w:val="center"/>
        </w:trPr>
        <w:tc>
          <w:tcPr>
            <w:tcW w:w="1587" w:type="pct"/>
            <w:tcBorders>
              <w:top w:val="single" w:sz="4" w:space="0" w:color="auto"/>
              <w:left w:val="nil"/>
              <w:bottom w:val="single" w:sz="4" w:space="0" w:color="auto"/>
              <w:right w:val="nil"/>
            </w:tcBorders>
            <w:vAlign w:val="center"/>
          </w:tcPr>
          <w:p w14:paraId="169F211F" w14:textId="77777777" w:rsidR="00202946" w:rsidRPr="007F4FA5" w:rsidRDefault="00202946" w:rsidP="000A6FCE">
            <w:pPr>
              <w:pStyle w:val="table"/>
            </w:pPr>
            <w:r w:rsidRPr="007F4FA5">
              <w:t>Source of variation</w:t>
            </w:r>
          </w:p>
        </w:tc>
        <w:tc>
          <w:tcPr>
            <w:tcW w:w="547" w:type="pct"/>
            <w:tcBorders>
              <w:top w:val="single" w:sz="4" w:space="0" w:color="auto"/>
              <w:left w:val="nil"/>
              <w:bottom w:val="single" w:sz="4" w:space="0" w:color="auto"/>
              <w:right w:val="nil"/>
            </w:tcBorders>
            <w:vAlign w:val="center"/>
          </w:tcPr>
          <w:p w14:paraId="71C66685" w14:textId="77777777" w:rsidR="00202946" w:rsidRPr="007F4FA5" w:rsidRDefault="00202946" w:rsidP="000A6FCE">
            <w:pPr>
              <w:pStyle w:val="table"/>
            </w:pPr>
            <w:r w:rsidRPr="007F4FA5">
              <w:t>2013</w:t>
            </w:r>
          </w:p>
        </w:tc>
        <w:tc>
          <w:tcPr>
            <w:tcW w:w="547" w:type="pct"/>
            <w:tcBorders>
              <w:top w:val="single" w:sz="4" w:space="0" w:color="auto"/>
              <w:left w:val="nil"/>
              <w:bottom w:val="single" w:sz="4" w:space="0" w:color="auto"/>
              <w:right w:val="nil"/>
            </w:tcBorders>
            <w:vAlign w:val="center"/>
          </w:tcPr>
          <w:p w14:paraId="6357E85C" w14:textId="77777777" w:rsidR="00202946" w:rsidRPr="007F4FA5" w:rsidRDefault="00202946" w:rsidP="000A6FCE">
            <w:pPr>
              <w:pStyle w:val="table"/>
            </w:pPr>
            <w:r w:rsidRPr="007F4FA5">
              <w:t>2014</w:t>
            </w:r>
          </w:p>
        </w:tc>
        <w:tc>
          <w:tcPr>
            <w:tcW w:w="547" w:type="pct"/>
            <w:tcBorders>
              <w:top w:val="single" w:sz="4" w:space="0" w:color="auto"/>
              <w:left w:val="nil"/>
              <w:bottom w:val="single" w:sz="4" w:space="0" w:color="auto"/>
              <w:right w:val="nil"/>
            </w:tcBorders>
            <w:vAlign w:val="center"/>
          </w:tcPr>
          <w:p w14:paraId="3E7A0EED" w14:textId="77777777" w:rsidR="00202946" w:rsidRPr="007F4FA5" w:rsidRDefault="00202946" w:rsidP="000A6FCE">
            <w:pPr>
              <w:pStyle w:val="table"/>
            </w:pPr>
            <w:r w:rsidRPr="007F4FA5">
              <w:t>2015</w:t>
            </w:r>
          </w:p>
        </w:tc>
        <w:tc>
          <w:tcPr>
            <w:tcW w:w="547" w:type="pct"/>
            <w:tcBorders>
              <w:top w:val="single" w:sz="4" w:space="0" w:color="auto"/>
              <w:left w:val="nil"/>
              <w:bottom w:val="single" w:sz="4" w:space="0" w:color="auto"/>
              <w:right w:val="nil"/>
            </w:tcBorders>
            <w:vAlign w:val="center"/>
          </w:tcPr>
          <w:p w14:paraId="6B9B7D73" w14:textId="77777777" w:rsidR="00202946" w:rsidRPr="007F4FA5" w:rsidRDefault="00202946" w:rsidP="000A6FCE">
            <w:pPr>
              <w:pStyle w:val="table"/>
            </w:pPr>
            <w:r w:rsidRPr="007F4FA5">
              <w:t>2016</w:t>
            </w:r>
          </w:p>
        </w:tc>
        <w:tc>
          <w:tcPr>
            <w:tcW w:w="547" w:type="pct"/>
            <w:tcBorders>
              <w:top w:val="single" w:sz="4" w:space="0" w:color="auto"/>
              <w:left w:val="nil"/>
              <w:bottom w:val="single" w:sz="4" w:space="0" w:color="auto"/>
              <w:right w:val="nil"/>
            </w:tcBorders>
            <w:vAlign w:val="center"/>
          </w:tcPr>
          <w:p w14:paraId="47289F6F" w14:textId="77777777" w:rsidR="00202946" w:rsidRPr="007F4FA5" w:rsidRDefault="00202946" w:rsidP="000A6FCE">
            <w:pPr>
              <w:pStyle w:val="table"/>
            </w:pPr>
            <w:r w:rsidRPr="007F4FA5">
              <w:t>2017</w:t>
            </w:r>
          </w:p>
        </w:tc>
        <w:tc>
          <w:tcPr>
            <w:tcW w:w="678" w:type="pct"/>
            <w:tcBorders>
              <w:top w:val="single" w:sz="4" w:space="0" w:color="auto"/>
              <w:left w:val="nil"/>
              <w:bottom w:val="single" w:sz="4" w:space="0" w:color="auto"/>
              <w:right w:val="nil"/>
            </w:tcBorders>
          </w:tcPr>
          <w:p w14:paraId="7C794C7F" w14:textId="77777777" w:rsidR="00202946" w:rsidRPr="007F4FA5" w:rsidRDefault="00202946" w:rsidP="000A6FCE">
            <w:pPr>
              <w:pStyle w:val="table"/>
            </w:pPr>
            <w:r w:rsidRPr="007F4FA5">
              <w:t>5 years</w:t>
            </w:r>
          </w:p>
        </w:tc>
      </w:tr>
      <w:tr w:rsidR="00202946" w:rsidRPr="007F4FA5" w14:paraId="51F548E1" w14:textId="77777777" w:rsidTr="00341FCE">
        <w:trPr>
          <w:jc w:val="center"/>
        </w:trPr>
        <w:tc>
          <w:tcPr>
            <w:tcW w:w="1587" w:type="pct"/>
            <w:tcBorders>
              <w:top w:val="single" w:sz="4" w:space="0" w:color="auto"/>
              <w:left w:val="nil"/>
              <w:bottom w:val="nil"/>
              <w:right w:val="nil"/>
            </w:tcBorders>
            <w:vAlign w:val="center"/>
          </w:tcPr>
          <w:p w14:paraId="33F4C764" w14:textId="77777777" w:rsidR="00202946" w:rsidRPr="007F4FA5" w:rsidRDefault="00202946" w:rsidP="000A6FCE">
            <w:pPr>
              <w:pStyle w:val="table"/>
            </w:pPr>
            <w:r w:rsidRPr="007F4FA5">
              <w:t>Rate</w:t>
            </w:r>
          </w:p>
        </w:tc>
        <w:tc>
          <w:tcPr>
            <w:tcW w:w="547" w:type="pct"/>
            <w:tcBorders>
              <w:top w:val="single" w:sz="4" w:space="0" w:color="auto"/>
              <w:left w:val="nil"/>
              <w:bottom w:val="nil"/>
              <w:right w:val="nil"/>
            </w:tcBorders>
            <w:vAlign w:val="center"/>
          </w:tcPr>
          <w:p w14:paraId="50920B83" w14:textId="77777777" w:rsidR="00202946" w:rsidRPr="007F4FA5" w:rsidRDefault="00202946" w:rsidP="000A6FCE">
            <w:pPr>
              <w:pStyle w:val="table"/>
            </w:pPr>
            <w:r w:rsidRPr="007F4FA5">
              <w:t>**</w:t>
            </w:r>
          </w:p>
        </w:tc>
        <w:tc>
          <w:tcPr>
            <w:tcW w:w="547" w:type="pct"/>
            <w:tcBorders>
              <w:top w:val="single" w:sz="4" w:space="0" w:color="auto"/>
              <w:left w:val="nil"/>
              <w:bottom w:val="nil"/>
              <w:right w:val="nil"/>
            </w:tcBorders>
            <w:vAlign w:val="center"/>
          </w:tcPr>
          <w:p w14:paraId="0DD085AC" w14:textId="77777777" w:rsidR="00202946" w:rsidRPr="007F4FA5" w:rsidRDefault="00202946" w:rsidP="000A6FCE">
            <w:pPr>
              <w:pStyle w:val="table"/>
            </w:pPr>
            <w:r w:rsidRPr="007F4FA5">
              <w:t>**</w:t>
            </w:r>
          </w:p>
        </w:tc>
        <w:tc>
          <w:tcPr>
            <w:tcW w:w="547" w:type="pct"/>
            <w:tcBorders>
              <w:top w:val="single" w:sz="4" w:space="0" w:color="auto"/>
              <w:left w:val="nil"/>
              <w:bottom w:val="nil"/>
              <w:right w:val="nil"/>
            </w:tcBorders>
            <w:vAlign w:val="center"/>
          </w:tcPr>
          <w:p w14:paraId="13A4CC3D" w14:textId="77777777" w:rsidR="00202946" w:rsidRPr="007F4FA5" w:rsidRDefault="00202946" w:rsidP="000A6FCE">
            <w:pPr>
              <w:pStyle w:val="table"/>
            </w:pPr>
            <w:r w:rsidRPr="007F4FA5">
              <w:t>*</w:t>
            </w:r>
          </w:p>
        </w:tc>
        <w:tc>
          <w:tcPr>
            <w:tcW w:w="547" w:type="pct"/>
            <w:tcBorders>
              <w:top w:val="single" w:sz="4" w:space="0" w:color="auto"/>
              <w:left w:val="nil"/>
              <w:bottom w:val="nil"/>
              <w:right w:val="nil"/>
            </w:tcBorders>
            <w:vAlign w:val="center"/>
          </w:tcPr>
          <w:p w14:paraId="343BEED7" w14:textId="77777777" w:rsidR="00202946" w:rsidRPr="007F4FA5" w:rsidRDefault="00202946" w:rsidP="000A6FCE">
            <w:pPr>
              <w:pStyle w:val="table"/>
            </w:pPr>
            <w:r w:rsidRPr="007F4FA5">
              <w:t>0.70</w:t>
            </w:r>
          </w:p>
        </w:tc>
        <w:tc>
          <w:tcPr>
            <w:tcW w:w="547" w:type="pct"/>
            <w:tcBorders>
              <w:top w:val="single" w:sz="4" w:space="0" w:color="auto"/>
              <w:left w:val="nil"/>
              <w:bottom w:val="nil"/>
              <w:right w:val="nil"/>
            </w:tcBorders>
            <w:vAlign w:val="center"/>
          </w:tcPr>
          <w:p w14:paraId="7A468E29" w14:textId="77777777" w:rsidR="00202946" w:rsidRPr="007F4FA5" w:rsidRDefault="00202946" w:rsidP="000A6FCE">
            <w:pPr>
              <w:pStyle w:val="table"/>
            </w:pPr>
            <w:r w:rsidRPr="007F4FA5">
              <w:t>0.21</w:t>
            </w:r>
          </w:p>
        </w:tc>
        <w:tc>
          <w:tcPr>
            <w:tcW w:w="678" w:type="pct"/>
            <w:tcBorders>
              <w:top w:val="single" w:sz="4" w:space="0" w:color="auto"/>
              <w:left w:val="nil"/>
              <w:bottom w:val="nil"/>
              <w:right w:val="nil"/>
            </w:tcBorders>
          </w:tcPr>
          <w:p w14:paraId="7FC8B5D9" w14:textId="77777777" w:rsidR="00202946" w:rsidRPr="007F4FA5" w:rsidRDefault="00202946" w:rsidP="000A6FCE">
            <w:pPr>
              <w:pStyle w:val="table"/>
            </w:pPr>
            <w:r w:rsidRPr="007F4FA5">
              <w:t>**</w:t>
            </w:r>
          </w:p>
        </w:tc>
      </w:tr>
      <w:tr w:rsidR="00202946" w:rsidRPr="007F4FA5" w14:paraId="455E3153" w14:textId="77777777" w:rsidTr="00341FCE">
        <w:trPr>
          <w:jc w:val="center"/>
        </w:trPr>
        <w:tc>
          <w:tcPr>
            <w:tcW w:w="1587" w:type="pct"/>
            <w:tcBorders>
              <w:top w:val="nil"/>
              <w:left w:val="nil"/>
              <w:bottom w:val="nil"/>
              <w:right w:val="nil"/>
            </w:tcBorders>
            <w:vAlign w:val="center"/>
          </w:tcPr>
          <w:p w14:paraId="49F9D41A" w14:textId="77777777" w:rsidR="00202946" w:rsidRPr="007F4FA5" w:rsidRDefault="00202946" w:rsidP="000A6FCE">
            <w:pPr>
              <w:pStyle w:val="table"/>
            </w:pPr>
            <w:r w:rsidRPr="007F4FA5">
              <w:t>Initiation time</w:t>
            </w:r>
          </w:p>
        </w:tc>
        <w:tc>
          <w:tcPr>
            <w:tcW w:w="547" w:type="pct"/>
            <w:tcBorders>
              <w:top w:val="nil"/>
              <w:left w:val="nil"/>
              <w:bottom w:val="nil"/>
              <w:right w:val="nil"/>
            </w:tcBorders>
            <w:vAlign w:val="center"/>
          </w:tcPr>
          <w:p w14:paraId="104AC6A9" w14:textId="77777777" w:rsidR="00202946" w:rsidRPr="007F4FA5" w:rsidRDefault="00202946" w:rsidP="000A6FCE">
            <w:pPr>
              <w:pStyle w:val="table"/>
            </w:pPr>
            <w:r w:rsidRPr="007F4FA5">
              <w:t>**</w:t>
            </w:r>
          </w:p>
        </w:tc>
        <w:tc>
          <w:tcPr>
            <w:tcW w:w="547" w:type="pct"/>
            <w:tcBorders>
              <w:top w:val="nil"/>
              <w:left w:val="nil"/>
              <w:bottom w:val="nil"/>
              <w:right w:val="nil"/>
            </w:tcBorders>
            <w:vAlign w:val="center"/>
          </w:tcPr>
          <w:p w14:paraId="1FB3F360" w14:textId="77777777" w:rsidR="00202946" w:rsidRPr="007F4FA5" w:rsidRDefault="00202946" w:rsidP="000A6FCE">
            <w:pPr>
              <w:pStyle w:val="table"/>
            </w:pPr>
            <w:r w:rsidRPr="007F4FA5">
              <w:t>*</w:t>
            </w:r>
          </w:p>
        </w:tc>
        <w:tc>
          <w:tcPr>
            <w:tcW w:w="547" w:type="pct"/>
            <w:tcBorders>
              <w:top w:val="nil"/>
              <w:left w:val="nil"/>
              <w:bottom w:val="nil"/>
              <w:right w:val="nil"/>
            </w:tcBorders>
            <w:vAlign w:val="center"/>
          </w:tcPr>
          <w:p w14:paraId="558C6345" w14:textId="77777777" w:rsidR="00202946" w:rsidRPr="007F4FA5" w:rsidRDefault="00202946" w:rsidP="000A6FCE">
            <w:pPr>
              <w:pStyle w:val="table"/>
            </w:pPr>
            <w:r w:rsidRPr="007F4FA5">
              <w:t>0.09</w:t>
            </w:r>
          </w:p>
        </w:tc>
        <w:tc>
          <w:tcPr>
            <w:tcW w:w="547" w:type="pct"/>
            <w:tcBorders>
              <w:top w:val="nil"/>
              <w:left w:val="nil"/>
              <w:bottom w:val="nil"/>
              <w:right w:val="nil"/>
            </w:tcBorders>
            <w:vAlign w:val="center"/>
          </w:tcPr>
          <w:p w14:paraId="05C92D27" w14:textId="77777777" w:rsidR="00202946" w:rsidRPr="007F4FA5" w:rsidRDefault="00202946" w:rsidP="000A6FCE">
            <w:pPr>
              <w:pStyle w:val="table"/>
            </w:pPr>
            <w:r w:rsidRPr="007F4FA5">
              <w:t>*</w:t>
            </w:r>
          </w:p>
        </w:tc>
        <w:tc>
          <w:tcPr>
            <w:tcW w:w="547" w:type="pct"/>
            <w:tcBorders>
              <w:top w:val="nil"/>
              <w:left w:val="nil"/>
              <w:bottom w:val="nil"/>
              <w:right w:val="nil"/>
            </w:tcBorders>
            <w:vAlign w:val="center"/>
          </w:tcPr>
          <w:p w14:paraId="11D5F7E7" w14:textId="77777777" w:rsidR="00202946" w:rsidRPr="007F4FA5" w:rsidRDefault="00202946" w:rsidP="000A6FCE">
            <w:pPr>
              <w:pStyle w:val="table"/>
            </w:pPr>
            <w:r w:rsidRPr="007F4FA5">
              <w:t>0.27</w:t>
            </w:r>
          </w:p>
        </w:tc>
        <w:tc>
          <w:tcPr>
            <w:tcW w:w="678" w:type="pct"/>
            <w:tcBorders>
              <w:top w:val="nil"/>
              <w:left w:val="nil"/>
              <w:bottom w:val="nil"/>
              <w:right w:val="nil"/>
            </w:tcBorders>
          </w:tcPr>
          <w:p w14:paraId="58941E60" w14:textId="77777777" w:rsidR="00202946" w:rsidRPr="007F4FA5" w:rsidRDefault="00202946" w:rsidP="000A6FCE">
            <w:pPr>
              <w:pStyle w:val="table"/>
            </w:pPr>
            <w:r w:rsidRPr="007F4FA5">
              <w:t>**</w:t>
            </w:r>
          </w:p>
        </w:tc>
      </w:tr>
      <w:tr w:rsidR="00202946" w:rsidRPr="007F4FA5" w14:paraId="4B896C3D" w14:textId="77777777" w:rsidTr="00341FCE">
        <w:trPr>
          <w:jc w:val="center"/>
        </w:trPr>
        <w:tc>
          <w:tcPr>
            <w:tcW w:w="1587" w:type="pct"/>
            <w:tcBorders>
              <w:top w:val="nil"/>
              <w:left w:val="nil"/>
              <w:bottom w:val="single" w:sz="4" w:space="0" w:color="auto"/>
              <w:right w:val="nil"/>
            </w:tcBorders>
            <w:vAlign w:val="center"/>
          </w:tcPr>
          <w:p w14:paraId="49971EEF" w14:textId="77777777" w:rsidR="00202946" w:rsidRPr="007F4FA5" w:rsidRDefault="00202946" w:rsidP="000A6FCE">
            <w:pPr>
              <w:pStyle w:val="table"/>
            </w:pPr>
            <w:r w:rsidRPr="007F4FA5">
              <w:t>Rate × Initiation time</w:t>
            </w:r>
          </w:p>
        </w:tc>
        <w:tc>
          <w:tcPr>
            <w:tcW w:w="547" w:type="pct"/>
            <w:tcBorders>
              <w:top w:val="nil"/>
              <w:left w:val="nil"/>
              <w:bottom w:val="single" w:sz="4" w:space="0" w:color="auto"/>
              <w:right w:val="nil"/>
            </w:tcBorders>
            <w:vAlign w:val="center"/>
          </w:tcPr>
          <w:p w14:paraId="458A923D" w14:textId="77777777" w:rsidR="00202946" w:rsidRPr="007F4FA5" w:rsidRDefault="00202946" w:rsidP="000A6FCE">
            <w:pPr>
              <w:pStyle w:val="table"/>
            </w:pPr>
            <w:r w:rsidRPr="007F4FA5">
              <w:t>0.55</w:t>
            </w:r>
          </w:p>
        </w:tc>
        <w:tc>
          <w:tcPr>
            <w:tcW w:w="547" w:type="pct"/>
            <w:tcBorders>
              <w:top w:val="nil"/>
              <w:left w:val="nil"/>
              <w:bottom w:val="single" w:sz="4" w:space="0" w:color="auto"/>
              <w:right w:val="nil"/>
            </w:tcBorders>
            <w:vAlign w:val="center"/>
          </w:tcPr>
          <w:p w14:paraId="7018F8B6" w14:textId="77777777" w:rsidR="00202946" w:rsidRPr="007F4FA5" w:rsidRDefault="00202946" w:rsidP="000A6FCE">
            <w:pPr>
              <w:pStyle w:val="table"/>
            </w:pPr>
            <w:r w:rsidRPr="007F4FA5">
              <w:t>0.53</w:t>
            </w:r>
          </w:p>
        </w:tc>
        <w:tc>
          <w:tcPr>
            <w:tcW w:w="547" w:type="pct"/>
            <w:tcBorders>
              <w:top w:val="nil"/>
              <w:left w:val="nil"/>
              <w:bottom w:val="single" w:sz="4" w:space="0" w:color="auto"/>
              <w:right w:val="nil"/>
            </w:tcBorders>
            <w:vAlign w:val="center"/>
          </w:tcPr>
          <w:p w14:paraId="090A540F" w14:textId="77777777" w:rsidR="00202946" w:rsidRPr="007F4FA5" w:rsidRDefault="00202946" w:rsidP="000A6FCE">
            <w:pPr>
              <w:pStyle w:val="table"/>
            </w:pPr>
            <w:r w:rsidRPr="007F4FA5">
              <w:t>0.52</w:t>
            </w:r>
          </w:p>
        </w:tc>
        <w:tc>
          <w:tcPr>
            <w:tcW w:w="547" w:type="pct"/>
            <w:tcBorders>
              <w:top w:val="nil"/>
              <w:left w:val="nil"/>
              <w:bottom w:val="single" w:sz="4" w:space="0" w:color="auto"/>
              <w:right w:val="nil"/>
            </w:tcBorders>
            <w:vAlign w:val="center"/>
          </w:tcPr>
          <w:p w14:paraId="6C477353" w14:textId="77777777" w:rsidR="00202946" w:rsidRPr="007F4FA5" w:rsidRDefault="00202946" w:rsidP="000A6FCE">
            <w:pPr>
              <w:pStyle w:val="table"/>
            </w:pPr>
            <w:r w:rsidRPr="007F4FA5">
              <w:t>0.84</w:t>
            </w:r>
          </w:p>
        </w:tc>
        <w:tc>
          <w:tcPr>
            <w:tcW w:w="547" w:type="pct"/>
            <w:tcBorders>
              <w:top w:val="nil"/>
              <w:left w:val="nil"/>
              <w:bottom w:val="single" w:sz="4" w:space="0" w:color="auto"/>
              <w:right w:val="nil"/>
            </w:tcBorders>
            <w:vAlign w:val="center"/>
          </w:tcPr>
          <w:p w14:paraId="0C2039FB" w14:textId="77777777" w:rsidR="00202946" w:rsidRPr="007F4FA5" w:rsidRDefault="00202946" w:rsidP="000A6FCE">
            <w:pPr>
              <w:pStyle w:val="table"/>
            </w:pPr>
            <w:r w:rsidRPr="007F4FA5">
              <w:t>0.32</w:t>
            </w:r>
          </w:p>
        </w:tc>
        <w:tc>
          <w:tcPr>
            <w:tcW w:w="678" w:type="pct"/>
            <w:tcBorders>
              <w:top w:val="nil"/>
              <w:left w:val="nil"/>
              <w:bottom w:val="single" w:sz="4" w:space="0" w:color="auto"/>
              <w:right w:val="nil"/>
            </w:tcBorders>
          </w:tcPr>
          <w:p w14:paraId="4B5D0B5B" w14:textId="77777777" w:rsidR="00202946" w:rsidRPr="007F4FA5" w:rsidRDefault="00202946" w:rsidP="000A6FCE">
            <w:pPr>
              <w:pStyle w:val="table"/>
            </w:pPr>
            <w:r w:rsidRPr="007F4FA5">
              <w:t>0.98</w:t>
            </w:r>
          </w:p>
        </w:tc>
      </w:tr>
      <w:tr w:rsidR="00202946" w:rsidRPr="007F4FA5" w14:paraId="4377F1A3" w14:textId="77777777" w:rsidTr="00341FCE">
        <w:trPr>
          <w:jc w:val="center"/>
        </w:trPr>
        <w:tc>
          <w:tcPr>
            <w:tcW w:w="5000" w:type="pct"/>
            <w:gridSpan w:val="7"/>
            <w:tcBorders>
              <w:top w:val="single" w:sz="4" w:space="0" w:color="auto"/>
              <w:left w:val="nil"/>
              <w:bottom w:val="nil"/>
              <w:right w:val="nil"/>
            </w:tcBorders>
            <w:vAlign w:val="center"/>
          </w:tcPr>
          <w:p w14:paraId="720A3341" w14:textId="6CEE377C" w:rsidR="00202946" w:rsidRPr="007F4FA5" w:rsidRDefault="0004027E" w:rsidP="000A6FCE">
            <w:pPr>
              <w:pStyle w:val="table"/>
            </w:pPr>
            <w:r>
              <w:rPr>
                <w:rFonts w:hint="eastAsia"/>
              </w:rPr>
              <w:t xml:space="preserve">Note: </w:t>
            </w:r>
            <w:r w:rsidR="00202946" w:rsidRPr="007F4FA5">
              <w:t>Rate, initiation time, and rate × initiation time as the fixed effect. Year and block as the random effect.</w:t>
            </w:r>
          </w:p>
          <w:p w14:paraId="6DECDCB6" w14:textId="77777777" w:rsidR="00202946" w:rsidRPr="007F4FA5" w:rsidRDefault="00202946" w:rsidP="000A6FCE">
            <w:pPr>
              <w:pStyle w:val="table"/>
            </w:pPr>
            <w:r w:rsidRPr="007F4FA5">
              <w:t>*: Significant at the 5% probability level (P&lt;0.05).</w:t>
            </w:r>
          </w:p>
          <w:p w14:paraId="32DC2B5A" w14:textId="77777777" w:rsidR="00202946" w:rsidRPr="007F4FA5" w:rsidRDefault="00202946" w:rsidP="000A6FCE">
            <w:pPr>
              <w:pStyle w:val="table"/>
            </w:pPr>
            <w:r w:rsidRPr="007F4FA5">
              <w:t>**: Significant at the 1% probability level (P&lt;0.01).</w:t>
            </w:r>
          </w:p>
        </w:tc>
      </w:tr>
    </w:tbl>
    <w:p w14:paraId="6B7DE12A" w14:textId="75CA8706" w:rsidR="00202946" w:rsidRDefault="00202946" w:rsidP="008B5CBF">
      <w:r>
        <w:br w:type="page"/>
      </w:r>
    </w:p>
    <w:p w14:paraId="1371F8FE" w14:textId="71A518CF" w:rsidR="00202946" w:rsidRPr="008A2B7E" w:rsidRDefault="00202946" w:rsidP="00B032E6">
      <w:pPr>
        <w:pStyle w:val="Caption"/>
      </w:pPr>
      <w:bookmarkStart w:id="68" w:name="_Ref204794437"/>
      <w:bookmarkStart w:id="69" w:name="_Toc201328401"/>
      <w:bookmarkStart w:id="70" w:name="_Toc204820871"/>
      <w:r w:rsidRPr="00C21EC0">
        <w:lastRenderedPageBreak/>
        <w:t xml:space="preserve">Table </w:t>
      </w:r>
      <w:fldSimple w:instr=" STYLEREF 1 \s ">
        <w:r w:rsidR="00653D15">
          <w:rPr>
            <w:noProof/>
          </w:rPr>
          <w:t>2</w:t>
        </w:r>
      </w:fldSimple>
      <w:r w:rsidRPr="00C21EC0">
        <w:t>.</w:t>
      </w:r>
      <w:fldSimple w:instr=" SEQ Table \* ARABIC \s 1 ">
        <w:r w:rsidR="00653D15">
          <w:rPr>
            <w:noProof/>
          </w:rPr>
          <w:t>6</w:t>
        </w:r>
      </w:fldSimple>
      <w:bookmarkEnd w:id="68"/>
      <w:r w:rsidRPr="00C21EC0">
        <w:t>.</w:t>
      </w:r>
      <w:r>
        <w:rPr>
          <w:rFonts w:hint="eastAsia"/>
        </w:rPr>
        <w:t xml:space="preserve"> </w:t>
      </w:r>
      <w:r w:rsidRPr="008A2B7E">
        <w:t>Regression models for yield and rate</w:t>
      </w:r>
      <w:r>
        <w:rPr>
          <w:rFonts w:hint="eastAsia"/>
        </w:rPr>
        <w:t>.</w:t>
      </w:r>
      <w:bookmarkEnd w:id="69"/>
      <w:bookmarkEnd w:id="70"/>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0"/>
        <w:gridCol w:w="2395"/>
        <w:gridCol w:w="4083"/>
        <w:gridCol w:w="1032"/>
      </w:tblGrid>
      <w:tr w:rsidR="00202946" w:rsidRPr="008A2B7E" w14:paraId="5ED29ABA" w14:textId="77777777" w:rsidTr="00341FCE">
        <w:tc>
          <w:tcPr>
            <w:tcW w:w="654" w:type="pct"/>
            <w:tcBorders>
              <w:top w:val="single" w:sz="4" w:space="0" w:color="auto"/>
              <w:bottom w:val="single" w:sz="4" w:space="0" w:color="auto"/>
            </w:tcBorders>
            <w:vAlign w:val="center"/>
          </w:tcPr>
          <w:p w14:paraId="1669F5D4" w14:textId="77777777" w:rsidR="00202946" w:rsidRPr="008A2B7E" w:rsidRDefault="00202946" w:rsidP="000A6FCE">
            <w:pPr>
              <w:pStyle w:val="table"/>
            </w:pPr>
            <w:r w:rsidRPr="008A2B7E">
              <w:t>Year</w:t>
            </w:r>
          </w:p>
        </w:tc>
        <w:tc>
          <w:tcPr>
            <w:tcW w:w="1386" w:type="pct"/>
            <w:tcBorders>
              <w:top w:val="single" w:sz="4" w:space="0" w:color="auto"/>
              <w:bottom w:val="single" w:sz="4" w:space="0" w:color="auto"/>
            </w:tcBorders>
            <w:vAlign w:val="center"/>
          </w:tcPr>
          <w:p w14:paraId="7A08796A" w14:textId="77777777" w:rsidR="00202946" w:rsidRPr="008A2B7E" w:rsidRDefault="00202946" w:rsidP="000A6FCE">
            <w:pPr>
              <w:pStyle w:val="table"/>
            </w:pPr>
            <w:r w:rsidRPr="008A2B7E">
              <w:t>Initial timing</w:t>
            </w:r>
          </w:p>
        </w:tc>
        <w:tc>
          <w:tcPr>
            <w:tcW w:w="2363" w:type="pct"/>
            <w:tcBorders>
              <w:top w:val="single" w:sz="4" w:space="0" w:color="auto"/>
              <w:bottom w:val="single" w:sz="4" w:space="0" w:color="auto"/>
            </w:tcBorders>
            <w:vAlign w:val="center"/>
          </w:tcPr>
          <w:p w14:paraId="3226C893" w14:textId="77777777" w:rsidR="00202946" w:rsidRPr="008A2B7E" w:rsidRDefault="00202946" w:rsidP="000A6FCE">
            <w:pPr>
              <w:pStyle w:val="table"/>
            </w:pPr>
            <w:r w:rsidRPr="008A2B7E">
              <w:t>Regression model</w:t>
            </w:r>
          </w:p>
        </w:tc>
        <w:tc>
          <w:tcPr>
            <w:tcW w:w="597" w:type="pct"/>
            <w:tcBorders>
              <w:top w:val="single" w:sz="4" w:space="0" w:color="auto"/>
              <w:bottom w:val="single" w:sz="4" w:space="0" w:color="auto"/>
            </w:tcBorders>
            <w:vAlign w:val="center"/>
          </w:tcPr>
          <w:p w14:paraId="14E98CFE" w14:textId="77777777" w:rsidR="00202946" w:rsidRPr="008A2B7E" w:rsidRDefault="00202946" w:rsidP="000A6FCE">
            <w:pPr>
              <w:pStyle w:val="table"/>
            </w:pPr>
            <w:r w:rsidRPr="008A2B7E">
              <w:t>R</w:t>
            </w:r>
            <w:r w:rsidRPr="008A2B7E">
              <w:rPr>
                <w:vertAlign w:val="superscript"/>
              </w:rPr>
              <w:t>2</w:t>
            </w:r>
          </w:p>
        </w:tc>
      </w:tr>
      <w:tr w:rsidR="00202946" w:rsidRPr="008A2B7E" w14:paraId="35675706" w14:textId="77777777" w:rsidTr="00341FCE">
        <w:tc>
          <w:tcPr>
            <w:tcW w:w="654" w:type="pct"/>
            <w:tcBorders>
              <w:top w:val="single" w:sz="4" w:space="0" w:color="auto"/>
            </w:tcBorders>
            <w:vAlign w:val="center"/>
          </w:tcPr>
          <w:p w14:paraId="5086C316" w14:textId="77777777" w:rsidR="00202946" w:rsidRPr="008A2B7E" w:rsidRDefault="00202946" w:rsidP="000A6FCE">
            <w:pPr>
              <w:pStyle w:val="table"/>
            </w:pPr>
            <w:r w:rsidRPr="008A2B7E">
              <w:t>2013</w:t>
            </w:r>
          </w:p>
        </w:tc>
        <w:tc>
          <w:tcPr>
            <w:tcW w:w="1386" w:type="pct"/>
            <w:tcBorders>
              <w:top w:val="single" w:sz="4" w:space="0" w:color="auto"/>
            </w:tcBorders>
            <w:vAlign w:val="center"/>
          </w:tcPr>
          <w:p w14:paraId="5CF703F3" w14:textId="77777777" w:rsidR="00202946" w:rsidRPr="008A2B7E" w:rsidRDefault="00202946" w:rsidP="000A6FCE">
            <w:pPr>
              <w:pStyle w:val="table"/>
            </w:pPr>
          </w:p>
        </w:tc>
        <w:tc>
          <w:tcPr>
            <w:tcW w:w="2363" w:type="pct"/>
            <w:tcBorders>
              <w:top w:val="single" w:sz="4" w:space="0" w:color="auto"/>
            </w:tcBorders>
            <w:vAlign w:val="center"/>
          </w:tcPr>
          <w:p w14:paraId="0B5F5CC5" w14:textId="77777777" w:rsidR="00202946" w:rsidRPr="008A2B7E" w:rsidRDefault="00202946" w:rsidP="000A6FCE">
            <w:pPr>
              <w:pStyle w:val="table"/>
            </w:pPr>
            <w:r w:rsidRPr="008A2B7E">
              <w:t>Y = 340.8 × R + 4595.2</w:t>
            </w:r>
          </w:p>
        </w:tc>
        <w:tc>
          <w:tcPr>
            <w:tcW w:w="597" w:type="pct"/>
            <w:tcBorders>
              <w:top w:val="single" w:sz="4" w:space="0" w:color="auto"/>
            </w:tcBorders>
            <w:vAlign w:val="center"/>
          </w:tcPr>
          <w:p w14:paraId="64769CB9" w14:textId="77777777" w:rsidR="00202946" w:rsidRPr="008A2B7E" w:rsidRDefault="00202946" w:rsidP="000A6FCE">
            <w:pPr>
              <w:pStyle w:val="table"/>
            </w:pPr>
            <w:r w:rsidRPr="008A2B7E">
              <w:t>0.93</w:t>
            </w:r>
          </w:p>
        </w:tc>
      </w:tr>
      <w:tr w:rsidR="00202946" w:rsidRPr="008A2B7E" w14:paraId="0639C52E" w14:textId="77777777" w:rsidTr="00341FCE">
        <w:tc>
          <w:tcPr>
            <w:tcW w:w="654" w:type="pct"/>
            <w:vAlign w:val="center"/>
          </w:tcPr>
          <w:p w14:paraId="588257A5" w14:textId="77777777" w:rsidR="00202946" w:rsidRPr="008A2B7E" w:rsidRDefault="00202946" w:rsidP="000A6FCE">
            <w:pPr>
              <w:pStyle w:val="table"/>
            </w:pPr>
            <w:r w:rsidRPr="008A2B7E">
              <w:t>2014</w:t>
            </w:r>
          </w:p>
        </w:tc>
        <w:tc>
          <w:tcPr>
            <w:tcW w:w="1386" w:type="pct"/>
            <w:vAlign w:val="center"/>
          </w:tcPr>
          <w:p w14:paraId="1B69464F" w14:textId="77777777" w:rsidR="00202946" w:rsidRPr="008A2B7E" w:rsidRDefault="00202946" w:rsidP="000A6FCE">
            <w:pPr>
              <w:pStyle w:val="table"/>
            </w:pPr>
          </w:p>
        </w:tc>
        <w:tc>
          <w:tcPr>
            <w:tcW w:w="2363" w:type="pct"/>
            <w:vAlign w:val="center"/>
          </w:tcPr>
          <w:p w14:paraId="30BB17B9" w14:textId="77777777" w:rsidR="00202946" w:rsidRPr="008A2B7E" w:rsidRDefault="00202946" w:rsidP="000A6FCE">
            <w:pPr>
              <w:pStyle w:val="table"/>
            </w:pPr>
            <w:r w:rsidRPr="008A2B7E">
              <w:t>-</w:t>
            </w:r>
          </w:p>
        </w:tc>
        <w:tc>
          <w:tcPr>
            <w:tcW w:w="597" w:type="pct"/>
            <w:vAlign w:val="center"/>
          </w:tcPr>
          <w:p w14:paraId="1489D194" w14:textId="77777777" w:rsidR="00202946" w:rsidRPr="008A2B7E" w:rsidRDefault="00202946" w:rsidP="000A6FCE">
            <w:pPr>
              <w:pStyle w:val="table"/>
            </w:pPr>
          </w:p>
        </w:tc>
      </w:tr>
      <w:tr w:rsidR="00202946" w:rsidRPr="008A2B7E" w14:paraId="4823CCE0" w14:textId="77777777" w:rsidTr="00341FCE">
        <w:tc>
          <w:tcPr>
            <w:tcW w:w="654" w:type="pct"/>
            <w:vAlign w:val="center"/>
          </w:tcPr>
          <w:p w14:paraId="714E21D7" w14:textId="77777777" w:rsidR="00202946" w:rsidRPr="008A2B7E" w:rsidRDefault="00202946" w:rsidP="000A6FCE">
            <w:pPr>
              <w:pStyle w:val="table"/>
            </w:pPr>
            <w:r w:rsidRPr="008A2B7E">
              <w:t>2015</w:t>
            </w:r>
          </w:p>
        </w:tc>
        <w:tc>
          <w:tcPr>
            <w:tcW w:w="1386" w:type="pct"/>
            <w:vAlign w:val="center"/>
          </w:tcPr>
          <w:p w14:paraId="5D7534C8" w14:textId="77777777" w:rsidR="00202946" w:rsidRPr="008A2B7E" w:rsidRDefault="00202946" w:rsidP="000A6FCE">
            <w:pPr>
              <w:pStyle w:val="table"/>
            </w:pPr>
          </w:p>
        </w:tc>
        <w:tc>
          <w:tcPr>
            <w:tcW w:w="2363" w:type="pct"/>
            <w:vAlign w:val="center"/>
          </w:tcPr>
          <w:p w14:paraId="7476CA46" w14:textId="77777777" w:rsidR="00202946" w:rsidRPr="008A2B7E" w:rsidRDefault="00202946" w:rsidP="000A6FCE">
            <w:pPr>
              <w:pStyle w:val="table"/>
            </w:pPr>
            <w:r w:rsidRPr="008A2B7E">
              <w:t>-</w:t>
            </w:r>
          </w:p>
        </w:tc>
        <w:tc>
          <w:tcPr>
            <w:tcW w:w="597" w:type="pct"/>
            <w:vAlign w:val="center"/>
          </w:tcPr>
          <w:p w14:paraId="0C3AD5AC" w14:textId="77777777" w:rsidR="00202946" w:rsidRPr="008A2B7E" w:rsidRDefault="00202946" w:rsidP="000A6FCE">
            <w:pPr>
              <w:pStyle w:val="table"/>
            </w:pPr>
          </w:p>
        </w:tc>
      </w:tr>
      <w:tr w:rsidR="00202946" w:rsidRPr="008A2B7E" w14:paraId="19753057" w14:textId="77777777" w:rsidTr="00341FCE">
        <w:tc>
          <w:tcPr>
            <w:tcW w:w="654" w:type="pct"/>
            <w:vAlign w:val="center"/>
          </w:tcPr>
          <w:p w14:paraId="2077795B" w14:textId="77777777" w:rsidR="00202946" w:rsidRPr="008A2B7E" w:rsidRDefault="00202946" w:rsidP="000A6FCE">
            <w:pPr>
              <w:pStyle w:val="table"/>
            </w:pPr>
            <w:r w:rsidRPr="008A2B7E">
              <w:t>2016</w:t>
            </w:r>
          </w:p>
        </w:tc>
        <w:tc>
          <w:tcPr>
            <w:tcW w:w="1386" w:type="pct"/>
            <w:vAlign w:val="center"/>
          </w:tcPr>
          <w:p w14:paraId="22775294" w14:textId="77777777" w:rsidR="00202946" w:rsidRPr="008A2B7E" w:rsidRDefault="00202946" w:rsidP="000A6FCE">
            <w:pPr>
              <w:pStyle w:val="table"/>
            </w:pPr>
          </w:p>
        </w:tc>
        <w:tc>
          <w:tcPr>
            <w:tcW w:w="2363" w:type="pct"/>
            <w:vAlign w:val="center"/>
          </w:tcPr>
          <w:p w14:paraId="56A7CC49" w14:textId="77777777" w:rsidR="00202946" w:rsidRPr="008A2B7E" w:rsidRDefault="00202946" w:rsidP="000A6FCE">
            <w:pPr>
              <w:pStyle w:val="table"/>
            </w:pPr>
            <w:r w:rsidRPr="008A2B7E">
              <w:t>Y = 140.2 × R + 3834.6</w:t>
            </w:r>
          </w:p>
        </w:tc>
        <w:tc>
          <w:tcPr>
            <w:tcW w:w="597" w:type="pct"/>
            <w:vAlign w:val="center"/>
          </w:tcPr>
          <w:p w14:paraId="7E54E229" w14:textId="77777777" w:rsidR="00202946" w:rsidRPr="008A2B7E" w:rsidRDefault="00202946" w:rsidP="000A6FCE">
            <w:pPr>
              <w:pStyle w:val="table"/>
            </w:pPr>
            <w:r w:rsidRPr="008A2B7E">
              <w:t>0.97</w:t>
            </w:r>
          </w:p>
        </w:tc>
      </w:tr>
      <w:tr w:rsidR="00202946" w:rsidRPr="008A2B7E" w14:paraId="1BCBED52" w14:textId="77777777" w:rsidTr="00341FCE">
        <w:tc>
          <w:tcPr>
            <w:tcW w:w="654" w:type="pct"/>
            <w:vMerge w:val="restart"/>
            <w:vAlign w:val="center"/>
          </w:tcPr>
          <w:p w14:paraId="3FCC2D62" w14:textId="77777777" w:rsidR="00202946" w:rsidRPr="008A2B7E" w:rsidRDefault="00202946" w:rsidP="000A6FCE">
            <w:pPr>
              <w:pStyle w:val="table"/>
            </w:pPr>
            <w:r w:rsidRPr="008A2B7E">
              <w:t>2017</w:t>
            </w:r>
          </w:p>
        </w:tc>
        <w:tc>
          <w:tcPr>
            <w:tcW w:w="1386" w:type="pct"/>
            <w:vAlign w:val="center"/>
          </w:tcPr>
          <w:p w14:paraId="16F5CFC9" w14:textId="77777777" w:rsidR="00202946" w:rsidRPr="008A2B7E" w:rsidRDefault="00202946" w:rsidP="000A6FCE">
            <w:pPr>
              <w:pStyle w:val="table"/>
            </w:pPr>
            <w:r w:rsidRPr="008A2B7E">
              <w:t>R1</w:t>
            </w:r>
          </w:p>
        </w:tc>
        <w:tc>
          <w:tcPr>
            <w:tcW w:w="2363" w:type="pct"/>
            <w:vAlign w:val="center"/>
          </w:tcPr>
          <w:p w14:paraId="6F311AEC" w14:textId="77777777" w:rsidR="00202946" w:rsidRPr="008A2B7E" w:rsidRDefault="00202946" w:rsidP="000A6FCE">
            <w:pPr>
              <w:pStyle w:val="table"/>
            </w:pPr>
            <w:r w:rsidRPr="008A2B7E">
              <w:t>Y = 174.4 × R + 2644</w:t>
            </w:r>
          </w:p>
        </w:tc>
        <w:tc>
          <w:tcPr>
            <w:tcW w:w="597" w:type="pct"/>
            <w:vAlign w:val="center"/>
          </w:tcPr>
          <w:p w14:paraId="49E2C5D2" w14:textId="77777777" w:rsidR="00202946" w:rsidRPr="008A2B7E" w:rsidRDefault="00202946" w:rsidP="000A6FCE">
            <w:pPr>
              <w:pStyle w:val="table"/>
            </w:pPr>
            <w:r w:rsidRPr="008A2B7E">
              <w:t>0.98</w:t>
            </w:r>
          </w:p>
        </w:tc>
      </w:tr>
      <w:tr w:rsidR="00202946" w:rsidRPr="008A2B7E" w14:paraId="79F16BB8" w14:textId="77777777" w:rsidTr="00341FCE">
        <w:tc>
          <w:tcPr>
            <w:tcW w:w="654" w:type="pct"/>
            <w:vMerge/>
            <w:vAlign w:val="center"/>
          </w:tcPr>
          <w:p w14:paraId="795C2912" w14:textId="77777777" w:rsidR="00202946" w:rsidRPr="008A2B7E" w:rsidRDefault="00202946" w:rsidP="000A6FCE">
            <w:pPr>
              <w:pStyle w:val="table"/>
            </w:pPr>
          </w:p>
        </w:tc>
        <w:tc>
          <w:tcPr>
            <w:tcW w:w="1386" w:type="pct"/>
            <w:vAlign w:val="center"/>
          </w:tcPr>
          <w:p w14:paraId="5FA07FEA" w14:textId="77777777" w:rsidR="00202946" w:rsidRPr="008A2B7E" w:rsidRDefault="00202946" w:rsidP="000A6FCE">
            <w:pPr>
              <w:pStyle w:val="table"/>
            </w:pPr>
            <w:r w:rsidRPr="008A2B7E">
              <w:t>R3</w:t>
            </w:r>
          </w:p>
        </w:tc>
        <w:tc>
          <w:tcPr>
            <w:tcW w:w="2363" w:type="pct"/>
            <w:vAlign w:val="center"/>
          </w:tcPr>
          <w:p w14:paraId="2B580EE6" w14:textId="77777777" w:rsidR="00202946" w:rsidRPr="008A2B7E" w:rsidRDefault="00202946" w:rsidP="000A6FCE">
            <w:pPr>
              <w:pStyle w:val="table"/>
            </w:pPr>
            <w:r w:rsidRPr="008A2B7E">
              <w:t>Y = 198.4 × R + 2634.4</w:t>
            </w:r>
          </w:p>
        </w:tc>
        <w:tc>
          <w:tcPr>
            <w:tcW w:w="597" w:type="pct"/>
            <w:vAlign w:val="center"/>
          </w:tcPr>
          <w:p w14:paraId="6C404DB1" w14:textId="77777777" w:rsidR="00202946" w:rsidRPr="008A2B7E" w:rsidRDefault="00202946" w:rsidP="000A6FCE">
            <w:pPr>
              <w:pStyle w:val="table"/>
            </w:pPr>
            <w:r w:rsidRPr="008A2B7E">
              <w:t>0.96</w:t>
            </w:r>
          </w:p>
        </w:tc>
      </w:tr>
      <w:tr w:rsidR="00202946" w:rsidRPr="008A2B7E" w14:paraId="66B7E3B3" w14:textId="77777777" w:rsidTr="00341FCE">
        <w:tc>
          <w:tcPr>
            <w:tcW w:w="654" w:type="pct"/>
            <w:vMerge/>
            <w:vAlign w:val="center"/>
          </w:tcPr>
          <w:p w14:paraId="3DBE6BC1" w14:textId="77777777" w:rsidR="00202946" w:rsidRPr="008A2B7E" w:rsidRDefault="00202946" w:rsidP="000A6FCE">
            <w:pPr>
              <w:pStyle w:val="table"/>
            </w:pPr>
          </w:p>
        </w:tc>
        <w:tc>
          <w:tcPr>
            <w:tcW w:w="1386" w:type="pct"/>
            <w:vAlign w:val="center"/>
          </w:tcPr>
          <w:p w14:paraId="4D3892F8" w14:textId="77777777" w:rsidR="00202946" w:rsidRPr="008A2B7E" w:rsidRDefault="00202946" w:rsidP="000A6FCE">
            <w:pPr>
              <w:pStyle w:val="table"/>
            </w:pPr>
            <w:r w:rsidRPr="008A2B7E">
              <w:t>R5</w:t>
            </w:r>
          </w:p>
        </w:tc>
        <w:tc>
          <w:tcPr>
            <w:tcW w:w="2363" w:type="pct"/>
            <w:vAlign w:val="center"/>
          </w:tcPr>
          <w:p w14:paraId="0E6B155B" w14:textId="77777777" w:rsidR="00202946" w:rsidRPr="008A2B7E" w:rsidRDefault="00202946" w:rsidP="000A6FCE">
            <w:pPr>
              <w:pStyle w:val="table"/>
            </w:pPr>
            <w:r w:rsidRPr="008A2B7E">
              <w:t>Y = 77.1 × R + 2593.4</w:t>
            </w:r>
          </w:p>
        </w:tc>
        <w:tc>
          <w:tcPr>
            <w:tcW w:w="597" w:type="pct"/>
            <w:vAlign w:val="center"/>
          </w:tcPr>
          <w:p w14:paraId="3D1EEEB1" w14:textId="77777777" w:rsidR="00202946" w:rsidRPr="008A2B7E" w:rsidRDefault="00202946" w:rsidP="000A6FCE">
            <w:pPr>
              <w:pStyle w:val="table"/>
            </w:pPr>
            <w:r w:rsidRPr="008A2B7E">
              <w:t>0.70</w:t>
            </w:r>
          </w:p>
        </w:tc>
      </w:tr>
    </w:tbl>
    <w:p w14:paraId="37A73D58" w14:textId="77777777" w:rsidR="00202946" w:rsidRDefault="00202946" w:rsidP="008B5CBF"/>
    <w:p w14:paraId="75AAF74C" w14:textId="77777777" w:rsidR="00202946" w:rsidRDefault="00202946" w:rsidP="008B5CBF"/>
    <w:p w14:paraId="19CE9B6D" w14:textId="77777777" w:rsidR="00202946" w:rsidRDefault="00202946" w:rsidP="008B5CBF"/>
    <w:p w14:paraId="522A2E4B" w14:textId="77777777" w:rsidR="00202946" w:rsidRDefault="00202946" w:rsidP="008B5CBF"/>
    <w:p w14:paraId="032E4A0D" w14:textId="77777777" w:rsidR="00202946" w:rsidRDefault="00202946" w:rsidP="008B5CBF"/>
    <w:p w14:paraId="2C0E1BFE" w14:textId="373EE6F0" w:rsidR="00202946" w:rsidRDefault="00202946" w:rsidP="008B5CBF">
      <w:r>
        <w:br w:type="page"/>
      </w:r>
    </w:p>
    <w:p w14:paraId="433F2F84" w14:textId="77777777" w:rsidR="00202946" w:rsidRPr="00EF3EB3" w:rsidRDefault="00202946" w:rsidP="00B032E6">
      <w:pPr>
        <w:spacing w:line="240" w:lineRule="auto"/>
      </w:pPr>
      <w:r w:rsidRPr="00EF3EB3">
        <w:rPr>
          <w:noProof/>
        </w:rPr>
        <w:lastRenderedPageBreak/>
        <w:drawing>
          <wp:inline distT="0" distB="0" distL="0" distR="0" wp14:anchorId="6A0EBD08" wp14:editId="5276D331">
            <wp:extent cx="5486400" cy="4210050"/>
            <wp:effectExtent l="0" t="0" r="0" b="0"/>
            <wp:docPr id="1016918010" name="Picture 9"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18010" name="Picture 9" descr="A graph of different colored bar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4210050"/>
                    </a:xfrm>
                    <a:prstGeom prst="rect">
                      <a:avLst/>
                    </a:prstGeom>
                    <a:noFill/>
                    <a:ln>
                      <a:noFill/>
                    </a:ln>
                  </pic:spPr>
                </pic:pic>
              </a:graphicData>
            </a:graphic>
          </wp:inline>
        </w:drawing>
      </w:r>
    </w:p>
    <w:p w14:paraId="0B1AD139" w14:textId="2AECB551" w:rsidR="00202946" w:rsidRDefault="00202946" w:rsidP="00B032E6">
      <w:pPr>
        <w:pStyle w:val="Caption"/>
      </w:pPr>
      <w:bookmarkStart w:id="71" w:name="_Ref204794636"/>
      <w:bookmarkStart w:id="72" w:name="_Toc201328409"/>
      <w:bookmarkStart w:id="73" w:name="_Toc204820977"/>
      <w:r w:rsidRPr="001F6B4B">
        <w:t>Figure</w:t>
      </w:r>
      <w:r w:rsidRPr="00C376AE">
        <w:t xml:space="preserve"> </w:t>
      </w:r>
      <w:fldSimple w:instr=" STYLEREF 1 \s ">
        <w:r w:rsidR="00653D15">
          <w:rPr>
            <w:noProof/>
          </w:rPr>
          <w:t>2</w:t>
        </w:r>
      </w:fldSimple>
      <w:r w:rsidRPr="00C376AE">
        <w:t>.</w:t>
      </w:r>
      <w:fldSimple w:instr=" SEQ Figure \* ARABIC \s 1 ">
        <w:r w:rsidR="00653D15">
          <w:rPr>
            <w:noProof/>
          </w:rPr>
          <w:t>1</w:t>
        </w:r>
      </w:fldSimple>
      <w:bookmarkEnd w:id="71"/>
      <w:r w:rsidRPr="009D2AA9">
        <w:t xml:space="preserve">. </w:t>
      </w:r>
      <w:r w:rsidRPr="00EF3EB3">
        <w:t>Jackson precipitation in 16 years and during the growing season from 2013 to 2017</w:t>
      </w:r>
      <w:r>
        <w:t>.</w:t>
      </w:r>
      <w:bookmarkEnd w:id="72"/>
      <w:bookmarkEnd w:id="73"/>
    </w:p>
    <w:p w14:paraId="4AD8775C" w14:textId="77777777" w:rsidR="00202946" w:rsidRDefault="00202946" w:rsidP="008B5CBF"/>
    <w:p w14:paraId="2D380E48" w14:textId="4BBE8EB9" w:rsidR="00202946" w:rsidRDefault="00202946" w:rsidP="008B5CBF">
      <w:r>
        <w:br w:type="page"/>
      </w:r>
    </w:p>
    <w:p w14:paraId="1B7B08D5" w14:textId="77777777" w:rsidR="00202946" w:rsidRDefault="00202946" w:rsidP="008B5CBF">
      <w:r w:rsidRPr="0065025D">
        <w:rPr>
          <w:noProof/>
        </w:rPr>
        <w:lastRenderedPageBreak/>
        <w:drawing>
          <wp:inline distT="0" distB="0" distL="0" distR="0" wp14:anchorId="7E4E4BA0" wp14:editId="1CB83EBA">
            <wp:extent cx="4866273" cy="3311770"/>
            <wp:effectExtent l="0" t="0" r="0" b="3175"/>
            <wp:docPr id="2072143849" name="Picture 21" descr="A diagram of candlestick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43849" name="Picture 21" descr="A diagram of candlesticks and number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89748" cy="3327746"/>
                    </a:xfrm>
                    <a:prstGeom prst="rect">
                      <a:avLst/>
                    </a:prstGeom>
                    <a:noFill/>
                    <a:ln>
                      <a:noFill/>
                    </a:ln>
                  </pic:spPr>
                </pic:pic>
              </a:graphicData>
            </a:graphic>
          </wp:inline>
        </w:drawing>
      </w:r>
    </w:p>
    <w:p w14:paraId="5A0EA149" w14:textId="45B90FC9" w:rsidR="00202946" w:rsidRDefault="00202946" w:rsidP="00B032E6">
      <w:pPr>
        <w:pStyle w:val="Caption"/>
      </w:pPr>
      <w:bookmarkStart w:id="74" w:name="_Ref204794727"/>
      <w:bookmarkStart w:id="75" w:name="_Toc201328410"/>
      <w:bookmarkStart w:id="76" w:name="_Toc204820978"/>
      <w:r w:rsidRPr="00C376AE">
        <w:t xml:space="preserve">Figure </w:t>
      </w:r>
      <w:fldSimple w:instr=" STYLEREF 1 \s ">
        <w:r w:rsidR="00653D15">
          <w:rPr>
            <w:noProof/>
          </w:rPr>
          <w:t>2</w:t>
        </w:r>
      </w:fldSimple>
      <w:r w:rsidRPr="00C376AE">
        <w:t>.</w:t>
      </w:r>
      <w:fldSimple w:instr=" SEQ Figure \* ARABIC \s 1 ">
        <w:r w:rsidR="00653D15">
          <w:rPr>
            <w:noProof/>
          </w:rPr>
          <w:t>2</w:t>
        </w:r>
      </w:fldSimple>
      <w:bookmarkEnd w:id="74"/>
      <w:r w:rsidRPr="009D2AA9">
        <w:t xml:space="preserve">. </w:t>
      </w:r>
      <w:r w:rsidRPr="008A2B7E">
        <w:t>Yield and Irrigation Rate from 2013 to 2017</w:t>
      </w:r>
      <w:r>
        <w:rPr>
          <w:rFonts w:hint="eastAsia"/>
        </w:rPr>
        <w:t>.</w:t>
      </w:r>
      <w:bookmarkEnd w:id="75"/>
      <w:bookmarkEnd w:id="76"/>
    </w:p>
    <w:p w14:paraId="68761E41" w14:textId="16FC39B7" w:rsidR="00202946" w:rsidRDefault="00202946" w:rsidP="008B5CBF">
      <w:r>
        <w:br w:type="page"/>
      </w:r>
    </w:p>
    <w:p w14:paraId="138F7D91" w14:textId="77777777" w:rsidR="00002A76" w:rsidRDefault="00202946" w:rsidP="00B032E6">
      <w:pPr>
        <w:pStyle w:val="Caption"/>
      </w:pPr>
      <w:bookmarkStart w:id="77" w:name="_Toc201328411"/>
      <w:r w:rsidRPr="0065025D">
        <w:rPr>
          <w:noProof/>
        </w:rPr>
        <w:lastRenderedPageBreak/>
        <w:drawing>
          <wp:inline distT="0" distB="0" distL="0" distR="0" wp14:anchorId="5A7F0B35" wp14:editId="56DDD781">
            <wp:extent cx="5486400" cy="3832860"/>
            <wp:effectExtent l="0" t="0" r="0" b="0"/>
            <wp:docPr id="283887110" name="Picture 17" descr="A group of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87110" name="Picture 17" descr="A group of black line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3832860"/>
                    </a:xfrm>
                    <a:prstGeom prst="rect">
                      <a:avLst/>
                    </a:prstGeom>
                    <a:noFill/>
                    <a:ln>
                      <a:noFill/>
                    </a:ln>
                  </pic:spPr>
                </pic:pic>
              </a:graphicData>
            </a:graphic>
          </wp:inline>
        </w:drawing>
      </w:r>
    </w:p>
    <w:p w14:paraId="72CE8239" w14:textId="14D391DD" w:rsidR="00202946" w:rsidRPr="00653D15" w:rsidRDefault="00202946" w:rsidP="00B032E6">
      <w:pPr>
        <w:pStyle w:val="Caption"/>
      </w:pPr>
      <w:bookmarkStart w:id="78" w:name="_Ref204794907"/>
      <w:bookmarkStart w:id="79" w:name="_Toc204820979"/>
      <w:r w:rsidRPr="00653D15">
        <w:t xml:space="preserve">Figure </w:t>
      </w:r>
      <w:fldSimple w:instr=" STYLEREF 1 \s ">
        <w:r w:rsidR="00653D15">
          <w:rPr>
            <w:noProof/>
          </w:rPr>
          <w:t>2</w:t>
        </w:r>
      </w:fldSimple>
      <w:r w:rsidRPr="00653D15">
        <w:t>.</w:t>
      </w:r>
      <w:fldSimple w:instr=" SEQ Figure \* ARABIC \s 1 ">
        <w:r w:rsidR="00653D15">
          <w:rPr>
            <w:noProof/>
          </w:rPr>
          <w:t>3</w:t>
        </w:r>
      </w:fldSimple>
      <w:bookmarkEnd w:id="78"/>
      <w:r w:rsidRPr="00653D15">
        <w:t>. Seasonal water balance using MOIST irrigation scheduling tool</w:t>
      </w:r>
      <w:r w:rsidRPr="00653D15">
        <w:rPr>
          <w:rFonts w:hint="eastAsia"/>
        </w:rPr>
        <w:t>.</w:t>
      </w:r>
      <w:bookmarkEnd w:id="77"/>
      <w:bookmarkEnd w:id="79"/>
    </w:p>
    <w:p w14:paraId="792C8B57" w14:textId="09A9A051" w:rsidR="00202946" w:rsidRDefault="00202946" w:rsidP="008B5CBF">
      <w:r>
        <w:br w:type="page"/>
      </w:r>
    </w:p>
    <w:p w14:paraId="7766B180" w14:textId="77777777" w:rsidR="00202946" w:rsidRDefault="00202946" w:rsidP="008B5CBF">
      <w:r w:rsidRPr="0065025D">
        <w:rPr>
          <w:noProof/>
        </w:rPr>
        <w:lastRenderedPageBreak/>
        <w:drawing>
          <wp:inline distT="0" distB="0" distL="0" distR="0" wp14:anchorId="17A1553E" wp14:editId="234FFC26">
            <wp:extent cx="5486400" cy="3808095"/>
            <wp:effectExtent l="0" t="0" r="0" b="1905"/>
            <wp:docPr id="24647498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3808095"/>
                    </a:xfrm>
                    <a:prstGeom prst="rect">
                      <a:avLst/>
                    </a:prstGeom>
                    <a:noFill/>
                    <a:ln>
                      <a:noFill/>
                    </a:ln>
                  </pic:spPr>
                </pic:pic>
              </a:graphicData>
            </a:graphic>
          </wp:inline>
        </w:drawing>
      </w:r>
    </w:p>
    <w:p w14:paraId="39B471D0" w14:textId="477DCD43" w:rsidR="00202946" w:rsidRDefault="00202946" w:rsidP="00B032E6">
      <w:pPr>
        <w:pStyle w:val="Caption"/>
      </w:pPr>
      <w:bookmarkStart w:id="80" w:name="_Ref204794735"/>
      <w:bookmarkStart w:id="81" w:name="_Toc201328412"/>
      <w:bookmarkStart w:id="82" w:name="_Toc204820980"/>
      <w:r w:rsidRPr="00C376AE">
        <w:t xml:space="preserve">Figure </w:t>
      </w:r>
      <w:fldSimple w:instr=" STYLEREF 1 \s ">
        <w:r w:rsidR="00653D15">
          <w:rPr>
            <w:noProof/>
          </w:rPr>
          <w:t>2</w:t>
        </w:r>
      </w:fldSimple>
      <w:r w:rsidRPr="00C376AE">
        <w:t>.</w:t>
      </w:r>
      <w:fldSimple w:instr=" SEQ Figure \* ARABIC \s 1 ">
        <w:r w:rsidR="00653D15">
          <w:rPr>
            <w:noProof/>
          </w:rPr>
          <w:t>4</w:t>
        </w:r>
      </w:fldSimple>
      <w:bookmarkEnd w:id="80"/>
      <w:r w:rsidRPr="009D2AA9">
        <w:t xml:space="preserve">. </w:t>
      </w:r>
      <w:r w:rsidRPr="0065025D">
        <w:t>Soil moisture sensor data</w:t>
      </w:r>
      <w:r>
        <w:rPr>
          <w:rFonts w:hint="eastAsia"/>
        </w:rPr>
        <w:t>.</w:t>
      </w:r>
      <w:bookmarkEnd w:id="81"/>
      <w:bookmarkEnd w:id="82"/>
    </w:p>
    <w:p w14:paraId="653EF0FA" w14:textId="77777777" w:rsidR="00202946" w:rsidRDefault="00202946" w:rsidP="008B5CBF"/>
    <w:p w14:paraId="5D8B5D78" w14:textId="77777777" w:rsidR="00202946" w:rsidRDefault="00202946" w:rsidP="008B5CBF"/>
    <w:p w14:paraId="6147764C" w14:textId="77777777" w:rsidR="000902FC" w:rsidRDefault="000902FC" w:rsidP="008B5CBF"/>
    <w:p w14:paraId="7DD0490D" w14:textId="77777777" w:rsidR="00EF3EB3" w:rsidRDefault="00EF3EB3" w:rsidP="008B5CBF"/>
    <w:p w14:paraId="00E9205F" w14:textId="77777777" w:rsidR="0026795D" w:rsidRDefault="0026795D" w:rsidP="008B5CBF">
      <w:pPr>
        <w:sectPr w:rsidR="0026795D" w:rsidSect="00653D15">
          <w:pgSz w:w="12240" w:h="15840" w:code="1"/>
          <w:pgMar w:top="1440" w:right="1800" w:bottom="1872" w:left="1800" w:header="720" w:footer="1440" w:gutter="0"/>
          <w:cols w:space="720"/>
          <w:noEndnote/>
          <w:docGrid w:linePitch="360"/>
        </w:sectPr>
      </w:pPr>
    </w:p>
    <w:p w14:paraId="2DECD04F" w14:textId="5A4358E6" w:rsidR="00236E6D" w:rsidRPr="004F08CE" w:rsidRDefault="00965FBD" w:rsidP="008B5CBF">
      <w:pPr>
        <w:pStyle w:val="Heading1"/>
      </w:pPr>
      <w:bookmarkStart w:id="83" w:name="_Toc420995896"/>
      <w:bookmarkStart w:id="84" w:name="_Toc422997483"/>
      <w:r w:rsidRPr="009D2AA9">
        <w:lastRenderedPageBreak/>
        <w:br/>
      </w:r>
      <w:bookmarkStart w:id="85" w:name="_Toc427156466"/>
      <w:bookmarkStart w:id="86" w:name="_Toc204820664"/>
      <w:r w:rsidR="00E80975" w:rsidRPr="0026795D">
        <w:t>Irrigation timing and rate for improving soybean yield across different soil zones in subtropical humid climate</w:t>
      </w:r>
      <w:bookmarkEnd w:id="83"/>
      <w:bookmarkEnd w:id="84"/>
      <w:bookmarkEnd w:id="85"/>
      <w:bookmarkEnd w:id="86"/>
    </w:p>
    <w:p w14:paraId="71002DCE" w14:textId="591E3CD0" w:rsidR="00E80975" w:rsidRDefault="00236E6D" w:rsidP="008B5CBF">
      <w:r w:rsidRPr="009D2AA9">
        <w:tab/>
      </w:r>
      <w:r w:rsidR="00E80975">
        <w:br w:type="page"/>
      </w:r>
    </w:p>
    <w:p w14:paraId="5DEBB627" w14:textId="13585D32" w:rsidR="004F08CE" w:rsidRPr="009D2AA9" w:rsidRDefault="0026795D" w:rsidP="008B5CBF">
      <w:pPr>
        <w:pStyle w:val="Heading2"/>
      </w:pPr>
      <w:bookmarkStart w:id="87" w:name="_Toc420995897"/>
      <w:bookmarkStart w:id="88" w:name="_Toc422997484"/>
      <w:bookmarkStart w:id="89" w:name="_Toc427156467"/>
      <w:bookmarkStart w:id="90" w:name="_Toc204820665"/>
      <w:r w:rsidRPr="0026795D">
        <w:lastRenderedPageBreak/>
        <w:t>Abstract</w:t>
      </w:r>
      <w:bookmarkEnd w:id="87"/>
      <w:bookmarkEnd w:id="88"/>
      <w:bookmarkEnd w:id="89"/>
      <w:bookmarkEnd w:id="90"/>
    </w:p>
    <w:p w14:paraId="229CB4AF" w14:textId="08E8B227" w:rsidR="0026795D" w:rsidRDefault="0026795D" w:rsidP="008B5CBF">
      <w:bookmarkStart w:id="91" w:name="_Toc420995898"/>
      <w:bookmarkStart w:id="92" w:name="_Toc422997485"/>
      <w:bookmarkStart w:id="93" w:name="_Toc427156468"/>
      <w:r w:rsidRPr="0026795D">
        <w:t xml:space="preserve">Water scarcity and increasing climate variability pose significant challenges to optimizing irrigation practices in subtropical soybean production systems, where </w:t>
      </w:r>
      <w:r w:rsidR="00AA0690">
        <w:t>ineffective</w:t>
      </w:r>
      <w:r w:rsidRPr="0026795D">
        <w:t xml:space="preserve"> use </w:t>
      </w:r>
      <w:r w:rsidR="00AA0690">
        <w:rPr>
          <w:rFonts w:hint="eastAsia"/>
        </w:rPr>
        <w:t xml:space="preserve">of irrigation </w:t>
      </w:r>
      <w:r w:rsidRPr="0026795D">
        <w:t>can compromise both crop productivity and resource sustainability. A two-year experiment (2018-2019) in West Tennessee assessed soybean yield responses to various irrigation treatments across three soil zones (sandy soil, silt over sandy soil, and silt loam soil), and evaluated the performance of the water-balance model and soil matric potential sensors for irrigation guidance. Irrigation treatments varied by timing (beginning at flowering (R1), podding (R3), and seed filling (R5) stages) and application rate</w:t>
      </w:r>
      <w:r w:rsidR="00AA0690">
        <w:rPr>
          <w:rFonts w:hint="eastAsia"/>
        </w:rPr>
        <w:t xml:space="preserve"> at each timing</w:t>
      </w:r>
      <w:r w:rsidRPr="0026795D">
        <w:t xml:space="preserve"> (2.8 cm/week and 4.1 cm/week). </w:t>
      </w:r>
      <w:r w:rsidR="00AA0690">
        <w:rPr>
          <w:rFonts w:hint="eastAsia"/>
        </w:rPr>
        <w:t xml:space="preserve">Irrigation amount reduced only by the amount of rainfall in a week. </w:t>
      </w:r>
      <w:r w:rsidR="00AA0690">
        <w:t>Also,</w:t>
      </w:r>
      <w:r w:rsidR="00AA0690">
        <w:rPr>
          <w:rFonts w:hint="eastAsia"/>
        </w:rPr>
        <w:t xml:space="preserve"> a</w:t>
      </w:r>
      <w:r w:rsidRPr="0026795D">
        <w:t xml:space="preserve"> rainfed treatment served as the control. Results demonstrated that soil type was the primary determinant of yield and irrigation water productivity (IWP), with sandy soil exhibiting the lowest yields but highest IWP under strategic irrigation, silt over sandy soil achieving intermediate yields with </w:t>
      </w:r>
      <w:r w:rsidR="00EF24CD" w:rsidRPr="0026795D">
        <w:t xml:space="preserve">intermediate </w:t>
      </w:r>
      <w:r w:rsidRPr="0026795D">
        <w:t xml:space="preserve">IWP, and silt loam producing the highest yield yet lowest IWP due to natural water sufficiency. Rainfall patterns negated irrigation's impact on IWP (p &gt; 0.05), but yield responses were soil-specific: sandy soils benefited most from R1-initiated irrigation (~2,300 kg/ha), silt over sandy soils showed marginal gains with R3-stage irrigation (0.05 &lt; p &lt; 0.1), and silt loam required no irrigation. The water balance model provided reliable guidance in </w:t>
      </w:r>
      <w:r w:rsidR="008D1FE1">
        <w:rPr>
          <w:rFonts w:hint="eastAsia"/>
        </w:rPr>
        <w:t>silt loam soil zone and sandy soil zone</w:t>
      </w:r>
      <w:r w:rsidRPr="0026795D">
        <w:t xml:space="preserve"> but faced limitations in the spatially variable silt-over-sandy zone, particularly during R3–R5 stages. Matric potential sensors</w:t>
      </w:r>
      <w:r w:rsidR="00AA0690">
        <w:rPr>
          <w:rFonts w:hint="eastAsia"/>
        </w:rPr>
        <w:t xml:space="preserve"> </w:t>
      </w:r>
      <w:r w:rsidR="00AA0690" w:rsidRPr="00AA0690">
        <w:t>would have triggered more irrigation than needed to optimize yield</w:t>
      </w:r>
      <w:r w:rsidRPr="0026795D">
        <w:t xml:space="preserve">, </w:t>
      </w:r>
      <w:r w:rsidRPr="0026795D">
        <w:lastRenderedPageBreak/>
        <w:t xml:space="preserve">suggesting </w:t>
      </w:r>
      <w:r w:rsidR="00AA0690" w:rsidRPr="00AA0690">
        <w:t>for careful placement, replicated measurements and possibly</w:t>
      </w:r>
      <w:r w:rsidR="00AA0690">
        <w:rPr>
          <w:rFonts w:hint="eastAsia"/>
        </w:rPr>
        <w:t xml:space="preserve"> </w:t>
      </w:r>
      <w:r w:rsidRPr="0026795D">
        <w:t>drier trigger thresholds. These findings highlight the necessity of soil-specific irrigation strategies and underscore opportunities to improve decision-support tools for sustainable water management in climate-variable agroecosystems.</w:t>
      </w:r>
    </w:p>
    <w:p w14:paraId="04013A7D" w14:textId="77777777" w:rsidR="0026795D" w:rsidRPr="0026795D" w:rsidRDefault="0026795D" w:rsidP="008B5CBF">
      <w:pPr>
        <w:pStyle w:val="Heading2"/>
      </w:pPr>
      <w:bookmarkStart w:id="94" w:name="_Toc204820666"/>
      <w:r w:rsidRPr="0026795D">
        <w:t>Introduction</w:t>
      </w:r>
      <w:bookmarkEnd w:id="94"/>
    </w:p>
    <w:p w14:paraId="3E2D9185" w14:textId="7D4F60F9" w:rsidR="0026795D" w:rsidRPr="0026795D" w:rsidRDefault="0026795D" w:rsidP="008B5CBF">
      <w:r w:rsidRPr="0026795D">
        <w:t>In 2023, the United States produced 124.94 million tons of soybeans (</w:t>
      </w:r>
      <w:r w:rsidR="00E37CEB" w:rsidRPr="000F7934">
        <w:rPr>
          <w:i/>
        </w:rPr>
        <w:t>Glycine max</w:t>
      </w:r>
      <w:r w:rsidR="00E37CEB" w:rsidRPr="000F7934">
        <w:t xml:space="preserve"> L.</w:t>
      </w:r>
      <w:r w:rsidRPr="0026795D">
        <w:t xml:space="preserve">) across 33.3 million hectares </w:t>
      </w:r>
      <w:sdt>
        <w:sdtPr>
          <w:rPr>
            <w:color w:val="000000"/>
          </w:rPr>
          <w:tag w:val="MENDELEY_CITATION_v3_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"/>
          <w:id w:val="1074481208"/>
          <w:placeholder>
            <w:docPart w:val="CF8B857C355F4CFF9F65D692013DDD96"/>
          </w:placeholder>
        </w:sdtPr>
        <w:sdtContent>
          <w:r w:rsidR="002D04C4" w:rsidRPr="002D04C4">
            <w:rPr>
              <w:color w:val="000000"/>
            </w:rPr>
            <w:t>(USDA, 2024a)</w:t>
          </w:r>
        </w:sdtContent>
      </w:sdt>
      <w:r w:rsidRPr="0026795D">
        <w:t xml:space="preserve">. Of the total production, approximately 48.25 million tons were exported, representing 29% of global production and valued at $27.72 billion </w:t>
      </w:r>
      <w:sdt>
        <w:sdtPr>
          <w:rPr>
            <w:color w:val="000000"/>
          </w:rPr>
          <w:tag w:val="MENDELEY_CITATION_v3_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"/>
          <w:id w:val="-1844083072"/>
          <w:placeholder>
            <w:docPart w:val="CF8B857C355F4CFF9F65D692013DDD96"/>
          </w:placeholder>
        </w:sdtPr>
        <w:sdtContent>
          <w:r w:rsidR="002D04C4" w:rsidRPr="002D04C4">
            <w:rPr>
              <w:color w:val="000000"/>
            </w:rPr>
            <w:t>(USDA, 2024b)</w:t>
          </w:r>
        </w:sdtContent>
      </w:sdt>
      <w:r w:rsidRPr="0026795D">
        <w:t xml:space="preserve">. With nearly 90% of US soybeans grown under rainfed conditions, the crop is highly vulnerable to weather fluctuations, particularly the increasing frequency of heat waves, droughts, and unpredictable rainfall patterns </w:t>
      </w:r>
      <w:sdt>
        <w:sdtPr>
          <w:rPr>
            <w:color w:val="000000"/>
          </w:rPr>
          <w:tag w:val="MENDELEY_CITATION_v3_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"/>
          <w:id w:val="-286282546"/>
          <w:placeholder>
            <w:docPart w:val="CF8B857C355F4CFF9F65D692013DDD96"/>
          </w:placeholder>
        </w:sdtPr>
        <w:sdtContent>
          <w:r w:rsidR="002D04C4" w:rsidRPr="002D04C4">
            <w:rPr>
              <w:color w:val="000000"/>
            </w:rPr>
            <w:t>(Hamed et al., 2021)</w:t>
          </w:r>
        </w:sdtContent>
      </w:sdt>
      <w:r w:rsidRPr="0026795D">
        <w:t xml:space="preserve">. USDA’s Economic Research Service projects that soybean yields will decline by 3% by 2036 due to climate-linked changes in temperature and precipitation </w:t>
      </w:r>
      <w:sdt>
        <w:sdtPr>
          <w:rPr>
            <w:color w:val="000000"/>
          </w:rPr>
          <w:tag w:val="MENDELEY_CITATION_v3_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"/>
          <w:id w:val="-1726053702"/>
          <w:placeholder>
            <w:docPart w:val="CF8B857C355F4CFF9F65D692013DDD96"/>
          </w:placeholder>
        </w:sdtPr>
        <w:sdtContent>
          <w:r w:rsidR="002D04C4" w:rsidRPr="002D04C4">
            <w:rPr>
              <w:color w:val="000000"/>
            </w:rPr>
            <w:t>(Hayhoe et al., 2018)</w:t>
          </w:r>
        </w:sdtContent>
      </w:sdt>
      <w:r w:rsidRPr="0026795D">
        <w:t xml:space="preserve">. In the humid subtropical regions of the Mid-South, soybean production is challenged by not only the reliance on unpredictable precipitation patterns but also </w:t>
      </w:r>
      <w:r w:rsidR="00344347">
        <w:rPr>
          <w:rFonts w:hint="eastAsia"/>
        </w:rPr>
        <w:t>farm-scale soil</w:t>
      </w:r>
      <w:r w:rsidRPr="0026795D">
        <w:t xml:space="preserve"> spatial variability. These factors make it difficult to design effective irrigation regimes for achieving the optimal yield with less water, as soybean yield responses to irrigation differ across soil textures and rainfall patterns.</w:t>
      </w:r>
    </w:p>
    <w:p w14:paraId="7534796C" w14:textId="4C1DB605" w:rsidR="0026795D" w:rsidRPr="0026795D" w:rsidRDefault="0026795D" w:rsidP="008B5CBF">
      <w:r w:rsidRPr="0026795D">
        <w:t xml:space="preserve">As an essential part of the Mid-South, Tennessee grows 0.65 million hectares of soybean annually and is a prime example of an area facing these challenges </w:t>
      </w:r>
      <w:sdt>
        <w:sdtPr>
          <w:rPr>
            <w:color w:val="000000"/>
          </w:rPr>
          <w:tag w:val="MENDELEY_CITATION_v3_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xNS4wNi4wMTkiLCJJU1NOIjoiMDE2ODE2OTkiLCJpc3N1ZWQiOnsiZGF0ZS1wYXJ0cyI6W1syMDE1LDldXX0sInBhZ2UiOiIxNTQtMTY3Iiwidm9sdW1lIjoiMTE3In0sImlzVGVtcG9yYXJ5IjpmYWxzZX1dfQ=="/>
          <w:id w:val="-917789520"/>
          <w:placeholder>
            <w:docPart w:val="CF8B857C355F4CFF9F65D692013DDD96"/>
          </w:placeholder>
        </w:sdtPr>
        <w:sdtContent>
          <w:r w:rsidR="002D04C4" w:rsidRPr="002D04C4">
            <w:rPr>
              <w:color w:val="000000"/>
            </w:rPr>
            <w:t>(Haghverdi et al., 2015)</w:t>
          </w:r>
        </w:sdtContent>
      </w:sdt>
      <w:r w:rsidRPr="0026795D">
        <w:t xml:space="preserve">. Even though the humid subtropical climate brings a high annual average precipitation of over 1300 mm to Tennessee </w:t>
      </w:r>
      <w:r w:rsidR="001F1124">
        <w:rPr>
          <w:rFonts w:hint="eastAsia"/>
        </w:rPr>
        <w:t xml:space="preserve">and </w:t>
      </w:r>
      <w:r w:rsidRPr="0026795D">
        <w:t xml:space="preserve">about 23% of annual precipitation falls </w:t>
      </w:r>
      <w:r w:rsidRPr="0026795D">
        <w:lastRenderedPageBreak/>
        <w:t>during the soybean critical water period of June to August</w:t>
      </w:r>
      <w:r w:rsidR="001F1124">
        <w:rPr>
          <w:rFonts w:hint="eastAsia"/>
        </w:rPr>
        <w:t xml:space="preserve"> </w:t>
      </w:r>
      <w:sdt>
        <w:sdtPr>
          <w:rPr>
            <w:color w:val="000000"/>
          </w:rPr>
          <w:tag w:val="MENDELEY_CITATION_v3_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"/>
          <w:id w:val="-1206249364"/>
          <w:placeholder>
            <w:docPart w:val="9E6FBF0128B9488B938D321DF48DFE3A"/>
          </w:placeholder>
        </w:sdtPr>
        <w:sdtContent>
          <w:r w:rsidR="001F1124" w:rsidRPr="002D04C4">
            <w:rPr>
              <w:color w:val="000000"/>
            </w:rPr>
            <w:t>(NOAA, 2024)</w:t>
          </w:r>
        </w:sdtContent>
      </w:sdt>
      <w:r w:rsidR="001F1124" w:rsidRPr="0026795D">
        <w:t>,</w:t>
      </w:r>
      <w:r w:rsidRPr="0026795D">
        <w:t xml:space="preserve"> the temporal distribution of growing season precipitation exhibits high variability, characterized by extended dry intervals between rainfall events. This variability is further compounded by the fact that heavy rainfall events often result in increased runoff with only a portion of the rainfall percolating into soil for soybean use </w:t>
      </w:r>
      <w:sdt>
        <w:sdtPr>
          <w:rPr>
            <w:color w:val="000000"/>
          </w:rPr>
          <w:tag w:val="MENDELEY_CITATION_v3_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"/>
          <w:id w:val="1413586210"/>
          <w:placeholder>
            <w:docPart w:val="BC89BBCE85C544C6BD7EC9256DAF9A7A"/>
          </w:placeholder>
        </w:sdtPr>
        <w:sdtContent>
          <w:r w:rsidR="002D04C4" w:rsidRPr="002D04C4">
            <w:rPr>
              <w:color w:val="000000"/>
            </w:rPr>
            <w:t>(Doerr et al., 2003)</w:t>
          </w:r>
        </w:sdtContent>
      </w:sdt>
      <w:r w:rsidRPr="0026795D">
        <w:t xml:space="preserve">, and the fact that the occurrence of dry periods at soybean critical water need periods can lead to reduced yields </w:t>
      </w:r>
      <w:sdt>
        <w:sdtPr>
          <w:rPr>
            <w:color w:val="000000"/>
          </w:rPr>
          <w:tag w:val="MENDELEY_CITATION_v3_eyJjaXRhdGlvbklEIjoiTUVOREVMRVlfQ0lUQVRJT05fYzcyYjQ0NDMtOTE3My00NTY2LTkyZmQtNzk3NzY1YTQ2NGI1IiwicHJvcGVydGllcyI6eyJub3RlSW5kZXgiOjB9LCJpc0VkaXRlZCI6ZmFsc2UsIm1hbnVhbE92ZXJyaWRlIjp7ImlzTWFudWFsbHlPdmVycmlkZGVuIjpmYWxzZSwiY2l0ZXByb2NUZXh0IjoiKFhpZSBldCBhbC4sIDIwMjRhKSIsIm1hbnVhbE92ZXJyaWRlVGV4dCI6IiJ9LCJjaXRhdGlvbkl0ZW1zIjpb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
          <w:id w:val="1782847766"/>
          <w:placeholder>
            <w:docPart w:val="CF8B857C355F4CFF9F65D692013DDD96"/>
          </w:placeholder>
        </w:sdtPr>
        <w:sdtContent>
          <w:r w:rsidR="002D04C4" w:rsidRPr="002D04C4">
            <w:rPr>
              <w:color w:val="000000"/>
            </w:rPr>
            <w:t>(Xie et al., 2024)</w:t>
          </w:r>
        </w:sdtContent>
      </w:sdt>
      <w:r w:rsidRPr="0026795D">
        <w:t>. This unpredictable nature of both the amount and timing of precipitation poses a major risk to soybean production.</w:t>
      </w:r>
    </w:p>
    <w:p w14:paraId="792329D4" w14:textId="12EE4FEE" w:rsidR="0026795D" w:rsidRPr="0026795D" w:rsidRDefault="0026795D" w:rsidP="008B5CBF">
      <w:r w:rsidRPr="0026795D">
        <w:t xml:space="preserve">Additionally, soybean production is highly sensitive to soil variability, which can range from excessively drained loamy sands to poorly drained clays within a single field </w:t>
      </w:r>
      <w:sdt>
        <w:sdtPr>
          <w:rPr>
            <w:color w:val="000000"/>
          </w:rPr>
          <w:tag w:val="MENDELEY_CITATION_v3_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"/>
          <w:id w:val="1575395719"/>
          <w:placeholder>
            <w:docPart w:val="499FD259B5334F758A147C983947B1DA"/>
          </w:placeholder>
        </w:sdtPr>
        <w:sdtContent>
          <w:r w:rsidR="002D04C4" w:rsidRPr="002D04C4">
            <w:rPr>
              <w:color w:val="000000"/>
            </w:rPr>
            <w:t>(M. S. Cox et al., 2006; J. A. Thomasson et al., 2001)</w:t>
          </w:r>
        </w:sdtContent>
      </w:sdt>
      <w:r w:rsidRPr="0026795D">
        <w:t xml:space="preserve">. On well-structured silt loams, yields sustain above 4,200 kg ha⁻¹ through improved moisture retention </w:t>
      </w:r>
      <w:sdt>
        <w:sdtPr>
          <w:rPr>
            <w:color w:val="000000"/>
          </w:rPr>
          <w:tag w:val="MENDELEY_CITATION_v3_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"/>
          <w:id w:val="304739500"/>
          <w:placeholder>
            <w:docPart w:val="E97D48633F3B412DB257046D4A4F39C1"/>
          </w:placeholder>
        </w:sdtPr>
        <w:sdtContent>
          <w:r w:rsidR="002D04C4" w:rsidRPr="002D04C4">
            <w:rPr>
              <w:color w:val="000000"/>
            </w:rPr>
            <w:t>(Grassini et al., 2015)</w:t>
          </w:r>
        </w:sdtContent>
      </w:sdt>
      <w:r w:rsidRPr="0026795D">
        <w:t xml:space="preserve">, whereas on coarse-textured loamy sands, average yields plateau at 2,800 kg ha⁻¹ due to low water-holding capacity </w:t>
      </w:r>
      <w:sdt>
        <w:sdtPr>
          <w:rPr>
            <w:color w:val="000000"/>
          </w:rPr>
          <w:tag w:val="MENDELEY_CITATION_v3_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"/>
          <w:id w:val="-1396658617"/>
          <w:placeholder>
            <w:docPart w:val="CF8B857C355F4CFF9F65D692013DDD96"/>
          </w:placeholder>
        </w:sdtPr>
        <w:sdtContent>
          <w:r w:rsidR="002D04C4" w:rsidRPr="002D04C4">
            <w:rPr>
              <w:rFonts w:eastAsia="Times New Roman"/>
              <w:color w:val="000000"/>
            </w:rPr>
            <w:t>(Heatherly &amp; Elmore, 2016)</w:t>
          </w:r>
        </w:sdtContent>
      </w:sdt>
      <w:r w:rsidRPr="0026795D">
        <w:t xml:space="preserve">. Notably, claypan soils exhibit yield depression to 2,100 kg ha⁻¹ under identical management, attributed to restricted root penetration and poor drainage </w:t>
      </w:r>
      <w:sdt>
        <w:sdtPr>
          <w:rPr>
            <w:color w:val="000000"/>
          </w:rPr>
          <w:tag w:val="MENDELEY_CITATION_v3_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"/>
          <w:id w:val="-1105731657"/>
          <w:placeholder>
            <w:docPart w:val="CF8B857C355F4CFF9F65D692013DDD96"/>
          </w:placeholder>
        </w:sdtPr>
        <w:sdtContent>
          <w:r w:rsidR="002D04C4" w:rsidRPr="002D04C4">
            <w:rPr>
              <w:color w:val="000000"/>
            </w:rPr>
            <w:t>(Myers et al., 2007)</w:t>
          </w:r>
        </w:sdtContent>
      </w:sdt>
      <w:r w:rsidRPr="0026795D">
        <w:t xml:space="preserve">. These disparities originate from soil-mediated modulation of water availability, bulk density, and cation exchange capacity, all of which are crucial for plant growth </w:t>
      </w:r>
      <w:sdt>
        <w:sdtPr>
          <w:rPr>
            <w:color w:val="000000"/>
          </w:rPr>
          <w:tag w:val="MENDELEY_CITATION_v3_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"/>
          <w:id w:val="-272086376"/>
          <w:placeholder>
            <w:docPart w:val="CF8B857C355F4CFF9F65D692013DDD96"/>
          </w:placeholder>
        </w:sdtPr>
        <w:sdtContent>
          <w:r w:rsidR="002D04C4" w:rsidRPr="002D04C4">
            <w:rPr>
              <w:color w:val="000000"/>
            </w:rPr>
            <w:t>(Botta et al., 2004; Sinclair et al., 2010; Suriadi et al., 2021)</w:t>
          </w:r>
        </w:sdtContent>
      </w:sdt>
      <w:r w:rsidRPr="0026795D">
        <w:t>.</w:t>
      </w:r>
    </w:p>
    <w:p w14:paraId="5508A51F" w14:textId="67CC3146" w:rsidR="0026795D" w:rsidRPr="0026795D" w:rsidRDefault="0026795D" w:rsidP="008B5CBF">
      <w:r w:rsidRPr="0026795D">
        <w:t xml:space="preserve">The variable precipitation distribution and the inherent variability in soil conditions within a field lead to different </w:t>
      </w:r>
      <w:r w:rsidR="00EF24CD">
        <w:rPr>
          <w:rFonts w:hint="eastAsia"/>
        </w:rPr>
        <w:t>irrigation</w:t>
      </w:r>
      <w:r w:rsidRPr="0026795D">
        <w:t xml:space="preserve"> requirements on various soil textures at different soybean growth stages. On deep medium- and fine-textured soils, short or moderate water </w:t>
      </w:r>
      <w:r w:rsidRPr="0026795D">
        <w:lastRenderedPageBreak/>
        <w:t xml:space="preserve">deficits during vegetative stages do not significantly reduce yield </w:t>
      </w:r>
      <w:sdt>
        <w:sdtPr>
          <w:rPr>
            <w:color w:val="000000"/>
          </w:rPr>
          <w:tag w:val="MENDELEY_CITATION_v3_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"/>
          <w:id w:val="1561367791"/>
          <w:placeholder>
            <w:docPart w:val="2F30DB90A14B42C8846ACA38F6B39DAF"/>
          </w:placeholder>
        </w:sdtPr>
        <w:sdtContent>
          <w:r w:rsidR="002D04C4" w:rsidRPr="002D04C4">
            <w:rPr>
              <w:rFonts w:eastAsia="Times New Roman"/>
              <w:color w:val="000000"/>
            </w:rPr>
            <w:t>(Ashley &amp; Ethridge, 1978; Elmore et al., 1988)</w:t>
          </w:r>
        </w:sdtContent>
      </w:sdt>
      <w:r w:rsidRPr="0026795D">
        <w:t xml:space="preserve">. Yet, soybeans become increasingly sensitive to water deficits during reproductive stages </w:t>
      </w:r>
      <w:sdt>
        <w:sdtPr>
          <w:rPr>
            <w:color w:val="000000"/>
          </w:rPr>
          <w:tag w:val="MENDELEY_CITATION_v3_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"/>
          <w:id w:val="-590928062"/>
          <w:placeholder>
            <w:docPart w:val="A65538FE24974287B42EF97598C39DD2"/>
          </w:placeholder>
        </w:sdtPr>
        <w:sdtContent>
          <w:r w:rsidR="002D04C4" w:rsidRPr="002D04C4">
            <w:rPr>
              <w:color w:val="000000"/>
            </w:rPr>
            <w:t>(Dogan et al., 2007; Jha et al., 2018; B. G. Leib et al., 2021; Torrion et al., 2014)</w:t>
          </w:r>
        </w:sdtContent>
      </w:sdt>
      <w:r w:rsidRPr="0026795D">
        <w:t xml:space="preserve">. Specifically, water deficits marginally impact soybean yield during flowering stage (R1) </w:t>
      </w:r>
      <w:sdt>
        <w:sdtPr>
          <w:rPr>
            <w:color w:val="000000"/>
          </w:rPr>
          <w:tag w:val="MENDELEY_CITATION_v3_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"/>
          <w:id w:val="965856902"/>
          <w:placeholder>
            <w:docPart w:val="EEAEA5843B29474BA27244A810A44FA8"/>
          </w:placeholder>
        </w:sdtPr>
        <w:sdtContent>
          <w:r w:rsidR="002D04C4" w:rsidRPr="002D04C4">
            <w:rPr>
              <w:color w:val="000000"/>
            </w:rPr>
            <w:t>(Andrade, 1995; Foroud et al., 1993)</w:t>
          </w:r>
        </w:sdtContent>
      </w:sdt>
      <w:r w:rsidRPr="0026795D">
        <w:t xml:space="preserve">, while significantly affecting yield during the podding (R3) and seed filling stage (R5) by reducing the number of pods, seeds, and seed weight </w:t>
      </w:r>
      <w:sdt>
        <w:sdtPr>
          <w:rPr>
            <w:color w:val="000000"/>
          </w:rPr>
          <w:tag w:val="MENDELEY_CITATION_v3_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"/>
          <w:id w:val="-2020145331"/>
          <w:placeholder>
            <w:docPart w:val="81F197E85F9C466FAD351468E0F371D6"/>
          </w:placeholder>
        </w:sdtPr>
        <w:sdtContent>
          <w:r w:rsidR="002D04C4" w:rsidRPr="002D04C4">
            <w:rPr>
              <w:rFonts w:eastAsia="Times New Roman"/>
              <w:color w:val="000000"/>
            </w:rPr>
            <w:t>(W. J. Cox &amp; Jolliff, 1986; Montoya et al., 2017)</w:t>
          </w:r>
        </w:sdtContent>
      </w:sdt>
      <w:r w:rsidRPr="0026795D">
        <w:t>. A five-year supplemental irrigation experiment on silt loam soil in TN recommended</w:t>
      </w:r>
      <w:r w:rsidRPr="0026795D">
        <w:rPr>
          <w:rFonts w:eastAsia="Times New Roman"/>
        </w:rPr>
        <w:t xml:space="preserve"> delaying irrigation until R5 in most years and until R3 in dry years and applying a high rate of 3.81 cm per week combined with rainfall to achieve higher soybean yield</w:t>
      </w:r>
      <w:r w:rsidRPr="0026795D">
        <w:t xml:space="preserve"> </w:t>
      </w:r>
      <w:sdt>
        <w:sdtPr>
          <w:rPr>
            <w:color w:val="000000"/>
          </w:rPr>
          <w:tag w:val="MENDELEY_CITATION_v3_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
          <w:id w:val="-57479497"/>
          <w:placeholder>
            <w:docPart w:val="B4F4CA57E4C949E2AD4D02D960B78C18"/>
          </w:placeholder>
        </w:sdtPr>
        <w:sdtContent>
          <w:r w:rsidR="002D04C4" w:rsidRPr="002D04C4">
            <w:rPr>
              <w:rFonts w:eastAsia="Times New Roman"/>
              <w:color w:val="000000"/>
            </w:rPr>
            <w:t>(Shekoofa &amp; Leib, 2022; Xie et al., 2024)</w:t>
          </w:r>
        </w:sdtContent>
      </w:sdt>
      <w:r w:rsidRPr="0026795D">
        <w:rPr>
          <w:rFonts w:eastAsia="Times New Roman"/>
        </w:rPr>
        <w:t xml:space="preserve">. Conversely, on coarse-textured soils, water stress during vegetative and flowering stage significantly impacts soybean yield </w:t>
      </w:r>
      <w:sdt>
        <w:sdtPr>
          <w:rPr>
            <w:rFonts w:eastAsia="Times New Roman"/>
            <w:color w:val="000000"/>
          </w:rPr>
          <w:tag w:val="MENDELEY_CITATION_v3_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"/>
          <w:id w:val="-1280562701"/>
          <w:placeholder>
            <w:docPart w:val="9495652F63C74182BDF7234A8124A817"/>
          </w:placeholder>
        </w:sdtPr>
        <w:sdtContent>
          <w:r w:rsidR="002D04C4" w:rsidRPr="002D04C4">
            <w:rPr>
              <w:rFonts w:eastAsia="Times New Roman"/>
              <w:color w:val="000000"/>
            </w:rPr>
            <w:t>(Jha et al., 2018)</w:t>
          </w:r>
        </w:sdtContent>
      </w:sdt>
      <w:r w:rsidRPr="0026795D">
        <w:rPr>
          <w:rFonts w:eastAsia="Times New Roman"/>
        </w:rPr>
        <w:t>. However, the optimal irrigation timing and amount for soybean cultivation across diverse soil types in subtropical humid climate remains poorly characterized.</w:t>
      </w:r>
    </w:p>
    <w:p w14:paraId="47B380E2" w14:textId="77777777" w:rsidR="0026795D" w:rsidRPr="0026795D" w:rsidRDefault="0026795D" w:rsidP="008B5CBF">
      <w:r w:rsidRPr="0026795D">
        <w:t>This research tested three irrigation initiation times (R1 to R6, R3 to R6, R5 to R6) at two irrigation rates (2.8 cm/wk and 4.1 cm/wk) in soil that varies from 3% to 19% available water holding capacity (AWHC) with the water balance approach and soil matric potential sensors applied to specific plots. The objectives of this two-year study were to:</w:t>
      </w:r>
    </w:p>
    <w:p w14:paraId="4C644A26" w14:textId="77777777" w:rsidR="0026795D" w:rsidRPr="0026795D" w:rsidRDefault="0026795D" w:rsidP="008B5CBF">
      <w:r w:rsidRPr="0026795D">
        <w:t xml:space="preserve">1. Evaluate the soybean yield response to supplemental irrigation in a humid subtropical climate on different soil textures. It was hypothesized that the lower AWHC soils would require earlier irrigation at higher rates and that generalized recommendations on how to irrigate these soils would be better characterized. Since these highly variable AWHC </w:t>
      </w:r>
      <w:r w:rsidRPr="0026795D">
        <w:lastRenderedPageBreak/>
        <w:t>soils are in the same field, both uniform rate and variable rate irrigation recommendations would be enhanced.</w:t>
      </w:r>
    </w:p>
    <w:p w14:paraId="3E7D6ACC" w14:textId="77777777" w:rsidR="0026795D" w:rsidRPr="0026795D" w:rsidRDefault="0026795D" w:rsidP="008B5CBF">
      <w:r w:rsidRPr="0026795D">
        <w:t>2. Investigate the relationship between irrigation water productivity (IWP) and soil AWHC. It was hypothesized that the lower AWHC soils would have greater potential for higher IWP and that this experiment would help produce recommendation on which soil types would be a better investment for supplemental irrigation.</w:t>
      </w:r>
    </w:p>
    <w:p w14:paraId="6C76E986" w14:textId="77777777" w:rsidR="0026795D" w:rsidRPr="0026795D" w:rsidRDefault="0026795D" w:rsidP="008B5CBF">
      <w:r w:rsidRPr="0026795D">
        <w:t>3. Evaluate the effectiveness of the water balance approach and soil matric potential sensor at producing the highest soybean yields using the minimum amount of irrigation. It was hypothesized that these tools would be valuable in guiding irrigation decisions, but adjustments would be needed to arrive at the highest yield with minimal applied water.</w:t>
      </w:r>
    </w:p>
    <w:p w14:paraId="28E9BC95" w14:textId="77777777" w:rsidR="0026795D" w:rsidRPr="0026795D" w:rsidRDefault="0026795D" w:rsidP="008B5CBF">
      <w:pPr>
        <w:pStyle w:val="Heading2"/>
      </w:pPr>
      <w:bookmarkStart w:id="95" w:name="_Toc204820667"/>
      <w:r w:rsidRPr="0026795D">
        <w:t>Method</w:t>
      </w:r>
      <w:bookmarkEnd w:id="95"/>
    </w:p>
    <w:p w14:paraId="29F46032" w14:textId="77777777" w:rsidR="0026795D" w:rsidRPr="0026795D" w:rsidRDefault="0026795D" w:rsidP="00E34CCB">
      <w:pPr>
        <w:pStyle w:val="Heading3"/>
      </w:pPr>
      <w:bookmarkStart w:id="96" w:name="_Toc204820668"/>
      <w:r w:rsidRPr="0026795D">
        <w:t>Experiment location</w:t>
      </w:r>
      <w:bookmarkEnd w:id="96"/>
    </w:p>
    <w:p w14:paraId="1F1B1D42" w14:textId="08BA3D83" w:rsidR="0026795D" w:rsidRPr="0026795D" w:rsidRDefault="0026795D" w:rsidP="008B5CBF">
      <w:r w:rsidRPr="0026795D">
        <w:t>The two-year experiment was conducted at the West Tennessee Research and Education Center (WTREC) in Jackson, Tennessee (35.624°N, 88.845°W). The experiment area (</w:t>
      </w:r>
      <w:r w:rsidR="003625C3" w:rsidRPr="003625C3">
        <w:rPr>
          <w:rStyle w:val="TableintextChar"/>
          <w:rFonts w:eastAsia="SimSun"/>
        </w:rPr>
        <w:fldChar w:fldCharType="begin"/>
      </w:r>
      <w:r w:rsidR="003625C3" w:rsidRPr="003625C3">
        <w:rPr>
          <w:rStyle w:val="TableintextChar"/>
          <w:rFonts w:eastAsia="SimSun"/>
        </w:rPr>
        <w:instrText xml:space="preserve"> REF _Ref204809800 \h </w:instrText>
      </w:r>
      <w:r w:rsidR="003625C3">
        <w:rPr>
          <w:rStyle w:val="TableintextChar"/>
          <w:rFonts w:eastAsia="SimSun"/>
        </w:rPr>
        <w:instrText xml:space="preserve"> \* MERGEFORMAT </w:instrText>
      </w:r>
      <w:r w:rsidR="003625C3" w:rsidRPr="003625C3">
        <w:rPr>
          <w:rStyle w:val="TableintextChar"/>
          <w:rFonts w:eastAsia="SimSun"/>
        </w:rPr>
      </w:r>
      <w:r w:rsidR="003625C3" w:rsidRPr="003625C3">
        <w:rPr>
          <w:rStyle w:val="TableintextChar"/>
          <w:rFonts w:eastAsia="SimSun"/>
        </w:rPr>
        <w:fldChar w:fldCharType="separate"/>
      </w:r>
      <w:r w:rsidR="003625C3" w:rsidRPr="003625C3">
        <w:rPr>
          <w:rStyle w:val="TableintextChar"/>
          <w:rFonts w:eastAsia="SimSun"/>
        </w:rPr>
        <w:t>Figure 3.1</w:t>
      </w:r>
      <w:r w:rsidR="003625C3" w:rsidRPr="003625C3">
        <w:rPr>
          <w:rStyle w:val="TableintextChar"/>
          <w:rFonts w:eastAsia="SimSun"/>
        </w:rPr>
        <w:fldChar w:fldCharType="end"/>
      </w:r>
      <w:r w:rsidRPr="0026795D">
        <w:t xml:space="preserve">) is 0.7 hectares and includes two adjacent fields: the west field and the east field. Although the entire field was planted with soybeans, not all plots were used for analysis due to the randomized complete block experiment design replication requirements. The region is characterized by a humid subtropical climate. Historical data from the past 70 years indicates that the average monthly precipitation from May to November is approximately 97 mm, coupled with an average temperature of 21 °C </w:t>
      </w:r>
      <w:sdt>
        <w:sdtPr>
          <w:rPr>
            <w:color w:val="000000"/>
          </w:rPr>
          <w:tag w:val="MENDELEY_CITATION_v3_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"/>
          <w:id w:val="650795009"/>
          <w:placeholder>
            <w:docPart w:val="CF8B857C355F4CFF9F65D692013DDD96"/>
          </w:placeholder>
        </w:sdtPr>
        <w:sdtContent>
          <w:r w:rsidR="002D04C4" w:rsidRPr="002D04C4">
            <w:rPr>
              <w:color w:val="000000"/>
            </w:rPr>
            <w:t>(Haghverdi et al., 2019)</w:t>
          </w:r>
        </w:sdtContent>
      </w:sdt>
      <w:r w:rsidRPr="0026795D">
        <w:t>.</w:t>
      </w:r>
    </w:p>
    <w:p w14:paraId="65E34471" w14:textId="77777777" w:rsidR="00545054" w:rsidRPr="00E34CCB" w:rsidRDefault="00545054" w:rsidP="00E34CCB">
      <w:pPr>
        <w:pStyle w:val="Heading3"/>
      </w:pPr>
      <w:bookmarkStart w:id="97" w:name="_Toc204820669"/>
      <w:r w:rsidRPr="00E34CCB">
        <w:lastRenderedPageBreak/>
        <w:t>Soil texture</w:t>
      </w:r>
      <w:bookmarkEnd w:id="97"/>
    </w:p>
    <w:p w14:paraId="5AC59CCF" w14:textId="00D96B98" w:rsidR="00545054" w:rsidRPr="00545054" w:rsidRDefault="00545054" w:rsidP="008B5CBF">
      <w:r w:rsidRPr="00545054">
        <w:t>The soil composition in the field consists of silt layer overlying sand with the thickness of the silt layer varying gradually across the field. Based on soil sampling (only 21 of the 77 plots), electrical conductivity at 0.91 m depth (ECd)</w:t>
      </w:r>
      <w:r w:rsidR="00EF24CD">
        <w:rPr>
          <w:rFonts w:hint="eastAsia"/>
        </w:rPr>
        <w:t xml:space="preserve"> in all plots</w:t>
      </w:r>
      <w:r w:rsidRPr="00545054">
        <w:t>, and ground penetrating radar (GPR)</w:t>
      </w:r>
      <w:r w:rsidR="00EF24CD">
        <w:rPr>
          <w:rFonts w:hint="eastAsia"/>
        </w:rPr>
        <w:t xml:space="preserve"> in all plots</w:t>
      </w:r>
      <w:r w:rsidRPr="00545054">
        <w:t xml:space="preserve">, this field was divided into three distinct zones: sandy soil, silt over sandy soil, and silt loam soil </w:t>
      </w:r>
      <w:sdt>
        <w:sdtPr>
          <w:rPr>
            <w:color w:val="000000"/>
          </w:rPr>
          <w:tag w:val="MENDELEY_CITATION_v3_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"/>
          <w:id w:val="377825827"/>
          <w:placeholder>
            <w:docPart w:val="E98A3ED6605E481995BE38E50B18C9DD"/>
          </w:placeholder>
        </w:sdtPr>
        <w:sdtContent>
          <w:r w:rsidR="002D04C4" w:rsidRPr="002D04C4">
            <w:rPr>
              <w:color w:val="000000"/>
            </w:rPr>
            <w:t>(Duncan, 2012)</w:t>
          </w:r>
        </w:sdtContent>
      </w:sdt>
      <w:r w:rsidRPr="00545054">
        <w:t>. Although significant correlations exist between ECd and GPR (</w:t>
      </w:r>
      <w:r w:rsidRPr="00545054">
        <w:rPr>
          <w:i/>
        </w:rPr>
        <w:t>r</w:t>
      </w:r>
      <w:r w:rsidRPr="00545054">
        <w:t xml:space="preserve"> = 0.78), some overlap between these zones remains (</w:t>
      </w:r>
      <w:r w:rsidR="003625C3" w:rsidRPr="003625C3">
        <w:rPr>
          <w:rStyle w:val="TableintextChar"/>
          <w:rFonts w:eastAsia="SimSun"/>
        </w:rPr>
        <w:fldChar w:fldCharType="begin"/>
      </w:r>
      <w:r w:rsidR="003625C3" w:rsidRPr="003625C3">
        <w:rPr>
          <w:rStyle w:val="TableintextChar"/>
          <w:rFonts w:eastAsia="SimSun"/>
        </w:rPr>
        <w:instrText xml:space="preserve"> REF _Ref204809859 \h </w:instrText>
      </w:r>
      <w:r w:rsidR="003625C3">
        <w:rPr>
          <w:rStyle w:val="TableintextChar"/>
          <w:rFonts w:eastAsia="SimSun"/>
        </w:rPr>
        <w:instrText xml:space="preserve"> \* MERGEFORMAT </w:instrText>
      </w:r>
      <w:r w:rsidR="003625C3" w:rsidRPr="003625C3">
        <w:rPr>
          <w:rStyle w:val="TableintextChar"/>
          <w:rFonts w:eastAsia="SimSun"/>
        </w:rPr>
      </w:r>
      <w:r w:rsidR="003625C3" w:rsidRPr="003625C3">
        <w:rPr>
          <w:rStyle w:val="TableintextChar"/>
          <w:rFonts w:eastAsia="SimSun"/>
        </w:rPr>
        <w:fldChar w:fldCharType="separate"/>
      </w:r>
      <w:r w:rsidR="003625C3" w:rsidRPr="003625C3">
        <w:rPr>
          <w:rStyle w:val="TableintextChar"/>
          <w:rFonts w:eastAsia="SimSun"/>
        </w:rPr>
        <w:t>Figure 3.2</w:t>
      </w:r>
      <w:r w:rsidR="003625C3" w:rsidRPr="003625C3">
        <w:rPr>
          <w:rStyle w:val="TableintextChar"/>
          <w:rFonts w:eastAsia="SimSun"/>
        </w:rPr>
        <w:fldChar w:fldCharType="end"/>
      </w:r>
      <w:r w:rsidRPr="00545054">
        <w:t>) and the vertical soil properties differ even within a single zone. Generally, the sandy soil percentage increases with depth. In the sandy soil zone with AWHC ranging from 3% to 9%, the top silt loam soil layer is less than 30 cm thick, and the soil is nearly 100% sand at depth greater than 60 cm. In the silt loam soil zone with AWHC ranging from 14% to 19%, the soil texture remains uniform from the top to the bottom. In the silt over sandy soil zone with AWHC ranging from 7% to 16%, it represents an intermediate condition between the other two zones.</w:t>
      </w:r>
    </w:p>
    <w:p w14:paraId="02844270" w14:textId="77777777" w:rsidR="00545054" w:rsidRPr="009F6ECB" w:rsidRDefault="00545054" w:rsidP="00E34CCB">
      <w:pPr>
        <w:pStyle w:val="Heading3"/>
      </w:pPr>
      <w:bookmarkStart w:id="98" w:name="_Toc204820670"/>
      <w:r w:rsidRPr="00545054">
        <w:t>Irrigation</w:t>
      </w:r>
      <w:r w:rsidRPr="009F6ECB">
        <w:t xml:space="preserve"> experiment design</w:t>
      </w:r>
      <w:bookmarkEnd w:id="98"/>
    </w:p>
    <w:p w14:paraId="2CC3B4E9" w14:textId="79753629" w:rsidR="00545054" w:rsidRPr="00545054" w:rsidRDefault="00545054" w:rsidP="008B5CBF">
      <w:r w:rsidRPr="00545054">
        <w:t xml:space="preserve">A randomized complete block design was implemented in the experiment field. Treatment assignments for plots within blocks were re-randomized each year. Soybean management included weed and pest control following University of Tennessee Extension guidelines </w:t>
      </w:r>
      <w:sdt>
        <w:sdtPr>
          <w:rPr>
            <w:color w:val="000000"/>
          </w:rPr>
          <w:tag w:val="MENDELEY_CITATION_v3_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"/>
          <w:id w:val="1215158611"/>
          <w:placeholder>
            <w:docPart w:val="E98A3ED6605E481995BE38E50B18C9DD"/>
          </w:placeholder>
        </w:sdtPr>
        <w:sdtContent>
          <w:r w:rsidR="002D04C4" w:rsidRPr="002D04C4">
            <w:rPr>
              <w:color w:val="000000"/>
            </w:rPr>
            <w:t>(Adotey, 2022; Steckel, 2022)</w:t>
          </w:r>
        </w:sdtContent>
      </w:sdt>
      <w:r w:rsidRPr="00545054">
        <w:t>.</w:t>
      </w:r>
    </w:p>
    <w:p w14:paraId="6B0014C6" w14:textId="365F2145" w:rsidR="00545054" w:rsidRPr="00545054" w:rsidRDefault="00327B65" w:rsidP="008B5CBF">
      <w:r w:rsidRPr="00545054">
        <w:t>Eleven blocks were used for soybean supplemental irrigation experiments in the no-till field in 2018 and</w:t>
      </w:r>
      <w:r>
        <w:rPr>
          <w:rFonts w:hint="eastAsia"/>
        </w:rPr>
        <w:t xml:space="preserve"> 2019 (</w:t>
      </w:r>
      <w:r w:rsidRPr="00327B65">
        <w:rPr>
          <w:rStyle w:val="TableintextChar"/>
          <w:rFonts w:eastAsia="SimSun"/>
        </w:rPr>
        <w:fldChar w:fldCharType="begin"/>
      </w:r>
      <w:r w:rsidRPr="00327B65">
        <w:rPr>
          <w:rStyle w:val="TableintextChar"/>
          <w:rFonts w:eastAsia="SimSun"/>
        </w:rPr>
        <w:instrText xml:space="preserve"> </w:instrText>
      </w:r>
      <w:r w:rsidRPr="00327B65">
        <w:rPr>
          <w:rStyle w:val="TableintextChar"/>
          <w:rFonts w:eastAsia="SimSun" w:hint="eastAsia"/>
        </w:rPr>
        <w:instrText>REF _Ref204809800 \h</w:instrText>
      </w:r>
      <w:r w:rsidRPr="00327B65">
        <w:rPr>
          <w:rStyle w:val="TableintextChar"/>
          <w:rFonts w:eastAsia="SimSun"/>
        </w:rPr>
        <w:instrText xml:space="preserve"> </w:instrText>
      </w:r>
      <w:r>
        <w:rPr>
          <w:rStyle w:val="TableintextChar"/>
          <w:rFonts w:eastAsia="SimSun"/>
        </w:rPr>
        <w:instrText xml:space="preserve"> \* MERGEFORMAT </w:instrText>
      </w:r>
      <w:r w:rsidRPr="00327B65">
        <w:rPr>
          <w:rStyle w:val="TableintextChar"/>
          <w:rFonts w:eastAsia="SimSun"/>
        </w:rPr>
      </w:r>
      <w:r w:rsidRPr="00327B65">
        <w:rPr>
          <w:rStyle w:val="TableintextChar"/>
          <w:rFonts w:eastAsia="SimSun"/>
        </w:rPr>
        <w:fldChar w:fldCharType="separate"/>
      </w:r>
      <w:r w:rsidRPr="00327B65">
        <w:rPr>
          <w:rStyle w:val="TableintextChar"/>
          <w:rFonts w:eastAsia="SimSun"/>
        </w:rPr>
        <w:t>Figure 3.1</w:t>
      </w:r>
      <w:r w:rsidRPr="00327B65">
        <w:rPr>
          <w:rStyle w:val="TableintextChar"/>
          <w:rFonts w:eastAsia="SimSun"/>
        </w:rPr>
        <w:fldChar w:fldCharType="end"/>
      </w:r>
      <w:r>
        <w:rPr>
          <w:rFonts w:hint="eastAsia"/>
        </w:rPr>
        <w:t xml:space="preserve">). </w:t>
      </w:r>
      <w:r w:rsidR="00545054" w:rsidRPr="00545054">
        <w:t xml:space="preserve">Four blocks were dominated by the silt loam zone, three by the sandy over silt zone, and the remaining four by the sandy soil zone. Within </w:t>
      </w:r>
      <w:r w:rsidR="00545054" w:rsidRPr="00545054">
        <w:lastRenderedPageBreak/>
        <w:t>each block, seven supplemental irrigation treatments (</w:t>
      </w:r>
      <w:r w:rsidR="00C24AE9" w:rsidRPr="00C24AE9">
        <w:rPr>
          <w:rStyle w:val="TableintextChar"/>
          <w:rFonts w:eastAsia="SimSun"/>
        </w:rPr>
        <w:fldChar w:fldCharType="begin"/>
      </w:r>
      <w:r w:rsidR="00C24AE9" w:rsidRPr="00C24AE9">
        <w:rPr>
          <w:rStyle w:val="TableintextChar"/>
          <w:rFonts w:eastAsia="SimSun"/>
        </w:rPr>
        <w:instrText xml:space="preserve"> REF _Ref204809192 \h </w:instrText>
      </w:r>
      <w:r w:rsidR="00C24AE9">
        <w:rPr>
          <w:rStyle w:val="TableintextChar"/>
          <w:rFonts w:eastAsia="SimSun"/>
        </w:rPr>
        <w:instrText xml:space="preserve"> \* MERGEFORMAT </w:instrText>
      </w:r>
      <w:r w:rsidR="00C24AE9" w:rsidRPr="00C24AE9">
        <w:rPr>
          <w:rStyle w:val="TableintextChar"/>
          <w:rFonts w:eastAsia="SimSun"/>
        </w:rPr>
      </w:r>
      <w:r w:rsidR="00C24AE9" w:rsidRPr="00C24AE9">
        <w:rPr>
          <w:rStyle w:val="TableintextChar"/>
          <w:rFonts w:eastAsia="SimSun"/>
        </w:rPr>
        <w:fldChar w:fldCharType="separate"/>
      </w:r>
      <w:r w:rsidR="00C24AE9" w:rsidRPr="00C24AE9">
        <w:rPr>
          <w:rStyle w:val="TableintextChar"/>
          <w:rFonts w:eastAsia="SimSun"/>
        </w:rPr>
        <w:t>Table 3.1</w:t>
      </w:r>
      <w:r w:rsidR="00C24AE9" w:rsidRPr="00C24AE9">
        <w:rPr>
          <w:rStyle w:val="TableintextChar"/>
          <w:rFonts w:eastAsia="SimSun"/>
        </w:rPr>
        <w:fldChar w:fldCharType="end"/>
      </w:r>
      <w:r w:rsidR="00545054" w:rsidRPr="00545054">
        <w:t>) were randomly applied to the plots. Each plot size was 3 m × 9.1 m with a 3 m alley. Consequently, a total of 77 plots were utilized. The study focused on investigating three crucial soybean growth stages for irrigation initiation timings (R1, R3, and R5) and two irrigation rates (2.8 cm/wk and 4.1 cm/wk), where the irrigation rate was determined by the combined total of irrigation and rainfall. A rainfed plot within each block served as the control. The irrigation schedule was based on rainfall in the past 7 days. The irrigation amount was determined by the rainfall and the treatment rates. For example, if the rainfall over the past 7 days exceeded the designed irrigation rate of 2.8 cm, irrigation would not be necessary. Conversely, if the rainfall in the last 7 days was less than 2.8 cm, irrigation would be used to supplement the rainfall to meet the designed rate. Irrigation was terminated after the full seed stage (R6).</w:t>
      </w:r>
      <w:bookmarkStart w:id="99" w:name="_Ref153234390"/>
    </w:p>
    <w:bookmarkEnd w:id="99"/>
    <w:p w14:paraId="4AAFA452" w14:textId="31E3BD9D" w:rsidR="00545054" w:rsidRPr="00545054" w:rsidRDefault="00545054" w:rsidP="008B5CBF">
      <w:r w:rsidRPr="00545054">
        <w:t xml:space="preserve">A drip irrigation system equipped with T-tape (Rivulis Irrigation Inc., San Diego, CA, USA) was designed and implemented across the field. Within each plot, four rows of soybeans were planted. Each soybean row was serviced by a single drip tape and controlled by an individual valve. These valves were opened according to their corresponding treatment timing. The irrigation amounts were controlled by the run-time and flow rate of drip tape </w:t>
      </w:r>
      <w:r w:rsidR="00327B65" w:rsidRPr="00545054">
        <w:t>(</w:t>
      </w:r>
      <w:r w:rsidR="00327B65" w:rsidRPr="00C24AE9">
        <w:rPr>
          <w:rStyle w:val="TableintextChar"/>
          <w:rFonts w:eastAsia="SimSun"/>
        </w:rPr>
        <w:fldChar w:fldCharType="begin"/>
      </w:r>
      <w:r w:rsidR="00327B65" w:rsidRPr="00C24AE9">
        <w:rPr>
          <w:rStyle w:val="TableintextChar"/>
          <w:rFonts w:eastAsia="SimSun"/>
        </w:rPr>
        <w:instrText xml:space="preserve"> REF _Ref204809192 \h </w:instrText>
      </w:r>
      <w:r w:rsidR="00327B65">
        <w:rPr>
          <w:rStyle w:val="TableintextChar"/>
          <w:rFonts w:eastAsia="SimSun"/>
        </w:rPr>
        <w:instrText xml:space="preserve"> \* MERGEFORMAT </w:instrText>
      </w:r>
      <w:r w:rsidR="00327B65" w:rsidRPr="00C24AE9">
        <w:rPr>
          <w:rStyle w:val="TableintextChar"/>
          <w:rFonts w:eastAsia="SimSun"/>
        </w:rPr>
      </w:r>
      <w:r w:rsidR="00327B65" w:rsidRPr="00C24AE9">
        <w:rPr>
          <w:rStyle w:val="TableintextChar"/>
          <w:rFonts w:eastAsia="SimSun"/>
        </w:rPr>
        <w:fldChar w:fldCharType="separate"/>
      </w:r>
      <w:r w:rsidR="00327B65" w:rsidRPr="00C24AE9">
        <w:rPr>
          <w:rStyle w:val="TableintextChar"/>
          <w:rFonts w:eastAsia="SimSun"/>
        </w:rPr>
        <w:t>Table 3.1</w:t>
      </w:r>
      <w:r w:rsidR="00327B65" w:rsidRPr="00C24AE9">
        <w:rPr>
          <w:rStyle w:val="TableintextChar"/>
          <w:rFonts w:eastAsia="SimSun"/>
        </w:rPr>
        <w:fldChar w:fldCharType="end"/>
      </w:r>
      <w:r w:rsidR="00327B65" w:rsidRPr="00545054">
        <w:t>)</w:t>
      </w:r>
      <w:r w:rsidR="00327B65">
        <w:rPr>
          <w:rFonts w:hint="eastAsia"/>
        </w:rPr>
        <w:t xml:space="preserve">. </w:t>
      </w:r>
      <w:r w:rsidRPr="00545054">
        <w:t xml:space="preserve">Two rain gauges were installed during the vegetative stage and removed before harvesting. Additionally, precipitation data were corroborated by a National Oceanic and Atmospheric Administration </w:t>
      </w:r>
      <w:sdt>
        <w:sdtPr>
          <w:rPr>
            <w:color w:val="000000"/>
          </w:rPr>
          <w:tag w:val="MENDELEY_CITATION_v3_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"/>
          <w:id w:val="38326017"/>
          <w:placeholder>
            <w:docPart w:val="206705CD3FED4166BB559724BEAA0077"/>
          </w:placeholder>
        </w:sdtPr>
        <w:sdtContent>
          <w:r w:rsidR="002D04C4" w:rsidRPr="002D04C4">
            <w:rPr>
              <w:color w:val="000000"/>
            </w:rPr>
            <w:t>(NOAA, 2024)</w:t>
          </w:r>
        </w:sdtContent>
      </w:sdt>
      <w:r w:rsidRPr="00545054">
        <w:t xml:space="preserve"> standard weather station located less than 400 meters from the field.</w:t>
      </w:r>
    </w:p>
    <w:p w14:paraId="4F3FBB60" w14:textId="77777777" w:rsidR="00545054" w:rsidRPr="00545054" w:rsidRDefault="00545054" w:rsidP="00E34CCB">
      <w:pPr>
        <w:pStyle w:val="Heading3"/>
      </w:pPr>
      <w:bookmarkStart w:id="100" w:name="_Toc204820671"/>
      <w:r w:rsidRPr="00545054">
        <w:lastRenderedPageBreak/>
        <w:t>Soybean growth stages</w:t>
      </w:r>
      <w:bookmarkEnd w:id="100"/>
    </w:p>
    <w:p w14:paraId="455FF412" w14:textId="33FE201B" w:rsidR="00545054" w:rsidRPr="009F6ECB" w:rsidRDefault="00545054" w:rsidP="008B5CBF">
      <w:r w:rsidRPr="00545054">
        <w:t xml:space="preserve">Irrigation initiation was timed according to the soybean growth stages with the determination of these stages following the classification system developed by </w:t>
      </w:r>
      <w:sdt>
        <w:sdtPr>
          <w:rPr>
            <w:color w:val="000000"/>
          </w:rPr>
          <w:tag w:val="MENDELEY_CITATION_v3_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"/>
          <w:id w:val="-1340616984"/>
          <w:placeholder>
            <w:docPart w:val="CDED50889DEB4188BCBA52AE00231374"/>
          </w:placeholder>
        </w:sdtPr>
        <w:sdtContent>
          <w:r w:rsidR="002D04C4" w:rsidRPr="002D04C4">
            <w:rPr>
              <w:color w:val="000000"/>
            </w:rPr>
            <w:t>Fehr and Caviness (1977)</w:t>
          </w:r>
        </w:sdtContent>
      </w:sdt>
      <w:r w:rsidRPr="00545054">
        <w:t>. Soybean growth was observed weekly to accurately assess the developmental stage and document the duration of each growth stage (</w:t>
      </w:r>
      <w:r w:rsidR="000A2382" w:rsidRPr="00C24AE9">
        <w:rPr>
          <w:rStyle w:val="TableintextChar"/>
          <w:rFonts w:eastAsia="SimSun"/>
        </w:rPr>
        <w:fldChar w:fldCharType="begin"/>
      </w:r>
      <w:r w:rsidR="000A2382" w:rsidRPr="00C24AE9">
        <w:rPr>
          <w:rStyle w:val="TableintextChar"/>
          <w:rFonts w:eastAsia="SimSun"/>
        </w:rPr>
        <w:instrText xml:space="preserve"> REF _Ref201326540 \h </w:instrText>
      </w:r>
      <w:r w:rsidR="00C24AE9">
        <w:rPr>
          <w:rStyle w:val="TableintextChar"/>
          <w:rFonts w:eastAsia="SimSun"/>
        </w:rPr>
        <w:instrText xml:space="preserve"> \* MERGEFORMAT </w:instrText>
      </w:r>
      <w:r w:rsidR="000A2382" w:rsidRPr="00C24AE9">
        <w:rPr>
          <w:rStyle w:val="TableintextChar"/>
          <w:rFonts w:eastAsia="SimSun"/>
        </w:rPr>
      </w:r>
      <w:r w:rsidR="000A2382" w:rsidRPr="00C24AE9">
        <w:rPr>
          <w:rStyle w:val="TableintextChar"/>
          <w:rFonts w:eastAsia="SimSun"/>
        </w:rPr>
        <w:fldChar w:fldCharType="separate"/>
      </w:r>
      <w:r w:rsidR="00C24AE9" w:rsidRPr="00C24AE9">
        <w:rPr>
          <w:rStyle w:val="TableintextChar"/>
          <w:rFonts w:eastAsia="SimSun"/>
        </w:rPr>
        <w:t>Table 3.2</w:t>
      </w:r>
      <w:r w:rsidR="000A2382" w:rsidRPr="00C24AE9">
        <w:rPr>
          <w:rStyle w:val="TableintextChar"/>
          <w:rFonts w:eastAsia="SimSun"/>
        </w:rPr>
        <w:fldChar w:fldCharType="end"/>
      </w:r>
      <w:r w:rsidRPr="00545054">
        <w:t>).</w:t>
      </w:r>
    </w:p>
    <w:p w14:paraId="0D233494" w14:textId="77777777" w:rsidR="00545054" w:rsidRPr="009F6ECB" w:rsidRDefault="00545054" w:rsidP="00E34CCB">
      <w:pPr>
        <w:pStyle w:val="Heading3"/>
      </w:pPr>
      <w:bookmarkStart w:id="101" w:name="_Toc204820672"/>
      <w:r w:rsidRPr="009F6ECB">
        <w:t>Soil water sensor</w:t>
      </w:r>
      <w:bookmarkEnd w:id="101"/>
    </w:p>
    <w:p w14:paraId="1AA4C3AC" w14:textId="398CB721" w:rsidR="00545054" w:rsidRPr="000A2382" w:rsidRDefault="00545054" w:rsidP="008B5CBF">
      <w:r w:rsidRPr="000A2382">
        <w:t xml:space="preserve">Soil matric potential sensors (TEROS 21, METER Group Inc., Pullman, WA, USA) were installed at depths of 15 cm and 61 cm across seven </w:t>
      </w:r>
      <w:r w:rsidR="00EF24CD">
        <w:rPr>
          <w:rFonts w:hint="eastAsia"/>
        </w:rPr>
        <w:t>plots (</w:t>
      </w:r>
      <w:r w:rsidR="00EF24CD" w:rsidRPr="00327B65">
        <w:rPr>
          <w:rStyle w:val="TableintextChar"/>
          <w:rFonts w:eastAsia="SimSun"/>
        </w:rPr>
        <w:fldChar w:fldCharType="begin"/>
      </w:r>
      <w:r w:rsidR="00EF24CD" w:rsidRPr="00327B65">
        <w:rPr>
          <w:rStyle w:val="TableintextChar"/>
          <w:rFonts w:eastAsia="SimSun"/>
        </w:rPr>
        <w:instrText xml:space="preserve"> </w:instrText>
      </w:r>
      <w:r w:rsidR="00EF24CD" w:rsidRPr="00327B65">
        <w:rPr>
          <w:rStyle w:val="TableintextChar"/>
          <w:rFonts w:eastAsia="SimSun" w:hint="eastAsia"/>
        </w:rPr>
        <w:instrText>REF _Ref204809800 \h</w:instrText>
      </w:r>
      <w:r w:rsidR="00EF24CD" w:rsidRPr="00327B65">
        <w:rPr>
          <w:rStyle w:val="TableintextChar"/>
          <w:rFonts w:eastAsia="SimSun"/>
        </w:rPr>
        <w:instrText xml:space="preserve"> </w:instrText>
      </w:r>
      <w:r w:rsidR="00EF24CD">
        <w:rPr>
          <w:rStyle w:val="TableintextChar"/>
          <w:rFonts w:eastAsia="SimSun"/>
        </w:rPr>
        <w:instrText xml:space="preserve"> \* MERGEFORMAT </w:instrText>
      </w:r>
      <w:r w:rsidR="00EF24CD" w:rsidRPr="00327B65">
        <w:rPr>
          <w:rStyle w:val="TableintextChar"/>
          <w:rFonts w:eastAsia="SimSun"/>
        </w:rPr>
      </w:r>
      <w:r w:rsidR="00EF24CD" w:rsidRPr="00327B65">
        <w:rPr>
          <w:rStyle w:val="TableintextChar"/>
          <w:rFonts w:eastAsia="SimSun"/>
        </w:rPr>
        <w:fldChar w:fldCharType="separate"/>
      </w:r>
      <w:r w:rsidR="00EF24CD" w:rsidRPr="00327B65">
        <w:rPr>
          <w:rStyle w:val="TableintextChar"/>
          <w:rFonts w:eastAsia="SimSun"/>
        </w:rPr>
        <w:t>Figure 3.1</w:t>
      </w:r>
      <w:r w:rsidR="00EF24CD" w:rsidRPr="00327B65">
        <w:rPr>
          <w:rStyle w:val="TableintextChar"/>
          <w:rFonts w:eastAsia="SimSun"/>
        </w:rPr>
        <w:fldChar w:fldCharType="end"/>
      </w:r>
      <w:r w:rsidR="00EF24CD">
        <w:rPr>
          <w:rFonts w:hint="eastAsia"/>
        </w:rPr>
        <w:t xml:space="preserve">): three </w:t>
      </w:r>
      <w:r w:rsidRPr="000A2382">
        <w:t xml:space="preserve">plots in the sandy soil zone and four plots in the silt loam zone. The intermediate zone of silt over sandy soil was not covered because this zone displays greater variability in soil properties, making it more challenging to characterize consistently, while both the sandy soil zone and the silt loam zone exhibit relatively uniform </w:t>
      </w:r>
      <w:r w:rsidR="005145B0">
        <w:rPr>
          <w:rFonts w:hint="eastAsia"/>
        </w:rPr>
        <w:t>soil properties (</w:t>
      </w:r>
      <w:r w:rsidR="005145B0" w:rsidRPr="00EF24CD">
        <w:rPr>
          <w:rStyle w:val="TableintextChar"/>
          <w:rFonts w:eastAsia="SimSun"/>
        </w:rPr>
        <w:fldChar w:fldCharType="begin"/>
      </w:r>
      <w:r w:rsidR="005145B0" w:rsidRPr="00EF24CD">
        <w:rPr>
          <w:rStyle w:val="TableintextChar"/>
          <w:rFonts w:eastAsia="SimSun"/>
        </w:rPr>
        <w:instrText xml:space="preserve"> </w:instrText>
      </w:r>
      <w:r w:rsidR="005145B0" w:rsidRPr="00EF24CD">
        <w:rPr>
          <w:rStyle w:val="TableintextChar"/>
          <w:rFonts w:eastAsia="SimSun" w:hint="eastAsia"/>
        </w:rPr>
        <w:instrText>REF _Ref204809859 \h</w:instrText>
      </w:r>
      <w:r w:rsidR="005145B0" w:rsidRPr="00EF24CD">
        <w:rPr>
          <w:rStyle w:val="TableintextChar"/>
          <w:rFonts w:eastAsia="SimSun"/>
        </w:rPr>
        <w:instrText xml:space="preserve"> </w:instrText>
      </w:r>
      <w:r w:rsidR="00EF24CD">
        <w:rPr>
          <w:rStyle w:val="TableintextChar"/>
          <w:rFonts w:eastAsia="SimSun"/>
        </w:rPr>
        <w:instrText xml:space="preserve"> \* MERGEFORMAT </w:instrText>
      </w:r>
      <w:r w:rsidR="005145B0" w:rsidRPr="00EF24CD">
        <w:rPr>
          <w:rStyle w:val="TableintextChar"/>
          <w:rFonts w:eastAsia="SimSun"/>
        </w:rPr>
      </w:r>
      <w:r w:rsidR="005145B0" w:rsidRPr="00EF24CD">
        <w:rPr>
          <w:rStyle w:val="TableintextChar"/>
          <w:rFonts w:eastAsia="SimSun"/>
        </w:rPr>
        <w:fldChar w:fldCharType="separate"/>
      </w:r>
      <w:r w:rsidR="005145B0" w:rsidRPr="00EF24CD">
        <w:rPr>
          <w:rStyle w:val="TableintextChar"/>
          <w:rFonts w:eastAsia="SimSun"/>
        </w:rPr>
        <w:t>Figure 3.2</w:t>
      </w:r>
      <w:r w:rsidR="005145B0" w:rsidRPr="00EF24CD">
        <w:rPr>
          <w:rStyle w:val="TableintextChar"/>
          <w:rFonts w:eastAsia="SimSun"/>
        </w:rPr>
        <w:fldChar w:fldCharType="end"/>
      </w:r>
      <w:r w:rsidR="005145B0">
        <w:rPr>
          <w:rFonts w:hint="eastAsia"/>
        </w:rPr>
        <w:t xml:space="preserve">). </w:t>
      </w:r>
      <w:r w:rsidRPr="000A2382">
        <w:t xml:space="preserve">In the first year, treatments applied to the soil moisture sensor plots focused on the early growth stage in the sandy soil zone and the late growth stage in the silt loam zone. Based on the yield outcomes from that year, the assigned treatments were subsequently adjusted to encompass all growth stages with </w:t>
      </w:r>
      <w:r w:rsidR="005145B0">
        <w:rPr>
          <w:rFonts w:hint="eastAsia"/>
        </w:rPr>
        <w:t>high rate</w:t>
      </w:r>
      <w:r w:rsidR="00EF24CD">
        <w:rPr>
          <w:rFonts w:hint="eastAsia"/>
        </w:rPr>
        <w:t xml:space="preserve"> (</w:t>
      </w:r>
      <w:r w:rsidR="00344347" w:rsidRPr="00344347">
        <w:rPr>
          <w:rStyle w:val="TableintextChar"/>
          <w:rFonts w:eastAsia="SimSun"/>
        </w:rPr>
        <w:fldChar w:fldCharType="begin"/>
      </w:r>
      <w:r w:rsidR="00344347" w:rsidRPr="00344347">
        <w:rPr>
          <w:rStyle w:val="TableintextChar"/>
          <w:rFonts w:eastAsia="SimSun"/>
        </w:rPr>
        <w:instrText xml:space="preserve"> </w:instrText>
      </w:r>
      <w:r w:rsidR="00344347" w:rsidRPr="00344347">
        <w:rPr>
          <w:rStyle w:val="TableintextChar"/>
          <w:rFonts w:eastAsia="SimSun" w:hint="eastAsia"/>
        </w:rPr>
        <w:instrText>REF _Ref204809229 \h</w:instrText>
      </w:r>
      <w:r w:rsidR="00344347" w:rsidRPr="00344347">
        <w:rPr>
          <w:rStyle w:val="TableintextChar"/>
          <w:rFonts w:eastAsia="SimSun"/>
        </w:rPr>
        <w:instrText xml:space="preserve"> </w:instrText>
      </w:r>
      <w:r w:rsidR="00344347">
        <w:rPr>
          <w:rStyle w:val="TableintextChar"/>
          <w:rFonts w:eastAsia="SimSun"/>
        </w:rPr>
        <w:instrText xml:space="preserve"> \* MERGEFORMAT </w:instrText>
      </w:r>
      <w:r w:rsidR="00344347" w:rsidRPr="00344347">
        <w:rPr>
          <w:rStyle w:val="TableintextChar"/>
          <w:rFonts w:eastAsia="SimSun"/>
        </w:rPr>
      </w:r>
      <w:r w:rsidR="00344347" w:rsidRPr="00344347">
        <w:rPr>
          <w:rStyle w:val="TableintextChar"/>
          <w:rFonts w:eastAsia="SimSun"/>
        </w:rPr>
        <w:fldChar w:fldCharType="separate"/>
      </w:r>
      <w:r w:rsidR="00344347" w:rsidRPr="00344347">
        <w:rPr>
          <w:rStyle w:val="TableintextChar"/>
          <w:rFonts w:eastAsia="SimSun"/>
        </w:rPr>
        <w:t>Table 3.3</w:t>
      </w:r>
      <w:r w:rsidR="00344347" w:rsidRPr="00344347">
        <w:rPr>
          <w:rStyle w:val="TableintextChar"/>
          <w:rFonts w:eastAsia="SimSun"/>
        </w:rPr>
        <w:fldChar w:fldCharType="end"/>
      </w:r>
      <w:r w:rsidR="00EF24CD">
        <w:rPr>
          <w:rFonts w:hint="eastAsia"/>
        </w:rPr>
        <w:t>). To</w:t>
      </w:r>
      <w:r w:rsidRPr="000A2382">
        <w:t xml:space="preserve"> </w:t>
      </w:r>
      <w:r w:rsidR="00344347">
        <w:rPr>
          <w:rFonts w:hint="eastAsia"/>
        </w:rPr>
        <w:t>evaluate</w:t>
      </w:r>
      <w:r w:rsidRPr="000A2382">
        <w:t xml:space="preserve"> the effectiveness of soil matric potential sensors </w:t>
      </w:r>
      <w:r w:rsidR="00344347">
        <w:rPr>
          <w:rFonts w:hint="eastAsia"/>
        </w:rPr>
        <w:t>in guiding</w:t>
      </w:r>
      <w:r w:rsidRPr="000A2382">
        <w:t xml:space="preserve"> irrigation decisions, the trigger point of 50 kPa </w:t>
      </w:r>
      <w:r w:rsidR="00344347" w:rsidRPr="000A2382">
        <w:t>for sandy soil</w:t>
      </w:r>
      <w:r w:rsidR="00344347">
        <w:rPr>
          <w:rFonts w:hint="eastAsia"/>
        </w:rPr>
        <w:t xml:space="preserve"> zone</w:t>
      </w:r>
      <w:r w:rsidR="00344347" w:rsidRPr="000A2382">
        <w:t xml:space="preserve"> </w:t>
      </w:r>
      <w:r w:rsidRPr="000A2382">
        <w:t>and 100 kPa and silt loam zone</w:t>
      </w:r>
      <w:r w:rsidR="00344347">
        <w:rPr>
          <w:rFonts w:hint="eastAsia"/>
        </w:rPr>
        <w:t xml:space="preserve"> were compared, respectively, with the optimal treatment within each zone </w:t>
      </w:r>
      <w:sdt>
        <w:sdtPr>
          <w:rPr>
            <w:color w:val="000000"/>
          </w:rPr>
          <w:tag w:val="MENDELEY_CITATION_v3_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"/>
          <w:id w:val="-1856417768"/>
          <w:placeholder>
            <w:docPart w:val="E98A3ED6605E481995BE38E50B18C9DD"/>
          </w:placeholder>
        </w:sdtPr>
        <w:sdtContent>
          <w:r w:rsidR="002D04C4" w:rsidRPr="002D04C4">
            <w:rPr>
              <w:color w:val="000000"/>
            </w:rPr>
            <w:t>(Irmak, 2019)</w:t>
          </w:r>
        </w:sdtContent>
      </w:sdt>
      <w:r w:rsidRPr="000A2382">
        <w:t>.</w:t>
      </w:r>
    </w:p>
    <w:p w14:paraId="409823A7" w14:textId="77777777" w:rsidR="00545054" w:rsidRPr="009F6ECB" w:rsidRDefault="00545054" w:rsidP="00E34CCB">
      <w:pPr>
        <w:pStyle w:val="Heading3"/>
      </w:pPr>
      <w:bookmarkStart w:id="102" w:name="_Toc204820673"/>
      <w:r w:rsidRPr="009F6ECB">
        <w:t xml:space="preserve">Water </w:t>
      </w:r>
      <w:r w:rsidRPr="00545054">
        <w:t>balance</w:t>
      </w:r>
      <w:r w:rsidRPr="009F6ECB">
        <w:t>-based irrigation method</w:t>
      </w:r>
      <w:bookmarkEnd w:id="102"/>
    </w:p>
    <w:p w14:paraId="279C891F" w14:textId="7C6F9E54" w:rsidR="00545054" w:rsidRPr="000A2382" w:rsidRDefault="00545054" w:rsidP="008B5CBF">
      <w:r w:rsidRPr="000A2382">
        <w:t xml:space="preserve">Management of Irrigation Systems in Tennessee (MOIST) spreadsheet is an irrigation management tool based on the water balance method </w:t>
      </w:r>
      <w:sdt>
        <w:sdtPr>
          <w:rPr>
            <w:color w:val="000000"/>
          </w:rPr>
          <w:tag w:val="MENDELEY_CITATION_v3_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"/>
          <w:id w:val="-1146049930"/>
          <w:placeholder>
            <w:docPart w:val="9F4225549DA949ED8410AEC18B946AD9"/>
          </w:placeholder>
        </w:sdtPr>
        <w:sdtContent>
          <w:r w:rsidR="002D04C4" w:rsidRPr="002D04C4">
            <w:rPr>
              <w:color w:val="000000"/>
            </w:rPr>
            <w:t>(Leib, 2011)</w:t>
          </w:r>
        </w:sdtContent>
      </w:sdt>
      <w:r w:rsidRPr="000A2382">
        <w:fldChar w:fldCharType="begin"/>
      </w:r>
      <w:r w:rsidRPr="000A2382">
        <w:instrText xml:space="preserve"> ADDIN EN.CITE &lt;EndNote&gt;&lt;Cite&gt;&lt;Author&gt;Leib&lt;/Author&gt;&lt;Year&gt;2011&lt;/Year&gt;&lt;RecNum&gt;22&lt;/RecNum&gt;&lt;DisplayText&gt;[22]&lt;/DisplayText&gt;&lt;record&gt;&lt;rec-number&gt;22&lt;/rec-number&gt;&lt;foreign-keys&gt;&lt;key app="EN" db-id="5pswarwv8xztplefpetxf2pnzdax9ttdzxf9" timestamp="1702309301"&gt;22&lt;/key&gt;&lt;/foreign-keys&gt;&lt;ref-type name="Journal Article"&gt;17&lt;/ref-type&gt;&lt;contributors&gt;&lt;authors&gt;&lt;author&gt;Leib, BG&lt;/author&gt;&lt;/authors&gt;&lt;/contributors&gt;&lt;titles&gt;&lt;title&gt;Management of irrigation systems in Tennessee (MOIST) spreadsheet&lt;/title&gt;&lt;secondary-title&gt;Internet site: http://bioengr.ag.utk.edu/weather/ (Accessed July 18, 2012b)&lt;/secondary-title&gt;&lt;/titles&gt;&lt;periodical&gt;&lt;full-title&gt;Internet site: http://bioengr.ag.utk.edu/weather/ (Accessed July 18, 2012b)&lt;/full-title&gt;&lt;/periodical&gt;&lt;dates&gt;&lt;year&gt;2011&lt;/year&gt;&lt;/dates&gt;&lt;urls&gt;&lt;/urls&gt;&lt;/record&gt;&lt;/Cite&gt;&lt;/EndNote&gt;</w:instrText>
      </w:r>
      <w:r w:rsidRPr="000A2382">
        <w:fldChar w:fldCharType="end"/>
      </w:r>
      <w:r w:rsidRPr="000A2382">
        <w:t>.</w:t>
      </w:r>
      <w:r w:rsidR="00344347">
        <w:rPr>
          <w:rFonts w:hint="eastAsia"/>
        </w:rPr>
        <w:t xml:space="preserve"> </w:t>
      </w:r>
      <w:r w:rsidR="00344347" w:rsidRPr="00344347">
        <w:t xml:space="preserve">MOIST utilizes crop </w:t>
      </w:r>
      <w:r w:rsidR="00344347" w:rsidRPr="00344347">
        <w:lastRenderedPageBreak/>
        <w:t xml:space="preserve">water use (water out of the soil) along with irrigation and rainfall (water into the soil) to determine the soil water depletion for comparison against the </w:t>
      </w:r>
      <w:r w:rsidR="00344347">
        <w:t>management</w:t>
      </w:r>
      <w:r w:rsidR="00344347">
        <w:rPr>
          <w:rFonts w:hint="eastAsia"/>
        </w:rPr>
        <w:t xml:space="preserve"> </w:t>
      </w:r>
      <w:r w:rsidR="00344347" w:rsidRPr="00344347">
        <w:t>allowable depletion</w:t>
      </w:r>
      <w:r w:rsidR="00344347">
        <w:rPr>
          <w:rFonts w:hint="eastAsia"/>
        </w:rPr>
        <w:t xml:space="preserve"> (MAD)</w:t>
      </w:r>
      <w:r w:rsidR="00344347" w:rsidRPr="00344347">
        <w:t xml:space="preserve"> of each soil.</w:t>
      </w:r>
      <w:r w:rsidR="00344347">
        <w:rPr>
          <w:rFonts w:hint="eastAsia"/>
        </w:rPr>
        <w:t xml:space="preserve"> </w:t>
      </w:r>
      <w:r w:rsidRPr="000A2382">
        <w:t xml:space="preserve">It should be noted that MAD was set based on 50% of the soil AWHC with a soybean root zone depth of 0.76 m. Soil AWHC was calculated as the average of each zone. Given various soil textures in the study area, three different MAD levels were established corresponding to each zone. This method has demonstrated effectiveness in optimizing irrigation practices for better water management on silt loam soil in Tennessee </w:t>
      </w:r>
      <w:sdt>
        <w:sdtPr>
          <w:rPr>
            <w:color w:val="000000"/>
          </w:rPr>
          <w:tag w:val="MENDELEY_CITATION_v3_eyJjaXRhdGlvbklEIjoiTUVOREVMRVlfQ0lUQVRJT05fMTYwNDNlMmYtYmM3NC00OTBkLTk1ZWQtMDI2OWQzOTY3NjkzIiwicHJvcGVydGllcyI6eyJub3RlSW5kZXgiOjB9LCJpc0VkaXRlZCI6ZmFsc2UsIm1hbnVhbE92ZXJyaWRlIjp7ImlzTWFudWFsbHlPdmVycmlkZGVuIjpmYWxzZSwiY2l0ZXByb2NUZXh0IjoiKFhpZSBldCBhbC4sIDIwMjRhKSIsIm1hbnVhbE92ZXJyaWRlVGV4dCI6IiJ9LCJjaXRhdGlvbkl0ZW1zIjpb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
          <w:id w:val="-224073694"/>
          <w:placeholder>
            <w:docPart w:val="E98A3ED6605E481995BE38E50B18C9DD"/>
          </w:placeholder>
        </w:sdtPr>
        <w:sdtContent>
          <w:r w:rsidR="002D04C4" w:rsidRPr="002D04C4">
            <w:rPr>
              <w:color w:val="000000"/>
            </w:rPr>
            <w:t>(Xie et al., 2024)</w:t>
          </w:r>
        </w:sdtContent>
      </w:sdt>
      <w:r w:rsidRPr="000A2382">
        <w:t>. However, the effectiveness of this approach on other soil textures remains uncertain and is a subject of investigation in this study.</w:t>
      </w:r>
    </w:p>
    <w:p w14:paraId="3B4540BB" w14:textId="77777777" w:rsidR="00545054" w:rsidRPr="000A2382" w:rsidRDefault="00545054" w:rsidP="00E34CCB">
      <w:pPr>
        <w:pStyle w:val="Heading3"/>
      </w:pPr>
      <w:bookmarkStart w:id="103" w:name="_Toc204820674"/>
      <w:r w:rsidRPr="000A2382">
        <w:t>Statistical analysis</w:t>
      </w:r>
      <w:bookmarkEnd w:id="103"/>
    </w:p>
    <w:p w14:paraId="6AD110EF" w14:textId="265FACF0" w:rsidR="00545054" w:rsidRPr="000A2382" w:rsidRDefault="00545054" w:rsidP="008B5CBF">
      <w:r w:rsidRPr="000A2382">
        <w:t xml:space="preserve">Soybean yield data were cleaned by identifying values greater than ±3 standard deviations from the mean as outliers. Irrigation water productivity (IWP) was calculated by dividing the improvement in crop yield attributable to irrigation by the total volume of water used for irrigation </w:t>
      </w:r>
      <w:sdt>
        <w:sdtPr>
          <w:rPr>
            <w:color w:val="000000"/>
          </w:rPr>
          <w:tag w:val="MENDELEY_CITATION_v3_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"/>
          <w:id w:val="1004946251"/>
          <w:placeholder>
            <w:docPart w:val="5CA237C2F45942358F4273896F62E885"/>
          </w:placeholder>
        </w:sdtPr>
        <w:sdtContent>
          <w:r w:rsidR="002D04C4" w:rsidRPr="002D04C4">
            <w:rPr>
              <w:color w:val="000000"/>
            </w:rPr>
            <w:t>(Sincik et al., 2008)</w:t>
          </w:r>
        </w:sdtContent>
      </w:sdt>
      <w:r w:rsidRPr="000A2382">
        <w:t>.</w:t>
      </w:r>
    </w:p>
    <w:p w14:paraId="71839A35" w14:textId="77777777" w:rsidR="00545054" w:rsidRPr="000A2382" w:rsidRDefault="00545054" w:rsidP="008B5CBF">
      <w:r w:rsidRPr="000A2382">
        <w:t>The data was subjected to Analysis of Variance (ANOVA) with the mixed procedure of SAS 9.4 (SAS Institute, Cary, NC). Data from each year were analyzed separately because the optimal treatment might differ yearly due to the weather condition. All means were separated using Fisher’s least significant difference and differences were considered significant at p &lt; 0.05.</w:t>
      </w:r>
    </w:p>
    <w:p w14:paraId="60BFC6FB" w14:textId="77777777" w:rsidR="00545054" w:rsidRPr="000A2382" w:rsidRDefault="00545054" w:rsidP="008B5CBF">
      <w:r w:rsidRPr="000A2382">
        <w:t xml:space="preserve">Initially, ANOVA assessed yield differences across soil types and irrigation treatments, and eta squared analysis measures the proportion of variance associated with each main effect and interaction effect in ANOVA model. The response variable was yield, with soil </w:t>
      </w:r>
      <w:r w:rsidRPr="000A2382">
        <w:lastRenderedPageBreak/>
        <w:t>types, irrigation treatments, and their interaction as the main effects. Subsequently, within each soil type, ANOVA was used to evaluate differences among the seven irrigation treatments, with yield as the response variable and irrigation treatments as the main effect. Additionally, within each soil type, the effects of irrigation timing and rate on soybean yield were examined as two main effects through separate ANOVA analyses. Similar ANOVA assessed IWP response across soil and irrigation treatments.</w:t>
      </w:r>
    </w:p>
    <w:p w14:paraId="5E501679" w14:textId="59C2EA47" w:rsidR="0026795D" w:rsidRPr="000A2382" w:rsidRDefault="000A2382" w:rsidP="008B5CBF">
      <w:pPr>
        <w:pStyle w:val="Heading2"/>
      </w:pPr>
      <w:bookmarkStart w:id="104" w:name="_Toc204820675"/>
      <w:r w:rsidRPr="000A2382">
        <w:t>Results</w:t>
      </w:r>
      <w:bookmarkEnd w:id="104"/>
    </w:p>
    <w:p w14:paraId="36F1CDD7" w14:textId="77777777" w:rsidR="000A2382" w:rsidRPr="000A2382" w:rsidRDefault="000A2382" w:rsidP="00E34CCB">
      <w:pPr>
        <w:pStyle w:val="Heading3"/>
      </w:pPr>
      <w:bookmarkStart w:id="105" w:name="_Toc204820676"/>
      <w:r w:rsidRPr="000A2382">
        <w:t>Precipitation and irrigation</w:t>
      </w:r>
      <w:bookmarkEnd w:id="105"/>
    </w:p>
    <w:p w14:paraId="757282ED" w14:textId="6DC1AC21" w:rsidR="000A2382" w:rsidRDefault="003625C3" w:rsidP="008B5CBF">
      <w:r w:rsidRPr="003625C3">
        <w:rPr>
          <w:rStyle w:val="TableintextChar"/>
          <w:rFonts w:eastAsia="SimSun"/>
        </w:rPr>
        <w:fldChar w:fldCharType="begin"/>
      </w:r>
      <w:r w:rsidRPr="003625C3">
        <w:rPr>
          <w:rStyle w:val="TableintextChar"/>
          <w:rFonts w:eastAsia="SimSun"/>
        </w:rPr>
        <w:instrText xml:space="preserve"> REF _Ref204809897 \h </w:instrText>
      </w:r>
      <w:r>
        <w:rPr>
          <w:rStyle w:val="TableintextChar"/>
          <w:rFonts w:eastAsia="SimSun"/>
        </w:rPr>
        <w:instrText xml:space="preserve"> \* MERGEFORMAT </w:instrText>
      </w:r>
      <w:r w:rsidRPr="003625C3">
        <w:rPr>
          <w:rStyle w:val="TableintextChar"/>
          <w:rFonts w:eastAsia="SimSun"/>
        </w:rPr>
      </w:r>
      <w:r w:rsidRPr="003625C3">
        <w:rPr>
          <w:rStyle w:val="TableintextChar"/>
          <w:rFonts w:eastAsia="SimSun"/>
        </w:rPr>
        <w:fldChar w:fldCharType="separate"/>
      </w:r>
      <w:r w:rsidRPr="003625C3">
        <w:rPr>
          <w:rStyle w:val="TableintextChar"/>
          <w:rFonts w:eastAsia="SimSun"/>
        </w:rPr>
        <w:t>Figure 3.3</w:t>
      </w:r>
      <w:r w:rsidRPr="003625C3">
        <w:rPr>
          <w:rStyle w:val="TableintextChar"/>
          <w:rFonts w:eastAsia="SimSun"/>
        </w:rPr>
        <w:fldChar w:fldCharType="end"/>
      </w:r>
      <w:r>
        <w:rPr>
          <w:rFonts w:hint="eastAsia"/>
        </w:rPr>
        <w:t xml:space="preserve"> </w:t>
      </w:r>
      <w:r w:rsidR="000A2382" w:rsidRPr="000A2382">
        <w:t xml:space="preserve">presents monthly precipitation during the soybean growing season (May to September) from 1924 to 2023, offering insights into precipitation variability over the past century </w:t>
      </w:r>
      <w:sdt>
        <w:sdtPr>
          <w:rPr>
            <w:color w:val="000000"/>
          </w:rPr>
          <w:tag w:val="MENDELEY_CITATION_v3_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"/>
          <w:id w:val="-1111275578"/>
          <w:placeholder>
            <w:docPart w:val="F5E4CB18801D497CA48781C68F428246"/>
          </w:placeholder>
        </w:sdtPr>
        <w:sdtContent>
          <w:r w:rsidR="002D04C4" w:rsidRPr="002D04C4">
            <w:rPr>
              <w:color w:val="000000"/>
            </w:rPr>
            <w:t>(NOAA, 2024)</w:t>
          </w:r>
        </w:sdtContent>
      </w:sdt>
      <w:r w:rsidR="000A2382" w:rsidRPr="000A2382">
        <w:t>. During the soybean reproductive stages of 2018, rainfall was well above average for June and July while being average in August. For 2019, rainfall was average in June, extremely above average in July, and above average in August. Notably, cumulative growing season rainfall (May to September) substantially exceeded the 100-year historic average (52.2 cm), measuring 93.5 cm in 2018 (79% above average) and 66.3 cm in 2019 (27% above average).</w:t>
      </w:r>
    </w:p>
    <w:p w14:paraId="1A8A5C81" w14:textId="33417D91" w:rsidR="000A2382" w:rsidRPr="000A2382" w:rsidRDefault="00B24821" w:rsidP="00B24821">
      <w:r w:rsidRPr="00B24821">
        <w:rPr>
          <w:rStyle w:val="TableintextChar"/>
          <w:rFonts w:eastAsia="SimSun"/>
        </w:rPr>
        <w:fldChar w:fldCharType="begin"/>
      </w:r>
      <w:r w:rsidRPr="00B24821">
        <w:rPr>
          <w:rStyle w:val="TableintextChar"/>
          <w:rFonts w:eastAsia="SimSun"/>
        </w:rPr>
        <w:instrText xml:space="preserve"> REF _Ref204809905 \h </w:instrText>
      </w:r>
      <w:r>
        <w:rPr>
          <w:rStyle w:val="TableintextChar"/>
          <w:rFonts w:eastAsia="SimSun"/>
        </w:rPr>
        <w:instrText xml:space="preserve"> \* MERGEFORMAT </w:instrText>
      </w:r>
      <w:r w:rsidRPr="00B24821">
        <w:rPr>
          <w:rStyle w:val="TableintextChar"/>
          <w:rFonts w:eastAsia="SimSun"/>
        </w:rPr>
      </w:r>
      <w:r w:rsidRPr="00B24821">
        <w:rPr>
          <w:rStyle w:val="TableintextChar"/>
          <w:rFonts w:eastAsia="SimSun"/>
        </w:rPr>
        <w:fldChar w:fldCharType="separate"/>
      </w:r>
      <w:r w:rsidRPr="00B24821">
        <w:rPr>
          <w:rStyle w:val="TableintextChar"/>
          <w:rFonts w:eastAsia="SimSun"/>
        </w:rPr>
        <w:t>Figure 3.4</w:t>
      </w:r>
      <w:r w:rsidRPr="00B24821">
        <w:rPr>
          <w:rStyle w:val="TableintextChar"/>
          <w:rFonts w:eastAsia="SimSun"/>
        </w:rPr>
        <w:fldChar w:fldCharType="end"/>
      </w:r>
      <w:r>
        <w:rPr>
          <w:rFonts w:hint="eastAsia"/>
        </w:rPr>
        <w:t xml:space="preserve"> illustrates </w:t>
      </w:r>
      <w:r w:rsidR="000A2382" w:rsidRPr="000A2382">
        <w:t xml:space="preserve">the distribution of daily precipitation and irrigation at two irrigation rates during the 2018 and 2019 growing seasons. Soybeans received 57 cm of precipitation from planting to the R6 stage in 2018, and 50 cm in 2019. Within the reproductive stage (R1 to R6), rainfall accounted for 40 cm in 2018 and 38 cm in 2019. The rainfall pattern in 2018 was characterized by high-intensity events with relatively longer intervals between them, whereas in 2019 rainfall was more evenly distributed with </w:t>
      </w:r>
      <w:r w:rsidR="000A2382" w:rsidRPr="000A2382">
        <w:lastRenderedPageBreak/>
        <w:t>moderate intensity. Specifically, dry periods in R1 and R5 treatments can be noted in 2018 while only one R5 dry period can be noted in 2019.</w:t>
      </w:r>
    </w:p>
    <w:p w14:paraId="5195C0B8" w14:textId="77777777" w:rsidR="000A2382" w:rsidRPr="000A2382" w:rsidRDefault="000A2382" w:rsidP="00E34CCB">
      <w:pPr>
        <w:pStyle w:val="Heading3"/>
        <w:rPr>
          <w:bCs/>
        </w:rPr>
      </w:pPr>
      <w:bookmarkStart w:id="106" w:name="_Toc204820677"/>
      <w:r w:rsidRPr="000A2382">
        <w:t>Yield response</w:t>
      </w:r>
      <w:bookmarkEnd w:id="106"/>
    </w:p>
    <w:p w14:paraId="790F3D63" w14:textId="77777777" w:rsidR="000A2382" w:rsidRPr="000149B0" w:rsidRDefault="000A2382" w:rsidP="000149B0">
      <w:pPr>
        <w:pStyle w:val="H4"/>
      </w:pPr>
      <w:r w:rsidRPr="000149B0">
        <w:t>Soil zone effect</w:t>
      </w:r>
    </w:p>
    <w:p w14:paraId="58B30A68" w14:textId="30BDD61A" w:rsidR="000A2382" w:rsidRPr="000A2382" w:rsidRDefault="000A2382" w:rsidP="008B5CBF">
      <w:r w:rsidRPr="000A2382">
        <w:t>The analysis of soybean yield responses revealed a dominant influence of soil zone variability compared to irrigation management (</w:t>
      </w:r>
      <w:r w:rsidR="00C24AE9" w:rsidRPr="00C24AE9">
        <w:rPr>
          <w:rStyle w:val="TableintextChar"/>
          <w:rFonts w:eastAsia="SimSun"/>
        </w:rPr>
        <w:fldChar w:fldCharType="begin"/>
      </w:r>
      <w:r w:rsidR="00C24AE9" w:rsidRPr="00C24AE9">
        <w:rPr>
          <w:rStyle w:val="TableintextChar"/>
          <w:rFonts w:eastAsia="SimSun"/>
        </w:rPr>
        <w:instrText xml:space="preserve"> REF _Ref204809256 \h </w:instrText>
      </w:r>
      <w:r w:rsidR="00C24AE9">
        <w:rPr>
          <w:rStyle w:val="TableintextChar"/>
          <w:rFonts w:eastAsia="SimSun"/>
        </w:rPr>
        <w:instrText xml:space="preserve"> \* MERGEFORMAT </w:instrText>
      </w:r>
      <w:r w:rsidR="00C24AE9" w:rsidRPr="00C24AE9">
        <w:rPr>
          <w:rStyle w:val="TableintextChar"/>
          <w:rFonts w:eastAsia="SimSun"/>
        </w:rPr>
      </w:r>
      <w:r w:rsidR="00C24AE9" w:rsidRPr="00C24AE9">
        <w:rPr>
          <w:rStyle w:val="TableintextChar"/>
          <w:rFonts w:eastAsia="SimSun"/>
        </w:rPr>
        <w:fldChar w:fldCharType="separate"/>
      </w:r>
      <w:r w:rsidR="00C24AE9" w:rsidRPr="00C24AE9">
        <w:rPr>
          <w:rStyle w:val="TableintextChar"/>
          <w:rFonts w:eastAsia="SimSun"/>
        </w:rPr>
        <w:t>Table 3.4</w:t>
      </w:r>
      <w:r w:rsidR="00C24AE9" w:rsidRPr="00C24AE9">
        <w:rPr>
          <w:rStyle w:val="TableintextChar"/>
          <w:rFonts w:eastAsia="SimSun"/>
        </w:rPr>
        <w:fldChar w:fldCharType="end"/>
      </w:r>
      <w:r w:rsidRPr="000A2382">
        <w:t>). Across both growing seasons, the soil zone exhibited a</w:t>
      </w:r>
      <w:r w:rsidR="00810A26">
        <w:rPr>
          <w:rFonts w:hint="eastAsia"/>
        </w:rPr>
        <w:t xml:space="preserve"> </w:t>
      </w:r>
      <w:r w:rsidRPr="000A2382">
        <w:t>significant effect on yield, accounting for 77% of observed yield variation in 2018 and 93% in 2019. In contrast, irrigation treatment showed temporally dependent effects, demonstrating significan</w:t>
      </w:r>
      <w:r w:rsidR="00912110">
        <w:rPr>
          <w:rFonts w:hint="eastAsia"/>
        </w:rPr>
        <w:t>ce</w:t>
      </w:r>
      <w:r w:rsidRPr="000A2382">
        <w:t xml:space="preserve"> only in 2018 accounting for 16% of observed yield variation but not in 2019. Notably, the soil zone × irrigation interaction failed to reach significance in either year, suggesting that soil-mediated yield responses operated independently of water application regimes under the tested conditions.</w:t>
      </w:r>
    </w:p>
    <w:p w14:paraId="67A312F8" w14:textId="50FF2264" w:rsidR="000A2382" w:rsidRDefault="000A2382" w:rsidP="008B5CBF">
      <w:r w:rsidRPr="000A2382">
        <w:t>In both years, soybean yields in the silt loam zone significantly outperformed those in silt over sandy soils and sandy soils (p &lt; 0.001,</w:t>
      </w:r>
      <w:r w:rsidR="003625C3">
        <w:rPr>
          <w:rFonts w:hint="eastAsia"/>
        </w:rPr>
        <w:t xml:space="preserve"> </w:t>
      </w:r>
      <w:r w:rsidR="003625C3" w:rsidRPr="00A24098">
        <w:rPr>
          <w:rStyle w:val="TableintextChar"/>
          <w:rFonts w:eastAsia="SimSun"/>
        </w:rPr>
        <w:fldChar w:fldCharType="begin"/>
      </w:r>
      <w:r w:rsidR="003625C3" w:rsidRPr="00A24098">
        <w:rPr>
          <w:rStyle w:val="TableintextChar"/>
          <w:rFonts w:eastAsia="SimSun"/>
        </w:rPr>
        <w:instrText xml:space="preserve"> </w:instrText>
      </w:r>
      <w:r w:rsidR="003625C3" w:rsidRPr="00A24098">
        <w:rPr>
          <w:rStyle w:val="TableintextChar"/>
          <w:rFonts w:eastAsia="SimSun" w:hint="eastAsia"/>
        </w:rPr>
        <w:instrText>REF _Ref204809945 \h</w:instrText>
      </w:r>
      <w:r w:rsidR="003625C3" w:rsidRPr="00A24098">
        <w:rPr>
          <w:rStyle w:val="TableintextChar"/>
          <w:rFonts w:eastAsia="SimSun"/>
        </w:rPr>
        <w:instrText xml:space="preserve"> </w:instrText>
      </w:r>
      <w:r w:rsidR="00A24098">
        <w:rPr>
          <w:rStyle w:val="TableintextChar"/>
          <w:rFonts w:eastAsia="SimSun"/>
        </w:rPr>
        <w:instrText xml:space="preserve"> \* MERGEFORMAT </w:instrText>
      </w:r>
      <w:r w:rsidR="003625C3" w:rsidRPr="00A24098">
        <w:rPr>
          <w:rStyle w:val="TableintextChar"/>
          <w:rFonts w:eastAsia="SimSun"/>
        </w:rPr>
      </w:r>
      <w:r w:rsidR="003625C3" w:rsidRPr="00A24098">
        <w:rPr>
          <w:rStyle w:val="TableintextChar"/>
          <w:rFonts w:eastAsia="SimSun"/>
        </w:rPr>
        <w:fldChar w:fldCharType="separate"/>
      </w:r>
      <w:r w:rsidR="003625C3" w:rsidRPr="00A24098">
        <w:rPr>
          <w:rStyle w:val="TableintextChar"/>
          <w:rFonts w:eastAsia="SimSun"/>
        </w:rPr>
        <w:t>Figure 3.5</w:t>
      </w:r>
      <w:r w:rsidR="003625C3" w:rsidRPr="00A24098">
        <w:rPr>
          <w:rStyle w:val="TableintextChar"/>
          <w:rFonts w:eastAsia="SimSun"/>
        </w:rPr>
        <w:fldChar w:fldCharType="end"/>
      </w:r>
      <w:r w:rsidRPr="000A2382">
        <w:t>). Specifically, in 2018, the average yield in silt loam soil reached 3,788 kg ha</w:t>
      </w:r>
      <w:r w:rsidRPr="000A2382">
        <w:rPr>
          <w:vertAlign w:val="superscript"/>
        </w:rPr>
        <w:t>-1</w:t>
      </w:r>
      <w:r w:rsidRPr="000A2382">
        <w:t>, marking a 25% increase over silt over sandy soils and a striking 75% increase over sandy soils. A similar trend was noted in 2019, where silt loam soil produced an average yield of 3,588 kg ha</w:t>
      </w:r>
      <w:r w:rsidRPr="000A2382">
        <w:rPr>
          <w:vertAlign w:val="superscript"/>
        </w:rPr>
        <w:t>-1</w:t>
      </w:r>
      <w:r w:rsidRPr="000A2382">
        <w:t>, 17% higher than silt over sandy soils and 84% higher than sandy soils.</w:t>
      </w:r>
    </w:p>
    <w:p w14:paraId="7DC96DB1" w14:textId="754665C9" w:rsidR="000A2382" w:rsidRPr="000A2382" w:rsidRDefault="0067557E" w:rsidP="00E34CCB">
      <w:pPr>
        <w:pStyle w:val="H4"/>
      </w:pPr>
      <w:r>
        <w:rPr>
          <w:rFonts w:hint="eastAsia"/>
        </w:rPr>
        <w:t>Irrigation treatment effect</w:t>
      </w:r>
    </w:p>
    <w:p w14:paraId="457F8F3A" w14:textId="064315A9" w:rsidR="000A2382" w:rsidRPr="000A2382" w:rsidRDefault="000A2382" w:rsidP="008B5CBF">
      <w:r w:rsidRPr="000A2382">
        <w:t>Results revealed distinct soil-dependent yield responses to irrigation strategies, with each soil type exhibiting consistent irrigation effects across both growing seasons (</w:t>
      </w:r>
      <w:r w:rsidR="00C24AE9" w:rsidRPr="00C24AE9">
        <w:rPr>
          <w:rStyle w:val="TableintextChar"/>
          <w:rFonts w:eastAsia="SimSun"/>
        </w:rPr>
        <w:fldChar w:fldCharType="begin"/>
      </w:r>
      <w:r w:rsidR="00C24AE9" w:rsidRPr="00C24AE9">
        <w:rPr>
          <w:rStyle w:val="TableintextChar"/>
          <w:rFonts w:eastAsia="SimSun"/>
        </w:rPr>
        <w:instrText xml:space="preserve"> REF _Ref204809302 \h  \* MERGEFORMAT </w:instrText>
      </w:r>
      <w:r w:rsidR="00C24AE9" w:rsidRPr="00C24AE9">
        <w:rPr>
          <w:rStyle w:val="TableintextChar"/>
          <w:rFonts w:eastAsia="SimSun"/>
        </w:rPr>
      </w:r>
      <w:r w:rsidR="00C24AE9" w:rsidRPr="00C24AE9">
        <w:rPr>
          <w:rStyle w:val="TableintextChar"/>
          <w:rFonts w:eastAsia="SimSun"/>
        </w:rPr>
        <w:fldChar w:fldCharType="separate"/>
      </w:r>
      <w:r w:rsidR="00C24AE9" w:rsidRPr="00C24AE9">
        <w:rPr>
          <w:rStyle w:val="TableintextChar"/>
          <w:rFonts w:eastAsia="SimSun"/>
        </w:rPr>
        <w:t>Table 3.5</w:t>
      </w:r>
      <w:r w:rsidR="00C24AE9" w:rsidRPr="00C24AE9">
        <w:rPr>
          <w:rStyle w:val="TableintextChar"/>
          <w:rFonts w:eastAsia="SimSun"/>
        </w:rPr>
        <w:fldChar w:fldCharType="end"/>
      </w:r>
      <w:r w:rsidRPr="000A2382">
        <w:t xml:space="preserve">, </w:t>
      </w:r>
      <w:r w:rsidR="00A24098" w:rsidRPr="00A24098">
        <w:rPr>
          <w:rStyle w:val="TableintextChar"/>
          <w:rFonts w:eastAsia="SimSun"/>
        </w:rPr>
        <w:fldChar w:fldCharType="begin"/>
      </w:r>
      <w:r w:rsidR="00A24098" w:rsidRPr="00A24098">
        <w:rPr>
          <w:rStyle w:val="TableintextChar"/>
          <w:rFonts w:eastAsia="SimSun"/>
        </w:rPr>
        <w:instrText xml:space="preserve"> REF _Ref204809959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3.6</w:t>
      </w:r>
      <w:r w:rsidR="00A24098" w:rsidRPr="00A24098">
        <w:rPr>
          <w:rStyle w:val="TableintextChar"/>
          <w:rFonts w:eastAsia="SimSun"/>
        </w:rPr>
        <w:fldChar w:fldCharType="end"/>
      </w:r>
      <w:r w:rsidRPr="000A2382">
        <w:t xml:space="preserve">). Notably, sandy soil demonstrated significantly greater yield sensitivity to </w:t>
      </w:r>
      <w:r w:rsidRPr="000A2382">
        <w:lastRenderedPageBreak/>
        <w:t>irrigation (p &lt; 0.05) compared to silt loams (p &gt; 0.1), reflecting their contrasting water holding capacities.</w:t>
      </w:r>
    </w:p>
    <w:p w14:paraId="49A68673" w14:textId="77777777" w:rsidR="000A2382" w:rsidRPr="00697F38" w:rsidRDefault="000A2382" w:rsidP="00E34CCB">
      <w:pPr>
        <w:pStyle w:val="H5"/>
      </w:pPr>
      <w:r w:rsidRPr="00697F38">
        <w:t>Sandy soil zone</w:t>
      </w:r>
    </w:p>
    <w:p w14:paraId="1480D694" w14:textId="7E5E679A" w:rsidR="000A2382" w:rsidRPr="000A2382" w:rsidRDefault="000A2382" w:rsidP="008B5CBF">
      <w:r w:rsidRPr="000A2382">
        <w:t xml:space="preserve">In sandy soil, yields were significantly influenced by irrigation treatments in both years, with increases in irrigation amount generally boosting yields (p &lt; 0.05, </w:t>
      </w:r>
      <w:r w:rsidR="00C24AE9" w:rsidRPr="00C24AE9">
        <w:rPr>
          <w:rStyle w:val="TableintextChar"/>
          <w:rFonts w:eastAsia="SimSun"/>
        </w:rPr>
        <w:fldChar w:fldCharType="begin"/>
      </w:r>
      <w:r w:rsidR="00C24AE9" w:rsidRPr="00C24AE9">
        <w:rPr>
          <w:rStyle w:val="TableintextChar"/>
          <w:rFonts w:eastAsia="SimSun"/>
        </w:rPr>
        <w:instrText xml:space="preserve"> REF _Ref204809302 \h  \* MERGEFORMAT </w:instrText>
      </w:r>
      <w:r w:rsidR="00C24AE9" w:rsidRPr="00C24AE9">
        <w:rPr>
          <w:rStyle w:val="TableintextChar"/>
          <w:rFonts w:eastAsia="SimSun"/>
        </w:rPr>
      </w:r>
      <w:r w:rsidR="00C24AE9" w:rsidRPr="00C24AE9">
        <w:rPr>
          <w:rStyle w:val="TableintextChar"/>
          <w:rFonts w:eastAsia="SimSun"/>
        </w:rPr>
        <w:fldChar w:fldCharType="separate"/>
      </w:r>
      <w:r w:rsidR="00C24AE9" w:rsidRPr="00C24AE9">
        <w:rPr>
          <w:rStyle w:val="TableintextChar"/>
          <w:rFonts w:eastAsia="SimSun"/>
        </w:rPr>
        <w:t>Table 3.5</w:t>
      </w:r>
      <w:r w:rsidR="00C24AE9" w:rsidRPr="00C24AE9">
        <w:rPr>
          <w:rStyle w:val="TableintextChar"/>
          <w:rFonts w:eastAsia="SimSun"/>
        </w:rPr>
        <w:fldChar w:fldCharType="end"/>
      </w:r>
      <w:r w:rsidRPr="000A2382">
        <w:t xml:space="preserve">, </w:t>
      </w:r>
      <w:r w:rsidR="00A24098" w:rsidRPr="00A24098">
        <w:rPr>
          <w:rStyle w:val="TableintextChar"/>
          <w:rFonts w:eastAsia="SimSun"/>
        </w:rPr>
        <w:fldChar w:fldCharType="begin"/>
      </w:r>
      <w:r w:rsidR="00A24098" w:rsidRPr="00A24098">
        <w:rPr>
          <w:rStyle w:val="TableintextChar"/>
          <w:rFonts w:eastAsia="SimSun"/>
        </w:rPr>
        <w:instrText xml:space="preserve"> REF _Ref204809959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3.6</w:t>
      </w:r>
      <w:r w:rsidR="00A24098" w:rsidRPr="00A24098">
        <w:rPr>
          <w:rStyle w:val="TableintextChar"/>
          <w:rFonts w:eastAsia="SimSun"/>
        </w:rPr>
        <w:fldChar w:fldCharType="end"/>
      </w:r>
      <w:r w:rsidRPr="000A2382">
        <w:t>). Specifically, yields in irrigated plots were 2.5% to 128.7% higher compared to rainfed treatments.</w:t>
      </w:r>
    </w:p>
    <w:p w14:paraId="1FE31DDA" w14:textId="37A54FA2" w:rsidR="00B24821" w:rsidRDefault="000A2382" w:rsidP="008B5CBF">
      <w:r w:rsidRPr="000A2382">
        <w:t xml:space="preserve">In 2018, the irrigation rate significantly impacted soybean yields rather than the timing </w:t>
      </w:r>
    </w:p>
    <w:p w14:paraId="2DB4955A" w14:textId="26E687E6" w:rsidR="000A2382" w:rsidRPr="000A2382" w:rsidRDefault="00B24821" w:rsidP="008B5CBF">
      <w:r w:rsidRPr="000A2382">
        <w:t xml:space="preserve">(p &lt; 0.05, </w:t>
      </w:r>
      <w:r w:rsidRPr="00C24AE9">
        <w:rPr>
          <w:rStyle w:val="TableintextChar"/>
          <w:rFonts w:eastAsia="SimSun"/>
        </w:rPr>
        <w:fldChar w:fldCharType="begin"/>
      </w:r>
      <w:r w:rsidRPr="00C24AE9">
        <w:rPr>
          <w:rStyle w:val="TableintextChar"/>
          <w:rFonts w:eastAsia="SimSun"/>
        </w:rPr>
        <w:instrText xml:space="preserve"> REF _Ref204809302 \h  \* MERGEFORMAT </w:instrText>
      </w:r>
      <w:r w:rsidRPr="00C24AE9">
        <w:rPr>
          <w:rStyle w:val="TableintextChar"/>
          <w:rFonts w:eastAsia="SimSun"/>
        </w:rPr>
      </w:r>
      <w:r w:rsidRPr="00C24AE9">
        <w:rPr>
          <w:rStyle w:val="TableintextChar"/>
          <w:rFonts w:eastAsia="SimSun"/>
        </w:rPr>
        <w:fldChar w:fldCharType="separate"/>
      </w:r>
      <w:r w:rsidRPr="00C24AE9">
        <w:rPr>
          <w:rStyle w:val="TableintextChar"/>
          <w:rFonts w:eastAsia="SimSun"/>
        </w:rPr>
        <w:t>Table 3.5</w:t>
      </w:r>
      <w:r w:rsidRPr="00C24AE9">
        <w:rPr>
          <w:rStyle w:val="TableintextChar"/>
          <w:rFonts w:eastAsia="SimSun"/>
        </w:rPr>
        <w:fldChar w:fldCharType="end"/>
      </w:r>
      <w:r w:rsidRPr="00A24098">
        <w:rPr>
          <w:rStyle w:val="TableintextChar"/>
          <w:rFonts w:eastAsia="SimSun"/>
        </w:rPr>
        <w:fldChar w:fldCharType="begin"/>
      </w:r>
      <w:r w:rsidRPr="00A24098">
        <w:rPr>
          <w:rStyle w:val="TableintextChar"/>
          <w:rFonts w:eastAsia="SimSun"/>
        </w:rPr>
        <w:instrText xml:space="preserve"> REF _Ref204809959 \h </w:instrText>
      </w:r>
      <w:r>
        <w:rPr>
          <w:rStyle w:val="TableintextChar"/>
          <w:rFonts w:eastAsia="SimSun"/>
        </w:rPr>
        <w:instrText xml:space="preserve"> \* MERGEFORMAT </w:instrText>
      </w:r>
      <w:r w:rsidRPr="00A24098">
        <w:rPr>
          <w:rStyle w:val="TableintextChar"/>
          <w:rFonts w:eastAsia="SimSun"/>
        </w:rPr>
      </w:r>
      <w:r w:rsidRPr="00A24098">
        <w:rPr>
          <w:rStyle w:val="TableintextChar"/>
          <w:rFonts w:eastAsia="SimSun"/>
        </w:rPr>
        <w:fldChar w:fldCharType="separate"/>
      </w:r>
      <w:r w:rsidRPr="00A24098">
        <w:rPr>
          <w:rStyle w:val="TableintextChar"/>
          <w:rFonts w:eastAsia="SimSun"/>
        </w:rPr>
        <w:fldChar w:fldCharType="end"/>
      </w:r>
      <w:r w:rsidRPr="000A2382">
        <w:t>)</w:t>
      </w:r>
      <w:r w:rsidR="0009195C">
        <w:rPr>
          <w:rFonts w:hint="eastAsia"/>
        </w:rPr>
        <w:t xml:space="preserve">. </w:t>
      </w:r>
      <w:r w:rsidR="000A2382" w:rsidRPr="000A2382">
        <w:t xml:space="preserve">Higher rates increased yields by 16% to 39%. While examining the impact of timing at a consistent irrigation rate, yields were notably higher when irrigation commenced at the R1 stage compared to later </w:t>
      </w:r>
      <w:r w:rsidR="0009195C">
        <w:rPr>
          <w:rFonts w:hint="eastAsia"/>
        </w:rPr>
        <w:t>stages (</w:t>
      </w:r>
      <w:r w:rsidR="0009195C" w:rsidRPr="00A24098">
        <w:rPr>
          <w:rStyle w:val="TableintextChar"/>
          <w:rFonts w:eastAsia="SimSun"/>
        </w:rPr>
        <w:fldChar w:fldCharType="begin"/>
      </w:r>
      <w:r w:rsidR="0009195C" w:rsidRPr="00A24098">
        <w:rPr>
          <w:rStyle w:val="TableintextChar"/>
          <w:rFonts w:eastAsia="SimSun"/>
        </w:rPr>
        <w:instrText xml:space="preserve"> REF _Ref204809959 \h </w:instrText>
      </w:r>
      <w:r w:rsidR="0009195C">
        <w:rPr>
          <w:rStyle w:val="TableintextChar"/>
          <w:rFonts w:eastAsia="SimSun"/>
        </w:rPr>
        <w:instrText xml:space="preserve"> \* MERGEFORMAT </w:instrText>
      </w:r>
      <w:r w:rsidR="0009195C" w:rsidRPr="00A24098">
        <w:rPr>
          <w:rStyle w:val="TableintextChar"/>
          <w:rFonts w:eastAsia="SimSun"/>
        </w:rPr>
      </w:r>
      <w:r w:rsidR="0009195C" w:rsidRPr="00A24098">
        <w:rPr>
          <w:rStyle w:val="TableintextChar"/>
          <w:rFonts w:eastAsia="SimSun"/>
        </w:rPr>
        <w:fldChar w:fldCharType="separate"/>
      </w:r>
      <w:r w:rsidR="0009195C" w:rsidRPr="00A24098">
        <w:rPr>
          <w:rStyle w:val="TableintextChar"/>
          <w:rFonts w:eastAsia="SimSun"/>
        </w:rPr>
        <w:t>Figure 3.6</w:t>
      </w:r>
      <w:r w:rsidR="0009195C" w:rsidRPr="00A24098">
        <w:rPr>
          <w:rStyle w:val="TableintextChar"/>
          <w:rFonts w:eastAsia="SimSun"/>
        </w:rPr>
        <w:fldChar w:fldCharType="end"/>
      </w:r>
      <w:r w:rsidR="0009195C">
        <w:rPr>
          <w:rFonts w:hint="eastAsia"/>
        </w:rPr>
        <w:t xml:space="preserve">). </w:t>
      </w:r>
      <w:r w:rsidR="000A2382" w:rsidRPr="000A2382">
        <w:t>For instance, when comparing treatments with the same high irrigation rate but different timings (treatments 1, 3, and 5), yield from treatment 1 had a higher yield than treatments 3 and 5. Notably, when irrigation increased from 16.8 cm (treatment 3) to 23.9 cm (treatment 1), the yield increase per additional unit of water slowed down, suggesting the yield was approaching the point of diminishing returns.</w:t>
      </w:r>
    </w:p>
    <w:p w14:paraId="03D27045" w14:textId="3E51A78A" w:rsidR="000A2382" w:rsidRPr="000A2382" w:rsidRDefault="000A2382" w:rsidP="008B5CBF">
      <w:r w:rsidRPr="000A2382">
        <w:t>Conversely, in 2019, timing played a more crucial role than</w:t>
      </w:r>
      <w:r w:rsidR="004C01D5">
        <w:rPr>
          <w:rFonts w:hint="eastAsia"/>
        </w:rPr>
        <w:t xml:space="preserve"> rate (p &lt; 0.05, </w:t>
      </w:r>
      <w:r w:rsidR="004C01D5" w:rsidRPr="00C24AE9">
        <w:rPr>
          <w:rStyle w:val="TableintextChar"/>
          <w:rFonts w:eastAsia="SimSun"/>
        </w:rPr>
        <w:fldChar w:fldCharType="begin"/>
      </w:r>
      <w:r w:rsidR="004C01D5" w:rsidRPr="00C24AE9">
        <w:rPr>
          <w:rStyle w:val="TableintextChar"/>
          <w:rFonts w:eastAsia="SimSun"/>
        </w:rPr>
        <w:instrText xml:space="preserve"> REF _Ref204809302 \h  \* MERGEFORMAT </w:instrText>
      </w:r>
      <w:r w:rsidR="004C01D5" w:rsidRPr="00C24AE9">
        <w:rPr>
          <w:rStyle w:val="TableintextChar"/>
          <w:rFonts w:eastAsia="SimSun"/>
        </w:rPr>
      </w:r>
      <w:r w:rsidR="004C01D5" w:rsidRPr="00C24AE9">
        <w:rPr>
          <w:rStyle w:val="TableintextChar"/>
          <w:rFonts w:eastAsia="SimSun"/>
        </w:rPr>
        <w:fldChar w:fldCharType="separate"/>
      </w:r>
      <w:r w:rsidR="004C01D5" w:rsidRPr="00C24AE9">
        <w:rPr>
          <w:rStyle w:val="TableintextChar"/>
          <w:rFonts w:eastAsia="SimSun"/>
        </w:rPr>
        <w:t>Table 3.5</w:t>
      </w:r>
      <w:r w:rsidR="004C01D5" w:rsidRPr="00C24AE9">
        <w:rPr>
          <w:rStyle w:val="TableintextChar"/>
          <w:rFonts w:eastAsia="SimSun"/>
        </w:rPr>
        <w:fldChar w:fldCharType="end"/>
      </w:r>
      <w:r w:rsidR="004C01D5">
        <w:rPr>
          <w:rFonts w:hint="eastAsia"/>
        </w:rPr>
        <w:t xml:space="preserve">), </w:t>
      </w:r>
      <w:r w:rsidRPr="000A2382">
        <w:t xml:space="preserve">with earlier irrigation resulting in yield increases of 7% to </w:t>
      </w:r>
      <w:r w:rsidR="004C01D5">
        <w:rPr>
          <w:rFonts w:hint="eastAsia"/>
        </w:rPr>
        <w:t>38% (</w:t>
      </w:r>
      <w:r w:rsidR="004C01D5" w:rsidRPr="00A24098">
        <w:rPr>
          <w:rStyle w:val="TableintextChar"/>
          <w:rFonts w:eastAsia="SimSun"/>
        </w:rPr>
        <w:fldChar w:fldCharType="begin"/>
      </w:r>
      <w:r w:rsidR="004C01D5" w:rsidRPr="00A24098">
        <w:rPr>
          <w:rStyle w:val="TableintextChar"/>
          <w:rFonts w:eastAsia="SimSun"/>
        </w:rPr>
        <w:instrText xml:space="preserve"> REF _Ref204809959 \h </w:instrText>
      </w:r>
      <w:r w:rsidR="004C01D5">
        <w:rPr>
          <w:rStyle w:val="TableintextChar"/>
          <w:rFonts w:eastAsia="SimSun"/>
        </w:rPr>
        <w:instrText xml:space="preserve"> \* MERGEFORMAT </w:instrText>
      </w:r>
      <w:r w:rsidR="004C01D5" w:rsidRPr="00A24098">
        <w:rPr>
          <w:rStyle w:val="TableintextChar"/>
          <w:rFonts w:eastAsia="SimSun"/>
        </w:rPr>
      </w:r>
      <w:r w:rsidR="004C01D5" w:rsidRPr="00A24098">
        <w:rPr>
          <w:rStyle w:val="TableintextChar"/>
          <w:rFonts w:eastAsia="SimSun"/>
        </w:rPr>
        <w:fldChar w:fldCharType="separate"/>
      </w:r>
      <w:r w:rsidR="004C01D5" w:rsidRPr="00A24098">
        <w:rPr>
          <w:rStyle w:val="TableintextChar"/>
          <w:rFonts w:eastAsia="SimSun"/>
        </w:rPr>
        <w:t>Figure 3.6</w:t>
      </w:r>
      <w:r w:rsidR="004C01D5" w:rsidRPr="00A24098">
        <w:rPr>
          <w:rStyle w:val="TableintextChar"/>
          <w:rFonts w:eastAsia="SimSun"/>
        </w:rPr>
        <w:fldChar w:fldCharType="end"/>
      </w:r>
      <w:r w:rsidR="004C01D5">
        <w:rPr>
          <w:rFonts w:hint="eastAsia"/>
        </w:rPr>
        <w:t xml:space="preserve">). </w:t>
      </w:r>
      <w:r w:rsidRPr="000A2382">
        <w:t xml:space="preserve">When irrigation started from R1, treatment 2 with a lower rate produced a higher yield than treatment 1 with a higher rate. However, when comparing yields across treatments with timing post-R3, higher rates consistently resulted in increased yields. Specifically, treatments 3 and 5, both marked with the 'a' level, showed higher yields compared to </w:t>
      </w:r>
      <w:r w:rsidRPr="000A2382">
        <w:lastRenderedPageBreak/>
        <w:t>treatments 4 and 6, respectively. When the irrigation amount increased from 8.1 cm (treatment 2) to 9.7 cm (treatment 3), or even 13 cm (treatment 1), soybean yields no longer increased and slightly decreased, showing diminishing returns with additional irrigation. This indicates treatment 2 provided the optimal yield for this year and there is the possibility of obtaining less than optimum yields in extremely wet years when irrigating early at a high rate (treatment 1).</w:t>
      </w:r>
    </w:p>
    <w:p w14:paraId="3B29C0FD" w14:textId="0D7A9E54" w:rsidR="000A2382" w:rsidRPr="000A2382" w:rsidRDefault="000A2382" w:rsidP="008B5CBF">
      <w:r w:rsidRPr="000A2382">
        <w:t>Our two-year study demonstrated that irrigation starting from R1 consistently produced the highest soybean yields in sandy soil. However, these results must be interpreted within the context of above-average precipitation during both experimental years - with seasonal rainfall exceeding the 100-year mean by 79% in 2018 and 27% in 2019 (</w:t>
      </w:r>
      <w:r w:rsidR="003625C3" w:rsidRPr="00A24098">
        <w:rPr>
          <w:rStyle w:val="TableintextChar"/>
          <w:rFonts w:eastAsia="SimSun"/>
        </w:rPr>
        <w:fldChar w:fldCharType="begin"/>
      </w:r>
      <w:r w:rsidR="003625C3" w:rsidRPr="00A24098">
        <w:rPr>
          <w:rStyle w:val="TableintextChar"/>
          <w:rFonts w:eastAsia="SimSun"/>
        </w:rPr>
        <w:instrText xml:space="preserve"> REF _Ref204809897 \h </w:instrText>
      </w:r>
      <w:r w:rsidR="00A24098">
        <w:rPr>
          <w:rStyle w:val="TableintextChar"/>
          <w:rFonts w:eastAsia="SimSun"/>
        </w:rPr>
        <w:instrText xml:space="preserve"> \* MERGEFORMAT </w:instrText>
      </w:r>
      <w:r w:rsidR="003625C3" w:rsidRPr="00A24098">
        <w:rPr>
          <w:rStyle w:val="TableintextChar"/>
          <w:rFonts w:eastAsia="SimSun"/>
        </w:rPr>
      </w:r>
      <w:r w:rsidR="003625C3" w:rsidRPr="00A24098">
        <w:rPr>
          <w:rStyle w:val="TableintextChar"/>
          <w:rFonts w:eastAsia="SimSun"/>
        </w:rPr>
        <w:fldChar w:fldCharType="separate"/>
      </w:r>
      <w:r w:rsidR="003625C3" w:rsidRPr="00A24098">
        <w:rPr>
          <w:rStyle w:val="TableintextChar"/>
          <w:rFonts w:eastAsia="SimSun"/>
        </w:rPr>
        <w:t>Figure 3.3</w:t>
      </w:r>
      <w:r w:rsidR="003625C3" w:rsidRPr="00A24098">
        <w:rPr>
          <w:rStyle w:val="TableintextChar"/>
          <w:rFonts w:eastAsia="SimSun"/>
        </w:rPr>
        <w:fldChar w:fldCharType="end"/>
      </w:r>
      <w:r w:rsidRPr="000A2382">
        <w:t>). This wetter-than-normal baseline suggests that under typical or drought conditions, sandy soil may require earlier irrigation initiation (potentially beginning at vegetative stages), increased application volumes, or more frequent water applications.</w:t>
      </w:r>
    </w:p>
    <w:p w14:paraId="4BDD6D0C" w14:textId="77777777" w:rsidR="000A2382" w:rsidRPr="000A2382" w:rsidRDefault="000A2382" w:rsidP="008B5CBF">
      <w:r w:rsidRPr="000A2382">
        <w:t>Notably, the yield ceiling in sandy soils remained constrained by inherent soil properties - the maximum irrigated yield in sand (2719 kg ha</w:t>
      </w:r>
      <w:r w:rsidRPr="000A2382">
        <w:rPr>
          <w:vertAlign w:val="superscript"/>
        </w:rPr>
        <w:t>-1</w:t>
      </w:r>
      <w:r w:rsidRPr="000A2382">
        <w:t xml:space="preserve"> in 2018, 2313 kg ha</w:t>
      </w:r>
      <w:r w:rsidRPr="000A2382">
        <w:rPr>
          <w:vertAlign w:val="superscript"/>
        </w:rPr>
        <w:t>-1</w:t>
      </w:r>
      <w:r w:rsidRPr="000A2382">
        <w:t xml:space="preserve"> in 2019) still underperformed the rainfed yield in silt loam (3622 kg ha</w:t>
      </w:r>
      <w:r w:rsidRPr="000A2382">
        <w:rPr>
          <w:vertAlign w:val="superscript"/>
        </w:rPr>
        <w:t>-1</w:t>
      </w:r>
      <w:r w:rsidRPr="000A2382">
        <w:t xml:space="preserve"> in 2018, 3691 kg ha</w:t>
      </w:r>
      <w:r w:rsidRPr="000A2382">
        <w:rPr>
          <w:vertAlign w:val="superscript"/>
        </w:rPr>
        <w:t>-1</w:t>
      </w:r>
      <w:r w:rsidRPr="000A2382">
        <w:t xml:space="preserve"> in 2019). This persistent yield gap underscores how soil texture fundamentally determines productivity potential, with irrigation only partially mitigating sandy soil limitations.</w:t>
      </w:r>
    </w:p>
    <w:p w14:paraId="08AD359C" w14:textId="77777777" w:rsidR="000A2382" w:rsidRPr="000A2382" w:rsidRDefault="000A2382" w:rsidP="00E34CCB">
      <w:pPr>
        <w:pStyle w:val="H5"/>
      </w:pPr>
      <w:r w:rsidRPr="000A2382">
        <w:t>Silt over sandy soil zone</w:t>
      </w:r>
    </w:p>
    <w:p w14:paraId="77EE69C0" w14:textId="4C534DCD" w:rsidR="000A2382" w:rsidRPr="000A2382" w:rsidRDefault="000A2382" w:rsidP="008B5CBF">
      <w:r w:rsidRPr="000A2382">
        <w:t>In silt over sandy soil, irrigation exhibited a marginally significant impact on yield with p values ranging between 0.05 and 0.10 (</w:t>
      </w:r>
      <w:r w:rsidR="00C24AE9" w:rsidRPr="00C24AE9">
        <w:rPr>
          <w:rStyle w:val="TableintextChar"/>
          <w:rFonts w:eastAsia="SimSun"/>
        </w:rPr>
        <w:fldChar w:fldCharType="begin"/>
      </w:r>
      <w:r w:rsidR="00C24AE9" w:rsidRPr="00C24AE9">
        <w:rPr>
          <w:rStyle w:val="TableintextChar"/>
          <w:rFonts w:eastAsia="SimSun"/>
        </w:rPr>
        <w:instrText xml:space="preserve"> REF _Ref204809302 \h  \* MERGEFORMAT </w:instrText>
      </w:r>
      <w:r w:rsidR="00C24AE9" w:rsidRPr="00C24AE9">
        <w:rPr>
          <w:rStyle w:val="TableintextChar"/>
          <w:rFonts w:eastAsia="SimSun"/>
        </w:rPr>
      </w:r>
      <w:r w:rsidR="00C24AE9" w:rsidRPr="00C24AE9">
        <w:rPr>
          <w:rStyle w:val="TableintextChar"/>
          <w:rFonts w:eastAsia="SimSun"/>
        </w:rPr>
        <w:fldChar w:fldCharType="separate"/>
      </w:r>
      <w:r w:rsidR="00C24AE9" w:rsidRPr="00C24AE9">
        <w:rPr>
          <w:rStyle w:val="TableintextChar"/>
          <w:rFonts w:eastAsia="SimSun"/>
        </w:rPr>
        <w:t>Table 3.5</w:t>
      </w:r>
      <w:r w:rsidR="00C24AE9" w:rsidRPr="00C24AE9">
        <w:rPr>
          <w:rStyle w:val="TableintextChar"/>
          <w:rFonts w:eastAsia="SimSun"/>
        </w:rPr>
        <w:fldChar w:fldCharType="end"/>
      </w:r>
      <w:r w:rsidRPr="000A2382">
        <w:t xml:space="preserve">). Over the two-year period, treatment 3 consistently produced the highest soybean yield denoted by a solitary 'a' in mean </w:t>
      </w:r>
      <w:r w:rsidRPr="000A2382">
        <w:lastRenderedPageBreak/>
        <w:t>separation tests (</w:t>
      </w:r>
      <w:r w:rsidR="00A24098" w:rsidRPr="00A24098">
        <w:rPr>
          <w:rStyle w:val="TableintextChar"/>
          <w:rFonts w:eastAsia="SimSun"/>
        </w:rPr>
        <w:fldChar w:fldCharType="begin"/>
      </w:r>
      <w:r w:rsidR="00A24098" w:rsidRPr="00A24098">
        <w:rPr>
          <w:rStyle w:val="TableintextChar"/>
          <w:rFonts w:eastAsia="SimSun"/>
        </w:rPr>
        <w:instrText xml:space="preserve"> REF _Ref204809959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3.6</w:t>
      </w:r>
      <w:r w:rsidR="00A24098" w:rsidRPr="00A24098">
        <w:rPr>
          <w:rStyle w:val="TableintextChar"/>
          <w:rFonts w:eastAsia="SimSun"/>
        </w:rPr>
        <w:fldChar w:fldCharType="end"/>
      </w:r>
      <w:r w:rsidRPr="000A2382">
        <w:t>). Irrigated plots produced higher yield than rainfed plots. Irrigated plots generally outperformed rainfed plots, reinforcing that supplemental water benefits soybean yield in intermediate AWHC soils under typical growing conditions. Given that reproductive stage rainfall in both 2018 and 2019 was well above average, these results suggest that irrigation in such soils should generally begin by the R3 growth stage in most years to optimize yield. However, in drier years with below-average June rainfall, initiating irrigation at R1 with higher application rates may be necessary to mitigate water stress. Notably, excessive irrigation in wet years could prove counterproductive as demonstrated in 2019, where increasing irrigation from 9.7 cm (Treatment 3) to 13 cm (Treatment 1) reduced yield. Silt over sand soil produced less yield than the silt loam soil at all treatment levels but the degree of reduction was not as great as the sandy soil, highlighting their intermediate position in soil-dependent yield potential.</w:t>
      </w:r>
    </w:p>
    <w:p w14:paraId="105BE0EA" w14:textId="77777777" w:rsidR="000A2382" w:rsidRPr="00697F38" w:rsidRDefault="000A2382" w:rsidP="00E34CCB">
      <w:pPr>
        <w:pStyle w:val="H5"/>
      </w:pPr>
      <w:r w:rsidRPr="00697F38">
        <w:t>Silt loam zone</w:t>
      </w:r>
    </w:p>
    <w:p w14:paraId="2FD035B8" w14:textId="798A6FA6" w:rsidR="000A2382" w:rsidRPr="000A2382" w:rsidRDefault="000A2382" w:rsidP="008B5CBF">
      <w:r w:rsidRPr="000A2382">
        <w:t xml:space="preserve">In the silt loam soil zone, irrigation had no significant effect on soybean yields in either growing season </w:t>
      </w:r>
      <w:r w:rsidR="003D3820" w:rsidRPr="000A2382">
        <w:t xml:space="preserve">(p </w:t>
      </w:r>
      <w:r w:rsidR="003D3820">
        <w:rPr>
          <w:rFonts w:hint="eastAsia"/>
        </w:rPr>
        <w:t xml:space="preserve">&gt; </w:t>
      </w:r>
      <w:r w:rsidR="003D3820" w:rsidRPr="000A2382">
        <w:t>0.</w:t>
      </w:r>
      <w:r w:rsidR="003D3820">
        <w:rPr>
          <w:rFonts w:hint="eastAsia"/>
        </w:rPr>
        <w:t>1</w:t>
      </w:r>
      <w:r w:rsidR="003D3820" w:rsidRPr="000A2382">
        <w:t xml:space="preserve">, </w:t>
      </w:r>
      <w:r w:rsidR="003D3820" w:rsidRPr="00C24AE9">
        <w:rPr>
          <w:rStyle w:val="TableintextChar"/>
          <w:rFonts w:eastAsia="SimSun"/>
        </w:rPr>
        <w:fldChar w:fldCharType="begin"/>
      </w:r>
      <w:r w:rsidR="003D3820" w:rsidRPr="00C24AE9">
        <w:rPr>
          <w:rStyle w:val="TableintextChar"/>
          <w:rFonts w:eastAsia="SimSun"/>
        </w:rPr>
        <w:instrText xml:space="preserve"> REF _Ref204809302 \h  \* MERGEFORMAT </w:instrText>
      </w:r>
      <w:r w:rsidR="003D3820" w:rsidRPr="00C24AE9">
        <w:rPr>
          <w:rStyle w:val="TableintextChar"/>
          <w:rFonts w:eastAsia="SimSun"/>
        </w:rPr>
      </w:r>
      <w:r w:rsidR="003D3820" w:rsidRPr="00C24AE9">
        <w:rPr>
          <w:rStyle w:val="TableintextChar"/>
          <w:rFonts w:eastAsia="SimSun"/>
        </w:rPr>
        <w:fldChar w:fldCharType="separate"/>
      </w:r>
      <w:r w:rsidR="003D3820" w:rsidRPr="00C24AE9">
        <w:rPr>
          <w:rStyle w:val="TableintextChar"/>
          <w:rFonts w:eastAsia="SimSun"/>
        </w:rPr>
        <w:t>Table 3.5</w:t>
      </w:r>
      <w:r w:rsidR="003D3820" w:rsidRPr="00C24AE9">
        <w:rPr>
          <w:rStyle w:val="TableintextChar"/>
          <w:rFonts w:eastAsia="SimSun"/>
        </w:rPr>
        <w:fldChar w:fldCharType="end"/>
      </w:r>
      <w:r w:rsidR="003D3820" w:rsidRPr="000A2382">
        <w:t xml:space="preserve">, </w:t>
      </w:r>
      <w:r w:rsidR="003D3820" w:rsidRPr="00A24098">
        <w:rPr>
          <w:rStyle w:val="TableintextChar"/>
          <w:rFonts w:eastAsia="SimSun"/>
        </w:rPr>
        <w:fldChar w:fldCharType="begin"/>
      </w:r>
      <w:r w:rsidR="003D3820" w:rsidRPr="00A24098">
        <w:rPr>
          <w:rStyle w:val="TableintextChar"/>
          <w:rFonts w:eastAsia="SimSun"/>
        </w:rPr>
        <w:instrText xml:space="preserve"> REF _Ref204809959 \h </w:instrText>
      </w:r>
      <w:r w:rsidR="003D3820">
        <w:rPr>
          <w:rStyle w:val="TableintextChar"/>
          <w:rFonts w:eastAsia="SimSun"/>
        </w:rPr>
        <w:instrText xml:space="preserve"> \* MERGEFORMAT </w:instrText>
      </w:r>
      <w:r w:rsidR="003D3820" w:rsidRPr="00A24098">
        <w:rPr>
          <w:rStyle w:val="TableintextChar"/>
          <w:rFonts w:eastAsia="SimSun"/>
        </w:rPr>
      </w:r>
      <w:r w:rsidR="003D3820" w:rsidRPr="00A24098">
        <w:rPr>
          <w:rStyle w:val="TableintextChar"/>
          <w:rFonts w:eastAsia="SimSun"/>
        </w:rPr>
        <w:fldChar w:fldCharType="separate"/>
      </w:r>
      <w:r w:rsidR="003D3820" w:rsidRPr="00A24098">
        <w:rPr>
          <w:rStyle w:val="TableintextChar"/>
          <w:rFonts w:eastAsia="SimSun"/>
        </w:rPr>
        <w:t>Figure 3.6</w:t>
      </w:r>
      <w:r w:rsidR="003D3820" w:rsidRPr="00A24098">
        <w:rPr>
          <w:rStyle w:val="TableintextChar"/>
          <w:rFonts w:eastAsia="SimSun"/>
        </w:rPr>
        <w:fldChar w:fldCharType="end"/>
      </w:r>
      <w:r w:rsidR="003D3820" w:rsidRPr="000A2382">
        <w:t xml:space="preserve">). </w:t>
      </w:r>
      <w:r w:rsidRPr="000A2382">
        <w:t>This lack of response can be attributed to the exceptionally high rainfall during the reproductive stages (40 cm in 2018, 38 cm in 2019) combined with the high water-holding capacity and drainage properties, which allowed soil to effectively retain moisture without waterlogging.</w:t>
      </w:r>
    </w:p>
    <w:p w14:paraId="61A99CF9" w14:textId="77777777" w:rsidR="000A2382" w:rsidRPr="000A2382" w:rsidRDefault="000A2382" w:rsidP="008B5CBF">
      <w:r w:rsidRPr="000A2382">
        <w:t xml:space="preserve">Interestingly, while the overall effect was non-significant, subtle interannual trends emerged: in 2018, 5 out of 6 irrigated treatments showed marginally higher yields than the rainfed control, whereas in 2019, the opposite occurred, with 5 out of 6 irrigated </w:t>
      </w:r>
      <w:r w:rsidRPr="000A2382">
        <w:lastRenderedPageBreak/>
        <w:t>treatments yielding slightly less. These contrasting patterns highlighted the conditional role of irrigation in high AWHC soils, demonstrating that supplemental water may offer negligible benefits or even slight yield reductions in exceptionally wet growing seasons.</w:t>
      </w:r>
    </w:p>
    <w:p w14:paraId="42F7E116" w14:textId="77777777" w:rsidR="000A2382" w:rsidRPr="000A2382" w:rsidRDefault="000A2382" w:rsidP="00E34CCB">
      <w:pPr>
        <w:pStyle w:val="Heading3"/>
        <w:rPr>
          <w:bCs/>
        </w:rPr>
      </w:pPr>
      <w:bookmarkStart w:id="107" w:name="_Toc204820678"/>
      <w:r w:rsidRPr="000A2382">
        <w:t>Irrigation water productivity</w:t>
      </w:r>
      <w:bookmarkEnd w:id="107"/>
    </w:p>
    <w:p w14:paraId="3A82E0A9" w14:textId="51867008" w:rsidR="000A2382" w:rsidRPr="000A2382" w:rsidRDefault="000A2382" w:rsidP="008B5CBF">
      <w:r w:rsidRPr="000A2382">
        <w:t xml:space="preserve">Results demonstrated that soil variability was the dominant factor governing IWP in this study across both experimental years, rather than irrigation management </w:t>
      </w:r>
      <w:r w:rsidR="003D3820">
        <w:rPr>
          <w:rFonts w:hint="eastAsia"/>
        </w:rPr>
        <w:t>(</w:t>
      </w:r>
      <w:r w:rsidR="003D3820" w:rsidRPr="003D3820">
        <w:rPr>
          <w:rStyle w:val="TableintextChar"/>
          <w:rFonts w:eastAsia="SimSun"/>
        </w:rPr>
        <w:fldChar w:fldCharType="begin"/>
      </w:r>
      <w:r w:rsidR="003D3820" w:rsidRPr="003D3820">
        <w:rPr>
          <w:rStyle w:val="TableintextChar"/>
          <w:rFonts w:eastAsia="SimSun"/>
        </w:rPr>
        <w:instrText xml:space="preserve"> </w:instrText>
      </w:r>
      <w:r w:rsidR="003D3820" w:rsidRPr="003D3820">
        <w:rPr>
          <w:rStyle w:val="TableintextChar"/>
          <w:rFonts w:eastAsia="SimSun" w:hint="eastAsia"/>
        </w:rPr>
        <w:instrText>REF _Ref204809378 \h</w:instrText>
      </w:r>
      <w:r w:rsidR="003D3820" w:rsidRPr="003D3820">
        <w:rPr>
          <w:rStyle w:val="TableintextChar"/>
          <w:rFonts w:eastAsia="SimSun"/>
        </w:rPr>
        <w:instrText xml:space="preserve"> </w:instrText>
      </w:r>
      <w:r w:rsidR="003D3820">
        <w:rPr>
          <w:rStyle w:val="TableintextChar"/>
          <w:rFonts w:eastAsia="SimSun"/>
        </w:rPr>
        <w:instrText xml:space="preserve"> \* MERGEFORMAT </w:instrText>
      </w:r>
      <w:r w:rsidR="003D3820" w:rsidRPr="003D3820">
        <w:rPr>
          <w:rStyle w:val="TableintextChar"/>
          <w:rFonts w:eastAsia="SimSun"/>
        </w:rPr>
      </w:r>
      <w:r w:rsidR="003D3820" w:rsidRPr="003D3820">
        <w:rPr>
          <w:rStyle w:val="TableintextChar"/>
          <w:rFonts w:eastAsia="SimSun"/>
        </w:rPr>
        <w:fldChar w:fldCharType="separate"/>
      </w:r>
      <w:r w:rsidR="003D3820" w:rsidRPr="003D3820">
        <w:rPr>
          <w:rStyle w:val="TableintextChar"/>
          <w:rFonts w:eastAsia="SimSun"/>
        </w:rPr>
        <w:t>Table 3.6</w:t>
      </w:r>
      <w:r w:rsidR="003D3820" w:rsidRPr="003D3820">
        <w:rPr>
          <w:rStyle w:val="TableintextChar"/>
          <w:rFonts w:eastAsia="SimSun"/>
        </w:rPr>
        <w:fldChar w:fldCharType="end"/>
      </w:r>
      <w:r w:rsidR="003D3820">
        <w:rPr>
          <w:rFonts w:hint="eastAsia"/>
        </w:rPr>
        <w:t>). This</w:t>
      </w:r>
      <w:r w:rsidRPr="000A2382">
        <w:t xml:space="preserve"> conclusion was further supported by the non-significant response of IWP to irrigation treatments within each soil zone (p &gt; 0.05). The high AWHC of silt loam soil combined with above-average seasonal rainfall resulted in lower yield gains per unit irrigation compared to coarser-textured </w:t>
      </w:r>
      <w:r w:rsidR="003D3820">
        <w:rPr>
          <w:rFonts w:hint="eastAsia"/>
        </w:rPr>
        <w:t>soils (</w:t>
      </w:r>
      <w:r w:rsidR="003D3820" w:rsidRPr="003D3820">
        <w:rPr>
          <w:rStyle w:val="TableintextChar"/>
          <w:rFonts w:eastAsia="SimSun"/>
        </w:rPr>
        <w:fldChar w:fldCharType="begin"/>
      </w:r>
      <w:r w:rsidR="003D3820" w:rsidRPr="003D3820">
        <w:rPr>
          <w:rStyle w:val="TableintextChar"/>
          <w:rFonts w:eastAsia="SimSun"/>
        </w:rPr>
        <w:instrText xml:space="preserve"> </w:instrText>
      </w:r>
      <w:r w:rsidR="003D3820" w:rsidRPr="003D3820">
        <w:rPr>
          <w:rStyle w:val="TableintextChar"/>
          <w:rFonts w:eastAsia="SimSun" w:hint="eastAsia"/>
        </w:rPr>
        <w:instrText>REF _Ref204809381 \h</w:instrText>
      </w:r>
      <w:r w:rsidR="003D3820" w:rsidRPr="003D3820">
        <w:rPr>
          <w:rStyle w:val="TableintextChar"/>
          <w:rFonts w:eastAsia="SimSun"/>
        </w:rPr>
        <w:instrText xml:space="preserve"> </w:instrText>
      </w:r>
      <w:r w:rsidR="003D3820">
        <w:rPr>
          <w:rStyle w:val="TableintextChar"/>
          <w:rFonts w:eastAsia="SimSun"/>
        </w:rPr>
        <w:instrText xml:space="preserve"> \* MERGEFORMAT </w:instrText>
      </w:r>
      <w:r w:rsidR="003D3820" w:rsidRPr="003D3820">
        <w:rPr>
          <w:rStyle w:val="TableintextChar"/>
          <w:rFonts w:eastAsia="SimSun"/>
        </w:rPr>
      </w:r>
      <w:r w:rsidR="003D3820" w:rsidRPr="003D3820">
        <w:rPr>
          <w:rStyle w:val="TableintextChar"/>
          <w:rFonts w:eastAsia="SimSun"/>
        </w:rPr>
        <w:fldChar w:fldCharType="separate"/>
      </w:r>
      <w:r w:rsidR="003D3820" w:rsidRPr="003D3820">
        <w:rPr>
          <w:rStyle w:val="TableintextChar"/>
          <w:rFonts w:eastAsia="SimSun"/>
        </w:rPr>
        <w:t>Table 3.7</w:t>
      </w:r>
      <w:r w:rsidR="003D3820" w:rsidRPr="003D3820">
        <w:rPr>
          <w:rStyle w:val="TableintextChar"/>
          <w:rFonts w:eastAsia="SimSun"/>
        </w:rPr>
        <w:fldChar w:fldCharType="end"/>
      </w:r>
      <w:r w:rsidR="003D3820">
        <w:rPr>
          <w:rFonts w:hint="eastAsia"/>
        </w:rPr>
        <w:t xml:space="preserve">). Notably, </w:t>
      </w:r>
      <w:r w:rsidRPr="000A2382">
        <w:t>while sandy and silt-over-sandy soils exhibited statistically similar IWP levels, the latter achieved higher absolute yields (</w:t>
      </w:r>
      <w:r w:rsidR="00A24098" w:rsidRPr="00A24098">
        <w:rPr>
          <w:rStyle w:val="TableintextChar"/>
          <w:rFonts w:eastAsia="SimSun"/>
        </w:rPr>
        <w:fldChar w:fldCharType="begin"/>
      </w:r>
      <w:r w:rsidR="00A24098" w:rsidRPr="00A24098">
        <w:rPr>
          <w:rStyle w:val="TableintextChar"/>
          <w:rFonts w:eastAsia="SimSun"/>
        </w:rPr>
        <w:instrText xml:space="preserve"> REF _Ref204809959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3.6</w:t>
      </w:r>
      <w:r w:rsidR="00A24098" w:rsidRPr="00A24098">
        <w:rPr>
          <w:rStyle w:val="TableintextChar"/>
          <w:rFonts w:eastAsia="SimSun"/>
        </w:rPr>
        <w:fldChar w:fldCharType="end"/>
      </w:r>
      <w:r w:rsidRPr="000A2382">
        <w:t xml:space="preserve">, </w:t>
      </w:r>
      <w:r w:rsidR="00C24AE9" w:rsidRPr="00C24AE9">
        <w:rPr>
          <w:rStyle w:val="TableintextChar"/>
          <w:rFonts w:eastAsia="SimSun"/>
        </w:rPr>
        <w:fldChar w:fldCharType="begin"/>
      </w:r>
      <w:r w:rsidR="00C24AE9" w:rsidRPr="00C24AE9">
        <w:rPr>
          <w:rStyle w:val="TableintextChar"/>
          <w:rFonts w:eastAsia="SimSun"/>
        </w:rPr>
        <w:instrText xml:space="preserve"> REF _Ref204809381 \h </w:instrText>
      </w:r>
      <w:r w:rsidR="00C24AE9">
        <w:rPr>
          <w:rStyle w:val="TableintextChar"/>
          <w:rFonts w:eastAsia="SimSun"/>
        </w:rPr>
        <w:instrText xml:space="preserve"> \* MERGEFORMAT </w:instrText>
      </w:r>
      <w:r w:rsidR="00C24AE9" w:rsidRPr="00C24AE9">
        <w:rPr>
          <w:rStyle w:val="TableintextChar"/>
          <w:rFonts w:eastAsia="SimSun"/>
        </w:rPr>
      </w:r>
      <w:r w:rsidR="00C24AE9" w:rsidRPr="00C24AE9">
        <w:rPr>
          <w:rStyle w:val="TableintextChar"/>
          <w:rFonts w:eastAsia="SimSun"/>
        </w:rPr>
        <w:fldChar w:fldCharType="separate"/>
      </w:r>
      <w:r w:rsidR="00C24AE9" w:rsidRPr="00C24AE9">
        <w:rPr>
          <w:rStyle w:val="TableintextChar"/>
          <w:rFonts w:eastAsia="SimSun"/>
        </w:rPr>
        <w:t>Table 3.7</w:t>
      </w:r>
      <w:r w:rsidR="00C24AE9" w:rsidRPr="00C24AE9">
        <w:rPr>
          <w:rStyle w:val="TableintextChar"/>
          <w:rFonts w:eastAsia="SimSun"/>
        </w:rPr>
        <w:fldChar w:fldCharType="end"/>
      </w:r>
      <w:r w:rsidR="003D3820">
        <w:rPr>
          <w:rFonts w:hint="eastAsia"/>
        </w:rPr>
        <w:t>)</w:t>
      </w:r>
      <w:r w:rsidRPr="000A2382">
        <w:t xml:space="preserve">. It suggested that water availability was not the primary yield constraint in these lower-AWHC soils. Instead, ancillary factors such as reduced organic matter content or limited nutrient retention capacity likely suppressed yield potential </w:t>
      </w:r>
      <w:sdt>
        <w:sdtPr>
          <w:rPr>
            <w:color w:val="000000"/>
          </w:rPr>
          <w:tag w:val="MENDELEY_CITATION_v3_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"/>
          <w:id w:val="-237408929"/>
          <w:placeholder>
            <w:docPart w:val="348CAE832FD14FA5AC228D66B01DCF15"/>
          </w:placeholder>
        </w:sdtPr>
        <w:sdtContent>
          <w:r w:rsidR="002D04C4" w:rsidRPr="002D04C4">
            <w:rPr>
              <w:color w:val="000000"/>
            </w:rPr>
            <w:t>(Lal, 2015)</w:t>
          </w:r>
        </w:sdtContent>
      </w:sdt>
      <w:r w:rsidRPr="000A2382">
        <w:t>. Mitigation of these constraints could render these soils more responsive to irrigation. Interannual comparisons revealed that IWP in 2018 exceeded 2019 despite nearly identical treatment-period rainfall, a divergence attributable to IWP in 2019 more temporally distributed precipitation. This even distribution enhanced rainfed yields, diminishing both the relative benefit of irrigation and overall IWP.</w:t>
      </w:r>
    </w:p>
    <w:p w14:paraId="102F3073" w14:textId="77777777" w:rsidR="000A2382" w:rsidRPr="000A2382" w:rsidRDefault="000A2382" w:rsidP="00E34CCB">
      <w:pPr>
        <w:pStyle w:val="Heading3"/>
        <w:rPr>
          <w:bCs/>
        </w:rPr>
      </w:pPr>
      <w:bookmarkStart w:id="108" w:name="_Toc204820679"/>
      <w:r w:rsidRPr="000A2382">
        <w:t>MOIST</w:t>
      </w:r>
      <w:bookmarkEnd w:id="108"/>
    </w:p>
    <w:p w14:paraId="7D626219" w14:textId="1D56A482" w:rsidR="000A2382" w:rsidRPr="000A2382" w:rsidRDefault="00A24098" w:rsidP="008B5CBF">
      <w:r w:rsidRPr="00A24098">
        <w:rPr>
          <w:rStyle w:val="TableintextChar"/>
          <w:rFonts w:eastAsia="SimSun"/>
        </w:rPr>
        <w:fldChar w:fldCharType="begin"/>
      </w:r>
      <w:r w:rsidRPr="00A24098">
        <w:rPr>
          <w:rStyle w:val="TableintextChar"/>
          <w:rFonts w:eastAsia="SimSun"/>
        </w:rPr>
        <w:instrText xml:space="preserve"> REF _Ref204810052 \h </w:instrText>
      </w:r>
      <w:r>
        <w:rPr>
          <w:rStyle w:val="TableintextChar"/>
          <w:rFonts w:eastAsia="SimSun"/>
        </w:rPr>
        <w:instrText xml:space="preserve"> \* MERGEFORMAT </w:instrText>
      </w:r>
      <w:r w:rsidRPr="00A24098">
        <w:rPr>
          <w:rStyle w:val="TableintextChar"/>
          <w:rFonts w:eastAsia="SimSun"/>
        </w:rPr>
      </w:r>
      <w:r w:rsidRPr="00A24098">
        <w:rPr>
          <w:rStyle w:val="TableintextChar"/>
          <w:rFonts w:eastAsia="SimSun"/>
        </w:rPr>
        <w:fldChar w:fldCharType="separate"/>
      </w:r>
      <w:r w:rsidRPr="00A24098">
        <w:rPr>
          <w:rStyle w:val="TableintextChar"/>
          <w:rFonts w:eastAsia="SimSun"/>
        </w:rPr>
        <w:t>Figure 3.7</w:t>
      </w:r>
      <w:r w:rsidRPr="00A24098">
        <w:rPr>
          <w:rStyle w:val="TableintextChar"/>
          <w:rFonts w:eastAsia="SimSun"/>
        </w:rPr>
        <w:fldChar w:fldCharType="end"/>
      </w:r>
      <w:r w:rsidR="000A2382" w:rsidRPr="000A2382">
        <w:t xml:space="preserve"> illustrates the daily soil moisture depletion under various irrigation treatments across three soil zones for the growing season in 2018 and 2019. Heavy rainfall events </w:t>
      </w:r>
      <w:r w:rsidR="000A2382" w:rsidRPr="000A2382">
        <w:lastRenderedPageBreak/>
        <w:t xml:space="preserve">that returned the rainfed treatment to field capacity (FC; 0 in soil water depletion in </w:t>
      </w:r>
      <w:r w:rsidRPr="00A24098">
        <w:rPr>
          <w:rStyle w:val="TableintextChar"/>
          <w:rFonts w:eastAsia="SimSun"/>
        </w:rPr>
        <w:fldChar w:fldCharType="begin"/>
      </w:r>
      <w:r w:rsidRPr="00A24098">
        <w:rPr>
          <w:rStyle w:val="TableintextChar"/>
          <w:rFonts w:eastAsia="SimSun"/>
        </w:rPr>
        <w:instrText xml:space="preserve"> REF _Ref204810052 \h </w:instrText>
      </w:r>
      <w:r>
        <w:rPr>
          <w:rStyle w:val="TableintextChar"/>
          <w:rFonts w:eastAsia="SimSun"/>
        </w:rPr>
        <w:instrText xml:space="preserve"> \* MERGEFORMAT </w:instrText>
      </w:r>
      <w:r w:rsidRPr="00A24098">
        <w:rPr>
          <w:rStyle w:val="TableintextChar"/>
          <w:rFonts w:eastAsia="SimSun"/>
        </w:rPr>
      </w:r>
      <w:r w:rsidRPr="00A24098">
        <w:rPr>
          <w:rStyle w:val="TableintextChar"/>
          <w:rFonts w:eastAsia="SimSun"/>
        </w:rPr>
        <w:fldChar w:fldCharType="separate"/>
      </w:r>
      <w:r w:rsidRPr="00A24098">
        <w:rPr>
          <w:rStyle w:val="TableintextChar"/>
          <w:rFonts w:eastAsia="SimSun"/>
        </w:rPr>
        <w:t>Figure 3.7</w:t>
      </w:r>
      <w:r w:rsidRPr="00A24098">
        <w:rPr>
          <w:rStyle w:val="TableintextChar"/>
          <w:rFonts w:eastAsia="SimSun"/>
        </w:rPr>
        <w:fldChar w:fldCharType="end"/>
      </w:r>
      <w:r w:rsidR="000A2382" w:rsidRPr="000A2382">
        <w:t xml:space="preserve">) caused the soil moisture depletion profile to overlap at the transitions between growth stages across all treatments. Therefore, the three irrigation initiation timings for each year can be represented by one graph instead of three separate graphs. For example, in </w:t>
      </w:r>
      <w:r w:rsidRPr="00A24098">
        <w:rPr>
          <w:rStyle w:val="TableintextChar"/>
          <w:rFonts w:eastAsia="SimSun"/>
        </w:rPr>
        <w:fldChar w:fldCharType="begin"/>
      </w:r>
      <w:r w:rsidRPr="00A24098">
        <w:rPr>
          <w:rStyle w:val="TableintextChar"/>
          <w:rFonts w:eastAsia="SimSun"/>
        </w:rPr>
        <w:instrText xml:space="preserve"> REF _Ref204810052 \h </w:instrText>
      </w:r>
      <w:r>
        <w:rPr>
          <w:rStyle w:val="TableintextChar"/>
          <w:rFonts w:eastAsia="SimSun"/>
        </w:rPr>
        <w:instrText xml:space="preserve"> \* MERGEFORMAT </w:instrText>
      </w:r>
      <w:r w:rsidRPr="00A24098">
        <w:rPr>
          <w:rStyle w:val="TableintextChar"/>
          <w:rFonts w:eastAsia="SimSun"/>
        </w:rPr>
      </w:r>
      <w:r w:rsidRPr="00A24098">
        <w:rPr>
          <w:rStyle w:val="TableintextChar"/>
          <w:rFonts w:eastAsia="SimSun"/>
        </w:rPr>
        <w:fldChar w:fldCharType="separate"/>
      </w:r>
      <w:r w:rsidRPr="00A24098">
        <w:rPr>
          <w:rStyle w:val="TableintextChar"/>
          <w:rFonts w:eastAsia="SimSun"/>
        </w:rPr>
        <w:t>Figure 3.7</w:t>
      </w:r>
      <w:r w:rsidRPr="00A24098">
        <w:rPr>
          <w:rStyle w:val="TableintextChar"/>
          <w:rFonts w:eastAsia="SimSun"/>
        </w:rPr>
        <w:fldChar w:fldCharType="end"/>
      </w:r>
      <w:r w:rsidR="000A2382" w:rsidRPr="000A2382">
        <w:t>, treatment 3 where irrigation starts at R3 with 4.1 cm/wk rate, should initially be presented by a black line prior to R3 indicating no irrigation then combining transition to a red line post R3 to denote the commencement of high-rate irrigation.</w:t>
      </w:r>
    </w:p>
    <w:p w14:paraId="2F6AC793" w14:textId="77777777" w:rsidR="000A2382" w:rsidRPr="009740B0" w:rsidRDefault="000A2382" w:rsidP="00E34CCB">
      <w:pPr>
        <w:pStyle w:val="H4"/>
      </w:pPr>
      <w:r w:rsidRPr="009740B0">
        <w:t>Sandy soil zone</w:t>
      </w:r>
    </w:p>
    <w:p w14:paraId="2E7731CA" w14:textId="066824DA" w:rsidR="000A2382" w:rsidRPr="000A2382" w:rsidRDefault="000A2382" w:rsidP="008B5CBF">
      <w:r w:rsidRPr="000A2382">
        <w:t>Rainfed plots in sandy soil with low AWHC experienced soil water depletion (SWD) below MAD threshold during all reproductive stages for both years (</w:t>
      </w:r>
      <w:r w:rsidR="00A24098" w:rsidRPr="00A24098">
        <w:rPr>
          <w:rStyle w:val="TableintextChar"/>
          <w:rFonts w:eastAsia="SimSun"/>
        </w:rPr>
        <w:fldChar w:fldCharType="begin"/>
      </w:r>
      <w:r w:rsidR="00A24098" w:rsidRPr="00A24098">
        <w:rPr>
          <w:rStyle w:val="TableintextChar"/>
          <w:rFonts w:eastAsia="SimSun"/>
        </w:rPr>
        <w:instrText xml:space="preserve"> REF _Ref204810052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3.7</w:t>
      </w:r>
      <w:r w:rsidR="00A24098" w:rsidRPr="00A24098">
        <w:rPr>
          <w:rStyle w:val="TableintextChar"/>
          <w:rFonts w:eastAsia="SimSun"/>
        </w:rPr>
        <w:fldChar w:fldCharType="end"/>
      </w:r>
      <w:r w:rsidRPr="000A2382">
        <w:t>, black line). This matches the yield outcomes shown that irrigation was always needed in the sandy zone (</w:t>
      </w:r>
      <w:r w:rsidR="00A24098" w:rsidRPr="00A24098">
        <w:rPr>
          <w:rStyle w:val="TableintextChar"/>
          <w:rFonts w:eastAsia="SimSun"/>
        </w:rPr>
        <w:fldChar w:fldCharType="begin"/>
      </w:r>
      <w:r w:rsidR="00A24098" w:rsidRPr="00A24098">
        <w:rPr>
          <w:rStyle w:val="TableintextChar"/>
          <w:rFonts w:eastAsia="SimSun"/>
        </w:rPr>
        <w:instrText xml:space="preserve"> REF _Ref204809959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3.6</w:t>
      </w:r>
      <w:r w:rsidR="00A24098" w:rsidRPr="00A24098">
        <w:rPr>
          <w:rStyle w:val="TableintextChar"/>
          <w:rFonts w:eastAsia="SimSun"/>
        </w:rPr>
        <w:fldChar w:fldCharType="end"/>
      </w:r>
      <w:r w:rsidRPr="000A2382">
        <w:t>). When 2.8 cm/wk rate of irrigation was applied (</w:t>
      </w:r>
      <w:r w:rsidR="00A24098" w:rsidRPr="00A24098">
        <w:rPr>
          <w:rStyle w:val="TableintextChar"/>
          <w:rFonts w:eastAsia="SimSun"/>
        </w:rPr>
        <w:fldChar w:fldCharType="begin"/>
      </w:r>
      <w:r w:rsidR="00A24098" w:rsidRPr="00A24098">
        <w:rPr>
          <w:rStyle w:val="TableintextChar"/>
          <w:rFonts w:eastAsia="SimSun"/>
        </w:rPr>
        <w:instrText xml:space="preserve"> REF _Ref204810052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3.7</w:t>
      </w:r>
      <w:r w:rsidR="00A24098" w:rsidRPr="00A24098">
        <w:rPr>
          <w:rStyle w:val="TableintextChar"/>
          <w:rFonts w:eastAsia="SimSun"/>
        </w:rPr>
        <w:fldChar w:fldCharType="end"/>
      </w:r>
      <w:r w:rsidRPr="000A2382">
        <w:t>, blue line), the resulting SWD stays mostly above MAD until R5 indicating that a higher irrigation rate would have been needed from R5 to R6 to maximize yield. This mostly matched the yield results since the low rate of irrigation produced lower yield than the high rate at corresponding growth stages with the exception irrigation starting R1 in 2019. It should be noted that the rainfed SWD also exceeded MAD during the vegetative growth stage in both years. But it is uncertain whether yield potential was lost during the vegetative growth stage in this experiment. One explanation could be that the vegetative stage of grain crops is generally more drought tolerant than the reproductive stages and thus the actual MAD value could be greater than represent in MOIST.</w:t>
      </w:r>
    </w:p>
    <w:p w14:paraId="2DBDCEA0" w14:textId="77777777" w:rsidR="000A2382" w:rsidRPr="009740B0" w:rsidRDefault="000A2382" w:rsidP="00E34CCB">
      <w:pPr>
        <w:pStyle w:val="H4"/>
      </w:pPr>
      <w:r w:rsidRPr="009740B0">
        <w:lastRenderedPageBreak/>
        <w:t>Silt over sandy soil zone</w:t>
      </w:r>
    </w:p>
    <w:p w14:paraId="65ACAB76" w14:textId="400AEB7E" w:rsidR="000A2382" w:rsidRPr="000A2382" w:rsidRDefault="000A2382" w:rsidP="008B5CBF">
      <w:r w:rsidRPr="000A2382">
        <w:t>For the silt over sand zone with medium AWHC, SWD of the rainfed plots approached MAD by mid-R5 in both years, while at other stages, it remained within the allowable range (</w:t>
      </w:r>
      <w:r w:rsidR="00A24098" w:rsidRPr="00A24098">
        <w:rPr>
          <w:rStyle w:val="TableintextChar"/>
          <w:rFonts w:eastAsia="SimSun"/>
        </w:rPr>
        <w:fldChar w:fldCharType="begin"/>
      </w:r>
      <w:r w:rsidR="00A24098" w:rsidRPr="00A24098">
        <w:rPr>
          <w:rStyle w:val="TableintextChar"/>
          <w:rFonts w:eastAsia="SimSun"/>
        </w:rPr>
        <w:instrText xml:space="preserve"> REF _Ref204810052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3.7</w:t>
      </w:r>
      <w:r w:rsidR="00A24098" w:rsidRPr="00A24098">
        <w:rPr>
          <w:rStyle w:val="TableintextChar"/>
          <w:rFonts w:eastAsia="SimSun"/>
        </w:rPr>
        <w:fldChar w:fldCharType="end"/>
      </w:r>
      <w:r w:rsidRPr="000A2382">
        <w:t>, black line). Also, only the low irrigation rate was needed to maintain SWD above MAD during R5 to R6 (</w:t>
      </w:r>
      <w:r w:rsidR="00A24098" w:rsidRPr="00A24098">
        <w:rPr>
          <w:rStyle w:val="TableintextChar"/>
          <w:rFonts w:eastAsia="SimSun"/>
        </w:rPr>
        <w:fldChar w:fldCharType="begin"/>
      </w:r>
      <w:r w:rsidR="00A24098" w:rsidRPr="00A24098">
        <w:rPr>
          <w:rStyle w:val="TableintextChar"/>
          <w:rFonts w:eastAsia="SimSun"/>
        </w:rPr>
        <w:instrText xml:space="preserve"> REF _Ref204810052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3.7</w:t>
      </w:r>
      <w:r w:rsidR="00A24098" w:rsidRPr="00A24098">
        <w:rPr>
          <w:rStyle w:val="TableintextChar"/>
          <w:rFonts w:eastAsia="SimSun"/>
        </w:rPr>
        <w:fldChar w:fldCharType="end"/>
      </w:r>
      <w:r w:rsidRPr="000A2382">
        <w:t>, blue line). Irrigation starting at R5 did provide notable yield increases with very little applied irrigation (</w:t>
      </w:r>
      <w:r w:rsidR="00A24098" w:rsidRPr="00A24098">
        <w:rPr>
          <w:rStyle w:val="TableintextChar"/>
          <w:rFonts w:eastAsia="SimSun"/>
        </w:rPr>
        <w:fldChar w:fldCharType="begin"/>
      </w:r>
      <w:r w:rsidR="00A24098" w:rsidRPr="00A24098">
        <w:rPr>
          <w:rStyle w:val="TableintextChar"/>
          <w:rFonts w:eastAsia="SimSun"/>
        </w:rPr>
        <w:instrText xml:space="preserve"> REF _Ref204809959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3.6</w:t>
      </w:r>
      <w:r w:rsidR="00A24098" w:rsidRPr="00A24098">
        <w:rPr>
          <w:rStyle w:val="TableintextChar"/>
          <w:rFonts w:eastAsia="SimSun"/>
        </w:rPr>
        <w:fldChar w:fldCharType="end"/>
      </w:r>
      <w:r w:rsidRPr="000A2382">
        <w:t xml:space="preserve">). However, the highest statistical yield occurred when irrigation was initiated at R3 with a high rate in both years. One possible explanation could be that the actual SWD was larger than represented in MOIST or the MAD value that represented the silt over sand plots should have been lower to trigger more irrigation. Therefore, using MOIST as represented in </w:t>
      </w:r>
      <w:r w:rsidR="00A24098" w:rsidRPr="00A24098">
        <w:rPr>
          <w:rStyle w:val="TableintextChar"/>
          <w:rFonts w:eastAsia="SimSun"/>
        </w:rPr>
        <w:fldChar w:fldCharType="begin"/>
      </w:r>
      <w:r w:rsidR="00A24098" w:rsidRPr="00A24098">
        <w:rPr>
          <w:rStyle w:val="TableintextChar"/>
          <w:rFonts w:eastAsia="SimSun"/>
        </w:rPr>
        <w:instrText xml:space="preserve"> REF _Ref204810052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3.7</w:t>
      </w:r>
      <w:r w:rsidR="00A24098" w:rsidRPr="00A24098">
        <w:rPr>
          <w:rStyle w:val="TableintextChar"/>
          <w:rFonts w:eastAsia="SimSun"/>
        </w:rPr>
        <w:fldChar w:fldCharType="end"/>
      </w:r>
      <w:r w:rsidRPr="000A2382">
        <w:t xml:space="preserve"> would have resulted in medium yield with less irrigation, but more irrigation would have been needed to reach the highest yield.</w:t>
      </w:r>
    </w:p>
    <w:p w14:paraId="2C3AB7D1" w14:textId="77777777" w:rsidR="000A2382" w:rsidRPr="009740B0" w:rsidRDefault="000A2382" w:rsidP="00E34CCB">
      <w:pPr>
        <w:pStyle w:val="H4"/>
      </w:pPr>
      <w:r w:rsidRPr="009740B0">
        <w:t>Silt loam zone</w:t>
      </w:r>
    </w:p>
    <w:p w14:paraId="63AAA09E" w14:textId="34498AE1" w:rsidR="000A2382" w:rsidRPr="000A2382" w:rsidRDefault="000A2382" w:rsidP="008B5CBF">
      <w:r w:rsidRPr="000A2382">
        <w:t>With high AWHC to retain rainfall, the silt loam zone effectively maintained soil water depletion above MAD across all treatments (except during R5 of rainfed plots in 2018, black line in</w:t>
      </w:r>
      <w:r w:rsidR="00A24098">
        <w:rPr>
          <w:rFonts w:hint="eastAsia"/>
        </w:rPr>
        <w:t xml:space="preserve"> </w:t>
      </w:r>
      <w:r w:rsidR="00A24098" w:rsidRPr="00A24098">
        <w:rPr>
          <w:rStyle w:val="TableintextChar"/>
          <w:rFonts w:eastAsia="SimSun"/>
        </w:rPr>
        <w:fldChar w:fldCharType="begin"/>
      </w:r>
      <w:r w:rsidR="00A24098" w:rsidRPr="00A24098">
        <w:rPr>
          <w:rStyle w:val="TableintextChar"/>
          <w:rFonts w:eastAsia="SimSun"/>
        </w:rPr>
        <w:instrText xml:space="preserve"> REF _Ref204810052 \h </w:instrText>
      </w:r>
      <w:r w:rsidR="00A24098">
        <w:rPr>
          <w:rStyle w:val="TableintextChar"/>
          <w:rFonts w:eastAsia="SimSun"/>
        </w:rPr>
        <w:instrText xml:space="preserve"> \* MERGEFORMAT </w:instrText>
      </w:r>
      <w:r w:rsidR="00A24098" w:rsidRPr="00A24098">
        <w:rPr>
          <w:rStyle w:val="TableintextChar"/>
          <w:rFonts w:eastAsia="SimSun"/>
        </w:rPr>
      </w:r>
      <w:r w:rsidR="00A24098" w:rsidRPr="00A24098">
        <w:rPr>
          <w:rStyle w:val="TableintextChar"/>
          <w:rFonts w:eastAsia="SimSun"/>
        </w:rPr>
        <w:fldChar w:fldCharType="separate"/>
      </w:r>
      <w:r w:rsidR="00A24098" w:rsidRPr="00A24098">
        <w:rPr>
          <w:rStyle w:val="TableintextChar"/>
          <w:rFonts w:eastAsia="SimSun"/>
        </w:rPr>
        <w:t>Figure 3.7</w:t>
      </w:r>
      <w:r w:rsidR="00A24098" w:rsidRPr="00A24098">
        <w:rPr>
          <w:rStyle w:val="TableintextChar"/>
          <w:rFonts w:eastAsia="SimSun"/>
        </w:rPr>
        <w:fldChar w:fldCharType="end"/>
      </w:r>
      <w:r w:rsidRPr="000A2382">
        <w:t>) for both growing seasons. Since irrigated yields were not significantly different from rainfed yield in either year, MOIST correctly predicted no irrigation was needed in 2019 but would have added some unneeded irrigation at R5 to R6 in 2018. It indicated that a larger MAD value in MOIST would reduce unnecessary irrigation in 2018.</w:t>
      </w:r>
    </w:p>
    <w:p w14:paraId="23E0C97B" w14:textId="77777777" w:rsidR="000A2382" w:rsidRPr="009740B0" w:rsidRDefault="000A2382" w:rsidP="00E34CCB">
      <w:pPr>
        <w:pStyle w:val="H4"/>
      </w:pPr>
      <w:r w:rsidRPr="009740B0">
        <w:lastRenderedPageBreak/>
        <w:t>Overall performance of MOIST</w:t>
      </w:r>
    </w:p>
    <w:p w14:paraId="019E45BC" w14:textId="7DCB7B8F" w:rsidR="000A2382" w:rsidRPr="000A2382" w:rsidRDefault="000A2382" w:rsidP="008B5CBF">
      <w:r w:rsidRPr="000A2382">
        <w:t>It should be noted that rainfall exceeded crop water use in the R1 to R3 and the R3 to R5 stages since SWD was returned to zero or field capacity at the end of each of those treatment periods in both years. Yet the lower AWHC soil zones still required irrigation in that time frame to obtain the highest yields. MOIST readily shows that even though rainfall was sufficient in amount, the time between rainfall events was too great for the lower AWHC soils to supply sufficient water for optimum soybean development. MOIST does account for deep percolation losses but does not estimate runoff</w:t>
      </w:r>
      <w:r w:rsidR="00912110">
        <w:rPr>
          <w:rFonts w:hint="eastAsia"/>
        </w:rPr>
        <w:t>,</w:t>
      </w:r>
      <w:r w:rsidRPr="000A2382">
        <w:t xml:space="preserve"> which could make the actual SWD lower than it was represented by MOIST. Overall, MOIST provided helpful irrigation guidance across a large range of AWHC in soil. MOIST could have been more accurate at guiding soybean irrigation to the highest yield with minimum applied water if there were better accounting for effective rainfall in terms of runoff losses and the larger MAD value for the highest AWHC soil.</w:t>
      </w:r>
    </w:p>
    <w:p w14:paraId="2FE5ECCD" w14:textId="77777777" w:rsidR="000A2382" w:rsidRPr="000A2382" w:rsidRDefault="000A2382" w:rsidP="00E34CCB">
      <w:pPr>
        <w:pStyle w:val="Heading3"/>
        <w:rPr>
          <w:bCs/>
        </w:rPr>
      </w:pPr>
      <w:bookmarkStart w:id="109" w:name="_Toc204820680"/>
      <w:r w:rsidRPr="000A2382">
        <w:t>Soil water sensor</w:t>
      </w:r>
      <w:bookmarkEnd w:id="109"/>
    </w:p>
    <w:p w14:paraId="22BA5476" w14:textId="77777777" w:rsidR="000A2382" w:rsidRPr="009740B0" w:rsidRDefault="000A2382" w:rsidP="00E34CCB">
      <w:pPr>
        <w:pStyle w:val="H4"/>
      </w:pPr>
      <w:r w:rsidRPr="009740B0">
        <w:t>Sandy soil</w:t>
      </w:r>
    </w:p>
    <w:p w14:paraId="6146E5A1" w14:textId="5A1DBFCE" w:rsidR="000A2382" w:rsidRPr="000A2382" w:rsidRDefault="00A24098" w:rsidP="008B5CBF">
      <w:r w:rsidRPr="00A24098">
        <w:rPr>
          <w:rStyle w:val="TableintextChar"/>
          <w:rFonts w:eastAsia="SimSun"/>
        </w:rPr>
        <w:fldChar w:fldCharType="begin"/>
      </w:r>
      <w:r w:rsidRPr="00A24098">
        <w:rPr>
          <w:rStyle w:val="TableintextChar"/>
          <w:rFonts w:eastAsia="SimSun"/>
        </w:rPr>
        <w:instrText xml:space="preserve"> REF _Ref204810126 \h </w:instrText>
      </w:r>
      <w:r>
        <w:rPr>
          <w:rStyle w:val="TableintextChar"/>
          <w:rFonts w:eastAsia="SimSun"/>
        </w:rPr>
        <w:instrText xml:space="preserve"> \* MERGEFORMAT </w:instrText>
      </w:r>
      <w:r w:rsidRPr="00A24098">
        <w:rPr>
          <w:rStyle w:val="TableintextChar"/>
          <w:rFonts w:eastAsia="SimSun"/>
        </w:rPr>
      </w:r>
      <w:r w:rsidRPr="00A24098">
        <w:rPr>
          <w:rStyle w:val="TableintextChar"/>
          <w:rFonts w:eastAsia="SimSun"/>
        </w:rPr>
        <w:fldChar w:fldCharType="separate"/>
      </w:r>
      <w:r w:rsidRPr="00A24098">
        <w:rPr>
          <w:rStyle w:val="TableintextChar"/>
          <w:rFonts w:eastAsia="SimSun"/>
        </w:rPr>
        <w:t>Figure 3.8</w:t>
      </w:r>
      <w:r w:rsidRPr="00A24098">
        <w:rPr>
          <w:rStyle w:val="TableintextChar"/>
          <w:rFonts w:eastAsia="SimSun"/>
        </w:rPr>
        <w:fldChar w:fldCharType="end"/>
      </w:r>
      <w:r>
        <w:rPr>
          <w:rFonts w:hint="eastAsia"/>
        </w:rPr>
        <w:t xml:space="preserve"> </w:t>
      </w:r>
      <w:r w:rsidR="000A2382" w:rsidRPr="000A2382">
        <w:t xml:space="preserve">illustrates the soil water dynamics within the sandy soil zone. In 2018, treatment #2 </w:t>
      </w:r>
      <w:bookmarkStart w:id="110" w:name="_Hlk189043610"/>
      <w:r w:rsidR="000A2382" w:rsidRPr="000A2382">
        <w:t xml:space="preserve">(2.8 cm/wk irrigation starting R1) </w:t>
      </w:r>
      <w:bookmarkEnd w:id="110"/>
      <w:r w:rsidR="000A2382" w:rsidRPr="000A2382">
        <w:t xml:space="preserve">showed drier soil conditions and greater fluctuation of matric potential than the wetter treatments and indicates more irrigation was required. In fact, treatment #1 applied the highest irrigation amount produced the highest irrigated yield. However, the matric potential sensors in treatment #1 would have triggered more irrigation in both R1 to R3 and R5 to R6 since both sensor depths fell below the 50 kPa trigger point for sand. It is difficult to determine if more water was </w:t>
      </w:r>
      <w:r w:rsidR="000A2382" w:rsidRPr="000A2382">
        <w:lastRenderedPageBreak/>
        <w:t>actually needed in 2018 since treatment #1 is the earliest irrigation timing at the highest rate.</w:t>
      </w:r>
    </w:p>
    <w:p w14:paraId="77E440DE" w14:textId="77777777" w:rsidR="000A2382" w:rsidRPr="000A2382" w:rsidRDefault="000A2382" w:rsidP="008B5CBF">
      <w:r w:rsidRPr="000A2382">
        <w:t xml:space="preserve">In 2019, treatment #5 was not irrigated until R5 and it shows irrigation should have been triggered by R3 but not by R1 when in fact the highest yield was obtained by starting irrigation at R1 with the low rate (treatment #2). Treatment #2 was not monitored for matric potential in 2019 but treatment #1 was monitored which also started at R1 but with a high rate. The matric potential of treatment #1 maintained matric potential at one or more depths for most of the reproductive stages and there was only one short period at the beginning of R5 when both sensors were below the trigger point calling for more irrigation. It is presumed that treatment#2 would have triggered additional unnecessary irrigation since, this was a lower irrigation rate than treatment #1. </w:t>
      </w:r>
    </w:p>
    <w:p w14:paraId="0A99720C" w14:textId="77777777" w:rsidR="000A2382" w:rsidRPr="000A2382" w:rsidRDefault="000A2382" w:rsidP="008B5CBF">
      <w:r w:rsidRPr="000A2382">
        <w:t>In general, the matric potential sensors seemed to trigger more irrigation events than necessary at the sand threshold of 50 kPa. It should be noted that water from drip irrigation does not spread laterally as far as in finer textured soils. Perhaps irrigation was adequate, but this water did not sufficiently reach the sensor locations. Care is needed to make sure the drip emission points stay close to both the plant and the sensor locations. (Irmak, 2019)</w:t>
      </w:r>
    </w:p>
    <w:p w14:paraId="04AA510F" w14:textId="77777777" w:rsidR="000A2382" w:rsidRPr="009740B0" w:rsidRDefault="000A2382" w:rsidP="00E34CCB">
      <w:pPr>
        <w:pStyle w:val="H4"/>
      </w:pPr>
      <w:r w:rsidRPr="009740B0">
        <w:t>Silt loam soil</w:t>
      </w:r>
    </w:p>
    <w:p w14:paraId="14F47150" w14:textId="645A85A0" w:rsidR="000A2382" w:rsidRPr="000A2382" w:rsidRDefault="000A46BF" w:rsidP="008B5CBF">
      <w:r w:rsidRPr="000A46BF">
        <w:rPr>
          <w:rStyle w:val="TableintextChar"/>
          <w:rFonts w:eastAsia="SimSun"/>
        </w:rPr>
        <w:fldChar w:fldCharType="begin"/>
      </w:r>
      <w:r w:rsidRPr="000A46BF">
        <w:rPr>
          <w:rStyle w:val="TableintextChar"/>
          <w:rFonts w:eastAsia="SimSun"/>
        </w:rPr>
        <w:instrText xml:space="preserve"> REF _Ref204810157 \h </w:instrText>
      </w:r>
      <w:r>
        <w:rPr>
          <w:rStyle w:val="TableintextChar"/>
          <w:rFonts w:eastAsia="SimSun"/>
        </w:rPr>
        <w:instrText xml:space="preserve"> \* MERGEFORMAT </w:instrText>
      </w:r>
      <w:r w:rsidRPr="000A46BF">
        <w:rPr>
          <w:rStyle w:val="TableintextChar"/>
          <w:rFonts w:eastAsia="SimSun"/>
        </w:rPr>
      </w:r>
      <w:r w:rsidRPr="000A46BF">
        <w:rPr>
          <w:rStyle w:val="TableintextChar"/>
          <w:rFonts w:eastAsia="SimSun"/>
        </w:rPr>
        <w:fldChar w:fldCharType="separate"/>
      </w:r>
      <w:r w:rsidRPr="000A46BF">
        <w:rPr>
          <w:rStyle w:val="TableintextChar"/>
          <w:rFonts w:eastAsia="SimSun"/>
        </w:rPr>
        <w:t>Figure 3.9</w:t>
      </w:r>
      <w:r w:rsidRPr="000A46BF">
        <w:rPr>
          <w:rStyle w:val="TableintextChar"/>
          <w:rFonts w:eastAsia="SimSun"/>
        </w:rPr>
        <w:fldChar w:fldCharType="end"/>
      </w:r>
      <w:r>
        <w:rPr>
          <w:rFonts w:hint="eastAsia"/>
        </w:rPr>
        <w:t xml:space="preserve"> depicts </w:t>
      </w:r>
      <w:r w:rsidR="000A2382" w:rsidRPr="000A2382">
        <w:t>soil moisture matric potential in the silt loam soil zone. In 2018, the rainfed treatment</w:t>
      </w:r>
      <w:r w:rsidR="002063E9">
        <w:rPr>
          <w:rFonts w:hint="eastAsia"/>
        </w:rPr>
        <w:t xml:space="preserve"> (</w:t>
      </w:r>
      <w:r w:rsidR="002063E9" w:rsidRPr="002063E9">
        <w:rPr>
          <w:rStyle w:val="TableintextChar"/>
          <w:rFonts w:eastAsia="SimSun"/>
        </w:rPr>
        <w:fldChar w:fldCharType="begin"/>
      </w:r>
      <w:r w:rsidR="002063E9" w:rsidRPr="002063E9">
        <w:rPr>
          <w:rStyle w:val="TableintextChar"/>
          <w:rFonts w:eastAsia="SimSun"/>
        </w:rPr>
        <w:instrText xml:space="preserve"> </w:instrText>
      </w:r>
      <w:r w:rsidR="002063E9" w:rsidRPr="002063E9">
        <w:rPr>
          <w:rStyle w:val="TableintextChar"/>
          <w:rFonts w:eastAsia="SimSun" w:hint="eastAsia"/>
        </w:rPr>
        <w:instrText>REF _Ref204810157 \h</w:instrText>
      </w:r>
      <w:r w:rsidR="002063E9" w:rsidRPr="002063E9">
        <w:rPr>
          <w:rStyle w:val="TableintextChar"/>
          <w:rFonts w:eastAsia="SimSun"/>
        </w:rPr>
        <w:instrText xml:space="preserve"> </w:instrText>
      </w:r>
      <w:r w:rsidR="002063E9">
        <w:rPr>
          <w:rStyle w:val="TableintextChar"/>
          <w:rFonts w:eastAsia="SimSun"/>
        </w:rPr>
        <w:instrText xml:space="preserve"> \* MERGEFORMAT </w:instrText>
      </w:r>
      <w:r w:rsidR="002063E9" w:rsidRPr="002063E9">
        <w:rPr>
          <w:rStyle w:val="TableintextChar"/>
          <w:rFonts w:eastAsia="SimSun"/>
        </w:rPr>
      </w:r>
      <w:r w:rsidR="002063E9" w:rsidRPr="002063E9">
        <w:rPr>
          <w:rStyle w:val="TableintextChar"/>
          <w:rFonts w:eastAsia="SimSun"/>
        </w:rPr>
        <w:fldChar w:fldCharType="separate"/>
      </w:r>
      <w:r w:rsidR="002063E9" w:rsidRPr="002063E9">
        <w:rPr>
          <w:rStyle w:val="TableintextChar"/>
          <w:rFonts w:eastAsia="SimSun"/>
        </w:rPr>
        <w:t>Figure 3.9</w:t>
      </w:r>
      <w:r w:rsidR="002063E9" w:rsidRPr="002063E9">
        <w:rPr>
          <w:rStyle w:val="TableintextChar"/>
          <w:rFonts w:eastAsia="SimSun"/>
        </w:rPr>
        <w:fldChar w:fldCharType="end"/>
      </w:r>
      <w:r w:rsidR="002063E9" w:rsidRPr="002063E9">
        <w:rPr>
          <w:rStyle w:val="TableintextChar"/>
          <w:rFonts w:eastAsia="SimSun" w:hint="eastAsia"/>
        </w:rPr>
        <w:t xml:space="preserve"> a</w:t>
      </w:r>
      <w:r w:rsidR="002063E9">
        <w:rPr>
          <w:rFonts w:hint="eastAsia"/>
        </w:rPr>
        <w:t xml:space="preserve">) </w:t>
      </w:r>
      <w:r w:rsidR="000A2382" w:rsidRPr="000A2382">
        <w:t xml:space="preserve">revealed a drop in matric potential below the irrigation trigger point several times in R1 to R5 and for an extended period of time in R5 to R6. However, yield data indicates that there was no significant difference in yield between </w:t>
      </w:r>
      <w:r w:rsidR="000A2382" w:rsidRPr="000A2382">
        <w:lastRenderedPageBreak/>
        <w:t>treatments signifying that no irrigation was necessary in 2018 and that the sensors would have triggered unnecessary irrigation. When looking at the sensor response in treatments #5 and #6 (the lowest irrigation amounts), irrigation was only able to bring the matric potential above the trigger points at the high rate of irrigation in R5 to R6. Again, this is more irrigation than is necessary. Perhaps these sensor results are signaling that a small amount of irrigation was helpful since irrigated yields were numerically higher than rainfed in 5 out of the 6 irrigated treatments in 2018. More likely, there is some available soil water either above or below the sensor locations that is still providing adequate water for the crop. Note that the deeper rainfed sensors do not return to field capacity at the end of the R1 to R3 or the R3 to R5 periods as suggested by the MOIST water balance. This could be due to run-off and/or rainwater being higher than field capacity behind the rainfall induce wetting front which never reached the deeper sensor location. More sensors at more depths may be needed to make good irrigation decisions in all years.</w:t>
      </w:r>
    </w:p>
    <w:p w14:paraId="00ABBAC5" w14:textId="77777777" w:rsidR="000A2382" w:rsidRDefault="000A2382" w:rsidP="008B5CBF">
      <w:r w:rsidRPr="000A2382">
        <w:t xml:space="preserve">In 2019, the rainfed treatment revealed a slight drop below the 100 kPa irrigation trigger during R1 to R5 but it should be noted that this also occurred in the previous 5-year experiment where it was recommended that the trigger point could be lower than 100 kPa in R1 to R3 growth stage without losing yield potential. Still, matric potential fell below the 100 kPa trigger in R5 to R6 and irrigation would have been applied that was not necessary. All of the other monitored treatments in 2019 revealed matric potential well above the irrigation triggers and approaching saturation during the irrigation treatment periods. In this case, the sensor would have correctly served as a warning against over </w:t>
      </w:r>
      <w:r w:rsidRPr="000A2382">
        <w:lastRenderedPageBreak/>
        <w:t>irrigation since 5 out of 6 irrigated treatments were numerically lower in yield than the rainfed treatment.</w:t>
      </w:r>
    </w:p>
    <w:p w14:paraId="4D6C3842" w14:textId="1BB40B98" w:rsidR="00810A26" w:rsidRPr="000A2382" w:rsidRDefault="00810A26" w:rsidP="00E34CCB">
      <w:pPr>
        <w:pStyle w:val="Heading3"/>
      </w:pPr>
      <w:r>
        <w:rPr>
          <w:rFonts w:hint="eastAsia"/>
        </w:rPr>
        <w:t>Overall performance of matric potential sensors</w:t>
      </w:r>
    </w:p>
    <w:p w14:paraId="38853DEC" w14:textId="77777777" w:rsidR="000A2382" w:rsidRDefault="000A2382" w:rsidP="008B5CBF">
      <w:r w:rsidRPr="000A2382">
        <w:t>In this experiment, the matric potential sensors did not seem to perform as well as the MOIST water balance in assisting irrigation decisions that led to the highest yield with the least water, because the sensors location and numbers significantly impact the irrigation suggestion. The matric potential trigger points could be adjusted downward or drier to reduce the amount of unnecessary irrigation. However, these two years of evidence do not seem sufficient to recommend such a change at this time.</w:t>
      </w:r>
    </w:p>
    <w:p w14:paraId="48574B35" w14:textId="49AE0F8E" w:rsidR="00697F38" w:rsidRPr="000A2382" w:rsidRDefault="00697F38" w:rsidP="008B5CBF">
      <w:pPr>
        <w:pStyle w:val="Heading2"/>
      </w:pPr>
      <w:bookmarkStart w:id="111" w:name="_Toc204820681"/>
      <w:r w:rsidRPr="00697F38">
        <w:rPr>
          <w:rFonts w:hint="eastAsia"/>
        </w:rPr>
        <w:t>Discussion</w:t>
      </w:r>
      <w:bookmarkEnd w:id="111"/>
    </w:p>
    <w:p w14:paraId="65E6D407" w14:textId="77777777" w:rsidR="000A2382" w:rsidRPr="00697F38" w:rsidRDefault="000A2382" w:rsidP="00E34CCB">
      <w:pPr>
        <w:pStyle w:val="Heading3"/>
      </w:pPr>
      <w:bookmarkStart w:id="112" w:name="_Toc204820682"/>
      <w:r w:rsidRPr="000A2382">
        <w:t>Soil effects on yield</w:t>
      </w:r>
      <w:bookmarkEnd w:id="112"/>
    </w:p>
    <w:p w14:paraId="63610907" w14:textId="2AC2CD85" w:rsidR="000A2382" w:rsidRPr="000A2382" w:rsidRDefault="000A2382" w:rsidP="008B5CBF">
      <w:r w:rsidRPr="000A2382">
        <w:t xml:space="preserve">This study investigated the effects of different irrigation schedules on soybean yield across three soil types under a subtropical humid climate. The two-year experimental results demonstrated that silt loam soil consistently produced higher yields compared to sandy and silt over sandy soils, aligning with previous findings that highlight the superior productivity of medium-textured soils under similar climatic conditions </w:t>
      </w:r>
      <w:sdt>
        <w:sdtPr>
          <w:rPr>
            <w:color w:val="000000"/>
          </w:rPr>
          <w:tag w:val="MENDELEY_CITATION_v3_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"/>
          <w:id w:val="-1914227074"/>
          <w:placeholder>
            <w:docPart w:val="348CAE832FD14FA5AC228D66B01DCF15"/>
          </w:placeholder>
        </w:sdtPr>
        <w:sdtContent>
          <w:r w:rsidR="002D04C4" w:rsidRPr="002D04C4">
            <w:rPr>
              <w:color w:val="000000"/>
            </w:rPr>
            <w:t>(Arora et al., 2011; Butcher et al., 2018; Suriadi et al., 2021)</w:t>
          </w:r>
        </w:sdtContent>
      </w:sdt>
      <w:r w:rsidRPr="000A2382">
        <w:t xml:space="preserve">. However, even with the highest irrigation input in sandy soil, yields remained significantly lower than those in non-irrigated silt loam plots. It suggested that water availability alone was not the primary limiting factor </w:t>
      </w:r>
      <w:sdt>
        <w:sdtPr>
          <w:rPr>
            <w:color w:val="000000"/>
          </w:rPr>
          <w:tag w:val="MENDELEY_CITATION_v3_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"/>
          <w:id w:val="770129812"/>
          <w:placeholder>
            <w:docPart w:val="348CAE832FD14FA5AC228D66B01DCF15"/>
          </w:placeholder>
        </w:sdtPr>
        <w:sdtContent>
          <w:r w:rsidR="002D04C4" w:rsidRPr="002D04C4">
            <w:rPr>
              <w:color w:val="000000"/>
            </w:rPr>
            <w:t>(Wesseling et al., 2009; Wankmüller et al., 2024)</w:t>
          </w:r>
        </w:sdtContent>
      </w:sdt>
      <w:r w:rsidRPr="000A2382">
        <w:t>. If water were the sole constraint, the intensively irrigated sandy soil should have achieved comparable yields to the silt loam control, yet this was not observed. Instead, the inherent limitations of sandy soils—</w:t>
      </w:r>
      <w:r w:rsidRPr="000A2382">
        <w:lastRenderedPageBreak/>
        <w:t xml:space="preserve">including reduced organic matter content, poor nutrient retention, and elevated nematode pressure—likely contributed to the yield suppression </w:t>
      </w:r>
      <w:sdt>
        <w:sdtPr>
          <w:rPr>
            <w:color w:val="000000"/>
          </w:rPr>
          <w:tag w:val="MENDELEY_CITATION_v3_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"/>
          <w:id w:val="1582488030"/>
          <w:placeholder>
            <w:docPart w:val="348CAE832FD14FA5AC228D66B01DCF15"/>
          </w:placeholder>
        </w:sdtPr>
        <w:sdtContent>
          <w:r w:rsidR="002D04C4" w:rsidRPr="002D04C4">
            <w:rPr>
              <w:color w:val="000000"/>
            </w:rPr>
            <w:t>(Lal, 2015)</w:t>
          </w:r>
        </w:sdtContent>
      </w:sdt>
      <w:r w:rsidRPr="000A2382">
        <w:t xml:space="preserve">. These ancillary factors impair root development and nutrient uptake efficiency, further exacerbating yield disparities. In contrast, silt loam soils provided a more favorable growth environment, not only due to their superior water-holding capacity but also because of their balanced physical and chemical properties, which enhance nutrient availability and microbial activity </w:t>
      </w:r>
      <w:sdt>
        <w:sdtPr>
          <w:rPr>
            <w:color w:val="000000"/>
          </w:rPr>
          <w:tag w:val="MENDELEY_CITATION_v3_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"/>
          <w:id w:val="-1386014472"/>
          <w:placeholder>
            <w:docPart w:val="348CAE832FD14FA5AC228D66B01DCF15"/>
          </w:placeholder>
        </w:sdtPr>
        <w:sdtContent>
          <w:r w:rsidR="002D04C4" w:rsidRPr="002D04C4">
            <w:rPr>
              <w:color w:val="000000"/>
            </w:rPr>
            <w:t>(Sainju et al., 2022; Singh et al., 2022)</w:t>
          </w:r>
        </w:sdtContent>
      </w:sdt>
      <w:r w:rsidRPr="000A2382">
        <w:t>. Thus, while optimized irrigation can mitigate water stress, soil texture and associated properties remain critical determinants of soybean productivity in subtropical regions.</w:t>
      </w:r>
    </w:p>
    <w:p w14:paraId="1CA42E62" w14:textId="77777777" w:rsidR="000A2382" w:rsidRPr="000A2382" w:rsidRDefault="000A2382" w:rsidP="00E34CCB">
      <w:pPr>
        <w:pStyle w:val="Heading3"/>
        <w:rPr>
          <w:bCs/>
        </w:rPr>
      </w:pPr>
      <w:bookmarkStart w:id="113" w:name="_Toc204820683"/>
      <w:r w:rsidRPr="000A2382">
        <w:t>Irrigation effects on yield in silt loam soil</w:t>
      </w:r>
      <w:bookmarkEnd w:id="113"/>
    </w:p>
    <w:p w14:paraId="61941B19" w14:textId="1F8B47B6" w:rsidR="000A2382" w:rsidRPr="000A2382" w:rsidRDefault="000A2382" w:rsidP="008B5CBF">
      <w:bookmarkStart w:id="114" w:name="_Hlk180955918"/>
      <w:r w:rsidRPr="000A2382">
        <w:t xml:space="preserve">The results demonstrate that irrigation had no significant impact on soybean yield in silt loam soil during the 2018-2019 growing seasons (p&gt;0.05), which contrasts with previous recommendations from a five-year study (2013-2017) at the same location suggesting delayed irrigation until R5 could optimize yields in similar high AWHC soils </w:t>
      </w:r>
      <w:sdt>
        <w:sdtPr>
          <w:rPr>
            <w:color w:val="000000"/>
          </w:rPr>
          <w:tag w:val="MENDELEY_CITATION_v3_eyJjaXRhdGlvbklEIjoiTUVOREVMRVlfQ0lUQVRJT05fZTY3MTNlNDctMWVhNC00ZGE4LTlkZWEtMDRlNDEwOTc5OTM2IiwicHJvcGVydGllcyI6eyJub3RlSW5kZXgiOjB9LCJpc0VkaXRlZCI6ZmFsc2UsIm1hbnVhbE92ZXJyaWRlIjp7ImlzTWFudWFsbHlPdmVycmlkZGVuIjpmYWxzZSwiY2l0ZXByb2NUZXh0IjoiKFhpZSBldCBhbC4sIDIwMjRhKSIsIm1hbnVhbE92ZXJyaWRlVGV4dCI6IiJ9LCJjaXRhdGlvbkl0ZW1zIjpb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
          <w:id w:val="-1173489255"/>
          <w:placeholder>
            <w:docPart w:val="348CAE832FD14FA5AC228D66B01DCF15"/>
          </w:placeholder>
        </w:sdtPr>
        <w:sdtContent>
          <w:r w:rsidR="002D04C4" w:rsidRPr="002D04C4">
            <w:rPr>
              <w:color w:val="000000"/>
            </w:rPr>
            <w:t>(Xie et al., 2024)</w:t>
          </w:r>
        </w:sdtContent>
      </w:sdt>
      <w:r w:rsidRPr="000A2382">
        <w:t>. This discrepancy primarily stems from interannual rainfall variability</w:t>
      </w:r>
      <w:r w:rsidR="00FB278E">
        <w:rPr>
          <w:rFonts w:hint="eastAsia"/>
        </w:rPr>
        <w:t xml:space="preserve"> (</w:t>
      </w:r>
      <w:r w:rsidR="00FB278E" w:rsidRPr="008D1FE1">
        <w:rPr>
          <w:rStyle w:val="TableintextChar"/>
          <w:rFonts w:eastAsia="SimSun"/>
        </w:rPr>
        <w:fldChar w:fldCharType="begin"/>
      </w:r>
      <w:r w:rsidR="00FB278E" w:rsidRPr="008D1FE1">
        <w:rPr>
          <w:rStyle w:val="TableintextChar"/>
          <w:rFonts w:eastAsia="SimSun"/>
        </w:rPr>
        <w:instrText xml:space="preserve"> </w:instrText>
      </w:r>
      <w:r w:rsidR="00FB278E" w:rsidRPr="008D1FE1">
        <w:rPr>
          <w:rStyle w:val="TableintextChar"/>
          <w:rFonts w:eastAsia="SimSun" w:hint="eastAsia"/>
        </w:rPr>
        <w:instrText>REF _Ref204999010 \h</w:instrText>
      </w:r>
      <w:r w:rsidR="00FB278E" w:rsidRPr="008D1FE1">
        <w:rPr>
          <w:rStyle w:val="TableintextChar"/>
          <w:rFonts w:eastAsia="SimSun"/>
        </w:rPr>
        <w:instrText xml:space="preserve"> </w:instrText>
      </w:r>
      <w:r w:rsidR="00FB278E">
        <w:rPr>
          <w:rStyle w:val="TableintextChar"/>
          <w:rFonts w:eastAsia="SimSun"/>
        </w:rPr>
        <w:instrText xml:space="preserve"> \* MERGEFORMAT </w:instrText>
      </w:r>
      <w:r w:rsidR="00FB278E" w:rsidRPr="008D1FE1">
        <w:rPr>
          <w:rStyle w:val="TableintextChar"/>
          <w:rFonts w:eastAsia="SimSun"/>
        </w:rPr>
      </w:r>
      <w:r w:rsidR="00FB278E" w:rsidRPr="008D1FE1">
        <w:rPr>
          <w:rStyle w:val="TableintextChar"/>
          <w:rFonts w:eastAsia="SimSun"/>
        </w:rPr>
        <w:fldChar w:fldCharType="separate"/>
      </w:r>
      <w:r w:rsidR="00FB278E" w:rsidRPr="008D1FE1">
        <w:rPr>
          <w:rStyle w:val="TableintextChar"/>
          <w:rFonts w:eastAsia="SimSun"/>
        </w:rPr>
        <w:t>Figure 3.10</w:t>
      </w:r>
      <w:r w:rsidR="00FB278E" w:rsidRPr="008D1FE1">
        <w:rPr>
          <w:rStyle w:val="TableintextChar"/>
          <w:rFonts w:eastAsia="SimSun"/>
        </w:rPr>
        <w:fldChar w:fldCharType="end"/>
      </w:r>
      <w:r w:rsidR="00FB278E">
        <w:rPr>
          <w:rFonts w:hint="eastAsia"/>
        </w:rPr>
        <w:t>)</w:t>
      </w:r>
      <w:r w:rsidRPr="000A2382">
        <w:t xml:space="preserve">, as documented in other studies examining irrigation responses under fluctuating precipitation patterns </w:t>
      </w:r>
      <w:sdt>
        <w:sdtPr>
          <w:rPr>
            <w:color w:val="000000"/>
          </w:rPr>
          <w:tag w:val="MENDELEY_CITATION_v3_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"/>
          <w:id w:val="1793020585"/>
          <w:placeholder>
            <w:docPart w:val="348CAE832FD14FA5AC228D66B01DCF15"/>
          </w:placeholder>
        </w:sdtPr>
        <w:sdtContent>
          <w:r w:rsidR="002D04C4" w:rsidRPr="002D04C4">
            <w:rPr>
              <w:color w:val="000000"/>
            </w:rPr>
            <w:t>(Lobell et al., 2013)</w:t>
          </w:r>
        </w:sdtContent>
      </w:sdt>
      <w:r w:rsidRPr="000A2382">
        <w:t xml:space="preserve">.While 2014 received exceptional rainfall during vegetative stages when soybean water demand is naturally low </w:t>
      </w:r>
      <w:sdt>
        <w:sdtPr>
          <w:rPr>
            <w:color w:val="000000"/>
          </w:rPr>
          <w:tag w:val="MENDELEY_CITATION_v3_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"/>
          <w:id w:val="528996561"/>
          <w:placeholder>
            <w:docPart w:val="348CAE832FD14FA5AC228D66B01DCF15"/>
          </w:placeholder>
        </w:sdtPr>
        <w:sdtContent>
          <w:r w:rsidR="002D04C4" w:rsidRPr="002D04C4">
            <w:rPr>
              <w:color w:val="000000"/>
            </w:rPr>
            <w:t>(Ashley and Ethridge, 1978; Specht et al., 1989; Dong et al., 2019)</w:t>
          </w:r>
        </w:sdtContent>
      </w:sdt>
      <w:r w:rsidRPr="000A2382">
        <w:t xml:space="preserve">, the 2018-2019 seasons featured more favorable rainfall distribution, with greater precipitation occurring during critical reproductive phases (R1-R5) when soybean water requirements peak </w:t>
      </w:r>
      <w:sdt>
        <w:sdtPr>
          <w:rPr>
            <w:color w:val="000000"/>
          </w:rPr>
          <w:tag w:val="MENDELEY_CITATION_v3_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"/>
          <w:id w:val="-486707439"/>
          <w:placeholder>
            <w:docPart w:val="348CAE832FD14FA5AC228D66B01DCF15"/>
          </w:placeholder>
        </w:sdtPr>
        <w:sdtContent>
          <w:r w:rsidR="002D04C4" w:rsidRPr="002D04C4">
            <w:rPr>
              <w:color w:val="000000"/>
            </w:rPr>
            <w:t>(S. Dong et al., 2019)</w:t>
          </w:r>
        </w:sdtContent>
      </w:sdt>
      <w:r w:rsidRPr="000A2382">
        <w:t xml:space="preserve">. The high AWHC characteristic of silt loam soils effectively captured and retained </w:t>
      </w:r>
      <w:r w:rsidRPr="000A2382">
        <w:lastRenderedPageBreak/>
        <w:t xml:space="preserve">this moisture, rendering additional irrigation unnecessary in these two study years. These findings align with research showing that irrigation benefits in medium-textured soil become marginal when seasonal rainfall exceeds 50 cm and is well-distributed </w:t>
      </w:r>
      <w:sdt>
        <w:sdtPr>
          <w:rPr>
            <w:color w:val="000000"/>
          </w:rPr>
          <w:tag w:val="MENDELEY_CITATION_v3_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"/>
          <w:id w:val="-842166669"/>
          <w:placeholder>
            <w:docPart w:val="348CAE832FD14FA5AC228D66B01DCF15"/>
          </w:placeholder>
        </w:sdtPr>
        <w:sdtContent>
          <w:r w:rsidR="002D04C4" w:rsidRPr="002D04C4">
            <w:rPr>
              <w:color w:val="000000"/>
            </w:rPr>
            <w:t>(Grassini et al., 2011)</w:t>
          </w:r>
        </w:sdtContent>
      </w:sdt>
      <w:r w:rsidRPr="000A2382">
        <w:t>.</w:t>
      </w:r>
    </w:p>
    <w:p w14:paraId="09E08273" w14:textId="1B75B2BD" w:rsidR="000A2382" w:rsidRPr="000A2382" w:rsidRDefault="000A2382" w:rsidP="008B5CBF">
      <w:r w:rsidRPr="000A2382">
        <w:t>Synthesizing seven years of data in silt loam</w:t>
      </w:r>
      <w:r w:rsidR="00FB278E">
        <w:rPr>
          <w:rFonts w:hint="eastAsia"/>
        </w:rPr>
        <w:t>,</w:t>
      </w:r>
      <w:r w:rsidRPr="000A2382">
        <w:t xml:space="preserve"> we propose context-dependent irrigation strategies: 1) delay until R5 in typical years (2013-2016), 2) advance to R3 in drought years (2017), and 3) forgo irrigation in exceptionally wet years (2018-2019) - an approach consistent with precision agriculture principles </w:t>
      </w:r>
      <w:sdt>
        <w:sdtPr>
          <w:rPr>
            <w:color w:val="000000"/>
          </w:rPr>
          <w:tag w:val="MENDELEY_CITATION_v3_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"/>
          <w:id w:val="2024270076"/>
          <w:placeholder>
            <w:docPart w:val="348CAE832FD14FA5AC228D66B01DCF15"/>
          </w:placeholder>
        </w:sdtPr>
        <w:sdtContent>
          <w:r w:rsidR="002D04C4" w:rsidRPr="002D04C4">
            <w:rPr>
              <w:color w:val="000000"/>
            </w:rPr>
            <w:t>(Bronson et al., 2006)</w:t>
          </w:r>
        </w:sdtContent>
      </w:sdt>
      <w:r w:rsidRPr="000A2382">
        <w:t xml:space="preserve">. However, since growers cannot predict seasonal rainfall patterns at planting, the most risk-averse strategy would be to apply conservative irrigation during R5-R6, as this maintains yield potential across all weather scenarios without causing overwatering </w:t>
      </w:r>
      <w:sdt>
        <w:sdtPr>
          <w:rPr>
            <w:color w:val="000000"/>
          </w:rPr>
          <w:tag w:val="MENDELEY_CITATION_v3_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"/>
          <w:id w:val="-155155281"/>
          <w:placeholder>
            <w:docPart w:val="348CAE832FD14FA5AC228D66B01DCF15"/>
          </w:placeholder>
        </w:sdtPr>
        <w:sdtContent>
          <w:r w:rsidR="002D04C4" w:rsidRPr="002D04C4">
            <w:rPr>
              <w:color w:val="000000"/>
            </w:rPr>
            <w:t>(Montoya et al., 2017)</w:t>
          </w:r>
        </w:sdtContent>
      </w:sdt>
      <w:r w:rsidRPr="000A2382">
        <w:t xml:space="preserve">. This recommendation echoes findings that modest reproductive-stage irrigation provides yield stability while conserving water resources </w:t>
      </w:r>
      <w:sdt>
        <w:sdtPr>
          <w:rPr>
            <w:color w:val="000000"/>
          </w:rPr>
          <w:tag w:val="MENDELEY_CITATION_v3_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"/>
          <w:id w:val="-392118429"/>
          <w:placeholder>
            <w:docPart w:val="348CAE832FD14FA5AC228D66B01DCF15"/>
          </w:placeholder>
        </w:sdtPr>
        <w:sdtContent>
          <w:r w:rsidR="002D04C4" w:rsidRPr="002D04C4">
            <w:rPr>
              <w:color w:val="000000"/>
            </w:rPr>
            <w:t>(N. L. Klocke et al., 2006)</w:t>
          </w:r>
        </w:sdtContent>
      </w:sdt>
      <w:r w:rsidRPr="000A2382">
        <w:t xml:space="preserve">, particularly important given increasing climate variability </w:t>
      </w:r>
      <w:sdt>
        <w:sdtPr>
          <w:rPr>
            <w:color w:val="000000"/>
          </w:rPr>
          <w:tag w:val="MENDELEY_CITATION_v3_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"/>
          <w:id w:val="-1177041369"/>
          <w:placeholder>
            <w:docPart w:val="348CAE832FD14FA5AC228D66B01DCF15"/>
          </w:placeholder>
        </w:sdtPr>
        <w:sdtContent>
          <w:r w:rsidR="002D04C4" w:rsidRPr="002D04C4">
            <w:rPr>
              <w:color w:val="000000"/>
            </w:rPr>
            <w:t>(Rosenzweig et al., 2014)</w:t>
          </w:r>
        </w:sdtContent>
      </w:sdt>
      <w:r w:rsidRPr="000A2382">
        <w:t xml:space="preserve">. The study underscores the need for adaptive irrigation management that considers both soil properties and real-time weather data </w:t>
      </w:r>
      <w:sdt>
        <w:sdtPr>
          <w:rPr>
            <w:color w:val="000000"/>
          </w:rPr>
          <w:tag w:val="MENDELEY_CITATION_v3_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"/>
          <w:id w:val="957067271"/>
          <w:placeholder>
            <w:docPart w:val="348CAE832FD14FA5AC228D66B01DCF15"/>
          </w:placeholder>
        </w:sdtPr>
        <w:sdtContent>
          <w:r w:rsidR="002D04C4" w:rsidRPr="002D04C4">
            <w:rPr>
              <w:rFonts w:eastAsia="Times New Roman"/>
              <w:color w:val="000000"/>
            </w:rPr>
            <w:t>(Evans &amp; Sadler, 2008)</w:t>
          </w:r>
        </w:sdtContent>
      </w:sdt>
      <w:r w:rsidRPr="000A2382">
        <w:t>, rather than relying on fixed schedules.</w:t>
      </w:r>
    </w:p>
    <w:p w14:paraId="1FCA8AFE" w14:textId="77777777" w:rsidR="000A2382" w:rsidRPr="000A2382" w:rsidRDefault="000A2382" w:rsidP="00E34CCB">
      <w:pPr>
        <w:pStyle w:val="Heading3"/>
        <w:rPr>
          <w:bCs/>
        </w:rPr>
      </w:pPr>
      <w:bookmarkStart w:id="115" w:name="_Toc204820684"/>
      <w:bookmarkEnd w:id="114"/>
      <w:r w:rsidRPr="000A2382">
        <w:t>IWP in silt loam soil</w:t>
      </w:r>
      <w:bookmarkEnd w:id="115"/>
    </w:p>
    <w:p w14:paraId="3842EAFF" w14:textId="3D4ADF91" w:rsidR="000A2382" w:rsidRPr="002A54F4" w:rsidRDefault="00711C7C" w:rsidP="008B5CBF">
      <w:r>
        <w:rPr>
          <w:rFonts w:hint="eastAsia"/>
        </w:rPr>
        <w:t>Similar to other findings</w:t>
      </w:r>
      <w:r w:rsidRPr="000A2382">
        <w:t xml:space="preserve"> </w:t>
      </w:r>
      <w:sdt>
        <w:sdtPr>
          <w:rPr>
            <w:color w:val="000000"/>
          </w:rPr>
          <w:tag w:val="MENDELEY_CITATION_v3_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"/>
          <w:id w:val="-1757660037"/>
          <w:placeholder>
            <w:docPart w:val="36EACF0B9A6A48279D61A613F28160E3"/>
          </w:placeholder>
        </w:sdtPr>
        <w:sdtContent>
          <w:r w:rsidRPr="002D04C4">
            <w:rPr>
              <w:color w:val="000000"/>
            </w:rPr>
            <w:t>(Ali et al., 2017; Sohoulande Djebou et al., 2021)</w:t>
          </w:r>
        </w:sdtContent>
      </w:sdt>
      <w:r>
        <w:rPr>
          <w:rFonts w:hint="eastAsia"/>
        </w:rPr>
        <w:t>, t</w:t>
      </w:r>
      <w:r w:rsidR="000A2382" w:rsidRPr="000A2382">
        <w:t>he wet conditions during the two study years rendered irrigation ineffective for yield improvement in silt loam soil, resulting in low IWP compared to other soil type</w:t>
      </w:r>
      <w:r>
        <w:rPr>
          <w:rFonts w:hint="eastAsia"/>
        </w:rPr>
        <w:t xml:space="preserve">s. </w:t>
      </w:r>
      <w:r w:rsidR="000A2382" w:rsidRPr="000A2382">
        <w:t xml:space="preserve">However, data from the preceding five-year study demonstrated that silt loam soil can </w:t>
      </w:r>
      <w:r w:rsidR="000A2382" w:rsidRPr="000A2382">
        <w:lastRenderedPageBreak/>
        <w:t xml:space="preserve">achieve comparable IWP values, with peak annual IWPs ranging from 0.07 to 0.25 kg/m³ </w:t>
      </w:r>
      <w:sdt>
        <w:sdtPr>
          <w:rPr>
            <w:color w:val="000000"/>
          </w:rPr>
          <w:tag w:val="MENDELEY_CITATION_v3_eyJjaXRhdGlvbklEIjoiTUVOREVMRVlfQ0lUQVRJT05fNTMwYjc2YTItZTMzZC00ZmZmLTk3MmMtZDNmNmM3NDBiNWU0IiwicHJvcGVydGllcyI6eyJub3RlSW5kZXgiOjB9LCJpc0VkaXRlZCI6ZmFsc2UsIm1hbnVhbE92ZXJyaWRlIjp7ImlzTWFudWFsbHlPdmVycmlkZGVuIjpmYWxzZSwiY2l0ZXByb2NUZXh0IjoiKFhpZSBldCBhbC4sIDIwMjRhKSIsIm1hbnVhbE92ZXJyaWRlVGV4dCI6IiJ9LCJjaXRhdGlvbkl0ZW1zIjpb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
          <w:id w:val="185791591"/>
          <w:placeholder>
            <w:docPart w:val="348CAE832FD14FA5AC228D66B01DCF15"/>
          </w:placeholder>
        </w:sdtPr>
        <w:sdtContent>
          <w:r w:rsidR="002D04C4" w:rsidRPr="002D04C4">
            <w:rPr>
              <w:color w:val="000000"/>
            </w:rPr>
            <w:t>(Xie et al., 2024)</w:t>
          </w:r>
        </w:sdtContent>
      </w:sdt>
      <w:r w:rsidR="000A2382" w:rsidRPr="000A2382">
        <w:t xml:space="preserve">. This contrast highlights that when water stress occurs, silt loam soils exhibit superior yield responsiveness that translates to higher IWP, particularly valuable in water-scarce regions </w:t>
      </w:r>
      <w:sdt>
        <w:sdtPr>
          <w:rPr>
            <w:color w:val="000000"/>
          </w:rPr>
          <w:tag w:val="MENDELEY_CITATION_v3_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"/>
          <w:id w:val="1777143474"/>
          <w:placeholder>
            <w:docPart w:val="348CAE832FD14FA5AC228D66B01DCF15"/>
          </w:placeholder>
        </w:sdtPr>
        <w:sdtContent>
          <w:r w:rsidR="002D04C4" w:rsidRPr="002D04C4">
            <w:rPr>
              <w:color w:val="000000"/>
            </w:rPr>
            <w:t>(S. Kang et al., 2017)</w:t>
          </w:r>
        </w:sdtContent>
      </w:sdt>
      <w:r w:rsidR="000A2382" w:rsidRPr="000A2382">
        <w:t xml:space="preserve">. Importantly, in regions without water scarcity, farmers may avoid substantial investments in labor and electricity by irrigating only during R5-R6 to maintain stable yields, rather than irrigating throughout the entire reproductive stage, as this critical period (R5-R6) typically lasts only 20-30 days and often coincides with natural rainfall events </w:t>
      </w:r>
      <w:sdt>
        <w:sdtPr>
          <w:rPr>
            <w:color w:val="000000"/>
          </w:rPr>
          <w:tag w:val="MENDELEY_CITATION_v3_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"/>
          <w:id w:val="-2122911262"/>
          <w:placeholder>
            <w:docPart w:val="348CAE832FD14FA5AC228D66B01DCF15"/>
          </w:placeholder>
        </w:sdtPr>
        <w:sdtContent>
          <w:r w:rsidR="002D04C4" w:rsidRPr="002D04C4">
            <w:rPr>
              <w:color w:val="000000"/>
            </w:rPr>
            <w:t>(Piao et al., 2010)</w:t>
          </w:r>
        </w:sdtContent>
      </w:sdt>
      <w:r w:rsidR="000A2382" w:rsidRPr="000A2382">
        <w:t xml:space="preserve">. This finding aligns with economic analyses showing diminishing returns on irrigation investments in humid regions with reliable </w:t>
      </w:r>
      <w:r w:rsidR="000A2382" w:rsidRPr="002A54F4">
        <w:t xml:space="preserve">rainfall </w:t>
      </w:r>
      <w:sdt>
        <w:sdtPr>
          <w:rPr>
            <w:color w:val="000000"/>
          </w:rPr>
          <w:tag w:val="MENDELEY_CITATION_v3_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"/>
          <w:id w:val="1438867136"/>
          <w:placeholder>
            <w:docPart w:val="348CAE832FD14FA5AC228D66B01DCF15"/>
          </w:placeholder>
        </w:sdtPr>
        <w:sdtContent>
          <w:r w:rsidR="002D04C4" w:rsidRPr="002D04C4">
            <w:rPr>
              <w:rFonts w:eastAsia="Times New Roman"/>
              <w:color w:val="000000"/>
            </w:rPr>
            <w:t>(Boggess &amp; Ritchie, 1988; Rey et al., 2016)</w:t>
          </w:r>
        </w:sdtContent>
      </w:sdt>
      <w:r w:rsidR="000A2382" w:rsidRPr="002A54F4">
        <w:t>.</w:t>
      </w:r>
    </w:p>
    <w:p w14:paraId="7A3DFF5E" w14:textId="77777777" w:rsidR="000A2382" w:rsidRPr="000A2382" w:rsidRDefault="000A2382" w:rsidP="00E34CCB">
      <w:pPr>
        <w:pStyle w:val="Heading3"/>
        <w:rPr>
          <w:bCs/>
        </w:rPr>
      </w:pPr>
      <w:bookmarkStart w:id="116" w:name="_Toc204820685"/>
      <w:r w:rsidRPr="000A2382">
        <w:t>MOIST</w:t>
      </w:r>
      <w:bookmarkEnd w:id="116"/>
    </w:p>
    <w:p w14:paraId="377AA4F9" w14:textId="24A43263" w:rsidR="000A2382" w:rsidRPr="000A2382" w:rsidRDefault="000A2382" w:rsidP="008B5CBF">
      <w:r w:rsidRPr="000A2382">
        <w:t xml:space="preserve">The MOIST model provided valuable irrigation guidance across a wide range of AWHC values in different soil types </w:t>
      </w:r>
      <w:sdt>
        <w:sdtPr>
          <w:rPr>
            <w:color w:val="000000"/>
          </w:rPr>
          <w:tag w:val="MENDELEY_CITATION_v3_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"/>
          <w:id w:val="-115295368"/>
          <w:placeholder>
            <w:docPart w:val="348CAE832FD14FA5AC228D66B01DCF15"/>
          </w:placeholder>
        </w:sdtPr>
        <w:sdtContent>
          <w:r w:rsidR="002D04C4" w:rsidRPr="002D04C4">
            <w:rPr>
              <w:color w:val="000000"/>
            </w:rPr>
            <w:t>(Evans et al., 2013)</w:t>
          </w:r>
        </w:sdtContent>
      </w:sdt>
      <w:r w:rsidRPr="000A2382">
        <w:t xml:space="preserve">. However, its accuracy showed limitations in certain scenarios, particularly for silt over sandy soil where it failed to recommend irrigation during the R3-R5 growth stages despite this timing producing the highest yields. This discrepancy may stem from the MAD threshold being set too high in the model's parameters </w:t>
      </w:r>
      <w:sdt>
        <w:sdtPr>
          <w:rPr>
            <w:color w:val="000000"/>
          </w:rPr>
          <w:tag w:val="MENDELEY_CITATION_v3_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"/>
          <w:id w:val="1620872121"/>
          <w:placeholder>
            <w:docPart w:val="348CAE832FD14FA5AC228D66B01DCF15"/>
          </w:placeholder>
        </w:sdtPr>
        <w:sdtContent>
          <w:r w:rsidR="002D04C4" w:rsidRPr="002D04C4">
            <w:rPr>
              <w:color w:val="000000"/>
            </w:rPr>
            <w:t>(Pereira et al., 2015)</w:t>
          </w:r>
        </w:sdtContent>
      </w:sdt>
      <w:r w:rsidRPr="000A2382">
        <w:t xml:space="preserve">. Further analysis reveals that MAD is determined by three factors: root depth, AWHC, and the standard 50% maximum allowable depletion. While MOIST assumes a constant soybean root depth of 76 cm, field observations suggest roots may not reach maximum depth during the critical R3-R5 period </w:t>
      </w:r>
      <w:sdt>
        <w:sdtPr>
          <w:rPr>
            <w:color w:val="000000"/>
          </w:rPr>
          <w:tag w:val="MENDELEY_CITATION_v3_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"/>
          <w:id w:val="717788173"/>
          <w:placeholder>
            <w:docPart w:val="348CAE832FD14FA5AC228D66B01DCF15"/>
          </w:placeholder>
        </w:sdtPr>
        <w:sdtContent>
          <w:r w:rsidR="002D04C4" w:rsidRPr="002D04C4">
            <w:rPr>
              <w:color w:val="000000"/>
            </w:rPr>
            <w:t>(Kunert et al., 2016; Fried et al., 2019)</w:t>
          </w:r>
        </w:sdtContent>
      </w:sdt>
      <w:r w:rsidRPr="000A2382">
        <w:t xml:space="preserve">.Additionally, the silt over sandy soil zone exhibits greater AWHC variability (7-16%) compared to uniform sandy or silt loam soils, </w:t>
      </w:r>
      <w:r w:rsidRPr="000A2382">
        <w:lastRenderedPageBreak/>
        <w:t xml:space="preserve">and using average AWHC values in MOIST may oversimplify the complex yield-AWHC relationship in these heterogeneous conditions </w:t>
      </w:r>
      <w:sdt>
        <w:sdtPr>
          <w:rPr>
            <w:color w:val="000000"/>
          </w:rPr>
          <w:tag w:val="MENDELEY_CITATION_v3_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"/>
          <w:id w:val="-224764049"/>
          <w:placeholder>
            <w:docPart w:val="348CAE832FD14FA5AC228D66B01DCF15"/>
          </w:placeholder>
        </w:sdtPr>
        <w:sdtContent>
          <w:r w:rsidR="002D04C4" w:rsidRPr="002D04C4">
            <w:rPr>
              <w:color w:val="000000"/>
            </w:rPr>
            <w:t>(Lobell et al., 2013)</w:t>
          </w:r>
        </w:sdtContent>
      </w:sdt>
      <w:r w:rsidRPr="000A2382">
        <w:t xml:space="preserve">. These findings suggest that model improvements could be achieved by incorporating dynamic root growth patterns and better accounting for spatial AWHC variability </w:t>
      </w:r>
      <w:sdt>
        <w:sdtPr>
          <w:rPr>
            <w:color w:val="000000"/>
          </w:rPr>
          <w:tag w:val="MENDELEY_CITATION_v3_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"/>
          <w:id w:val="1121729793"/>
          <w:placeholder>
            <w:docPart w:val="348CAE832FD14FA5AC228D66B01DCF15"/>
          </w:placeholder>
        </w:sdtPr>
        <w:sdtContent>
          <w:r w:rsidR="002D04C4" w:rsidRPr="002D04C4">
            <w:rPr>
              <w:color w:val="000000"/>
            </w:rPr>
            <w:t>(Kephe et al., 2021)</w:t>
          </w:r>
        </w:sdtContent>
      </w:sdt>
      <w:r w:rsidRPr="000A2382">
        <w:t>.</w:t>
      </w:r>
    </w:p>
    <w:p w14:paraId="7717A69E" w14:textId="77777777" w:rsidR="000A2382" w:rsidRPr="000A2382" w:rsidRDefault="000A2382" w:rsidP="00E34CCB">
      <w:pPr>
        <w:pStyle w:val="Heading3"/>
        <w:rPr>
          <w:bCs/>
        </w:rPr>
      </w:pPr>
      <w:bookmarkStart w:id="117" w:name="_Toc204820686"/>
      <w:r w:rsidRPr="000A2382">
        <w:t>Soil water sensor</w:t>
      </w:r>
      <w:bookmarkEnd w:id="117"/>
    </w:p>
    <w:p w14:paraId="615FE426" w14:textId="6BE7FFFF" w:rsidR="000A2382" w:rsidRPr="000A2382" w:rsidRDefault="000A2382" w:rsidP="008B5CBF">
      <w:r w:rsidRPr="000A2382">
        <w:t xml:space="preserve">The strategic placement and number of soil moisture sensors are critical factors for effective irrigation decision-making in soybean production </w:t>
      </w:r>
      <w:sdt>
        <w:sdtPr>
          <w:rPr>
            <w:color w:val="000000"/>
          </w:rPr>
          <w:tag w:val="MENDELEY_CITATION_v3_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A3LjA1LjAwOSIsIklTU04iOiIwMTY4MTY5OSIsImlzc3VlZCI6eyJkYXRlLXBhcnRzIjpbWzIwMDgsNF1dfSwicGFnZSI6IjQ0LTUwIiwiaXNzdWUiOiIxIiwidm9sdW1lIjoiNjEifSwiaXNUZW1wb3JhcnkiOmZhbHNlfV19"/>
          <w:id w:val="-1847089698"/>
          <w:placeholder>
            <w:docPart w:val="348CAE832FD14FA5AC228D66B01DCF15"/>
          </w:placeholder>
        </w:sdtPr>
        <w:sdtContent>
          <w:r w:rsidR="002D04C4" w:rsidRPr="002D04C4">
            <w:rPr>
              <w:color w:val="000000"/>
            </w:rPr>
            <w:t>(Vellidis et al., 2008)</w:t>
          </w:r>
        </w:sdtContent>
      </w:sdt>
      <w:r w:rsidRPr="000A2382">
        <w:t>. For drip irrigation systems as</w:t>
      </w:r>
      <w:r w:rsidR="008D1FE1">
        <w:rPr>
          <w:rFonts w:hint="eastAsia"/>
        </w:rPr>
        <w:t xml:space="preserve"> used in</w:t>
      </w:r>
      <w:r w:rsidRPr="000A2382">
        <w:t xml:space="preserve"> this study, sensors should be positioned within the wetting zone but not directly beneath emitters to obtain representative soil water status measurements </w:t>
      </w:r>
      <w:sdt>
        <w:sdtPr>
          <w:rPr>
            <w:color w:val="000000"/>
          </w:rPr>
          <w:tag w:val="MENDELEY_CITATION_v3_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"/>
          <w:id w:val="144712672"/>
          <w:placeholder>
            <w:docPart w:val="348CAE832FD14FA5AC228D66B01DCF15"/>
          </w:placeholder>
        </w:sdtPr>
        <w:sdtContent>
          <w:r w:rsidR="002D04C4" w:rsidRPr="002D04C4">
            <w:rPr>
              <w:color w:val="000000"/>
            </w:rPr>
            <w:t>(Evett et al., 2012)</w:t>
          </w:r>
        </w:sdtContent>
      </w:sdt>
      <w:r w:rsidRPr="000A2382">
        <w:t xml:space="preserve">. This placement consideration becomes particularly important in sandy soils where limited lateral water movement creates distinct wetting patterns </w:t>
      </w:r>
      <w:sdt>
        <w:sdtPr>
          <w:rPr>
            <w:color w:val="000000"/>
          </w:rPr>
          <w:tag w:val="MENDELEY_CITATION_v3_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"/>
          <w:id w:val="340516690"/>
          <w:placeholder>
            <w:docPart w:val="348CAE832FD14FA5AC228D66B01DCF15"/>
          </w:placeholder>
        </w:sdtPr>
        <w:sdtContent>
          <w:r w:rsidR="002D04C4" w:rsidRPr="002D04C4">
            <w:rPr>
              <w:color w:val="000000"/>
            </w:rPr>
            <w:t>(Thompson et al., 2007)</w:t>
          </w:r>
        </w:sdtContent>
      </w:sdt>
      <w:r w:rsidRPr="000A2382">
        <w:t xml:space="preserve">, whereas sprinkler systems - the predominant irrigation method for soybeans - provide more uniform water distribution making sensor placement less critical </w:t>
      </w:r>
      <w:sdt>
        <w:sdtPr>
          <w:rPr>
            <w:color w:val="000000"/>
          </w:rPr>
          <w:tag w:val="MENDELEY_CITATION_v3_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"/>
          <w:id w:val="1781996111"/>
          <w:placeholder>
            <w:docPart w:val="348CAE832FD14FA5AC228D66B01DCF15"/>
          </w:placeholder>
        </w:sdtPr>
        <w:sdtContent>
          <w:r w:rsidR="002D04C4" w:rsidRPr="002D04C4">
            <w:rPr>
              <w:color w:val="000000"/>
            </w:rPr>
            <w:t>(O’Shaughnessy et al., 2015b)</w:t>
          </w:r>
        </w:sdtContent>
      </w:sdt>
      <w:r w:rsidRPr="000A2382">
        <w:t xml:space="preserve">. Multi-depth sensor arrays better capture the vertical distribution of plant-available water </w:t>
      </w:r>
      <w:sdt>
        <w:sdtPr>
          <w:rPr>
            <w:color w:val="000000"/>
          </w:rPr>
          <w:tag w:val="MENDELEY_CITATION_v3_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"/>
          <w:id w:val="-263921901"/>
          <w:placeholder>
            <w:docPart w:val="348CAE832FD14FA5AC228D66B01DCF15"/>
          </w:placeholder>
        </w:sdtPr>
        <w:sdtContent>
          <w:r w:rsidR="002D04C4" w:rsidRPr="002D04C4">
            <w:rPr>
              <w:color w:val="000000"/>
            </w:rPr>
            <w:t>(Pardossi et al., 2009)</w:t>
          </w:r>
        </w:sdtContent>
      </w:sdt>
      <w:r w:rsidRPr="000A2382">
        <w:t xml:space="preserve">, as water content often varies significantly above and below single sensor positions </w:t>
      </w:r>
      <w:sdt>
        <w:sdtPr>
          <w:rPr>
            <w:color w:val="000000"/>
          </w:rPr>
          <w:tag w:val="MENDELEY_CITATION_v3_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"/>
          <w:id w:val="1989661810"/>
          <w:placeholder>
            <w:docPart w:val="348CAE832FD14FA5AC228D66B01DCF15"/>
          </w:placeholder>
        </w:sdtPr>
        <w:sdtContent>
          <w:r w:rsidR="002D04C4" w:rsidRPr="002D04C4">
            <w:rPr>
              <w:color w:val="000000"/>
            </w:rPr>
            <w:t>(B. Leib et al., 2015)</w:t>
          </w:r>
        </w:sdtContent>
      </w:sdt>
      <w:r w:rsidRPr="000A2382">
        <w:t xml:space="preserve">. This is especially relevant when considering wetting front dynamics, where water content temporarily exceeds field capacity as moisture moves downward through the profile, potentially bypassing shallow sensors during light irrigation or rainfall events on initially dry soil </w:t>
      </w:r>
      <w:sdt>
        <w:sdtPr>
          <w:rPr>
            <w:color w:val="000000"/>
          </w:rPr>
          <w:tag w:val="MENDELEY_CITATION_v3_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"/>
          <w:id w:val="-634254850"/>
          <w:placeholder>
            <w:docPart w:val="348CAE832FD14FA5AC228D66B01DCF15"/>
          </w:placeholder>
        </w:sdtPr>
        <w:sdtContent>
          <w:r w:rsidR="002D04C4" w:rsidRPr="002D04C4">
            <w:rPr>
              <w:color w:val="000000"/>
            </w:rPr>
            <w:t>(Schwartz et al., 2020)</w:t>
          </w:r>
        </w:sdtContent>
      </w:sdt>
      <w:r w:rsidRPr="000A2382">
        <w:rPr>
          <w:color w:val="000000"/>
        </w:rPr>
        <w:t>.</w:t>
      </w:r>
    </w:p>
    <w:p w14:paraId="36C05D3F" w14:textId="6AD81667" w:rsidR="000A2382" w:rsidRPr="000A2382" w:rsidRDefault="000A2382" w:rsidP="008B5CBF">
      <w:r w:rsidRPr="000A2382">
        <w:t xml:space="preserve">Center pivot systems, the most common sprinkler irrigation method for soybeans, typically apply water in frequent, light applications to minimize runoff, resulting in </w:t>
      </w:r>
      <w:r w:rsidRPr="000A2382">
        <w:lastRenderedPageBreak/>
        <w:t xml:space="preserve">relatively shallow water penetration </w:t>
      </w:r>
      <w:sdt>
        <w:sdtPr>
          <w:rPr>
            <w:color w:val="000000"/>
          </w:rPr>
          <w:tag w:val="MENDELEY_CITATION_v3_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"/>
          <w:id w:val="-1140032831"/>
          <w:placeholder>
            <w:docPart w:val="348CAE832FD14FA5AC228D66B01DCF15"/>
          </w:placeholder>
        </w:sdtPr>
        <w:sdtContent>
          <w:r w:rsidR="002D04C4" w:rsidRPr="002D04C4">
            <w:rPr>
              <w:color w:val="000000"/>
            </w:rPr>
            <w:t>(Lamm and Rogers, 2017; Dong et al., 2023)</w:t>
          </w:r>
        </w:sdtContent>
      </w:sdt>
      <w:r w:rsidRPr="000A2382">
        <w:t xml:space="preserve">. This application pattern, combined with crops' tendency to extract water from upper soil layers first, can lead to situations where adequate moisture exists below the deepest sensors as the season progresses </w:t>
      </w:r>
      <w:sdt>
        <w:sdtPr>
          <w:rPr>
            <w:color w:val="000000"/>
          </w:rPr>
          <w:tag w:val="MENDELEY_CITATION_v3_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"/>
          <w:id w:val="-1092237538"/>
          <w:placeholder>
            <w:docPart w:val="348CAE832FD14FA5AC228D66B01DCF15"/>
          </w:placeholder>
        </w:sdtPr>
        <w:sdtContent>
          <w:r w:rsidR="002D04C4" w:rsidRPr="002D04C4">
            <w:rPr>
              <w:color w:val="000000"/>
            </w:rPr>
            <w:t>(Michael D Dukes, 2010)</w:t>
          </w:r>
        </w:sdtContent>
      </w:sdt>
      <w:r w:rsidRPr="000A2382">
        <w:t xml:space="preserve">. This phenomenon is particularly pronounced in silt loam soils due to their ability to retain substantial plant-available water within discrete soil layers, highlighting the need for comprehensive sensor arrays in precision irrigation management </w:t>
      </w:r>
      <w:sdt>
        <w:sdtPr>
          <w:rPr>
            <w:color w:val="000000"/>
          </w:rPr>
          <w:tag w:val="MENDELEY_CITATION_v3_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"/>
          <w:id w:val="289095013"/>
          <w:placeholder>
            <w:docPart w:val="348CAE832FD14FA5AC228D66B01DCF15"/>
          </w:placeholder>
        </w:sdtPr>
        <w:sdtContent>
          <w:r w:rsidR="002D04C4" w:rsidRPr="002D04C4">
            <w:rPr>
              <w:rFonts w:eastAsia="Times New Roman"/>
              <w:color w:val="000000"/>
            </w:rPr>
            <w:t>(Hedley &amp; Yule, 2009)</w:t>
          </w:r>
        </w:sdtContent>
      </w:sdt>
      <w:r w:rsidRPr="000A2382">
        <w:t>.</w:t>
      </w:r>
    </w:p>
    <w:p w14:paraId="0CC612C1" w14:textId="77777777" w:rsidR="000A2382" w:rsidRPr="000A2382" w:rsidRDefault="000A2382" w:rsidP="00E34CCB">
      <w:pPr>
        <w:pStyle w:val="Heading3"/>
        <w:rPr>
          <w:bCs/>
        </w:rPr>
      </w:pPr>
      <w:bookmarkStart w:id="118" w:name="_Toc204820687"/>
      <w:r w:rsidRPr="000A2382">
        <w:t>Limitation and future research</w:t>
      </w:r>
      <w:bookmarkEnd w:id="118"/>
    </w:p>
    <w:p w14:paraId="25CA39ED" w14:textId="79A0DF35" w:rsidR="000A2382" w:rsidRPr="000A2382" w:rsidRDefault="000A2382" w:rsidP="008B5CBF">
      <w:r w:rsidRPr="000A2382">
        <w:t xml:space="preserve">This study employed soil EC, GPR, and partial soil sampling to cluster soil zones under the assumption that soils within the same zone exhibit similar properties </w:t>
      </w:r>
      <w:sdt>
        <w:sdtPr>
          <w:rPr>
            <w:color w:val="000000"/>
          </w:rPr>
          <w:tag w:val="MENDELEY_CITATION_v3_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A0LjEwLjAwNSIsIklTU04iOiIwMTY4MTY5OSIsImlzc3VlZCI6eyJkYXRlLXBhcnRzIjpbWzIwMDUsM11dfSwicGFnZSI6IjExLTQzIiwiaXNzdWUiOiIxLTMiLCJ2b2x1bWUiOiI0NiJ9LCJpc1RlbXBvcmFyeSI6ZmFsc2V9XX0="/>
          <w:id w:val="-1228984184"/>
          <w:placeholder>
            <w:docPart w:val="348CAE832FD14FA5AC228D66B01DCF15"/>
          </w:placeholder>
        </w:sdtPr>
        <w:sdtContent>
          <w:r w:rsidR="002D04C4" w:rsidRPr="002D04C4">
            <w:rPr>
              <w:rFonts w:eastAsia="Times New Roman"/>
              <w:color w:val="000000"/>
            </w:rPr>
            <w:t>(Corwin &amp; Lesch, 2005a)</w:t>
          </w:r>
        </w:sdtContent>
      </w:sdt>
      <w:r w:rsidRPr="000A2382">
        <w:t xml:space="preserve">. A randomized complete block design was implemented to minimize intra-zone variability, which proved effective in reducing heterogeneity in sandy and silt loam zones due to their relatively low AWHC variability, as evidenced by the clear yield-irrigation relationships observed </w:t>
      </w:r>
      <w:sdt>
        <w:sdtPr>
          <w:rPr>
            <w:color w:val="000000"/>
          </w:rPr>
          <w:tag w:val="MENDELEY_CITATION_v3_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"/>
          <w:id w:val="-57026063"/>
          <w:placeholder>
            <w:docPart w:val="348CAE832FD14FA5AC228D66B01DCF15"/>
          </w:placeholder>
        </w:sdtPr>
        <w:sdtContent>
          <w:r w:rsidR="002D04C4" w:rsidRPr="002D04C4">
            <w:rPr>
              <w:color w:val="000000"/>
            </w:rPr>
            <w:t>(Hedley et al., 2013)</w:t>
          </w:r>
        </w:sdtContent>
      </w:sdt>
      <w:r w:rsidRPr="000A2382">
        <w:t xml:space="preserve">. However, the high AWHC variability (7–16%) in the sandy-over-silt zone resulted in less definitive conclusions, suggesting that future studies should increase plot numbers and subdivide this zone into more homogeneous subzones to better elucidate water-yield relationships </w:t>
      </w:r>
      <w:sdt>
        <w:sdtPr>
          <w:rPr>
            <w:color w:val="000000"/>
          </w:rPr>
          <w:tag w:val="MENDELEY_CITATION_v3_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"/>
          <w:id w:val="375358368"/>
          <w:placeholder>
            <w:docPart w:val="348CAE832FD14FA5AC228D66B01DCF15"/>
          </w:placeholder>
        </w:sdtPr>
        <w:sdtContent>
          <w:r w:rsidR="002D04C4" w:rsidRPr="002D04C4">
            <w:rPr>
              <w:rFonts w:eastAsia="Times New Roman"/>
              <w:color w:val="000000"/>
            </w:rPr>
            <w:t>(Moral &amp; Serrano, 2019)</w:t>
          </w:r>
        </w:sdtContent>
      </w:sdt>
      <w:r w:rsidRPr="000A2382">
        <w:t>.</w:t>
      </w:r>
    </w:p>
    <w:p w14:paraId="5A1CFB55" w14:textId="0F21BA58" w:rsidR="000A2382" w:rsidRPr="000A2382" w:rsidRDefault="000A2382" w:rsidP="008B5CBF">
      <w:r w:rsidRPr="000A2382">
        <w:t xml:space="preserve">Irrigation management zone delineation is a critical component of precision irrigation, yet robust delineation typically relies on extensive datasets such as EC, GPR, and comprehensive soil sampling </w:t>
      </w:r>
      <w:sdt>
        <w:sdtPr>
          <w:rPr>
            <w:color w:val="000000"/>
          </w:rPr>
          <w:tag w:val="MENDELEY_CITATION_v3_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"/>
          <w:id w:val="-944381979"/>
          <w:placeholder>
            <w:docPart w:val="348CAE832FD14FA5AC228D66B01DCF15"/>
          </w:placeholder>
        </w:sdtPr>
        <w:sdtContent>
          <w:r w:rsidR="002D04C4" w:rsidRPr="002D04C4">
            <w:rPr>
              <w:color w:val="000000"/>
            </w:rPr>
            <w:t>(F</w:t>
          </w:r>
          <w:r w:rsidR="00FF7D56">
            <w:rPr>
              <w:rFonts w:hint="eastAsia"/>
              <w:color w:val="000000"/>
            </w:rPr>
            <w:t>arid</w:t>
          </w:r>
          <w:r w:rsidR="002D04C4" w:rsidRPr="002D04C4">
            <w:rPr>
              <w:color w:val="000000"/>
            </w:rPr>
            <w:t xml:space="preserve"> et al., 2016; Gavioli et al., 2019)</w:t>
          </w:r>
        </w:sdtContent>
      </w:sdt>
      <w:r w:rsidRPr="000A2382">
        <w:t xml:space="preserve">. Unfortunately, such data are often unavailable to many producers, limiting practical implementation. </w:t>
      </w:r>
      <w:r w:rsidRPr="000A2382">
        <w:lastRenderedPageBreak/>
        <w:t>Future research should prioritize developing delineation methods based on more accessible farmer-owned data—such as yield maps, topography, and simplified soil testing—to enhance the feasibility of precision irrigation management for broader agricultural adoption.</w:t>
      </w:r>
    </w:p>
    <w:p w14:paraId="24E2DB99" w14:textId="77777777" w:rsidR="000A2382" w:rsidRPr="000A2382" w:rsidRDefault="000A2382" w:rsidP="008B5CBF">
      <w:pPr>
        <w:pStyle w:val="Heading2"/>
      </w:pPr>
      <w:bookmarkStart w:id="119" w:name="_Toc204820688"/>
      <w:r w:rsidRPr="000A2382">
        <w:t>Conclusion</w:t>
      </w:r>
      <w:bookmarkEnd w:id="119"/>
    </w:p>
    <w:p w14:paraId="2E0F4FC1" w14:textId="1F7E253E" w:rsidR="000A2382" w:rsidRPr="000A2382" w:rsidRDefault="000A2382" w:rsidP="008B5CBF">
      <w:r w:rsidRPr="000A2382">
        <w:t xml:space="preserve">This study evaluated soybean yield responses to different irrigation schedules across three distinct soil types (silt loam, silt over sandy, and sandy soils) under subtropical humid climate conditions (2018-2019), while simultaneously assessing the efficacy of the MOIST model and soil matric potential sensors for irrigation guidance. The key findings demonstrate that soil type was the dominant factor influencing both yield and IWP, with silt loam producing the highest yields yet lowest IWP due to water sufficiency, silt over sandy soil achieving intermediate yields with </w:t>
      </w:r>
      <w:r w:rsidR="008D1FE1" w:rsidRPr="000A2382">
        <w:t xml:space="preserve">intermediate </w:t>
      </w:r>
      <w:r w:rsidRPr="000A2382">
        <w:t>IWP, and sandy soil showing the lowest yields but highest IWP.</w:t>
      </w:r>
    </w:p>
    <w:p w14:paraId="1C736A6B" w14:textId="77777777" w:rsidR="000A2382" w:rsidRPr="000A2382" w:rsidRDefault="000A2382" w:rsidP="008B5CBF">
      <w:r w:rsidRPr="000A2382">
        <w:t>Rainfall patterns significantly modulated irrigation effects: while supplemental watering did not statistically improve IWP in any soil type (p &gt; 0.05), its yield impacts were soil dependent. In sandy soil, irrigation initiated at R1 with dynamic rainfall adjustments maximized yields (~2,300 kg/ha). For silt over sandy soil, irrigation started at R3 at 4.1 cm/week provided marginal yield benefits (0.05&lt;p&lt;0.1). Silt loam required no irrigation due to its high water-holding capacity and adequate rainfall matching crop demand.</w:t>
      </w:r>
    </w:p>
    <w:p w14:paraId="01BF9DAF" w14:textId="2E0E1FD5" w:rsidR="008D1FE1" w:rsidRPr="000A2382" w:rsidRDefault="000A2382" w:rsidP="008B5CBF">
      <w:r w:rsidRPr="000A2382">
        <w:t xml:space="preserve">The MOIST water-balance model performed robustly in silt loam </w:t>
      </w:r>
      <w:r w:rsidR="008D1FE1">
        <w:rPr>
          <w:rFonts w:hint="eastAsia"/>
        </w:rPr>
        <w:t xml:space="preserve">zone </w:t>
      </w:r>
      <w:r w:rsidRPr="000A2382">
        <w:t xml:space="preserve">and sandy </w:t>
      </w:r>
      <w:r w:rsidR="008D1FE1">
        <w:rPr>
          <w:rFonts w:hint="eastAsia"/>
        </w:rPr>
        <w:t xml:space="preserve">soil </w:t>
      </w:r>
      <w:r w:rsidRPr="000A2382">
        <w:t xml:space="preserve">zone but faced limitations in the spatially variable silt-over-sandy zone (AWHC range: 7–16%), particularly during R3-R5 stages where root depth assumptions may need </w:t>
      </w:r>
      <w:r w:rsidRPr="000A2382">
        <w:lastRenderedPageBreak/>
        <w:t xml:space="preserve">calibration. Conversely, </w:t>
      </w:r>
      <w:r w:rsidR="008D1FE1">
        <w:rPr>
          <w:rFonts w:hint="eastAsia"/>
        </w:rPr>
        <w:t>m</w:t>
      </w:r>
      <w:r w:rsidR="008D1FE1" w:rsidRPr="0026795D">
        <w:t>atric potential sensors</w:t>
      </w:r>
      <w:r w:rsidR="008D1FE1">
        <w:rPr>
          <w:rFonts w:hint="eastAsia"/>
        </w:rPr>
        <w:t xml:space="preserve"> </w:t>
      </w:r>
      <w:r w:rsidR="008D1FE1" w:rsidRPr="00AA0690">
        <w:t>would have triggered more irrigation than needed to optimize yield</w:t>
      </w:r>
      <w:r w:rsidR="008D1FE1" w:rsidRPr="0026795D">
        <w:t xml:space="preserve">, suggesting </w:t>
      </w:r>
      <w:r w:rsidR="008D1FE1" w:rsidRPr="00AA0690">
        <w:t>for careful placement, replicated measurements and possibly</w:t>
      </w:r>
      <w:r w:rsidR="008D1FE1">
        <w:rPr>
          <w:rFonts w:hint="eastAsia"/>
        </w:rPr>
        <w:t xml:space="preserve"> </w:t>
      </w:r>
      <w:r w:rsidR="008D1FE1" w:rsidRPr="0026795D">
        <w:t>drier trigger thresholds.</w:t>
      </w:r>
    </w:p>
    <w:p w14:paraId="5D7A69A9" w14:textId="77777777" w:rsidR="000A2382" w:rsidRDefault="000A2382" w:rsidP="008B5CBF">
      <w:r w:rsidRPr="000A2382">
        <w:t>These results highlight the necessity of soil-specific irrigation strategies in subtropical soybean systems and underscore opportunities to refine decision-support tools for sustainable water management in climate-variable futures.</w:t>
      </w:r>
    </w:p>
    <w:p w14:paraId="233D5621" w14:textId="60E87438" w:rsidR="00737441" w:rsidRDefault="00737441" w:rsidP="008B5CBF">
      <w:r>
        <w:br w:type="page"/>
      </w:r>
    </w:p>
    <w:p w14:paraId="333C4FAA" w14:textId="77777777" w:rsidR="000A2382" w:rsidRPr="000A2382" w:rsidRDefault="000A2382" w:rsidP="008B5CBF">
      <w:pPr>
        <w:pStyle w:val="Heading2"/>
      </w:pPr>
      <w:bookmarkStart w:id="120" w:name="_Toc204820689"/>
      <w:r w:rsidRPr="000A2382">
        <w:lastRenderedPageBreak/>
        <w:t>References</w:t>
      </w:r>
      <w:bookmarkEnd w:id="120"/>
    </w:p>
    <w:p w14:paraId="08301EE0" w14:textId="77777777" w:rsidR="00DD23E6" w:rsidRDefault="00DD23E6" w:rsidP="00B032E6">
      <w:pPr>
        <w:pStyle w:val="reference"/>
        <w:spacing w:line="480" w:lineRule="auto"/>
      </w:pPr>
      <w:r>
        <w:t>Adotey, N., 2022. Soil fertility and nutrient management in soybean [WWW Document]. Tennessee soybean production handbook. URL https://utcrops.com/wp-content/uploads/2022/11/Chapter-5-final-PB_1912-E_Soybean_Handbook.pdf (accessed 10.26.24).</w:t>
      </w:r>
    </w:p>
    <w:p w14:paraId="391D25FB" w14:textId="77777777" w:rsidR="00DD23E6" w:rsidRDefault="00DD23E6" w:rsidP="00B032E6">
      <w:pPr>
        <w:pStyle w:val="reference"/>
        <w:spacing w:line="480" w:lineRule="auto"/>
      </w:pPr>
      <w:r>
        <w:t>Ali, S., Xu, Y., Ma, X., Ahmad, I., Kamran, M., Dong, Z., Cai, T., Jia, Q., Ren, X., Zhang, P., Jia, Z., 2017. Planting patterns and deficit irrigation strategies to improve wheat production and water use efficiency under simulated rainfall conditions. Front Plant Sci 8. https://doi.org/10.3389/fpls.2017.01408</w:t>
      </w:r>
    </w:p>
    <w:p w14:paraId="2E46E746" w14:textId="77777777" w:rsidR="00DD23E6" w:rsidRDefault="00DD23E6" w:rsidP="00B032E6">
      <w:pPr>
        <w:pStyle w:val="reference"/>
        <w:spacing w:line="480" w:lineRule="auto"/>
      </w:pPr>
      <w:r>
        <w:t>Andrade, F.H., 1995. Analysis of growth and yield of maize, sunflower and soybean grown at Balcarce, Argentina. Field Crops Res 41, 1–12. https://doi.org/10.1016/0378-4290(94)00107-N</w:t>
      </w:r>
    </w:p>
    <w:p w14:paraId="71234124" w14:textId="77777777" w:rsidR="00DD23E6" w:rsidRDefault="00DD23E6" w:rsidP="00B032E6">
      <w:pPr>
        <w:pStyle w:val="reference"/>
        <w:spacing w:line="480" w:lineRule="auto"/>
      </w:pPr>
      <w:r>
        <w:t>Arora, V.K., Singh, C.B., Sidhu, A.S., Thind, S.S., 2011. Irrigation, tillage and mulching effects on soybean yield and water productivity in relation to soil texture. Agric Water Manag 98, 563–568. https://doi.org/10.1016/j.agwat.2010.10.004</w:t>
      </w:r>
    </w:p>
    <w:p w14:paraId="708704AD" w14:textId="77777777" w:rsidR="00DD23E6" w:rsidRDefault="00DD23E6" w:rsidP="00B032E6">
      <w:pPr>
        <w:pStyle w:val="reference"/>
        <w:spacing w:line="480" w:lineRule="auto"/>
      </w:pPr>
      <w:r>
        <w:t>Ashley, D.A., Ethridge, W.J., 1978. Irrigation effects on vegetative and reproductive development of three soybean cultivars. Agron J 70, 467–471. https://doi.org/10.2134/agronj1978.00021962007000030026x</w:t>
      </w:r>
    </w:p>
    <w:p w14:paraId="06CB51C5" w14:textId="77777777" w:rsidR="00DD23E6" w:rsidRDefault="00DD23E6" w:rsidP="00B032E6">
      <w:pPr>
        <w:pStyle w:val="reference"/>
        <w:spacing w:line="480" w:lineRule="auto"/>
      </w:pPr>
      <w:r>
        <w:t>Boggess, W.G., Ritchie, J.T., 1988. Economic and risk analysis of irrigation decisions in humid regions. Journal of Production Agriculture 1, 116–122. https://doi.org/10.2134/jpa1988.0116</w:t>
      </w:r>
    </w:p>
    <w:p w14:paraId="410C9BDA" w14:textId="77777777" w:rsidR="00DD23E6" w:rsidRDefault="00DD23E6" w:rsidP="00B032E6">
      <w:pPr>
        <w:pStyle w:val="reference"/>
        <w:spacing w:line="480" w:lineRule="auto"/>
      </w:pPr>
      <w:r>
        <w:lastRenderedPageBreak/>
        <w:t>Botta, G.F., Jorajuria, D., Balbuena, R., Rosatto, H., 2004. Mechanical and cropping behavior of direct drilled soil under different traffic intensities: effect on soybean (Glycine max L.) yields. Soil Tillage Res 78, 53–58. https://doi.org/10.1016/j.still.2004.01.004</w:t>
      </w:r>
    </w:p>
    <w:p w14:paraId="1BC3D742" w14:textId="77777777" w:rsidR="00DD23E6" w:rsidRDefault="00DD23E6" w:rsidP="00B032E6">
      <w:pPr>
        <w:pStyle w:val="reference"/>
        <w:spacing w:line="480" w:lineRule="auto"/>
      </w:pPr>
      <w:r>
        <w:rPr>
          <w:rFonts w:hint="eastAsia"/>
        </w:rPr>
        <w:t>Bronson, K.F., Booker, J.D., Bordovsky, J.P., Keeling, J.W., Wheeler, T.A., Boman, R.K., Parajulee, M.N., Segarra, E., Nichols, R.L., 2006. Site</w:t>
      </w:r>
      <w:r>
        <w:rPr>
          <w:rFonts w:hint="eastAsia"/>
        </w:rPr>
        <w:t>‐</w:t>
      </w:r>
      <w:r>
        <w:rPr>
          <w:rFonts w:hint="eastAsia"/>
        </w:rPr>
        <w:t>specific irrigation and nitrogen management for cotton production in the Southern High Plains. Agron J 98, 212</w:t>
      </w:r>
      <w:r>
        <w:rPr>
          <w:rFonts w:hint="eastAsia"/>
        </w:rPr>
        <w:t>–</w:t>
      </w:r>
      <w:r>
        <w:t>219. https://doi.org/10.2134/agronj2005.0149</w:t>
      </w:r>
    </w:p>
    <w:p w14:paraId="4325C961" w14:textId="77777777" w:rsidR="00DD23E6" w:rsidRDefault="00DD23E6" w:rsidP="00B032E6">
      <w:pPr>
        <w:pStyle w:val="reference"/>
        <w:spacing w:line="480" w:lineRule="auto"/>
      </w:pPr>
      <w:r>
        <w:t>Butcher, K., Wick, A.F., DeSutter, T., Chatterjee, A., Harmon, J., 2018. Corn and soybean yield response to salinity influenced by soil texture. Agron J 110, 1243–1253. https://doi.org/10.2134/agronj2017.10.0619</w:t>
      </w:r>
    </w:p>
    <w:p w14:paraId="1BAB763E" w14:textId="77777777" w:rsidR="00DD23E6" w:rsidRDefault="00DD23E6" w:rsidP="00B032E6">
      <w:pPr>
        <w:pStyle w:val="reference"/>
        <w:spacing w:line="480" w:lineRule="auto"/>
      </w:pPr>
      <w:r>
        <w:t>Corwin, D.L., Lesch, S.M., 2005. Apparent soil electrical conductivity measurements in agriculture. Comput Electron Agric 46, 11–43. https://doi.org/10.1016/j.compag.2004.10.005</w:t>
      </w:r>
    </w:p>
    <w:p w14:paraId="1BE3E07F" w14:textId="77777777" w:rsidR="00DD23E6" w:rsidRDefault="00DD23E6" w:rsidP="00B032E6">
      <w:pPr>
        <w:pStyle w:val="reference"/>
        <w:spacing w:line="480" w:lineRule="auto"/>
      </w:pPr>
      <w:r>
        <w:t>Cox, M.S., Gerard, P.D., Abshire, M.J., 2006. Selected soil properties’ variability and their relationships with yield in three Mississippi fields. Soil Sci 171, 541–551. https://doi.org/10.1097/01.SS.0000228031.49776.0F</w:t>
      </w:r>
    </w:p>
    <w:p w14:paraId="102835EA" w14:textId="77777777" w:rsidR="00DD23E6" w:rsidRDefault="00DD23E6" w:rsidP="00B032E6">
      <w:pPr>
        <w:pStyle w:val="reference"/>
        <w:spacing w:line="480" w:lineRule="auto"/>
      </w:pPr>
      <w:r>
        <w:t>Cox, W.J., Jolliff, G.D., 1986. Growth and yield of sunflower and soybean under soil water deficits. Agron J 78, 226–230. https://doi.org/10.2134/agronj1986.00021962007800020002x</w:t>
      </w:r>
    </w:p>
    <w:p w14:paraId="71A91A50" w14:textId="77777777" w:rsidR="00DD23E6" w:rsidRDefault="00DD23E6" w:rsidP="00B032E6">
      <w:pPr>
        <w:pStyle w:val="reference"/>
        <w:spacing w:line="480" w:lineRule="auto"/>
      </w:pPr>
      <w:r>
        <w:rPr>
          <w:rFonts w:hint="eastAsia"/>
        </w:rPr>
        <w:t>Doerr, S.H., Ferreira, A.J.D., Walsh, R.P.D., Shakesby, R.A., Leighton</w:t>
      </w:r>
      <w:r>
        <w:rPr>
          <w:rFonts w:hint="eastAsia"/>
        </w:rPr>
        <w:t>‐</w:t>
      </w:r>
      <w:r>
        <w:rPr>
          <w:rFonts w:hint="eastAsia"/>
        </w:rPr>
        <w:t>Boyce, G., Coelho, C.O.A., 2003. Soil water repellency as a potential parameter in rainfall</w:t>
      </w:r>
      <w:r>
        <w:rPr>
          <w:rFonts w:hint="eastAsia"/>
        </w:rPr>
        <w:t>‐</w:t>
      </w:r>
      <w:r>
        <w:rPr>
          <w:rFonts w:hint="eastAsia"/>
        </w:rPr>
        <w:lastRenderedPageBreak/>
        <w:t>runoff modelling: experimental evidence at point to catchment scales from Portugal. Hydrol Pr</w:t>
      </w:r>
      <w:r>
        <w:t>ocess 17, 363–377. https://doi.org/10.1002/hyp.1129</w:t>
      </w:r>
    </w:p>
    <w:p w14:paraId="7F6353C3" w14:textId="77777777" w:rsidR="00DD23E6" w:rsidRDefault="00DD23E6" w:rsidP="00B032E6">
      <w:pPr>
        <w:pStyle w:val="reference"/>
        <w:spacing w:line="480" w:lineRule="auto"/>
      </w:pPr>
      <w:r>
        <w:t>Dogan, E., Kirnak, H., Copur, O., 2007. Deficit irrigations during soybean reproductive stages and CROPGRO-soybean simulations under semi-arid climatic conditions. Field Crops Res 103, 154–159. https://doi.org/10.1016/j.fcr.2007.05.009</w:t>
      </w:r>
    </w:p>
    <w:p w14:paraId="209164D7" w14:textId="77777777" w:rsidR="00DD23E6" w:rsidRDefault="00DD23E6" w:rsidP="00B032E6">
      <w:pPr>
        <w:pStyle w:val="reference"/>
        <w:spacing w:line="480" w:lineRule="auto"/>
      </w:pPr>
      <w:r>
        <w:t>Dong, S., Jiang, Y., Dong, Y., Wang, L., Wang, W., Ma, Z., Yan, C., Ma, C., Liu, L., 2019. A study on soybean responses to drought stress and rehydration. Saudi J Biol Sci 26, 2006–2017. https://doi.org/10.1016/j.sjbs.2019.08.005</w:t>
      </w:r>
    </w:p>
    <w:p w14:paraId="04D64F78" w14:textId="77777777" w:rsidR="00DD23E6" w:rsidRDefault="00DD23E6" w:rsidP="00B032E6">
      <w:pPr>
        <w:pStyle w:val="reference"/>
        <w:spacing w:line="480" w:lineRule="auto"/>
      </w:pPr>
      <w:r>
        <w:t>Dong, Y., Kelley, L., Anderson, E., 2023. Demonstration of center pivot uniformity evaluation and retrofit to improve water use efficiency. J Water Resour Prot 15, 71–84. https://doi.org/10.4236/jwarp.2023.153005</w:t>
      </w:r>
    </w:p>
    <w:p w14:paraId="2CB36D63" w14:textId="77777777" w:rsidR="00DD23E6" w:rsidRDefault="00DD23E6" w:rsidP="00B032E6">
      <w:pPr>
        <w:pStyle w:val="reference"/>
        <w:spacing w:line="480" w:lineRule="auto"/>
      </w:pPr>
      <w:r>
        <w:t>Duncan, 2012. Locating the Variability of Soil Water Holding Capacity and Understanding Its Effects on Deficit Irrigation and Cotton Lint Yield (Master’s thesis). University of Tennessee, Knoxville.</w:t>
      </w:r>
    </w:p>
    <w:p w14:paraId="7A782AAE" w14:textId="77777777" w:rsidR="00DD23E6" w:rsidRDefault="00DD23E6" w:rsidP="00B032E6">
      <w:pPr>
        <w:pStyle w:val="reference"/>
        <w:spacing w:line="480" w:lineRule="auto"/>
      </w:pPr>
      <w:r>
        <w:t>Elmore, R.W., Eisenhauer, D.E., Specht, J.E., Williams, J.H., 1988. Soybean yield and yield component response to limited capacity sprinkler irrigation systems. Journal of Production Agriculture 1, 196–201. https://doi.org/10.2134/jpa1988.0196</w:t>
      </w:r>
    </w:p>
    <w:p w14:paraId="6F0A4C7F" w14:textId="77777777" w:rsidR="00DD23E6" w:rsidRDefault="00DD23E6" w:rsidP="00B032E6">
      <w:pPr>
        <w:pStyle w:val="reference"/>
        <w:spacing w:line="480" w:lineRule="auto"/>
      </w:pPr>
      <w:r>
        <w:t>Evans, R.G., LaRue, J., Stone, K.C., King, B.A., 2013. Adoption of site-specific variable rate sprinkler irrigation systems. Irrig Sci 31, 871–887. https://doi.org/10.1007/s00271-012-0365-x</w:t>
      </w:r>
    </w:p>
    <w:p w14:paraId="79258491" w14:textId="77777777" w:rsidR="00DD23E6" w:rsidRDefault="00DD23E6" w:rsidP="00B032E6">
      <w:pPr>
        <w:pStyle w:val="reference"/>
        <w:spacing w:line="480" w:lineRule="auto"/>
      </w:pPr>
      <w:r>
        <w:t>Evans, R.G., Sadler, E.J., 2008. Methods and technologies to improve efficiency of water use. Water Resour Res 44. https://doi.org/10.1029/2007WR006200</w:t>
      </w:r>
    </w:p>
    <w:p w14:paraId="2F5BA630" w14:textId="77777777" w:rsidR="00DD23E6" w:rsidRDefault="00DD23E6" w:rsidP="00B032E6">
      <w:pPr>
        <w:pStyle w:val="reference"/>
        <w:spacing w:line="480" w:lineRule="auto"/>
      </w:pPr>
      <w:r>
        <w:lastRenderedPageBreak/>
        <w:t>Evett, S.R., Schwartz, R.C., Casanova, J.J., Heng, L.K., 2012. Soil water sensing for water balance, ET and WUE. Agric Water Manag 104, 1–9. https://doi.org/10.1016/j.agwat.2011.12.002</w:t>
      </w:r>
    </w:p>
    <w:p w14:paraId="6A034E7C" w14:textId="5BF76FA9" w:rsidR="00DD23E6" w:rsidRDefault="00DD23E6" w:rsidP="00B032E6">
      <w:pPr>
        <w:pStyle w:val="reference"/>
        <w:spacing w:line="480" w:lineRule="auto"/>
      </w:pPr>
      <w:r>
        <w:t>Farid, H.U., Bakhsh, A., Ahmad, N., Ahmad, A., Mahmood-Khan, Z., 2016. Delineating site-specific management zones for precision agriculture. J Agric Sci 154, 273–286. https://doi.org/10.1017/S0021859615000143</w:t>
      </w:r>
    </w:p>
    <w:p w14:paraId="1BE6DD17" w14:textId="77777777" w:rsidR="00DD23E6" w:rsidRDefault="00DD23E6" w:rsidP="00B032E6">
      <w:pPr>
        <w:pStyle w:val="reference"/>
        <w:spacing w:line="480" w:lineRule="auto"/>
      </w:pPr>
      <w:r>
        <w:t>Fehr, W.R., Caviness, C.E., 1977. Stages of soybean development. Iowa State University of Science and Technology Ames.</w:t>
      </w:r>
    </w:p>
    <w:p w14:paraId="02BC805E" w14:textId="77777777" w:rsidR="00DD23E6" w:rsidRDefault="00DD23E6" w:rsidP="00B032E6">
      <w:pPr>
        <w:pStyle w:val="reference"/>
        <w:spacing w:line="480" w:lineRule="auto"/>
      </w:pPr>
      <w:r>
        <w:t>Foroud, N., Mundel, H.-H., Saindon, G., Entz, T., 1993. Effect of level and timing of moisture stress on soybean plant development and yield components. Irrig Sci 13. https://doi.org/10.1007/BF00190029</w:t>
      </w:r>
    </w:p>
    <w:p w14:paraId="149554CB" w14:textId="77777777" w:rsidR="00DD23E6" w:rsidRDefault="00DD23E6" w:rsidP="00B032E6">
      <w:pPr>
        <w:pStyle w:val="reference"/>
        <w:spacing w:line="480" w:lineRule="auto"/>
      </w:pPr>
      <w:r>
        <w:t>Fried, H.G., Narayanan, S., Fallen, B., 2019. Evaluation of soybean [Glycine max (L.) Merr.] genotypes for yield, water use efficiency, and root traits. PLoS One 14, e0212700. https://doi.org/10.1371/journal.pone.0212700</w:t>
      </w:r>
    </w:p>
    <w:p w14:paraId="3FE29D88" w14:textId="77777777" w:rsidR="00DD23E6" w:rsidRDefault="00DD23E6" w:rsidP="00B032E6">
      <w:pPr>
        <w:pStyle w:val="reference"/>
        <w:spacing w:line="480" w:lineRule="auto"/>
      </w:pPr>
      <w:r>
        <w:t>Gavioli, A., de Souza, E.G., Bazzi, C.L., Schenatto, K., Betzek, N.M., 2019. Identification of management zones in precision agriculture: An evaluation of alternative cluster analysis methods. Biosyst Eng 181, 86–102. https://doi.org/10.1016/j.biosystemseng.2019.02.019</w:t>
      </w:r>
    </w:p>
    <w:p w14:paraId="73C23435" w14:textId="77777777" w:rsidR="00DD23E6" w:rsidRDefault="00DD23E6" w:rsidP="00B032E6">
      <w:pPr>
        <w:pStyle w:val="reference"/>
        <w:spacing w:line="480" w:lineRule="auto"/>
      </w:pPr>
      <w:r>
        <w:t>Grassini, P., Thorburn, J., Burr, C., Cassman, K.G., 2011. High-yield irrigated maize in the Western U.S. Corn Belt: I. On-farm yield, yield potential, and impact of agronomic practices. Field Crops Res 120, 142–150. https://doi.org/10.1016/j.fcr.2010.09.012</w:t>
      </w:r>
    </w:p>
    <w:p w14:paraId="7C59D23B" w14:textId="77777777" w:rsidR="00DD23E6" w:rsidRDefault="00DD23E6" w:rsidP="00B032E6">
      <w:pPr>
        <w:pStyle w:val="reference"/>
        <w:spacing w:line="480" w:lineRule="auto"/>
      </w:pPr>
      <w:r>
        <w:lastRenderedPageBreak/>
        <w:t>Grassini, P., Torrion, J.A., Yang, H.S., Rees, J., Andersen, D., Cassman, K.G., Specht, J.E., 2015. Soybean yield gaps and water productivity in the western U.S. Corn Belt. Field Crops Res 179, 150–163. https://doi.org/10.1016/j.fcr.2015.04.015</w:t>
      </w:r>
    </w:p>
    <w:p w14:paraId="1CE320BD" w14:textId="77777777" w:rsidR="00DD23E6" w:rsidRDefault="00DD23E6" w:rsidP="00B032E6">
      <w:pPr>
        <w:pStyle w:val="reference"/>
        <w:spacing w:line="480" w:lineRule="auto"/>
      </w:pPr>
      <w:r>
        <w:t>Haghverdi, A., Leib, B., Washington-Allen, R., Wright, W., Ghodsi, S., Grant, T., Zheng, M., Vanchiasong, P., 2019. Studying crop yield response to supplemental irrigation and the spatial heterogeneity of soil physical attributes in a humid region. Agriculture 9, 43. https://doi.org/10.3390/agriculture9020043</w:t>
      </w:r>
    </w:p>
    <w:p w14:paraId="506BBD83" w14:textId="77777777" w:rsidR="00DD23E6" w:rsidRDefault="00DD23E6" w:rsidP="00B032E6">
      <w:pPr>
        <w:pStyle w:val="reference"/>
        <w:spacing w:line="480" w:lineRule="auto"/>
      </w:pPr>
      <w:r>
        <w:t>Haghverdi, A., Leib, B.G., Washington-Allen, R.A., Ayers, P.D., Buschermohle, M.J., 2015. Perspectives on delineating management zones for variable rate irrigation. Comput Electron Agric 117, 154–167. https://doi.org/10.1016/j.compag.2015.06.019</w:t>
      </w:r>
    </w:p>
    <w:p w14:paraId="50523609" w14:textId="77777777" w:rsidR="00DD23E6" w:rsidRDefault="00DD23E6" w:rsidP="00B032E6">
      <w:pPr>
        <w:pStyle w:val="reference"/>
        <w:spacing w:line="480" w:lineRule="auto"/>
      </w:pPr>
      <w:r>
        <w:t>Hamed, R., Van Loon, A.F., Aerts, J., Coumou, D., 2021. Impacts of compound hot–dry extremes on US soybean yields. Earth System Dynamics 12, 1371–1391. https://doi.org/10.5194/esd-12-1371-2021</w:t>
      </w:r>
    </w:p>
    <w:p w14:paraId="7CEFE33D" w14:textId="77777777" w:rsidR="00DD23E6" w:rsidRDefault="00DD23E6" w:rsidP="00B032E6">
      <w:pPr>
        <w:pStyle w:val="reference"/>
        <w:spacing w:line="480" w:lineRule="auto"/>
      </w:pPr>
      <w:r>
        <w:t>Hayhoe, K., Wuebbles, D.J., Easterling, D.R., Fahey, D.W., Doherty, S., Kossin, J.P., Sweet, W. V., Vose, R.S., Wehner, M.F., 2018. Chapter 2 : Our Changing Climate. Impacts, Risks, and Adaptation in the United States: The Fourth National Climate Assessment, Volume II. Washington, DC. https://doi.org/10.7930/NCA4.2018.CH2</w:t>
      </w:r>
    </w:p>
    <w:p w14:paraId="19ED918D" w14:textId="77777777" w:rsidR="00DD23E6" w:rsidRDefault="00DD23E6" w:rsidP="00B032E6">
      <w:pPr>
        <w:pStyle w:val="reference"/>
        <w:spacing w:line="480" w:lineRule="auto"/>
      </w:pPr>
      <w:r>
        <w:t>Heatherly, L.G., Elmore, R.W., 2016. Managing inputs for peak production. pp. 451–536. https://doi.org/10.2134/agronmonogr16.3ed.c10</w:t>
      </w:r>
    </w:p>
    <w:p w14:paraId="49F58166" w14:textId="77777777" w:rsidR="00DD23E6" w:rsidRDefault="00DD23E6" w:rsidP="00B032E6">
      <w:pPr>
        <w:pStyle w:val="reference"/>
        <w:spacing w:line="480" w:lineRule="auto"/>
      </w:pPr>
      <w:r>
        <w:lastRenderedPageBreak/>
        <w:t>Hedley, C.B., Roudier, P., Yule, I.J., Ekanayake, J., Bradbury, S., 2013. Soil water status and water table depth modelling using electromagnetic surveys for precision irrigation scheduling. Geoderma 199, 22–29. https://doi.org/10.1016/j.geoderma.2012.07.018</w:t>
      </w:r>
    </w:p>
    <w:p w14:paraId="6A720237" w14:textId="77777777" w:rsidR="00DD23E6" w:rsidRDefault="00DD23E6" w:rsidP="00B032E6">
      <w:pPr>
        <w:pStyle w:val="reference"/>
        <w:spacing w:line="480" w:lineRule="auto"/>
      </w:pPr>
      <w:r>
        <w:t>Hedley, C.B., Yule, I.J., 2009. Soil water status mapping and two variable-rate irrigation scenarios. Precis Agric 10, 342–355. https://doi.org/10.1007/s11119-009-9119-z</w:t>
      </w:r>
    </w:p>
    <w:p w14:paraId="32CBE1DB" w14:textId="77777777" w:rsidR="00DD23E6" w:rsidRDefault="00DD23E6" w:rsidP="00B032E6">
      <w:pPr>
        <w:pStyle w:val="reference"/>
        <w:spacing w:line="480" w:lineRule="auto"/>
      </w:pPr>
      <w:r>
        <w:t>Irmak, S., 2019. Soil water content-and soil matric potential-based irrigation trigger values for different soil types. Nebraska Extension NebGuide 3045.</w:t>
      </w:r>
    </w:p>
    <w:p w14:paraId="52A45B49" w14:textId="77777777" w:rsidR="00DD23E6" w:rsidRDefault="00DD23E6" w:rsidP="00B032E6">
      <w:pPr>
        <w:pStyle w:val="reference"/>
        <w:spacing w:line="480" w:lineRule="auto"/>
      </w:pPr>
      <w:r>
        <w:t>J. A. Thomasson, R. Sui, M. S. Cox, A. Al-Rajehy, 2001. Soil reflectance sensing for determining soil properties in precision agriculture. Transactions of the ASAE 44. https://doi.org/10.13031/2013.7002</w:t>
      </w:r>
    </w:p>
    <w:p w14:paraId="064ED95D" w14:textId="77777777" w:rsidR="00DD23E6" w:rsidRDefault="00DD23E6" w:rsidP="00B032E6">
      <w:pPr>
        <w:pStyle w:val="reference"/>
        <w:spacing w:line="480" w:lineRule="auto"/>
      </w:pPr>
      <w:r>
        <w:t>Jha, P.K., Kumar, S.N., Ines, A.V.M., 2018. Responses of soybean to water stress and supplemental irrigation in upper Indo-Gangetic plain: Field experiment and modeling approach. Field Crops Res 219, 76–86. https://doi.org/10.1016/j.fcr.2018.01.029</w:t>
      </w:r>
    </w:p>
    <w:p w14:paraId="19F57019" w14:textId="77777777" w:rsidR="00DD23E6" w:rsidRDefault="00DD23E6" w:rsidP="00B032E6">
      <w:pPr>
        <w:pStyle w:val="reference"/>
        <w:spacing w:line="480" w:lineRule="auto"/>
      </w:pPr>
      <w:r>
        <w:t>Kang, S., Hao, X., Du, T., Tong, L., Su, X., Lu, H., Li, X., Huo, Z., Li, S., Ding, R., 2017. Improving agricultural water productivity to ensure food security in China under changing environment: From research to practice. Agric Water Manag 179, 5–17. https://doi.org/10.1016/j.agwat.2016.05.007</w:t>
      </w:r>
    </w:p>
    <w:p w14:paraId="77DA221B" w14:textId="77777777" w:rsidR="00DD23E6" w:rsidRDefault="00DD23E6" w:rsidP="00B032E6">
      <w:pPr>
        <w:pStyle w:val="reference"/>
        <w:spacing w:line="480" w:lineRule="auto"/>
      </w:pPr>
      <w:r>
        <w:t xml:space="preserve">Kephe, P.N., Ayisi, K.K., Petja, B.M., 2021. Challenges and opportunities in crop simulation modelling under seasonal and projected climate change scenarios for </w:t>
      </w:r>
      <w:r>
        <w:lastRenderedPageBreak/>
        <w:t>crop production in South Africa. Agric Food Secur 10, 10. https://doi.org/10.1186/s40066-020-00283-5</w:t>
      </w:r>
    </w:p>
    <w:p w14:paraId="065B5A67" w14:textId="77777777" w:rsidR="00DD23E6" w:rsidRDefault="00DD23E6" w:rsidP="00B032E6">
      <w:pPr>
        <w:pStyle w:val="reference"/>
        <w:spacing w:line="480" w:lineRule="auto"/>
      </w:pPr>
      <w:r>
        <w:t>Kunert, K.J., Vorster, B.J., Fenta, B.A., Kibido, T., Dionisio, G., Foyer, C.H., 2016. Drought stress responses in soybean roots and nodules. Front Plant Sci 7. https://doi.org/10.3389/fpls.2016.01015</w:t>
      </w:r>
    </w:p>
    <w:p w14:paraId="79A7C6CE" w14:textId="77777777" w:rsidR="00DD23E6" w:rsidRDefault="00DD23E6" w:rsidP="00B032E6">
      <w:pPr>
        <w:pStyle w:val="reference"/>
        <w:spacing w:line="480" w:lineRule="auto"/>
      </w:pPr>
      <w:r>
        <w:t>Lal, R., 2015. Restoring soil quality to mitigate soil degradation. Sustainability 7, 5875–5895. https://doi.org/10.3390/su7055875</w:t>
      </w:r>
    </w:p>
    <w:p w14:paraId="3482BF2D" w14:textId="77777777" w:rsidR="00DD23E6" w:rsidRDefault="00DD23E6" w:rsidP="00B032E6">
      <w:pPr>
        <w:pStyle w:val="reference"/>
        <w:spacing w:line="480" w:lineRule="auto"/>
      </w:pPr>
      <w:r>
        <w:t>Lamm, F.R., Rogers, D.H., 2017. Longevity and performance of a subsurface drip irrigation system. Trans ASABE 60, 931–939. https://doi.org/10.13031/trans.12237</w:t>
      </w:r>
    </w:p>
    <w:p w14:paraId="16ED0262" w14:textId="77777777" w:rsidR="00DD23E6" w:rsidRDefault="00DD23E6" w:rsidP="00B032E6">
      <w:pPr>
        <w:pStyle w:val="reference"/>
        <w:spacing w:line="480" w:lineRule="auto"/>
      </w:pPr>
      <w:r>
        <w:t>Leib, B., Payero, J., Pringle, L., Bordovsky, J., Porter, W., Barnes, E., 2015. Placement and interpretation of soil moisture sensors for irrigated cotton production in humid regions [WWW Document]. Cotton Inco. URL https://cottoncultivated.cottoninc.com/wp-content/uploads/2015/12/Soil-Moisture.final-web.pdf (accessed 12.10.23).</w:t>
      </w:r>
    </w:p>
    <w:p w14:paraId="1D8125B2" w14:textId="77777777" w:rsidR="00DD23E6" w:rsidRDefault="00DD23E6" w:rsidP="00B032E6">
      <w:pPr>
        <w:pStyle w:val="reference"/>
        <w:spacing w:line="480" w:lineRule="auto"/>
      </w:pPr>
      <w:r>
        <w:t>Leib, B.G., 2011. Management of irrigation systems in Tennessee (MOIST) spreadsheet [WWW Document]. URL http://bioengr. ag. utk. edu/weather/ (accessed 7.17.12).</w:t>
      </w:r>
    </w:p>
    <w:p w14:paraId="7E8FEB10" w14:textId="77777777" w:rsidR="00DD23E6" w:rsidRDefault="00DD23E6" w:rsidP="00B032E6">
      <w:pPr>
        <w:pStyle w:val="reference"/>
        <w:spacing w:line="480" w:lineRule="auto"/>
      </w:pPr>
      <w:r>
        <w:t>Leib, B.G., Knappenberger, T.J., Vellidis, G., Wendroth, O., 2021. A regional approach to improving soybean irrigation management in the Southeastern United States, in: 6th Decennial National Irrigation Symposium, 6-8, December 2021, San Diego, California. American Society of Agricultural and Biological Engineers, St. Joseph, MI, p. 1. https://doi.org/10.13031/irrig.2020-054</w:t>
      </w:r>
    </w:p>
    <w:p w14:paraId="7239B700" w14:textId="77777777" w:rsidR="00DD23E6" w:rsidRDefault="00DD23E6" w:rsidP="00B032E6">
      <w:pPr>
        <w:pStyle w:val="reference"/>
        <w:spacing w:line="480" w:lineRule="auto"/>
      </w:pPr>
      <w:r>
        <w:lastRenderedPageBreak/>
        <w:t>Lobell, D.B., Hammer, G.L., McLean, G., Messina, C., Roberts, M.J., Schlenker, W., 2013. The critical role of extreme heat for maize production in the United States. Nat Clim Chang 3, 497–501. https://doi.org/10.1038/nclimate1832</w:t>
      </w:r>
    </w:p>
    <w:p w14:paraId="2B2E744F" w14:textId="77777777" w:rsidR="00DD23E6" w:rsidRDefault="00DD23E6" w:rsidP="00B032E6">
      <w:pPr>
        <w:pStyle w:val="reference"/>
        <w:spacing w:line="480" w:lineRule="auto"/>
      </w:pPr>
      <w:r>
        <w:t>Michael D Dukes, 2010. Water conservation potential of smart irrigation controllers, in: 5th National Decennial Irrigation Conference Proceedings, 5-8 December 2010, Phoenix Convention Center, Phoenix, Arizona USA. American Society of Agricultural and Biological Engineers, St. Joseph, MI. https://doi.org/10.13031/2013.35888</w:t>
      </w:r>
    </w:p>
    <w:p w14:paraId="3030D789" w14:textId="77777777" w:rsidR="00DD23E6" w:rsidRDefault="00DD23E6" w:rsidP="00B032E6">
      <w:pPr>
        <w:pStyle w:val="reference"/>
        <w:spacing w:line="480" w:lineRule="auto"/>
      </w:pPr>
      <w:r>
        <w:t>Montoya, F., García, C., Pintos, F., Otero, A., 2017. Effects of irrigation regime on the growth and yield of irrigated soybean in temperate humid climatic conditions. Agric Water Manag 193, 30–45. https://doi.org/10.1016/J.AGWAT.2017.08.001</w:t>
      </w:r>
    </w:p>
    <w:p w14:paraId="5CC97EA1" w14:textId="77777777" w:rsidR="00DD23E6" w:rsidRDefault="00DD23E6" w:rsidP="00B032E6">
      <w:pPr>
        <w:pStyle w:val="reference"/>
        <w:spacing w:line="480" w:lineRule="auto"/>
      </w:pPr>
      <w:r>
        <w:t>Moral, F.J., Serrano, J.M., 2019. Using low-cost geophysical survey to map soil properties and delineate management zones on grazed permanent pastures. Precis Agric 20, 1000–1014. https://doi.org/10.1007/s11119-018-09631-9</w:t>
      </w:r>
    </w:p>
    <w:p w14:paraId="390BDADA" w14:textId="77777777" w:rsidR="00DD23E6" w:rsidRDefault="00DD23E6" w:rsidP="00B032E6">
      <w:pPr>
        <w:pStyle w:val="reference"/>
        <w:spacing w:line="480" w:lineRule="auto"/>
      </w:pPr>
      <w:r>
        <w:t>Myers, D.B., Kitchen, N.R., Sudduth, K.A., Sharp, R.E., Miles, R.J., 2007. Soybean root distribution related to claypan soil properties and apparent soil electrical conductivity. Crop Sci 47, 1498–1509. https://doi.org/10.2135/cropsci2006.07.0460</w:t>
      </w:r>
    </w:p>
    <w:p w14:paraId="16D7BA69" w14:textId="77777777" w:rsidR="00DD23E6" w:rsidRDefault="00DD23E6" w:rsidP="00B032E6">
      <w:pPr>
        <w:pStyle w:val="reference"/>
        <w:spacing w:line="480" w:lineRule="auto"/>
      </w:pPr>
      <w:r>
        <w:t>N. L. Klocke, L. R. Stone, G. A. Clark, T. J. Dumler, S. Briggeman, 2006. Water allocation model for limited irrigation. Appl Eng Agric 22, 381–389. https://doi.org/10.13031/2013.20458</w:t>
      </w:r>
    </w:p>
    <w:p w14:paraId="6D17001F" w14:textId="77777777" w:rsidR="00DD23E6" w:rsidRDefault="00DD23E6" w:rsidP="00B032E6">
      <w:pPr>
        <w:pStyle w:val="reference"/>
        <w:spacing w:line="480" w:lineRule="auto"/>
      </w:pPr>
      <w:r>
        <w:lastRenderedPageBreak/>
        <w:t>NOAA, 2024. National weather service [WWW Document]. URL https://www.weather.gov/wrh/climate?wfo=meg (accessed 9.29.24).</w:t>
      </w:r>
    </w:p>
    <w:p w14:paraId="266C8506" w14:textId="77777777" w:rsidR="00DD23E6" w:rsidRDefault="00DD23E6" w:rsidP="00B032E6">
      <w:pPr>
        <w:pStyle w:val="reference"/>
        <w:spacing w:line="480" w:lineRule="auto"/>
      </w:pPr>
      <w:r>
        <w:t>O’Shaughnessy, S.A., Evett, S.R., Colaizzi, P.D., 2015. Dynamic prescription maps for site-specific variable rate irrigation of cotton. Agric Water Manag 159, 123–138. https://doi.org/10.1016/j.agwat.2015.06.001</w:t>
      </w:r>
    </w:p>
    <w:p w14:paraId="2C37F00D" w14:textId="77777777" w:rsidR="00DD23E6" w:rsidRDefault="00DD23E6" w:rsidP="00B032E6">
      <w:pPr>
        <w:pStyle w:val="reference"/>
        <w:spacing w:line="480" w:lineRule="auto"/>
      </w:pPr>
      <w:r>
        <w:t>Pardossi, A., Incrocci, L., Incrocci, G., Malorgio, F., Battista, P., Bacci, L., Rapi, B., Marzialetti, P., Hemming, J., Balendonck, J., 2009. Root zone sensors for irrigation management in intensive agriculture. Sensors 9, 2809–2835. https://doi.org/10.3390/s90402809</w:t>
      </w:r>
    </w:p>
    <w:p w14:paraId="7900F763" w14:textId="77777777" w:rsidR="00DD23E6" w:rsidRDefault="00DD23E6" w:rsidP="00B032E6">
      <w:pPr>
        <w:pStyle w:val="reference"/>
        <w:spacing w:line="480" w:lineRule="auto"/>
      </w:pPr>
      <w:r>
        <w:t>Pereira, L.S., Allen, R.G., Smith, M., Raes, D., 2015. Crop evapotranspiration estimation with FAO56: Past and future. Agric Water Manag 147, 4–20. https://doi.org/10.1016/j.agwat.2014.07.031</w:t>
      </w:r>
    </w:p>
    <w:p w14:paraId="351F9AE9" w14:textId="77777777" w:rsidR="00DD23E6" w:rsidRDefault="00DD23E6" w:rsidP="00B032E6">
      <w:pPr>
        <w:pStyle w:val="reference"/>
        <w:spacing w:line="480" w:lineRule="auto"/>
      </w:pPr>
      <w:r>
        <w:t>Piao, S., Ciais, P., Huang, Y., Shen, Z., Peng, S., Li, J., Zhou, L., Liu, H., Ma, Y., Ding, Y., Friedlingstein, P., Liu, C., Tan, K., Yu, Y., Zhang, T., Fang, J., 2010. The impacts of climate change on water resources and agriculture in China. Nature 467, 43–51. https://doi.org/10.1038/nature09364</w:t>
      </w:r>
    </w:p>
    <w:p w14:paraId="18869F8F" w14:textId="77777777" w:rsidR="00DD23E6" w:rsidRDefault="00DD23E6" w:rsidP="00B032E6">
      <w:pPr>
        <w:pStyle w:val="reference"/>
        <w:spacing w:line="480" w:lineRule="auto"/>
      </w:pPr>
      <w:r>
        <w:t>Rey, D., Holman, I.P., Daccache, A., Morris, J., Weatherhead, E.K., Knox, J.W., 2016. Modelling and mapping the economic value of supplemental irrigation in a humid climate. Agric Water Manag 173, 13–22. https://doi.org/10.1016/j.agwat.2016.04.017</w:t>
      </w:r>
    </w:p>
    <w:p w14:paraId="7FA3EC4A" w14:textId="77777777" w:rsidR="00DD23E6" w:rsidRDefault="00DD23E6" w:rsidP="00B032E6">
      <w:pPr>
        <w:pStyle w:val="reference"/>
        <w:spacing w:line="480" w:lineRule="auto"/>
      </w:pPr>
      <w:r>
        <w:t xml:space="preserve">Rosenzweig, C., Elliott, J., Deryng, D., Ruane, A.C., Müller, C., Arneth, A., Boote, K.J., Folberth, C., Glotter, M., Khabarov, N., Neumann, K., Piontek, F., Pugh, T.A.M., </w:t>
      </w:r>
      <w:r>
        <w:lastRenderedPageBreak/>
        <w:t>Schmid, E., Stehfest, E., Yang, H., Jones, J.W., 2014. Assessing agricultural risks of climate change in the 21st century in a global gridded crop model intercomparison. Proceedings of the National Academy of Sciences 111, 3268–3273. https://doi.org/10.1073/pnas.1222463110</w:t>
      </w:r>
    </w:p>
    <w:p w14:paraId="4EACCDB1" w14:textId="77777777" w:rsidR="00DD23E6" w:rsidRDefault="00DD23E6" w:rsidP="00B032E6">
      <w:pPr>
        <w:pStyle w:val="reference"/>
        <w:spacing w:line="480" w:lineRule="auto"/>
      </w:pPr>
      <w:r>
        <w:t>Sainju, U.M., Liptzin, D., Jabro, J.D., 2022. Relating soil physical properties to other soil properties and crop yields. Sci Rep 12, 22025. https://doi.org/10.1038/s41598-022-26619-8</w:t>
      </w:r>
    </w:p>
    <w:p w14:paraId="565BCE0D" w14:textId="77777777" w:rsidR="00DD23E6" w:rsidRDefault="00DD23E6" w:rsidP="00B032E6">
      <w:pPr>
        <w:pStyle w:val="reference"/>
        <w:spacing w:line="480" w:lineRule="auto"/>
      </w:pPr>
      <w:r>
        <w:t>Schwartz, R.C., Domínguez, A., Pardo, J.J., Colaizzi, P.D., Baumhardt, R.L., Bell, J.M., 2020. A crop coefficient –based water use model with non-uniform root distribution. Agric Water Manag 228, 105892. https://doi.org/10.1016/j.agwat.2019.105892</w:t>
      </w:r>
    </w:p>
    <w:p w14:paraId="1AFC9EE5" w14:textId="77777777" w:rsidR="00DD23E6" w:rsidRDefault="00DD23E6" w:rsidP="00B032E6">
      <w:pPr>
        <w:pStyle w:val="reference"/>
        <w:spacing w:line="480" w:lineRule="auto"/>
      </w:pPr>
      <w:r>
        <w:t>Shekoofa, A., Leib, B., 2022. Irrigating soybean. Tennessee soybean production handbook.</w:t>
      </w:r>
    </w:p>
    <w:p w14:paraId="68686652" w14:textId="77777777" w:rsidR="00DD23E6" w:rsidRDefault="00DD23E6" w:rsidP="00B032E6">
      <w:pPr>
        <w:pStyle w:val="reference"/>
        <w:spacing w:line="480" w:lineRule="auto"/>
      </w:pPr>
      <w:r>
        <w:rPr>
          <w:rFonts w:hint="eastAsia"/>
        </w:rPr>
        <w:t>Sincik, M., Candogan, B.N., Demirtas, C., B</w:t>
      </w:r>
      <w:r>
        <w:rPr>
          <w:rFonts w:hint="eastAsia"/>
        </w:rPr>
        <w:t>ü</w:t>
      </w:r>
      <w:r>
        <w:rPr>
          <w:rFonts w:hint="eastAsia"/>
        </w:rPr>
        <w:t>y</w:t>
      </w:r>
      <w:r>
        <w:rPr>
          <w:rFonts w:hint="eastAsia"/>
        </w:rPr>
        <w:t>ü</w:t>
      </w:r>
      <w:r>
        <w:rPr>
          <w:rFonts w:hint="eastAsia"/>
        </w:rPr>
        <w:t>kcangaz, H., Yazgan, S., Göksoy, A.T., 2008. Deficit irrigation of soya bean [Glycine max (L.) Merr.] in a sub</w:t>
      </w:r>
      <w:r>
        <w:rPr>
          <w:rFonts w:hint="eastAsia"/>
        </w:rPr>
        <w:t>‐</w:t>
      </w:r>
      <w:r>
        <w:rPr>
          <w:rFonts w:hint="eastAsia"/>
        </w:rPr>
        <w:t>humid climate. J Agron Crop Sci 194, 200</w:t>
      </w:r>
      <w:r>
        <w:rPr>
          <w:rFonts w:hint="eastAsia"/>
        </w:rPr>
        <w:t>–</w:t>
      </w:r>
      <w:r>
        <w:rPr>
          <w:rFonts w:hint="eastAsia"/>
        </w:rPr>
        <w:t>205. https://doi.org/https://doi.org/10.1111/j.1439-037X.2</w:t>
      </w:r>
      <w:r>
        <w:t>008.00307.x</w:t>
      </w:r>
    </w:p>
    <w:p w14:paraId="082A3B4C" w14:textId="77777777" w:rsidR="00DD23E6" w:rsidRDefault="00DD23E6" w:rsidP="00B032E6">
      <w:pPr>
        <w:pStyle w:val="reference"/>
        <w:spacing w:line="480" w:lineRule="auto"/>
      </w:pPr>
      <w:r>
        <w:t>Sinclair, T.R., Messina, C.D., Beatty, A., Samples, M., 2010. Assessment across the United States of the Benefits of Altered Soybean Drought Traits. Agron J 102, 475–482. https://doi.org/10.2134/agronj2009.0195</w:t>
      </w:r>
    </w:p>
    <w:p w14:paraId="57318E7A" w14:textId="77777777" w:rsidR="00DD23E6" w:rsidRDefault="00DD23E6" w:rsidP="00B032E6">
      <w:pPr>
        <w:pStyle w:val="reference"/>
        <w:spacing w:line="480" w:lineRule="auto"/>
      </w:pPr>
      <w:r>
        <w:t xml:space="preserve">Singh, H., Northup, B.K., Rice, C.W., Prasad, P.V.V., 2022. Biochar applications influence soil physical and chemical properties, microbial diversity, and crop </w:t>
      </w:r>
      <w:r>
        <w:lastRenderedPageBreak/>
        <w:t>productivity: a meta-analysis. Biochar 4, 8. https://doi.org/10.1007/s42773-022-00138-1</w:t>
      </w:r>
    </w:p>
    <w:p w14:paraId="2333BD2E" w14:textId="77777777" w:rsidR="00DD23E6" w:rsidRDefault="00DD23E6" w:rsidP="00B032E6">
      <w:pPr>
        <w:pStyle w:val="reference"/>
        <w:spacing w:line="480" w:lineRule="auto"/>
      </w:pPr>
      <w:r>
        <w:t>Sohoulande Djebou, C.D., Conger, S., Szogi, A.A., Stone, K.C., Martin, J.H., 2021. Seasonal precipitation pattern analysis for decision support of agricultural irrigation management in Louisiana, USA. Agric Water Manag 254, 106970. https://doi.org/10.1016/j.agwat.2021.106970</w:t>
      </w:r>
    </w:p>
    <w:p w14:paraId="12ED65E8" w14:textId="77777777" w:rsidR="00DD23E6" w:rsidRDefault="00DD23E6" w:rsidP="00B032E6">
      <w:pPr>
        <w:pStyle w:val="reference"/>
        <w:spacing w:line="480" w:lineRule="auto"/>
      </w:pPr>
      <w:r>
        <w:t>Specht, J.E., Elmore, R.W., Eisenhauer, D.E., Klocke, N.W., 1989. Growth stage scheduling criteria for sprinkler-irrigated soybeans. Irrig Sci 10. https://doi.org/10.1007/BF00265687</w:t>
      </w:r>
    </w:p>
    <w:p w14:paraId="386B20BE" w14:textId="77777777" w:rsidR="00DD23E6" w:rsidRDefault="00DD23E6" w:rsidP="00B032E6">
      <w:pPr>
        <w:pStyle w:val="reference"/>
        <w:spacing w:line="480" w:lineRule="auto"/>
      </w:pPr>
      <w:r>
        <w:t>Steckel, L., 2022. Soybean weed management [WWW Document]. Tennessee soybean production handbook. URL https://utcrops.com/wp-content/uploads/2023/01/PB_1912-I_Soybean_Handbook_Ch9_Final.pdf (accessed 10.26.24).</w:t>
      </w:r>
    </w:p>
    <w:p w14:paraId="00D3D9FE" w14:textId="77777777" w:rsidR="00DD23E6" w:rsidRDefault="00DD23E6" w:rsidP="00B032E6">
      <w:pPr>
        <w:pStyle w:val="reference"/>
        <w:spacing w:line="480" w:lineRule="auto"/>
      </w:pPr>
      <w:r>
        <w:t>Suriadi, A., Zulhaedar, F., Nazam, M., Hipi, A., 2021. Optimal irrigation at various soil types for soybean production. IOP Conf Ser Earth Environ Sci 648, 012081. https://doi.org/10.1088/1755-1315/648/1/012081</w:t>
      </w:r>
    </w:p>
    <w:p w14:paraId="5A5E84E4" w14:textId="77777777" w:rsidR="00DD23E6" w:rsidRDefault="00DD23E6" w:rsidP="00B032E6">
      <w:pPr>
        <w:pStyle w:val="reference"/>
        <w:spacing w:line="480" w:lineRule="auto"/>
      </w:pPr>
      <w:r>
        <w:t>Thompson, R.B., Martínez-Gaitan, C., Gallardo, M., Giménez, C., Fernández, M.D., 2007. Identification of irrigation and N management practices that contribute to nitrate leaching loss from an intensive vegetable production system by use of a comprehensive survey. Agric Water Manag 89, 261–274. https://doi.org/10.1016/j.agwat.2007.01.013</w:t>
      </w:r>
    </w:p>
    <w:p w14:paraId="771D11B1" w14:textId="77777777" w:rsidR="00DD23E6" w:rsidRDefault="00DD23E6" w:rsidP="00B032E6">
      <w:pPr>
        <w:pStyle w:val="reference"/>
        <w:spacing w:line="480" w:lineRule="auto"/>
      </w:pPr>
      <w:r>
        <w:lastRenderedPageBreak/>
        <w:t>Torrion, J.A., Setiyono, T.D., Graef, G.L., Cassman, K.G., Irmak, S., Specht, J.E., 2014. Soybean irrigation management: Agronomic impacts of deferred, deficit, and full-season strategies. Crop Sci 54, 2782–2795. https://doi.org/10.2135/cropsci2014.03.0261</w:t>
      </w:r>
    </w:p>
    <w:p w14:paraId="313CAA10" w14:textId="77777777" w:rsidR="00DD23E6" w:rsidRDefault="00DD23E6" w:rsidP="00B032E6">
      <w:pPr>
        <w:pStyle w:val="reference"/>
        <w:spacing w:line="480" w:lineRule="auto"/>
      </w:pPr>
      <w:r>
        <w:t>USDA, 2024a. Quick stats [WWW Document]. URL https://quickstats.nass.usda.gov/ (accessed 9.8.24).</w:t>
      </w:r>
    </w:p>
    <w:p w14:paraId="7F54FDE7" w14:textId="77777777" w:rsidR="00DD23E6" w:rsidRDefault="00DD23E6" w:rsidP="00B032E6">
      <w:pPr>
        <w:pStyle w:val="reference"/>
        <w:spacing w:line="480" w:lineRule="auto"/>
      </w:pPr>
      <w:r>
        <w:t>USDA, 2024b. U.S. soybeans exports in 2023.</w:t>
      </w:r>
    </w:p>
    <w:p w14:paraId="7A9D7BCE" w14:textId="77777777" w:rsidR="00DD23E6" w:rsidRDefault="00DD23E6" w:rsidP="00B032E6">
      <w:pPr>
        <w:pStyle w:val="reference"/>
        <w:spacing w:line="480" w:lineRule="auto"/>
      </w:pPr>
      <w:r>
        <w:t>Vellidis, G., Tucker, M., Perry, C., Kvien, C., Bednarz, C., 2008. A real-time wireless smart sensor array for scheduling irrigation. Comput Electron Agric 61, 44–50. https://doi.org/10.1016/j.compag.2007.05.009</w:t>
      </w:r>
    </w:p>
    <w:p w14:paraId="06A37577" w14:textId="77777777" w:rsidR="00DD23E6" w:rsidRDefault="00DD23E6" w:rsidP="00B032E6">
      <w:pPr>
        <w:pStyle w:val="reference"/>
        <w:spacing w:line="480" w:lineRule="auto"/>
      </w:pPr>
      <w:r>
        <w:t>Wankmüller, F.J.P., Delval, L., Lehmann, P., Baur, M.J., Cecere, A., Wolf, S., Or, D., Javaux, M., Carminati, A., 2024. Global influence of soil texture on ecosystem water limitation. Nature 635, 631–638. https://doi.org/10.1038/s41586-024-08089-2</w:t>
      </w:r>
    </w:p>
    <w:p w14:paraId="47DE11CC" w14:textId="77777777" w:rsidR="00DD23E6" w:rsidRDefault="00DD23E6" w:rsidP="00B032E6">
      <w:pPr>
        <w:pStyle w:val="reference"/>
        <w:spacing w:line="480" w:lineRule="auto"/>
      </w:pPr>
      <w:r>
        <w:rPr>
          <w:rFonts w:hint="eastAsia"/>
        </w:rPr>
        <w:t>Wesseling, J.G., Stoof, C.R., Ritsema, C.J., Oostindie, K., Dekker, L.W., 2009. The effect of soil texture and organic amendment on the hydrological behaviour of coarse</w:t>
      </w:r>
      <w:r>
        <w:rPr>
          <w:rFonts w:hint="eastAsia"/>
        </w:rPr>
        <w:t>‐</w:t>
      </w:r>
      <w:r>
        <w:rPr>
          <w:rFonts w:hint="eastAsia"/>
        </w:rPr>
        <w:t>textured soils. Soil Use Manag 25, 274</w:t>
      </w:r>
      <w:r>
        <w:rPr>
          <w:rFonts w:hint="eastAsia"/>
        </w:rPr>
        <w:t>–</w:t>
      </w:r>
      <w:r>
        <w:rPr>
          <w:rFonts w:hint="eastAsia"/>
        </w:rPr>
        <w:t>283. https://doi.org/10.1111/j.1475-2743.2009.00</w:t>
      </w:r>
      <w:r>
        <w:t>224.x</w:t>
      </w:r>
    </w:p>
    <w:p w14:paraId="553FB403" w14:textId="2D5DA876" w:rsidR="0026795D" w:rsidRPr="000A2382" w:rsidRDefault="00DD23E6" w:rsidP="00B032E6">
      <w:pPr>
        <w:pStyle w:val="reference"/>
        <w:spacing w:line="480" w:lineRule="auto"/>
      </w:pPr>
      <w:r>
        <w:t>Xie, S., Leib, B.G., Farhadi-Machekposhti, M., Grant, T.J., Adotey, N., Butler, D.M., 2024. Soybean yield response to managed depletion irrigation regimes in a Mid-South silt loam soil. Agric Water Manag 292, 108657. https://doi.org/10.1016/j.agwat.2023.108657</w:t>
      </w:r>
    </w:p>
    <w:p w14:paraId="7C6EEE2C" w14:textId="63DD6CCE" w:rsidR="0026795D" w:rsidRDefault="0026795D" w:rsidP="008B5CBF">
      <w:bookmarkStart w:id="121" w:name="_Toc420995900"/>
      <w:bookmarkStart w:id="122" w:name="_Toc422997487"/>
      <w:bookmarkEnd w:id="91"/>
      <w:bookmarkEnd w:id="92"/>
      <w:bookmarkEnd w:id="93"/>
      <w:r w:rsidRPr="000A2382">
        <w:lastRenderedPageBreak/>
        <w:br w:type="page"/>
      </w:r>
    </w:p>
    <w:p w14:paraId="3FCB60CB" w14:textId="1BE909DA" w:rsidR="00737441" w:rsidRDefault="00CA5257" w:rsidP="008B5CBF">
      <w:pPr>
        <w:pStyle w:val="Heading2"/>
      </w:pPr>
      <w:bookmarkStart w:id="123" w:name="_Toc204820690"/>
      <w:r>
        <w:lastRenderedPageBreak/>
        <w:t>Appendix</w:t>
      </w:r>
      <w:r>
        <w:rPr>
          <w:rFonts w:hint="eastAsia"/>
        </w:rPr>
        <w:t xml:space="preserve"> </w:t>
      </w:r>
      <w:r>
        <w:fldChar w:fldCharType="begin"/>
      </w:r>
      <w:r>
        <w:instrText xml:space="preserve"> </w:instrText>
      </w:r>
      <w:r>
        <w:rPr>
          <w:rFonts w:hint="eastAsia"/>
        </w:rPr>
        <w:instrText>= 3 \* ROMAN</w:instrText>
      </w:r>
      <w:r>
        <w:instrText xml:space="preserve"> </w:instrText>
      </w:r>
      <w:r>
        <w:fldChar w:fldCharType="separate"/>
      </w:r>
      <w:r>
        <w:rPr>
          <w:noProof/>
        </w:rPr>
        <w:t>III</w:t>
      </w:r>
      <w:bookmarkEnd w:id="123"/>
      <w:r>
        <w:fldChar w:fldCharType="end"/>
      </w:r>
    </w:p>
    <w:p w14:paraId="411DE7BF" w14:textId="388BF9CB" w:rsidR="00CA5257" w:rsidRPr="00126171" w:rsidRDefault="00CA5257" w:rsidP="00B032E6">
      <w:pPr>
        <w:pStyle w:val="Caption"/>
      </w:pPr>
      <w:bookmarkStart w:id="124" w:name="_Ref204809192"/>
      <w:bookmarkStart w:id="125" w:name="_Hlk204807500"/>
      <w:bookmarkStart w:id="126" w:name="_Toc201328402"/>
      <w:bookmarkStart w:id="127" w:name="_Toc204820872"/>
      <w:bookmarkStart w:id="128" w:name="_Hlk180955886"/>
      <w:r w:rsidRPr="00126171">
        <w:t xml:space="preserve">Table </w:t>
      </w:r>
      <w:fldSimple w:instr=" STYLEREF 1 \s ">
        <w:r w:rsidR="00126171">
          <w:rPr>
            <w:noProof/>
          </w:rPr>
          <w:t>3</w:t>
        </w:r>
      </w:fldSimple>
      <w:r w:rsidRPr="00126171">
        <w:t>.</w:t>
      </w:r>
      <w:fldSimple w:instr=" SEQ Table \* ARABIC \s 1 ">
        <w:r w:rsidR="00126171">
          <w:rPr>
            <w:noProof/>
          </w:rPr>
          <w:t>1</w:t>
        </w:r>
      </w:fldSimple>
      <w:bookmarkEnd w:id="124"/>
      <w:r w:rsidRPr="00126171">
        <w:t>.</w:t>
      </w:r>
      <w:r w:rsidRPr="00126171">
        <w:rPr>
          <w:rFonts w:hint="eastAsia"/>
        </w:rPr>
        <w:t xml:space="preserve"> </w:t>
      </w:r>
      <w:bookmarkEnd w:id="125"/>
      <w:r w:rsidRPr="00126171">
        <w:t>Treatment design (irrigation timing × rate) and water applied amount for 2018 and 2019</w:t>
      </w:r>
      <w:r w:rsidRPr="00126171">
        <w:rPr>
          <w:rFonts w:hint="eastAsia"/>
        </w:rPr>
        <w:t>.</w:t>
      </w:r>
      <w:bookmarkEnd w:id="126"/>
      <w:bookmarkEnd w:id="12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3"/>
        <w:gridCol w:w="1880"/>
        <w:gridCol w:w="2509"/>
        <w:gridCol w:w="1089"/>
        <w:gridCol w:w="1089"/>
      </w:tblGrid>
      <w:tr w:rsidR="00CA5257" w:rsidRPr="00545054" w14:paraId="09FCD18A" w14:textId="77777777" w:rsidTr="00341FCE">
        <w:trPr>
          <w:trHeight w:val="150"/>
        </w:trPr>
        <w:tc>
          <w:tcPr>
            <w:tcW w:w="1200" w:type="pct"/>
            <w:vMerge w:val="restart"/>
            <w:tcBorders>
              <w:top w:val="single" w:sz="4" w:space="0" w:color="auto"/>
            </w:tcBorders>
            <w:vAlign w:val="center"/>
          </w:tcPr>
          <w:p w14:paraId="335065F3" w14:textId="77777777" w:rsidR="00CA5257" w:rsidRPr="00545054" w:rsidRDefault="00CA5257" w:rsidP="000A6FCE">
            <w:pPr>
              <w:pStyle w:val="table"/>
            </w:pPr>
            <w:r w:rsidRPr="00545054">
              <w:t>Treatment number</w:t>
            </w:r>
          </w:p>
        </w:tc>
        <w:tc>
          <w:tcPr>
            <w:tcW w:w="1088" w:type="pct"/>
            <w:vMerge w:val="restart"/>
            <w:tcBorders>
              <w:top w:val="single" w:sz="4" w:space="0" w:color="auto"/>
            </w:tcBorders>
            <w:vAlign w:val="center"/>
          </w:tcPr>
          <w:p w14:paraId="2E63F3C5" w14:textId="77777777" w:rsidR="00CA5257" w:rsidRPr="00545054" w:rsidRDefault="00CA5257" w:rsidP="000A6FCE">
            <w:pPr>
              <w:pStyle w:val="table"/>
            </w:pPr>
            <w:r w:rsidRPr="00545054">
              <w:t>Irrigation timing</w:t>
            </w:r>
          </w:p>
        </w:tc>
        <w:tc>
          <w:tcPr>
            <w:tcW w:w="1452" w:type="pct"/>
            <w:vMerge w:val="restart"/>
            <w:tcBorders>
              <w:top w:val="single" w:sz="4" w:space="0" w:color="auto"/>
            </w:tcBorders>
            <w:vAlign w:val="center"/>
          </w:tcPr>
          <w:p w14:paraId="4B8B93E6" w14:textId="77777777" w:rsidR="00CA5257" w:rsidRPr="00545054" w:rsidRDefault="00CA5257" w:rsidP="000A6FCE">
            <w:pPr>
              <w:pStyle w:val="table"/>
            </w:pPr>
            <w:r w:rsidRPr="00545054">
              <w:t>Irrigation rate (cm/wk)</w:t>
            </w:r>
          </w:p>
        </w:tc>
        <w:tc>
          <w:tcPr>
            <w:tcW w:w="1260" w:type="pct"/>
            <w:gridSpan w:val="2"/>
            <w:tcBorders>
              <w:top w:val="single" w:sz="4" w:space="0" w:color="auto"/>
              <w:bottom w:val="single" w:sz="4" w:space="0" w:color="auto"/>
            </w:tcBorders>
            <w:vAlign w:val="center"/>
          </w:tcPr>
          <w:p w14:paraId="44B5B566" w14:textId="77777777" w:rsidR="00CA5257" w:rsidRPr="00545054" w:rsidRDefault="00CA5257" w:rsidP="000A6FCE">
            <w:pPr>
              <w:pStyle w:val="table"/>
            </w:pPr>
            <w:r w:rsidRPr="00545054">
              <w:t>Applied water (cm)</w:t>
            </w:r>
          </w:p>
        </w:tc>
      </w:tr>
      <w:tr w:rsidR="00CA5257" w:rsidRPr="00545054" w14:paraId="35CC73C5" w14:textId="77777777" w:rsidTr="00341FCE">
        <w:trPr>
          <w:trHeight w:val="150"/>
        </w:trPr>
        <w:tc>
          <w:tcPr>
            <w:tcW w:w="1200" w:type="pct"/>
            <w:vMerge/>
            <w:tcBorders>
              <w:top w:val="single" w:sz="4" w:space="0" w:color="auto"/>
              <w:bottom w:val="single" w:sz="4" w:space="0" w:color="auto"/>
            </w:tcBorders>
            <w:vAlign w:val="center"/>
          </w:tcPr>
          <w:p w14:paraId="42FF598C" w14:textId="77777777" w:rsidR="00CA5257" w:rsidRPr="00545054" w:rsidRDefault="00CA5257" w:rsidP="000A6FCE">
            <w:pPr>
              <w:pStyle w:val="table"/>
            </w:pPr>
          </w:p>
        </w:tc>
        <w:tc>
          <w:tcPr>
            <w:tcW w:w="1088" w:type="pct"/>
            <w:vMerge/>
            <w:tcBorders>
              <w:top w:val="single" w:sz="4" w:space="0" w:color="auto"/>
              <w:bottom w:val="single" w:sz="4" w:space="0" w:color="auto"/>
            </w:tcBorders>
            <w:vAlign w:val="center"/>
          </w:tcPr>
          <w:p w14:paraId="591B3576" w14:textId="77777777" w:rsidR="00CA5257" w:rsidRPr="00545054" w:rsidRDefault="00CA5257" w:rsidP="000A6FCE">
            <w:pPr>
              <w:pStyle w:val="table"/>
            </w:pPr>
          </w:p>
        </w:tc>
        <w:tc>
          <w:tcPr>
            <w:tcW w:w="1452" w:type="pct"/>
            <w:vMerge/>
            <w:tcBorders>
              <w:top w:val="single" w:sz="4" w:space="0" w:color="auto"/>
              <w:bottom w:val="single" w:sz="4" w:space="0" w:color="auto"/>
            </w:tcBorders>
            <w:vAlign w:val="center"/>
          </w:tcPr>
          <w:p w14:paraId="03DED566" w14:textId="77777777" w:rsidR="00CA5257" w:rsidRPr="00545054" w:rsidRDefault="00CA5257" w:rsidP="000A6FCE">
            <w:pPr>
              <w:pStyle w:val="table"/>
            </w:pPr>
          </w:p>
        </w:tc>
        <w:tc>
          <w:tcPr>
            <w:tcW w:w="630" w:type="pct"/>
            <w:tcBorders>
              <w:top w:val="single" w:sz="4" w:space="0" w:color="auto"/>
              <w:bottom w:val="single" w:sz="4" w:space="0" w:color="auto"/>
            </w:tcBorders>
            <w:vAlign w:val="center"/>
          </w:tcPr>
          <w:p w14:paraId="16AD6241" w14:textId="77777777" w:rsidR="00CA5257" w:rsidRPr="00545054" w:rsidRDefault="00CA5257" w:rsidP="000A6FCE">
            <w:pPr>
              <w:pStyle w:val="table"/>
            </w:pPr>
            <w:r w:rsidRPr="00545054">
              <w:t>2018</w:t>
            </w:r>
          </w:p>
        </w:tc>
        <w:tc>
          <w:tcPr>
            <w:tcW w:w="630" w:type="pct"/>
            <w:tcBorders>
              <w:top w:val="single" w:sz="4" w:space="0" w:color="auto"/>
              <w:bottom w:val="single" w:sz="4" w:space="0" w:color="auto"/>
            </w:tcBorders>
            <w:vAlign w:val="center"/>
          </w:tcPr>
          <w:p w14:paraId="149F13EF" w14:textId="77777777" w:rsidR="00CA5257" w:rsidRPr="00545054" w:rsidRDefault="00CA5257" w:rsidP="000A6FCE">
            <w:pPr>
              <w:pStyle w:val="table"/>
            </w:pPr>
            <w:r w:rsidRPr="00545054">
              <w:t>2019</w:t>
            </w:r>
          </w:p>
        </w:tc>
      </w:tr>
      <w:tr w:rsidR="00CA5257" w:rsidRPr="00545054" w14:paraId="79BA849F" w14:textId="77777777" w:rsidTr="00341FCE">
        <w:tc>
          <w:tcPr>
            <w:tcW w:w="1200" w:type="pct"/>
            <w:tcBorders>
              <w:top w:val="single" w:sz="4" w:space="0" w:color="auto"/>
            </w:tcBorders>
            <w:vAlign w:val="center"/>
          </w:tcPr>
          <w:p w14:paraId="7F820C07" w14:textId="77777777" w:rsidR="00CA5257" w:rsidRPr="00545054" w:rsidRDefault="00CA5257" w:rsidP="000A6FCE">
            <w:pPr>
              <w:pStyle w:val="table"/>
            </w:pPr>
            <w:r w:rsidRPr="00545054">
              <w:t>1</w:t>
            </w:r>
          </w:p>
        </w:tc>
        <w:tc>
          <w:tcPr>
            <w:tcW w:w="1088" w:type="pct"/>
            <w:tcBorders>
              <w:top w:val="single" w:sz="4" w:space="0" w:color="auto"/>
            </w:tcBorders>
            <w:vAlign w:val="center"/>
          </w:tcPr>
          <w:p w14:paraId="3B1462FA" w14:textId="77777777" w:rsidR="00CA5257" w:rsidRPr="00545054" w:rsidRDefault="00CA5257" w:rsidP="000A6FCE">
            <w:pPr>
              <w:pStyle w:val="table"/>
            </w:pPr>
            <w:r w:rsidRPr="00545054">
              <w:t>R1</w:t>
            </w:r>
          </w:p>
        </w:tc>
        <w:tc>
          <w:tcPr>
            <w:tcW w:w="1452" w:type="pct"/>
            <w:tcBorders>
              <w:top w:val="single" w:sz="4" w:space="0" w:color="auto"/>
            </w:tcBorders>
            <w:vAlign w:val="center"/>
          </w:tcPr>
          <w:p w14:paraId="1825E32B" w14:textId="77777777" w:rsidR="00CA5257" w:rsidRPr="00545054" w:rsidRDefault="00CA5257" w:rsidP="000A6FCE">
            <w:pPr>
              <w:pStyle w:val="table"/>
            </w:pPr>
            <w:r w:rsidRPr="00545054">
              <w:t>4.1</w:t>
            </w:r>
          </w:p>
        </w:tc>
        <w:tc>
          <w:tcPr>
            <w:tcW w:w="630" w:type="pct"/>
            <w:tcBorders>
              <w:top w:val="single" w:sz="4" w:space="0" w:color="auto"/>
            </w:tcBorders>
            <w:vAlign w:val="center"/>
          </w:tcPr>
          <w:p w14:paraId="0088B401" w14:textId="77777777" w:rsidR="00CA5257" w:rsidRPr="00545054" w:rsidRDefault="00CA5257" w:rsidP="000A6FCE">
            <w:pPr>
              <w:pStyle w:val="table"/>
            </w:pPr>
            <w:r w:rsidRPr="00545054">
              <w:t>23.9</w:t>
            </w:r>
          </w:p>
        </w:tc>
        <w:tc>
          <w:tcPr>
            <w:tcW w:w="630" w:type="pct"/>
            <w:tcBorders>
              <w:top w:val="single" w:sz="4" w:space="0" w:color="auto"/>
            </w:tcBorders>
            <w:vAlign w:val="center"/>
          </w:tcPr>
          <w:p w14:paraId="176E3380" w14:textId="3CDCA2F4" w:rsidR="00CA5257" w:rsidRPr="00545054" w:rsidRDefault="00CA5257" w:rsidP="000A6FCE">
            <w:pPr>
              <w:pStyle w:val="table"/>
            </w:pPr>
            <w:r w:rsidRPr="00545054">
              <w:t>13</w:t>
            </w:r>
            <w:r w:rsidR="00EF24CD">
              <w:rPr>
                <w:rFonts w:hint="eastAsia"/>
              </w:rPr>
              <w:t>.0</w:t>
            </w:r>
          </w:p>
        </w:tc>
      </w:tr>
      <w:tr w:rsidR="00CA5257" w:rsidRPr="00545054" w14:paraId="2262A2CB" w14:textId="77777777" w:rsidTr="00341FCE">
        <w:tc>
          <w:tcPr>
            <w:tcW w:w="1200" w:type="pct"/>
            <w:vAlign w:val="center"/>
          </w:tcPr>
          <w:p w14:paraId="037ECC47" w14:textId="77777777" w:rsidR="00CA5257" w:rsidRPr="00545054" w:rsidRDefault="00CA5257" w:rsidP="000A6FCE">
            <w:pPr>
              <w:pStyle w:val="table"/>
            </w:pPr>
            <w:r w:rsidRPr="00545054">
              <w:t>2</w:t>
            </w:r>
          </w:p>
        </w:tc>
        <w:tc>
          <w:tcPr>
            <w:tcW w:w="1088" w:type="pct"/>
            <w:vAlign w:val="center"/>
          </w:tcPr>
          <w:p w14:paraId="326F6914" w14:textId="77777777" w:rsidR="00CA5257" w:rsidRPr="00545054" w:rsidRDefault="00CA5257" w:rsidP="000A6FCE">
            <w:pPr>
              <w:pStyle w:val="table"/>
            </w:pPr>
            <w:r w:rsidRPr="00545054">
              <w:t>R1</w:t>
            </w:r>
          </w:p>
        </w:tc>
        <w:tc>
          <w:tcPr>
            <w:tcW w:w="1452" w:type="pct"/>
            <w:vAlign w:val="center"/>
          </w:tcPr>
          <w:p w14:paraId="771F0153" w14:textId="77777777" w:rsidR="00CA5257" w:rsidRPr="00545054" w:rsidRDefault="00CA5257" w:rsidP="000A6FCE">
            <w:pPr>
              <w:pStyle w:val="table"/>
            </w:pPr>
            <w:r w:rsidRPr="00545054">
              <w:t>2.8</w:t>
            </w:r>
          </w:p>
        </w:tc>
        <w:tc>
          <w:tcPr>
            <w:tcW w:w="630" w:type="pct"/>
            <w:vAlign w:val="center"/>
          </w:tcPr>
          <w:p w14:paraId="7B82BDEB" w14:textId="3CC9EB22" w:rsidR="00CA5257" w:rsidRPr="00545054" w:rsidRDefault="00CA5257" w:rsidP="000A6FCE">
            <w:pPr>
              <w:pStyle w:val="table"/>
            </w:pPr>
            <w:r w:rsidRPr="00545054">
              <w:t>15</w:t>
            </w:r>
            <w:r w:rsidR="00EF24CD">
              <w:rPr>
                <w:rFonts w:hint="eastAsia"/>
              </w:rPr>
              <w:t>.0</w:t>
            </w:r>
          </w:p>
        </w:tc>
        <w:tc>
          <w:tcPr>
            <w:tcW w:w="630" w:type="pct"/>
            <w:vAlign w:val="center"/>
          </w:tcPr>
          <w:p w14:paraId="61BCC872" w14:textId="77777777" w:rsidR="00CA5257" w:rsidRPr="00545054" w:rsidRDefault="00CA5257" w:rsidP="000A6FCE">
            <w:pPr>
              <w:pStyle w:val="table"/>
            </w:pPr>
            <w:r w:rsidRPr="00545054">
              <w:t>8.1</w:t>
            </w:r>
          </w:p>
        </w:tc>
      </w:tr>
      <w:tr w:rsidR="00CA5257" w:rsidRPr="00545054" w14:paraId="0D993562" w14:textId="77777777" w:rsidTr="00341FCE">
        <w:tc>
          <w:tcPr>
            <w:tcW w:w="1200" w:type="pct"/>
            <w:vAlign w:val="center"/>
          </w:tcPr>
          <w:p w14:paraId="3D0C165F" w14:textId="77777777" w:rsidR="00CA5257" w:rsidRPr="00545054" w:rsidRDefault="00CA5257" w:rsidP="000A6FCE">
            <w:pPr>
              <w:pStyle w:val="table"/>
            </w:pPr>
            <w:r w:rsidRPr="00545054">
              <w:t>3</w:t>
            </w:r>
          </w:p>
        </w:tc>
        <w:tc>
          <w:tcPr>
            <w:tcW w:w="1088" w:type="pct"/>
            <w:vAlign w:val="center"/>
          </w:tcPr>
          <w:p w14:paraId="13C2FF13" w14:textId="77777777" w:rsidR="00CA5257" w:rsidRPr="00545054" w:rsidRDefault="00CA5257" w:rsidP="000A6FCE">
            <w:pPr>
              <w:pStyle w:val="table"/>
            </w:pPr>
            <w:r w:rsidRPr="00545054">
              <w:t>R3</w:t>
            </w:r>
          </w:p>
        </w:tc>
        <w:tc>
          <w:tcPr>
            <w:tcW w:w="1452" w:type="pct"/>
            <w:vAlign w:val="center"/>
          </w:tcPr>
          <w:p w14:paraId="3AC03719" w14:textId="77777777" w:rsidR="00CA5257" w:rsidRPr="00545054" w:rsidRDefault="00CA5257" w:rsidP="000A6FCE">
            <w:pPr>
              <w:pStyle w:val="table"/>
            </w:pPr>
            <w:r w:rsidRPr="00545054">
              <w:t>4.1</w:t>
            </w:r>
          </w:p>
        </w:tc>
        <w:tc>
          <w:tcPr>
            <w:tcW w:w="630" w:type="pct"/>
            <w:vAlign w:val="center"/>
          </w:tcPr>
          <w:p w14:paraId="7B0E8096" w14:textId="77777777" w:rsidR="00CA5257" w:rsidRPr="00545054" w:rsidRDefault="00CA5257" w:rsidP="000A6FCE">
            <w:pPr>
              <w:pStyle w:val="table"/>
            </w:pPr>
            <w:r w:rsidRPr="00545054">
              <w:t>16.8</w:t>
            </w:r>
          </w:p>
        </w:tc>
        <w:tc>
          <w:tcPr>
            <w:tcW w:w="630" w:type="pct"/>
            <w:vAlign w:val="center"/>
          </w:tcPr>
          <w:p w14:paraId="7667F7C5" w14:textId="77777777" w:rsidR="00CA5257" w:rsidRPr="00545054" w:rsidRDefault="00CA5257" w:rsidP="000A6FCE">
            <w:pPr>
              <w:pStyle w:val="table"/>
            </w:pPr>
            <w:r w:rsidRPr="00545054">
              <w:t>9.7</w:t>
            </w:r>
          </w:p>
        </w:tc>
      </w:tr>
      <w:tr w:rsidR="00CA5257" w:rsidRPr="00545054" w14:paraId="5AD796E9" w14:textId="77777777" w:rsidTr="00341FCE">
        <w:tc>
          <w:tcPr>
            <w:tcW w:w="1200" w:type="pct"/>
            <w:vAlign w:val="center"/>
          </w:tcPr>
          <w:p w14:paraId="49A1AAF8" w14:textId="77777777" w:rsidR="00CA5257" w:rsidRPr="00545054" w:rsidRDefault="00CA5257" w:rsidP="000A6FCE">
            <w:pPr>
              <w:pStyle w:val="table"/>
            </w:pPr>
            <w:r w:rsidRPr="00545054">
              <w:t>4</w:t>
            </w:r>
          </w:p>
        </w:tc>
        <w:tc>
          <w:tcPr>
            <w:tcW w:w="1088" w:type="pct"/>
            <w:vAlign w:val="center"/>
          </w:tcPr>
          <w:p w14:paraId="5A28D90A" w14:textId="77777777" w:rsidR="00CA5257" w:rsidRPr="00545054" w:rsidRDefault="00CA5257" w:rsidP="000A6FCE">
            <w:pPr>
              <w:pStyle w:val="table"/>
            </w:pPr>
            <w:r w:rsidRPr="00545054">
              <w:t>R3</w:t>
            </w:r>
          </w:p>
        </w:tc>
        <w:tc>
          <w:tcPr>
            <w:tcW w:w="1452" w:type="pct"/>
            <w:vAlign w:val="center"/>
          </w:tcPr>
          <w:p w14:paraId="6C1B3284" w14:textId="77777777" w:rsidR="00CA5257" w:rsidRPr="00545054" w:rsidRDefault="00CA5257" w:rsidP="000A6FCE">
            <w:pPr>
              <w:pStyle w:val="table"/>
            </w:pPr>
            <w:r w:rsidRPr="00545054">
              <w:t>2.8</w:t>
            </w:r>
          </w:p>
        </w:tc>
        <w:tc>
          <w:tcPr>
            <w:tcW w:w="630" w:type="pct"/>
            <w:vAlign w:val="center"/>
          </w:tcPr>
          <w:p w14:paraId="6A6DE2A5" w14:textId="77777777" w:rsidR="00CA5257" w:rsidRPr="00545054" w:rsidRDefault="00CA5257" w:rsidP="000A6FCE">
            <w:pPr>
              <w:pStyle w:val="table"/>
            </w:pPr>
            <w:r w:rsidRPr="00545054">
              <w:t>10.4</w:t>
            </w:r>
          </w:p>
        </w:tc>
        <w:tc>
          <w:tcPr>
            <w:tcW w:w="630" w:type="pct"/>
            <w:vAlign w:val="center"/>
          </w:tcPr>
          <w:p w14:paraId="149CB4FA" w14:textId="77777777" w:rsidR="00CA5257" w:rsidRPr="00545054" w:rsidRDefault="00CA5257" w:rsidP="000A6FCE">
            <w:pPr>
              <w:pStyle w:val="table"/>
            </w:pPr>
            <w:r w:rsidRPr="00545054">
              <w:t>6.1</w:t>
            </w:r>
          </w:p>
        </w:tc>
      </w:tr>
      <w:tr w:rsidR="00CA5257" w:rsidRPr="00545054" w14:paraId="64926952" w14:textId="77777777" w:rsidTr="00341FCE">
        <w:tc>
          <w:tcPr>
            <w:tcW w:w="1200" w:type="pct"/>
            <w:vAlign w:val="center"/>
          </w:tcPr>
          <w:p w14:paraId="1BC55C69" w14:textId="77777777" w:rsidR="00CA5257" w:rsidRPr="00545054" w:rsidRDefault="00CA5257" w:rsidP="000A6FCE">
            <w:pPr>
              <w:pStyle w:val="table"/>
            </w:pPr>
            <w:r w:rsidRPr="00545054">
              <w:t>5</w:t>
            </w:r>
          </w:p>
        </w:tc>
        <w:tc>
          <w:tcPr>
            <w:tcW w:w="1088" w:type="pct"/>
            <w:vAlign w:val="center"/>
          </w:tcPr>
          <w:p w14:paraId="7D76F3F8" w14:textId="77777777" w:rsidR="00CA5257" w:rsidRPr="00545054" w:rsidRDefault="00CA5257" w:rsidP="000A6FCE">
            <w:pPr>
              <w:pStyle w:val="table"/>
            </w:pPr>
            <w:r w:rsidRPr="00545054">
              <w:t>R5</w:t>
            </w:r>
          </w:p>
        </w:tc>
        <w:tc>
          <w:tcPr>
            <w:tcW w:w="1452" w:type="pct"/>
            <w:vAlign w:val="center"/>
          </w:tcPr>
          <w:p w14:paraId="577A6A67" w14:textId="77777777" w:rsidR="00CA5257" w:rsidRPr="00545054" w:rsidRDefault="00CA5257" w:rsidP="000A6FCE">
            <w:pPr>
              <w:pStyle w:val="table"/>
            </w:pPr>
            <w:r w:rsidRPr="00545054">
              <w:t>4.1</w:t>
            </w:r>
          </w:p>
        </w:tc>
        <w:tc>
          <w:tcPr>
            <w:tcW w:w="630" w:type="pct"/>
            <w:vAlign w:val="center"/>
          </w:tcPr>
          <w:p w14:paraId="0E50CE42" w14:textId="5D5BEC14" w:rsidR="00CA5257" w:rsidRPr="00545054" w:rsidRDefault="00CA5257" w:rsidP="000A6FCE">
            <w:pPr>
              <w:pStyle w:val="table"/>
            </w:pPr>
            <w:r w:rsidRPr="00545054">
              <w:t>13</w:t>
            </w:r>
            <w:r w:rsidR="00EF24CD">
              <w:rPr>
                <w:rFonts w:hint="eastAsia"/>
              </w:rPr>
              <w:t>.0</w:t>
            </w:r>
          </w:p>
        </w:tc>
        <w:tc>
          <w:tcPr>
            <w:tcW w:w="630" w:type="pct"/>
            <w:vAlign w:val="center"/>
          </w:tcPr>
          <w:p w14:paraId="4D056F7A" w14:textId="77777777" w:rsidR="00CA5257" w:rsidRPr="00545054" w:rsidRDefault="00CA5257" w:rsidP="000A6FCE">
            <w:pPr>
              <w:pStyle w:val="table"/>
            </w:pPr>
            <w:r w:rsidRPr="00545054">
              <w:t>5.3</w:t>
            </w:r>
          </w:p>
        </w:tc>
      </w:tr>
      <w:tr w:rsidR="00CA5257" w:rsidRPr="00545054" w14:paraId="10D030D9" w14:textId="77777777" w:rsidTr="00341FCE">
        <w:tc>
          <w:tcPr>
            <w:tcW w:w="1200" w:type="pct"/>
            <w:vAlign w:val="center"/>
          </w:tcPr>
          <w:p w14:paraId="5FDF4C00" w14:textId="77777777" w:rsidR="00CA5257" w:rsidRPr="00545054" w:rsidRDefault="00CA5257" w:rsidP="000A6FCE">
            <w:pPr>
              <w:pStyle w:val="table"/>
            </w:pPr>
            <w:r w:rsidRPr="00545054">
              <w:t>6</w:t>
            </w:r>
          </w:p>
        </w:tc>
        <w:tc>
          <w:tcPr>
            <w:tcW w:w="1088" w:type="pct"/>
            <w:vAlign w:val="center"/>
          </w:tcPr>
          <w:p w14:paraId="14737458" w14:textId="77777777" w:rsidR="00CA5257" w:rsidRPr="00545054" w:rsidRDefault="00CA5257" w:rsidP="000A6FCE">
            <w:pPr>
              <w:pStyle w:val="table"/>
            </w:pPr>
            <w:r w:rsidRPr="00545054">
              <w:t>R5</w:t>
            </w:r>
          </w:p>
        </w:tc>
        <w:tc>
          <w:tcPr>
            <w:tcW w:w="1452" w:type="pct"/>
            <w:vAlign w:val="center"/>
          </w:tcPr>
          <w:p w14:paraId="2C430D5E" w14:textId="77777777" w:rsidR="00CA5257" w:rsidRPr="00545054" w:rsidRDefault="00CA5257" w:rsidP="000A6FCE">
            <w:pPr>
              <w:pStyle w:val="table"/>
            </w:pPr>
            <w:r w:rsidRPr="00545054">
              <w:t>2.8</w:t>
            </w:r>
          </w:p>
        </w:tc>
        <w:tc>
          <w:tcPr>
            <w:tcW w:w="630" w:type="pct"/>
            <w:vAlign w:val="center"/>
          </w:tcPr>
          <w:p w14:paraId="236487DF" w14:textId="77777777" w:rsidR="00CA5257" w:rsidRPr="00545054" w:rsidRDefault="00CA5257" w:rsidP="000A6FCE">
            <w:pPr>
              <w:pStyle w:val="table"/>
            </w:pPr>
            <w:r w:rsidRPr="00545054">
              <w:t>5.7</w:t>
            </w:r>
          </w:p>
        </w:tc>
        <w:tc>
          <w:tcPr>
            <w:tcW w:w="630" w:type="pct"/>
            <w:vAlign w:val="center"/>
          </w:tcPr>
          <w:p w14:paraId="62BD3CBE" w14:textId="77777777" w:rsidR="00CA5257" w:rsidRPr="00545054" w:rsidRDefault="00CA5257" w:rsidP="000A6FCE">
            <w:pPr>
              <w:pStyle w:val="table"/>
            </w:pPr>
            <w:r w:rsidRPr="00545054">
              <w:t>3.3</w:t>
            </w:r>
          </w:p>
        </w:tc>
      </w:tr>
      <w:tr w:rsidR="00CA5257" w:rsidRPr="00545054" w14:paraId="717EC0E5" w14:textId="77777777" w:rsidTr="00341FCE">
        <w:tc>
          <w:tcPr>
            <w:tcW w:w="1200" w:type="pct"/>
            <w:tcBorders>
              <w:bottom w:val="single" w:sz="4" w:space="0" w:color="auto"/>
            </w:tcBorders>
            <w:vAlign w:val="center"/>
          </w:tcPr>
          <w:p w14:paraId="1DEEB6EC" w14:textId="77777777" w:rsidR="00CA5257" w:rsidRPr="00545054" w:rsidRDefault="00CA5257" w:rsidP="000A6FCE">
            <w:pPr>
              <w:pStyle w:val="table"/>
            </w:pPr>
            <w:r w:rsidRPr="00545054">
              <w:t>7</w:t>
            </w:r>
          </w:p>
        </w:tc>
        <w:tc>
          <w:tcPr>
            <w:tcW w:w="1088" w:type="pct"/>
            <w:tcBorders>
              <w:bottom w:val="single" w:sz="4" w:space="0" w:color="auto"/>
            </w:tcBorders>
            <w:vAlign w:val="center"/>
          </w:tcPr>
          <w:p w14:paraId="69EC3726" w14:textId="77777777" w:rsidR="00CA5257" w:rsidRPr="00545054" w:rsidRDefault="00CA5257" w:rsidP="000A6FCE">
            <w:pPr>
              <w:pStyle w:val="table"/>
            </w:pPr>
            <w:r w:rsidRPr="00545054">
              <w:t>Rainfed</w:t>
            </w:r>
          </w:p>
        </w:tc>
        <w:tc>
          <w:tcPr>
            <w:tcW w:w="1452" w:type="pct"/>
            <w:tcBorders>
              <w:bottom w:val="single" w:sz="4" w:space="0" w:color="auto"/>
            </w:tcBorders>
            <w:vAlign w:val="center"/>
          </w:tcPr>
          <w:p w14:paraId="260CAE95" w14:textId="77777777" w:rsidR="00CA5257" w:rsidRPr="00545054" w:rsidRDefault="00CA5257" w:rsidP="000A6FCE">
            <w:pPr>
              <w:pStyle w:val="table"/>
            </w:pPr>
            <w:r w:rsidRPr="00545054">
              <w:t>Rainfed</w:t>
            </w:r>
          </w:p>
        </w:tc>
        <w:tc>
          <w:tcPr>
            <w:tcW w:w="630" w:type="pct"/>
            <w:tcBorders>
              <w:bottom w:val="single" w:sz="4" w:space="0" w:color="auto"/>
            </w:tcBorders>
            <w:vAlign w:val="center"/>
          </w:tcPr>
          <w:p w14:paraId="4F9254AF" w14:textId="091D76B9" w:rsidR="00CA5257" w:rsidRPr="00545054" w:rsidRDefault="00CA5257" w:rsidP="000A6FCE">
            <w:pPr>
              <w:pStyle w:val="table"/>
            </w:pPr>
            <w:r w:rsidRPr="00545054">
              <w:t>0</w:t>
            </w:r>
            <w:r w:rsidR="00EF24CD">
              <w:rPr>
                <w:rFonts w:hint="eastAsia"/>
              </w:rPr>
              <w:t>.0</w:t>
            </w:r>
          </w:p>
        </w:tc>
        <w:tc>
          <w:tcPr>
            <w:tcW w:w="630" w:type="pct"/>
            <w:tcBorders>
              <w:bottom w:val="single" w:sz="4" w:space="0" w:color="auto"/>
            </w:tcBorders>
            <w:vAlign w:val="center"/>
          </w:tcPr>
          <w:p w14:paraId="3BC78D26" w14:textId="6E3D094A" w:rsidR="00CA5257" w:rsidRPr="00545054" w:rsidRDefault="00CA5257" w:rsidP="000A6FCE">
            <w:pPr>
              <w:pStyle w:val="table"/>
            </w:pPr>
            <w:r w:rsidRPr="00545054">
              <w:t>0</w:t>
            </w:r>
            <w:r w:rsidR="00EF24CD">
              <w:rPr>
                <w:rFonts w:hint="eastAsia"/>
              </w:rPr>
              <w:t>.0</w:t>
            </w:r>
          </w:p>
        </w:tc>
      </w:tr>
      <w:tr w:rsidR="00CA5257" w:rsidRPr="00545054" w14:paraId="5DA72C1A" w14:textId="77777777" w:rsidTr="00341FCE">
        <w:tc>
          <w:tcPr>
            <w:tcW w:w="3740" w:type="pct"/>
            <w:gridSpan w:val="3"/>
            <w:tcBorders>
              <w:top w:val="single" w:sz="4" w:space="0" w:color="auto"/>
              <w:bottom w:val="single" w:sz="4" w:space="0" w:color="auto"/>
            </w:tcBorders>
            <w:vAlign w:val="center"/>
          </w:tcPr>
          <w:p w14:paraId="26BB0615" w14:textId="77777777" w:rsidR="00CA5257" w:rsidRPr="00545054" w:rsidRDefault="00CA5257" w:rsidP="000A6FCE">
            <w:pPr>
              <w:pStyle w:val="table"/>
            </w:pPr>
            <w:r w:rsidRPr="00545054">
              <w:t>Total rainfall from R1 to R6 (cm)</w:t>
            </w:r>
          </w:p>
        </w:tc>
        <w:tc>
          <w:tcPr>
            <w:tcW w:w="630" w:type="pct"/>
            <w:tcBorders>
              <w:top w:val="single" w:sz="4" w:space="0" w:color="auto"/>
              <w:bottom w:val="single" w:sz="4" w:space="0" w:color="auto"/>
            </w:tcBorders>
            <w:vAlign w:val="center"/>
          </w:tcPr>
          <w:p w14:paraId="6FE514E4" w14:textId="77777777" w:rsidR="00CA5257" w:rsidRPr="00545054" w:rsidRDefault="00CA5257" w:rsidP="000A6FCE">
            <w:pPr>
              <w:pStyle w:val="table"/>
            </w:pPr>
            <w:r w:rsidRPr="00545054">
              <w:t>38.8</w:t>
            </w:r>
          </w:p>
        </w:tc>
        <w:tc>
          <w:tcPr>
            <w:tcW w:w="630" w:type="pct"/>
            <w:tcBorders>
              <w:top w:val="single" w:sz="4" w:space="0" w:color="auto"/>
              <w:bottom w:val="single" w:sz="4" w:space="0" w:color="auto"/>
            </w:tcBorders>
            <w:vAlign w:val="center"/>
          </w:tcPr>
          <w:p w14:paraId="425F50AF" w14:textId="77777777" w:rsidR="00CA5257" w:rsidRPr="00545054" w:rsidRDefault="00CA5257" w:rsidP="000A6FCE">
            <w:pPr>
              <w:pStyle w:val="table"/>
            </w:pPr>
            <w:r w:rsidRPr="00545054">
              <w:t>39.7</w:t>
            </w:r>
          </w:p>
        </w:tc>
      </w:tr>
      <w:bookmarkEnd w:id="128"/>
    </w:tbl>
    <w:p w14:paraId="3529AA2C" w14:textId="650E1444" w:rsidR="00CA5257" w:rsidRDefault="00CA5257" w:rsidP="008B5CBF"/>
    <w:p w14:paraId="682C54E9" w14:textId="77777777" w:rsidR="00CA5257" w:rsidRDefault="00CA5257" w:rsidP="008B5CBF">
      <w:r>
        <w:br w:type="page"/>
      </w:r>
    </w:p>
    <w:p w14:paraId="7D8EEDD1" w14:textId="53CD1108" w:rsidR="00CA5257" w:rsidRPr="000A2382" w:rsidRDefault="00CA5257" w:rsidP="00B032E6">
      <w:pPr>
        <w:pStyle w:val="Caption"/>
      </w:pPr>
      <w:bookmarkStart w:id="129" w:name="_Ref201326540"/>
      <w:bookmarkStart w:id="130" w:name="_Ref157779537"/>
      <w:bookmarkStart w:id="131" w:name="_Ref201326535"/>
      <w:bookmarkStart w:id="132" w:name="_Toc201328403"/>
      <w:bookmarkStart w:id="133" w:name="_Toc204820873"/>
      <w:bookmarkStart w:id="134" w:name="_Hlk180955902"/>
      <w:r w:rsidRPr="00C21EC0">
        <w:lastRenderedPageBreak/>
        <w:t xml:space="preserve">Table </w:t>
      </w:r>
      <w:fldSimple w:instr=" STYLEREF 1 \s ">
        <w:r w:rsidR="00126171">
          <w:rPr>
            <w:noProof/>
          </w:rPr>
          <w:t>3</w:t>
        </w:r>
      </w:fldSimple>
      <w:r w:rsidRPr="00C21EC0">
        <w:t>.</w:t>
      </w:r>
      <w:fldSimple w:instr=" SEQ Table \* ARABIC \s 1 ">
        <w:r w:rsidR="00126171">
          <w:rPr>
            <w:noProof/>
          </w:rPr>
          <w:t>2</w:t>
        </w:r>
      </w:fldSimple>
      <w:bookmarkEnd w:id="129"/>
      <w:r w:rsidRPr="00C21EC0">
        <w:t>.</w:t>
      </w:r>
      <w:r>
        <w:rPr>
          <w:rFonts w:hint="eastAsia"/>
        </w:rPr>
        <w:t xml:space="preserve"> </w:t>
      </w:r>
      <w:r w:rsidRPr="000A2382">
        <w:t>Soybean growth stage details in 2018 and 2019</w:t>
      </w:r>
      <w:bookmarkEnd w:id="130"/>
      <w:r>
        <w:rPr>
          <w:rFonts w:hint="eastAsia"/>
        </w:rPr>
        <w:t>.</w:t>
      </w:r>
      <w:bookmarkEnd w:id="131"/>
      <w:bookmarkEnd w:id="132"/>
      <w:bookmarkEnd w:id="133"/>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2"/>
        <w:gridCol w:w="1668"/>
        <w:gridCol w:w="902"/>
        <w:gridCol w:w="1668"/>
        <w:gridCol w:w="900"/>
      </w:tblGrid>
      <w:tr w:rsidR="00CA5257" w:rsidRPr="000A2382" w14:paraId="44B71C32" w14:textId="77777777" w:rsidTr="00341FCE">
        <w:trPr>
          <w:jc w:val="center"/>
        </w:trPr>
        <w:tc>
          <w:tcPr>
            <w:tcW w:w="2027" w:type="pct"/>
            <w:vMerge w:val="restart"/>
            <w:tcBorders>
              <w:top w:val="single" w:sz="4" w:space="0" w:color="auto"/>
              <w:bottom w:val="nil"/>
            </w:tcBorders>
            <w:vAlign w:val="center"/>
          </w:tcPr>
          <w:bookmarkEnd w:id="134"/>
          <w:p w14:paraId="6F4673AB" w14:textId="77777777" w:rsidR="00CA5257" w:rsidRPr="000A2382" w:rsidRDefault="00CA5257" w:rsidP="000A6FCE">
            <w:pPr>
              <w:pStyle w:val="table"/>
            </w:pPr>
            <w:r w:rsidRPr="000A2382">
              <w:t>Growth detail</w:t>
            </w:r>
          </w:p>
        </w:tc>
        <w:tc>
          <w:tcPr>
            <w:tcW w:w="1486" w:type="pct"/>
            <w:gridSpan w:val="2"/>
            <w:tcBorders>
              <w:top w:val="single" w:sz="4" w:space="0" w:color="auto"/>
              <w:bottom w:val="single" w:sz="4" w:space="0" w:color="auto"/>
            </w:tcBorders>
            <w:vAlign w:val="center"/>
          </w:tcPr>
          <w:p w14:paraId="7CD053FD" w14:textId="77777777" w:rsidR="00CA5257" w:rsidRPr="000A2382" w:rsidRDefault="00CA5257" w:rsidP="000A6FCE">
            <w:pPr>
              <w:pStyle w:val="table"/>
            </w:pPr>
            <w:r w:rsidRPr="000A2382">
              <w:t>2018</w:t>
            </w:r>
          </w:p>
        </w:tc>
        <w:tc>
          <w:tcPr>
            <w:tcW w:w="1486" w:type="pct"/>
            <w:gridSpan w:val="2"/>
            <w:tcBorders>
              <w:top w:val="single" w:sz="4" w:space="0" w:color="auto"/>
              <w:bottom w:val="single" w:sz="4" w:space="0" w:color="auto"/>
            </w:tcBorders>
            <w:vAlign w:val="center"/>
          </w:tcPr>
          <w:p w14:paraId="5F330E43" w14:textId="77777777" w:rsidR="00CA5257" w:rsidRPr="000A2382" w:rsidRDefault="00CA5257" w:rsidP="000A6FCE">
            <w:pPr>
              <w:pStyle w:val="table"/>
            </w:pPr>
            <w:r w:rsidRPr="000A2382">
              <w:t>2019</w:t>
            </w:r>
          </w:p>
        </w:tc>
      </w:tr>
      <w:tr w:rsidR="00CA5257" w:rsidRPr="000A2382" w14:paraId="523670A4" w14:textId="77777777" w:rsidTr="00341FCE">
        <w:trPr>
          <w:jc w:val="center"/>
        </w:trPr>
        <w:tc>
          <w:tcPr>
            <w:tcW w:w="2027" w:type="pct"/>
            <w:vMerge/>
            <w:tcBorders>
              <w:top w:val="nil"/>
              <w:bottom w:val="single" w:sz="4" w:space="0" w:color="auto"/>
            </w:tcBorders>
            <w:vAlign w:val="center"/>
          </w:tcPr>
          <w:p w14:paraId="3FC18DAB" w14:textId="77777777" w:rsidR="00CA5257" w:rsidRPr="000A2382" w:rsidRDefault="00CA5257" w:rsidP="000A6FCE">
            <w:pPr>
              <w:pStyle w:val="table"/>
            </w:pPr>
          </w:p>
        </w:tc>
        <w:tc>
          <w:tcPr>
            <w:tcW w:w="965" w:type="pct"/>
            <w:tcBorders>
              <w:top w:val="single" w:sz="4" w:space="0" w:color="auto"/>
              <w:bottom w:val="single" w:sz="4" w:space="0" w:color="auto"/>
            </w:tcBorders>
            <w:vAlign w:val="center"/>
          </w:tcPr>
          <w:p w14:paraId="7F64BB59" w14:textId="77777777" w:rsidR="00CA5257" w:rsidRPr="000A2382" w:rsidRDefault="00CA5257" w:rsidP="000A6FCE">
            <w:pPr>
              <w:pStyle w:val="table"/>
            </w:pPr>
            <w:r w:rsidRPr="000A2382">
              <w:t>Date (M/d)</w:t>
            </w:r>
          </w:p>
        </w:tc>
        <w:tc>
          <w:tcPr>
            <w:tcW w:w="522" w:type="pct"/>
            <w:tcBorders>
              <w:top w:val="single" w:sz="4" w:space="0" w:color="auto"/>
              <w:bottom w:val="single" w:sz="4" w:space="0" w:color="auto"/>
            </w:tcBorders>
          </w:tcPr>
          <w:p w14:paraId="56744A8E" w14:textId="77777777" w:rsidR="00CA5257" w:rsidRPr="000A2382" w:rsidRDefault="00CA5257" w:rsidP="000A6FCE">
            <w:pPr>
              <w:pStyle w:val="table"/>
            </w:pPr>
            <w:r w:rsidRPr="000A2382">
              <w:t>DAS</w:t>
            </w:r>
          </w:p>
        </w:tc>
        <w:tc>
          <w:tcPr>
            <w:tcW w:w="965" w:type="pct"/>
            <w:tcBorders>
              <w:top w:val="single" w:sz="4" w:space="0" w:color="auto"/>
              <w:bottom w:val="single" w:sz="4" w:space="0" w:color="auto"/>
            </w:tcBorders>
            <w:vAlign w:val="center"/>
          </w:tcPr>
          <w:p w14:paraId="465D01ED" w14:textId="77777777" w:rsidR="00CA5257" w:rsidRPr="000A2382" w:rsidRDefault="00CA5257" w:rsidP="000A6FCE">
            <w:pPr>
              <w:pStyle w:val="table"/>
            </w:pPr>
            <w:r w:rsidRPr="000A2382">
              <w:t>Date (M/d)</w:t>
            </w:r>
          </w:p>
        </w:tc>
        <w:tc>
          <w:tcPr>
            <w:tcW w:w="522" w:type="pct"/>
            <w:tcBorders>
              <w:top w:val="single" w:sz="4" w:space="0" w:color="auto"/>
              <w:bottom w:val="single" w:sz="4" w:space="0" w:color="auto"/>
            </w:tcBorders>
          </w:tcPr>
          <w:p w14:paraId="791FC0DA" w14:textId="77777777" w:rsidR="00CA5257" w:rsidRPr="000A2382" w:rsidRDefault="00CA5257" w:rsidP="000A6FCE">
            <w:pPr>
              <w:pStyle w:val="table"/>
            </w:pPr>
            <w:r w:rsidRPr="000A2382">
              <w:t>DAS</w:t>
            </w:r>
          </w:p>
        </w:tc>
      </w:tr>
      <w:tr w:rsidR="00CA5257" w:rsidRPr="000A2382" w14:paraId="6E7732EC" w14:textId="77777777" w:rsidTr="00341FCE">
        <w:trPr>
          <w:jc w:val="center"/>
        </w:trPr>
        <w:tc>
          <w:tcPr>
            <w:tcW w:w="2027" w:type="pct"/>
            <w:tcBorders>
              <w:top w:val="single" w:sz="4" w:space="0" w:color="auto"/>
            </w:tcBorders>
            <w:vAlign w:val="center"/>
          </w:tcPr>
          <w:p w14:paraId="0D8C30C1" w14:textId="77777777" w:rsidR="00CA5257" w:rsidRPr="000A2382" w:rsidRDefault="00CA5257" w:rsidP="000A6FCE">
            <w:pPr>
              <w:pStyle w:val="table"/>
            </w:pPr>
            <w:r w:rsidRPr="000A2382">
              <w:t>Sowing</w:t>
            </w:r>
          </w:p>
        </w:tc>
        <w:tc>
          <w:tcPr>
            <w:tcW w:w="965" w:type="pct"/>
            <w:tcBorders>
              <w:top w:val="single" w:sz="4" w:space="0" w:color="auto"/>
            </w:tcBorders>
            <w:vAlign w:val="center"/>
          </w:tcPr>
          <w:p w14:paraId="5637022D" w14:textId="77777777" w:rsidR="00CA5257" w:rsidRPr="000A2382" w:rsidRDefault="00CA5257" w:rsidP="000A6FCE">
            <w:pPr>
              <w:pStyle w:val="table"/>
            </w:pPr>
            <w:r w:rsidRPr="000A2382">
              <w:t>5/3</w:t>
            </w:r>
          </w:p>
        </w:tc>
        <w:tc>
          <w:tcPr>
            <w:tcW w:w="522" w:type="pct"/>
            <w:tcBorders>
              <w:top w:val="single" w:sz="4" w:space="0" w:color="auto"/>
            </w:tcBorders>
          </w:tcPr>
          <w:p w14:paraId="175B5CAE" w14:textId="77777777" w:rsidR="00CA5257" w:rsidRPr="000A2382" w:rsidRDefault="00CA5257" w:rsidP="000A6FCE">
            <w:pPr>
              <w:pStyle w:val="table"/>
            </w:pPr>
            <w:r w:rsidRPr="000A2382">
              <w:t>0</w:t>
            </w:r>
          </w:p>
        </w:tc>
        <w:tc>
          <w:tcPr>
            <w:tcW w:w="965" w:type="pct"/>
            <w:tcBorders>
              <w:top w:val="single" w:sz="4" w:space="0" w:color="auto"/>
            </w:tcBorders>
            <w:vAlign w:val="center"/>
          </w:tcPr>
          <w:p w14:paraId="26FF3B01" w14:textId="77777777" w:rsidR="00CA5257" w:rsidRPr="000A2382" w:rsidRDefault="00CA5257" w:rsidP="000A6FCE">
            <w:pPr>
              <w:pStyle w:val="table"/>
            </w:pPr>
            <w:r w:rsidRPr="000A2382">
              <w:t>5/24</w:t>
            </w:r>
          </w:p>
        </w:tc>
        <w:tc>
          <w:tcPr>
            <w:tcW w:w="522" w:type="pct"/>
            <w:tcBorders>
              <w:top w:val="single" w:sz="4" w:space="0" w:color="auto"/>
            </w:tcBorders>
          </w:tcPr>
          <w:p w14:paraId="28876D42" w14:textId="77777777" w:rsidR="00CA5257" w:rsidRPr="000A2382" w:rsidRDefault="00CA5257" w:rsidP="000A6FCE">
            <w:pPr>
              <w:pStyle w:val="table"/>
            </w:pPr>
            <w:r w:rsidRPr="000A2382">
              <w:t>0</w:t>
            </w:r>
          </w:p>
        </w:tc>
      </w:tr>
      <w:tr w:rsidR="00CA5257" w:rsidRPr="000A2382" w14:paraId="50B2F03E" w14:textId="77777777" w:rsidTr="00341FCE">
        <w:trPr>
          <w:jc w:val="center"/>
        </w:trPr>
        <w:tc>
          <w:tcPr>
            <w:tcW w:w="2027" w:type="pct"/>
            <w:vAlign w:val="center"/>
          </w:tcPr>
          <w:p w14:paraId="6DE97F8B" w14:textId="77777777" w:rsidR="00CA5257" w:rsidRPr="000A2382" w:rsidRDefault="00CA5257" w:rsidP="000A6FCE">
            <w:pPr>
              <w:pStyle w:val="table"/>
            </w:pPr>
            <w:r w:rsidRPr="000A2382">
              <w:t>Beginning flowering (R1)</w:t>
            </w:r>
          </w:p>
        </w:tc>
        <w:tc>
          <w:tcPr>
            <w:tcW w:w="965" w:type="pct"/>
            <w:vAlign w:val="center"/>
          </w:tcPr>
          <w:p w14:paraId="31CEE26C" w14:textId="77777777" w:rsidR="00CA5257" w:rsidRPr="000A2382" w:rsidRDefault="00CA5257" w:rsidP="000A6FCE">
            <w:pPr>
              <w:pStyle w:val="table"/>
            </w:pPr>
            <w:r w:rsidRPr="000A2382">
              <w:t>6/6</w:t>
            </w:r>
          </w:p>
        </w:tc>
        <w:tc>
          <w:tcPr>
            <w:tcW w:w="522" w:type="pct"/>
          </w:tcPr>
          <w:p w14:paraId="68D10480" w14:textId="77777777" w:rsidR="00CA5257" w:rsidRPr="000A2382" w:rsidRDefault="00CA5257" w:rsidP="000A6FCE">
            <w:pPr>
              <w:pStyle w:val="table"/>
            </w:pPr>
            <w:r w:rsidRPr="000A2382">
              <w:t>34</w:t>
            </w:r>
          </w:p>
        </w:tc>
        <w:tc>
          <w:tcPr>
            <w:tcW w:w="965" w:type="pct"/>
            <w:vAlign w:val="center"/>
          </w:tcPr>
          <w:p w14:paraId="35A69657" w14:textId="77777777" w:rsidR="00CA5257" w:rsidRPr="000A2382" w:rsidRDefault="00CA5257" w:rsidP="000A6FCE">
            <w:pPr>
              <w:pStyle w:val="table"/>
            </w:pPr>
            <w:r w:rsidRPr="000A2382">
              <w:t>6/29</w:t>
            </w:r>
          </w:p>
        </w:tc>
        <w:tc>
          <w:tcPr>
            <w:tcW w:w="522" w:type="pct"/>
          </w:tcPr>
          <w:p w14:paraId="52E25A67" w14:textId="77777777" w:rsidR="00CA5257" w:rsidRPr="000A2382" w:rsidRDefault="00CA5257" w:rsidP="000A6FCE">
            <w:pPr>
              <w:pStyle w:val="table"/>
            </w:pPr>
            <w:r w:rsidRPr="000A2382">
              <w:t>36</w:t>
            </w:r>
          </w:p>
        </w:tc>
      </w:tr>
      <w:tr w:rsidR="00CA5257" w:rsidRPr="000A2382" w14:paraId="746B7B77" w14:textId="77777777" w:rsidTr="00341FCE">
        <w:trPr>
          <w:jc w:val="center"/>
        </w:trPr>
        <w:tc>
          <w:tcPr>
            <w:tcW w:w="2027" w:type="pct"/>
            <w:vAlign w:val="center"/>
          </w:tcPr>
          <w:p w14:paraId="7BB757A8" w14:textId="77777777" w:rsidR="00CA5257" w:rsidRPr="000A2382" w:rsidRDefault="00CA5257" w:rsidP="000A6FCE">
            <w:pPr>
              <w:pStyle w:val="table"/>
            </w:pPr>
            <w:r w:rsidRPr="000A2382">
              <w:t>Beginning pod (R3)</w:t>
            </w:r>
          </w:p>
        </w:tc>
        <w:tc>
          <w:tcPr>
            <w:tcW w:w="965" w:type="pct"/>
            <w:vAlign w:val="center"/>
          </w:tcPr>
          <w:p w14:paraId="43AABFC4" w14:textId="77777777" w:rsidR="00CA5257" w:rsidRPr="000A2382" w:rsidRDefault="00CA5257" w:rsidP="000A6FCE">
            <w:pPr>
              <w:pStyle w:val="table"/>
            </w:pPr>
            <w:r w:rsidRPr="000A2382">
              <w:t>6/30</w:t>
            </w:r>
          </w:p>
        </w:tc>
        <w:tc>
          <w:tcPr>
            <w:tcW w:w="522" w:type="pct"/>
          </w:tcPr>
          <w:p w14:paraId="088BA63C" w14:textId="77777777" w:rsidR="00CA5257" w:rsidRPr="000A2382" w:rsidRDefault="00CA5257" w:rsidP="000A6FCE">
            <w:pPr>
              <w:pStyle w:val="table"/>
            </w:pPr>
            <w:r w:rsidRPr="000A2382">
              <w:t>58</w:t>
            </w:r>
          </w:p>
        </w:tc>
        <w:tc>
          <w:tcPr>
            <w:tcW w:w="965" w:type="pct"/>
            <w:vAlign w:val="center"/>
          </w:tcPr>
          <w:p w14:paraId="70751214" w14:textId="77777777" w:rsidR="00CA5257" w:rsidRPr="000A2382" w:rsidRDefault="00CA5257" w:rsidP="000A6FCE">
            <w:pPr>
              <w:pStyle w:val="table"/>
            </w:pPr>
            <w:r w:rsidRPr="000A2382">
              <w:t>7/22</w:t>
            </w:r>
          </w:p>
        </w:tc>
        <w:tc>
          <w:tcPr>
            <w:tcW w:w="522" w:type="pct"/>
          </w:tcPr>
          <w:p w14:paraId="564371A4" w14:textId="77777777" w:rsidR="00CA5257" w:rsidRPr="000A2382" w:rsidRDefault="00CA5257" w:rsidP="000A6FCE">
            <w:pPr>
              <w:pStyle w:val="table"/>
            </w:pPr>
            <w:r w:rsidRPr="000A2382">
              <w:t>59</w:t>
            </w:r>
          </w:p>
        </w:tc>
      </w:tr>
      <w:tr w:rsidR="00CA5257" w:rsidRPr="000A2382" w14:paraId="76826EDB" w14:textId="77777777" w:rsidTr="00341FCE">
        <w:trPr>
          <w:jc w:val="center"/>
        </w:trPr>
        <w:tc>
          <w:tcPr>
            <w:tcW w:w="2027" w:type="pct"/>
            <w:vAlign w:val="center"/>
          </w:tcPr>
          <w:p w14:paraId="5A6C6ABB" w14:textId="77777777" w:rsidR="00CA5257" w:rsidRPr="000A2382" w:rsidRDefault="00CA5257" w:rsidP="000A6FCE">
            <w:pPr>
              <w:pStyle w:val="table"/>
            </w:pPr>
            <w:r w:rsidRPr="000A2382">
              <w:t>Beginning seed (R5)</w:t>
            </w:r>
          </w:p>
        </w:tc>
        <w:tc>
          <w:tcPr>
            <w:tcW w:w="965" w:type="pct"/>
            <w:vAlign w:val="center"/>
          </w:tcPr>
          <w:p w14:paraId="0C47745C" w14:textId="77777777" w:rsidR="00CA5257" w:rsidRPr="000A2382" w:rsidRDefault="00CA5257" w:rsidP="000A6FCE">
            <w:pPr>
              <w:pStyle w:val="table"/>
            </w:pPr>
            <w:r w:rsidRPr="000A2382">
              <w:t>7/19</w:t>
            </w:r>
          </w:p>
        </w:tc>
        <w:tc>
          <w:tcPr>
            <w:tcW w:w="522" w:type="pct"/>
          </w:tcPr>
          <w:p w14:paraId="2C479A88" w14:textId="77777777" w:rsidR="00CA5257" w:rsidRPr="000A2382" w:rsidRDefault="00CA5257" w:rsidP="000A6FCE">
            <w:pPr>
              <w:pStyle w:val="table"/>
            </w:pPr>
            <w:r w:rsidRPr="000A2382">
              <w:t>77</w:t>
            </w:r>
          </w:p>
        </w:tc>
        <w:tc>
          <w:tcPr>
            <w:tcW w:w="965" w:type="pct"/>
            <w:vAlign w:val="center"/>
          </w:tcPr>
          <w:p w14:paraId="52001438" w14:textId="77777777" w:rsidR="00CA5257" w:rsidRPr="000A2382" w:rsidRDefault="00CA5257" w:rsidP="000A6FCE">
            <w:pPr>
              <w:pStyle w:val="table"/>
            </w:pPr>
            <w:r w:rsidRPr="000A2382">
              <w:t>8/10</w:t>
            </w:r>
          </w:p>
        </w:tc>
        <w:tc>
          <w:tcPr>
            <w:tcW w:w="522" w:type="pct"/>
          </w:tcPr>
          <w:p w14:paraId="681486C0" w14:textId="77777777" w:rsidR="00CA5257" w:rsidRPr="000A2382" w:rsidRDefault="00CA5257" w:rsidP="000A6FCE">
            <w:pPr>
              <w:pStyle w:val="table"/>
            </w:pPr>
            <w:r w:rsidRPr="000A2382">
              <w:t>78</w:t>
            </w:r>
          </w:p>
        </w:tc>
      </w:tr>
      <w:tr w:rsidR="00CA5257" w:rsidRPr="000A2382" w14:paraId="46493F4F" w14:textId="77777777" w:rsidTr="00341FCE">
        <w:trPr>
          <w:jc w:val="center"/>
        </w:trPr>
        <w:tc>
          <w:tcPr>
            <w:tcW w:w="2027" w:type="pct"/>
            <w:vAlign w:val="center"/>
          </w:tcPr>
          <w:p w14:paraId="04E3B21C" w14:textId="77777777" w:rsidR="00CA5257" w:rsidRPr="000A2382" w:rsidRDefault="00CA5257" w:rsidP="000A6FCE">
            <w:pPr>
              <w:pStyle w:val="table"/>
            </w:pPr>
            <w:r w:rsidRPr="000A2382">
              <w:t>Full seed (R6)</w:t>
            </w:r>
          </w:p>
        </w:tc>
        <w:tc>
          <w:tcPr>
            <w:tcW w:w="965" w:type="pct"/>
            <w:vAlign w:val="center"/>
          </w:tcPr>
          <w:p w14:paraId="2E349B0A" w14:textId="77777777" w:rsidR="00CA5257" w:rsidRPr="000A2382" w:rsidRDefault="00CA5257" w:rsidP="000A6FCE">
            <w:pPr>
              <w:pStyle w:val="table"/>
            </w:pPr>
            <w:r w:rsidRPr="000A2382">
              <w:t>8/18</w:t>
            </w:r>
          </w:p>
        </w:tc>
        <w:tc>
          <w:tcPr>
            <w:tcW w:w="522" w:type="pct"/>
          </w:tcPr>
          <w:p w14:paraId="332C9152" w14:textId="77777777" w:rsidR="00CA5257" w:rsidRPr="000A2382" w:rsidRDefault="00CA5257" w:rsidP="000A6FCE">
            <w:pPr>
              <w:pStyle w:val="table"/>
            </w:pPr>
            <w:r w:rsidRPr="000A2382">
              <w:t>107</w:t>
            </w:r>
          </w:p>
        </w:tc>
        <w:tc>
          <w:tcPr>
            <w:tcW w:w="965" w:type="pct"/>
            <w:vAlign w:val="center"/>
          </w:tcPr>
          <w:p w14:paraId="4FCFC397" w14:textId="77777777" w:rsidR="00CA5257" w:rsidRPr="000A2382" w:rsidRDefault="00CA5257" w:rsidP="000A6FCE">
            <w:pPr>
              <w:pStyle w:val="table"/>
            </w:pPr>
            <w:r w:rsidRPr="000A2382">
              <w:t>8/28</w:t>
            </w:r>
          </w:p>
        </w:tc>
        <w:tc>
          <w:tcPr>
            <w:tcW w:w="522" w:type="pct"/>
          </w:tcPr>
          <w:p w14:paraId="708F58A9" w14:textId="77777777" w:rsidR="00CA5257" w:rsidRPr="000A2382" w:rsidRDefault="00CA5257" w:rsidP="000A6FCE">
            <w:pPr>
              <w:pStyle w:val="table"/>
            </w:pPr>
            <w:r w:rsidRPr="000A2382">
              <w:t>96</w:t>
            </w:r>
          </w:p>
        </w:tc>
      </w:tr>
      <w:tr w:rsidR="00CA5257" w:rsidRPr="000A2382" w14:paraId="7670E031" w14:textId="77777777" w:rsidTr="00341FCE">
        <w:trPr>
          <w:jc w:val="center"/>
        </w:trPr>
        <w:tc>
          <w:tcPr>
            <w:tcW w:w="2027" w:type="pct"/>
            <w:tcBorders>
              <w:bottom w:val="single" w:sz="4" w:space="0" w:color="auto"/>
            </w:tcBorders>
            <w:vAlign w:val="center"/>
          </w:tcPr>
          <w:p w14:paraId="030E938B" w14:textId="77777777" w:rsidR="00CA5257" w:rsidRPr="000A2382" w:rsidRDefault="00CA5257" w:rsidP="000A6FCE">
            <w:pPr>
              <w:pStyle w:val="table"/>
            </w:pPr>
            <w:r w:rsidRPr="000A2382">
              <w:t>Harvest date</w:t>
            </w:r>
          </w:p>
        </w:tc>
        <w:tc>
          <w:tcPr>
            <w:tcW w:w="965" w:type="pct"/>
            <w:tcBorders>
              <w:bottom w:val="single" w:sz="4" w:space="0" w:color="auto"/>
            </w:tcBorders>
            <w:vAlign w:val="center"/>
          </w:tcPr>
          <w:p w14:paraId="613EE6CE" w14:textId="77777777" w:rsidR="00CA5257" w:rsidRPr="000A2382" w:rsidRDefault="00CA5257" w:rsidP="000A6FCE">
            <w:pPr>
              <w:pStyle w:val="table"/>
            </w:pPr>
            <w:r w:rsidRPr="000A2382">
              <w:t>10/29</w:t>
            </w:r>
          </w:p>
        </w:tc>
        <w:tc>
          <w:tcPr>
            <w:tcW w:w="522" w:type="pct"/>
            <w:tcBorders>
              <w:bottom w:val="single" w:sz="4" w:space="0" w:color="auto"/>
            </w:tcBorders>
          </w:tcPr>
          <w:p w14:paraId="4529463A" w14:textId="77777777" w:rsidR="00CA5257" w:rsidRPr="000A2382" w:rsidRDefault="00CA5257" w:rsidP="000A6FCE">
            <w:pPr>
              <w:pStyle w:val="table"/>
            </w:pPr>
            <w:r w:rsidRPr="000A2382">
              <w:t>179</w:t>
            </w:r>
          </w:p>
        </w:tc>
        <w:tc>
          <w:tcPr>
            <w:tcW w:w="965" w:type="pct"/>
            <w:tcBorders>
              <w:bottom w:val="single" w:sz="4" w:space="0" w:color="auto"/>
            </w:tcBorders>
            <w:vAlign w:val="center"/>
          </w:tcPr>
          <w:p w14:paraId="5B78044C" w14:textId="77777777" w:rsidR="00CA5257" w:rsidRPr="000A2382" w:rsidRDefault="00CA5257" w:rsidP="000A6FCE">
            <w:pPr>
              <w:pStyle w:val="table"/>
            </w:pPr>
            <w:r w:rsidRPr="000A2382">
              <w:t>10/5</w:t>
            </w:r>
          </w:p>
        </w:tc>
        <w:tc>
          <w:tcPr>
            <w:tcW w:w="522" w:type="pct"/>
            <w:tcBorders>
              <w:bottom w:val="single" w:sz="4" w:space="0" w:color="auto"/>
            </w:tcBorders>
          </w:tcPr>
          <w:p w14:paraId="2649C0A9" w14:textId="77777777" w:rsidR="00CA5257" w:rsidRPr="000A2382" w:rsidRDefault="00CA5257" w:rsidP="000A6FCE">
            <w:pPr>
              <w:pStyle w:val="table"/>
              <w:rPr>
                <w:highlight w:val="yellow"/>
              </w:rPr>
            </w:pPr>
            <w:r w:rsidRPr="000A2382">
              <w:t>134</w:t>
            </w:r>
          </w:p>
        </w:tc>
      </w:tr>
      <w:tr w:rsidR="00CA5257" w:rsidRPr="000A2382" w14:paraId="6B8C2401" w14:textId="77777777" w:rsidTr="00341FCE">
        <w:trPr>
          <w:jc w:val="center"/>
        </w:trPr>
        <w:tc>
          <w:tcPr>
            <w:tcW w:w="5000" w:type="pct"/>
            <w:gridSpan w:val="5"/>
            <w:tcBorders>
              <w:top w:val="single" w:sz="4" w:space="0" w:color="auto"/>
              <w:bottom w:val="nil"/>
            </w:tcBorders>
            <w:vAlign w:val="center"/>
          </w:tcPr>
          <w:p w14:paraId="6355BEF8" w14:textId="77777777" w:rsidR="00CA5257" w:rsidRPr="000A2382" w:rsidRDefault="00CA5257" w:rsidP="000A6FCE">
            <w:pPr>
              <w:pStyle w:val="table"/>
              <w:rPr>
                <w:highlight w:val="yellow"/>
              </w:rPr>
            </w:pPr>
            <w:r w:rsidRPr="000A2382">
              <w:t>DAS: day after sowing</w:t>
            </w:r>
          </w:p>
        </w:tc>
      </w:tr>
    </w:tbl>
    <w:p w14:paraId="3932986B" w14:textId="376BEBA6" w:rsidR="00CA5257" w:rsidRDefault="00CA5257" w:rsidP="008B5CBF"/>
    <w:p w14:paraId="423C0BE2" w14:textId="77777777" w:rsidR="00CA5257" w:rsidRDefault="00CA5257" w:rsidP="008B5CBF">
      <w:r>
        <w:br w:type="page"/>
      </w:r>
    </w:p>
    <w:p w14:paraId="265F8B37" w14:textId="52D0BF73" w:rsidR="00CA5257" w:rsidRPr="000A2382" w:rsidRDefault="00CA5257" w:rsidP="00B032E6">
      <w:pPr>
        <w:pStyle w:val="Caption"/>
      </w:pPr>
      <w:bookmarkStart w:id="135" w:name="_Ref204809229"/>
      <w:bookmarkStart w:id="136" w:name="_Hlk201327330"/>
      <w:bookmarkStart w:id="137" w:name="_Toc201328404"/>
      <w:bookmarkStart w:id="138" w:name="_Toc204820874"/>
      <w:bookmarkStart w:id="139" w:name="_Hlk201327336"/>
      <w:bookmarkStart w:id="140" w:name="_Hlk180955977"/>
      <w:r w:rsidRPr="00C21EC0">
        <w:lastRenderedPageBreak/>
        <w:t xml:space="preserve">Table </w:t>
      </w:r>
      <w:fldSimple w:instr=" STYLEREF 1 \s ">
        <w:r w:rsidR="00126171">
          <w:rPr>
            <w:noProof/>
          </w:rPr>
          <w:t>3</w:t>
        </w:r>
      </w:fldSimple>
      <w:r w:rsidRPr="00C21EC0">
        <w:t>.</w:t>
      </w:r>
      <w:fldSimple w:instr=" SEQ Table \* ARABIC \s 1 ">
        <w:r w:rsidR="00126171">
          <w:rPr>
            <w:noProof/>
          </w:rPr>
          <w:t>3</w:t>
        </w:r>
      </w:fldSimple>
      <w:bookmarkEnd w:id="135"/>
      <w:r w:rsidRPr="00C21EC0">
        <w:t>.</w:t>
      </w:r>
      <w:r>
        <w:rPr>
          <w:rFonts w:hint="eastAsia"/>
        </w:rPr>
        <w:t xml:space="preserve"> </w:t>
      </w:r>
      <w:bookmarkEnd w:id="136"/>
      <w:r w:rsidRPr="000A2382">
        <w:t>Plot properties for each soil moisture sensor</w:t>
      </w:r>
      <w:r>
        <w:rPr>
          <w:rFonts w:hint="eastAsia"/>
        </w:rPr>
        <w:t>.</w:t>
      </w:r>
      <w:bookmarkEnd w:id="137"/>
      <w:bookmarkEnd w:id="138"/>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334"/>
        <w:gridCol w:w="1697"/>
        <w:gridCol w:w="1287"/>
        <w:gridCol w:w="1178"/>
        <w:gridCol w:w="1178"/>
      </w:tblGrid>
      <w:tr w:rsidR="00CA5257" w:rsidRPr="000A2382" w14:paraId="3EB1D84A" w14:textId="77777777" w:rsidTr="00341FCE">
        <w:trPr>
          <w:trHeight w:val="150"/>
        </w:trPr>
        <w:tc>
          <w:tcPr>
            <w:tcW w:w="1137" w:type="pct"/>
            <w:vMerge w:val="restart"/>
            <w:tcBorders>
              <w:top w:val="single" w:sz="4" w:space="0" w:color="auto"/>
              <w:bottom w:val="nil"/>
            </w:tcBorders>
            <w:vAlign w:val="center"/>
          </w:tcPr>
          <w:bookmarkEnd w:id="139"/>
          <w:p w14:paraId="3A6C7780" w14:textId="77777777" w:rsidR="00CA5257" w:rsidRPr="000A2382" w:rsidRDefault="00CA5257" w:rsidP="000A6FCE">
            <w:pPr>
              <w:pStyle w:val="table"/>
            </w:pPr>
            <w:r w:rsidRPr="000A2382">
              <w:t>Sensor number</w:t>
            </w:r>
          </w:p>
        </w:tc>
        <w:tc>
          <w:tcPr>
            <w:tcW w:w="772" w:type="pct"/>
            <w:vMerge w:val="restart"/>
            <w:tcBorders>
              <w:top w:val="single" w:sz="4" w:space="0" w:color="auto"/>
              <w:bottom w:val="nil"/>
            </w:tcBorders>
            <w:vAlign w:val="center"/>
          </w:tcPr>
          <w:p w14:paraId="6E313E04" w14:textId="77777777" w:rsidR="00CA5257" w:rsidRPr="000A2382" w:rsidRDefault="00CA5257" w:rsidP="000A6FCE">
            <w:pPr>
              <w:pStyle w:val="table"/>
            </w:pPr>
            <w:r w:rsidRPr="000A2382">
              <w:t>Soil class</w:t>
            </w:r>
          </w:p>
        </w:tc>
        <w:tc>
          <w:tcPr>
            <w:tcW w:w="982" w:type="pct"/>
            <w:vMerge w:val="restart"/>
            <w:tcBorders>
              <w:top w:val="single" w:sz="4" w:space="0" w:color="auto"/>
              <w:bottom w:val="nil"/>
            </w:tcBorders>
            <w:vAlign w:val="center"/>
          </w:tcPr>
          <w:p w14:paraId="72251B75" w14:textId="77777777" w:rsidR="00CA5257" w:rsidRPr="000A2382" w:rsidRDefault="00CA5257" w:rsidP="000A6FCE">
            <w:pPr>
              <w:pStyle w:val="table"/>
            </w:pPr>
            <w:r w:rsidRPr="000A2382">
              <w:t>ECd (mS/m)</w:t>
            </w:r>
          </w:p>
        </w:tc>
        <w:tc>
          <w:tcPr>
            <w:tcW w:w="745" w:type="pct"/>
            <w:vMerge w:val="restart"/>
            <w:tcBorders>
              <w:top w:val="single" w:sz="4" w:space="0" w:color="auto"/>
              <w:bottom w:val="nil"/>
            </w:tcBorders>
            <w:vAlign w:val="center"/>
          </w:tcPr>
          <w:p w14:paraId="149B4906" w14:textId="77777777" w:rsidR="00CA5257" w:rsidRPr="000A2382" w:rsidRDefault="00CA5257" w:rsidP="000A6FCE">
            <w:pPr>
              <w:pStyle w:val="table"/>
            </w:pPr>
            <w:r w:rsidRPr="000A2382">
              <w:t>GPR (m)</w:t>
            </w:r>
          </w:p>
        </w:tc>
        <w:tc>
          <w:tcPr>
            <w:tcW w:w="1364" w:type="pct"/>
            <w:gridSpan w:val="2"/>
            <w:tcBorders>
              <w:top w:val="single" w:sz="4" w:space="0" w:color="auto"/>
              <w:bottom w:val="nil"/>
            </w:tcBorders>
            <w:vAlign w:val="center"/>
          </w:tcPr>
          <w:p w14:paraId="244D25DA" w14:textId="77777777" w:rsidR="00CA5257" w:rsidRPr="000A2382" w:rsidRDefault="00CA5257" w:rsidP="000A6FCE">
            <w:pPr>
              <w:pStyle w:val="table"/>
            </w:pPr>
            <w:r w:rsidRPr="000A2382">
              <w:t>Treatment number</w:t>
            </w:r>
          </w:p>
        </w:tc>
      </w:tr>
      <w:tr w:rsidR="00CA5257" w:rsidRPr="000A2382" w14:paraId="77A6F8AB" w14:textId="77777777" w:rsidTr="00341FCE">
        <w:trPr>
          <w:trHeight w:val="150"/>
        </w:trPr>
        <w:tc>
          <w:tcPr>
            <w:tcW w:w="1137" w:type="pct"/>
            <w:vMerge/>
            <w:tcBorders>
              <w:top w:val="nil"/>
              <w:bottom w:val="single" w:sz="4" w:space="0" w:color="auto"/>
            </w:tcBorders>
            <w:vAlign w:val="center"/>
          </w:tcPr>
          <w:p w14:paraId="47C35C49" w14:textId="77777777" w:rsidR="00CA5257" w:rsidRPr="000A2382" w:rsidRDefault="00CA5257" w:rsidP="000A6FCE">
            <w:pPr>
              <w:pStyle w:val="table"/>
            </w:pPr>
          </w:p>
        </w:tc>
        <w:tc>
          <w:tcPr>
            <w:tcW w:w="772" w:type="pct"/>
            <w:vMerge/>
            <w:tcBorders>
              <w:top w:val="nil"/>
              <w:bottom w:val="single" w:sz="4" w:space="0" w:color="auto"/>
            </w:tcBorders>
            <w:vAlign w:val="center"/>
          </w:tcPr>
          <w:p w14:paraId="2CB82859" w14:textId="77777777" w:rsidR="00CA5257" w:rsidRPr="000A2382" w:rsidRDefault="00CA5257" w:rsidP="000A6FCE">
            <w:pPr>
              <w:pStyle w:val="table"/>
            </w:pPr>
          </w:p>
        </w:tc>
        <w:tc>
          <w:tcPr>
            <w:tcW w:w="982" w:type="pct"/>
            <w:vMerge/>
            <w:tcBorders>
              <w:top w:val="nil"/>
              <w:bottom w:val="single" w:sz="4" w:space="0" w:color="auto"/>
            </w:tcBorders>
            <w:vAlign w:val="center"/>
          </w:tcPr>
          <w:p w14:paraId="2FF0B147" w14:textId="77777777" w:rsidR="00CA5257" w:rsidRPr="000A2382" w:rsidRDefault="00CA5257" w:rsidP="000A6FCE">
            <w:pPr>
              <w:pStyle w:val="table"/>
            </w:pPr>
          </w:p>
        </w:tc>
        <w:tc>
          <w:tcPr>
            <w:tcW w:w="745" w:type="pct"/>
            <w:vMerge/>
            <w:tcBorders>
              <w:top w:val="nil"/>
              <w:bottom w:val="single" w:sz="4" w:space="0" w:color="auto"/>
            </w:tcBorders>
            <w:vAlign w:val="center"/>
          </w:tcPr>
          <w:p w14:paraId="3FCDCD8E" w14:textId="77777777" w:rsidR="00CA5257" w:rsidRPr="000A2382" w:rsidRDefault="00CA5257" w:rsidP="000A6FCE">
            <w:pPr>
              <w:pStyle w:val="table"/>
            </w:pPr>
          </w:p>
        </w:tc>
        <w:tc>
          <w:tcPr>
            <w:tcW w:w="682" w:type="pct"/>
            <w:tcBorders>
              <w:top w:val="nil"/>
              <w:bottom w:val="single" w:sz="4" w:space="0" w:color="auto"/>
            </w:tcBorders>
            <w:vAlign w:val="center"/>
          </w:tcPr>
          <w:p w14:paraId="5553957B" w14:textId="77777777" w:rsidR="00CA5257" w:rsidRPr="000A2382" w:rsidRDefault="00CA5257" w:rsidP="000A6FCE">
            <w:pPr>
              <w:pStyle w:val="table"/>
            </w:pPr>
            <w:r w:rsidRPr="000A2382">
              <w:t>2018</w:t>
            </w:r>
          </w:p>
        </w:tc>
        <w:tc>
          <w:tcPr>
            <w:tcW w:w="682" w:type="pct"/>
            <w:tcBorders>
              <w:top w:val="nil"/>
              <w:bottom w:val="single" w:sz="4" w:space="0" w:color="auto"/>
            </w:tcBorders>
            <w:vAlign w:val="center"/>
          </w:tcPr>
          <w:p w14:paraId="029A61CF" w14:textId="77777777" w:rsidR="00CA5257" w:rsidRPr="000A2382" w:rsidRDefault="00CA5257" w:rsidP="000A6FCE">
            <w:pPr>
              <w:pStyle w:val="table"/>
            </w:pPr>
            <w:r w:rsidRPr="000A2382">
              <w:t>2019</w:t>
            </w:r>
          </w:p>
        </w:tc>
      </w:tr>
      <w:tr w:rsidR="00CA5257" w:rsidRPr="000A2382" w14:paraId="1173FB86" w14:textId="77777777" w:rsidTr="00341FCE">
        <w:tc>
          <w:tcPr>
            <w:tcW w:w="1137" w:type="pct"/>
            <w:tcBorders>
              <w:top w:val="single" w:sz="4" w:space="0" w:color="auto"/>
            </w:tcBorders>
            <w:vAlign w:val="center"/>
          </w:tcPr>
          <w:p w14:paraId="5B9EBA59" w14:textId="77777777" w:rsidR="00CA5257" w:rsidRPr="000A2382" w:rsidRDefault="00CA5257" w:rsidP="000A6FCE">
            <w:pPr>
              <w:pStyle w:val="table"/>
            </w:pPr>
            <w:r w:rsidRPr="000A2382">
              <w:t>1</w:t>
            </w:r>
          </w:p>
        </w:tc>
        <w:tc>
          <w:tcPr>
            <w:tcW w:w="772" w:type="pct"/>
            <w:vMerge w:val="restart"/>
            <w:tcBorders>
              <w:top w:val="single" w:sz="4" w:space="0" w:color="auto"/>
            </w:tcBorders>
            <w:vAlign w:val="center"/>
          </w:tcPr>
          <w:p w14:paraId="735FCD68" w14:textId="77777777" w:rsidR="00CA5257" w:rsidRPr="000A2382" w:rsidRDefault="00CA5257" w:rsidP="000A6FCE">
            <w:pPr>
              <w:pStyle w:val="table"/>
            </w:pPr>
            <w:r w:rsidRPr="000A2382">
              <w:t>Sandy</w:t>
            </w:r>
          </w:p>
        </w:tc>
        <w:tc>
          <w:tcPr>
            <w:tcW w:w="982" w:type="pct"/>
            <w:tcBorders>
              <w:top w:val="single" w:sz="4" w:space="0" w:color="auto"/>
            </w:tcBorders>
            <w:vAlign w:val="center"/>
          </w:tcPr>
          <w:p w14:paraId="3D581042" w14:textId="77777777" w:rsidR="00CA5257" w:rsidRPr="000A2382" w:rsidRDefault="00CA5257" w:rsidP="000A6FCE">
            <w:pPr>
              <w:pStyle w:val="table"/>
            </w:pPr>
            <w:r w:rsidRPr="000A2382">
              <w:t>6.4</w:t>
            </w:r>
          </w:p>
        </w:tc>
        <w:tc>
          <w:tcPr>
            <w:tcW w:w="745" w:type="pct"/>
            <w:tcBorders>
              <w:top w:val="single" w:sz="4" w:space="0" w:color="auto"/>
            </w:tcBorders>
            <w:vAlign w:val="center"/>
          </w:tcPr>
          <w:p w14:paraId="76748904" w14:textId="77777777" w:rsidR="00CA5257" w:rsidRPr="000A2382" w:rsidRDefault="00CA5257" w:rsidP="000A6FCE">
            <w:pPr>
              <w:pStyle w:val="table"/>
            </w:pPr>
            <w:r w:rsidRPr="000A2382">
              <w:t>2.4</w:t>
            </w:r>
          </w:p>
        </w:tc>
        <w:tc>
          <w:tcPr>
            <w:tcW w:w="682" w:type="pct"/>
            <w:tcBorders>
              <w:top w:val="single" w:sz="4" w:space="0" w:color="auto"/>
            </w:tcBorders>
            <w:vAlign w:val="center"/>
          </w:tcPr>
          <w:p w14:paraId="6FB964DF" w14:textId="77777777" w:rsidR="00CA5257" w:rsidRPr="000A2382" w:rsidRDefault="00CA5257" w:rsidP="000A6FCE">
            <w:pPr>
              <w:pStyle w:val="table"/>
            </w:pPr>
            <w:r w:rsidRPr="000A2382">
              <w:t>3</w:t>
            </w:r>
          </w:p>
        </w:tc>
        <w:tc>
          <w:tcPr>
            <w:tcW w:w="682" w:type="pct"/>
            <w:tcBorders>
              <w:top w:val="single" w:sz="4" w:space="0" w:color="auto"/>
            </w:tcBorders>
            <w:vAlign w:val="center"/>
          </w:tcPr>
          <w:p w14:paraId="365FBA1F" w14:textId="77777777" w:rsidR="00CA5257" w:rsidRPr="000A2382" w:rsidRDefault="00CA5257" w:rsidP="000A6FCE">
            <w:pPr>
              <w:pStyle w:val="table"/>
            </w:pPr>
            <w:r w:rsidRPr="000A2382">
              <w:t>5</w:t>
            </w:r>
          </w:p>
        </w:tc>
      </w:tr>
      <w:tr w:rsidR="00CA5257" w:rsidRPr="000A2382" w14:paraId="4D607A93" w14:textId="77777777" w:rsidTr="00341FCE">
        <w:tc>
          <w:tcPr>
            <w:tcW w:w="1137" w:type="pct"/>
            <w:vAlign w:val="center"/>
          </w:tcPr>
          <w:p w14:paraId="2985095D" w14:textId="77777777" w:rsidR="00CA5257" w:rsidRPr="000A2382" w:rsidRDefault="00CA5257" w:rsidP="000A6FCE">
            <w:pPr>
              <w:pStyle w:val="table"/>
            </w:pPr>
            <w:r w:rsidRPr="000A2382">
              <w:t>2</w:t>
            </w:r>
          </w:p>
        </w:tc>
        <w:tc>
          <w:tcPr>
            <w:tcW w:w="772" w:type="pct"/>
            <w:vMerge/>
            <w:vAlign w:val="center"/>
          </w:tcPr>
          <w:p w14:paraId="6FC50BC6" w14:textId="77777777" w:rsidR="00CA5257" w:rsidRPr="000A2382" w:rsidRDefault="00CA5257" w:rsidP="000A6FCE">
            <w:pPr>
              <w:pStyle w:val="table"/>
            </w:pPr>
          </w:p>
        </w:tc>
        <w:tc>
          <w:tcPr>
            <w:tcW w:w="982" w:type="pct"/>
            <w:vAlign w:val="center"/>
          </w:tcPr>
          <w:p w14:paraId="7561A6B5" w14:textId="77777777" w:rsidR="00CA5257" w:rsidRPr="000A2382" w:rsidRDefault="00CA5257" w:rsidP="000A6FCE">
            <w:pPr>
              <w:pStyle w:val="table"/>
            </w:pPr>
            <w:r w:rsidRPr="000A2382">
              <w:t>4.5</w:t>
            </w:r>
          </w:p>
        </w:tc>
        <w:tc>
          <w:tcPr>
            <w:tcW w:w="745" w:type="pct"/>
            <w:vAlign w:val="center"/>
          </w:tcPr>
          <w:p w14:paraId="3E4570A7" w14:textId="77777777" w:rsidR="00CA5257" w:rsidRPr="000A2382" w:rsidRDefault="00CA5257" w:rsidP="000A6FCE">
            <w:pPr>
              <w:pStyle w:val="table"/>
            </w:pPr>
            <w:r w:rsidRPr="000A2382">
              <w:t>2.1</w:t>
            </w:r>
          </w:p>
        </w:tc>
        <w:tc>
          <w:tcPr>
            <w:tcW w:w="682" w:type="pct"/>
            <w:vAlign w:val="center"/>
          </w:tcPr>
          <w:p w14:paraId="08FF9D19" w14:textId="77777777" w:rsidR="00CA5257" w:rsidRPr="000A2382" w:rsidRDefault="00CA5257" w:rsidP="000A6FCE">
            <w:pPr>
              <w:pStyle w:val="table"/>
            </w:pPr>
            <w:r w:rsidRPr="000A2382">
              <w:t>1</w:t>
            </w:r>
          </w:p>
        </w:tc>
        <w:tc>
          <w:tcPr>
            <w:tcW w:w="682" w:type="pct"/>
            <w:vAlign w:val="center"/>
          </w:tcPr>
          <w:p w14:paraId="513A872C" w14:textId="77777777" w:rsidR="00CA5257" w:rsidRPr="000A2382" w:rsidRDefault="00CA5257" w:rsidP="000A6FCE">
            <w:pPr>
              <w:pStyle w:val="table"/>
            </w:pPr>
            <w:r w:rsidRPr="000A2382">
              <w:t>3</w:t>
            </w:r>
          </w:p>
        </w:tc>
      </w:tr>
      <w:tr w:rsidR="00CA5257" w:rsidRPr="000A2382" w14:paraId="62094405" w14:textId="77777777" w:rsidTr="00341FCE">
        <w:tc>
          <w:tcPr>
            <w:tcW w:w="1137" w:type="pct"/>
            <w:tcBorders>
              <w:bottom w:val="single" w:sz="4" w:space="0" w:color="auto"/>
            </w:tcBorders>
            <w:vAlign w:val="center"/>
          </w:tcPr>
          <w:p w14:paraId="094B4035" w14:textId="77777777" w:rsidR="00CA5257" w:rsidRPr="000A2382" w:rsidRDefault="00CA5257" w:rsidP="000A6FCE">
            <w:pPr>
              <w:pStyle w:val="table"/>
            </w:pPr>
            <w:r w:rsidRPr="000A2382">
              <w:t>3</w:t>
            </w:r>
          </w:p>
        </w:tc>
        <w:tc>
          <w:tcPr>
            <w:tcW w:w="772" w:type="pct"/>
            <w:vMerge/>
            <w:tcBorders>
              <w:bottom w:val="single" w:sz="4" w:space="0" w:color="auto"/>
            </w:tcBorders>
            <w:vAlign w:val="center"/>
          </w:tcPr>
          <w:p w14:paraId="26EAECD3" w14:textId="77777777" w:rsidR="00CA5257" w:rsidRPr="000A2382" w:rsidRDefault="00CA5257" w:rsidP="000A6FCE">
            <w:pPr>
              <w:pStyle w:val="table"/>
            </w:pPr>
          </w:p>
        </w:tc>
        <w:tc>
          <w:tcPr>
            <w:tcW w:w="982" w:type="pct"/>
            <w:tcBorders>
              <w:bottom w:val="single" w:sz="4" w:space="0" w:color="auto"/>
            </w:tcBorders>
            <w:vAlign w:val="center"/>
          </w:tcPr>
          <w:p w14:paraId="1D8C1DA4" w14:textId="77777777" w:rsidR="00CA5257" w:rsidRPr="000A2382" w:rsidRDefault="00CA5257" w:rsidP="000A6FCE">
            <w:pPr>
              <w:pStyle w:val="table"/>
            </w:pPr>
            <w:r w:rsidRPr="000A2382">
              <w:t>4.0</w:t>
            </w:r>
          </w:p>
        </w:tc>
        <w:tc>
          <w:tcPr>
            <w:tcW w:w="745" w:type="pct"/>
            <w:tcBorders>
              <w:bottom w:val="single" w:sz="4" w:space="0" w:color="auto"/>
            </w:tcBorders>
            <w:vAlign w:val="center"/>
          </w:tcPr>
          <w:p w14:paraId="2359DEE4" w14:textId="77777777" w:rsidR="00CA5257" w:rsidRPr="000A2382" w:rsidRDefault="00CA5257" w:rsidP="000A6FCE">
            <w:pPr>
              <w:pStyle w:val="table"/>
            </w:pPr>
            <w:r w:rsidRPr="000A2382">
              <w:t>1.3</w:t>
            </w:r>
          </w:p>
        </w:tc>
        <w:tc>
          <w:tcPr>
            <w:tcW w:w="682" w:type="pct"/>
            <w:tcBorders>
              <w:bottom w:val="single" w:sz="4" w:space="0" w:color="auto"/>
            </w:tcBorders>
            <w:vAlign w:val="center"/>
          </w:tcPr>
          <w:p w14:paraId="49C8A127" w14:textId="77777777" w:rsidR="00CA5257" w:rsidRPr="000A2382" w:rsidRDefault="00CA5257" w:rsidP="000A6FCE">
            <w:pPr>
              <w:pStyle w:val="table"/>
            </w:pPr>
            <w:r w:rsidRPr="000A2382">
              <w:t>2</w:t>
            </w:r>
          </w:p>
        </w:tc>
        <w:tc>
          <w:tcPr>
            <w:tcW w:w="682" w:type="pct"/>
            <w:tcBorders>
              <w:bottom w:val="single" w:sz="4" w:space="0" w:color="auto"/>
            </w:tcBorders>
            <w:vAlign w:val="center"/>
          </w:tcPr>
          <w:p w14:paraId="30DB2438" w14:textId="77777777" w:rsidR="00CA5257" w:rsidRPr="000A2382" w:rsidRDefault="00CA5257" w:rsidP="000A6FCE">
            <w:pPr>
              <w:pStyle w:val="table"/>
            </w:pPr>
            <w:r w:rsidRPr="000A2382">
              <w:t>1</w:t>
            </w:r>
          </w:p>
        </w:tc>
      </w:tr>
      <w:tr w:rsidR="00CA5257" w:rsidRPr="000A2382" w14:paraId="29A4DD0B" w14:textId="77777777" w:rsidTr="00341FCE">
        <w:tc>
          <w:tcPr>
            <w:tcW w:w="1137" w:type="pct"/>
            <w:tcBorders>
              <w:top w:val="single" w:sz="4" w:space="0" w:color="auto"/>
              <w:bottom w:val="nil"/>
            </w:tcBorders>
            <w:vAlign w:val="center"/>
          </w:tcPr>
          <w:p w14:paraId="18835F31" w14:textId="77777777" w:rsidR="00CA5257" w:rsidRPr="000A2382" w:rsidRDefault="00CA5257" w:rsidP="000A6FCE">
            <w:pPr>
              <w:pStyle w:val="table"/>
            </w:pPr>
            <w:r w:rsidRPr="000A2382">
              <w:t>4</w:t>
            </w:r>
          </w:p>
        </w:tc>
        <w:tc>
          <w:tcPr>
            <w:tcW w:w="772" w:type="pct"/>
            <w:vMerge w:val="restart"/>
            <w:tcBorders>
              <w:top w:val="single" w:sz="4" w:space="0" w:color="auto"/>
              <w:bottom w:val="nil"/>
            </w:tcBorders>
            <w:vAlign w:val="center"/>
          </w:tcPr>
          <w:p w14:paraId="02E79972" w14:textId="77777777" w:rsidR="00CA5257" w:rsidRPr="000A2382" w:rsidRDefault="00CA5257" w:rsidP="000A6FCE">
            <w:pPr>
              <w:pStyle w:val="table"/>
            </w:pPr>
            <w:r w:rsidRPr="000A2382">
              <w:t>Silt loam</w:t>
            </w:r>
          </w:p>
        </w:tc>
        <w:tc>
          <w:tcPr>
            <w:tcW w:w="982" w:type="pct"/>
            <w:tcBorders>
              <w:top w:val="single" w:sz="4" w:space="0" w:color="auto"/>
              <w:bottom w:val="nil"/>
            </w:tcBorders>
            <w:vAlign w:val="center"/>
          </w:tcPr>
          <w:p w14:paraId="09F65833" w14:textId="77777777" w:rsidR="00CA5257" w:rsidRPr="000A2382" w:rsidRDefault="00CA5257" w:rsidP="000A6FCE">
            <w:pPr>
              <w:pStyle w:val="table"/>
            </w:pPr>
            <w:r w:rsidRPr="000A2382">
              <w:t>12.0</w:t>
            </w:r>
          </w:p>
        </w:tc>
        <w:tc>
          <w:tcPr>
            <w:tcW w:w="745" w:type="pct"/>
            <w:tcBorders>
              <w:top w:val="single" w:sz="4" w:space="0" w:color="auto"/>
              <w:bottom w:val="nil"/>
            </w:tcBorders>
            <w:vAlign w:val="center"/>
          </w:tcPr>
          <w:p w14:paraId="4AA24F55" w14:textId="77777777" w:rsidR="00CA5257" w:rsidRPr="000A2382" w:rsidRDefault="00CA5257" w:rsidP="000A6FCE">
            <w:pPr>
              <w:pStyle w:val="table"/>
            </w:pPr>
            <w:r w:rsidRPr="000A2382">
              <w:t>3.2</w:t>
            </w:r>
          </w:p>
        </w:tc>
        <w:tc>
          <w:tcPr>
            <w:tcW w:w="682" w:type="pct"/>
            <w:tcBorders>
              <w:top w:val="single" w:sz="4" w:space="0" w:color="auto"/>
              <w:bottom w:val="nil"/>
            </w:tcBorders>
            <w:vAlign w:val="center"/>
          </w:tcPr>
          <w:p w14:paraId="4FCA4031" w14:textId="77777777" w:rsidR="00CA5257" w:rsidRPr="000A2382" w:rsidRDefault="00CA5257" w:rsidP="000A6FCE">
            <w:pPr>
              <w:pStyle w:val="table"/>
            </w:pPr>
            <w:r w:rsidRPr="000A2382">
              <w:t>6</w:t>
            </w:r>
          </w:p>
        </w:tc>
        <w:tc>
          <w:tcPr>
            <w:tcW w:w="682" w:type="pct"/>
            <w:tcBorders>
              <w:top w:val="single" w:sz="4" w:space="0" w:color="auto"/>
              <w:bottom w:val="nil"/>
            </w:tcBorders>
            <w:vAlign w:val="center"/>
          </w:tcPr>
          <w:p w14:paraId="1D0D7DEE" w14:textId="77777777" w:rsidR="00CA5257" w:rsidRPr="000A2382" w:rsidRDefault="00CA5257" w:rsidP="000A6FCE">
            <w:pPr>
              <w:pStyle w:val="table"/>
            </w:pPr>
            <w:r w:rsidRPr="000A2382">
              <w:t>7</w:t>
            </w:r>
          </w:p>
        </w:tc>
      </w:tr>
      <w:tr w:rsidR="00CA5257" w:rsidRPr="000A2382" w14:paraId="04E8D36A" w14:textId="77777777" w:rsidTr="00341FCE">
        <w:tc>
          <w:tcPr>
            <w:tcW w:w="1137" w:type="pct"/>
            <w:tcBorders>
              <w:top w:val="nil"/>
              <w:bottom w:val="nil"/>
            </w:tcBorders>
            <w:vAlign w:val="center"/>
          </w:tcPr>
          <w:p w14:paraId="34C0B0B6" w14:textId="77777777" w:rsidR="00CA5257" w:rsidRPr="000A2382" w:rsidRDefault="00CA5257" w:rsidP="000A6FCE">
            <w:pPr>
              <w:pStyle w:val="table"/>
            </w:pPr>
            <w:r w:rsidRPr="000A2382">
              <w:t>5</w:t>
            </w:r>
          </w:p>
        </w:tc>
        <w:tc>
          <w:tcPr>
            <w:tcW w:w="772" w:type="pct"/>
            <w:vMerge/>
            <w:tcBorders>
              <w:top w:val="nil"/>
              <w:bottom w:val="nil"/>
            </w:tcBorders>
            <w:vAlign w:val="center"/>
          </w:tcPr>
          <w:p w14:paraId="5F47F50E" w14:textId="77777777" w:rsidR="00CA5257" w:rsidRPr="000A2382" w:rsidRDefault="00CA5257" w:rsidP="000A6FCE">
            <w:pPr>
              <w:pStyle w:val="table"/>
            </w:pPr>
          </w:p>
        </w:tc>
        <w:tc>
          <w:tcPr>
            <w:tcW w:w="982" w:type="pct"/>
            <w:tcBorders>
              <w:top w:val="nil"/>
              <w:bottom w:val="nil"/>
            </w:tcBorders>
            <w:vAlign w:val="center"/>
          </w:tcPr>
          <w:p w14:paraId="66910A1A" w14:textId="77777777" w:rsidR="00CA5257" w:rsidRPr="000A2382" w:rsidRDefault="00CA5257" w:rsidP="000A6FCE">
            <w:pPr>
              <w:pStyle w:val="table"/>
            </w:pPr>
            <w:r w:rsidRPr="000A2382">
              <w:t>11.6</w:t>
            </w:r>
          </w:p>
        </w:tc>
        <w:tc>
          <w:tcPr>
            <w:tcW w:w="745" w:type="pct"/>
            <w:tcBorders>
              <w:top w:val="nil"/>
              <w:bottom w:val="nil"/>
            </w:tcBorders>
            <w:vAlign w:val="center"/>
          </w:tcPr>
          <w:p w14:paraId="653D767D" w14:textId="77777777" w:rsidR="00CA5257" w:rsidRPr="000A2382" w:rsidRDefault="00CA5257" w:rsidP="000A6FCE">
            <w:pPr>
              <w:pStyle w:val="table"/>
            </w:pPr>
            <w:r w:rsidRPr="000A2382">
              <w:t>3.2</w:t>
            </w:r>
          </w:p>
        </w:tc>
        <w:tc>
          <w:tcPr>
            <w:tcW w:w="682" w:type="pct"/>
            <w:tcBorders>
              <w:top w:val="nil"/>
              <w:bottom w:val="nil"/>
            </w:tcBorders>
            <w:vAlign w:val="center"/>
          </w:tcPr>
          <w:p w14:paraId="01F77A99" w14:textId="77777777" w:rsidR="00CA5257" w:rsidRPr="000A2382" w:rsidRDefault="00CA5257" w:rsidP="000A6FCE">
            <w:pPr>
              <w:pStyle w:val="table"/>
            </w:pPr>
            <w:r w:rsidRPr="000A2382">
              <w:t>7</w:t>
            </w:r>
          </w:p>
        </w:tc>
        <w:tc>
          <w:tcPr>
            <w:tcW w:w="682" w:type="pct"/>
            <w:tcBorders>
              <w:top w:val="nil"/>
              <w:bottom w:val="nil"/>
            </w:tcBorders>
            <w:vAlign w:val="center"/>
          </w:tcPr>
          <w:p w14:paraId="0E26E340" w14:textId="77777777" w:rsidR="00CA5257" w:rsidRPr="000A2382" w:rsidRDefault="00CA5257" w:rsidP="000A6FCE">
            <w:pPr>
              <w:pStyle w:val="table"/>
            </w:pPr>
            <w:r w:rsidRPr="000A2382">
              <w:t>5</w:t>
            </w:r>
          </w:p>
        </w:tc>
      </w:tr>
      <w:tr w:rsidR="00CA5257" w:rsidRPr="000A2382" w14:paraId="64B324DD" w14:textId="77777777" w:rsidTr="00341FCE">
        <w:tc>
          <w:tcPr>
            <w:tcW w:w="1137" w:type="pct"/>
            <w:tcBorders>
              <w:top w:val="nil"/>
              <w:bottom w:val="nil"/>
            </w:tcBorders>
            <w:vAlign w:val="center"/>
          </w:tcPr>
          <w:p w14:paraId="730346B9" w14:textId="77777777" w:rsidR="00CA5257" w:rsidRPr="000A2382" w:rsidRDefault="00CA5257" w:rsidP="000A6FCE">
            <w:pPr>
              <w:pStyle w:val="table"/>
            </w:pPr>
            <w:r w:rsidRPr="000A2382">
              <w:t>6</w:t>
            </w:r>
          </w:p>
        </w:tc>
        <w:tc>
          <w:tcPr>
            <w:tcW w:w="772" w:type="pct"/>
            <w:vMerge/>
            <w:tcBorders>
              <w:top w:val="nil"/>
              <w:bottom w:val="nil"/>
            </w:tcBorders>
            <w:vAlign w:val="center"/>
          </w:tcPr>
          <w:p w14:paraId="5FBD1068" w14:textId="77777777" w:rsidR="00CA5257" w:rsidRPr="000A2382" w:rsidRDefault="00CA5257" w:rsidP="000A6FCE">
            <w:pPr>
              <w:pStyle w:val="table"/>
            </w:pPr>
          </w:p>
        </w:tc>
        <w:tc>
          <w:tcPr>
            <w:tcW w:w="982" w:type="pct"/>
            <w:tcBorders>
              <w:top w:val="nil"/>
              <w:bottom w:val="nil"/>
            </w:tcBorders>
            <w:vAlign w:val="center"/>
          </w:tcPr>
          <w:p w14:paraId="732B4084" w14:textId="77777777" w:rsidR="00CA5257" w:rsidRPr="000A2382" w:rsidRDefault="00CA5257" w:rsidP="000A6FCE">
            <w:pPr>
              <w:pStyle w:val="table"/>
            </w:pPr>
            <w:r w:rsidRPr="000A2382">
              <w:t>9.6</w:t>
            </w:r>
          </w:p>
        </w:tc>
        <w:tc>
          <w:tcPr>
            <w:tcW w:w="745" w:type="pct"/>
            <w:tcBorders>
              <w:top w:val="nil"/>
              <w:bottom w:val="nil"/>
            </w:tcBorders>
            <w:vAlign w:val="center"/>
          </w:tcPr>
          <w:p w14:paraId="5D5706E1" w14:textId="77777777" w:rsidR="00CA5257" w:rsidRPr="000A2382" w:rsidRDefault="00CA5257" w:rsidP="000A6FCE">
            <w:pPr>
              <w:pStyle w:val="table"/>
            </w:pPr>
            <w:r w:rsidRPr="000A2382">
              <w:t>3.0</w:t>
            </w:r>
          </w:p>
        </w:tc>
        <w:tc>
          <w:tcPr>
            <w:tcW w:w="682" w:type="pct"/>
            <w:tcBorders>
              <w:top w:val="nil"/>
              <w:bottom w:val="nil"/>
            </w:tcBorders>
            <w:vAlign w:val="center"/>
          </w:tcPr>
          <w:p w14:paraId="6EAFDA8D" w14:textId="77777777" w:rsidR="00CA5257" w:rsidRPr="000A2382" w:rsidRDefault="00CA5257" w:rsidP="000A6FCE">
            <w:pPr>
              <w:pStyle w:val="table"/>
            </w:pPr>
            <w:r w:rsidRPr="000A2382">
              <w:t>5</w:t>
            </w:r>
          </w:p>
        </w:tc>
        <w:tc>
          <w:tcPr>
            <w:tcW w:w="682" w:type="pct"/>
            <w:tcBorders>
              <w:top w:val="nil"/>
              <w:bottom w:val="nil"/>
            </w:tcBorders>
            <w:vAlign w:val="center"/>
          </w:tcPr>
          <w:p w14:paraId="6B6033E1" w14:textId="77777777" w:rsidR="00CA5257" w:rsidRPr="000A2382" w:rsidRDefault="00CA5257" w:rsidP="000A6FCE">
            <w:pPr>
              <w:pStyle w:val="table"/>
            </w:pPr>
            <w:r w:rsidRPr="000A2382">
              <w:t>3</w:t>
            </w:r>
          </w:p>
        </w:tc>
      </w:tr>
      <w:tr w:rsidR="00CA5257" w:rsidRPr="000A2382" w14:paraId="61E91F2E" w14:textId="77777777" w:rsidTr="00341FCE">
        <w:trPr>
          <w:trHeight w:val="144"/>
        </w:trPr>
        <w:tc>
          <w:tcPr>
            <w:tcW w:w="1137" w:type="pct"/>
            <w:tcBorders>
              <w:top w:val="nil"/>
              <w:bottom w:val="single" w:sz="4" w:space="0" w:color="auto"/>
            </w:tcBorders>
            <w:vAlign w:val="center"/>
          </w:tcPr>
          <w:p w14:paraId="479A224E" w14:textId="77777777" w:rsidR="00CA5257" w:rsidRPr="000A2382" w:rsidRDefault="00CA5257" w:rsidP="000A6FCE">
            <w:pPr>
              <w:pStyle w:val="table"/>
            </w:pPr>
            <w:r w:rsidRPr="000A2382">
              <w:t>7</w:t>
            </w:r>
          </w:p>
        </w:tc>
        <w:tc>
          <w:tcPr>
            <w:tcW w:w="772" w:type="pct"/>
            <w:vMerge/>
            <w:tcBorders>
              <w:top w:val="nil"/>
              <w:bottom w:val="single" w:sz="4" w:space="0" w:color="auto"/>
            </w:tcBorders>
            <w:vAlign w:val="center"/>
          </w:tcPr>
          <w:p w14:paraId="7F22D303" w14:textId="77777777" w:rsidR="00CA5257" w:rsidRPr="000A2382" w:rsidRDefault="00CA5257" w:rsidP="000A6FCE">
            <w:pPr>
              <w:pStyle w:val="table"/>
            </w:pPr>
          </w:p>
        </w:tc>
        <w:tc>
          <w:tcPr>
            <w:tcW w:w="982" w:type="pct"/>
            <w:tcBorders>
              <w:top w:val="nil"/>
              <w:bottom w:val="single" w:sz="4" w:space="0" w:color="auto"/>
            </w:tcBorders>
            <w:vAlign w:val="center"/>
          </w:tcPr>
          <w:p w14:paraId="760621A2" w14:textId="77777777" w:rsidR="00CA5257" w:rsidRPr="000A2382" w:rsidRDefault="00CA5257" w:rsidP="000A6FCE">
            <w:pPr>
              <w:pStyle w:val="table"/>
            </w:pPr>
            <w:r w:rsidRPr="000A2382">
              <w:t>10.8</w:t>
            </w:r>
          </w:p>
        </w:tc>
        <w:tc>
          <w:tcPr>
            <w:tcW w:w="745" w:type="pct"/>
            <w:tcBorders>
              <w:top w:val="nil"/>
              <w:bottom w:val="single" w:sz="4" w:space="0" w:color="auto"/>
            </w:tcBorders>
            <w:vAlign w:val="center"/>
          </w:tcPr>
          <w:p w14:paraId="64453451" w14:textId="77777777" w:rsidR="00CA5257" w:rsidRPr="000A2382" w:rsidRDefault="00CA5257" w:rsidP="000A6FCE">
            <w:pPr>
              <w:pStyle w:val="table"/>
            </w:pPr>
            <w:r w:rsidRPr="000A2382">
              <w:t>3.2</w:t>
            </w:r>
          </w:p>
        </w:tc>
        <w:tc>
          <w:tcPr>
            <w:tcW w:w="682" w:type="pct"/>
            <w:tcBorders>
              <w:top w:val="nil"/>
              <w:bottom w:val="single" w:sz="4" w:space="0" w:color="auto"/>
            </w:tcBorders>
            <w:vAlign w:val="center"/>
          </w:tcPr>
          <w:p w14:paraId="4DF4F9FE" w14:textId="77777777" w:rsidR="00CA5257" w:rsidRPr="000A2382" w:rsidRDefault="00CA5257" w:rsidP="000A6FCE">
            <w:pPr>
              <w:pStyle w:val="table"/>
            </w:pPr>
            <w:r w:rsidRPr="000A2382">
              <w:t>3</w:t>
            </w:r>
          </w:p>
        </w:tc>
        <w:tc>
          <w:tcPr>
            <w:tcW w:w="682" w:type="pct"/>
            <w:tcBorders>
              <w:top w:val="nil"/>
              <w:bottom w:val="single" w:sz="4" w:space="0" w:color="auto"/>
            </w:tcBorders>
            <w:vAlign w:val="center"/>
          </w:tcPr>
          <w:p w14:paraId="4A2754B2" w14:textId="77777777" w:rsidR="00CA5257" w:rsidRPr="000A2382" w:rsidRDefault="00CA5257" w:rsidP="000A6FCE">
            <w:pPr>
              <w:pStyle w:val="table"/>
            </w:pPr>
            <w:r w:rsidRPr="000A2382">
              <w:t>1</w:t>
            </w:r>
          </w:p>
        </w:tc>
      </w:tr>
    </w:tbl>
    <w:p w14:paraId="475E24D7" w14:textId="20D7FADD" w:rsidR="00CA5257" w:rsidRDefault="00CA5257" w:rsidP="008B5CBF"/>
    <w:p w14:paraId="18BFA39D" w14:textId="77777777" w:rsidR="00CA5257" w:rsidRDefault="00CA5257" w:rsidP="008B5CBF">
      <w:r>
        <w:br w:type="page"/>
      </w:r>
    </w:p>
    <w:p w14:paraId="539244DE" w14:textId="7581A6A7" w:rsidR="00CA5257" w:rsidRPr="00126171" w:rsidRDefault="00CA5257" w:rsidP="00B032E6">
      <w:pPr>
        <w:pStyle w:val="Caption"/>
      </w:pPr>
      <w:bookmarkStart w:id="141" w:name="_Ref204809256"/>
      <w:bookmarkStart w:id="142" w:name="_Ref196763432"/>
      <w:bookmarkStart w:id="143" w:name="_Toc201328405"/>
      <w:bookmarkStart w:id="144" w:name="_Toc204820875"/>
      <w:r w:rsidRPr="00126171">
        <w:lastRenderedPageBreak/>
        <w:t xml:space="preserve">Table </w:t>
      </w:r>
      <w:fldSimple w:instr=" STYLEREF 1 \s ">
        <w:r w:rsidR="00126171">
          <w:rPr>
            <w:noProof/>
          </w:rPr>
          <w:t>3</w:t>
        </w:r>
      </w:fldSimple>
      <w:r w:rsidRPr="00126171">
        <w:t>.</w:t>
      </w:r>
      <w:fldSimple w:instr=" SEQ Table \* ARABIC \s 1 ">
        <w:r w:rsidR="00126171">
          <w:rPr>
            <w:noProof/>
          </w:rPr>
          <w:t>4</w:t>
        </w:r>
      </w:fldSimple>
      <w:bookmarkEnd w:id="141"/>
      <w:r w:rsidRPr="00126171">
        <w:t>.</w:t>
      </w:r>
      <w:r w:rsidRPr="00126171">
        <w:rPr>
          <w:rFonts w:hint="eastAsia"/>
        </w:rPr>
        <w:t xml:space="preserve"> </w:t>
      </w:r>
      <w:r w:rsidRPr="00126171">
        <w:t>ANOVA results for irrigation treatment and soil zone on yield</w:t>
      </w:r>
      <w:r w:rsidRPr="00126171">
        <w:rPr>
          <w:rFonts w:hint="eastAsia"/>
        </w:rPr>
        <w:t>.</w:t>
      </w:r>
      <w:bookmarkEnd w:id="142"/>
      <w:bookmarkEnd w:id="143"/>
      <w:bookmarkEnd w:id="144"/>
    </w:p>
    <w:tbl>
      <w:tblPr>
        <w:tblStyle w:val="TableGrid"/>
        <w:tblW w:w="8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5"/>
        <w:gridCol w:w="2115"/>
        <w:gridCol w:w="2115"/>
        <w:gridCol w:w="2115"/>
      </w:tblGrid>
      <w:tr w:rsidR="00CA5257" w:rsidRPr="000A2382" w14:paraId="08B444E3" w14:textId="77777777" w:rsidTr="00341FCE">
        <w:trPr>
          <w:jc w:val="center"/>
        </w:trPr>
        <w:tc>
          <w:tcPr>
            <w:tcW w:w="2115" w:type="dxa"/>
            <w:tcBorders>
              <w:top w:val="single" w:sz="4" w:space="0" w:color="auto"/>
              <w:bottom w:val="single" w:sz="4" w:space="0" w:color="auto"/>
            </w:tcBorders>
            <w:vAlign w:val="center"/>
          </w:tcPr>
          <w:p w14:paraId="2D68CF44" w14:textId="77777777" w:rsidR="00CA5257" w:rsidRPr="000A2382" w:rsidRDefault="00CA5257" w:rsidP="000A6FCE">
            <w:pPr>
              <w:pStyle w:val="table"/>
            </w:pPr>
            <w:r w:rsidRPr="000A2382">
              <w:t>Year</w:t>
            </w:r>
          </w:p>
        </w:tc>
        <w:tc>
          <w:tcPr>
            <w:tcW w:w="2115" w:type="dxa"/>
            <w:tcBorders>
              <w:top w:val="single" w:sz="4" w:space="0" w:color="auto"/>
              <w:bottom w:val="single" w:sz="4" w:space="0" w:color="auto"/>
            </w:tcBorders>
            <w:vAlign w:val="center"/>
          </w:tcPr>
          <w:p w14:paraId="28E43CA5" w14:textId="77777777" w:rsidR="00CA5257" w:rsidRPr="000A2382" w:rsidRDefault="00CA5257" w:rsidP="000A6FCE">
            <w:pPr>
              <w:pStyle w:val="table"/>
            </w:pPr>
            <w:r w:rsidRPr="000A2382">
              <w:t>Soil zone</w:t>
            </w:r>
          </w:p>
        </w:tc>
        <w:tc>
          <w:tcPr>
            <w:tcW w:w="2115" w:type="dxa"/>
            <w:tcBorders>
              <w:top w:val="single" w:sz="4" w:space="0" w:color="auto"/>
              <w:left w:val="nil"/>
              <w:bottom w:val="single" w:sz="4" w:space="0" w:color="auto"/>
            </w:tcBorders>
            <w:vAlign w:val="center"/>
          </w:tcPr>
          <w:p w14:paraId="56F750B8" w14:textId="77777777" w:rsidR="00CA5257" w:rsidRPr="000A2382" w:rsidRDefault="00CA5257" w:rsidP="000A6FCE">
            <w:pPr>
              <w:pStyle w:val="table"/>
            </w:pPr>
            <w:r w:rsidRPr="000A2382">
              <w:t>Irrigation treatment</w:t>
            </w:r>
          </w:p>
        </w:tc>
        <w:tc>
          <w:tcPr>
            <w:tcW w:w="2115" w:type="dxa"/>
            <w:tcBorders>
              <w:top w:val="single" w:sz="4" w:space="0" w:color="auto"/>
              <w:bottom w:val="single" w:sz="4" w:space="0" w:color="auto"/>
            </w:tcBorders>
            <w:vAlign w:val="center"/>
          </w:tcPr>
          <w:p w14:paraId="68E08752" w14:textId="77777777" w:rsidR="00CA5257" w:rsidRPr="000A2382" w:rsidRDefault="00CA5257" w:rsidP="000A6FCE">
            <w:pPr>
              <w:pStyle w:val="table"/>
            </w:pPr>
            <w:r w:rsidRPr="000A2382">
              <w:t>zone × treatment</w:t>
            </w:r>
          </w:p>
        </w:tc>
      </w:tr>
      <w:tr w:rsidR="00CA5257" w:rsidRPr="000A2382" w14:paraId="4F7AFB45" w14:textId="77777777" w:rsidTr="00341FCE">
        <w:trPr>
          <w:jc w:val="center"/>
        </w:trPr>
        <w:tc>
          <w:tcPr>
            <w:tcW w:w="2115" w:type="dxa"/>
            <w:vAlign w:val="center"/>
          </w:tcPr>
          <w:p w14:paraId="06C361C1" w14:textId="77777777" w:rsidR="00CA5257" w:rsidRPr="000A2382" w:rsidRDefault="00CA5257" w:rsidP="000A6FCE">
            <w:pPr>
              <w:pStyle w:val="table"/>
            </w:pPr>
            <w:r w:rsidRPr="000A2382">
              <w:t>2018</w:t>
            </w:r>
          </w:p>
        </w:tc>
        <w:tc>
          <w:tcPr>
            <w:tcW w:w="2115" w:type="dxa"/>
            <w:vAlign w:val="center"/>
          </w:tcPr>
          <w:p w14:paraId="1089DFD0" w14:textId="77777777" w:rsidR="00CA5257" w:rsidRPr="000A2382" w:rsidRDefault="00CA5257" w:rsidP="000A6FCE">
            <w:pPr>
              <w:pStyle w:val="table"/>
            </w:pPr>
            <w:r w:rsidRPr="000A2382">
              <w:t>***</w:t>
            </w:r>
          </w:p>
        </w:tc>
        <w:tc>
          <w:tcPr>
            <w:tcW w:w="2115" w:type="dxa"/>
            <w:tcBorders>
              <w:left w:val="nil"/>
            </w:tcBorders>
            <w:vAlign w:val="center"/>
          </w:tcPr>
          <w:p w14:paraId="145BF8F8" w14:textId="77777777" w:rsidR="00CA5257" w:rsidRPr="000A2382" w:rsidRDefault="00CA5257" w:rsidP="000A6FCE">
            <w:pPr>
              <w:pStyle w:val="table"/>
            </w:pPr>
            <w:r w:rsidRPr="000A2382">
              <w:t>**</w:t>
            </w:r>
          </w:p>
        </w:tc>
        <w:tc>
          <w:tcPr>
            <w:tcW w:w="2115" w:type="dxa"/>
            <w:vAlign w:val="center"/>
          </w:tcPr>
          <w:p w14:paraId="276B03BC" w14:textId="77777777" w:rsidR="00CA5257" w:rsidRPr="000A2382" w:rsidRDefault="00CA5257" w:rsidP="000A6FCE">
            <w:pPr>
              <w:pStyle w:val="table"/>
            </w:pPr>
            <w:r w:rsidRPr="000A2382">
              <w:t>ns</w:t>
            </w:r>
          </w:p>
        </w:tc>
      </w:tr>
      <w:tr w:rsidR="00CA5257" w:rsidRPr="000A2382" w14:paraId="37F780B2" w14:textId="77777777" w:rsidTr="00341FCE">
        <w:trPr>
          <w:jc w:val="center"/>
        </w:trPr>
        <w:tc>
          <w:tcPr>
            <w:tcW w:w="2115" w:type="dxa"/>
            <w:tcBorders>
              <w:bottom w:val="single" w:sz="4" w:space="0" w:color="auto"/>
            </w:tcBorders>
            <w:vAlign w:val="center"/>
          </w:tcPr>
          <w:p w14:paraId="3C0653D8" w14:textId="77777777" w:rsidR="00CA5257" w:rsidRPr="000A2382" w:rsidRDefault="00CA5257" w:rsidP="000A6FCE">
            <w:pPr>
              <w:pStyle w:val="table"/>
            </w:pPr>
            <w:r w:rsidRPr="000A2382">
              <w:t>2019</w:t>
            </w:r>
          </w:p>
        </w:tc>
        <w:tc>
          <w:tcPr>
            <w:tcW w:w="2115" w:type="dxa"/>
            <w:tcBorders>
              <w:bottom w:val="single" w:sz="4" w:space="0" w:color="auto"/>
            </w:tcBorders>
          </w:tcPr>
          <w:p w14:paraId="59CB4DC6" w14:textId="77777777" w:rsidR="00CA5257" w:rsidRPr="000A2382" w:rsidRDefault="00CA5257" w:rsidP="000A6FCE">
            <w:pPr>
              <w:pStyle w:val="table"/>
            </w:pPr>
            <w:r w:rsidRPr="000A2382">
              <w:t>***</w:t>
            </w:r>
          </w:p>
        </w:tc>
        <w:tc>
          <w:tcPr>
            <w:tcW w:w="2115" w:type="dxa"/>
            <w:tcBorders>
              <w:left w:val="nil"/>
              <w:bottom w:val="single" w:sz="4" w:space="0" w:color="auto"/>
            </w:tcBorders>
            <w:vAlign w:val="center"/>
          </w:tcPr>
          <w:p w14:paraId="677389A2" w14:textId="77777777" w:rsidR="00CA5257" w:rsidRPr="000A2382" w:rsidRDefault="00CA5257" w:rsidP="000A6FCE">
            <w:pPr>
              <w:pStyle w:val="table"/>
            </w:pPr>
            <w:r w:rsidRPr="000A2382">
              <w:t>ns</w:t>
            </w:r>
          </w:p>
        </w:tc>
        <w:tc>
          <w:tcPr>
            <w:tcW w:w="2115" w:type="dxa"/>
            <w:tcBorders>
              <w:bottom w:val="single" w:sz="4" w:space="0" w:color="auto"/>
            </w:tcBorders>
            <w:vAlign w:val="center"/>
          </w:tcPr>
          <w:p w14:paraId="5673EA7C" w14:textId="77777777" w:rsidR="00CA5257" w:rsidRPr="000A2382" w:rsidRDefault="00CA5257" w:rsidP="000A6FCE">
            <w:pPr>
              <w:pStyle w:val="table"/>
            </w:pPr>
            <w:r w:rsidRPr="000A2382">
              <w:t>ns</w:t>
            </w:r>
          </w:p>
        </w:tc>
      </w:tr>
      <w:tr w:rsidR="00CA5257" w:rsidRPr="000A2382" w14:paraId="01DA0D0A" w14:textId="77777777" w:rsidTr="00341FCE">
        <w:trPr>
          <w:jc w:val="center"/>
        </w:trPr>
        <w:tc>
          <w:tcPr>
            <w:tcW w:w="8460" w:type="dxa"/>
            <w:gridSpan w:val="4"/>
            <w:tcBorders>
              <w:top w:val="single" w:sz="4" w:space="0" w:color="auto"/>
            </w:tcBorders>
            <w:vAlign w:val="center"/>
          </w:tcPr>
          <w:p w14:paraId="2D110ADA" w14:textId="77777777" w:rsidR="00CA5257" w:rsidRPr="000A2382" w:rsidRDefault="00CA5257" w:rsidP="000A6FCE">
            <w:pPr>
              <w:pStyle w:val="table"/>
            </w:pPr>
            <w:r w:rsidRPr="000A2382">
              <w:t>Note: ns: not significant; *: p&lt;0.05; **: p&lt;0.01; ***: p&lt;0.0001.</w:t>
            </w:r>
          </w:p>
        </w:tc>
      </w:tr>
    </w:tbl>
    <w:p w14:paraId="1288B016" w14:textId="6DE9676B" w:rsidR="00CA5257" w:rsidRDefault="00CA5257" w:rsidP="008B5CBF"/>
    <w:p w14:paraId="2E31574D" w14:textId="77777777" w:rsidR="00CA5257" w:rsidRDefault="00CA5257" w:rsidP="008B5CBF">
      <w:r>
        <w:br w:type="page"/>
      </w:r>
    </w:p>
    <w:p w14:paraId="4D04A386" w14:textId="6F571A90" w:rsidR="00CA5257" w:rsidRPr="00126171" w:rsidRDefault="00CA5257" w:rsidP="00B032E6">
      <w:pPr>
        <w:pStyle w:val="Caption"/>
      </w:pPr>
      <w:bookmarkStart w:id="145" w:name="_Ref204809302"/>
      <w:bookmarkStart w:id="146" w:name="_Toc201328406"/>
      <w:bookmarkStart w:id="147" w:name="_Toc204820876"/>
      <w:r w:rsidRPr="00126171">
        <w:lastRenderedPageBreak/>
        <w:t xml:space="preserve">Table </w:t>
      </w:r>
      <w:fldSimple w:instr=" STYLEREF 1 \s ">
        <w:r w:rsidR="00126171">
          <w:rPr>
            <w:noProof/>
          </w:rPr>
          <w:t>3</w:t>
        </w:r>
      </w:fldSimple>
      <w:r w:rsidRPr="00126171">
        <w:t>.</w:t>
      </w:r>
      <w:fldSimple w:instr=" SEQ Table \* ARABIC \s 1 ">
        <w:r w:rsidR="00126171">
          <w:rPr>
            <w:noProof/>
          </w:rPr>
          <w:t>5</w:t>
        </w:r>
      </w:fldSimple>
      <w:bookmarkEnd w:id="145"/>
      <w:r w:rsidRPr="00126171">
        <w:t>.</w:t>
      </w:r>
      <w:r w:rsidRPr="00126171">
        <w:rPr>
          <w:rFonts w:hint="eastAsia"/>
        </w:rPr>
        <w:t xml:space="preserve"> </w:t>
      </w:r>
      <w:r w:rsidRPr="00126171">
        <w:t>ANOVA results for irrigation treatment on yield within each soil type</w:t>
      </w:r>
      <w:bookmarkEnd w:id="146"/>
      <w:bookmarkEnd w:id="147"/>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
        <w:gridCol w:w="1064"/>
        <w:gridCol w:w="823"/>
        <w:gridCol w:w="594"/>
        <w:gridCol w:w="1318"/>
        <w:gridCol w:w="1064"/>
        <w:gridCol w:w="823"/>
        <w:gridCol w:w="594"/>
        <w:gridCol w:w="1318"/>
      </w:tblGrid>
      <w:tr w:rsidR="00CA5257" w:rsidRPr="000A2382" w14:paraId="3466B9ED" w14:textId="77777777" w:rsidTr="00341FCE">
        <w:trPr>
          <w:jc w:val="center"/>
        </w:trPr>
        <w:tc>
          <w:tcPr>
            <w:tcW w:w="603" w:type="pct"/>
            <w:vMerge w:val="restart"/>
            <w:tcBorders>
              <w:top w:val="single" w:sz="4" w:space="0" w:color="auto"/>
            </w:tcBorders>
            <w:vAlign w:val="center"/>
          </w:tcPr>
          <w:p w14:paraId="46022392" w14:textId="77777777" w:rsidR="00CA5257" w:rsidRPr="000A2382" w:rsidRDefault="00CA5257" w:rsidP="000A6FCE">
            <w:pPr>
              <w:pStyle w:val="table"/>
            </w:pPr>
            <w:r w:rsidRPr="000A2382">
              <w:t>Soil zone</w:t>
            </w:r>
          </w:p>
        </w:tc>
        <w:tc>
          <w:tcPr>
            <w:tcW w:w="2198" w:type="pct"/>
            <w:gridSpan w:val="4"/>
            <w:tcBorders>
              <w:top w:val="single" w:sz="4" w:space="0" w:color="auto"/>
              <w:bottom w:val="single" w:sz="4" w:space="0" w:color="auto"/>
              <w:right w:val="single" w:sz="4" w:space="0" w:color="auto"/>
            </w:tcBorders>
          </w:tcPr>
          <w:p w14:paraId="5B1B7459" w14:textId="77777777" w:rsidR="00CA5257" w:rsidRPr="000A2382" w:rsidRDefault="00CA5257" w:rsidP="000A6FCE">
            <w:pPr>
              <w:pStyle w:val="table"/>
            </w:pPr>
            <w:r w:rsidRPr="000A2382">
              <w:t>2018</w:t>
            </w:r>
          </w:p>
        </w:tc>
        <w:tc>
          <w:tcPr>
            <w:tcW w:w="2198" w:type="pct"/>
            <w:gridSpan w:val="4"/>
            <w:tcBorders>
              <w:top w:val="single" w:sz="4" w:space="0" w:color="auto"/>
              <w:left w:val="single" w:sz="4" w:space="0" w:color="auto"/>
              <w:bottom w:val="single" w:sz="4" w:space="0" w:color="auto"/>
            </w:tcBorders>
          </w:tcPr>
          <w:p w14:paraId="474B7224" w14:textId="77777777" w:rsidR="00CA5257" w:rsidRPr="000A2382" w:rsidRDefault="00CA5257" w:rsidP="000A6FCE">
            <w:pPr>
              <w:pStyle w:val="table"/>
            </w:pPr>
            <w:r w:rsidRPr="000A2382">
              <w:t>2019</w:t>
            </w:r>
          </w:p>
        </w:tc>
      </w:tr>
      <w:tr w:rsidR="00CA5257" w:rsidRPr="000A2382" w14:paraId="582B505C" w14:textId="77777777" w:rsidTr="00341FCE">
        <w:trPr>
          <w:jc w:val="center"/>
        </w:trPr>
        <w:tc>
          <w:tcPr>
            <w:tcW w:w="603" w:type="pct"/>
            <w:vMerge/>
            <w:tcBorders>
              <w:bottom w:val="single" w:sz="4" w:space="0" w:color="auto"/>
            </w:tcBorders>
            <w:vAlign w:val="center"/>
          </w:tcPr>
          <w:p w14:paraId="63F793AF" w14:textId="77777777" w:rsidR="00CA5257" w:rsidRPr="000A2382" w:rsidRDefault="00CA5257" w:rsidP="000A6FCE">
            <w:pPr>
              <w:pStyle w:val="table"/>
            </w:pPr>
          </w:p>
        </w:tc>
        <w:tc>
          <w:tcPr>
            <w:tcW w:w="616" w:type="pct"/>
            <w:tcBorders>
              <w:top w:val="single" w:sz="4" w:space="0" w:color="auto"/>
              <w:bottom w:val="single" w:sz="4" w:space="0" w:color="auto"/>
              <w:right w:val="single" w:sz="4" w:space="0" w:color="auto"/>
            </w:tcBorders>
          </w:tcPr>
          <w:p w14:paraId="2BE99191" w14:textId="77777777" w:rsidR="00CA5257" w:rsidRPr="000A2382" w:rsidRDefault="00CA5257" w:rsidP="000A6FCE">
            <w:pPr>
              <w:pStyle w:val="table"/>
            </w:pPr>
            <w:r w:rsidRPr="000A2382">
              <w:t>Treatment</w:t>
            </w:r>
          </w:p>
        </w:tc>
        <w:tc>
          <w:tcPr>
            <w:tcW w:w="476" w:type="pct"/>
            <w:tcBorders>
              <w:top w:val="single" w:sz="4" w:space="0" w:color="auto"/>
              <w:left w:val="single" w:sz="4" w:space="0" w:color="auto"/>
              <w:bottom w:val="single" w:sz="4" w:space="0" w:color="auto"/>
            </w:tcBorders>
            <w:vAlign w:val="center"/>
          </w:tcPr>
          <w:p w14:paraId="3A823E38" w14:textId="77777777" w:rsidR="00CA5257" w:rsidRPr="000A2382" w:rsidRDefault="00CA5257" w:rsidP="000A6FCE">
            <w:pPr>
              <w:pStyle w:val="table"/>
            </w:pPr>
            <w:r w:rsidRPr="000A2382">
              <w:t>Timing</w:t>
            </w:r>
          </w:p>
        </w:tc>
        <w:tc>
          <w:tcPr>
            <w:tcW w:w="344" w:type="pct"/>
            <w:tcBorders>
              <w:top w:val="single" w:sz="4" w:space="0" w:color="auto"/>
              <w:bottom w:val="single" w:sz="4" w:space="0" w:color="auto"/>
            </w:tcBorders>
            <w:vAlign w:val="center"/>
          </w:tcPr>
          <w:p w14:paraId="3199BC51" w14:textId="77777777" w:rsidR="00CA5257" w:rsidRPr="000A2382" w:rsidRDefault="00CA5257" w:rsidP="000A6FCE">
            <w:pPr>
              <w:pStyle w:val="table"/>
            </w:pPr>
            <w:r w:rsidRPr="000A2382">
              <w:t>Rate</w:t>
            </w:r>
          </w:p>
        </w:tc>
        <w:tc>
          <w:tcPr>
            <w:tcW w:w="763" w:type="pct"/>
            <w:tcBorders>
              <w:top w:val="single" w:sz="4" w:space="0" w:color="auto"/>
              <w:bottom w:val="single" w:sz="4" w:space="0" w:color="auto"/>
              <w:right w:val="single" w:sz="4" w:space="0" w:color="auto"/>
            </w:tcBorders>
            <w:vAlign w:val="center"/>
          </w:tcPr>
          <w:p w14:paraId="71DA3E53" w14:textId="77777777" w:rsidR="00CA5257" w:rsidRPr="000A2382" w:rsidRDefault="00CA5257" w:rsidP="000A6FCE">
            <w:pPr>
              <w:pStyle w:val="table"/>
            </w:pPr>
            <w:r w:rsidRPr="000A2382">
              <w:t>Timing×Rate</w:t>
            </w:r>
          </w:p>
        </w:tc>
        <w:tc>
          <w:tcPr>
            <w:tcW w:w="616" w:type="pct"/>
            <w:tcBorders>
              <w:top w:val="single" w:sz="4" w:space="0" w:color="auto"/>
              <w:left w:val="single" w:sz="4" w:space="0" w:color="auto"/>
              <w:bottom w:val="single" w:sz="4" w:space="0" w:color="auto"/>
              <w:right w:val="single" w:sz="4" w:space="0" w:color="auto"/>
            </w:tcBorders>
          </w:tcPr>
          <w:p w14:paraId="5C95DA41" w14:textId="77777777" w:rsidR="00CA5257" w:rsidRPr="000A2382" w:rsidRDefault="00CA5257" w:rsidP="000A6FCE">
            <w:pPr>
              <w:pStyle w:val="table"/>
            </w:pPr>
            <w:r w:rsidRPr="000A2382">
              <w:t>Treatment</w:t>
            </w:r>
          </w:p>
        </w:tc>
        <w:tc>
          <w:tcPr>
            <w:tcW w:w="476" w:type="pct"/>
            <w:tcBorders>
              <w:top w:val="single" w:sz="4" w:space="0" w:color="auto"/>
              <w:left w:val="single" w:sz="4" w:space="0" w:color="auto"/>
              <w:bottom w:val="single" w:sz="4" w:space="0" w:color="auto"/>
            </w:tcBorders>
            <w:vAlign w:val="center"/>
          </w:tcPr>
          <w:p w14:paraId="7BE2E339" w14:textId="77777777" w:rsidR="00CA5257" w:rsidRPr="000A2382" w:rsidRDefault="00CA5257" w:rsidP="000A6FCE">
            <w:pPr>
              <w:pStyle w:val="table"/>
            </w:pPr>
            <w:r w:rsidRPr="000A2382">
              <w:t>Timing</w:t>
            </w:r>
          </w:p>
        </w:tc>
        <w:tc>
          <w:tcPr>
            <w:tcW w:w="344" w:type="pct"/>
            <w:tcBorders>
              <w:top w:val="single" w:sz="4" w:space="0" w:color="auto"/>
              <w:bottom w:val="single" w:sz="4" w:space="0" w:color="auto"/>
            </w:tcBorders>
            <w:vAlign w:val="center"/>
          </w:tcPr>
          <w:p w14:paraId="4A340C53" w14:textId="77777777" w:rsidR="00CA5257" w:rsidRPr="000A2382" w:rsidRDefault="00CA5257" w:rsidP="000A6FCE">
            <w:pPr>
              <w:pStyle w:val="table"/>
            </w:pPr>
            <w:r w:rsidRPr="000A2382">
              <w:t>Rate</w:t>
            </w:r>
          </w:p>
        </w:tc>
        <w:tc>
          <w:tcPr>
            <w:tcW w:w="763" w:type="pct"/>
            <w:tcBorders>
              <w:top w:val="single" w:sz="4" w:space="0" w:color="auto"/>
              <w:bottom w:val="single" w:sz="4" w:space="0" w:color="auto"/>
            </w:tcBorders>
            <w:vAlign w:val="center"/>
          </w:tcPr>
          <w:p w14:paraId="49C9A77D" w14:textId="77777777" w:rsidR="00CA5257" w:rsidRPr="000A2382" w:rsidRDefault="00CA5257" w:rsidP="000A6FCE">
            <w:pPr>
              <w:pStyle w:val="table"/>
            </w:pPr>
            <w:r w:rsidRPr="000A2382">
              <w:t>Timing×Rate</w:t>
            </w:r>
          </w:p>
        </w:tc>
      </w:tr>
      <w:tr w:rsidR="00CA5257" w:rsidRPr="000A2382" w14:paraId="667D257B" w14:textId="77777777" w:rsidTr="00341FCE">
        <w:trPr>
          <w:jc w:val="center"/>
        </w:trPr>
        <w:tc>
          <w:tcPr>
            <w:tcW w:w="603" w:type="pct"/>
            <w:vAlign w:val="center"/>
          </w:tcPr>
          <w:p w14:paraId="10B6AD1F" w14:textId="77777777" w:rsidR="00CA5257" w:rsidRPr="000A2382" w:rsidRDefault="00CA5257" w:rsidP="000A6FCE">
            <w:pPr>
              <w:pStyle w:val="table"/>
            </w:pPr>
            <w:r w:rsidRPr="000A2382">
              <w:t>Sandy</w:t>
            </w:r>
          </w:p>
        </w:tc>
        <w:tc>
          <w:tcPr>
            <w:tcW w:w="616" w:type="pct"/>
            <w:tcBorders>
              <w:right w:val="single" w:sz="4" w:space="0" w:color="auto"/>
            </w:tcBorders>
            <w:vAlign w:val="center"/>
          </w:tcPr>
          <w:p w14:paraId="4B1C2D9E" w14:textId="77777777" w:rsidR="00CA5257" w:rsidRPr="000A2382" w:rsidRDefault="00CA5257" w:rsidP="000A6FCE">
            <w:pPr>
              <w:pStyle w:val="table"/>
            </w:pPr>
            <w:r w:rsidRPr="000A2382">
              <w:t>**</w:t>
            </w:r>
          </w:p>
        </w:tc>
        <w:tc>
          <w:tcPr>
            <w:tcW w:w="476" w:type="pct"/>
            <w:tcBorders>
              <w:left w:val="single" w:sz="4" w:space="0" w:color="auto"/>
            </w:tcBorders>
            <w:vAlign w:val="center"/>
          </w:tcPr>
          <w:p w14:paraId="130ED873" w14:textId="77777777" w:rsidR="00CA5257" w:rsidRPr="000A2382" w:rsidRDefault="00CA5257" w:rsidP="000A6FCE">
            <w:pPr>
              <w:pStyle w:val="table"/>
            </w:pPr>
            <w:r w:rsidRPr="000A2382">
              <w:t>ns</w:t>
            </w:r>
          </w:p>
        </w:tc>
        <w:tc>
          <w:tcPr>
            <w:tcW w:w="344" w:type="pct"/>
            <w:vAlign w:val="center"/>
          </w:tcPr>
          <w:p w14:paraId="3B926348" w14:textId="77777777" w:rsidR="00CA5257" w:rsidRPr="000A2382" w:rsidRDefault="00CA5257" w:rsidP="000A6FCE">
            <w:pPr>
              <w:pStyle w:val="table"/>
            </w:pPr>
            <w:r w:rsidRPr="000A2382">
              <w:t>*</w:t>
            </w:r>
          </w:p>
        </w:tc>
        <w:tc>
          <w:tcPr>
            <w:tcW w:w="763" w:type="pct"/>
            <w:tcBorders>
              <w:right w:val="single" w:sz="4" w:space="0" w:color="auto"/>
            </w:tcBorders>
            <w:vAlign w:val="center"/>
          </w:tcPr>
          <w:p w14:paraId="79F7A123" w14:textId="77777777" w:rsidR="00CA5257" w:rsidRPr="000A2382" w:rsidRDefault="00CA5257" w:rsidP="000A6FCE">
            <w:pPr>
              <w:pStyle w:val="table"/>
            </w:pPr>
            <w:r w:rsidRPr="000A2382">
              <w:t>ns</w:t>
            </w:r>
          </w:p>
        </w:tc>
        <w:tc>
          <w:tcPr>
            <w:tcW w:w="616" w:type="pct"/>
            <w:tcBorders>
              <w:left w:val="single" w:sz="4" w:space="0" w:color="auto"/>
              <w:right w:val="single" w:sz="4" w:space="0" w:color="auto"/>
            </w:tcBorders>
            <w:vAlign w:val="center"/>
          </w:tcPr>
          <w:p w14:paraId="2BEDAFB5" w14:textId="77777777" w:rsidR="00CA5257" w:rsidRPr="000A2382" w:rsidRDefault="00CA5257" w:rsidP="000A6FCE">
            <w:pPr>
              <w:pStyle w:val="table"/>
            </w:pPr>
            <w:r w:rsidRPr="000A2382">
              <w:t>**</w:t>
            </w:r>
          </w:p>
        </w:tc>
        <w:tc>
          <w:tcPr>
            <w:tcW w:w="476" w:type="pct"/>
            <w:tcBorders>
              <w:left w:val="single" w:sz="4" w:space="0" w:color="auto"/>
            </w:tcBorders>
            <w:vAlign w:val="center"/>
          </w:tcPr>
          <w:p w14:paraId="587A6D1F" w14:textId="77777777" w:rsidR="00CA5257" w:rsidRPr="000A2382" w:rsidRDefault="00CA5257" w:rsidP="000A6FCE">
            <w:pPr>
              <w:pStyle w:val="table"/>
            </w:pPr>
            <w:r w:rsidRPr="000A2382">
              <w:t>*</w:t>
            </w:r>
          </w:p>
        </w:tc>
        <w:tc>
          <w:tcPr>
            <w:tcW w:w="344" w:type="pct"/>
            <w:vAlign w:val="center"/>
          </w:tcPr>
          <w:p w14:paraId="6BB92B35" w14:textId="77777777" w:rsidR="00CA5257" w:rsidRPr="000A2382" w:rsidRDefault="00CA5257" w:rsidP="000A6FCE">
            <w:pPr>
              <w:pStyle w:val="table"/>
            </w:pPr>
            <w:r w:rsidRPr="000A2382">
              <w:t>ns</w:t>
            </w:r>
          </w:p>
        </w:tc>
        <w:tc>
          <w:tcPr>
            <w:tcW w:w="763" w:type="pct"/>
            <w:vAlign w:val="center"/>
          </w:tcPr>
          <w:p w14:paraId="39BB6E24" w14:textId="77777777" w:rsidR="00CA5257" w:rsidRPr="000A2382" w:rsidRDefault="00CA5257" w:rsidP="000A6FCE">
            <w:pPr>
              <w:pStyle w:val="table"/>
            </w:pPr>
            <w:r w:rsidRPr="000A2382">
              <w:t>ns</w:t>
            </w:r>
          </w:p>
        </w:tc>
      </w:tr>
      <w:tr w:rsidR="00CA5257" w:rsidRPr="000A2382" w14:paraId="1C6F70F6" w14:textId="77777777" w:rsidTr="00341FCE">
        <w:trPr>
          <w:jc w:val="center"/>
        </w:trPr>
        <w:tc>
          <w:tcPr>
            <w:tcW w:w="603" w:type="pct"/>
            <w:vAlign w:val="center"/>
          </w:tcPr>
          <w:p w14:paraId="6A13C7AF" w14:textId="77777777" w:rsidR="00CA5257" w:rsidRPr="000A2382" w:rsidRDefault="00CA5257" w:rsidP="000A6FCE">
            <w:pPr>
              <w:pStyle w:val="table"/>
            </w:pPr>
            <w:r w:rsidRPr="000A2382">
              <w:t>Silt/sandy</w:t>
            </w:r>
          </w:p>
        </w:tc>
        <w:tc>
          <w:tcPr>
            <w:tcW w:w="616" w:type="pct"/>
            <w:tcBorders>
              <w:right w:val="single" w:sz="4" w:space="0" w:color="auto"/>
            </w:tcBorders>
            <w:vAlign w:val="center"/>
          </w:tcPr>
          <w:p w14:paraId="13E062E9" w14:textId="77777777" w:rsidR="00CA5257" w:rsidRPr="000A2382" w:rsidRDefault="00CA5257" w:rsidP="000A6FCE">
            <w:pPr>
              <w:pStyle w:val="table"/>
            </w:pPr>
            <w:r w:rsidRPr="000A2382">
              <w:t>0.08</w:t>
            </w:r>
          </w:p>
        </w:tc>
        <w:tc>
          <w:tcPr>
            <w:tcW w:w="476" w:type="pct"/>
            <w:tcBorders>
              <w:left w:val="single" w:sz="4" w:space="0" w:color="auto"/>
            </w:tcBorders>
            <w:vAlign w:val="center"/>
          </w:tcPr>
          <w:p w14:paraId="223F526C" w14:textId="77777777" w:rsidR="00CA5257" w:rsidRPr="000A2382" w:rsidRDefault="00CA5257" w:rsidP="000A6FCE">
            <w:pPr>
              <w:pStyle w:val="table"/>
            </w:pPr>
            <w:r w:rsidRPr="000A2382">
              <w:t>ns</w:t>
            </w:r>
          </w:p>
        </w:tc>
        <w:tc>
          <w:tcPr>
            <w:tcW w:w="344" w:type="pct"/>
            <w:vAlign w:val="center"/>
          </w:tcPr>
          <w:p w14:paraId="7249C18A" w14:textId="77777777" w:rsidR="00CA5257" w:rsidRPr="000A2382" w:rsidRDefault="00CA5257" w:rsidP="000A6FCE">
            <w:pPr>
              <w:pStyle w:val="table"/>
            </w:pPr>
            <w:r w:rsidRPr="000A2382">
              <w:t>ns</w:t>
            </w:r>
          </w:p>
        </w:tc>
        <w:tc>
          <w:tcPr>
            <w:tcW w:w="763" w:type="pct"/>
            <w:tcBorders>
              <w:right w:val="single" w:sz="4" w:space="0" w:color="auto"/>
            </w:tcBorders>
            <w:vAlign w:val="center"/>
          </w:tcPr>
          <w:p w14:paraId="1292AFD7" w14:textId="77777777" w:rsidR="00CA5257" w:rsidRPr="000A2382" w:rsidRDefault="00CA5257" w:rsidP="000A6FCE">
            <w:pPr>
              <w:pStyle w:val="table"/>
            </w:pPr>
            <w:r w:rsidRPr="000A2382">
              <w:t>ns</w:t>
            </w:r>
          </w:p>
        </w:tc>
        <w:tc>
          <w:tcPr>
            <w:tcW w:w="616" w:type="pct"/>
            <w:tcBorders>
              <w:left w:val="single" w:sz="4" w:space="0" w:color="auto"/>
              <w:right w:val="single" w:sz="4" w:space="0" w:color="auto"/>
            </w:tcBorders>
            <w:vAlign w:val="center"/>
          </w:tcPr>
          <w:p w14:paraId="20708361" w14:textId="77777777" w:rsidR="00CA5257" w:rsidRPr="000A2382" w:rsidRDefault="00CA5257" w:rsidP="000A6FCE">
            <w:pPr>
              <w:pStyle w:val="table"/>
            </w:pPr>
            <w:r w:rsidRPr="000A2382">
              <w:t>0.09</w:t>
            </w:r>
          </w:p>
        </w:tc>
        <w:tc>
          <w:tcPr>
            <w:tcW w:w="476" w:type="pct"/>
            <w:tcBorders>
              <w:left w:val="single" w:sz="4" w:space="0" w:color="auto"/>
            </w:tcBorders>
            <w:vAlign w:val="center"/>
          </w:tcPr>
          <w:p w14:paraId="176CE387" w14:textId="77777777" w:rsidR="00CA5257" w:rsidRPr="000A2382" w:rsidRDefault="00CA5257" w:rsidP="000A6FCE">
            <w:pPr>
              <w:pStyle w:val="table"/>
            </w:pPr>
            <w:r w:rsidRPr="000A2382">
              <w:t>0.06</w:t>
            </w:r>
          </w:p>
        </w:tc>
        <w:tc>
          <w:tcPr>
            <w:tcW w:w="344" w:type="pct"/>
            <w:vAlign w:val="center"/>
          </w:tcPr>
          <w:p w14:paraId="476169DD" w14:textId="77777777" w:rsidR="00CA5257" w:rsidRPr="000A2382" w:rsidRDefault="00CA5257" w:rsidP="000A6FCE">
            <w:pPr>
              <w:pStyle w:val="table"/>
            </w:pPr>
            <w:r w:rsidRPr="000A2382">
              <w:t>ns</w:t>
            </w:r>
          </w:p>
        </w:tc>
        <w:tc>
          <w:tcPr>
            <w:tcW w:w="763" w:type="pct"/>
            <w:vAlign w:val="center"/>
          </w:tcPr>
          <w:p w14:paraId="7F27297C" w14:textId="77777777" w:rsidR="00CA5257" w:rsidRPr="000A2382" w:rsidRDefault="00CA5257" w:rsidP="000A6FCE">
            <w:pPr>
              <w:pStyle w:val="table"/>
            </w:pPr>
            <w:r w:rsidRPr="000A2382">
              <w:t>***</w:t>
            </w:r>
          </w:p>
        </w:tc>
      </w:tr>
      <w:tr w:rsidR="00CA5257" w:rsidRPr="000A2382" w14:paraId="3D2574ED" w14:textId="77777777" w:rsidTr="00341FCE">
        <w:trPr>
          <w:jc w:val="center"/>
        </w:trPr>
        <w:tc>
          <w:tcPr>
            <w:tcW w:w="603" w:type="pct"/>
            <w:tcBorders>
              <w:bottom w:val="single" w:sz="4" w:space="0" w:color="auto"/>
            </w:tcBorders>
            <w:vAlign w:val="center"/>
          </w:tcPr>
          <w:p w14:paraId="7A4D4B08" w14:textId="77777777" w:rsidR="00CA5257" w:rsidRPr="000A2382" w:rsidRDefault="00CA5257" w:rsidP="000A6FCE">
            <w:pPr>
              <w:pStyle w:val="table"/>
            </w:pPr>
            <w:r w:rsidRPr="000A2382">
              <w:t>Silt loam</w:t>
            </w:r>
          </w:p>
        </w:tc>
        <w:tc>
          <w:tcPr>
            <w:tcW w:w="616" w:type="pct"/>
            <w:tcBorders>
              <w:bottom w:val="single" w:sz="4" w:space="0" w:color="auto"/>
              <w:right w:val="single" w:sz="4" w:space="0" w:color="auto"/>
            </w:tcBorders>
          </w:tcPr>
          <w:p w14:paraId="02445E8E" w14:textId="77777777" w:rsidR="00CA5257" w:rsidRPr="000A2382" w:rsidRDefault="00CA5257" w:rsidP="000A6FCE">
            <w:pPr>
              <w:pStyle w:val="table"/>
            </w:pPr>
            <w:r w:rsidRPr="000A2382">
              <w:t>ns</w:t>
            </w:r>
          </w:p>
        </w:tc>
        <w:tc>
          <w:tcPr>
            <w:tcW w:w="476" w:type="pct"/>
            <w:tcBorders>
              <w:left w:val="single" w:sz="4" w:space="0" w:color="auto"/>
              <w:bottom w:val="single" w:sz="4" w:space="0" w:color="auto"/>
            </w:tcBorders>
            <w:vAlign w:val="center"/>
          </w:tcPr>
          <w:p w14:paraId="13EC2FC0" w14:textId="77777777" w:rsidR="00CA5257" w:rsidRPr="000A2382" w:rsidRDefault="00CA5257" w:rsidP="000A6FCE">
            <w:pPr>
              <w:pStyle w:val="table"/>
            </w:pPr>
            <w:r w:rsidRPr="000A2382">
              <w:t>ns</w:t>
            </w:r>
          </w:p>
        </w:tc>
        <w:tc>
          <w:tcPr>
            <w:tcW w:w="344" w:type="pct"/>
            <w:tcBorders>
              <w:bottom w:val="single" w:sz="4" w:space="0" w:color="auto"/>
            </w:tcBorders>
            <w:vAlign w:val="center"/>
          </w:tcPr>
          <w:p w14:paraId="66F09B23" w14:textId="77777777" w:rsidR="00CA5257" w:rsidRPr="000A2382" w:rsidRDefault="00CA5257" w:rsidP="000A6FCE">
            <w:pPr>
              <w:pStyle w:val="table"/>
            </w:pPr>
            <w:r w:rsidRPr="000A2382">
              <w:t>ns</w:t>
            </w:r>
          </w:p>
        </w:tc>
        <w:tc>
          <w:tcPr>
            <w:tcW w:w="763" w:type="pct"/>
            <w:tcBorders>
              <w:bottom w:val="single" w:sz="4" w:space="0" w:color="auto"/>
              <w:right w:val="single" w:sz="4" w:space="0" w:color="auto"/>
            </w:tcBorders>
            <w:vAlign w:val="center"/>
          </w:tcPr>
          <w:p w14:paraId="377C7C03" w14:textId="77777777" w:rsidR="00CA5257" w:rsidRPr="000A2382" w:rsidRDefault="00CA5257" w:rsidP="000A6FCE">
            <w:pPr>
              <w:pStyle w:val="table"/>
            </w:pPr>
            <w:r w:rsidRPr="000A2382">
              <w:t>ns</w:t>
            </w:r>
          </w:p>
        </w:tc>
        <w:tc>
          <w:tcPr>
            <w:tcW w:w="616" w:type="pct"/>
            <w:tcBorders>
              <w:left w:val="single" w:sz="4" w:space="0" w:color="auto"/>
              <w:bottom w:val="single" w:sz="4" w:space="0" w:color="auto"/>
              <w:right w:val="single" w:sz="4" w:space="0" w:color="auto"/>
            </w:tcBorders>
          </w:tcPr>
          <w:p w14:paraId="3DAE40F4" w14:textId="77777777" w:rsidR="00CA5257" w:rsidRPr="000A2382" w:rsidRDefault="00CA5257" w:rsidP="000A6FCE">
            <w:pPr>
              <w:pStyle w:val="table"/>
            </w:pPr>
            <w:r w:rsidRPr="000A2382">
              <w:t>ns</w:t>
            </w:r>
          </w:p>
        </w:tc>
        <w:tc>
          <w:tcPr>
            <w:tcW w:w="476" w:type="pct"/>
            <w:tcBorders>
              <w:left w:val="single" w:sz="4" w:space="0" w:color="auto"/>
              <w:bottom w:val="single" w:sz="4" w:space="0" w:color="auto"/>
            </w:tcBorders>
            <w:vAlign w:val="center"/>
          </w:tcPr>
          <w:p w14:paraId="60FE9D84" w14:textId="77777777" w:rsidR="00CA5257" w:rsidRPr="000A2382" w:rsidRDefault="00CA5257" w:rsidP="000A6FCE">
            <w:pPr>
              <w:pStyle w:val="table"/>
            </w:pPr>
            <w:r w:rsidRPr="000A2382">
              <w:t>ns</w:t>
            </w:r>
          </w:p>
        </w:tc>
        <w:tc>
          <w:tcPr>
            <w:tcW w:w="344" w:type="pct"/>
            <w:tcBorders>
              <w:bottom w:val="single" w:sz="4" w:space="0" w:color="auto"/>
            </w:tcBorders>
            <w:vAlign w:val="center"/>
          </w:tcPr>
          <w:p w14:paraId="22EDB8BB" w14:textId="77777777" w:rsidR="00CA5257" w:rsidRPr="000A2382" w:rsidRDefault="00CA5257" w:rsidP="000A6FCE">
            <w:pPr>
              <w:pStyle w:val="table"/>
            </w:pPr>
            <w:r w:rsidRPr="000A2382">
              <w:t>ns</w:t>
            </w:r>
          </w:p>
        </w:tc>
        <w:tc>
          <w:tcPr>
            <w:tcW w:w="763" w:type="pct"/>
            <w:tcBorders>
              <w:bottom w:val="single" w:sz="4" w:space="0" w:color="auto"/>
            </w:tcBorders>
            <w:vAlign w:val="center"/>
          </w:tcPr>
          <w:p w14:paraId="14D4A75E" w14:textId="77777777" w:rsidR="00CA5257" w:rsidRPr="000A2382" w:rsidRDefault="00CA5257" w:rsidP="000A6FCE">
            <w:pPr>
              <w:pStyle w:val="table"/>
            </w:pPr>
            <w:r w:rsidRPr="000A2382">
              <w:t>ns</w:t>
            </w:r>
          </w:p>
        </w:tc>
      </w:tr>
      <w:tr w:rsidR="00CA5257" w:rsidRPr="000A2382" w14:paraId="5BD0E60F" w14:textId="77777777" w:rsidTr="00341FCE">
        <w:trPr>
          <w:jc w:val="center"/>
        </w:trPr>
        <w:tc>
          <w:tcPr>
            <w:tcW w:w="5000" w:type="pct"/>
            <w:gridSpan w:val="9"/>
            <w:tcBorders>
              <w:top w:val="single" w:sz="4" w:space="0" w:color="auto"/>
            </w:tcBorders>
            <w:vAlign w:val="center"/>
          </w:tcPr>
          <w:p w14:paraId="61036F47" w14:textId="77777777" w:rsidR="00CA5257" w:rsidRPr="000A2382" w:rsidRDefault="00CA5257" w:rsidP="000A6FCE">
            <w:pPr>
              <w:pStyle w:val="table"/>
            </w:pPr>
            <w:r w:rsidRPr="000A2382">
              <w:t>Note: ns: not significant; *: p&lt;0.05; **: p&lt;0.01; ***: p&lt;0.0001.</w:t>
            </w:r>
          </w:p>
        </w:tc>
      </w:tr>
    </w:tbl>
    <w:p w14:paraId="2C344FE2" w14:textId="010778D6" w:rsidR="00CA5257" w:rsidRDefault="00CA5257" w:rsidP="008B5CBF"/>
    <w:p w14:paraId="16B34C5D" w14:textId="77777777" w:rsidR="00CA5257" w:rsidRDefault="00CA5257" w:rsidP="008B5CBF">
      <w:r>
        <w:br w:type="page"/>
      </w:r>
    </w:p>
    <w:p w14:paraId="7428FBB9" w14:textId="14745855" w:rsidR="00CA5257" w:rsidRPr="00126171" w:rsidRDefault="00CA5257" w:rsidP="00B032E6">
      <w:pPr>
        <w:pStyle w:val="Caption"/>
      </w:pPr>
      <w:bookmarkStart w:id="148" w:name="_Ref204809378"/>
      <w:bookmarkStart w:id="149" w:name="_Toc201328407"/>
      <w:bookmarkStart w:id="150" w:name="_Toc204820877"/>
      <w:bookmarkStart w:id="151" w:name="_Hlk180956004"/>
      <w:r w:rsidRPr="00126171">
        <w:lastRenderedPageBreak/>
        <w:t xml:space="preserve">Table </w:t>
      </w:r>
      <w:fldSimple w:instr=" STYLEREF 1 \s ">
        <w:r w:rsidR="00126171">
          <w:rPr>
            <w:noProof/>
          </w:rPr>
          <w:t>3</w:t>
        </w:r>
      </w:fldSimple>
      <w:r w:rsidRPr="00126171">
        <w:t>.</w:t>
      </w:r>
      <w:fldSimple w:instr=" SEQ Table \* ARABIC \s 1 ">
        <w:r w:rsidR="00126171">
          <w:rPr>
            <w:noProof/>
          </w:rPr>
          <w:t>6</w:t>
        </w:r>
      </w:fldSimple>
      <w:bookmarkEnd w:id="148"/>
      <w:r w:rsidRPr="00126171">
        <w:t>.</w:t>
      </w:r>
      <w:r w:rsidRPr="00126171">
        <w:rPr>
          <w:rFonts w:hint="eastAsia"/>
        </w:rPr>
        <w:t xml:space="preserve"> </w:t>
      </w:r>
      <w:r w:rsidRPr="00126171">
        <w:t>ANOVA for the impact of irrigation treatment and soil zone on IWP</w:t>
      </w:r>
      <w:r w:rsidRPr="00126171">
        <w:rPr>
          <w:rFonts w:hint="eastAsia"/>
        </w:rPr>
        <w:t>.</w:t>
      </w:r>
      <w:bookmarkEnd w:id="149"/>
      <w:bookmarkEnd w:id="150"/>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7"/>
        <w:gridCol w:w="2862"/>
        <w:gridCol w:w="2862"/>
        <w:gridCol w:w="9"/>
      </w:tblGrid>
      <w:tr w:rsidR="00CA5257" w:rsidRPr="000A2382" w14:paraId="76F6AF5B" w14:textId="77777777" w:rsidTr="00341FCE">
        <w:trPr>
          <w:gridAfter w:val="1"/>
          <w:wAfter w:w="10" w:type="dxa"/>
          <w:jc w:val="center"/>
        </w:trPr>
        <w:tc>
          <w:tcPr>
            <w:tcW w:w="3116" w:type="dxa"/>
            <w:tcBorders>
              <w:top w:val="single" w:sz="4" w:space="0" w:color="auto"/>
              <w:bottom w:val="single" w:sz="4" w:space="0" w:color="auto"/>
            </w:tcBorders>
            <w:vAlign w:val="center"/>
          </w:tcPr>
          <w:p w14:paraId="634DCDBC" w14:textId="77777777" w:rsidR="00CA5257" w:rsidRPr="000A2382" w:rsidRDefault="00CA5257" w:rsidP="000A6FCE">
            <w:pPr>
              <w:pStyle w:val="table"/>
            </w:pPr>
          </w:p>
        </w:tc>
        <w:tc>
          <w:tcPr>
            <w:tcW w:w="3117" w:type="dxa"/>
            <w:tcBorders>
              <w:top w:val="single" w:sz="4" w:space="0" w:color="auto"/>
              <w:bottom w:val="single" w:sz="4" w:space="0" w:color="auto"/>
            </w:tcBorders>
            <w:vAlign w:val="center"/>
          </w:tcPr>
          <w:p w14:paraId="3ADA83EF" w14:textId="77777777" w:rsidR="00CA5257" w:rsidRPr="000A2382" w:rsidRDefault="00CA5257" w:rsidP="000A6FCE">
            <w:pPr>
              <w:pStyle w:val="table"/>
            </w:pPr>
            <w:r w:rsidRPr="000A2382">
              <w:t>2018</w:t>
            </w:r>
          </w:p>
        </w:tc>
        <w:tc>
          <w:tcPr>
            <w:tcW w:w="3117" w:type="dxa"/>
            <w:tcBorders>
              <w:top w:val="single" w:sz="4" w:space="0" w:color="auto"/>
              <w:bottom w:val="single" w:sz="4" w:space="0" w:color="auto"/>
            </w:tcBorders>
            <w:vAlign w:val="center"/>
          </w:tcPr>
          <w:p w14:paraId="6C042B1C" w14:textId="77777777" w:rsidR="00CA5257" w:rsidRPr="000A2382" w:rsidRDefault="00CA5257" w:rsidP="000A6FCE">
            <w:pPr>
              <w:pStyle w:val="table"/>
            </w:pPr>
            <w:r w:rsidRPr="000A2382">
              <w:t>2019</w:t>
            </w:r>
          </w:p>
        </w:tc>
      </w:tr>
      <w:tr w:rsidR="00CA5257" w:rsidRPr="000A2382" w14:paraId="1A6A8697" w14:textId="77777777" w:rsidTr="00341FCE">
        <w:trPr>
          <w:gridAfter w:val="1"/>
          <w:wAfter w:w="10" w:type="dxa"/>
          <w:jc w:val="center"/>
        </w:trPr>
        <w:tc>
          <w:tcPr>
            <w:tcW w:w="3116" w:type="dxa"/>
            <w:tcBorders>
              <w:top w:val="single" w:sz="4" w:space="0" w:color="auto"/>
            </w:tcBorders>
            <w:vAlign w:val="center"/>
          </w:tcPr>
          <w:p w14:paraId="70B21C55" w14:textId="77777777" w:rsidR="00CA5257" w:rsidRPr="000A2382" w:rsidRDefault="00CA5257" w:rsidP="000A6FCE">
            <w:pPr>
              <w:pStyle w:val="table"/>
            </w:pPr>
            <w:r w:rsidRPr="000A2382">
              <w:t>Irrigation treatment</w:t>
            </w:r>
          </w:p>
        </w:tc>
        <w:tc>
          <w:tcPr>
            <w:tcW w:w="3117" w:type="dxa"/>
            <w:tcBorders>
              <w:top w:val="single" w:sz="4" w:space="0" w:color="auto"/>
            </w:tcBorders>
            <w:vAlign w:val="center"/>
          </w:tcPr>
          <w:p w14:paraId="7BF5E6D4" w14:textId="77777777" w:rsidR="00CA5257" w:rsidRPr="000A2382" w:rsidRDefault="00CA5257" w:rsidP="000A6FCE">
            <w:pPr>
              <w:pStyle w:val="table"/>
            </w:pPr>
            <w:r w:rsidRPr="000A2382">
              <w:t>ns</w:t>
            </w:r>
          </w:p>
        </w:tc>
        <w:tc>
          <w:tcPr>
            <w:tcW w:w="3117" w:type="dxa"/>
            <w:tcBorders>
              <w:top w:val="single" w:sz="4" w:space="0" w:color="auto"/>
            </w:tcBorders>
            <w:vAlign w:val="center"/>
          </w:tcPr>
          <w:p w14:paraId="23A56042" w14:textId="77777777" w:rsidR="00CA5257" w:rsidRPr="000A2382" w:rsidRDefault="00CA5257" w:rsidP="000A6FCE">
            <w:pPr>
              <w:pStyle w:val="table"/>
            </w:pPr>
            <w:r w:rsidRPr="000A2382">
              <w:t>ns</w:t>
            </w:r>
          </w:p>
        </w:tc>
      </w:tr>
      <w:tr w:rsidR="00CA5257" w:rsidRPr="000A2382" w14:paraId="4AB970F0" w14:textId="77777777" w:rsidTr="00341FCE">
        <w:trPr>
          <w:gridAfter w:val="1"/>
          <w:wAfter w:w="10" w:type="dxa"/>
          <w:jc w:val="center"/>
        </w:trPr>
        <w:tc>
          <w:tcPr>
            <w:tcW w:w="3116" w:type="dxa"/>
            <w:vAlign w:val="center"/>
          </w:tcPr>
          <w:p w14:paraId="03BA14B1" w14:textId="77777777" w:rsidR="00CA5257" w:rsidRPr="000A2382" w:rsidRDefault="00CA5257" w:rsidP="000A6FCE">
            <w:pPr>
              <w:pStyle w:val="table"/>
            </w:pPr>
            <w:r w:rsidRPr="000A2382">
              <w:t>Soil zone</w:t>
            </w:r>
          </w:p>
        </w:tc>
        <w:tc>
          <w:tcPr>
            <w:tcW w:w="3117" w:type="dxa"/>
            <w:vAlign w:val="center"/>
          </w:tcPr>
          <w:p w14:paraId="14B888DE" w14:textId="77777777" w:rsidR="00CA5257" w:rsidRPr="000A2382" w:rsidRDefault="00CA5257" w:rsidP="000A6FCE">
            <w:pPr>
              <w:pStyle w:val="table"/>
            </w:pPr>
            <w:r w:rsidRPr="000A2382">
              <w:t>***</w:t>
            </w:r>
          </w:p>
        </w:tc>
        <w:tc>
          <w:tcPr>
            <w:tcW w:w="3117" w:type="dxa"/>
            <w:vAlign w:val="center"/>
          </w:tcPr>
          <w:p w14:paraId="066779D4" w14:textId="77777777" w:rsidR="00CA5257" w:rsidRPr="000A2382" w:rsidRDefault="00CA5257" w:rsidP="000A6FCE">
            <w:pPr>
              <w:pStyle w:val="table"/>
            </w:pPr>
            <w:r w:rsidRPr="000A2382">
              <w:t>***</w:t>
            </w:r>
          </w:p>
        </w:tc>
      </w:tr>
      <w:tr w:rsidR="00CA5257" w:rsidRPr="000A2382" w14:paraId="2C6B178A" w14:textId="77777777" w:rsidTr="00341FCE">
        <w:trPr>
          <w:gridAfter w:val="1"/>
          <w:wAfter w:w="10" w:type="dxa"/>
          <w:jc w:val="center"/>
        </w:trPr>
        <w:tc>
          <w:tcPr>
            <w:tcW w:w="3116" w:type="dxa"/>
            <w:vAlign w:val="center"/>
          </w:tcPr>
          <w:p w14:paraId="472E867F" w14:textId="77777777" w:rsidR="00CA5257" w:rsidRPr="000A2382" w:rsidRDefault="00CA5257" w:rsidP="000A6FCE">
            <w:pPr>
              <w:pStyle w:val="table"/>
            </w:pPr>
            <w:r w:rsidRPr="000A2382">
              <w:t>Irrigation treatment × soil type</w:t>
            </w:r>
          </w:p>
        </w:tc>
        <w:tc>
          <w:tcPr>
            <w:tcW w:w="3117" w:type="dxa"/>
            <w:vAlign w:val="center"/>
          </w:tcPr>
          <w:p w14:paraId="5EEA91C6" w14:textId="77777777" w:rsidR="00CA5257" w:rsidRPr="000A2382" w:rsidRDefault="00CA5257" w:rsidP="000A6FCE">
            <w:pPr>
              <w:pStyle w:val="table"/>
            </w:pPr>
            <w:r w:rsidRPr="000A2382">
              <w:t>ns</w:t>
            </w:r>
          </w:p>
        </w:tc>
        <w:tc>
          <w:tcPr>
            <w:tcW w:w="3117" w:type="dxa"/>
            <w:vAlign w:val="center"/>
          </w:tcPr>
          <w:p w14:paraId="67E73863" w14:textId="77777777" w:rsidR="00CA5257" w:rsidRPr="000A2382" w:rsidRDefault="00CA5257" w:rsidP="000A6FCE">
            <w:pPr>
              <w:pStyle w:val="table"/>
            </w:pPr>
            <w:r w:rsidRPr="000A2382">
              <w:t>ns</w:t>
            </w:r>
          </w:p>
        </w:tc>
      </w:tr>
      <w:tr w:rsidR="00CA5257" w:rsidRPr="000A2382" w14:paraId="0915A0A9" w14:textId="77777777" w:rsidTr="00341FCE">
        <w:tblPrEx>
          <w:tblBorders>
            <w:top w:val="none" w:sz="0" w:space="0" w:color="auto"/>
            <w:bottom w:val="none" w:sz="0" w:space="0" w:color="auto"/>
          </w:tblBorders>
        </w:tblPrEx>
        <w:trPr>
          <w:jc w:val="center"/>
        </w:trPr>
        <w:tc>
          <w:tcPr>
            <w:tcW w:w="9360" w:type="dxa"/>
            <w:gridSpan w:val="4"/>
            <w:tcBorders>
              <w:top w:val="single" w:sz="4" w:space="0" w:color="auto"/>
            </w:tcBorders>
            <w:vAlign w:val="center"/>
          </w:tcPr>
          <w:p w14:paraId="2372E05A" w14:textId="58D541FD" w:rsidR="00CA5257" w:rsidRPr="000A2382" w:rsidRDefault="00126171" w:rsidP="000A6FCE">
            <w:pPr>
              <w:pStyle w:val="table"/>
            </w:pPr>
            <w:r w:rsidRPr="000A2382">
              <w:t xml:space="preserve">Note: </w:t>
            </w:r>
            <w:r w:rsidR="00CA5257" w:rsidRPr="000A2382">
              <w:t>ns: not significant; *: p&lt;0.05; **: p&lt;0.01; ***: p&lt;0.001.</w:t>
            </w:r>
          </w:p>
        </w:tc>
      </w:tr>
    </w:tbl>
    <w:p w14:paraId="1DC11D35" w14:textId="7F783EA8" w:rsidR="00CA5257" w:rsidRDefault="00CA5257" w:rsidP="008B5CBF"/>
    <w:p w14:paraId="4308B602" w14:textId="77777777" w:rsidR="00CA5257" w:rsidRDefault="00CA5257" w:rsidP="008B5CBF">
      <w:r>
        <w:br w:type="page"/>
      </w:r>
    </w:p>
    <w:p w14:paraId="148A3B5F" w14:textId="5CCB5ACB" w:rsidR="00CA5257" w:rsidRPr="000A2382" w:rsidRDefault="00CA5257" w:rsidP="00B032E6">
      <w:pPr>
        <w:pStyle w:val="Caption"/>
      </w:pPr>
      <w:bookmarkStart w:id="152" w:name="_Ref204809381"/>
      <w:bookmarkStart w:id="153" w:name="_Toc201328408"/>
      <w:bookmarkStart w:id="154" w:name="_Toc204820878"/>
      <w:r w:rsidRPr="00697F38">
        <w:lastRenderedPageBreak/>
        <w:t xml:space="preserve">Table </w:t>
      </w:r>
      <w:fldSimple w:instr=" STYLEREF 1 \s ">
        <w:r w:rsidR="00126171">
          <w:rPr>
            <w:noProof/>
          </w:rPr>
          <w:t>3</w:t>
        </w:r>
      </w:fldSimple>
      <w:r w:rsidRPr="00697F38">
        <w:t>.</w:t>
      </w:r>
      <w:fldSimple w:instr=" SEQ Table \* ARABIC \s 1 ">
        <w:r w:rsidR="00126171">
          <w:rPr>
            <w:noProof/>
          </w:rPr>
          <w:t>7</w:t>
        </w:r>
      </w:fldSimple>
      <w:bookmarkEnd w:id="152"/>
      <w:r w:rsidRPr="00697F38">
        <w:t>.</w:t>
      </w:r>
      <w:r>
        <w:rPr>
          <w:rFonts w:hint="eastAsia"/>
        </w:rPr>
        <w:t xml:space="preserve"> </w:t>
      </w:r>
      <w:r w:rsidRPr="000A2382">
        <w:t>IWP (kg m</w:t>
      </w:r>
      <w:r w:rsidRPr="000A2382">
        <w:rPr>
          <w:vertAlign w:val="superscript"/>
        </w:rPr>
        <w:t>-3</w:t>
      </w:r>
      <w:r w:rsidRPr="000A2382">
        <w:t xml:space="preserve">) </w:t>
      </w:r>
      <w:r w:rsidR="0004027E" w:rsidRPr="000A2382">
        <w:t>mean</w:t>
      </w:r>
      <w:r w:rsidRPr="000A2382">
        <w:t xml:space="preserve"> separation for </w:t>
      </w:r>
      <w:r w:rsidRPr="00126171">
        <w:t>each</w:t>
      </w:r>
      <w:r w:rsidRPr="000A2382">
        <w:t xml:space="preserve"> year</w:t>
      </w:r>
      <w:r>
        <w:rPr>
          <w:rFonts w:hint="eastAsia"/>
        </w:rPr>
        <w:t>.</w:t>
      </w:r>
      <w:bookmarkEnd w:id="153"/>
      <w:bookmarkEnd w:id="154"/>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0"/>
        <w:gridCol w:w="2866"/>
        <w:gridCol w:w="2865"/>
        <w:gridCol w:w="9"/>
      </w:tblGrid>
      <w:tr w:rsidR="00CA5257" w:rsidRPr="000A2382" w14:paraId="50C2FE86" w14:textId="77777777" w:rsidTr="00341FCE">
        <w:trPr>
          <w:gridAfter w:val="1"/>
          <w:wAfter w:w="10" w:type="dxa"/>
          <w:jc w:val="center"/>
        </w:trPr>
        <w:tc>
          <w:tcPr>
            <w:tcW w:w="3116" w:type="dxa"/>
            <w:tcBorders>
              <w:top w:val="single" w:sz="4" w:space="0" w:color="auto"/>
              <w:bottom w:val="single" w:sz="4" w:space="0" w:color="auto"/>
            </w:tcBorders>
            <w:vAlign w:val="center"/>
          </w:tcPr>
          <w:p w14:paraId="16145912" w14:textId="77777777" w:rsidR="00CA5257" w:rsidRPr="000A2382" w:rsidRDefault="00CA5257" w:rsidP="000A6FCE">
            <w:pPr>
              <w:pStyle w:val="table"/>
            </w:pPr>
            <w:r w:rsidRPr="000A2382">
              <w:t>Soil zone</w:t>
            </w:r>
          </w:p>
        </w:tc>
        <w:tc>
          <w:tcPr>
            <w:tcW w:w="3117" w:type="dxa"/>
            <w:tcBorders>
              <w:top w:val="single" w:sz="4" w:space="0" w:color="auto"/>
              <w:bottom w:val="single" w:sz="4" w:space="0" w:color="auto"/>
            </w:tcBorders>
            <w:vAlign w:val="center"/>
          </w:tcPr>
          <w:p w14:paraId="25A9CBCD" w14:textId="77777777" w:rsidR="00CA5257" w:rsidRPr="000A2382" w:rsidRDefault="00CA5257" w:rsidP="000A6FCE">
            <w:pPr>
              <w:pStyle w:val="table"/>
            </w:pPr>
            <w:r w:rsidRPr="000A2382">
              <w:t>2018</w:t>
            </w:r>
          </w:p>
        </w:tc>
        <w:tc>
          <w:tcPr>
            <w:tcW w:w="3117" w:type="dxa"/>
            <w:tcBorders>
              <w:top w:val="single" w:sz="4" w:space="0" w:color="auto"/>
              <w:bottom w:val="single" w:sz="4" w:space="0" w:color="auto"/>
            </w:tcBorders>
            <w:vAlign w:val="center"/>
          </w:tcPr>
          <w:p w14:paraId="7DFC3D27" w14:textId="77777777" w:rsidR="00CA5257" w:rsidRPr="000A2382" w:rsidRDefault="00CA5257" w:rsidP="000A6FCE">
            <w:pPr>
              <w:pStyle w:val="table"/>
            </w:pPr>
            <w:r w:rsidRPr="000A2382">
              <w:t>2019</w:t>
            </w:r>
          </w:p>
        </w:tc>
      </w:tr>
      <w:tr w:rsidR="00CA5257" w:rsidRPr="000A2382" w14:paraId="4FE1FE70" w14:textId="77777777" w:rsidTr="00341FCE">
        <w:trPr>
          <w:gridAfter w:val="1"/>
          <w:wAfter w:w="10" w:type="dxa"/>
          <w:jc w:val="center"/>
        </w:trPr>
        <w:tc>
          <w:tcPr>
            <w:tcW w:w="3116" w:type="dxa"/>
            <w:tcBorders>
              <w:top w:val="single" w:sz="4" w:space="0" w:color="auto"/>
            </w:tcBorders>
            <w:vAlign w:val="center"/>
          </w:tcPr>
          <w:p w14:paraId="63AB302C" w14:textId="77777777" w:rsidR="00CA5257" w:rsidRPr="000A2382" w:rsidRDefault="00CA5257" w:rsidP="000A6FCE">
            <w:pPr>
              <w:pStyle w:val="table"/>
            </w:pPr>
            <w:r w:rsidRPr="000A2382">
              <w:t>Sandy</w:t>
            </w:r>
          </w:p>
        </w:tc>
        <w:tc>
          <w:tcPr>
            <w:tcW w:w="3117" w:type="dxa"/>
            <w:tcBorders>
              <w:top w:val="single" w:sz="4" w:space="0" w:color="auto"/>
            </w:tcBorders>
            <w:vAlign w:val="center"/>
          </w:tcPr>
          <w:p w14:paraId="3963EB7D" w14:textId="77777777" w:rsidR="00CA5257" w:rsidRPr="000A2382" w:rsidRDefault="00CA5257" w:rsidP="000A6FCE">
            <w:pPr>
              <w:pStyle w:val="table"/>
            </w:pPr>
            <w:r w:rsidRPr="000A2382">
              <w:t>0.87</w:t>
            </w:r>
            <w:r w:rsidRPr="000A2382">
              <w:rPr>
                <w:vertAlign w:val="superscript"/>
              </w:rPr>
              <w:t>a</w:t>
            </w:r>
          </w:p>
        </w:tc>
        <w:tc>
          <w:tcPr>
            <w:tcW w:w="3117" w:type="dxa"/>
            <w:tcBorders>
              <w:top w:val="single" w:sz="4" w:space="0" w:color="auto"/>
            </w:tcBorders>
            <w:vAlign w:val="center"/>
          </w:tcPr>
          <w:p w14:paraId="494DFCA4" w14:textId="77777777" w:rsidR="00CA5257" w:rsidRPr="000A2382" w:rsidRDefault="00CA5257" w:rsidP="000A6FCE">
            <w:pPr>
              <w:pStyle w:val="table"/>
            </w:pPr>
            <w:r w:rsidRPr="000A2382">
              <w:t>0.46</w:t>
            </w:r>
            <w:r w:rsidRPr="000A2382">
              <w:rPr>
                <w:vertAlign w:val="superscript"/>
              </w:rPr>
              <w:t>a</w:t>
            </w:r>
          </w:p>
        </w:tc>
      </w:tr>
      <w:tr w:rsidR="00CA5257" w:rsidRPr="000A2382" w14:paraId="6A2359D9" w14:textId="77777777" w:rsidTr="00341FCE">
        <w:trPr>
          <w:gridAfter w:val="1"/>
          <w:wAfter w:w="10" w:type="dxa"/>
          <w:jc w:val="center"/>
        </w:trPr>
        <w:tc>
          <w:tcPr>
            <w:tcW w:w="3116" w:type="dxa"/>
            <w:vAlign w:val="center"/>
          </w:tcPr>
          <w:p w14:paraId="2BEAE6E1" w14:textId="77777777" w:rsidR="00CA5257" w:rsidRPr="000A2382" w:rsidRDefault="00CA5257" w:rsidP="000A6FCE">
            <w:pPr>
              <w:pStyle w:val="table"/>
            </w:pPr>
            <w:r w:rsidRPr="000A2382">
              <w:t>Silt/sand</w:t>
            </w:r>
          </w:p>
        </w:tc>
        <w:tc>
          <w:tcPr>
            <w:tcW w:w="3117" w:type="dxa"/>
            <w:vAlign w:val="center"/>
          </w:tcPr>
          <w:p w14:paraId="6DA8178F" w14:textId="77777777" w:rsidR="00CA5257" w:rsidRPr="000A2382" w:rsidRDefault="00CA5257" w:rsidP="000A6FCE">
            <w:pPr>
              <w:pStyle w:val="table"/>
            </w:pPr>
            <w:r w:rsidRPr="000A2382">
              <w:t>0.84</w:t>
            </w:r>
            <w:r w:rsidRPr="000A2382">
              <w:rPr>
                <w:vertAlign w:val="superscript"/>
              </w:rPr>
              <w:t>a</w:t>
            </w:r>
          </w:p>
        </w:tc>
        <w:tc>
          <w:tcPr>
            <w:tcW w:w="3117" w:type="dxa"/>
            <w:vAlign w:val="center"/>
          </w:tcPr>
          <w:p w14:paraId="649CB046" w14:textId="77777777" w:rsidR="00CA5257" w:rsidRPr="000A2382" w:rsidRDefault="00CA5257" w:rsidP="000A6FCE">
            <w:pPr>
              <w:pStyle w:val="table"/>
            </w:pPr>
            <w:r w:rsidRPr="000A2382">
              <w:t>0.55</w:t>
            </w:r>
            <w:r w:rsidRPr="000A2382">
              <w:rPr>
                <w:vertAlign w:val="superscript"/>
              </w:rPr>
              <w:t>a</w:t>
            </w:r>
          </w:p>
        </w:tc>
      </w:tr>
      <w:tr w:rsidR="00CA5257" w:rsidRPr="000A2382" w14:paraId="67BEE48A" w14:textId="77777777" w:rsidTr="00341FCE">
        <w:trPr>
          <w:gridAfter w:val="1"/>
          <w:wAfter w:w="10" w:type="dxa"/>
          <w:jc w:val="center"/>
        </w:trPr>
        <w:tc>
          <w:tcPr>
            <w:tcW w:w="3116" w:type="dxa"/>
            <w:vAlign w:val="center"/>
          </w:tcPr>
          <w:p w14:paraId="693AD3AA" w14:textId="77777777" w:rsidR="00CA5257" w:rsidRPr="000A2382" w:rsidRDefault="00CA5257" w:rsidP="000A6FCE">
            <w:pPr>
              <w:pStyle w:val="table"/>
            </w:pPr>
            <w:r w:rsidRPr="000A2382">
              <w:t>Silt loam</w:t>
            </w:r>
          </w:p>
        </w:tc>
        <w:tc>
          <w:tcPr>
            <w:tcW w:w="3117" w:type="dxa"/>
            <w:vAlign w:val="center"/>
          </w:tcPr>
          <w:p w14:paraId="10D707F0" w14:textId="77777777" w:rsidR="00CA5257" w:rsidRPr="000A2382" w:rsidRDefault="00CA5257" w:rsidP="000A6FCE">
            <w:pPr>
              <w:pStyle w:val="table"/>
            </w:pPr>
            <w:r w:rsidRPr="000A2382">
              <w:t>0.16</w:t>
            </w:r>
            <w:r w:rsidRPr="000A2382">
              <w:rPr>
                <w:vertAlign w:val="superscript"/>
              </w:rPr>
              <w:t>b</w:t>
            </w:r>
          </w:p>
        </w:tc>
        <w:tc>
          <w:tcPr>
            <w:tcW w:w="3117" w:type="dxa"/>
            <w:vAlign w:val="center"/>
          </w:tcPr>
          <w:p w14:paraId="24583A3C" w14:textId="77777777" w:rsidR="00CA5257" w:rsidRPr="000A2382" w:rsidRDefault="00CA5257" w:rsidP="000A6FCE">
            <w:pPr>
              <w:pStyle w:val="table"/>
            </w:pPr>
            <w:r w:rsidRPr="000A2382">
              <w:t>0</w:t>
            </w:r>
            <w:r w:rsidRPr="000A2382">
              <w:rPr>
                <w:vertAlign w:val="superscript"/>
              </w:rPr>
              <w:t>b</w:t>
            </w:r>
          </w:p>
        </w:tc>
      </w:tr>
      <w:tr w:rsidR="00CA5257" w:rsidRPr="000A2382" w14:paraId="72203449" w14:textId="77777777" w:rsidTr="00341FCE">
        <w:tblPrEx>
          <w:tblBorders>
            <w:top w:val="none" w:sz="0" w:space="0" w:color="auto"/>
            <w:bottom w:val="none" w:sz="0" w:space="0" w:color="auto"/>
          </w:tblBorders>
        </w:tblPrEx>
        <w:trPr>
          <w:jc w:val="center"/>
        </w:trPr>
        <w:tc>
          <w:tcPr>
            <w:tcW w:w="9360" w:type="dxa"/>
            <w:gridSpan w:val="4"/>
            <w:tcBorders>
              <w:top w:val="single" w:sz="4" w:space="0" w:color="auto"/>
            </w:tcBorders>
            <w:vAlign w:val="center"/>
          </w:tcPr>
          <w:p w14:paraId="21526CAF" w14:textId="13CC5391" w:rsidR="00CA5257" w:rsidRPr="000A2382" w:rsidRDefault="0004027E" w:rsidP="000A6FCE">
            <w:pPr>
              <w:pStyle w:val="table"/>
            </w:pPr>
            <w:r>
              <w:rPr>
                <w:rFonts w:hint="eastAsia"/>
              </w:rPr>
              <w:t xml:space="preserve">Note: </w:t>
            </w:r>
            <w:r w:rsidR="00CA5257" w:rsidRPr="0004027E">
              <w:rPr>
                <w:vertAlign w:val="superscript"/>
              </w:rPr>
              <w:t>a</w:t>
            </w:r>
            <w:r w:rsidR="00CA5257" w:rsidRPr="000A2382">
              <w:t xml:space="preserve"> The values marked with the same letter are statistically homogeneous in the LSD test.</w:t>
            </w:r>
          </w:p>
        </w:tc>
      </w:tr>
      <w:bookmarkEnd w:id="140"/>
      <w:bookmarkEnd w:id="151"/>
    </w:tbl>
    <w:p w14:paraId="2626BEA1" w14:textId="77777777" w:rsidR="00CA5257" w:rsidRDefault="00CA5257" w:rsidP="008B5CBF"/>
    <w:p w14:paraId="48259F5F" w14:textId="1C3D435B" w:rsidR="00CA5257" w:rsidRDefault="00CA5257" w:rsidP="008B5CBF">
      <w:r>
        <w:br w:type="page"/>
      </w:r>
    </w:p>
    <w:p w14:paraId="66626159" w14:textId="77777777" w:rsidR="00CA5257" w:rsidRDefault="00CA5257" w:rsidP="008B5CBF">
      <w:r w:rsidRPr="009F6ECB">
        <w:rPr>
          <w:noProof/>
        </w:rPr>
        <w:lastRenderedPageBreak/>
        <w:drawing>
          <wp:inline distT="0" distB="0" distL="0" distR="0" wp14:anchorId="3B9796E3" wp14:editId="41846479">
            <wp:extent cx="5486400" cy="2070882"/>
            <wp:effectExtent l="0" t="0" r="0" b="5715"/>
            <wp:docPr id="1915056067" name="Picture 1"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56067" name="Picture 1" descr="A close-up of a diagram&#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9309"/>
                    <a:stretch/>
                  </pic:blipFill>
                  <pic:spPr bwMode="auto">
                    <a:xfrm>
                      <a:off x="0" y="0"/>
                      <a:ext cx="5486400" cy="2070882"/>
                    </a:xfrm>
                    <a:prstGeom prst="rect">
                      <a:avLst/>
                    </a:prstGeom>
                    <a:noFill/>
                    <a:ln>
                      <a:noFill/>
                    </a:ln>
                    <a:extLst>
                      <a:ext uri="{53640926-AAD7-44D8-BBD7-CCE9431645EC}">
                        <a14:shadowObscured xmlns:a14="http://schemas.microsoft.com/office/drawing/2010/main"/>
                      </a:ext>
                    </a:extLst>
                  </pic:spPr>
                </pic:pic>
              </a:graphicData>
            </a:graphic>
          </wp:inline>
        </w:drawing>
      </w:r>
    </w:p>
    <w:p w14:paraId="673D73FD" w14:textId="68E1164A" w:rsidR="00CA5257" w:rsidRPr="0026795D" w:rsidRDefault="00CA5257" w:rsidP="00B032E6">
      <w:pPr>
        <w:pStyle w:val="Caption"/>
      </w:pPr>
      <w:bookmarkStart w:id="155" w:name="_Ref204809800"/>
      <w:bookmarkStart w:id="156" w:name="_Toc201328413"/>
      <w:bookmarkStart w:id="157" w:name="_Toc204820981"/>
      <w:r w:rsidRPr="00CA5257">
        <w:rPr>
          <w:rStyle w:val="tableChar"/>
        </w:rPr>
        <w:t xml:space="preserve">Figure </w:t>
      </w:r>
      <w:r w:rsidRPr="00CA5257">
        <w:rPr>
          <w:rStyle w:val="tableChar"/>
        </w:rPr>
        <w:fldChar w:fldCharType="begin"/>
      </w:r>
      <w:r w:rsidRPr="00CA5257">
        <w:rPr>
          <w:rStyle w:val="tableChar"/>
        </w:rPr>
        <w:instrText xml:space="preserve"> STYLEREF 1 \s </w:instrText>
      </w:r>
      <w:r w:rsidRPr="00CA5257">
        <w:rPr>
          <w:rStyle w:val="tableChar"/>
        </w:rPr>
        <w:fldChar w:fldCharType="separate"/>
      </w:r>
      <w:r w:rsidR="00126171">
        <w:rPr>
          <w:rStyle w:val="tableChar"/>
          <w:noProof/>
        </w:rPr>
        <w:t>3</w:t>
      </w:r>
      <w:r w:rsidRPr="00CA5257">
        <w:rPr>
          <w:rStyle w:val="tableChar"/>
        </w:rPr>
        <w:fldChar w:fldCharType="end"/>
      </w:r>
      <w:r w:rsidRPr="00CA5257">
        <w:rPr>
          <w:rStyle w:val="tableChar"/>
        </w:rPr>
        <w:t>.</w:t>
      </w:r>
      <w:r w:rsidRPr="00CA5257">
        <w:rPr>
          <w:rStyle w:val="tableChar"/>
        </w:rPr>
        <w:fldChar w:fldCharType="begin"/>
      </w:r>
      <w:r w:rsidRPr="00CA5257">
        <w:rPr>
          <w:rStyle w:val="tableChar"/>
        </w:rPr>
        <w:instrText xml:space="preserve"> SEQ Figure \* ARABIC \s 1 </w:instrText>
      </w:r>
      <w:r w:rsidRPr="00CA5257">
        <w:rPr>
          <w:rStyle w:val="tableChar"/>
        </w:rPr>
        <w:fldChar w:fldCharType="separate"/>
      </w:r>
      <w:r w:rsidR="00126171">
        <w:rPr>
          <w:rStyle w:val="tableChar"/>
          <w:noProof/>
        </w:rPr>
        <w:t>1</w:t>
      </w:r>
      <w:r w:rsidRPr="00CA5257">
        <w:rPr>
          <w:rStyle w:val="tableChar"/>
        </w:rPr>
        <w:fldChar w:fldCharType="end"/>
      </w:r>
      <w:bookmarkEnd w:id="155"/>
      <w:r w:rsidRPr="00CA5257">
        <w:rPr>
          <w:rStyle w:val="tableChar"/>
        </w:rPr>
        <w:t>.</w:t>
      </w:r>
      <w:r w:rsidRPr="00CA5257">
        <w:rPr>
          <w:rStyle w:val="tableChar"/>
          <w:rFonts w:hint="eastAsia"/>
        </w:rPr>
        <w:t xml:space="preserve"> </w:t>
      </w:r>
      <w:r w:rsidRPr="00CA5257">
        <w:rPr>
          <w:rStyle w:val="tableChar"/>
        </w:rPr>
        <w:t>The experiment field. a Filed location in Jackson, TN; b Spatial block</w:t>
      </w:r>
      <w:r w:rsidRPr="0026795D">
        <w:t xml:space="preserve"> treatment distribution. Sensors: two depth (15 cm, 61 cm) soil matric potential sensors.</w:t>
      </w:r>
      <w:bookmarkEnd w:id="156"/>
      <w:bookmarkEnd w:id="157"/>
    </w:p>
    <w:p w14:paraId="43CA101A" w14:textId="26A7C738" w:rsidR="00CA5257" w:rsidRDefault="00CA5257" w:rsidP="008B5CBF">
      <w:r>
        <w:br w:type="page"/>
      </w:r>
    </w:p>
    <w:p w14:paraId="47301E11" w14:textId="77777777" w:rsidR="00CA5257" w:rsidRPr="00545054" w:rsidRDefault="00CA5257" w:rsidP="008B5CBF">
      <w:r w:rsidRPr="00545054">
        <w:rPr>
          <w:noProof/>
        </w:rPr>
        <w:lastRenderedPageBreak/>
        <w:drawing>
          <wp:inline distT="0" distB="0" distL="0" distR="0" wp14:anchorId="08AB051E" wp14:editId="23EFF943">
            <wp:extent cx="5943600" cy="2682240"/>
            <wp:effectExtent l="0" t="0" r="0" b="3810"/>
            <wp:docPr id="202301713" name="Picture 2" descr="A graph of a graph of a graph of a graph of a graph of a graph of a graph of a graph of a graph of a graph of a graph of a graph of a graph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1713" name="Picture 2" descr="A graph of a graph of a graph of a graph of a graph of a graph of a graph of a graph of a graph of a graph of a graph of a graph of a graph of&#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682240"/>
                    </a:xfrm>
                    <a:prstGeom prst="rect">
                      <a:avLst/>
                    </a:prstGeom>
                    <a:noFill/>
                    <a:ln>
                      <a:noFill/>
                    </a:ln>
                  </pic:spPr>
                </pic:pic>
              </a:graphicData>
            </a:graphic>
          </wp:inline>
        </w:drawing>
      </w:r>
    </w:p>
    <w:p w14:paraId="1BFE5FB9" w14:textId="0694400A" w:rsidR="00CA5257" w:rsidRPr="00545054" w:rsidRDefault="00CA5257" w:rsidP="00B032E6">
      <w:pPr>
        <w:pStyle w:val="Caption"/>
      </w:pPr>
      <w:bookmarkStart w:id="158" w:name="_Ref204809859"/>
      <w:bookmarkStart w:id="159" w:name="_Hlk201327799"/>
      <w:bookmarkStart w:id="160" w:name="_Toc201328414"/>
      <w:bookmarkStart w:id="161" w:name="_Toc204820982"/>
      <w:bookmarkStart w:id="162" w:name="_Hlk201327355"/>
      <w:r w:rsidRPr="00126171">
        <w:t xml:space="preserve">Figure </w:t>
      </w:r>
      <w:fldSimple w:instr=" STYLEREF 1 \s ">
        <w:r w:rsidR="00126171">
          <w:rPr>
            <w:noProof/>
          </w:rPr>
          <w:t>3</w:t>
        </w:r>
      </w:fldSimple>
      <w:r w:rsidRPr="00126171">
        <w:t>.</w:t>
      </w:r>
      <w:fldSimple w:instr=" SEQ Figure \* ARABIC \s 1 ">
        <w:r w:rsidR="00126171">
          <w:rPr>
            <w:noProof/>
          </w:rPr>
          <w:t>2</w:t>
        </w:r>
      </w:fldSimple>
      <w:bookmarkEnd w:id="158"/>
      <w:r w:rsidRPr="00126171">
        <w:t>.</w:t>
      </w:r>
      <w:r w:rsidRPr="00126171">
        <w:rPr>
          <w:rFonts w:hint="eastAsia"/>
        </w:rPr>
        <w:t xml:space="preserve"> </w:t>
      </w:r>
      <w:r w:rsidRPr="00126171">
        <w:t>Electrical conductivity at 0.91 m depth (ECd) and ground penetrating radar</w:t>
      </w:r>
      <w:r w:rsidRPr="00545054">
        <w:t xml:space="preserve"> (GPR) distribution for each soil zone</w:t>
      </w:r>
      <w:bookmarkEnd w:id="159"/>
      <w:r w:rsidRPr="0026795D">
        <w:t>.</w:t>
      </w:r>
      <w:bookmarkEnd w:id="160"/>
      <w:bookmarkEnd w:id="161"/>
    </w:p>
    <w:bookmarkEnd w:id="162"/>
    <w:p w14:paraId="536D6425" w14:textId="77777777" w:rsidR="00CA5257" w:rsidRDefault="00CA5257" w:rsidP="008B5CBF"/>
    <w:p w14:paraId="3ECB0C0D" w14:textId="784D2D26" w:rsidR="00737441" w:rsidRDefault="00737441" w:rsidP="008B5CBF">
      <w:r>
        <w:br w:type="page"/>
      </w:r>
    </w:p>
    <w:p w14:paraId="173D2E05" w14:textId="77777777" w:rsidR="00CA5257" w:rsidRPr="000A2382" w:rsidRDefault="00CA5257" w:rsidP="008B5CBF">
      <w:r w:rsidRPr="000A2382">
        <w:rPr>
          <w:noProof/>
        </w:rPr>
        <w:lastRenderedPageBreak/>
        <w:drawing>
          <wp:inline distT="0" distB="0" distL="0" distR="0" wp14:anchorId="2CF4726D" wp14:editId="38D67971">
            <wp:extent cx="5943600" cy="4573905"/>
            <wp:effectExtent l="0" t="0" r="0" b="0"/>
            <wp:docPr id="468381501" name="Picture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81501" name="Picture 3" descr="A graph of different colored line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4573905"/>
                    </a:xfrm>
                    <a:prstGeom prst="rect">
                      <a:avLst/>
                    </a:prstGeom>
                    <a:noFill/>
                    <a:ln>
                      <a:noFill/>
                    </a:ln>
                  </pic:spPr>
                </pic:pic>
              </a:graphicData>
            </a:graphic>
          </wp:inline>
        </w:drawing>
      </w:r>
    </w:p>
    <w:p w14:paraId="211B3CB3" w14:textId="0951CC63" w:rsidR="00CA5257" w:rsidRPr="00697F38" w:rsidRDefault="00CA5257" w:rsidP="00B032E6">
      <w:pPr>
        <w:pStyle w:val="Caption"/>
        <w:rPr>
          <w:i/>
        </w:rPr>
      </w:pPr>
      <w:bookmarkStart w:id="163" w:name="_Ref204809897"/>
      <w:bookmarkStart w:id="164" w:name="_Toc201328415"/>
      <w:bookmarkStart w:id="165" w:name="_Toc204820983"/>
      <w:r w:rsidRPr="00697F38">
        <w:t xml:space="preserve">Figure </w:t>
      </w:r>
      <w:fldSimple w:instr=" STYLEREF 1 \s ">
        <w:r w:rsidR="00126171">
          <w:rPr>
            <w:noProof/>
          </w:rPr>
          <w:t>3</w:t>
        </w:r>
      </w:fldSimple>
      <w:r w:rsidRPr="00697F38">
        <w:t>.</w:t>
      </w:r>
      <w:fldSimple w:instr=" SEQ Figure \* ARABIC \s 1 ">
        <w:r w:rsidR="00126171">
          <w:rPr>
            <w:noProof/>
          </w:rPr>
          <w:t>3</w:t>
        </w:r>
      </w:fldSimple>
      <w:bookmarkEnd w:id="163"/>
      <w:r w:rsidRPr="00697F38">
        <w:t>. Monthly precipitation during the growing season (May to September) from 1924 to 2023</w:t>
      </w:r>
      <w:r w:rsidRPr="00697F38">
        <w:rPr>
          <w:rFonts w:hint="eastAsia"/>
        </w:rPr>
        <w:t>.</w:t>
      </w:r>
      <w:bookmarkEnd w:id="164"/>
      <w:bookmarkEnd w:id="165"/>
    </w:p>
    <w:p w14:paraId="36B8E00B" w14:textId="625F2C61" w:rsidR="00CA5257" w:rsidRDefault="00CA5257" w:rsidP="008B5CBF">
      <w:r>
        <w:br w:type="page"/>
      </w:r>
    </w:p>
    <w:p w14:paraId="03B930DE" w14:textId="77777777" w:rsidR="00CA5257" w:rsidRPr="000A2382" w:rsidRDefault="00CA5257" w:rsidP="008B5CBF">
      <w:pPr>
        <w:rPr>
          <w:noProof/>
        </w:rPr>
      </w:pPr>
      <w:r w:rsidRPr="000A2382">
        <w:rPr>
          <w:noProof/>
        </w:rPr>
        <w:lastRenderedPageBreak/>
        <w:drawing>
          <wp:inline distT="0" distB="0" distL="0" distR="0" wp14:anchorId="434E7B15" wp14:editId="34D49B70">
            <wp:extent cx="5943600" cy="2641600"/>
            <wp:effectExtent l="0" t="0" r="0" b="6350"/>
            <wp:docPr id="1356833603" name="Picture 4" descr="A graph of different siz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33603" name="Picture 4" descr="A graph of different sizes and color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641600"/>
                    </a:xfrm>
                    <a:prstGeom prst="rect">
                      <a:avLst/>
                    </a:prstGeom>
                    <a:noFill/>
                    <a:ln>
                      <a:noFill/>
                    </a:ln>
                  </pic:spPr>
                </pic:pic>
              </a:graphicData>
            </a:graphic>
          </wp:inline>
        </w:drawing>
      </w:r>
    </w:p>
    <w:p w14:paraId="72946E0A" w14:textId="151249AF" w:rsidR="00CA5257" w:rsidRPr="00126171" w:rsidRDefault="00CA5257" w:rsidP="00B032E6">
      <w:pPr>
        <w:pStyle w:val="Caption"/>
      </w:pPr>
      <w:bookmarkStart w:id="166" w:name="_Ref204809905"/>
      <w:bookmarkStart w:id="167" w:name="_Toc201328416"/>
      <w:bookmarkStart w:id="168" w:name="_Toc204820984"/>
      <w:bookmarkStart w:id="169" w:name="_Ref196760961"/>
      <w:r w:rsidRPr="00126171">
        <w:t xml:space="preserve">Figure </w:t>
      </w:r>
      <w:fldSimple w:instr=" STYLEREF 1 \s ">
        <w:r w:rsidR="00126171">
          <w:rPr>
            <w:noProof/>
          </w:rPr>
          <w:t>3</w:t>
        </w:r>
      </w:fldSimple>
      <w:r w:rsidRPr="00126171">
        <w:t>.</w:t>
      </w:r>
      <w:fldSimple w:instr=" SEQ Figure \* ARABIC \s 1 ">
        <w:r w:rsidR="00126171">
          <w:rPr>
            <w:noProof/>
          </w:rPr>
          <w:t>4</w:t>
        </w:r>
      </w:fldSimple>
      <w:bookmarkEnd w:id="166"/>
      <w:r w:rsidRPr="00126171">
        <w:t>.</w:t>
      </w:r>
      <w:r w:rsidRPr="00126171">
        <w:rPr>
          <w:rFonts w:hint="eastAsia"/>
        </w:rPr>
        <w:t xml:space="preserve"> </w:t>
      </w:r>
      <w:r w:rsidRPr="00126171">
        <w:t>Rainfall and irrigation distribution during soybean growing season.</w:t>
      </w:r>
      <w:bookmarkEnd w:id="167"/>
      <w:bookmarkEnd w:id="168"/>
    </w:p>
    <w:bookmarkEnd w:id="169"/>
    <w:p w14:paraId="783671A8" w14:textId="5B5BE41D" w:rsidR="00CA5257" w:rsidRDefault="00CA5257" w:rsidP="008B5CBF">
      <w:r>
        <w:br w:type="page"/>
      </w:r>
    </w:p>
    <w:p w14:paraId="434480AB" w14:textId="77777777" w:rsidR="00CA5257" w:rsidRPr="000A2382" w:rsidRDefault="00CA5257" w:rsidP="008B5CBF">
      <w:r w:rsidRPr="000A2382">
        <w:rPr>
          <w:noProof/>
        </w:rPr>
        <w:lastRenderedPageBreak/>
        <w:drawing>
          <wp:inline distT="0" distB="0" distL="0" distR="0" wp14:anchorId="5793B8B0" wp14:editId="5921240F">
            <wp:extent cx="5943600" cy="4559300"/>
            <wp:effectExtent l="0" t="0" r="0" b="0"/>
            <wp:docPr id="1415358994" name="Picture 5"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58994" name="Picture 5" descr="A graph of different colored bar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4559300"/>
                    </a:xfrm>
                    <a:prstGeom prst="rect">
                      <a:avLst/>
                    </a:prstGeom>
                    <a:noFill/>
                    <a:ln>
                      <a:noFill/>
                    </a:ln>
                  </pic:spPr>
                </pic:pic>
              </a:graphicData>
            </a:graphic>
          </wp:inline>
        </w:drawing>
      </w:r>
    </w:p>
    <w:p w14:paraId="3608F098" w14:textId="25C61257" w:rsidR="00CA5257" w:rsidRPr="00126171" w:rsidRDefault="00CA5257" w:rsidP="00B032E6">
      <w:pPr>
        <w:pStyle w:val="Caption"/>
      </w:pPr>
      <w:bookmarkStart w:id="170" w:name="_Ref204809945"/>
      <w:bookmarkStart w:id="171" w:name="_Ref196761446"/>
      <w:bookmarkStart w:id="172" w:name="_Toc201328417"/>
      <w:bookmarkStart w:id="173" w:name="_Toc204820985"/>
      <w:r w:rsidRPr="00126171">
        <w:t xml:space="preserve">Figure </w:t>
      </w:r>
      <w:fldSimple w:instr=" STYLEREF 1 \s ">
        <w:r w:rsidR="00126171">
          <w:rPr>
            <w:noProof/>
          </w:rPr>
          <w:t>3</w:t>
        </w:r>
      </w:fldSimple>
      <w:r w:rsidRPr="00126171">
        <w:t>.</w:t>
      </w:r>
      <w:fldSimple w:instr=" SEQ Figure \* ARABIC \s 1 ">
        <w:r w:rsidR="00126171">
          <w:rPr>
            <w:noProof/>
          </w:rPr>
          <w:t>5</w:t>
        </w:r>
      </w:fldSimple>
      <w:bookmarkEnd w:id="170"/>
      <w:r w:rsidRPr="00126171">
        <w:t>.</w:t>
      </w:r>
      <w:r w:rsidRPr="00126171">
        <w:rPr>
          <w:rFonts w:hint="eastAsia"/>
        </w:rPr>
        <w:t xml:space="preserve"> </w:t>
      </w:r>
      <w:bookmarkEnd w:id="171"/>
      <w:r w:rsidRPr="00126171">
        <w:t>Soybean yield mean separation by soil type for 2018 and 2019</w:t>
      </w:r>
      <w:bookmarkEnd w:id="172"/>
      <w:bookmarkEnd w:id="173"/>
    </w:p>
    <w:p w14:paraId="6F4B10DD" w14:textId="77777777" w:rsidR="00737441" w:rsidRDefault="00737441" w:rsidP="008B5CBF"/>
    <w:p w14:paraId="4DCE7BEB" w14:textId="6B1E0ED7" w:rsidR="00CA5257" w:rsidRDefault="00CA5257" w:rsidP="008B5CBF">
      <w:r>
        <w:br w:type="page"/>
      </w:r>
    </w:p>
    <w:p w14:paraId="6E043B99" w14:textId="77777777" w:rsidR="00CA5257" w:rsidRPr="000A2382" w:rsidRDefault="00CA5257" w:rsidP="008B5CBF">
      <w:r w:rsidRPr="000A2382">
        <w:rPr>
          <w:noProof/>
        </w:rPr>
        <w:lastRenderedPageBreak/>
        <w:drawing>
          <wp:inline distT="0" distB="0" distL="0" distR="0" wp14:anchorId="512DA971" wp14:editId="5FCA2246">
            <wp:extent cx="5943600" cy="2806700"/>
            <wp:effectExtent l="0" t="0" r="0" b="0"/>
            <wp:docPr id="1375959521" name="Picture 6"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59521" name="Picture 6" descr="A close-up of a graph&#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806700"/>
                    </a:xfrm>
                    <a:prstGeom prst="rect">
                      <a:avLst/>
                    </a:prstGeom>
                    <a:noFill/>
                    <a:ln>
                      <a:noFill/>
                    </a:ln>
                  </pic:spPr>
                </pic:pic>
              </a:graphicData>
            </a:graphic>
          </wp:inline>
        </w:drawing>
      </w:r>
    </w:p>
    <w:p w14:paraId="21DC685E" w14:textId="77777777" w:rsidR="006748B1" w:rsidRDefault="00CA5257" w:rsidP="00B032E6">
      <w:pPr>
        <w:pStyle w:val="Caption"/>
      </w:pPr>
      <w:bookmarkStart w:id="174" w:name="_Ref204809959"/>
      <w:bookmarkStart w:id="175" w:name="_Toc204820986"/>
      <w:bookmarkStart w:id="176" w:name="_Toc201328418"/>
      <w:r w:rsidRPr="00126171">
        <w:t xml:space="preserve">Figure </w:t>
      </w:r>
      <w:fldSimple w:instr=" STYLEREF 1 \s ">
        <w:r w:rsidR="00126171">
          <w:rPr>
            <w:noProof/>
          </w:rPr>
          <w:t>3</w:t>
        </w:r>
      </w:fldSimple>
      <w:r w:rsidRPr="00126171">
        <w:t>.</w:t>
      </w:r>
      <w:fldSimple w:instr=" SEQ Figure \* ARABIC \s 1 ">
        <w:r w:rsidR="00126171">
          <w:rPr>
            <w:noProof/>
          </w:rPr>
          <w:t>6</w:t>
        </w:r>
      </w:fldSimple>
      <w:bookmarkEnd w:id="174"/>
      <w:r w:rsidRPr="00126171">
        <w:t>.</w:t>
      </w:r>
      <w:r>
        <w:rPr>
          <w:rFonts w:hint="eastAsia"/>
        </w:rPr>
        <w:t xml:space="preserve"> </w:t>
      </w:r>
      <w:r w:rsidRPr="00697F38">
        <w:t>Soybean yield responses to irrigation treatment in three zones in 2018 and 2019.</w:t>
      </w:r>
      <w:bookmarkEnd w:id="175"/>
    </w:p>
    <w:p w14:paraId="336F5571" w14:textId="10C2F277" w:rsidR="00CA5257" w:rsidRPr="00697F38" w:rsidRDefault="00CA5257" w:rsidP="00B032E6">
      <w:pPr>
        <w:pStyle w:val="Caption"/>
      </w:pPr>
      <w:r w:rsidRPr="00697F38">
        <w:t>Note: In silt loam zone, since irrigation treatment did not significantly influence soybean yield (p &gt; 0.1), there is no mean separation, and no polynomial fit for the relationship between applied water and yield.</w:t>
      </w:r>
      <w:bookmarkEnd w:id="176"/>
    </w:p>
    <w:p w14:paraId="7B2C4FF4" w14:textId="44495E96" w:rsidR="00CA5257" w:rsidRDefault="00CA5257" w:rsidP="008B5CBF">
      <w:r>
        <w:br w:type="page"/>
      </w:r>
    </w:p>
    <w:p w14:paraId="1D319A08" w14:textId="77777777" w:rsidR="00CA5257" w:rsidRPr="000A2382" w:rsidRDefault="00CA5257" w:rsidP="008B5CBF">
      <w:pPr>
        <w:pStyle w:val="NormalWeb"/>
        <w:rPr>
          <w:rFonts w:eastAsiaTheme="minorEastAsia"/>
        </w:rPr>
      </w:pPr>
      <w:r w:rsidRPr="000A2382">
        <w:rPr>
          <w:noProof/>
        </w:rPr>
        <w:lastRenderedPageBreak/>
        <w:drawing>
          <wp:inline distT="0" distB="0" distL="0" distR="0" wp14:anchorId="70CD4F50" wp14:editId="0F68A567">
            <wp:extent cx="5943600" cy="2628265"/>
            <wp:effectExtent l="0" t="0" r="0" b="635"/>
            <wp:docPr id="535498943"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98943" name="Picture 1" descr="A graph of different colored line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628265"/>
                    </a:xfrm>
                    <a:prstGeom prst="rect">
                      <a:avLst/>
                    </a:prstGeom>
                    <a:noFill/>
                    <a:ln>
                      <a:noFill/>
                    </a:ln>
                  </pic:spPr>
                </pic:pic>
              </a:graphicData>
            </a:graphic>
          </wp:inline>
        </w:drawing>
      </w:r>
    </w:p>
    <w:p w14:paraId="1D360742" w14:textId="77777777" w:rsidR="006748B1" w:rsidRDefault="00CA5257" w:rsidP="00B032E6">
      <w:pPr>
        <w:pStyle w:val="Caption"/>
      </w:pPr>
      <w:bookmarkStart w:id="177" w:name="_Ref204810052"/>
      <w:bookmarkStart w:id="178" w:name="_Toc204820987"/>
      <w:bookmarkStart w:id="179" w:name="_Toc201328419"/>
      <w:r w:rsidRPr="00126171">
        <w:t xml:space="preserve">Figure </w:t>
      </w:r>
      <w:fldSimple w:instr=" STYLEREF 1 \s ">
        <w:r w:rsidR="00126171">
          <w:rPr>
            <w:noProof/>
          </w:rPr>
          <w:t>3</w:t>
        </w:r>
      </w:fldSimple>
      <w:r w:rsidRPr="00126171">
        <w:t>.</w:t>
      </w:r>
      <w:fldSimple w:instr=" SEQ Figure \* ARABIC \s 1 ">
        <w:r w:rsidR="00126171">
          <w:rPr>
            <w:noProof/>
          </w:rPr>
          <w:t>7</w:t>
        </w:r>
      </w:fldSimple>
      <w:bookmarkEnd w:id="177"/>
      <w:r w:rsidRPr="00126171">
        <w:t>.</w:t>
      </w:r>
      <w:r>
        <w:rPr>
          <w:rFonts w:hint="eastAsia"/>
        </w:rPr>
        <w:t xml:space="preserve"> </w:t>
      </w:r>
      <w:r w:rsidRPr="000A2382">
        <w:t>Daily soil water depletion from MOIST in 2018 and 2019.</w:t>
      </w:r>
      <w:bookmarkEnd w:id="178"/>
    </w:p>
    <w:p w14:paraId="12EEDE28" w14:textId="701694F8" w:rsidR="00CA5257" w:rsidRPr="000A2382" w:rsidRDefault="006748B1" w:rsidP="00B032E6">
      <w:pPr>
        <w:pStyle w:val="Caption"/>
      </w:pPr>
      <w:r>
        <w:rPr>
          <w:rFonts w:hint="eastAsia"/>
        </w:rPr>
        <w:t xml:space="preserve">Note: </w:t>
      </w:r>
      <w:r w:rsidR="00CA5257" w:rsidRPr="000A2382">
        <w:t xml:space="preserve">MAD: </w:t>
      </w:r>
      <w:r w:rsidR="00126171">
        <w:rPr>
          <w:rFonts w:hint="eastAsia"/>
        </w:rPr>
        <w:t>m</w:t>
      </w:r>
      <w:r w:rsidR="00CA5257" w:rsidRPr="000A2382">
        <w:t>anagement allowable depletion.</w:t>
      </w:r>
      <w:bookmarkStart w:id="180" w:name="_Hlk197694011"/>
      <w:r w:rsidR="00CA5257" w:rsidRPr="000A2382">
        <w:t xml:space="preserve"> The negative sign of soil water depletion denotes directionality and does not reflect the magnitude</w:t>
      </w:r>
      <w:bookmarkEnd w:id="180"/>
      <w:r w:rsidR="00CA5257" w:rsidRPr="000A2382">
        <w:t>.</w:t>
      </w:r>
      <w:bookmarkEnd w:id="179"/>
    </w:p>
    <w:p w14:paraId="4DBE6B92" w14:textId="3C9E2547" w:rsidR="00CA5257" w:rsidRDefault="00CA5257" w:rsidP="008B5CBF">
      <w:r>
        <w:br w:type="page"/>
      </w:r>
    </w:p>
    <w:p w14:paraId="64342D71" w14:textId="77777777" w:rsidR="00CA5257" w:rsidRPr="000A2382" w:rsidRDefault="00CA5257" w:rsidP="008B5CBF">
      <w:r w:rsidRPr="000A2382">
        <w:rPr>
          <w:noProof/>
        </w:rPr>
        <w:lastRenderedPageBreak/>
        <w:drawing>
          <wp:inline distT="0" distB="0" distL="0" distR="0" wp14:anchorId="280BC08B" wp14:editId="65E651C9">
            <wp:extent cx="5943600" cy="4358640"/>
            <wp:effectExtent l="0" t="0" r="0" b="3810"/>
            <wp:docPr id="1743675591" name="Picture 7"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675591" name="Picture 7" descr="A graph of a graph&#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4358640"/>
                    </a:xfrm>
                    <a:prstGeom prst="rect">
                      <a:avLst/>
                    </a:prstGeom>
                    <a:noFill/>
                    <a:ln>
                      <a:noFill/>
                    </a:ln>
                  </pic:spPr>
                </pic:pic>
              </a:graphicData>
            </a:graphic>
          </wp:inline>
        </w:drawing>
      </w:r>
    </w:p>
    <w:p w14:paraId="30113E61" w14:textId="2092EF60" w:rsidR="006748B1" w:rsidRDefault="00CA5257" w:rsidP="00B032E6">
      <w:pPr>
        <w:pStyle w:val="Caption"/>
      </w:pPr>
      <w:bookmarkStart w:id="181" w:name="_Ref204810126"/>
      <w:bookmarkStart w:id="182" w:name="_Ref174477846"/>
      <w:bookmarkStart w:id="183" w:name="_Toc204820988"/>
      <w:bookmarkStart w:id="184" w:name="_Toc201328420"/>
      <w:r w:rsidRPr="00126171">
        <w:t xml:space="preserve">Figure </w:t>
      </w:r>
      <w:fldSimple w:instr=" STYLEREF 1 \s ">
        <w:r w:rsidR="00126171">
          <w:rPr>
            <w:noProof/>
          </w:rPr>
          <w:t>3</w:t>
        </w:r>
      </w:fldSimple>
      <w:r w:rsidRPr="00126171">
        <w:t>.</w:t>
      </w:r>
      <w:fldSimple w:instr=" SEQ Figure \* ARABIC \s 1 ">
        <w:r w:rsidR="00126171">
          <w:rPr>
            <w:noProof/>
          </w:rPr>
          <w:t>8</w:t>
        </w:r>
      </w:fldSimple>
      <w:bookmarkEnd w:id="181"/>
      <w:r w:rsidRPr="00126171">
        <w:t>.</w:t>
      </w:r>
      <w:r>
        <w:rPr>
          <w:rFonts w:hint="eastAsia"/>
        </w:rPr>
        <w:t xml:space="preserve"> </w:t>
      </w:r>
      <w:r w:rsidRPr="000A2382">
        <w:t xml:space="preserve">Soil moisture sensors in </w:t>
      </w:r>
      <w:bookmarkEnd w:id="182"/>
      <w:r w:rsidRPr="000A2382">
        <w:t>sandy soil zone</w:t>
      </w:r>
      <w:r w:rsidR="006748B1">
        <w:rPr>
          <w:rFonts w:hint="eastAsia"/>
        </w:rPr>
        <w:t>.</w:t>
      </w:r>
      <w:bookmarkEnd w:id="183"/>
    </w:p>
    <w:p w14:paraId="603DC558" w14:textId="01C4ACE9" w:rsidR="0012476A" w:rsidRPr="0012476A" w:rsidRDefault="00CA5257" w:rsidP="00B032E6">
      <w:pPr>
        <w:pStyle w:val="Caption"/>
      </w:pPr>
      <w:r w:rsidRPr="000A2382">
        <w:t>Note: the sensor at 61 cm in treatment 3 in 2019 lost signal since few days after sowing. The negative sign of soil moisture potential denotes directionality and does not reflect the magnitude</w:t>
      </w:r>
      <w:r>
        <w:rPr>
          <w:rFonts w:hint="eastAsia"/>
        </w:rPr>
        <w:t>.</w:t>
      </w:r>
      <w:bookmarkEnd w:id="184"/>
      <w:r w:rsidR="0012476A">
        <w:rPr>
          <w:rFonts w:hint="eastAsia"/>
        </w:rPr>
        <w:t xml:space="preserve"> </w:t>
      </w:r>
      <w:r w:rsidR="0012476A">
        <w:t>T</w:t>
      </w:r>
      <w:r w:rsidR="0012476A">
        <w:rPr>
          <w:rFonts w:hint="eastAsia"/>
        </w:rPr>
        <w:t xml:space="preserve">reatment 1: irrigation </w:t>
      </w:r>
      <w:r w:rsidR="0012476A">
        <w:t>starts</w:t>
      </w:r>
      <w:r w:rsidR="0012476A">
        <w:rPr>
          <w:rFonts w:hint="eastAsia"/>
        </w:rPr>
        <w:t xml:space="preserve"> from R1 with 4.1 cm/wk. Treatment 2: irrigation </w:t>
      </w:r>
      <w:r w:rsidR="0012476A">
        <w:t>starts</w:t>
      </w:r>
      <w:r w:rsidR="0012476A">
        <w:rPr>
          <w:rFonts w:hint="eastAsia"/>
        </w:rPr>
        <w:t xml:space="preserve"> from R1 with 2.8 cm/wk. Treatment 3: irrigation </w:t>
      </w:r>
      <w:r w:rsidR="0012476A">
        <w:t>starts</w:t>
      </w:r>
      <w:r w:rsidR="0012476A">
        <w:rPr>
          <w:rFonts w:hint="eastAsia"/>
        </w:rPr>
        <w:t xml:space="preserve"> from R3 with 4.1 cm/wk. Treatment 5: irrigation </w:t>
      </w:r>
      <w:r w:rsidR="0012476A">
        <w:t>starts</w:t>
      </w:r>
      <w:r w:rsidR="0012476A">
        <w:rPr>
          <w:rFonts w:hint="eastAsia"/>
        </w:rPr>
        <w:t xml:space="preserve"> from R5 with 4.1 cm/wk.</w:t>
      </w:r>
    </w:p>
    <w:p w14:paraId="1A08EBDD" w14:textId="05C5B3CD" w:rsidR="00CA5257" w:rsidRDefault="00CA5257" w:rsidP="008B5CBF">
      <w:r>
        <w:br w:type="page"/>
      </w:r>
    </w:p>
    <w:p w14:paraId="74B2C308" w14:textId="77777777" w:rsidR="00CA5257" w:rsidRPr="000A2382" w:rsidRDefault="00CA5257" w:rsidP="008B5CBF">
      <w:r w:rsidRPr="000A2382">
        <w:rPr>
          <w:noProof/>
        </w:rPr>
        <w:lastRenderedPageBreak/>
        <w:drawing>
          <wp:inline distT="0" distB="0" distL="0" distR="0" wp14:anchorId="0C10F29A" wp14:editId="0137BDDD">
            <wp:extent cx="5943600" cy="4406900"/>
            <wp:effectExtent l="0" t="0" r="0" b="0"/>
            <wp:docPr id="404322391" name="Picture 5" descr="A graph of data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22391" name="Picture 5" descr="A graph of data on a white background&#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4406900"/>
                    </a:xfrm>
                    <a:prstGeom prst="rect">
                      <a:avLst/>
                    </a:prstGeom>
                    <a:noFill/>
                    <a:ln>
                      <a:noFill/>
                    </a:ln>
                  </pic:spPr>
                </pic:pic>
              </a:graphicData>
            </a:graphic>
          </wp:inline>
        </w:drawing>
      </w:r>
    </w:p>
    <w:p w14:paraId="5FA9BA06" w14:textId="77777777" w:rsidR="006748B1" w:rsidRDefault="00CA5257" w:rsidP="00B032E6">
      <w:pPr>
        <w:pStyle w:val="Caption"/>
      </w:pPr>
      <w:bookmarkStart w:id="185" w:name="_Ref204810157"/>
      <w:bookmarkStart w:id="186" w:name="_Toc204820989"/>
      <w:bookmarkStart w:id="187" w:name="_Toc201328421"/>
      <w:r w:rsidRPr="00126171">
        <w:t xml:space="preserve">Figure </w:t>
      </w:r>
      <w:fldSimple w:instr=" STYLEREF 1 \s ">
        <w:r w:rsidR="00126171">
          <w:rPr>
            <w:noProof/>
          </w:rPr>
          <w:t>3</w:t>
        </w:r>
      </w:fldSimple>
      <w:r w:rsidRPr="00126171">
        <w:t>.</w:t>
      </w:r>
      <w:fldSimple w:instr=" SEQ Figure \* ARABIC \s 1 ">
        <w:r w:rsidR="00126171">
          <w:rPr>
            <w:noProof/>
          </w:rPr>
          <w:t>9</w:t>
        </w:r>
      </w:fldSimple>
      <w:bookmarkEnd w:id="185"/>
      <w:r w:rsidRPr="00126171">
        <w:t>.</w:t>
      </w:r>
      <w:r>
        <w:rPr>
          <w:rFonts w:hint="eastAsia"/>
        </w:rPr>
        <w:t xml:space="preserve"> </w:t>
      </w:r>
      <w:r w:rsidRPr="000A2382">
        <w:t>Soil moisture sensors in silt loam zone.</w:t>
      </w:r>
      <w:bookmarkEnd w:id="186"/>
    </w:p>
    <w:p w14:paraId="08F101B4" w14:textId="42ACD48F" w:rsidR="00CA5257" w:rsidRPr="000A2382" w:rsidRDefault="00CA5257" w:rsidP="00B032E6">
      <w:pPr>
        <w:pStyle w:val="Caption"/>
      </w:pPr>
      <w:r w:rsidRPr="000A2382">
        <w:t>Note: The negative sign of soil moisture potential denotes directionality and does not reflect the magnitude</w:t>
      </w:r>
      <w:r>
        <w:rPr>
          <w:rFonts w:hint="eastAsia"/>
        </w:rPr>
        <w:t>.</w:t>
      </w:r>
      <w:bookmarkEnd w:id="187"/>
      <w:r w:rsidR="0012476A">
        <w:rPr>
          <w:rFonts w:hint="eastAsia"/>
        </w:rPr>
        <w:t xml:space="preserve"> </w:t>
      </w:r>
      <w:r w:rsidR="0012476A">
        <w:t>T</w:t>
      </w:r>
      <w:r w:rsidR="0012476A">
        <w:rPr>
          <w:rFonts w:hint="eastAsia"/>
        </w:rPr>
        <w:t xml:space="preserve">reatment 1: irrigation </w:t>
      </w:r>
      <w:r w:rsidR="0012476A">
        <w:t>starts</w:t>
      </w:r>
      <w:r w:rsidR="0012476A">
        <w:rPr>
          <w:rFonts w:hint="eastAsia"/>
        </w:rPr>
        <w:t xml:space="preserve"> from R1 with 4.1 cm/wk. Treatment 3: irrigation </w:t>
      </w:r>
      <w:r w:rsidR="0012476A">
        <w:t>starts</w:t>
      </w:r>
      <w:r w:rsidR="0012476A">
        <w:rPr>
          <w:rFonts w:hint="eastAsia"/>
        </w:rPr>
        <w:t xml:space="preserve"> from R3 with 4.1 cm/wk. Treatment 5: irrigation </w:t>
      </w:r>
      <w:r w:rsidR="0012476A">
        <w:t>starts</w:t>
      </w:r>
      <w:r w:rsidR="0012476A">
        <w:rPr>
          <w:rFonts w:hint="eastAsia"/>
        </w:rPr>
        <w:t xml:space="preserve"> from R5 with 4.1 cm/wk. Treatment 6: irrigation </w:t>
      </w:r>
      <w:r w:rsidR="0012476A">
        <w:t>starts</w:t>
      </w:r>
      <w:r w:rsidR="0012476A">
        <w:rPr>
          <w:rFonts w:hint="eastAsia"/>
        </w:rPr>
        <w:t xml:space="preserve"> from R5 with 2.8 cm/wk</w:t>
      </w:r>
    </w:p>
    <w:p w14:paraId="0C8F68C3" w14:textId="420331BB" w:rsidR="00CA5257" w:rsidRDefault="00CA5257" w:rsidP="008B5CBF">
      <w:r>
        <w:br w:type="page"/>
      </w:r>
    </w:p>
    <w:p w14:paraId="7CE67954" w14:textId="77777777" w:rsidR="00CA5257" w:rsidRPr="000A2382" w:rsidRDefault="00CA5257" w:rsidP="008B5CBF">
      <w:r w:rsidRPr="000A2382">
        <w:rPr>
          <w:noProof/>
        </w:rPr>
        <w:lastRenderedPageBreak/>
        <w:drawing>
          <wp:inline distT="0" distB="0" distL="0" distR="0" wp14:anchorId="41046C84" wp14:editId="61C3E283">
            <wp:extent cx="5943600" cy="4338955"/>
            <wp:effectExtent l="0" t="0" r="0" b="4445"/>
            <wp:docPr id="1130264013" name="Picture 1" descr="A graph with different colored lines and a green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64013" name="Picture 1" descr="A graph with different colored lines and a green line&#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338955"/>
                    </a:xfrm>
                    <a:prstGeom prst="rect">
                      <a:avLst/>
                    </a:prstGeom>
                    <a:noFill/>
                    <a:ln>
                      <a:noFill/>
                    </a:ln>
                  </pic:spPr>
                </pic:pic>
              </a:graphicData>
            </a:graphic>
          </wp:inline>
        </w:drawing>
      </w:r>
    </w:p>
    <w:p w14:paraId="30C99922" w14:textId="01AE88E8" w:rsidR="00CA5257" w:rsidRPr="000A2382" w:rsidRDefault="00CA5257" w:rsidP="00B032E6">
      <w:pPr>
        <w:pStyle w:val="Caption"/>
      </w:pPr>
      <w:bookmarkStart w:id="188" w:name="_Ref204999010"/>
      <w:bookmarkStart w:id="189" w:name="_Toc201328422"/>
      <w:bookmarkStart w:id="190" w:name="_Toc204820990"/>
      <w:r w:rsidRPr="00126171">
        <w:t xml:space="preserve">Figure </w:t>
      </w:r>
      <w:fldSimple w:instr=" STYLEREF 1 \s ">
        <w:r w:rsidR="00126171" w:rsidRPr="00126171">
          <w:rPr>
            <w:noProof/>
          </w:rPr>
          <w:t>3</w:t>
        </w:r>
      </w:fldSimple>
      <w:r w:rsidRPr="00126171">
        <w:t>.</w:t>
      </w:r>
      <w:fldSimple w:instr=" SEQ Figure \* ARABIC \s 1 ">
        <w:r w:rsidR="00126171" w:rsidRPr="00126171">
          <w:rPr>
            <w:noProof/>
          </w:rPr>
          <w:t>10</w:t>
        </w:r>
      </w:fldSimple>
      <w:bookmarkEnd w:id="188"/>
      <w:r w:rsidRPr="00126171">
        <w:t>.</w:t>
      </w:r>
      <w:r w:rsidRPr="00126171">
        <w:rPr>
          <w:rFonts w:hint="eastAsia"/>
        </w:rPr>
        <w:t xml:space="preserve"> </w:t>
      </w:r>
      <w:r w:rsidRPr="00126171">
        <w:t xml:space="preserve">Rainfall distribution during soybean growth stages and </w:t>
      </w:r>
      <w:r w:rsidRPr="00126171">
        <w:rPr>
          <w:noProof/>
        </w:rPr>
        <w:t>total rainfall (from</w:t>
      </w:r>
      <w:r w:rsidRPr="000A2382">
        <w:rPr>
          <w:noProof/>
        </w:rPr>
        <w:t xml:space="preserve"> sowing to R6) from 2013 to 2019</w:t>
      </w:r>
      <w:r>
        <w:rPr>
          <w:rFonts w:hint="eastAsia"/>
          <w:noProof/>
        </w:rPr>
        <w:t>.</w:t>
      </w:r>
      <w:bookmarkEnd w:id="189"/>
      <w:bookmarkEnd w:id="190"/>
    </w:p>
    <w:p w14:paraId="0F97A475" w14:textId="77777777" w:rsidR="00737441" w:rsidRDefault="00737441" w:rsidP="008B5CBF"/>
    <w:p w14:paraId="69ED9593" w14:textId="77777777" w:rsidR="00737441" w:rsidRDefault="00737441" w:rsidP="008B5CBF"/>
    <w:p w14:paraId="4A0B08BB" w14:textId="77777777" w:rsidR="00737441" w:rsidRPr="000A2382" w:rsidRDefault="00737441" w:rsidP="008B5CBF"/>
    <w:p w14:paraId="245ABAE3" w14:textId="77777777" w:rsidR="00737441" w:rsidRDefault="00737441" w:rsidP="008B5CBF">
      <w:pPr>
        <w:sectPr w:rsidR="00737441" w:rsidSect="00737441">
          <w:pgSz w:w="12240" w:h="15840" w:code="1"/>
          <w:pgMar w:top="1440" w:right="1800" w:bottom="1872" w:left="1800" w:header="720" w:footer="1440" w:gutter="0"/>
          <w:cols w:space="720"/>
          <w:noEndnote/>
          <w:docGrid w:linePitch="360"/>
        </w:sectPr>
      </w:pPr>
    </w:p>
    <w:p w14:paraId="740F6053" w14:textId="2FDAA7E4" w:rsidR="001D23F6" w:rsidRDefault="008B5CBF" w:rsidP="008B5CBF">
      <w:pPr>
        <w:pStyle w:val="Heading1"/>
      </w:pPr>
      <w:bookmarkStart w:id="191" w:name="_Toc420995913"/>
      <w:bookmarkStart w:id="192" w:name="_Toc422997500"/>
      <w:bookmarkStart w:id="193" w:name="_Toc427156485"/>
      <w:bookmarkEnd w:id="121"/>
      <w:bookmarkEnd w:id="122"/>
      <w:r>
        <w:lastRenderedPageBreak/>
        <w:br/>
      </w:r>
      <w:bookmarkStart w:id="194" w:name="_Toc204820691"/>
      <w:r w:rsidRPr="008B5CBF">
        <w:t>Using limited rainfed yield data for</w:t>
      </w:r>
      <w:r w:rsidR="003A53A1">
        <w:rPr>
          <w:rFonts w:hint="eastAsia"/>
        </w:rPr>
        <w:t xml:space="preserve"> soybean</w:t>
      </w:r>
      <w:r w:rsidRPr="008B5CBF">
        <w:t xml:space="preserve"> irrigation management zone delineation</w:t>
      </w:r>
      <w:r w:rsidR="003A53A1">
        <w:rPr>
          <w:rFonts w:hint="eastAsia"/>
        </w:rPr>
        <w:t xml:space="preserve"> </w:t>
      </w:r>
      <w:r w:rsidRPr="008B5CBF">
        <w:t>in Tennessee</w:t>
      </w:r>
      <w:bookmarkEnd w:id="194"/>
    </w:p>
    <w:p w14:paraId="69E4D9FD" w14:textId="4B622CA8" w:rsidR="008B5CBF" w:rsidRDefault="008B5CBF" w:rsidP="008B5CBF">
      <w:r>
        <w:br w:type="page"/>
      </w:r>
    </w:p>
    <w:p w14:paraId="152D73D7" w14:textId="77777777" w:rsidR="008B5CBF" w:rsidRDefault="008B5CBF" w:rsidP="008B5CBF">
      <w:pPr>
        <w:pStyle w:val="Heading2"/>
      </w:pPr>
      <w:bookmarkStart w:id="195" w:name="_Toc204820692"/>
      <w:r w:rsidRPr="004B691C">
        <w:lastRenderedPageBreak/>
        <w:t>Abstract</w:t>
      </w:r>
      <w:bookmarkEnd w:id="195"/>
    </w:p>
    <w:p w14:paraId="0BC1C53E" w14:textId="35B9A11D" w:rsidR="008B5CBF" w:rsidRDefault="008B5CBF" w:rsidP="008B5CBF">
      <w:r>
        <w:t xml:space="preserve">Traditional uniform irrigation </w:t>
      </w:r>
      <w:r>
        <w:rPr>
          <w:rFonts w:hint="eastAsia"/>
        </w:rPr>
        <w:t>leads to inefficient water use through</w:t>
      </w:r>
      <w:r>
        <w:t xml:space="preserve"> either </w:t>
      </w:r>
      <w:r w:rsidR="003A53A1">
        <w:rPr>
          <w:rFonts w:hint="eastAsia"/>
        </w:rPr>
        <w:t>over or under watering</w:t>
      </w:r>
      <w:r>
        <w:t xml:space="preserve">. </w:t>
      </w:r>
      <w:r>
        <w:rPr>
          <w:rFonts w:hint="eastAsia"/>
        </w:rPr>
        <w:t>While m</w:t>
      </w:r>
      <w:r>
        <w:t xml:space="preserve">anagement zones (MZs) address this by dividing fields into homogeneous sub-areas for precision irrigation, </w:t>
      </w:r>
      <w:r>
        <w:rPr>
          <w:rFonts w:hint="eastAsia"/>
        </w:rPr>
        <w:t>the</w:t>
      </w:r>
      <w:r>
        <w:t xml:space="preserve"> conventional delineation methods </w:t>
      </w:r>
      <w:r w:rsidRPr="008B5CBF">
        <w:t>require</w:t>
      </w:r>
      <w:r>
        <w:t xml:space="preserve"> extensive datasets that are costly and technically demanding for farmers</w:t>
      </w:r>
      <w:r>
        <w:rPr>
          <w:rFonts w:hint="eastAsia"/>
        </w:rPr>
        <w:t>, such as</w:t>
      </w:r>
      <w:r w:rsidRPr="007F5491">
        <w:t xml:space="preserve"> electrical conductivity (ECd) and ground-penetrating radar (GPR)</w:t>
      </w:r>
      <w:r>
        <w:rPr>
          <w:rFonts w:hint="eastAsia"/>
        </w:rPr>
        <w:t>.</w:t>
      </w:r>
      <w:r>
        <w:t xml:space="preserve"> This study evaluates whether single-year rainfed yield data can effectively replace </w:t>
      </w:r>
      <w:r w:rsidR="00E37CEB">
        <w:rPr>
          <w:rFonts w:hint="eastAsia"/>
        </w:rPr>
        <w:t>the</w:t>
      </w:r>
      <w:r>
        <w:rPr>
          <w:rFonts w:hint="eastAsia"/>
        </w:rPr>
        <w:t xml:space="preserve"> </w:t>
      </w:r>
      <w:r>
        <w:t>complex metrics</w:t>
      </w:r>
      <w:r>
        <w:rPr>
          <w:rFonts w:hint="eastAsia"/>
        </w:rPr>
        <w:t xml:space="preserve"> </w:t>
      </w:r>
      <w:r w:rsidR="00E37CEB">
        <w:rPr>
          <w:rFonts w:hint="eastAsia"/>
        </w:rPr>
        <w:t xml:space="preserve">(ECd and GPR) </w:t>
      </w:r>
      <w:r>
        <w:t xml:space="preserve">for MZ delineation in </w:t>
      </w:r>
      <w:r w:rsidR="003A53A1">
        <w:rPr>
          <w:rFonts w:hint="eastAsia"/>
        </w:rPr>
        <w:t xml:space="preserve">a </w:t>
      </w:r>
      <w:r>
        <w:t xml:space="preserve">Tennessee soybean </w:t>
      </w:r>
      <w:r>
        <w:rPr>
          <w:rFonts w:hint="eastAsia"/>
        </w:rPr>
        <w:t>production</w:t>
      </w:r>
      <w:r w:rsidR="003A53A1">
        <w:rPr>
          <w:rFonts w:hint="eastAsia"/>
        </w:rPr>
        <w:t xml:space="preserve"> system</w:t>
      </w:r>
      <w:r w:rsidR="00197282">
        <w:rPr>
          <w:rFonts w:hint="eastAsia"/>
        </w:rPr>
        <w:t xml:space="preserve">. The methodology </w:t>
      </w:r>
      <w:r w:rsidR="00E37CEB">
        <w:rPr>
          <w:rFonts w:hint="eastAsia"/>
        </w:rPr>
        <w:t>c</w:t>
      </w:r>
      <w:r>
        <w:t>ombin</w:t>
      </w:r>
      <w:r w:rsidR="00197282">
        <w:rPr>
          <w:rFonts w:hint="eastAsia"/>
        </w:rPr>
        <w:t>es</w:t>
      </w:r>
      <w:r>
        <w:t xml:space="preserve"> </w:t>
      </w:r>
      <w:r>
        <w:rPr>
          <w:rFonts w:hint="eastAsia"/>
        </w:rPr>
        <w:t>statistical (</w:t>
      </w:r>
      <w:r>
        <w:t>ANCOVA</w:t>
      </w:r>
      <w:r>
        <w:rPr>
          <w:rFonts w:hint="eastAsia"/>
        </w:rPr>
        <w:t>)</w:t>
      </w:r>
      <w:r>
        <w:t xml:space="preserve"> and unsupervised</w:t>
      </w:r>
      <w:r>
        <w:rPr>
          <w:rFonts w:hint="eastAsia"/>
        </w:rPr>
        <w:t xml:space="preserve"> clustering (</w:t>
      </w:r>
      <w:r>
        <w:t>k-means</w:t>
      </w:r>
      <w:r>
        <w:rPr>
          <w:rFonts w:hint="eastAsia"/>
        </w:rPr>
        <w:t>) methods</w:t>
      </w:r>
      <w:r w:rsidR="00197282">
        <w:rPr>
          <w:rFonts w:hint="eastAsia"/>
        </w:rPr>
        <w:t>, with validation conducted</w:t>
      </w:r>
      <w:r>
        <w:t xml:space="preserve"> through a two-year </w:t>
      </w:r>
      <w:r>
        <w:rPr>
          <w:rFonts w:hint="eastAsia"/>
        </w:rPr>
        <w:t xml:space="preserve">(2018-2019) </w:t>
      </w:r>
      <w:r>
        <w:t>experiment testing</w:t>
      </w:r>
      <w:r w:rsidR="003A53A1">
        <w:rPr>
          <w:rFonts w:hint="eastAsia"/>
        </w:rPr>
        <w:t xml:space="preserve"> irrigation</w:t>
      </w:r>
      <w:r>
        <w:t xml:space="preserve"> initiation </w:t>
      </w:r>
      <w:r>
        <w:rPr>
          <w:rFonts w:hint="eastAsia"/>
        </w:rPr>
        <w:t xml:space="preserve">stages </w:t>
      </w:r>
      <w:r>
        <w:t>(R1, R3, R5) and application rates (2.8, 4.1 cm/wk).</w:t>
      </w:r>
      <w:r>
        <w:rPr>
          <w:rFonts w:hint="eastAsia"/>
        </w:rPr>
        <w:t xml:space="preserve"> </w:t>
      </w:r>
      <w:r w:rsidRPr="00597316">
        <w:t>ANCOVA revealed that all three attributes</w:t>
      </w:r>
      <w:r w:rsidR="005D43B5">
        <w:rPr>
          <w:rFonts w:hint="eastAsia"/>
        </w:rPr>
        <w:t xml:space="preserve"> (ECd, GPR, single-year rainfed yield)</w:t>
      </w:r>
      <w:r w:rsidRPr="00597316">
        <w:t xml:space="preserve"> individually influenced irrigated yield (</w:t>
      </w:r>
      <w:r>
        <w:rPr>
          <w:rFonts w:hint="eastAsia"/>
        </w:rPr>
        <w:t>p &lt; 0.05</w:t>
      </w:r>
      <w:r w:rsidRPr="00597316">
        <w:t>), but when analyzed together, only rainfed yield consistently predicted irrigated yield</w:t>
      </w:r>
      <w:r>
        <w:rPr>
          <w:rFonts w:hint="eastAsia"/>
        </w:rPr>
        <w:t xml:space="preserve">, </w:t>
      </w:r>
      <w:r>
        <w:t xml:space="preserve">unlike GPR (insignificant both years) or ECd (significant only in </w:t>
      </w:r>
      <w:r>
        <w:rPr>
          <w:rFonts w:hint="eastAsia"/>
        </w:rPr>
        <w:t>2018</w:t>
      </w:r>
      <w:r>
        <w:t xml:space="preserve">). </w:t>
      </w:r>
      <w:r>
        <w:rPr>
          <w:rFonts w:hint="eastAsia"/>
        </w:rPr>
        <w:t>Among 7</w:t>
      </w:r>
      <w:r w:rsidR="00197282">
        <w:rPr>
          <w:rFonts w:hint="eastAsia"/>
        </w:rPr>
        <w:t xml:space="preserve"> k-means</w:t>
      </w:r>
      <w:r>
        <w:rPr>
          <w:rFonts w:hint="eastAsia"/>
        </w:rPr>
        <w:t xml:space="preserve"> clustering methods derived </w:t>
      </w:r>
      <w:r>
        <w:t>from</w:t>
      </w:r>
      <w:r>
        <w:rPr>
          <w:rFonts w:hint="eastAsia"/>
        </w:rPr>
        <w:t xml:space="preserve"> different combinations of </w:t>
      </w:r>
      <w:r>
        <w:t>these</w:t>
      </w:r>
      <w:r>
        <w:rPr>
          <w:rFonts w:hint="eastAsia"/>
        </w:rPr>
        <w:t xml:space="preserve"> three </w:t>
      </w:r>
      <w:r>
        <w:t>attributes</w:t>
      </w:r>
      <w:r w:rsidR="00197282">
        <w:rPr>
          <w:rFonts w:hint="eastAsia"/>
        </w:rPr>
        <w:t xml:space="preserve"> (ECd, GPR, single-year rainfed yield)</w:t>
      </w:r>
      <w:r>
        <w:rPr>
          <w:rFonts w:hint="eastAsia"/>
        </w:rPr>
        <w:t>, y</w:t>
      </w:r>
      <w:r>
        <w:t>ield</w:t>
      </w:r>
      <w:r>
        <w:rPr>
          <w:rFonts w:hint="eastAsia"/>
        </w:rPr>
        <w:t>-</w:t>
      </w:r>
      <w:r>
        <w:t>based clustering optimally identified two MZs (silhouette score = 0.7</w:t>
      </w:r>
      <w:r>
        <w:rPr>
          <w:rFonts w:hint="eastAsia"/>
        </w:rPr>
        <w:t>3</w:t>
      </w:r>
      <w:r>
        <w:t xml:space="preserve">): Zone 1 (sandy soils) </w:t>
      </w:r>
      <w:r>
        <w:rPr>
          <w:rFonts w:hint="eastAsia"/>
        </w:rPr>
        <w:t>achieved</w:t>
      </w:r>
      <w:r>
        <w:t xml:space="preserve"> 133%</w:t>
      </w:r>
      <w:r>
        <w:rPr>
          <w:rFonts w:hint="eastAsia"/>
        </w:rPr>
        <w:t xml:space="preserve"> yield</w:t>
      </w:r>
      <w:r>
        <w:t xml:space="preserve"> increases with </w:t>
      </w:r>
      <w:r>
        <w:rPr>
          <w:rFonts w:hint="eastAsia"/>
        </w:rPr>
        <w:t>R3-4.1</w:t>
      </w:r>
      <w:r>
        <w:t xml:space="preserve"> irrigation </w:t>
      </w:r>
      <w:r>
        <w:rPr>
          <w:rFonts w:hint="eastAsia"/>
        </w:rPr>
        <w:t xml:space="preserve">treatment (17 cm </w:t>
      </w:r>
      <w:r>
        <w:t>seasonal</w:t>
      </w:r>
      <w:r>
        <w:rPr>
          <w:rFonts w:hint="eastAsia"/>
        </w:rPr>
        <w:t xml:space="preserve">) </w:t>
      </w:r>
      <w:r>
        <w:t xml:space="preserve">in </w:t>
      </w:r>
      <w:r>
        <w:rPr>
          <w:rFonts w:hint="eastAsia"/>
        </w:rPr>
        <w:t>2018</w:t>
      </w:r>
      <w:r>
        <w:t>, while Zone 2 (silt loam)</w:t>
      </w:r>
      <w:r>
        <w:rPr>
          <w:rFonts w:hint="eastAsia"/>
        </w:rPr>
        <w:t xml:space="preserve"> showed no response</w:t>
      </w:r>
      <w:r>
        <w:t>.</w:t>
      </w:r>
      <w:r>
        <w:rPr>
          <w:rFonts w:hint="eastAsia"/>
        </w:rPr>
        <w:t xml:space="preserve"> </w:t>
      </w:r>
      <w:r>
        <w:t xml:space="preserve">While </w:t>
      </w:r>
      <w:r w:rsidRPr="00D72228">
        <w:t>2019 rainfall minimized irrigation effects</w:t>
      </w:r>
      <w:r>
        <w:t>, the 2018 results highlight</w:t>
      </w:r>
      <w:r>
        <w:rPr>
          <w:rFonts w:hint="eastAsia"/>
        </w:rPr>
        <w:t xml:space="preserve"> the </w:t>
      </w:r>
      <w:r>
        <w:t>utility</w:t>
      </w:r>
      <w:r>
        <w:rPr>
          <w:rFonts w:hint="eastAsia"/>
        </w:rPr>
        <w:t xml:space="preserve"> of</w:t>
      </w:r>
      <w:r>
        <w:t xml:space="preserve"> yield-based zones for water-use optimization</w:t>
      </w:r>
      <w:r>
        <w:rPr>
          <w:rFonts w:hint="eastAsia"/>
        </w:rPr>
        <w:t xml:space="preserve"> by capturing field </w:t>
      </w:r>
      <w:r>
        <w:t xml:space="preserve">variability. </w:t>
      </w:r>
      <w:r w:rsidRPr="00D72228">
        <w:t xml:space="preserve">This </w:t>
      </w:r>
      <w:r w:rsidR="005D43B5">
        <w:rPr>
          <w:rFonts w:hint="eastAsia"/>
        </w:rPr>
        <w:t>presents the possibility of</w:t>
      </w:r>
      <w:r w:rsidRPr="00D72228">
        <w:t xml:space="preserve"> single-year yield data as a practical, scientifically valid alternative to resource-intensive methods for </w:t>
      </w:r>
      <w:r w:rsidRPr="00D72228">
        <w:lastRenderedPageBreak/>
        <w:t xml:space="preserve">precision irrigation in </w:t>
      </w:r>
      <w:r>
        <w:t>sub-humid regions</w:t>
      </w:r>
      <w:r w:rsidRPr="00D72228">
        <w:t>, particularly where advanced soil sensing is unavailable.</w:t>
      </w:r>
    </w:p>
    <w:p w14:paraId="7A69C3A2" w14:textId="77777777" w:rsidR="008B5CBF" w:rsidRPr="0037439A" w:rsidRDefault="008B5CBF" w:rsidP="008B5CBF">
      <w:pPr>
        <w:pStyle w:val="Heading2"/>
      </w:pPr>
      <w:bookmarkStart w:id="196" w:name="_Toc204820693"/>
      <w:r w:rsidRPr="0037439A">
        <w:t>Introduction</w:t>
      </w:r>
      <w:bookmarkEnd w:id="196"/>
    </w:p>
    <w:p w14:paraId="46832300" w14:textId="062AB8B3" w:rsidR="008B5CBF" w:rsidRPr="00DB438C" w:rsidRDefault="00197282" w:rsidP="008B5CBF">
      <w:r>
        <w:rPr>
          <w:rFonts w:hint="eastAsia"/>
        </w:rPr>
        <w:t>T</w:t>
      </w:r>
      <w:r w:rsidR="008B5CBF" w:rsidRPr="00926510">
        <w:t>he increasing frequency of droughts</w:t>
      </w:r>
      <w:r w:rsidR="008B5CBF">
        <w:rPr>
          <w:rFonts w:hint="eastAsia"/>
        </w:rPr>
        <w:t xml:space="preserve"> </w:t>
      </w:r>
      <w:r w:rsidR="008B5CBF" w:rsidRPr="00926510">
        <w:t>necessitate</w:t>
      </w:r>
      <w:r>
        <w:rPr>
          <w:rFonts w:hint="eastAsia"/>
        </w:rPr>
        <w:t>s</w:t>
      </w:r>
      <w:r w:rsidR="008B5CBF" w:rsidRPr="00926510">
        <w:t xml:space="preserve"> the development of precision irrigation strategies to enhance agricultural productivity while optimizing </w:t>
      </w:r>
      <w:r w:rsidR="008B5CBF">
        <w:rPr>
          <w:rFonts w:hint="eastAsia"/>
        </w:rPr>
        <w:t xml:space="preserve">water </w:t>
      </w:r>
      <w:r w:rsidR="008B5CBF" w:rsidRPr="00926510">
        <w:t>resource use</w:t>
      </w:r>
      <w:r w:rsidR="008B5CBF">
        <w:rPr>
          <w:rFonts w:hint="eastAsia"/>
        </w:rPr>
        <w:t xml:space="preserve"> </w:t>
      </w:r>
      <w:sdt>
        <w:sdtPr>
          <w:rPr>
            <w:color w:val="000000"/>
          </w:rPr>
          <w:tag w:val="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"/>
          <w:id w:val="-8446449"/>
          <w:placeholder>
            <w:docPart w:val="D8F34D08B40A4BFBB30B06AC6FF27412"/>
          </w:placeholder>
        </w:sdtPr>
        <w:sdtContent>
          <w:r w:rsidR="002D04C4" w:rsidRPr="00197282">
            <w:rPr>
              <w:rFonts w:eastAsia="Times New Roman"/>
              <w:color w:val="000000"/>
            </w:rPr>
            <w:t>(Hoegh-Guldberg et al., 2019; Xu et al., 2019; Falcon et al., 2022; Xing &amp; Wang, 2024)</w:t>
          </w:r>
        </w:sdtContent>
      </w:sdt>
      <w:r w:rsidR="008B5CBF" w:rsidRPr="00197282">
        <w:rPr>
          <w:rFonts w:hint="eastAsia"/>
        </w:rPr>
        <w:t>.</w:t>
      </w:r>
      <w:r w:rsidR="008B5CBF">
        <w:rPr>
          <w:rFonts w:hint="eastAsia"/>
        </w:rPr>
        <w:t xml:space="preserve"> </w:t>
      </w:r>
      <w:r w:rsidR="008B5CBF" w:rsidRPr="00926510">
        <w:t>Soybean (</w:t>
      </w:r>
      <w:r w:rsidR="00E37CEB" w:rsidRPr="000F7934">
        <w:rPr>
          <w:i/>
        </w:rPr>
        <w:t>Glycine max</w:t>
      </w:r>
      <w:r w:rsidR="00E37CEB" w:rsidRPr="000F7934">
        <w:t xml:space="preserve"> L</w:t>
      </w:r>
      <w:r w:rsidR="008B5CBF" w:rsidRPr="00926510">
        <w:t>.) is a critical crop for global food security</w:t>
      </w:r>
      <w:r w:rsidR="008B5CBF">
        <w:rPr>
          <w:rFonts w:hint="eastAsia"/>
        </w:rPr>
        <w:t xml:space="preserve"> </w:t>
      </w:r>
      <w:r w:rsidR="008B5CBF" w:rsidRPr="00926510">
        <w:t>as a primary source of protein and oil, yet its production is highly sensitive to water availability</w:t>
      </w:r>
      <w:r w:rsidR="008B5CBF">
        <w:rPr>
          <w:rFonts w:hint="eastAsia"/>
        </w:rPr>
        <w:t xml:space="preserve"> </w:t>
      </w:r>
      <w:sdt>
        <w:sdtPr>
          <w:rPr>
            <w:color w:val="000000"/>
          </w:rPr>
          <w:tag w:val="MENDELEY_CITATION_v3_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"/>
          <w:id w:val="546267434"/>
          <w:placeholder>
            <w:docPart w:val="D8F34D08B40A4BFBB30B06AC6FF27412"/>
          </w:placeholder>
        </w:sdtPr>
        <w:sdtContent>
          <w:r w:rsidR="002D04C4" w:rsidRPr="002D04C4">
            <w:rPr>
              <w:color w:val="000000"/>
            </w:rPr>
            <w:t>(Anda et al., 2019; Di Mauro et al., 2019)</w:t>
          </w:r>
        </w:sdtContent>
      </w:sdt>
      <w:r w:rsidR="008B5CBF">
        <w:rPr>
          <w:rFonts w:hint="eastAsia"/>
        </w:rPr>
        <w:t>. C</w:t>
      </w:r>
      <w:r w:rsidR="008B5CBF" w:rsidRPr="007916B8">
        <w:t xml:space="preserve">onventional irrigation management </w:t>
      </w:r>
      <w:r w:rsidR="008B5CBF">
        <w:t xml:space="preserve">often </w:t>
      </w:r>
      <w:r w:rsidR="008B5CBF" w:rsidRPr="007916B8">
        <w:t>appl</w:t>
      </w:r>
      <w:r w:rsidR="008B5CBF">
        <w:rPr>
          <w:rFonts w:hint="eastAsia"/>
        </w:rPr>
        <w:t>ies</w:t>
      </w:r>
      <w:r w:rsidR="008B5CBF" w:rsidRPr="007916B8">
        <w:t xml:space="preserve"> water uniformly</w:t>
      </w:r>
      <w:r w:rsidR="008B5CBF">
        <w:t xml:space="preserve"> across </w:t>
      </w:r>
      <w:r w:rsidR="003A53A1">
        <w:rPr>
          <w:rFonts w:hint="eastAsia"/>
        </w:rPr>
        <w:t xml:space="preserve">the </w:t>
      </w:r>
      <w:r w:rsidR="008B5CBF">
        <w:t>field</w:t>
      </w:r>
      <w:r w:rsidR="008B5CBF" w:rsidRPr="007916B8">
        <w:t xml:space="preserve"> based on average conditions,</w:t>
      </w:r>
      <w:r w:rsidR="008B5CBF">
        <w:t xml:space="preserve"> which </w:t>
      </w:r>
      <w:r w:rsidR="008B5CBF">
        <w:rPr>
          <w:rFonts w:hint="eastAsia"/>
        </w:rPr>
        <w:t>often</w:t>
      </w:r>
      <w:r w:rsidR="008B5CBF">
        <w:t xml:space="preserve"> </w:t>
      </w:r>
      <w:r w:rsidR="008B5CBF">
        <w:rPr>
          <w:rFonts w:hint="eastAsia"/>
        </w:rPr>
        <w:t>leads</w:t>
      </w:r>
      <w:r w:rsidR="008B5CBF" w:rsidRPr="007916B8">
        <w:t xml:space="preserve"> to either over</w:t>
      </w:r>
      <w:r w:rsidR="008B5CBF">
        <w:rPr>
          <w:rFonts w:hint="eastAsia"/>
        </w:rPr>
        <w:t>-</w:t>
      </w:r>
      <w:r w:rsidR="008B5CBF" w:rsidRPr="007916B8">
        <w:t xml:space="preserve"> or under</w:t>
      </w:r>
      <w:r w:rsidR="008B5CBF">
        <w:rPr>
          <w:rFonts w:hint="eastAsia"/>
        </w:rPr>
        <w:t xml:space="preserve">- </w:t>
      </w:r>
      <w:r w:rsidR="008B5CBF" w:rsidRPr="007916B8">
        <w:t>watering</w:t>
      </w:r>
      <w:r w:rsidR="008B5CBF">
        <w:t xml:space="preserve"> </w:t>
      </w:r>
      <w:r w:rsidR="008B5CBF">
        <w:rPr>
          <w:rFonts w:hint="eastAsia"/>
        </w:rPr>
        <w:t xml:space="preserve">due to the spatial </w:t>
      </w:r>
      <w:r w:rsidR="008B5CBF">
        <w:t>variability</w:t>
      </w:r>
      <w:r w:rsidR="008B5CBF">
        <w:rPr>
          <w:rFonts w:hint="eastAsia"/>
        </w:rPr>
        <w:t xml:space="preserve"> in soil properties</w:t>
      </w:r>
      <w:r w:rsidR="003A53A1">
        <w:rPr>
          <w:rFonts w:hint="eastAsia"/>
        </w:rPr>
        <w:t xml:space="preserve"> and</w:t>
      </w:r>
      <w:r w:rsidR="008B5CBF">
        <w:rPr>
          <w:rFonts w:hint="eastAsia"/>
        </w:rPr>
        <w:t xml:space="preserve"> topography</w:t>
      </w:r>
      <w:r w:rsidR="003A53A1">
        <w:rPr>
          <w:rFonts w:hint="eastAsia"/>
        </w:rPr>
        <w:t xml:space="preserve"> </w:t>
      </w:r>
      <w:sdt>
        <w:sdtPr>
          <w:rPr>
            <w:rFonts w:hint="eastAsia"/>
            <w:color w:val="000000"/>
          </w:rPr>
          <w:tag w:val="MENDELEY_CITATION_v3_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"/>
          <w:id w:val="1693949664"/>
          <w:placeholder>
            <w:docPart w:val="D8F34D08B40A4BFBB30B06AC6FF27412"/>
          </w:placeholder>
        </w:sdtPr>
        <w:sdtContent>
          <w:r w:rsidR="002D04C4" w:rsidRPr="002D04C4">
            <w:rPr>
              <w:color w:val="000000"/>
            </w:rPr>
            <w:t>(Evans et al., 2013)</w:t>
          </w:r>
        </w:sdtContent>
      </w:sdt>
      <w:r w:rsidR="008B5CBF" w:rsidRPr="007916B8">
        <w:t>.</w:t>
      </w:r>
      <w:r w:rsidR="008B5CBF">
        <w:rPr>
          <w:rFonts w:hint="eastAsia"/>
        </w:rPr>
        <w:t xml:space="preserve"> To</w:t>
      </w:r>
      <w:r w:rsidR="008B5CBF">
        <w:t xml:space="preserve"> address </w:t>
      </w:r>
      <w:r w:rsidR="008B5CBF">
        <w:rPr>
          <w:rFonts w:hint="eastAsia"/>
        </w:rPr>
        <w:t>this</w:t>
      </w:r>
      <w:r w:rsidR="008B5CBF" w:rsidRPr="00473EFF">
        <w:t xml:space="preserve"> more effectively</w:t>
      </w:r>
      <w:r w:rsidR="008B5CBF">
        <w:t>,</w:t>
      </w:r>
      <w:r w:rsidR="008B5CBF">
        <w:rPr>
          <w:rFonts w:hint="eastAsia"/>
        </w:rPr>
        <w:t xml:space="preserve"> </w:t>
      </w:r>
      <w:r w:rsidR="008B5CBF">
        <w:t>management</w:t>
      </w:r>
      <w:r w:rsidR="008B5CBF">
        <w:rPr>
          <w:rFonts w:hint="eastAsia"/>
        </w:rPr>
        <w:t xml:space="preserve"> zone delineation (MZD) </w:t>
      </w:r>
      <w:r w:rsidR="008B5CBF">
        <w:t>has</w:t>
      </w:r>
      <w:r w:rsidR="008B5CBF">
        <w:rPr>
          <w:rFonts w:hint="eastAsia"/>
        </w:rPr>
        <w:t xml:space="preserve"> been </w:t>
      </w:r>
      <w:r w:rsidR="008B5CBF" w:rsidRPr="00DB438C">
        <w:t xml:space="preserve">employed to tailor irrigation strategies to sub-field variability, thereby improving water use efficiency and crop yield </w:t>
      </w:r>
      <w:sdt>
        <w:sdtPr>
          <w:rPr>
            <w:color w:val="000000"/>
          </w:rPr>
          <w:tag w:val="MENDELEY_CITATION_v3_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"/>
          <w:id w:val="-336916093"/>
          <w:placeholder>
            <w:docPart w:val="D8F34D08B40A4BFBB30B06AC6FF27412"/>
          </w:placeholder>
        </w:sdtPr>
        <w:sdtContent>
          <w:r w:rsidR="002D04C4" w:rsidRPr="002D04C4">
            <w:rPr>
              <w:color w:val="000000"/>
            </w:rPr>
            <w:t>(Jiang et al., 2011; Chen et al., 2020; Agyeman et al., 2023)</w:t>
          </w:r>
        </w:sdtContent>
      </w:sdt>
      <w:r w:rsidR="008B5CBF" w:rsidRPr="00DB438C">
        <w:t>.</w:t>
      </w:r>
    </w:p>
    <w:p w14:paraId="2FE2884C" w14:textId="65321A01" w:rsidR="008B5CBF" w:rsidRDefault="008B5CBF" w:rsidP="008B5CBF">
      <w:r w:rsidRPr="003059DF">
        <w:t xml:space="preserve">By dividing a field into homogeneous sub-regions that respond similarly to inputs such as water, fertilizers, and pesticides, MZD </w:t>
      </w:r>
      <w:r>
        <w:rPr>
          <w:rFonts w:hint="eastAsia"/>
        </w:rPr>
        <w:t xml:space="preserve">improves </w:t>
      </w:r>
      <w:r w:rsidRPr="003059DF">
        <w:t xml:space="preserve">crop productivity </w:t>
      </w:r>
      <w:r>
        <w:rPr>
          <w:rFonts w:hint="eastAsia"/>
        </w:rPr>
        <w:t xml:space="preserve">and reduces </w:t>
      </w:r>
      <w:r w:rsidRPr="003059DF">
        <w:t>environmental impacts</w:t>
      </w:r>
      <w:r>
        <w:rPr>
          <w:rFonts w:hint="eastAsia"/>
        </w:rPr>
        <w:t xml:space="preserve"> </w:t>
      </w:r>
      <w:sdt>
        <w:sdtPr>
          <w:rPr>
            <w:color w:val="000000"/>
            <w:sz w:val="22"/>
          </w:rPr>
          <w:tag w:val="MENDELEY_CITATION_v3_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"/>
          <w:id w:val="-76979510"/>
          <w:placeholder>
            <w:docPart w:val="D8F34D08B40A4BFBB30B06AC6FF27412"/>
          </w:placeholder>
        </w:sdtPr>
        <w:sdtContent>
          <w:r w:rsidR="002D04C4" w:rsidRPr="002D04C4">
            <w:rPr>
              <w:rFonts w:eastAsia="Times New Roman"/>
              <w:color w:val="000000"/>
              <w:sz w:val="22"/>
            </w:rPr>
            <w:t>(Mzuku et al., 2005; Oldoni &amp; Bassoi, 2016; Linker, 2021)</w:t>
          </w:r>
        </w:sdtContent>
      </w:sdt>
      <w:r w:rsidRPr="003059DF">
        <w:t xml:space="preserve">. </w:t>
      </w:r>
      <w:r w:rsidRPr="00605824">
        <w:t>However, a major challenge lies in acquiring sufficient data for MZD, which typically relies on soil sampling, sensors, yield maps, or remote sensing</w:t>
      </w:r>
      <w:r>
        <w:rPr>
          <w:rFonts w:hint="eastAsia"/>
        </w:rPr>
        <w:t xml:space="preserve">, </w:t>
      </w:r>
      <w:r w:rsidRPr="00605824">
        <w:t>resources often inaccessible to farmers due to cost and logistical limitations</w:t>
      </w:r>
      <w:r>
        <w:rPr>
          <w:rFonts w:hint="eastAsia"/>
        </w:rPr>
        <w:t xml:space="preserve"> </w:t>
      </w:r>
      <w:sdt>
        <w:sdtPr>
          <w:rPr>
            <w:color w:val="000000"/>
          </w:rPr>
          <w:tag w:val="MENDELEY_CITATION_v3_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"/>
          <w:id w:val="-872378007"/>
          <w:placeholder>
            <w:docPart w:val="D8F34D08B40A4BFBB30B06AC6FF27412"/>
          </w:placeholder>
        </w:sdtPr>
        <w:sdtContent>
          <w:r w:rsidR="002D04C4" w:rsidRPr="002D04C4">
            <w:rPr>
              <w:color w:val="000000"/>
            </w:rPr>
            <w:t>(Nawar et al., 2017)</w:t>
          </w:r>
        </w:sdtContent>
      </w:sdt>
      <w:r w:rsidRPr="00605824">
        <w:t>.</w:t>
      </w:r>
      <w:r>
        <w:rPr>
          <w:rFonts w:hint="eastAsia"/>
        </w:rPr>
        <w:t xml:space="preserve"> A</w:t>
      </w:r>
      <w:r w:rsidRPr="003059DF">
        <w:t xml:space="preserve">mong </w:t>
      </w:r>
      <w:r>
        <w:rPr>
          <w:rFonts w:hint="eastAsia"/>
        </w:rPr>
        <w:t>those data sources</w:t>
      </w:r>
      <w:r w:rsidRPr="003059DF">
        <w:t>, yield data stands out</w:t>
      </w:r>
      <w:r>
        <w:rPr>
          <w:rFonts w:hint="eastAsia"/>
        </w:rPr>
        <w:t xml:space="preserve"> </w:t>
      </w:r>
      <w:r>
        <w:t>because</w:t>
      </w:r>
      <w:r>
        <w:rPr>
          <w:rFonts w:hint="eastAsia"/>
        </w:rPr>
        <w:t xml:space="preserve"> it </w:t>
      </w:r>
      <w:r w:rsidRPr="003059DF">
        <w:t>direct</w:t>
      </w:r>
      <w:r>
        <w:t xml:space="preserve">ly </w:t>
      </w:r>
      <w:r w:rsidRPr="00605824">
        <w:t>correlates with producer income and</w:t>
      </w:r>
      <w:r>
        <w:rPr>
          <w:rFonts w:hint="eastAsia"/>
        </w:rPr>
        <w:t xml:space="preserve"> </w:t>
      </w:r>
      <w:r w:rsidRPr="00605824">
        <w:t xml:space="preserve">inherently </w:t>
      </w:r>
      <w:r w:rsidRPr="00605824">
        <w:lastRenderedPageBreak/>
        <w:t>captures field variability driven by multiple interacting factors</w:t>
      </w:r>
      <w:r>
        <w:rPr>
          <w:rFonts w:hint="eastAsia"/>
        </w:rPr>
        <w:t xml:space="preserve">, such as, </w:t>
      </w:r>
      <w:r w:rsidRPr="00605824">
        <w:t>soil properties, weather, and management practices</w:t>
      </w:r>
      <w:sdt>
        <w:sdtPr>
          <w:rPr>
            <w:color w:val="000000"/>
          </w:rPr>
          <w:tag w:val="MENDELEY_CITATION_v3_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"/>
          <w:id w:val="1782376751"/>
          <w:placeholder>
            <w:docPart w:val="D8F34D08B40A4BFBB30B06AC6FF27412"/>
          </w:placeholder>
        </w:sdtPr>
        <w:sdtContent>
          <w:r w:rsidR="002D04C4" w:rsidRPr="002D04C4">
            <w:rPr>
              <w:color w:val="000000"/>
            </w:rPr>
            <w:t>(Jaynes et al., 2005; Hornung et al., 2006)</w:t>
          </w:r>
        </w:sdtContent>
      </w:sdt>
      <w:r w:rsidRPr="00605824">
        <w:t>.</w:t>
      </w:r>
      <w:r>
        <w:rPr>
          <w:rFonts w:hint="eastAsia"/>
        </w:rPr>
        <w:t xml:space="preserve"> </w:t>
      </w:r>
      <w:r w:rsidRPr="00605824">
        <w:t>Yet, conventional MZD approaches require multi-year yield data to account for seasonal fluctuations, a requirement that may be impractical for many farmers</w:t>
      </w:r>
      <w:r>
        <w:rPr>
          <w:rFonts w:hint="eastAsia"/>
        </w:rPr>
        <w:t xml:space="preserve">. </w:t>
      </w:r>
      <w:r w:rsidRPr="00605824">
        <w:t>While some studies in Tennessee suggest</w:t>
      </w:r>
      <w:r>
        <w:rPr>
          <w:rFonts w:hint="eastAsia"/>
        </w:rPr>
        <w:t xml:space="preserve"> </w:t>
      </w:r>
      <w:r w:rsidRPr="00605824">
        <w:t>yield data alone may offer less zoning potential than ECa, in regions lacking advanced sensing technologies, yield data often remains the only feasible option</w:t>
      </w:r>
      <w:r>
        <w:rPr>
          <w:rFonts w:hint="eastAsia"/>
        </w:rPr>
        <w:t xml:space="preserve"> </w:t>
      </w:r>
      <w:sdt>
        <w:sdtPr>
          <w:rPr>
            <w:color w:val="000000"/>
          </w:rPr>
          <w:tag w:val="MENDELEY_CITATION_v3_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xNS4wNi4wMTkiLCJJU1NOIjoiMDE2ODE2OTkiLCJpc3N1ZWQiOnsiZGF0ZS1wYXJ0cyI6W1syMDE1LDldXX0sInBhZ2UiOiIxNTQtMTY3Iiwidm9sdW1lIjoiMTE3In0sImlzVGVtcG9yYXJ5IjpmYWxzZX1dfQ=="/>
          <w:id w:val="798487594"/>
          <w:placeholder>
            <w:docPart w:val="D8F34D08B40A4BFBB30B06AC6FF27412"/>
          </w:placeholder>
        </w:sdtPr>
        <w:sdtContent>
          <w:r w:rsidR="002D04C4" w:rsidRPr="002D04C4">
            <w:rPr>
              <w:color w:val="000000"/>
            </w:rPr>
            <w:t>(Haghverdi et al., 2015)</w:t>
          </w:r>
        </w:sdtContent>
      </w:sdt>
      <w:r w:rsidRPr="00605824">
        <w:t>.</w:t>
      </w:r>
    </w:p>
    <w:p w14:paraId="2093A886" w14:textId="0B1470B6" w:rsidR="008B5CBF" w:rsidRDefault="008B5CBF" w:rsidP="008B5CBF">
      <w:r w:rsidRPr="00605824">
        <w:t>To understand the feasibility of using yield data alone for MZD, it is necessary to examine the broader attributes used in zone delineation. These attributes can be broadly classified into three groups: (1) soil properties, which include inherent physical and chemical characteristics of the soil; (2) crop-related data, which encompass yield maps, vegetation indices, and other plant performance indicators; and (3) integrated approaches, which combine soil and crop data to improve the robustness of MZD. Each of these categories has distinct advantages and limitations, and their suitability depends on factors such as data availability, cost, and the specific objectives of precision management.</w:t>
      </w:r>
    </w:p>
    <w:p w14:paraId="5BB4D925" w14:textId="7B925811" w:rsidR="008B5CBF" w:rsidRDefault="008B5CBF" w:rsidP="008B5CBF">
      <w:r w:rsidRPr="00F926DB">
        <w:t>Soil properties have long been considered one of the most stable and influential factors in determining spatial variability in crop performance</w:t>
      </w:r>
      <w:r>
        <w:rPr>
          <w:rFonts w:hint="eastAsia"/>
        </w:rPr>
        <w:t xml:space="preserve"> </w:t>
      </w:r>
      <w:sdt>
        <w:sdtPr>
          <w:rPr>
            <w:color w:val="000000"/>
          </w:rPr>
          <w:tag w:val="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"/>
          <w:id w:val="1013111333"/>
          <w:placeholder>
            <w:docPart w:val="D8F34D08B40A4BFBB30B06AC6FF27412"/>
          </w:placeholder>
        </w:sdtPr>
        <w:sdtContent>
          <w:r w:rsidR="002D04C4" w:rsidRPr="002D04C4">
            <w:rPr>
              <w:color w:val="000000"/>
            </w:rPr>
            <w:t>(Schepers et al., 2004; Mzuku et al., 2005)</w:t>
          </w:r>
        </w:sdtContent>
      </w:sdt>
      <w:r w:rsidRPr="00F926DB">
        <w:t>. Among these, soil texture, organic matter content, water-holding capacity, and nutrient availability play critical roles in shaping yield patterns</w:t>
      </w:r>
      <w:r>
        <w:rPr>
          <w:rFonts w:hint="eastAsia"/>
        </w:rPr>
        <w:t xml:space="preserve"> </w:t>
      </w:r>
      <w:sdt>
        <w:sdtPr>
          <w:rPr>
            <w:color w:val="000000"/>
          </w:rPr>
          <w:tag w:val="MENDELEY_CITATION_v3_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"/>
          <w:id w:val="-422025249"/>
          <w:placeholder>
            <w:docPart w:val="D8F34D08B40A4BFBB30B06AC6FF27412"/>
          </w:placeholder>
        </w:sdtPr>
        <w:sdtContent>
          <w:r w:rsidR="002D04C4" w:rsidRPr="002D04C4">
            <w:rPr>
              <w:color w:val="000000"/>
            </w:rPr>
            <w:t>(Bashir et al., 2021; Ye et al., 2024)</w:t>
          </w:r>
        </w:sdtContent>
      </w:sdt>
      <w:r w:rsidRPr="00F926DB">
        <w:t>.</w:t>
      </w:r>
      <w:r>
        <w:rPr>
          <w:rFonts w:hint="eastAsia"/>
        </w:rPr>
        <w:t xml:space="preserve"> </w:t>
      </w:r>
      <w:r w:rsidRPr="002B6C9D">
        <w:t>Measuring these properties traditionally requires destructive soil sampling and laboratory testing, which are time-, labor-, and cost-intensive due to the need for extensive sampling to represent entire fields accurately</w:t>
      </w:r>
      <w:r>
        <w:rPr>
          <w:rFonts w:hint="eastAsia"/>
        </w:rPr>
        <w:t xml:space="preserve"> </w:t>
      </w:r>
      <w:sdt>
        <w:sdtPr>
          <w:rPr>
            <w:color w:val="000000"/>
          </w:rPr>
          <w:tag w:val="MENDELEY_CITATION_v3_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"/>
          <w:id w:val="2076623027"/>
          <w:placeholder>
            <w:docPart w:val="D8F34D08B40A4BFBB30B06AC6FF27412"/>
          </w:placeholder>
        </w:sdtPr>
        <w:sdtContent>
          <w:r w:rsidR="002D04C4" w:rsidRPr="002D04C4">
            <w:rPr>
              <w:rFonts w:hint="eastAsia"/>
              <w:color w:val="000000"/>
            </w:rPr>
            <w:t>(Demougeot</w:t>
          </w:r>
          <w:r w:rsidR="002D04C4" w:rsidRPr="002D04C4">
            <w:rPr>
              <w:rFonts w:hint="eastAsia"/>
              <w:color w:val="000000"/>
            </w:rPr>
            <w:t>‐</w:t>
          </w:r>
          <w:r w:rsidR="002D04C4" w:rsidRPr="002D04C4">
            <w:rPr>
              <w:rFonts w:hint="eastAsia"/>
              <w:color w:val="000000"/>
            </w:rPr>
            <w:t xml:space="preserve">Renard et al., </w:t>
          </w:r>
          <w:r w:rsidR="002D04C4" w:rsidRPr="002D04C4">
            <w:rPr>
              <w:rFonts w:hint="eastAsia"/>
              <w:color w:val="000000"/>
            </w:rPr>
            <w:lastRenderedPageBreak/>
            <w:t>2004; Yang et al., 2018)</w:t>
          </w:r>
        </w:sdtContent>
      </w:sdt>
      <w:r w:rsidRPr="002B6C9D">
        <w:t>.</w:t>
      </w:r>
      <w:r>
        <w:rPr>
          <w:rFonts w:hint="eastAsia"/>
        </w:rPr>
        <w:t xml:space="preserve"> </w:t>
      </w:r>
      <w:r w:rsidRPr="002B6C9D">
        <w:t xml:space="preserve">However, advancements in technology have introduced </w:t>
      </w:r>
      <w:r w:rsidR="005D43B5">
        <w:rPr>
          <w:rFonts w:hint="eastAsia"/>
        </w:rPr>
        <w:t>useful</w:t>
      </w:r>
      <w:r w:rsidRPr="002B6C9D">
        <w:t xml:space="preserve"> methods for indirectly measuring soil properties without disturbing the soil.</w:t>
      </w:r>
    </w:p>
    <w:p w14:paraId="43FB50AF" w14:textId="362E2569" w:rsidR="008B5CBF" w:rsidRDefault="008B5CBF" w:rsidP="008B5CBF">
      <w:r w:rsidRPr="00915788">
        <w:t xml:space="preserve">Geophysical tools such as </w:t>
      </w:r>
      <w:r w:rsidRPr="002B6C9D">
        <w:t>soil apparent electrical conductivity (ECa)</w:t>
      </w:r>
      <w:r>
        <w:rPr>
          <w:rFonts w:hint="eastAsia"/>
        </w:rPr>
        <w:t xml:space="preserve"> </w:t>
      </w:r>
      <w:r w:rsidRPr="00915788">
        <w:t xml:space="preserve">and </w:t>
      </w:r>
      <w:r w:rsidRPr="00605824">
        <w:t>ground-penetrating radar</w:t>
      </w:r>
      <w:r w:rsidRPr="00915788">
        <w:t xml:space="preserve"> </w:t>
      </w:r>
      <w:r>
        <w:rPr>
          <w:rFonts w:hint="eastAsia"/>
        </w:rPr>
        <w:t>(</w:t>
      </w:r>
      <w:r w:rsidRPr="00915788">
        <w:t>GPR</w:t>
      </w:r>
      <w:r>
        <w:rPr>
          <w:rFonts w:hint="eastAsia"/>
        </w:rPr>
        <w:t>)</w:t>
      </w:r>
      <w:r w:rsidRPr="00915788">
        <w:t xml:space="preserve"> have gained prominence in precision agriculture due to their ability to rapidly assess soil variability at high spatial resolution.</w:t>
      </w:r>
      <w:r>
        <w:rPr>
          <w:rFonts w:hint="eastAsia"/>
        </w:rPr>
        <w:t xml:space="preserve"> </w:t>
      </w:r>
      <w:r w:rsidRPr="009C73FA">
        <w:t>ECa, for instance,</w:t>
      </w:r>
      <w:r w:rsidR="003A53A1">
        <w:rPr>
          <w:rFonts w:hint="eastAsia"/>
        </w:rPr>
        <w:t xml:space="preserve"> </w:t>
      </w:r>
      <w:r w:rsidRPr="002B6C9D">
        <w:t>measures how easily</w:t>
      </w:r>
      <w:r w:rsidR="003A53A1">
        <w:rPr>
          <w:rFonts w:hint="eastAsia"/>
        </w:rPr>
        <w:t xml:space="preserve"> an</w:t>
      </w:r>
      <w:r w:rsidRPr="002B6C9D">
        <w:t xml:space="preserve"> </w:t>
      </w:r>
      <w:r w:rsidR="003A53A1" w:rsidRPr="002B6C9D">
        <w:t>electric current flow</w:t>
      </w:r>
      <w:r w:rsidRPr="002B6C9D">
        <w:t xml:space="preserve"> through the soil</w:t>
      </w:r>
      <w:r>
        <w:rPr>
          <w:rFonts w:hint="eastAsia"/>
        </w:rPr>
        <w:t xml:space="preserve"> </w:t>
      </w:r>
      <w:sdt>
        <w:sdtPr>
          <w:rPr>
            <w:rFonts w:hint="eastAsia"/>
            <w:color w:val="000000"/>
          </w:rPr>
          <w:tag w:val="MENDELEY_CITATION_v3_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A0LjExLjAwMSIsIklTU04iOiIwMTY4MTY5OSIsImlzc3VlZCI6eyJkYXRlLXBhcnRzIjpbWzIwMDUsM11dfSwicGFnZSI6IjQ1LTcwIiwiaXNzdWUiOiIxLTMiLCJ2b2x1bWUiOiI0NiJ9LCJpc1RlbXBvcmFyeSI6ZmFsc2V9XX0="/>
          <w:id w:val="-1991710936"/>
          <w:placeholder>
            <w:docPart w:val="D8F34D08B40A4BFBB30B06AC6FF27412"/>
          </w:placeholder>
        </w:sdtPr>
        <w:sdtContent>
          <w:r w:rsidR="002D04C4" w:rsidRPr="002D04C4">
            <w:rPr>
              <w:rFonts w:eastAsia="Times New Roman"/>
              <w:color w:val="000000"/>
            </w:rPr>
            <w:t>(Friedman, 2005)</w:t>
          </w:r>
        </w:sdtContent>
      </w:sdt>
      <w:r>
        <w:rPr>
          <w:rFonts w:hint="eastAsia"/>
        </w:rPr>
        <w:t>. It</w:t>
      </w:r>
      <w:r w:rsidRPr="009C73FA">
        <w:t xml:space="preserve"> is strongly influenced by clay content, moisture, and salinity, making it a useful proxy for soil texture and water retention characteristics</w:t>
      </w:r>
      <w:r>
        <w:rPr>
          <w:rFonts w:hint="eastAsia"/>
        </w:rPr>
        <w:t xml:space="preserve"> </w:t>
      </w:r>
      <w:sdt>
        <w:sdtPr>
          <w:rPr>
            <w:color w:val="000000"/>
            <w:sz w:val="22"/>
          </w:rPr>
          <w:tag w:val="MENDELEY_CITATION_v3_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"/>
          <w:id w:val="-1631863014"/>
          <w:placeholder>
            <w:docPart w:val="D8F34D08B40A4BFBB30B06AC6FF27412"/>
          </w:placeholder>
        </w:sdtPr>
        <w:sdtContent>
          <w:r w:rsidR="002D04C4" w:rsidRPr="002D04C4">
            <w:rPr>
              <w:rFonts w:eastAsia="Times New Roman"/>
              <w:color w:val="000000"/>
              <w:sz w:val="22"/>
            </w:rPr>
            <w:t>(Clay et al., 2001; Corwin &amp; Lesch, 2005b)</w:t>
          </w:r>
        </w:sdtContent>
      </w:sdt>
      <w:r>
        <w:rPr>
          <w:rFonts w:hint="eastAsia"/>
        </w:rPr>
        <w:t xml:space="preserve">. </w:t>
      </w:r>
      <w:r w:rsidRPr="002B6C9D">
        <w:t>ECa</w:t>
      </w:r>
      <w:r>
        <w:rPr>
          <w:rFonts w:hint="eastAsia"/>
        </w:rPr>
        <w:t xml:space="preserve"> </w:t>
      </w:r>
      <w:r w:rsidRPr="002B6C9D">
        <w:t>patterns remain consistent year after year and effectively illustrate how soil characteristics vary across a field</w:t>
      </w:r>
      <w:r>
        <w:rPr>
          <w:rFonts w:hint="eastAsia"/>
        </w:rPr>
        <w:t xml:space="preserve"> </w:t>
      </w:r>
      <w:sdt>
        <w:sdtPr>
          <w:rPr>
            <w:color w:val="000000"/>
          </w:rPr>
          <w:tag w:val="MENDELEY_CITATION_v3_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"/>
          <w:id w:val="-539125715"/>
          <w:placeholder>
            <w:docPart w:val="D8F34D08B40A4BFBB30B06AC6FF27412"/>
          </w:placeholder>
        </w:sdtPr>
        <w:sdtContent>
          <w:r w:rsidR="002D04C4" w:rsidRPr="002D04C4">
            <w:rPr>
              <w:color w:val="000000"/>
            </w:rPr>
            <w:t>(De Caires et al., 2014; Pedrera-Parrilla et al., 2017)</w:t>
          </w:r>
        </w:sdtContent>
      </w:sdt>
      <w:r w:rsidRPr="002B6C9D">
        <w:t xml:space="preserve">. </w:t>
      </w:r>
      <w:r w:rsidRPr="00B12FB0">
        <w:t>Similarly, GPR</w:t>
      </w:r>
      <w:r>
        <w:rPr>
          <w:rFonts w:hint="eastAsia"/>
        </w:rPr>
        <w:t xml:space="preserve">, </w:t>
      </w:r>
      <w:r w:rsidRPr="002B6C9D">
        <w:t>an electromagnetic technique that transmits and receives radio waves</w:t>
      </w:r>
      <w:r>
        <w:rPr>
          <w:rFonts w:hint="eastAsia"/>
        </w:rPr>
        <w:t>,</w:t>
      </w:r>
      <w:r w:rsidRPr="00B12FB0">
        <w:t xml:space="preserve"> provides insights into subsurface features such as soil layering and compaction by analyzing electromagnetic wave reflections</w:t>
      </w:r>
      <w:r>
        <w:rPr>
          <w:rFonts w:hint="eastAsia"/>
        </w:rPr>
        <w:t xml:space="preserve"> </w:t>
      </w:r>
      <w:sdt>
        <w:sdtPr>
          <w:rPr>
            <w:rFonts w:hint="eastAsia"/>
            <w:color w:val="000000"/>
          </w:rPr>
          <w:tag w:val="MENDELEY_CITATION_v3_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"/>
          <w:id w:val="856543818"/>
          <w:placeholder>
            <w:docPart w:val="D8F34D08B40A4BFBB30B06AC6FF27412"/>
          </w:placeholder>
        </w:sdtPr>
        <w:sdtContent>
          <w:r w:rsidR="002D04C4" w:rsidRPr="002D04C4">
            <w:rPr>
              <w:color w:val="000000"/>
            </w:rPr>
            <w:t>(Knight, 2001; Neal, 2004)</w:t>
          </w:r>
        </w:sdtContent>
      </w:sdt>
      <w:r>
        <w:rPr>
          <w:rFonts w:hint="eastAsia"/>
        </w:rPr>
        <w:t xml:space="preserve">. </w:t>
      </w:r>
      <w:r w:rsidRPr="002B6C9D">
        <w:t>Changes in soil electrical properties cause partial reflection of these waves back to the receiver. By converting wave velocity and time into distance measurements, GPR can estimate the depth of claypans or fragipans and map lithologic discontinuities. While GPR is particularly effective in dry, coarse-textured soils with low amounts of expandable clay</w:t>
      </w:r>
      <w:r>
        <w:rPr>
          <w:rFonts w:hint="eastAsia"/>
        </w:rPr>
        <w:t xml:space="preserve">, </w:t>
      </w:r>
      <w:r w:rsidRPr="002B6C9D">
        <w:t>its performance depends heavily on specific soil conditions</w:t>
      </w:r>
      <w:r w:rsidR="003A53A1">
        <w:rPr>
          <w:rFonts w:hint="eastAsia"/>
        </w:rPr>
        <w:t xml:space="preserve"> </w:t>
      </w:r>
      <w:sdt>
        <w:sdtPr>
          <w:rPr>
            <w:color w:val="000000"/>
          </w:rPr>
          <w:tag w:val="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"/>
          <w:id w:val="1279524573"/>
          <w:placeholder>
            <w:docPart w:val="D8F34D08B40A4BFBB30B06AC6FF27412"/>
          </w:placeholder>
        </w:sdtPr>
        <w:sdtContent>
          <w:r w:rsidR="002D04C4" w:rsidRPr="002D04C4">
            <w:rPr>
              <w:color w:val="000000"/>
            </w:rPr>
            <w:t>(Lombardi et al., 2022; Adão et al., 2025)</w:t>
          </w:r>
        </w:sdtContent>
      </w:sdt>
      <w:r w:rsidRPr="002B6C9D">
        <w:t>. Both ECa and GPR have shown strong correlations with physical and chemical soil properties across spatial variability in crop productivity and have proven effective for MZD.</w:t>
      </w:r>
    </w:p>
    <w:p w14:paraId="1B53272A" w14:textId="77549530" w:rsidR="008B5CBF" w:rsidRDefault="008B5CBF" w:rsidP="008B5CBF">
      <w:r w:rsidRPr="00A95580">
        <w:lastRenderedPageBreak/>
        <w:t>While ECa and GPR can effectively map soil variability, their relationship with actual crop yield is not always direct or consistent across different environment</w:t>
      </w:r>
      <w:r>
        <w:rPr>
          <w:rFonts w:hint="eastAsia"/>
        </w:rPr>
        <w:t xml:space="preserve">s </w:t>
      </w:r>
      <w:sdt>
        <w:sdtPr>
          <w:rPr>
            <w:rFonts w:hint="eastAsia"/>
            <w:color w:val="000000"/>
          </w:rPr>
          <w:tag w:val="MENDELEY_CITATION_v3_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"/>
          <w:id w:val="529077755"/>
          <w:placeholder>
            <w:docPart w:val="D8F34D08B40A4BFBB30B06AC6FF27412"/>
          </w:placeholder>
        </w:sdtPr>
        <w:sdtContent>
          <w:r w:rsidR="002D04C4" w:rsidRPr="002D04C4">
            <w:rPr>
              <w:color w:val="000000"/>
            </w:rPr>
            <w:t>(Sun et al., 2011; Cavallo et al., 2016; Petito et al., 2025)</w:t>
          </w:r>
        </w:sdtContent>
      </w:sdt>
      <w:r w:rsidRPr="00A95580">
        <w:t>.</w:t>
      </w:r>
      <w:r>
        <w:rPr>
          <w:rFonts w:hint="eastAsia"/>
        </w:rPr>
        <w:t xml:space="preserve"> </w:t>
      </w:r>
      <w:r w:rsidRPr="00D01066">
        <w:t>Unlike soil-based measurements, crop-related data such as yield maps and vegetation indices provide a direct assessment of how spatial variability manifests in actual plant performance</w:t>
      </w:r>
      <w:r>
        <w:rPr>
          <w:rFonts w:hint="eastAsia"/>
        </w:rPr>
        <w:t xml:space="preserve"> </w:t>
      </w:r>
      <w:sdt>
        <w:sdtPr>
          <w:rPr>
            <w:rFonts w:hint="eastAsia"/>
            <w:color w:val="000000"/>
          </w:rPr>
          <w:tag w:val="MENDELEY_CITATION_v3_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"/>
          <w:id w:val="-574743263"/>
          <w:placeholder>
            <w:docPart w:val="D8F34D08B40A4BFBB30B06AC6FF27412"/>
          </w:placeholder>
        </w:sdtPr>
        <w:sdtContent>
          <w:r w:rsidR="002D04C4" w:rsidRPr="002D04C4">
            <w:rPr>
              <w:color w:val="000000"/>
            </w:rPr>
            <w:t>(Ozdogan, 2010; Li et al., 2020)</w:t>
          </w:r>
        </w:sdtContent>
      </w:sdt>
      <w:r w:rsidRPr="00D01066">
        <w:t xml:space="preserve">. Yield monitors mounted on harvesters generate high-resolution spatial data. However, the reliability of yield data has been questioned due to its sensitivity to interannual climatic fluctuations. </w:t>
      </w:r>
      <w:r w:rsidRPr="006C5335">
        <w:t>Studies suggest that five or more consecutive years of yield records are ideal for creating temporally stable management zones because this volume of data averages out anomalies from individual seasons</w:t>
      </w:r>
      <w:r>
        <w:t xml:space="preserve"> </w:t>
      </w:r>
      <w:sdt>
        <w:sdtPr>
          <w:rPr>
            <w:color w:val="000000"/>
            <w:sz w:val="22"/>
          </w:rPr>
          <w:tag w:val="MENDELEY_CITATION_v3_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"/>
          <w:id w:val="128598367"/>
          <w:placeholder>
            <w:docPart w:val="9687C9A04A934DE8ACB5D84668B74811"/>
          </w:placeholder>
        </w:sdtPr>
        <w:sdtContent>
          <w:r w:rsidR="002D04C4" w:rsidRPr="002D04C4">
            <w:rPr>
              <w:rFonts w:eastAsia="Times New Roman"/>
              <w:color w:val="000000"/>
              <w:sz w:val="22"/>
            </w:rPr>
            <w:t>(Boydell &amp; McBratney, 2002)</w:t>
          </w:r>
        </w:sdtContent>
      </w:sdt>
      <w:r w:rsidRPr="00230ACD">
        <w:t>.</w:t>
      </w:r>
      <w:r>
        <w:rPr>
          <w:rFonts w:hint="eastAsia"/>
        </w:rPr>
        <w:t xml:space="preserve"> A</w:t>
      </w:r>
      <w:r w:rsidRPr="002304A8">
        <w:t xml:space="preserve"> common yield-based MZD approach involves averaging relative yield data over multiple years, which assumes that yield patterns remain stable over time and reflect crop responses to environmental conditions rather than relying solely on soil-yield relationships</w:t>
      </w:r>
      <w:r w:rsidRPr="002304A8">
        <w:rPr>
          <w:rFonts w:hint="eastAsia"/>
          <w:color w:val="000000"/>
        </w:rPr>
        <w:t xml:space="preserve"> </w:t>
      </w:r>
      <w:sdt>
        <w:sdtPr>
          <w:rPr>
            <w:rFonts w:hint="eastAsia"/>
            <w:color w:val="000000"/>
          </w:rPr>
          <w:tag w:val="MENDELEY_CITATION_v3_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A0LjExLjAxMSIsIklTU04iOiIwMTY4MTY5OSIsImlzc3VlZCI6eyJkYXRlLXBhcnRzIjpbWzIwMDUsM11dfSwicGFnZSI6IjMwOS0zMjciLCJpc3N1ZSI6IjEtMyIsInZvbHVtZSI6IjQ2In0sImlzVGVtcG9yYXJ5IjpmYWxzZX1dfQ=="/>
          <w:id w:val="1807657188"/>
          <w:placeholder>
            <w:docPart w:val="F5B62F2DF44D400392E008E434198C59"/>
          </w:placeholder>
        </w:sdtPr>
        <w:sdtContent>
          <w:r w:rsidR="002D04C4" w:rsidRPr="002D04C4">
            <w:rPr>
              <w:color w:val="000000"/>
            </w:rPr>
            <w:t>(Jaynes et al., 2005)</w:t>
          </w:r>
        </w:sdtContent>
      </w:sdt>
      <w:r>
        <w:rPr>
          <w:rFonts w:hint="eastAsia"/>
        </w:rPr>
        <w:t>.</w:t>
      </w:r>
      <w:r>
        <w:t xml:space="preserve"> </w:t>
      </w:r>
      <w:r w:rsidRPr="006C5335">
        <w:t>However, many producers lack access to such extensive historical data</w:t>
      </w:r>
      <w:r>
        <w:t xml:space="preserve">, </w:t>
      </w:r>
      <w:r w:rsidRPr="006C5335">
        <w:t>particularly those who have recently adopted yield monitoring technology or whose field management practices,</w:t>
      </w:r>
      <w:r>
        <w:rPr>
          <w:rFonts w:hint="eastAsia"/>
        </w:rPr>
        <w:t xml:space="preserve"> and </w:t>
      </w:r>
      <w:r w:rsidRPr="006C5335">
        <w:t xml:space="preserve">crop rotations vary </w:t>
      </w:r>
      <w:r>
        <w:rPr>
          <w:rFonts w:hint="eastAsia"/>
        </w:rPr>
        <w:t>annually</w:t>
      </w:r>
      <w:r>
        <w:t xml:space="preserve">, </w:t>
      </w:r>
      <w:r w:rsidRPr="002304A8">
        <w:t>raising concerns about the reliability of zones derived from limited years of data</w:t>
      </w:r>
      <w:r w:rsidRPr="006C5335">
        <w:t>.</w:t>
      </w:r>
    </w:p>
    <w:p w14:paraId="601224B6" w14:textId="5C885D19" w:rsidR="008B5CBF" w:rsidRDefault="008B5CBF" w:rsidP="008B5CBF">
      <w:r>
        <w:rPr>
          <w:rFonts w:hint="eastAsia"/>
        </w:rPr>
        <w:t>While</w:t>
      </w:r>
      <w:r w:rsidR="00197282">
        <w:rPr>
          <w:rFonts w:hint="eastAsia"/>
        </w:rPr>
        <w:t xml:space="preserve"> </w:t>
      </w:r>
      <w:r>
        <w:rPr>
          <w:rFonts w:hint="eastAsia"/>
        </w:rPr>
        <w:t>a</w:t>
      </w:r>
      <w:r w:rsidRPr="00D01066">
        <w:t xml:space="preserve"> single year’s yield map may be heavily influenced by anomalous weather, leading to concerns that management zones derived from such data may not be stable over time</w:t>
      </w:r>
      <w:r>
        <w:rPr>
          <w:rFonts w:hint="eastAsia"/>
        </w:rPr>
        <w:t>,</w:t>
      </w:r>
      <w:r w:rsidRPr="00242E11">
        <w:t xml:space="preserve"> emerging evidence suggests that the spatial structure of yield variability</w:t>
      </w:r>
      <w:r>
        <w:rPr>
          <w:rFonts w:hint="eastAsia"/>
        </w:rPr>
        <w:t xml:space="preserve">, </w:t>
      </w:r>
      <w:r w:rsidRPr="00242E11">
        <w:t>rather than absolute yield values</w:t>
      </w:r>
      <w:r>
        <w:rPr>
          <w:rFonts w:hint="eastAsia"/>
        </w:rPr>
        <w:t xml:space="preserve">, </w:t>
      </w:r>
      <w:r w:rsidRPr="00242E11">
        <w:t>may remain consistent across seasons, even if the magnitude of yield changes</w:t>
      </w:r>
      <w:r>
        <w:rPr>
          <w:rFonts w:hint="eastAsia"/>
        </w:rPr>
        <w:t xml:space="preserve"> </w:t>
      </w:r>
      <w:sdt>
        <w:sdtPr>
          <w:rPr>
            <w:rFonts w:hint="eastAsia"/>
            <w:color w:val="000000"/>
            <w:sz w:val="22"/>
          </w:rPr>
          <w:tag w:val="MENDELEY_CITATION_v3_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"/>
          <w:id w:val="1986819801"/>
          <w:placeholder>
            <w:docPart w:val="D8F34D08B40A4BFBB30B06AC6FF27412"/>
          </w:placeholder>
        </w:sdtPr>
        <w:sdtContent>
          <w:r w:rsidR="002D04C4" w:rsidRPr="002D04C4">
            <w:rPr>
              <w:rFonts w:eastAsia="Times New Roman"/>
              <w:color w:val="000000"/>
              <w:sz w:val="22"/>
            </w:rPr>
            <w:t>(Batchelor et al., 2002; Jägermeyr &amp; Frieler, 2018)</w:t>
          </w:r>
        </w:sdtContent>
      </w:sdt>
      <w:r w:rsidRPr="00242E11">
        <w:t xml:space="preserve">. Studies have shown that </w:t>
      </w:r>
      <w:r w:rsidRPr="00242E11">
        <w:lastRenderedPageBreak/>
        <w:t>areas of persistently low or high yield tend to correlate with stable soil properties, meaning that a single year’s yield data may still capture key spatial patterns relevant for MZD</w:t>
      </w:r>
      <w:r>
        <w:rPr>
          <w:rFonts w:hint="eastAsia"/>
        </w:rPr>
        <w:t xml:space="preserve"> </w:t>
      </w:r>
      <w:sdt>
        <w:sdtPr>
          <w:rPr>
            <w:rFonts w:hint="eastAsia"/>
            <w:color w:val="000000"/>
            <w:sz w:val="22"/>
          </w:rPr>
          <w:tag w:val="MENDELEY_CITATION_v3_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"/>
          <w:id w:val="-1027175271"/>
          <w:placeholder>
            <w:docPart w:val="D8F34D08B40A4BFBB30B06AC6FF27412"/>
          </w:placeholder>
        </w:sdtPr>
        <w:sdtContent>
          <w:r w:rsidR="002D04C4" w:rsidRPr="002D04C4">
            <w:rPr>
              <w:rFonts w:eastAsia="Times New Roman"/>
              <w:color w:val="000000"/>
              <w:sz w:val="22"/>
            </w:rPr>
            <w:t>(Maestrini &amp; Basso, 2018)</w:t>
          </w:r>
        </w:sdtContent>
      </w:sdt>
      <w:r w:rsidRPr="00242E11">
        <w:t>.</w:t>
      </w:r>
      <w:r>
        <w:rPr>
          <w:rFonts w:hint="eastAsia"/>
        </w:rPr>
        <w:t xml:space="preserve"> </w:t>
      </w:r>
      <w:r w:rsidRPr="00242E11">
        <w:t>Nevertheless, the extent to which a single year’s rainfed yield data can substitute for multi-year datasets or soil-based measurements remains a critical research gap.</w:t>
      </w:r>
    </w:p>
    <w:p w14:paraId="33174BA2" w14:textId="0B9E511A" w:rsidR="008B5CBF" w:rsidRDefault="008B5CBF" w:rsidP="008B5CBF">
      <w:r w:rsidRPr="00DB7779">
        <w:t xml:space="preserve">Recognizing the limitations of relying solely on soil or crop data, many researchers advocate for integrated approaches that combine multiple data layers to improve </w:t>
      </w:r>
      <w:r>
        <w:t>accuracy</w:t>
      </w:r>
      <w:r w:rsidRPr="00DF1562">
        <w:t xml:space="preserve"> </w:t>
      </w:r>
      <w:sdt>
        <w:sdtPr>
          <w:rPr>
            <w:color w:val="000000"/>
            <w:sz w:val="22"/>
          </w:rPr>
          <w:tag w:val="MENDELEY_CITATION_v3_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"/>
          <w:id w:val="1314997587"/>
          <w:placeholder>
            <w:docPart w:val="445F803FFAB547FE8FE77C897AECDDC8"/>
          </w:placeholder>
        </w:sdtPr>
        <w:sdtContent>
          <w:r w:rsidR="002D04C4" w:rsidRPr="002D04C4">
            <w:rPr>
              <w:rFonts w:eastAsia="Times New Roman"/>
              <w:color w:val="000000"/>
              <w:sz w:val="22"/>
            </w:rPr>
            <w:t>(Moral &amp; Rebollo, 2017; Nawar et al., 2017; X. Wang et al., 2022)</w:t>
          </w:r>
        </w:sdtContent>
      </w:sdt>
      <w:r w:rsidRPr="00DB7779">
        <w:t>. These hybrid methods leverage the strengths of both soil and crop datasets, compensating for their individual weaknesses</w:t>
      </w:r>
      <w:r>
        <w:rPr>
          <w:rFonts w:hint="eastAsia"/>
        </w:rPr>
        <w:t xml:space="preserve">. It </w:t>
      </w:r>
      <w:r w:rsidRPr="00D20128">
        <w:t xml:space="preserve">captures inherent soil variability while addressing </w:t>
      </w:r>
      <w:r>
        <w:t xml:space="preserve">complex </w:t>
      </w:r>
      <w:r w:rsidRPr="00D20128">
        <w:t xml:space="preserve">interactions </w:t>
      </w:r>
      <w:r>
        <w:t xml:space="preserve">among </w:t>
      </w:r>
      <w:r w:rsidRPr="00D20128">
        <w:t xml:space="preserve">weather patterns, management practices, and plant genetics. For instance, combining high-resolution soil maps with vegetation index data can reveal how crops respond to stressors </w:t>
      </w:r>
      <w:r>
        <w:t>such as</w:t>
      </w:r>
      <w:r w:rsidRPr="00D20128">
        <w:t xml:space="preserve"> </w:t>
      </w:r>
      <w:r>
        <w:t xml:space="preserve">drought or </w:t>
      </w:r>
      <w:r w:rsidRPr="00D20128">
        <w:t xml:space="preserve">waterlogging. </w:t>
      </w:r>
      <w:r w:rsidRPr="006C5335">
        <w:t>Advanced sensor technologies and geostatistical methods further enhance precision by delineating stable management zones that optimize resource use efficiency while reducing production costs</w:t>
      </w:r>
      <w:r w:rsidRPr="00D20128">
        <w:t>.</w:t>
      </w:r>
      <w:r>
        <w:rPr>
          <w:rFonts w:hint="eastAsia"/>
        </w:rPr>
        <w:t xml:space="preserve"> </w:t>
      </w:r>
      <w:r w:rsidRPr="00277CEC">
        <w:t xml:space="preserve">While robust in theory, </w:t>
      </w:r>
      <w:r w:rsidRPr="00DB7779">
        <w:t>the added complexity and cost of acquiring and processing multiple data layers may not always be justified, particularly if simpler approaches (e.g., yield-only MZD) can achieve comparable results</w:t>
      </w:r>
      <w:r w:rsidR="002F602C">
        <w:rPr>
          <w:rFonts w:hint="eastAsia"/>
        </w:rPr>
        <w:t xml:space="preserve"> </w:t>
      </w:r>
      <w:sdt>
        <w:sdtPr>
          <w:rPr>
            <w:rFonts w:hint="eastAsia"/>
            <w:color w:val="000000"/>
            <w:sz w:val="22"/>
          </w:rPr>
          <w:tag w:val="MENDELEY_CITATION_v3_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"/>
          <w:id w:val="1434315528"/>
          <w:placeholder>
            <w:docPart w:val="2DE817A724864DED9F9E3B4128E1CDEE"/>
          </w:placeholder>
        </w:sdtPr>
        <w:sdtContent>
          <w:r w:rsidR="002F602C" w:rsidRPr="002D04C4">
            <w:rPr>
              <w:rFonts w:eastAsia="Times New Roman"/>
              <w:color w:val="000000"/>
              <w:sz w:val="22"/>
            </w:rPr>
            <w:t>(Maestrini &amp; Basso, 2018)</w:t>
          </w:r>
        </w:sdtContent>
      </w:sdt>
      <w:r w:rsidRPr="00DB7779">
        <w:t>.</w:t>
      </w:r>
    </w:p>
    <w:p w14:paraId="1FBD66D0" w14:textId="53C6A556" w:rsidR="008B5CBF" w:rsidRDefault="008B5CBF" w:rsidP="008B5CBF">
      <w:r w:rsidRPr="00E71B54">
        <w:t>Given the trade-offs between data availability, cost, and accuracy, there is a pressing need to evaluate whether single-year rainfed yield data can serve as a standalone input for MZD without significant loss of precision compared to ECa, GPR, or integrated approaches.</w:t>
      </w:r>
      <w:r>
        <w:rPr>
          <w:rFonts w:hint="eastAsia"/>
        </w:rPr>
        <w:t xml:space="preserve"> </w:t>
      </w:r>
      <w:r w:rsidRPr="00E71B54">
        <w:t xml:space="preserve">If proven effective, this would greatly simplify the adoption of precision </w:t>
      </w:r>
      <w:r w:rsidRPr="00E71B54">
        <w:lastRenderedPageBreak/>
        <w:t>irrigation strategies, particularly for small to mid-sized farms where advanced soil sensing technologies are</w:t>
      </w:r>
      <w:r w:rsidR="00197282">
        <w:rPr>
          <w:rFonts w:hint="eastAsia"/>
        </w:rPr>
        <w:t xml:space="preserve"> not</w:t>
      </w:r>
      <w:r w:rsidRPr="00E71B54">
        <w:t xml:space="preserve"> economically </w:t>
      </w:r>
      <w:r w:rsidR="00197282">
        <w:rPr>
          <w:rFonts w:hint="eastAsia"/>
        </w:rPr>
        <w:t>available</w:t>
      </w:r>
      <w:r w:rsidRPr="00E71B54">
        <w:t>.</w:t>
      </w:r>
    </w:p>
    <w:p w14:paraId="401DEEB0" w14:textId="283A40D3" w:rsidR="008B5CBF" w:rsidRDefault="008B5CBF" w:rsidP="008B5CBF">
      <w:r w:rsidRPr="00E71B54">
        <w:t>The primary objective of this study is to assess the feasibility of using a single year of rainfed soybean yield</w:t>
      </w:r>
      <w:r>
        <w:rPr>
          <w:rFonts w:hint="eastAsia"/>
        </w:rPr>
        <w:t xml:space="preserve"> data for MZD </w:t>
      </w:r>
      <w:r w:rsidRPr="00277CEC">
        <w:t xml:space="preserve">in Tennessee’s </w:t>
      </w:r>
      <w:r>
        <w:rPr>
          <w:rFonts w:hint="eastAsia"/>
        </w:rPr>
        <w:t>subtropical humid climate. T</w:t>
      </w:r>
      <w:r w:rsidRPr="00277CEC">
        <w:t xml:space="preserve">his study aims to (1) evaluate the influence of electrical conductivity (ECa), ground-penetrating radar (GPR), and </w:t>
      </w:r>
      <w:r>
        <w:rPr>
          <w:rFonts w:hint="eastAsia"/>
        </w:rPr>
        <w:t xml:space="preserve">one-year </w:t>
      </w:r>
      <w:r w:rsidRPr="00277CEC">
        <w:t xml:space="preserve">rainfed yield data on irrigated soybean yield; (2) compare the efficacy of </w:t>
      </w:r>
      <w:r>
        <w:rPr>
          <w:rFonts w:hint="eastAsia"/>
        </w:rPr>
        <w:t xml:space="preserve">different combinations of </w:t>
      </w:r>
      <w:r w:rsidRPr="00277CEC">
        <w:t xml:space="preserve">these </w:t>
      </w:r>
      <w:r>
        <w:rPr>
          <w:rFonts w:hint="eastAsia"/>
        </w:rPr>
        <w:t xml:space="preserve">three </w:t>
      </w:r>
      <w:r w:rsidRPr="00277CEC">
        <w:t>attributes for zone delineation using k-means clustering; and (3) assess irrigation strategies based on these clustering methods</w:t>
      </w:r>
      <w:r>
        <w:rPr>
          <w:rFonts w:hint="eastAsia"/>
        </w:rPr>
        <w:t xml:space="preserve"> for </w:t>
      </w:r>
      <w:r>
        <w:t>achieving</w:t>
      </w:r>
      <w:r>
        <w:rPr>
          <w:rFonts w:hint="eastAsia"/>
        </w:rPr>
        <w:t xml:space="preserve"> </w:t>
      </w:r>
      <w:r>
        <w:t>the</w:t>
      </w:r>
      <w:r>
        <w:rPr>
          <w:rFonts w:hint="eastAsia"/>
        </w:rPr>
        <w:t xml:space="preserve"> highest yield with less water</w:t>
      </w:r>
      <w:r w:rsidR="00197282">
        <w:rPr>
          <w:rFonts w:hint="eastAsia"/>
        </w:rPr>
        <w:t xml:space="preserve"> use</w:t>
      </w:r>
      <w:r w:rsidRPr="00277CEC">
        <w:t>.</w:t>
      </w:r>
    </w:p>
    <w:p w14:paraId="575AA775" w14:textId="77777777" w:rsidR="008B5CBF" w:rsidRPr="003171F9" w:rsidRDefault="008B5CBF" w:rsidP="008B5CBF">
      <w:pPr>
        <w:pStyle w:val="Heading2"/>
      </w:pPr>
      <w:bookmarkStart w:id="197" w:name="_Toc204820694"/>
      <w:r w:rsidRPr="003171F9">
        <w:t>Method</w:t>
      </w:r>
      <w:bookmarkEnd w:id="197"/>
    </w:p>
    <w:p w14:paraId="4BD72552" w14:textId="77777777" w:rsidR="008B5CBF" w:rsidRPr="008956CE" w:rsidRDefault="008B5CBF" w:rsidP="00E34CCB">
      <w:pPr>
        <w:pStyle w:val="Heading3"/>
      </w:pPr>
      <w:bookmarkStart w:id="198" w:name="_Toc204820695"/>
      <w:r w:rsidRPr="008956CE">
        <w:t>Study site</w:t>
      </w:r>
      <w:bookmarkEnd w:id="198"/>
    </w:p>
    <w:p w14:paraId="17BF9142" w14:textId="594A36BF" w:rsidR="008B5CBF" w:rsidRDefault="008B5CBF" w:rsidP="008B5CBF">
      <w:r w:rsidRPr="0061375F">
        <w:t>This study was c</w:t>
      </w:r>
      <w:r>
        <w:rPr>
          <w:rFonts w:hint="eastAsia"/>
        </w:rPr>
        <w:t>onducted</w:t>
      </w:r>
      <w:r w:rsidRPr="0061375F">
        <w:t xml:space="preserve"> at the West Tennessee Research and Education Center, Jackson, TN (35.624°N, 88.845°W), a sub-humid region</w:t>
      </w:r>
      <w:r>
        <w:rPr>
          <w:rFonts w:hint="eastAsia"/>
        </w:rPr>
        <w:t xml:space="preserve"> characterized by variable</w:t>
      </w:r>
      <w:r w:rsidRPr="0061375F">
        <w:t xml:space="preserve"> rainfall patterns.</w:t>
      </w:r>
      <w:r>
        <w:rPr>
          <w:rFonts w:hint="eastAsia"/>
        </w:rPr>
        <w:t xml:space="preserve"> </w:t>
      </w:r>
      <w:r w:rsidRPr="00486FDA">
        <w:t xml:space="preserve">The experimental field </w:t>
      </w:r>
      <w:r>
        <w:t>consisted</w:t>
      </w:r>
      <w:r>
        <w:rPr>
          <w:rFonts w:hint="eastAsia"/>
        </w:rPr>
        <w:t xml:space="preserve"> of</w:t>
      </w:r>
      <w:r w:rsidRPr="00486FDA">
        <w:t xml:space="preserve"> </w:t>
      </w:r>
      <w:r w:rsidR="001219BF">
        <w:rPr>
          <w:rFonts w:hint="eastAsia"/>
        </w:rPr>
        <w:t>silt loam</w:t>
      </w:r>
      <w:r w:rsidRPr="00486FDA">
        <w:t xml:space="preserve"> topsoil </w:t>
      </w:r>
      <w:r>
        <w:rPr>
          <w:rFonts w:hint="eastAsia"/>
        </w:rPr>
        <w:t>overlying</w:t>
      </w:r>
      <w:r w:rsidRPr="00486FDA">
        <w:t xml:space="preserve"> </w:t>
      </w:r>
      <w:r w:rsidR="001219BF">
        <w:rPr>
          <w:rFonts w:hint="eastAsia"/>
        </w:rPr>
        <w:t xml:space="preserve">sandy </w:t>
      </w:r>
      <w:r w:rsidRPr="00486FDA">
        <w:t>subsoil, with the thickness</w:t>
      </w:r>
      <w:r>
        <w:rPr>
          <w:rFonts w:hint="eastAsia"/>
        </w:rPr>
        <w:t xml:space="preserve"> of </w:t>
      </w:r>
      <w:r w:rsidR="001219BF">
        <w:rPr>
          <w:rFonts w:hint="eastAsia"/>
        </w:rPr>
        <w:t>silt loam</w:t>
      </w:r>
      <w:r>
        <w:rPr>
          <w:rFonts w:hint="eastAsia"/>
        </w:rPr>
        <w:t xml:space="preserve"> topsoil</w:t>
      </w:r>
      <w:r w:rsidRPr="00486FDA">
        <w:t xml:space="preserve"> varying across the site. Measurements of </w:t>
      </w:r>
      <w:r>
        <w:t>electrical</w:t>
      </w:r>
      <w:r>
        <w:rPr>
          <w:rFonts w:hint="eastAsia"/>
        </w:rPr>
        <w:t xml:space="preserve"> conductivity</w:t>
      </w:r>
      <w:r w:rsidRPr="00486FDA">
        <w:t xml:space="preserve"> at a depth of 90 cm </w:t>
      </w:r>
      <w:r>
        <w:t xml:space="preserve">(ECd) </w:t>
      </w:r>
      <w:r w:rsidRPr="00486FDA">
        <w:t>and GPR demonstrated strong correlations with</w:t>
      </w:r>
      <w:r>
        <w:rPr>
          <w:rFonts w:hint="eastAsia"/>
        </w:rPr>
        <w:t xml:space="preserve"> </w:t>
      </w:r>
      <w:r w:rsidRPr="00486FDA">
        <w:t>sandy</w:t>
      </w:r>
      <w:r>
        <w:rPr>
          <w:rFonts w:hint="eastAsia"/>
        </w:rPr>
        <w:t xml:space="preserve"> topsoil</w:t>
      </w:r>
      <w:r w:rsidRPr="00486FDA">
        <w:t xml:space="preserve"> </w:t>
      </w:r>
      <w:r>
        <w:rPr>
          <w:rFonts w:hint="eastAsia"/>
        </w:rPr>
        <w:t>thickness</w:t>
      </w:r>
      <w:r w:rsidRPr="00486FDA">
        <w:t>, soil water</w:t>
      </w:r>
      <w:r>
        <w:rPr>
          <w:rFonts w:hint="eastAsia"/>
        </w:rPr>
        <w:t>-</w:t>
      </w:r>
      <w:r w:rsidRPr="00486FDA">
        <w:t>holding capacity, and sandy composition</w:t>
      </w:r>
      <w:r>
        <w:rPr>
          <w:rFonts w:hint="eastAsia"/>
        </w:rPr>
        <w:t xml:space="preserve"> </w:t>
      </w:r>
      <w:sdt>
        <w:sdtPr>
          <w:rPr>
            <w:rFonts w:hint="eastAsia"/>
            <w:color w:val="000000"/>
          </w:rPr>
          <w:tag w:val="MENDELEY_CITATION_v3_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"/>
          <w:id w:val="-1634007985"/>
          <w:placeholder>
            <w:docPart w:val="D8F34D08B40A4BFBB30B06AC6FF27412"/>
          </w:placeholder>
        </w:sdtPr>
        <w:sdtContent>
          <w:r w:rsidR="002D04C4" w:rsidRPr="002D04C4">
            <w:rPr>
              <w:color w:val="000000"/>
            </w:rPr>
            <w:t>(Duncan, 2012)</w:t>
          </w:r>
        </w:sdtContent>
      </w:sdt>
      <w:r w:rsidRPr="00486FDA">
        <w:t>.</w:t>
      </w:r>
    </w:p>
    <w:p w14:paraId="2B345BFB" w14:textId="77777777" w:rsidR="008B5CBF" w:rsidRPr="008956CE" w:rsidRDefault="008B5CBF" w:rsidP="00E34CCB">
      <w:pPr>
        <w:pStyle w:val="Heading3"/>
      </w:pPr>
      <w:bookmarkStart w:id="199" w:name="_Toc204820696"/>
      <w:r>
        <w:rPr>
          <w:rFonts w:hint="eastAsia"/>
        </w:rPr>
        <w:t>Irrigation e</w:t>
      </w:r>
      <w:r w:rsidRPr="008956CE">
        <w:t xml:space="preserve">xperimental </w:t>
      </w:r>
      <w:r>
        <w:t>setup</w:t>
      </w:r>
      <w:bookmarkEnd w:id="199"/>
    </w:p>
    <w:p w14:paraId="687B419C" w14:textId="765AD8DC" w:rsidR="008B5CBF" w:rsidRDefault="008B5CBF" w:rsidP="008B5CBF">
      <w:r w:rsidRPr="006E5ADE">
        <w:t>Irrigation treatments were implemented in 2018 and 2019 using a surface drip irrigation system with individual plot control. Each plot measured 3 m × 9.1 m and contained four rows of soybeans. Treatments varied by irrigation timing</w:t>
      </w:r>
      <w:r>
        <w:rPr>
          <w:rFonts w:hint="eastAsia"/>
        </w:rPr>
        <w:t xml:space="preserve"> </w:t>
      </w:r>
      <w:r w:rsidR="002F602C">
        <w:t>–</w:t>
      </w:r>
      <w:r>
        <w:rPr>
          <w:rFonts w:hint="eastAsia"/>
        </w:rPr>
        <w:t xml:space="preserve"> </w:t>
      </w:r>
      <w:r w:rsidR="002F602C">
        <w:t>early</w:t>
      </w:r>
      <w:r w:rsidRPr="006E5ADE">
        <w:t xml:space="preserve"> flowering (R1), </w:t>
      </w:r>
      <w:r w:rsidR="002F602C">
        <w:rPr>
          <w:rFonts w:hint="eastAsia"/>
        </w:rPr>
        <w:t>early</w:t>
      </w:r>
      <w:r w:rsidRPr="006E5ADE">
        <w:t xml:space="preserve"> </w:t>
      </w:r>
      <w:r w:rsidRPr="006E5ADE">
        <w:lastRenderedPageBreak/>
        <w:t xml:space="preserve">podding (R3), or </w:t>
      </w:r>
      <w:r w:rsidR="002F602C">
        <w:rPr>
          <w:rFonts w:hint="eastAsia"/>
        </w:rPr>
        <w:t>early</w:t>
      </w:r>
      <w:r w:rsidRPr="006E5ADE">
        <w:t xml:space="preserve"> seeding (R5)</w:t>
      </w:r>
      <w:r>
        <w:rPr>
          <w:rFonts w:hint="eastAsia"/>
        </w:rPr>
        <w:t xml:space="preserve"> - </w:t>
      </w:r>
      <w:r w:rsidRPr="006E5ADE">
        <w:t>and irrigation rates of either 2.8 or 4.1 cm/week.</w:t>
      </w:r>
      <w:r>
        <w:rPr>
          <w:rFonts w:hint="eastAsia"/>
        </w:rPr>
        <w:t xml:space="preserve"> </w:t>
      </w:r>
      <w:r w:rsidR="002F602C">
        <w:rPr>
          <w:rFonts w:hint="eastAsia"/>
        </w:rPr>
        <w:t>Irrigation amount</w:t>
      </w:r>
      <w:r>
        <w:rPr>
          <w:rFonts w:hint="eastAsia"/>
        </w:rPr>
        <w:t xml:space="preserve"> was </w:t>
      </w:r>
      <w:r w:rsidR="002F602C">
        <w:t>adjusted</w:t>
      </w:r>
      <w:r w:rsidR="002F602C">
        <w:rPr>
          <w:rFonts w:hint="eastAsia"/>
        </w:rPr>
        <w:t xml:space="preserve"> based on </w:t>
      </w:r>
      <w:r>
        <w:t>rainfall</w:t>
      </w:r>
      <w:r>
        <w:rPr>
          <w:rFonts w:hint="eastAsia"/>
        </w:rPr>
        <w:t xml:space="preserve"> </w:t>
      </w:r>
      <w:r>
        <w:t>amount</w:t>
      </w:r>
      <w:r>
        <w:rPr>
          <w:rFonts w:hint="eastAsia"/>
        </w:rPr>
        <w:t>.</w:t>
      </w:r>
      <w:r w:rsidRPr="006E5ADE">
        <w:t xml:space="preserve"> A rainfed control treatment was also included</w:t>
      </w:r>
      <w:r>
        <w:rPr>
          <w:rFonts w:hint="eastAsia"/>
        </w:rPr>
        <w:t xml:space="preserve"> (</w:t>
      </w:r>
      <w:r w:rsidR="000F21AB" w:rsidRPr="000F21AB">
        <w:rPr>
          <w:rStyle w:val="TableintextChar"/>
          <w:rFonts w:eastAsia="SimSun"/>
        </w:rPr>
        <w:fldChar w:fldCharType="begin"/>
      </w:r>
      <w:r w:rsidR="000F21AB" w:rsidRPr="000F21AB">
        <w:rPr>
          <w:rStyle w:val="TableintextChar"/>
          <w:rFonts w:eastAsia="SimSun"/>
        </w:rPr>
        <w:instrText xml:space="preserve"> </w:instrText>
      </w:r>
      <w:r w:rsidR="000F21AB" w:rsidRPr="000F21AB">
        <w:rPr>
          <w:rStyle w:val="TableintextChar"/>
          <w:rFonts w:eastAsia="SimSun" w:hint="eastAsia"/>
        </w:rPr>
        <w:instrText>REF _Ref204824650 \h</w:instrText>
      </w:r>
      <w:r w:rsidR="000F21AB" w:rsidRPr="000F21AB">
        <w:rPr>
          <w:rStyle w:val="TableintextChar"/>
          <w:rFonts w:eastAsia="SimSun"/>
        </w:rPr>
        <w:instrText xml:space="preserve"> </w:instrText>
      </w:r>
      <w:r w:rsidR="000F21AB">
        <w:rPr>
          <w:rStyle w:val="TableintextChar"/>
          <w:rFonts w:eastAsia="SimSun"/>
        </w:rPr>
        <w:instrText xml:space="preserve"> \* MERGEFORMAT </w:instrText>
      </w:r>
      <w:r w:rsidR="000F21AB" w:rsidRPr="000F21AB">
        <w:rPr>
          <w:rStyle w:val="TableintextChar"/>
          <w:rFonts w:eastAsia="SimSun"/>
        </w:rPr>
      </w:r>
      <w:r w:rsidR="000F21AB" w:rsidRPr="000F21AB">
        <w:rPr>
          <w:rStyle w:val="TableintextChar"/>
          <w:rFonts w:eastAsia="SimSun"/>
        </w:rPr>
        <w:fldChar w:fldCharType="separate"/>
      </w:r>
      <w:r w:rsidR="000F21AB" w:rsidRPr="000F21AB">
        <w:rPr>
          <w:rStyle w:val="TableintextChar"/>
          <w:rFonts w:eastAsia="SimSun"/>
        </w:rPr>
        <w:t>Table 4.1</w:t>
      </w:r>
      <w:r w:rsidR="000F21AB" w:rsidRPr="000F21AB">
        <w:rPr>
          <w:rStyle w:val="TableintextChar"/>
          <w:rFonts w:eastAsia="SimSun"/>
        </w:rPr>
        <w:fldChar w:fldCharType="end"/>
      </w:r>
      <w:r>
        <w:rPr>
          <w:rFonts w:hint="eastAsia"/>
        </w:rPr>
        <w:t>)</w:t>
      </w:r>
      <w:r w:rsidRPr="006E5ADE">
        <w:t>. Each treatment was replicated 11 times in a randomized layout across the field. Fertilizer applications followed soil test recommendations from the University of Tennessee</w:t>
      </w:r>
      <w:r>
        <w:rPr>
          <w:rFonts w:hint="eastAsia"/>
        </w:rPr>
        <w:t>.</w:t>
      </w:r>
    </w:p>
    <w:p w14:paraId="5B90F7A7" w14:textId="77777777" w:rsidR="008B5CBF" w:rsidRPr="008956CE" w:rsidRDefault="008B5CBF" w:rsidP="00E34CCB">
      <w:pPr>
        <w:pStyle w:val="Heading3"/>
      </w:pPr>
      <w:bookmarkStart w:id="200" w:name="_Toc204820697"/>
      <w:r>
        <w:t>EC data</w:t>
      </w:r>
      <w:r>
        <w:rPr>
          <w:rFonts w:hint="eastAsia"/>
        </w:rPr>
        <w:t xml:space="preserve"> </w:t>
      </w:r>
      <w:r>
        <w:t>measurement</w:t>
      </w:r>
      <w:bookmarkEnd w:id="200"/>
      <w:r>
        <w:rPr>
          <w:rFonts w:hint="eastAsia"/>
        </w:rPr>
        <w:t xml:space="preserve"> </w:t>
      </w:r>
    </w:p>
    <w:p w14:paraId="6379B6C7" w14:textId="77777777" w:rsidR="008B5CBF" w:rsidRDefault="008B5CBF" w:rsidP="008B5CBF">
      <w:r>
        <w:t>A Veris Soil EC 3100</w:t>
      </w:r>
      <w:r>
        <w:rPr>
          <w:rFonts w:hint="eastAsia"/>
        </w:rPr>
        <w:t xml:space="preserve"> system</w:t>
      </w:r>
      <w:r>
        <w:t xml:space="preserve"> (Veris </w:t>
      </w:r>
      <w:r w:rsidRPr="005324FD">
        <w:t>Technologies</w:t>
      </w:r>
      <w:r>
        <w:t xml:space="preserve">, Inc., KS, USA) was </w:t>
      </w:r>
      <w:r>
        <w:rPr>
          <w:rFonts w:hint="eastAsia"/>
        </w:rPr>
        <w:t>used</w:t>
      </w:r>
      <w:r>
        <w:t xml:space="preserve"> to measure EC</w:t>
      </w:r>
      <w:r>
        <w:rPr>
          <w:rFonts w:hint="eastAsia"/>
        </w:rPr>
        <w:t>a</w:t>
      </w:r>
      <w:r>
        <w:t xml:space="preserve"> </w:t>
      </w:r>
      <w:r>
        <w:rPr>
          <w:rFonts w:hint="eastAsia"/>
        </w:rPr>
        <w:t>at depths of</w:t>
      </w:r>
      <w:r>
        <w:t xml:space="preserve"> 0-30 cm and 0-90 cm </w:t>
      </w:r>
      <w:r>
        <w:rPr>
          <w:rFonts w:hint="eastAsia"/>
        </w:rPr>
        <w:t xml:space="preserve">using </w:t>
      </w:r>
      <w:r>
        <w:t xml:space="preserve">two sets of coulters </w:t>
      </w:r>
      <w:r>
        <w:rPr>
          <w:rFonts w:hint="eastAsia"/>
        </w:rPr>
        <w:t>mounted on a</w:t>
      </w:r>
      <w:r>
        <w:t xml:space="preserve"> tractor. </w:t>
      </w:r>
      <w:r w:rsidRPr="00C54BBE">
        <w:t>The widest coulters covered a swath width of 2.2 meters per pass.</w:t>
      </w:r>
      <w:r>
        <w:rPr>
          <w:rFonts w:hint="eastAsia"/>
        </w:rPr>
        <w:t xml:space="preserve"> </w:t>
      </w:r>
      <w:r w:rsidRPr="00C54BBE">
        <w:t xml:space="preserve">A John Deere StarFire 3000 GPS receiver with SF2 correction signal (Deere &amp; Company, IL, USA) recorded the location of each reading. After collecting point data, ECa values were analyzed in ArcGIS Pro using Kriging to generate a field-wide shapefile. </w:t>
      </w:r>
      <w:r>
        <w:rPr>
          <w:rFonts w:hint="eastAsia"/>
        </w:rPr>
        <w:t>In this study, only EC at depth of 0-90 cm (ECd) was used and p</w:t>
      </w:r>
      <w:r w:rsidRPr="00C54BBE">
        <w:t>lot-level average ECd values were calculated based on plot size and location</w:t>
      </w:r>
      <w:r>
        <w:rPr>
          <w:rFonts w:hint="eastAsia"/>
        </w:rPr>
        <w:t>.</w:t>
      </w:r>
    </w:p>
    <w:p w14:paraId="4F65ECD3" w14:textId="77777777" w:rsidR="008B5CBF" w:rsidRPr="008956CE" w:rsidRDefault="008B5CBF" w:rsidP="00E34CCB">
      <w:pPr>
        <w:pStyle w:val="Heading3"/>
      </w:pPr>
      <w:bookmarkStart w:id="201" w:name="_Toc204820698"/>
      <w:r>
        <w:t>GPR data</w:t>
      </w:r>
      <w:r>
        <w:rPr>
          <w:rFonts w:hint="eastAsia"/>
        </w:rPr>
        <w:t xml:space="preserve"> </w:t>
      </w:r>
      <w:r>
        <w:t>measurement</w:t>
      </w:r>
      <w:bookmarkEnd w:id="201"/>
    </w:p>
    <w:p w14:paraId="143B3026" w14:textId="77777777" w:rsidR="008B5CBF" w:rsidRDefault="008B5CBF" w:rsidP="008B5CBF">
      <w:r>
        <w:t xml:space="preserve">A GSSI SIR-20 data acquisition unit (Geophysical Survey Systems, Inc., </w:t>
      </w:r>
      <w:r>
        <w:rPr>
          <w:rFonts w:hint="eastAsia"/>
        </w:rPr>
        <w:t>NH</w:t>
      </w:r>
      <w:r>
        <w:t xml:space="preserve">, USA) </w:t>
      </w:r>
      <w:r w:rsidRPr="00C54BBE">
        <w:t>equipped with real-time RTK-corrected GPS and a 200-MHz antenna (Model 5106) was used for GPR measurements. RADAN 6.6 software</w:t>
      </w:r>
      <w:r>
        <w:rPr>
          <w:rFonts w:hint="eastAsia"/>
        </w:rPr>
        <w:t xml:space="preserve"> (</w:t>
      </w:r>
      <w:r>
        <w:t xml:space="preserve">Geophysical Survey Systems, Inc., </w:t>
      </w:r>
      <w:r>
        <w:rPr>
          <w:rFonts w:hint="eastAsia"/>
        </w:rPr>
        <w:t>NH</w:t>
      </w:r>
      <w:r>
        <w:t>, USA</w:t>
      </w:r>
      <w:r>
        <w:rPr>
          <w:rFonts w:hint="eastAsia"/>
        </w:rPr>
        <w:t>)</w:t>
      </w:r>
      <w:r w:rsidRPr="00C54BBE">
        <w:t xml:space="preserve"> integrated GPS data to generate radar images showing vertical changes in soil properties based on GPR reflections. By calculating the travel time of radar waves in nanoseconds and their velocity, the depth of uniform topsoil was determined at each </w:t>
      </w:r>
      <w:r>
        <w:rPr>
          <w:rFonts w:hint="eastAsia"/>
        </w:rPr>
        <w:lastRenderedPageBreak/>
        <w:t>sampling point</w:t>
      </w:r>
      <w:r w:rsidRPr="00C54BBE">
        <w:t>. Kriging in ArcGIS Pro was used to interpolate these measurements across the field, and average GPR depths were calculated for each plot</w:t>
      </w:r>
      <w:r>
        <w:t>.</w:t>
      </w:r>
    </w:p>
    <w:p w14:paraId="3DB2DEF2" w14:textId="77777777" w:rsidR="008B5CBF" w:rsidRPr="008956CE" w:rsidRDefault="008B5CBF" w:rsidP="00E34CCB">
      <w:pPr>
        <w:pStyle w:val="Heading3"/>
      </w:pPr>
      <w:bookmarkStart w:id="202" w:name="_Toc204820699"/>
      <w:r>
        <w:t>Yield data</w:t>
      </w:r>
      <w:r>
        <w:rPr>
          <w:rFonts w:hint="eastAsia"/>
        </w:rPr>
        <w:t xml:space="preserve"> </w:t>
      </w:r>
      <w:r>
        <w:t>measurement</w:t>
      </w:r>
      <w:bookmarkEnd w:id="202"/>
    </w:p>
    <w:p w14:paraId="121FCC26" w14:textId="3EDD718A" w:rsidR="008B5CBF" w:rsidRDefault="008B5CBF" w:rsidP="008B5CBF">
      <w:r w:rsidRPr="00045D35">
        <w:t>Soybean yields were measured for three consecutive years (2018-2020) using a harvester equipped with onboard sensors that recorded grain weight and moisture content from the middle two rows of each plot. The 2018 and 2019 data were collected under controlled irrigation treatments as part of an experimental design, while 2020 yields reflected rainfed conditions.</w:t>
      </w:r>
      <w:r>
        <w:rPr>
          <w:rFonts w:hint="eastAsia"/>
        </w:rPr>
        <w:t xml:space="preserve"> </w:t>
      </w:r>
      <w:r w:rsidRPr="00C54BBE">
        <w:t>Yield was calculated using the formula:</w:t>
      </w:r>
    </w:p>
    <w:p w14:paraId="68E7864C" w14:textId="23AB1217" w:rsidR="008B5CBF" w:rsidRDefault="008B5CBF" w:rsidP="008B5CBF">
      <m:oMathPara>
        <m:oMath>
          <m:r>
            <w:rPr>
              <w:rFonts w:ascii="Cambria Math" w:hAnsi="Cambria Math"/>
            </w:rPr>
            <m:t>Y</m:t>
          </m:r>
          <m:r>
            <m:rPr>
              <m:sty m:val="p"/>
            </m:rPr>
            <w:rPr>
              <w:rFonts w:ascii="Cambria Math" w:hAnsi="Cambria Math"/>
            </w:rPr>
            <m:t>=67.25×</m:t>
          </m:r>
          <m:r>
            <w:rPr>
              <w:rFonts w:ascii="Cambria Math" w:hAnsi="Cambria Math"/>
            </w:rPr>
            <m:t>w</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100-</m:t>
              </m:r>
              <m:r>
                <w:rPr>
                  <w:rFonts w:ascii="Cambria Math" w:hAnsi="Cambria Math"/>
                </w:rPr>
                <m:t>m</m:t>
              </m:r>
            </m:num>
            <m:den>
              <m:r>
                <m:rPr>
                  <m:sty m:val="p"/>
                </m:rPr>
                <w:rPr>
                  <w:rFonts w:ascii="Cambria Math" w:hAnsi="Cambria Math"/>
                </w:rPr>
                <m:t>100-13</m:t>
              </m:r>
            </m:den>
          </m:f>
          <m:r>
            <m:rPr>
              <m:sty m:val="p"/>
            </m:rPr>
            <w:rPr>
              <w:rFonts w:ascii="Cambria Math" w:hAnsi="Cambria Math"/>
            </w:rPr>
            <m:t>×</m:t>
          </m:r>
          <m:f>
            <m:fPr>
              <m:ctrlPr>
                <w:rPr>
                  <w:rFonts w:ascii="Cambria Math" w:hAnsi="Cambria Math"/>
                </w:rPr>
              </m:ctrlPr>
            </m:fPr>
            <m:num>
              <m:r>
                <m:rPr>
                  <m:sty m:val="p"/>
                </m:rPr>
                <w:rPr>
                  <w:rFonts w:ascii="Cambria Math" w:hAnsi="Cambria Math"/>
                </w:rPr>
                <m:t>43560</m:t>
              </m:r>
            </m:num>
            <m:den>
              <m:r>
                <m:rPr>
                  <m:sty m:val="p"/>
                </m:rPr>
                <w:rPr>
                  <w:rFonts w:ascii="Cambria Math" w:hAnsi="Cambria Math"/>
                </w:rPr>
                <m:t>60×</m:t>
              </m:r>
              <m:r>
                <w:rPr>
                  <w:rFonts w:ascii="Cambria Math" w:hAnsi="Cambria Math"/>
                </w:rPr>
                <m:t>ab</m:t>
              </m:r>
            </m:den>
          </m:f>
          <m:r>
            <m:rPr>
              <m:sty m:val="p"/>
            </m:rPr>
            <w:rPr>
              <w:rFonts w:ascii="Cambria Math" w:hAnsi="Cambria Math"/>
            </w:rPr>
            <m:t xml:space="preserve"> </m:t>
          </m:r>
        </m:oMath>
      </m:oMathPara>
    </w:p>
    <w:p w14:paraId="1518102B" w14:textId="1734C081" w:rsidR="008B5CBF" w:rsidRDefault="008B5CBF" w:rsidP="008B5CBF">
      <w:r>
        <w:rPr>
          <w:rFonts w:hint="eastAsia"/>
        </w:rPr>
        <w:t>w</w:t>
      </w:r>
      <w:r>
        <w:t xml:space="preserve">here Y is yield in </w:t>
      </w:r>
      <w:r w:rsidR="002F602C">
        <w:rPr>
          <w:rFonts w:hint="eastAsia"/>
        </w:rPr>
        <w:t>kg/ha</w:t>
      </w:r>
      <w:r>
        <w:t>, w is the weight, m is the moisture</w:t>
      </w:r>
      <w:r>
        <w:rPr>
          <w:rFonts w:hint="eastAsia"/>
        </w:rPr>
        <w:t xml:space="preserve"> (%)</w:t>
      </w:r>
      <w:r>
        <w:t xml:space="preserve">, a and b are the </w:t>
      </w:r>
      <w:r>
        <w:rPr>
          <w:rFonts w:hint="eastAsia"/>
        </w:rPr>
        <w:t xml:space="preserve">plot </w:t>
      </w:r>
      <w:r>
        <w:t>length and width</w:t>
      </w:r>
      <w:r>
        <w:rPr>
          <w:rFonts w:hint="eastAsia"/>
        </w:rPr>
        <w:t>, respectively, in feet</w:t>
      </w:r>
      <w:r>
        <w:t>.</w:t>
      </w:r>
    </w:p>
    <w:p w14:paraId="5730ED14" w14:textId="77777777" w:rsidR="008B5CBF" w:rsidRPr="00986579" w:rsidRDefault="008B5CBF" w:rsidP="00E34CCB">
      <w:pPr>
        <w:pStyle w:val="Heading3"/>
      </w:pPr>
      <w:bookmarkStart w:id="203" w:name="_Toc204820700"/>
      <w:r w:rsidRPr="00986579">
        <w:t>Covariate</w:t>
      </w:r>
      <w:r>
        <w:rPr>
          <w:rFonts w:hint="eastAsia"/>
        </w:rPr>
        <w:t xml:space="preserve"> analysis</w:t>
      </w:r>
      <w:bookmarkEnd w:id="203"/>
    </w:p>
    <w:p w14:paraId="0B03FF98" w14:textId="77777777" w:rsidR="008B5CBF" w:rsidRDefault="008B5CBF" w:rsidP="008B5CBF">
      <w:r w:rsidRPr="00045D35">
        <w:t xml:space="preserve">Analysis of Covariance (ANCOVA) </w:t>
      </w:r>
      <w:r>
        <w:rPr>
          <w:rFonts w:hint="eastAsia"/>
        </w:rPr>
        <w:t xml:space="preserve">was conducted </w:t>
      </w:r>
      <w:r w:rsidRPr="00045D35">
        <w:t>to evaluate how three field attributes - ECd, GPR, and 2020 rainfed soybean yield - influenced irrigated soybean yields under experimental conditions. These covariates represented potential benchmarks for yield under natural field conditions. Using irrigated yield as the response variable and irrigation treatments as the main effect, we developed separate ANCOVA models for each covariate (ECd, GPR, and 2020 yield) followed by a combined model incorporating all three covariates. To account for interannual variability, we analyzed the 2018 and 2019 irrigation experiments independently. All analyses were performed in SAS (v9.3, Cary, NC) using Fisher's protected Least Significant Difference test at α = 0.05.</w:t>
      </w:r>
    </w:p>
    <w:p w14:paraId="33713034" w14:textId="77777777" w:rsidR="008B5CBF" w:rsidRDefault="008B5CBF" w:rsidP="00E34CCB">
      <w:pPr>
        <w:pStyle w:val="Heading3"/>
      </w:pPr>
      <w:bookmarkStart w:id="204" w:name="_Toc204820701"/>
      <w:r>
        <w:lastRenderedPageBreak/>
        <w:t>Management zone delineation</w:t>
      </w:r>
      <w:bookmarkEnd w:id="204"/>
    </w:p>
    <w:p w14:paraId="18530765" w14:textId="77777777" w:rsidR="008B5CBF" w:rsidRPr="00045D35" w:rsidRDefault="008B5CBF" w:rsidP="00E34CCB">
      <w:pPr>
        <w:pStyle w:val="H4"/>
      </w:pPr>
      <w:r>
        <w:rPr>
          <w:rFonts w:hint="eastAsia"/>
        </w:rPr>
        <w:t xml:space="preserve">Clustering </w:t>
      </w:r>
      <w:r>
        <w:t>method</w:t>
      </w:r>
    </w:p>
    <w:p w14:paraId="444F72A0" w14:textId="09D8C69A" w:rsidR="008B5CBF" w:rsidRDefault="008B5CBF" w:rsidP="008B5CBF">
      <w:r w:rsidRPr="00045D35">
        <w:t>To assess the effectiveness of single-year rainfed yield data for MZD, seven K-means</w:t>
      </w:r>
      <w:r>
        <w:rPr>
          <w:rFonts w:hint="eastAsia"/>
        </w:rPr>
        <w:t xml:space="preserve"> were </w:t>
      </w:r>
      <w:r>
        <w:t>implemented</w:t>
      </w:r>
      <w:r w:rsidRPr="00045D35">
        <w:t xml:space="preserve"> clustering approaches </w:t>
      </w:r>
      <w:r>
        <w:rPr>
          <w:rFonts w:hint="eastAsia"/>
        </w:rPr>
        <w:t xml:space="preserve">using </w:t>
      </w:r>
      <w:r>
        <w:t>different</w:t>
      </w:r>
      <w:r>
        <w:rPr>
          <w:rFonts w:hint="eastAsia"/>
        </w:rPr>
        <w:t xml:space="preserve"> </w:t>
      </w:r>
      <w:r>
        <w:t>combination</w:t>
      </w:r>
      <w:r>
        <w:rPr>
          <w:rFonts w:hint="eastAsia"/>
        </w:rPr>
        <w:t>s of</w:t>
      </w:r>
      <w:r w:rsidRPr="00045D35">
        <w:t xml:space="preserve"> three key attributes: ECd, GPR, and 2020 rainfed soybean yield</w:t>
      </w:r>
      <w:r w:rsidR="000F21AB">
        <w:rPr>
          <w:rFonts w:hint="eastAsia"/>
        </w:rPr>
        <w:t xml:space="preserve"> (</w:t>
      </w:r>
      <w:r w:rsidR="000F21AB" w:rsidRPr="000F21AB">
        <w:rPr>
          <w:rStyle w:val="TableintextChar"/>
          <w:rFonts w:eastAsia="SimSun"/>
        </w:rPr>
        <w:fldChar w:fldCharType="begin"/>
      </w:r>
      <w:r w:rsidR="000F21AB" w:rsidRPr="000F21AB">
        <w:rPr>
          <w:rStyle w:val="TableintextChar"/>
          <w:rFonts w:eastAsia="SimSun"/>
        </w:rPr>
        <w:instrText xml:space="preserve"> </w:instrText>
      </w:r>
      <w:r w:rsidR="000F21AB" w:rsidRPr="000F21AB">
        <w:rPr>
          <w:rStyle w:val="TableintextChar"/>
          <w:rFonts w:eastAsia="SimSun" w:hint="eastAsia"/>
        </w:rPr>
        <w:instrText>REF _Ref204824673 \h</w:instrText>
      </w:r>
      <w:r w:rsidR="000F21AB" w:rsidRPr="000F21AB">
        <w:rPr>
          <w:rStyle w:val="TableintextChar"/>
          <w:rFonts w:eastAsia="SimSun"/>
        </w:rPr>
        <w:instrText xml:space="preserve"> </w:instrText>
      </w:r>
      <w:r w:rsidR="000F21AB">
        <w:rPr>
          <w:rStyle w:val="TableintextChar"/>
          <w:rFonts w:eastAsia="SimSun"/>
        </w:rPr>
        <w:instrText xml:space="preserve"> \* MERGEFORMAT </w:instrText>
      </w:r>
      <w:r w:rsidR="000F21AB" w:rsidRPr="000F21AB">
        <w:rPr>
          <w:rStyle w:val="TableintextChar"/>
          <w:rFonts w:eastAsia="SimSun"/>
        </w:rPr>
      </w:r>
      <w:r w:rsidR="000F21AB" w:rsidRPr="000F21AB">
        <w:rPr>
          <w:rStyle w:val="TableintextChar"/>
          <w:rFonts w:eastAsia="SimSun"/>
        </w:rPr>
        <w:fldChar w:fldCharType="separate"/>
      </w:r>
      <w:r w:rsidR="000F21AB" w:rsidRPr="000F21AB">
        <w:rPr>
          <w:rStyle w:val="TableintextChar"/>
          <w:rFonts w:eastAsia="SimSun"/>
        </w:rPr>
        <w:t>Table 4.2</w:t>
      </w:r>
      <w:r w:rsidR="000F21AB" w:rsidRPr="000F21AB">
        <w:rPr>
          <w:rStyle w:val="TableintextChar"/>
          <w:rFonts w:eastAsia="SimSun"/>
        </w:rPr>
        <w:fldChar w:fldCharType="end"/>
      </w:r>
      <w:r w:rsidR="000F21AB">
        <w:rPr>
          <w:rFonts w:hint="eastAsia"/>
        </w:rPr>
        <w:t>)</w:t>
      </w:r>
      <w:r w:rsidRPr="00045D35">
        <w:t xml:space="preserve">. </w:t>
      </w:r>
      <w:r w:rsidR="002F602C">
        <w:rPr>
          <w:rFonts w:hint="eastAsia"/>
        </w:rPr>
        <w:t xml:space="preserve">Due to the difference range among attributes, </w:t>
      </w:r>
      <w:r w:rsidRPr="00045D35">
        <w:t>all variables were standardized to normalize their measurement scales. The analysis was conducted in R Studio (Posit Connect, Boston, MA), where we developed and evaluated the K-means clustering models</w:t>
      </w:r>
    </w:p>
    <w:p w14:paraId="5A686364" w14:textId="77777777" w:rsidR="008B5CBF" w:rsidRPr="0090796A" w:rsidRDefault="008B5CBF" w:rsidP="00E34CCB">
      <w:pPr>
        <w:pStyle w:val="H4"/>
      </w:pPr>
      <w:r>
        <w:t>T</w:t>
      </w:r>
      <w:r>
        <w:rPr>
          <w:rFonts w:hint="eastAsia"/>
        </w:rPr>
        <w:t>he optimal cluster number determination</w:t>
      </w:r>
    </w:p>
    <w:p w14:paraId="71B9E78A" w14:textId="4D810FEA" w:rsidR="008B5CBF" w:rsidRDefault="008B5CBF" w:rsidP="008B5CBF">
      <w:r w:rsidRPr="00A62135">
        <w:t>Two methods were employed to determine the optimal number of clusters. First, the elbow method was applied by plotting the within-cluster sum of squares (WSS) against the number of clusters, with the optimal cluster number identified at the inflection point where additional clusters provided diminishing returns in WSS reduction.</w:t>
      </w:r>
      <w:r>
        <w:rPr>
          <w:rFonts w:hint="eastAsia"/>
        </w:rPr>
        <w:t xml:space="preserve"> </w:t>
      </w:r>
      <w:r w:rsidRPr="00A62135">
        <w:t>Second,</w:t>
      </w:r>
      <w:r>
        <w:rPr>
          <w:rFonts w:hint="eastAsia"/>
        </w:rPr>
        <w:t xml:space="preserve"> </w:t>
      </w:r>
      <w:r w:rsidRPr="00A62135">
        <w:t>the average silhouette width</w:t>
      </w:r>
      <w:r>
        <w:rPr>
          <w:rFonts w:hint="eastAsia"/>
        </w:rPr>
        <w:t xml:space="preserve"> (ASW)</w:t>
      </w:r>
      <w:r w:rsidRPr="00A62135">
        <w:t xml:space="preserve"> </w:t>
      </w:r>
      <w:r>
        <w:rPr>
          <w:rFonts w:hint="eastAsia"/>
          <w:color w:val="000000"/>
        </w:rPr>
        <w:t>was calculated</w:t>
      </w:r>
      <w:r>
        <w:rPr>
          <w:rFonts w:hint="eastAsia"/>
        </w:rPr>
        <w:t xml:space="preserve"> </w:t>
      </w:r>
      <w:r w:rsidRPr="00A62135">
        <w:t>as the mean of all individual silhouette coefficients</w:t>
      </w:r>
      <w:r>
        <w:rPr>
          <w:rFonts w:hint="eastAsia"/>
        </w:rPr>
        <w:t xml:space="preserve"> </w:t>
      </w:r>
      <w:r w:rsidRPr="00A62135">
        <w:t xml:space="preserve">by comparing intra-cluster similarity with inter-cluster dissimilarity, ranging from </w:t>
      </w:r>
      <w:r>
        <w:rPr>
          <w:rFonts w:hint="eastAsia"/>
        </w:rPr>
        <w:t>-1</w:t>
      </w:r>
      <w:r w:rsidRPr="00A62135">
        <w:t xml:space="preserve"> to 1</w:t>
      </w:r>
      <w:r>
        <w:rPr>
          <w:rFonts w:hint="eastAsia"/>
        </w:rPr>
        <w:t xml:space="preserve"> </w:t>
      </w:r>
      <w:sdt>
        <w:sdtPr>
          <w:rPr>
            <w:color w:val="000000"/>
          </w:rPr>
          <w:tag w:val="MENDELEY_CITATION_v3_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"/>
          <w:id w:val="-1126999901"/>
          <w:placeholder>
            <w:docPart w:val="50F65066F06841DEA20A652088300DF1"/>
          </w:placeholder>
        </w:sdtPr>
        <w:sdtContent>
          <w:r w:rsidR="002D04C4" w:rsidRPr="002D04C4">
            <w:rPr>
              <w:color w:val="000000"/>
            </w:rPr>
            <w:t>(Layton et al., 2013)</w:t>
          </w:r>
        </w:sdtContent>
      </w:sdt>
      <w:r w:rsidRPr="00A62135">
        <w:t>. Values approaching 1 indicate optimal cluster assignment, where observations are well-matched to their own cluster and distinctly separated from neighboring clusters. Intermediate values near 0 suggest ambiguous cluster membership, while negative values imply probable misclassificatio</w:t>
      </w:r>
      <w:r>
        <w:rPr>
          <w:rFonts w:hint="eastAsia"/>
        </w:rPr>
        <w:t xml:space="preserve">n. </w:t>
      </w:r>
      <w:r w:rsidRPr="00A62135">
        <w:t>The silhouette width (</w:t>
      </w:r>
      <w:r w:rsidRPr="001A6581">
        <w:rPr>
          <w:i/>
        </w:rPr>
        <w:t>s(i)</w:t>
      </w:r>
      <w:r w:rsidRPr="00A62135">
        <w:t>) for an individual observation</w:t>
      </w:r>
      <w:r>
        <w:rPr>
          <w:rFonts w:hint="eastAsia"/>
        </w:rPr>
        <w:t xml:space="preserve"> </w:t>
      </w:r>
      <w:r w:rsidRPr="00135717">
        <w:rPr>
          <w:i/>
        </w:rPr>
        <w:t>i</w:t>
      </w:r>
      <w:r w:rsidRPr="00A62135">
        <w:t xml:space="preserve"> is calculated as:</w:t>
      </w:r>
    </w:p>
    <w:p w14:paraId="03F48EC6" w14:textId="77777777" w:rsidR="008B5CBF" w:rsidRPr="0090796A" w:rsidRDefault="008B5CBF" w:rsidP="008B5CBF">
      <m:oMathPara>
        <m:oMath>
          <m:r>
            <w:rPr>
              <w:rFonts w:ascii="Cambria Math" w:hAnsi="Cambria Math"/>
            </w:rPr>
            <m:t>s</m:t>
          </m:r>
          <m:d>
            <m:dPr>
              <m:ctrlPr>
                <w:rPr>
                  <w:rFonts w:ascii="Cambria Math" w:hAnsi="Cambria Math"/>
                </w:rPr>
              </m:ctrlPr>
            </m:dPr>
            <m:e>
              <m:r>
                <w:rPr>
                  <w:rFonts w:ascii="Cambria Math" w:hAnsi="Cambria Math"/>
                </w:rPr>
                <m:t>i</m:t>
              </m:r>
            </m:e>
          </m:d>
          <m:r>
            <m:rPr>
              <m:sty m:val="p"/>
            </m:rPr>
            <w:rPr>
              <w:rFonts w:ascii="Cambria Math" w:hAnsi="Cambria Math"/>
            </w:rPr>
            <m:t xml:space="preserve">= </m:t>
          </m:r>
          <m:f>
            <m:fPr>
              <m:ctrlPr>
                <w:rPr>
                  <w:rFonts w:ascii="Cambria Math" w:hAnsi="Cambria Math"/>
                </w:rPr>
              </m:ctrlPr>
            </m:fPr>
            <m:num>
              <m:r>
                <w:rPr>
                  <w:rFonts w:ascii="Cambria Math" w:hAnsi="Cambria Math"/>
                </w:rPr>
                <m:t>b</m:t>
              </m:r>
              <m:d>
                <m:dPr>
                  <m:ctrlPr>
                    <w:rPr>
                      <w:rFonts w:ascii="Cambria Math" w:hAnsi="Cambria Math"/>
                    </w:rPr>
                  </m:ctrlPr>
                </m:dPr>
                <m:e>
                  <m:r>
                    <w:rPr>
                      <w:rFonts w:ascii="Cambria Math" w:hAnsi="Cambria Math"/>
                    </w:rPr>
                    <m:t>i</m:t>
                  </m:r>
                </m:e>
              </m:d>
              <m:r>
                <m:rPr>
                  <m:sty m:val="p"/>
                </m:rPr>
                <w:rPr>
                  <w:rFonts w:ascii="Cambria Math" w:hAnsi="Cambria Math"/>
                </w:rPr>
                <m:t>-</m:t>
              </m:r>
              <m:r>
                <w:rPr>
                  <w:rFonts w:ascii="Cambria Math" w:hAnsi="Cambria Math"/>
                </w:rPr>
                <m:t>a</m:t>
              </m:r>
              <m:d>
                <m:dPr>
                  <m:ctrlPr>
                    <w:rPr>
                      <w:rFonts w:ascii="Cambria Math" w:hAnsi="Cambria Math"/>
                    </w:rPr>
                  </m:ctrlPr>
                </m:dPr>
                <m:e>
                  <m:r>
                    <w:rPr>
                      <w:rFonts w:ascii="Cambria Math" w:hAnsi="Cambria Math"/>
                    </w:rPr>
                    <m:t>i</m:t>
                  </m:r>
                </m:e>
              </m:d>
            </m:num>
            <m:den>
              <m:r>
                <w:rPr>
                  <w:rFonts w:ascii="Cambria Math" w:hAnsi="Cambria Math"/>
                </w:rPr>
                <m:t>max</m:t>
              </m:r>
              <m:d>
                <m:dPr>
                  <m:begChr m:val="{"/>
                  <m:endChr m:val="}"/>
                  <m:ctrlPr>
                    <w:rPr>
                      <w:rFonts w:ascii="Cambria Math" w:hAnsi="Cambria Math"/>
                    </w:rPr>
                  </m:ctrlPr>
                </m:dPr>
                <m:e>
                  <m:r>
                    <w:rPr>
                      <w:rFonts w:ascii="Cambria Math" w:hAnsi="Cambria Math"/>
                    </w:rPr>
                    <m:t>a</m:t>
                  </m:r>
                  <m:d>
                    <m:dPr>
                      <m:ctrlPr>
                        <w:rPr>
                          <w:rFonts w:ascii="Cambria Math" w:hAnsi="Cambria Math"/>
                        </w:rPr>
                      </m:ctrlPr>
                    </m:dPr>
                    <m:e>
                      <m:r>
                        <w:rPr>
                          <w:rFonts w:ascii="Cambria Math" w:hAnsi="Cambria Math"/>
                        </w:rPr>
                        <m:t>i</m:t>
                      </m:r>
                    </m:e>
                  </m:d>
                  <m:r>
                    <m:rPr>
                      <m:sty m:val="p"/>
                    </m:rPr>
                    <w:rPr>
                      <w:rFonts w:ascii="Cambria Math" w:hAnsi="Cambria Math"/>
                    </w:rPr>
                    <m:t xml:space="preserve">,  </m:t>
                  </m:r>
                  <m:r>
                    <w:rPr>
                      <w:rFonts w:ascii="Cambria Math" w:hAnsi="Cambria Math"/>
                    </w:rPr>
                    <m:t>b</m:t>
                  </m:r>
                  <m:d>
                    <m:dPr>
                      <m:ctrlPr>
                        <w:rPr>
                          <w:rFonts w:ascii="Cambria Math" w:hAnsi="Cambria Math"/>
                        </w:rPr>
                      </m:ctrlPr>
                    </m:dPr>
                    <m:e>
                      <m:r>
                        <w:rPr>
                          <w:rFonts w:ascii="Cambria Math" w:hAnsi="Cambria Math"/>
                        </w:rPr>
                        <m:t>i</m:t>
                      </m:r>
                    </m:e>
                  </m:d>
                </m:e>
              </m:d>
            </m:den>
          </m:f>
        </m:oMath>
      </m:oMathPara>
    </w:p>
    <w:p w14:paraId="5815FC4C" w14:textId="77777777" w:rsidR="008B5CBF" w:rsidRDefault="008B5CBF" w:rsidP="008B5CBF">
      <w:r>
        <w:rPr>
          <w:rFonts w:hint="eastAsia"/>
        </w:rPr>
        <w:lastRenderedPageBreak/>
        <w:t xml:space="preserve">where </w:t>
      </w:r>
      <m:oMath>
        <m:r>
          <w:rPr>
            <w:rFonts w:ascii="Cambria Math" w:hAnsi="Cambria Math"/>
          </w:rPr>
          <m:t>s(i)</m:t>
        </m:r>
      </m:oMath>
      <w:r>
        <w:t xml:space="preserve"> </w:t>
      </w:r>
      <w:r>
        <w:rPr>
          <w:rFonts w:hint="eastAsia"/>
        </w:rPr>
        <w:t>w is the silhouette coefficient,</w:t>
      </w:r>
      <w:r w:rsidRPr="007D3EFF">
        <w:rPr>
          <w:rFonts w:ascii="Cambria Math" w:hAnsi="Cambria Math"/>
          <w:i/>
        </w:rPr>
        <w:t xml:space="preserve"> </w:t>
      </w:r>
      <m:oMath>
        <m:r>
          <w:rPr>
            <w:rFonts w:ascii="Cambria Math" w:hAnsi="Cambria Math"/>
          </w:rPr>
          <m:t>a(i)</m:t>
        </m:r>
      </m:oMath>
      <w:r>
        <w:rPr>
          <w:rFonts w:hint="eastAsia"/>
        </w:rPr>
        <w:t xml:space="preserve"> </w:t>
      </w:r>
      <w:r>
        <w:t xml:space="preserve">is the mean distance between </w:t>
      </w:r>
      <m:oMath>
        <m:r>
          <w:rPr>
            <w:rFonts w:ascii="Cambria Math" w:hAnsi="Cambria Math"/>
          </w:rPr>
          <m:t>i</m:t>
        </m:r>
      </m:oMath>
      <w:r>
        <w:t xml:space="preserve"> and all other data points in the same cluster. </w:t>
      </w:r>
      <m:oMath>
        <m:r>
          <w:rPr>
            <w:rFonts w:ascii="Cambria Math" w:hAnsi="Cambria Math"/>
          </w:rPr>
          <m:t>b(i)</m:t>
        </m:r>
      </m:oMath>
      <w:r>
        <w:t xml:space="preserve"> is the smallest mean distance of </w:t>
      </w:r>
      <m:oMath>
        <m:r>
          <w:rPr>
            <w:rFonts w:ascii="Cambria Math" w:hAnsi="Cambria Math"/>
          </w:rPr>
          <m:t>i</m:t>
        </m:r>
      </m:oMath>
      <w:r>
        <w:t xml:space="preserve"> to all points in any other cluster.</w:t>
      </w:r>
    </w:p>
    <w:p w14:paraId="5E7CDC8E" w14:textId="77777777" w:rsidR="008B5CBF" w:rsidRPr="00BF05D5" w:rsidRDefault="008B5CBF" w:rsidP="00E34CCB">
      <w:pPr>
        <w:pStyle w:val="H4"/>
      </w:pPr>
      <w:bookmarkStart w:id="205" w:name="_Hlk199242398"/>
      <w:r>
        <w:rPr>
          <w:rFonts w:hint="eastAsia"/>
        </w:rPr>
        <w:t>Evaluation of MZs for irrigation</w:t>
      </w:r>
    </w:p>
    <w:bookmarkEnd w:id="205"/>
    <w:p w14:paraId="77261178" w14:textId="77777777" w:rsidR="008B5CBF" w:rsidRDefault="008B5CBF" w:rsidP="008B5CBF">
      <w:r w:rsidRPr="00F81C84">
        <w:t>To evaluate irrigation-responsive zones and identify optimal treatments, we conducted a two-tiered ANOVA approach following zone delineation using seven clustering methods. First, field-wide ANOVA assessed overall clustering effectiveness, with cluster, irrigation treatment, and their interaction as fixed effects and soybean yield as the response. Second, zone-specific ANOVAs examined irrigation effects within each management zone (MZ), treating irrigation treatment as the main effect and yield as the response. All pairwise comparisons used Fisher’s protected LSD test (α = 0.05). This hierarchical analysis enabled: (1) validation of zone delineation efficacy across the field, and (2) targeted evaluation of irrigation responses within zones to optimize spatial water management strategies.</w:t>
      </w:r>
    </w:p>
    <w:p w14:paraId="0A79194A" w14:textId="77777777" w:rsidR="008B5CBF" w:rsidRPr="003171F9" w:rsidRDefault="008B5CBF" w:rsidP="008B5CBF">
      <w:pPr>
        <w:pStyle w:val="Heading2"/>
      </w:pPr>
      <w:bookmarkStart w:id="206" w:name="_Toc204820702"/>
      <w:r>
        <w:t>Result</w:t>
      </w:r>
      <w:bookmarkEnd w:id="206"/>
    </w:p>
    <w:p w14:paraId="62CBE68D" w14:textId="77777777" w:rsidR="008B5CBF" w:rsidRPr="00654DB0" w:rsidRDefault="008B5CBF" w:rsidP="00E34CCB">
      <w:pPr>
        <w:pStyle w:val="Heading3"/>
      </w:pPr>
      <w:bookmarkStart w:id="207" w:name="_Toc204820703"/>
      <w:r>
        <w:rPr>
          <w:rFonts w:hint="eastAsia"/>
        </w:rPr>
        <w:t>Descriptive statistics</w:t>
      </w:r>
      <w:bookmarkEnd w:id="207"/>
    </w:p>
    <w:p w14:paraId="435891AE" w14:textId="27B2E927" w:rsidR="008B5CBF" w:rsidRDefault="008B5CBF" w:rsidP="008B5CBF">
      <w:r w:rsidRPr="007E11C6">
        <w:t>Descriptive statistics of ECd, GPR, and 2020 rainfed yield revealed substantial field-scale variability among the three attributes with markedly different value ranges across the study area</w:t>
      </w:r>
      <w:r>
        <w:rPr>
          <w:rFonts w:hint="eastAsia"/>
        </w:rPr>
        <w:t xml:space="preserve"> (</w:t>
      </w:r>
      <w:r w:rsidR="000F21AB" w:rsidRPr="000F21AB">
        <w:rPr>
          <w:rStyle w:val="TableintextChar"/>
          <w:rFonts w:eastAsia="SimSun"/>
        </w:rPr>
        <w:fldChar w:fldCharType="begin"/>
      </w:r>
      <w:r w:rsidR="000F21AB" w:rsidRPr="000F21AB">
        <w:rPr>
          <w:rStyle w:val="TableintextChar"/>
          <w:rFonts w:eastAsia="SimSun"/>
        </w:rPr>
        <w:instrText xml:space="preserve"> </w:instrText>
      </w:r>
      <w:r w:rsidR="000F21AB" w:rsidRPr="000F21AB">
        <w:rPr>
          <w:rStyle w:val="TableintextChar"/>
          <w:rFonts w:eastAsia="SimSun" w:hint="eastAsia"/>
        </w:rPr>
        <w:instrText>REF _Ref204824690 \h</w:instrText>
      </w:r>
      <w:r w:rsidR="000F21AB" w:rsidRPr="000F21AB">
        <w:rPr>
          <w:rStyle w:val="TableintextChar"/>
          <w:rFonts w:eastAsia="SimSun"/>
        </w:rPr>
        <w:instrText xml:space="preserve"> </w:instrText>
      </w:r>
      <w:r w:rsidR="000F21AB">
        <w:rPr>
          <w:rStyle w:val="TableintextChar"/>
          <w:rFonts w:eastAsia="SimSun"/>
        </w:rPr>
        <w:instrText xml:space="preserve"> \* MERGEFORMAT </w:instrText>
      </w:r>
      <w:r w:rsidR="000F21AB" w:rsidRPr="000F21AB">
        <w:rPr>
          <w:rStyle w:val="TableintextChar"/>
          <w:rFonts w:eastAsia="SimSun"/>
        </w:rPr>
      </w:r>
      <w:r w:rsidR="000F21AB" w:rsidRPr="000F21AB">
        <w:rPr>
          <w:rStyle w:val="TableintextChar"/>
          <w:rFonts w:eastAsia="SimSun"/>
        </w:rPr>
        <w:fldChar w:fldCharType="separate"/>
      </w:r>
      <w:r w:rsidR="000F21AB" w:rsidRPr="000F21AB">
        <w:rPr>
          <w:rStyle w:val="TableintextChar"/>
          <w:rFonts w:eastAsia="SimSun"/>
        </w:rPr>
        <w:t>Table 4.3</w:t>
      </w:r>
      <w:r w:rsidR="000F21AB" w:rsidRPr="000F21AB">
        <w:rPr>
          <w:rStyle w:val="TableintextChar"/>
          <w:rFonts w:eastAsia="SimSun"/>
        </w:rPr>
        <w:fldChar w:fldCharType="end"/>
      </w:r>
      <w:r>
        <w:rPr>
          <w:rFonts w:hint="eastAsia"/>
        </w:rPr>
        <w:t>)</w:t>
      </w:r>
      <w:r w:rsidRPr="007E11C6">
        <w:t xml:space="preserve">. </w:t>
      </w:r>
      <w:r w:rsidRPr="004419DA">
        <w:t>ECd values (4.0-15.7 mS/m) exhibited moderate variability characteristics of mixed soil textures with this range typically associated with sandy to silt loam soils. The comparatively narrower GPR range (1.3-3.5</w:t>
      </w:r>
      <w:r>
        <w:rPr>
          <w:rFonts w:hint="eastAsia"/>
        </w:rPr>
        <w:t xml:space="preserve"> m</w:t>
      </w:r>
      <w:r w:rsidRPr="004419DA">
        <w:t xml:space="preserve">) suggested more homogeneous subsurface properties. In contrast, yield measurements showed substantial </w:t>
      </w:r>
      <w:r w:rsidRPr="004419DA">
        <w:lastRenderedPageBreak/>
        <w:t xml:space="preserve">variation (285.7-4345.5 kg/ha), spanning an order of magnitude that reflects the complex interaction between soil properties, water availability, and agronomic factors. </w:t>
      </w:r>
      <w:r w:rsidRPr="001B55B8">
        <w:t>The skewness values (-0.4 to -0.6) indicate mild left-skewed distributions for all three datasets, while the kurtosis values reveal a near-normal distribution for ECd but platykurtic (flatter-than-normal) distributions for GPR and yield (</w:t>
      </w:r>
      <w:r w:rsidR="000F21AB" w:rsidRPr="000F21AB">
        <w:rPr>
          <w:rStyle w:val="TableintextChar"/>
          <w:rFonts w:eastAsia="SimSun"/>
        </w:rPr>
        <w:fldChar w:fldCharType="begin"/>
      </w:r>
      <w:r w:rsidR="000F21AB" w:rsidRPr="000F21AB">
        <w:rPr>
          <w:rStyle w:val="TableintextChar"/>
          <w:rFonts w:eastAsia="SimSun"/>
        </w:rPr>
        <w:instrText xml:space="preserve"> </w:instrText>
      </w:r>
      <w:r w:rsidR="000F21AB" w:rsidRPr="000F21AB">
        <w:rPr>
          <w:rStyle w:val="TableintextChar"/>
          <w:rFonts w:eastAsia="SimSun" w:hint="eastAsia"/>
        </w:rPr>
        <w:instrText>REF _Ref204824690 \h</w:instrText>
      </w:r>
      <w:r w:rsidR="000F21AB" w:rsidRPr="000F21AB">
        <w:rPr>
          <w:rStyle w:val="TableintextChar"/>
          <w:rFonts w:eastAsia="SimSun"/>
        </w:rPr>
        <w:instrText xml:space="preserve"> </w:instrText>
      </w:r>
      <w:r w:rsidR="000F21AB">
        <w:rPr>
          <w:rStyle w:val="TableintextChar"/>
          <w:rFonts w:eastAsia="SimSun"/>
        </w:rPr>
        <w:instrText xml:space="preserve"> \* MERGEFORMAT </w:instrText>
      </w:r>
      <w:r w:rsidR="000F21AB" w:rsidRPr="000F21AB">
        <w:rPr>
          <w:rStyle w:val="TableintextChar"/>
          <w:rFonts w:eastAsia="SimSun"/>
        </w:rPr>
      </w:r>
      <w:r w:rsidR="000F21AB" w:rsidRPr="000F21AB">
        <w:rPr>
          <w:rStyle w:val="TableintextChar"/>
          <w:rFonts w:eastAsia="SimSun"/>
        </w:rPr>
        <w:fldChar w:fldCharType="separate"/>
      </w:r>
      <w:r w:rsidR="000F21AB" w:rsidRPr="000F21AB">
        <w:rPr>
          <w:rStyle w:val="TableintextChar"/>
          <w:rFonts w:eastAsia="SimSun"/>
        </w:rPr>
        <w:t>Table 4.3</w:t>
      </w:r>
      <w:r w:rsidR="000F21AB" w:rsidRPr="000F21AB">
        <w:rPr>
          <w:rStyle w:val="TableintextChar"/>
          <w:rFonts w:eastAsia="SimSun"/>
        </w:rPr>
        <w:fldChar w:fldCharType="end"/>
      </w:r>
      <w:r w:rsidRPr="001B55B8">
        <w:t>).</w:t>
      </w:r>
      <w:r>
        <w:rPr>
          <w:rFonts w:hint="eastAsia"/>
        </w:rPr>
        <w:t xml:space="preserve"> </w:t>
      </w:r>
      <w:r w:rsidRPr="004419DA">
        <w:t>This near-normal distribution pattern, combined with the absence of significant outliers, confirms these parameters' suitability for geospatial analysis and supports their use in reliable management zone delineation.</w:t>
      </w:r>
    </w:p>
    <w:p w14:paraId="53329629" w14:textId="784C7575" w:rsidR="008B5CBF" w:rsidRDefault="008B5CBF" w:rsidP="008B5CBF">
      <w:r w:rsidRPr="00F42E99">
        <w:t xml:space="preserve">Visual inspection of spatial patterns demonstrated a clear </w:t>
      </w:r>
      <w:r>
        <w:rPr>
          <w:rFonts w:hint="eastAsia"/>
        </w:rPr>
        <w:t xml:space="preserve">spatial </w:t>
      </w:r>
      <w:r w:rsidRPr="00F42E99">
        <w:t>correlation and coherent alignment of relative highs and lows across the three attribute maps (</w:t>
      </w:r>
      <w:r w:rsidR="00A762D2" w:rsidRPr="00A762D2">
        <w:rPr>
          <w:rStyle w:val="TableintextChar"/>
          <w:rFonts w:eastAsia="SimSun"/>
        </w:rPr>
        <w:fldChar w:fldCharType="begin"/>
      </w:r>
      <w:r w:rsidR="00A762D2" w:rsidRPr="00A762D2">
        <w:rPr>
          <w:rStyle w:val="TableintextChar"/>
          <w:rFonts w:eastAsia="SimSun"/>
        </w:rPr>
        <w:instrText xml:space="preserve"> REF _Ref204825204 \h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Figure 4.1</w:t>
      </w:r>
      <w:r w:rsidR="00A762D2" w:rsidRPr="00A762D2">
        <w:rPr>
          <w:rStyle w:val="TableintextChar"/>
          <w:rFonts w:eastAsia="SimSun"/>
        </w:rPr>
        <w:fldChar w:fldCharType="end"/>
      </w:r>
      <w:r w:rsidRPr="00F42E99">
        <w:t xml:space="preserve">). Notably, the spatial distribution of values exhibited a distinct geographical trend: the west field (located in the southwest) and the east field (located in the northeast) displayed contrasting patterns, with low values concentrated along their adjacent boundaries (the eastern part of the west field and the western part of the east field), while the remaining areas predominantly exhibited high values. This spatial structure suggests a potential underlying environmental or management-driven gradient influencing soil and crop performance. The consistency in low-value zones may indicate shared limiting factors, such as localized soil degradation, </w:t>
      </w:r>
      <w:r>
        <w:rPr>
          <w:rFonts w:hint="eastAsia"/>
        </w:rPr>
        <w:t xml:space="preserve">or </w:t>
      </w:r>
      <w:r w:rsidRPr="00F42E99">
        <w:t>hydrological constraints. Conversely, the high-value regions likely reflect more favorable conditions, possibly linked to soil fertility,</w:t>
      </w:r>
      <w:r>
        <w:rPr>
          <w:rFonts w:hint="eastAsia"/>
        </w:rPr>
        <w:t xml:space="preserve"> or</w:t>
      </w:r>
      <w:r w:rsidRPr="00F42E99">
        <w:t xml:space="preserve"> drainage efficiency. The strong spatial coherence among ECd, GPR, and rainfed yield further supports the interdependence of these variables in determining field-scale variability</w:t>
      </w:r>
      <w:r>
        <w:rPr>
          <w:rFonts w:hint="eastAsia"/>
        </w:rPr>
        <w:t xml:space="preserve"> </w:t>
      </w:r>
      <w:r>
        <w:t>and</w:t>
      </w:r>
      <w:r>
        <w:rPr>
          <w:rFonts w:hint="eastAsia"/>
        </w:rPr>
        <w:t xml:space="preserve"> </w:t>
      </w:r>
      <w:r w:rsidRPr="00F42E99">
        <w:t>reinforcing their combined utility for precision agriculture applications.</w:t>
      </w:r>
      <w:r w:rsidRPr="009378E3">
        <w:t xml:space="preserve"> </w:t>
      </w:r>
      <w:r>
        <w:lastRenderedPageBreak/>
        <w:t>Additionally</w:t>
      </w:r>
      <w:r>
        <w:rPr>
          <w:rFonts w:hint="eastAsia"/>
        </w:rPr>
        <w:t>, m</w:t>
      </w:r>
      <w:r w:rsidRPr="002B0B98">
        <w:t xml:space="preserve">ultivariate correlation analysis </w:t>
      </w:r>
      <w:r w:rsidRPr="00F31738">
        <w:t>showed strong pairwise correlations (</w:t>
      </w:r>
      <w:r w:rsidR="000F21AB" w:rsidRPr="000F21AB">
        <w:rPr>
          <w:rStyle w:val="TableintextChar"/>
          <w:rFonts w:eastAsia="SimSun"/>
        </w:rPr>
        <w:fldChar w:fldCharType="begin"/>
      </w:r>
      <w:r w:rsidR="000F21AB" w:rsidRPr="000F21AB">
        <w:rPr>
          <w:rStyle w:val="TableintextChar"/>
          <w:rFonts w:eastAsia="SimSun"/>
        </w:rPr>
        <w:instrText xml:space="preserve"> REF _Ref204824733 \h </w:instrText>
      </w:r>
      <w:r w:rsidR="000F21AB">
        <w:rPr>
          <w:rStyle w:val="TableintextChar"/>
          <w:rFonts w:eastAsia="SimSun"/>
        </w:rPr>
        <w:instrText xml:space="preserve"> \* MERGEFORMAT </w:instrText>
      </w:r>
      <w:r w:rsidR="000F21AB" w:rsidRPr="000F21AB">
        <w:rPr>
          <w:rStyle w:val="TableintextChar"/>
          <w:rFonts w:eastAsia="SimSun"/>
        </w:rPr>
      </w:r>
      <w:r w:rsidR="000F21AB" w:rsidRPr="000F21AB">
        <w:rPr>
          <w:rStyle w:val="TableintextChar"/>
          <w:rFonts w:eastAsia="SimSun"/>
        </w:rPr>
        <w:fldChar w:fldCharType="separate"/>
      </w:r>
      <w:r w:rsidR="000F21AB" w:rsidRPr="000F21AB">
        <w:rPr>
          <w:rStyle w:val="TableintextChar"/>
          <w:rFonts w:eastAsia="SimSun"/>
        </w:rPr>
        <w:t>Table 4.4</w:t>
      </w:r>
      <w:r w:rsidR="000F21AB" w:rsidRPr="000F21AB">
        <w:rPr>
          <w:rStyle w:val="TableintextChar"/>
          <w:rFonts w:eastAsia="SimSun"/>
        </w:rPr>
        <w:fldChar w:fldCharType="end"/>
      </w:r>
      <w:r w:rsidRPr="00F31738">
        <w:t>). These high</w:t>
      </w:r>
      <w:r>
        <w:rPr>
          <w:rFonts w:hint="eastAsia"/>
        </w:rPr>
        <w:t xml:space="preserve"> Pearson</w:t>
      </w:r>
      <w:r w:rsidRPr="00F31738">
        <w:t xml:space="preserve"> correlation coefficients confirmed significant spatial </w:t>
      </w:r>
      <w:r>
        <w:rPr>
          <w:rFonts w:hint="eastAsia"/>
        </w:rPr>
        <w:t>correlation</w:t>
      </w:r>
      <w:r w:rsidRPr="00F31738">
        <w:t xml:space="preserve"> among ECd, GPR, and rainfed yield data</w:t>
      </w:r>
      <w:r>
        <w:rPr>
          <w:rFonts w:hint="eastAsia"/>
        </w:rPr>
        <w:t xml:space="preserve">. </w:t>
      </w:r>
      <w:r w:rsidRPr="007E11C6">
        <w:t>These observed field-scale variability</w:t>
      </w:r>
      <w:r w:rsidRPr="009378E3">
        <w:t xml:space="preserve"> </w:t>
      </w:r>
      <w:r>
        <w:rPr>
          <w:rFonts w:hint="eastAsia"/>
        </w:rPr>
        <w:t xml:space="preserve">and </w:t>
      </w:r>
      <w:r w:rsidRPr="007E11C6">
        <w:t xml:space="preserve">distribution characteristics highlight the potential for effective </w:t>
      </w:r>
      <w:r>
        <w:rPr>
          <w:rFonts w:hint="eastAsia"/>
        </w:rPr>
        <w:t>MZD</w:t>
      </w:r>
      <w:r w:rsidRPr="007E11C6">
        <w:t xml:space="preserve"> using these datasets.</w:t>
      </w:r>
    </w:p>
    <w:p w14:paraId="56B7814E" w14:textId="77777777" w:rsidR="008B5CBF" w:rsidRPr="00654DB0" w:rsidRDefault="008B5CBF" w:rsidP="00E34CCB">
      <w:pPr>
        <w:pStyle w:val="Heading3"/>
      </w:pPr>
      <w:bookmarkStart w:id="208" w:name="_Toc204820704"/>
      <w:r w:rsidRPr="007B2534">
        <w:t>ANCOVA</w:t>
      </w:r>
      <w:bookmarkEnd w:id="208"/>
    </w:p>
    <w:p w14:paraId="58E86214" w14:textId="4D9EB411" w:rsidR="008B5CBF" w:rsidRDefault="008B5CBF" w:rsidP="008B5CBF">
      <w:r>
        <w:t>When analyzed individually as covariates, all three attributes</w:t>
      </w:r>
      <w:r>
        <w:rPr>
          <w:rFonts w:hint="eastAsia"/>
        </w:rPr>
        <w:t xml:space="preserve"> (</w:t>
      </w:r>
      <w:r>
        <w:t>ECd, GPR, and rainfed yield</w:t>
      </w:r>
      <w:r>
        <w:rPr>
          <w:rFonts w:hint="eastAsia"/>
        </w:rPr>
        <w:t xml:space="preserve">) </w:t>
      </w:r>
      <w:r>
        <w:t>exhibited significant effects on irrigated soybean yield. However, in the combined ANCOVA model incorporating all covariates simultaneously, only rainfed yield maintained consistent significance across both study years</w:t>
      </w:r>
      <w:r w:rsidR="000F21AB">
        <w:rPr>
          <w:rFonts w:hint="eastAsia"/>
        </w:rPr>
        <w:t xml:space="preserve"> (</w:t>
      </w:r>
      <w:r w:rsidR="000F21AB" w:rsidRPr="000F21AB">
        <w:rPr>
          <w:rStyle w:val="TableintextChar"/>
          <w:rFonts w:eastAsia="SimSun"/>
        </w:rPr>
        <w:fldChar w:fldCharType="begin"/>
      </w:r>
      <w:r w:rsidR="000F21AB" w:rsidRPr="000F21AB">
        <w:rPr>
          <w:rStyle w:val="TableintextChar"/>
          <w:rFonts w:eastAsia="SimSun"/>
        </w:rPr>
        <w:instrText xml:space="preserve"> </w:instrText>
      </w:r>
      <w:r w:rsidR="000F21AB" w:rsidRPr="000F21AB">
        <w:rPr>
          <w:rStyle w:val="TableintextChar"/>
          <w:rFonts w:eastAsia="SimSun" w:hint="eastAsia"/>
        </w:rPr>
        <w:instrText>REF _Ref204824754 \h</w:instrText>
      </w:r>
      <w:r w:rsidR="000F21AB" w:rsidRPr="000F21AB">
        <w:rPr>
          <w:rStyle w:val="TableintextChar"/>
          <w:rFonts w:eastAsia="SimSun"/>
        </w:rPr>
        <w:instrText xml:space="preserve"> </w:instrText>
      </w:r>
      <w:r w:rsidR="000F21AB">
        <w:rPr>
          <w:rStyle w:val="TableintextChar"/>
          <w:rFonts w:eastAsia="SimSun"/>
        </w:rPr>
        <w:instrText xml:space="preserve"> \* MERGEFORMAT </w:instrText>
      </w:r>
      <w:r w:rsidR="000F21AB" w:rsidRPr="000F21AB">
        <w:rPr>
          <w:rStyle w:val="TableintextChar"/>
          <w:rFonts w:eastAsia="SimSun"/>
        </w:rPr>
      </w:r>
      <w:r w:rsidR="000F21AB" w:rsidRPr="000F21AB">
        <w:rPr>
          <w:rStyle w:val="TableintextChar"/>
          <w:rFonts w:eastAsia="SimSun"/>
        </w:rPr>
        <w:fldChar w:fldCharType="separate"/>
      </w:r>
      <w:r w:rsidR="000F21AB" w:rsidRPr="000F21AB">
        <w:rPr>
          <w:rStyle w:val="TableintextChar"/>
          <w:rFonts w:eastAsia="SimSun"/>
        </w:rPr>
        <w:t>Table 4.5</w:t>
      </w:r>
      <w:r w:rsidR="000F21AB" w:rsidRPr="000F21AB">
        <w:rPr>
          <w:rStyle w:val="TableintextChar"/>
          <w:rFonts w:eastAsia="SimSun"/>
        </w:rPr>
        <w:fldChar w:fldCharType="end"/>
      </w:r>
      <w:r w:rsidR="000F21AB">
        <w:rPr>
          <w:rFonts w:hint="eastAsia"/>
        </w:rPr>
        <w:t>)</w:t>
      </w:r>
      <w:r>
        <w:t>. While ECd showed year-dependent effects (significant in 2018 but not 2019), GPR failed to demonstrate significant influence in either year.</w:t>
      </w:r>
    </w:p>
    <w:p w14:paraId="660783D0" w14:textId="77777777" w:rsidR="008B5CBF" w:rsidRPr="0098170D" w:rsidRDefault="008B5CBF" w:rsidP="008B5CBF">
      <w:r>
        <w:t>These results imply that any of these attributes could potentially serve as viable proxies for spatial variability when access to comprehensive measurements is limited. Notably, rainfed yield emerged as the most robust indicator</w:t>
      </w:r>
      <w:r>
        <w:rPr>
          <w:rFonts w:hint="eastAsia"/>
        </w:rPr>
        <w:t xml:space="preserve"> with </w:t>
      </w:r>
      <w:r>
        <w:t>two key advantages:</w:t>
      </w:r>
      <w:r>
        <w:rPr>
          <w:rFonts w:hint="eastAsia"/>
        </w:rPr>
        <w:t xml:space="preserve"> </w:t>
      </w:r>
      <w:r>
        <w:t xml:space="preserve">consistent interannual reliability unaffected by unknown confounding factors and practical accessibility in resource-constrained scenarios where advanced sensing technologies (e.g., ECd or GPR) are unavailable. This underscores the particular utility of historical yield data as a foundational metric for </w:t>
      </w:r>
      <w:r>
        <w:rPr>
          <w:rFonts w:hint="eastAsia"/>
        </w:rPr>
        <w:t>MZD</w:t>
      </w:r>
      <w:r>
        <w:t xml:space="preserve"> with limited infrastructure.</w:t>
      </w:r>
    </w:p>
    <w:p w14:paraId="4A8819F2" w14:textId="77777777" w:rsidR="008B5CBF" w:rsidRPr="00654DB0" w:rsidRDefault="008B5CBF" w:rsidP="00E34CCB">
      <w:pPr>
        <w:pStyle w:val="Heading3"/>
      </w:pPr>
      <w:bookmarkStart w:id="209" w:name="_Toc204820705"/>
      <w:r>
        <w:rPr>
          <w:rFonts w:hint="eastAsia"/>
        </w:rPr>
        <w:t>The optimal clustering number</w:t>
      </w:r>
      <w:bookmarkEnd w:id="209"/>
    </w:p>
    <w:p w14:paraId="625829E9" w14:textId="471C266E" w:rsidR="008B5CBF" w:rsidRDefault="008B5CBF" w:rsidP="008B5CBF">
      <w:r w:rsidRPr="00F558FE">
        <w:t xml:space="preserve">The optimal number of clusters for this field was determined to be two, based on joint evaluation of </w:t>
      </w:r>
      <w:r>
        <w:rPr>
          <w:rFonts w:hint="eastAsia"/>
        </w:rPr>
        <w:t>WSS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_Ref204825226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Figure 4.2</w:t>
      </w:r>
      <w:r w:rsidR="00A762D2" w:rsidRPr="00A762D2">
        <w:rPr>
          <w:rStyle w:val="TableintextChar"/>
          <w:rFonts w:eastAsia="SimSun"/>
        </w:rPr>
        <w:fldChar w:fldCharType="end"/>
      </w:r>
      <w:r>
        <w:rPr>
          <w:rFonts w:hint="eastAsia"/>
        </w:rPr>
        <w:t>)</w:t>
      </w:r>
      <w:r w:rsidRPr="00F558FE">
        <w:t xml:space="preserve"> and </w:t>
      </w:r>
      <w:r>
        <w:rPr>
          <w:rFonts w:hint="eastAsia"/>
        </w:rPr>
        <w:t>ASW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_Ref204825232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Figure 4.3</w:t>
      </w:r>
      <w:r w:rsidR="00A762D2" w:rsidRPr="00A762D2">
        <w:rPr>
          <w:rStyle w:val="TableintextChar"/>
          <w:rFonts w:eastAsia="SimSun"/>
        </w:rPr>
        <w:fldChar w:fldCharType="end"/>
      </w:r>
      <w:r>
        <w:rPr>
          <w:rFonts w:hint="eastAsia"/>
        </w:rPr>
        <w:t>)</w:t>
      </w:r>
      <w:r w:rsidRPr="00F558FE">
        <w:t xml:space="preserve">. Among the seven clustering </w:t>
      </w:r>
      <w:r w:rsidRPr="00F558FE">
        <w:lastRenderedPageBreak/>
        <w:t xml:space="preserve">methods tested, the most effective spatial delineation - characterized by the highest </w:t>
      </w:r>
      <w:r>
        <w:rPr>
          <w:rFonts w:hint="eastAsia"/>
        </w:rPr>
        <w:t>ASW</w:t>
      </w:r>
      <w:r w:rsidRPr="00F558FE">
        <w:t xml:space="preserve"> and lowest within-cluster sum of squares - was obtained when using exclusively rainfed yield data. These results demonstrate that interannual yield variability under rainfed conditions is the primary driver of spatial patterns in this agricultural system. The findings highlight the predominant influence of rainfall distribution on field-scale variability and confirm that single-year rainfed yield data can serve as a reliable standalone variable for management zone delineation in similar production environments.</w:t>
      </w:r>
    </w:p>
    <w:p w14:paraId="4FF3F4F6" w14:textId="77777777" w:rsidR="008B5CBF" w:rsidRPr="007317B6" w:rsidRDefault="008B5CBF" w:rsidP="00E34CCB">
      <w:pPr>
        <w:pStyle w:val="Heading3"/>
      </w:pPr>
      <w:bookmarkStart w:id="210" w:name="_Toc204820706"/>
      <w:r w:rsidRPr="007317B6">
        <w:t xml:space="preserve">Evaluation of </w:t>
      </w:r>
      <w:r>
        <w:t>management</w:t>
      </w:r>
      <w:r>
        <w:rPr>
          <w:rFonts w:hint="eastAsia"/>
        </w:rPr>
        <w:t xml:space="preserve"> zones</w:t>
      </w:r>
      <w:r w:rsidRPr="007317B6">
        <w:t xml:space="preserve"> for irrigation</w:t>
      </w:r>
      <w:bookmarkEnd w:id="210"/>
    </w:p>
    <w:p w14:paraId="5D0958E2" w14:textId="62708B16" w:rsidR="008B5CBF" w:rsidRDefault="008B5CBF" w:rsidP="008B5CBF">
      <w:r>
        <w:t xml:space="preserve">The clustering results from seven methods </w:t>
      </w:r>
      <w:r>
        <w:rPr>
          <w:rFonts w:hint="eastAsia"/>
        </w:rPr>
        <w:t>(</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_Ref204825239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Figure 4.4</w:t>
      </w:r>
      <w:r w:rsidR="00A762D2" w:rsidRPr="00A762D2">
        <w:rPr>
          <w:rStyle w:val="TableintextChar"/>
          <w:rFonts w:eastAsia="SimSun"/>
        </w:rPr>
        <w:fldChar w:fldCharType="end"/>
      </w:r>
      <w:r>
        <w:rPr>
          <w:rFonts w:hint="eastAsia"/>
        </w:rPr>
        <w:t xml:space="preserve">) </w:t>
      </w:r>
      <w:r>
        <w:t>aligned with spatial patterns observed in attribute maps</w:t>
      </w:r>
      <w:r>
        <w:rPr>
          <w:rFonts w:hint="eastAsia"/>
        </w:rPr>
        <w:t xml:space="preserve">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_Ref204825204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Figure 4.1</w:t>
      </w:r>
      <w:r w:rsidR="00A762D2" w:rsidRPr="00A762D2">
        <w:rPr>
          <w:rStyle w:val="TableintextChar"/>
          <w:rFonts w:eastAsia="SimSun"/>
        </w:rPr>
        <w:fldChar w:fldCharType="end"/>
      </w:r>
      <w:r>
        <w:rPr>
          <w:rFonts w:hint="eastAsia"/>
        </w:rPr>
        <w:t>)</w:t>
      </w:r>
      <w:r>
        <w:t xml:space="preserve">, where zones with lower values predominantly occurred near field boundaries. </w:t>
      </w:r>
      <w:r w:rsidRPr="007D03F6">
        <w:t>The</w:t>
      </w:r>
      <w:r>
        <w:rPr>
          <w:rFonts w:hint="eastAsia"/>
        </w:rPr>
        <w:t xml:space="preserve"> common</w:t>
      </w:r>
      <w:r w:rsidRPr="007D03F6">
        <w:t xml:space="preserve"> zonal characterization </w:t>
      </w:r>
      <w:r>
        <w:rPr>
          <w:rFonts w:hint="eastAsia"/>
        </w:rPr>
        <w:t xml:space="preserve">of those seven results </w:t>
      </w:r>
      <w:r w:rsidRPr="007D03F6">
        <w:t xml:space="preserve">revealed significant differences in soil properties and yield performance between the two management zones. Zone 1 was distinguished by consistently lower values across all measured parameters, along with </w:t>
      </w:r>
      <w:r w:rsidR="001219BF">
        <w:rPr>
          <w:rFonts w:hint="eastAsia"/>
        </w:rPr>
        <w:t>shallower sandy sub</w:t>
      </w:r>
      <w:r w:rsidRPr="007D03F6">
        <w:t xml:space="preserve">soil and a higher sand content. In contrast, </w:t>
      </w:r>
      <w:r>
        <w:rPr>
          <w:rFonts w:hint="eastAsia"/>
        </w:rPr>
        <w:t>z</w:t>
      </w:r>
      <w:r w:rsidRPr="007D03F6">
        <w:t xml:space="preserve">one 2 exhibited markedly higher ECd, GPR, and yield values, coupled with </w:t>
      </w:r>
      <w:r w:rsidR="001219BF">
        <w:rPr>
          <w:rFonts w:hint="eastAsia"/>
        </w:rPr>
        <w:t>deeper</w:t>
      </w:r>
      <w:r w:rsidRPr="007D03F6">
        <w:t xml:space="preserve"> sandy </w:t>
      </w:r>
      <w:r w:rsidR="001219BF">
        <w:rPr>
          <w:rFonts w:hint="eastAsia"/>
        </w:rPr>
        <w:t>sub</w:t>
      </w:r>
      <w:r w:rsidRPr="007D03F6">
        <w:t>soil and dominant silt loam compositio</w:t>
      </w:r>
      <w:r>
        <w:rPr>
          <w:rFonts w:hint="eastAsia"/>
        </w:rPr>
        <w:t>n</w:t>
      </w:r>
      <w:r w:rsidRPr="007D03F6">
        <w:t>.</w:t>
      </w:r>
    </w:p>
    <w:p w14:paraId="4AA3B5EF" w14:textId="17B28A8C" w:rsidR="008B5CBF" w:rsidRDefault="008B5CBF" w:rsidP="008B5CBF">
      <w:r>
        <w:t xml:space="preserve">While WSS and </w:t>
      </w:r>
      <w:r>
        <w:rPr>
          <w:rFonts w:hint="eastAsia"/>
        </w:rPr>
        <w:t>ASW</w:t>
      </w:r>
      <w:r>
        <w:t xml:space="preserve"> indicated that the two-cluster solution</w:t>
      </w:r>
      <w:r>
        <w:rPr>
          <w:rFonts w:hint="eastAsia"/>
        </w:rPr>
        <w:t xml:space="preserve"> </w:t>
      </w:r>
      <w:r>
        <w:t>using only rainfed yield data</w:t>
      </w:r>
      <w:r>
        <w:rPr>
          <w:rFonts w:hint="eastAsia"/>
        </w:rPr>
        <w:t xml:space="preserve"> (C3)</w:t>
      </w:r>
      <w:r>
        <w:t xml:space="preserve"> outperformed other approaches in terms of cluster cohesion and separation, this superior clustering performance d</w:t>
      </w:r>
      <w:r w:rsidR="00AB083C">
        <w:rPr>
          <w:rFonts w:hint="eastAsia"/>
        </w:rPr>
        <w:t>oes</w:t>
      </w:r>
      <w:r>
        <w:t xml:space="preserve"> not necessarily translate to improved irrigation management outcomes.</w:t>
      </w:r>
      <w:r>
        <w:rPr>
          <w:rFonts w:hint="eastAsia"/>
        </w:rPr>
        <w:t xml:space="preserve"> </w:t>
      </w:r>
      <w:r w:rsidRPr="00471E4F">
        <w:t>To assess practical utility,</w:t>
      </w:r>
      <w:r>
        <w:rPr>
          <w:rFonts w:hint="eastAsia"/>
        </w:rPr>
        <w:t xml:space="preserve"> </w:t>
      </w:r>
      <w:r w:rsidRPr="00471E4F">
        <w:t>ANOVA was conducted to examine the effects of management zones and irrigation treatments on irrigated soybean yield</w:t>
      </w:r>
      <w:r>
        <w:rPr>
          <w:rFonts w:hint="eastAsia"/>
        </w:rPr>
        <w:t xml:space="preserve"> </w:t>
      </w:r>
      <w:r w:rsidR="00737D31">
        <w:rPr>
          <w:rFonts w:hint="eastAsia"/>
        </w:rPr>
        <w:t>(</w:t>
      </w:r>
      <w:r w:rsidR="00737D31" w:rsidRPr="00737D31">
        <w:rPr>
          <w:rStyle w:val="TableintextChar"/>
          <w:rFonts w:eastAsia="SimSun"/>
        </w:rPr>
        <w:fldChar w:fldCharType="begin"/>
      </w:r>
      <w:r w:rsidR="00737D31" w:rsidRPr="00737D31">
        <w:rPr>
          <w:rStyle w:val="TableintextChar"/>
          <w:rFonts w:eastAsia="SimSun"/>
        </w:rPr>
        <w:instrText xml:space="preserve"> </w:instrText>
      </w:r>
      <w:r w:rsidR="00737D31" w:rsidRPr="00737D31">
        <w:rPr>
          <w:rStyle w:val="TableintextChar"/>
          <w:rFonts w:eastAsia="SimSun" w:hint="eastAsia"/>
        </w:rPr>
        <w:instrText>REF _Ref204824964 \h</w:instrText>
      </w:r>
      <w:r w:rsidR="00737D31" w:rsidRPr="00737D31">
        <w:rPr>
          <w:rStyle w:val="TableintextChar"/>
          <w:rFonts w:eastAsia="SimSun"/>
        </w:rPr>
        <w:instrText xml:space="preserve"> </w:instrText>
      </w:r>
      <w:r w:rsidR="00737D31">
        <w:rPr>
          <w:rStyle w:val="TableintextChar"/>
          <w:rFonts w:eastAsia="SimSun"/>
        </w:rPr>
        <w:instrText xml:space="preserve"> \* MERGEFORMAT </w:instrText>
      </w:r>
      <w:r w:rsidR="00737D31" w:rsidRPr="00737D31">
        <w:rPr>
          <w:rStyle w:val="TableintextChar"/>
          <w:rFonts w:eastAsia="SimSun"/>
        </w:rPr>
      </w:r>
      <w:r w:rsidR="00737D31" w:rsidRPr="00737D31">
        <w:rPr>
          <w:rStyle w:val="TableintextChar"/>
          <w:rFonts w:eastAsia="SimSun"/>
        </w:rPr>
        <w:fldChar w:fldCharType="separate"/>
      </w:r>
      <w:r w:rsidR="00737D31" w:rsidRPr="00737D31">
        <w:rPr>
          <w:rStyle w:val="TableintextChar"/>
          <w:rFonts w:eastAsia="SimSun"/>
        </w:rPr>
        <w:t>Table 4.6</w:t>
      </w:r>
      <w:r w:rsidR="00737D31" w:rsidRPr="00737D31">
        <w:rPr>
          <w:rStyle w:val="TableintextChar"/>
          <w:rFonts w:eastAsia="SimSun"/>
        </w:rPr>
        <w:fldChar w:fldCharType="end"/>
      </w:r>
      <w:r w:rsidR="00737D31">
        <w:rPr>
          <w:rFonts w:hint="eastAsia"/>
        </w:rPr>
        <w:t>) .</w:t>
      </w:r>
      <w:r w:rsidRPr="00471E4F">
        <w:t xml:space="preserve">The analysis revealed that management zones significantly influenced yield </w:t>
      </w:r>
      <w:r w:rsidRPr="00471E4F">
        <w:lastRenderedPageBreak/>
        <w:t xml:space="preserve">across all clustering methods in both years, </w:t>
      </w:r>
      <w:r>
        <w:rPr>
          <w:rFonts w:hint="eastAsia"/>
        </w:rPr>
        <w:t xml:space="preserve">and it </w:t>
      </w:r>
      <w:r w:rsidRPr="00471E4F">
        <w:t>confirm</w:t>
      </w:r>
      <w:r>
        <w:rPr>
          <w:rFonts w:hint="eastAsia"/>
        </w:rPr>
        <w:t>s</w:t>
      </w:r>
      <w:r w:rsidRPr="00471E4F">
        <w:t xml:space="preserve"> the importance of spatial variability and validating the clustering approaches for identifying zones with distinct yield potentials. </w:t>
      </w:r>
      <w:r w:rsidRPr="00045D56">
        <w:t xml:space="preserve">However, </w:t>
      </w:r>
      <w:r w:rsidRPr="00045D56">
        <w:rPr>
          <w:rFonts w:hint="eastAsia"/>
        </w:rPr>
        <w:t>t</w:t>
      </w:r>
      <w:r w:rsidRPr="00045D56">
        <w:t>he significance of irrigation treatments varied interannually</w:t>
      </w:r>
      <w:r>
        <w:t>. In the first year, irrigation showed no significant effect on yield when zones were derived solely from ECd or GPR data but became significant for the five methods incorporating yield data (either alone or combined with other attributes). This implies that yield-inclusive clustering better captured irrigation-responsive patterns in the first year. In contrast, irrigation had no significant effect in the second year regardless of clustering method, potentially due to more favorable rainfall distribution or other environmental factors that may have mitigated irrigation impacts or introduced compensating effects.</w:t>
      </w:r>
    </w:p>
    <w:p w14:paraId="7176A69F" w14:textId="3D9ED592" w:rsidR="00AB083C" w:rsidRDefault="00AB083C" w:rsidP="008B5CBF">
      <w:r w:rsidRPr="00AB083C">
        <w:t>Additionally,</w:t>
      </w:r>
      <w:r>
        <w:rPr>
          <w:rFonts w:hint="eastAsia"/>
        </w:rPr>
        <w:t xml:space="preserve"> </w:t>
      </w:r>
      <w:r w:rsidRPr="00AB083C">
        <w:t>no significant interaction was found between irrigation treatments and management zones in either year, indicating that irrigation</w:t>
      </w:r>
      <w:r w:rsidR="007A38A5">
        <w:rPr>
          <w:rFonts w:hint="eastAsia"/>
        </w:rPr>
        <w:t xml:space="preserve"> and management zone affect yield independently.</w:t>
      </w:r>
    </w:p>
    <w:p w14:paraId="75A44632" w14:textId="640EFEAD" w:rsidR="008B5CBF" w:rsidRDefault="008B5CBF" w:rsidP="008B5CBF">
      <w:r>
        <w:t xml:space="preserve">To evaluate zone-specific irrigation effects, separate ANOVA models were conducted for each management zone in 2018 and 2019. The analysis revealed a significant irrigation effect (p &lt; 0.05) on soybean yield in Zone 1 during both years, whereas no significant treatment response was detected in </w:t>
      </w:r>
      <w:r w:rsidRPr="007D03F6">
        <w:t>Zone 2</w:t>
      </w:r>
      <w:r w:rsidRPr="007D03F6">
        <w:rPr>
          <w:rFonts w:hint="eastAsia"/>
        </w:rPr>
        <w:t xml:space="preserve"> (</w:t>
      </w:r>
      <w:r w:rsidR="000F21AB" w:rsidRPr="000F21AB">
        <w:rPr>
          <w:rStyle w:val="TableintextChar"/>
          <w:rFonts w:eastAsia="SimSun"/>
        </w:rPr>
        <w:fldChar w:fldCharType="begin"/>
      </w:r>
      <w:r w:rsidR="000F21AB" w:rsidRPr="000F21AB">
        <w:rPr>
          <w:rStyle w:val="TableintextChar"/>
          <w:rFonts w:eastAsia="SimSun"/>
        </w:rPr>
        <w:instrText xml:space="preserve"> </w:instrText>
      </w:r>
      <w:r w:rsidR="000F21AB" w:rsidRPr="000F21AB">
        <w:rPr>
          <w:rStyle w:val="TableintextChar"/>
          <w:rFonts w:eastAsia="SimSun" w:hint="eastAsia"/>
        </w:rPr>
        <w:instrText>REF _Ref204824777 \h</w:instrText>
      </w:r>
      <w:r w:rsidR="000F21AB" w:rsidRPr="000F21AB">
        <w:rPr>
          <w:rStyle w:val="TableintextChar"/>
          <w:rFonts w:eastAsia="SimSun"/>
        </w:rPr>
        <w:instrText xml:space="preserve"> </w:instrText>
      </w:r>
      <w:r w:rsidR="000F21AB">
        <w:rPr>
          <w:rStyle w:val="TableintextChar"/>
          <w:rFonts w:eastAsia="SimSun"/>
        </w:rPr>
        <w:instrText xml:space="preserve"> \* MERGEFORMAT </w:instrText>
      </w:r>
      <w:r w:rsidR="000F21AB" w:rsidRPr="000F21AB">
        <w:rPr>
          <w:rStyle w:val="TableintextChar"/>
          <w:rFonts w:eastAsia="SimSun"/>
        </w:rPr>
      </w:r>
      <w:r w:rsidR="000F21AB" w:rsidRPr="000F21AB">
        <w:rPr>
          <w:rStyle w:val="TableintextChar"/>
          <w:rFonts w:eastAsia="SimSun"/>
        </w:rPr>
        <w:fldChar w:fldCharType="separate"/>
      </w:r>
      <w:r w:rsidR="000F21AB" w:rsidRPr="000F21AB">
        <w:rPr>
          <w:rStyle w:val="TableintextChar"/>
          <w:rFonts w:eastAsia="SimSun"/>
        </w:rPr>
        <w:t>Table 4.7</w:t>
      </w:r>
      <w:r w:rsidR="000F21AB" w:rsidRPr="000F21AB">
        <w:rPr>
          <w:rStyle w:val="TableintextChar"/>
          <w:rFonts w:eastAsia="SimSun"/>
        </w:rPr>
        <w:fldChar w:fldCharType="end"/>
      </w:r>
      <w:r w:rsidRPr="007D03F6">
        <w:rPr>
          <w:rFonts w:hint="eastAsia"/>
        </w:rPr>
        <w:t>)</w:t>
      </w:r>
      <w:r w:rsidRPr="007D03F6">
        <w:t>.</w:t>
      </w:r>
      <w:r>
        <w:t xml:space="preserve"> This consistent differential response pattern was observed across all seven clustering </w:t>
      </w:r>
      <w:r>
        <w:rPr>
          <w:rFonts w:hint="eastAsia"/>
        </w:rPr>
        <w:t>results</w:t>
      </w:r>
      <w:r>
        <w:t xml:space="preserve">, </w:t>
      </w:r>
      <w:r>
        <w:rPr>
          <w:rFonts w:hint="eastAsia"/>
        </w:rPr>
        <w:t>indicating</w:t>
      </w:r>
      <w:r>
        <w:t xml:space="preserve"> robust spatial variation in irrigation efficacy.</w:t>
      </w:r>
      <w:r>
        <w:rPr>
          <w:rFonts w:hint="eastAsia"/>
        </w:rPr>
        <w:t xml:space="preserve"> </w:t>
      </w:r>
      <w:r>
        <w:t>In 2019, irrigation treatments showed no significant yield impact in either zone, likely due to favorable in-season rainfall distribution that met crop water requirements, thereby diminishing the relative benefit of supplemental irrigation</w:t>
      </w:r>
      <w:r>
        <w:rPr>
          <w:rFonts w:hint="eastAsia"/>
        </w:rPr>
        <w:t>.</w:t>
      </w:r>
    </w:p>
    <w:p w14:paraId="3A25D8E3" w14:textId="113F9795" w:rsidR="008B5CBF" w:rsidRDefault="008B5CBF" w:rsidP="008B5CBF">
      <w:r>
        <w:lastRenderedPageBreak/>
        <w:t>Analysis of the responsive system (</w:t>
      </w:r>
      <w:r>
        <w:rPr>
          <w:rFonts w:hint="eastAsia"/>
        </w:rPr>
        <w:t>zone</w:t>
      </w:r>
      <w:r>
        <w:t xml:space="preserve"> 1</w:t>
      </w:r>
      <w:r>
        <w:rPr>
          <w:rFonts w:hint="eastAsia"/>
        </w:rPr>
        <w:t xml:space="preserve"> in 2018</w:t>
      </w:r>
      <w:r>
        <w:t xml:space="preserve">) revealed a consistent </w:t>
      </w:r>
      <w:r>
        <w:rPr>
          <w:rFonts w:hint="eastAsia"/>
        </w:rPr>
        <w:t>yield response pattern</w:t>
      </w:r>
      <w:r>
        <w:t xml:space="preserve"> across all seven clustering methods</w:t>
      </w:r>
      <w:r>
        <w:rPr>
          <w:rFonts w:hint="eastAsia"/>
        </w:rPr>
        <w:t xml:space="preserve">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_Ref204825280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Figure 4.5</w:t>
      </w:r>
      <w:r w:rsidR="00A762D2" w:rsidRPr="00A762D2">
        <w:rPr>
          <w:rStyle w:val="TableintextChar"/>
          <w:rFonts w:eastAsia="SimSun"/>
        </w:rPr>
        <w:fldChar w:fldCharType="end"/>
      </w:r>
      <w:r>
        <w:rPr>
          <w:rFonts w:hint="eastAsia"/>
        </w:rPr>
        <w:t>)</w:t>
      </w:r>
      <w:r>
        <w:t xml:space="preserve">. </w:t>
      </w:r>
      <w:r w:rsidRPr="00F67D94">
        <w:t xml:space="preserve">While minor variations existed between methods, they all showed a </w:t>
      </w:r>
      <w:r>
        <w:rPr>
          <w:rFonts w:hint="eastAsia"/>
        </w:rPr>
        <w:t>similar</w:t>
      </w:r>
      <w:r w:rsidRPr="00F67D94">
        <w:t xml:space="preserve"> relationship between irrigation and yield. </w:t>
      </w:r>
      <w:r w:rsidR="007A38A5" w:rsidRPr="007A38A5">
        <w:t>However, the</w:t>
      </w:r>
      <w:r w:rsidR="007A38A5">
        <w:rPr>
          <w:rFonts w:hint="eastAsia"/>
        </w:rPr>
        <w:t xml:space="preserve"> method only using</w:t>
      </w:r>
      <w:r w:rsidR="007A38A5" w:rsidRPr="007A38A5">
        <w:t xml:space="preserve"> rainfed yield has smoother transitions and </w:t>
      </w:r>
      <w:r w:rsidR="007A38A5">
        <w:rPr>
          <w:rFonts w:hint="eastAsia"/>
        </w:rPr>
        <w:t>resembles</w:t>
      </w:r>
      <w:r w:rsidR="007A38A5" w:rsidRPr="007A38A5">
        <w:t xml:space="preserve"> a traditional water production </w:t>
      </w:r>
      <w:r w:rsidR="007A38A5">
        <w:t>function</w:t>
      </w:r>
      <w:r w:rsidR="007A38A5">
        <w:rPr>
          <w:rFonts w:hint="eastAsia"/>
        </w:rPr>
        <w:t xml:space="preserve">. </w:t>
      </w:r>
      <w:r w:rsidRPr="00F67D94">
        <w:t>Notably, soybean yield exhibited diminishing returns beyond 17 cm of irrigation water with no statistically significant yield increase (p &gt; 0.05) observed at higher application rates. The 17 cm irrigation treatment produced a dramatic improvement of over 180% compared to rainfed conditions, elevating yields from 980 kg/ha to 2500 kg/ha. This response pattern suggests the existence of an irrigation threshold that optimizes water use efficiency in this management zone.</w:t>
      </w:r>
      <w:r>
        <w:rPr>
          <w:rFonts w:hint="eastAsia"/>
        </w:rPr>
        <w:t xml:space="preserve"> And t</w:t>
      </w:r>
      <w:r>
        <w:t>he consistency of this threshold across all clustering approaches strengthens its reliability for management decisions in similar soil-crop systems.</w:t>
      </w:r>
    </w:p>
    <w:p w14:paraId="2E15ADB5" w14:textId="77777777" w:rsidR="008B5CBF" w:rsidRPr="008C6C7C" w:rsidRDefault="008B5CBF" w:rsidP="008B5CBF">
      <w:pPr>
        <w:pStyle w:val="Heading2"/>
      </w:pPr>
      <w:bookmarkStart w:id="211" w:name="_Toc204820707"/>
      <w:r w:rsidRPr="003E272E">
        <w:rPr>
          <w:rFonts w:hint="eastAsia"/>
        </w:rPr>
        <w:t>Discussion</w:t>
      </w:r>
      <w:bookmarkEnd w:id="211"/>
    </w:p>
    <w:p w14:paraId="2ADEF965" w14:textId="7C9C7C10" w:rsidR="006F05DE" w:rsidRDefault="006F05DE" w:rsidP="008B5CBF">
      <w:r w:rsidRPr="006F05DE">
        <w:t>Our results demonstrate that single-year yield data can effectively replace resource-intensive measurements for irrigation management zone delineation in sub-humid soybean production systems. While achieving comparable precision to multi-sensor approaches, this simplified method overcomes three key implementation barriers: (1) eliminating specialized equipment requirements, (2) reducing data processing complexity, and (3) demonstrating operational validity under real-world rainfall variability</w:t>
      </w:r>
      <w:r>
        <w:rPr>
          <w:rFonts w:hint="eastAsia"/>
        </w:rPr>
        <w:t xml:space="preserve"> </w:t>
      </w:r>
      <w:sdt>
        <w:sdtPr>
          <w:rPr>
            <w:color w:val="000000"/>
          </w:rPr>
          <w:tag w:val="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E2LjAzLjAxMCIsIklTU04iOiIwMTY4MTY5OSIsImlzc3VlZCI6eyJkYXRlLXBhcnRzIjpbWzIwMTYsNF1dfSwicGFnZSI6IjMyNy0zNDAiLCJ2b2x1bWUiOiIxMjMifSwiaXNUZW1wb3JhcnkiOmZhbHNlfV19"/>
          <w:id w:val="836271650"/>
          <w:placeholder>
            <w:docPart w:val="6C9AAA2CCB7B43909DCFB5B4196E2F92"/>
          </w:placeholder>
        </w:sdtPr>
        <w:sdtContent>
          <w:r w:rsidRPr="002D04C4">
            <w:rPr>
              <w:color w:val="000000"/>
            </w:rPr>
            <w:t>(Haghverdi et al., 2016; Yari et al., 2017; Reyes et al., 2019; Fontanet et al., 2020; Flint et al., 2023; Maleki et al., 2023)</w:t>
          </w:r>
        </w:sdtContent>
      </w:sdt>
      <w:r w:rsidRPr="006F05DE">
        <w:t xml:space="preserve">. The two-year validation experiment confirmed consistent irrigation responses across zones delineated by yield data alone. </w:t>
      </w:r>
      <w:r w:rsidRPr="006F05DE">
        <w:lastRenderedPageBreak/>
        <w:t>This finding is particularly significant for resource-limited operations where current precision agriculture technologies remain impractical due to high costs and technical demands. Our approach bridges the gap between scientific precision and farm-level feasibility by transforming existing yield data into actionable zone management insights.</w:t>
      </w:r>
    </w:p>
    <w:p w14:paraId="25BC982D" w14:textId="77777777" w:rsidR="008B5CBF" w:rsidRPr="003A557D" w:rsidRDefault="008B5CBF" w:rsidP="00E34CCB">
      <w:pPr>
        <w:pStyle w:val="Heading3"/>
      </w:pPr>
      <w:bookmarkStart w:id="212" w:name="_Toc204820708"/>
      <w:r w:rsidRPr="009E5ECA">
        <w:t xml:space="preserve">Considerations for </w:t>
      </w:r>
      <w:r>
        <w:rPr>
          <w:rFonts w:hint="eastAsia"/>
        </w:rPr>
        <w:t>s</w:t>
      </w:r>
      <w:r w:rsidRPr="009E5ECA">
        <w:t xml:space="preserve">electing </w:t>
      </w:r>
      <w:r>
        <w:rPr>
          <w:rFonts w:hint="eastAsia"/>
        </w:rPr>
        <w:t>r</w:t>
      </w:r>
      <w:r w:rsidRPr="009E5ECA">
        <w:t xml:space="preserve">epresentative </w:t>
      </w:r>
      <w:r>
        <w:rPr>
          <w:rFonts w:hint="eastAsia"/>
        </w:rPr>
        <w:t>s</w:t>
      </w:r>
      <w:r w:rsidRPr="00B16C21">
        <w:t>ingle-</w:t>
      </w:r>
      <w:r>
        <w:rPr>
          <w:rFonts w:hint="eastAsia"/>
        </w:rPr>
        <w:t>y</w:t>
      </w:r>
      <w:r w:rsidRPr="00B16C21">
        <w:t xml:space="preserve">ear </w:t>
      </w:r>
      <w:r>
        <w:rPr>
          <w:rFonts w:hint="eastAsia"/>
        </w:rPr>
        <w:t>r</w:t>
      </w:r>
      <w:r w:rsidRPr="00B16C21">
        <w:t xml:space="preserve">ainfed </w:t>
      </w:r>
      <w:r>
        <w:rPr>
          <w:rFonts w:hint="eastAsia"/>
        </w:rPr>
        <w:t>y</w:t>
      </w:r>
      <w:r w:rsidRPr="00B16C21">
        <w:t xml:space="preserve">ield </w:t>
      </w:r>
      <w:r>
        <w:rPr>
          <w:rFonts w:hint="eastAsia"/>
        </w:rPr>
        <w:t>d</w:t>
      </w:r>
      <w:r w:rsidRPr="00B16C21">
        <w:t>ata</w:t>
      </w:r>
      <w:bookmarkEnd w:id="212"/>
    </w:p>
    <w:p w14:paraId="4F26B344" w14:textId="68823F88" w:rsidR="008B5CBF" w:rsidRDefault="008B5CBF" w:rsidP="008B5CBF">
      <w:r w:rsidRPr="009E5ECA">
        <w:t xml:space="preserve">The selection of an optimal rainfed year for </w:t>
      </w:r>
      <w:r>
        <w:rPr>
          <w:rFonts w:hint="eastAsia"/>
        </w:rPr>
        <w:t>MZD</w:t>
      </w:r>
      <w:r w:rsidRPr="009E5ECA">
        <w:t xml:space="preserve"> represents a critical decision point in precision agriculture implementation, as it must balance the need to capture persistent spatial variability while minimizing distortion from anomalous weather events</w:t>
      </w:r>
      <w:r>
        <w:rPr>
          <w:rFonts w:hint="eastAsia"/>
        </w:rPr>
        <w:t xml:space="preserve"> </w:t>
      </w:r>
      <w:sdt>
        <w:sdtPr>
          <w:rPr>
            <w:color w:val="000000"/>
          </w:rPr>
          <w:tag w:val="MENDELEY_CITATION_v3_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"/>
          <w:id w:val="903186729"/>
          <w:placeholder>
            <w:docPart w:val="D8F34D08B40A4BFBB30B06AC6FF27412"/>
          </w:placeholder>
        </w:sdtPr>
        <w:sdtContent>
          <w:r w:rsidR="002D04C4" w:rsidRPr="002D04C4">
            <w:rPr>
              <w:color w:val="000000"/>
            </w:rPr>
            <w:t>(Ceglar et al., 2016; Leroux et al., 2018)</w:t>
          </w:r>
        </w:sdtContent>
      </w:sdt>
      <w:r w:rsidRPr="009E5ECA">
        <w:t xml:space="preserve">. Our study selected the 2020 growing season as the foundation for zoning based on its meteorological representativeness and yield response characteristics. This year received near-average precipitation (50.6 cm compared to the </w:t>
      </w:r>
      <w:r w:rsidR="00105115">
        <w:rPr>
          <w:rFonts w:hint="eastAsia"/>
        </w:rPr>
        <w:t>2</w:t>
      </w:r>
      <w:r w:rsidRPr="009E5ECA">
        <w:t>0-year average of 5</w:t>
      </w:r>
      <w:r w:rsidR="00105115">
        <w:rPr>
          <w:rFonts w:hint="eastAsia"/>
        </w:rPr>
        <w:t>7.9</w:t>
      </w:r>
      <w:r w:rsidRPr="009E5ECA">
        <w:t xml:space="preserve"> cm) with </w:t>
      </w:r>
      <w:r w:rsidR="00105115">
        <w:t>appropriate</w:t>
      </w:r>
      <w:r w:rsidRPr="009E5ECA">
        <w:t xml:space="preserve"> temporal distribution that avoided both water stress periods and excessive rainfall events</w:t>
      </w:r>
      <w:r>
        <w:rPr>
          <w:rFonts w:hint="eastAsia"/>
        </w:rPr>
        <w:t xml:space="preserve"> </w:t>
      </w:r>
      <w:sdt>
        <w:sdtPr>
          <w:rPr>
            <w:color w:val="000000"/>
          </w:rPr>
          <w:tag w:val="MENDELEY_CITATION_v3_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"/>
          <w:id w:val="74258685"/>
          <w:placeholder>
            <w:docPart w:val="D8F34D08B40A4BFBB30B06AC6FF27412"/>
          </w:placeholder>
        </w:sdtPr>
        <w:sdtContent>
          <w:r w:rsidR="002D04C4" w:rsidRPr="002D04C4">
            <w:rPr>
              <w:color w:val="000000"/>
            </w:rPr>
            <w:t>(NOAA, 2024)</w:t>
          </w:r>
        </w:sdtContent>
      </w:sdt>
      <w:r w:rsidRPr="009E5ECA">
        <w:t>. More importantly, spatial yield patterns in 2020 demonstrated strong concordance with multi-year trends (r = 0.7</w:t>
      </w:r>
      <w:r>
        <w:rPr>
          <w:rFonts w:hint="eastAsia"/>
        </w:rPr>
        <w:t>-</w:t>
      </w:r>
      <w:r w:rsidRPr="009E5ECA">
        <w:t>0.8, p &lt; 0.01), suggesting this single year effectively captured the field's inherent productivity gradients rather than transient weather impacts.</w:t>
      </w:r>
      <w:r>
        <w:rPr>
          <w:rFonts w:hint="eastAsia"/>
        </w:rPr>
        <w:t xml:space="preserve"> </w:t>
      </w:r>
      <w:r w:rsidRPr="009E5ECA">
        <w:t xml:space="preserve">These findings align with the growing recognition that well-selected individual growing seasons can serve as practical proxies for longer-term yield patterns in </w:t>
      </w:r>
      <w:r>
        <w:t xml:space="preserve">limited </w:t>
      </w:r>
      <w:r>
        <w:rPr>
          <w:rFonts w:hint="eastAsia"/>
        </w:rPr>
        <w:t>resources farms</w:t>
      </w:r>
      <w:r>
        <w:t xml:space="preserve">. </w:t>
      </w:r>
      <w:r w:rsidRPr="009E5ECA">
        <w:t xml:space="preserve">However, </w:t>
      </w:r>
      <w:r w:rsidR="00105115">
        <w:rPr>
          <w:rFonts w:hint="eastAsia"/>
        </w:rPr>
        <w:t>t</w:t>
      </w:r>
      <w:r w:rsidR="00105115" w:rsidRPr="00105115">
        <w:t>he approach requires careful meteorological screening</w:t>
      </w:r>
      <w:r w:rsidR="00105115">
        <w:rPr>
          <w:rFonts w:hint="eastAsia"/>
        </w:rPr>
        <w:t xml:space="preserve"> - </w:t>
      </w:r>
      <w:r w:rsidR="00105115" w:rsidRPr="00105115">
        <w:t>as demonstrated by the contrasting conditions in adjacent years</w:t>
      </w:r>
      <w:r w:rsidR="00105115">
        <w:rPr>
          <w:rFonts w:hint="eastAsia"/>
        </w:rPr>
        <w:t xml:space="preserve"> - </w:t>
      </w:r>
      <w:r w:rsidR="00105115" w:rsidRPr="00105115">
        <w:t>along with the screening out of other production problems that were inconsistent across the field.</w:t>
      </w:r>
      <w:r w:rsidR="00105115">
        <w:rPr>
          <w:rFonts w:hint="eastAsia"/>
        </w:rPr>
        <w:t xml:space="preserve"> </w:t>
      </w:r>
      <w:r>
        <w:rPr>
          <w:rFonts w:hint="eastAsia"/>
        </w:rPr>
        <w:t xml:space="preserve">For example, </w:t>
      </w:r>
      <w:r w:rsidRPr="009E5ECA">
        <w:t xml:space="preserve">2017's extended drought and 2018's record </w:t>
      </w:r>
      <w:r w:rsidRPr="009E5ECA">
        <w:lastRenderedPageBreak/>
        <w:t>precipitation in Tennessee would have introduced substantial bias</w:t>
      </w:r>
      <w:r>
        <w:rPr>
          <w:rFonts w:hint="eastAsia"/>
        </w:rPr>
        <w:t xml:space="preserve"> and misleading interpretation </w:t>
      </w:r>
      <w:sdt>
        <w:sdtPr>
          <w:rPr>
            <w:rFonts w:hint="eastAsia"/>
            <w:color w:val="000000"/>
          </w:rPr>
          <w:tag w:val="MENDELEY_CITATION_v3_eyJjaXRhdGlvbklEIjoiTUVOREVMRVlfQ0lUQVRJT05fNTE5ZDVlZjItOTdhNy00MGU5LTgxZGYtOWU3NWI4ODA5ZmU2IiwicHJvcGVydGllcyI6eyJub3RlSW5kZXgiOjB9LCJpc0VkaXRlZCI6ZmFsc2UsIm1hbnVhbE92ZXJyaWRlIjp7ImlzTWFudWFsbHlPdmVycmlkZGVuIjpmYWxzZSwiY2l0ZXByb2NUZXh0IjoiKFhpZSBldCBhbC4sIDIwMjRhKSIsIm1hbnVhbE92ZXJyaWRlVGV4dCI6IiJ9LCJjaXRhdGlvbkl0ZW1zIjpb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
          <w:id w:val="-2087608190"/>
          <w:placeholder>
            <w:docPart w:val="D8F34D08B40A4BFBB30B06AC6FF27412"/>
          </w:placeholder>
        </w:sdtPr>
        <w:sdtContent>
          <w:r w:rsidR="002D04C4" w:rsidRPr="002D04C4">
            <w:rPr>
              <w:color w:val="000000"/>
            </w:rPr>
            <w:t>(Xie et al., 2024)</w:t>
          </w:r>
        </w:sdtContent>
      </w:sdt>
      <w:r w:rsidRPr="009E5ECA">
        <w:t>.</w:t>
      </w:r>
    </w:p>
    <w:p w14:paraId="1AB80508" w14:textId="4149C705" w:rsidR="008B5CBF" w:rsidRDefault="008B5CBF" w:rsidP="008B5CBF">
      <w:r>
        <w:t>Future research directions should prioritize two complementary pathways: first, validating the temporal stability of single-year-derived zones across diverse weather scenarios, and second, developing hybrid approaches that strategically combine yield data with targeted soil measurements. Emerging technologies like AI-driven yield prediction models and seasonal climate forecasting tools could further enhance zoning robustness</w:t>
      </w:r>
      <w:r>
        <w:rPr>
          <w:rFonts w:hint="eastAsia"/>
        </w:rPr>
        <w:t xml:space="preserve"> </w:t>
      </w:r>
      <w:sdt>
        <w:sdtPr>
          <w:rPr>
            <w:color w:val="000000"/>
          </w:rPr>
          <w:tag w:val="MENDELEY_CITATION_v3_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"/>
          <w:id w:val="-1088456192"/>
          <w:placeholder>
            <w:docPart w:val="D8F34D08B40A4BFBB30B06AC6FF27412"/>
          </w:placeholder>
        </w:sdtPr>
        <w:sdtContent>
          <w:r w:rsidR="002D04C4" w:rsidRPr="002D04C4">
            <w:rPr>
              <w:color w:val="000000"/>
            </w:rPr>
            <w:t>(Guo et al., 2022; L. Li et al., 2022; X. Li et al., 2022; J. Wang et al., 2024)</w:t>
          </w:r>
        </w:sdtContent>
      </w:sdt>
      <w:r>
        <w:t>. This evolution toward integrated data systems promises to bridge the gap between scientific precision and practical farm implementation.</w:t>
      </w:r>
    </w:p>
    <w:p w14:paraId="20A5C8C5" w14:textId="77777777" w:rsidR="008B5CBF" w:rsidRPr="003A557D" w:rsidRDefault="008B5CBF" w:rsidP="00E34CCB">
      <w:pPr>
        <w:pStyle w:val="Heading3"/>
      </w:pPr>
      <w:bookmarkStart w:id="213" w:name="_Toc204820709"/>
      <w:r>
        <w:t>S</w:t>
      </w:r>
      <w:r>
        <w:rPr>
          <w:rFonts w:hint="eastAsia"/>
        </w:rPr>
        <w:t>election of the o</w:t>
      </w:r>
      <w:r w:rsidRPr="003A557D">
        <w:rPr>
          <w:rFonts w:hint="eastAsia"/>
        </w:rPr>
        <w:t>ptimal zone number</w:t>
      </w:r>
      <w:bookmarkEnd w:id="213"/>
    </w:p>
    <w:p w14:paraId="1313DE46" w14:textId="1AA97CE3" w:rsidR="008B5CBF" w:rsidRDefault="008B5CBF" w:rsidP="008B5CBF">
      <w:r w:rsidRPr="00360522">
        <w:t>The determination of the optimal number of MZs</w:t>
      </w:r>
      <w:r>
        <w:rPr>
          <w:rFonts w:hint="eastAsia"/>
        </w:rPr>
        <w:t xml:space="preserve"> </w:t>
      </w:r>
      <w:r w:rsidRPr="00360522">
        <w:t xml:space="preserve">is critical for implementing effective precision agriculture strategies. </w:t>
      </w:r>
      <w:r>
        <w:rPr>
          <w:rFonts w:hint="eastAsia"/>
        </w:rPr>
        <w:t>Our analysis employing statistical metrics (</w:t>
      </w:r>
      <w:r w:rsidRPr="00360522">
        <w:t xml:space="preserve">WSS and </w:t>
      </w:r>
      <w:r>
        <w:rPr>
          <w:rFonts w:hint="eastAsia"/>
        </w:rPr>
        <w:t xml:space="preserve">ASW) provided </w:t>
      </w:r>
      <w:r w:rsidRPr="00AD179A">
        <w:t>the most effective balance between cluster compactness and separation</w:t>
      </w:r>
      <w:r>
        <w:rPr>
          <w:rFonts w:hint="eastAsia"/>
        </w:rPr>
        <w:t xml:space="preserve"> to identify the optimal zone number </w:t>
      </w:r>
      <w:sdt>
        <w:sdtPr>
          <w:rPr>
            <w:rFonts w:hint="eastAsia"/>
            <w:color w:val="000000"/>
          </w:rPr>
          <w:tag w:val="MENDELEY_CITATION_v3_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"/>
          <w:id w:val="1106929898"/>
          <w:placeholder>
            <w:docPart w:val="D8F34D08B40A4BFBB30B06AC6FF27412"/>
          </w:placeholder>
        </w:sdtPr>
        <w:sdtContent>
          <w:r w:rsidR="002D04C4" w:rsidRPr="002D04C4">
            <w:rPr>
              <w:color w:val="000000"/>
            </w:rPr>
            <w:t>(Rousseeuw, 1987; Tibshirani et al., 2001)</w:t>
          </w:r>
        </w:sdtContent>
      </w:sdt>
      <w:r>
        <w:rPr>
          <w:rFonts w:hint="eastAsia"/>
        </w:rPr>
        <w:t>. It offers t</w:t>
      </w:r>
      <w:r w:rsidRPr="00AD179A">
        <w:t>he advantage of being data-driven and reproducible, as demonstrated by the clear elbow point in the WSS curve and the maximized ASW value (0.</w:t>
      </w:r>
      <w:r>
        <w:rPr>
          <w:rFonts w:hint="eastAsia"/>
        </w:rPr>
        <w:t>73</w:t>
      </w:r>
      <w:r w:rsidRPr="00AD179A">
        <w:t>) for k=2.</w:t>
      </w:r>
      <w:r>
        <w:rPr>
          <w:rFonts w:hint="eastAsia"/>
        </w:rPr>
        <w:t xml:space="preserve"> </w:t>
      </w:r>
      <w:r>
        <w:t>S</w:t>
      </w:r>
      <w:r>
        <w:rPr>
          <w:rFonts w:hint="eastAsia"/>
        </w:rPr>
        <w:t xml:space="preserve">uch methods </w:t>
      </w:r>
      <w:r w:rsidRPr="00C656C1">
        <w:t>have been widely adopted in precision agriculture studies due to their computational efficiency and ability to handle multivariate datasets</w:t>
      </w:r>
      <w:sdt>
        <w:sdtPr>
          <w:rPr>
            <w:color w:val="000000"/>
          </w:rPr>
          <w:tag w:val="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"/>
          <w:id w:val="-1720503485"/>
          <w:placeholder>
            <w:docPart w:val="D8F34D08B40A4BFBB30B06AC6FF27412"/>
          </w:placeholder>
        </w:sdtPr>
        <w:sdtContent>
          <w:r w:rsidR="002D04C4" w:rsidRPr="002D04C4">
            <w:rPr>
              <w:color w:val="000000"/>
            </w:rPr>
            <w:t>(Pascucci et al., 2018; Ohana-Levi et al., 2021; R. Naveen Kumar et al., 2023; Thongnim et al., 2023; Rodrigues de Oliveira et al., 2024; Subham et al., 2024)</w:t>
          </w:r>
        </w:sdtContent>
      </w:sdt>
      <w:r>
        <w:rPr>
          <w:rFonts w:hint="eastAsia"/>
        </w:rPr>
        <w:t>.</w:t>
      </w:r>
    </w:p>
    <w:p w14:paraId="7C42D973" w14:textId="15152E2C" w:rsidR="008B5CBF" w:rsidRDefault="008B5CBF" w:rsidP="008B5CBF">
      <w:r>
        <w:rPr>
          <w:rFonts w:hint="eastAsia"/>
        </w:rPr>
        <w:lastRenderedPageBreak/>
        <w:t xml:space="preserve">However, </w:t>
      </w:r>
      <w:r w:rsidRPr="00C656C1">
        <w:t xml:space="preserve">several researchers have advocated for incorporating soil water dynamics directly into the zone delineation process </w:t>
      </w:r>
      <w:sdt>
        <w:sdtPr>
          <w:rPr>
            <w:color w:val="000000"/>
          </w:rPr>
          <w:tag w:val="MENDELEY_CITATION_v3_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"/>
          <w:id w:val="-479613344"/>
          <w:placeholder>
            <w:docPart w:val="DB8C94749A29415B9302F1822BF04AF7"/>
          </w:placeholder>
        </w:sdtPr>
        <w:sdtContent>
          <w:r w:rsidR="002D04C4" w:rsidRPr="002D04C4">
            <w:rPr>
              <w:color w:val="000000"/>
            </w:rPr>
            <w:t>(Haghverdi et al., 2015, 2016; Jiang et al., 2011)</w:t>
          </w:r>
        </w:sdtContent>
      </w:sdt>
      <w:r>
        <w:t>.</w:t>
      </w:r>
      <w:r>
        <w:rPr>
          <w:rFonts w:hint="eastAsia"/>
        </w:rPr>
        <w:t xml:space="preserve"> </w:t>
      </w:r>
      <w:r w:rsidRPr="00C656C1">
        <w:t>This alternative approach typically considers factors such as soil water holding capacity, infiltration rates, and plant available water content to define zones that reflect fundamental hydrological differences.</w:t>
      </w:r>
      <w:r>
        <w:rPr>
          <w:rFonts w:hint="eastAsia"/>
        </w:rPr>
        <w:t xml:space="preserve"> </w:t>
      </w:r>
      <w:r w:rsidRPr="00C656C1">
        <w:t>While theoretically appealing, this method presents practical challenges in data acquisition</w:t>
      </w:r>
      <w:r>
        <w:rPr>
          <w:rFonts w:hint="eastAsia"/>
        </w:rPr>
        <w:t xml:space="preserve"> of soil water mapping </w:t>
      </w:r>
      <w:r w:rsidRPr="00C656C1">
        <w:t>particularly for smallholder farmers who may lack access to detailed soil hydraulic property measurements</w:t>
      </w:r>
      <w:r w:rsidRPr="00C656C1">
        <w:rPr>
          <w:color w:val="000000"/>
        </w:rPr>
        <w:t xml:space="preserve"> </w:t>
      </w:r>
      <w:sdt>
        <w:sdtPr>
          <w:rPr>
            <w:color w:val="000000"/>
          </w:rPr>
          <w:tag w:val="MENDELEY_CITATION_v3_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"/>
          <w:id w:val="478266046"/>
          <w:placeholder>
            <w:docPart w:val="847F0442A90D4E309FE3EB52F6B93EF0"/>
          </w:placeholder>
        </w:sdtPr>
        <w:sdtContent>
          <w:r w:rsidR="002D04C4" w:rsidRPr="002D04C4">
            <w:rPr>
              <w:color w:val="000000"/>
            </w:rPr>
            <w:t>(Adamchuk et al., 2004)</w:t>
          </w:r>
        </w:sdtContent>
      </w:sdt>
      <w:r>
        <w:rPr>
          <w:rFonts w:hint="eastAsia"/>
        </w:rPr>
        <w:t>.</w:t>
      </w:r>
    </w:p>
    <w:p w14:paraId="2B9D0F8F" w14:textId="77777777" w:rsidR="008B5CBF" w:rsidRDefault="008B5CBF" w:rsidP="008B5CBF">
      <w:r w:rsidRPr="00C656C1">
        <w:t>The choice between these approaches ultimately depends on the intended application of the management zones. Statistically derived zones based on WSS/ASW may better capture integrated crop responses to multiple stress factors, while soil water-based delineation could provide more direct guidance for irrigation scheduling. Our results suggest that for systems where yield monitoring is already implemented, the statistical approach offers a practical compromise that maintains scientific rigor while remaining accessible to farmers.</w:t>
      </w:r>
      <w:r>
        <w:rPr>
          <w:rFonts w:hint="eastAsia"/>
        </w:rPr>
        <w:t xml:space="preserve"> </w:t>
      </w:r>
      <w:r>
        <w:t>A</w:t>
      </w:r>
      <w:r>
        <w:rPr>
          <w:rFonts w:hint="eastAsia"/>
        </w:rPr>
        <w:t xml:space="preserve">dditionally, </w:t>
      </w:r>
      <w:r w:rsidRPr="00C656C1">
        <w:t>our two-zone solution</w:t>
      </w:r>
      <w:r>
        <w:rPr>
          <w:rFonts w:hint="eastAsia"/>
        </w:rPr>
        <w:t xml:space="preserve"> via </w:t>
      </w:r>
      <w:r w:rsidRPr="00C656C1">
        <w:t>statistical method demonstrated strong agreement with observed soil textural differences and irrigation response patterns in our study area. This convergence between statistical clustering and agronomic reality supports the validity of our approach while highlighting the importance of ground-truthing any zone delineation method against field observations. Future research could explore hybrid approaches that combine the objectivity of statistical clustering with key soil water parameters to further refine zone delineation for irrigation management.</w:t>
      </w:r>
    </w:p>
    <w:p w14:paraId="436AA150" w14:textId="77777777" w:rsidR="008B5CBF" w:rsidRPr="003E272E" w:rsidRDefault="008B5CBF" w:rsidP="008B5CBF">
      <w:pPr>
        <w:pStyle w:val="Heading2"/>
      </w:pPr>
      <w:bookmarkStart w:id="214" w:name="_Toc204820710"/>
      <w:r w:rsidRPr="003E272E">
        <w:rPr>
          <w:rFonts w:hint="eastAsia"/>
        </w:rPr>
        <w:lastRenderedPageBreak/>
        <w:t>Conclusion</w:t>
      </w:r>
      <w:bookmarkEnd w:id="214"/>
    </w:p>
    <w:p w14:paraId="69B9B4A6" w14:textId="5656E768" w:rsidR="008B5CBF" w:rsidRDefault="008B5CBF" w:rsidP="003A53A1">
      <w:r w:rsidRPr="00A0060F">
        <w:t xml:space="preserve">This study demonstrates that single-year rainfed yield data (2020) effectively supports </w:t>
      </w:r>
      <w:r>
        <w:rPr>
          <w:rFonts w:hint="eastAsia"/>
        </w:rPr>
        <w:t xml:space="preserve">soybean </w:t>
      </w:r>
      <w:r w:rsidRPr="00A0060F">
        <w:t>irrigation management zone delineation under Tennessee's sub-humid climate, validated through both statistical (ANCOVA) and unsupervised clustering (k-means) methods.</w:t>
      </w:r>
      <w:r>
        <w:rPr>
          <w:rFonts w:hint="eastAsia"/>
        </w:rPr>
        <w:t xml:space="preserve"> </w:t>
      </w:r>
      <w:r>
        <w:t xml:space="preserve">ANCOVA of individual attributes (rainfed yield, ECd, GPR) revealed all three significantly influenced irrigated yield when analyzed separately. However, combined ANCOVA showed only </w:t>
      </w:r>
      <w:r w:rsidR="00EF7FD4">
        <w:rPr>
          <w:rFonts w:hint="eastAsia"/>
        </w:rPr>
        <w:t xml:space="preserve">2020 </w:t>
      </w:r>
      <w:r>
        <w:t xml:space="preserve">rainfed yield maintained consistent predictive power across both years (2018–2019), while ECd exhibited year-specific effects (significant in 2018 only) and GPR showed no significance. </w:t>
      </w:r>
      <w:r>
        <w:rPr>
          <w:rFonts w:hint="eastAsia"/>
        </w:rPr>
        <w:t>K-means c</w:t>
      </w:r>
      <w:r>
        <w:t xml:space="preserve">lustering </w:t>
      </w:r>
      <w:r>
        <w:rPr>
          <w:rFonts w:hint="eastAsia"/>
        </w:rPr>
        <w:t>method</w:t>
      </w:r>
      <w:r>
        <w:t xml:space="preserve"> reinforced these findings: yield-only k-means achieved superior zone separation (</w:t>
      </w:r>
      <w:r>
        <w:rPr>
          <w:rFonts w:hint="eastAsia"/>
        </w:rPr>
        <w:t>ASW</w:t>
      </w:r>
      <w:r>
        <w:t xml:space="preserve"> = 0.</w:t>
      </w:r>
      <w:r>
        <w:rPr>
          <w:rFonts w:hint="eastAsia"/>
        </w:rPr>
        <w:t>73</w:t>
      </w:r>
      <w:r>
        <w:t>) compared to multi-attribute approaches.</w:t>
      </w:r>
      <w:r>
        <w:rPr>
          <w:rFonts w:hint="eastAsia"/>
        </w:rPr>
        <w:t xml:space="preserve"> </w:t>
      </w:r>
      <w:r w:rsidRPr="00DB07AB">
        <w:t xml:space="preserve">Evaluation of seven irrigation treatments across delineated zones (derived from distinct input combinations) </w:t>
      </w:r>
      <w:r>
        <w:t>consistently</w:t>
      </w:r>
      <w:r>
        <w:rPr>
          <w:rFonts w:hint="eastAsia"/>
        </w:rPr>
        <w:t xml:space="preserve"> </w:t>
      </w:r>
      <w:r>
        <w:t xml:space="preserve">identified </w:t>
      </w:r>
      <w:r>
        <w:rPr>
          <w:rFonts w:hint="eastAsia"/>
        </w:rPr>
        <w:t>a</w:t>
      </w:r>
      <w:r w:rsidRPr="00DB07AB">
        <w:t xml:space="preserve"> consistent irrigation threshold of 17 cm (seasonal total) for yield maximization in responsive zones (2018), with diminishing returns observed at higher application rates.</w:t>
      </w:r>
      <w:r>
        <w:rPr>
          <w:rFonts w:hint="eastAsia"/>
        </w:rPr>
        <w:t xml:space="preserve"> </w:t>
      </w:r>
      <w:r>
        <w:t xml:space="preserve">While favorable rainfall </w:t>
      </w:r>
      <w:r>
        <w:rPr>
          <w:rFonts w:hint="eastAsia"/>
        </w:rPr>
        <w:t xml:space="preserve">in 2019 </w:t>
      </w:r>
      <w:r>
        <w:t>obscured irrigation effects, the 2018 results highlight</w:t>
      </w:r>
      <w:r>
        <w:rPr>
          <w:rFonts w:hint="eastAsia"/>
        </w:rPr>
        <w:t xml:space="preserve"> the </w:t>
      </w:r>
      <w:r>
        <w:t>utility</w:t>
      </w:r>
      <w:r>
        <w:rPr>
          <w:rFonts w:hint="eastAsia"/>
        </w:rPr>
        <w:t xml:space="preserve"> of</w:t>
      </w:r>
      <w:r>
        <w:t xml:space="preserve"> yield-based zones for water-use optimization.</w:t>
      </w:r>
      <w:r>
        <w:rPr>
          <w:rFonts w:hint="eastAsia"/>
        </w:rPr>
        <w:t xml:space="preserve"> </w:t>
      </w:r>
      <w:r>
        <w:t>By bridging statistical validation and unsupervised clustering, this work establishes a resource-efficient framework for precision irrigation, prioritizing accessible yield data without sacrificing analytical rigor. Future research should investigate zone stability across climate extremes and integrate real-time weather adaptation.</w:t>
      </w:r>
      <w:r>
        <w:br w:type="page"/>
      </w:r>
    </w:p>
    <w:p w14:paraId="07B281BD" w14:textId="77777777" w:rsidR="008B5CBF" w:rsidRDefault="008B5CBF" w:rsidP="008B5CBF">
      <w:pPr>
        <w:pStyle w:val="Heading2"/>
      </w:pPr>
      <w:bookmarkStart w:id="215" w:name="_Toc204820711"/>
      <w:r w:rsidRPr="004078A2">
        <w:lastRenderedPageBreak/>
        <w:t>References</w:t>
      </w:r>
      <w:bookmarkEnd w:id="215"/>
    </w:p>
    <w:p w14:paraId="330A1636" w14:textId="77777777" w:rsidR="00A949DA" w:rsidRDefault="00A949DA" w:rsidP="00B032E6">
      <w:pPr>
        <w:pStyle w:val="reference"/>
        <w:spacing w:line="480" w:lineRule="auto"/>
      </w:pPr>
      <w:r>
        <w:t>Amankulova, K., Farmonov, N., Akramova, P., Tursunov, I., &amp; Mucsi, L. (2023). Comparison of PlanetScope, Sentinel-2, and landsat 8 data in soybean yield estimation within-field variability with random forest regression. Heliyon, 9(6), e17432. https://doi.org/10.1016/j.heliyon.2023.e17432</w:t>
      </w:r>
    </w:p>
    <w:p w14:paraId="2502E9D7" w14:textId="77777777" w:rsidR="00A949DA" w:rsidRDefault="00A949DA" w:rsidP="00B032E6">
      <w:pPr>
        <w:pStyle w:val="reference"/>
        <w:spacing w:line="480" w:lineRule="auto"/>
      </w:pPr>
      <w:r>
        <w:t>Bodner, G., Nakhforoosh, A., &amp; Kaul, H.-P. (2015). Management of crop water under drought: a review. Agronomy for Sustainable Development, 35(2), 401–442. https://doi.org/10.1007/s13593-015-0283-4</w:t>
      </w:r>
    </w:p>
    <w:p w14:paraId="7BD196DF" w14:textId="77777777" w:rsidR="00A949DA" w:rsidRDefault="00A949DA" w:rsidP="00B032E6">
      <w:pPr>
        <w:pStyle w:val="reference"/>
        <w:spacing w:line="480" w:lineRule="auto"/>
      </w:pPr>
      <w:r>
        <w:t>Campos, I., González-Gómez, L., Villodre, J., González-Piqueras, J., Suyker, A. E., &amp; Calera, A. (2018). Remote sensing-based crop biomass with water or light-driven crop growth models in wheat commercial fields. Field Crops Research, 216, 175–188. https://doi.org/10.1016/j.fcr.2017.11.025</w:t>
      </w:r>
    </w:p>
    <w:p w14:paraId="3295EAF0" w14:textId="77777777" w:rsidR="00A949DA" w:rsidRDefault="00A949DA" w:rsidP="00B032E6">
      <w:pPr>
        <w:pStyle w:val="reference"/>
        <w:spacing w:line="480" w:lineRule="auto"/>
      </w:pPr>
      <w:r>
        <w:t>Crusiol, L. G. T., Nanni, M. R., Furlanetto, R. H., Sibaldelli, R. N. R., Cezar, E., Sun, L., Foloni, J. S. S., Mertz-Henning, L. M., Nepomuceno, A. L., Neumaier, N., &amp; Farias, J. R. B. (2021). Yield prediction in soybean crop grown under different levels of water availability using reflectance spectroscopy and partial least squares regression. Remote Sensing, 13(5), 977. https://doi.org/10.3390/rs13050977</w:t>
      </w:r>
    </w:p>
    <w:p w14:paraId="3C62D1D4" w14:textId="77777777" w:rsidR="00A949DA" w:rsidRDefault="00A949DA" w:rsidP="00B032E6">
      <w:pPr>
        <w:pStyle w:val="reference"/>
        <w:spacing w:line="480" w:lineRule="auto"/>
      </w:pPr>
      <w:r>
        <w:rPr>
          <w:rFonts w:hint="eastAsia"/>
        </w:rPr>
        <w:t xml:space="preserve">Dietz, K. </w:t>
      </w:r>
      <w:r>
        <w:rPr>
          <w:rFonts w:hint="eastAsia"/>
        </w:rPr>
        <w:t>‐</w:t>
      </w:r>
      <w:r>
        <w:rPr>
          <w:rFonts w:hint="eastAsia"/>
        </w:rPr>
        <w:t xml:space="preserve">J., Zörb, C., &amp; Geilfus, C. </w:t>
      </w:r>
      <w:r>
        <w:rPr>
          <w:rFonts w:hint="eastAsia"/>
        </w:rPr>
        <w:t>‐</w:t>
      </w:r>
      <w:r>
        <w:rPr>
          <w:rFonts w:hint="eastAsia"/>
        </w:rPr>
        <w:t>M. (2021). Drought and crop yield. Plant Biology, 23(6), 881</w:t>
      </w:r>
      <w:r>
        <w:rPr>
          <w:rFonts w:hint="eastAsia"/>
        </w:rPr>
        <w:t>–</w:t>
      </w:r>
      <w:r>
        <w:rPr>
          <w:rFonts w:hint="eastAsia"/>
        </w:rPr>
        <w:t>893. https://doi.org/10.1111/plb.13304</w:t>
      </w:r>
    </w:p>
    <w:p w14:paraId="36188749" w14:textId="77777777" w:rsidR="00A949DA" w:rsidRDefault="00A949DA" w:rsidP="00B032E6">
      <w:pPr>
        <w:pStyle w:val="reference"/>
        <w:spacing w:line="480" w:lineRule="auto"/>
      </w:pPr>
      <w:r>
        <w:t xml:space="preserve">Fathi, M., Shah-Hosseini, R., &amp; Moghimi, A. (2023). 3D-ResNet-BiLSTM model: A deep learning model for county-level soybean yield prediction with time-series </w:t>
      </w:r>
      <w:r>
        <w:lastRenderedPageBreak/>
        <w:t>Sentinel-1, Sentinel-2 Imagery, and daymet data. Remote Sensing, 15(23), 5551. https://doi.org/10.3390/rs15235551</w:t>
      </w:r>
    </w:p>
    <w:p w14:paraId="660ACA1E" w14:textId="77777777" w:rsidR="00A949DA" w:rsidRDefault="00A949DA" w:rsidP="00B032E6">
      <w:pPr>
        <w:pStyle w:val="reference"/>
        <w:spacing w:line="480" w:lineRule="auto"/>
      </w:pPr>
      <w:r>
        <w:t>Fu, Z., Jiang, J., Gao, Y., Krienke, B., Wang, M., Zhong, K., Cao, Q., Tian, Y., Zhu, Y., Cao, W., &amp; Liu, X. (2020). Wheat growth monitoring and yield estimation based on multi-rotor Unmanned Aerial Vehicle. Remote Sensing, 12(3), 508. https://doi.org/10.3390/rs12030508</w:t>
      </w:r>
    </w:p>
    <w:p w14:paraId="46F8CF7E" w14:textId="77777777" w:rsidR="00A949DA" w:rsidRDefault="00A949DA" w:rsidP="00B032E6">
      <w:pPr>
        <w:pStyle w:val="reference"/>
        <w:spacing w:line="480" w:lineRule="auto"/>
      </w:pPr>
      <w:r>
        <w:t>Gao, F., Anderson, M., Daughtry, C., Karnieli, A., Hively, D., &amp; Kustas, W. (2020). A within-season approach for detecting early growth stages in corn and soybean using high temporal and spatial resolution imagery. Remote Sensing of Environment, 242, 111752. https://doi.org/10.1016/j.rse.2020.111752</w:t>
      </w:r>
    </w:p>
    <w:p w14:paraId="523CF282" w14:textId="77777777" w:rsidR="00A949DA" w:rsidRDefault="00A949DA" w:rsidP="00B032E6">
      <w:pPr>
        <w:pStyle w:val="reference"/>
        <w:spacing w:line="480" w:lineRule="auto"/>
      </w:pPr>
      <w:r>
        <w:t>Gitelson, A. A., Kaufman, Y. J., Stark, R., &amp; Rundquist, D. (2002). Novel algorithms for remote estimation of vegetation fraction. Remote Sensing of Environment, 80(1), 76–87. https://doi.org/10.1016/S0034-4257(01)00289-9</w:t>
      </w:r>
    </w:p>
    <w:p w14:paraId="073047FC" w14:textId="77777777" w:rsidR="00A949DA" w:rsidRDefault="00A949DA" w:rsidP="00B032E6">
      <w:pPr>
        <w:pStyle w:val="reference"/>
        <w:spacing w:line="480" w:lineRule="auto"/>
      </w:pPr>
      <w:r>
        <w:t>Gitelson, A., &amp; Merzlyak, M. N. (1994). Spectral Reflectance Changes Associated with Autumn Senescence of Aesculus hippocastanum L. and Acer platanoides L. Leaves. Spectral Features and Relation to Chlorophyll Estimation. Journal of Plant Physiology, 143(3), 286–292. https://doi.org/10.1016/S0176-1617(11)81633-0</w:t>
      </w:r>
    </w:p>
    <w:p w14:paraId="62465175" w14:textId="77777777" w:rsidR="00A949DA" w:rsidRDefault="00A949DA" w:rsidP="00B032E6">
      <w:pPr>
        <w:pStyle w:val="reference"/>
        <w:spacing w:line="480" w:lineRule="auto"/>
      </w:pPr>
      <w:r>
        <w:t>Haghverdi, A., Leib, B., Washington-Allen, R., Wright, W., Ghodsi, S., Grant, T., Zheng, M., &amp; Vanchiasong, P. (2019). Studying crop yield response to supplemental irrigation and the spatial heterogeneity of soil physical attributes in a humid region. Agriculture, 9(2), 43. https://doi.org/10.3390/agriculture9020043</w:t>
      </w:r>
    </w:p>
    <w:p w14:paraId="3EAFD736" w14:textId="77777777" w:rsidR="00A949DA" w:rsidRDefault="00A949DA" w:rsidP="00B032E6">
      <w:pPr>
        <w:pStyle w:val="reference"/>
        <w:spacing w:line="480" w:lineRule="auto"/>
      </w:pPr>
      <w:r>
        <w:lastRenderedPageBreak/>
        <w:t>Herrero-Huerta, M., Rodriguez-Gonzalvez, P., &amp; Rainey, K. M. (2020). Yield prediction by machine learning from UAS-based multi-sensor data fusion in soybean. Plant Methods, 16(1), 78. https://doi.org/10.1186/s13007-020-00620-6</w:t>
      </w:r>
    </w:p>
    <w:p w14:paraId="7AE0070F" w14:textId="77777777" w:rsidR="00A949DA" w:rsidRDefault="00A949DA" w:rsidP="00B032E6">
      <w:pPr>
        <w:pStyle w:val="reference"/>
        <w:spacing w:line="480" w:lineRule="auto"/>
      </w:pPr>
      <w:r>
        <w:t>Huang, H., Huang, J., Feng, Q., Liu, J., Li, X., Wang, X., &amp; Niu, Q. (2022). Developing a dual-stream deep-learning neural network model for improving county-level winter wheat yield estimates in China. Remote Sensing, 14(20), 5280. https://doi.org/10.3390/rs14205280</w:t>
      </w:r>
    </w:p>
    <w:p w14:paraId="7F7BBF7C" w14:textId="77777777" w:rsidR="00A949DA" w:rsidRDefault="00A949DA" w:rsidP="00B032E6">
      <w:pPr>
        <w:pStyle w:val="reference"/>
        <w:spacing w:line="480" w:lineRule="auto"/>
      </w:pPr>
      <w:r>
        <w:t>Huete, A. R. (1988). A soil-adjusted vegetation index (SAVI). Remote Sensing of Environment, 25(3), 295–309. https://doi.org/10.1016/0034-4257(88)90106-X</w:t>
      </w:r>
    </w:p>
    <w:p w14:paraId="496DEDC2" w14:textId="77777777" w:rsidR="00A949DA" w:rsidRDefault="00A949DA" w:rsidP="00B032E6">
      <w:pPr>
        <w:pStyle w:val="reference"/>
        <w:spacing w:line="480" w:lineRule="auto"/>
      </w:pPr>
      <w:r>
        <w:t>Javadinejad, S., Eslamian, S., &amp; Askari, K. O. A. (2021). The analysis of the most important climatic parameters affecting performance of crop variability in a changing climate. International Journal of Hydrology Science and Technology, 11(1), 1. https://doi.org/10.1504/IJHST.2021.112651</w:t>
      </w:r>
    </w:p>
    <w:p w14:paraId="1947131B" w14:textId="77777777" w:rsidR="00A949DA" w:rsidRDefault="00A949DA" w:rsidP="00B032E6">
      <w:pPr>
        <w:pStyle w:val="reference"/>
        <w:spacing w:line="480" w:lineRule="auto"/>
      </w:pPr>
      <w:r>
        <w:rPr>
          <w:rFonts w:hint="eastAsia"/>
        </w:rPr>
        <w:t>Jordan, C. F. (1969). Derivation of Leaf</w:t>
      </w:r>
      <w:r>
        <w:rPr>
          <w:rFonts w:hint="eastAsia"/>
        </w:rPr>
        <w:t>‐</w:t>
      </w:r>
      <w:r>
        <w:rPr>
          <w:rFonts w:hint="eastAsia"/>
        </w:rPr>
        <w:t>Area Index from Quality of Light on the Forest Floor. Ecology, 50(4), 663</w:t>
      </w:r>
      <w:r>
        <w:rPr>
          <w:rFonts w:hint="eastAsia"/>
        </w:rPr>
        <w:t>–</w:t>
      </w:r>
      <w:r>
        <w:rPr>
          <w:rFonts w:hint="eastAsia"/>
        </w:rPr>
        <w:t>666. https://doi.org/10.2307/1936256</w:t>
      </w:r>
    </w:p>
    <w:p w14:paraId="56B4AE4D" w14:textId="77777777" w:rsidR="00A949DA" w:rsidRDefault="00A949DA" w:rsidP="00B032E6">
      <w:pPr>
        <w:pStyle w:val="reference"/>
        <w:spacing w:line="480" w:lineRule="auto"/>
      </w:pPr>
      <w:r>
        <w:t>Lakhiar, I. A., Yan, H., Zhang, C., Wang, G., He, B., Hao, B., Han, Y., Wang, B., Bao, R., Syed, T. N., Chauhdary, J. N., &amp; Rakibuzzaman, Md. (2024). A review of precision irrigation water-saving technology under changing Climate for enhancing water use efficiency, crop yield, and environmental footprints. Agriculture, 14(7), 1141. https://doi.org/10.3390/agriculture14071141</w:t>
      </w:r>
    </w:p>
    <w:p w14:paraId="6C8FA25A" w14:textId="77777777" w:rsidR="00A949DA" w:rsidRDefault="00A949DA" w:rsidP="00B032E6">
      <w:pPr>
        <w:pStyle w:val="reference"/>
        <w:spacing w:line="480" w:lineRule="auto"/>
      </w:pPr>
      <w:r>
        <w:t xml:space="preserve">Leib, B. G., Knappenberger, T. J., Vellidis, G., &amp; Wendroth, O. (2021). A regional approach to improving soybean irrigation management in the Southeastern United </w:t>
      </w:r>
      <w:r>
        <w:lastRenderedPageBreak/>
        <w:t>States. 6th Decennial National Irrigation Symposium, 6-8, December 2021, San Diego, California, 1. https://doi.org/10.13031/irrig.2020-054</w:t>
      </w:r>
    </w:p>
    <w:p w14:paraId="5D54437D" w14:textId="77777777" w:rsidR="00A949DA" w:rsidRDefault="00A949DA" w:rsidP="00B032E6">
      <w:pPr>
        <w:pStyle w:val="reference"/>
        <w:spacing w:line="480" w:lineRule="auto"/>
      </w:pPr>
      <w:r>
        <w:t>Ma, B. L., Dwyer, L. M., Costa, C., Cober, E. R., &amp; Morrison, M. J. (2001). Early Prediction of Soybean Yield from Canopy Reflectance Measurements. Agronomy Journal, 93(6), 1227–1234. https://doi.org/10.2134/agronj2001.1227</w:t>
      </w:r>
    </w:p>
    <w:p w14:paraId="04AE08BA" w14:textId="77777777" w:rsidR="00A949DA" w:rsidRDefault="00A949DA" w:rsidP="00B032E6">
      <w:pPr>
        <w:pStyle w:val="reference"/>
        <w:spacing w:line="480" w:lineRule="auto"/>
      </w:pPr>
      <w:r>
        <w:t>Ma, Y., Ma, L., Zhang, Q., Huang, C., Yi, X., Chen, X., Hou, T., Lv, X., &amp; Zhang, Z. (2022). Cotton Yield Estimation Based on Vegetation Indices and Texture Features Derived From RGB Image. Frontiers in Plant Science, 13. https://doi.org/10.3389/fpls.2022.925986</w:t>
      </w:r>
    </w:p>
    <w:p w14:paraId="239173C8" w14:textId="77777777" w:rsidR="00A949DA" w:rsidRDefault="00A949DA" w:rsidP="00B032E6">
      <w:pPr>
        <w:pStyle w:val="reference"/>
        <w:spacing w:line="480" w:lineRule="auto"/>
      </w:pPr>
      <w:r>
        <w:t>Maimaitijiang, M., Sagan, V., Sidike, P., Hartling, S., Esposito, F., &amp; Fritschi, F. B. (2020). Soybean yield prediction from UAV using multimodal data fusion and deep learning. Remote Sensing of Environment, 237, 111599. https://doi.org/10.1016/j.rse.2019.111599</w:t>
      </w:r>
    </w:p>
    <w:p w14:paraId="1E137994" w14:textId="77777777" w:rsidR="00A949DA" w:rsidRDefault="00A949DA" w:rsidP="00B032E6">
      <w:pPr>
        <w:pStyle w:val="reference"/>
        <w:spacing w:line="480" w:lineRule="auto"/>
      </w:pPr>
      <w:r>
        <w:t>Mohite, J. D., Sawant, S. A., Pandit, A., Agrawal, R., &amp; Pappula, S. (2023). Soybean crop yield prediction by integration of remote sensing and weather observations. The International Archives of the Photogrammetry, Remote Sensing and Spatial Information Sciences, XLVIII-M-1–2023, 197–202. https://doi.org/10.5194/isprs-archives-XLVIII-M-1-2023-197-2023</w:t>
      </w:r>
    </w:p>
    <w:p w14:paraId="6C2BE5E6" w14:textId="77777777" w:rsidR="00A949DA" w:rsidRDefault="00A949DA" w:rsidP="00B032E6">
      <w:pPr>
        <w:pStyle w:val="reference"/>
        <w:spacing w:line="480" w:lineRule="auto"/>
      </w:pPr>
      <w:r>
        <w:t>Muruganantham, P., Wibowo, S., Grandhi, S., Samrat, N. H., &amp; Islam, N. (2022). A systematic literature review on crop yield prediction with deep learning and remote sensing. Remote Sensing, 14(9), 1990. https://doi.org/10.3390/rs14091990</w:t>
      </w:r>
    </w:p>
    <w:p w14:paraId="6B1F9F2A" w14:textId="77777777" w:rsidR="00A949DA" w:rsidRDefault="00A949DA" w:rsidP="00B032E6">
      <w:pPr>
        <w:pStyle w:val="reference"/>
        <w:spacing w:line="480" w:lineRule="auto"/>
      </w:pPr>
      <w:r>
        <w:lastRenderedPageBreak/>
        <w:t>NASS. (2025, January 10). 2024 State agriculture overview - Tennessee. https://www.nass.usda.gov/Quick_Stats/Ag_Overview/stateOverview.php?state=TENNESSEE&amp;utm_source=chatgpt.com</w:t>
      </w:r>
    </w:p>
    <w:p w14:paraId="3729FCC7" w14:textId="77777777" w:rsidR="00A949DA" w:rsidRDefault="00A949DA" w:rsidP="00B032E6">
      <w:pPr>
        <w:pStyle w:val="reference"/>
        <w:spacing w:line="480" w:lineRule="auto"/>
      </w:pPr>
      <w:r>
        <w:t>Oya, T., Lima Nepomuceno, A., Neumaier, N., Bouças Farias, J. R., Tobita, S., &amp; Ito, O. (2004). Drought tolerance characteristics of Brazilian soybean cultivars. Plant Production Science, 7(2), 129–137. https://doi.org/10.1626/pps.7.129</w:t>
      </w:r>
    </w:p>
    <w:p w14:paraId="60D33522" w14:textId="77777777" w:rsidR="00A949DA" w:rsidRDefault="00A949DA" w:rsidP="00B032E6">
      <w:pPr>
        <w:pStyle w:val="reference"/>
        <w:spacing w:line="480" w:lineRule="auto"/>
      </w:pPr>
      <w:r>
        <w:t>Qi, J., Chehbouni, A., Huete, A. R., Kerr, Y. H., &amp; Sorooshian, S. (1994). A modified soil adjusted vegetation index. Remote Sensing of Environment, 48(2), 119–126. https://doi.org/10.1016/0034-4257(94)90134-1</w:t>
      </w:r>
    </w:p>
    <w:p w14:paraId="21AA4733" w14:textId="77777777" w:rsidR="00A949DA" w:rsidRDefault="00A949DA" w:rsidP="00B032E6">
      <w:pPr>
        <w:pStyle w:val="reference"/>
        <w:spacing w:line="480" w:lineRule="auto"/>
      </w:pPr>
      <w:r>
        <w:t>Qiao, M., He, X., Cheng, X., Li, P., Luo, H., Zhang, L., &amp; Tian, Z. (2021). Crop yield prediction from multi-spectral, multi-temporal remotely sensed imagery using recurrent 3D convolutional neural networks. International Journal of Applied Earth Observation and Geoinformation, 102, 102436. https://doi.org/10.1016/j.jag.2021.102436</w:t>
      </w:r>
    </w:p>
    <w:p w14:paraId="1C7A2DF2" w14:textId="77777777" w:rsidR="00A949DA" w:rsidRDefault="00A949DA" w:rsidP="00B032E6">
      <w:pPr>
        <w:pStyle w:val="reference"/>
        <w:spacing w:line="480" w:lineRule="auto"/>
      </w:pPr>
      <w:r>
        <w:t>Rouse, J. W. R. H. H. J. A. S. and D. W. Deering. (1974). Monitoring vegetation systems in the Great Plains with ERTS. NASA Spec. Publ , 351(1), 309.</w:t>
      </w:r>
    </w:p>
    <w:p w14:paraId="16415C28" w14:textId="77777777" w:rsidR="00A949DA" w:rsidRDefault="00A949DA" w:rsidP="00B032E6">
      <w:pPr>
        <w:pStyle w:val="reference"/>
        <w:spacing w:line="480" w:lineRule="auto"/>
      </w:pPr>
      <w:r>
        <w:t>Sanches, G. M., Duft, D. G., Kölln, O. T., Luciano, A. C. dos S., De Castro, S. G. Q., Okuno, F. M., &amp; Franco, H. C. J. (2018). The potential for RGB images obtained using unmanned aerial vehicle to assess and predict yield in sugarcane fields. International Journal of Remote Sensing, 39(15–16), 5402–5414. https://doi.org/10.1080/01431161.2018.1448484</w:t>
      </w:r>
    </w:p>
    <w:p w14:paraId="647929B2" w14:textId="77777777" w:rsidR="00A949DA" w:rsidRDefault="00A949DA" w:rsidP="00B032E6">
      <w:pPr>
        <w:pStyle w:val="reference"/>
        <w:spacing w:line="480" w:lineRule="auto"/>
      </w:pPr>
      <w:r>
        <w:lastRenderedPageBreak/>
        <w:t>Sun, J., Di, L., Sun, Z., Shen, Y., &amp; Lai, Z. (2019). County-level soybean yield prediction using deep CNN-LSTM model. Sensors, 19(20), 4363. https://doi.org/10.3390/s19204363</w:t>
      </w:r>
    </w:p>
    <w:p w14:paraId="1741703A" w14:textId="77777777" w:rsidR="00A949DA" w:rsidRDefault="00A949DA" w:rsidP="00B032E6">
      <w:pPr>
        <w:pStyle w:val="reference"/>
        <w:spacing w:line="480" w:lineRule="auto"/>
      </w:pPr>
      <w:r>
        <w:t>Wang, N., Ma, Z., Huo, P., &amp; Liu, X. (2023). Predicting crop yield using 3d convolutional neural network with dimension reduction and metric learning. 2023 IEEE 6th International Conference on Pattern Recognition and Artificial Intelligence (PRAI), 1004–1008. https://doi.org/10.1109/PRAI59366.2023.10331974</w:t>
      </w:r>
    </w:p>
    <w:p w14:paraId="447B1D63" w14:textId="77777777" w:rsidR="00A949DA" w:rsidRDefault="00A949DA" w:rsidP="00B032E6">
      <w:pPr>
        <w:pStyle w:val="reference"/>
        <w:spacing w:line="480" w:lineRule="auto"/>
      </w:pPr>
      <w:r>
        <w:t>Wanyama, J., &amp; Bwambale, E. (2023). Precision water management. In Encyclopedia of Digital Agricultural Technologies (pp. 1062–1069). Springer International Publishing. https://doi.org/10.1007/978-3-031-24861-0_213</w:t>
      </w:r>
    </w:p>
    <w:p w14:paraId="42234145" w14:textId="77777777" w:rsidR="00A949DA" w:rsidRDefault="00A949DA" w:rsidP="00B032E6">
      <w:pPr>
        <w:pStyle w:val="reference"/>
        <w:spacing w:line="480" w:lineRule="auto"/>
      </w:pPr>
      <w:r>
        <w:t>Wu, Q., QI, B., ZHAO, T.-J., YAO, X.-F., ZHU, Y., &amp; GAI, J.-Y. (2013). A Tentative Study on Utilization of Canopy Hyperspectral Reflectance to Estimate Canopy Growth and Seed Yield in Soybean. Acta Agronomica Sinica, 39(2), 309. https://doi.org/10.3724/SP.J.1006.2013.00309</w:t>
      </w:r>
    </w:p>
    <w:p w14:paraId="5D8BD9E4" w14:textId="77777777" w:rsidR="00A949DA" w:rsidRDefault="00A949DA" w:rsidP="00B032E6">
      <w:pPr>
        <w:pStyle w:val="reference"/>
        <w:spacing w:line="480" w:lineRule="auto"/>
      </w:pPr>
      <w:r>
        <w:t>Xie, S., Leib, B. G., Farhadi-Machekposhti, M., Grant, T. J., Adotey, N., &amp; Butler, D. M. (2024). Soybean yield response to managed depletion irrigation regimes in a Mid-South silt loam soil. Agricultural Water Management, 292, 108657. https://doi.org/10.1016/j.agwat.2023.108657</w:t>
      </w:r>
    </w:p>
    <w:p w14:paraId="5932FA42" w14:textId="77777777" w:rsidR="00A949DA" w:rsidRDefault="00A949DA" w:rsidP="00B032E6">
      <w:pPr>
        <w:pStyle w:val="reference"/>
        <w:spacing w:line="480" w:lineRule="auto"/>
      </w:pPr>
      <w:r>
        <w:t>Xing, Y., &amp; Wang, X. (2024). Precision agriculture and water conservation strategies for sustainable crop production in arid regions. Plants, 13(22), 3184. https://doi.org/10.3390/plants13223184</w:t>
      </w:r>
    </w:p>
    <w:p w14:paraId="13B7AE8A" w14:textId="77777777" w:rsidR="00A949DA" w:rsidRDefault="00A949DA" w:rsidP="00B032E6">
      <w:pPr>
        <w:pStyle w:val="reference"/>
        <w:spacing w:line="480" w:lineRule="auto"/>
      </w:pPr>
      <w:r>
        <w:lastRenderedPageBreak/>
        <w:t>You, J., Li, X., Low, M., Lobell, D., &amp; Ermon, S. (2017). Deep gaussian process for crop yield prediction based on remote sensing data. Proceedings of the AAAI Conference on Artificial Intelligence, 31(1). https://doi.org/10.1609/aaai.v31i1.11172</w:t>
      </w:r>
    </w:p>
    <w:p w14:paraId="08AFA194" w14:textId="77777777" w:rsidR="00A949DA" w:rsidRDefault="00A949DA" w:rsidP="00B032E6">
      <w:pPr>
        <w:pStyle w:val="reference"/>
        <w:spacing w:line="480" w:lineRule="auto"/>
      </w:pPr>
      <w:r>
        <w:t>Yu, K., Kirchgessner, N., Grieder, C., Walter, A., &amp; Hund, A. (2017). An image analysis pipeline for automated classification of imaging light conditions and for quantification of wheat canopy cover time series in field phenotyping. Plant Methods, 13(1), 15. https://doi.org/10.1186/s13007-017-0168-4</w:t>
      </w:r>
    </w:p>
    <w:p w14:paraId="54D65C24" w14:textId="77777777" w:rsidR="00A949DA" w:rsidRDefault="00A949DA" w:rsidP="00B032E6">
      <w:pPr>
        <w:pStyle w:val="reference"/>
        <w:spacing w:line="480" w:lineRule="auto"/>
      </w:pPr>
      <w:r>
        <w:t>Zeng, L., Peng, G., Meng, R., Man, J., Li, W., Xu, B., Lv, Z., &amp; Sun, R. (2021). Wheat Yield Prediction Based on Unmanned Aerial Vehicles-Collected Red–Green–Blue Imagery. Remote Sensing, 13(15), 2937. https://doi.org/10.3390/rs13152937</w:t>
      </w:r>
    </w:p>
    <w:p w14:paraId="3E99C5D1" w14:textId="77777777" w:rsidR="00A949DA" w:rsidRDefault="00A949DA" w:rsidP="00B032E6">
      <w:pPr>
        <w:pStyle w:val="reference"/>
        <w:spacing w:line="480" w:lineRule="auto"/>
      </w:pPr>
      <w:r>
        <w:t>Zhang, K. F., ZHANG, Z., ZHANG, Y. H., &amp; LI, H. *. (2019). Experimental study of single-rotor UAV on droplet deposition distribution in soybean field. Applied Ecology and Environmental Research, 17(6). https://doi.org/10.15666/aeer/1706_1383313844</w:t>
      </w:r>
    </w:p>
    <w:p w14:paraId="2FF263A1" w14:textId="7A3394F7" w:rsidR="008B5CBF" w:rsidRPr="006F3A9F" w:rsidRDefault="008B5CBF" w:rsidP="00B032E6">
      <w:pPr>
        <w:pStyle w:val="reference"/>
        <w:spacing w:line="480" w:lineRule="auto"/>
      </w:pPr>
    </w:p>
    <w:p w14:paraId="53476F87" w14:textId="77777777" w:rsidR="001D23F6" w:rsidRDefault="001D23F6" w:rsidP="008B5CBF">
      <w:r>
        <w:br w:type="page"/>
      </w:r>
    </w:p>
    <w:p w14:paraId="19388B5D" w14:textId="77777777" w:rsidR="008B5CBF" w:rsidRDefault="008B5CBF" w:rsidP="008B5CBF">
      <w:pPr>
        <w:pStyle w:val="Heading2"/>
      </w:pPr>
      <w:bookmarkStart w:id="216" w:name="_Toc204820712"/>
      <w:r>
        <w:lastRenderedPageBreak/>
        <w:t>Appendix</w:t>
      </w:r>
      <w:r>
        <w:rPr>
          <w:rFonts w:hint="eastAsia"/>
        </w:rPr>
        <w:t xml:space="preserve"> </w:t>
      </w:r>
      <w:r>
        <w:fldChar w:fldCharType="begin"/>
      </w:r>
      <w:r>
        <w:instrText xml:space="preserve"> </w:instrText>
      </w:r>
      <w:r>
        <w:rPr>
          <w:rFonts w:hint="eastAsia"/>
        </w:rPr>
        <w:instrText>= 4 \* ROMAN</w:instrText>
      </w:r>
      <w:r>
        <w:instrText xml:space="preserve"> </w:instrText>
      </w:r>
      <w:r>
        <w:fldChar w:fldCharType="separate"/>
      </w:r>
      <w:r>
        <w:rPr>
          <w:noProof/>
        </w:rPr>
        <w:t>IV</w:t>
      </w:r>
      <w:bookmarkEnd w:id="216"/>
      <w:r>
        <w:fldChar w:fldCharType="end"/>
      </w:r>
    </w:p>
    <w:p w14:paraId="2947360B" w14:textId="76FC6E6D" w:rsidR="008B5CBF" w:rsidRPr="000075FE" w:rsidRDefault="00CD2F76" w:rsidP="00B032E6">
      <w:pPr>
        <w:pStyle w:val="Caption"/>
      </w:pPr>
      <w:bookmarkStart w:id="217" w:name="_Ref204824650"/>
      <w:bookmarkStart w:id="218" w:name="_Ref199160327"/>
      <w:bookmarkStart w:id="219" w:name="_Toc204820879"/>
      <w:r w:rsidRPr="00126171">
        <w:t xml:space="preserve">Table </w:t>
      </w:r>
      <w:fldSimple w:instr=" STYLEREF 1 \s ">
        <w:r>
          <w:rPr>
            <w:noProof/>
          </w:rPr>
          <w:t>4</w:t>
        </w:r>
      </w:fldSimple>
      <w:r w:rsidRPr="00126171">
        <w:t>.</w:t>
      </w:r>
      <w:fldSimple w:instr=" SEQ Table \* ARABIC \s 1 ">
        <w:r>
          <w:rPr>
            <w:noProof/>
          </w:rPr>
          <w:t>1</w:t>
        </w:r>
      </w:fldSimple>
      <w:bookmarkEnd w:id="217"/>
      <w:r w:rsidRPr="00126171">
        <w:t>.</w:t>
      </w:r>
      <w:r w:rsidRPr="00126171">
        <w:rPr>
          <w:rFonts w:hint="eastAsia"/>
        </w:rPr>
        <w:t xml:space="preserve"> </w:t>
      </w:r>
      <w:bookmarkEnd w:id="218"/>
      <w:r w:rsidR="008B5CBF" w:rsidRPr="000075FE">
        <w:rPr>
          <w:rFonts w:hint="eastAsia"/>
        </w:rPr>
        <w:t xml:space="preserve">Irrigation treatment </w:t>
      </w:r>
      <w:r w:rsidR="008B5CBF" w:rsidRPr="000075FE">
        <w:t>design</w:t>
      </w:r>
      <w:r w:rsidR="008B5CBF" w:rsidRPr="000075FE">
        <w:rPr>
          <w:rFonts w:hint="eastAsia"/>
        </w:rPr>
        <w:t xml:space="preserve"> by timing and rate</w:t>
      </w:r>
      <w:bookmarkEnd w:id="219"/>
    </w:p>
    <w:tbl>
      <w:tblPr>
        <w:tblStyle w:val="TableGrid"/>
        <w:tblW w:w="5000" w:type="pct"/>
        <w:tblLook w:val="04A0" w:firstRow="1" w:lastRow="0" w:firstColumn="1" w:lastColumn="0" w:noHBand="0" w:noVBand="1"/>
      </w:tblPr>
      <w:tblGrid>
        <w:gridCol w:w="2772"/>
        <w:gridCol w:w="2514"/>
        <w:gridCol w:w="3354"/>
      </w:tblGrid>
      <w:tr w:rsidR="008B5CBF" w:rsidRPr="000075FE" w14:paraId="79EE55CF" w14:textId="77777777" w:rsidTr="006748B1">
        <w:tc>
          <w:tcPr>
            <w:tcW w:w="1604" w:type="pct"/>
            <w:tcBorders>
              <w:top w:val="single" w:sz="4" w:space="0" w:color="auto"/>
              <w:left w:val="nil"/>
              <w:bottom w:val="single" w:sz="4" w:space="0" w:color="auto"/>
              <w:right w:val="nil"/>
            </w:tcBorders>
            <w:vAlign w:val="center"/>
          </w:tcPr>
          <w:p w14:paraId="2BF113DF" w14:textId="77777777" w:rsidR="008B5CBF" w:rsidRPr="000075FE" w:rsidRDefault="008B5CBF" w:rsidP="006748B1">
            <w:pPr>
              <w:pStyle w:val="table"/>
            </w:pPr>
            <w:r w:rsidRPr="000075FE">
              <w:t>Treatment number</w:t>
            </w:r>
          </w:p>
        </w:tc>
        <w:tc>
          <w:tcPr>
            <w:tcW w:w="1455" w:type="pct"/>
            <w:tcBorders>
              <w:top w:val="single" w:sz="4" w:space="0" w:color="auto"/>
              <w:left w:val="nil"/>
              <w:bottom w:val="single" w:sz="4" w:space="0" w:color="auto"/>
              <w:right w:val="nil"/>
            </w:tcBorders>
            <w:vAlign w:val="center"/>
          </w:tcPr>
          <w:p w14:paraId="5A941D9D" w14:textId="77777777" w:rsidR="008B5CBF" w:rsidRPr="000075FE" w:rsidRDefault="008B5CBF" w:rsidP="006748B1">
            <w:pPr>
              <w:pStyle w:val="table"/>
            </w:pPr>
            <w:r w:rsidRPr="000075FE">
              <w:t>Irrigation timing</w:t>
            </w:r>
          </w:p>
        </w:tc>
        <w:tc>
          <w:tcPr>
            <w:tcW w:w="1941" w:type="pct"/>
            <w:tcBorders>
              <w:top w:val="single" w:sz="4" w:space="0" w:color="auto"/>
              <w:left w:val="nil"/>
              <w:bottom w:val="single" w:sz="4" w:space="0" w:color="auto"/>
              <w:right w:val="nil"/>
            </w:tcBorders>
            <w:vAlign w:val="center"/>
          </w:tcPr>
          <w:p w14:paraId="7F40F46F" w14:textId="77777777" w:rsidR="008B5CBF" w:rsidRPr="000075FE" w:rsidRDefault="008B5CBF" w:rsidP="006748B1">
            <w:pPr>
              <w:pStyle w:val="table"/>
            </w:pPr>
            <w:r w:rsidRPr="000075FE">
              <w:t>Irrigation rate (cm/wk)</w:t>
            </w:r>
          </w:p>
        </w:tc>
      </w:tr>
      <w:tr w:rsidR="008B5CBF" w:rsidRPr="000075FE" w14:paraId="005A8D49" w14:textId="77777777" w:rsidTr="006748B1">
        <w:tc>
          <w:tcPr>
            <w:tcW w:w="1604" w:type="pct"/>
            <w:tcBorders>
              <w:top w:val="single" w:sz="4" w:space="0" w:color="auto"/>
              <w:left w:val="nil"/>
              <w:bottom w:val="nil"/>
              <w:right w:val="nil"/>
            </w:tcBorders>
            <w:vAlign w:val="center"/>
          </w:tcPr>
          <w:p w14:paraId="475EE068" w14:textId="77777777" w:rsidR="008B5CBF" w:rsidRPr="000075FE" w:rsidRDefault="008B5CBF" w:rsidP="006748B1">
            <w:pPr>
              <w:pStyle w:val="table"/>
            </w:pPr>
            <w:r w:rsidRPr="000075FE">
              <w:t>1</w:t>
            </w:r>
          </w:p>
        </w:tc>
        <w:tc>
          <w:tcPr>
            <w:tcW w:w="1455" w:type="pct"/>
            <w:tcBorders>
              <w:top w:val="single" w:sz="4" w:space="0" w:color="auto"/>
              <w:left w:val="nil"/>
              <w:bottom w:val="nil"/>
              <w:right w:val="nil"/>
            </w:tcBorders>
            <w:vAlign w:val="center"/>
          </w:tcPr>
          <w:p w14:paraId="1DD3D983" w14:textId="77777777" w:rsidR="008B5CBF" w:rsidRPr="000075FE" w:rsidRDefault="008B5CBF" w:rsidP="006748B1">
            <w:pPr>
              <w:pStyle w:val="table"/>
            </w:pPr>
            <w:r w:rsidRPr="000075FE">
              <w:t>R1</w:t>
            </w:r>
          </w:p>
        </w:tc>
        <w:tc>
          <w:tcPr>
            <w:tcW w:w="1941" w:type="pct"/>
            <w:tcBorders>
              <w:top w:val="single" w:sz="4" w:space="0" w:color="auto"/>
              <w:left w:val="nil"/>
              <w:bottom w:val="nil"/>
              <w:right w:val="nil"/>
            </w:tcBorders>
            <w:vAlign w:val="center"/>
          </w:tcPr>
          <w:p w14:paraId="634C475C" w14:textId="77777777" w:rsidR="008B5CBF" w:rsidRPr="000075FE" w:rsidRDefault="008B5CBF" w:rsidP="006748B1">
            <w:pPr>
              <w:pStyle w:val="table"/>
            </w:pPr>
            <w:r w:rsidRPr="000075FE">
              <w:t>4.1</w:t>
            </w:r>
          </w:p>
        </w:tc>
      </w:tr>
      <w:tr w:rsidR="008B5CBF" w:rsidRPr="000075FE" w14:paraId="38A97A55" w14:textId="77777777" w:rsidTr="006748B1">
        <w:tc>
          <w:tcPr>
            <w:tcW w:w="1604" w:type="pct"/>
            <w:tcBorders>
              <w:top w:val="nil"/>
              <w:left w:val="nil"/>
              <w:bottom w:val="nil"/>
              <w:right w:val="nil"/>
            </w:tcBorders>
            <w:vAlign w:val="center"/>
          </w:tcPr>
          <w:p w14:paraId="2CEADC79" w14:textId="77777777" w:rsidR="008B5CBF" w:rsidRPr="000075FE" w:rsidRDefault="008B5CBF" w:rsidP="006748B1">
            <w:pPr>
              <w:pStyle w:val="table"/>
            </w:pPr>
            <w:r w:rsidRPr="000075FE">
              <w:t>2</w:t>
            </w:r>
          </w:p>
        </w:tc>
        <w:tc>
          <w:tcPr>
            <w:tcW w:w="1455" w:type="pct"/>
            <w:tcBorders>
              <w:top w:val="nil"/>
              <w:left w:val="nil"/>
              <w:bottom w:val="nil"/>
              <w:right w:val="nil"/>
            </w:tcBorders>
            <w:vAlign w:val="center"/>
          </w:tcPr>
          <w:p w14:paraId="4918D537" w14:textId="77777777" w:rsidR="008B5CBF" w:rsidRPr="000075FE" w:rsidRDefault="008B5CBF" w:rsidP="006748B1">
            <w:pPr>
              <w:pStyle w:val="table"/>
            </w:pPr>
            <w:r w:rsidRPr="000075FE">
              <w:t>R1</w:t>
            </w:r>
          </w:p>
        </w:tc>
        <w:tc>
          <w:tcPr>
            <w:tcW w:w="1941" w:type="pct"/>
            <w:tcBorders>
              <w:top w:val="nil"/>
              <w:left w:val="nil"/>
              <w:bottom w:val="nil"/>
              <w:right w:val="nil"/>
            </w:tcBorders>
            <w:vAlign w:val="center"/>
          </w:tcPr>
          <w:p w14:paraId="58B87D3D" w14:textId="77777777" w:rsidR="008B5CBF" w:rsidRPr="000075FE" w:rsidRDefault="008B5CBF" w:rsidP="006748B1">
            <w:pPr>
              <w:pStyle w:val="table"/>
            </w:pPr>
            <w:r w:rsidRPr="000075FE">
              <w:t>2.8</w:t>
            </w:r>
          </w:p>
        </w:tc>
      </w:tr>
      <w:tr w:rsidR="008B5CBF" w:rsidRPr="000075FE" w14:paraId="192B72E7" w14:textId="77777777" w:rsidTr="006748B1">
        <w:tc>
          <w:tcPr>
            <w:tcW w:w="1604" w:type="pct"/>
            <w:tcBorders>
              <w:top w:val="nil"/>
              <w:left w:val="nil"/>
              <w:bottom w:val="nil"/>
              <w:right w:val="nil"/>
            </w:tcBorders>
            <w:vAlign w:val="center"/>
          </w:tcPr>
          <w:p w14:paraId="58C6DB4E" w14:textId="77777777" w:rsidR="008B5CBF" w:rsidRPr="000075FE" w:rsidRDefault="008B5CBF" w:rsidP="006748B1">
            <w:pPr>
              <w:pStyle w:val="table"/>
            </w:pPr>
            <w:r w:rsidRPr="000075FE">
              <w:t>3</w:t>
            </w:r>
          </w:p>
        </w:tc>
        <w:tc>
          <w:tcPr>
            <w:tcW w:w="1455" w:type="pct"/>
            <w:tcBorders>
              <w:top w:val="nil"/>
              <w:left w:val="nil"/>
              <w:bottom w:val="nil"/>
              <w:right w:val="nil"/>
            </w:tcBorders>
            <w:vAlign w:val="center"/>
          </w:tcPr>
          <w:p w14:paraId="5FD823AA" w14:textId="77777777" w:rsidR="008B5CBF" w:rsidRPr="000075FE" w:rsidRDefault="008B5CBF" w:rsidP="006748B1">
            <w:pPr>
              <w:pStyle w:val="table"/>
            </w:pPr>
            <w:r w:rsidRPr="000075FE">
              <w:t>R3</w:t>
            </w:r>
          </w:p>
        </w:tc>
        <w:tc>
          <w:tcPr>
            <w:tcW w:w="1941" w:type="pct"/>
            <w:tcBorders>
              <w:top w:val="nil"/>
              <w:left w:val="nil"/>
              <w:bottom w:val="nil"/>
              <w:right w:val="nil"/>
            </w:tcBorders>
            <w:vAlign w:val="center"/>
          </w:tcPr>
          <w:p w14:paraId="01DD12EB" w14:textId="77777777" w:rsidR="008B5CBF" w:rsidRPr="000075FE" w:rsidRDefault="008B5CBF" w:rsidP="006748B1">
            <w:pPr>
              <w:pStyle w:val="table"/>
            </w:pPr>
            <w:r w:rsidRPr="000075FE">
              <w:t>4.1</w:t>
            </w:r>
          </w:p>
        </w:tc>
      </w:tr>
      <w:tr w:rsidR="008B5CBF" w:rsidRPr="000075FE" w14:paraId="1A8D1FB3" w14:textId="77777777" w:rsidTr="006748B1">
        <w:tc>
          <w:tcPr>
            <w:tcW w:w="1604" w:type="pct"/>
            <w:tcBorders>
              <w:top w:val="nil"/>
              <w:left w:val="nil"/>
              <w:bottom w:val="nil"/>
              <w:right w:val="nil"/>
            </w:tcBorders>
            <w:vAlign w:val="center"/>
          </w:tcPr>
          <w:p w14:paraId="32E3BDDF" w14:textId="77777777" w:rsidR="008B5CBF" w:rsidRPr="000075FE" w:rsidRDefault="008B5CBF" w:rsidP="006748B1">
            <w:pPr>
              <w:pStyle w:val="table"/>
            </w:pPr>
            <w:r w:rsidRPr="000075FE">
              <w:t>4</w:t>
            </w:r>
          </w:p>
        </w:tc>
        <w:tc>
          <w:tcPr>
            <w:tcW w:w="1455" w:type="pct"/>
            <w:tcBorders>
              <w:top w:val="nil"/>
              <w:left w:val="nil"/>
              <w:bottom w:val="nil"/>
              <w:right w:val="nil"/>
            </w:tcBorders>
            <w:vAlign w:val="center"/>
          </w:tcPr>
          <w:p w14:paraId="65F7D619" w14:textId="77777777" w:rsidR="008B5CBF" w:rsidRPr="000075FE" w:rsidRDefault="008B5CBF" w:rsidP="006748B1">
            <w:pPr>
              <w:pStyle w:val="table"/>
            </w:pPr>
            <w:r w:rsidRPr="000075FE">
              <w:t>R3</w:t>
            </w:r>
          </w:p>
        </w:tc>
        <w:tc>
          <w:tcPr>
            <w:tcW w:w="1941" w:type="pct"/>
            <w:tcBorders>
              <w:top w:val="nil"/>
              <w:left w:val="nil"/>
              <w:bottom w:val="nil"/>
              <w:right w:val="nil"/>
            </w:tcBorders>
            <w:vAlign w:val="center"/>
          </w:tcPr>
          <w:p w14:paraId="6FDD5EDC" w14:textId="77777777" w:rsidR="008B5CBF" w:rsidRPr="000075FE" w:rsidRDefault="008B5CBF" w:rsidP="006748B1">
            <w:pPr>
              <w:pStyle w:val="table"/>
            </w:pPr>
            <w:r w:rsidRPr="000075FE">
              <w:t>2.8</w:t>
            </w:r>
          </w:p>
        </w:tc>
      </w:tr>
      <w:tr w:rsidR="008B5CBF" w:rsidRPr="000075FE" w14:paraId="73DA7192" w14:textId="77777777" w:rsidTr="006748B1">
        <w:tc>
          <w:tcPr>
            <w:tcW w:w="1604" w:type="pct"/>
            <w:tcBorders>
              <w:top w:val="nil"/>
              <w:left w:val="nil"/>
              <w:bottom w:val="nil"/>
              <w:right w:val="nil"/>
            </w:tcBorders>
            <w:vAlign w:val="center"/>
          </w:tcPr>
          <w:p w14:paraId="3305E095" w14:textId="77777777" w:rsidR="008B5CBF" w:rsidRPr="000075FE" w:rsidRDefault="008B5CBF" w:rsidP="006748B1">
            <w:pPr>
              <w:pStyle w:val="table"/>
            </w:pPr>
            <w:r w:rsidRPr="000075FE">
              <w:t>5</w:t>
            </w:r>
          </w:p>
        </w:tc>
        <w:tc>
          <w:tcPr>
            <w:tcW w:w="1455" w:type="pct"/>
            <w:tcBorders>
              <w:top w:val="nil"/>
              <w:left w:val="nil"/>
              <w:bottom w:val="nil"/>
              <w:right w:val="nil"/>
            </w:tcBorders>
            <w:vAlign w:val="center"/>
          </w:tcPr>
          <w:p w14:paraId="038583B5" w14:textId="77777777" w:rsidR="008B5CBF" w:rsidRPr="000075FE" w:rsidRDefault="008B5CBF" w:rsidP="006748B1">
            <w:pPr>
              <w:pStyle w:val="table"/>
            </w:pPr>
            <w:r w:rsidRPr="000075FE">
              <w:t>R5</w:t>
            </w:r>
          </w:p>
        </w:tc>
        <w:tc>
          <w:tcPr>
            <w:tcW w:w="1941" w:type="pct"/>
            <w:tcBorders>
              <w:top w:val="nil"/>
              <w:left w:val="nil"/>
              <w:bottom w:val="nil"/>
              <w:right w:val="nil"/>
            </w:tcBorders>
            <w:vAlign w:val="center"/>
          </w:tcPr>
          <w:p w14:paraId="341A667C" w14:textId="77777777" w:rsidR="008B5CBF" w:rsidRPr="000075FE" w:rsidRDefault="008B5CBF" w:rsidP="006748B1">
            <w:pPr>
              <w:pStyle w:val="table"/>
            </w:pPr>
            <w:r w:rsidRPr="000075FE">
              <w:t>4.1</w:t>
            </w:r>
          </w:p>
        </w:tc>
      </w:tr>
      <w:tr w:rsidR="008B5CBF" w:rsidRPr="000075FE" w14:paraId="793AFA31" w14:textId="77777777" w:rsidTr="006748B1">
        <w:tc>
          <w:tcPr>
            <w:tcW w:w="1604" w:type="pct"/>
            <w:tcBorders>
              <w:top w:val="nil"/>
              <w:left w:val="nil"/>
              <w:bottom w:val="nil"/>
              <w:right w:val="nil"/>
            </w:tcBorders>
            <w:vAlign w:val="center"/>
          </w:tcPr>
          <w:p w14:paraId="1E43D5AB" w14:textId="77777777" w:rsidR="008B5CBF" w:rsidRPr="000075FE" w:rsidRDefault="008B5CBF" w:rsidP="006748B1">
            <w:pPr>
              <w:pStyle w:val="table"/>
            </w:pPr>
            <w:r w:rsidRPr="000075FE">
              <w:t>6</w:t>
            </w:r>
          </w:p>
        </w:tc>
        <w:tc>
          <w:tcPr>
            <w:tcW w:w="1455" w:type="pct"/>
            <w:tcBorders>
              <w:top w:val="nil"/>
              <w:left w:val="nil"/>
              <w:bottom w:val="nil"/>
              <w:right w:val="nil"/>
            </w:tcBorders>
            <w:vAlign w:val="center"/>
          </w:tcPr>
          <w:p w14:paraId="2B68BCB1" w14:textId="77777777" w:rsidR="008B5CBF" w:rsidRPr="000075FE" w:rsidRDefault="008B5CBF" w:rsidP="006748B1">
            <w:pPr>
              <w:pStyle w:val="table"/>
            </w:pPr>
            <w:r w:rsidRPr="000075FE">
              <w:t>R5</w:t>
            </w:r>
          </w:p>
        </w:tc>
        <w:tc>
          <w:tcPr>
            <w:tcW w:w="1941" w:type="pct"/>
            <w:tcBorders>
              <w:top w:val="nil"/>
              <w:left w:val="nil"/>
              <w:bottom w:val="nil"/>
              <w:right w:val="nil"/>
            </w:tcBorders>
            <w:vAlign w:val="center"/>
          </w:tcPr>
          <w:p w14:paraId="6C1B9549" w14:textId="77777777" w:rsidR="008B5CBF" w:rsidRPr="000075FE" w:rsidRDefault="008B5CBF" w:rsidP="006748B1">
            <w:pPr>
              <w:pStyle w:val="table"/>
            </w:pPr>
            <w:r w:rsidRPr="000075FE">
              <w:t>2.8</w:t>
            </w:r>
          </w:p>
        </w:tc>
      </w:tr>
      <w:tr w:rsidR="008B5CBF" w:rsidRPr="000075FE" w14:paraId="0457064F" w14:textId="77777777" w:rsidTr="006748B1">
        <w:tc>
          <w:tcPr>
            <w:tcW w:w="1604" w:type="pct"/>
            <w:tcBorders>
              <w:top w:val="nil"/>
              <w:left w:val="nil"/>
              <w:bottom w:val="single" w:sz="4" w:space="0" w:color="auto"/>
              <w:right w:val="nil"/>
            </w:tcBorders>
            <w:vAlign w:val="center"/>
          </w:tcPr>
          <w:p w14:paraId="669D208F" w14:textId="77777777" w:rsidR="008B5CBF" w:rsidRPr="000075FE" w:rsidRDefault="008B5CBF" w:rsidP="006748B1">
            <w:pPr>
              <w:pStyle w:val="table"/>
            </w:pPr>
            <w:r w:rsidRPr="000075FE">
              <w:t>7</w:t>
            </w:r>
          </w:p>
        </w:tc>
        <w:tc>
          <w:tcPr>
            <w:tcW w:w="3396" w:type="pct"/>
            <w:gridSpan w:val="2"/>
            <w:tcBorders>
              <w:top w:val="nil"/>
              <w:left w:val="nil"/>
              <w:bottom w:val="single" w:sz="4" w:space="0" w:color="auto"/>
              <w:right w:val="nil"/>
            </w:tcBorders>
            <w:vAlign w:val="center"/>
          </w:tcPr>
          <w:p w14:paraId="34F70A68" w14:textId="77777777" w:rsidR="008B5CBF" w:rsidRPr="000075FE" w:rsidRDefault="008B5CBF" w:rsidP="006748B1">
            <w:pPr>
              <w:pStyle w:val="table"/>
            </w:pPr>
            <w:r w:rsidRPr="000075FE">
              <w:t>Rainfed</w:t>
            </w:r>
          </w:p>
        </w:tc>
      </w:tr>
    </w:tbl>
    <w:p w14:paraId="1999C5F7" w14:textId="77777777" w:rsidR="008B5CBF" w:rsidRDefault="008B5CBF" w:rsidP="008B5CBF"/>
    <w:p w14:paraId="3FBD339E" w14:textId="58721521" w:rsidR="008B5CBF" w:rsidRDefault="008B5CBF">
      <w:pPr>
        <w:spacing w:line="240" w:lineRule="auto"/>
      </w:pPr>
      <w:r>
        <w:br w:type="page"/>
      </w:r>
    </w:p>
    <w:p w14:paraId="6DB5D1B5" w14:textId="33D8B9BF" w:rsidR="008B5CBF" w:rsidRPr="000075FE" w:rsidRDefault="000A6FCE" w:rsidP="00B032E6">
      <w:pPr>
        <w:pStyle w:val="Caption"/>
      </w:pPr>
      <w:bookmarkStart w:id="220" w:name="_Ref204824673"/>
      <w:bookmarkStart w:id="221" w:name="_Toc204820880"/>
      <w:r w:rsidRPr="00126171">
        <w:lastRenderedPageBreak/>
        <w:t xml:space="preserve">Table </w:t>
      </w:r>
      <w:fldSimple w:instr=" STYLEREF 1 \s ">
        <w:r>
          <w:rPr>
            <w:noProof/>
          </w:rPr>
          <w:t>4</w:t>
        </w:r>
      </w:fldSimple>
      <w:r w:rsidRPr="00126171">
        <w:t>.</w:t>
      </w:r>
      <w:fldSimple w:instr=" SEQ Table \* ARABIC \s 1 ">
        <w:r>
          <w:rPr>
            <w:noProof/>
          </w:rPr>
          <w:t>2</w:t>
        </w:r>
      </w:fldSimple>
      <w:bookmarkEnd w:id="220"/>
      <w:r w:rsidRPr="00126171">
        <w:t>.</w:t>
      </w:r>
      <w:r w:rsidR="008B5CBF" w:rsidRPr="000075FE">
        <w:t xml:space="preserve"> Summary of MZD attributes and clustering algorithms</w:t>
      </w:r>
      <w:bookmarkEnd w:id="221"/>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7"/>
        <w:gridCol w:w="4913"/>
      </w:tblGrid>
      <w:tr w:rsidR="008B5CBF" w:rsidRPr="000075FE" w14:paraId="309DFAF2" w14:textId="77777777" w:rsidTr="006748B1">
        <w:tc>
          <w:tcPr>
            <w:tcW w:w="2157" w:type="pct"/>
            <w:tcBorders>
              <w:top w:val="single" w:sz="4" w:space="0" w:color="auto"/>
              <w:bottom w:val="single" w:sz="4" w:space="0" w:color="auto"/>
            </w:tcBorders>
            <w:vAlign w:val="center"/>
          </w:tcPr>
          <w:p w14:paraId="733AFD71" w14:textId="77777777" w:rsidR="008B5CBF" w:rsidRPr="000075FE" w:rsidRDefault="008B5CBF" w:rsidP="006748B1">
            <w:pPr>
              <w:pStyle w:val="table"/>
            </w:pPr>
            <w:r w:rsidRPr="000075FE">
              <w:rPr>
                <w:rFonts w:hint="eastAsia"/>
              </w:rPr>
              <w:t>Clustering number</w:t>
            </w:r>
          </w:p>
        </w:tc>
        <w:tc>
          <w:tcPr>
            <w:tcW w:w="2843" w:type="pct"/>
            <w:tcBorders>
              <w:top w:val="single" w:sz="4" w:space="0" w:color="auto"/>
              <w:bottom w:val="single" w:sz="4" w:space="0" w:color="auto"/>
            </w:tcBorders>
            <w:vAlign w:val="center"/>
          </w:tcPr>
          <w:p w14:paraId="3919DF72" w14:textId="77777777" w:rsidR="008B5CBF" w:rsidRPr="000075FE" w:rsidRDefault="008B5CBF" w:rsidP="006748B1">
            <w:pPr>
              <w:pStyle w:val="table"/>
            </w:pPr>
            <w:r w:rsidRPr="000075FE">
              <w:t>Attribute</w:t>
            </w:r>
            <w:r w:rsidRPr="000075FE">
              <w:rPr>
                <w:rFonts w:hint="eastAsia"/>
              </w:rPr>
              <w:t>s</w:t>
            </w:r>
          </w:p>
        </w:tc>
      </w:tr>
      <w:tr w:rsidR="008B5CBF" w:rsidRPr="000075FE" w14:paraId="64AD1663" w14:textId="77777777" w:rsidTr="006748B1">
        <w:tc>
          <w:tcPr>
            <w:tcW w:w="2157" w:type="pct"/>
            <w:tcBorders>
              <w:top w:val="single" w:sz="4" w:space="0" w:color="auto"/>
            </w:tcBorders>
            <w:vAlign w:val="center"/>
          </w:tcPr>
          <w:p w14:paraId="37B0EA49" w14:textId="77777777" w:rsidR="008B5CBF" w:rsidRPr="000075FE" w:rsidRDefault="008B5CBF" w:rsidP="006748B1">
            <w:pPr>
              <w:pStyle w:val="table"/>
            </w:pPr>
            <w:r w:rsidRPr="000075FE">
              <w:t>C1</w:t>
            </w:r>
          </w:p>
        </w:tc>
        <w:tc>
          <w:tcPr>
            <w:tcW w:w="2843" w:type="pct"/>
            <w:tcBorders>
              <w:top w:val="single" w:sz="4" w:space="0" w:color="auto"/>
            </w:tcBorders>
            <w:vAlign w:val="center"/>
          </w:tcPr>
          <w:p w14:paraId="1918BA3B" w14:textId="77777777" w:rsidR="008B5CBF" w:rsidRPr="000075FE" w:rsidRDefault="008B5CBF" w:rsidP="006748B1">
            <w:pPr>
              <w:pStyle w:val="table"/>
            </w:pPr>
            <w:r w:rsidRPr="000075FE">
              <w:t>ECd</w:t>
            </w:r>
          </w:p>
        </w:tc>
      </w:tr>
      <w:tr w:rsidR="008B5CBF" w:rsidRPr="000075FE" w14:paraId="2D409283" w14:textId="77777777" w:rsidTr="006748B1">
        <w:tc>
          <w:tcPr>
            <w:tcW w:w="2157" w:type="pct"/>
            <w:vAlign w:val="center"/>
          </w:tcPr>
          <w:p w14:paraId="5F40D391" w14:textId="77777777" w:rsidR="008B5CBF" w:rsidRPr="000075FE" w:rsidRDefault="008B5CBF" w:rsidP="006748B1">
            <w:pPr>
              <w:pStyle w:val="table"/>
            </w:pPr>
            <w:r w:rsidRPr="000075FE">
              <w:t>C2</w:t>
            </w:r>
          </w:p>
        </w:tc>
        <w:tc>
          <w:tcPr>
            <w:tcW w:w="2843" w:type="pct"/>
            <w:vAlign w:val="center"/>
          </w:tcPr>
          <w:p w14:paraId="55014854" w14:textId="77777777" w:rsidR="008B5CBF" w:rsidRPr="000075FE" w:rsidRDefault="008B5CBF" w:rsidP="006748B1">
            <w:pPr>
              <w:pStyle w:val="table"/>
            </w:pPr>
            <w:r w:rsidRPr="000075FE">
              <w:t>GPR</w:t>
            </w:r>
          </w:p>
        </w:tc>
      </w:tr>
      <w:tr w:rsidR="008B5CBF" w:rsidRPr="000075FE" w14:paraId="0537DD91" w14:textId="77777777" w:rsidTr="006748B1">
        <w:tc>
          <w:tcPr>
            <w:tcW w:w="2157" w:type="pct"/>
            <w:vAlign w:val="center"/>
          </w:tcPr>
          <w:p w14:paraId="214176D2" w14:textId="77777777" w:rsidR="008B5CBF" w:rsidRPr="000075FE" w:rsidRDefault="008B5CBF" w:rsidP="006748B1">
            <w:pPr>
              <w:pStyle w:val="table"/>
            </w:pPr>
            <w:r w:rsidRPr="000075FE">
              <w:t>C3</w:t>
            </w:r>
          </w:p>
        </w:tc>
        <w:tc>
          <w:tcPr>
            <w:tcW w:w="2843" w:type="pct"/>
            <w:vAlign w:val="center"/>
          </w:tcPr>
          <w:p w14:paraId="677817D9" w14:textId="77777777" w:rsidR="008B5CBF" w:rsidRPr="000075FE" w:rsidRDefault="008B5CBF" w:rsidP="006748B1">
            <w:pPr>
              <w:pStyle w:val="table"/>
            </w:pPr>
            <w:r w:rsidRPr="000075FE">
              <w:t>Rainfed yield</w:t>
            </w:r>
          </w:p>
        </w:tc>
      </w:tr>
      <w:tr w:rsidR="008B5CBF" w:rsidRPr="000075FE" w14:paraId="3DE04D16" w14:textId="77777777" w:rsidTr="006748B1">
        <w:tc>
          <w:tcPr>
            <w:tcW w:w="2157" w:type="pct"/>
            <w:vAlign w:val="center"/>
          </w:tcPr>
          <w:p w14:paraId="4B3BAF35" w14:textId="77777777" w:rsidR="008B5CBF" w:rsidRPr="000075FE" w:rsidRDefault="008B5CBF" w:rsidP="006748B1">
            <w:pPr>
              <w:pStyle w:val="table"/>
            </w:pPr>
            <w:r w:rsidRPr="000075FE">
              <w:t>C4</w:t>
            </w:r>
          </w:p>
        </w:tc>
        <w:tc>
          <w:tcPr>
            <w:tcW w:w="2843" w:type="pct"/>
            <w:vAlign w:val="center"/>
          </w:tcPr>
          <w:p w14:paraId="4BBD728C" w14:textId="77777777" w:rsidR="008B5CBF" w:rsidRPr="000075FE" w:rsidRDefault="008B5CBF" w:rsidP="006748B1">
            <w:pPr>
              <w:pStyle w:val="table"/>
            </w:pPr>
            <w:r w:rsidRPr="000075FE">
              <w:t>ECd, GPR</w:t>
            </w:r>
          </w:p>
        </w:tc>
      </w:tr>
      <w:tr w:rsidR="008B5CBF" w:rsidRPr="000075FE" w14:paraId="474F7407" w14:textId="77777777" w:rsidTr="006748B1">
        <w:tc>
          <w:tcPr>
            <w:tcW w:w="2157" w:type="pct"/>
            <w:vAlign w:val="center"/>
          </w:tcPr>
          <w:p w14:paraId="60FA11DE" w14:textId="77777777" w:rsidR="008B5CBF" w:rsidRPr="000075FE" w:rsidRDefault="008B5CBF" w:rsidP="006748B1">
            <w:pPr>
              <w:pStyle w:val="table"/>
            </w:pPr>
            <w:r w:rsidRPr="000075FE">
              <w:t>C5</w:t>
            </w:r>
          </w:p>
        </w:tc>
        <w:tc>
          <w:tcPr>
            <w:tcW w:w="2843" w:type="pct"/>
            <w:vAlign w:val="center"/>
          </w:tcPr>
          <w:p w14:paraId="748C596C" w14:textId="77777777" w:rsidR="008B5CBF" w:rsidRPr="000075FE" w:rsidRDefault="008B5CBF" w:rsidP="006748B1">
            <w:pPr>
              <w:pStyle w:val="table"/>
            </w:pPr>
            <w:r w:rsidRPr="000075FE">
              <w:t>ECd, Rainfed yield</w:t>
            </w:r>
          </w:p>
        </w:tc>
      </w:tr>
      <w:tr w:rsidR="008B5CBF" w:rsidRPr="000075FE" w14:paraId="7039B561" w14:textId="77777777" w:rsidTr="006748B1">
        <w:tc>
          <w:tcPr>
            <w:tcW w:w="2157" w:type="pct"/>
            <w:vAlign w:val="center"/>
          </w:tcPr>
          <w:p w14:paraId="4E230AAE" w14:textId="77777777" w:rsidR="008B5CBF" w:rsidRPr="000075FE" w:rsidRDefault="008B5CBF" w:rsidP="006748B1">
            <w:pPr>
              <w:pStyle w:val="table"/>
            </w:pPr>
            <w:r w:rsidRPr="000075FE">
              <w:t>C6</w:t>
            </w:r>
          </w:p>
        </w:tc>
        <w:tc>
          <w:tcPr>
            <w:tcW w:w="2843" w:type="pct"/>
            <w:vAlign w:val="center"/>
          </w:tcPr>
          <w:p w14:paraId="315DA2C2" w14:textId="77777777" w:rsidR="008B5CBF" w:rsidRPr="000075FE" w:rsidRDefault="008B5CBF" w:rsidP="006748B1">
            <w:pPr>
              <w:pStyle w:val="table"/>
            </w:pPr>
            <w:r w:rsidRPr="000075FE">
              <w:t>GPR, Rainfed yield</w:t>
            </w:r>
          </w:p>
        </w:tc>
      </w:tr>
      <w:tr w:rsidR="008B5CBF" w:rsidRPr="000075FE" w14:paraId="01A19570" w14:textId="77777777" w:rsidTr="006748B1">
        <w:tc>
          <w:tcPr>
            <w:tcW w:w="2157" w:type="pct"/>
            <w:vAlign w:val="center"/>
          </w:tcPr>
          <w:p w14:paraId="70F04053" w14:textId="77777777" w:rsidR="008B5CBF" w:rsidRPr="000075FE" w:rsidRDefault="008B5CBF" w:rsidP="006748B1">
            <w:pPr>
              <w:pStyle w:val="table"/>
            </w:pPr>
            <w:r w:rsidRPr="000075FE">
              <w:t>C7</w:t>
            </w:r>
          </w:p>
        </w:tc>
        <w:tc>
          <w:tcPr>
            <w:tcW w:w="2843" w:type="pct"/>
            <w:vAlign w:val="center"/>
          </w:tcPr>
          <w:p w14:paraId="4BE0942E" w14:textId="77777777" w:rsidR="008B5CBF" w:rsidRPr="000075FE" w:rsidRDefault="008B5CBF" w:rsidP="006748B1">
            <w:pPr>
              <w:pStyle w:val="table"/>
            </w:pPr>
            <w:r w:rsidRPr="000075FE">
              <w:t>ECd, GPR, Rainfed yield</w:t>
            </w:r>
          </w:p>
        </w:tc>
      </w:tr>
    </w:tbl>
    <w:p w14:paraId="2EEE8C4E" w14:textId="77777777" w:rsidR="008B5CBF" w:rsidRDefault="008B5CBF" w:rsidP="008B5CBF"/>
    <w:p w14:paraId="2BA17FF0" w14:textId="10896308" w:rsidR="008B5CBF" w:rsidRDefault="008B5CBF">
      <w:pPr>
        <w:spacing w:line="240" w:lineRule="auto"/>
      </w:pPr>
      <w:r>
        <w:br w:type="page"/>
      </w:r>
    </w:p>
    <w:p w14:paraId="6BE61BC9" w14:textId="378192F2" w:rsidR="008B5CBF" w:rsidRPr="000075FE" w:rsidRDefault="000A6FCE" w:rsidP="00B032E6">
      <w:pPr>
        <w:pStyle w:val="Caption"/>
      </w:pPr>
      <w:bookmarkStart w:id="222" w:name="_Ref204824690"/>
      <w:bookmarkStart w:id="223" w:name="_Toc204820881"/>
      <w:r w:rsidRPr="00126171">
        <w:lastRenderedPageBreak/>
        <w:t xml:space="preserve">Table </w:t>
      </w:r>
      <w:fldSimple w:instr=" STYLEREF 1 \s ">
        <w:r>
          <w:rPr>
            <w:noProof/>
          </w:rPr>
          <w:t>4</w:t>
        </w:r>
      </w:fldSimple>
      <w:r w:rsidRPr="00126171">
        <w:t>.</w:t>
      </w:r>
      <w:fldSimple w:instr=" SEQ Table \* ARABIC \s 1 ">
        <w:r>
          <w:rPr>
            <w:noProof/>
          </w:rPr>
          <w:t>3</w:t>
        </w:r>
      </w:fldSimple>
      <w:bookmarkEnd w:id="222"/>
      <w:r w:rsidRPr="00126171">
        <w:t>.</w:t>
      </w:r>
      <w:r w:rsidR="008B5CBF" w:rsidRPr="000075FE">
        <w:rPr>
          <w:rFonts w:hint="eastAsia"/>
        </w:rPr>
        <w:t xml:space="preserve"> D</w:t>
      </w:r>
      <w:r w:rsidR="008B5CBF" w:rsidRPr="000075FE">
        <w:t>escriptive</w:t>
      </w:r>
      <w:r w:rsidR="008B5CBF" w:rsidRPr="000075FE">
        <w:rPr>
          <w:rFonts w:hint="eastAsia"/>
        </w:rPr>
        <w:t xml:space="preserve"> statistics of ECd, GPR, and 2020 rainfed yield</w:t>
      </w:r>
      <w:bookmarkEnd w:id="223"/>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1821"/>
        <w:gridCol w:w="1381"/>
        <w:gridCol w:w="2875"/>
      </w:tblGrid>
      <w:tr w:rsidR="008B5CBF" w:rsidRPr="000075FE" w14:paraId="6FD254F5" w14:textId="77777777" w:rsidTr="001219BF">
        <w:trPr>
          <w:jc w:val="center"/>
        </w:trPr>
        <w:tc>
          <w:tcPr>
            <w:tcW w:w="1483" w:type="pct"/>
            <w:tcBorders>
              <w:top w:val="single" w:sz="4" w:space="0" w:color="auto"/>
              <w:bottom w:val="single" w:sz="4" w:space="0" w:color="auto"/>
            </w:tcBorders>
            <w:vAlign w:val="center"/>
          </w:tcPr>
          <w:p w14:paraId="75C4E382" w14:textId="77777777" w:rsidR="008B5CBF" w:rsidRPr="000075FE" w:rsidRDefault="008B5CBF" w:rsidP="006748B1">
            <w:pPr>
              <w:pStyle w:val="table"/>
            </w:pPr>
          </w:p>
        </w:tc>
        <w:tc>
          <w:tcPr>
            <w:tcW w:w="1054" w:type="pct"/>
            <w:tcBorders>
              <w:top w:val="single" w:sz="4" w:space="0" w:color="auto"/>
              <w:bottom w:val="single" w:sz="4" w:space="0" w:color="auto"/>
            </w:tcBorders>
            <w:vAlign w:val="center"/>
          </w:tcPr>
          <w:p w14:paraId="1D58DBF4" w14:textId="1603C447" w:rsidR="008B5CBF" w:rsidRPr="000075FE" w:rsidRDefault="008B5CBF" w:rsidP="006748B1">
            <w:pPr>
              <w:pStyle w:val="table"/>
            </w:pPr>
            <w:r w:rsidRPr="000075FE">
              <w:rPr>
                <w:rFonts w:hint="eastAsia"/>
              </w:rPr>
              <w:t>ECd</w:t>
            </w:r>
            <w:r w:rsidR="001219BF">
              <w:rPr>
                <w:rFonts w:hint="eastAsia"/>
              </w:rPr>
              <w:t xml:space="preserve"> (mS/m)</w:t>
            </w:r>
          </w:p>
        </w:tc>
        <w:tc>
          <w:tcPr>
            <w:tcW w:w="799" w:type="pct"/>
            <w:tcBorders>
              <w:top w:val="single" w:sz="4" w:space="0" w:color="auto"/>
              <w:bottom w:val="single" w:sz="4" w:space="0" w:color="auto"/>
            </w:tcBorders>
            <w:vAlign w:val="center"/>
          </w:tcPr>
          <w:p w14:paraId="74FADE81" w14:textId="315B5132" w:rsidR="008B5CBF" w:rsidRPr="000075FE" w:rsidRDefault="008B5CBF" w:rsidP="006748B1">
            <w:pPr>
              <w:pStyle w:val="table"/>
            </w:pPr>
            <w:r w:rsidRPr="000075FE">
              <w:rPr>
                <w:rFonts w:hint="eastAsia"/>
              </w:rPr>
              <w:t>GPR</w:t>
            </w:r>
            <w:r w:rsidR="001219BF">
              <w:rPr>
                <w:rFonts w:hint="eastAsia"/>
              </w:rPr>
              <w:t xml:space="preserve"> (m)</w:t>
            </w:r>
          </w:p>
        </w:tc>
        <w:tc>
          <w:tcPr>
            <w:tcW w:w="1664" w:type="pct"/>
            <w:tcBorders>
              <w:top w:val="single" w:sz="4" w:space="0" w:color="auto"/>
              <w:bottom w:val="single" w:sz="4" w:space="0" w:color="auto"/>
            </w:tcBorders>
            <w:vAlign w:val="center"/>
          </w:tcPr>
          <w:p w14:paraId="5736E3E9" w14:textId="5D331619" w:rsidR="008B5CBF" w:rsidRPr="000075FE" w:rsidRDefault="008B5CBF" w:rsidP="006748B1">
            <w:pPr>
              <w:pStyle w:val="table"/>
            </w:pPr>
            <w:r w:rsidRPr="000075FE">
              <w:t>R</w:t>
            </w:r>
            <w:r w:rsidRPr="000075FE">
              <w:rPr>
                <w:rFonts w:hint="eastAsia"/>
              </w:rPr>
              <w:t>ainfed yield</w:t>
            </w:r>
            <w:r w:rsidR="001219BF">
              <w:rPr>
                <w:rFonts w:hint="eastAsia"/>
              </w:rPr>
              <w:t xml:space="preserve"> (kg/ha)</w:t>
            </w:r>
          </w:p>
        </w:tc>
      </w:tr>
      <w:tr w:rsidR="008B5CBF" w:rsidRPr="000075FE" w14:paraId="4DA3FD70" w14:textId="77777777" w:rsidTr="001219BF">
        <w:trPr>
          <w:jc w:val="center"/>
        </w:trPr>
        <w:tc>
          <w:tcPr>
            <w:tcW w:w="1483" w:type="pct"/>
            <w:tcBorders>
              <w:top w:val="single" w:sz="4" w:space="0" w:color="auto"/>
            </w:tcBorders>
            <w:vAlign w:val="center"/>
          </w:tcPr>
          <w:p w14:paraId="731229BF" w14:textId="77777777" w:rsidR="008B5CBF" w:rsidRPr="000075FE" w:rsidRDefault="008B5CBF" w:rsidP="006748B1">
            <w:pPr>
              <w:pStyle w:val="table"/>
            </w:pPr>
            <w:r w:rsidRPr="000075FE">
              <w:rPr>
                <w:rFonts w:hint="eastAsia"/>
              </w:rPr>
              <w:t>M</w:t>
            </w:r>
            <w:r w:rsidRPr="000075FE">
              <w:t>i</w:t>
            </w:r>
            <w:r w:rsidRPr="000075FE">
              <w:rPr>
                <w:rFonts w:hint="eastAsia"/>
              </w:rPr>
              <w:t>n</w:t>
            </w:r>
          </w:p>
        </w:tc>
        <w:tc>
          <w:tcPr>
            <w:tcW w:w="1054" w:type="pct"/>
            <w:tcBorders>
              <w:top w:val="single" w:sz="4" w:space="0" w:color="auto"/>
            </w:tcBorders>
            <w:vAlign w:val="center"/>
          </w:tcPr>
          <w:p w14:paraId="1AD87036" w14:textId="77777777" w:rsidR="008B5CBF" w:rsidRPr="000075FE" w:rsidRDefault="008B5CBF" w:rsidP="006748B1">
            <w:pPr>
              <w:pStyle w:val="table"/>
            </w:pPr>
            <w:r w:rsidRPr="000075FE">
              <w:rPr>
                <w:rFonts w:hint="eastAsia"/>
              </w:rPr>
              <w:t>4.0</w:t>
            </w:r>
          </w:p>
        </w:tc>
        <w:tc>
          <w:tcPr>
            <w:tcW w:w="799" w:type="pct"/>
            <w:tcBorders>
              <w:top w:val="single" w:sz="4" w:space="0" w:color="auto"/>
            </w:tcBorders>
            <w:vAlign w:val="center"/>
          </w:tcPr>
          <w:p w14:paraId="7C5589C7" w14:textId="77777777" w:rsidR="008B5CBF" w:rsidRPr="000075FE" w:rsidRDefault="008B5CBF" w:rsidP="006748B1">
            <w:pPr>
              <w:pStyle w:val="table"/>
            </w:pPr>
            <w:r w:rsidRPr="000075FE">
              <w:rPr>
                <w:rFonts w:hint="eastAsia"/>
              </w:rPr>
              <w:t>1.3</w:t>
            </w:r>
          </w:p>
        </w:tc>
        <w:tc>
          <w:tcPr>
            <w:tcW w:w="1664" w:type="pct"/>
            <w:tcBorders>
              <w:top w:val="single" w:sz="4" w:space="0" w:color="auto"/>
            </w:tcBorders>
            <w:vAlign w:val="center"/>
          </w:tcPr>
          <w:p w14:paraId="7893800A" w14:textId="77777777" w:rsidR="008B5CBF" w:rsidRPr="000075FE" w:rsidRDefault="008B5CBF" w:rsidP="006748B1">
            <w:pPr>
              <w:pStyle w:val="table"/>
            </w:pPr>
            <w:r w:rsidRPr="000075FE">
              <w:rPr>
                <w:rFonts w:hint="eastAsia"/>
              </w:rPr>
              <w:t>285.7</w:t>
            </w:r>
          </w:p>
        </w:tc>
      </w:tr>
      <w:tr w:rsidR="008B5CBF" w:rsidRPr="000075FE" w14:paraId="615D707C" w14:textId="77777777" w:rsidTr="001219BF">
        <w:trPr>
          <w:jc w:val="center"/>
        </w:trPr>
        <w:tc>
          <w:tcPr>
            <w:tcW w:w="1483" w:type="pct"/>
            <w:vAlign w:val="center"/>
          </w:tcPr>
          <w:p w14:paraId="273E8AA1" w14:textId="77777777" w:rsidR="008B5CBF" w:rsidRPr="000075FE" w:rsidRDefault="008B5CBF" w:rsidP="006748B1">
            <w:pPr>
              <w:pStyle w:val="table"/>
            </w:pPr>
            <w:r w:rsidRPr="000075FE">
              <w:t>M</w:t>
            </w:r>
            <w:r w:rsidRPr="000075FE">
              <w:rPr>
                <w:rFonts w:hint="eastAsia"/>
              </w:rPr>
              <w:t>ean</w:t>
            </w:r>
          </w:p>
        </w:tc>
        <w:tc>
          <w:tcPr>
            <w:tcW w:w="1054" w:type="pct"/>
            <w:vAlign w:val="center"/>
          </w:tcPr>
          <w:p w14:paraId="25590D45" w14:textId="77777777" w:rsidR="008B5CBF" w:rsidRPr="000075FE" w:rsidRDefault="008B5CBF" w:rsidP="006748B1">
            <w:pPr>
              <w:pStyle w:val="table"/>
            </w:pPr>
            <w:r w:rsidRPr="000075FE">
              <w:rPr>
                <w:rFonts w:hint="eastAsia"/>
              </w:rPr>
              <w:t>9.7</w:t>
            </w:r>
          </w:p>
        </w:tc>
        <w:tc>
          <w:tcPr>
            <w:tcW w:w="799" w:type="pct"/>
            <w:vAlign w:val="center"/>
          </w:tcPr>
          <w:p w14:paraId="645ECE2E" w14:textId="77777777" w:rsidR="008B5CBF" w:rsidRPr="000075FE" w:rsidRDefault="008B5CBF" w:rsidP="006748B1">
            <w:pPr>
              <w:pStyle w:val="table"/>
            </w:pPr>
            <w:r w:rsidRPr="000075FE">
              <w:rPr>
                <w:rFonts w:hint="eastAsia"/>
              </w:rPr>
              <w:t>2.6</w:t>
            </w:r>
          </w:p>
        </w:tc>
        <w:tc>
          <w:tcPr>
            <w:tcW w:w="1664" w:type="pct"/>
            <w:vAlign w:val="center"/>
          </w:tcPr>
          <w:p w14:paraId="2418AACE" w14:textId="77777777" w:rsidR="008B5CBF" w:rsidRPr="000075FE" w:rsidRDefault="008B5CBF" w:rsidP="006748B1">
            <w:pPr>
              <w:pStyle w:val="table"/>
            </w:pPr>
            <w:r w:rsidRPr="000075FE">
              <w:rPr>
                <w:rFonts w:hint="eastAsia"/>
              </w:rPr>
              <w:t>2817.7</w:t>
            </w:r>
          </w:p>
        </w:tc>
      </w:tr>
      <w:tr w:rsidR="008B5CBF" w:rsidRPr="000075FE" w14:paraId="7F4007E3" w14:textId="77777777" w:rsidTr="001219BF">
        <w:trPr>
          <w:jc w:val="center"/>
        </w:trPr>
        <w:tc>
          <w:tcPr>
            <w:tcW w:w="1483" w:type="pct"/>
            <w:vAlign w:val="center"/>
          </w:tcPr>
          <w:p w14:paraId="58B1221B" w14:textId="77777777" w:rsidR="008B5CBF" w:rsidRPr="000075FE" w:rsidRDefault="008B5CBF" w:rsidP="006748B1">
            <w:pPr>
              <w:pStyle w:val="table"/>
            </w:pPr>
            <w:r w:rsidRPr="000075FE">
              <w:rPr>
                <w:rFonts w:hint="eastAsia"/>
              </w:rPr>
              <w:t>Max</w:t>
            </w:r>
          </w:p>
        </w:tc>
        <w:tc>
          <w:tcPr>
            <w:tcW w:w="1054" w:type="pct"/>
            <w:vAlign w:val="center"/>
          </w:tcPr>
          <w:p w14:paraId="1E765694" w14:textId="77777777" w:rsidR="008B5CBF" w:rsidRPr="000075FE" w:rsidRDefault="008B5CBF" w:rsidP="006748B1">
            <w:pPr>
              <w:pStyle w:val="table"/>
            </w:pPr>
            <w:r w:rsidRPr="000075FE">
              <w:rPr>
                <w:rFonts w:hint="eastAsia"/>
              </w:rPr>
              <w:t>15.7</w:t>
            </w:r>
          </w:p>
        </w:tc>
        <w:tc>
          <w:tcPr>
            <w:tcW w:w="799" w:type="pct"/>
            <w:vAlign w:val="center"/>
          </w:tcPr>
          <w:p w14:paraId="3CE42D67" w14:textId="77777777" w:rsidR="008B5CBF" w:rsidRPr="000075FE" w:rsidRDefault="008B5CBF" w:rsidP="006748B1">
            <w:pPr>
              <w:pStyle w:val="table"/>
            </w:pPr>
            <w:r w:rsidRPr="000075FE">
              <w:rPr>
                <w:rFonts w:hint="eastAsia"/>
              </w:rPr>
              <w:t>3.5</w:t>
            </w:r>
          </w:p>
        </w:tc>
        <w:tc>
          <w:tcPr>
            <w:tcW w:w="1664" w:type="pct"/>
            <w:vAlign w:val="center"/>
          </w:tcPr>
          <w:p w14:paraId="18AEA6C1" w14:textId="77777777" w:rsidR="008B5CBF" w:rsidRPr="000075FE" w:rsidRDefault="008B5CBF" w:rsidP="006748B1">
            <w:pPr>
              <w:pStyle w:val="table"/>
            </w:pPr>
            <w:r w:rsidRPr="000075FE">
              <w:rPr>
                <w:rFonts w:hint="eastAsia"/>
              </w:rPr>
              <w:t>4345.5</w:t>
            </w:r>
          </w:p>
        </w:tc>
      </w:tr>
      <w:tr w:rsidR="008B5CBF" w:rsidRPr="000075FE" w14:paraId="3929DA29" w14:textId="77777777" w:rsidTr="001219BF">
        <w:trPr>
          <w:jc w:val="center"/>
        </w:trPr>
        <w:tc>
          <w:tcPr>
            <w:tcW w:w="1483" w:type="pct"/>
            <w:vAlign w:val="center"/>
          </w:tcPr>
          <w:p w14:paraId="567B7E22" w14:textId="77777777" w:rsidR="008B5CBF" w:rsidRPr="000075FE" w:rsidRDefault="008B5CBF" w:rsidP="006748B1">
            <w:pPr>
              <w:pStyle w:val="table"/>
            </w:pPr>
            <w:r w:rsidRPr="000075FE">
              <w:t>S</w:t>
            </w:r>
            <w:r w:rsidRPr="000075FE">
              <w:rPr>
                <w:rFonts w:hint="eastAsia"/>
              </w:rPr>
              <w:t>tandard deviation</w:t>
            </w:r>
          </w:p>
        </w:tc>
        <w:tc>
          <w:tcPr>
            <w:tcW w:w="1054" w:type="pct"/>
            <w:vAlign w:val="center"/>
          </w:tcPr>
          <w:p w14:paraId="5AA2C321" w14:textId="77777777" w:rsidR="008B5CBF" w:rsidRPr="000075FE" w:rsidRDefault="008B5CBF" w:rsidP="006748B1">
            <w:pPr>
              <w:pStyle w:val="table"/>
            </w:pPr>
            <w:r w:rsidRPr="000075FE">
              <w:rPr>
                <w:rFonts w:hint="eastAsia"/>
              </w:rPr>
              <w:t>2.5</w:t>
            </w:r>
          </w:p>
        </w:tc>
        <w:tc>
          <w:tcPr>
            <w:tcW w:w="799" w:type="pct"/>
            <w:vAlign w:val="center"/>
          </w:tcPr>
          <w:p w14:paraId="3124AE98" w14:textId="77777777" w:rsidR="008B5CBF" w:rsidRPr="000075FE" w:rsidRDefault="008B5CBF" w:rsidP="006748B1">
            <w:pPr>
              <w:pStyle w:val="table"/>
            </w:pPr>
            <w:r w:rsidRPr="000075FE">
              <w:rPr>
                <w:rFonts w:hint="eastAsia"/>
              </w:rPr>
              <w:t>0.6</w:t>
            </w:r>
          </w:p>
        </w:tc>
        <w:tc>
          <w:tcPr>
            <w:tcW w:w="1664" w:type="pct"/>
            <w:vAlign w:val="center"/>
          </w:tcPr>
          <w:p w14:paraId="674ABC62" w14:textId="77777777" w:rsidR="008B5CBF" w:rsidRPr="000075FE" w:rsidRDefault="008B5CBF" w:rsidP="006748B1">
            <w:pPr>
              <w:pStyle w:val="table"/>
            </w:pPr>
            <w:r w:rsidRPr="000075FE">
              <w:rPr>
                <w:rFonts w:hint="eastAsia"/>
              </w:rPr>
              <w:t>1208</w:t>
            </w:r>
          </w:p>
        </w:tc>
      </w:tr>
      <w:tr w:rsidR="008B5CBF" w:rsidRPr="000075FE" w14:paraId="16CE01BA" w14:textId="77777777" w:rsidTr="001219BF">
        <w:trPr>
          <w:jc w:val="center"/>
        </w:trPr>
        <w:tc>
          <w:tcPr>
            <w:tcW w:w="1483" w:type="pct"/>
            <w:vAlign w:val="center"/>
          </w:tcPr>
          <w:p w14:paraId="15A33994" w14:textId="77777777" w:rsidR="008B5CBF" w:rsidRPr="000075FE" w:rsidRDefault="008B5CBF" w:rsidP="006748B1">
            <w:pPr>
              <w:pStyle w:val="table"/>
            </w:pPr>
            <w:r w:rsidRPr="000075FE">
              <w:t>S</w:t>
            </w:r>
            <w:r w:rsidRPr="000075FE">
              <w:rPr>
                <w:rFonts w:hint="eastAsia"/>
              </w:rPr>
              <w:t>tandard error</w:t>
            </w:r>
          </w:p>
        </w:tc>
        <w:tc>
          <w:tcPr>
            <w:tcW w:w="1054" w:type="pct"/>
            <w:vAlign w:val="center"/>
          </w:tcPr>
          <w:p w14:paraId="31E49EB6" w14:textId="77777777" w:rsidR="008B5CBF" w:rsidRPr="000075FE" w:rsidRDefault="008B5CBF" w:rsidP="006748B1">
            <w:pPr>
              <w:pStyle w:val="table"/>
            </w:pPr>
            <w:r w:rsidRPr="000075FE">
              <w:rPr>
                <w:rFonts w:hint="eastAsia"/>
              </w:rPr>
              <w:t>0.3</w:t>
            </w:r>
          </w:p>
        </w:tc>
        <w:tc>
          <w:tcPr>
            <w:tcW w:w="799" w:type="pct"/>
            <w:vAlign w:val="center"/>
          </w:tcPr>
          <w:p w14:paraId="2AA96B95" w14:textId="77777777" w:rsidR="008B5CBF" w:rsidRPr="000075FE" w:rsidRDefault="008B5CBF" w:rsidP="006748B1">
            <w:pPr>
              <w:pStyle w:val="table"/>
            </w:pPr>
            <w:r w:rsidRPr="000075FE">
              <w:rPr>
                <w:rFonts w:hint="eastAsia"/>
              </w:rPr>
              <w:t>0.07</w:t>
            </w:r>
          </w:p>
        </w:tc>
        <w:tc>
          <w:tcPr>
            <w:tcW w:w="1664" w:type="pct"/>
            <w:vAlign w:val="center"/>
          </w:tcPr>
          <w:p w14:paraId="40910733" w14:textId="77777777" w:rsidR="008B5CBF" w:rsidRPr="000075FE" w:rsidRDefault="008B5CBF" w:rsidP="006748B1">
            <w:pPr>
              <w:pStyle w:val="table"/>
            </w:pPr>
            <w:r w:rsidRPr="000075FE">
              <w:rPr>
                <w:rFonts w:hint="eastAsia"/>
              </w:rPr>
              <w:t>137.7</w:t>
            </w:r>
          </w:p>
        </w:tc>
      </w:tr>
      <w:tr w:rsidR="008B5CBF" w:rsidRPr="000075FE" w14:paraId="1A676A77" w14:textId="77777777" w:rsidTr="001219BF">
        <w:trPr>
          <w:jc w:val="center"/>
        </w:trPr>
        <w:tc>
          <w:tcPr>
            <w:tcW w:w="1483" w:type="pct"/>
            <w:vAlign w:val="center"/>
          </w:tcPr>
          <w:p w14:paraId="7824FA02" w14:textId="77777777" w:rsidR="008B5CBF" w:rsidRPr="000075FE" w:rsidRDefault="008B5CBF" w:rsidP="006748B1">
            <w:pPr>
              <w:pStyle w:val="table"/>
            </w:pPr>
            <w:r w:rsidRPr="000075FE">
              <w:rPr>
                <w:rFonts w:hint="eastAsia"/>
              </w:rPr>
              <w:t>Skewness</w:t>
            </w:r>
          </w:p>
        </w:tc>
        <w:tc>
          <w:tcPr>
            <w:tcW w:w="1054" w:type="pct"/>
            <w:vAlign w:val="center"/>
          </w:tcPr>
          <w:p w14:paraId="3D981CD5" w14:textId="77777777" w:rsidR="008B5CBF" w:rsidRPr="000075FE" w:rsidRDefault="008B5CBF" w:rsidP="006748B1">
            <w:pPr>
              <w:pStyle w:val="table"/>
            </w:pPr>
            <w:r w:rsidRPr="000075FE">
              <w:rPr>
                <w:rFonts w:hint="eastAsia"/>
              </w:rPr>
              <w:t>-0.5</w:t>
            </w:r>
          </w:p>
        </w:tc>
        <w:tc>
          <w:tcPr>
            <w:tcW w:w="799" w:type="pct"/>
            <w:vAlign w:val="center"/>
          </w:tcPr>
          <w:p w14:paraId="0F96E5D5" w14:textId="77777777" w:rsidR="008B5CBF" w:rsidRPr="000075FE" w:rsidRDefault="008B5CBF" w:rsidP="006748B1">
            <w:pPr>
              <w:pStyle w:val="table"/>
            </w:pPr>
            <w:r w:rsidRPr="000075FE">
              <w:rPr>
                <w:rFonts w:hint="eastAsia"/>
              </w:rPr>
              <w:t>-0.4</w:t>
            </w:r>
          </w:p>
        </w:tc>
        <w:tc>
          <w:tcPr>
            <w:tcW w:w="1664" w:type="pct"/>
            <w:vAlign w:val="center"/>
          </w:tcPr>
          <w:p w14:paraId="2AFBD6AD" w14:textId="77777777" w:rsidR="008B5CBF" w:rsidRPr="000075FE" w:rsidRDefault="008B5CBF" w:rsidP="006748B1">
            <w:pPr>
              <w:pStyle w:val="table"/>
            </w:pPr>
            <w:r w:rsidRPr="000075FE">
              <w:rPr>
                <w:rFonts w:hint="eastAsia"/>
              </w:rPr>
              <w:t>-0.6</w:t>
            </w:r>
          </w:p>
        </w:tc>
      </w:tr>
      <w:tr w:rsidR="008B5CBF" w:rsidRPr="000075FE" w14:paraId="387392B0" w14:textId="77777777" w:rsidTr="001219BF">
        <w:trPr>
          <w:jc w:val="center"/>
        </w:trPr>
        <w:tc>
          <w:tcPr>
            <w:tcW w:w="1483" w:type="pct"/>
            <w:vAlign w:val="center"/>
          </w:tcPr>
          <w:p w14:paraId="0C6C12E0" w14:textId="77777777" w:rsidR="008B5CBF" w:rsidRPr="000075FE" w:rsidRDefault="008B5CBF" w:rsidP="006748B1">
            <w:pPr>
              <w:pStyle w:val="table"/>
            </w:pPr>
            <w:r w:rsidRPr="000075FE">
              <w:t xml:space="preserve">Excess </w:t>
            </w:r>
            <w:r w:rsidRPr="000075FE">
              <w:rPr>
                <w:rFonts w:hint="eastAsia"/>
              </w:rPr>
              <w:t>K</w:t>
            </w:r>
            <w:r w:rsidRPr="000075FE">
              <w:t>urtosis</w:t>
            </w:r>
          </w:p>
        </w:tc>
        <w:tc>
          <w:tcPr>
            <w:tcW w:w="1054" w:type="pct"/>
            <w:vAlign w:val="center"/>
          </w:tcPr>
          <w:p w14:paraId="291CE555" w14:textId="77777777" w:rsidR="008B5CBF" w:rsidRPr="000075FE" w:rsidRDefault="008B5CBF" w:rsidP="006748B1">
            <w:pPr>
              <w:pStyle w:val="table"/>
            </w:pPr>
            <w:r w:rsidRPr="000075FE">
              <w:rPr>
                <w:rFonts w:hint="eastAsia"/>
              </w:rPr>
              <w:t>0.03</w:t>
            </w:r>
          </w:p>
        </w:tc>
        <w:tc>
          <w:tcPr>
            <w:tcW w:w="799" w:type="pct"/>
            <w:vAlign w:val="center"/>
          </w:tcPr>
          <w:p w14:paraId="5496AC12" w14:textId="77777777" w:rsidR="008B5CBF" w:rsidRPr="000075FE" w:rsidRDefault="008B5CBF" w:rsidP="006748B1">
            <w:pPr>
              <w:pStyle w:val="table"/>
            </w:pPr>
            <w:r w:rsidRPr="000075FE">
              <w:rPr>
                <w:rFonts w:hint="eastAsia"/>
              </w:rPr>
              <w:t>-0.88</w:t>
            </w:r>
          </w:p>
        </w:tc>
        <w:tc>
          <w:tcPr>
            <w:tcW w:w="1664" w:type="pct"/>
            <w:vAlign w:val="center"/>
          </w:tcPr>
          <w:p w14:paraId="3353FF3D" w14:textId="77777777" w:rsidR="008B5CBF" w:rsidRPr="000075FE" w:rsidRDefault="008B5CBF" w:rsidP="006748B1">
            <w:pPr>
              <w:pStyle w:val="table"/>
            </w:pPr>
            <w:r w:rsidRPr="000075FE">
              <w:rPr>
                <w:rFonts w:hint="eastAsia"/>
              </w:rPr>
              <w:t>-0.99</w:t>
            </w:r>
          </w:p>
        </w:tc>
      </w:tr>
    </w:tbl>
    <w:p w14:paraId="44CF4760" w14:textId="395648D5" w:rsidR="008B5CBF" w:rsidRDefault="008B5CBF" w:rsidP="008B5CBF"/>
    <w:p w14:paraId="7CCB8ED0" w14:textId="2832AE0F" w:rsidR="00EE0FBC" w:rsidRDefault="00EE0FBC">
      <w:pPr>
        <w:spacing w:line="240" w:lineRule="auto"/>
      </w:pPr>
      <w:r>
        <w:br w:type="page"/>
      </w:r>
    </w:p>
    <w:p w14:paraId="79A19A84" w14:textId="2AEF0227" w:rsidR="00EE0FBC" w:rsidRPr="000075FE" w:rsidRDefault="000A6FCE" w:rsidP="00B032E6">
      <w:pPr>
        <w:pStyle w:val="Caption"/>
      </w:pPr>
      <w:bookmarkStart w:id="224" w:name="_Ref204824733"/>
      <w:bookmarkStart w:id="225" w:name="_Toc204820882"/>
      <w:r w:rsidRPr="00126171">
        <w:lastRenderedPageBreak/>
        <w:t xml:space="preserve">Table </w:t>
      </w:r>
      <w:fldSimple w:instr=" STYLEREF 1 \s ">
        <w:r>
          <w:rPr>
            <w:noProof/>
          </w:rPr>
          <w:t>4</w:t>
        </w:r>
      </w:fldSimple>
      <w:r w:rsidRPr="00126171">
        <w:t>.</w:t>
      </w:r>
      <w:fldSimple w:instr=" SEQ Table \* ARABIC \s 1 ">
        <w:r>
          <w:rPr>
            <w:noProof/>
          </w:rPr>
          <w:t>4</w:t>
        </w:r>
      </w:fldSimple>
      <w:bookmarkEnd w:id="224"/>
      <w:r w:rsidRPr="00126171">
        <w:t>.</w:t>
      </w:r>
      <w:r>
        <w:rPr>
          <w:rFonts w:hint="eastAsia"/>
        </w:rPr>
        <w:t xml:space="preserve"> </w:t>
      </w:r>
      <w:r w:rsidR="00EE0FBC" w:rsidRPr="000075FE">
        <w:t>Pearson correlation coefficients (</w:t>
      </w:r>
      <w:r w:rsidR="00EE0FBC" w:rsidRPr="006748B1">
        <w:rPr>
          <w:i/>
          <w:iCs/>
        </w:rPr>
        <w:t>r</w:t>
      </w:r>
      <w:r w:rsidR="00EE0FBC" w:rsidRPr="000075FE">
        <w:t>)</w:t>
      </w:r>
      <w:r w:rsidR="00EE0FBC" w:rsidRPr="000075FE">
        <w:rPr>
          <w:rFonts w:hint="eastAsia"/>
        </w:rPr>
        <w:t xml:space="preserve"> among ECd, GPR, 2020 rainfed </w:t>
      </w:r>
      <w:r w:rsidR="00EE0FBC" w:rsidRPr="000075FE">
        <w:t>yield</w:t>
      </w:r>
      <w:bookmarkEnd w:id="225"/>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tblGrid>
      <w:tr w:rsidR="00EE0FBC" w:rsidRPr="000075FE" w14:paraId="7C1737FB" w14:textId="77777777" w:rsidTr="00341FCE">
        <w:tc>
          <w:tcPr>
            <w:tcW w:w="1250" w:type="pct"/>
            <w:tcBorders>
              <w:top w:val="single" w:sz="4" w:space="0" w:color="auto"/>
              <w:bottom w:val="single" w:sz="4" w:space="0" w:color="auto"/>
            </w:tcBorders>
            <w:vAlign w:val="center"/>
          </w:tcPr>
          <w:p w14:paraId="47B1BF1A" w14:textId="77777777" w:rsidR="00EE0FBC" w:rsidRPr="006748B1" w:rsidRDefault="00EE0FBC" w:rsidP="006748B1">
            <w:pPr>
              <w:pStyle w:val="table"/>
              <w:rPr>
                <w:i/>
                <w:iCs w:val="0"/>
              </w:rPr>
            </w:pPr>
            <w:bookmarkStart w:id="226" w:name="_Hlk190266204"/>
            <w:r w:rsidRPr="006748B1">
              <w:rPr>
                <w:rFonts w:hint="eastAsia"/>
                <w:i/>
                <w:iCs w:val="0"/>
              </w:rPr>
              <w:t>r</w:t>
            </w:r>
          </w:p>
        </w:tc>
        <w:tc>
          <w:tcPr>
            <w:tcW w:w="1250" w:type="pct"/>
            <w:tcBorders>
              <w:top w:val="single" w:sz="4" w:space="0" w:color="auto"/>
              <w:bottom w:val="single" w:sz="4" w:space="0" w:color="auto"/>
            </w:tcBorders>
            <w:vAlign w:val="center"/>
          </w:tcPr>
          <w:p w14:paraId="08FD19BF" w14:textId="77777777" w:rsidR="00EE0FBC" w:rsidRPr="000075FE" w:rsidRDefault="00EE0FBC" w:rsidP="006748B1">
            <w:pPr>
              <w:pStyle w:val="table"/>
            </w:pPr>
            <w:r w:rsidRPr="000075FE">
              <w:t>ECd</w:t>
            </w:r>
          </w:p>
        </w:tc>
        <w:tc>
          <w:tcPr>
            <w:tcW w:w="1250" w:type="pct"/>
            <w:tcBorders>
              <w:top w:val="single" w:sz="4" w:space="0" w:color="auto"/>
              <w:bottom w:val="single" w:sz="4" w:space="0" w:color="auto"/>
            </w:tcBorders>
            <w:vAlign w:val="center"/>
          </w:tcPr>
          <w:p w14:paraId="70D16AEF" w14:textId="77777777" w:rsidR="00EE0FBC" w:rsidRPr="000075FE" w:rsidRDefault="00EE0FBC" w:rsidP="006748B1">
            <w:pPr>
              <w:pStyle w:val="table"/>
            </w:pPr>
            <w:r w:rsidRPr="000075FE">
              <w:t>GPR</w:t>
            </w:r>
          </w:p>
        </w:tc>
        <w:tc>
          <w:tcPr>
            <w:tcW w:w="1250" w:type="pct"/>
            <w:tcBorders>
              <w:top w:val="single" w:sz="4" w:space="0" w:color="auto"/>
              <w:bottom w:val="single" w:sz="4" w:space="0" w:color="auto"/>
            </w:tcBorders>
          </w:tcPr>
          <w:p w14:paraId="2D0035A8" w14:textId="77777777" w:rsidR="00EE0FBC" w:rsidRPr="000075FE" w:rsidRDefault="00EE0FBC" w:rsidP="006748B1">
            <w:pPr>
              <w:pStyle w:val="table"/>
            </w:pPr>
            <w:r w:rsidRPr="000075FE">
              <w:rPr>
                <w:rFonts w:hint="eastAsia"/>
              </w:rPr>
              <w:t>2020 r</w:t>
            </w:r>
            <w:r w:rsidRPr="000075FE">
              <w:t>ainfed yield</w:t>
            </w:r>
          </w:p>
        </w:tc>
      </w:tr>
      <w:bookmarkEnd w:id="226"/>
      <w:tr w:rsidR="00EE0FBC" w:rsidRPr="000075FE" w14:paraId="622C7AB1" w14:textId="77777777" w:rsidTr="00341FCE">
        <w:tc>
          <w:tcPr>
            <w:tcW w:w="1250" w:type="pct"/>
            <w:vAlign w:val="center"/>
          </w:tcPr>
          <w:p w14:paraId="21CBA31A" w14:textId="77777777" w:rsidR="00EE0FBC" w:rsidRPr="000075FE" w:rsidRDefault="00EE0FBC" w:rsidP="006748B1">
            <w:pPr>
              <w:pStyle w:val="table"/>
            </w:pPr>
            <w:r w:rsidRPr="000075FE">
              <w:t>ECd</w:t>
            </w:r>
          </w:p>
        </w:tc>
        <w:tc>
          <w:tcPr>
            <w:tcW w:w="1250" w:type="pct"/>
            <w:vAlign w:val="center"/>
          </w:tcPr>
          <w:p w14:paraId="1C3CED4C" w14:textId="77777777" w:rsidR="00EE0FBC" w:rsidRPr="000075FE" w:rsidRDefault="00EE0FBC" w:rsidP="006748B1">
            <w:pPr>
              <w:pStyle w:val="table"/>
            </w:pPr>
            <w:r w:rsidRPr="000075FE">
              <w:t>1</w:t>
            </w:r>
          </w:p>
        </w:tc>
        <w:tc>
          <w:tcPr>
            <w:tcW w:w="1250" w:type="pct"/>
            <w:vAlign w:val="center"/>
          </w:tcPr>
          <w:p w14:paraId="68682FB5" w14:textId="77777777" w:rsidR="00EE0FBC" w:rsidRPr="000075FE" w:rsidRDefault="00EE0FBC" w:rsidP="006748B1">
            <w:pPr>
              <w:pStyle w:val="table"/>
            </w:pPr>
          </w:p>
        </w:tc>
        <w:tc>
          <w:tcPr>
            <w:tcW w:w="1250" w:type="pct"/>
          </w:tcPr>
          <w:p w14:paraId="7FFB2E4F" w14:textId="77777777" w:rsidR="00EE0FBC" w:rsidRPr="000075FE" w:rsidRDefault="00EE0FBC" w:rsidP="006748B1">
            <w:pPr>
              <w:pStyle w:val="table"/>
            </w:pPr>
          </w:p>
        </w:tc>
      </w:tr>
      <w:tr w:rsidR="00EE0FBC" w:rsidRPr="000075FE" w14:paraId="2B048899" w14:textId="77777777" w:rsidTr="00341FCE">
        <w:tc>
          <w:tcPr>
            <w:tcW w:w="1250" w:type="pct"/>
            <w:vAlign w:val="center"/>
          </w:tcPr>
          <w:p w14:paraId="5F6BCB04" w14:textId="77777777" w:rsidR="00EE0FBC" w:rsidRPr="000075FE" w:rsidRDefault="00EE0FBC" w:rsidP="006748B1">
            <w:pPr>
              <w:pStyle w:val="table"/>
            </w:pPr>
            <w:r w:rsidRPr="000075FE">
              <w:t>GPR</w:t>
            </w:r>
          </w:p>
        </w:tc>
        <w:tc>
          <w:tcPr>
            <w:tcW w:w="1250" w:type="pct"/>
            <w:vAlign w:val="center"/>
          </w:tcPr>
          <w:p w14:paraId="455835D0" w14:textId="77777777" w:rsidR="00EE0FBC" w:rsidRPr="000075FE" w:rsidRDefault="00EE0FBC" w:rsidP="006748B1">
            <w:pPr>
              <w:pStyle w:val="table"/>
            </w:pPr>
            <w:r w:rsidRPr="000075FE">
              <w:t>0.78</w:t>
            </w:r>
          </w:p>
        </w:tc>
        <w:tc>
          <w:tcPr>
            <w:tcW w:w="1250" w:type="pct"/>
            <w:vAlign w:val="center"/>
          </w:tcPr>
          <w:p w14:paraId="641552D6" w14:textId="77777777" w:rsidR="00EE0FBC" w:rsidRPr="000075FE" w:rsidRDefault="00EE0FBC" w:rsidP="006748B1">
            <w:pPr>
              <w:pStyle w:val="table"/>
            </w:pPr>
            <w:r w:rsidRPr="000075FE">
              <w:t>1</w:t>
            </w:r>
          </w:p>
        </w:tc>
        <w:tc>
          <w:tcPr>
            <w:tcW w:w="1250" w:type="pct"/>
          </w:tcPr>
          <w:p w14:paraId="2117D9A0" w14:textId="77777777" w:rsidR="00EE0FBC" w:rsidRPr="000075FE" w:rsidRDefault="00EE0FBC" w:rsidP="006748B1">
            <w:pPr>
              <w:pStyle w:val="table"/>
            </w:pPr>
          </w:p>
        </w:tc>
      </w:tr>
      <w:tr w:rsidR="00EE0FBC" w:rsidRPr="000075FE" w14:paraId="7F12DE16" w14:textId="77777777" w:rsidTr="001219BF">
        <w:tc>
          <w:tcPr>
            <w:tcW w:w="1250" w:type="pct"/>
            <w:tcBorders>
              <w:bottom w:val="single" w:sz="4" w:space="0" w:color="auto"/>
            </w:tcBorders>
            <w:vAlign w:val="center"/>
          </w:tcPr>
          <w:p w14:paraId="67F91545" w14:textId="77777777" w:rsidR="00EE0FBC" w:rsidRPr="000075FE" w:rsidRDefault="00EE0FBC" w:rsidP="006748B1">
            <w:pPr>
              <w:pStyle w:val="table"/>
            </w:pPr>
            <w:r w:rsidRPr="000075FE">
              <w:rPr>
                <w:rFonts w:hint="eastAsia"/>
              </w:rPr>
              <w:t>2020 r</w:t>
            </w:r>
            <w:r w:rsidRPr="000075FE">
              <w:t>ainfed yield</w:t>
            </w:r>
          </w:p>
        </w:tc>
        <w:tc>
          <w:tcPr>
            <w:tcW w:w="1250" w:type="pct"/>
            <w:tcBorders>
              <w:bottom w:val="single" w:sz="4" w:space="0" w:color="auto"/>
            </w:tcBorders>
            <w:vAlign w:val="center"/>
          </w:tcPr>
          <w:p w14:paraId="59B1E10A" w14:textId="77777777" w:rsidR="00EE0FBC" w:rsidRPr="000075FE" w:rsidRDefault="00EE0FBC" w:rsidP="006748B1">
            <w:pPr>
              <w:pStyle w:val="table"/>
            </w:pPr>
            <w:r w:rsidRPr="000075FE">
              <w:t>0.78</w:t>
            </w:r>
          </w:p>
        </w:tc>
        <w:tc>
          <w:tcPr>
            <w:tcW w:w="1250" w:type="pct"/>
            <w:tcBorders>
              <w:bottom w:val="single" w:sz="4" w:space="0" w:color="auto"/>
            </w:tcBorders>
            <w:vAlign w:val="center"/>
          </w:tcPr>
          <w:p w14:paraId="181328D5" w14:textId="77777777" w:rsidR="00EE0FBC" w:rsidRPr="000075FE" w:rsidRDefault="00EE0FBC" w:rsidP="006748B1">
            <w:pPr>
              <w:pStyle w:val="table"/>
            </w:pPr>
            <w:r w:rsidRPr="000075FE">
              <w:t>0.80</w:t>
            </w:r>
          </w:p>
        </w:tc>
        <w:tc>
          <w:tcPr>
            <w:tcW w:w="1250" w:type="pct"/>
            <w:tcBorders>
              <w:bottom w:val="single" w:sz="4" w:space="0" w:color="auto"/>
            </w:tcBorders>
          </w:tcPr>
          <w:p w14:paraId="321231F2" w14:textId="77777777" w:rsidR="00EE0FBC" w:rsidRPr="000075FE" w:rsidRDefault="00EE0FBC" w:rsidP="006748B1">
            <w:pPr>
              <w:pStyle w:val="table"/>
            </w:pPr>
            <w:r w:rsidRPr="000075FE">
              <w:t>1</w:t>
            </w:r>
          </w:p>
        </w:tc>
      </w:tr>
      <w:tr w:rsidR="001219BF" w:rsidRPr="000075FE" w14:paraId="5E342B16" w14:textId="77777777" w:rsidTr="001219BF">
        <w:tc>
          <w:tcPr>
            <w:tcW w:w="5000" w:type="pct"/>
            <w:gridSpan w:val="4"/>
            <w:tcBorders>
              <w:top w:val="single" w:sz="4" w:space="0" w:color="auto"/>
              <w:bottom w:val="nil"/>
            </w:tcBorders>
            <w:vAlign w:val="center"/>
          </w:tcPr>
          <w:p w14:paraId="42FF7B90" w14:textId="171F01F8" w:rsidR="001219BF" w:rsidRPr="000075FE" w:rsidRDefault="001219BF" w:rsidP="006748B1">
            <w:pPr>
              <w:pStyle w:val="table"/>
            </w:pPr>
            <w:r w:rsidRPr="0004027E">
              <w:t>Note: ns: not significant; *: p&lt;0.05; **: p&lt;0.01; ***: p&lt;0.0001.</w:t>
            </w:r>
          </w:p>
        </w:tc>
      </w:tr>
    </w:tbl>
    <w:p w14:paraId="3B4C4FE3" w14:textId="77777777" w:rsidR="00EE0FBC" w:rsidRDefault="00EE0FBC" w:rsidP="008B5CBF"/>
    <w:p w14:paraId="3E34E593" w14:textId="77777777" w:rsidR="008B5CBF" w:rsidRDefault="008B5CBF">
      <w:pPr>
        <w:spacing w:line="240" w:lineRule="auto"/>
      </w:pPr>
      <w:r>
        <w:br w:type="page"/>
      </w:r>
    </w:p>
    <w:p w14:paraId="0E581C36" w14:textId="15DF478D" w:rsidR="008B5CBF" w:rsidRPr="000075FE" w:rsidRDefault="000A6FCE" w:rsidP="00B032E6">
      <w:pPr>
        <w:pStyle w:val="Caption"/>
      </w:pPr>
      <w:bookmarkStart w:id="227" w:name="_Ref204824754"/>
      <w:bookmarkStart w:id="228" w:name="_Toc204820883"/>
      <w:r w:rsidRPr="00126171">
        <w:lastRenderedPageBreak/>
        <w:t xml:space="preserve">Table </w:t>
      </w:r>
      <w:fldSimple w:instr=" STYLEREF 1 \s ">
        <w:r>
          <w:rPr>
            <w:noProof/>
          </w:rPr>
          <w:t>4</w:t>
        </w:r>
      </w:fldSimple>
      <w:r w:rsidRPr="00126171">
        <w:t>.</w:t>
      </w:r>
      <w:fldSimple w:instr=" SEQ Table \* ARABIC \s 1 ">
        <w:r>
          <w:rPr>
            <w:noProof/>
          </w:rPr>
          <w:t>5</w:t>
        </w:r>
      </w:fldSimple>
      <w:bookmarkEnd w:id="227"/>
      <w:r w:rsidRPr="00126171">
        <w:t>.</w:t>
      </w:r>
      <w:r>
        <w:rPr>
          <w:rFonts w:hint="eastAsia"/>
        </w:rPr>
        <w:t xml:space="preserve"> </w:t>
      </w:r>
      <w:r w:rsidR="008B5CBF" w:rsidRPr="000075FE">
        <w:t>ANCOVA</w:t>
      </w:r>
      <w:r w:rsidR="008B5CBF" w:rsidRPr="000075FE">
        <w:rPr>
          <w:rFonts w:hint="eastAsia"/>
        </w:rPr>
        <w:t xml:space="preserve"> result </w:t>
      </w:r>
      <w:r w:rsidR="008B5CBF">
        <w:rPr>
          <w:rFonts w:hint="eastAsia"/>
        </w:rPr>
        <w:t>of</w:t>
      </w:r>
      <w:r w:rsidR="008B5CBF" w:rsidRPr="000075FE">
        <w:rPr>
          <w:rFonts w:hint="eastAsia"/>
        </w:rPr>
        <w:t xml:space="preserve"> ECa, GPR</w:t>
      </w:r>
      <w:r w:rsidR="008B5CBF">
        <w:rPr>
          <w:rFonts w:hint="eastAsia"/>
        </w:rPr>
        <w:t>, and</w:t>
      </w:r>
      <w:r w:rsidR="008B5CBF" w:rsidRPr="000075FE">
        <w:rPr>
          <w:rFonts w:hint="eastAsia"/>
        </w:rPr>
        <w:t xml:space="preserve"> 2020 rainfed yield </w:t>
      </w:r>
      <w:r w:rsidR="008B5CBF">
        <w:rPr>
          <w:rFonts w:hint="eastAsia"/>
        </w:rPr>
        <w:t xml:space="preserve">effects on </w:t>
      </w:r>
      <w:r w:rsidR="008B5CBF" w:rsidRPr="000075FE">
        <w:rPr>
          <w:rFonts w:hint="eastAsia"/>
        </w:rPr>
        <w:t>irrigated soybean yield</w:t>
      </w:r>
      <w:r w:rsidR="008B5CBF">
        <w:rPr>
          <w:rFonts w:hint="eastAsia"/>
        </w:rPr>
        <w:t xml:space="preserve"> in </w:t>
      </w:r>
      <w:r w:rsidR="008B5CBF" w:rsidRPr="000075FE">
        <w:rPr>
          <w:rFonts w:hint="eastAsia"/>
        </w:rPr>
        <w:t>2018 and 2019</w:t>
      </w:r>
      <w:bookmarkEnd w:id="228"/>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1"/>
        <w:gridCol w:w="2879"/>
      </w:tblGrid>
      <w:tr w:rsidR="008B5CBF" w:rsidRPr="000075FE" w14:paraId="6DE20964" w14:textId="77777777" w:rsidTr="0004027E">
        <w:trPr>
          <w:jc w:val="center"/>
        </w:trPr>
        <w:tc>
          <w:tcPr>
            <w:tcW w:w="1667" w:type="pct"/>
            <w:tcBorders>
              <w:top w:val="single" w:sz="4" w:space="0" w:color="auto"/>
              <w:bottom w:val="single" w:sz="4" w:space="0" w:color="auto"/>
            </w:tcBorders>
            <w:vAlign w:val="center"/>
          </w:tcPr>
          <w:p w14:paraId="653EF4FE" w14:textId="77777777" w:rsidR="008B5CBF" w:rsidRPr="000075FE" w:rsidRDefault="008B5CBF" w:rsidP="006748B1">
            <w:pPr>
              <w:pStyle w:val="table"/>
            </w:pPr>
          </w:p>
        </w:tc>
        <w:tc>
          <w:tcPr>
            <w:tcW w:w="1667" w:type="pct"/>
            <w:tcBorders>
              <w:top w:val="single" w:sz="4" w:space="0" w:color="auto"/>
              <w:bottom w:val="single" w:sz="4" w:space="0" w:color="auto"/>
            </w:tcBorders>
            <w:vAlign w:val="center"/>
          </w:tcPr>
          <w:p w14:paraId="3B49A903" w14:textId="77777777" w:rsidR="008B5CBF" w:rsidRPr="000075FE" w:rsidRDefault="008B5CBF" w:rsidP="006748B1">
            <w:pPr>
              <w:pStyle w:val="table"/>
            </w:pPr>
            <w:r w:rsidRPr="000075FE">
              <w:t>Y</w:t>
            </w:r>
            <w:r w:rsidRPr="000075FE">
              <w:rPr>
                <w:rFonts w:hint="eastAsia"/>
              </w:rPr>
              <w:t>ield</w:t>
            </w:r>
            <w:r>
              <w:rPr>
                <w:rFonts w:hint="eastAsia"/>
              </w:rPr>
              <w:t xml:space="preserve"> in </w:t>
            </w:r>
            <w:r w:rsidRPr="000075FE">
              <w:rPr>
                <w:rFonts w:hint="eastAsia"/>
              </w:rPr>
              <w:t>2018</w:t>
            </w:r>
          </w:p>
        </w:tc>
        <w:tc>
          <w:tcPr>
            <w:tcW w:w="1666" w:type="pct"/>
            <w:tcBorders>
              <w:top w:val="single" w:sz="4" w:space="0" w:color="auto"/>
              <w:bottom w:val="single" w:sz="4" w:space="0" w:color="auto"/>
            </w:tcBorders>
            <w:vAlign w:val="center"/>
          </w:tcPr>
          <w:p w14:paraId="13E5B1C8" w14:textId="77777777" w:rsidR="008B5CBF" w:rsidRPr="000075FE" w:rsidRDefault="008B5CBF" w:rsidP="006748B1">
            <w:pPr>
              <w:pStyle w:val="table"/>
            </w:pPr>
            <w:r w:rsidRPr="000075FE">
              <w:t>Y</w:t>
            </w:r>
            <w:r w:rsidRPr="000075FE">
              <w:rPr>
                <w:rFonts w:hint="eastAsia"/>
              </w:rPr>
              <w:t>ield</w:t>
            </w:r>
            <w:r>
              <w:rPr>
                <w:rFonts w:hint="eastAsia"/>
              </w:rPr>
              <w:t xml:space="preserve"> in </w:t>
            </w:r>
            <w:r w:rsidRPr="000075FE">
              <w:rPr>
                <w:rFonts w:hint="eastAsia"/>
              </w:rPr>
              <w:t>2019</w:t>
            </w:r>
          </w:p>
        </w:tc>
      </w:tr>
      <w:tr w:rsidR="008B5CBF" w:rsidRPr="000075FE" w14:paraId="32EA5A92" w14:textId="77777777" w:rsidTr="0004027E">
        <w:trPr>
          <w:trHeight w:val="215"/>
          <w:jc w:val="center"/>
        </w:trPr>
        <w:tc>
          <w:tcPr>
            <w:tcW w:w="1667" w:type="pct"/>
            <w:tcBorders>
              <w:top w:val="single" w:sz="4" w:space="0" w:color="auto"/>
            </w:tcBorders>
            <w:vAlign w:val="center"/>
          </w:tcPr>
          <w:p w14:paraId="138F22F6" w14:textId="77777777" w:rsidR="008B5CBF" w:rsidRPr="000075FE" w:rsidRDefault="008B5CBF" w:rsidP="006748B1">
            <w:pPr>
              <w:pStyle w:val="table"/>
            </w:pPr>
            <w:r w:rsidRPr="000075FE">
              <w:t>I</w:t>
            </w:r>
            <w:r w:rsidRPr="000075FE">
              <w:rPr>
                <w:rFonts w:hint="eastAsia"/>
              </w:rPr>
              <w:t>rrigation treatment</w:t>
            </w:r>
          </w:p>
        </w:tc>
        <w:tc>
          <w:tcPr>
            <w:tcW w:w="1667" w:type="pct"/>
            <w:tcBorders>
              <w:top w:val="single" w:sz="4" w:space="0" w:color="auto"/>
            </w:tcBorders>
            <w:vAlign w:val="center"/>
          </w:tcPr>
          <w:p w14:paraId="753D04EA" w14:textId="77777777" w:rsidR="008B5CBF" w:rsidRPr="000075FE" w:rsidRDefault="008B5CBF" w:rsidP="006748B1">
            <w:pPr>
              <w:pStyle w:val="table"/>
            </w:pPr>
            <w:r w:rsidRPr="000075FE">
              <w:rPr>
                <w:rFonts w:hint="eastAsia"/>
              </w:rPr>
              <w:t>**</w:t>
            </w:r>
          </w:p>
        </w:tc>
        <w:tc>
          <w:tcPr>
            <w:tcW w:w="1666" w:type="pct"/>
            <w:tcBorders>
              <w:top w:val="single" w:sz="4" w:space="0" w:color="auto"/>
            </w:tcBorders>
            <w:vAlign w:val="center"/>
          </w:tcPr>
          <w:p w14:paraId="40F28523" w14:textId="77777777" w:rsidR="008B5CBF" w:rsidRPr="000075FE" w:rsidRDefault="008B5CBF" w:rsidP="006748B1">
            <w:pPr>
              <w:pStyle w:val="table"/>
            </w:pPr>
            <w:r w:rsidRPr="000075FE">
              <w:rPr>
                <w:rFonts w:hint="eastAsia"/>
              </w:rPr>
              <w:t>ns</w:t>
            </w:r>
          </w:p>
        </w:tc>
      </w:tr>
      <w:tr w:rsidR="008B5CBF" w:rsidRPr="000075FE" w14:paraId="1D445BD5" w14:textId="77777777" w:rsidTr="0004027E">
        <w:trPr>
          <w:jc w:val="center"/>
        </w:trPr>
        <w:tc>
          <w:tcPr>
            <w:tcW w:w="1667" w:type="pct"/>
            <w:vAlign w:val="center"/>
          </w:tcPr>
          <w:p w14:paraId="63A1581F" w14:textId="77777777" w:rsidR="008B5CBF" w:rsidRPr="000075FE" w:rsidRDefault="008B5CBF" w:rsidP="006748B1">
            <w:pPr>
              <w:pStyle w:val="table"/>
            </w:pPr>
            <w:r w:rsidRPr="000075FE">
              <w:rPr>
                <w:rFonts w:hint="eastAsia"/>
              </w:rPr>
              <w:t>ECd</w:t>
            </w:r>
          </w:p>
        </w:tc>
        <w:tc>
          <w:tcPr>
            <w:tcW w:w="1667" w:type="pct"/>
            <w:vAlign w:val="center"/>
          </w:tcPr>
          <w:p w14:paraId="3FBE893C" w14:textId="77777777" w:rsidR="008B5CBF" w:rsidRPr="000075FE" w:rsidRDefault="008B5CBF" w:rsidP="006748B1">
            <w:pPr>
              <w:pStyle w:val="table"/>
            </w:pPr>
            <w:r w:rsidRPr="000075FE">
              <w:rPr>
                <w:rFonts w:hint="eastAsia"/>
              </w:rPr>
              <w:t>***</w:t>
            </w:r>
          </w:p>
        </w:tc>
        <w:tc>
          <w:tcPr>
            <w:tcW w:w="1666" w:type="pct"/>
            <w:vAlign w:val="center"/>
          </w:tcPr>
          <w:p w14:paraId="0BA392D3" w14:textId="77777777" w:rsidR="008B5CBF" w:rsidRPr="000075FE" w:rsidRDefault="008B5CBF" w:rsidP="006748B1">
            <w:pPr>
              <w:pStyle w:val="table"/>
            </w:pPr>
            <w:r w:rsidRPr="000075FE">
              <w:rPr>
                <w:rFonts w:hint="eastAsia"/>
              </w:rPr>
              <w:t>ns</w:t>
            </w:r>
          </w:p>
        </w:tc>
      </w:tr>
      <w:tr w:rsidR="008B5CBF" w:rsidRPr="000075FE" w14:paraId="18516F2A" w14:textId="77777777" w:rsidTr="0004027E">
        <w:trPr>
          <w:jc w:val="center"/>
        </w:trPr>
        <w:tc>
          <w:tcPr>
            <w:tcW w:w="1667" w:type="pct"/>
            <w:vAlign w:val="center"/>
          </w:tcPr>
          <w:p w14:paraId="6283B02D" w14:textId="77777777" w:rsidR="008B5CBF" w:rsidRPr="000075FE" w:rsidRDefault="008B5CBF" w:rsidP="006748B1">
            <w:pPr>
              <w:pStyle w:val="table"/>
            </w:pPr>
            <w:r w:rsidRPr="000075FE">
              <w:rPr>
                <w:rFonts w:hint="eastAsia"/>
              </w:rPr>
              <w:t>GPR</w:t>
            </w:r>
          </w:p>
        </w:tc>
        <w:tc>
          <w:tcPr>
            <w:tcW w:w="1667" w:type="pct"/>
            <w:vAlign w:val="center"/>
          </w:tcPr>
          <w:p w14:paraId="710A9838" w14:textId="77777777" w:rsidR="008B5CBF" w:rsidRPr="000075FE" w:rsidRDefault="008B5CBF" w:rsidP="006748B1">
            <w:pPr>
              <w:pStyle w:val="table"/>
            </w:pPr>
            <w:r w:rsidRPr="000075FE">
              <w:rPr>
                <w:rFonts w:hint="eastAsia"/>
              </w:rPr>
              <w:t>ns</w:t>
            </w:r>
          </w:p>
        </w:tc>
        <w:tc>
          <w:tcPr>
            <w:tcW w:w="1666" w:type="pct"/>
            <w:vAlign w:val="center"/>
          </w:tcPr>
          <w:p w14:paraId="3E7E8F6F" w14:textId="77777777" w:rsidR="008B5CBF" w:rsidRPr="000075FE" w:rsidRDefault="008B5CBF" w:rsidP="006748B1">
            <w:pPr>
              <w:pStyle w:val="table"/>
            </w:pPr>
            <w:r w:rsidRPr="000075FE">
              <w:rPr>
                <w:rFonts w:hint="eastAsia"/>
              </w:rPr>
              <w:t>ns</w:t>
            </w:r>
          </w:p>
        </w:tc>
      </w:tr>
      <w:tr w:rsidR="008B5CBF" w:rsidRPr="000075FE" w14:paraId="28C9F5FD" w14:textId="77777777" w:rsidTr="0004027E">
        <w:trPr>
          <w:jc w:val="center"/>
        </w:trPr>
        <w:tc>
          <w:tcPr>
            <w:tcW w:w="1667" w:type="pct"/>
            <w:tcBorders>
              <w:bottom w:val="single" w:sz="4" w:space="0" w:color="auto"/>
            </w:tcBorders>
            <w:vAlign w:val="center"/>
          </w:tcPr>
          <w:p w14:paraId="07226FEF" w14:textId="77777777" w:rsidR="008B5CBF" w:rsidRPr="000075FE" w:rsidRDefault="008B5CBF" w:rsidP="006748B1">
            <w:pPr>
              <w:pStyle w:val="table"/>
            </w:pPr>
            <w:r w:rsidRPr="000075FE">
              <w:rPr>
                <w:rFonts w:hint="eastAsia"/>
              </w:rPr>
              <w:t>2020 rainfed yield</w:t>
            </w:r>
          </w:p>
        </w:tc>
        <w:tc>
          <w:tcPr>
            <w:tcW w:w="1667" w:type="pct"/>
            <w:tcBorders>
              <w:bottom w:val="single" w:sz="4" w:space="0" w:color="auto"/>
            </w:tcBorders>
            <w:vAlign w:val="center"/>
          </w:tcPr>
          <w:p w14:paraId="4F2CD6DA" w14:textId="77777777" w:rsidR="008B5CBF" w:rsidRPr="000075FE" w:rsidRDefault="008B5CBF" w:rsidP="006748B1">
            <w:pPr>
              <w:pStyle w:val="table"/>
            </w:pPr>
            <w:r w:rsidRPr="000075FE">
              <w:rPr>
                <w:rFonts w:hint="eastAsia"/>
              </w:rPr>
              <w:t>***</w:t>
            </w:r>
          </w:p>
        </w:tc>
        <w:tc>
          <w:tcPr>
            <w:tcW w:w="1666" w:type="pct"/>
            <w:tcBorders>
              <w:bottom w:val="single" w:sz="4" w:space="0" w:color="auto"/>
            </w:tcBorders>
            <w:vAlign w:val="center"/>
          </w:tcPr>
          <w:p w14:paraId="063B376D" w14:textId="77777777" w:rsidR="008B5CBF" w:rsidRPr="000075FE" w:rsidRDefault="008B5CBF" w:rsidP="006748B1">
            <w:pPr>
              <w:pStyle w:val="table"/>
            </w:pPr>
            <w:r w:rsidRPr="000075FE">
              <w:rPr>
                <w:rFonts w:hint="eastAsia"/>
              </w:rPr>
              <w:t>***</w:t>
            </w:r>
          </w:p>
        </w:tc>
      </w:tr>
      <w:tr w:rsidR="0004027E" w:rsidRPr="000075FE" w14:paraId="31F99D77" w14:textId="77777777" w:rsidTr="0004027E">
        <w:trPr>
          <w:jc w:val="center"/>
        </w:trPr>
        <w:tc>
          <w:tcPr>
            <w:tcW w:w="5000" w:type="pct"/>
            <w:gridSpan w:val="3"/>
            <w:tcBorders>
              <w:top w:val="single" w:sz="4" w:space="0" w:color="auto"/>
              <w:bottom w:val="nil"/>
            </w:tcBorders>
            <w:vAlign w:val="center"/>
          </w:tcPr>
          <w:p w14:paraId="03781CE8" w14:textId="4CE332F8" w:rsidR="0004027E" w:rsidRPr="000075FE" w:rsidRDefault="0004027E" w:rsidP="006748B1">
            <w:pPr>
              <w:pStyle w:val="table"/>
            </w:pPr>
            <w:r w:rsidRPr="0004027E">
              <w:t>Note: ns: not significant; *: p&lt;0.05; **: p&lt;0.01; ***: p&lt;0.0001.</w:t>
            </w:r>
          </w:p>
        </w:tc>
      </w:tr>
    </w:tbl>
    <w:p w14:paraId="66EEB6E3" w14:textId="6AE08833" w:rsidR="00EE0FBC" w:rsidRDefault="00EE0FBC" w:rsidP="008B5CBF"/>
    <w:p w14:paraId="126A3742" w14:textId="77777777" w:rsidR="006748B1" w:rsidRDefault="00EE0FBC">
      <w:pPr>
        <w:spacing w:line="240" w:lineRule="auto"/>
        <w:sectPr w:rsidR="006748B1" w:rsidSect="00737441">
          <w:pgSz w:w="12240" w:h="15840" w:code="1"/>
          <w:pgMar w:top="1440" w:right="1800" w:bottom="1872" w:left="1800" w:header="720" w:footer="1440" w:gutter="0"/>
          <w:cols w:space="720"/>
          <w:noEndnote/>
          <w:docGrid w:linePitch="360"/>
        </w:sectPr>
      </w:pPr>
      <w:r>
        <w:br w:type="page"/>
      </w:r>
    </w:p>
    <w:p w14:paraId="264C0F5C" w14:textId="0474AC42" w:rsidR="00EE0FBC" w:rsidRDefault="000A6FCE" w:rsidP="00B032E6">
      <w:pPr>
        <w:pStyle w:val="Caption"/>
      </w:pPr>
      <w:bookmarkStart w:id="229" w:name="_Ref204824964"/>
      <w:bookmarkStart w:id="230" w:name="_Toc204820884"/>
      <w:r w:rsidRPr="00126171">
        <w:lastRenderedPageBreak/>
        <w:t xml:space="preserve">Table </w:t>
      </w:r>
      <w:fldSimple w:instr=" STYLEREF 1 \s ">
        <w:r>
          <w:rPr>
            <w:noProof/>
          </w:rPr>
          <w:t>4</w:t>
        </w:r>
      </w:fldSimple>
      <w:r w:rsidRPr="00126171">
        <w:t>.</w:t>
      </w:r>
      <w:fldSimple w:instr=" SEQ Table \* ARABIC \s 1 ">
        <w:r>
          <w:rPr>
            <w:noProof/>
          </w:rPr>
          <w:t>6</w:t>
        </w:r>
      </w:fldSimple>
      <w:bookmarkEnd w:id="229"/>
      <w:r w:rsidRPr="00126171">
        <w:t>.</w:t>
      </w:r>
      <w:r>
        <w:rPr>
          <w:rFonts w:hint="eastAsia"/>
        </w:rPr>
        <w:t xml:space="preserve"> </w:t>
      </w:r>
      <w:r w:rsidR="00EE0FBC">
        <w:rPr>
          <w:rFonts w:hint="eastAsia"/>
        </w:rPr>
        <w:t xml:space="preserve">Two-way ANOVA for irrigation treatment </w:t>
      </w:r>
      <w:r w:rsidR="00EE0FBC">
        <w:t>and</w:t>
      </w:r>
      <w:r w:rsidR="00EE0FBC">
        <w:rPr>
          <w:rFonts w:hint="eastAsia"/>
        </w:rPr>
        <w:t xml:space="preserve"> </w:t>
      </w:r>
      <w:r w:rsidR="00EE0FBC">
        <w:t>management</w:t>
      </w:r>
      <w:r w:rsidR="00EE0FBC">
        <w:rPr>
          <w:rFonts w:hint="eastAsia"/>
        </w:rPr>
        <w:t xml:space="preserve"> zone effects on soybean yield</w:t>
      </w:r>
      <w:bookmarkEnd w:id="230"/>
      <w:r w:rsidR="00EE0FBC">
        <w:rPr>
          <w:rFonts w:hint="eastAsia"/>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766"/>
        <w:gridCol w:w="766"/>
        <w:gridCol w:w="766"/>
        <w:gridCol w:w="767"/>
        <w:gridCol w:w="767"/>
        <w:gridCol w:w="767"/>
        <w:gridCol w:w="767"/>
        <w:gridCol w:w="767"/>
        <w:gridCol w:w="767"/>
        <w:gridCol w:w="767"/>
        <w:gridCol w:w="767"/>
        <w:gridCol w:w="767"/>
        <w:gridCol w:w="767"/>
        <w:gridCol w:w="772"/>
      </w:tblGrid>
      <w:tr w:rsidR="006748B1" w14:paraId="0F812971" w14:textId="77777777" w:rsidTr="006748B1">
        <w:trPr>
          <w:trHeight w:val="269"/>
        </w:trPr>
        <w:tc>
          <w:tcPr>
            <w:tcW w:w="714" w:type="pct"/>
            <w:vMerge w:val="restart"/>
            <w:tcBorders>
              <w:top w:val="single" w:sz="4" w:space="0" w:color="auto"/>
            </w:tcBorders>
            <w:vAlign w:val="center"/>
          </w:tcPr>
          <w:p w14:paraId="4EF5F5F7" w14:textId="77777777" w:rsidR="00EE0FBC" w:rsidRPr="000075FE" w:rsidRDefault="00EE0FBC" w:rsidP="006748B1">
            <w:pPr>
              <w:pStyle w:val="table"/>
            </w:pPr>
          </w:p>
        </w:tc>
        <w:tc>
          <w:tcPr>
            <w:tcW w:w="612" w:type="pct"/>
            <w:gridSpan w:val="2"/>
            <w:tcBorders>
              <w:top w:val="single" w:sz="4" w:space="0" w:color="auto"/>
              <w:bottom w:val="single" w:sz="4" w:space="0" w:color="auto"/>
            </w:tcBorders>
            <w:vAlign w:val="center"/>
          </w:tcPr>
          <w:p w14:paraId="4CE9F1C0" w14:textId="77777777" w:rsidR="00EE0FBC" w:rsidRPr="000075FE" w:rsidRDefault="00EE0FBC" w:rsidP="006748B1">
            <w:pPr>
              <w:pStyle w:val="table"/>
              <w:jc w:val="center"/>
            </w:pPr>
            <w:r w:rsidRPr="000075FE">
              <w:t>C1</w:t>
            </w:r>
          </w:p>
        </w:tc>
        <w:tc>
          <w:tcPr>
            <w:tcW w:w="612" w:type="pct"/>
            <w:gridSpan w:val="2"/>
            <w:tcBorders>
              <w:top w:val="single" w:sz="4" w:space="0" w:color="auto"/>
              <w:bottom w:val="single" w:sz="4" w:space="0" w:color="auto"/>
            </w:tcBorders>
            <w:vAlign w:val="center"/>
          </w:tcPr>
          <w:p w14:paraId="45EC379A" w14:textId="77777777" w:rsidR="00EE0FBC" w:rsidRPr="000075FE" w:rsidRDefault="00EE0FBC" w:rsidP="006748B1">
            <w:pPr>
              <w:pStyle w:val="table"/>
              <w:jc w:val="center"/>
            </w:pPr>
            <w:r w:rsidRPr="000075FE">
              <w:t>C2</w:t>
            </w:r>
          </w:p>
        </w:tc>
        <w:tc>
          <w:tcPr>
            <w:tcW w:w="612" w:type="pct"/>
            <w:gridSpan w:val="2"/>
            <w:tcBorders>
              <w:top w:val="single" w:sz="4" w:space="0" w:color="auto"/>
              <w:bottom w:val="single" w:sz="4" w:space="0" w:color="auto"/>
            </w:tcBorders>
            <w:vAlign w:val="center"/>
          </w:tcPr>
          <w:p w14:paraId="121DFB85" w14:textId="77777777" w:rsidR="00EE0FBC" w:rsidRPr="000075FE" w:rsidRDefault="00EE0FBC" w:rsidP="006748B1">
            <w:pPr>
              <w:pStyle w:val="table"/>
              <w:jc w:val="center"/>
            </w:pPr>
            <w:r w:rsidRPr="000075FE">
              <w:t>C3</w:t>
            </w:r>
          </w:p>
        </w:tc>
        <w:tc>
          <w:tcPr>
            <w:tcW w:w="612" w:type="pct"/>
            <w:gridSpan w:val="2"/>
            <w:tcBorders>
              <w:top w:val="single" w:sz="4" w:space="0" w:color="auto"/>
              <w:bottom w:val="single" w:sz="4" w:space="0" w:color="auto"/>
            </w:tcBorders>
            <w:vAlign w:val="center"/>
          </w:tcPr>
          <w:p w14:paraId="2346D85D" w14:textId="77777777" w:rsidR="00EE0FBC" w:rsidRPr="000075FE" w:rsidRDefault="00EE0FBC" w:rsidP="006748B1">
            <w:pPr>
              <w:pStyle w:val="table"/>
              <w:jc w:val="center"/>
            </w:pPr>
            <w:r w:rsidRPr="000075FE">
              <w:t>C4</w:t>
            </w:r>
          </w:p>
        </w:tc>
        <w:tc>
          <w:tcPr>
            <w:tcW w:w="612" w:type="pct"/>
            <w:gridSpan w:val="2"/>
            <w:tcBorders>
              <w:top w:val="single" w:sz="4" w:space="0" w:color="auto"/>
              <w:bottom w:val="single" w:sz="4" w:space="0" w:color="auto"/>
            </w:tcBorders>
            <w:vAlign w:val="center"/>
          </w:tcPr>
          <w:p w14:paraId="6FE7205A" w14:textId="77777777" w:rsidR="00EE0FBC" w:rsidRPr="000075FE" w:rsidRDefault="00EE0FBC" w:rsidP="006748B1">
            <w:pPr>
              <w:pStyle w:val="table"/>
              <w:jc w:val="center"/>
            </w:pPr>
            <w:r w:rsidRPr="000075FE">
              <w:t>C5</w:t>
            </w:r>
          </w:p>
        </w:tc>
        <w:tc>
          <w:tcPr>
            <w:tcW w:w="612" w:type="pct"/>
            <w:gridSpan w:val="2"/>
            <w:tcBorders>
              <w:top w:val="single" w:sz="4" w:space="0" w:color="auto"/>
              <w:bottom w:val="single" w:sz="4" w:space="0" w:color="auto"/>
            </w:tcBorders>
            <w:vAlign w:val="center"/>
          </w:tcPr>
          <w:p w14:paraId="10D12239" w14:textId="77777777" w:rsidR="00EE0FBC" w:rsidRPr="000075FE" w:rsidRDefault="00EE0FBC" w:rsidP="006748B1">
            <w:pPr>
              <w:pStyle w:val="table"/>
              <w:jc w:val="center"/>
            </w:pPr>
            <w:r w:rsidRPr="000075FE">
              <w:t>C6</w:t>
            </w:r>
          </w:p>
        </w:tc>
        <w:tc>
          <w:tcPr>
            <w:tcW w:w="612" w:type="pct"/>
            <w:gridSpan w:val="2"/>
            <w:tcBorders>
              <w:top w:val="single" w:sz="4" w:space="0" w:color="auto"/>
              <w:bottom w:val="single" w:sz="4" w:space="0" w:color="auto"/>
            </w:tcBorders>
            <w:vAlign w:val="center"/>
          </w:tcPr>
          <w:p w14:paraId="421A8C32" w14:textId="77777777" w:rsidR="00EE0FBC" w:rsidRPr="000075FE" w:rsidRDefault="00EE0FBC" w:rsidP="006748B1">
            <w:pPr>
              <w:pStyle w:val="table"/>
              <w:jc w:val="center"/>
            </w:pPr>
            <w:r w:rsidRPr="000075FE">
              <w:t>C7</w:t>
            </w:r>
          </w:p>
        </w:tc>
      </w:tr>
      <w:tr w:rsidR="00EE0FBC" w14:paraId="6355B43C" w14:textId="77777777" w:rsidTr="006748B1">
        <w:trPr>
          <w:trHeight w:val="269"/>
        </w:trPr>
        <w:tc>
          <w:tcPr>
            <w:tcW w:w="714" w:type="pct"/>
            <w:vMerge/>
            <w:tcBorders>
              <w:top w:val="single" w:sz="4" w:space="0" w:color="auto"/>
              <w:bottom w:val="single" w:sz="4" w:space="0" w:color="auto"/>
            </w:tcBorders>
            <w:vAlign w:val="center"/>
          </w:tcPr>
          <w:p w14:paraId="691F8E45" w14:textId="77777777" w:rsidR="00EE0FBC" w:rsidRPr="000075FE" w:rsidRDefault="00EE0FBC" w:rsidP="006748B1">
            <w:pPr>
              <w:pStyle w:val="table"/>
            </w:pPr>
          </w:p>
        </w:tc>
        <w:tc>
          <w:tcPr>
            <w:tcW w:w="306" w:type="pct"/>
            <w:tcBorders>
              <w:top w:val="single" w:sz="4" w:space="0" w:color="auto"/>
              <w:bottom w:val="single" w:sz="4" w:space="0" w:color="auto"/>
            </w:tcBorders>
            <w:vAlign w:val="center"/>
          </w:tcPr>
          <w:p w14:paraId="7AA1CC12" w14:textId="77777777" w:rsidR="00EE0FBC" w:rsidRPr="000075FE" w:rsidRDefault="00EE0FBC" w:rsidP="006748B1">
            <w:pPr>
              <w:pStyle w:val="table"/>
            </w:pPr>
            <w:r w:rsidRPr="000075FE">
              <w:t>2018</w:t>
            </w:r>
          </w:p>
        </w:tc>
        <w:tc>
          <w:tcPr>
            <w:tcW w:w="306" w:type="pct"/>
            <w:tcBorders>
              <w:top w:val="single" w:sz="4" w:space="0" w:color="auto"/>
              <w:bottom w:val="single" w:sz="4" w:space="0" w:color="auto"/>
            </w:tcBorders>
            <w:vAlign w:val="center"/>
          </w:tcPr>
          <w:p w14:paraId="2C1EDB08" w14:textId="77777777" w:rsidR="00EE0FBC" w:rsidRPr="000075FE" w:rsidRDefault="00EE0FBC" w:rsidP="006748B1">
            <w:pPr>
              <w:pStyle w:val="table"/>
            </w:pPr>
            <w:r w:rsidRPr="000075FE">
              <w:t>2019</w:t>
            </w:r>
          </w:p>
        </w:tc>
        <w:tc>
          <w:tcPr>
            <w:tcW w:w="306" w:type="pct"/>
            <w:tcBorders>
              <w:top w:val="single" w:sz="4" w:space="0" w:color="auto"/>
              <w:bottom w:val="single" w:sz="4" w:space="0" w:color="auto"/>
            </w:tcBorders>
            <w:vAlign w:val="center"/>
          </w:tcPr>
          <w:p w14:paraId="36C58B90" w14:textId="77777777" w:rsidR="00EE0FBC" w:rsidRPr="000075FE" w:rsidRDefault="00EE0FBC" w:rsidP="006748B1">
            <w:pPr>
              <w:pStyle w:val="table"/>
            </w:pPr>
            <w:r w:rsidRPr="000075FE">
              <w:t>2018</w:t>
            </w:r>
          </w:p>
        </w:tc>
        <w:tc>
          <w:tcPr>
            <w:tcW w:w="306" w:type="pct"/>
            <w:tcBorders>
              <w:top w:val="single" w:sz="4" w:space="0" w:color="auto"/>
              <w:bottom w:val="single" w:sz="4" w:space="0" w:color="auto"/>
            </w:tcBorders>
            <w:vAlign w:val="center"/>
          </w:tcPr>
          <w:p w14:paraId="5387DBFE" w14:textId="77777777" w:rsidR="00EE0FBC" w:rsidRPr="000075FE" w:rsidRDefault="00EE0FBC" w:rsidP="006748B1">
            <w:pPr>
              <w:pStyle w:val="table"/>
            </w:pPr>
            <w:r w:rsidRPr="000075FE">
              <w:t>2019</w:t>
            </w:r>
          </w:p>
        </w:tc>
        <w:tc>
          <w:tcPr>
            <w:tcW w:w="306" w:type="pct"/>
            <w:tcBorders>
              <w:top w:val="single" w:sz="4" w:space="0" w:color="auto"/>
              <w:bottom w:val="single" w:sz="4" w:space="0" w:color="auto"/>
            </w:tcBorders>
            <w:vAlign w:val="center"/>
          </w:tcPr>
          <w:p w14:paraId="1E0F8075" w14:textId="77777777" w:rsidR="00EE0FBC" w:rsidRPr="000075FE" w:rsidRDefault="00EE0FBC" w:rsidP="006748B1">
            <w:pPr>
              <w:pStyle w:val="table"/>
            </w:pPr>
            <w:r w:rsidRPr="000075FE">
              <w:t>2018</w:t>
            </w:r>
          </w:p>
        </w:tc>
        <w:tc>
          <w:tcPr>
            <w:tcW w:w="306" w:type="pct"/>
            <w:tcBorders>
              <w:top w:val="single" w:sz="4" w:space="0" w:color="auto"/>
              <w:bottom w:val="single" w:sz="4" w:space="0" w:color="auto"/>
            </w:tcBorders>
            <w:vAlign w:val="center"/>
          </w:tcPr>
          <w:p w14:paraId="53BFD288" w14:textId="77777777" w:rsidR="00EE0FBC" w:rsidRPr="000075FE" w:rsidRDefault="00EE0FBC" w:rsidP="006748B1">
            <w:pPr>
              <w:pStyle w:val="table"/>
            </w:pPr>
            <w:r w:rsidRPr="000075FE">
              <w:t>2019</w:t>
            </w:r>
          </w:p>
        </w:tc>
        <w:tc>
          <w:tcPr>
            <w:tcW w:w="306" w:type="pct"/>
            <w:tcBorders>
              <w:top w:val="single" w:sz="4" w:space="0" w:color="auto"/>
              <w:bottom w:val="single" w:sz="4" w:space="0" w:color="auto"/>
            </w:tcBorders>
            <w:vAlign w:val="center"/>
          </w:tcPr>
          <w:p w14:paraId="00FC96EF" w14:textId="77777777" w:rsidR="00EE0FBC" w:rsidRPr="000075FE" w:rsidRDefault="00EE0FBC" w:rsidP="006748B1">
            <w:pPr>
              <w:pStyle w:val="table"/>
            </w:pPr>
            <w:r w:rsidRPr="000075FE">
              <w:t>2018</w:t>
            </w:r>
          </w:p>
        </w:tc>
        <w:tc>
          <w:tcPr>
            <w:tcW w:w="306" w:type="pct"/>
            <w:tcBorders>
              <w:top w:val="single" w:sz="4" w:space="0" w:color="auto"/>
              <w:bottom w:val="single" w:sz="4" w:space="0" w:color="auto"/>
            </w:tcBorders>
            <w:vAlign w:val="center"/>
          </w:tcPr>
          <w:p w14:paraId="7536F509" w14:textId="77777777" w:rsidR="00EE0FBC" w:rsidRPr="000075FE" w:rsidRDefault="00EE0FBC" w:rsidP="006748B1">
            <w:pPr>
              <w:pStyle w:val="table"/>
            </w:pPr>
            <w:r w:rsidRPr="000075FE">
              <w:t>2019</w:t>
            </w:r>
          </w:p>
        </w:tc>
        <w:tc>
          <w:tcPr>
            <w:tcW w:w="306" w:type="pct"/>
            <w:tcBorders>
              <w:top w:val="single" w:sz="4" w:space="0" w:color="auto"/>
              <w:bottom w:val="single" w:sz="4" w:space="0" w:color="auto"/>
            </w:tcBorders>
            <w:vAlign w:val="center"/>
          </w:tcPr>
          <w:p w14:paraId="58634C89" w14:textId="77777777" w:rsidR="00EE0FBC" w:rsidRPr="000075FE" w:rsidRDefault="00EE0FBC" w:rsidP="006748B1">
            <w:pPr>
              <w:pStyle w:val="table"/>
            </w:pPr>
            <w:r w:rsidRPr="000075FE">
              <w:t>2018</w:t>
            </w:r>
          </w:p>
        </w:tc>
        <w:tc>
          <w:tcPr>
            <w:tcW w:w="306" w:type="pct"/>
            <w:tcBorders>
              <w:top w:val="single" w:sz="4" w:space="0" w:color="auto"/>
              <w:bottom w:val="single" w:sz="4" w:space="0" w:color="auto"/>
            </w:tcBorders>
            <w:vAlign w:val="center"/>
          </w:tcPr>
          <w:p w14:paraId="747C094B" w14:textId="77777777" w:rsidR="00EE0FBC" w:rsidRPr="000075FE" w:rsidRDefault="00EE0FBC" w:rsidP="006748B1">
            <w:pPr>
              <w:pStyle w:val="table"/>
            </w:pPr>
            <w:r w:rsidRPr="000075FE">
              <w:t>2019</w:t>
            </w:r>
          </w:p>
        </w:tc>
        <w:tc>
          <w:tcPr>
            <w:tcW w:w="306" w:type="pct"/>
            <w:tcBorders>
              <w:top w:val="single" w:sz="4" w:space="0" w:color="auto"/>
              <w:bottom w:val="single" w:sz="4" w:space="0" w:color="auto"/>
            </w:tcBorders>
            <w:vAlign w:val="center"/>
          </w:tcPr>
          <w:p w14:paraId="557D872B" w14:textId="77777777" w:rsidR="00EE0FBC" w:rsidRPr="000075FE" w:rsidRDefault="00EE0FBC" w:rsidP="006748B1">
            <w:pPr>
              <w:pStyle w:val="table"/>
            </w:pPr>
            <w:r w:rsidRPr="000075FE">
              <w:t>2018</w:t>
            </w:r>
          </w:p>
        </w:tc>
        <w:tc>
          <w:tcPr>
            <w:tcW w:w="306" w:type="pct"/>
            <w:tcBorders>
              <w:top w:val="single" w:sz="4" w:space="0" w:color="auto"/>
              <w:bottom w:val="single" w:sz="4" w:space="0" w:color="auto"/>
            </w:tcBorders>
            <w:vAlign w:val="center"/>
          </w:tcPr>
          <w:p w14:paraId="4BB75F73" w14:textId="77777777" w:rsidR="00EE0FBC" w:rsidRPr="000075FE" w:rsidRDefault="00EE0FBC" w:rsidP="006748B1">
            <w:pPr>
              <w:pStyle w:val="table"/>
            </w:pPr>
            <w:r w:rsidRPr="000075FE">
              <w:t>2019</w:t>
            </w:r>
          </w:p>
        </w:tc>
        <w:tc>
          <w:tcPr>
            <w:tcW w:w="306" w:type="pct"/>
            <w:tcBorders>
              <w:top w:val="single" w:sz="4" w:space="0" w:color="auto"/>
              <w:bottom w:val="single" w:sz="4" w:space="0" w:color="auto"/>
            </w:tcBorders>
            <w:vAlign w:val="center"/>
          </w:tcPr>
          <w:p w14:paraId="54D5AF05" w14:textId="77777777" w:rsidR="00EE0FBC" w:rsidRPr="000075FE" w:rsidRDefault="00EE0FBC" w:rsidP="006748B1">
            <w:pPr>
              <w:pStyle w:val="table"/>
            </w:pPr>
            <w:r w:rsidRPr="000075FE">
              <w:t>2018</w:t>
            </w:r>
          </w:p>
        </w:tc>
        <w:tc>
          <w:tcPr>
            <w:tcW w:w="306" w:type="pct"/>
            <w:tcBorders>
              <w:top w:val="single" w:sz="4" w:space="0" w:color="auto"/>
              <w:bottom w:val="single" w:sz="4" w:space="0" w:color="auto"/>
            </w:tcBorders>
            <w:vAlign w:val="center"/>
          </w:tcPr>
          <w:p w14:paraId="24A83067" w14:textId="77777777" w:rsidR="00EE0FBC" w:rsidRPr="000075FE" w:rsidRDefault="00EE0FBC" w:rsidP="006748B1">
            <w:pPr>
              <w:pStyle w:val="table"/>
            </w:pPr>
            <w:r w:rsidRPr="000075FE">
              <w:t>2019</w:t>
            </w:r>
          </w:p>
        </w:tc>
      </w:tr>
      <w:tr w:rsidR="00EE0FBC" w14:paraId="6C171529" w14:textId="77777777" w:rsidTr="006748B1">
        <w:trPr>
          <w:trHeight w:val="269"/>
        </w:trPr>
        <w:tc>
          <w:tcPr>
            <w:tcW w:w="714" w:type="pct"/>
            <w:tcBorders>
              <w:top w:val="single" w:sz="4" w:space="0" w:color="auto"/>
            </w:tcBorders>
            <w:vAlign w:val="center"/>
          </w:tcPr>
          <w:p w14:paraId="69F05350" w14:textId="77777777" w:rsidR="00EE0FBC" w:rsidRPr="000075FE" w:rsidRDefault="00EE0FBC" w:rsidP="006748B1">
            <w:pPr>
              <w:pStyle w:val="table"/>
            </w:pPr>
            <w:r w:rsidRPr="000075FE">
              <w:t>Treatment</w:t>
            </w:r>
          </w:p>
        </w:tc>
        <w:tc>
          <w:tcPr>
            <w:tcW w:w="306" w:type="pct"/>
            <w:tcBorders>
              <w:top w:val="single" w:sz="4" w:space="0" w:color="auto"/>
            </w:tcBorders>
            <w:vAlign w:val="center"/>
          </w:tcPr>
          <w:p w14:paraId="2C026C4E" w14:textId="1C77B862" w:rsidR="00EE0FBC" w:rsidRPr="00716EB8" w:rsidRDefault="00EE0FBC" w:rsidP="006748B1">
            <w:pPr>
              <w:pStyle w:val="table"/>
            </w:pPr>
            <w:r>
              <w:rPr>
                <w:rFonts w:hint="eastAsia"/>
              </w:rPr>
              <w:t>ns</w:t>
            </w:r>
          </w:p>
        </w:tc>
        <w:tc>
          <w:tcPr>
            <w:tcW w:w="306" w:type="pct"/>
            <w:tcBorders>
              <w:top w:val="single" w:sz="4" w:space="0" w:color="auto"/>
            </w:tcBorders>
            <w:vAlign w:val="center"/>
          </w:tcPr>
          <w:p w14:paraId="7401BDDB" w14:textId="77777777" w:rsidR="00EE0FBC" w:rsidRPr="000075FE" w:rsidRDefault="00EE0FBC" w:rsidP="006748B1">
            <w:pPr>
              <w:pStyle w:val="table"/>
            </w:pPr>
            <w:r w:rsidRPr="000075FE">
              <w:t>ns</w:t>
            </w:r>
          </w:p>
        </w:tc>
        <w:tc>
          <w:tcPr>
            <w:tcW w:w="306" w:type="pct"/>
            <w:tcBorders>
              <w:top w:val="single" w:sz="4" w:space="0" w:color="auto"/>
            </w:tcBorders>
            <w:vAlign w:val="center"/>
          </w:tcPr>
          <w:p w14:paraId="2693756B" w14:textId="5F9418E2" w:rsidR="00EE0FBC" w:rsidRPr="00716EB8" w:rsidRDefault="00EE0FBC" w:rsidP="006748B1">
            <w:pPr>
              <w:pStyle w:val="table"/>
            </w:pPr>
            <w:r>
              <w:rPr>
                <w:rFonts w:hint="eastAsia"/>
              </w:rPr>
              <w:t>ns</w:t>
            </w:r>
          </w:p>
        </w:tc>
        <w:tc>
          <w:tcPr>
            <w:tcW w:w="306" w:type="pct"/>
            <w:tcBorders>
              <w:top w:val="single" w:sz="4" w:space="0" w:color="auto"/>
            </w:tcBorders>
            <w:vAlign w:val="center"/>
          </w:tcPr>
          <w:p w14:paraId="020C5BD9" w14:textId="77777777" w:rsidR="00EE0FBC" w:rsidRPr="000075FE" w:rsidRDefault="00EE0FBC" w:rsidP="006748B1">
            <w:pPr>
              <w:pStyle w:val="table"/>
            </w:pPr>
            <w:r w:rsidRPr="000075FE">
              <w:t>ns</w:t>
            </w:r>
          </w:p>
        </w:tc>
        <w:tc>
          <w:tcPr>
            <w:tcW w:w="306" w:type="pct"/>
            <w:tcBorders>
              <w:top w:val="single" w:sz="4" w:space="0" w:color="auto"/>
            </w:tcBorders>
            <w:vAlign w:val="center"/>
          </w:tcPr>
          <w:p w14:paraId="2F2C535F" w14:textId="77777777" w:rsidR="00EE0FBC" w:rsidRPr="000075FE" w:rsidRDefault="00EE0FBC" w:rsidP="006748B1">
            <w:pPr>
              <w:pStyle w:val="table"/>
            </w:pPr>
            <w:r w:rsidRPr="000075FE">
              <w:t>***</w:t>
            </w:r>
          </w:p>
        </w:tc>
        <w:tc>
          <w:tcPr>
            <w:tcW w:w="306" w:type="pct"/>
            <w:tcBorders>
              <w:top w:val="single" w:sz="4" w:space="0" w:color="auto"/>
            </w:tcBorders>
            <w:vAlign w:val="center"/>
          </w:tcPr>
          <w:p w14:paraId="52873E8D" w14:textId="77777777" w:rsidR="00EE0FBC" w:rsidRPr="000075FE" w:rsidRDefault="00EE0FBC" w:rsidP="006748B1">
            <w:pPr>
              <w:pStyle w:val="table"/>
            </w:pPr>
            <w:r w:rsidRPr="000075FE">
              <w:t>ns</w:t>
            </w:r>
          </w:p>
        </w:tc>
        <w:tc>
          <w:tcPr>
            <w:tcW w:w="306" w:type="pct"/>
            <w:tcBorders>
              <w:top w:val="single" w:sz="4" w:space="0" w:color="auto"/>
            </w:tcBorders>
            <w:vAlign w:val="center"/>
          </w:tcPr>
          <w:p w14:paraId="29778C4D" w14:textId="77777777" w:rsidR="00EE0FBC" w:rsidRPr="000075FE" w:rsidRDefault="00EE0FBC" w:rsidP="006748B1">
            <w:pPr>
              <w:pStyle w:val="table"/>
            </w:pPr>
            <w:r w:rsidRPr="000075FE">
              <w:t>*</w:t>
            </w:r>
          </w:p>
        </w:tc>
        <w:tc>
          <w:tcPr>
            <w:tcW w:w="306" w:type="pct"/>
            <w:tcBorders>
              <w:top w:val="single" w:sz="4" w:space="0" w:color="auto"/>
            </w:tcBorders>
            <w:vAlign w:val="center"/>
          </w:tcPr>
          <w:p w14:paraId="6A4E4115" w14:textId="77777777" w:rsidR="00EE0FBC" w:rsidRPr="000075FE" w:rsidRDefault="00EE0FBC" w:rsidP="006748B1">
            <w:pPr>
              <w:pStyle w:val="table"/>
            </w:pPr>
            <w:r w:rsidRPr="000075FE">
              <w:t>ns</w:t>
            </w:r>
          </w:p>
        </w:tc>
        <w:tc>
          <w:tcPr>
            <w:tcW w:w="306" w:type="pct"/>
            <w:tcBorders>
              <w:top w:val="single" w:sz="4" w:space="0" w:color="auto"/>
            </w:tcBorders>
            <w:vAlign w:val="center"/>
          </w:tcPr>
          <w:p w14:paraId="5723BE09" w14:textId="77777777" w:rsidR="00EE0FBC" w:rsidRPr="000075FE" w:rsidRDefault="00EE0FBC" w:rsidP="006748B1">
            <w:pPr>
              <w:pStyle w:val="table"/>
            </w:pPr>
            <w:r w:rsidRPr="000075FE">
              <w:t>*</w:t>
            </w:r>
          </w:p>
        </w:tc>
        <w:tc>
          <w:tcPr>
            <w:tcW w:w="306" w:type="pct"/>
            <w:tcBorders>
              <w:top w:val="single" w:sz="4" w:space="0" w:color="auto"/>
            </w:tcBorders>
            <w:vAlign w:val="center"/>
          </w:tcPr>
          <w:p w14:paraId="113E3F55" w14:textId="77777777" w:rsidR="00EE0FBC" w:rsidRPr="000075FE" w:rsidRDefault="00EE0FBC" w:rsidP="006748B1">
            <w:pPr>
              <w:pStyle w:val="table"/>
            </w:pPr>
            <w:r w:rsidRPr="000075FE">
              <w:t>ns</w:t>
            </w:r>
          </w:p>
        </w:tc>
        <w:tc>
          <w:tcPr>
            <w:tcW w:w="306" w:type="pct"/>
            <w:tcBorders>
              <w:top w:val="single" w:sz="4" w:space="0" w:color="auto"/>
            </w:tcBorders>
            <w:vAlign w:val="center"/>
          </w:tcPr>
          <w:p w14:paraId="1C104E1D" w14:textId="77777777" w:rsidR="00EE0FBC" w:rsidRPr="000075FE" w:rsidRDefault="00EE0FBC" w:rsidP="006748B1">
            <w:pPr>
              <w:pStyle w:val="table"/>
            </w:pPr>
            <w:r w:rsidRPr="000075FE">
              <w:t>**</w:t>
            </w:r>
          </w:p>
        </w:tc>
        <w:tc>
          <w:tcPr>
            <w:tcW w:w="306" w:type="pct"/>
            <w:tcBorders>
              <w:top w:val="single" w:sz="4" w:space="0" w:color="auto"/>
            </w:tcBorders>
            <w:vAlign w:val="center"/>
          </w:tcPr>
          <w:p w14:paraId="389164C9" w14:textId="77777777" w:rsidR="00EE0FBC" w:rsidRPr="000075FE" w:rsidRDefault="00EE0FBC" w:rsidP="006748B1">
            <w:pPr>
              <w:pStyle w:val="table"/>
            </w:pPr>
            <w:r w:rsidRPr="000075FE">
              <w:t>ns</w:t>
            </w:r>
          </w:p>
        </w:tc>
        <w:tc>
          <w:tcPr>
            <w:tcW w:w="306" w:type="pct"/>
            <w:tcBorders>
              <w:top w:val="single" w:sz="4" w:space="0" w:color="auto"/>
            </w:tcBorders>
            <w:vAlign w:val="center"/>
          </w:tcPr>
          <w:p w14:paraId="3CD439FA" w14:textId="77777777" w:rsidR="00EE0FBC" w:rsidRPr="000075FE" w:rsidRDefault="00EE0FBC" w:rsidP="006748B1">
            <w:pPr>
              <w:pStyle w:val="table"/>
            </w:pPr>
            <w:r w:rsidRPr="000075FE">
              <w:t>**</w:t>
            </w:r>
          </w:p>
        </w:tc>
        <w:tc>
          <w:tcPr>
            <w:tcW w:w="306" w:type="pct"/>
            <w:tcBorders>
              <w:top w:val="single" w:sz="4" w:space="0" w:color="auto"/>
            </w:tcBorders>
            <w:vAlign w:val="center"/>
          </w:tcPr>
          <w:p w14:paraId="34C1062F" w14:textId="77777777" w:rsidR="00EE0FBC" w:rsidRPr="000075FE" w:rsidRDefault="00EE0FBC" w:rsidP="006748B1">
            <w:pPr>
              <w:pStyle w:val="table"/>
            </w:pPr>
            <w:r w:rsidRPr="000075FE">
              <w:t>ns</w:t>
            </w:r>
          </w:p>
        </w:tc>
      </w:tr>
      <w:tr w:rsidR="00EE0FBC" w14:paraId="06BEF30E" w14:textId="77777777" w:rsidTr="006748B1">
        <w:trPr>
          <w:trHeight w:val="269"/>
        </w:trPr>
        <w:tc>
          <w:tcPr>
            <w:tcW w:w="714" w:type="pct"/>
            <w:vAlign w:val="center"/>
          </w:tcPr>
          <w:p w14:paraId="4C93A8CD" w14:textId="77777777" w:rsidR="00EE0FBC" w:rsidRPr="000075FE" w:rsidRDefault="00EE0FBC" w:rsidP="006748B1">
            <w:pPr>
              <w:pStyle w:val="table"/>
            </w:pPr>
            <w:r>
              <w:rPr>
                <w:rFonts w:hint="eastAsia"/>
              </w:rPr>
              <w:t>zone</w:t>
            </w:r>
          </w:p>
        </w:tc>
        <w:tc>
          <w:tcPr>
            <w:tcW w:w="306" w:type="pct"/>
            <w:vAlign w:val="center"/>
          </w:tcPr>
          <w:p w14:paraId="57BF9152" w14:textId="77777777" w:rsidR="00EE0FBC" w:rsidRPr="000075FE" w:rsidRDefault="00EE0FBC" w:rsidP="006748B1">
            <w:pPr>
              <w:pStyle w:val="table"/>
            </w:pPr>
            <w:r w:rsidRPr="000075FE">
              <w:t>***</w:t>
            </w:r>
          </w:p>
        </w:tc>
        <w:tc>
          <w:tcPr>
            <w:tcW w:w="306" w:type="pct"/>
            <w:vAlign w:val="center"/>
          </w:tcPr>
          <w:p w14:paraId="6B36D040" w14:textId="77777777" w:rsidR="00EE0FBC" w:rsidRPr="000075FE" w:rsidRDefault="00EE0FBC" w:rsidP="006748B1">
            <w:pPr>
              <w:pStyle w:val="table"/>
            </w:pPr>
            <w:r w:rsidRPr="000075FE">
              <w:t>***</w:t>
            </w:r>
          </w:p>
        </w:tc>
        <w:tc>
          <w:tcPr>
            <w:tcW w:w="306" w:type="pct"/>
            <w:vAlign w:val="center"/>
          </w:tcPr>
          <w:p w14:paraId="30E022CF" w14:textId="77777777" w:rsidR="00EE0FBC" w:rsidRPr="000075FE" w:rsidRDefault="00EE0FBC" w:rsidP="006748B1">
            <w:pPr>
              <w:pStyle w:val="table"/>
            </w:pPr>
            <w:r w:rsidRPr="000075FE">
              <w:t>***</w:t>
            </w:r>
          </w:p>
        </w:tc>
        <w:tc>
          <w:tcPr>
            <w:tcW w:w="306" w:type="pct"/>
            <w:vAlign w:val="center"/>
          </w:tcPr>
          <w:p w14:paraId="21A426E8" w14:textId="77777777" w:rsidR="00EE0FBC" w:rsidRPr="000075FE" w:rsidRDefault="00EE0FBC" w:rsidP="006748B1">
            <w:pPr>
              <w:pStyle w:val="table"/>
            </w:pPr>
            <w:r w:rsidRPr="000075FE">
              <w:t>***</w:t>
            </w:r>
          </w:p>
        </w:tc>
        <w:tc>
          <w:tcPr>
            <w:tcW w:w="306" w:type="pct"/>
            <w:vAlign w:val="center"/>
          </w:tcPr>
          <w:p w14:paraId="3175659A" w14:textId="77777777" w:rsidR="00EE0FBC" w:rsidRPr="000075FE" w:rsidRDefault="00EE0FBC" w:rsidP="006748B1">
            <w:pPr>
              <w:pStyle w:val="table"/>
            </w:pPr>
            <w:r w:rsidRPr="000075FE">
              <w:t>***</w:t>
            </w:r>
          </w:p>
        </w:tc>
        <w:tc>
          <w:tcPr>
            <w:tcW w:w="306" w:type="pct"/>
            <w:vAlign w:val="center"/>
          </w:tcPr>
          <w:p w14:paraId="7FC79E2E" w14:textId="77777777" w:rsidR="00EE0FBC" w:rsidRPr="000075FE" w:rsidRDefault="00EE0FBC" w:rsidP="006748B1">
            <w:pPr>
              <w:pStyle w:val="table"/>
            </w:pPr>
            <w:r w:rsidRPr="000075FE">
              <w:t>***</w:t>
            </w:r>
          </w:p>
        </w:tc>
        <w:tc>
          <w:tcPr>
            <w:tcW w:w="306" w:type="pct"/>
            <w:vAlign w:val="center"/>
          </w:tcPr>
          <w:p w14:paraId="280C57BA" w14:textId="77777777" w:rsidR="00EE0FBC" w:rsidRPr="000075FE" w:rsidRDefault="00EE0FBC" w:rsidP="006748B1">
            <w:pPr>
              <w:pStyle w:val="table"/>
            </w:pPr>
            <w:r w:rsidRPr="000075FE">
              <w:t>***</w:t>
            </w:r>
          </w:p>
        </w:tc>
        <w:tc>
          <w:tcPr>
            <w:tcW w:w="306" w:type="pct"/>
            <w:vAlign w:val="center"/>
          </w:tcPr>
          <w:p w14:paraId="7C8E4EB6" w14:textId="77777777" w:rsidR="00EE0FBC" w:rsidRPr="000075FE" w:rsidRDefault="00EE0FBC" w:rsidP="006748B1">
            <w:pPr>
              <w:pStyle w:val="table"/>
            </w:pPr>
            <w:r w:rsidRPr="000075FE">
              <w:t>***</w:t>
            </w:r>
          </w:p>
        </w:tc>
        <w:tc>
          <w:tcPr>
            <w:tcW w:w="306" w:type="pct"/>
            <w:vAlign w:val="center"/>
          </w:tcPr>
          <w:p w14:paraId="7A6E9BA4" w14:textId="77777777" w:rsidR="00EE0FBC" w:rsidRPr="000075FE" w:rsidRDefault="00EE0FBC" w:rsidP="006748B1">
            <w:pPr>
              <w:pStyle w:val="table"/>
            </w:pPr>
            <w:r w:rsidRPr="000075FE">
              <w:t>***</w:t>
            </w:r>
          </w:p>
        </w:tc>
        <w:tc>
          <w:tcPr>
            <w:tcW w:w="306" w:type="pct"/>
            <w:vAlign w:val="center"/>
          </w:tcPr>
          <w:p w14:paraId="0055E8C7" w14:textId="77777777" w:rsidR="00EE0FBC" w:rsidRPr="000075FE" w:rsidRDefault="00EE0FBC" w:rsidP="006748B1">
            <w:pPr>
              <w:pStyle w:val="table"/>
            </w:pPr>
            <w:r w:rsidRPr="000075FE">
              <w:t>***</w:t>
            </w:r>
          </w:p>
        </w:tc>
        <w:tc>
          <w:tcPr>
            <w:tcW w:w="306" w:type="pct"/>
            <w:vAlign w:val="center"/>
          </w:tcPr>
          <w:p w14:paraId="7ACFDA0E" w14:textId="77777777" w:rsidR="00EE0FBC" w:rsidRPr="000075FE" w:rsidRDefault="00EE0FBC" w:rsidP="006748B1">
            <w:pPr>
              <w:pStyle w:val="table"/>
            </w:pPr>
            <w:r w:rsidRPr="000075FE">
              <w:t>***</w:t>
            </w:r>
          </w:p>
        </w:tc>
        <w:tc>
          <w:tcPr>
            <w:tcW w:w="306" w:type="pct"/>
            <w:vAlign w:val="center"/>
          </w:tcPr>
          <w:p w14:paraId="12ED3B09" w14:textId="77777777" w:rsidR="00EE0FBC" w:rsidRPr="000075FE" w:rsidRDefault="00EE0FBC" w:rsidP="006748B1">
            <w:pPr>
              <w:pStyle w:val="table"/>
            </w:pPr>
            <w:r w:rsidRPr="000075FE">
              <w:t>***</w:t>
            </w:r>
          </w:p>
        </w:tc>
        <w:tc>
          <w:tcPr>
            <w:tcW w:w="306" w:type="pct"/>
            <w:vAlign w:val="center"/>
          </w:tcPr>
          <w:p w14:paraId="31FE7201" w14:textId="77777777" w:rsidR="00EE0FBC" w:rsidRPr="000075FE" w:rsidRDefault="00EE0FBC" w:rsidP="006748B1">
            <w:pPr>
              <w:pStyle w:val="table"/>
            </w:pPr>
            <w:r w:rsidRPr="000075FE">
              <w:t>***</w:t>
            </w:r>
          </w:p>
        </w:tc>
        <w:tc>
          <w:tcPr>
            <w:tcW w:w="306" w:type="pct"/>
            <w:vAlign w:val="center"/>
          </w:tcPr>
          <w:p w14:paraId="096870E0" w14:textId="77777777" w:rsidR="00EE0FBC" w:rsidRPr="000075FE" w:rsidRDefault="00EE0FBC" w:rsidP="006748B1">
            <w:pPr>
              <w:pStyle w:val="table"/>
            </w:pPr>
            <w:r w:rsidRPr="000075FE">
              <w:t>***</w:t>
            </w:r>
          </w:p>
        </w:tc>
      </w:tr>
      <w:tr w:rsidR="00EE0FBC" w14:paraId="0571F0AA" w14:textId="77777777" w:rsidTr="006748B1">
        <w:trPr>
          <w:trHeight w:val="269"/>
        </w:trPr>
        <w:tc>
          <w:tcPr>
            <w:tcW w:w="714" w:type="pct"/>
            <w:tcBorders>
              <w:bottom w:val="single" w:sz="4" w:space="0" w:color="auto"/>
            </w:tcBorders>
            <w:vAlign w:val="center"/>
          </w:tcPr>
          <w:p w14:paraId="667F23F8" w14:textId="77777777" w:rsidR="00EE0FBC" w:rsidRPr="000075FE" w:rsidRDefault="00EE0FBC" w:rsidP="006748B1">
            <w:pPr>
              <w:pStyle w:val="table"/>
            </w:pPr>
            <w:r w:rsidRPr="000075FE">
              <w:t>T</w:t>
            </w:r>
            <w:r>
              <w:rPr>
                <w:rFonts w:hint="eastAsia"/>
              </w:rPr>
              <w:t>reatment*zone</w:t>
            </w:r>
          </w:p>
        </w:tc>
        <w:tc>
          <w:tcPr>
            <w:tcW w:w="306" w:type="pct"/>
            <w:tcBorders>
              <w:bottom w:val="single" w:sz="4" w:space="0" w:color="auto"/>
            </w:tcBorders>
            <w:vAlign w:val="center"/>
          </w:tcPr>
          <w:p w14:paraId="3693D0AA"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5FB8CEFD"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4FE9B9D1"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548A7512"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5EBA0DD3"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22B15323"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07CF2662"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310027B6"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6E004E1A"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1CC1253F"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38BEA7A5"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053242E8"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743D6936" w14:textId="77777777" w:rsidR="00EE0FBC" w:rsidRPr="000075FE" w:rsidRDefault="00EE0FBC" w:rsidP="006748B1">
            <w:pPr>
              <w:pStyle w:val="table"/>
            </w:pPr>
            <w:r w:rsidRPr="000075FE">
              <w:t>ns</w:t>
            </w:r>
          </w:p>
        </w:tc>
        <w:tc>
          <w:tcPr>
            <w:tcW w:w="306" w:type="pct"/>
            <w:tcBorders>
              <w:bottom w:val="single" w:sz="4" w:space="0" w:color="auto"/>
            </w:tcBorders>
            <w:vAlign w:val="center"/>
          </w:tcPr>
          <w:p w14:paraId="72FA3FE4" w14:textId="77777777" w:rsidR="00EE0FBC" w:rsidRPr="000075FE" w:rsidRDefault="00EE0FBC" w:rsidP="006748B1">
            <w:pPr>
              <w:pStyle w:val="table"/>
            </w:pPr>
            <w:r w:rsidRPr="000075FE">
              <w:t>ns</w:t>
            </w:r>
          </w:p>
        </w:tc>
      </w:tr>
      <w:tr w:rsidR="00EE0FBC" w14:paraId="14E633E4" w14:textId="77777777" w:rsidTr="006748B1">
        <w:trPr>
          <w:trHeight w:val="269"/>
        </w:trPr>
        <w:tc>
          <w:tcPr>
            <w:tcW w:w="5000" w:type="pct"/>
            <w:gridSpan w:val="15"/>
            <w:tcBorders>
              <w:top w:val="single" w:sz="4" w:space="0" w:color="auto"/>
            </w:tcBorders>
            <w:vAlign w:val="center"/>
          </w:tcPr>
          <w:p w14:paraId="7F2A4D58" w14:textId="0D6AB14D" w:rsidR="00EE0FBC" w:rsidRPr="000075FE" w:rsidRDefault="0004027E" w:rsidP="006748B1">
            <w:pPr>
              <w:pStyle w:val="table"/>
            </w:pPr>
            <w:r w:rsidRPr="0004027E">
              <w:t>Note: ns: not significant; *: p&lt;0.05; **: p&lt;0.01; ***: p&lt;0.0001.</w:t>
            </w:r>
          </w:p>
        </w:tc>
      </w:tr>
    </w:tbl>
    <w:p w14:paraId="7A7B650C" w14:textId="77777777" w:rsidR="008B5CBF" w:rsidRDefault="008B5CBF" w:rsidP="008B5CBF"/>
    <w:p w14:paraId="16283DE0" w14:textId="57EB5827" w:rsidR="00EE0FBC" w:rsidRPr="00716EB8" w:rsidRDefault="00EE0FBC" w:rsidP="00B032E6">
      <w:pPr>
        <w:pStyle w:val="Caption"/>
      </w:pPr>
      <w:r>
        <w:br w:type="page"/>
      </w:r>
      <w:bookmarkStart w:id="231" w:name="_Ref204824777"/>
      <w:bookmarkStart w:id="232" w:name="_Toc204820885"/>
      <w:r w:rsidR="000A6FCE" w:rsidRPr="00126171">
        <w:lastRenderedPageBreak/>
        <w:t xml:space="preserve">Table </w:t>
      </w:r>
      <w:fldSimple w:instr=" STYLEREF 1 \s ">
        <w:r w:rsidR="000A6FCE">
          <w:rPr>
            <w:noProof/>
          </w:rPr>
          <w:t>4</w:t>
        </w:r>
      </w:fldSimple>
      <w:r w:rsidR="000A6FCE" w:rsidRPr="00126171">
        <w:t>.</w:t>
      </w:r>
      <w:fldSimple w:instr=" SEQ Table \* ARABIC \s 1 ">
        <w:r w:rsidR="000A6FCE">
          <w:rPr>
            <w:noProof/>
          </w:rPr>
          <w:t>7</w:t>
        </w:r>
      </w:fldSimple>
      <w:bookmarkEnd w:id="231"/>
      <w:r w:rsidR="000A6FCE" w:rsidRPr="00126171">
        <w:t>.</w:t>
      </w:r>
      <w:r w:rsidR="000A6FCE">
        <w:rPr>
          <w:rFonts w:hint="eastAsia"/>
        </w:rPr>
        <w:t xml:space="preserve"> </w:t>
      </w:r>
      <w:r>
        <w:rPr>
          <w:rFonts w:hint="eastAsia"/>
        </w:rPr>
        <w:t xml:space="preserve">ANOVA of irrigation treatment effects on soybean yield in 2018 and 2019 within each zone with seven clustering </w:t>
      </w:r>
      <w:r>
        <w:t>methods</w:t>
      </w:r>
      <w:bookmarkEnd w:id="232"/>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846"/>
        <w:gridCol w:w="831"/>
        <w:gridCol w:w="844"/>
        <w:gridCol w:w="847"/>
        <w:gridCol w:w="915"/>
        <w:gridCol w:w="787"/>
        <w:gridCol w:w="917"/>
        <w:gridCol w:w="787"/>
        <w:gridCol w:w="799"/>
        <w:gridCol w:w="787"/>
        <w:gridCol w:w="1062"/>
        <w:gridCol w:w="787"/>
        <w:gridCol w:w="917"/>
        <w:gridCol w:w="732"/>
      </w:tblGrid>
      <w:tr w:rsidR="00EE0FBC" w:rsidRPr="00716EB8" w14:paraId="1617B935" w14:textId="77777777" w:rsidTr="0004027E">
        <w:tc>
          <w:tcPr>
            <w:tcW w:w="267" w:type="pct"/>
            <w:vMerge w:val="restart"/>
            <w:tcBorders>
              <w:top w:val="single" w:sz="4" w:space="0" w:color="auto"/>
            </w:tcBorders>
            <w:vAlign w:val="center"/>
          </w:tcPr>
          <w:p w14:paraId="20DA7858" w14:textId="77777777" w:rsidR="00EE0FBC" w:rsidRPr="00716EB8" w:rsidRDefault="00EE0FBC" w:rsidP="006748B1">
            <w:pPr>
              <w:pStyle w:val="table"/>
            </w:pPr>
            <w:r>
              <w:rPr>
                <w:rFonts w:hint="eastAsia"/>
              </w:rPr>
              <w:t>zone</w:t>
            </w:r>
          </w:p>
        </w:tc>
        <w:tc>
          <w:tcPr>
            <w:tcW w:w="669" w:type="pct"/>
            <w:gridSpan w:val="2"/>
            <w:tcBorders>
              <w:top w:val="single" w:sz="4" w:space="0" w:color="auto"/>
              <w:bottom w:val="nil"/>
            </w:tcBorders>
            <w:vAlign w:val="center"/>
          </w:tcPr>
          <w:p w14:paraId="784783C2" w14:textId="77777777" w:rsidR="00EE0FBC" w:rsidRPr="00716EB8" w:rsidRDefault="00EE0FBC" w:rsidP="006748B1">
            <w:pPr>
              <w:pStyle w:val="table"/>
              <w:jc w:val="center"/>
            </w:pPr>
            <w:r w:rsidRPr="00716EB8">
              <w:t>C</w:t>
            </w:r>
            <w:r w:rsidRPr="00716EB8">
              <w:rPr>
                <w:rFonts w:hint="eastAsia"/>
              </w:rPr>
              <w:t>1</w:t>
            </w:r>
          </w:p>
        </w:tc>
        <w:tc>
          <w:tcPr>
            <w:tcW w:w="675" w:type="pct"/>
            <w:gridSpan w:val="2"/>
            <w:tcBorders>
              <w:top w:val="single" w:sz="4" w:space="0" w:color="auto"/>
              <w:bottom w:val="nil"/>
            </w:tcBorders>
            <w:vAlign w:val="center"/>
          </w:tcPr>
          <w:p w14:paraId="6A96A7BA" w14:textId="77777777" w:rsidR="00EE0FBC" w:rsidRPr="00716EB8" w:rsidRDefault="00EE0FBC" w:rsidP="006748B1">
            <w:pPr>
              <w:pStyle w:val="table"/>
              <w:jc w:val="center"/>
            </w:pPr>
            <w:r w:rsidRPr="00716EB8">
              <w:t>C</w:t>
            </w:r>
            <w:r w:rsidRPr="00716EB8">
              <w:rPr>
                <w:rFonts w:hint="eastAsia"/>
              </w:rPr>
              <w:t>2</w:t>
            </w:r>
          </w:p>
        </w:tc>
        <w:tc>
          <w:tcPr>
            <w:tcW w:w="679" w:type="pct"/>
            <w:gridSpan w:val="2"/>
            <w:tcBorders>
              <w:top w:val="single" w:sz="4" w:space="0" w:color="auto"/>
              <w:bottom w:val="nil"/>
            </w:tcBorders>
            <w:vAlign w:val="center"/>
          </w:tcPr>
          <w:p w14:paraId="30AD8D52" w14:textId="77777777" w:rsidR="00EE0FBC" w:rsidRPr="00716EB8" w:rsidRDefault="00EE0FBC" w:rsidP="006748B1">
            <w:pPr>
              <w:pStyle w:val="table"/>
              <w:jc w:val="center"/>
            </w:pPr>
            <w:r w:rsidRPr="00716EB8">
              <w:t>C</w:t>
            </w:r>
            <w:r w:rsidRPr="00716EB8">
              <w:rPr>
                <w:rFonts w:hint="eastAsia"/>
              </w:rPr>
              <w:t>3</w:t>
            </w:r>
          </w:p>
        </w:tc>
        <w:tc>
          <w:tcPr>
            <w:tcW w:w="680" w:type="pct"/>
            <w:gridSpan w:val="2"/>
            <w:tcBorders>
              <w:top w:val="single" w:sz="4" w:space="0" w:color="auto"/>
              <w:bottom w:val="nil"/>
            </w:tcBorders>
            <w:vAlign w:val="center"/>
          </w:tcPr>
          <w:p w14:paraId="0D135B35" w14:textId="77777777" w:rsidR="00EE0FBC" w:rsidRPr="00716EB8" w:rsidRDefault="00EE0FBC" w:rsidP="006748B1">
            <w:pPr>
              <w:pStyle w:val="table"/>
              <w:jc w:val="center"/>
            </w:pPr>
            <w:r w:rsidRPr="00716EB8">
              <w:t>C</w:t>
            </w:r>
            <w:r w:rsidRPr="00716EB8">
              <w:rPr>
                <w:rFonts w:hint="eastAsia"/>
              </w:rPr>
              <w:t>4</w:t>
            </w:r>
          </w:p>
        </w:tc>
        <w:tc>
          <w:tcPr>
            <w:tcW w:w="633" w:type="pct"/>
            <w:gridSpan w:val="2"/>
            <w:tcBorders>
              <w:top w:val="single" w:sz="4" w:space="0" w:color="auto"/>
              <w:bottom w:val="nil"/>
            </w:tcBorders>
            <w:vAlign w:val="center"/>
          </w:tcPr>
          <w:p w14:paraId="3A9EC09E" w14:textId="77777777" w:rsidR="00EE0FBC" w:rsidRPr="00716EB8" w:rsidRDefault="00EE0FBC" w:rsidP="006748B1">
            <w:pPr>
              <w:pStyle w:val="table"/>
              <w:jc w:val="center"/>
            </w:pPr>
            <w:r w:rsidRPr="00716EB8">
              <w:t>C</w:t>
            </w:r>
            <w:r w:rsidRPr="00716EB8">
              <w:rPr>
                <w:rFonts w:hint="eastAsia"/>
              </w:rPr>
              <w:t>5</w:t>
            </w:r>
          </w:p>
        </w:tc>
        <w:tc>
          <w:tcPr>
            <w:tcW w:w="738" w:type="pct"/>
            <w:gridSpan w:val="2"/>
            <w:tcBorders>
              <w:top w:val="single" w:sz="4" w:space="0" w:color="auto"/>
              <w:bottom w:val="nil"/>
            </w:tcBorders>
            <w:vAlign w:val="center"/>
          </w:tcPr>
          <w:p w14:paraId="7750485C" w14:textId="77777777" w:rsidR="00EE0FBC" w:rsidRPr="00716EB8" w:rsidRDefault="00EE0FBC" w:rsidP="006748B1">
            <w:pPr>
              <w:pStyle w:val="table"/>
              <w:jc w:val="center"/>
            </w:pPr>
            <w:r w:rsidRPr="00716EB8">
              <w:t>C</w:t>
            </w:r>
            <w:r w:rsidRPr="00716EB8">
              <w:rPr>
                <w:rFonts w:hint="eastAsia"/>
              </w:rPr>
              <w:t>6</w:t>
            </w:r>
          </w:p>
        </w:tc>
        <w:tc>
          <w:tcPr>
            <w:tcW w:w="658" w:type="pct"/>
            <w:gridSpan w:val="2"/>
            <w:tcBorders>
              <w:top w:val="single" w:sz="4" w:space="0" w:color="auto"/>
              <w:bottom w:val="nil"/>
            </w:tcBorders>
            <w:vAlign w:val="center"/>
          </w:tcPr>
          <w:p w14:paraId="5DF4DEE4" w14:textId="77777777" w:rsidR="00EE0FBC" w:rsidRPr="00716EB8" w:rsidRDefault="00EE0FBC" w:rsidP="006748B1">
            <w:pPr>
              <w:pStyle w:val="table"/>
              <w:jc w:val="center"/>
            </w:pPr>
            <w:r w:rsidRPr="00716EB8">
              <w:t>C</w:t>
            </w:r>
            <w:r w:rsidRPr="00716EB8">
              <w:rPr>
                <w:rFonts w:hint="eastAsia"/>
              </w:rPr>
              <w:t>7</w:t>
            </w:r>
          </w:p>
        </w:tc>
      </w:tr>
      <w:tr w:rsidR="006748B1" w:rsidRPr="00716EB8" w14:paraId="000F433A" w14:textId="77777777" w:rsidTr="0004027E">
        <w:tc>
          <w:tcPr>
            <w:tcW w:w="267" w:type="pct"/>
            <w:vMerge/>
            <w:tcBorders>
              <w:bottom w:val="single" w:sz="4" w:space="0" w:color="auto"/>
            </w:tcBorders>
            <w:vAlign w:val="center"/>
          </w:tcPr>
          <w:p w14:paraId="2728DAB5" w14:textId="77777777" w:rsidR="00EE0FBC" w:rsidRPr="00716EB8" w:rsidRDefault="00EE0FBC" w:rsidP="006748B1">
            <w:pPr>
              <w:pStyle w:val="table"/>
            </w:pPr>
          </w:p>
        </w:tc>
        <w:tc>
          <w:tcPr>
            <w:tcW w:w="338" w:type="pct"/>
            <w:tcBorders>
              <w:top w:val="nil"/>
              <w:bottom w:val="single" w:sz="4" w:space="0" w:color="auto"/>
            </w:tcBorders>
            <w:vAlign w:val="center"/>
          </w:tcPr>
          <w:p w14:paraId="655B0AEC" w14:textId="77777777" w:rsidR="00EE0FBC" w:rsidRPr="00716EB8" w:rsidRDefault="00EE0FBC" w:rsidP="006748B1">
            <w:pPr>
              <w:pStyle w:val="table"/>
            </w:pPr>
            <w:r w:rsidRPr="00716EB8">
              <w:rPr>
                <w:rFonts w:hint="eastAsia"/>
              </w:rPr>
              <w:t>2018</w:t>
            </w:r>
          </w:p>
        </w:tc>
        <w:tc>
          <w:tcPr>
            <w:tcW w:w="332" w:type="pct"/>
            <w:tcBorders>
              <w:top w:val="nil"/>
              <w:bottom w:val="single" w:sz="4" w:space="0" w:color="auto"/>
            </w:tcBorders>
            <w:vAlign w:val="center"/>
          </w:tcPr>
          <w:p w14:paraId="70BEF046" w14:textId="77777777" w:rsidR="00EE0FBC" w:rsidRPr="00716EB8" w:rsidRDefault="00EE0FBC" w:rsidP="006748B1">
            <w:pPr>
              <w:pStyle w:val="table"/>
            </w:pPr>
            <w:r w:rsidRPr="00716EB8">
              <w:rPr>
                <w:rFonts w:hint="eastAsia"/>
              </w:rPr>
              <w:t>2019</w:t>
            </w:r>
          </w:p>
        </w:tc>
        <w:tc>
          <w:tcPr>
            <w:tcW w:w="337" w:type="pct"/>
            <w:tcBorders>
              <w:top w:val="nil"/>
              <w:bottom w:val="single" w:sz="4" w:space="0" w:color="auto"/>
            </w:tcBorders>
            <w:vAlign w:val="center"/>
          </w:tcPr>
          <w:p w14:paraId="6814A6E3" w14:textId="77777777" w:rsidR="00EE0FBC" w:rsidRPr="00716EB8" w:rsidRDefault="00EE0FBC" w:rsidP="006748B1">
            <w:pPr>
              <w:pStyle w:val="table"/>
            </w:pPr>
            <w:r w:rsidRPr="00716EB8">
              <w:rPr>
                <w:rFonts w:hint="eastAsia"/>
              </w:rPr>
              <w:t>2018</w:t>
            </w:r>
          </w:p>
        </w:tc>
        <w:tc>
          <w:tcPr>
            <w:tcW w:w="338" w:type="pct"/>
            <w:tcBorders>
              <w:top w:val="nil"/>
              <w:bottom w:val="single" w:sz="4" w:space="0" w:color="auto"/>
            </w:tcBorders>
            <w:vAlign w:val="center"/>
          </w:tcPr>
          <w:p w14:paraId="7B533D3C" w14:textId="77777777" w:rsidR="00EE0FBC" w:rsidRPr="00716EB8" w:rsidRDefault="00EE0FBC" w:rsidP="006748B1">
            <w:pPr>
              <w:pStyle w:val="table"/>
            </w:pPr>
            <w:r w:rsidRPr="00716EB8">
              <w:rPr>
                <w:rFonts w:hint="eastAsia"/>
              </w:rPr>
              <w:t>2019</w:t>
            </w:r>
          </w:p>
        </w:tc>
        <w:tc>
          <w:tcPr>
            <w:tcW w:w="365" w:type="pct"/>
            <w:tcBorders>
              <w:top w:val="nil"/>
              <w:bottom w:val="single" w:sz="4" w:space="0" w:color="auto"/>
            </w:tcBorders>
            <w:vAlign w:val="center"/>
          </w:tcPr>
          <w:p w14:paraId="436120C8" w14:textId="77777777" w:rsidR="00EE0FBC" w:rsidRPr="00716EB8" w:rsidRDefault="00EE0FBC" w:rsidP="006748B1">
            <w:pPr>
              <w:pStyle w:val="table"/>
            </w:pPr>
            <w:r w:rsidRPr="00716EB8">
              <w:rPr>
                <w:rFonts w:hint="eastAsia"/>
              </w:rPr>
              <w:t>2018</w:t>
            </w:r>
          </w:p>
        </w:tc>
        <w:tc>
          <w:tcPr>
            <w:tcW w:w="314" w:type="pct"/>
            <w:tcBorders>
              <w:top w:val="nil"/>
              <w:bottom w:val="single" w:sz="4" w:space="0" w:color="auto"/>
            </w:tcBorders>
            <w:vAlign w:val="center"/>
          </w:tcPr>
          <w:p w14:paraId="00336769" w14:textId="77777777" w:rsidR="00EE0FBC" w:rsidRPr="00716EB8" w:rsidRDefault="00EE0FBC" w:rsidP="006748B1">
            <w:pPr>
              <w:pStyle w:val="table"/>
            </w:pPr>
            <w:r w:rsidRPr="00716EB8">
              <w:rPr>
                <w:rFonts w:hint="eastAsia"/>
              </w:rPr>
              <w:t>2019</w:t>
            </w:r>
          </w:p>
        </w:tc>
        <w:tc>
          <w:tcPr>
            <w:tcW w:w="366" w:type="pct"/>
            <w:tcBorders>
              <w:top w:val="nil"/>
              <w:bottom w:val="single" w:sz="4" w:space="0" w:color="auto"/>
            </w:tcBorders>
            <w:vAlign w:val="center"/>
          </w:tcPr>
          <w:p w14:paraId="4F12D6F3" w14:textId="77777777" w:rsidR="00EE0FBC" w:rsidRPr="00716EB8" w:rsidRDefault="00EE0FBC" w:rsidP="006748B1">
            <w:pPr>
              <w:pStyle w:val="table"/>
            </w:pPr>
            <w:r w:rsidRPr="00716EB8">
              <w:rPr>
                <w:rFonts w:hint="eastAsia"/>
              </w:rPr>
              <w:t>2018</w:t>
            </w:r>
          </w:p>
        </w:tc>
        <w:tc>
          <w:tcPr>
            <w:tcW w:w="314" w:type="pct"/>
            <w:tcBorders>
              <w:top w:val="nil"/>
              <w:bottom w:val="single" w:sz="4" w:space="0" w:color="auto"/>
            </w:tcBorders>
            <w:vAlign w:val="center"/>
          </w:tcPr>
          <w:p w14:paraId="20CCFDC6" w14:textId="77777777" w:rsidR="00EE0FBC" w:rsidRPr="00716EB8" w:rsidRDefault="00EE0FBC" w:rsidP="006748B1">
            <w:pPr>
              <w:pStyle w:val="table"/>
            </w:pPr>
            <w:r w:rsidRPr="00716EB8">
              <w:rPr>
                <w:rFonts w:hint="eastAsia"/>
              </w:rPr>
              <w:t>2019</w:t>
            </w:r>
          </w:p>
        </w:tc>
        <w:tc>
          <w:tcPr>
            <w:tcW w:w="319" w:type="pct"/>
            <w:tcBorders>
              <w:top w:val="nil"/>
              <w:bottom w:val="single" w:sz="4" w:space="0" w:color="auto"/>
            </w:tcBorders>
            <w:vAlign w:val="center"/>
          </w:tcPr>
          <w:p w14:paraId="73306074" w14:textId="77777777" w:rsidR="00EE0FBC" w:rsidRPr="00716EB8" w:rsidRDefault="00EE0FBC" w:rsidP="006748B1">
            <w:pPr>
              <w:pStyle w:val="table"/>
            </w:pPr>
            <w:r w:rsidRPr="00716EB8">
              <w:rPr>
                <w:rFonts w:hint="eastAsia"/>
              </w:rPr>
              <w:t>2018</w:t>
            </w:r>
          </w:p>
        </w:tc>
        <w:tc>
          <w:tcPr>
            <w:tcW w:w="314" w:type="pct"/>
            <w:tcBorders>
              <w:top w:val="nil"/>
              <w:bottom w:val="single" w:sz="4" w:space="0" w:color="auto"/>
            </w:tcBorders>
            <w:vAlign w:val="center"/>
          </w:tcPr>
          <w:p w14:paraId="21F145F1" w14:textId="77777777" w:rsidR="00EE0FBC" w:rsidRPr="00716EB8" w:rsidRDefault="00EE0FBC" w:rsidP="006748B1">
            <w:pPr>
              <w:pStyle w:val="table"/>
            </w:pPr>
            <w:r w:rsidRPr="00716EB8">
              <w:rPr>
                <w:rFonts w:hint="eastAsia"/>
              </w:rPr>
              <w:t>2019</w:t>
            </w:r>
          </w:p>
        </w:tc>
        <w:tc>
          <w:tcPr>
            <w:tcW w:w="424" w:type="pct"/>
            <w:tcBorders>
              <w:top w:val="nil"/>
              <w:bottom w:val="single" w:sz="4" w:space="0" w:color="auto"/>
            </w:tcBorders>
            <w:vAlign w:val="center"/>
          </w:tcPr>
          <w:p w14:paraId="4014F582" w14:textId="77777777" w:rsidR="00EE0FBC" w:rsidRPr="00716EB8" w:rsidRDefault="00EE0FBC" w:rsidP="006748B1">
            <w:pPr>
              <w:pStyle w:val="table"/>
            </w:pPr>
            <w:r w:rsidRPr="00716EB8">
              <w:rPr>
                <w:rFonts w:hint="eastAsia"/>
              </w:rPr>
              <w:t>2018</w:t>
            </w:r>
          </w:p>
        </w:tc>
        <w:tc>
          <w:tcPr>
            <w:tcW w:w="314" w:type="pct"/>
            <w:tcBorders>
              <w:top w:val="nil"/>
              <w:bottom w:val="single" w:sz="4" w:space="0" w:color="auto"/>
            </w:tcBorders>
            <w:vAlign w:val="center"/>
          </w:tcPr>
          <w:p w14:paraId="7F1B5696" w14:textId="77777777" w:rsidR="00EE0FBC" w:rsidRPr="00716EB8" w:rsidRDefault="00EE0FBC" w:rsidP="006748B1">
            <w:pPr>
              <w:pStyle w:val="table"/>
            </w:pPr>
            <w:r w:rsidRPr="00716EB8">
              <w:rPr>
                <w:rFonts w:hint="eastAsia"/>
              </w:rPr>
              <w:t>2019</w:t>
            </w:r>
          </w:p>
        </w:tc>
        <w:tc>
          <w:tcPr>
            <w:tcW w:w="366" w:type="pct"/>
            <w:tcBorders>
              <w:top w:val="nil"/>
              <w:bottom w:val="single" w:sz="4" w:space="0" w:color="auto"/>
            </w:tcBorders>
            <w:vAlign w:val="center"/>
          </w:tcPr>
          <w:p w14:paraId="56D5BAF1" w14:textId="77777777" w:rsidR="00EE0FBC" w:rsidRPr="00716EB8" w:rsidRDefault="00EE0FBC" w:rsidP="006748B1">
            <w:pPr>
              <w:pStyle w:val="table"/>
            </w:pPr>
            <w:r w:rsidRPr="00716EB8">
              <w:rPr>
                <w:rFonts w:hint="eastAsia"/>
              </w:rPr>
              <w:t>2018</w:t>
            </w:r>
          </w:p>
        </w:tc>
        <w:tc>
          <w:tcPr>
            <w:tcW w:w="292" w:type="pct"/>
            <w:tcBorders>
              <w:top w:val="nil"/>
              <w:bottom w:val="single" w:sz="4" w:space="0" w:color="auto"/>
            </w:tcBorders>
            <w:vAlign w:val="center"/>
          </w:tcPr>
          <w:p w14:paraId="60719288" w14:textId="77777777" w:rsidR="00EE0FBC" w:rsidRPr="00716EB8" w:rsidRDefault="00EE0FBC" w:rsidP="006748B1">
            <w:pPr>
              <w:pStyle w:val="table"/>
            </w:pPr>
            <w:r w:rsidRPr="00716EB8">
              <w:rPr>
                <w:rFonts w:hint="eastAsia"/>
              </w:rPr>
              <w:t>2019</w:t>
            </w:r>
          </w:p>
        </w:tc>
      </w:tr>
      <w:tr w:rsidR="006748B1" w:rsidRPr="00716EB8" w14:paraId="0BF79553" w14:textId="77777777" w:rsidTr="0004027E">
        <w:tc>
          <w:tcPr>
            <w:tcW w:w="267" w:type="pct"/>
            <w:tcBorders>
              <w:top w:val="single" w:sz="4" w:space="0" w:color="auto"/>
            </w:tcBorders>
            <w:vAlign w:val="center"/>
          </w:tcPr>
          <w:p w14:paraId="6492B70C" w14:textId="77777777" w:rsidR="00EE0FBC" w:rsidRPr="00716EB8" w:rsidRDefault="00EE0FBC" w:rsidP="006748B1">
            <w:pPr>
              <w:pStyle w:val="table"/>
            </w:pPr>
            <w:r w:rsidRPr="00716EB8">
              <w:rPr>
                <w:rFonts w:hint="eastAsia"/>
              </w:rPr>
              <w:t>1</w:t>
            </w:r>
          </w:p>
        </w:tc>
        <w:tc>
          <w:tcPr>
            <w:tcW w:w="338" w:type="pct"/>
            <w:tcBorders>
              <w:top w:val="single" w:sz="4" w:space="0" w:color="auto"/>
            </w:tcBorders>
            <w:vAlign w:val="center"/>
          </w:tcPr>
          <w:p w14:paraId="6B85434A" w14:textId="77777777" w:rsidR="00EE0FBC" w:rsidRPr="00716EB8" w:rsidRDefault="00EE0FBC" w:rsidP="006748B1">
            <w:pPr>
              <w:pStyle w:val="table"/>
            </w:pPr>
            <w:r>
              <w:rPr>
                <w:rFonts w:hint="eastAsia"/>
              </w:rPr>
              <w:t>*</w:t>
            </w:r>
          </w:p>
        </w:tc>
        <w:tc>
          <w:tcPr>
            <w:tcW w:w="332" w:type="pct"/>
            <w:tcBorders>
              <w:top w:val="single" w:sz="4" w:space="0" w:color="auto"/>
            </w:tcBorders>
            <w:vAlign w:val="center"/>
          </w:tcPr>
          <w:p w14:paraId="727365FD" w14:textId="77777777" w:rsidR="00EE0FBC" w:rsidRPr="00716EB8" w:rsidRDefault="00EE0FBC" w:rsidP="006748B1">
            <w:pPr>
              <w:pStyle w:val="table"/>
            </w:pPr>
            <w:r>
              <w:rPr>
                <w:rFonts w:hint="eastAsia"/>
              </w:rPr>
              <w:t>ns</w:t>
            </w:r>
          </w:p>
        </w:tc>
        <w:tc>
          <w:tcPr>
            <w:tcW w:w="337" w:type="pct"/>
            <w:tcBorders>
              <w:top w:val="single" w:sz="4" w:space="0" w:color="auto"/>
            </w:tcBorders>
            <w:vAlign w:val="center"/>
          </w:tcPr>
          <w:p w14:paraId="501CA1B5" w14:textId="77777777" w:rsidR="00EE0FBC" w:rsidRPr="00716EB8" w:rsidRDefault="00EE0FBC" w:rsidP="006748B1">
            <w:pPr>
              <w:pStyle w:val="table"/>
            </w:pPr>
            <w:r>
              <w:rPr>
                <w:rFonts w:hint="eastAsia"/>
              </w:rPr>
              <w:t>*</w:t>
            </w:r>
          </w:p>
        </w:tc>
        <w:tc>
          <w:tcPr>
            <w:tcW w:w="338" w:type="pct"/>
            <w:tcBorders>
              <w:top w:val="single" w:sz="4" w:space="0" w:color="auto"/>
            </w:tcBorders>
            <w:vAlign w:val="center"/>
          </w:tcPr>
          <w:p w14:paraId="0EA905E5" w14:textId="5E5B447D" w:rsidR="00EE0FBC" w:rsidRPr="007D03F6" w:rsidRDefault="00EE0FBC" w:rsidP="006748B1">
            <w:pPr>
              <w:pStyle w:val="table"/>
            </w:pPr>
            <w:r>
              <w:rPr>
                <w:rFonts w:hint="eastAsia"/>
              </w:rPr>
              <w:t>ns</w:t>
            </w:r>
          </w:p>
        </w:tc>
        <w:tc>
          <w:tcPr>
            <w:tcW w:w="365" w:type="pct"/>
            <w:tcBorders>
              <w:top w:val="single" w:sz="4" w:space="0" w:color="auto"/>
            </w:tcBorders>
            <w:vAlign w:val="center"/>
          </w:tcPr>
          <w:p w14:paraId="0553E70E" w14:textId="77777777" w:rsidR="00EE0FBC" w:rsidRPr="00716EB8" w:rsidRDefault="00EE0FBC" w:rsidP="006748B1">
            <w:pPr>
              <w:pStyle w:val="table"/>
            </w:pPr>
            <w:r>
              <w:rPr>
                <w:rFonts w:hint="eastAsia"/>
              </w:rPr>
              <w:t>*</w:t>
            </w:r>
          </w:p>
        </w:tc>
        <w:tc>
          <w:tcPr>
            <w:tcW w:w="314" w:type="pct"/>
            <w:tcBorders>
              <w:top w:val="single" w:sz="4" w:space="0" w:color="auto"/>
            </w:tcBorders>
            <w:vAlign w:val="center"/>
          </w:tcPr>
          <w:p w14:paraId="7ED3B4C9" w14:textId="77777777" w:rsidR="00EE0FBC" w:rsidRPr="00716EB8" w:rsidRDefault="00EE0FBC" w:rsidP="006748B1">
            <w:pPr>
              <w:pStyle w:val="table"/>
            </w:pPr>
            <w:r>
              <w:rPr>
                <w:rFonts w:hint="eastAsia"/>
              </w:rPr>
              <w:t>ns</w:t>
            </w:r>
          </w:p>
        </w:tc>
        <w:tc>
          <w:tcPr>
            <w:tcW w:w="366" w:type="pct"/>
            <w:tcBorders>
              <w:top w:val="single" w:sz="4" w:space="0" w:color="auto"/>
            </w:tcBorders>
            <w:vAlign w:val="center"/>
          </w:tcPr>
          <w:p w14:paraId="1ACB85C6" w14:textId="77777777" w:rsidR="00EE0FBC" w:rsidRPr="00716EB8" w:rsidRDefault="00EE0FBC" w:rsidP="006748B1">
            <w:pPr>
              <w:pStyle w:val="table"/>
            </w:pPr>
            <w:r>
              <w:rPr>
                <w:rFonts w:hint="eastAsia"/>
              </w:rPr>
              <w:t>**</w:t>
            </w:r>
          </w:p>
        </w:tc>
        <w:tc>
          <w:tcPr>
            <w:tcW w:w="314" w:type="pct"/>
            <w:tcBorders>
              <w:top w:val="single" w:sz="4" w:space="0" w:color="auto"/>
            </w:tcBorders>
            <w:vAlign w:val="center"/>
          </w:tcPr>
          <w:p w14:paraId="0CD7AF0F" w14:textId="77777777" w:rsidR="00EE0FBC" w:rsidRPr="00716EB8" w:rsidRDefault="00EE0FBC" w:rsidP="006748B1">
            <w:pPr>
              <w:pStyle w:val="table"/>
            </w:pPr>
            <w:r>
              <w:rPr>
                <w:rFonts w:hint="eastAsia"/>
              </w:rPr>
              <w:t>ns</w:t>
            </w:r>
          </w:p>
        </w:tc>
        <w:tc>
          <w:tcPr>
            <w:tcW w:w="319" w:type="pct"/>
            <w:tcBorders>
              <w:top w:val="single" w:sz="4" w:space="0" w:color="auto"/>
            </w:tcBorders>
            <w:vAlign w:val="center"/>
          </w:tcPr>
          <w:p w14:paraId="496399C8" w14:textId="77777777" w:rsidR="00EE0FBC" w:rsidRPr="00716EB8" w:rsidRDefault="00EE0FBC" w:rsidP="006748B1">
            <w:pPr>
              <w:pStyle w:val="table"/>
            </w:pPr>
            <w:r>
              <w:rPr>
                <w:rFonts w:hint="eastAsia"/>
              </w:rPr>
              <w:t>*</w:t>
            </w:r>
          </w:p>
        </w:tc>
        <w:tc>
          <w:tcPr>
            <w:tcW w:w="314" w:type="pct"/>
            <w:tcBorders>
              <w:top w:val="single" w:sz="4" w:space="0" w:color="auto"/>
            </w:tcBorders>
            <w:vAlign w:val="center"/>
          </w:tcPr>
          <w:p w14:paraId="0D0F6480" w14:textId="77777777" w:rsidR="00EE0FBC" w:rsidRPr="00716EB8" w:rsidRDefault="00EE0FBC" w:rsidP="006748B1">
            <w:pPr>
              <w:pStyle w:val="table"/>
            </w:pPr>
            <w:r>
              <w:rPr>
                <w:rFonts w:hint="eastAsia"/>
              </w:rPr>
              <w:t>ns</w:t>
            </w:r>
          </w:p>
        </w:tc>
        <w:tc>
          <w:tcPr>
            <w:tcW w:w="424" w:type="pct"/>
            <w:tcBorders>
              <w:top w:val="single" w:sz="4" w:space="0" w:color="auto"/>
            </w:tcBorders>
            <w:vAlign w:val="center"/>
          </w:tcPr>
          <w:p w14:paraId="228F49FC" w14:textId="77777777" w:rsidR="00EE0FBC" w:rsidRPr="00716EB8" w:rsidRDefault="00EE0FBC" w:rsidP="006748B1">
            <w:pPr>
              <w:pStyle w:val="table"/>
            </w:pPr>
            <w:r>
              <w:rPr>
                <w:rFonts w:hint="eastAsia"/>
              </w:rPr>
              <w:t>**</w:t>
            </w:r>
          </w:p>
        </w:tc>
        <w:tc>
          <w:tcPr>
            <w:tcW w:w="314" w:type="pct"/>
            <w:tcBorders>
              <w:top w:val="single" w:sz="4" w:space="0" w:color="auto"/>
            </w:tcBorders>
            <w:vAlign w:val="center"/>
          </w:tcPr>
          <w:p w14:paraId="6E1606F6" w14:textId="77777777" w:rsidR="00EE0FBC" w:rsidRPr="00716EB8" w:rsidRDefault="00EE0FBC" w:rsidP="006748B1">
            <w:pPr>
              <w:pStyle w:val="table"/>
            </w:pPr>
            <w:r>
              <w:rPr>
                <w:rFonts w:hint="eastAsia"/>
              </w:rPr>
              <w:t>ns</w:t>
            </w:r>
          </w:p>
        </w:tc>
        <w:tc>
          <w:tcPr>
            <w:tcW w:w="366" w:type="pct"/>
            <w:tcBorders>
              <w:top w:val="single" w:sz="4" w:space="0" w:color="auto"/>
            </w:tcBorders>
            <w:vAlign w:val="center"/>
          </w:tcPr>
          <w:p w14:paraId="5E15F0F8" w14:textId="77777777" w:rsidR="00EE0FBC" w:rsidRPr="00716EB8" w:rsidRDefault="00EE0FBC" w:rsidP="006748B1">
            <w:pPr>
              <w:pStyle w:val="table"/>
            </w:pPr>
            <w:r>
              <w:rPr>
                <w:rFonts w:hint="eastAsia"/>
              </w:rPr>
              <w:t>**</w:t>
            </w:r>
          </w:p>
        </w:tc>
        <w:tc>
          <w:tcPr>
            <w:tcW w:w="292" w:type="pct"/>
            <w:tcBorders>
              <w:top w:val="single" w:sz="4" w:space="0" w:color="auto"/>
            </w:tcBorders>
            <w:vAlign w:val="center"/>
          </w:tcPr>
          <w:p w14:paraId="0ACA3FA0" w14:textId="77777777" w:rsidR="00EE0FBC" w:rsidRPr="00716EB8" w:rsidRDefault="00EE0FBC" w:rsidP="006748B1">
            <w:pPr>
              <w:pStyle w:val="table"/>
            </w:pPr>
            <w:r>
              <w:rPr>
                <w:rFonts w:hint="eastAsia"/>
              </w:rPr>
              <w:t>ns</w:t>
            </w:r>
          </w:p>
        </w:tc>
      </w:tr>
      <w:tr w:rsidR="006748B1" w:rsidRPr="00716EB8" w14:paraId="29F3B33B" w14:textId="77777777" w:rsidTr="0004027E">
        <w:tc>
          <w:tcPr>
            <w:tcW w:w="267" w:type="pct"/>
            <w:tcBorders>
              <w:bottom w:val="single" w:sz="4" w:space="0" w:color="auto"/>
            </w:tcBorders>
            <w:vAlign w:val="center"/>
          </w:tcPr>
          <w:p w14:paraId="34284D78" w14:textId="77777777" w:rsidR="00EE0FBC" w:rsidRPr="00716EB8" w:rsidRDefault="00EE0FBC" w:rsidP="006748B1">
            <w:pPr>
              <w:pStyle w:val="table"/>
            </w:pPr>
            <w:r w:rsidRPr="00716EB8">
              <w:rPr>
                <w:rFonts w:hint="eastAsia"/>
              </w:rPr>
              <w:t>2</w:t>
            </w:r>
          </w:p>
        </w:tc>
        <w:tc>
          <w:tcPr>
            <w:tcW w:w="338" w:type="pct"/>
            <w:tcBorders>
              <w:bottom w:val="single" w:sz="4" w:space="0" w:color="auto"/>
            </w:tcBorders>
            <w:vAlign w:val="center"/>
          </w:tcPr>
          <w:p w14:paraId="0930D6E7" w14:textId="77777777" w:rsidR="00EE0FBC" w:rsidRPr="00716EB8" w:rsidRDefault="00EE0FBC" w:rsidP="006748B1">
            <w:pPr>
              <w:pStyle w:val="table"/>
            </w:pPr>
            <w:r>
              <w:rPr>
                <w:rFonts w:hint="eastAsia"/>
              </w:rPr>
              <w:t>ns</w:t>
            </w:r>
          </w:p>
        </w:tc>
        <w:tc>
          <w:tcPr>
            <w:tcW w:w="332" w:type="pct"/>
            <w:tcBorders>
              <w:bottom w:val="single" w:sz="4" w:space="0" w:color="auto"/>
            </w:tcBorders>
            <w:vAlign w:val="center"/>
          </w:tcPr>
          <w:p w14:paraId="31B11B62" w14:textId="77777777" w:rsidR="00EE0FBC" w:rsidRPr="00716EB8" w:rsidRDefault="00EE0FBC" w:rsidP="006748B1">
            <w:pPr>
              <w:pStyle w:val="table"/>
            </w:pPr>
            <w:r>
              <w:rPr>
                <w:rFonts w:hint="eastAsia"/>
              </w:rPr>
              <w:t>ns</w:t>
            </w:r>
          </w:p>
        </w:tc>
        <w:tc>
          <w:tcPr>
            <w:tcW w:w="337" w:type="pct"/>
            <w:tcBorders>
              <w:bottom w:val="single" w:sz="4" w:space="0" w:color="auto"/>
            </w:tcBorders>
            <w:vAlign w:val="center"/>
          </w:tcPr>
          <w:p w14:paraId="727452AB" w14:textId="77777777" w:rsidR="00EE0FBC" w:rsidRPr="00716EB8" w:rsidRDefault="00EE0FBC" w:rsidP="006748B1">
            <w:pPr>
              <w:pStyle w:val="table"/>
            </w:pPr>
            <w:r>
              <w:rPr>
                <w:rFonts w:hint="eastAsia"/>
              </w:rPr>
              <w:t>ns</w:t>
            </w:r>
          </w:p>
        </w:tc>
        <w:tc>
          <w:tcPr>
            <w:tcW w:w="338" w:type="pct"/>
            <w:tcBorders>
              <w:bottom w:val="single" w:sz="4" w:space="0" w:color="auto"/>
            </w:tcBorders>
            <w:vAlign w:val="center"/>
          </w:tcPr>
          <w:p w14:paraId="739462AE" w14:textId="77777777" w:rsidR="00EE0FBC" w:rsidRPr="00716EB8" w:rsidRDefault="00EE0FBC" w:rsidP="006748B1">
            <w:pPr>
              <w:pStyle w:val="table"/>
            </w:pPr>
            <w:r>
              <w:rPr>
                <w:rFonts w:hint="eastAsia"/>
              </w:rPr>
              <w:t>ns</w:t>
            </w:r>
          </w:p>
        </w:tc>
        <w:tc>
          <w:tcPr>
            <w:tcW w:w="365" w:type="pct"/>
            <w:tcBorders>
              <w:bottom w:val="single" w:sz="4" w:space="0" w:color="auto"/>
            </w:tcBorders>
            <w:vAlign w:val="center"/>
          </w:tcPr>
          <w:p w14:paraId="1E9A9118" w14:textId="77777777" w:rsidR="00EE0FBC" w:rsidRPr="00716EB8" w:rsidRDefault="00EE0FBC" w:rsidP="006748B1">
            <w:pPr>
              <w:pStyle w:val="table"/>
            </w:pPr>
            <w:r>
              <w:rPr>
                <w:rFonts w:hint="eastAsia"/>
              </w:rPr>
              <w:t>ns</w:t>
            </w:r>
          </w:p>
        </w:tc>
        <w:tc>
          <w:tcPr>
            <w:tcW w:w="314" w:type="pct"/>
            <w:tcBorders>
              <w:bottom w:val="single" w:sz="4" w:space="0" w:color="auto"/>
            </w:tcBorders>
            <w:vAlign w:val="center"/>
          </w:tcPr>
          <w:p w14:paraId="2ABCFE24" w14:textId="77777777" w:rsidR="00EE0FBC" w:rsidRPr="00716EB8" w:rsidRDefault="00EE0FBC" w:rsidP="006748B1">
            <w:pPr>
              <w:pStyle w:val="table"/>
            </w:pPr>
            <w:r>
              <w:rPr>
                <w:rFonts w:hint="eastAsia"/>
              </w:rPr>
              <w:t>ns</w:t>
            </w:r>
          </w:p>
        </w:tc>
        <w:tc>
          <w:tcPr>
            <w:tcW w:w="366" w:type="pct"/>
            <w:tcBorders>
              <w:bottom w:val="single" w:sz="4" w:space="0" w:color="auto"/>
            </w:tcBorders>
            <w:vAlign w:val="center"/>
          </w:tcPr>
          <w:p w14:paraId="2F6E7C4D" w14:textId="77777777" w:rsidR="00EE0FBC" w:rsidRPr="00716EB8" w:rsidRDefault="00EE0FBC" w:rsidP="006748B1">
            <w:pPr>
              <w:pStyle w:val="table"/>
            </w:pPr>
            <w:r>
              <w:rPr>
                <w:rFonts w:hint="eastAsia"/>
              </w:rPr>
              <w:t>ns</w:t>
            </w:r>
          </w:p>
        </w:tc>
        <w:tc>
          <w:tcPr>
            <w:tcW w:w="314" w:type="pct"/>
            <w:tcBorders>
              <w:bottom w:val="single" w:sz="4" w:space="0" w:color="auto"/>
            </w:tcBorders>
            <w:vAlign w:val="center"/>
          </w:tcPr>
          <w:p w14:paraId="3CA36BEA" w14:textId="77777777" w:rsidR="00EE0FBC" w:rsidRPr="00716EB8" w:rsidRDefault="00EE0FBC" w:rsidP="006748B1">
            <w:pPr>
              <w:pStyle w:val="table"/>
            </w:pPr>
            <w:r>
              <w:rPr>
                <w:rFonts w:hint="eastAsia"/>
              </w:rPr>
              <w:t>ns</w:t>
            </w:r>
          </w:p>
        </w:tc>
        <w:tc>
          <w:tcPr>
            <w:tcW w:w="319" w:type="pct"/>
            <w:tcBorders>
              <w:bottom w:val="single" w:sz="4" w:space="0" w:color="auto"/>
            </w:tcBorders>
            <w:vAlign w:val="center"/>
          </w:tcPr>
          <w:p w14:paraId="646FD6F5" w14:textId="77777777" w:rsidR="00EE0FBC" w:rsidRPr="00716EB8" w:rsidRDefault="00EE0FBC" w:rsidP="006748B1">
            <w:pPr>
              <w:pStyle w:val="table"/>
            </w:pPr>
            <w:r>
              <w:rPr>
                <w:rFonts w:hint="eastAsia"/>
              </w:rPr>
              <w:t>ns</w:t>
            </w:r>
          </w:p>
        </w:tc>
        <w:tc>
          <w:tcPr>
            <w:tcW w:w="314" w:type="pct"/>
            <w:tcBorders>
              <w:bottom w:val="single" w:sz="4" w:space="0" w:color="auto"/>
            </w:tcBorders>
            <w:vAlign w:val="center"/>
          </w:tcPr>
          <w:p w14:paraId="319664E0" w14:textId="77777777" w:rsidR="00EE0FBC" w:rsidRPr="00716EB8" w:rsidRDefault="00EE0FBC" w:rsidP="006748B1">
            <w:pPr>
              <w:pStyle w:val="table"/>
            </w:pPr>
            <w:r>
              <w:rPr>
                <w:rFonts w:hint="eastAsia"/>
              </w:rPr>
              <w:t>ns</w:t>
            </w:r>
          </w:p>
        </w:tc>
        <w:tc>
          <w:tcPr>
            <w:tcW w:w="424" w:type="pct"/>
            <w:tcBorders>
              <w:bottom w:val="single" w:sz="4" w:space="0" w:color="auto"/>
            </w:tcBorders>
            <w:vAlign w:val="center"/>
          </w:tcPr>
          <w:p w14:paraId="71A8A01E" w14:textId="77777777" w:rsidR="00EE0FBC" w:rsidRPr="00716EB8" w:rsidRDefault="00EE0FBC" w:rsidP="006748B1">
            <w:pPr>
              <w:pStyle w:val="table"/>
            </w:pPr>
            <w:r>
              <w:rPr>
                <w:rFonts w:hint="eastAsia"/>
              </w:rPr>
              <w:t>ns</w:t>
            </w:r>
          </w:p>
        </w:tc>
        <w:tc>
          <w:tcPr>
            <w:tcW w:w="314" w:type="pct"/>
            <w:tcBorders>
              <w:bottom w:val="single" w:sz="4" w:space="0" w:color="auto"/>
            </w:tcBorders>
            <w:vAlign w:val="center"/>
          </w:tcPr>
          <w:p w14:paraId="6D138852" w14:textId="77777777" w:rsidR="00EE0FBC" w:rsidRPr="00716EB8" w:rsidRDefault="00EE0FBC" w:rsidP="006748B1">
            <w:pPr>
              <w:pStyle w:val="table"/>
            </w:pPr>
            <w:r>
              <w:rPr>
                <w:rFonts w:hint="eastAsia"/>
              </w:rPr>
              <w:t>ns</w:t>
            </w:r>
          </w:p>
        </w:tc>
        <w:tc>
          <w:tcPr>
            <w:tcW w:w="366" w:type="pct"/>
            <w:tcBorders>
              <w:bottom w:val="single" w:sz="4" w:space="0" w:color="auto"/>
            </w:tcBorders>
            <w:vAlign w:val="center"/>
          </w:tcPr>
          <w:p w14:paraId="2161A182" w14:textId="77777777" w:rsidR="00EE0FBC" w:rsidRPr="00716EB8" w:rsidRDefault="00EE0FBC" w:rsidP="006748B1">
            <w:pPr>
              <w:pStyle w:val="table"/>
            </w:pPr>
            <w:r>
              <w:rPr>
                <w:rFonts w:hint="eastAsia"/>
              </w:rPr>
              <w:t>ns</w:t>
            </w:r>
          </w:p>
        </w:tc>
        <w:tc>
          <w:tcPr>
            <w:tcW w:w="292" w:type="pct"/>
            <w:tcBorders>
              <w:bottom w:val="single" w:sz="4" w:space="0" w:color="auto"/>
            </w:tcBorders>
            <w:vAlign w:val="center"/>
          </w:tcPr>
          <w:p w14:paraId="397DCB79" w14:textId="77777777" w:rsidR="00EE0FBC" w:rsidRPr="00716EB8" w:rsidRDefault="00EE0FBC" w:rsidP="006748B1">
            <w:pPr>
              <w:pStyle w:val="table"/>
            </w:pPr>
            <w:r>
              <w:rPr>
                <w:rFonts w:hint="eastAsia"/>
              </w:rPr>
              <w:t>ns</w:t>
            </w:r>
          </w:p>
        </w:tc>
      </w:tr>
      <w:tr w:rsidR="0004027E" w:rsidRPr="00716EB8" w14:paraId="764DAAD1" w14:textId="77777777" w:rsidTr="0004027E">
        <w:tc>
          <w:tcPr>
            <w:tcW w:w="5000" w:type="pct"/>
            <w:gridSpan w:val="15"/>
            <w:tcBorders>
              <w:top w:val="single" w:sz="4" w:space="0" w:color="auto"/>
              <w:bottom w:val="nil"/>
            </w:tcBorders>
            <w:vAlign w:val="center"/>
          </w:tcPr>
          <w:p w14:paraId="74B246A9" w14:textId="628F15DF" w:rsidR="0004027E" w:rsidRDefault="0004027E" w:rsidP="006748B1">
            <w:pPr>
              <w:pStyle w:val="table"/>
            </w:pPr>
            <w:r w:rsidRPr="0004027E">
              <w:t>Note: ns: not significant; *: p&lt;0.05; **: p&lt;0.01; ***: p&lt;0.0001.</w:t>
            </w:r>
          </w:p>
        </w:tc>
      </w:tr>
    </w:tbl>
    <w:p w14:paraId="2D64FC1A" w14:textId="77777777" w:rsidR="008B5CBF" w:rsidRDefault="008B5CBF" w:rsidP="008B5CBF"/>
    <w:p w14:paraId="33FAD04D" w14:textId="77777777" w:rsidR="008B5CBF" w:rsidRDefault="008B5CBF" w:rsidP="008B5CBF"/>
    <w:p w14:paraId="6C5A1BDA" w14:textId="77777777" w:rsidR="006748B1" w:rsidRDefault="008B5CBF">
      <w:pPr>
        <w:spacing w:line="240" w:lineRule="auto"/>
        <w:sectPr w:rsidR="006748B1" w:rsidSect="006748B1">
          <w:pgSz w:w="15840" w:h="12240" w:orient="landscape" w:code="1"/>
          <w:pgMar w:top="1800" w:right="1440" w:bottom="1800" w:left="1872" w:header="720" w:footer="1440" w:gutter="0"/>
          <w:cols w:space="720"/>
          <w:noEndnote/>
          <w:docGrid w:linePitch="360"/>
        </w:sectPr>
      </w:pPr>
      <w:r>
        <w:br w:type="page"/>
      </w:r>
    </w:p>
    <w:p w14:paraId="71E8E6A4" w14:textId="77777777" w:rsidR="008B5CBF" w:rsidRPr="00E564C9" w:rsidRDefault="008B5CBF" w:rsidP="008B5CBF">
      <w:r w:rsidRPr="00E564C9">
        <w:rPr>
          <w:noProof/>
        </w:rPr>
        <w:lastRenderedPageBreak/>
        <w:drawing>
          <wp:inline distT="0" distB="0" distL="0" distR="0" wp14:anchorId="080B7EDF" wp14:editId="3C0EE78F">
            <wp:extent cx="5960110" cy="4605655"/>
            <wp:effectExtent l="0" t="0" r="0" b="0"/>
            <wp:docPr id="1932393663" name="Picture 2" descr="Several green squar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93663" name="Picture 2" descr="Several green squares with black text&#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60110" cy="4605655"/>
                    </a:xfrm>
                    <a:prstGeom prst="rect">
                      <a:avLst/>
                    </a:prstGeom>
                    <a:noFill/>
                    <a:ln>
                      <a:noFill/>
                    </a:ln>
                  </pic:spPr>
                </pic:pic>
              </a:graphicData>
            </a:graphic>
          </wp:inline>
        </w:drawing>
      </w:r>
    </w:p>
    <w:p w14:paraId="034789E0" w14:textId="4206E62A" w:rsidR="008B5CBF" w:rsidRDefault="000A6FCE" w:rsidP="00B032E6">
      <w:pPr>
        <w:pStyle w:val="Caption"/>
      </w:pPr>
      <w:bookmarkStart w:id="233" w:name="_Ref204825204"/>
      <w:bookmarkStart w:id="234" w:name="_Toc204820991"/>
      <w:r w:rsidRPr="00CA5257">
        <w:rPr>
          <w:rStyle w:val="tableChar"/>
        </w:rPr>
        <w:t xml:space="preserve">Figure </w:t>
      </w:r>
      <w:r w:rsidRPr="00CA5257">
        <w:rPr>
          <w:rStyle w:val="tableChar"/>
        </w:rPr>
        <w:fldChar w:fldCharType="begin"/>
      </w:r>
      <w:r w:rsidRPr="00CA5257">
        <w:rPr>
          <w:rStyle w:val="tableChar"/>
        </w:rPr>
        <w:instrText xml:space="preserve"> STYLEREF 1 \s </w:instrText>
      </w:r>
      <w:r w:rsidRPr="00CA5257">
        <w:rPr>
          <w:rStyle w:val="tableChar"/>
        </w:rPr>
        <w:fldChar w:fldCharType="separate"/>
      </w:r>
      <w:r>
        <w:rPr>
          <w:rStyle w:val="tableChar"/>
          <w:noProof/>
        </w:rPr>
        <w:t>4</w:t>
      </w:r>
      <w:r w:rsidRPr="00CA5257">
        <w:rPr>
          <w:rStyle w:val="tableChar"/>
        </w:rPr>
        <w:fldChar w:fldCharType="end"/>
      </w:r>
      <w:r w:rsidRPr="00CA5257">
        <w:rPr>
          <w:rStyle w:val="tableChar"/>
        </w:rPr>
        <w:t>.</w:t>
      </w:r>
      <w:r w:rsidRPr="00CA5257">
        <w:rPr>
          <w:rStyle w:val="tableChar"/>
        </w:rPr>
        <w:fldChar w:fldCharType="begin"/>
      </w:r>
      <w:r w:rsidRPr="00CA5257">
        <w:rPr>
          <w:rStyle w:val="tableChar"/>
        </w:rPr>
        <w:instrText xml:space="preserve"> SEQ Figure \* ARABIC \s 1 </w:instrText>
      </w:r>
      <w:r w:rsidRPr="00CA5257">
        <w:rPr>
          <w:rStyle w:val="tableChar"/>
        </w:rPr>
        <w:fldChar w:fldCharType="separate"/>
      </w:r>
      <w:r>
        <w:rPr>
          <w:rStyle w:val="tableChar"/>
          <w:noProof/>
        </w:rPr>
        <w:t>1</w:t>
      </w:r>
      <w:r w:rsidRPr="00CA5257">
        <w:rPr>
          <w:rStyle w:val="tableChar"/>
        </w:rPr>
        <w:fldChar w:fldCharType="end"/>
      </w:r>
      <w:bookmarkEnd w:id="233"/>
      <w:r w:rsidR="008B5CBF">
        <w:rPr>
          <w:rFonts w:hint="eastAsia"/>
        </w:rPr>
        <w:t xml:space="preserve"> </w:t>
      </w:r>
      <w:r w:rsidR="008B5CBF">
        <w:t>Spatial</w:t>
      </w:r>
      <w:r w:rsidR="008B5CBF">
        <w:rPr>
          <w:rFonts w:hint="eastAsia"/>
        </w:rPr>
        <w:t xml:space="preserve"> distribution of ECd, GPR, and 2020 rainfed yield</w:t>
      </w:r>
      <w:bookmarkEnd w:id="234"/>
    </w:p>
    <w:p w14:paraId="01A8EEF5" w14:textId="657F5557" w:rsidR="008B5CBF" w:rsidRDefault="008B5CBF">
      <w:pPr>
        <w:spacing w:line="240" w:lineRule="auto"/>
      </w:pPr>
      <w:r>
        <w:br w:type="page"/>
      </w:r>
    </w:p>
    <w:p w14:paraId="78D3B6EF" w14:textId="1E7FFC02" w:rsidR="008B5CBF" w:rsidRDefault="008B5CBF" w:rsidP="00FC0CD3">
      <w:r w:rsidRPr="00EF32DE">
        <w:rPr>
          <w:noProof/>
        </w:rPr>
        <w:lastRenderedPageBreak/>
        <w:drawing>
          <wp:inline distT="0" distB="0" distL="0" distR="0" wp14:anchorId="2EF3A6E1" wp14:editId="63BBD414">
            <wp:extent cx="2903220" cy="2425700"/>
            <wp:effectExtent l="0" t="0" r="0" b="0"/>
            <wp:docPr id="1445307523" name="Picture 10" descr="A graph of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07523" name="Picture 10" descr="A graph of numbers and line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3220" cy="2425700"/>
                    </a:xfrm>
                    <a:prstGeom prst="rect">
                      <a:avLst/>
                    </a:prstGeom>
                    <a:noFill/>
                    <a:ln>
                      <a:noFill/>
                    </a:ln>
                  </pic:spPr>
                </pic:pic>
              </a:graphicData>
            </a:graphic>
          </wp:inline>
        </w:drawing>
      </w:r>
    </w:p>
    <w:p w14:paraId="2F763C28" w14:textId="329B371A" w:rsidR="008B5CBF" w:rsidRDefault="000A6FCE" w:rsidP="00B032E6">
      <w:pPr>
        <w:pStyle w:val="Caption"/>
        <w:rPr>
          <w:noProof/>
        </w:rPr>
      </w:pPr>
      <w:bookmarkStart w:id="235" w:name="_Ref204825226"/>
      <w:bookmarkStart w:id="236" w:name="_Toc204820992"/>
      <w:r w:rsidRPr="00CA5257">
        <w:rPr>
          <w:rStyle w:val="tableChar"/>
        </w:rPr>
        <w:t xml:space="preserve">Figure </w:t>
      </w:r>
      <w:r w:rsidRPr="00CA5257">
        <w:rPr>
          <w:rStyle w:val="tableChar"/>
        </w:rPr>
        <w:fldChar w:fldCharType="begin"/>
      </w:r>
      <w:r w:rsidRPr="00CA5257">
        <w:rPr>
          <w:rStyle w:val="tableChar"/>
        </w:rPr>
        <w:instrText xml:space="preserve"> STYLEREF 1 \s </w:instrText>
      </w:r>
      <w:r w:rsidRPr="00CA5257">
        <w:rPr>
          <w:rStyle w:val="tableChar"/>
        </w:rPr>
        <w:fldChar w:fldCharType="separate"/>
      </w:r>
      <w:r>
        <w:rPr>
          <w:rStyle w:val="tableChar"/>
          <w:noProof/>
        </w:rPr>
        <w:t>4</w:t>
      </w:r>
      <w:r w:rsidRPr="00CA5257">
        <w:rPr>
          <w:rStyle w:val="tableChar"/>
        </w:rPr>
        <w:fldChar w:fldCharType="end"/>
      </w:r>
      <w:r w:rsidRPr="00CA5257">
        <w:rPr>
          <w:rStyle w:val="tableChar"/>
        </w:rPr>
        <w:t>.</w:t>
      </w:r>
      <w:r w:rsidRPr="00CA5257">
        <w:rPr>
          <w:rStyle w:val="tableChar"/>
        </w:rPr>
        <w:fldChar w:fldCharType="begin"/>
      </w:r>
      <w:r w:rsidRPr="00CA5257">
        <w:rPr>
          <w:rStyle w:val="tableChar"/>
        </w:rPr>
        <w:instrText xml:space="preserve"> SEQ Figure \* ARABIC \s 1 </w:instrText>
      </w:r>
      <w:r w:rsidRPr="00CA5257">
        <w:rPr>
          <w:rStyle w:val="tableChar"/>
        </w:rPr>
        <w:fldChar w:fldCharType="separate"/>
      </w:r>
      <w:r>
        <w:rPr>
          <w:rStyle w:val="tableChar"/>
          <w:noProof/>
        </w:rPr>
        <w:t>2</w:t>
      </w:r>
      <w:r w:rsidRPr="00CA5257">
        <w:rPr>
          <w:rStyle w:val="tableChar"/>
        </w:rPr>
        <w:fldChar w:fldCharType="end"/>
      </w:r>
      <w:bookmarkEnd w:id="235"/>
      <w:r w:rsidR="008B5CBF">
        <w:rPr>
          <w:rFonts w:hint="eastAsia"/>
          <w:noProof/>
        </w:rPr>
        <w:t xml:space="preserve"> Within-cluster sum of squares for seven cluster methods</w:t>
      </w:r>
      <w:bookmarkEnd w:id="236"/>
    </w:p>
    <w:p w14:paraId="2BFB324C" w14:textId="5EC56127" w:rsidR="008B5CBF" w:rsidRDefault="008B5CBF">
      <w:pPr>
        <w:spacing w:line="240" w:lineRule="auto"/>
        <w:rPr>
          <w:noProof/>
        </w:rPr>
      </w:pPr>
      <w:r>
        <w:rPr>
          <w:noProof/>
        </w:rPr>
        <w:br w:type="page"/>
      </w:r>
    </w:p>
    <w:p w14:paraId="344F7768" w14:textId="655C4112" w:rsidR="008B5CBF" w:rsidRDefault="008B5CBF" w:rsidP="00FC0CD3">
      <w:r w:rsidRPr="00EF32DE">
        <w:rPr>
          <w:noProof/>
        </w:rPr>
        <w:lastRenderedPageBreak/>
        <w:drawing>
          <wp:inline distT="0" distB="0" distL="0" distR="0" wp14:anchorId="1F392B54" wp14:editId="6F3FFC8C">
            <wp:extent cx="2903220" cy="2446020"/>
            <wp:effectExtent l="0" t="0" r="0" b="0"/>
            <wp:docPr id="1276787796" name="Picture 8"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87796" name="Picture 8" descr="A graph of different colored line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03220" cy="2446020"/>
                    </a:xfrm>
                    <a:prstGeom prst="rect">
                      <a:avLst/>
                    </a:prstGeom>
                    <a:noFill/>
                    <a:ln>
                      <a:noFill/>
                    </a:ln>
                  </pic:spPr>
                </pic:pic>
              </a:graphicData>
            </a:graphic>
          </wp:inline>
        </w:drawing>
      </w:r>
    </w:p>
    <w:p w14:paraId="320774E2" w14:textId="1516AFBF" w:rsidR="008B5CBF" w:rsidRDefault="000A6FCE" w:rsidP="00B032E6">
      <w:pPr>
        <w:pStyle w:val="Caption"/>
      </w:pPr>
      <w:bookmarkStart w:id="237" w:name="_Ref204825232"/>
      <w:bookmarkStart w:id="238" w:name="_Toc204820993"/>
      <w:r w:rsidRPr="00CA5257">
        <w:rPr>
          <w:rStyle w:val="tableChar"/>
        </w:rPr>
        <w:t xml:space="preserve">Figure </w:t>
      </w:r>
      <w:r w:rsidRPr="00CA5257">
        <w:rPr>
          <w:rStyle w:val="tableChar"/>
        </w:rPr>
        <w:fldChar w:fldCharType="begin"/>
      </w:r>
      <w:r w:rsidRPr="00CA5257">
        <w:rPr>
          <w:rStyle w:val="tableChar"/>
        </w:rPr>
        <w:instrText xml:space="preserve"> STYLEREF 1 \s </w:instrText>
      </w:r>
      <w:r w:rsidRPr="00CA5257">
        <w:rPr>
          <w:rStyle w:val="tableChar"/>
        </w:rPr>
        <w:fldChar w:fldCharType="separate"/>
      </w:r>
      <w:r>
        <w:rPr>
          <w:rStyle w:val="tableChar"/>
          <w:noProof/>
        </w:rPr>
        <w:t>4</w:t>
      </w:r>
      <w:r w:rsidRPr="00CA5257">
        <w:rPr>
          <w:rStyle w:val="tableChar"/>
        </w:rPr>
        <w:fldChar w:fldCharType="end"/>
      </w:r>
      <w:r w:rsidRPr="00CA5257">
        <w:rPr>
          <w:rStyle w:val="tableChar"/>
        </w:rPr>
        <w:t>.</w:t>
      </w:r>
      <w:r w:rsidRPr="00CA5257">
        <w:rPr>
          <w:rStyle w:val="tableChar"/>
        </w:rPr>
        <w:fldChar w:fldCharType="begin"/>
      </w:r>
      <w:r w:rsidRPr="00CA5257">
        <w:rPr>
          <w:rStyle w:val="tableChar"/>
        </w:rPr>
        <w:instrText xml:space="preserve"> SEQ Figure \* ARABIC \s 1 </w:instrText>
      </w:r>
      <w:r w:rsidRPr="00CA5257">
        <w:rPr>
          <w:rStyle w:val="tableChar"/>
        </w:rPr>
        <w:fldChar w:fldCharType="separate"/>
      </w:r>
      <w:r>
        <w:rPr>
          <w:rStyle w:val="tableChar"/>
          <w:noProof/>
        </w:rPr>
        <w:t>3</w:t>
      </w:r>
      <w:r w:rsidRPr="00CA5257">
        <w:rPr>
          <w:rStyle w:val="tableChar"/>
        </w:rPr>
        <w:fldChar w:fldCharType="end"/>
      </w:r>
      <w:bookmarkEnd w:id="237"/>
      <w:r w:rsidR="008B5CBF">
        <w:rPr>
          <w:rFonts w:hint="eastAsia"/>
          <w:noProof/>
        </w:rPr>
        <w:t xml:space="preserve"> Average </w:t>
      </w:r>
      <w:r w:rsidR="008B5CBF" w:rsidRPr="007317B6">
        <w:rPr>
          <w:noProof/>
        </w:rPr>
        <w:t>silhouette width</w:t>
      </w:r>
      <w:r w:rsidR="008B5CBF">
        <w:rPr>
          <w:rFonts w:hint="eastAsia"/>
          <w:noProof/>
        </w:rPr>
        <w:t xml:space="preserve"> for seven cluster methods</w:t>
      </w:r>
      <w:bookmarkEnd w:id="238"/>
    </w:p>
    <w:p w14:paraId="3B4C5039" w14:textId="77777777" w:rsidR="008B5CBF" w:rsidRDefault="008B5CBF" w:rsidP="008B5CBF">
      <w:pPr>
        <w:spacing w:line="240" w:lineRule="auto"/>
      </w:pPr>
      <w:r>
        <w:br w:type="page"/>
      </w:r>
    </w:p>
    <w:p w14:paraId="4E704247" w14:textId="77777777" w:rsidR="008B5CBF" w:rsidRDefault="008B5CBF" w:rsidP="008B5CBF">
      <w:r w:rsidRPr="00883051">
        <w:rPr>
          <w:noProof/>
        </w:rPr>
        <w:lastRenderedPageBreak/>
        <w:drawing>
          <wp:inline distT="0" distB="0" distL="0" distR="0" wp14:anchorId="24CB8B82" wp14:editId="24ACA92E">
            <wp:extent cx="5316647" cy="7088863"/>
            <wp:effectExtent l="0" t="0" r="0" b="0"/>
            <wp:docPr id="1373716005" name="Picture 4" descr="A close-up of several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16005" name="Picture 4" descr="A close-up of several boxes&#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24333" cy="7099110"/>
                    </a:xfrm>
                    <a:prstGeom prst="rect">
                      <a:avLst/>
                    </a:prstGeom>
                    <a:noFill/>
                    <a:ln>
                      <a:noFill/>
                    </a:ln>
                  </pic:spPr>
                </pic:pic>
              </a:graphicData>
            </a:graphic>
          </wp:inline>
        </w:drawing>
      </w:r>
    </w:p>
    <w:p w14:paraId="23D287A4" w14:textId="394AEF44" w:rsidR="008B5CBF" w:rsidRDefault="000A6FCE" w:rsidP="00B032E6">
      <w:pPr>
        <w:pStyle w:val="Caption"/>
      </w:pPr>
      <w:bookmarkStart w:id="239" w:name="_Ref204825239"/>
      <w:bookmarkStart w:id="240" w:name="_Toc204820994"/>
      <w:r w:rsidRPr="00CA5257">
        <w:rPr>
          <w:rStyle w:val="tableChar"/>
        </w:rPr>
        <w:t xml:space="preserve">Figure </w:t>
      </w:r>
      <w:r w:rsidRPr="00CA5257">
        <w:rPr>
          <w:rStyle w:val="tableChar"/>
        </w:rPr>
        <w:fldChar w:fldCharType="begin"/>
      </w:r>
      <w:r w:rsidRPr="00CA5257">
        <w:rPr>
          <w:rStyle w:val="tableChar"/>
        </w:rPr>
        <w:instrText xml:space="preserve"> STYLEREF 1 \s </w:instrText>
      </w:r>
      <w:r w:rsidRPr="00CA5257">
        <w:rPr>
          <w:rStyle w:val="tableChar"/>
        </w:rPr>
        <w:fldChar w:fldCharType="separate"/>
      </w:r>
      <w:r>
        <w:rPr>
          <w:rStyle w:val="tableChar"/>
          <w:noProof/>
        </w:rPr>
        <w:t>4</w:t>
      </w:r>
      <w:r w:rsidRPr="00CA5257">
        <w:rPr>
          <w:rStyle w:val="tableChar"/>
        </w:rPr>
        <w:fldChar w:fldCharType="end"/>
      </w:r>
      <w:r w:rsidRPr="00CA5257">
        <w:rPr>
          <w:rStyle w:val="tableChar"/>
        </w:rPr>
        <w:t>.</w:t>
      </w:r>
      <w:r w:rsidRPr="00CA5257">
        <w:rPr>
          <w:rStyle w:val="tableChar"/>
        </w:rPr>
        <w:fldChar w:fldCharType="begin"/>
      </w:r>
      <w:r w:rsidRPr="00CA5257">
        <w:rPr>
          <w:rStyle w:val="tableChar"/>
        </w:rPr>
        <w:instrText xml:space="preserve"> SEQ Figure \* ARABIC \s 1 </w:instrText>
      </w:r>
      <w:r w:rsidRPr="00CA5257">
        <w:rPr>
          <w:rStyle w:val="tableChar"/>
        </w:rPr>
        <w:fldChar w:fldCharType="separate"/>
      </w:r>
      <w:r>
        <w:rPr>
          <w:rStyle w:val="tableChar"/>
          <w:noProof/>
        </w:rPr>
        <w:t>4</w:t>
      </w:r>
      <w:r w:rsidRPr="00CA5257">
        <w:rPr>
          <w:rStyle w:val="tableChar"/>
        </w:rPr>
        <w:fldChar w:fldCharType="end"/>
      </w:r>
      <w:bookmarkEnd w:id="239"/>
      <w:r>
        <w:rPr>
          <w:rStyle w:val="tableChar"/>
          <w:rFonts w:hint="eastAsia"/>
        </w:rPr>
        <w:t xml:space="preserve"> </w:t>
      </w:r>
      <w:r w:rsidR="008B5CBF">
        <w:rPr>
          <w:rFonts w:hint="eastAsia"/>
          <w:noProof/>
        </w:rPr>
        <w:t>Management zone results for seven clustering methods</w:t>
      </w:r>
      <w:bookmarkEnd w:id="240"/>
    </w:p>
    <w:p w14:paraId="5911C17C" w14:textId="5DEE5748" w:rsidR="00EE0FBC" w:rsidRDefault="00EE0FBC">
      <w:pPr>
        <w:spacing w:line="240" w:lineRule="auto"/>
      </w:pPr>
      <w:r>
        <w:br w:type="page"/>
      </w:r>
    </w:p>
    <w:p w14:paraId="0D606808" w14:textId="77777777" w:rsidR="00EE0FBC" w:rsidRDefault="00EE0FBC" w:rsidP="00EE0FBC">
      <w:r w:rsidRPr="00EF32DE">
        <w:rPr>
          <w:noProof/>
        </w:rPr>
        <w:lastRenderedPageBreak/>
        <w:drawing>
          <wp:inline distT="0" distB="0" distL="0" distR="0" wp14:anchorId="43B1C3B0" wp14:editId="18F0983C">
            <wp:extent cx="5342890" cy="4322832"/>
            <wp:effectExtent l="0" t="0" r="0" b="0"/>
            <wp:docPr id="1519294413" name="Picture 1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294413" name="Picture 12" descr="A graph of different colored lines&#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50119" cy="4328681"/>
                    </a:xfrm>
                    <a:prstGeom prst="rect">
                      <a:avLst/>
                    </a:prstGeom>
                    <a:noFill/>
                    <a:ln>
                      <a:noFill/>
                    </a:ln>
                  </pic:spPr>
                </pic:pic>
              </a:graphicData>
            </a:graphic>
          </wp:inline>
        </w:drawing>
      </w:r>
    </w:p>
    <w:p w14:paraId="72962212" w14:textId="16B61853" w:rsidR="00EE0FBC" w:rsidRDefault="000A6FCE" w:rsidP="00B032E6">
      <w:pPr>
        <w:pStyle w:val="Caption"/>
      </w:pPr>
      <w:bookmarkStart w:id="241" w:name="_Ref204825280"/>
      <w:bookmarkStart w:id="242" w:name="_Toc204820995"/>
      <w:r w:rsidRPr="00CA5257">
        <w:rPr>
          <w:rStyle w:val="tableChar"/>
        </w:rPr>
        <w:t xml:space="preserve">Figure </w:t>
      </w:r>
      <w:r w:rsidRPr="00CA5257">
        <w:rPr>
          <w:rStyle w:val="tableChar"/>
        </w:rPr>
        <w:fldChar w:fldCharType="begin"/>
      </w:r>
      <w:r w:rsidRPr="00CA5257">
        <w:rPr>
          <w:rStyle w:val="tableChar"/>
        </w:rPr>
        <w:instrText xml:space="preserve"> STYLEREF 1 \s </w:instrText>
      </w:r>
      <w:r w:rsidRPr="00CA5257">
        <w:rPr>
          <w:rStyle w:val="tableChar"/>
        </w:rPr>
        <w:fldChar w:fldCharType="separate"/>
      </w:r>
      <w:r>
        <w:rPr>
          <w:rStyle w:val="tableChar"/>
          <w:noProof/>
        </w:rPr>
        <w:t>4</w:t>
      </w:r>
      <w:r w:rsidRPr="00CA5257">
        <w:rPr>
          <w:rStyle w:val="tableChar"/>
        </w:rPr>
        <w:fldChar w:fldCharType="end"/>
      </w:r>
      <w:r w:rsidRPr="00CA5257">
        <w:rPr>
          <w:rStyle w:val="tableChar"/>
        </w:rPr>
        <w:t>.</w:t>
      </w:r>
      <w:r w:rsidRPr="00CA5257">
        <w:rPr>
          <w:rStyle w:val="tableChar"/>
        </w:rPr>
        <w:fldChar w:fldCharType="begin"/>
      </w:r>
      <w:r w:rsidRPr="00CA5257">
        <w:rPr>
          <w:rStyle w:val="tableChar"/>
        </w:rPr>
        <w:instrText xml:space="preserve"> SEQ Figure \* ARABIC \s 1 </w:instrText>
      </w:r>
      <w:r w:rsidRPr="00CA5257">
        <w:rPr>
          <w:rStyle w:val="tableChar"/>
        </w:rPr>
        <w:fldChar w:fldCharType="separate"/>
      </w:r>
      <w:r>
        <w:rPr>
          <w:rStyle w:val="tableChar"/>
          <w:noProof/>
        </w:rPr>
        <w:t>5</w:t>
      </w:r>
      <w:r w:rsidRPr="00CA5257">
        <w:rPr>
          <w:rStyle w:val="tableChar"/>
        </w:rPr>
        <w:fldChar w:fldCharType="end"/>
      </w:r>
      <w:bookmarkEnd w:id="241"/>
      <w:r w:rsidR="00EE0FBC">
        <w:rPr>
          <w:rFonts w:hint="eastAsia"/>
        </w:rPr>
        <w:t xml:space="preserve"> </w:t>
      </w:r>
      <w:r w:rsidR="00EE0FBC" w:rsidRPr="00F67D94">
        <w:t xml:space="preserve">Soybean yield response to irrigation amount in </w:t>
      </w:r>
      <w:r w:rsidR="00EE0FBC">
        <w:rPr>
          <w:rFonts w:hint="eastAsia"/>
        </w:rPr>
        <w:t>z</w:t>
      </w:r>
      <w:r w:rsidR="00EE0FBC" w:rsidRPr="00F67D94">
        <w:t>one 1 (2018) across seven clustering methods</w:t>
      </w:r>
      <w:bookmarkEnd w:id="242"/>
    </w:p>
    <w:p w14:paraId="52A2AF6D" w14:textId="77777777" w:rsidR="00737441" w:rsidRDefault="00737441" w:rsidP="008B5CBF"/>
    <w:p w14:paraId="5AEE5003" w14:textId="77777777" w:rsidR="000C15F5" w:rsidRDefault="000C15F5" w:rsidP="008B5CBF">
      <w:pPr>
        <w:sectPr w:rsidR="000C15F5" w:rsidSect="00737441">
          <w:pgSz w:w="12240" w:h="15840" w:code="1"/>
          <w:pgMar w:top="1440" w:right="1800" w:bottom="1872" w:left="1800" w:header="720" w:footer="1440" w:gutter="0"/>
          <w:cols w:space="720"/>
          <w:noEndnote/>
          <w:docGrid w:linePitch="360"/>
        </w:sectPr>
      </w:pPr>
    </w:p>
    <w:p w14:paraId="48D19502" w14:textId="2331B20C" w:rsidR="001D23F6" w:rsidRDefault="00E8590C" w:rsidP="008B5CBF">
      <w:pPr>
        <w:pStyle w:val="Heading1"/>
      </w:pPr>
      <w:r>
        <w:lastRenderedPageBreak/>
        <w:br/>
      </w:r>
      <w:bookmarkStart w:id="243" w:name="_Toc204820713"/>
      <w:r w:rsidRPr="00E8590C">
        <w:t>Soybean yield prediction from UAV multispectral imagery</w:t>
      </w:r>
      <w:r>
        <w:rPr>
          <w:rFonts w:hint="eastAsia"/>
        </w:rPr>
        <w:t xml:space="preserve"> </w:t>
      </w:r>
      <w:r w:rsidRPr="00E8590C">
        <w:t>under various irrigation regimes</w:t>
      </w:r>
      <w:bookmarkEnd w:id="243"/>
    </w:p>
    <w:p w14:paraId="1FFF9CCB" w14:textId="77777777" w:rsidR="001D23F6" w:rsidRDefault="001D23F6" w:rsidP="008B5CBF"/>
    <w:p w14:paraId="1FF4B154" w14:textId="77DB053C" w:rsidR="00E8590C" w:rsidRDefault="00E8590C" w:rsidP="008B5CBF">
      <w:r>
        <w:br w:type="page"/>
      </w:r>
    </w:p>
    <w:p w14:paraId="462258DE" w14:textId="77777777" w:rsidR="00E8590C" w:rsidRPr="00E8590C" w:rsidRDefault="00E8590C" w:rsidP="008B5CBF">
      <w:pPr>
        <w:pStyle w:val="Heading2"/>
      </w:pPr>
      <w:bookmarkStart w:id="244" w:name="_Toc204820714"/>
      <w:r w:rsidRPr="00E8590C">
        <w:lastRenderedPageBreak/>
        <w:t>Abstract</w:t>
      </w:r>
      <w:bookmarkEnd w:id="244"/>
    </w:p>
    <w:p w14:paraId="676329A8" w14:textId="75370D5F" w:rsidR="00E8590C" w:rsidRDefault="00E8590C" w:rsidP="008B5CBF">
      <w:r>
        <w:t xml:space="preserve">Field-scale yield prediction plays a crucial role in </w:t>
      </w:r>
      <w:r w:rsidR="004A4270">
        <w:t>advancing</w:t>
      </w:r>
      <w:r w:rsidR="004A4270">
        <w:rPr>
          <w:rFonts w:hint="eastAsia"/>
        </w:rPr>
        <w:t xml:space="preserve"> </w:t>
      </w:r>
      <w:r>
        <w:t>precision agriculture and site-specific crop management. This study develops a soybean yield prediction model across multiple growing seasons by integrating multi-temporal UAV multispectral (MS) imagery with soil variability data. Seven supplemental irrigation experiments were conducted in 2023 and 2024 across a field exhibiting high spatial soil heterogeneity. Five-band MS images were acquired at three soybean growth stages (R</w:t>
      </w:r>
      <w:r>
        <w:rPr>
          <w:rFonts w:hint="eastAsia"/>
        </w:rPr>
        <w:t>1</w:t>
      </w:r>
      <w:r>
        <w:t>, R</w:t>
      </w:r>
      <w:r>
        <w:rPr>
          <w:rFonts w:hint="eastAsia"/>
        </w:rPr>
        <w:t>3</w:t>
      </w:r>
      <w:r>
        <w:t>, and R</w:t>
      </w:r>
      <w:r>
        <w:rPr>
          <w:rFonts w:hint="eastAsia"/>
        </w:rPr>
        <w:t>5</w:t>
      </w:r>
      <w:r>
        <w:t>)</w:t>
      </w:r>
      <w:r>
        <w:rPr>
          <w:rFonts w:hint="eastAsia"/>
        </w:rPr>
        <w:t xml:space="preserve"> and </w:t>
      </w:r>
      <w:r>
        <w:t xml:space="preserve">nine vegetation indices (VIs) were derived. The research evaluates </w:t>
      </w:r>
      <w:r>
        <w:rPr>
          <w:rFonts w:hint="eastAsia"/>
        </w:rPr>
        <w:t>in- and post-season</w:t>
      </w:r>
      <w:r>
        <w:t xml:space="preserve"> model's performance</w:t>
      </w:r>
      <w:r>
        <w:rPr>
          <w:rFonts w:hint="eastAsia"/>
        </w:rPr>
        <w:t xml:space="preserve"> with</w:t>
      </w:r>
      <w:r>
        <w:t xml:space="preserve"> various input feature combinations (</w:t>
      </w:r>
      <w:r>
        <w:rPr>
          <w:rFonts w:hint="eastAsia"/>
        </w:rPr>
        <w:t>RGB</w:t>
      </w:r>
      <w:r>
        <w:t xml:space="preserve"> VIs, </w:t>
      </w:r>
      <w:r>
        <w:rPr>
          <w:rFonts w:hint="eastAsia"/>
        </w:rPr>
        <w:t>MS</w:t>
      </w:r>
      <w:r>
        <w:t xml:space="preserve"> VIs, </w:t>
      </w:r>
      <w:r>
        <w:rPr>
          <w:rFonts w:hint="eastAsia"/>
        </w:rPr>
        <w:t>RGB VIs + soil feature, MS VIs + soil feature</w:t>
      </w:r>
      <w:r>
        <w:t xml:space="preserve">). </w:t>
      </w:r>
      <w:r>
        <w:rPr>
          <w:rFonts w:hint="eastAsia"/>
        </w:rPr>
        <w:t>Three machine learning methods (</w:t>
      </w:r>
      <w:r w:rsidRPr="00D22B12">
        <w:t>multiple linear regression, support vector machine, and random forest</w:t>
      </w:r>
      <w:r>
        <w:t>)</w:t>
      </w:r>
      <w:r>
        <w:rPr>
          <w:rFonts w:hint="eastAsia"/>
        </w:rPr>
        <w:t xml:space="preserve"> and one time series model (long-short term </w:t>
      </w:r>
      <w:r>
        <w:t>memory</w:t>
      </w:r>
      <w:r>
        <w:rPr>
          <w:rFonts w:hint="eastAsia"/>
        </w:rPr>
        <w:t xml:space="preserve">) were used for in- and post-season predictions, respectively. The results </w:t>
      </w:r>
      <w:r>
        <w:t xml:space="preserve">reveal that VI-yield correlations varied significantly by growth stage, with NDVI and GNDVI demonstrating the strongest and most consistent relationships </w:t>
      </w:r>
      <w:r w:rsidR="004A4270">
        <w:rPr>
          <w:rFonts w:hint="eastAsia"/>
        </w:rPr>
        <w:t>at</w:t>
      </w:r>
      <w:r>
        <w:t xml:space="preserve"> reproductive phases. The incorporation of soil data substantially improved model performance, reducing prediction errors and enhancing explanatory power compared to VI-only approaches.</w:t>
      </w:r>
      <w:r>
        <w:rPr>
          <w:rFonts w:hint="eastAsia"/>
        </w:rPr>
        <w:t xml:space="preserve"> </w:t>
      </w:r>
      <w:r w:rsidRPr="009779F3">
        <w:t>Among the post-season models, the input combination of RGB VIs +soil demonstrated the highest performance (R² = 0.80, MAE = 458, RMSE = 578). In contrast, in-season yield prediction models highlighted the importance of growth stage</w:t>
      </w:r>
      <w:r>
        <w:rPr>
          <w:rFonts w:hint="eastAsia"/>
        </w:rPr>
        <w:t xml:space="preserve"> </w:t>
      </w:r>
      <w:r w:rsidRPr="009779F3">
        <w:t>specific strategies. 30 out of 36 in-season models achieved higher predictive accuracy than the LSTM-based models.</w:t>
      </w:r>
      <w:r>
        <w:rPr>
          <w:rFonts w:hint="eastAsia"/>
        </w:rPr>
        <w:t xml:space="preserve"> </w:t>
      </w:r>
      <w:r>
        <w:t xml:space="preserve">The study provides a </w:t>
      </w:r>
      <w:r>
        <w:lastRenderedPageBreak/>
        <w:t>methodological framework for yield prediction in heterogeneous fields while highlighting the critical importance of soil-vegetation dynamics in crop modeling.</w:t>
      </w:r>
    </w:p>
    <w:p w14:paraId="62420AD0" w14:textId="77777777" w:rsidR="00E8590C" w:rsidRPr="002C219E" w:rsidRDefault="00E8590C" w:rsidP="008B5CBF">
      <w:pPr>
        <w:pStyle w:val="Heading2"/>
      </w:pPr>
      <w:bookmarkStart w:id="245" w:name="_Toc204820715"/>
      <w:r w:rsidRPr="004B691C">
        <w:t>Introduction</w:t>
      </w:r>
      <w:bookmarkEnd w:id="245"/>
    </w:p>
    <w:p w14:paraId="5AA9C3CC" w14:textId="77777777" w:rsidR="004A4270" w:rsidRDefault="00E8590C" w:rsidP="008B5CBF">
      <w:r>
        <w:t>Accurate yield prediction and effective water management are foundational to modern precision agriculture</w:t>
      </w:r>
      <w:sdt>
        <w:sdtPr>
          <w:rPr>
            <w:color w:val="000000"/>
          </w:rPr>
          <w:tag w:val="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"/>
          <w:id w:val="145097844"/>
          <w:placeholder>
            <w:docPart w:val="E266927166E8437B9A396A94AC96681D"/>
          </w:placeholder>
        </w:sdtPr>
        <w:sdtContent>
          <w:r w:rsidR="002D04C4" w:rsidRPr="002D04C4">
            <w:rPr>
              <w:rFonts w:eastAsia="Times New Roman"/>
              <w:color w:val="000000"/>
            </w:rPr>
            <w:t>(Wanyama &amp; Bwambale, 2023; Lakhiar et al., 2024; Xing &amp; Wang, 2024)</w:t>
          </w:r>
        </w:sdtContent>
      </w:sdt>
      <w:r>
        <w:t>. Among the many factors influencing yield variability, water availability remains one of the most critical</w:t>
      </w:r>
      <w:r>
        <w:rPr>
          <w:rFonts w:hint="eastAsia"/>
        </w:rPr>
        <w:t xml:space="preserve"> as </w:t>
      </w:r>
      <w:r>
        <w:t>especially under increasing climate variability and frequent drought conditions</w:t>
      </w:r>
      <w:r>
        <w:rPr>
          <w:rFonts w:hint="eastAsia"/>
        </w:rPr>
        <w:t xml:space="preserve"> </w:t>
      </w:r>
      <w:sdt>
        <w:sdtPr>
          <w:rPr>
            <w:color w:val="000000"/>
          </w:rPr>
          <w:tag w:val="MENDELEY_CITATION_v3_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"/>
          <w:id w:val="-483931028"/>
          <w:placeholder>
            <w:docPart w:val="E266927166E8437B9A396A94AC96681D"/>
          </w:placeholder>
        </w:sdtPr>
        <w:sdtContent>
          <w:r w:rsidR="002D04C4" w:rsidRPr="002D04C4">
            <w:rPr>
              <w:color w:val="000000"/>
            </w:rPr>
            <w:t>(Bodner et al., 2015; Dietz et al., 2021; Javadinejad et al., 2021)</w:t>
          </w:r>
        </w:sdtContent>
      </w:sdt>
      <w:r>
        <w:rPr>
          <w:rFonts w:hint="eastAsia"/>
        </w:rPr>
        <w:t xml:space="preserve">. </w:t>
      </w:r>
    </w:p>
    <w:p w14:paraId="1AA5C646" w14:textId="524DF4D3" w:rsidR="00E8590C" w:rsidRDefault="004A4270" w:rsidP="008B5CBF">
      <w:r>
        <w:rPr>
          <w:rFonts w:hint="eastAsia"/>
        </w:rPr>
        <w:t>T</w:t>
      </w:r>
      <w:r w:rsidRPr="004A4270">
        <w:t>he timing and amount of water supply, particularly during flowering and seed-filling stages, influences soybean protein and oil content as well as yield</w:t>
      </w:r>
      <w:r>
        <w:rPr>
          <w:rFonts w:hint="eastAsia"/>
        </w:rPr>
        <w:t xml:space="preserve"> </w:t>
      </w:r>
      <w:sdt>
        <w:sdtPr>
          <w:rPr>
            <w:color w:val="000000"/>
          </w:rPr>
          <w:tag w:val="MENDELEY_CITATION_v3_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"/>
          <w:id w:val="-1170010777"/>
          <w:placeholder>
            <w:docPart w:val="E266927166E8437B9A396A94AC96681D"/>
          </w:placeholder>
        </w:sdtPr>
        <w:sdtContent>
          <w:r w:rsidR="002D04C4" w:rsidRPr="002D04C4">
            <w:rPr>
              <w:color w:val="000000"/>
            </w:rPr>
            <w:t>(Oya et al., 2004; Crusiol et al., 2021)</w:t>
          </w:r>
        </w:sdtContent>
      </w:sdt>
      <w:r w:rsidR="00E8590C">
        <w:rPr>
          <w:rFonts w:hint="eastAsia"/>
        </w:rPr>
        <w:t xml:space="preserve">. </w:t>
      </w:r>
      <w:r w:rsidR="00E8590C" w:rsidRPr="00C94923">
        <w:t>This challenge is especially pertinent in Tennessee,</w:t>
      </w:r>
      <w:r w:rsidR="00E8590C">
        <w:rPr>
          <w:rFonts w:hint="eastAsia"/>
        </w:rPr>
        <w:t xml:space="preserve"> </w:t>
      </w:r>
      <w:r w:rsidR="00E8590C" w:rsidRPr="00C94923">
        <w:t xml:space="preserve">where soybean dominates </w:t>
      </w:r>
      <w:r w:rsidR="00E8590C">
        <w:rPr>
          <w:rFonts w:hint="eastAsia"/>
        </w:rPr>
        <w:t>676, 000</w:t>
      </w:r>
      <w:r w:rsidR="00E8590C" w:rsidRPr="00C94923">
        <w:t xml:space="preserve"> </w:t>
      </w:r>
      <w:r w:rsidR="00E8590C">
        <w:t>hectares</w:t>
      </w:r>
      <w:r w:rsidR="00E8590C" w:rsidRPr="00C94923">
        <w:t xml:space="preserve">, generating </w:t>
      </w:r>
      <w:r w:rsidR="00E8590C">
        <w:rPr>
          <w:rFonts w:hint="eastAsia"/>
        </w:rPr>
        <w:t xml:space="preserve">771 million </w:t>
      </w:r>
      <w:r w:rsidR="00E8590C">
        <w:t>dollars</w:t>
      </w:r>
      <w:r w:rsidR="00E8590C" w:rsidRPr="00C94923">
        <w:t xml:space="preserve"> in annual value</w:t>
      </w:r>
      <w:r w:rsidR="00E8590C">
        <w:rPr>
          <w:rFonts w:hint="eastAsia"/>
        </w:rPr>
        <w:t xml:space="preserve"> </w:t>
      </w:r>
      <w:sdt>
        <w:sdtPr>
          <w:rPr>
            <w:color w:val="000000"/>
          </w:rPr>
          <w:tag w:val="MENDELEY_CITATION_v3_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"/>
          <w:id w:val="529616753"/>
          <w:placeholder>
            <w:docPart w:val="E266927166E8437B9A396A94AC96681D"/>
          </w:placeholder>
        </w:sdtPr>
        <w:sdtContent>
          <w:r w:rsidR="002D04C4" w:rsidRPr="002D04C4">
            <w:rPr>
              <w:color w:val="000000"/>
            </w:rPr>
            <w:t>(NASS, 2025)</w:t>
          </w:r>
        </w:sdtContent>
      </w:sdt>
      <w:r w:rsidR="00E8590C" w:rsidRPr="002D5B94">
        <w:t xml:space="preserve">. However, the average yield of </w:t>
      </w:r>
      <w:r w:rsidR="00E8590C">
        <w:rPr>
          <w:rFonts w:hint="eastAsia"/>
        </w:rPr>
        <w:t>3228 kg/ha</w:t>
      </w:r>
      <w:r w:rsidR="00E8590C" w:rsidRPr="002D5B94">
        <w:t xml:space="preserve"> exhibits high spatial variability </w:t>
      </w:r>
      <w:r w:rsidR="00E8590C">
        <w:rPr>
          <w:rFonts w:hint="eastAsia"/>
        </w:rPr>
        <w:t xml:space="preserve">within the field </w:t>
      </w:r>
      <w:r w:rsidR="00E8590C" w:rsidRPr="002D5B94">
        <w:t xml:space="preserve">due to uneven water availability </w:t>
      </w:r>
      <w:r w:rsidR="00E8590C">
        <w:rPr>
          <w:rFonts w:hint="eastAsia"/>
        </w:rPr>
        <w:t xml:space="preserve">driven by </w:t>
      </w:r>
      <w:r w:rsidR="00E8590C" w:rsidRPr="002D5B94">
        <w:t>unpredictable rainfall patterns and heterogeneous soils</w:t>
      </w:r>
      <w:r w:rsidR="00E8590C">
        <w:rPr>
          <w:rFonts w:hint="eastAsia"/>
        </w:rPr>
        <w:t xml:space="preserve"> </w:t>
      </w:r>
      <w:sdt>
        <w:sdtPr>
          <w:rPr>
            <w:color w:val="000000"/>
          </w:rPr>
          <w:tag w:val="MENDELEY_CITATION_v3_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
          <w:id w:val="1958215213"/>
          <w:placeholder>
            <w:docPart w:val="E266927166E8437B9A396A94AC96681D"/>
          </w:placeholder>
        </w:sdtPr>
        <w:sdtContent>
          <w:r w:rsidR="002D04C4" w:rsidRPr="002D04C4">
            <w:rPr>
              <w:color w:val="000000"/>
            </w:rPr>
            <w:t>(Haghverdi et al., 2019; B. G. Leib et al., 2021; Xie et al., 2024b)</w:t>
          </w:r>
        </w:sdtContent>
      </w:sdt>
      <w:r w:rsidR="00E8590C" w:rsidRPr="00E84318">
        <w:t>.</w:t>
      </w:r>
      <w:r w:rsidR="00E8590C">
        <w:rPr>
          <w:rFonts w:hint="eastAsia"/>
        </w:rPr>
        <w:t xml:space="preserve"> </w:t>
      </w:r>
      <w:r w:rsidR="00E8590C" w:rsidRPr="001244DA">
        <w:t xml:space="preserve">Traditional yield prediction methods rely on labor-intensive field surveys and </w:t>
      </w:r>
      <w:r w:rsidR="00E8590C">
        <w:rPr>
          <w:rFonts w:hint="eastAsia"/>
        </w:rPr>
        <w:t xml:space="preserve">medium-resolution </w:t>
      </w:r>
      <w:r w:rsidR="00E8590C" w:rsidRPr="001244DA">
        <w:t>satellite imagery, which often lack the spatial and temporal resolution needed for precision agriculture.</w:t>
      </w:r>
      <w:r w:rsidR="00E8590C">
        <w:rPr>
          <w:rFonts w:hint="eastAsia"/>
        </w:rPr>
        <w:t xml:space="preserve"> </w:t>
      </w:r>
      <w:r w:rsidR="00E8590C">
        <w:t>Consequently, timely and accurate s</w:t>
      </w:r>
      <w:r w:rsidR="00E8590C" w:rsidRPr="000A25F0">
        <w:t xml:space="preserve">oybean yield prediction has been a focal point of recent research </w:t>
      </w:r>
      <w:r w:rsidR="00E8590C">
        <w:t xml:space="preserve">with various innovative methods being developed to </w:t>
      </w:r>
      <w:r>
        <w:rPr>
          <w:rFonts w:hint="eastAsia"/>
        </w:rPr>
        <w:t>address</w:t>
      </w:r>
      <w:r w:rsidR="00E8590C">
        <w:t xml:space="preserve"> this challenge.</w:t>
      </w:r>
    </w:p>
    <w:p w14:paraId="64B436CE" w14:textId="22912384" w:rsidR="00E8590C" w:rsidRDefault="00E8590C" w:rsidP="008B5CBF">
      <w:r>
        <w:t xml:space="preserve">Remote sensing (RS) technology has gained popularity for crop yield prediction due to its wide-area coverage, continuous monitoring, and affordability </w:t>
      </w:r>
      <w:sdt>
        <w:sdtPr>
          <w:rPr>
            <w:color w:val="000000"/>
          </w:rPr>
          <w:tag w:val="MENDELEY_CITATION_v3_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"/>
          <w:id w:val="-403454176"/>
          <w:placeholder>
            <w:docPart w:val="E266927166E8437B9A396A94AC96681D"/>
          </w:placeholder>
        </w:sdtPr>
        <w:sdtContent>
          <w:r w:rsidR="002D04C4" w:rsidRPr="002D04C4">
            <w:rPr>
              <w:color w:val="000000"/>
            </w:rPr>
            <w:t xml:space="preserve">(Qiao et al., 2021; </w:t>
          </w:r>
          <w:r w:rsidR="002D04C4" w:rsidRPr="002D04C4">
            <w:rPr>
              <w:color w:val="000000"/>
            </w:rPr>
            <w:lastRenderedPageBreak/>
            <w:t>Meganathan et al., 2022)</w:t>
          </w:r>
        </w:sdtContent>
      </w:sdt>
      <w:r>
        <w:t xml:space="preserve">. Crop yield prediction based on RS can be accomplished by two main categories of models: </w:t>
      </w:r>
      <w:bookmarkStart w:id="246" w:name="_Hlk204984607"/>
      <w:r w:rsidRPr="00993AAC">
        <w:t xml:space="preserve">process-based biophysical </w:t>
      </w:r>
      <w:bookmarkEnd w:id="246"/>
      <w:r w:rsidRPr="00993AAC">
        <w:t>(PB) and machine-learning (ML) models</w:t>
      </w:r>
      <w:r>
        <w:t xml:space="preserve"> </w:t>
      </w:r>
      <w:sdt>
        <w:sdtPr>
          <w:rPr>
            <w:color w:val="000000"/>
          </w:rPr>
          <w:tag w:val="MENDELEY_CITATION_v3_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"/>
          <w:id w:val="-2139490156"/>
          <w:placeholder>
            <w:docPart w:val="E266927166E8437B9A396A94AC96681D"/>
          </w:placeholder>
        </w:sdtPr>
        <w:sdtContent>
          <w:r w:rsidR="002D04C4" w:rsidRPr="002D04C4">
            <w:rPr>
              <w:color w:val="000000"/>
            </w:rPr>
            <w:t>(Fathi et al., 2023)</w:t>
          </w:r>
        </w:sdtContent>
      </w:sdt>
      <w:r>
        <w:t xml:space="preserve">. </w:t>
      </w:r>
      <w:r w:rsidR="004A4270">
        <w:rPr>
          <w:rFonts w:hint="eastAsia"/>
        </w:rPr>
        <w:t>P</w:t>
      </w:r>
      <w:r w:rsidR="004A4270" w:rsidRPr="004A4270">
        <w:t xml:space="preserve">rocess-based biophysical </w:t>
      </w:r>
      <w:r>
        <w:t xml:space="preserve">models </w:t>
      </w:r>
      <w:r w:rsidRPr="00993AAC">
        <w:t>rely on the understanding of the biological processes involved in crop growth to make predictions</w:t>
      </w:r>
      <w:r>
        <w:t>, such as crop height and leaf area index</w:t>
      </w:r>
      <w:r w:rsidRPr="00993AAC">
        <w:t xml:space="preserve">. However, </w:t>
      </w:r>
      <w:r>
        <w:t>the</w:t>
      </w:r>
      <w:r w:rsidRPr="00993AAC">
        <w:t xml:space="preserve"> drawback of these models is the reliance on detailed </w:t>
      </w:r>
      <w:r>
        <w:t xml:space="preserve">ground data to calibrate the crop growth model, and the ground data is usually costly and time-consuming, which constrains its practicality for large scale application such as state level assessment </w:t>
      </w:r>
      <w:sdt>
        <w:sdtPr>
          <w:rPr>
            <w:color w:val="000000"/>
          </w:rPr>
          <w:tag w:val="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"/>
          <w:id w:val="-720894519"/>
          <w:placeholder>
            <w:docPart w:val="E266927166E8437B9A396A94AC96681D"/>
          </w:placeholder>
        </w:sdtPr>
        <w:sdtContent>
          <w:r w:rsidR="002D04C4" w:rsidRPr="002D04C4">
            <w:rPr>
              <w:color w:val="000000"/>
            </w:rPr>
            <w:t>(Huang et al., 2022; Mohite et al., 2023)</w:t>
          </w:r>
        </w:sdtContent>
      </w:sdt>
      <w:r>
        <w:t>.</w:t>
      </w:r>
    </w:p>
    <w:p w14:paraId="70A772B2" w14:textId="7A518FC0" w:rsidR="00E8590C" w:rsidRDefault="00E8590C" w:rsidP="008B5CBF">
      <w:r>
        <w:rPr>
          <w:rFonts w:hint="eastAsia"/>
        </w:rPr>
        <w:t>M</w:t>
      </w:r>
      <w:r w:rsidRPr="00993AAC">
        <w:t xml:space="preserve">achine-learning models offer an alternative approach </w:t>
      </w:r>
      <w:r>
        <w:t xml:space="preserve">for soybean yield prediction with remote sensing </w:t>
      </w:r>
      <w:r w:rsidRPr="00C8440E">
        <w:t xml:space="preserve">at different scales, including county level, regional, and farm level. </w:t>
      </w:r>
      <w:r>
        <w:t xml:space="preserve">On the county level, </w:t>
      </w:r>
      <w:sdt>
        <w:sdtPr>
          <w:rPr>
            <w:color w:val="000000"/>
          </w:rPr>
          <w:tag w:val="MENDELEY_CITATION_v3_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"/>
          <w:id w:val="2018498732"/>
          <w:placeholder>
            <w:docPart w:val="E266927166E8437B9A396A94AC96681D"/>
          </w:placeholder>
        </w:sdtPr>
        <w:sdtContent>
          <w:r w:rsidR="002D04C4" w:rsidRPr="002D04C4">
            <w:rPr>
              <w:color w:val="000000"/>
            </w:rPr>
            <w:t>Sun et al. (2019)</w:t>
          </w:r>
        </w:sdtContent>
      </w:sdt>
      <w:r>
        <w:rPr>
          <w:color w:val="000000"/>
        </w:rPr>
        <w:t xml:space="preserve"> </w:t>
      </w:r>
      <w:r>
        <w:rPr>
          <w:rFonts w:hint="eastAsia"/>
        </w:rPr>
        <w:t>combined convolutional neural networks (CNN) and long short-term memory (LSTM)</w:t>
      </w:r>
      <w:r w:rsidRPr="00C8440E">
        <w:t xml:space="preserve"> model for soybean yield prediction</w:t>
      </w:r>
      <w:r>
        <w:t xml:space="preserve"> by</w:t>
      </w:r>
      <w:r w:rsidRPr="00C8440E">
        <w:t xml:space="preserve"> demonstrating superior performance in both end-of-season and in-season predictions. Furthermore, </w:t>
      </w:r>
      <w:sdt>
        <w:sdtPr>
          <w:rPr>
            <w:color w:val="000000"/>
          </w:rPr>
          <w:tag w:val="MENDELEY_CITATION_v3_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"/>
          <w:id w:val="339513644"/>
          <w:placeholder>
            <w:docPart w:val="E266927166E8437B9A396A94AC96681D"/>
          </w:placeholder>
        </w:sdtPr>
        <w:sdtContent>
          <w:r w:rsidR="002D04C4" w:rsidRPr="002D04C4">
            <w:rPr>
              <w:color w:val="000000"/>
            </w:rPr>
            <w:t>Fathi et al. (2023)</w:t>
          </w:r>
        </w:sdtContent>
      </w:sdt>
      <w:r>
        <w:rPr>
          <w:rFonts w:hint="eastAsia"/>
          <w:color w:val="000000"/>
        </w:rPr>
        <w:t xml:space="preserve"> </w:t>
      </w:r>
      <w:r w:rsidRPr="00C8440E">
        <w:t>designed a model</w:t>
      </w:r>
      <w:r>
        <w:rPr>
          <w:rFonts w:hint="eastAsia"/>
        </w:rPr>
        <w:t xml:space="preserve"> combining three-dimensional residual network (3D-ResNet) </w:t>
      </w:r>
      <w:r>
        <w:t>and</w:t>
      </w:r>
      <w:r>
        <w:rPr>
          <w:rFonts w:hint="eastAsia"/>
        </w:rPr>
        <w:t xml:space="preserve"> bidirectional LSTM </w:t>
      </w:r>
      <w:r>
        <w:t xml:space="preserve">whose </w:t>
      </w:r>
      <w:r w:rsidRPr="00C8440E">
        <w:t>superior performance</w:t>
      </w:r>
      <w:r>
        <w:t xml:space="preserve"> </w:t>
      </w:r>
      <w:r w:rsidRPr="00C8440E">
        <w:t>with shorter training periods could bring valuable insights into the county-level soybean yield prediction.</w:t>
      </w:r>
      <w:r>
        <w:t xml:space="preserve"> </w:t>
      </w:r>
      <w:r w:rsidRPr="00C8440E">
        <w:t>At the regional level</w:t>
      </w:r>
      <w:r>
        <w:t xml:space="preserve">, </w:t>
      </w:r>
      <w:sdt>
        <w:sdtPr>
          <w:rPr>
            <w:color w:val="000000"/>
          </w:rPr>
          <w:tag w:val="MENDELEY_CITATION_v3_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"/>
          <w:id w:val="-807089339"/>
          <w:placeholder>
            <w:docPart w:val="E266927166E8437B9A396A94AC96681D"/>
          </w:placeholder>
        </w:sdtPr>
        <w:sdtContent>
          <w:r w:rsidR="002D04C4" w:rsidRPr="002D04C4">
            <w:rPr>
              <w:color w:val="000000"/>
            </w:rPr>
            <w:t>Wang et al. (2023)</w:t>
          </w:r>
        </w:sdtContent>
      </w:sdt>
      <w:r w:rsidRPr="00C8440E">
        <w:t xml:space="preserve"> proposed a </w:t>
      </w:r>
      <w:r>
        <w:t>three-dimensional</w:t>
      </w:r>
      <w:r w:rsidRPr="00C8440E">
        <w:t xml:space="preserve"> </w:t>
      </w:r>
      <w:r>
        <w:rPr>
          <w:rFonts w:hint="eastAsia"/>
        </w:rPr>
        <w:t>CNN</w:t>
      </w:r>
      <w:r w:rsidRPr="00C8440E">
        <w:t xml:space="preserve"> with dimension reduction and metric learning for crop yield prediction.</w:t>
      </w:r>
      <w:r>
        <w:t xml:space="preserve"> </w:t>
      </w:r>
      <w:r w:rsidRPr="00C8440E">
        <w:t xml:space="preserve">Moreover, </w:t>
      </w:r>
      <w:sdt>
        <w:sdtPr>
          <w:rPr>
            <w:color w:val="000000"/>
          </w:rPr>
          <w:tag w:val="MENDELEY_CITATION_v3_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"/>
          <w:id w:val="755168460"/>
          <w:placeholder>
            <w:docPart w:val="E266927166E8437B9A396A94AC96681D"/>
          </w:placeholder>
        </w:sdtPr>
        <w:sdtContent>
          <w:r w:rsidR="002D04C4" w:rsidRPr="002D04C4">
            <w:rPr>
              <w:color w:val="000000"/>
            </w:rPr>
            <w:t>Mohite et al. (2023)</w:t>
          </w:r>
        </w:sdtContent>
      </w:sdt>
      <w:r w:rsidRPr="00C8440E">
        <w:t xml:space="preserve"> integrated remote sensing and weather observations for soybean yield prediction at the municipality level, demonstrating the potential of such integrated approaches for in-season forecasting.</w:t>
      </w:r>
      <w:r>
        <w:t xml:space="preserve"> </w:t>
      </w:r>
      <w:sdt>
        <w:sdtPr>
          <w:rPr>
            <w:color w:val="000000"/>
          </w:rPr>
          <w:tag w:val="MENDELEY_CITATION_v3_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"/>
          <w:id w:val="1696277328"/>
          <w:placeholder>
            <w:docPart w:val="E266927166E8437B9A396A94AC96681D"/>
          </w:placeholder>
        </w:sdtPr>
        <w:sdtContent>
          <w:r w:rsidR="002D04C4" w:rsidRPr="002D04C4">
            <w:rPr>
              <w:color w:val="000000"/>
            </w:rPr>
            <w:t>You et al. (2017)</w:t>
          </w:r>
        </w:sdtContent>
      </w:sdt>
      <w:r>
        <w:rPr>
          <w:color w:val="000000"/>
        </w:rPr>
        <w:t xml:space="preserve"> </w:t>
      </w:r>
      <w:r w:rsidRPr="00C8440E">
        <w:t xml:space="preserve">proposed a deep gaussian process </w:t>
      </w:r>
      <w:r>
        <w:t xml:space="preserve">for regional and </w:t>
      </w:r>
      <w:r>
        <w:lastRenderedPageBreak/>
        <w:t>county-level</w:t>
      </w:r>
      <w:r w:rsidRPr="00C8440E">
        <w:t xml:space="preserve"> crop yield prediction, which explicitly models the spatial-temporal structure of the data for accurate and scalable prediction.</w:t>
      </w:r>
    </w:p>
    <w:p w14:paraId="62E80C26" w14:textId="0AFE27AD" w:rsidR="00E8590C" w:rsidRDefault="00E8590C" w:rsidP="008B5CBF">
      <w:r>
        <w:t>On the farm scale, U</w:t>
      </w:r>
      <w:r w:rsidRPr="009E2953">
        <w:t>nmanned Aerial Vehicles (UAVs)</w:t>
      </w:r>
      <w:r>
        <w:t xml:space="preserve"> are carried out with the advantages in higher</w:t>
      </w:r>
      <w:r>
        <w:rPr>
          <w:rFonts w:hint="eastAsia"/>
        </w:rPr>
        <w:t xml:space="preserve"> </w:t>
      </w:r>
      <w:r>
        <w:t xml:space="preserve">temporal and spatial resolutions unattainable by satellite. </w:t>
      </w:r>
      <w:r w:rsidRPr="009506B3">
        <w:t>These UAVs are commonly equipped with cameras capable of capturing RGB bands</w:t>
      </w:r>
      <w:r w:rsidRPr="00A36FF5">
        <w:t xml:space="preserve">. </w:t>
      </w:r>
      <w:r w:rsidRPr="009E3D00">
        <w:t>Some researchers</w:t>
      </w:r>
      <w:r>
        <w:t xml:space="preserve"> </w:t>
      </w:r>
      <w:sdt>
        <w:sdtPr>
          <w:rPr>
            <w:color w:val="000000"/>
          </w:rPr>
          <w:tag w:val="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"/>
          <w:id w:val="1194274536"/>
          <w:placeholder>
            <w:docPart w:val="E266927166E8437B9A396A94AC96681D"/>
          </w:placeholder>
        </w:sdtPr>
        <w:sdtContent>
          <w:r w:rsidR="002D04C4" w:rsidRPr="002D04C4">
            <w:rPr>
              <w:color w:val="000000"/>
            </w:rPr>
            <w:t>(Y. Ma et al., 2022; Sanches et al., 2018; Zeng et al., 2021)</w:t>
          </w:r>
        </w:sdtContent>
      </w:sdt>
      <w:r w:rsidRPr="00A36FF5">
        <w:t xml:space="preserve"> believe these </w:t>
      </w:r>
      <w:r>
        <w:rPr>
          <w:rFonts w:hint="eastAsia"/>
        </w:rPr>
        <w:t xml:space="preserve">RGB </w:t>
      </w:r>
      <w:r w:rsidRPr="00A36FF5">
        <w:t>cameras can be effectively employed to assess vegetation cover and canopy vigor. This</w:t>
      </w:r>
      <w:r w:rsidRPr="009506B3">
        <w:t xml:space="preserve"> is based on the principle that chlorophyll strongly absorbs red wavelengths while reflecting green wavelengths, making the latter more indicative of high chlorophyll levels.</w:t>
      </w:r>
      <w:r>
        <w:t xml:space="preserve"> </w:t>
      </w:r>
      <w:r w:rsidRPr="009506B3">
        <w:t xml:space="preserve">Furthermore, UAVs are often outfitted with </w:t>
      </w:r>
      <w:r>
        <w:t>multispectral</w:t>
      </w:r>
      <w:r w:rsidRPr="009506B3">
        <w:t xml:space="preserve"> cameras designed to capture </w:t>
      </w:r>
      <w:r>
        <w:t>more</w:t>
      </w:r>
      <w:r w:rsidRPr="009506B3">
        <w:t xml:space="preserve"> spectral reflectance of plants. This capability enables the visualization of spatial variability </w:t>
      </w:r>
      <w:r>
        <w:t>via</w:t>
      </w:r>
      <w:r w:rsidRPr="009506B3">
        <w:t xml:space="preserve"> vegetation indices (VIs)</w:t>
      </w:r>
      <w:r w:rsidR="004A4270">
        <w:rPr>
          <w:rFonts w:hint="eastAsia"/>
        </w:rPr>
        <w:t xml:space="preserve"> which</w:t>
      </w:r>
      <w:r>
        <w:t xml:space="preserve"> </w:t>
      </w:r>
      <w:r w:rsidRPr="009506B3">
        <w:t>is instrumental in enhancing the visibility of vegetation features</w:t>
      </w:r>
      <w:r>
        <w:t xml:space="preserve"> </w:t>
      </w:r>
      <w:r w:rsidRPr="009506B3">
        <w:t>by mitigating the effects of soil, viewing angles, and topography, thereby providing a more accurate evaluation of plant vigor and stress.</w:t>
      </w:r>
    </w:p>
    <w:p w14:paraId="7B2706D0" w14:textId="7A99BD86" w:rsidR="00E8590C" w:rsidRDefault="00E8590C" w:rsidP="008B5CBF">
      <w:r w:rsidRPr="004C471E">
        <w:t xml:space="preserve">Recent studies have underscored the efficacy of </w:t>
      </w:r>
      <w:r>
        <w:t>UAV with multispectral cameras</w:t>
      </w:r>
      <w:r w:rsidRPr="004C471E">
        <w:t xml:space="preserve"> in providing timely insights into plant growth and development, which are crucial for estimating final crop yield potentials. </w:t>
      </w:r>
      <w:sdt>
        <w:sdtPr>
          <w:rPr>
            <w:color w:val="000000"/>
          </w:rPr>
          <w:tag w:val="MENDELEY_CITATION_v3_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"/>
          <w:id w:val="1162431113"/>
          <w:placeholder>
            <w:docPart w:val="E266927166E8437B9A396A94AC96681D"/>
          </w:placeholder>
        </w:sdtPr>
        <w:sdtContent>
          <w:r w:rsidR="002D04C4" w:rsidRPr="002D04C4">
            <w:rPr>
              <w:color w:val="000000"/>
            </w:rPr>
            <w:t>Campos et al. (2018)</w:t>
          </w:r>
        </w:sdtContent>
      </w:sdt>
      <w:r>
        <w:rPr>
          <w:color w:val="000000"/>
        </w:rPr>
        <w:t xml:space="preserve"> </w:t>
      </w:r>
      <w:r w:rsidRPr="004C471E">
        <w:t xml:space="preserve">highlighted this capacity, emphasizing the role of remote sensing in capturing dynamic </w:t>
      </w:r>
      <w:r>
        <w:rPr>
          <w:rFonts w:hint="eastAsia"/>
        </w:rPr>
        <w:t>crop biomass</w:t>
      </w:r>
      <w:r w:rsidRPr="004C471E">
        <w:t xml:space="preserve">. Building on this, </w:t>
      </w:r>
      <w:sdt>
        <w:sdtPr>
          <w:rPr>
            <w:color w:val="000000"/>
          </w:rPr>
          <w:tag w:val="MENDELEY_CITATION_v3_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"/>
          <w:id w:val="554131188"/>
          <w:placeholder>
            <w:docPart w:val="E266927166E8437B9A396A94AC96681D"/>
          </w:placeholder>
        </w:sdtPr>
        <w:sdtContent>
          <w:r w:rsidR="002D04C4" w:rsidRPr="002D04C4">
            <w:rPr>
              <w:color w:val="000000"/>
            </w:rPr>
            <w:t>Yu et al. (2017)</w:t>
          </w:r>
        </w:sdtContent>
      </w:sdt>
      <w:r>
        <w:rPr>
          <w:color w:val="000000"/>
        </w:rPr>
        <w:t xml:space="preserve"> </w:t>
      </w:r>
      <w:r w:rsidRPr="004C471E">
        <w:t xml:space="preserve">demonstrated that crop yields could be predicted by constructing remote sensing models that integrate crop-specific spectral reflectance features with VIs. Further expanding the application of this technology, </w:t>
      </w:r>
      <w:sdt>
        <w:sdtPr>
          <w:rPr>
            <w:color w:val="000000"/>
          </w:rPr>
          <w:tag w:val="MENDELEY_CITATION_v3_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"/>
          <w:id w:val="1280068642"/>
          <w:placeholder>
            <w:docPart w:val="E266927166E8437B9A396A94AC96681D"/>
          </w:placeholder>
        </w:sdtPr>
        <w:sdtContent>
          <w:r w:rsidR="002D04C4" w:rsidRPr="002D04C4">
            <w:rPr>
              <w:color w:val="000000"/>
            </w:rPr>
            <w:t>Fu et al. (2020)</w:t>
          </w:r>
        </w:sdtContent>
      </w:sdt>
      <w:r>
        <w:rPr>
          <w:color w:val="000000"/>
        </w:rPr>
        <w:t xml:space="preserve"> </w:t>
      </w:r>
      <w:r w:rsidRPr="004C471E">
        <w:t>described the successful use of a multispectral camera mounted on a</w:t>
      </w:r>
      <w:r>
        <w:t xml:space="preserve"> UAV</w:t>
      </w:r>
      <w:r w:rsidRPr="004C471E">
        <w:t xml:space="preserve">, showcasing its broad </w:t>
      </w:r>
      <w:r w:rsidRPr="004C471E">
        <w:lastRenderedPageBreak/>
        <w:t>potential in monitoring crop growth indices and yield estimation</w:t>
      </w:r>
      <w:r>
        <w:t>.</w:t>
      </w:r>
      <w:r>
        <w:rPr>
          <w:rFonts w:hint="eastAsia"/>
        </w:rPr>
        <w:t xml:space="preserve"> </w:t>
      </w:r>
      <w:r w:rsidRPr="004C471E">
        <w:t xml:space="preserve">Crucial to </w:t>
      </w:r>
      <w:r>
        <w:t xml:space="preserve">accurately </w:t>
      </w:r>
      <w:r w:rsidRPr="004C471E">
        <w:t>predicting soybean yield is the phenological stage at which images are collected</w:t>
      </w:r>
      <w:r>
        <w:t xml:space="preserve">. </w:t>
      </w:r>
      <w:sdt>
        <w:sdtPr>
          <w:rPr>
            <w:color w:val="000000"/>
          </w:rPr>
          <w:tag w:val="MENDELEY_CITATION_v3_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"/>
          <w:id w:val="760408028"/>
          <w:placeholder>
            <w:docPart w:val="E266927166E8437B9A396A94AC96681D"/>
          </w:placeholder>
        </w:sdtPr>
        <w:sdtContent>
          <w:r w:rsidR="002D04C4" w:rsidRPr="002D04C4">
            <w:rPr>
              <w:color w:val="000000"/>
            </w:rPr>
            <w:t>Maimaitijiang et al. (2020)</w:t>
          </w:r>
        </w:sdtContent>
      </w:sdt>
      <w:r>
        <w:rPr>
          <w:color w:val="000000"/>
        </w:rPr>
        <w:t xml:space="preserve"> </w:t>
      </w:r>
      <w:r w:rsidRPr="004C471E">
        <w:t>identified an optimal time window for yield prediction, typically spanning from the flowering stage to the initial seed filling stages (R2 to R5), with several studies</w:t>
      </w:r>
      <w:r>
        <w:t xml:space="preserve"> </w:t>
      </w:r>
      <w:sdt>
        <w:sdtPr>
          <w:rPr>
            <w:color w:val="000000"/>
          </w:rPr>
          <w:tag w:val="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"/>
          <w:id w:val="-402057875"/>
          <w:placeholder>
            <w:docPart w:val="E266927166E8437B9A396A94AC96681D"/>
          </w:placeholder>
        </w:sdtPr>
        <w:sdtContent>
          <w:r w:rsidR="002D04C4" w:rsidRPr="002D04C4">
            <w:rPr>
              <w:color w:val="000000"/>
            </w:rPr>
            <w:t>(Gao et al., 2020; B. L. Ma et al., 2001; Wu et al., 2013; K. F. Zhang et al., 2019)</w:t>
          </w:r>
        </w:sdtContent>
      </w:sdt>
      <w:r w:rsidRPr="004C471E">
        <w:t xml:space="preserve"> specifically pointing out the initial seed filling stage (R5) as most conducive for accurate predictions.</w:t>
      </w:r>
    </w:p>
    <w:p w14:paraId="233D40D1" w14:textId="3C09516A" w:rsidR="00E8590C" w:rsidRDefault="00E8590C" w:rsidP="008B5CBF">
      <w:r w:rsidRPr="00C55623">
        <w:t xml:space="preserve">While crop yield prediction using </w:t>
      </w:r>
      <w:r>
        <w:rPr>
          <w:rFonts w:hint="eastAsia"/>
        </w:rPr>
        <w:t>UAV</w:t>
      </w:r>
      <w:r w:rsidRPr="00C55623">
        <w:t xml:space="preserve"> has seen rapid development in recent years, several methodological and practical gaps remain. A substantial number of studies rely either on RGB or multispectral imagery, but direct comparisons between these sensor types are still limited. This makes it difficult to assess the relative trade-offs between lower-cost RGB sensors and more spectrally rich but expensive multispectral systems</w:t>
      </w:r>
      <w:r>
        <w:rPr>
          <w:rFonts w:hint="eastAsia"/>
        </w:rPr>
        <w:t xml:space="preserve"> </w:t>
      </w:r>
      <w:sdt>
        <w:sdtPr>
          <w:rPr>
            <w:color w:val="000000"/>
          </w:rPr>
          <w:tag w:val="MENDELEY_CITATION_v3_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"/>
          <w:id w:val="-746808397"/>
          <w:placeholder>
            <w:docPart w:val="E266927166E8437B9A396A94AC96681D"/>
          </w:placeholder>
        </w:sdtPr>
        <w:sdtContent>
          <w:r w:rsidR="002D04C4" w:rsidRPr="002D04C4">
            <w:rPr>
              <w:color w:val="000000"/>
            </w:rPr>
            <w:t>(Maimaitijiang et al., 2020)</w:t>
          </w:r>
        </w:sdtContent>
      </w:sdt>
      <w:r>
        <w:rPr>
          <w:rFonts w:hint="eastAsia"/>
        </w:rPr>
        <w:t xml:space="preserve">. </w:t>
      </w:r>
      <w:r w:rsidRPr="00C55623">
        <w:t>In parallel, many studies emphasize yield prediction at a specific point during the season, yet few systematically evaluate how prediction accuracy varies between in-season estimates and post-season assessments, which are critical for real-time decision-making versus retrospective evaluation</w:t>
      </w:r>
      <w:r>
        <w:rPr>
          <w:rFonts w:hint="eastAsia"/>
        </w:rPr>
        <w:t xml:space="preserve"> </w:t>
      </w:r>
      <w:sdt>
        <w:sdtPr>
          <w:rPr>
            <w:color w:val="000000"/>
          </w:rPr>
          <w:tag w:val="MENDELEY_CITATION_v3_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"/>
          <w:id w:val="411203215"/>
          <w:placeholder>
            <w:docPart w:val="E266927166E8437B9A396A94AC96681D"/>
          </w:placeholder>
        </w:sdtPr>
        <w:sdtContent>
          <w:r w:rsidR="002D04C4" w:rsidRPr="002D04C4">
            <w:rPr>
              <w:color w:val="000000"/>
            </w:rPr>
            <w:t>(Herrero-Huerta et al., 2020; Amankulova et al., 2023)</w:t>
          </w:r>
        </w:sdtContent>
      </w:sdt>
      <w:r>
        <w:rPr>
          <w:rFonts w:hint="eastAsia"/>
        </w:rPr>
        <w:t>.</w:t>
      </w:r>
    </w:p>
    <w:p w14:paraId="7FEC5116" w14:textId="77777777" w:rsidR="00E8590C" w:rsidRDefault="00E8590C" w:rsidP="008B5CBF">
      <w:r w:rsidRPr="000C2C8D">
        <w:t xml:space="preserve">These limitations hinder a comprehensive understanding of sensor performance and temporal dynamics in yield modeling. Therefore, the objective of this study is to evaluate and compare the performance of yield prediction models based on RGB and multispectral UAV imagery, and to analyze how prediction accuracy differs between in-season and post-season prediction windows. These comparisons aim to provide practical insights into </w:t>
      </w:r>
      <w:r w:rsidRPr="000C2C8D">
        <w:lastRenderedPageBreak/>
        <w:t>sensor selection and timing strategies for improving yield prediction accuracy in precision agriculture.</w:t>
      </w:r>
    </w:p>
    <w:p w14:paraId="27EFBDEB" w14:textId="77777777" w:rsidR="00E8590C" w:rsidRDefault="00E8590C" w:rsidP="008B5CBF">
      <w:pPr>
        <w:pStyle w:val="Heading2"/>
      </w:pPr>
      <w:bookmarkStart w:id="247" w:name="_Toc204820716"/>
      <w:r w:rsidRPr="003171F9">
        <w:t>Method</w:t>
      </w:r>
      <w:bookmarkEnd w:id="247"/>
    </w:p>
    <w:p w14:paraId="0F157A23" w14:textId="77777777" w:rsidR="00E8590C" w:rsidRPr="008956CE" w:rsidRDefault="00E8590C" w:rsidP="00E34CCB">
      <w:pPr>
        <w:pStyle w:val="Heading3"/>
      </w:pPr>
      <w:bookmarkStart w:id="248" w:name="_Toc204820717"/>
      <w:r w:rsidRPr="008956CE">
        <w:t>Study site</w:t>
      </w:r>
      <w:bookmarkEnd w:id="248"/>
    </w:p>
    <w:p w14:paraId="45FB3F3F" w14:textId="7E21EC2B" w:rsidR="00E8590C" w:rsidRDefault="00E8590C" w:rsidP="008B5CBF">
      <w:r w:rsidRPr="00BE53E3">
        <w:t>This research was conducted at the West Tennessee Research and Education Center, Jackson, TN (35.624°N, 88.845°W). Th</w:t>
      </w:r>
      <w:r>
        <w:t>is area</w:t>
      </w:r>
      <w:r w:rsidRPr="00BE53E3">
        <w:t xml:space="preserve"> is characterized by a humid subtropical climate under the Köppen classification with an average annual rainfall of 1,300 mm, although the distribution is erratic. The soil profile of the experimental field is heterogeneous, comprising three predominant types: a shallow silt loam overlying sand, a moderately deep silt loam over sand, and a deep silt loam. Chapter </w:t>
      </w:r>
      <w:r w:rsidR="00A762D2">
        <w:rPr>
          <w:rFonts w:hint="eastAsia"/>
        </w:rPr>
        <w:t>Four</w:t>
      </w:r>
      <w:r>
        <w:rPr>
          <w:rFonts w:hint="eastAsia"/>
        </w:rPr>
        <w:t xml:space="preserve"> had proved that rainfed yield </w:t>
      </w:r>
      <w:r>
        <w:t>in</w:t>
      </w:r>
      <w:r>
        <w:rPr>
          <w:rFonts w:hint="eastAsia"/>
        </w:rPr>
        <w:t xml:space="preserve"> 2020 </w:t>
      </w:r>
      <w:r>
        <w:t>could be</w:t>
      </w:r>
      <w:r>
        <w:rPr>
          <w:rFonts w:hint="eastAsia"/>
        </w:rPr>
        <w:t xml:space="preserve"> effective in identifying surface soil texture variability in this field</w:t>
      </w:r>
      <w:r w:rsidRPr="00BE53E3">
        <w:t>.</w:t>
      </w:r>
      <w:r>
        <w:rPr>
          <w:rFonts w:hint="eastAsia"/>
        </w:rPr>
        <w:t xml:space="preserve"> The rainfed yield in 2020 was used as the soil data in the predictive model</w:t>
      </w:r>
      <w:r w:rsidR="00A762D2">
        <w:rPr>
          <w:rFonts w:hint="eastAsia"/>
        </w:rPr>
        <w:t xml:space="preserve">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_Ref204825511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Figure 5.1</w:t>
      </w:r>
      <w:r w:rsidR="00A762D2" w:rsidRPr="00A762D2">
        <w:rPr>
          <w:rStyle w:val="TableintextChar"/>
          <w:rFonts w:eastAsia="SimSun"/>
        </w:rPr>
        <w:fldChar w:fldCharType="end"/>
      </w:r>
      <w:r w:rsidR="00A762D2">
        <w:rPr>
          <w:rFonts w:hint="eastAsia"/>
        </w:rPr>
        <w:t>).</w:t>
      </w:r>
    </w:p>
    <w:p w14:paraId="52B62602" w14:textId="77777777" w:rsidR="00E8590C" w:rsidRPr="008956CE" w:rsidRDefault="00E8590C" w:rsidP="00E34CCB">
      <w:pPr>
        <w:pStyle w:val="Heading3"/>
      </w:pPr>
      <w:bookmarkStart w:id="249" w:name="_Toc204820718"/>
      <w:r>
        <w:t>Ground field experiment setup</w:t>
      </w:r>
      <w:bookmarkEnd w:id="249"/>
    </w:p>
    <w:p w14:paraId="30DCF790" w14:textId="65EE9431" w:rsidR="00E8590C" w:rsidRDefault="00E8590C" w:rsidP="008B5CBF">
      <w:r>
        <w:t xml:space="preserve">Soybeans were cultivated using a no-till system with planting dates </w:t>
      </w:r>
      <w:r w:rsidRPr="001B530B">
        <w:t>on May 3</w:t>
      </w:r>
      <w:r w:rsidRPr="004A4270">
        <w:rPr>
          <w:vertAlign w:val="superscript"/>
        </w:rPr>
        <w:t>rd</w:t>
      </w:r>
      <w:r w:rsidR="004A4270">
        <w:rPr>
          <w:rFonts w:hint="eastAsia"/>
        </w:rPr>
        <w:t>,</w:t>
      </w:r>
      <w:r w:rsidRPr="001B530B">
        <w:t xml:space="preserve"> </w:t>
      </w:r>
      <w:r w:rsidR="00C54D26">
        <w:t>2023,</w:t>
      </w:r>
      <w:r w:rsidR="004A4270">
        <w:rPr>
          <w:rFonts w:hint="eastAsia"/>
        </w:rPr>
        <w:t xml:space="preserve"> </w:t>
      </w:r>
      <w:r w:rsidRPr="001B530B">
        <w:t xml:space="preserve">and </w:t>
      </w:r>
      <w:r w:rsidR="004A4270">
        <w:rPr>
          <w:rFonts w:hint="eastAsia"/>
        </w:rPr>
        <w:t xml:space="preserve">May </w:t>
      </w:r>
      <w:r w:rsidRPr="001B530B">
        <w:t>4</w:t>
      </w:r>
      <w:r w:rsidRPr="004A4270">
        <w:rPr>
          <w:vertAlign w:val="superscript"/>
        </w:rPr>
        <w:t>th</w:t>
      </w:r>
      <w:r w:rsidR="004A4270">
        <w:rPr>
          <w:rFonts w:hint="eastAsia"/>
        </w:rPr>
        <w:t>,</w:t>
      </w:r>
      <w:r w:rsidRPr="001B530B">
        <w:t xml:space="preserve"> 2024</w:t>
      </w:r>
      <w:r w:rsidR="004A4270">
        <w:rPr>
          <w:rFonts w:hint="eastAsia"/>
        </w:rPr>
        <w:t xml:space="preserve">, </w:t>
      </w:r>
      <w:r w:rsidR="004A4270">
        <w:t>respectively</w:t>
      </w:r>
      <w:r>
        <w:t xml:space="preserve">. Weed and pest management strategies </w:t>
      </w:r>
      <w:r w:rsidR="00C54D26">
        <w:rPr>
          <w:rFonts w:hint="eastAsia"/>
        </w:rPr>
        <w:t>followed in</w:t>
      </w:r>
      <w:r>
        <w:t xml:space="preserve"> th</w:t>
      </w:r>
      <w:r w:rsidR="00C54D26">
        <w:rPr>
          <w:rFonts w:hint="eastAsia"/>
        </w:rPr>
        <w:t>is study were consistent with</w:t>
      </w:r>
      <w:r>
        <w:t xml:space="preserve"> University of Tennessee Extension guidelines </w:t>
      </w:r>
      <w:r w:rsidR="00C54D26">
        <w:rPr>
          <w:rFonts w:hint="eastAsia"/>
        </w:rPr>
        <w:t>for</w:t>
      </w:r>
      <w:r>
        <w:t xml:space="preserve"> soybean production. The supplemental irrigation design encompassed the determination of both initial timing and irrigation rates (</w:t>
      </w:r>
      <w:r w:rsidR="00A762D2" w:rsidRPr="00A762D2">
        <w:rPr>
          <w:rStyle w:val="TableintextChar"/>
          <w:rFonts w:eastAsia="SimSun"/>
        </w:rPr>
        <w:fldChar w:fldCharType="begin"/>
      </w:r>
      <w:r w:rsidR="00A762D2" w:rsidRPr="00A762D2">
        <w:rPr>
          <w:rStyle w:val="TableintextChar"/>
          <w:rFonts w:eastAsia="SimSun"/>
        </w:rPr>
        <w:instrText xml:space="preserve"> REF _Ref204824991 \h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Table 5.1</w:t>
      </w:r>
      <w:r w:rsidR="00A762D2" w:rsidRPr="00A762D2">
        <w:rPr>
          <w:rStyle w:val="TableintextChar"/>
          <w:rFonts w:eastAsia="SimSun"/>
        </w:rPr>
        <w:fldChar w:fldCharType="end"/>
      </w:r>
      <w:r>
        <w:t>).</w:t>
      </w:r>
      <w:r w:rsidRPr="003A3A1E">
        <w:t xml:space="preserve"> The study involved seven treatments</w:t>
      </w:r>
      <w:r w:rsidR="00C54D26">
        <w:rPr>
          <w:rFonts w:hint="eastAsia"/>
        </w:rPr>
        <w:t xml:space="preserve">, which </w:t>
      </w:r>
      <w:r>
        <w:t xml:space="preserve">was </w:t>
      </w:r>
      <w:r w:rsidRPr="003A3A1E">
        <w:t xml:space="preserve">replicated </w:t>
      </w:r>
      <w:r>
        <w:t>at least</w:t>
      </w:r>
      <w:r w:rsidRPr="003A3A1E">
        <w:t xml:space="preserve"> three times across three distinct soil types.</w:t>
      </w:r>
    </w:p>
    <w:p w14:paraId="28122B2D" w14:textId="5FB64E39" w:rsidR="00E8590C" w:rsidRDefault="00E8590C" w:rsidP="008B5CBF">
      <w:r>
        <w:t xml:space="preserve">Irrigation scheduling was conducted on a weekly basis with the volume of water applied contingent upon the preceding week's rainfall. Specifically, irrigation was divided equally </w:t>
      </w:r>
      <w:r>
        <w:lastRenderedPageBreak/>
        <w:t>between Tuesdays and Thursdays, accounting for 50% of the weekly total on each day. A critical threshold was set at 2.8 cm</w:t>
      </w:r>
      <w:r>
        <w:rPr>
          <w:rFonts w:hint="eastAsia"/>
        </w:rPr>
        <w:t xml:space="preserve"> </w:t>
      </w:r>
      <w:r>
        <w:t>of rainfall within a week</w:t>
      </w:r>
      <w:r>
        <w:rPr>
          <w:rFonts w:hint="eastAsia"/>
        </w:rPr>
        <w:t xml:space="preserve"> (the designed </w:t>
      </w:r>
      <w:r>
        <w:t>minimum</w:t>
      </w:r>
      <w:r>
        <w:rPr>
          <w:rFonts w:hint="eastAsia"/>
        </w:rPr>
        <w:t xml:space="preserve"> irrigation </w:t>
      </w:r>
      <w:r w:rsidR="00F46BCF">
        <w:rPr>
          <w:rFonts w:hint="eastAsia"/>
        </w:rPr>
        <w:t>rate);</w:t>
      </w:r>
      <w:r>
        <w:t xml:space="preserve"> surpassing this threshold negated the need for supplementary irrigation. In cases where rainfall was insufficient, irrigation was employed to compensate for the deficit. For instance, if weekly rainfall was 1 cm, treatment 2 would require an additional 1.8 cm of water, distributed equally over the two irrigation days.</w:t>
      </w:r>
    </w:p>
    <w:p w14:paraId="5C0F2B59" w14:textId="77777777" w:rsidR="00E8590C" w:rsidRDefault="00E8590C" w:rsidP="008B5CBF">
      <w:r>
        <w:t>The irrigation was maintained up until the soybeans reached the full seed stage (R6) at which point it was terminated. Rainfall data were recorded using a tipping bucket rain gauge situated within the study field. This data was then validated through comparison with readings from a National Oceanic and Atmospheric Administration (NOAA) standard weather station, located less than 400 meters from the research site.</w:t>
      </w:r>
    </w:p>
    <w:p w14:paraId="4CFED28B" w14:textId="35962815" w:rsidR="00E8590C" w:rsidRDefault="00E8590C" w:rsidP="008B5CBF">
      <w:r>
        <w:t xml:space="preserve">A drip tape irrigation system (T-Tape, Rivulis) was designed </w:t>
      </w:r>
      <w:r w:rsidR="00C54D26">
        <w:rPr>
          <w:rFonts w:hint="eastAsia"/>
        </w:rPr>
        <w:t xml:space="preserve">to support optimal water supply </w:t>
      </w:r>
      <w:r>
        <w:t>for soybean cultivation. Each soybean row was individually serviced by a dedicated drip tape. The experimental setup comprised 77 trial plots with each plot encompassing four soybean rows. The row spacing was maintained at 0.75 meters. The dimensions of each plot were 3 meters in width and 9.1 meters in length. Notably, this research employed surface drip irrigation for small plot trials, a technique not typically used in this region. However, it shares operational similarities with the more commonly employed center pivot irrigation method, particularly in terms of irrigation frequency and the volume of water application.</w:t>
      </w:r>
    </w:p>
    <w:p w14:paraId="05CEBADB" w14:textId="77777777" w:rsidR="00E8590C" w:rsidRPr="007D1C34" w:rsidRDefault="00E8590C" w:rsidP="00E34CCB">
      <w:pPr>
        <w:pStyle w:val="Heading3"/>
      </w:pPr>
      <w:bookmarkStart w:id="250" w:name="_Toc204820719"/>
      <w:r w:rsidRPr="007D1C34">
        <w:lastRenderedPageBreak/>
        <w:t>UAV surveys</w:t>
      </w:r>
      <w:bookmarkEnd w:id="250"/>
    </w:p>
    <w:p w14:paraId="36995A40" w14:textId="14828F4A" w:rsidR="00E8590C" w:rsidRPr="007D1C34" w:rsidRDefault="00E8590C" w:rsidP="008B5CBF">
      <w:r>
        <w:t xml:space="preserve">The aerial </w:t>
      </w:r>
      <w:r w:rsidR="00C54D26">
        <w:rPr>
          <w:rFonts w:hint="eastAsia"/>
        </w:rPr>
        <w:t>images</w:t>
      </w:r>
      <w:r>
        <w:t xml:space="preserve"> were </w:t>
      </w:r>
      <w:r w:rsidR="00C54D26">
        <w:rPr>
          <w:rFonts w:hint="eastAsia"/>
        </w:rPr>
        <w:t>collected using</w:t>
      </w:r>
      <w:r>
        <w:t xml:space="preserve"> </w:t>
      </w:r>
      <w:r>
        <w:rPr>
          <w:rFonts w:hint="eastAsia"/>
        </w:rPr>
        <w:t xml:space="preserve">a DJI </w:t>
      </w:r>
      <w:r>
        <w:t>Inspire 2 (</w:t>
      </w:r>
      <w:r w:rsidRPr="001C740B">
        <w:t>DJI Technology Co., Shenzhen, China</w:t>
      </w:r>
      <w:r>
        <w:t>) platform equipped with a MicaSense Altum multispectral camera</w:t>
      </w:r>
      <w:r>
        <w:rPr>
          <w:rFonts w:hint="eastAsia"/>
        </w:rPr>
        <w:t xml:space="preserve"> under low wind speed and clear skies conditions</w:t>
      </w:r>
      <w:r w:rsidR="00A762D2">
        <w:rPr>
          <w:rFonts w:hint="eastAsia"/>
        </w:rPr>
        <w:t xml:space="preserve">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_Ref204825422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Figure 5.2</w:t>
      </w:r>
      <w:r w:rsidR="00A762D2" w:rsidRPr="00A762D2">
        <w:rPr>
          <w:rStyle w:val="TableintextChar"/>
          <w:rFonts w:eastAsia="SimSun"/>
        </w:rPr>
        <w:fldChar w:fldCharType="end"/>
      </w:r>
      <w:r w:rsidR="00A762D2">
        <w:rPr>
          <w:rFonts w:hint="eastAsia"/>
        </w:rPr>
        <w:t>)</w:t>
      </w:r>
      <w:r>
        <w:t xml:space="preserve">. This integration facilitated radiometric correction within the sensor system. The Altum camera captures images across five spectral bands: Blue (475nm ± 32nm), Green (560nm ± 27nm), Red (668nm ± 14nm), Red Edge (717nm ± 12nm), and Near-Infrared (NIR) (842nm ± 57nm). Our imaging campaigns spanned </w:t>
      </w:r>
      <w:r>
        <w:rPr>
          <w:rFonts w:hint="eastAsia"/>
        </w:rPr>
        <w:t>three</w:t>
      </w:r>
      <w:r>
        <w:t xml:space="preserve"> distinct phenological stages of soybean growth: R1, R3, </w:t>
      </w:r>
      <w:r>
        <w:rPr>
          <w:rFonts w:hint="eastAsia"/>
        </w:rPr>
        <w:t xml:space="preserve">and </w:t>
      </w:r>
      <w:r>
        <w:t>R5</w:t>
      </w:r>
      <w:r w:rsidR="00A762D2">
        <w:rPr>
          <w:rFonts w:hint="eastAsia"/>
        </w:rPr>
        <w:t xml:space="preserve">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_Ref204825049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Table 5.2</w:t>
      </w:r>
      <w:r w:rsidR="00A762D2" w:rsidRPr="00A762D2">
        <w:rPr>
          <w:rStyle w:val="TableintextChar"/>
          <w:rFonts w:eastAsia="SimSun"/>
        </w:rPr>
        <w:fldChar w:fldCharType="end"/>
      </w:r>
      <w:r w:rsidR="00A762D2">
        <w:rPr>
          <w:rFonts w:hint="eastAsia"/>
        </w:rPr>
        <w:t>)</w:t>
      </w:r>
      <w:r>
        <w:t xml:space="preserve">. The flight plans for these surveys were designed and executed using the DJI GO 4 and Pix4Dcapture applications. The consistent flight altitude was 50 meters, achieving a longitudinal overlap of </w:t>
      </w:r>
      <w:r>
        <w:rPr>
          <w:rFonts w:hint="eastAsia"/>
        </w:rPr>
        <w:t>90</w:t>
      </w:r>
      <w:r>
        <w:t xml:space="preserve">% and a transverse overlap of </w:t>
      </w:r>
      <w:r>
        <w:rPr>
          <w:rFonts w:hint="eastAsia"/>
        </w:rPr>
        <w:t>90</w:t>
      </w:r>
      <w:r>
        <w:t>%. These overlaps were crucial for effective post-processing of the data. A calibration panel equipped with a QR code was employed to ensure accurate reflectance calibration.</w:t>
      </w:r>
    </w:p>
    <w:p w14:paraId="342823B1" w14:textId="77777777" w:rsidR="00E8590C" w:rsidRPr="00FA469B" w:rsidRDefault="00E8590C" w:rsidP="00E34CCB">
      <w:pPr>
        <w:pStyle w:val="Heading3"/>
      </w:pPr>
      <w:bookmarkStart w:id="251" w:name="_Toc204820720"/>
      <w:r w:rsidRPr="00FA469B">
        <w:rPr>
          <w:rFonts w:hint="eastAsia"/>
        </w:rPr>
        <w:t>Image</w:t>
      </w:r>
      <w:r w:rsidRPr="00FA469B">
        <w:t xml:space="preserve"> processing</w:t>
      </w:r>
      <w:bookmarkEnd w:id="251"/>
    </w:p>
    <w:p w14:paraId="02EDF9FF" w14:textId="35C31D65" w:rsidR="00E8590C" w:rsidRDefault="00E8590C" w:rsidP="008B5CBF">
      <w:r w:rsidRPr="006C4AC4">
        <w:t xml:space="preserve">The multispectral imagery was acquired in its full resolution and underwent reflectance calibration using Pix4Dmapper (Pix4D SA, </w:t>
      </w:r>
      <w:r w:rsidRPr="008E6480">
        <w:t xml:space="preserve">Lausanne, </w:t>
      </w:r>
      <w:r w:rsidRPr="006C4AC4">
        <w:t xml:space="preserve">Switzerland). </w:t>
      </w:r>
      <w:r>
        <w:rPr>
          <w:rFonts w:hint="eastAsia"/>
        </w:rPr>
        <w:t xml:space="preserve">Ground control points were used during the image processing on Pix4Dmapper to improve the </w:t>
      </w:r>
      <w:r>
        <w:t>imagery</w:t>
      </w:r>
      <w:r>
        <w:rPr>
          <w:rFonts w:hint="eastAsia"/>
        </w:rPr>
        <w:t xml:space="preserve"> </w:t>
      </w:r>
      <w:r>
        <w:t>accuracy</w:t>
      </w:r>
      <w:r>
        <w:rPr>
          <w:rFonts w:hint="eastAsia"/>
        </w:rPr>
        <w:t xml:space="preserve">. </w:t>
      </w:r>
      <w:r w:rsidRPr="006C4AC4">
        <w:t>Subsequent steps including geometric correction, Vegetation Indices (VIs) calculation, and canopy pixel extraction were conducted using ArcGIS Pro. Based on the calibrated multispectral images, various VIs were computed</w:t>
      </w:r>
      <w:r>
        <w:t>.</w:t>
      </w:r>
      <w:r>
        <w:rPr>
          <w:rFonts w:hint="eastAsia"/>
        </w:rPr>
        <w:t xml:space="preserve">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_Ref204825073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Table 5.3</w:t>
      </w:r>
      <w:r w:rsidR="00A762D2" w:rsidRPr="00A762D2">
        <w:rPr>
          <w:rStyle w:val="TableintextChar"/>
          <w:rFonts w:eastAsia="SimSun"/>
        </w:rPr>
        <w:fldChar w:fldCharType="end"/>
      </w:r>
      <w:r w:rsidRPr="006C4AC4">
        <w:t xml:space="preserve"> provides a detailed overview of these indices, including their mathematical formulation</w:t>
      </w:r>
      <w:r>
        <w:rPr>
          <w:rFonts w:hint="eastAsia"/>
        </w:rPr>
        <w:t xml:space="preserve">s </w:t>
      </w:r>
      <w:r w:rsidRPr="006C4AC4">
        <w:t>and relevant literature references.</w:t>
      </w:r>
    </w:p>
    <w:p w14:paraId="0779A78D" w14:textId="77777777" w:rsidR="00E8590C" w:rsidRPr="00E87407" w:rsidRDefault="00E8590C" w:rsidP="00E34CCB">
      <w:pPr>
        <w:pStyle w:val="Heading3"/>
      </w:pPr>
      <w:bookmarkStart w:id="252" w:name="_Toc204820721"/>
      <w:r>
        <w:rPr>
          <w:rFonts w:hint="eastAsia"/>
        </w:rPr>
        <w:lastRenderedPageBreak/>
        <w:t>Yield p</w:t>
      </w:r>
      <w:r w:rsidRPr="00E87407">
        <w:rPr>
          <w:rFonts w:hint="eastAsia"/>
        </w:rPr>
        <w:t>rediction model</w:t>
      </w:r>
      <w:bookmarkEnd w:id="252"/>
    </w:p>
    <w:p w14:paraId="611D726F" w14:textId="77777777" w:rsidR="00E8590C" w:rsidRDefault="00E8590C" w:rsidP="00E34CCB">
      <w:pPr>
        <w:pStyle w:val="H4"/>
      </w:pPr>
      <w:r>
        <w:rPr>
          <w:rFonts w:hint="eastAsia"/>
        </w:rPr>
        <w:t>Input</w:t>
      </w:r>
    </w:p>
    <w:p w14:paraId="41BBFE97" w14:textId="77777777" w:rsidR="00E8590C" w:rsidRPr="00D004BD" w:rsidRDefault="00E8590C" w:rsidP="008B5CBF">
      <w:r w:rsidRPr="00D004BD">
        <w:t xml:space="preserve">To evaluate the impact of input data composition on yield prediction performance, the modeling framework was designed to accommodate four distinct feature configurations. The first configuration consisted of raw RGB spectral bands along with </w:t>
      </w:r>
      <w:r>
        <w:rPr>
          <w:rFonts w:hint="eastAsia"/>
        </w:rPr>
        <w:t>VIs</w:t>
      </w:r>
      <w:r w:rsidRPr="00D004BD">
        <w:t xml:space="preserve"> derived from these bands (RGB VIs). The second configuration expanded on this by incorporating soil physicochemical properties into the RGB VI dataset (RGB VIs + soil). The third configuration employed</w:t>
      </w:r>
      <w:r>
        <w:rPr>
          <w:rFonts w:hint="eastAsia"/>
        </w:rPr>
        <w:t xml:space="preserve"> VIs derived from</w:t>
      </w:r>
      <w:r w:rsidRPr="00D004BD">
        <w:t xml:space="preserve"> five-band multispectral imagery</w:t>
      </w:r>
      <w:r>
        <w:rPr>
          <w:rFonts w:hint="eastAsia"/>
        </w:rPr>
        <w:t xml:space="preserve"> </w:t>
      </w:r>
      <w:r w:rsidRPr="00D004BD">
        <w:t xml:space="preserve">(MS VIs). Finally, the fourth configuration combined </w:t>
      </w:r>
      <w:r>
        <w:rPr>
          <w:rFonts w:hint="eastAsia"/>
        </w:rPr>
        <w:t>MS VIs</w:t>
      </w:r>
      <w:r w:rsidRPr="00D004BD">
        <w:t xml:space="preserve"> with the same soil data (MS VIs + soil).</w:t>
      </w:r>
    </w:p>
    <w:p w14:paraId="6422C0C4" w14:textId="77777777" w:rsidR="00E8590C" w:rsidRPr="00E24ECD" w:rsidRDefault="00E8590C" w:rsidP="00E34CCB">
      <w:pPr>
        <w:pStyle w:val="H4"/>
      </w:pPr>
      <w:r>
        <w:rPr>
          <w:rFonts w:hint="eastAsia"/>
        </w:rPr>
        <w:t>Modeling methods</w:t>
      </w:r>
    </w:p>
    <w:p w14:paraId="244A1E35" w14:textId="77777777" w:rsidR="00E8590C" w:rsidRDefault="00E8590C" w:rsidP="008B5CBF">
      <w:r w:rsidRPr="00DD0800">
        <w:t>All modeling workflows were conducted in RStudi</w:t>
      </w:r>
      <w:r>
        <w:rPr>
          <w:rFonts w:hint="eastAsia"/>
        </w:rPr>
        <w:t>o</w:t>
      </w:r>
      <w:r w:rsidRPr="00DD0800">
        <w:t>. To explore the potential of in-season soybean yield prediction, three widely used machine learning algorithms were implemented and evaluated: Multiple Linear Regression (MLR), Support Vector Machine (SVM), and Random Forest (RF). In parallel</w:t>
      </w:r>
      <w:r>
        <w:rPr>
          <w:rFonts w:hint="eastAsia"/>
        </w:rPr>
        <w:t xml:space="preserve">, LSTM was used for post-season </w:t>
      </w:r>
      <w:r>
        <w:t>yield</w:t>
      </w:r>
      <w:r>
        <w:rPr>
          <w:rFonts w:hint="eastAsia"/>
        </w:rPr>
        <w:t xml:space="preserve"> predictions. </w:t>
      </w:r>
      <w:r w:rsidRPr="00BF41B6">
        <w:t>The neural architecture processed temporal features through sequentially connected layers: First, a bidirectional LSTM layer with dimensionally scaled units processed the time-series data (timesteps = 3,</w:t>
      </w:r>
      <w:r>
        <w:rPr>
          <w:rFonts w:hint="eastAsia"/>
        </w:rPr>
        <w:t xml:space="preserve"> including R1, R3, and R5</w:t>
      </w:r>
      <w:r w:rsidRPr="00BF41B6">
        <w:t>).</w:t>
      </w:r>
      <w:r>
        <w:rPr>
          <w:rFonts w:hint="eastAsia"/>
        </w:rPr>
        <w:t xml:space="preserve"> Features in each timestep </w:t>
      </w:r>
      <w:r>
        <w:t>include</w:t>
      </w:r>
      <w:r>
        <w:rPr>
          <w:rFonts w:hint="eastAsia"/>
        </w:rPr>
        <w:t xml:space="preserve"> total irrigation amount during the specific timestep period and the various combinations among VIs and soil. </w:t>
      </w:r>
      <w:r w:rsidRPr="00BF41B6">
        <w:t xml:space="preserve">The context vector was then concatenated with soil feature (when present) before passing through two dense layers (ReLU activation, 25% dropout) and a linear output. All models used Huber loss (δ=1.0) with Adam </w:t>
      </w:r>
      <w:r w:rsidRPr="00BF41B6">
        <w:lastRenderedPageBreak/>
        <w:t xml:space="preserve">optimization (initial </w:t>
      </w:r>
      <w:r>
        <w:t>learning</w:t>
      </w:r>
      <w:r>
        <w:rPr>
          <w:rFonts w:hint="eastAsia"/>
        </w:rPr>
        <w:t xml:space="preserve"> </w:t>
      </w:r>
      <w:r w:rsidRPr="00BF41B6">
        <w:t>r</w:t>
      </w:r>
      <w:r>
        <w:rPr>
          <w:rFonts w:hint="eastAsia"/>
        </w:rPr>
        <w:t xml:space="preserve">ate </w:t>
      </w:r>
      <w:r w:rsidRPr="00BF41B6">
        <w:t>=</w:t>
      </w:r>
      <w:r>
        <w:rPr>
          <w:rFonts w:hint="eastAsia"/>
        </w:rPr>
        <w:t xml:space="preserve"> </w:t>
      </w:r>
      <w:r w:rsidRPr="00BF41B6">
        <w:t>0.001</w:t>
      </w:r>
      <w:r>
        <w:rPr>
          <w:rFonts w:hint="eastAsia"/>
        </w:rPr>
        <w:t>;</w:t>
      </w:r>
      <w:r w:rsidRPr="00BF41B6">
        <w:t xml:space="preserve"> decay=1e-4), trained for </w:t>
      </w:r>
      <w:r w:rsidRPr="00BF41B6">
        <w:rPr>
          <w:rFonts w:hint="eastAsia"/>
        </w:rPr>
        <w:t>≤</w:t>
      </w:r>
      <w:r w:rsidRPr="00BF41B6">
        <w:t>200 epochs with early stopping (patience=15).</w:t>
      </w:r>
    </w:p>
    <w:p w14:paraId="4A75AC86" w14:textId="77777777" w:rsidR="00E8590C" w:rsidRPr="00BF41B6" w:rsidRDefault="00E8590C" w:rsidP="00E34CCB">
      <w:pPr>
        <w:pStyle w:val="H4"/>
      </w:pPr>
      <w:r w:rsidRPr="00BF41B6">
        <w:rPr>
          <w:rFonts w:hint="eastAsia"/>
        </w:rPr>
        <w:t>Model validation</w:t>
      </w:r>
    </w:p>
    <w:p w14:paraId="1F685F48" w14:textId="77777777" w:rsidR="00E8590C" w:rsidRDefault="00E8590C" w:rsidP="008B5CBF">
      <w:r>
        <w:t xml:space="preserve">Due to the small number of samples, a K-fold cross-validation approach </w:t>
      </w:r>
      <w:r>
        <w:rPr>
          <w:rFonts w:hint="eastAsia"/>
        </w:rPr>
        <w:t xml:space="preserve">was applied to the dataset. The </w:t>
      </w:r>
      <w:r w:rsidRPr="00167D29">
        <w:t xml:space="preserve">dataset was systematically partitioned into five stratified subsets. </w:t>
      </w:r>
      <w:r>
        <w:rPr>
          <w:rFonts w:hint="eastAsia"/>
        </w:rPr>
        <w:t>The</w:t>
      </w:r>
      <w:r>
        <w:t xml:space="preserve"> dataset was randomly divided into 70% training and 30% testing segments to mitigate overfitting</w:t>
      </w:r>
      <w:r>
        <w:rPr>
          <w:rFonts w:hint="eastAsia"/>
        </w:rPr>
        <w:t xml:space="preserve">. </w:t>
      </w:r>
      <w:r w:rsidRPr="00167D29">
        <w:t>Multiple</w:t>
      </w:r>
      <w:r>
        <w:rPr>
          <w:rFonts w:hint="eastAsia"/>
        </w:rPr>
        <w:t xml:space="preserve"> </w:t>
      </w:r>
      <w:r w:rsidRPr="00167D29">
        <w:t>training iterations were conducted, each exploring various combinations of model architecture and parameter configurations. Through this process, optimal hyperparameters - including the ideal quantity of hidden layer neurons - were empirically determined. The final model was then trained on the complete dataset using these validated parameter settings.</w:t>
      </w:r>
    </w:p>
    <w:p w14:paraId="021C1564" w14:textId="77777777" w:rsidR="00E8590C" w:rsidRPr="00E24ECD" w:rsidRDefault="00E8590C" w:rsidP="00E34CCB">
      <w:pPr>
        <w:pStyle w:val="H4"/>
      </w:pPr>
      <w:r w:rsidRPr="00E24ECD">
        <w:t>Model evaluation</w:t>
      </w:r>
    </w:p>
    <w:p w14:paraId="0A6D54B4" w14:textId="77777777" w:rsidR="00E8590C" w:rsidRDefault="00E8590C" w:rsidP="008B5CBF">
      <w:r>
        <w:rPr>
          <w:rFonts w:hint="eastAsia"/>
        </w:rPr>
        <w:t xml:space="preserve">To </w:t>
      </w:r>
      <w:r>
        <w:t>evaluate</w:t>
      </w:r>
      <w:r>
        <w:rPr>
          <w:rFonts w:hint="eastAsia"/>
        </w:rPr>
        <w:t xml:space="preserve"> the performance of models, three</w:t>
      </w:r>
      <w:r w:rsidRPr="00125F2F">
        <w:t xml:space="preserve"> statistical accuracy indicators</w:t>
      </w:r>
      <w:r>
        <w:t xml:space="preserve"> were </w:t>
      </w:r>
      <w:r>
        <w:rPr>
          <w:rFonts w:hint="eastAsia"/>
        </w:rPr>
        <w:t>considered</w:t>
      </w:r>
      <w:r w:rsidRPr="00125F2F">
        <w:t xml:space="preserve">: </w:t>
      </w:r>
      <w:r w:rsidRPr="00167D29">
        <w:t>the coefficients of determination (R</w:t>
      </w:r>
      <w:r w:rsidRPr="00167D29">
        <w:rPr>
          <w:vertAlign w:val="superscript"/>
        </w:rPr>
        <w:t>2</w:t>
      </w:r>
      <w:r w:rsidRPr="00167D29">
        <w:t>),</w:t>
      </w:r>
      <w:r>
        <w:rPr>
          <w:rFonts w:hint="eastAsia"/>
        </w:rPr>
        <w:t xml:space="preserve"> </w:t>
      </w:r>
      <w:r w:rsidRPr="00125F2F">
        <w:t>mean absolute error (MAE) and root mean square error (RMSE)</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8"/>
        <w:gridCol w:w="1172"/>
      </w:tblGrid>
      <w:tr w:rsidR="00E8590C" w14:paraId="622D267D" w14:textId="77777777" w:rsidTr="00341FCE">
        <w:trPr>
          <w:jc w:val="center"/>
        </w:trPr>
        <w:tc>
          <w:tcPr>
            <w:tcW w:w="8298" w:type="dxa"/>
            <w:vAlign w:val="center"/>
          </w:tcPr>
          <w:p w14:paraId="1F5739CA" w14:textId="77777777" w:rsidR="00E8590C" w:rsidRDefault="00E8590C" w:rsidP="008B5CBF">
            <m:oMathPara>
              <m:oMath>
                <m:r>
                  <w:rPr>
                    <w:rFonts w:ascii="Cambria Math" w:hAnsi="Cambria Math"/>
                  </w:rPr>
                  <m:t>MAE</m:t>
                </m:r>
                <m:r>
                  <m:rPr>
                    <m:sty m:val="p"/>
                  </m:rPr>
                  <w:rPr>
                    <w:rFonts w:ascii="Cambria Math" w:hAnsi="Cambria Math"/>
                  </w:rPr>
                  <m:t xml:space="preserve">= </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i</m:t>
                                </m:r>
                              </m:sub>
                            </m:sSub>
                          </m:e>
                        </m:d>
                      </m:e>
                    </m:nary>
                  </m:num>
                  <m:den>
                    <m:r>
                      <w:rPr>
                        <w:rFonts w:ascii="Cambria Math" w:hAnsi="Cambria Math"/>
                      </w:rPr>
                      <m:t>n</m:t>
                    </m:r>
                  </m:den>
                </m:f>
              </m:oMath>
            </m:oMathPara>
          </w:p>
        </w:tc>
        <w:tc>
          <w:tcPr>
            <w:tcW w:w="1278" w:type="dxa"/>
            <w:vAlign w:val="center"/>
          </w:tcPr>
          <w:p w14:paraId="7050ADEC" w14:textId="77777777" w:rsidR="00E8590C" w:rsidRDefault="00E8590C" w:rsidP="008B5CBF">
            <w:r>
              <w:t>(</w:t>
            </w:r>
            <w:r>
              <w:rPr>
                <w:rFonts w:hint="eastAsia"/>
              </w:rPr>
              <w:t>1</w:t>
            </w:r>
            <w:r>
              <w:t>)</w:t>
            </w:r>
          </w:p>
        </w:tc>
      </w:tr>
      <w:tr w:rsidR="00E8590C" w14:paraId="3EFF3EBA" w14:textId="77777777" w:rsidTr="00341FCE">
        <w:trPr>
          <w:jc w:val="center"/>
        </w:trPr>
        <w:tc>
          <w:tcPr>
            <w:tcW w:w="8298" w:type="dxa"/>
            <w:vAlign w:val="center"/>
          </w:tcPr>
          <w:p w14:paraId="792A7348" w14:textId="77777777" w:rsidR="00E8590C" w:rsidRDefault="00E8590C" w:rsidP="008B5CBF">
            <m:oMathPara>
              <m:oMath>
                <m:r>
                  <w:rPr>
                    <w:rFonts w:ascii="Cambria Math" w:hAnsi="Cambria Math"/>
                  </w:rPr>
                  <m:t>RMSE</m:t>
                </m:r>
                <m:r>
                  <m:rPr>
                    <m:sty m:val="p"/>
                  </m:rPr>
                  <w:rPr>
                    <w:rFonts w:ascii="Cambria Math" w:hAnsi="Cambria Math"/>
                  </w:rPr>
                  <m:t xml:space="preserve">= </m:t>
                </m:r>
                <m:rad>
                  <m:radPr>
                    <m:degHide m:val="1"/>
                    <m:ctrlPr>
                      <w:rPr>
                        <w:rFonts w:ascii="Cambria Math" w:hAnsi="Cambria Math"/>
                      </w:rPr>
                    </m:ctrlPr>
                  </m:radPr>
                  <m:deg/>
                  <m:e>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i</m:t>
                                        </m:r>
                                      </m:sub>
                                    </m:sSub>
                                  </m:e>
                                </m:d>
                              </m:e>
                              <m:sup>
                                <m:r>
                                  <m:rPr>
                                    <m:sty m:val="p"/>
                                  </m:rPr>
                                  <w:rPr>
                                    <w:rFonts w:ascii="Cambria Math" w:hAnsi="Cambria Math"/>
                                  </w:rPr>
                                  <m:t>2</m:t>
                                </m:r>
                              </m:sup>
                            </m:sSup>
                          </m:e>
                        </m:nary>
                      </m:num>
                      <m:den>
                        <m:r>
                          <w:rPr>
                            <w:rFonts w:ascii="Cambria Math" w:hAnsi="Cambria Math"/>
                          </w:rPr>
                          <m:t>n</m:t>
                        </m:r>
                      </m:den>
                    </m:f>
                  </m:e>
                </m:rad>
              </m:oMath>
            </m:oMathPara>
          </w:p>
        </w:tc>
        <w:tc>
          <w:tcPr>
            <w:tcW w:w="1278" w:type="dxa"/>
            <w:vAlign w:val="center"/>
          </w:tcPr>
          <w:p w14:paraId="6C95843E" w14:textId="77777777" w:rsidR="00E8590C" w:rsidRDefault="00E8590C" w:rsidP="008B5CBF">
            <w:r>
              <w:t>(</w:t>
            </w:r>
            <w:r>
              <w:rPr>
                <w:rFonts w:hint="eastAsia"/>
              </w:rPr>
              <w:t>2</w:t>
            </w:r>
            <w:r>
              <w:t>)</w:t>
            </w:r>
          </w:p>
        </w:tc>
      </w:tr>
    </w:tbl>
    <w:p w14:paraId="61163751" w14:textId="77777777" w:rsidR="00E8590C" w:rsidRDefault="00E8590C" w:rsidP="008B5CBF">
      <w:r>
        <w:t xml:space="preserve">where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t xml:space="preserve"> and</w:t>
      </w:r>
      <w:r>
        <w:rPr>
          <w:rFonts w:hint="eastAsia"/>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oMath>
      <w:r>
        <w:t xml:space="preserve"> are the measured and the predicted grain yield, respectively</w:t>
      </w:r>
      <w:r>
        <w:rPr>
          <w:rFonts w:hint="eastAsia"/>
        </w:rPr>
        <w:t>.</w:t>
      </w:r>
    </w:p>
    <w:p w14:paraId="2C54FEC9" w14:textId="77777777" w:rsidR="00E8590C" w:rsidRPr="00F86B75" w:rsidRDefault="00E8590C" w:rsidP="00E34CCB">
      <w:pPr>
        <w:pStyle w:val="Heading3"/>
      </w:pPr>
      <w:bookmarkStart w:id="253" w:name="_Toc204820722"/>
      <w:r w:rsidRPr="00F86B75">
        <w:t>Statistical</w:t>
      </w:r>
      <w:r w:rsidRPr="00F86B75">
        <w:rPr>
          <w:rFonts w:hint="eastAsia"/>
        </w:rPr>
        <w:t xml:space="preserve"> analysis</w:t>
      </w:r>
      <w:bookmarkEnd w:id="253"/>
    </w:p>
    <w:p w14:paraId="53BF2F1F" w14:textId="77777777" w:rsidR="00E8590C" w:rsidRDefault="00E8590C" w:rsidP="008B5CBF">
      <w:r w:rsidRPr="00EF300D">
        <w:t xml:space="preserve">To isolate the effect of irrigation treatments on soybean yield while controlling baseline productivity, separate Analysis of Covariance (ANCOVA) for the 2023 and 2024 </w:t>
      </w:r>
      <w:r w:rsidRPr="00EF300D">
        <w:lastRenderedPageBreak/>
        <w:t>growing seasons</w:t>
      </w:r>
      <w:r>
        <w:rPr>
          <w:rFonts w:hint="eastAsia"/>
        </w:rPr>
        <w:t xml:space="preserve"> were conducted</w:t>
      </w:r>
      <w:r w:rsidRPr="00EF300D">
        <w:t>. In these analyses, the rainfed yield data from 2020 served as a covariate to account for inherent field variability, with irrigation treatment as the fixed factor and current-season yield as the response variable. This approach statistically removes the confounding influence of pre-existing soil productivity differences when evaluating irrigation effects</w:t>
      </w:r>
      <w:r>
        <w:rPr>
          <w:rFonts w:hint="eastAsia"/>
        </w:rPr>
        <w:t>.</w:t>
      </w:r>
    </w:p>
    <w:p w14:paraId="687FAAC0" w14:textId="77777777" w:rsidR="00E8590C" w:rsidRPr="003A4348" w:rsidRDefault="00E8590C" w:rsidP="008B5CBF">
      <w:pPr>
        <w:pStyle w:val="Heading2"/>
      </w:pPr>
      <w:bookmarkStart w:id="254" w:name="_Toc204820723"/>
      <w:r w:rsidRPr="003A4348">
        <w:rPr>
          <w:rFonts w:hint="eastAsia"/>
        </w:rPr>
        <w:t>Results</w:t>
      </w:r>
      <w:bookmarkEnd w:id="254"/>
    </w:p>
    <w:p w14:paraId="04C67693" w14:textId="77777777" w:rsidR="00E8590C" w:rsidRPr="00B844A1" w:rsidRDefault="00E8590C" w:rsidP="00E34CCB">
      <w:pPr>
        <w:pStyle w:val="Heading3"/>
      </w:pPr>
      <w:bookmarkStart w:id="255" w:name="_Toc204820724"/>
      <w:r w:rsidRPr="002E3129">
        <w:t>Results on Irrigation Effects and Yield Relationships</w:t>
      </w:r>
      <w:bookmarkEnd w:id="255"/>
    </w:p>
    <w:p w14:paraId="4CBF8B51" w14:textId="6C2E07B7" w:rsidR="00E8590C" w:rsidRDefault="00E8590C" w:rsidP="008B5CBF">
      <w:r>
        <w:t>The ANCOVA results revealed distinct patterns in soybean yield responses across the two growing seasons</w:t>
      </w:r>
      <w:r w:rsidR="001E1917">
        <w:rPr>
          <w:rFonts w:hint="eastAsia"/>
        </w:rPr>
        <w:t xml:space="preserve"> (</w:t>
      </w:r>
      <w:r w:rsidR="001E1917" w:rsidRPr="001E1917">
        <w:rPr>
          <w:rStyle w:val="TableintextChar"/>
          <w:rFonts w:eastAsia="SimSun"/>
        </w:rPr>
        <w:fldChar w:fldCharType="begin"/>
      </w:r>
      <w:r w:rsidR="001E1917" w:rsidRPr="001E1917">
        <w:rPr>
          <w:rStyle w:val="TableintextChar"/>
          <w:rFonts w:eastAsia="SimSun"/>
        </w:rPr>
        <w:instrText xml:space="preserve"> </w:instrText>
      </w:r>
      <w:r w:rsidR="001E1917" w:rsidRPr="001E1917">
        <w:rPr>
          <w:rStyle w:val="TableintextChar"/>
          <w:rFonts w:eastAsia="SimSun" w:hint="eastAsia"/>
        </w:rPr>
        <w:instrText>REF _Ref204825088 \h</w:instrText>
      </w:r>
      <w:r w:rsidR="001E1917" w:rsidRPr="001E1917">
        <w:rPr>
          <w:rStyle w:val="TableintextChar"/>
          <w:rFonts w:eastAsia="SimSun"/>
        </w:rPr>
        <w:instrText xml:space="preserve"> </w:instrText>
      </w:r>
      <w:r w:rsidR="001E1917">
        <w:rPr>
          <w:rStyle w:val="TableintextChar"/>
          <w:rFonts w:eastAsia="SimSun"/>
        </w:rPr>
        <w:instrText xml:space="preserve"> \* MERGEFORMAT </w:instrText>
      </w:r>
      <w:r w:rsidR="001E1917" w:rsidRPr="001E1917">
        <w:rPr>
          <w:rStyle w:val="TableintextChar"/>
          <w:rFonts w:eastAsia="SimSun"/>
        </w:rPr>
      </w:r>
      <w:r w:rsidR="001E1917" w:rsidRPr="001E1917">
        <w:rPr>
          <w:rStyle w:val="TableintextChar"/>
          <w:rFonts w:eastAsia="SimSun"/>
        </w:rPr>
        <w:fldChar w:fldCharType="separate"/>
      </w:r>
      <w:r w:rsidR="001E1917" w:rsidRPr="001E1917">
        <w:rPr>
          <w:rStyle w:val="TableintextChar"/>
          <w:rFonts w:eastAsia="SimSun"/>
        </w:rPr>
        <w:t>Table 5.4</w:t>
      </w:r>
      <w:r w:rsidR="001E1917" w:rsidRPr="001E1917">
        <w:rPr>
          <w:rStyle w:val="TableintextChar"/>
          <w:rFonts w:eastAsia="SimSun"/>
        </w:rPr>
        <w:fldChar w:fldCharType="end"/>
      </w:r>
      <w:r w:rsidR="001E1917">
        <w:rPr>
          <w:rFonts w:hint="eastAsia"/>
        </w:rPr>
        <w:t xml:space="preserve">). </w:t>
      </w:r>
      <w:r>
        <w:t>In 2023, the irrigation treatment showed no statistically significant effect on yield (p = 0.21), suggesting that supplemental water application did not substantially enhance productivity during that season. In contrast, irrigation in 2024 had a highly significant impact (p &lt; 0.001), demonstrating that water management practices played a critical role in yield improvement.</w:t>
      </w:r>
    </w:p>
    <w:p w14:paraId="6B5078D1" w14:textId="77777777" w:rsidR="00E8590C" w:rsidRDefault="00E8590C" w:rsidP="008B5CBF">
      <w:r>
        <w:t xml:space="preserve">Notably, the baseline rainfed yield from 2020 was a strong predictor of </w:t>
      </w:r>
      <w:r w:rsidRPr="00030BBB">
        <w:t>subsequent productivity</w:t>
      </w:r>
      <w:r w:rsidRPr="00030BBB">
        <w:rPr>
          <w:rFonts w:hint="eastAsia"/>
        </w:rPr>
        <w:t xml:space="preserve"> </w:t>
      </w:r>
      <w:r w:rsidRPr="00030BBB">
        <w:t>exhibiting significant effects in both 2023 and 2024 (p &lt; 0.001 for both years). This indicates that inherent field productivity captured by the 2020 rainfed yield consistently influenced soybean yield.</w:t>
      </w:r>
      <w:r>
        <w:t xml:space="preserve"> The lack of irrigation effects in 2023 may reflect favorable rainfall conditions or other agronomic factors that diminished the relative importance of supplemental water application, whereas the significant response in 2024 highlights the context-dependent benefits of irrigation under different growing conditions.</w:t>
      </w:r>
    </w:p>
    <w:p w14:paraId="3A3B3D82" w14:textId="77777777" w:rsidR="00E8590C" w:rsidRDefault="00E8590C" w:rsidP="008B5CBF"/>
    <w:p w14:paraId="0DB377ED" w14:textId="77777777" w:rsidR="00E8590C" w:rsidRPr="00B844A1" w:rsidRDefault="00E8590C" w:rsidP="00E34CCB">
      <w:pPr>
        <w:pStyle w:val="Heading3"/>
      </w:pPr>
      <w:bookmarkStart w:id="256" w:name="_Toc204820725"/>
      <w:r>
        <w:lastRenderedPageBreak/>
        <w:t>Pe</w:t>
      </w:r>
      <w:r>
        <w:rPr>
          <w:rFonts w:hint="eastAsia"/>
        </w:rPr>
        <w:t>arson c</w:t>
      </w:r>
      <w:r w:rsidRPr="00B844A1">
        <w:rPr>
          <w:rFonts w:hint="eastAsia"/>
        </w:rPr>
        <w:t>orrelation between VIs and yield</w:t>
      </w:r>
      <w:bookmarkEnd w:id="256"/>
    </w:p>
    <w:p w14:paraId="390C6E74" w14:textId="4BF6FF07" w:rsidR="00E8590C" w:rsidRDefault="00E8590C" w:rsidP="008B5CBF">
      <w:r>
        <w:t>The Pearson correlation analysis of VIs and yield at three growth stages were shown</w:t>
      </w:r>
      <w:r>
        <w:rPr>
          <w:rFonts w:hint="eastAsia"/>
        </w:rPr>
        <w:t xml:space="preserve"> in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_Ref204825442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Figure 5.3</w:t>
      </w:r>
      <w:r w:rsidR="00A762D2" w:rsidRPr="00A762D2">
        <w:rPr>
          <w:rStyle w:val="TableintextChar"/>
          <w:rFonts w:eastAsia="SimSun"/>
        </w:rPr>
        <w:fldChar w:fldCharType="end"/>
      </w:r>
      <w:r>
        <w:t xml:space="preserve">. At R1 stage, all VIs except TVI had a </w:t>
      </w:r>
      <w:r>
        <w:rPr>
          <w:rFonts w:hint="eastAsia"/>
        </w:rPr>
        <w:t>significant</w:t>
      </w:r>
      <w:r>
        <w:t xml:space="preserve"> correlation with yield (</w:t>
      </w:r>
      <w:r>
        <w:rPr>
          <w:rFonts w:hint="eastAsia"/>
        </w:rPr>
        <w:t>p</w:t>
      </w:r>
      <w:r>
        <w:t xml:space="preserve"> </w:t>
      </w:r>
      <w:r>
        <w:rPr>
          <w:rFonts w:hint="eastAsia"/>
        </w:rPr>
        <w:t>&lt;</w:t>
      </w:r>
      <w:r>
        <w:t xml:space="preserve"> 0.</w:t>
      </w:r>
      <w:r>
        <w:rPr>
          <w:rFonts w:hint="eastAsia"/>
        </w:rPr>
        <w:t>05</w:t>
      </w:r>
      <w:r>
        <w:t>). This can be attributed to the fact that the R1 stage (beginning flowering) represents a critical period of vegetative growth and early reproductive development, where</w:t>
      </w:r>
      <w:r>
        <w:rPr>
          <w:rFonts w:hint="eastAsia"/>
        </w:rPr>
        <w:t xml:space="preserve"> </w:t>
      </w:r>
      <w:r>
        <w:t>VIs effectively capture variations in photosynthetic activity and biomass accumulation</w:t>
      </w:r>
      <w:r>
        <w:rPr>
          <w:rFonts w:hint="eastAsia"/>
        </w:rPr>
        <w:t xml:space="preserve"> and</w:t>
      </w:r>
      <w:r>
        <w:t xml:space="preserve"> canopy health and vigor are strongly indicative of final yield potential. However, as soybeans progressed to later growth stages (R3-R5), fewer VIs maintained </w:t>
      </w:r>
      <w:r>
        <w:rPr>
          <w:rFonts w:hint="eastAsia"/>
        </w:rPr>
        <w:t>significant</w:t>
      </w:r>
      <w:r>
        <w:t xml:space="preserve"> correlations with yield. This decline likely reflects the shifting physiological priorities during reproductive growth, where factors such as pod formation, seed filling, and stress resilience become more influential than canopy-level vegetation metrics. Additionally, canopy closure and saturation effects in later stages may diminish the sensitivity of certain VIs to yield-determining parameters.</w:t>
      </w:r>
    </w:p>
    <w:p w14:paraId="46FBB815" w14:textId="6C739DE3" w:rsidR="00C54D26" w:rsidRDefault="00E8590C" w:rsidP="008B5CBF">
      <w:r>
        <w:t>Among RGB-based</w:t>
      </w:r>
      <w:r>
        <w:rPr>
          <w:rFonts w:hint="eastAsia"/>
        </w:rPr>
        <w:t xml:space="preserve"> VIs</w:t>
      </w:r>
      <w:r>
        <w:t>, only two indices (</w:t>
      </w:r>
      <w:r>
        <w:rPr>
          <w:rFonts w:hint="eastAsia"/>
        </w:rPr>
        <w:t xml:space="preserve">Red and </w:t>
      </w:r>
      <w:r>
        <w:t>VARI) exhibited strong correlations with yield at the R1 stage (</w:t>
      </w:r>
      <w:r w:rsidRPr="007B7292">
        <w:rPr>
          <w:i/>
        </w:rPr>
        <w:t>r</w:t>
      </w:r>
      <w:r>
        <w:t xml:space="preserve"> &gt; 0.7), while at subsequent stages (R3 and R5), </w:t>
      </w:r>
      <w:r>
        <w:rPr>
          <w:rFonts w:hint="eastAsia"/>
        </w:rPr>
        <w:t xml:space="preserve">the correlation decreased </w:t>
      </w:r>
      <w:r>
        <w:t>(</w:t>
      </w:r>
      <w:r w:rsidRPr="007B7292">
        <w:rPr>
          <w:i/>
        </w:rPr>
        <w:t>r</w:t>
      </w:r>
      <w:r>
        <w:t xml:space="preserve"> = 0.</w:t>
      </w:r>
      <w:r w:rsidR="00C54D26">
        <w:rPr>
          <w:rFonts w:hint="eastAsia"/>
        </w:rPr>
        <w:t>3</w:t>
      </w:r>
      <w:r>
        <w:rPr>
          <w:rFonts w:hint="eastAsia"/>
        </w:rPr>
        <w:t xml:space="preserve"> </w:t>
      </w:r>
      <w:r>
        <w:t>–</w:t>
      </w:r>
      <w:r>
        <w:rPr>
          <w:rFonts w:hint="eastAsia"/>
        </w:rPr>
        <w:t xml:space="preserve"> </w:t>
      </w:r>
      <w:r>
        <w:t>0.7). This pattern suggests that RGB-derived indices</w:t>
      </w:r>
      <w:r>
        <w:rPr>
          <w:rFonts w:hint="eastAsia"/>
        </w:rPr>
        <w:t xml:space="preserve"> </w:t>
      </w:r>
      <w:r>
        <w:t>rely</w:t>
      </w:r>
      <w:r>
        <w:rPr>
          <w:rFonts w:hint="eastAsia"/>
        </w:rPr>
        <w:t>ing</w:t>
      </w:r>
      <w:r>
        <w:t xml:space="preserve"> on visible spectrum reflectance are more sensitive to early-stage canopy dynamics but lose discriminative power as the crop matures. The limited spectral information in RGB bands</w:t>
      </w:r>
      <w:r>
        <w:rPr>
          <w:rFonts w:hint="eastAsia"/>
        </w:rPr>
        <w:t xml:space="preserve"> </w:t>
      </w:r>
      <w:r>
        <w:t>may fail to capture deeper physiological changes related to yield which become prominent in later stages. In contrast</w:t>
      </w:r>
      <w:r w:rsidR="00C54D26">
        <w:rPr>
          <w:rFonts w:hint="eastAsia"/>
        </w:rPr>
        <w:t xml:space="preserve">, </w:t>
      </w:r>
      <w:r w:rsidR="003D56C3">
        <w:rPr>
          <w:rFonts w:hint="eastAsia"/>
        </w:rPr>
        <w:t>due to</w:t>
      </w:r>
      <w:r w:rsidR="00C54D26">
        <w:rPr>
          <w:rFonts w:hint="eastAsia"/>
        </w:rPr>
        <w:t xml:space="preserve"> </w:t>
      </w:r>
      <w:r w:rsidR="00C54D26">
        <w:t>the broader</w:t>
      </w:r>
      <w:r w:rsidR="00C54D26">
        <w:rPr>
          <w:rFonts w:hint="eastAsia"/>
        </w:rPr>
        <w:t xml:space="preserve"> spectral range for better detection of subtle variation in plants health and </w:t>
      </w:r>
      <w:r w:rsidR="00C54D26" w:rsidRPr="00C54D26">
        <w:t>stress responses</w:t>
      </w:r>
      <w:r w:rsidR="00C54D26">
        <w:rPr>
          <w:rFonts w:hint="eastAsia"/>
        </w:rPr>
        <w:t xml:space="preserve">, MS VIs </w:t>
      </w:r>
      <w:r w:rsidR="003D56C3">
        <w:rPr>
          <w:rFonts w:hint="eastAsia"/>
        </w:rPr>
        <w:t>maintained</w:t>
      </w:r>
      <w:r w:rsidR="00C54D26">
        <w:rPr>
          <w:rFonts w:hint="eastAsia"/>
        </w:rPr>
        <w:t xml:space="preserve"> at least three indices </w:t>
      </w:r>
      <w:r w:rsidR="00C54D26" w:rsidRPr="00C54D26">
        <w:t>retaining strong yield correlations (</w:t>
      </w:r>
      <w:r w:rsidR="00C54D26" w:rsidRPr="003D56C3">
        <w:rPr>
          <w:i/>
          <w:iCs w:val="0"/>
        </w:rPr>
        <w:t>r</w:t>
      </w:r>
      <w:r w:rsidR="00C54D26" w:rsidRPr="00C54D26">
        <w:t xml:space="preserve"> &gt; 0.7) across all growth stages</w:t>
      </w:r>
      <w:r w:rsidR="00C54D26">
        <w:rPr>
          <w:rFonts w:hint="eastAsia"/>
        </w:rPr>
        <w:t>.</w:t>
      </w:r>
    </w:p>
    <w:p w14:paraId="7ABD494D" w14:textId="491508B4" w:rsidR="00E8590C" w:rsidRDefault="00E8590C" w:rsidP="008B5CBF">
      <w:r>
        <w:lastRenderedPageBreak/>
        <w:t>Notably, NDVI and GNDVI maintained strong correlations with yield (</w:t>
      </w:r>
      <w:r w:rsidRPr="007B7292">
        <w:rPr>
          <w:i/>
        </w:rPr>
        <w:t>r</w:t>
      </w:r>
      <w:r>
        <w:t xml:space="preserve"> &gt; 0.70) at every growth stage, underscoring their robustness as yield predictors. Their stability can be attributed to their reliance on near-infrared (NIR) and red-edge reflectance which are less susceptible to saturation effects and more sensitive to long-term photosynthetic efficiency and biomass trends. These indices effectively integrate both canopy structure and physiological status, making them reliable indicators of yield potential across developmental phases. The persistent high correlation of NDVI and GNDVI highlights their utility in precision agriculture applications, where consistent monitoring of crop performance is essential for yield forecasting and management decisions. In contrast, the weaker performance of other VIs in later stages suggests that their applicability may be stage-specific necessitating careful selection of indices based on growth phase when designing yield prediction models.</w:t>
      </w:r>
    </w:p>
    <w:p w14:paraId="76FA7B1C" w14:textId="77777777" w:rsidR="00E8590C" w:rsidRPr="00B844A1" w:rsidRDefault="00E8590C" w:rsidP="00E34CCB">
      <w:pPr>
        <w:pStyle w:val="Heading3"/>
      </w:pPr>
      <w:bookmarkStart w:id="257" w:name="_Toc204820726"/>
      <w:r>
        <w:rPr>
          <w:rFonts w:hint="eastAsia"/>
        </w:rPr>
        <w:t>Post-season prediction model</w:t>
      </w:r>
      <w:bookmarkEnd w:id="257"/>
    </w:p>
    <w:p w14:paraId="0251CA00" w14:textId="3439B940" w:rsidR="00E8590C" w:rsidRDefault="00E8590C" w:rsidP="008B5CBF">
      <w:r w:rsidRPr="006571A3">
        <w:t>The evaluation of different input combinations using the LSTM model revealed significant variations in predictive performance</w:t>
      </w:r>
      <w:r>
        <w:rPr>
          <w:rFonts w:hint="eastAsia"/>
        </w:rPr>
        <w:t xml:space="preserve">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_Ref204825103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Table 5.5</w:t>
      </w:r>
      <w:r w:rsidR="00A762D2" w:rsidRPr="00A762D2">
        <w:rPr>
          <w:rStyle w:val="TableintextChar"/>
          <w:rFonts w:eastAsia="SimSun"/>
        </w:rPr>
        <w:fldChar w:fldCharType="end"/>
      </w:r>
      <w:r>
        <w:rPr>
          <w:rFonts w:hint="eastAsia"/>
        </w:rPr>
        <w:t xml:space="preserve">). </w:t>
      </w:r>
      <w:r w:rsidRPr="006571A3">
        <w:t>The results demonstrate that incorporating additional soil-related features alongside VIs consistently improved model accuracy, whereas relying solely on VIs led to higher errors and reduced generalization capability</w:t>
      </w:r>
      <w:r>
        <w:t>.</w:t>
      </w:r>
    </w:p>
    <w:p w14:paraId="1317B82E" w14:textId="03DD1699" w:rsidR="00E8590C" w:rsidRDefault="00E8590C" w:rsidP="008B5CBF">
      <w:r w:rsidRPr="00EA1CF1">
        <w:t>The RGB VIs + soil combination emerged as the optimal input set achieving the lowest prediction errors and highest R² values in both training and testing. Its superiority over MS VIs + soil suggests that the additional spectral resolution of MS data does not inherently translate to better performance when soil features are already incorporated</w:t>
      </w:r>
      <w:r>
        <w:rPr>
          <w:rFonts w:hint="eastAsia"/>
        </w:rPr>
        <w:t xml:space="preserve"> </w:t>
      </w:r>
      <w:r>
        <w:t>and</w:t>
      </w:r>
      <w:r>
        <w:rPr>
          <w:rFonts w:hint="eastAsia"/>
        </w:rPr>
        <w:t xml:space="preserve"> </w:t>
      </w:r>
      <w:r>
        <w:rPr>
          <w:rFonts w:hint="eastAsia"/>
        </w:rPr>
        <w:lastRenderedPageBreak/>
        <w:t>the dominate factor in this field</w:t>
      </w:r>
      <w:r w:rsidRPr="00EA1CF1">
        <w:t>. This observation is further supported by the negligible difference between standalone RGB and MS VI models, reinforcing that spectral resolution alone has minimal impact unless paired with auxiliary soil data.</w:t>
      </w:r>
      <w:r>
        <w:rPr>
          <w:rFonts w:hint="eastAsia"/>
        </w:rPr>
        <w:t xml:space="preserve"> </w:t>
      </w:r>
      <w:r w:rsidRPr="00EA1CF1">
        <w:t xml:space="preserve">Thus, while VIs </w:t>
      </w:r>
      <w:r w:rsidR="003D56C3" w:rsidRPr="00EA1CF1">
        <w:t>provides</w:t>
      </w:r>
      <w:r w:rsidRPr="00EA1CF1">
        <w:t xml:space="preserve"> essential spectral information, their predictive utility is substantially amplified when combined with soil-related variables, highlighting the importance of feature synergy in LSTM-based modeling.</w:t>
      </w:r>
    </w:p>
    <w:p w14:paraId="10017E20" w14:textId="77777777" w:rsidR="00E8590C" w:rsidRDefault="00E8590C" w:rsidP="00E34CCB">
      <w:pPr>
        <w:pStyle w:val="Heading3"/>
      </w:pPr>
      <w:bookmarkStart w:id="258" w:name="_Toc204820727"/>
      <w:r>
        <w:rPr>
          <w:rFonts w:hint="eastAsia"/>
        </w:rPr>
        <w:t>In-season prediction model</w:t>
      </w:r>
      <w:bookmarkEnd w:id="258"/>
    </w:p>
    <w:p w14:paraId="24505B0F" w14:textId="5A3554C4" w:rsidR="00E8590C" w:rsidRDefault="00E8590C" w:rsidP="008B5CBF">
      <w:r w:rsidRPr="00D54404">
        <w:t xml:space="preserve">To support data-driven decision-making during the growing season, in-season yield prediction provides timely estimates of </w:t>
      </w:r>
      <w:r>
        <w:rPr>
          <w:rFonts w:hint="eastAsia"/>
        </w:rPr>
        <w:t>soybean</w:t>
      </w:r>
      <w:r w:rsidRPr="00D54404">
        <w:t xml:space="preserve"> </w:t>
      </w:r>
      <w:r>
        <w:rPr>
          <w:rFonts w:hint="eastAsia"/>
        </w:rPr>
        <w:t>yield and</w:t>
      </w:r>
      <w:r w:rsidRPr="00D54404">
        <w:t xml:space="preserve"> enabl</w:t>
      </w:r>
      <w:r>
        <w:rPr>
          <w:rFonts w:hint="eastAsia"/>
        </w:rPr>
        <w:t>es</w:t>
      </w:r>
      <w:r w:rsidRPr="00D54404">
        <w:t xml:space="preserve"> farmers and stakeholders to implement proactive and adaptive </w:t>
      </w:r>
      <w:r>
        <w:rPr>
          <w:rFonts w:hint="eastAsia"/>
        </w:rPr>
        <w:t xml:space="preserve">agricultural </w:t>
      </w:r>
      <w:r>
        <w:t>practices</w:t>
      </w:r>
      <w:r>
        <w:rPr>
          <w:rFonts w:hint="eastAsia"/>
        </w:rPr>
        <w:t xml:space="preserve">. </w:t>
      </w:r>
      <w:r w:rsidR="00A762D2" w:rsidRPr="00A762D2">
        <w:rPr>
          <w:rStyle w:val="TableintextChar"/>
          <w:rFonts w:eastAsia="SimSun"/>
        </w:rPr>
        <w:fldChar w:fldCharType="begin"/>
      </w:r>
      <w:r w:rsidR="00A762D2" w:rsidRPr="00A762D2">
        <w:rPr>
          <w:rStyle w:val="TableintextChar"/>
          <w:rFonts w:eastAsia="SimSun"/>
        </w:rPr>
        <w:instrText xml:space="preserve"> </w:instrText>
      </w:r>
      <w:r w:rsidR="00A762D2" w:rsidRPr="00A762D2">
        <w:rPr>
          <w:rStyle w:val="TableintextChar"/>
          <w:rFonts w:eastAsia="SimSun" w:hint="eastAsia"/>
        </w:rPr>
        <w:instrText>REF _Ref204825455 \h</w:instrText>
      </w:r>
      <w:r w:rsidR="00A762D2" w:rsidRPr="00A762D2">
        <w:rPr>
          <w:rStyle w:val="TableintextChar"/>
          <w:rFonts w:eastAsia="SimSun"/>
        </w:rPr>
        <w:instrText xml:space="preserve"> </w:instrText>
      </w:r>
      <w:r w:rsidR="00A762D2">
        <w:rPr>
          <w:rStyle w:val="TableintextChar"/>
          <w:rFonts w:eastAsia="SimSun"/>
        </w:rPr>
        <w:instrText xml:space="preserve"> \* MERGEFORMAT </w:instrText>
      </w:r>
      <w:r w:rsidR="00A762D2" w:rsidRPr="00A762D2">
        <w:rPr>
          <w:rStyle w:val="TableintextChar"/>
          <w:rFonts w:eastAsia="SimSun"/>
        </w:rPr>
      </w:r>
      <w:r w:rsidR="00A762D2" w:rsidRPr="00A762D2">
        <w:rPr>
          <w:rStyle w:val="TableintextChar"/>
          <w:rFonts w:eastAsia="SimSun"/>
        </w:rPr>
        <w:fldChar w:fldCharType="separate"/>
      </w:r>
      <w:r w:rsidR="00A762D2" w:rsidRPr="00A762D2">
        <w:rPr>
          <w:rStyle w:val="TableintextChar"/>
          <w:rFonts w:eastAsia="SimSun"/>
        </w:rPr>
        <w:t>Figure 5.4</w:t>
      </w:r>
      <w:r w:rsidR="00A762D2" w:rsidRPr="00A762D2">
        <w:rPr>
          <w:rStyle w:val="TableintextChar"/>
          <w:rFonts w:eastAsia="SimSun"/>
        </w:rPr>
        <w:fldChar w:fldCharType="end"/>
      </w:r>
      <w:r>
        <w:rPr>
          <w:rFonts w:hint="eastAsia"/>
        </w:rPr>
        <w:t xml:space="preserve"> </w:t>
      </w:r>
      <w:r>
        <w:t xml:space="preserve">revealed that </w:t>
      </w:r>
      <w:r w:rsidRPr="00D54404">
        <w:t>model performance varied across growth stages and input types</w:t>
      </w:r>
      <w:r>
        <w:rPr>
          <w:rFonts w:hint="eastAsia"/>
        </w:rPr>
        <w:t xml:space="preserve">. Overall, </w:t>
      </w:r>
      <w:r>
        <w:t xml:space="preserve">SVM consistently outperformed MLR and RF at the R1 and R5 growth stages, regardless of input features. However, at the R3 stage, RF achieved higher accuracy when using RGB VIs, while MLR performed better </w:t>
      </w:r>
      <w:r>
        <w:rPr>
          <w:rFonts w:hint="eastAsia"/>
        </w:rPr>
        <w:t>when using</w:t>
      </w:r>
      <w:r>
        <w:t xml:space="preserve"> MS VIs.</w:t>
      </w:r>
    </w:p>
    <w:p w14:paraId="39C2023A" w14:textId="77777777" w:rsidR="00E8590C" w:rsidRDefault="00E8590C" w:rsidP="008B5CBF">
      <w:r>
        <w:t>Focusing specifically on MLR when comparing performance between RGB</w:t>
      </w:r>
      <w:r>
        <w:rPr>
          <w:rFonts w:hint="eastAsia"/>
        </w:rPr>
        <w:t xml:space="preserve"> VIs</w:t>
      </w:r>
      <w:r>
        <w:t xml:space="preserve"> and MS</w:t>
      </w:r>
      <w:r>
        <w:rPr>
          <w:rFonts w:hint="eastAsia"/>
        </w:rPr>
        <w:t xml:space="preserve"> VIs</w:t>
      </w:r>
      <w:r>
        <w:t xml:space="preserve"> inputs, the MS-based predictions were generally more accurate with the highest accuracy observed at R3, while RGB-based predictions at R3 yielded the lowest accuracy. For SVM, performance was consistently lowest at R3 across all input types, indicating a potential limitation of this model at that specific developmental stage. In the case of RF</w:t>
      </w:r>
      <w:r>
        <w:rPr>
          <w:rFonts w:hint="eastAsia"/>
        </w:rPr>
        <w:t xml:space="preserve"> </w:t>
      </w:r>
      <w:r>
        <w:t xml:space="preserve">when using only RGB inputs, the highest accuracy was achieved at R3; however, when MS or soil data were incorporated, </w:t>
      </w:r>
      <w:r w:rsidRPr="00085A20">
        <w:t>prediction accuracy improved progressively from R1 to R5</w:t>
      </w:r>
      <w:r>
        <w:rPr>
          <w:rFonts w:hint="eastAsia"/>
        </w:rPr>
        <w:t xml:space="preserve"> and </w:t>
      </w:r>
      <w:r>
        <w:t>the R5 stage consistently produced the best results.</w:t>
      </w:r>
    </w:p>
    <w:p w14:paraId="62DC3240" w14:textId="77777777" w:rsidR="00E8590C" w:rsidRDefault="00E8590C" w:rsidP="008B5CBF">
      <w:r>
        <w:lastRenderedPageBreak/>
        <w:t>Importantly, similar to findings observed in the LSTM model, incorporating soil features significantly enhanced predictive accuracy across all modeling approaches, regardless of growth stage or spectral input. These results collectively underscore that there is no single universally optimal model or input configuration; rather, the best-performing combination depends on the specific growth stage and the available data types. This highlights the importance of flexible, stage-specific modeling strategies in the development of accurate in-season yield prediction frameworks.</w:t>
      </w:r>
    </w:p>
    <w:p w14:paraId="6D10D50A" w14:textId="77777777" w:rsidR="00E8590C" w:rsidRPr="003A4348" w:rsidRDefault="00E8590C" w:rsidP="008B5CBF">
      <w:pPr>
        <w:pStyle w:val="Heading2"/>
      </w:pPr>
      <w:bookmarkStart w:id="259" w:name="_Toc204820728"/>
      <w:r w:rsidRPr="003A4348">
        <w:t>D</w:t>
      </w:r>
      <w:r w:rsidRPr="003A4348">
        <w:rPr>
          <w:rFonts w:hint="eastAsia"/>
        </w:rPr>
        <w:t>iscussion</w:t>
      </w:r>
      <w:bookmarkEnd w:id="259"/>
    </w:p>
    <w:p w14:paraId="39C9C902" w14:textId="77777777" w:rsidR="00E8590C" w:rsidRDefault="00E8590C" w:rsidP="00E34CCB">
      <w:pPr>
        <w:pStyle w:val="Heading3"/>
      </w:pPr>
      <w:bookmarkStart w:id="260" w:name="_Toc204820729"/>
      <w:r>
        <w:t>Comparison</w:t>
      </w:r>
      <w:r>
        <w:rPr>
          <w:rFonts w:hint="eastAsia"/>
        </w:rPr>
        <w:t xml:space="preserve"> between in- and post-season prediction model</w:t>
      </w:r>
      <w:bookmarkEnd w:id="260"/>
    </w:p>
    <w:p w14:paraId="0D312C9E" w14:textId="77777777" w:rsidR="00E8590C" w:rsidRDefault="00E8590C" w:rsidP="008B5CBF">
      <w:r>
        <w:rPr>
          <w:rFonts w:hint="eastAsia"/>
        </w:rPr>
        <w:t xml:space="preserve">Most of </w:t>
      </w:r>
      <w:r>
        <w:t>the in</w:t>
      </w:r>
      <w:r>
        <w:rPr>
          <w:rFonts w:hint="eastAsia"/>
        </w:rPr>
        <w:t xml:space="preserve">-season </w:t>
      </w:r>
      <w:r>
        <w:t>methods</w:t>
      </w:r>
      <w:r>
        <w:rPr>
          <w:rFonts w:hint="eastAsia"/>
        </w:rPr>
        <w:t xml:space="preserve"> (30 out of 36 models)</w:t>
      </w:r>
      <w:r>
        <w:t xml:space="preserve"> achieved higher accuracy than the LSTM model. This discrepancy may stem from several factors. First, LSTM’s strength in sequence modeling typically requires larger datasets (e.g., &gt;10,000 samples) to effectively capture temporal dynamics, whereas </w:t>
      </w:r>
      <w:r>
        <w:rPr>
          <w:rFonts w:hint="eastAsia"/>
        </w:rPr>
        <w:t>in-season prediction models</w:t>
      </w:r>
      <w:r>
        <w:t xml:space="preserve"> often perform well even with small-to-medium datasets. Second, computational constraints limited hyperparameter tuning for the LSTM, potentially preventing it from reaching peak performance, while </w:t>
      </w:r>
      <w:r>
        <w:rPr>
          <w:rFonts w:hint="eastAsia"/>
        </w:rPr>
        <w:t>in-season</w:t>
      </w:r>
      <w:r>
        <w:t xml:space="preserve"> models converged more efficiently to near-optimal solutions.</w:t>
      </w:r>
    </w:p>
    <w:p w14:paraId="3289698A" w14:textId="77777777" w:rsidR="00E8590C" w:rsidRDefault="00E8590C" w:rsidP="008B5CBF">
      <w:r>
        <w:t>The results suggest that for single-flight yield prediction tasks, traditional methods may be preferable due to their cost-effectiveness and robust performance with limited data. However, LSTM’s potential remains evident in applications demanding continuous monitoring, such as stress response analysis, or when integrating multi-mod</w:t>
      </w:r>
      <w:r>
        <w:rPr>
          <w:rFonts w:hint="eastAsia"/>
        </w:rPr>
        <w:t>el</w:t>
      </w:r>
      <w:r>
        <w:t xml:space="preserve"> data. Future research should explore hybrid architectures, such as combining LSTM for </w:t>
      </w:r>
      <w:r>
        <w:lastRenderedPageBreak/>
        <w:t>temporal feature extraction with RF for static feature processing to leverage the strengths of both paradigms.</w:t>
      </w:r>
    </w:p>
    <w:p w14:paraId="5CA29930" w14:textId="77777777" w:rsidR="00E8590C" w:rsidRPr="00FB59DE" w:rsidRDefault="00E8590C" w:rsidP="00E34CCB">
      <w:pPr>
        <w:pStyle w:val="Heading3"/>
      </w:pPr>
      <w:bookmarkStart w:id="261" w:name="_Toc204820730"/>
      <w:r w:rsidRPr="00FB59DE">
        <w:t>S</w:t>
      </w:r>
      <w:r w:rsidRPr="00FB59DE">
        <w:rPr>
          <w:rFonts w:hint="eastAsia"/>
        </w:rPr>
        <w:t>election of VIs</w:t>
      </w:r>
      <w:bookmarkEnd w:id="261"/>
    </w:p>
    <w:p w14:paraId="64DBC045" w14:textId="06D079D9" w:rsidR="00E8590C" w:rsidRDefault="00E8590C" w:rsidP="008B5CBF">
      <w:r>
        <w:t>This study's comparative analysis of VIs derived from RGB and MS sensors provides important insights for yield prediction modeling. Both sensor types demonstrated predictive capability, though their relative performance varied significantly depending on modeling approach and growth stage.</w:t>
      </w:r>
    </w:p>
    <w:p w14:paraId="5D6BFE3E" w14:textId="1003BA1D" w:rsidR="00E8590C" w:rsidRDefault="00E8590C" w:rsidP="008B5CBF">
      <w:r>
        <w:t xml:space="preserve">The analysis revealed distinct patterns in VI performance across different methodologies. For traditional machine learning approaches (MLR, SVM, RF), MS VIs generally outperformed RGB </w:t>
      </w:r>
      <w:r>
        <w:rPr>
          <w:rFonts w:hint="eastAsia"/>
        </w:rPr>
        <w:t xml:space="preserve">VIs </w:t>
      </w:r>
      <w:r w:rsidR="003D56C3">
        <w:rPr>
          <w:rFonts w:hint="eastAsia"/>
        </w:rPr>
        <w:t>regardless of the</w:t>
      </w:r>
      <w:r>
        <w:rPr>
          <w:rFonts w:hint="eastAsia"/>
        </w:rPr>
        <w:t xml:space="preserve"> growth stage</w:t>
      </w:r>
      <w:r>
        <w:t xml:space="preserve">. </w:t>
      </w:r>
      <w:r>
        <w:rPr>
          <w:rFonts w:hint="eastAsia"/>
        </w:rPr>
        <w:t>However</w:t>
      </w:r>
      <w:r>
        <w:t xml:space="preserve">, the performance gap between RGB and MS VIs narrowed substantially when </w:t>
      </w:r>
      <w:r w:rsidR="003D56C3">
        <w:rPr>
          <w:rFonts w:hint="eastAsia"/>
        </w:rPr>
        <w:t>combined</w:t>
      </w:r>
      <w:r>
        <w:t xml:space="preserve"> with LSTM modeling. This convergence suggests that the temporal processing capabilities of deep learning approaches may partially compensate for RGB's spectral resolution limitations. This finding has significant practical implications for sensor selection strategies. For operations constrained by resources and relying on single-flight data collection, RGB sensors may provide adequate predictive accuracy at substantially lower costs. However, MS sensors demonstrate clear advantages when monitoring key transitional growth stages or when used in traditional machine learning frameworks. Future research directions should focus on investigating optimal VI combinations across growth stages to develop stage-specific monitoring packages that balance information content with acquisition costs.</w:t>
      </w:r>
    </w:p>
    <w:p w14:paraId="13056EF0" w14:textId="77777777" w:rsidR="00E8590C" w:rsidRPr="003A4348" w:rsidRDefault="00E8590C" w:rsidP="008B5CBF">
      <w:pPr>
        <w:pStyle w:val="Heading2"/>
      </w:pPr>
      <w:bookmarkStart w:id="262" w:name="_Toc204820731"/>
      <w:r w:rsidRPr="003A4348">
        <w:lastRenderedPageBreak/>
        <w:t>C</w:t>
      </w:r>
      <w:r w:rsidRPr="003A4348">
        <w:rPr>
          <w:rFonts w:hint="eastAsia"/>
        </w:rPr>
        <w:t>onclusion</w:t>
      </w:r>
      <w:bookmarkEnd w:id="262"/>
    </w:p>
    <w:p w14:paraId="527D9B91" w14:textId="0727494C" w:rsidR="00E8590C" w:rsidRDefault="00E8590C" w:rsidP="008B5CBF">
      <w:r w:rsidRPr="003A2644">
        <w:t xml:space="preserve">This study demonstrates the critical importance of integrating multi-temporal UAV-based </w:t>
      </w:r>
      <w:r>
        <w:rPr>
          <w:rFonts w:hint="eastAsia"/>
        </w:rPr>
        <w:t>VIs</w:t>
      </w:r>
      <w:r w:rsidRPr="003A2644">
        <w:t xml:space="preserve"> with soil variability data for accurate field-scale soybean yield prediction</w:t>
      </w:r>
      <w:r>
        <w:rPr>
          <w:rFonts w:hint="eastAsia"/>
        </w:rPr>
        <w:t xml:space="preserve"> t</w:t>
      </w:r>
      <w:r w:rsidRPr="003A2644">
        <w:t xml:space="preserve">hrough systematic evaluation of </w:t>
      </w:r>
      <w:r>
        <w:rPr>
          <w:rFonts w:hint="eastAsia"/>
        </w:rPr>
        <w:t>in- and post-season prediction</w:t>
      </w:r>
      <w:r w:rsidRPr="003A2644">
        <w:t xml:space="preserve"> models using different feature combinations across multiple growing seasons. </w:t>
      </w:r>
      <w:r w:rsidR="0004312F">
        <w:rPr>
          <w:rFonts w:hint="eastAsia"/>
        </w:rPr>
        <w:t xml:space="preserve">Among the VIs </w:t>
      </w:r>
      <w:r w:rsidR="0004312F">
        <w:t>evaluated</w:t>
      </w:r>
      <w:r w:rsidR="0004312F">
        <w:rPr>
          <w:rFonts w:hint="eastAsia"/>
        </w:rPr>
        <w:t xml:space="preserve">, NDVI and GNDVI showed the most consistent relationships </w:t>
      </w:r>
      <w:r w:rsidR="0004312F">
        <w:t>between</w:t>
      </w:r>
      <w:r w:rsidR="0004312F">
        <w:rPr>
          <w:rFonts w:hint="eastAsia"/>
        </w:rPr>
        <w:t xml:space="preserve"> VIs and yield during the reproductive stages</w:t>
      </w:r>
      <w:r w:rsidRPr="003A2644">
        <w:t xml:space="preserve">. More importantly, the incorporation of soil data substantially enhances model performance </w:t>
      </w:r>
      <w:r w:rsidR="0004312F">
        <w:t>compared</w:t>
      </w:r>
      <w:r w:rsidR="0004312F">
        <w:rPr>
          <w:rFonts w:hint="eastAsia"/>
        </w:rPr>
        <w:t xml:space="preserve"> to </w:t>
      </w:r>
      <w:r w:rsidR="0004312F" w:rsidRPr="003A2644">
        <w:t>us</w:t>
      </w:r>
      <w:r w:rsidR="0004312F">
        <w:t>ing</w:t>
      </w:r>
      <w:r w:rsidRPr="003A2644">
        <w:t xml:space="preserve"> </w:t>
      </w:r>
      <w:r>
        <w:rPr>
          <w:rFonts w:hint="eastAsia"/>
        </w:rPr>
        <w:t xml:space="preserve">VIs </w:t>
      </w:r>
      <w:r w:rsidRPr="003A2644">
        <w:t>alone.</w:t>
      </w:r>
      <w:r>
        <w:rPr>
          <w:rFonts w:hint="eastAsia"/>
        </w:rPr>
        <w:t xml:space="preserve"> </w:t>
      </w:r>
      <w:r w:rsidRPr="00A675C0">
        <w:t xml:space="preserve">Among the post-season models, the </w:t>
      </w:r>
      <w:r>
        <w:rPr>
          <w:rFonts w:hint="eastAsia"/>
        </w:rPr>
        <w:t xml:space="preserve">input </w:t>
      </w:r>
      <w:r w:rsidRPr="00A675C0">
        <w:t>combination of RGB</w:t>
      </w:r>
      <w:r>
        <w:rPr>
          <w:rFonts w:hint="eastAsia"/>
        </w:rPr>
        <w:t xml:space="preserve"> </w:t>
      </w:r>
      <w:r w:rsidRPr="00A675C0">
        <w:t>VIs</w:t>
      </w:r>
      <w:r>
        <w:rPr>
          <w:rFonts w:hint="eastAsia"/>
        </w:rPr>
        <w:t xml:space="preserve"> +soil</w:t>
      </w:r>
      <w:r w:rsidRPr="00A675C0">
        <w:t xml:space="preserve"> demonstrated the highest performance</w:t>
      </w:r>
      <w:r>
        <w:rPr>
          <w:rFonts w:hint="eastAsia"/>
        </w:rPr>
        <w:t xml:space="preserve"> </w:t>
      </w:r>
      <w:r w:rsidRPr="003A2644">
        <w:t>(R² = 0.80, MAE = 458, RMSE = 578)</w:t>
      </w:r>
      <w:r>
        <w:rPr>
          <w:rFonts w:hint="eastAsia"/>
        </w:rPr>
        <w:t xml:space="preserve">. </w:t>
      </w:r>
      <w:r w:rsidRPr="00A675C0">
        <w:t>In contrast, in-season yield prediction models highlighted the importance of growth stage</w:t>
      </w:r>
      <w:r>
        <w:rPr>
          <w:rFonts w:hint="eastAsia"/>
        </w:rPr>
        <w:t xml:space="preserve"> </w:t>
      </w:r>
      <w:r w:rsidRPr="00A675C0">
        <w:t>specific strategies.</w:t>
      </w:r>
      <w:r>
        <w:rPr>
          <w:rFonts w:hint="eastAsia"/>
        </w:rPr>
        <w:t xml:space="preserve"> </w:t>
      </w:r>
      <w:r w:rsidRPr="00A675C0">
        <w:t>30 out of 36</w:t>
      </w:r>
      <w:r>
        <w:rPr>
          <w:rFonts w:hint="eastAsia"/>
        </w:rPr>
        <w:t xml:space="preserve"> </w:t>
      </w:r>
      <w:r w:rsidRPr="00A675C0">
        <w:t>in-season models</w:t>
      </w:r>
      <w:r>
        <w:rPr>
          <w:rFonts w:hint="eastAsia"/>
        </w:rPr>
        <w:t xml:space="preserve"> </w:t>
      </w:r>
      <w:r w:rsidRPr="00A675C0">
        <w:t>achieved higher predictive accuracy than the LSTM-based model</w:t>
      </w:r>
      <w:r>
        <w:rPr>
          <w:rFonts w:hint="eastAsia"/>
        </w:rPr>
        <w:t>s</w:t>
      </w:r>
      <w:r w:rsidRPr="00A675C0">
        <w:t>.</w:t>
      </w:r>
      <w:r>
        <w:rPr>
          <w:rFonts w:hint="eastAsia"/>
        </w:rPr>
        <w:t xml:space="preserve"> </w:t>
      </w:r>
      <w:r w:rsidRPr="002F026C">
        <w:t>This finding suggests that both the choice of modeling approach and the selection of input features are critical determinants of yield prediction accuracy.</w:t>
      </w:r>
    </w:p>
    <w:p w14:paraId="37C5F43A" w14:textId="466B9E66" w:rsidR="008B5CBF" w:rsidRDefault="008B5CBF">
      <w:pPr>
        <w:spacing w:line="240" w:lineRule="auto"/>
      </w:pPr>
      <w:r>
        <w:br w:type="page"/>
      </w:r>
    </w:p>
    <w:p w14:paraId="0B70CE59" w14:textId="77777777" w:rsidR="00E8590C" w:rsidRDefault="00E8590C" w:rsidP="008B5CBF">
      <w:pPr>
        <w:pStyle w:val="Heading2"/>
      </w:pPr>
      <w:bookmarkStart w:id="263" w:name="_Toc204820732"/>
      <w:r w:rsidRPr="004078A2">
        <w:lastRenderedPageBreak/>
        <w:t>References</w:t>
      </w:r>
      <w:bookmarkEnd w:id="263"/>
    </w:p>
    <w:p w14:paraId="5950291C" w14:textId="77777777" w:rsidR="002D04C4" w:rsidRDefault="002D04C4" w:rsidP="00B032E6">
      <w:pPr>
        <w:pStyle w:val="reference"/>
        <w:spacing w:line="480" w:lineRule="auto"/>
      </w:pPr>
      <w:r>
        <w:t>Amankulova, K., Farmonov, N., Akramova, P., Tursunov, I., &amp; Mucsi, L. (2023). Comparison of PlanetScope, Sentinel-2, and landsat 8 data in soybean yield estimation within-field variability with random forest regression. Heliyon, 9(6), e17432. https://doi.org/10.1016/j.heliyon.2023.e17432</w:t>
      </w:r>
    </w:p>
    <w:p w14:paraId="7345FFD8" w14:textId="77777777" w:rsidR="002D04C4" w:rsidRDefault="002D04C4" w:rsidP="00B032E6">
      <w:pPr>
        <w:pStyle w:val="reference"/>
        <w:spacing w:line="480" w:lineRule="auto"/>
      </w:pPr>
      <w:r>
        <w:t>Bodner, G., Nakhforoosh, A., &amp; Kaul, H.-P. (2015). Management of crop water under drought: a review. Agronomy for Sustainable Development, 35(2), 401–442. https://doi.org/10.1007/s13593-015-0283-4</w:t>
      </w:r>
    </w:p>
    <w:p w14:paraId="5F74F827" w14:textId="77777777" w:rsidR="002D04C4" w:rsidRDefault="002D04C4" w:rsidP="00B032E6">
      <w:pPr>
        <w:pStyle w:val="reference"/>
        <w:spacing w:line="480" w:lineRule="auto"/>
      </w:pPr>
      <w:r>
        <w:t>Campos, I., González-Gómez, L., Villodre, J., González-Piqueras, J., Suyker, A. E., &amp; Calera, A. (2018). Remote sensing-based crop biomass with water or light-driven crop growth models in wheat commercial fields. Field Crops Research, 216, 175–188. https://doi.org/10.1016/j.fcr.2017.11.025</w:t>
      </w:r>
    </w:p>
    <w:p w14:paraId="2560E595" w14:textId="77777777" w:rsidR="002D04C4" w:rsidRDefault="002D04C4" w:rsidP="00B032E6">
      <w:pPr>
        <w:pStyle w:val="reference"/>
        <w:spacing w:line="480" w:lineRule="auto"/>
      </w:pPr>
      <w:r>
        <w:t>Crusiol, L. G. T., Nanni, M. R., Furlanetto, R. H., Sibaldelli, R. N. R., Cezar, E., Sun, L., Foloni, J. S. S., Mertz-Henning, L. M., Nepomuceno, A. L., Neumaier, N., &amp; Farias, J. R. B. (2021). Yield prediction in soybean crop grown under different levels of water availability using reflectance spectroscopy and partial least squares regression. Remote Sensing, 13(5), 977. https://doi.org/10.3390/rs13050977</w:t>
      </w:r>
    </w:p>
    <w:p w14:paraId="115450CF" w14:textId="77777777" w:rsidR="002D04C4" w:rsidRDefault="002D04C4" w:rsidP="00B032E6">
      <w:pPr>
        <w:pStyle w:val="reference"/>
        <w:spacing w:line="480" w:lineRule="auto"/>
      </w:pPr>
      <w:r>
        <w:rPr>
          <w:rFonts w:hint="eastAsia"/>
        </w:rPr>
        <w:t xml:space="preserve">Dietz, K. </w:t>
      </w:r>
      <w:r>
        <w:rPr>
          <w:rFonts w:hint="eastAsia"/>
        </w:rPr>
        <w:t>‐</w:t>
      </w:r>
      <w:r>
        <w:rPr>
          <w:rFonts w:hint="eastAsia"/>
        </w:rPr>
        <w:t xml:space="preserve">J., Zörb, C., &amp; Geilfus, C. </w:t>
      </w:r>
      <w:r>
        <w:rPr>
          <w:rFonts w:hint="eastAsia"/>
        </w:rPr>
        <w:t>‐</w:t>
      </w:r>
      <w:r>
        <w:rPr>
          <w:rFonts w:hint="eastAsia"/>
        </w:rPr>
        <w:t>M. (2021). Drought and crop yield. Plant Biology, 23(6), 881</w:t>
      </w:r>
      <w:r>
        <w:rPr>
          <w:rFonts w:hint="eastAsia"/>
        </w:rPr>
        <w:t>–</w:t>
      </w:r>
      <w:r>
        <w:rPr>
          <w:rFonts w:hint="eastAsia"/>
        </w:rPr>
        <w:t>893. https://doi.org/10.1111/plb.13304</w:t>
      </w:r>
    </w:p>
    <w:p w14:paraId="6AACDA35" w14:textId="77777777" w:rsidR="002D04C4" w:rsidRDefault="002D04C4" w:rsidP="00B032E6">
      <w:pPr>
        <w:pStyle w:val="reference"/>
        <w:spacing w:line="480" w:lineRule="auto"/>
      </w:pPr>
      <w:r>
        <w:t xml:space="preserve">Fathi, M., Shah-Hosseini, R., &amp; Moghimi, A. (2023). 3D-ResNet-BiLSTM model: A deep learning model for county-level soybean yield prediction with time-series </w:t>
      </w:r>
      <w:r>
        <w:lastRenderedPageBreak/>
        <w:t>Sentinel-1, Sentinel-2 Imagery, and daymet data. Remote Sensing, 15(23), 5551. https://doi.org/10.3390/rs15235551</w:t>
      </w:r>
    </w:p>
    <w:p w14:paraId="043C0843" w14:textId="77777777" w:rsidR="002D04C4" w:rsidRDefault="002D04C4" w:rsidP="00B032E6">
      <w:pPr>
        <w:pStyle w:val="reference"/>
        <w:spacing w:line="480" w:lineRule="auto"/>
      </w:pPr>
      <w:r>
        <w:t>Fu, Z., Jiang, J., Gao, Y., Krienke, B., Wang, M., Zhong, K., Cao, Q., Tian, Y., Zhu, Y., Cao, W., &amp; Liu, X. (2020). Wheat growth monitoring and yield estimation based on multi-rotor Unmanned Aerial Vehicle. Remote Sensing, 12(3), 508. https://doi.org/10.3390/rs12030508</w:t>
      </w:r>
    </w:p>
    <w:p w14:paraId="0E15A020" w14:textId="77777777" w:rsidR="002D04C4" w:rsidRDefault="002D04C4" w:rsidP="00B032E6">
      <w:pPr>
        <w:pStyle w:val="reference"/>
        <w:spacing w:line="480" w:lineRule="auto"/>
      </w:pPr>
      <w:r>
        <w:t>Gao, F., Anderson, M., Daughtry, C., Karnieli, A., Hively, D., &amp; Kustas, W. (2020). A within-season approach for detecting early growth stages in corn and soybean using high temporal and spatial resolution imagery. Remote Sensing of Environment, 242, 111752. https://doi.org/10.1016/j.rse.2020.111752</w:t>
      </w:r>
    </w:p>
    <w:p w14:paraId="6EAC9E6D" w14:textId="77777777" w:rsidR="002D04C4" w:rsidRDefault="002D04C4" w:rsidP="00B032E6">
      <w:pPr>
        <w:pStyle w:val="reference"/>
        <w:spacing w:line="480" w:lineRule="auto"/>
      </w:pPr>
      <w:r>
        <w:t>Gitelson, A. A., Kaufman, Y. J., Stark, R., &amp; Rundquist, D. (2002). Novel algorithms for remote estimation of vegetation fraction. Remote Sensing of Environment, 80(1), 76–87. https://doi.org/10.1016/S0034-4257(01)00289-9</w:t>
      </w:r>
    </w:p>
    <w:p w14:paraId="6F469B47" w14:textId="77777777" w:rsidR="002D04C4" w:rsidRDefault="002D04C4" w:rsidP="00B032E6">
      <w:pPr>
        <w:pStyle w:val="reference"/>
        <w:spacing w:line="480" w:lineRule="auto"/>
      </w:pPr>
      <w:r>
        <w:t>Gitelson, A., &amp; Merzlyak, M. N. (1994). Spectral Reflectance Changes Associated with Autumn Senescence of Aesculus hippocastanum L. and Acer platanoides L. Leaves. Spectral Features and Relation to Chlorophyll Estimation. Journal of Plant Physiology, 143(3), 286–292. https://doi.org/10.1016/S0176-1617(11)81633-0</w:t>
      </w:r>
    </w:p>
    <w:p w14:paraId="02BFF15A" w14:textId="77777777" w:rsidR="002D04C4" w:rsidRDefault="002D04C4" w:rsidP="00B032E6">
      <w:pPr>
        <w:pStyle w:val="reference"/>
        <w:spacing w:line="480" w:lineRule="auto"/>
      </w:pPr>
      <w:r>
        <w:t>Haghverdi, A., Leib, B., Washington-Allen, R., Wright, W., Ghodsi, S., Grant, T., Zheng, M., &amp; Vanchiasong, P. (2019). Studying crop yield response to supplemental irrigation and the spatial heterogeneity of soil physical attributes in a humid region. Agriculture, 9(2), 43. https://doi.org/10.3390/agriculture9020043</w:t>
      </w:r>
    </w:p>
    <w:p w14:paraId="189AB53B" w14:textId="77777777" w:rsidR="002D04C4" w:rsidRDefault="002D04C4" w:rsidP="00B032E6">
      <w:pPr>
        <w:pStyle w:val="reference"/>
        <w:spacing w:line="480" w:lineRule="auto"/>
      </w:pPr>
      <w:r>
        <w:lastRenderedPageBreak/>
        <w:t>Herrero-Huerta, M., Rodriguez-Gonzalvez, P., &amp; Rainey, K. M. (2020). Yield prediction by machine learning from UAS-based multi-sensor data fusion in soybean. Plant Methods, 16(1), 78. https://doi.org/10.1186/s13007-020-00620-6</w:t>
      </w:r>
    </w:p>
    <w:p w14:paraId="0227605F" w14:textId="77777777" w:rsidR="002D04C4" w:rsidRDefault="002D04C4" w:rsidP="00B032E6">
      <w:pPr>
        <w:pStyle w:val="reference"/>
        <w:spacing w:line="480" w:lineRule="auto"/>
      </w:pPr>
      <w:r>
        <w:t>Huang, H., Huang, J., Feng, Q., Liu, J., Li, X., Wang, X., &amp; Niu, Q. (2022). Developing a dual-stream deep-learning neural network model for improving county-level winter wheat yield estimates in China. Remote Sensing, 14(20), 5280. https://doi.org/10.3390/rs14205280</w:t>
      </w:r>
    </w:p>
    <w:p w14:paraId="3BA8CF04" w14:textId="77777777" w:rsidR="002D04C4" w:rsidRDefault="002D04C4" w:rsidP="00B032E6">
      <w:pPr>
        <w:pStyle w:val="reference"/>
        <w:spacing w:line="480" w:lineRule="auto"/>
      </w:pPr>
      <w:r>
        <w:t>Huete, A. R. (1988). A soil-adjusted vegetation index (SAVI). Remote Sensing of Environment, 25(3), 295–309. https://doi.org/10.1016/0034-4257(88)90106-X</w:t>
      </w:r>
    </w:p>
    <w:p w14:paraId="561A9044" w14:textId="77777777" w:rsidR="002D04C4" w:rsidRDefault="002D04C4" w:rsidP="00B032E6">
      <w:pPr>
        <w:pStyle w:val="reference"/>
        <w:spacing w:line="480" w:lineRule="auto"/>
      </w:pPr>
      <w:r>
        <w:t>Javadinejad, S., Eslamian, S., &amp; Askari, K. O. A. (2021). The analysis of the most important climatic parameters affecting performance of crop variability in a changing climate. International Journal of Hydrology Science and Technology, 11(1), 1. https://doi.org/10.1504/IJHST.2021.112651</w:t>
      </w:r>
    </w:p>
    <w:p w14:paraId="541D59F1" w14:textId="77777777" w:rsidR="002D04C4" w:rsidRDefault="002D04C4" w:rsidP="00B032E6">
      <w:pPr>
        <w:pStyle w:val="reference"/>
        <w:spacing w:line="480" w:lineRule="auto"/>
      </w:pPr>
      <w:r>
        <w:rPr>
          <w:rFonts w:hint="eastAsia"/>
        </w:rPr>
        <w:t>Jordan, C. F. (1969). Derivation of Leaf</w:t>
      </w:r>
      <w:r>
        <w:rPr>
          <w:rFonts w:hint="eastAsia"/>
        </w:rPr>
        <w:t>‐</w:t>
      </w:r>
      <w:r>
        <w:rPr>
          <w:rFonts w:hint="eastAsia"/>
        </w:rPr>
        <w:t>Area Index from Quality of Light on the Forest Floor. Ecology, 50(4), 663</w:t>
      </w:r>
      <w:r>
        <w:rPr>
          <w:rFonts w:hint="eastAsia"/>
        </w:rPr>
        <w:t>–</w:t>
      </w:r>
      <w:r>
        <w:rPr>
          <w:rFonts w:hint="eastAsia"/>
        </w:rPr>
        <w:t>666. https://doi.org/10.2307/1936256</w:t>
      </w:r>
    </w:p>
    <w:p w14:paraId="05105935" w14:textId="77777777" w:rsidR="002D04C4" w:rsidRDefault="002D04C4" w:rsidP="00B032E6">
      <w:pPr>
        <w:pStyle w:val="reference"/>
        <w:spacing w:line="480" w:lineRule="auto"/>
      </w:pPr>
      <w:r>
        <w:t>Lakhiar, I. A., Yan, H., Zhang, C., Wang, G., He, B., Hao, B., Han, Y., Wang, B., Bao, R., Syed, T. N., Chauhdary, J. N., &amp; Rakibuzzaman, Md. (2024). A review of precision irrigation water-saving technology under changing Climate for enhancing water use efficiency, crop yield, and environmental footprints. Agriculture, 14(7), 1141. https://doi.org/10.3390/agriculture14071141</w:t>
      </w:r>
    </w:p>
    <w:p w14:paraId="5F3AF3E2" w14:textId="77777777" w:rsidR="002D04C4" w:rsidRDefault="002D04C4" w:rsidP="00B032E6">
      <w:pPr>
        <w:pStyle w:val="reference"/>
        <w:spacing w:line="480" w:lineRule="auto"/>
      </w:pPr>
      <w:r>
        <w:t xml:space="preserve">Leib, B. G., Knappenberger, T. J., Vellidis, G., &amp; Wendroth, O. (2021). A regional approach to improving soybean irrigation management in the Southeastern United </w:t>
      </w:r>
      <w:r>
        <w:lastRenderedPageBreak/>
        <w:t>States. 6th Decennial National Irrigation Symposium, 6-8, December 2021, San Diego, California, 1. https://doi.org/10.13031/irrig.2020-054</w:t>
      </w:r>
    </w:p>
    <w:p w14:paraId="73AB16B1" w14:textId="77777777" w:rsidR="002D04C4" w:rsidRDefault="002D04C4" w:rsidP="00B032E6">
      <w:pPr>
        <w:pStyle w:val="reference"/>
        <w:spacing w:line="480" w:lineRule="auto"/>
      </w:pPr>
      <w:r>
        <w:t>Ma, B. L., Dwyer, L. M., Costa, C., Cober, E. R., &amp; Morrison, M. J. (2001). Early Prediction of Soybean Yield from Canopy Reflectance Measurements. Agronomy Journal, 93(6), 1227–1234. https://doi.org/10.2134/agronj2001.1227</w:t>
      </w:r>
    </w:p>
    <w:p w14:paraId="05926C3B" w14:textId="77777777" w:rsidR="002D04C4" w:rsidRDefault="002D04C4" w:rsidP="00B032E6">
      <w:pPr>
        <w:pStyle w:val="reference"/>
        <w:spacing w:line="480" w:lineRule="auto"/>
      </w:pPr>
      <w:r>
        <w:t>Ma, Y., Ma, L., Zhang, Q., Huang, C., Yi, X., Chen, X., Hou, T., Lv, X., &amp; Zhang, Z. (2022). Cotton Yield Estimation Based on Vegetation Indices and Texture Features Derived From RGB Image. Frontiers in Plant Science, 13. https://doi.org/10.3389/fpls.2022.925986</w:t>
      </w:r>
    </w:p>
    <w:p w14:paraId="5D4EC483" w14:textId="77777777" w:rsidR="002D04C4" w:rsidRDefault="002D04C4" w:rsidP="00B032E6">
      <w:pPr>
        <w:pStyle w:val="reference"/>
        <w:spacing w:line="480" w:lineRule="auto"/>
      </w:pPr>
      <w:r>
        <w:t>Maimaitijiang, M., Sagan, V., Sidike, P., Hartling, S., Esposito, F., &amp; Fritschi, F. B. (2020). Soybean yield prediction from UAV using multimodal data fusion and deep learning. Remote Sensing of Environment, 237, 111599. https://doi.org/10.1016/j.rse.2019.111599</w:t>
      </w:r>
    </w:p>
    <w:p w14:paraId="31D5AE75" w14:textId="77777777" w:rsidR="002D04C4" w:rsidRDefault="002D04C4" w:rsidP="00B032E6">
      <w:pPr>
        <w:pStyle w:val="reference"/>
        <w:spacing w:line="480" w:lineRule="auto"/>
      </w:pPr>
      <w:r>
        <w:t>Mohite, J. D., Sawant, S. A., Pandit, A., Agrawal, R., &amp; Pappula, S. (2023). Soybean crop yield prediction by integration of remote sensing and weather observations. The International Archives of the Photogrammetry, Remote Sensing and Spatial Information Sciences, XLVIII-M-1–2023, 197–202. https://doi.org/10.5194/isprs-archives-XLVIII-M-1-2023-197-2023</w:t>
      </w:r>
    </w:p>
    <w:p w14:paraId="6D928250" w14:textId="77777777" w:rsidR="002D04C4" w:rsidRDefault="002D04C4" w:rsidP="00B032E6">
      <w:pPr>
        <w:pStyle w:val="reference"/>
        <w:spacing w:line="480" w:lineRule="auto"/>
      </w:pPr>
      <w:r>
        <w:t>Muruganantham, P., Wibowo, S., Grandhi, S., Samrat, N. H., &amp; Islam, N. (2022). A systematic literature review on crop yield prediction with deep learning and remote sensing. Remote Sensing, 14(9), 1990. https://doi.org/10.3390/rs14091990</w:t>
      </w:r>
    </w:p>
    <w:p w14:paraId="289E1FAA" w14:textId="77777777" w:rsidR="002D04C4" w:rsidRDefault="002D04C4" w:rsidP="00B032E6">
      <w:pPr>
        <w:pStyle w:val="reference"/>
        <w:spacing w:line="480" w:lineRule="auto"/>
      </w:pPr>
      <w:r>
        <w:lastRenderedPageBreak/>
        <w:t>NASS. (2025, January 10). 2024 State agriculture overview - Tennessee. https://www.nass.usda.gov/Quick_Stats/Ag_Overview/stateOverview.php?state=TENNESSEE&amp;utm_source=chatgpt.com</w:t>
      </w:r>
    </w:p>
    <w:p w14:paraId="5531861D" w14:textId="77777777" w:rsidR="002D04C4" w:rsidRDefault="002D04C4" w:rsidP="00B032E6">
      <w:pPr>
        <w:pStyle w:val="reference"/>
        <w:spacing w:line="480" w:lineRule="auto"/>
      </w:pPr>
      <w:r>
        <w:t>Oya, T., Lima Nepomuceno, A., Neumaier, N., Bouças Farias, J. R., Tobita, S., &amp; Ito, O. (2004). Drought tolerance characteristics of Brazilian soybean cultivars. Plant Production Science, 7(2), 129–137. https://doi.org/10.1626/pps.7.129</w:t>
      </w:r>
    </w:p>
    <w:p w14:paraId="67F2D9B4" w14:textId="77777777" w:rsidR="002D04C4" w:rsidRDefault="002D04C4" w:rsidP="00B032E6">
      <w:pPr>
        <w:pStyle w:val="reference"/>
        <w:spacing w:line="480" w:lineRule="auto"/>
      </w:pPr>
      <w:r>
        <w:t>Qi, J., Chehbouni, A., Huete, A. R., Kerr, Y. H., &amp; Sorooshian, S. (1994). A modified soil adjusted vegetation index. Remote Sensing of Environment, 48(2), 119–126. https://doi.org/10.1016/0034-4257(94)90134-1</w:t>
      </w:r>
    </w:p>
    <w:p w14:paraId="6A96C00E" w14:textId="77777777" w:rsidR="002D04C4" w:rsidRDefault="002D04C4" w:rsidP="00B032E6">
      <w:pPr>
        <w:pStyle w:val="reference"/>
        <w:spacing w:line="480" w:lineRule="auto"/>
      </w:pPr>
      <w:r>
        <w:t>Qiao, M., He, X., Cheng, X., Li, P., Luo, H., Zhang, L., &amp; Tian, Z. (2021). Crop yield prediction from multi-spectral, multi-temporal remotely sensed imagery using recurrent 3D convolutional neural networks. International Journal of Applied Earth Observation and Geoinformation, 102, 102436. https://doi.org/10.1016/j.jag.2021.102436</w:t>
      </w:r>
    </w:p>
    <w:p w14:paraId="3452C7FB" w14:textId="77777777" w:rsidR="002D04C4" w:rsidRDefault="002D04C4" w:rsidP="00B032E6">
      <w:pPr>
        <w:pStyle w:val="reference"/>
        <w:spacing w:line="480" w:lineRule="auto"/>
      </w:pPr>
      <w:r>
        <w:t>Rouse, J. W. R. H. H. J. A. S. and D. W. Deering. (1974). Monitoring vegetation systems in the Great Plains with ERTS. NASA Spec. Publ , 351(1), 309.</w:t>
      </w:r>
    </w:p>
    <w:p w14:paraId="66CEBB6D" w14:textId="77777777" w:rsidR="002D04C4" w:rsidRDefault="002D04C4" w:rsidP="00B032E6">
      <w:pPr>
        <w:pStyle w:val="reference"/>
        <w:spacing w:line="480" w:lineRule="auto"/>
      </w:pPr>
      <w:r>
        <w:t>Sanches, G. M., Duft, D. G., Kölln, O. T., Luciano, A. C. dos S., De Castro, S. G. Q., Okuno, F. M., &amp; Franco, H. C. J. (2018). The potential for RGB images obtained using unmanned aerial vehicle to assess and predict yield in sugarcane fields. International Journal of Remote Sensing, 39(15–16), 5402–5414. https://doi.org/10.1080/01431161.2018.1448484</w:t>
      </w:r>
    </w:p>
    <w:p w14:paraId="23F93D3C" w14:textId="77777777" w:rsidR="002D04C4" w:rsidRDefault="002D04C4" w:rsidP="00B032E6">
      <w:pPr>
        <w:pStyle w:val="reference"/>
        <w:spacing w:line="480" w:lineRule="auto"/>
      </w:pPr>
      <w:r>
        <w:lastRenderedPageBreak/>
        <w:t>Sun, J., Di, L., Sun, Z., Shen, Y., &amp; Lai, Z. (2019). County-level soybean yield prediction using deep CNN-LSTM model. Sensors, 19(20), 4363. https://doi.org/10.3390/s19204363</w:t>
      </w:r>
    </w:p>
    <w:p w14:paraId="2BAEEB35" w14:textId="77777777" w:rsidR="002D04C4" w:rsidRDefault="002D04C4" w:rsidP="00B032E6">
      <w:pPr>
        <w:pStyle w:val="reference"/>
        <w:spacing w:line="480" w:lineRule="auto"/>
      </w:pPr>
      <w:r>
        <w:t>Wang, N., Ma, Z., Huo, P., &amp; Liu, X. (2023). Predicting crop yield using 3d convolutional neural network with dimension reduction and metric learning. 2023 IEEE 6th International Conference on Pattern Recognition and Artificial Intelligence (PRAI), 1004–1008. https://doi.org/10.1109/PRAI59366.2023.10331974</w:t>
      </w:r>
    </w:p>
    <w:p w14:paraId="708223DF" w14:textId="77777777" w:rsidR="002D04C4" w:rsidRDefault="002D04C4" w:rsidP="00B032E6">
      <w:pPr>
        <w:pStyle w:val="reference"/>
        <w:spacing w:line="480" w:lineRule="auto"/>
      </w:pPr>
      <w:r>
        <w:t>Wanyama, J., &amp; Bwambale, E. (2023). Precision water management. In Encyclopedia of Digital Agricultural Technologies (pp. 1062–1069). Springer International Publishing. https://doi.org/10.1007/978-3-031-24861-0_213</w:t>
      </w:r>
    </w:p>
    <w:p w14:paraId="4BA71720" w14:textId="77777777" w:rsidR="002D04C4" w:rsidRDefault="002D04C4" w:rsidP="00B032E6">
      <w:pPr>
        <w:pStyle w:val="reference"/>
        <w:spacing w:line="480" w:lineRule="auto"/>
      </w:pPr>
      <w:r>
        <w:t>Wu, Q., QI, B., ZHAO, T.-J., YAO, X.-F., ZHU, Y., &amp; GAI, J.-Y. (2013). A Tentative Study on Utilization of Canopy Hyperspectral Reflectance to Estimate Canopy Growth and Seed Yield in Soybean. Acta Agronomica Sinica, 39(2), 309. https://doi.org/10.3724/SP.J.1006.2013.00309</w:t>
      </w:r>
    </w:p>
    <w:p w14:paraId="642EFCDE" w14:textId="77777777" w:rsidR="002D04C4" w:rsidRDefault="002D04C4" w:rsidP="00B032E6">
      <w:pPr>
        <w:pStyle w:val="reference"/>
        <w:spacing w:line="480" w:lineRule="auto"/>
      </w:pPr>
      <w:r>
        <w:t>Xie, S., Leib, B. G., Farhadi-Machekposhti, M., Grant, T. J., Adotey, N., &amp; Butler, D. M. (2024). Soybean yield response to managed depletion irrigation regimes in a Mid-South silt loam soil. Agricultural Water Management, 292, 108657. https://doi.org/10.1016/j.agwat.2023.108657</w:t>
      </w:r>
    </w:p>
    <w:p w14:paraId="79A7AD1B" w14:textId="77777777" w:rsidR="002D04C4" w:rsidRDefault="002D04C4" w:rsidP="00B032E6">
      <w:pPr>
        <w:pStyle w:val="reference"/>
        <w:spacing w:line="480" w:lineRule="auto"/>
      </w:pPr>
      <w:r>
        <w:t>Xing, Y., &amp; Wang, X. (2024). Precision agriculture and water conservation strategies for sustainable crop production in arid regions. Plants, 13(22), 3184. https://doi.org/10.3390/plants13223184</w:t>
      </w:r>
    </w:p>
    <w:p w14:paraId="30A8EA8F" w14:textId="77777777" w:rsidR="002D04C4" w:rsidRDefault="002D04C4" w:rsidP="00B032E6">
      <w:pPr>
        <w:pStyle w:val="reference"/>
        <w:spacing w:line="480" w:lineRule="auto"/>
      </w:pPr>
      <w:r>
        <w:lastRenderedPageBreak/>
        <w:t>You, J., Li, X., Low, M., Lobell, D., &amp; Ermon, S. (2017). Deep gaussian process for crop yield prediction based on remote sensing data. Proceedings of the AAAI Conference on Artificial Intelligence, 31(1). https://doi.org/10.1609/aaai.v31i1.11172</w:t>
      </w:r>
    </w:p>
    <w:p w14:paraId="5B3B2C44" w14:textId="77777777" w:rsidR="002D04C4" w:rsidRDefault="002D04C4" w:rsidP="00B032E6">
      <w:pPr>
        <w:pStyle w:val="reference"/>
        <w:spacing w:line="480" w:lineRule="auto"/>
      </w:pPr>
      <w:r>
        <w:t>Yu, K., Kirchgessner, N., Grieder, C., Walter, A., &amp; Hund, A. (2017). An image analysis pipeline for automated classification of imaging light conditions and for quantification of wheat canopy cover time series in field phenotyping. Plant Methods, 13(1), 15. https://doi.org/10.1186/s13007-017-0168-4</w:t>
      </w:r>
    </w:p>
    <w:p w14:paraId="081E0F03" w14:textId="77777777" w:rsidR="002D04C4" w:rsidRDefault="002D04C4" w:rsidP="00B032E6">
      <w:pPr>
        <w:pStyle w:val="reference"/>
        <w:spacing w:line="480" w:lineRule="auto"/>
      </w:pPr>
      <w:r>
        <w:t>Zeng, L., Peng, G., Meng, R., Man, J., Li, W., Xu, B., Lv, Z., &amp; Sun, R. (2021). Wheat Yield Prediction Based on Unmanned Aerial Vehicles-Collected Red–Green–Blue Imagery. Remote Sensing, 13(15), 2937. https://doi.org/10.3390/rs13152937</w:t>
      </w:r>
    </w:p>
    <w:p w14:paraId="0432A58F" w14:textId="77777777" w:rsidR="002D04C4" w:rsidRDefault="002D04C4" w:rsidP="00B032E6">
      <w:pPr>
        <w:pStyle w:val="reference"/>
        <w:spacing w:line="480" w:lineRule="auto"/>
      </w:pPr>
      <w:r>
        <w:t>Zhang, K. F., ZHANG, Z., ZHANG, Y. H., &amp; LI, H. *. (2019). Experimental study of single-rotor UAV on droplet deposition distribution in soybean field. Applied Ecology and Environmental Research, 17(6). https://doi.org/10.15666/aeer/1706_1383313844</w:t>
      </w:r>
    </w:p>
    <w:p w14:paraId="3441F370" w14:textId="4A948EA3" w:rsidR="00E8590C" w:rsidRPr="004A5B02" w:rsidRDefault="00E8590C" w:rsidP="008B5CBF"/>
    <w:p w14:paraId="6124E9E6" w14:textId="69DC161E" w:rsidR="00EE0FBC" w:rsidRDefault="00EE0FBC">
      <w:pPr>
        <w:spacing w:line="240" w:lineRule="auto"/>
      </w:pPr>
      <w:r>
        <w:br w:type="page"/>
      </w:r>
    </w:p>
    <w:p w14:paraId="2D026479" w14:textId="4BEAF354" w:rsidR="00EE0FBC" w:rsidRDefault="00EE0FBC" w:rsidP="00EE0FBC">
      <w:pPr>
        <w:pStyle w:val="Heading2"/>
      </w:pPr>
      <w:bookmarkStart w:id="264" w:name="_Toc204820733"/>
      <w:r>
        <w:lastRenderedPageBreak/>
        <w:t>Appendix</w:t>
      </w:r>
      <w:r>
        <w:rPr>
          <w:rFonts w:hint="eastAsia"/>
        </w:rPr>
        <w:t xml:space="preserve"> </w:t>
      </w:r>
      <w:r>
        <w:fldChar w:fldCharType="begin"/>
      </w:r>
      <w:r>
        <w:instrText xml:space="preserve"> </w:instrText>
      </w:r>
      <w:r>
        <w:rPr>
          <w:rFonts w:hint="eastAsia"/>
        </w:rPr>
        <w:instrText>= 4 \* ROMAN</w:instrText>
      </w:r>
      <w:r>
        <w:instrText xml:space="preserve"> </w:instrText>
      </w:r>
      <w:r>
        <w:fldChar w:fldCharType="separate"/>
      </w:r>
      <w:r w:rsidR="000A6FCE">
        <w:rPr>
          <w:noProof/>
        </w:rPr>
        <w:t>IV</w:t>
      </w:r>
      <w:bookmarkEnd w:id="264"/>
      <w:r>
        <w:fldChar w:fldCharType="end"/>
      </w:r>
    </w:p>
    <w:p w14:paraId="0E18B965" w14:textId="375825C8" w:rsidR="00EE0FBC" w:rsidRDefault="000A6FCE" w:rsidP="00B032E6">
      <w:pPr>
        <w:pStyle w:val="Caption"/>
      </w:pPr>
      <w:bookmarkStart w:id="265" w:name="_Ref204824991"/>
      <w:bookmarkStart w:id="266" w:name="_Toc204820886"/>
      <w:r w:rsidRPr="00697F38">
        <w:t xml:space="preserve">Table </w:t>
      </w:r>
      <w:fldSimple w:instr=" STYLEREF 1 \s ">
        <w:r>
          <w:rPr>
            <w:noProof/>
          </w:rPr>
          <w:t>5</w:t>
        </w:r>
      </w:fldSimple>
      <w:r w:rsidRPr="00697F38">
        <w:t>.</w:t>
      </w:r>
      <w:fldSimple w:instr=" SEQ Table \* ARABIC \s 1 ">
        <w:r>
          <w:rPr>
            <w:noProof/>
          </w:rPr>
          <w:t>1</w:t>
        </w:r>
      </w:fldSimple>
      <w:bookmarkEnd w:id="265"/>
      <w:r w:rsidRPr="00697F38">
        <w:t>.</w:t>
      </w:r>
      <w:r w:rsidR="00EE0FBC">
        <w:t xml:space="preserve"> Irrigation treatment design</w:t>
      </w:r>
      <w:bookmarkEnd w:id="266"/>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3615"/>
        <w:gridCol w:w="3354"/>
      </w:tblGrid>
      <w:tr w:rsidR="00EE0FBC" w:rsidRPr="000A6FCE" w14:paraId="0ECD5054" w14:textId="77777777" w:rsidTr="000A6FCE">
        <w:trPr>
          <w:trHeight w:val="323"/>
        </w:trPr>
        <w:tc>
          <w:tcPr>
            <w:tcW w:w="967" w:type="pct"/>
            <w:tcBorders>
              <w:top w:val="single" w:sz="4" w:space="0" w:color="auto"/>
              <w:bottom w:val="single" w:sz="4" w:space="0" w:color="auto"/>
            </w:tcBorders>
            <w:vAlign w:val="center"/>
          </w:tcPr>
          <w:p w14:paraId="658D12E2" w14:textId="77777777" w:rsidR="00EE0FBC" w:rsidRPr="000A6FCE" w:rsidRDefault="00EE0FBC" w:rsidP="000A6FCE">
            <w:pPr>
              <w:pStyle w:val="table"/>
            </w:pPr>
            <w:r w:rsidRPr="000A6FCE">
              <w:rPr>
                <w:rFonts w:hint="eastAsia"/>
              </w:rPr>
              <w:t>Treatment</w:t>
            </w:r>
          </w:p>
        </w:tc>
        <w:tc>
          <w:tcPr>
            <w:tcW w:w="2092" w:type="pct"/>
            <w:tcBorders>
              <w:top w:val="single" w:sz="4" w:space="0" w:color="auto"/>
              <w:bottom w:val="single" w:sz="4" w:space="0" w:color="auto"/>
            </w:tcBorders>
            <w:vAlign w:val="center"/>
          </w:tcPr>
          <w:p w14:paraId="701A54F8" w14:textId="77777777" w:rsidR="00EE0FBC" w:rsidRPr="000A6FCE" w:rsidRDefault="00EE0FBC" w:rsidP="000A6FCE">
            <w:pPr>
              <w:pStyle w:val="table"/>
            </w:pPr>
            <w:r w:rsidRPr="000A6FCE">
              <w:rPr>
                <w:rFonts w:hint="eastAsia"/>
              </w:rPr>
              <w:t>I</w:t>
            </w:r>
            <w:r w:rsidRPr="000A6FCE">
              <w:t>rrigation i</w:t>
            </w:r>
            <w:r w:rsidRPr="000A6FCE">
              <w:rPr>
                <w:rFonts w:hint="eastAsia"/>
              </w:rPr>
              <w:t>nitia</w:t>
            </w:r>
            <w:r w:rsidRPr="000A6FCE">
              <w:t>tion stage</w:t>
            </w:r>
          </w:p>
        </w:tc>
        <w:tc>
          <w:tcPr>
            <w:tcW w:w="1941" w:type="pct"/>
            <w:tcBorders>
              <w:top w:val="single" w:sz="4" w:space="0" w:color="auto"/>
              <w:bottom w:val="single" w:sz="4" w:space="0" w:color="auto"/>
            </w:tcBorders>
            <w:vAlign w:val="center"/>
          </w:tcPr>
          <w:p w14:paraId="3D3AAB60" w14:textId="77777777" w:rsidR="00EE0FBC" w:rsidRPr="000A6FCE" w:rsidRDefault="00EE0FBC" w:rsidP="000A6FCE">
            <w:pPr>
              <w:pStyle w:val="table"/>
            </w:pPr>
            <w:r w:rsidRPr="000A6FCE">
              <w:t>Irrigation rate (cm/</w:t>
            </w:r>
            <w:r w:rsidRPr="000A6FCE">
              <w:rPr>
                <w:rFonts w:hint="eastAsia"/>
              </w:rPr>
              <w:t>wk</w:t>
            </w:r>
            <w:r w:rsidRPr="000A6FCE">
              <w:t>)</w:t>
            </w:r>
          </w:p>
        </w:tc>
      </w:tr>
      <w:tr w:rsidR="00EE0FBC" w:rsidRPr="000A6FCE" w14:paraId="60C5CFE2" w14:textId="77777777" w:rsidTr="000A6FCE">
        <w:tc>
          <w:tcPr>
            <w:tcW w:w="967" w:type="pct"/>
            <w:tcBorders>
              <w:top w:val="single" w:sz="4" w:space="0" w:color="auto"/>
            </w:tcBorders>
            <w:vAlign w:val="center"/>
          </w:tcPr>
          <w:p w14:paraId="758F60CF" w14:textId="77777777" w:rsidR="00EE0FBC" w:rsidRPr="000A6FCE" w:rsidRDefault="00EE0FBC" w:rsidP="000A6FCE">
            <w:pPr>
              <w:pStyle w:val="table"/>
            </w:pPr>
            <w:r w:rsidRPr="000A6FCE">
              <w:t>1</w:t>
            </w:r>
          </w:p>
        </w:tc>
        <w:tc>
          <w:tcPr>
            <w:tcW w:w="2092" w:type="pct"/>
            <w:tcBorders>
              <w:top w:val="single" w:sz="4" w:space="0" w:color="auto"/>
            </w:tcBorders>
            <w:vAlign w:val="center"/>
          </w:tcPr>
          <w:p w14:paraId="1881CB2E" w14:textId="77777777" w:rsidR="00EE0FBC" w:rsidRPr="000A6FCE" w:rsidRDefault="00EE0FBC" w:rsidP="000A6FCE">
            <w:pPr>
              <w:pStyle w:val="table"/>
            </w:pPr>
            <w:r w:rsidRPr="000A6FCE">
              <w:t>R1</w:t>
            </w:r>
          </w:p>
        </w:tc>
        <w:tc>
          <w:tcPr>
            <w:tcW w:w="1941" w:type="pct"/>
            <w:tcBorders>
              <w:top w:val="single" w:sz="4" w:space="0" w:color="auto"/>
            </w:tcBorders>
            <w:vAlign w:val="center"/>
          </w:tcPr>
          <w:p w14:paraId="465C5F6E" w14:textId="77777777" w:rsidR="00EE0FBC" w:rsidRPr="000A6FCE" w:rsidRDefault="00EE0FBC" w:rsidP="000A6FCE">
            <w:pPr>
              <w:pStyle w:val="table"/>
            </w:pPr>
            <w:r w:rsidRPr="000A6FCE">
              <w:t>4.1</w:t>
            </w:r>
          </w:p>
        </w:tc>
      </w:tr>
      <w:tr w:rsidR="00EE0FBC" w:rsidRPr="000A6FCE" w14:paraId="5F70AC26" w14:textId="77777777" w:rsidTr="000A6FCE">
        <w:tc>
          <w:tcPr>
            <w:tcW w:w="967" w:type="pct"/>
            <w:vAlign w:val="center"/>
          </w:tcPr>
          <w:p w14:paraId="1FC4F189" w14:textId="77777777" w:rsidR="00EE0FBC" w:rsidRPr="000A6FCE" w:rsidRDefault="00EE0FBC" w:rsidP="000A6FCE">
            <w:pPr>
              <w:pStyle w:val="table"/>
            </w:pPr>
            <w:r w:rsidRPr="000A6FCE">
              <w:t>2</w:t>
            </w:r>
          </w:p>
        </w:tc>
        <w:tc>
          <w:tcPr>
            <w:tcW w:w="2092" w:type="pct"/>
            <w:vAlign w:val="center"/>
          </w:tcPr>
          <w:p w14:paraId="6172E5D7" w14:textId="77777777" w:rsidR="00EE0FBC" w:rsidRPr="000A6FCE" w:rsidRDefault="00EE0FBC" w:rsidP="000A6FCE">
            <w:pPr>
              <w:pStyle w:val="table"/>
            </w:pPr>
            <w:r w:rsidRPr="000A6FCE">
              <w:t>R1</w:t>
            </w:r>
          </w:p>
        </w:tc>
        <w:tc>
          <w:tcPr>
            <w:tcW w:w="1941" w:type="pct"/>
            <w:vAlign w:val="center"/>
          </w:tcPr>
          <w:p w14:paraId="0FE8577A" w14:textId="77777777" w:rsidR="00EE0FBC" w:rsidRPr="000A6FCE" w:rsidRDefault="00EE0FBC" w:rsidP="000A6FCE">
            <w:pPr>
              <w:pStyle w:val="table"/>
            </w:pPr>
            <w:r w:rsidRPr="000A6FCE">
              <w:t>2.8</w:t>
            </w:r>
          </w:p>
        </w:tc>
      </w:tr>
      <w:tr w:rsidR="00EE0FBC" w:rsidRPr="000A6FCE" w14:paraId="187B4EEA" w14:textId="77777777" w:rsidTr="000A6FCE">
        <w:tc>
          <w:tcPr>
            <w:tcW w:w="967" w:type="pct"/>
            <w:vAlign w:val="center"/>
          </w:tcPr>
          <w:p w14:paraId="00891CED" w14:textId="77777777" w:rsidR="00EE0FBC" w:rsidRPr="000A6FCE" w:rsidRDefault="00EE0FBC" w:rsidP="000A6FCE">
            <w:pPr>
              <w:pStyle w:val="table"/>
            </w:pPr>
            <w:r w:rsidRPr="000A6FCE">
              <w:t>3</w:t>
            </w:r>
          </w:p>
        </w:tc>
        <w:tc>
          <w:tcPr>
            <w:tcW w:w="2092" w:type="pct"/>
            <w:vAlign w:val="center"/>
          </w:tcPr>
          <w:p w14:paraId="272771E3" w14:textId="77777777" w:rsidR="00EE0FBC" w:rsidRPr="000A6FCE" w:rsidRDefault="00EE0FBC" w:rsidP="000A6FCE">
            <w:pPr>
              <w:pStyle w:val="table"/>
            </w:pPr>
            <w:r w:rsidRPr="000A6FCE">
              <w:rPr>
                <w:rFonts w:hint="eastAsia"/>
              </w:rPr>
              <w:t>R</w:t>
            </w:r>
            <w:r w:rsidRPr="000A6FCE">
              <w:t>3</w:t>
            </w:r>
          </w:p>
        </w:tc>
        <w:tc>
          <w:tcPr>
            <w:tcW w:w="1941" w:type="pct"/>
            <w:vAlign w:val="center"/>
          </w:tcPr>
          <w:p w14:paraId="2F48D760" w14:textId="77777777" w:rsidR="00EE0FBC" w:rsidRPr="000A6FCE" w:rsidRDefault="00EE0FBC" w:rsidP="000A6FCE">
            <w:pPr>
              <w:pStyle w:val="table"/>
            </w:pPr>
            <w:r w:rsidRPr="000A6FCE">
              <w:t>4.1</w:t>
            </w:r>
          </w:p>
        </w:tc>
      </w:tr>
      <w:tr w:rsidR="00EE0FBC" w:rsidRPr="000A6FCE" w14:paraId="2CDD424F" w14:textId="77777777" w:rsidTr="000A6FCE">
        <w:tc>
          <w:tcPr>
            <w:tcW w:w="967" w:type="pct"/>
            <w:vAlign w:val="center"/>
          </w:tcPr>
          <w:p w14:paraId="4D8F1859" w14:textId="77777777" w:rsidR="00EE0FBC" w:rsidRPr="000A6FCE" w:rsidRDefault="00EE0FBC" w:rsidP="000A6FCE">
            <w:pPr>
              <w:pStyle w:val="table"/>
            </w:pPr>
            <w:r w:rsidRPr="000A6FCE">
              <w:t>4</w:t>
            </w:r>
          </w:p>
        </w:tc>
        <w:tc>
          <w:tcPr>
            <w:tcW w:w="2092" w:type="pct"/>
            <w:vAlign w:val="center"/>
          </w:tcPr>
          <w:p w14:paraId="05A5EC69" w14:textId="77777777" w:rsidR="00EE0FBC" w:rsidRPr="000A6FCE" w:rsidRDefault="00EE0FBC" w:rsidP="000A6FCE">
            <w:pPr>
              <w:pStyle w:val="table"/>
            </w:pPr>
            <w:r w:rsidRPr="000A6FCE">
              <w:t>R3</w:t>
            </w:r>
          </w:p>
        </w:tc>
        <w:tc>
          <w:tcPr>
            <w:tcW w:w="1941" w:type="pct"/>
            <w:vAlign w:val="center"/>
          </w:tcPr>
          <w:p w14:paraId="496B1A50" w14:textId="77777777" w:rsidR="00EE0FBC" w:rsidRPr="000A6FCE" w:rsidRDefault="00EE0FBC" w:rsidP="000A6FCE">
            <w:pPr>
              <w:pStyle w:val="table"/>
            </w:pPr>
            <w:r w:rsidRPr="000A6FCE">
              <w:t>2.8</w:t>
            </w:r>
          </w:p>
        </w:tc>
      </w:tr>
      <w:tr w:rsidR="00EE0FBC" w:rsidRPr="000A6FCE" w14:paraId="3A67BBD1" w14:textId="77777777" w:rsidTr="000A6FCE">
        <w:tc>
          <w:tcPr>
            <w:tcW w:w="967" w:type="pct"/>
            <w:vAlign w:val="center"/>
          </w:tcPr>
          <w:p w14:paraId="3F45A2F9" w14:textId="77777777" w:rsidR="00EE0FBC" w:rsidRPr="000A6FCE" w:rsidRDefault="00EE0FBC" w:rsidP="000A6FCE">
            <w:pPr>
              <w:pStyle w:val="table"/>
            </w:pPr>
            <w:r w:rsidRPr="000A6FCE">
              <w:t>5</w:t>
            </w:r>
          </w:p>
        </w:tc>
        <w:tc>
          <w:tcPr>
            <w:tcW w:w="2092" w:type="pct"/>
            <w:vAlign w:val="center"/>
          </w:tcPr>
          <w:p w14:paraId="6D89EEDD" w14:textId="77777777" w:rsidR="00EE0FBC" w:rsidRPr="000A6FCE" w:rsidRDefault="00EE0FBC" w:rsidP="000A6FCE">
            <w:pPr>
              <w:pStyle w:val="table"/>
            </w:pPr>
            <w:r w:rsidRPr="000A6FCE">
              <w:t>R5</w:t>
            </w:r>
          </w:p>
        </w:tc>
        <w:tc>
          <w:tcPr>
            <w:tcW w:w="1941" w:type="pct"/>
            <w:vAlign w:val="center"/>
          </w:tcPr>
          <w:p w14:paraId="5F9D8E44" w14:textId="77777777" w:rsidR="00EE0FBC" w:rsidRPr="000A6FCE" w:rsidRDefault="00EE0FBC" w:rsidP="000A6FCE">
            <w:pPr>
              <w:pStyle w:val="table"/>
            </w:pPr>
            <w:r w:rsidRPr="000A6FCE">
              <w:t>4.1</w:t>
            </w:r>
          </w:p>
        </w:tc>
      </w:tr>
      <w:tr w:rsidR="00EE0FBC" w:rsidRPr="000A6FCE" w14:paraId="4C18877E" w14:textId="77777777" w:rsidTr="000A6FCE">
        <w:tc>
          <w:tcPr>
            <w:tcW w:w="967" w:type="pct"/>
            <w:vAlign w:val="center"/>
          </w:tcPr>
          <w:p w14:paraId="389D1718" w14:textId="77777777" w:rsidR="00EE0FBC" w:rsidRPr="000A6FCE" w:rsidRDefault="00EE0FBC" w:rsidP="000A6FCE">
            <w:pPr>
              <w:pStyle w:val="table"/>
            </w:pPr>
            <w:r w:rsidRPr="000A6FCE">
              <w:t>6</w:t>
            </w:r>
          </w:p>
        </w:tc>
        <w:tc>
          <w:tcPr>
            <w:tcW w:w="2092" w:type="pct"/>
            <w:vAlign w:val="center"/>
          </w:tcPr>
          <w:p w14:paraId="7D8BC935" w14:textId="77777777" w:rsidR="00EE0FBC" w:rsidRPr="000A6FCE" w:rsidRDefault="00EE0FBC" w:rsidP="000A6FCE">
            <w:pPr>
              <w:pStyle w:val="table"/>
            </w:pPr>
            <w:r w:rsidRPr="000A6FCE">
              <w:t>R5</w:t>
            </w:r>
          </w:p>
        </w:tc>
        <w:tc>
          <w:tcPr>
            <w:tcW w:w="1941" w:type="pct"/>
            <w:vAlign w:val="center"/>
          </w:tcPr>
          <w:p w14:paraId="76B3001E" w14:textId="77777777" w:rsidR="00EE0FBC" w:rsidRPr="000A6FCE" w:rsidRDefault="00EE0FBC" w:rsidP="000A6FCE">
            <w:pPr>
              <w:pStyle w:val="table"/>
            </w:pPr>
            <w:r w:rsidRPr="000A6FCE">
              <w:t>2.8</w:t>
            </w:r>
          </w:p>
        </w:tc>
      </w:tr>
      <w:tr w:rsidR="00EE0FBC" w:rsidRPr="000A6FCE" w14:paraId="500B87B5" w14:textId="77777777" w:rsidTr="000A6FCE">
        <w:tc>
          <w:tcPr>
            <w:tcW w:w="967" w:type="pct"/>
            <w:vAlign w:val="center"/>
          </w:tcPr>
          <w:p w14:paraId="6412CBB5" w14:textId="77777777" w:rsidR="00EE0FBC" w:rsidRPr="000A6FCE" w:rsidRDefault="00EE0FBC" w:rsidP="000A6FCE">
            <w:pPr>
              <w:pStyle w:val="table"/>
            </w:pPr>
            <w:r w:rsidRPr="000A6FCE">
              <w:t>7</w:t>
            </w:r>
          </w:p>
        </w:tc>
        <w:tc>
          <w:tcPr>
            <w:tcW w:w="4033" w:type="pct"/>
            <w:gridSpan w:val="2"/>
            <w:vAlign w:val="center"/>
          </w:tcPr>
          <w:p w14:paraId="401DBDEA" w14:textId="77777777" w:rsidR="00EE0FBC" w:rsidRPr="000A6FCE" w:rsidRDefault="00EE0FBC" w:rsidP="000A6FCE">
            <w:pPr>
              <w:pStyle w:val="table"/>
            </w:pPr>
            <w:r w:rsidRPr="000A6FCE">
              <w:t>Rainfed</w:t>
            </w:r>
          </w:p>
        </w:tc>
      </w:tr>
    </w:tbl>
    <w:p w14:paraId="65621274" w14:textId="735FBA89" w:rsidR="00EE0FBC" w:rsidRDefault="00EE0FBC" w:rsidP="00EE0FBC"/>
    <w:p w14:paraId="3A840D4F" w14:textId="77777777" w:rsidR="00EE0FBC" w:rsidRDefault="00EE0FBC">
      <w:pPr>
        <w:spacing w:line="240" w:lineRule="auto"/>
      </w:pPr>
      <w:r>
        <w:br w:type="page"/>
      </w:r>
    </w:p>
    <w:p w14:paraId="4EEC4C59" w14:textId="44D77399" w:rsidR="00EE0FBC" w:rsidRDefault="000A6FCE" w:rsidP="00B032E6">
      <w:pPr>
        <w:pStyle w:val="Caption"/>
      </w:pPr>
      <w:bookmarkStart w:id="267" w:name="_Ref204825049"/>
      <w:bookmarkStart w:id="268" w:name="_Toc204820887"/>
      <w:r w:rsidRPr="00697F38">
        <w:lastRenderedPageBreak/>
        <w:t xml:space="preserve">Table </w:t>
      </w:r>
      <w:fldSimple w:instr=" STYLEREF 1 \s ">
        <w:r>
          <w:rPr>
            <w:noProof/>
          </w:rPr>
          <w:t>5</w:t>
        </w:r>
      </w:fldSimple>
      <w:r w:rsidRPr="00697F38">
        <w:t>.</w:t>
      </w:r>
      <w:fldSimple w:instr=" SEQ Table \* ARABIC \s 1 ">
        <w:r>
          <w:rPr>
            <w:noProof/>
          </w:rPr>
          <w:t>2</w:t>
        </w:r>
      </w:fldSimple>
      <w:bookmarkEnd w:id="267"/>
      <w:r w:rsidRPr="00697F38">
        <w:t>.</w:t>
      </w:r>
      <w:r w:rsidR="00EE0FBC">
        <w:rPr>
          <w:noProof/>
        </w:rPr>
        <w:t xml:space="preserve"> The flight date of UAV</w:t>
      </w:r>
      <w:bookmarkEnd w:id="26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869"/>
        <w:gridCol w:w="2869"/>
      </w:tblGrid>
      <w:tr w:rsidR="00EE0FBC" w14:paraId="3E9C7AA8" w14:textId="77777777" w:rsidTr="00341FCE">
        <w:tc>
          <w:tcPr>
            <w:tcW w:w="3192" w:type="dxa"/>
            <w:tcBorders>
              <w:top w:val="single" w:sz="4" w:space="0" w:color="auto"/>
              <w:bottom w:val="single" w:sz="4" w:space="0" w:color="auto"/>
            </w:tcBorders>
            <w:vAlign w:val="center"/>
          </w:tcPr>
          <w:p w14:paraId="5A39D2D7" w14:textId="77777777" w:rsidR="00EE0FBC" w:rsidRDefault="00EE0FBC" w:rsidP="000A6FCE">
            <w:pPr>
              <w:pStyle w:val="table"/>
            </w:pPr>
            <w:r>
              <w:t>Growth stages</w:t>
            </w:r>
          </w:p>
        </w:tc>
        <w:tc>
          <w:tcPr>
            <w:tcW w:w="3192" w:type="dxa"/>
            <w:tcBorders>
              <w:top w:val="single" w:sz="4" w:space="0" w:color="auto"/>
              <w:bottom w:val="single" w:sz="4" w:space="0" w:color="auto"/>
            </w:tcBorders>
            <w:vAlign w:val="center"/>
          </w:tcPr>
          <w:p w14:paraId="775A5A25" w14:textId="77777777" w:rsidR="00EE0FBC" w:rsidRDefault="00EE0FBC" w:rsidP="000A6FCE">
            <w:pPr>
              <w:pStyle w:val="table"/>
            </w:pPr>
            <w:r>
              <w:t>2023</w:t>
            </w:r>
          </w:p>
        </w:tc>
        <w:tc>
          <w:tcPr>
            <w:tcW w:w="3192" w:type="dxa"/>
            <w:tcBorders>
              <w:top w:val="single" w:sz="4" w:space="0" w:color="auto"/>
              <w:bottom w:val="single" w:sz="4" w:space="0" w:color="auto"/>
            </w:tcBorders>
            <w:vAlign w:val="center"/>
          </w:tcPr>
          <w:p w14:paraId="604127B0" w14:textId="77777777" w:rsidR="00EE0FBC" w:rsidRDefault="00EE0FBC" w:rsidP="000A6FCE">
            <w:pPr>
              <w:pStyle w:val="table"/>
            </w:pPr>
            <w:r>
              <w:t>2024</w:t>
            </w:r>
          </w:p>
        </w:tc>
      </w:tr>
      <w:tr w:rsidR="00EE0FBC" w14:paraId="5E644DE8" w14:textId="77777777" w:rsidTr="00341FCE">
        <w:tc>
          <w:tcPr>
            <w:tcW w:w="3192" w:type="dxa"/>
            <w:tcBorders>
              <w:top w:val="single" w:sz="4" w:space="0" w:color="auto"/>
            </w:tcBorders>
            <w:vAlign w:val="center"/>
          </w:tcPr>
          <w:p w14:paraId="141A5234" w14:textId="77777777" w:rsidR="00EE0FBC" w:rsidRDefault="00EE0FBC" w:rsidP="000A6FCE">
            <w:pPr>
              <w:pStyle w:val="table"/>
            </w:pPr>
            <w:r>
              <w:t>R1</w:t>
            </w:r>
          </w:p>
        </w:tc>
        <w:tc>
          <w:tcPr>
            <w:tcW w:w="3192" w:type="dxa"/>
            <w:tcBorders>
              <w:top w:val="single" w:sz="4" w:space="0" w:color="auto"/>
            </w:tcBorders>
            <w:vAlign w:val="center"/>
          </w:tcPr>
          <w:p w14:paraId="50D06031" w14:textId="77777777" w:rsidR="00EE0FBC" w:rsidRDefault="00EE0FBC" w:rsidP="000A6FCE">
            <w:pPr>
              <w:pStyle w:val="table"/>
            </w:pPr>
            <w:r>
              <w:t>7/7</w:t>
            </w:r>
          </w:p>
        </w:tc>
        <w:tc>
          <w:tcPr>
            <w:tcW w:w="3192" w:type="dxa"/>
            <w:tcBorders>
              <w:top w:val="single" w:sz="4" w:space="0" w:color="auto"/>
            </w:tcBorders>
            <w:vAlign w:val="center"/>
          </w:tcPr>
          <w:p w14:paraId="650726B1" w14:textId="77777777" w:rsidR="00EE0FBC" w:rsidRDefault="00EE0FBC" w:rsidP="000A6FCE">
            <w:pPr>
              <w:pStyle w:val="table"/>
            </w:pPr>
            <w:r>
              <w:rPr>
                <w:rFonts w:hint="eastAsia"/>
              </w:rPr>
              <w:t xml:space="preserve">6/28  </w:t>
            </w:r>
          </w:p>
        </w:tc>
      </w:tr>
      <w:tr w:rsidR="00EE0FBC" w14:paraId="2F932A8B" w14:textId="77777777" w:rsidTr="00341FCE">
        <w:tc>
          <w:tcPr>
            <w:tcW w:w="3192" w:type="dxa"/>
            <w:vAlign w:val="center"/>
          </w:tcPr>
          <w:p w14:paraId="490DB5EA" w14:textId="77777777" w:rsidR="00EE0FBC" w:rsidRDefault="00EE0FBC" w:rsidP="000A6FCE">
            <w:pPr>
              <w:pStyle w:val="table"/>
            </w:pPr>
            <w:r>
              <w:t>R3</w:t>
            </w:r>
          </w:p>
        </w:tc>
        <w:tc>
          <w:tcPr>
            <w:tcW w:w="3192" w:type="dxa"/>
            <w:vAlign w:val="center"/>
          </w:tcPr>
          <w:p w14:paraId="2E08BCC8" w14:textId="77777777" w:rsidR="00EE0FBC" w:rsidRDefault="00EE0FBC" w:rsidP="000A6FCE">
            <w:pPr>
              <w:pStyle w:val="table"/>
            </w:pPr>
            <w:r>
              <w:t>7/14</w:t>
            </w:r>
          </w:p>
        </w:tc>
        <w:tc>
          <w:tcPr>
            <w:tcW w:w="3192" w:type="dxa"/>
            <w:vAlign w:val="center"/>
          </w:tcPr>
          <w:p w14:paraId="203F1847" w14:textId="77777777" w:rsidR="00EE0FBC" w:rsidRDefault="00EE0FBC" w:rsidP="000A6FCE">
            <w:pPr>
              <w:pStyle w:val="table"/>
            </w:pPr>
            <w:r>
              <w:rPr>
                <w:rFonts w:hint="eastAsia"/>
              </w:rPr>
              <w:t>7/18</w:t>
            </w:r>
          </w:p>
        </w:tc>
      </w:tr>
      <w:tr w:rsidR="00EE0FBC" w14:paraId="125AC359" w14:textId="77777777" w:rsidTr="00341FCE">
        <w:tc>
          <w:tcPr>
            <w:tcW w:w="3192" w:type="dxa"/>
            <w:vAlign w:val="center"/>
          </w:tcPr>
          <w:p w14:paraId="3BD3ECAA" w14:textId="77777777" w:rsidR="00EE0FBC" w:rsidRDefault="00EE0FBC" w:rsidP="000A6FCE">
            <w:pPr>
              <w:pStyle w:val="table"/>
            </w:pPr>
            <w:r>
              <w:t>R5</w:t>
            </w:r>
          </w:p>
        </w:tc>
        <w:tc>
          <w:tcPr>
            <w:tcW w:w="3192" w:type="dxa"/>
            <w:vAlign w:val="center"/>
          </w:tcPr>
          <w:p w14:paraId="4C2B0B40" w14:textId="77777777" w:rsidR="00EE0FBC" w:rsidRDefault="00EE0FBC" w:rsidP="000A6FCE">
            <w:pPr>
              <w:pStyle w:val="table"/>
            </w:pPr>
            <w:r>
              <w:t>7/28</w:t>
            </w:r>
          </w:p>
        </w:tc>
        <w:tc>
          <w:tcPr>
            <w:tcW w:w="3192" w:type="dxa"/>
            <w:vAlign w:val="center"/>
          </w:tcPr>
          <w:p w14:paraId="2A5B79C2" w14:textId="77777777" w:rsidR="00EE0FBC" w:rsidRDefault="00EE0FBC" w:rsidP="000A6FCE">
            <w:pPr>
              <w:pStyle w:val="table"/>
            </w:pPr>
            <w:r>
              <w:rPr>
                <w:rFonts w:hint="eastAsia"/>
              </w:rPr>
              <w:t>8/3</w:t>
            </w:r>
          </w:p>
        </w:tc>
      </w:tr>
    </w:tbl>
    <w:p w14:paraId="5BCA1A4C" w14:textId="0C809914" w:rsidR="00EE0FBC" w:rsidRDefault="00EE0FBC" w:rsidP="00EE0FBC"/>
    <w:p w14:paraId="12A249DE" w14:textId="77777777" w:rsidR="000A6FCE" w:rsidRDefault="00EE0FBC">
      <w:pPr>
        <w:spacing w:line="240" w:lineRule="auto"/>
        <w:sectPr w:rsidR="000A6FCE" w:rsidSect="00053059">
          <w:pgSz w:w="12240" w:h="15840" w:code="1"/>
          <w:pgMar w:top="1440" w:right="1800" w:bottom="1872" w:left="1800" w:header="720" w:footer="1440" w:gutter="0"/>
          <w:cols w:space="720"/>
          <w:noEndnote/>
          <w:docGrid w:linePitch="360"/>
        </w:sectPr>
      </w:pPr>
      <w:r>
        <w:br w:type="page"/>
      </w:r>
    </w:p>
    <w:p w14:paraId="64BC60B4" w14:textId="68CE591E" w:rsidR="00EE0FBC" w:rsidRDefault="000A6FCE" w:rsidP="00B032E6">
      <w:pPr>
        <w:pStyle w:val="Caption"/>
      </w:pPr>
      <w:bookmarkStart w:id="269" w:name="_Ref204825073"/>
      <w:bookmarkStart w:id="270" w:name="_Toc204820888"/>
      <w:r w:rsidRPr="00697F38">
        <w:lastRenderedPageBreak/>
        <w:t xml:space="preserve">Table </w:t>
      </w:r>
      <w:fldSimple w:instr=" STYLEREF 1 \s ">
        <w:r>
          <w:rPr>
            <w:noProof/>
          </w:rPr>
          <w:t>5</w:t>
        </w:r>
      </w:fldSimple>
      <w:r w:rsidRPr="00697F38">
        <w:t>.</w:t>
      </w:r>
      <w:fldSimple w:instr=" SEQ Table \* ARABIC \s 1 ">
        <w:r>
          <w:rPr>
            <w:noProof/>
          </w:rPr>
          <w:t>3</w:t>
        </w:r>
      </w:fldSimple>
      <w:bookmarkEnd w:id="269"/>
      <w:r w:rsidRPr="00697F38">
        <w:t>.</w:t>
      </w:r>
      <w:r w:rsidR="00EE0FBC">
        <w:t xml:space="preserve"> </w:t>
      </w:r>
      <w:r w:rsidR="00EE0FBC">
        <w:rPr>
          <w:rFonts w:hint="eastAsia"/>
        </w:rPr>
        <w:t xml:space="preserve">Definitions of </w:t>
      </w:r>
      <w:r w:rsidR="00EE0FBC">
        <w:t>vegetation indices</w:t>
      </w:r>
      <w:r w:rsidR="00EE0FBC">
        <w:rPr>
          <w:rFonts w:hint="eastAsia"/>
        </w:rPr>
        <w:t xml:space="preserve"> extracted from different sources</w:t>
      </w:r>
      <w:bookmarkEnd w:id="270"/>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3768"/>
        <w:gridCol w:w="5770"/>
        <w:gridCol w:w="2025"/>
      </w:tblGrid>
      <w:tr w:rsidR="006748B1" w:rsidRPr="006748B1" w14:paraId="3E3A363D" w14:textId="77777777" w:rsidTr="006748B1">
        <w:trPr>
          <w:jc w:val="center"/>
        </w:trPr>
        <w:tc>
          <w:tcPr>
            <w:tcW w:w="385" w:type="pct"/>
            <w:tcBorders>
              <w:top w:val="single" w:sz="4" w:space="0" w:color="auto"/>
              <w:bottom w:val="single" w:sz="4" w:space="0" w:color="auto"/>
            </w:tcBorders>
            <w:vAlign w:val="center"/>
          </w:tcPr>
          <w:p w14:paraId="29D6B34E" w14:textId="77777777" w:rsidR="00EE0FBC" w:rsidRPr="006748B1" w:rsidRDefault="00EE0FBC" w:rsidP="000A6FCE">
            <w:pPr>
              <w:pStyle w:val="table"/>
              <w:rPr>
                <w:sz w:val="20"/>
                <w:szCs w:val="20"/>
              </w:rPr>
            </w:pPr>
            <w:r w:rsidRPr="006748B1">
              <w:rPr>
                <w:sz w:val="20"/>
                <w:szCs w:val="20"/>
              </w:rPr>
              <w:t xml:space="preserve">Source </w:t>
            </w:r>
          </w:p>
        </w:tc>
        <w:tc>
          <w:tcPr>
            <w:tcW w:w="1504" w:type="pct"/>
            <w:tcBorders>
              <w:top w:val="single" w:sz="4" w:space="0" w:color="auto"/>
              <w:bottom w:val="single" w:sz="4" w:space="0" w:color="auto"/>
            </w:tcBorders>
            <w:vAlign w:val="center"/>
          </w:tcPr>
          <w:p w14:paraId="2CA98FFA" w14:textId="77777777" w:rsidR="00EE0FBC" w:rsidRPr="006748B1" w:rsidRDefault="00EE0FBC" w:rsidP="000A6FCE">
            <w:pPr>
              <w:pStyle w:val="table"/>
              <w:rPr>
                <w:sz w:val="20"/>
                <w:szCs w:val="20"/>
              </w:rPr>
            </w:pPr>
            <w:r w:rsidRPr="006748B1">
              <w:rPr>
                <w:sz w:val="20"/>
                <w:szCs w:val="20"/>
              </w:rPr>
              <w:t>VI</w:t>
            </w:r>
          </w:p>
        </w:tc>
        <w:tc>
          <w:tcPr>
            <w:tcW w:w="2303" w:type="pct"/>
            <w:tcBorders>
              <w:top w:val="single" w:sz="4" w:space="0" w:color="auto"/>
              <w:bottom w:val="single" w:sz="4" w:space="0" w:color="auto"/>
            </w:tcBorders>
            <w:vAlign w:val="center"/>
          </w:tcPr>
          <w:p w14:paraId="00053F18" w14:textId="77777777" w:rsidR="00EE0FBC" w:rsidRPr="006748B1" w:rsidRDefault="00EE0FBC" w:rsidP="006748B1">
            <w:pPr>
              <w:pStyle w:val="table"/>
              <w:jc w:val="center"/>
              <w:rPr>
                <w:sz w:val="20"/>
                <w:szCs w:val="20"/>
              </w:rPr>
            </w:pPr>
            <w:r w:rsidRPr="006748B1">
              <w:rPr>
                <w:sz w:val="20"/>
                <w:szCs w:val="20"/>
              </w:rPr>
              <w:t>Formula</w:t>
            </w:r>
          </w:p>
        </w:tc>
        <w:tc>
          <w:tcPr>
            <w:tcW w:w="808" w:type="pct"/>
            <w:tcBorders>
              <w:top w:val="single" w:sz="4" w:space="0" w:color="auto"/>
              <w:bottom w:val="single" w:sz="4" w:space="0" w:color="auto"/>
            </w:tcBorders>
            <w:vAlign w:val="center"/>
          </w:tcPr>
          <w:p w14:paraId="645223F4" w14:textId="77777777" w:rsidR="00EE0FBC" w:rsidRPr="006748B1" w:rsidRDefault="00EE0FBC" w:rsidP="000A6FCE">
            <w:pPr>
              <w:pStyle w:val="table"/>
              <w:rPr>
                <w:sz w:val="20"/>
                <w:szCs w:val="20"/>
              </w:rPr>
            </w:pPr>
            <w:r w:rsidRPr="006748B1">
              <w:rPr>
                <w:sz w:val="20"/>
                <w:szCs w:val="20"/>
              </w:rPr>
              <w:t>Author</w:t>
            </w:r>
          </w:p>
        </w:tc>
      </w:tr>
      <w:tr w:rsidR="006748B1" w:rsidRPr="006748B1" w14:paraId="473F5039" w14:textId="77777777" w:rsidTr="006748B1">
        <w:trPr>
          <w:trHeight w:val="749"/>
          <w:jc w:val="center"/>
        </w:trPr>
        <w:tc>
          <w:tcPr>
            <w:tcW w:w="385" w:type="pct"/>
            <w:vMerge w:val="restart"/>
            <w:tcBorders>
              <w:top w:val="single" w:sz="4" w:space="0" w:color="auto"/>
            </w:tcBorders>
            <w:vAlign w:val="center"/>
          </w:tcPr>
          <w:p w14:paraId="5A3F8765" w14:textId="77777777" w:rsidR="00EE0FBC" w:rsidRPr="006748B1" w:rsidRDefault="00EE0FBC" w:rsidP="000A6FCE">
            <w:pPr>
              <w:pStyle w:val="table"/>
              <w:rPr>
                <w:sz w:val="20"/>
                <w:szCs w:val="20"/>
              </w:rPr>
            </w:pPr>
            <w:r w:rsidRPr="006748B1">
              <w:rPr>
                <w:sz w:val="20"/>
                <w:szCs w:val="20"/>
              </w:rPr>
              <w:t>RGB VIs</w:t>
            </w:r>
          </w:p>
        </w:tc>
        <w:tc>
          <w:tcPr>
            <w:tcW w:w="1504" w:type="pct"/>
            <w:tcBorders>
              <w:top w:val="single" w:sz="4" w:space="0" w:color="auto"/>
              <w:bottom w:val="nil"/>
            </w:tcBorders>
            <w:vAlign w:val="center"/>
          </w:tcPr>
          <w:p w14:paraId="523A013C" w14:textId="77777777" w:rsidR="00EE0FBC" w:rsidRPr="006748B1" w:rsidRDefault="00EE0FBC" w:rsidP="000A6FCE">
            <w:pPr>
              <w:pStyle w:val="table"/>
              <w:rPr>
                <w:sz w:val="20"/>
                <w:szCs w:val="20"/>
              </w:rPr>
            </w:pPr>
            <w:r w:rsidRPr="006748B1">
              <w:rPr>
                <w:sz w:val="20"/>
                <w:szCs w:val="20"/>
              </w:rPr>
              <w:t>Excess Green Index</w:t>
            </w:r>
          </w:p>
        </w:tc>
        <w:tc>
          <w:tcPr>
            <w:tcW w:w="2303" w:type="pct"/>
            <w:tcBorders>
              <w:top w:val="single" w:sz="4" w:space="0" w:color="auto"/>
              <w:bottom w:val="nil"/>
            </w:tcBorders>
            <w:vAlign w:val="center"/>
          </w:tcPr>
          <w:p w14:paraId="164E48F2" w14:textId="19AF3861" w:rsidR="00EE0FBC" w:rsidRPr="006748B1" w:rsidRDefault="00EE0FBC" w:rsidP="000A6FCE">
            <w:pPr>
              <w:pStyle w:val="table"/>
              <w:rPr>
                <w:sz w:val="20"/>
                <w:szCs w:val="20"/>
              </w:rPr>
            </w:pPr>
            <m:oMathPara>
              <m:oMath>
                <m:r>
                  <w:rPr>
                    <w:rFonts w:ascii="Cambria Math" w:hAnsi="Cambria Math"/>
                    <w:sz w:val="20"/>
                    <w:szCs w:val="20"/>
                  </w:rPr>
                  <m:t>EXG</m:t>
                </m:r>
                <m:r>
                  <m:rPr>
                    <m:sty m:val="p"/>
                  </m:rPr>
                  <w:rPr>
                    <w:rFonts w:ascii="Cambria Math" w:hAnsi="Cambria Math"/>
                    <w:sz w:val="20"/>
                    <w:szCs w:val="20"/>
                  </w:rPr>
                  <m:t xml:space="preserve"> =2</m:t>
                </m:r>
                <m:r>
                  <w:rPr>
                    <w:rFonts w:ascii="Cambria Math" w:hAnsi="Cambria Math"/>
                    <w:sz w:val="20"/>
                    <w:szCs w:val="20"/>
                  </w:rPr>
                  <m:t>G</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B</m:t>
                </m:r>
              </m:oMath>
            </m:oMathPara>
          </w:p>
        </w:tc>
        <w:tc>
          <w:tcPr>
            <w:tcW w:w="808" w:type="pct"/>
            <w:tcBorders>
              <w:top w:val="single" w:sz="4" w:space="0" w:color="auto"/>
              <w:bottom w:val="nil"/>
            </w:tcBorders>
            <w:vAlign w:val="center"/>
          </w:tcPr>
          <w:p w14:paraId="54511FD7" w14:textId="77777777" w:rsidR="00EE0FBC" w:rsidRPr="006748B1" w:rsidRDefault="00EE0FBC" w:rsidP="000A6FCE">
            <w:pPr>
              <w:pStyle w:val="table"/>
              <w:rPr>
                <w:sz w:val="20"/>
                <w:szCs w:val="20"/>
              </w:rPr>
            </w:pPr>
            <w:r w:rsidRPr="006748B1">
              <w:rPr>
                <w:sz w:val="20"/>
                <w:szCs w:val="20"/>
              </w:rPr>
              <w:t>(Woebbecke et al., 1993)</w:t>
            </w:r>
          </w:p>
        </w:tc>
      </w:tr>
      <w:tr w:rsidR="006748B1" w:rsidRPr="006748B1" w14:paraId="32B3B9CF" w14:textId="77777777" w:rsidTr="006748B1">
        <w:trPr>
          <w:trHeight w:val="749"/>
          <w:jc w:val="center"/>
        </w:trPr>
        <w:tc>
          <w:tcPr>
            <w:tcW w:w="385" w:type="pct"/>
            <w:vMerge/>
            <w:tcBorders>
              <w:bottom w:val="single" w:sz="4" w:space="0" w:color="auto"/>
            </w:tcBorders>
            <w:vAlign w:val="center"/>
          </w:tcPr>
          <w:p w14:paraId="62F581BB" w14:textId="77777777" w:rsidR="00EE0FBC" w:rsidRPr="006748B1" w:rsidRDefault="00EE0FBC" w:rsidP="000A6FCE">
            <w:pPr>
              <w:pStyle w:val="table"/>
              <w:rPr>
                <w:sz w:val="20"/>
                <w:szCs w:val="20"/>
              </w:rPr>
            </w:pPr>
          </w:p>
        </w:tc>
        <w:tc>
          <w:tcPr>
            <w:tcW w:w="1504" w:type="pct"/>
            <w:tcBorders>
              <w:top w:val="nil"/>
              <w:bottom w:val="single" w:sz="4" w:space="0" w:color="auto"/>
            </w:tcBorders>
            <w:vAlign w:val="center"/>
          </w:tcPr>
          <w:p w14:paraId="7F7ED9C4" w14:textId="77777777" w:rsidR="00EE0FBC" w:rsidRPr="006748B1" w:rsidRDefault="00EE0FBC" w:rsidP="000A6FCE">
            <w:pPr>
              <w:pStyle w:val="table"/>
              <w:rPr>
                <w:sz w:val="20"/>
                <w:szCs w:val="20"/>
              </w:rPr>
            </w:pPr>
            <w:r w:rsidRPr="006748B1">
              <w:rPr>
                <w:sz w:val="20"/>
                <w:szCs w:val="20"/>
              </w:rPr>
              <w:t>Visual Atmospheric Resistance index</w:t>
            </w:r>
          </w:p>
        </w:tc>
        <w:tc>
          <w:tcPr>
            <w:tcW w:w="2303" w:type="pct"/>
            <w:tcBorders>
              <w:top w:val="nil"/>
              <w:bottom w:val="single" w:sz="4" w:space="0" w:color="auto"/>
            </w:tcBorders>
            <w:vAlign w:val="center"/>
          </w:tcPr>
          <w:p w14:paraId="4075378D" w14:textId="77777777" w:rsidR="00EE0FBC" w:rsidRPr="006748B1" w:rsidRDefault="00EE0FBC" w:rsidP="000A6FCE">
            <w:pPr>
              <w:pStyle w:val="table"/>
              <w:rPr>
                <w:sz w:val="20"/>
                <w:szCs w:val="20"/>
              </w:rPr>
            </w:pPr>
            <m:oMathPara>
              <m:oMath>
                <m:r>
                  <w:rPr>
                    <w:rFonts w:ascii="Cambria Math" w:hAnsi="Cambria Math"/>
                    <w:sz w:val="20"/>
                    <w:szCs w:val="20"/>
                  </w:rPr>
                  <m:t>VARI</m:t>
                </m:r>
                <m:r>
                  <m:rPr>
                    <m:sty m:val="p"/>
                  </m:rPr>
                  <w:rPr>
                    <w:rFonts w:ascii="Cambria Math" w:hAnsi="Cambria Math"/>
                    <w:sz w:val="20"/>
                    <w:szCs w:val="20"/>
                  </w:rPr>
                  <m:t xml:space="preserve">=  </m:t>
                </m:r>
                <m:f>
                  <m:fPr>
                    <m:ctrlPr>
                      <w:rPr>
                        <w:rFonts w:ascii="Cambria Math" w:hAnsi="Cambria Math"/>
                        <w:sz w:val="20"/>
                        <w:szCs w:val="20"/>
                      </w:rPr>
                    </m:ctrlPr>
                  </m:fPr>
                  <m:num>
                    <m:r>
                      <w:rPr>
                        <w:rFonts w:ascii="Cambria Math" w:hAnsi="Cambria Math"/>
                        <w:sz w:val="20"/>
                        <w:szCs w:val="20"/>
                      </w:rPr>
                      <m:t>G</m:t>
                    </m:r>
                    <m:r>
                      <m:rPr>
                        <m:sty m:val="p"/>
                      </m:rPr>
                      <w:rPr>
                        <w:rFonts w:ascii="Cambria Math" w:hAnsi="Cambria Math"/>
                        <w:sz w:val="20"/>
                        <w:szCs w:val="20"/>
                      </w:rPr>
                      <m:t>-</m:t>
                    </m:r>
                    <m:r>
                      <w:rPr>
                        <w:rFonts w:ascii="Cambria Math" w:hAnsi="Cambria Math"/>
                        <w:sz w:val="20"/>
                        <w:szCs w:val="20"/>
                      </w:rPr>
                      <m:t>R</m:t>
                    </m:r>
                  </m:num>
                  <m:den>
                    <m:r>
                      <w:rPr>
                        <w:rFonts w:ascii="Cambria Math" w:hAnsi="Cambria Math"/>
                        <w:sz w:val="20"/>
                        <w:szCs w:val="20"/>
                      </w:rPr>
                      <m:t>G</m:t>
                    </m:r>
                    <m:r>
                      <m:rPr>
                        <m:sty m:val="p"/>
                      </m:rPr>
                      <w:rPr>
                        <w:rFonts w:ascii="Cambria Math" w:hAnsi="Cambria Math"/>
                        <w:sz w:val="20"/>
                        <w:szCs w:val="20"/>
                      </w:rPr>
                      <m:t xml:space="preserve">+ </m:t>
                    </m:r>
                    <m:r>
                      <w:rPr>
                        <w:rFonts w:ascii="Cambria Math" w:hAnsi="Cambria Math"/>
                        <w:sz w:val="20"/>
                        <w:szCs w:val="20"/>
                      </w:rPr>
                      <m:t>R</m:t>
                    </m:r>
                    <m:r>
                      <m:rPr>
                        <m:sty m:val="p"/>
                      </m:rPr>
                      <w:rPr>
                        <w:rFonts w:ascii="Cambria Math" w:hAnsi="Cambria Math"/>
                        <w:sz w:val="20"/>
                        <w:szCs w:val="20"/>
                      </w:rPr>
                      <m:t>-</m:t>
                    </m:r>
                    <m:r>
                      <w:rPr>
                        <w:rFonts w:ascii="Cambria Math" w:hAnsi="Cambria Math"/>
                        <w:sz w:val="20"/>
                        <w:szCs w:val="20"/>
                      </w:rPr>
                      <m:t>B</m:t>
                    </m:r>
                  </m:den>
                </m:f>
              </m:oMath>
            </m:oMathPara>
          </w:p>
        </w:tc>
        <w:sdt>
          <w:sdtPr>
            <w:rPr>
              <w:color w:val="000000"/>
              <w:sz w:val="20"/>
              <w:szCs w:val="20"/>
            </w:rPr>
            <w:tag w:val="MENDELEY_CITATION_v3_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"/>
            <w:id w:val="-649366911"/>
            <w:placeholder>
              <w:docPart w:val="AF3ABF32857447EC8AE234E2248DA284"/>
            </w:placeholder>
          </w:sdtPr>
          <w:sdtContent>
            <w:tc>
              <w:tcPr>
                <w:tcW w:w="808" w:type="pct"/>
                <w:tcBorders>
                  <w:top w:val="nil"/>
                  <w:bottom w:val="single" w:sz="4" w:space="0" w:color="auto"/>
                </w:tcBorders>
                <w:vAlign w:val="center"/>
              </w:tcPr>
              <w:p w14:paraId="6BE10618" w14:textId="6AB314BB" w:rsidR="00EE0FBC" w:rsidRPr="006748B1" w:rsidRDefault="002D04C4" w:rsidP="000A6FCE">
                <w:pPr>
                  <w:pStyle w:val="table"/>
                  <w:rPr>
                    <w:sz w:val="20"/>
                    <w:szCs w:val="20"/>
                  </w:rPr>
                </w:pPr>
                <w:r w:rsidRPr="002D04C4">
                  <w:rPr>
                    <w:color w:val="000000"/>
                    <w:sz w:val="20"/>
                    <w:szCs w:val="20"/>
                  </w:rPr>
                  <w:t>(A. A. Gitelson et al., 2002)</w:t>
                </w:r>
              </w:p>
            </w:tc>
          </w:sdtContent>
        </w:sdt>
      </w:tr>
      <w:tr w:rsidR="000A6FCE" w:rsidRPr="006748B1" w14:paraId="7660C7DA" w14:textId="77777777" w:rsidTr="006748B1">
        <w:trPr>
          <w:trHeight w:val="749"/>
          <w:jc w:val="center"/>
        </w:trPr>
        <w:tc>
          <w:tcPr>
            <w:tcW w:w="385" w:type="pct"/>
            <w:vMerge w:val="restart"/>
            <w:tcBorders>
              <w:top w:val="single" w:sz="4" w:space="0" w:color="auto"/>
            </w:tcBorders>
            <w:vAlign w:val="center"/>
          </w:tcPr>
          <w:p w14:paraId="33EC140A" w14:textId="77777777" w:rsidR="000A6FCE" w:rsidRPr="006748B1" w:rsidRDefault="000A6FCE" w:rsidP="000A6FCE">
            <w:pPr>
              <w:pStyle w:val="table"/>
              <w:rPr>
                <w:sz w:val="20"/>
                <w:szCs w:val="20"/>
              </w:rPr>
            </w:pPr>
            <w:r w:rsidRPr="006748B1">
              <w:rPr>
                <w:sz w:val="20"/>
                <w:szCs w:val="20"/>
              </w:rPr>
              <w:t>MS VIs</w:t>
            </w:r>
          </w:p>
        </w:tc>
        <w:tc>
          <w:tcPr>
            <w:tcW w:w="1504" w:type="pct"/>
            <w:tcBorders>
              <w:top w:val="single" w:sz="4" w:space="0" w:color="auto"/>
            </w:tcBorders>
            <w:vAlign w:val="center"/>
          </w:tcPr>
          <w:p w14:paraId="02C9954F" w14:textId="77777777" w:rsidR="000A6FCE" w:rsidRPr="006748B1" w:rsidRDefault="000A6FCE" w:rsidP="000A6FCE">
            <w:pPr>
              <w:pStyle w:val="table"/>
              <w:rPr>
                <w:sz w:val="20"/>
                <w:szCs w:val="20"/>
              </w:rPr>
            </w:pPr>
            <w:r w:rsidRPr="006748B1">
              <w:rPr>
                <w:sz w:val="20"/>
                <w:szCs w:val="20"/>
              </w:rPr>
              <w:t>Simple Ratio</w:t>
            </w:r>
          </w:p>
        </w:tc>
        <w:tc>
          <w:tcPr>
            <w:tcW w:w="2303" w:type="pct"/>
            <w:tcBorders>
              <w:top w:val="single" w:sz="4" w:space="0" w:color="auto"/>
            </w:tcBorders>
            <w:vAlign w:val="center"/>
          </w:tcPr>
          <w:p w14:paraId="0A71AABB" w14:textId="77777777" w:rsidR="000A6FCE" w:rsidRPr="006748B1" w:rsidRDefault="000A6FCE" w:rsidP="000A6FCE">
            <w:pPr>
              <w:pStyle w:val="table"/>
              <w:rPr>
                <w:sz w:val="20"/>
                <w:szCs w:val="20"/>
              </w:rPr>
            </w:pPr>
            <m:oMathPara>
              <m:oMath>
                <m:r>
                  <w:rPr>
                    <w:rFonts w:ascii="Cambria Math" w:hAnsi="Cambria Math"/>
                    <w:sz w:val="20"/>
                    <w:szCs w:val="20"/>
                  </w:rPr>
                  <m:t>SR</m:t>
                </m:r>
                <m:r>
                  <m:rPr>
                    <m:sty m:val="p"/>
                  </m:rPr>
                  <w:rPr>
                    <w:rFonts w:ascii="Cambria Math" w:hAnsi="Cambria Math"/>
                    <w:sz w:val="20"/>
                    <w:szCs w:val="20"/>
                  </w:rPr>
                  <m:t xml:space="preserve">= </m:t>
                </m:r>
                <m:f>
                  <m:fPr>
                    <m:ctrlPr>
                      <w:rPr>
                        <w:rFonts w:ascii="Cambria Math" w:hAnsi="Cambria Math"/>
                        <w:sz w:val="20"/>
                        <w:szCs w:val="20"/>
                      </w:rPr>
                    </m:ctrlPr>
                  </m:fPr>
                  <m:num>
                    <m:r>
                      <w:rPr>
                        <w:rFonts w:ascii="Cambria Math" w:hAnsi="Cambria Math"/>
                        <w:sz w:val="20"/>
                        <w:szCs w:val="20"/>
                      </w:rPr>
                      <m:t>NIR</m:t>
                    </m:r>
                  </m:num>
                  <m:den>
                    <m:r>
                      <w:rPr>
                        <w:rFonts w:ascii="Cambria Math" w:hAnsi="Cambria Math"/>
                        <w:sz w:val="20"/>
                        <w:szCs w:val="20"/>
                      </w:rPr>
                      <m:t>R</m:t>
                    </m:r>
                  </m:den>
                </m:f>
              </m:oMath>
            </m:oMathPara>
          </w:p>
        </w:tc>
        <w:sdt>
          <w:sdtPr>
            <w:rPr>
              <w:color w:val="000000"/>
              <w:sz w:val="20"/>
              <w:szCs w:val="20"/>
            </w:rPr>
            <w:tag w:val="MENDELEY_CITATION_v3_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"/>
            <w:id w:val="-157236534"/>
            <w:placeholder>
              <w:docPart w:val="FEE9A0A0D9F34FD49F718650D748794B"/>
            </w:placeholder>
          </w:sdtPr>
          <w:sdtContent>
            <w:tc>
              <w:tcPr>
                <w:tcW w:w="808" w:type="pct"/>
                <w:tcBorders>
                  <w:top w:val="single" w:sz="4" w:space="0" w:color="auto"/>
                </w:tcBorders>
                <w:vAlign w:val="center"/>
              </w:tcPr>
              <w:p w14:paraId="45AF6FCC" w14:textId="4A8A954B" w:rsidR="000A6FCE" w:rsidRPr="006748B1" w:rsidRDefault="002D04C4" w:rsidP="000A6FCE">
                <w:pPr>
                  <w:pStyle w:val="table"/>
                  <w:rPr>
                    <w:sz w:val="20"/>
                    <w:szCs w:val="20"/>
                  </w:rPr>
                </w:pPr>
                <w:r w:rsidRPr="002D04C4">
                  <w:rPr>
                    <w:color w:val="000000"/>
                    <w:sz w:val="20"/>
                    <w:szCs w:val="20"/>
                  </w:rPr>
                  <w:t>(Jordan, 1969)</w:t>
                </w:r>
              </w:p>
            </w:tc>
          </w:sdtContent>
        </w:sdt>
      </w:tr>
      <w:tr w:rsidR="000A6FCE" w:rsidRPr="006748B1" w14:paraId="4AE3EACD" w14:textId="77777777" w:rsidTr="006748B1">
        <w:trPr>
          <w:trHeight w:val="749"/>
          <w:jc w:val="center"/>
        </w:trPr>
        <w:tc>
          <w:tcPr>
            <w:tcW w:w="385" w:type="pct"/>
            <w:vMerge/>
            <w:vAlign w:val="center"/>
          </w:tcPr>
          <w:p w14:paraId="79DFF68B" w14:textId="77777777" w:rsidR="000A6FCE" w:rsidRPr="006748B1" w:rsidRDefault="000A6FCE" w:rsidP="000A6FCE">
            <w:pPr>
              <w:pStyle w:val="table"/>
              <w:rPr>
                <w:sz w:val="20"/>
                <w:szCs w:val="20"/>
              </w:rPr>
            </w:pPr>
          </w:p>
        </w:tc>
        <w:tc>
          <w:tcPr>
            <w:tcW w:w="1504" w:type="pct"/>
            <w:vAlign w:val="center"/>
          </w:tcPr>
          <w:p w14:paraId="2002388C" w14:textId="77777777" w:rsidR="000A6FCE" w:rsidRPr="006748B1" w:rsidRDefault="000A6FCE" w:rsidP="000A6FCE">
            <w:pPr>
              <w:pStyle w:val="table"/>
              <w:rPr>
                <w:sz w:val="20"/>
                <w:szCs w:val="20"/>
              </w:rPr>
            </w:pPr>
            <w:r w:rsidRPr="006748B1">
              <w:rPr>
                <w:sz w:val="20"/>
                <w:szCs w:val="20"/>
              </w:rPr>
              <w:t>Normalized Difference Vegetation Index</w:t>
            </w:r>
          </w:p>
        </w:tc>
        <w:tc>
          <w:tcPr>
            <w:tcW w:w="2303" w:type="pct"/>
            <w:vAlign w:val="center"/>
          </w:tcPr>
          <w:p w14:paraId="104004B1" w14:textId="77777777" w:rsidR="000A6FCE" w:rsidRPr="006748B1" w:rsidRDefault="000A6FCE" w:rsidP="000A6FCE">
            <w:pPr>
              <w:pStyle w:val="table"/>
              <w:rPr>
                <w:sz w:val="20"/>
                <w:szCs w:val="20"/>
              </w:rPr>
            </w:pPr>
            <m:oMathPara>
              <m:oMath>
                <m:r>
                  <w:rPr>
                    <w:rFonts w:ascii="Cambria Math" w:hAnsi="Cambria Math"/>
                    <w:sz w:val="20"/>
                    <w:szCs w:val="20"/>
                  </w:rPr>
                  <m:t>NDVI</m:t>
                </m:r>
                <m:r>
                  <m:rPr>
                    <m:sty m:val="p"/>
                  </m:rPr>
                  <w:rPr>
                    <w:rFonts w:ascii="Cambria Math" w:hAnsi="Cambria Math"/>
                    <w:sz w:val="20"/>
                    <w:szCs w:val="20"/>
                  </w:rPr>
                  <m:t xml:space="preserve">= </m:t>
                </m:r>
                <m:f>
                  <m:fPr>
                    <m:ctrlPr>
                      <w:rPr>
                        <w:rFonts w:ascii="Cambria Math" w:hAnsi="Cambria Math"/>
                        <w:sz w:val="20"/>
                        <w:szCs w:val="20"/>
                      </w:rPr>
                    </m:ctrlPr>
                  </m:fPr>
                  <m:num>
                    <m:r>
                      <w:rPr>
                        <w:rFonts w:ascii="Cambria Math" w:hAnsi="Cambria Math"/>
                        <w:sz w:val="20"/>
                        <w:szCs w:val="20"/>
                      </w:rPr>
                      <m:t>NIR</m:t>
                    </m:r>
                    <m:r>
                      <m:rPr>
                        <m:sty m:val="p"/>
                      </m:rPr>
                      <w:rPr>
                        <w:rFonts w:ascii="Cambria Math" w:hAnsi="Cambria Math"/>
                        <w:sz w:val="20"/>
                        <w:szCs w:val="20"/>
                      </w:rPr>
                      <m:t>-</m:t>
                    </m:r>
                    <m:r>
                      <w:rPr>
                        <w:rFonts w:ascii="Cambria Math" w:hAnsi="Cambria Math"/>
                        <w:sz w:val="20"/>
                        <w:szCs w:val="20"/>
                      </w:rPr>
                      <m:t>R</m:t>
                    </m:r>
                  </m:num>
                  <m:den>
                    <m:r>
                      <w:rPr>
                        <w:rFonts w:ascii="Cambria Math" w:hAnsi="Cambria Math"/>
                        <w:sz w:val="20"/>
                        <w:szCs w:val="20"/>
                      </w:rPr>
                      <m:t>NIR</m:t>
                    </m:r>
                    <m:r>
                      <m:rPr>
                        <m:sty m:val="p"/>
                      </m:rPr>
                      <w:rPr>
                        <w:rFonts w:ascii="Cambria Math" w:hAnsi="Cambria Math"/>
                        <w:sz w:val="20"/>
                        <w:szCs w:val="20"/>
                      </w:rPr>
                      <m:t xml:space="preserve">+ </m:t>
                    </m:r>
                    <m:r>
                      <w:rPr>
                        <w:rFonts w:ascii="Cambria Math" w:hAnsi="Cambria Math"/>
                        <w:sz w:val="20"/>
                        <w:szCs w:val="20"/>
                      </w:rPr>
                      <m:t>R</m:t>
                    </m:r>
                  </m:den>
                </m:f>
              </m:oMath>
            </m:oMathPara>
          </w:p>
        </w:tc>
        <w:sdt>
          <w:sdtPr>
            <w:rPr>
              <w:color w:val="000000"/>
              <w:sz w:val="20"/>
              <w:szCs w:val="20"/>
            </w:rPr>
            <w:tag w:val="MENDELEY_CITATION_v3_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"/>
            <w:id w:val="732202499"/>
            <w:placeholder>
              <w:docPart w:val="FEE9A0A0D9F34FD49F718650D748794B"/>
            </w:placeholder>
          </w:sdtPr>
          <w:sdtContent>
            <w:tc>
              <w:tcPr>
                <w:tcW w:w="808" w:type="pct"/>
                <w:vAlign w:val="center"/>
              </w:tcPr>
              <w:p w14:paraId="0300A5C3" w14:textId="1766F58F" w:rsidR="000A6FCE" w:rsidRPr="006748B1" w:rsidRDefault="002D04C4" w:rsidP="000A6FCE">
                <w:pPr>
                  <w:pStyle w:val="table"/>
                  <w:rPr>
                    <w:sz w:val="20"/>
                    <w:szCs w:val="20"/>
                  </w:rPr>
                </w:pPr>
                <w:r w:rsidRPr="002D04C4">
                  <w:rPr>
                    <w:color w:val="000000"/>
                    <w:sz w:val="20"/>
                    <w:szCs w:val="20"/>
                  </w:rPr>
                  <w:t>(Rouse, 1974)</w:t>
                </w:r>
              </w:p>
            </w:tc>
          </w:sdtContent>
        </w:sdt>
      </w:tr>
      <w:tr w:rsidR="000A6FCE" w:rsidRPr="006748B1" w14:paraId="63508E66" w14:textId="77777777" w:rsidTr="006748B1">
        <w:trPr>
          <w:trHeight w:val="749"/>
          <w:jc w:val="center"/>
        </w:trPr>
        <w:tc>
          <w:tcPr>
            <w:tcW w:w="385" w:type="pct"/>
            <w:vMerge/>
            <w:vAlign w:val="center"/>
          </w:tcPr>
          <w:p w14:paraId="24B3A6D3" w14:textId="77777777" w:rsidR="000A6FCE" w:rsidRPr="006748B1" w:rsidRDefault="000A6FCE" w:rsidP="000A6FCE">
            <w:pPr>
              <w:pStyle w:val="table"/>
              <w:rPr>
                <w:sz w:val="20"/>
                <w:szCs w:val="20"/>
              </w:rPr>
            </w:pPr>
          </w:p>
        </w:tc>
        <w:tc>
          <w:tcPr>
            <w:tcW w:w="1504" w:type="pct"/>
            <w:vAlign w:val="center"/>
          </w:tcPr>
          <w:p w14:paraId="1B13A9CC" w14:textId="77777777" w:rsidR="000A6FCE" w:rsidRPr="006748B1" w:rsidRDefault="000A6FCE" w:rsidP="000A6FCE">
            <w:pPr>
              <w:pStyle w:val="table"/>
              <w:rPr>
                <w:sz w:val="20"/>
                <w:szCs w:val="20"/>
              </w:rPr>
            </w:pPr>
            <w:r w:rsidRPr="006748B1">
              <w:rPr>
                <w:sz w:val="20"/>
                <w:szCs w:val="20"/>
              </w:rPr>
              <w:t>Normalized Difference Water Index</w:t>
            </w:r>
          </w:p>
        </w:tc>
        <w:tc>
          <w:tcPr>
            <w:tcW w:w="2303" w:type="pct"/>
            <w:vAlign w:val="center"/>
          </w:tcPr>
          <w:p w14:paraId="5C65B2FA" w14:textId="77777777" w:rsidR="000A6FCE" w:rsidRPr="006748B1" w:rsidRDefault="000A6FCE" w:rsidP="000A6FCE">
            <w:pPr>
              <w:pStyle w:val="table"/>
              <w:rPr>
                <w:rFonts w:eastAsia="DengXian"/>
                <w:sz w:val="20"/>
                <w:szCs w:val="20"/>
              </w:rPr>
            </w:pPr>
            <m:oMathPara>
              <m:oMath>
                <m:r>
                  <w:rPr>
                    <w:rFonts w:ascii="Cambria Math" w:hAnsi="Cambria Math"/>
                    <w:sz w:val="20"/>
                    <w:szCs w:val="20"/>
                  </w:rPr>
                  <m:t>NDWI</m:t>
                </m:r>
                <m:r>
                  <m:rPr>
                    <m:sty m:val="p"/>
                  </m:rPr>
                  <w:rPr>
                    <w:rFonts w:ascii="Cambria Math" w:hAnsi="Cambria Math"/>
                    <w:sz w:val="20"/>
                    <w:szCs w:val="20"/>
                  </w:rPr>
                  <m:t xml:space="preserve">=  </m:t>
                </m:r>
                <m:f>
                  <m:fPr>
                    <m:ctrlPr>
                      <w:rPr>
                        <w:rFonts w:ascii="Cambria Math" w:hAnsi="Cambria Math"/>
                        <w:sz w:val="20"/>
                        <w:szCs w:val="20"/>
                      </w:rPr>
                    </m:ctrlPr>
                  </m:fPr>
                  <m:num>
                    <m:r>
                      <w:rPr>
                        <w:rFonts w:ascii="Cambria Math" w:hAnsi="Cambria Math"/>
                        <w:sz w:val="20"/>
                        <w:szCs w:val="20"/>
                      </w:rPr>
                      <m:t>G</m:t>
                    </m:r>
                    <m:r>
                      <m:rPr>
                        <m:sty m:val="p"/>
                      </m:rPr>
                      <w:rPr>
                        <w:rFonts w:ascii="Cambria Math" w:hAnsi="Cambria Math"/>
                        <w:sz w:val="20"/>
                        <w:szCs w:val="20"/>
                      </w:rPr>
                      <m:t>-</m:t>
                    </m:r>
                    <m:r>
                      <w:rPr>
                        <w:rFonts w:ascii="Cambria Math" w:hAnsi="Cambria Math"/>
                        <w:sz w:val="20"/>
                        <w:szCs w:val="20"/>
                      </w:rPr>
                      <m:t>NIR</m:t>
                    </m:r>
                  </m:num>
                  <m:den>
                    <m:r>
                      <w:rPr>
                        <w:rFonts w:ascii="Cambria Math" w:hAnsi="Cambria Math"/>
                        <w:sz w:val="20"/>
                        <w:szCs w:val="20"/>
                      </w:rPr>
                      <m:t>G</m:t>
                    </m:r>
                    <m:r>
                      <m:rPr>
                        <m:sty m:val="p"/>
                      </m:rPr>
                      <w:rPr>
                        <w:rFonts w:ascii="Cambria Math" w:hAnsi="Cambria Math"/>
                        <w:sz w:val="20"/>
                        <w:szCs w:val="20"/>
                      </w:rPr>
                      <m:t xml:space="preserve">+ </m:t>
                    </m:r>
                    <m:r>
                      <w:rPr>
                        <w:rFonts w:ascii="Cambria Math" w:hAnsi="Cambria Math"/>
                        <w:sz w:val="20"/>
                        <w:szCs w:val="20"/>
                      </w:rPr>
                      <m:t>NIR</m:t>
                    </m:r>
                  </m:den>
                </m:f>
              </m:oMath>
            </m:oMathPara>
          </w:p>
        </w:tc>
        <w:tc>
          <w:tcPr>
            <w:tcW w:w="808" w:type="pct"/>
            <w:vAlign w:val="center"/>
          </w:tcPr>
          <w:p w14:paraId="448FFFAE" w14:textId="77777777" w:rsidR="000A6FCE" w:rsidRPr="006748B1" w:rsidRDefault="000A6FCE" w:rsidP="000A6FCE">
            <w:pPr>
              <w:pStyle w:val="table"/>
              <w:rPr>
                <w:sz w:val="20"/>
                <w:szCs w:val="20"/>
              </w:rPr>
            </w:pPr>
            <w:r w:rsidRPr="006748B1">
              <w:rPr>
                <w:sz w:val="20"/>
                <w:szCs w:val="20"/>
              </w:rPr>
              <w:t>(McFeeters, 1996)</w:t>
            </w:r>
          </w:p>
        </w:tc>
      </w:tr>
      <w:tr w:rsidR="000A6FCE" w:rsidRPr="006748B1" w14:paraId="75C71D18" w14:textId="77777777" w:rsidTr="006748B1">
        <w:trPr>
          <w:trHeight w:val="749"/>
          <w:jc w:val="center"/>
        </w:trPr>
        <w:tc>
          <w:tcPr>
            <w:tcW w:w="385" w:type="pct"/>
            <w:vMerge/>
            <w:vAlign w:val="center"/>
          </w:tcPr>
          <w:p w14:paraId="2473D73E" w14:textId="77777777" w:rsidR="000A6FCE" w:rsidRPr="006748B1" w:rsidRDefault="000A6FCE" w:rsidP="000A6FCE">
            <w:pPr>
              <w:pStyle w:val="table"/>
              <w:rPr>
                <w:sz w:val="20"/>
                <w:szCs w:val="20"/>
              </w:rPr>
            </w:pPr>
          </w:p>
        </w:tc>
        <w:tc>
          <w:tcPr>
            <w:tcW w:w="1504" w:type="pct"/>
            <w:vAlign w:val="center"/>
          </w:tcPr>
          <w:p w14:paraId="0B15267D" w14:textId="77777777" w:rsidR="000A6FCE" w:rsidRPr="006748B1" w:rsidRDefault="000A6FCE" w:rsidP="000A6FCE">
            <w:pPr>
              <w:pStyle w:val="table"/>
              <w:rPr>
                <w:sz w:val="20"/>
                <w:szCs w:val="20"/>
              </w:rPr>
            </w:pPr>
            <w:r w:rsidRPr="006748B1">
              <w:rPr>
                <w:sz w:val="20"/>
                <w:szCs w:val="20"/>
              </w:rPr>
              <w:t>Green Normalized Difference Vegetation Index</w:t>
            </w:r>
          </w:p>
        </w:tc>
        <w:tc>
          <w:tcPr>
            <w:tcW w:w="2303" w:type="pct"/>
            <w:vAlign w:val="center"/>
          </w:tcPr>
          <w:p w14:paraId="45724F65" w14:textId="77777777" w:rsidR="000A6FCE" w:rsidRPr="006748B1" w:rsidRDefault="000A6FCE" w:rsidP="000A6FCE">
            <w:pPr>
              <w:pStyle w:val="table"/>
              <w:rPr>
                <w:sz w:val="20"/>
                <w:szCs w:val="20"/>
              </w:rPr>
            </w:pPr>
            <m:oMathPara>
              <m:oMath>
                <m:r>
                  <w:rPr>
                    <w:rFonts w:ascii="Cambria Math" w:hAnsi="Cambria Math"/>
                    <w:sz w:val="20"/>
                    <w:szCs w:val="20"/>
                  </w:rPr>
                  <m:t>GNDVI</m:t>
                </m:r>
                <m:r>
                  <m:rPr>
                    <m:sty m:val="p"/>
                  </m:rPr>
                  <w:rPr>
                    <w:rFonts w:ascii="Cambria Math" w:hAnsi="Cambria Math"/>
                    <w:sz w:val="20"/>
                    <w:szCs w:val="20"/>
                  </w:rPr>
                  <m:t xml:space="preserve">= </m:t>
                </m:r>
                <m:f>
                  <m:fPr>
                    <m:ctrlPr>
                      <w:rPr>
                        <w:rFonts w:ascii="Cambria Math" w:hAnsi="Cambria Math"/>
                        <w:sz w:val="20"/>
                        <w:szCs w:val="20"/>
                      </w:rPr>
                    </m:ctrlPr>
                  </m:fPr>
                  <m:num>
                    <m:r>
                      <w:rPr>
                        <w:rFonts w:ascii="Cambria Math" w:hAnsi="Cambria Math"/>
                        <w:sz w:val="20"/>
                        <w:szCs w:val="20"/>
                      </w:rPr>
                      <m:t>NIR</m:t>
                    </m:r>
                    <m:r>
                      <m:rPr>
                        <m:sty m:val="p"/>
                      </m:rPr>
                      <w:rPr>
                        <w:rFonts w:ascii="Cambria Math" w:hAnsi="Cambria Math"/>
                        <w:sz w:val="20"/>
                        <w:szCs w:val="20"/>
                      </w:rPr>
                      <m:t>-</m:t>
                    </m:r>
                    <m:r>
                      <w:rPr>
                        <w:rFonts w:ascii="Cambria Math" w:hAnsi="Cambria Math"/>
                        <w:sz w:val="20"/>
                        <w:szCs w:val="20"/>
                      </w:rPr>
                      <m:t>G</m:t>
                    </m:r>
                  </m:num>
                  <m:den>
                    <m:r>
                      <w:rPr>
                        <w:rFonts w:ascii="Cambria Math" w:hAnsi="Cambria Math"/>
                        <w:sz w:val="20"/>
                        <w:szCs w:val="20"/>
                      </w:rPr>
                      <m:t>NIR</m:t>
                    </m:r>
                    <m:r>
                      <m:rPr>
                        <m:sty m:val="p"/>
                      </m:rPr>
                      <w:rPr>
                        <w:rFonts w:ascii="Cambria Math" w:hAnsi="Cambria Math"/>
                        <w:sz w:val="20"/>
                        <w:szCs w:val="20"/>
                      </w:rPr>
                      <m:t>+</m:t>
                    </m:r>
                    <m:r>
                      <w:rPr>
                        <w:rFonts w:ascii="Cambria Math" w:hAnsi="Cambria Math"/>
                        <w:sz w:val="20"/>
                        <w:szCs w:val="20"/>
                      </w:rPr>
                      <m:t>G</m:t>
                    </m:r>
                  </m:den>
                </m:f>
              </m:oMath>
            </m:oMathPara>
          </w:p>
        </w:tc>
        <w:sdt>
          <w:sdtPr>
            <w:rPr>
              <w:color w:val="000000"/>
              <w:sz w:val="20"/>
              <w:szCs w:val="20"/>
            </w:rPr>
            <w:tag w:val="MENDELEY_CITATION_v3_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"/>
            <w:id w:val="-574050239"/>
            <w:placeholder>
              <w:docPart w:val="5FF724F0C4FE4DA2A0003C45E54F1703"/>
            </w:placeholder>
          </w:sdtPr>
          <w:sdtContent>
            <w:tc>
              <w:tcPr>
                <w:tcW w:w="808" w:type="pct"/>
                <w:vAlign w:val="center"/>
              </w:tcPr>
              <w:p w14:paraId="4D5CA231" w14:textId="638FABE1" w:rsidR="000A6FCE" w:rsidRPr="006748B1" w:rsidRDefault="002D04C4" w:rsidP="000A6FCE">
                <w:pPr>
                  <w:pStyle w:val="table"/>
                  <w:rPr>
                    <w:sz w:val="20"/>
                    <w:szCs w:val="20"/>
                  </w:rPr>
                </w:pPr>
                <w:r w:rsidRPr="002D04C4">
                  <w:rPr>
                    <w:rFonts w:eastAsia="Times New Roman"/>
                    <w:color w:val="000000"/>
                    <w:sz w:val="20"/>
                  </w:rPr>
                  <w:t>(Gitelson &amp; Merzlyak, 1994)</w:t>
                </w:r>
              </w:p>
            </w:tc>
          </w:sdtContent>
        </w:sdt>
      </w:tr>
      <w:tr w:rsidR="000A6FCE" w:rsidRPr="006748B1" w14:paraId="774BCB46" w14:textId="77777777" w:rsidTr="006748B1">
        <w:trPr>
          <w:trHeight w:val="749"/>
          <w:jc w:val="center"/>
        </w:trPr>
        <w:tc>
          <w:tcPr>
            <w:tcW w:w="385" w:type="pct"/>
            <w:vMerge/>
            <w:vAlign w:val="center"/>
          </w:tcPr>
          <w:p w14:paraId="72B4261D" w14:textId="77777777" w:rsidR="000A6FCE" w:rsidRPr="006748B1" w:rsidRDefault="000A6FCE" w:rsidP="000A6FCE">
            <w:pPr>
              <w:pStyle w:val="table"/>
              <w:rPr>
                <w:sz w:val="20"/>
                <w:szCs w:val="20"/>
              </w:rPr>
            </w:pPr>
          </w:p>
        </w:tc>
        <w:tc>
          <w:tcPr>
            <w:tcW w:w="1504" w:type="pct"/>
            <w:vAlign w:val="center"/>
          </w:tcPr>
          <w:p w14:paraId="0427253E" w14:textId="77777777" w:rsidR="000A6FCE" w:rsidRPr="006748B1" w:rsidRDefault="000A6FCE" w:rsidP="000A6FCE">
            <w:pPr>
              <w:pStyle w:val="table"/>
              <w:rPr>
                <w:sz w:val="20"/>
                <w:szCs w:val="20"/>
              </w:rPr>
            </w:pPr>
            <w:r w:rsidRPr="006748B1">
              <w:rPr>
                <w:sz w:val="20"/>
                <w:szCs w:val="20"/>
              </w:rPr>
              <w:t>Soil Adjusted Vegetation Index</w:t>
            </w:r>
          </w:p>
        </w:tc>
        <w:tc>
          <w:tcPr>
            <w:tcW w:w="2303" w:type="pct"/>
            <w:vAlign w:val="center"/>
          </w:tcPr>
          <w:p w14:paraId="6CCC74FE" w14:textId="77777777" w:rsidR="000A6FCE" w:rsidRPr="006748B1" w:rsidRDefault="000A6FCE" w:rsidP="000A6FCE">
            <w:pPr>
              <w:pStyle w:val="table"/>
              <w:rPr>
                <w:sz w:val="20"/>
                <w:szCs w:val="20"/>
              </w:rPr>
            </w:pPr>
            <m:oMathPara>
              <m:oMath>
                <m:r>
                  <w:rPr>
                    <w:rFonts w:ascii="Cambria Math" w:hAnsi="Cambria Math"/>
                    <w:sz w:val="20"/>
                    <w:szCs w:val="20"/>
                  </w:rPr>
                  <m:t>SAVI</m:t>
                </m:r>
                <m:r>
                  <m:rPr>
                    <m:sty m:val="p"/>
                  </m:rPr>
                  <w:rPr>
                    <w:rFonts w:ascii="Cambria Math" w:hAnsi="Cambria Math"/>
                    <w:sz w:val="20"/>
                    <w:szCs w:val="20"/>
                  </w:rPr>
                  <m:t xml:space="preserve">= </m:t>
                </m:r>
                <m:f>
                  <m:fPr>
                    <m:ctrlPr>
                      <w:rPr>
                        <w:rFonts w:ascii="Cambria Math" w:hAnsi="Cambria Math"/>
                        <w:sz w:val="20"/>
                        <w:szCs w:val="20"/>
                      </w:rPr>
                    </m:ctrlPr>
                  </m:fPr>
                  <m:num>
                    <m:r>
                      <w:rPr>
                        <w:rFonts w:ascii="Cambria Math" w:hAnsi="Cambria Math"/>
                        <w:sz w:val="20"/>
                        <w:szCs w:val="20"/>
                      </w:rPr>
                      <m:t>NIR</m:t>
                    </m:r>
                    <m:r>
                      <m:rPr>
                        <m:sty m:val="p"/>
                      </m:rPr>
                      <w:rPr>
                        <w:rFonts w:ascii="Cambria Math" w:hAnsi="Cambria Math"/>
                        <w:sz w:val="20"/>
                        <w:szCs w:val="20"/>
                      </w:rPr>
                      <m:t>-</m:t>
                    </m:r>
                    <m:r>
                      <w:rPr>
                        <w:rFonts w:ascii="Cambria Math" w:hAnsi="Cambria Math"/>
                        <w:sz w:val="20"/>
                        <w:szCs w:val="20"/>
                      </w:rPr>
                      <m:t>R</m:t>
                    </m:r>
                  </m:num>
                  <m:den>
                    <m:r>
                      <w:rPr>
                        <w:rFonts w:ascii="Cambria Math" w:hAnsi="Cambria Math"/>
                        <w:sz w:val="20"/>
                        <w:szCs w:val="20"/>
                      </w:rPr>
                      <m:t>NIR</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+0.5</m:t>
                    </m:r>
                  </m:den>
                </m:f>
              </m:oMath>
            </m:oMathPara>
          </w:p>
        </w:tc>
        <w:sdt>
          <w:sdtPr>
            <w:rPr>
              <w:color w:val="000000"/>
              <w:sz w:val="20"/>
              <w:szCs w:val="20"/>
            </w:rPr>
            <w:tag w:val="MENDELEY_CITATION_v3_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"/>
            <w:id w:val="1860077249"/>
            <w:placeholder>
              <w:docPart w:val="5FF724F0C4FE4DA2A0003C45E54F1703"/>
            </w:placeholder>
          </w:sdtPr>
          <w:sdtContent>
            <w:tc>
              <w:tcPr>
                <w:tcW w:w="808" w:type="pct"/>
                <w:vAlign w:val="center"/>
              </w:tcPr>
              <w:p w14:paraId="7AB11A53" w14:textId="705CED14" w:rsidR="000A6FCE" w:rsidRPr="006748B1" w:rsidRDefault="002D04C4" w:rsidP="000A6FCE">
                <w:pPr>
                  <w:pStyle w:val="table"/>
                  <w:rPr>
                    <w:sz w:val="20"/>
                    <w:szCs w:val="20"/>
                  </w:rPr>
                </w:pPr>
                <w:r w:rsidRPr="002D04C4">
                  <w:rPr>
                    <w:color w:val="000000"/>
                    <w:sz w:val="20"/>
                    <w:szCs w:val="20"/>
                  </w:rPr>
                  <w:t>(Huete, 1988)</w:t>
                </w:r>
              </w:p>
            </w:tc>
          </w:sdtContent>
        </w:sdt>
      </w:tr>
      <w:tr w:rsidR="000A6FCE" w:rsidRPr="006748B1" w14:paraId="6C9616A4" w14:textId="77777777" w:rsidTr="006748B1">
        <w:trPr>
          <w:trHeight w:val="749"/>
          <w:jc w:val="center"/>
        </w:trPr>
        <w:tc>
          <w:tcPr>
            <w:tcW w:w="385" w:type="pct"/>
            <w:vMerge/>
            <w:vAlign w:val="center"/>
          </w:tcPr>
          <w:p w14:paraId="31C236A4" w14:textId="77777777" w:rsidR="000A6FCE" w:rsidRPr="006748B1" w:rsidRDefault="000A6FCE" w:rsidP="000A6FCE">
            <w:pPr>
              <w:pStyle w:val="table"/>
              <w:rPr>
                <w:sz w:val="20"/>
                <w:szCs w:val="20"/>
              </w:rPr>
            </w:pPr>
          </w:p>
        </w:tc>
        <w:tc>
          <w:tcPr>
            <w:tcW w:w="1504" w:type="pct"/>
            <w:vAlign w:val="center"/>
          </w:tcPr>
          <w:p w14:paraId="02B6EEF3" w14:textId="77777777" w:rsidR="000A6FCE" w:rsidRPr="006748B1" w:rsidRDefault="000A6FCE" w:rsidP="000A6FCE">
            <w:pPr>
              <w:pStyle w:val="table"/>
              <w:rPr>
                <w:sz w:val="20"/>
                <w:szCs w:val="20"/>
              </w:rPr>
            </w:pPr>
            <w:r w:rsidRPr="006748B1">
              <w:rPr>
                <w:sz w:val="20"/>
                <w:szCs w:val="20"/>
              </w:rPr>
              <w:t>Transformed Vegetation Index</w:t>
            </w:r>
          </w:p>
        </w:tc>
        <w:tc>
          <w:tcPr>
            <w:tcW w:w="2303" w:type="pct"/>
            <w:vAlign w:val="center"/>
          </w:tcPr>
          <w:p w14:paraId="3EF98AB0" w14:textId="77777777" w:rsidR="000A6FCE" w:rsidRPr="006748B1" w:rsidRDefault="000A6FCE" w:rsidP="000A6FCE">
            <w:pPr>
              <w:pStyle w:val="table"/>
              <w:rPr>
                <w:sz w:val="20"/>
                <w:szCs w:val="20"/>
              </w:rPr>
            </w:pPr>
            <m:oMathPara>
              <m:oMath>
                <m:r>
                  <w:rPr>
                    <w:rFonts w:ascii="Cambria Math" w:hAnsi="Cambria Math"/>
                    <w:sz w:val="20"/>
                    <w:szCs w:val="20"/>
                  </w:rPr>
                  <m:t>TVI</m:t>
                </m:r>
                <m:r>
                  <m:rPr>
                    <m:sty m:val="p"/>
                  </m:rPr>
                  <w:rPr>
                    <w:rFonts w:ascii="Cambria Math" w:hAnsi="Cambria Math"/>
                    <w:sz w:val="20"/>
                    <w:szCs w:val="20"/>
                  </w:rPr>
                  <m:t xml:space="preserve">= </m:t>
                </m:r>
                <m:rad>
                  <m:radPr>
                    <m:degHide m:val="1"/>
                    <m:ctrlPr>
                      <w:rPr>
                        <w:rFonts w:ascii="Cambria Math" w:hAnsi="Cambria Math"/>
                        <w:sz w:val="20"/>
                        <w:szCs w:val="20"/>
                      </w:rPr>
                    </m:ctrlPr>
                  </m:radPr>
                  <m:deg/>
                  <m:e>
                    <m:r>
                      <w:rPr>
                        <w:rFonts w:ascii="Cambria Math" w:hAnsi="Cambria Math"/>
                        <w:sz w:val="20"/>
                        <w:szCs w:val="20"/>
                      </w:rPr>
                      <m:t>NDVI</m:t>
                    </m:r>
                    <m:r>
                      <m:rPr>
                        <m:sty m:val="p"/>
                      </m:rPr>
                      <w:rPr>
                        <w:rFonts w:ascii="Cambria Math" w:hAnsi="Cambria Math"/>
                        <w:sz w:val="20"/>
                        <w:szCs w:val="20"/>
                      </w:rPr>
                      <m:t>+0.5</m:t>
                    </m:r>
                  </m:e>
                </m:rad>
              </m:oMath>
            </m:oMathPara>
          </w:p>
        </w:tc>
        <w:sdt>
          <w:sdtPr>
            <w:rPr>
              <w:color w:val="000000"/>
              <w:sz w:val="20"/>
              <w:szCs w:val="20"/>
            </w:rPr>
            <w:tag w:val="MENDELEY_CITATION_v3_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"/>
            <w:id w:val="-1947610275"/>
            <w:placeholder>
              <w:docPart w:val="5FF724F0C4FE4DA2A0003C45E54F1703"/>
            </w:placeholder>
          </w:sdtPr>
          <w:sdtContent>
            <w:tc>
              <w:tcPr>
                <w:tcW w:w="808" w:type="pct"/>
                <w:vAlign w:val="center"/>
              </w:tcPr>
              <w:p w14:paraId="064A5471" w14:textId="0B6351A8" w:rsidR="000A6FCE" w:rsidRPr="006748B1" w:rsidRDefault="002D04C4" w:rsidP="000A6FCE">
                <w:pPr>
                  <w:pStyle w:val="table"/>
                  <w:rPr>
                    <w:sz w:val="20"/>
                    <w:szCs w:val="20"/>
                  </w:rPr>
                </w:pPr>
                <w:r w:rsidRPr="002D04C4">
                  <w:rPr>
                    <w:color w:val="000000"/>
                    <w:sz w:val="20"/>
                    <w:szCs w:val="20"/>
                  </w:rPr>
                  <w:t>(Rouse, 1974)</w:t>
                </w:r>
              </w:p>
            </w:tc>
          </w:sdtContent>
        </w:sdt>
      </w:tr>
      <w:tr w:rsidR="000A6FCE" w:rsidRPr="006748B1" w14:paraId="315407BA" w14:textId="77777777" w:rsidTr="0058625E">
        <w:trPr>
          <w:trHeight w:val="749"/>
          <w:jc w:val="center"/>
        </w:trPr>
        <w:tc>
          <w:tcPr>
            <w:tcW w:w="385" w:type="pct"/>
            <w:vMerge/>
            <w:tcBorders>
              <w:bottom w:val="single" w:sz="4" w:space="0" w:color="auto"/>
            </w:tcBorders>
            <w:vAlign w:val="center"/>
          </w:tcPr>
          <w:p w14:paraId="54EF7622" w14:textId="77777777" w:rsidR="000A6FCE" w:rsidRPr="006748B1" w:rsidRDefault="000A6FCE" w:rsidP="000A6FCE">
            <w:pPr>
              <w:pStyle w:val="table"/>
              <w:rPr>
                <w:sz w:val="20"/>
                <w:szCs w:val="20"/>
              </w:rPr>
            </w:pPr>
          </w:p>
        </w:tc>
        <w:tc>
          <w:tcPr>
            <w:tcW w:w="1504" w:type="pct"/>
            <w:tcBorders>
              <w:bottom w:val="single" w:sz="4" w:space="0" w:color="auto"/>
            </w:tcBorders>
            <w:vAlign w:val="center"/>
          </w:tcPr>
          <w:p w14:paraId="0193C734" w14:textId="77777777" w:rsidR="000A6FCE" w:rsidRPr="006748B1" w:rsidRDefault="000A6FCE" w:rsidP="000A6FCE">
            <w:pPr>
              <w:pStyle w:val="table"/>
              <w:rPr>
                <w:sz w:val="20"/>
                <w:szCs w:val="20"/>
              </w:rPr>
            </w:pPr>
            <w:r w:rsidRPr="006748B1">
              <w:rPr>
                <w:sz w:val="20"/>
                <w:szCs w:val="20"/>
              </w:rPr>
              <w:t>Modified Soil Adjusted Vegetation Index</w:t>
            </w:r>
          </w:p>
        </w:tc>
        <w:tc>
          <w:tcPr>
            <w:tcW w:w="2303" w:type="pct"/>
            <w:tcBorders>
              <w:bottom w:val="single" w:sz="4" w:space="0" w:color="auto"/>
            </w:tcBorders>
            <w:vAlign w:val="center"/>
          </w:tcPr>
          <w:p w14:paraId="1D4DC8FF" w14:textId="77777777" w:rsidR="000A6FCE" w:rsidRPr="006748B1" w:rsidRDefault="000A6FCE" w:rsidP="000A6FCE">
            <w:pPr>
              <w:pStyle w:val="table"/>
              <w:rPr>
                <w:sz w:val="20"/>
                <w:szCs w:val="20"/>
              </w:rPr>
            </w:pPr>
            <m:oMathPara>
              <m:oMath>
                <m:r>
                  <w:rPr>
                    <w:rFonts w:ascii="Cambria Math" w:hAnsi="Cambria Math"/>
                    <w:sz w:val="20"/>
                    <w:szCs w:val="20"/>
                  </w:rPr>
                  <m:t>MSAVI</m:t>
                </m:r>
                <m:r>
                  <m:rPr>
                    <m:sty m:val="p"/>
                  </m:rPr>
                  <w:rPr>
                    <w:rFonts w:ascii="Cambria Math" w:hAnsi="Cambria Math"/>
                    <w:sz w:val="20"/>
                    <w:szCs w:val="20"/>
                  </w:rPr>
                  <m:t xml:space="preserve">= </m:t>
                </m:r>
                <m:f>
                  <m:fPr>
                    <m:ctrlPr>
                      <w:rPr>
                        <w:rFonts w:ascii="Cambria Math" w:hAnsi="Cambria Math"/>
                        <w:sz w:val="20"/>
                        <w:szCs w:val="20"/>
                      </w:rPr>
                    </m:ctrlPr>
                  </m:fPr>
                  <m:num>
                    <m:r>
                      <m:rPr>
                        <m:sty m:val="p"/>
                      </m:rPr>
                      <w:rPr>
                        <w:rFonts w:ascii="Cambria Math" w:hAnsi="Cambria Math"/>
                        <w:sz w:val="20"/>
                        <w:szCs w:val="20"/>
                      </w:rPr>
                      <m:t>2</m:t>
                    </m:r>
                    <m:r>
                      <w:rPr>
                        <w:rFonts w:ascii="Cambria Math" w:hAnsi="Cambria Math"/>
                        <w:sz w:val="20"/>
                        <w:szCs w:val="20"/>
                      </w:rPr>
                      <m:t>NIR</m:t>
                    </m:r>
                    <m:r>
                      <m:rPr>
                        <m:sty m:val="p"/>
                      </m:rPr>
                      <w:rPr>
                        <w:rFonts w:ascii="Cambria Math" w:hAnsi="Cambria Math"/>
                        <w:sz w:val="20"/>
                        <w:szCs w:val="20"/>
                      </w:rPr>
                      <m:t>+1-</m:t>
                    </m:r>
                    <m:rad>
                      <m:radPr>
                        <m:degHide m:val="1"/>
                        <m:ctrlPr>
                          <w:rPr>
                            <w:rFonts w:ascii="Cambria Math" w:hAnsi="Cambria Math"/>
                            <w:sz w:val="20"/>
                            <w:szCs w:val="20"/>
                          </w:rPr>
                        </m:ctrlPr>
                      </m:radPr>
                      <m:deg/>
                      <m:e>
                        <m:sSup>
                          <m:sSupPr>
                            <m:ctrlPr>
                              <w:rPr>
                                <w:rFonts w:ascii="Cambria Math" w:hAnsi="Cambria Math"/>
                                <w:sz w:val="20"/>
                                <w:szCs w:val="20"/>
                              </w:rPr>
                            </m:ctrlPr>
                          </m:sSupPr>
                          <m:e>
                            <m:d>
                              <m:dPr>
                                <m:ctrlPr>
                                  <w:rPr>
                                    <w:rFonts w:ascii="Cambria Math" w:hAnsi="Cambria Math"/>
                                    <w:sz w:val="20"/>
                                    <w:szCs w:val="20"/>
                                  </w:rPr>
                                </m:ctrlPr>
                              </m:dPr>
                              <m:e>
                                <m:r>
                                  <m:rPr>
                                    <m:sty m:val="p"/>
                                  </m:rPr>
                                  <w:rPr>
                                    <w:rFonts w:ascii="Cambria Math" w:hAnsi="Cambria Math"/>
                                    <w:sz w:val="20"/>
                                    <w:szCs w:val="20"/>
                                  </w:rPr>
                                  <m:t>2</m:t>
                                </m:r>
                                <m:r>
                                  <w:rPr>
                                    <w:rFonts w:ascii="Cambria Math" w:hAnsi="Cambria Math"/>
                                    <w:sz w:val="20"/>
                                    <w:szCs w:val="20"/>
                                  </w:rPr>
                                  <m:t>NIR</m:t>
                                </m:r>
                                <m:r>
                                  <m:rPr>
                                    <m:sty m:val="p"/>
                                  </m:rPr>
                                  <w:rPr>
                                    <w:rFonts w:ascii="Cambria Math" w:hAnsi="Cambria Math"/>
                                    <w:sz w:val="20"/>
                                    <w:szCs w:val="20"/>
                                  </w:rPr>
                                  <m:t>+1</m:t>
                                </m:r>
                              </m:e>
                            </m:d>
                          </m:e>
                          <m:sup>
                            <m:r>
                              <m:rPr>
                                <m:sty m:val="p"/>
                              </m:rPr>
                              <w:rPr>
                                <w:rFonts w:ascii="Cambria Math" w:hAnsi="Cambria Math"/>
                                <w:sz w:val="20"/>
                                <w:szCs w:val="20"/>
                              </w:rPr>
                              <m:t>2</m:t>
                            </m:r>
                          </m:sup>
                        </m:sSup>
                        <m:r>
                          <m:rPr>
                            <m:sty m:val="p"/>
                          </m:rPr>
                          <w:rPr>
                            <w:rFonts w:ascii="Cambria Math" w:hAnsi="Cambria Math"/>
                            <w:sz w:val="20"/>
                            <w:szCs w:val="20"/>
                          </w:rPr>
                          <m:t>-8</m:t>
                        </m:r>
                        <m:d>
                          <m:dPr>
                            <m:ctrlPr>
                              <w:rPr>
                                <w:rFonts w:ascii="Cambria Math" w:hAnsi="Cambria Math"/>
                                <w:sz w:val="20"/>
                                <w:szCs w:val="20"/>
                              </w:rPr>
                            </m:ctrlPr>
                          </m:dPr>
                          <m:e>
                            <m:r>
                              <w:rPr>
                                <w:rFonts w:ascii="Cambria Math" w:hAnsi="Cambria Math"/>
                                <w:sz w:val="20"/>
                                <w:szCs w:val="20"/>
                              </w:rPr>
                              <m:t>NIR</m:t>
                            </m:r>
                            <m:r>
                              <m:rPr>
                                <m:sty m:val="p"/>
                              </m:rPr>
                              <w:rPr>
                                <w:rFonts w:ascii="Cambria Math" w:hAnsi="Cambria Math"/>
                                <w:sz w:val="20"/>
                                <w:szCs w:val="20"/>
                              </w:rPr>
                              <m:t>-</m:t>
                            </m:r>
                            <m:r>
                              <w:rPr>
                                <w:rFonts w:ascii="Cambria Math" w:hAnsi="Cambria Math"/>
                                <w:sz w:val="20"/>
                                <w:szCs w:val="20"/>
                              </w:rPr>
                              <m:t>RedEdge</m:t>
                            </m:r>
                          </m:e>
                        </m:d>
                      </m:e>
                    </m:rad>
                  </m:num>
                  <m:den>
                    <m:r>
                      <m:rPr>
                        <m:sty m:val="p"/>
                      </m:rPr>
                      <w:rPr>
                        <w:rFonts w:ascii="Cambria Math" w:hAnsi="Cambria Math"/>
                        <w:sz w:val="20"/>
                        <w:szCs w:val="20"/>
                      </w:rPr>
                      <m:t>2</m:t>
                    </m:r>
                  </m:den>
                </m:f>
              </m:oMath>
            </m:oMathPara>
          </w:p>
        </w:tc>
        <w:sdt>
          <w:sdtPr>
            <w:rPr>
              <w:color w:val="000000"/>
              <w:sz w:val="20"/>
              <w:szCs w:val="20"/>
            </w:rPr>
            <w:tag w:val="MENDELEY_CITATION_v3_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"/>
            <w:id w:val="-1296059041"/>
            <w:placeholder>
              <w:docPart w:val="1FD1CBC9C35E4D2383499306E96EE492"/>
            </w:placeholder>
          </w:sdtPr>
          <w:sdtContent>
            <w:tc>
              <w:tcPr>
                <w:tcW w:w="808" w:type="pct"/>
                <w:tcBorders>
                  <w:bottom w:val="single" w:sz="4" w:space="0" w:color="auto"/>
                </w:tcBorders>
                <w:vAlign w:val="center"/>
              </w:tcPr>
              <w:p w14:paraId="4C248D78" w14:textId="1E443A94" w:rsidR="000A6FCE" w:rsidRPr="006748B1" w:rsidRDefault="002D04C4" w:rsidP="000A6FCE">
                <w:pPr>
                  <w:pStyle w:val="table"/>
                  <w:rPr>
                    <w:sz w:val="20"/>
                    <w:szCs w:val="20"/>
                  </w:rPr>
                </w:pPr>
                <w:r w:rsidRPr="002D04C4">
                  <w:rPr>
                    <w:color w:val="000000"/>
                    <w:sz w:val="20"/>
                    <w:szCs w:val="20"/>
                  </w:rPr>
                  <w:t>(Qi et al., 1994)</w:t>
                </w:r>
              </w:p>
            </w:tc>
          </w:sdtContent>
        </w:sdt>
      </w:tr>
      <w:tr w:rsidR="007D60DC" w:rsidRPr="006748B1" w14:paraId="5E6AD4E7" w14:textId="77777777" w:rsidTr="0058625E">
        <w:trPr>
          <w:trHeight w:val="539"/>
          <w:jc w:val="center"/>
        </w:trPr>
        <w:tc>
          <w:tcPr>
            <w:tcW w:w="5000" w:type="pct"/>
            <w:gridSpan w:val="4"/>
            <w:tcBorders>
              <w:top w:val="single" w:sz="4" w:space="0" w:color="auto"/>
              <w:bottom w:val="nil"/>
            </w:tcBorders>
            <w:vAlign w:val="center"/>
          </w:tcPr>
          <w:p w14:paraId="43779A64" w14:textId="4B6C4BED" w:rsidR="007D60DC" w:rsidRPr="0058625E" w:rsidRDefault="0058625E" w:rsidP="000A6FCE">
            <w:pPr>
              <w:pStyle w:val="table"/>
              <w:rPr>
                <w:b/>
                <w:bCs w:val="0"/>
                <w:color w:val="000000"/>
                <w:sz w:val="20"/>
                <w:szCs w:val="20"/>
              </w:rPr>
            </w:pPr>
            <w:r>
              <w:rPr>
                <w:rFonts w:hint="eastAsia"/>
                <w:color w:val="000000"/>
                <w:sz w:val="20"/>
                <w:szCs w:val="20"/>
              </w:rPr>
              <w:t xml:space="preserve">Note: </w:t>
            </w:r>
            <w:r w:rsidR="007D60DC">
              <w:rPr>
                <w:rFonts w:hint="eastAsia"/>
                <w:color w:val="000000"/>
                <w:sz w:val="20"/>
                <w:szCs w:val="20"/>
              </w:rPr>
              <w:t>R: r</w:t>
            </w:r>
            <w:r w:rsidR="007D60DC">
              <w:rPr>
                <w:color w:val="000000"/>
                <w:sz w:val="20"/>
                <w:szCs w:val="20"/>
              </w:rPr>
              <w:t>eflectance</w:t>
            </w:r>
            <w:r w:rsidR="007D60DC">
              <w:rPr>
                <w:rFonts w:hint="eastAsia"/>
                <w:color w:val="000000"/>
                <w:sz w:val="20"/>
                <w:szCs w:val="20"/>
              </w:rPr>
              <w:t xml:space="preserve"> in red band</w:t>
            </w:r>
            <w:r>
              <w:rPr>
                <w:rFonts w:hint="eastAsia"/>
                <w:color w:val="000000"/>
                <w:sz w:val="20"/>
                <w:szCs w:val="20"/>
              </w:rPr>
              <w:t>;</w:t>
            </w:r>
            <w:r w:rsidR="007D60DC">
              <w:rPr>
                <w:rFonts w:hint="eastAsia"/>
                <w:color w:val="000000"/>
                <w:sz w:val="20"/>
                <w:szCs w:val="20"/>
              </w:rPr>
              <w:t xml:space="preserve"> G: reflectance in green band</w:t>
            </w:r>
            <w:r>
              <w:rPr>
                <w:rFonts w:hint="eastAsia"/>
                <w:color w:val="000000"/>
                <w:sz w:val="20"/>
                <w:szCs w:val="20"/>
              </w:rPr>
              <w:t>;</w:t>
            </w:r>
            <w:r w:rsidR="007D60DC">
              <w:rPr>
                <w:rFonts w:hint="eastAsia"/>
                <w:color w:val="000000"/>
                <w:sz w:val="20"/>
                <w:szCs w:val="20"/>
              </w:rPr>
              <w:t xml:space="preserve"> </w:t>
            </w:r>
            <w:r>
              <w:rPr>
                <w:rFonts w:hint="eastAsia"/>
                <w:color w:val="000000"/>
                <w:sz w:val="20"/>
                <w:szCs w:val="20"/>
              </w:rPr>
              <w:t>B: reflectance in blue band; NIR: reflectance in near-infrared band; RedEdge: reflectance in red edge band.</w:t>
            </w:r>
          </w:p>
        </w:tc>
      </w:tr>
    </w:tbl>
    <w:p w14:paraId="76F87481" w14:textId="77777777" w:rsidR="000A6FCE" w:rsidRDefault="00EE0FBC">
      <w:pPr>
        <w:spacing w:line="240" w:lineRule="auto"/>
        <w:sectPr w:rsidR="000A6FCE" w:rsidSect="000A6FCE">
          <w:pgSz w:w="15840" w:h="12240" w:orient="landscape" w:code="1"/>
          <w:pgMar w:top="1800" w:right="1440" w:bottom="1800" w:left="1872" w:header="720" w:footer="1440" w:gutter="0"/>
          <w:cols w:space="720"/>
          <w:noEndnote/>
          <w:docGrid w:linePitch="360"/>
        </w:sectPr>
      </w:pPr>
      <w:r>
        <w:br w:type="page"/>
      </w:r>
    </w:p>
    <w:p w14:paraId="2ECA7D48" w14:textId="402B8F6B" w:rsidR="00EE0FBC" w:rsidRDefault="000A6FCE" w:rsidP="00B032E6">
      <w:pPr>
        <w:pStyle w:val="Caption"/>
      </w:pPr>
      <w:bookmarkStart w:id="271" w:name="_Ref204825088"/>
      <w:bookmarkStart w:id="272" w:name="_Toc204820889"/>
      <w:r w:rsidRPr="00697F38">
        <w:lastRenderedPageBreak/>
        <w:t xml:space="preserve">Table </w:t>
      </w:r>
      <w:fldSimple w:instr=" STYLEREF 1 \s ">
        <w:r>
          <w:rPr>
            <w:noProof/>
          </w:rPr>
          <w:t>5</w:t>
        </w:r>
      </w:fldSimple>
      <w:r w:rsidRPr="00697F38">
        <w:t>.</w:t>
      </w:r>
      <w:fldSimple w:instr=" SEQ Table \* ARABIC \s 1 ">
        <w:r>
          <w:rPr>
            <w:noProof/>
          </w:rPr>
          <w:t>4</w:t>
        </w:r>
      </w:fldSimple>
      <w:bookmarkEnd w:id="271"/>
      <w:r w:rsidRPr="00697F38">
        <w:t>.</w:t>
      </w:r>
      <w:r w:rsidR="00EE0FBC">
        <w:rPr>
          <w:rFonts w:hint="eastAsia"/>
        </w:rPr>
        <w:t xml:space="preserve"> </w:t>
      </w:r>
      <w:r w:rsidR="00EE0FBC" w:rsidRPr="00C41FEB">
        <w:t>ANCOVA analysis of irrigation impacts on soybean yield across growing seasons (</w:t>
      </w:r>
      <w:r w:rsidR="00EE0FBC">
        <w:rPr>
          <w:rFonts w:hint="eastAsia"/>
        </w:rPr>
        <w:t>2023, 2024)</w:t>
      </w:r>
      <w:r w:rsidR="00EE0FBC" w:rsidRPr="00C41FEB">
        <w:t xml:space="preserve"> with 2020 rainfed yield as covariate</w:t>
      </w:r>
      <w:bookmarkEnd w:id="272"/>
    </w:p>
    <w:tbl>
      <w:tblPr>
        <w:tblStyle w:val="TableGrid"/>
        <w:tblW w:w="5000" w:type="pct"/>
        <w:tblLook w:val="04A0" w:firstRow="1" w:lastRow="0" w:firstColumn="1" w:lastColumn="0" w:noHBand="0" w:noVBand="1"/>
      </w:tblPr>
      <w:tblGrid>
        <w:gridCol w:w="2880"/>
        <w:gridCol w:w="2881"/>
        <w:gridCol w:w="2879"/>
      </w:tblGrid>
      <w:tr w:rsidR="00EE0FBC" w14:paraId="5520065E" w14:textId="77777777" w:rsidTr="00341FCE">
        <w:trPr>
          <w:trHeight w:val="269"/>
        </w:trPr>
        <w:tc>
          <w:tcPr>
            <w:tcW w:w="1667" w:type="pct"/>
            <w:tcBorders>
              <w:top w:val="single" w:sz="4" w:space="0" w:color="auto"/>
              <w:left w:val="nil"/>
              <w:bottom w:val="single" w:sz="4" w:space="0" w:color="auto"/>
              <w:right w:val="nil"/>
            </w:tcBorders>
            <w:vAlign w:val="center"/>
          </w:tcPr>
          <w:p w14:paraId="293501D5" w14:textId="77777777" w:rsidR="00EE0FBC" w:rsidRDefault="00EE0FBC" w:rsidP="006748B1">
            <w:pPr>
              <w:pStyle w:val="table"/>
            </w:pPr>
          </w:p>
        </w:tc>
        <w:tc>
          <w:tcPr>
            <w:tcW w:w="1667" w:type="pct"/>
            <w:tcBorders>
              <w:top w:val="single" w:sz="4" w:space="0" w:color="auto"/>
              <w:left w:val="nil"/>
              <w:bottom w:val="single" w:sz="4" w:space="0" w:color="auto"/>
              <w:right w:val="nil"/>
            </w:tcBorders>
            <w:vAlign w:val="center"/>
          </w:tcPr>
          <w:p w14:paraId="71941793" w14:textId="77777777" w:rsidR="00EE0FBC" w:rsidRDefault="00EE0FBC" w:rsidP="006748B1">
            <w:pPr>
              <w:pStyle w:val="table"/>
            </w:pPr>
            <w:r>
              <w:rPr>
                <w:rFonts w:hint="eastAsia"/>
              </w:rPr>
              <w:t>Yield in 2023</w:t>
            </w:r>
          </w:p>
        </w:tc>
        <w:tc>
          <w:tcPr>
            <w:tcW w:w="1666" w:type="pct"/>
            <w:tcBorders>
              <w:top w:val="single" w:sz="4" w:space="0" w:color="auto"/>
              <w:left w:val="nil"/>
              <w:bottom w:val="single" w:sz="4" w:space="0" w:color="auto"/>
              <w:right w:val="nil"/>
            </w:tcBorders>
            <w:vAlign w:val="center"/>
          </w:tcPr>
          <w:p w14:paraId="59596261" w14:textId="77777777" w:rsidR="00EE0FBC" w:rsidRDefault="00EE0FBC" w:rsidP="006748B1">
            <w:pPr>
              <w:pStyle w:val="table"/>
            </w:pPr>
            <w:r>
              <w:rPr>
                <w:rFonts w:hint="eastAsia"/>
              </w:rPr>
              <w:t>Yield in 2024</w:t>
            </w:r>
          </w:p>
        </w:tc>
      </w:tr>
      <w:tr w:rsidR="00EE0FBC" w14:paraId="40AD49C8" w14:textId="77777777" w:rsidTr="00341FCE">
        <w:trPr>
          <w:trHeight w:val="269"/>
        </w:trPr>
        <w:tc>
          <w:tcPr>
            <w:tcW w:w="1667" w:type="pct"/>
            <w:tcBorders>
              <w:top w:val="single" w:sz="4" w:space="0" w:color="auto"/>
              <w:left w:val="nil"/>
              <w:bottom w:val="nil"/>
              <w:right w:val="nil"/>
            </w:tcBorders>
            <w:vAlign w:val="center"/>
          </w:tcPr>
          <w:p w14:paraId="48A129E7" w14:textId="77777777" w:rsidR="00EE0FBC" w:rsidRDefault="00EE0FBC" w:rsidP="006748B1">
            <w:pPr>
              <w:pStyle w:val="table"/>
            </w:pPr>
            <w:r>
              <w:rPr>
                <w:rFonts w:hint="eastAsia"/>
              </w:rPr>
              <w:t>Irrigation treatment</w:t>
            </w:r>
          </w:p>
        </w:tc>
        <w:tc>
          <w:tcPr>
            <w:tcW w:w="1667" w:type="pct"/>
            <w:tcBorders>
              <w:top w:val="single" w:sz="4" w:space="0" w:color="auto"/>
              <w:left w:val="nil"/>
              <w:bottom w:val="nil"/>
              <w:right w:val="nil"/>
            </w:tcBorders>
            <w:vAlign w:val="center"/>
          </w:tcPr>
          <w:p w14:paraId="69D15004" w14:textId="77777777" w:rsidR="00EE0FBC" w:rsidRDefault="00EE0FBC" w:rsidP="006748B1">
            <w:pPr>
              <w:pStyle w:val="table"/>
            </w:pPr>
            <w:r>
              <w:rPr>
                <w:rFonts w:hint="eastAsia"/>
              </w:rPr>
              <w:t>0.21</w:t>
            </w:r>
          </w:p>
        </w:tc>
        <w:tc>
          <w:tcPr>
            <w:tcW w:w="1666" w:type="pct"/>
            <w:tcBorders>
              <w:top w:val="single" w:sz="4" w:space="0" w:color="auto"/>
              <w:left w:val="nil"/>
              <w:bottom w:val="nil"/>
              <w:right w:val="nil"/>
            </w:tcBorders>
            <w:vAlign w:val="center"/>
          </w:tcPr>
          <w:p w14:paraId="1DF7A623" w14:textId="77777777" w:rsidR="00EE0FBC" w:rsidRDefault="00EE0FBC" w:rsidP="006748B1">
            <w:pPr>
              <w:pStyle w:val="table"/>
            </w:pPr>
            <w:r>
              <w:rPr>
                <w:rFonts w:hint="eastAsia"/>
              </w:rPr>
              <w:t>***</w:t>
            </w:r>
          </w:p>
        </w:tc>
      </w:tr>
      <w:tr w:rsidR="00EE0FBC" w14:paraId="29A51CF0" w14:textId="77777777" w:rsidTr="00341FCE">
        <w:trPr>
          <w:trHeight w:val="269"/>
        </w:trPr>
        <w:tc>
          <w:tcPr>
            <w:tcW w:w="1667" w:type="pct"/>
            <w:tcBorders>
              <w:top w:val="nil"/>
              <w:left w:val="nil"/>
              <w:bottom w:val="single" w:sz="4" w:space="0" w:color="auto"/>
              <w:right w:val="nil"/>
            </w:tcBorders>
            <w:vAlign w:val="center"/>
          </w:tcPr>
          <w:p w14:paraId="52F458EB" w14:textId="77777777" w:rsidR="00EE0FBC" w:rsidRDefault="00EE0FBC" w:rsidP="006748B1">
            <w:pPr>
              <w:pStyle w:val="table"/>
            </w:pPr>
            <w:r>
              <w:t>R</w:t>
            </w:r>
            <w:r>
              <w:rPr>
                <w:rFonts w:hint="eastAsia"/>
              </w:rPr>
              <w:t>ainfed yield in 2020</w:t>
            </w:r>
          </w:p>
        </w:tc>
        <w:tc>
          <w:tcPr>
            <w:tcW w:w="1667" w:type="pct"/>
            <w:tcBorders>
              <w:top w:val="nil"/>
              <w:left w:val="nil"/>
              <w:bottom w:val="single" w:sz="4" w:space="0" w:color="auto"/>
              <w:right w:val="nil"/>
            </w:tcBorders>
            <w:vAlign w:val="center"/>
          </w:tcPr>
          <w:p w14:paraId="0304125B" w14:textId="77777777" w:rsidR="00EE0FBC" w:rsidRDefault="00EE0FBC" w:rsidP="006748B1">
            <w:pPr>
              <w:pStyle w:val="table"/>
            </w:pPr>
            <w:r>
              <w:rPr>
                <w:rFonts w:hint="eastAsia"/>
              </w:rPr>
              <w:t>***</w:t>
            </w:r>
          </w:p>
        </w:tc>
        <w:tc>
          <w:tcPr>
            <w:tcW w:w="1666" w:type="pct"/>
            <w:tcBorders>
              <w:top w:val="nil"/>
              <w:left w:val="nil"/>
              <w:bottom w:val="single" w:sz="4" w:space="0" w:color="auto"/>
              <w:right w:val="nil"/>
            </w:tcBorders>
            <w:vAlign w:val="center"/>
          </w:tcPr>
          <w:p w14:paraId="4E40DE83" w14:textId="77777777" w:rsidR="00EE0FBC" w:rsidRDefault="00EE0FBC" w:rsidP="006748B1">
            <w:pPr>
              <w:pStyle w:val="table"/>
            </w:pPr>
            <w:r>
              <w:rPr>
                <w:rFonts w:hint="eastAsia"/>
              </w:rPr>
              <w:t>***</w:t>
            </w:r>
          </w:p>
        </w:tc>
      </w:tr>
      <w:tr w:rsidR="00EE0FBC" w14:paraId="342DA919" w14:textId="77777777" w:rsidTr="00341FCE">
        <w:trPr>
          <w:trHeight w:val="269"/>
        </w:trPr>
        <w:tc>
          <w:tcPr>
            <w:tcW w:w="5000" w:type="pct"/>
            <w:gridSpan w:val="3"/>
            <w:tcBorders>
              <w:top w:val="single" w:sz="4" w:space="0" w:color="auto"/>
              <w:left w:val="nil"/>
              <w:bottom w:val="nil"/>
              <w:right w:val="nil"/>
            </w:tcBorders>
            <w:vAlign w:val="center"/>
          </w:tcPr>
          <w:p w14:paraId="3E53E965" w14:textId="77777777" w:rsidR="00EE0FBC" w:rsidRDefault="00EE0FBC" w:rsidP="006748B1">
            <w:pPr>
              <w:pStyle w:val="table"/>
            </w:pPr>
            <w:r w:rsidRPr="00064E1B">
              <w:t>Note: ns: not significant; *: p&lt;0.05; **: p&lt;0.01; ***: p&lt;0.0001.</w:t>
            </w:r>
          </w:p>
        </w:tc>
      </w:tr>
    </w:tbl>
    <w:p w14:paraId="655952CD" w14:textId="5E0D23D6" w:rsidR="00EE0FBC" w:rsidRDefault="00EE0FBC" w:rsidP="00EE0FBC"/>
    <w:p w14:paraId="3924AD5F" w14:textId="77777777" w:rsidR="00EE0FBC" w:rsidRDefault="00EE0FBC">
      <w:pPr>
        <w:spacing w:line="240" w:lineRule="auto"/>
      </w:pPr>
      <w:r>
        <w:br w:type="page"/>
      </w:r>
    </w:p>
    <w:p w14:paraId="4F1BED2D" w14:textId="5526ECB6" w:rsidR="00EE0FBC" w:rsidRDefault="000A6FCE" w:rsidP="00B032E6">
      <w:pPr>
        <w:pStyle w:val="Caption"/>
      </w:pPr>
      <w:bookmarkStart w:id="273" w:name="_Ref204825103"/>
      <w:bookmarkStart w:id="274" w:name="_Toc204820890"/>
      <w:r w:rsidRPr="00697F38">
        <w:lastRenderedPageBreak/>
        <w:t xml:space="preserve">Table </w:t>
      </w:r>
      <w:fldSimple w:instr=" STYLEREF 1 \s ">
        <w:r>
          <w:rPr>
            <w:noProof/>
          </w:rPr>
          <w:t>5</w:t>
        </w:r>
      </w:fldSimple>
      <w:r w:rsidRPr="00697F38">
        <w:t>.</w:t>
      </w:r>
      <w:fldSimple w:instr=" SEQ Table \* ARABIC \s 1 ">
        <w:r>
          <w:rPr>
            <w:noProof/>
          </w:rPr>
          <w:t>5</w:t>
        </w:r>
      </w:fldSimple>
      <w:bookmarkEnd w:id="273"/>
      <w:r w:rsidRPr="00697F38">
        <w:t>.</w:t>
      </w:r>
      <w:r w:rsidR="00EE0FBC">
        <w:rPr>
          <w:rFonts w:hint="eastAsia"/>
        </w:rPr>
        <w:t xml:space="preserve"> </w:t>
      </w:r>
      <w:r w:rsidR="00EE0FBC" w:rsidRPr="00F37EDA">
        <w:t>Validation statistics of different models for grain yield prediction</w:t>
      </w:r>
      <w:bookmarkEnd w:id="274"/>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1139"/>
        <w:gridCol w:w="1139"/>
        <w:gridCol w:w="1140"/>
        <w:gridCol w:w="1139"/>
        <w:gridCol w:w="1139"/>
        <w:gridCol w:w="1140"/>
      </w:tblGrid>
      <w:tr w:rsidR="00EE0FBC" w14:paraId="3B778779" w14:textId="77777777" w:rsidTr="00341FCE">
        <w:tc>
          <w:tcPr>
            <w:tcW w:w="1044" w:type="pct"/>
            <w:tcBorders>
              <w:top w:val="single" w:sz="4" w:space="0" w:color="auto"/>
              <w:bottom w:val="nil"/>
            </w:tcBorders>
            <w:vAlign w:val="center"/>
          </w:tcPr>
          <w:p w14:paraId="7D66C51D" w14:textId="77777777" w:rsidR="00EE0FBC" w:rsidRDefault="00EE0FBC" w:rsidP="006748B1">
            <w:pPr>
              <w:pStyle w:val="table"/>
            </w:pPr>
          </w:p>
        </w:tc>
        <w:tc>
          <w:tcPr>
            <w:tcW w:w="1978" w:type="pct"/>
            <w:gridSpan w:val="3"/>
            <w:tcBorders>
              <w:top w:val="single" w:sz="4" w:space="0" w:color="auto"/>
              <w:bottom w:val="single" w:sz="4" w:space="0" w:color="auto"/>
            </w:tcBorders>
            <w:vAlign w:val="center"/>
          </w:tcPr>
          <w:p w14:paraId="6AA4EDB5" w14:textId="77777777" w:rsidR="00EE0FBC" w:rsidRDefault="00EE0FBC" w:rsidP="006748B1">
            <w:pPr>
              <w:pStyle w:val="table"/>
            </w:pPr>
            <w:r>
              <w:rPr>
                <w:rFonts w:hint="eastAsia"/>
              </w:rPr>
              <w:t>Training dataset</w:t>
            </w:r>
          </w:p>
        </w:tc>
        <w:tc>
          <w:tcPr>
            <w:tcW w:w="1978" w:type="pct"/>
            <w:gridSpan w:val="3"/>
            <w:tcBorders>
              <w:top w:val="single" w:sz="4" w:space="0" w:color="auto"/>
              <w:bottom w:val="single" w:sz="4" w:space="0" w:color="auto"/>
            </w:tcBorders>
            <w:vAlign w:val="center"/>
          </w:tcPr>
          <w:p w14:paraId="5440227A" w14:textId="77777777" w:rsidR="00EE0FBC" w:rsidRDefault="00EE0FBC" w:rsidP="006748B1">
            <w:pPr>
              <w:pStyle w:val="table"/>
            </w:pPr>
            <w:r>
              <w:t>T</w:t>
            </w:r>
            <w:r>
              <w:rPr>
                <w:rFonts w:hint="eastAsia"/>
              </w:rPr>
              <w:t xml:space="preserve">esting </w:t>
            </w:r>
            <w:r>
              <w:t>dataset</w:t>
            </w:r>
          </w:p>
        </w:tc>
      </w:tr>
      <w:tr w:rsidR="00EE0FBC" w14:paraId="24FEFDAF" w14:textId="77777777" w:rsidTr="00341FCE">
        <w:tc>
          <w:tcPr>
            <w:tcW w:w="1044" w:type="pct"/>
            <w:tcBorders>
              <w:top w:val="nil"/>
              <w:bottom w:val="single" w:sz="4" w:space="0" w:color="auto"/>
            </w:tcBorders>
            <w:vAlign w:val="center"/>
          </w:tcPr>
          <w:p w14:paraId="73950F09" w14:textId="77777777" w:rsidR="00EE0FBC" w:rsidRDefault="00EE0FBC" w:rsidP="006748B1">
            <w:pPr>
              <w:pStyle w:val="table"/>
            </w:pPr>
          </w:p>
        </w:tc>
        <w:tc>
          <w:tcPr>
            <w:tcW w:w="659" w:type="pct"/>
            <w:tcBorders>
              <w:top w:val="single" w:sz="4" w:space="0" w:color="auto"/>
              <w:bottom w:val="single" w:sz="4" w:space="0" w:color="auto"/>
            </w:tcBorders>
            <w:vAlign w:val="center"/>
          </w:tcPr>
          <w:p w14:paraId="386EC38E" w14:textId="77777777" w:rsidR="00EE0FBC" w:rsidRDefault="00EE0FBC" w:rsidP="006748B1">
            <w:pPr>
              <w:pStyle w:val="table"/>
            </w:pPr>
            <w:r>
              <w:rPr>
                <w:rFonts w:hint="eastAsia"/>
              </w:rPr>
              <w:t>R</w:t>
            </w:r>
            <w:r w:rsidRPr="00006415">
              <w:rPr>
                <w:rFonts w:hint="eastAsia"/>
                <w:vertAlign w:val="superscript"/>
              </w:rPr>
              <w:t>2</w:t>
            </w:r>
          </w:p>
        </w:tc>
        <w:tc>
          <w:tcPr>
            <w:tcW w:w="659" w:type="pct"/>
            <w:tcBorders>
              <w:top w:val="single" w:sz="4" w:space="0" w:color="auto"/>
              <w:bottom w:val="single" w:sz="4" w:space="0" w:color="auto"/>
            </w:tcBorders>
            <w:vAlign w:val="center"/>
          </w:tcPr>
          <w:p w14:paraId="0C50FF06" w14:textId="77777777" w:rsidR="00EE0FBC" w:rsidRDefault="00EE0FBC" w:rsidP="006748B1">
            <w:pPr>
              <w:pStyle w:val="table"/>
            </w:pPr>
            <w:r>
              <w:rPr>
                <w:rFonts w:hint="eastAsia"/>
              </w:rPr>
              <w:t>RMSE</w:t>
            </w:r>
          </w:p>
        </w:tc>
        <w:tc>
          <w:tcPr>
            <w:tcW w:w="660" w:type="pct"/>
            <w:tcBorders>
              <w:top w:val="single" w:sz="4" w:space="0" w:color="auto"/>
              <w:bottom w:val="single" w:sz="4" w:space="0" w:color="auto"/>
            </w:tcBorders>
            <w:vAlign w:val="center"/>
          </w:tcPr>
          <w:p w14:paraId="1A5433E4" w14:textId="77777777" w:rsidR="00EE0FBC" w:rsidRDefault="00EE0FBC" w:rsidP="006748B1">
            <w:pPr>
              <w:pStyle w:val="table"/>
            </w:pPr>
            <w:r>
              <w:rPr>
                <w:rFonts w:hint="eastAsia"/>
              </w:rPr>
              <w:t>MAE</w:t>
            </w:r>
          </w:p>
        </w:tc>
        <w:tc>
          <w:tcPr>
            <w:tcW w:w="659" w:type="pct"/>
            <w:tcBorders>
              <w:top w:val="single" w:sz="4" w:space="0" w:color="auto"/>
              <w:bottom w:val="single" w:sz="4" w:space="0" w:color="auto"/>
            </w:tcBorders>
            <w:vAlign w:val="center"/>
          </w:tcPr>
          <w:p w14:paraId="2B5779D6" w14:textId="77777777" w:rsidR="00EE0FBC" w:rsidRDefault="00EE0FBC" w:rsidP="006748B1">
            <w:pPr>
              <w:pStyle w:val="table"/>
            </w:pPr>
            <w:r>
              <w:rPr>
                <w:rFonts w:hint="eastAsia"/>
              </w:rPr>
              <w:t>R</w:t>
            </w:r>
            <w:r w:rsidRPr="00006415">
              <w:rPr>
                <w:rFonts w:hint="eastAsia"/>
                <w:vertAlign w:val="superscript"/>
              </w:rPr>
              <w:t>2</w:t>
            </w:r>
          </w:p>
        </w:tc>
        <w:tc>
          <w:tcPr>
            <w:tcW w:w="659" w:type="pct"/>
            <w:tcBorders>
              <w:top w:val="single" w:sz="4" w:space="0" w:color="auto"/>
              <w:bottom w:val="single" w:sz="4" w:space="0" w:color="auto"/>
            </w:tcBorders>
            <w:vAlign w:val="center"/>
          </w:tcPr>
          <w:p w14:paraId="55E9CF92" w14:textId="77777777" w:rsidR="00EE0FBC" w:rsidRDefault="00EE0FBC" w:rsidP="006748B1">
            <w:pPr>
              <w:pStyle w:val="table"/>
            </w:pPr>
            <w:r>
              <w:rPr>
                <w:rFonts w:hint="eastAsia"/>
              </w:rPr>
              <w:t>RMSE</w:t>
            </w:r>
          </w:p>
        </w:tc>
        <w:tc>
          <w:tcPr>
            <w:tcW w:w="660" w:type="pct"/>
            <w:tcBorders>
              <w:top w:val="single" w:sz="4" w:space="0" w:color="auto"/>
              <w:bottom w:val="single" w:sz="4" w:space="0" w:color="auto"/>
            </w:tcBorders>
            <w:vAlign w:val="center"/>
          </w:tcPr>
          <w:p w14:paraId="05CD0329" w14:textId="77777777" w:rsidR="00EE0FBC" w:rsidRDefault="00EE0FBC" w:rsidP="006748B1">
            <w:pPr>
              <w:pStyle w:val="table"/>
            </w:pPr>
            <w:r>
              <w:rPr>
                <w:rFonts w:hint="eastAsia"/>
              </w:rPr>
              <w:t>MAE</w:t>
            </w:r>
          </w:p>
        </w:tc>
      </w:tr>
      <w:tr w:rsidR="00EE0FBC" w14:paraId="39468AF6" w14:textId="77777777" w:rsidTr="00341FCE">
        <w:tc>
          <w:tcPr>
            <w:tcW w:w="1044" w:type="pct"/>
            <w:tcBorders>
              <w:top w:val="single" w:sz="4" w:space="0" w:color="auto"/>
            </w:tcBorders>
            <w:vAlign w:val="center"/>
          </w:tcPr>
          <w:p w14:paraId="6556E87B" w14:textId="77777777" w:rsidR="00EE0FBC" w:rsidRDefault="00EE0FBC" w:rsidP="006748B1">
            <w:pPr>
              <w:pStyle w:val="table"/>
            </w:pPr>
            <w:r>
              <w:rPr>
                <w:rFonts w:hint="eastAsia"/>
              </w:rPr>
              <w:t>RGB VIs</w:t>
            </w:r>
          </w:p>
        </w:tc>
        <w:tc>
          <w:tcPr>
            <w:tcW w:w="659" w:type="pct"/>
            <w:tcBorders>
              <w:top w:val="single" w:sz="4" w:space="0" w:color="auto"/>
            </w:tcBorders>
            <w:vAlign w:val="center"/>
          </w:tcPr>
          <w:p w14:paraId="5221A294" w14:textId="77777777" w:rsidR="00EE0FBC" w:rsidRDefault="00EE0FBC" w:rsidP="006748B1">
            <w:pPr>
              <w:pStyle w:val="table"/>
            </w:pPr>
            <w:r>
              <w:rPr>
                <w:rFonts w:hint="eastAsia"/>
              </w:rPr>
              <w:t>0.62</w:t>
            </w:r>
          </w:p>
        </w:tc>
        <w:tc>
          <w:tcPr>
            <w:tcW w:w="659" w:type="pct"/>
            <w:tcBorders>
              <w:top w:val="single" w:sz="4" w:space="0" w:color="auto"/>
            </w:tcBorders>
            <w:vAlign w:val="center"/>
          </w:tcPr>
          <w:p w14:paraId="6F66F72E" w14:textId="77777777" w:rsidR="00EE0FBC" w:rsidRDefault="00EE0FBC" w:rsidP="006748B1">
            <w:pPr>
              <w:pStyle w:val="table"/>
            </w:pPr>
            <w:r>
              <w:rPr>
                <w:rFonts w:hint="eastAsia"/>
              </w:rPr>
              <w:t>794</w:t>
            </w:r>
          </w:p>
        </w:tc>
        <w:tc>
          <w:tcPr>
            <w:tcW w:w="660" w:type="pct"/>
            <w:tcBorders>
              <w:top w:val="single" w:sz="4" w:space="0" w:color="auto"/>
            </w:tcBorders>
            <w:vAlign w:val="center"/>
          </w:tcPr>
          <w:p w14:paraId="5C25A3BC" w14:textId="77777777" w:rsidR="00EE0FBC" w:rsidRDefault="00EE0FBC" w:rsidP="006748B1">
            <w:pPr>
              <w:pStyle w:val="table"/>
            </w:pPr>
            <w:r>
              <w:rPr>
                <w:rFonts w:hint="eastAsia"/>
              </w:rPr>
              <w:t>612</w:t>
            </w:r>
          </w:p>
        </w:tc>
        <w:tc>
          <w:tcPr>
            <w:tcW w:w="659" w:type="pct"/>
            <w:tcBorders>
              <w:top w:val="single" w:sz="4" w:space="0" w:color="auto"/>
            </w:tcBorders>
            <w:vAlign w:val="center"/>
          </w:tcPr>
          <w:p w14:paraId="2B073F3C" w14:textId="77777777" w:rsidR="00EE0FBC" w:rsidRDefault="00EE0FBC" w:rsidP="006748B1">
            <w:pPr>
              <w:pStyle w:val="table"/>
            </w:pPr>
            <w:r>
              <w:rPr>
                <w:rFonts w:hint="eastAsia"/>
              </w:rPr>
              <w:t>0.59</w:t>
            </w:r>
          </w:p>
        </w:tc>
        <w:tc>
          <w:tcPr>
            <w:tcW w:w="659" w:type="pct"/>
            <w:tcBorders>
              <w:top w:val="single" w:sz="4" w:space="0" w:color="auto"/>
            </w:tcBorders>
            <w:vAlign w:val="center"/>
          </w:tcPr>
          <w:p w14:paraId="5011B5C4" w14:textId="77777777" w:rsidR="00EE0FBC" w:rsidRDefault="00EE0FBC" w:rsidP="006748B1">
            <w:pPr>
              <w:pStyle w:val="table"/>
            </w:pPr>
            <w:r>
              <w:rPr>
                <w:rFonts w:hint="eastAsia"/>
              </w:rPr>
              <w:t>837</w:t>
            </w:r>
          </w:p>
        </w:tc>
        <w:tc>
          <w:tcPr>
            <w:tcW w:w="660" w:type="pct"/>
            <w:tcBorders>
              <w:top w:val="single" w:sz="4" w:space="0" w:color="auto"/>
            </w:tcBorders>
            <w:vAlign w:val="center"/>
          </w:tcPr>
          <w:p w14:paraId="5276F94B" w14:textId="77777777" w:rsidR="00EE0FBC" w:rsidRDefault="00EE0FBC" w:rsidP="006748B1">
            <w:pPr>
              <w:pStyle w:val="table"/>
            </w:pPr>
            <w:r>
              <w:rPr>
                <w:rFonts w:hint="eastAsia"/>
              </w:rPr>
              <w:t>659</w:t>
            </w:r>
          </w:p>
        </w:tc>
      </w:tr>
      <w:tr w:rsidR="00EE0FBC" w14:paraId="5816612F" w14:textId="77777777" w:rsidTr="00341FCE">
        <w:tc>
          <w:tcPr>
            <w:tcW w:w="1044" w:type="pct"/>
            <w:vAlign w:val="center"/>
          </w:tcPr>
          <w:p w14:paraId="624DDB9A" w14:textId="77777777" w:rsidR="00EE0FBC" w:rsidRDefault="00EE0FBC" w:rsidP="006748B1">
            <w:pPr>
              <w:pStyle w:val="table"/>
            </w:pPr>
            <w:r>
              <w:rPr>
                <w:rFonts w:hint="eastAsia"/>
              </w:rPr>
              <w:t>RGB VIs + soil</w:t>
            </w:r>
          </w:p>
        </w:tc>
        <w:tc>
          <w:tcPr>
            <w:tcW w:w="659" w:type="pct"/>
            <w:vAlign w:val="center"/>
          </w:tcPr>
          <w:p w14:paraId="5FEE93C9" w14:textId="77777777" w:rsidR="00EE0FBC" w:rsidRDefault="00EE0FBC" w:rsidP="006748B1">
            <w:pPr>
              <w:pStyle w:val="table"/>
            </w:pPr>
            <w:r>
              <w:rPr>
                <w:rFonts w:hint="eastAsia"/>
              </w:rPr>
              <w:t>0.80</w:t>
            </w:r>
          </w:p>
        </w:tc>
        <w:tc>
          <w:tcPr>
            <w:tcW w:w="659" w:type="pct"/>
            <w:vAlign w:val="center"/>
          </w:tcPr>
          <w:p w14:paraId="5EA874FD" w14:textId="77777777" w:rsidR="00EE0FBC" w:rsidRDefault="00EE0FBC" w:rsidP="006748B1">
            <w:pPr>
              <w:pStyle w:val="table"/>
            </w:pPr>
            <w:r>
              <w:rPr>
                <w:rFonts w:hint="eastAsia"/>
              </w:rPr>
              <w:t>578</w:t>
            </w:r>
          </w:p>
        </w:tc>
        <w:tc>
          <w:tcPr>
            <w:tcW w:w="660" w:type="pct"/>
            <w:vAlign w:val="center"/>
          </w:tcPr>
          <w:p w14:paraId="7F9CE81F" w14:textId="77777777" w:rsidR="00EE0FBC" w:rsidRDefault="00EE0FBC" w:rsidP="006748B1">
            <w:pPr>
              <w:pStyle w:val="table"/>
            </w:pPr>
            <w:r>
              <w:rPr>
                <w:rFonts w:hint="eastAsia"/>
              </w:rPr>
              <w:t>458</w:t>
            </w:r>
          </w:p>
        </w:tc>
        <w:tc>
          <w:tcPr>
            <w:tcW w:w="659" w:type="pct"/>
            <w:vAlign w:val="center"/>
          </w:tcPr>
          <w:p w14:paraId="4181E1C7" w14:textId="77777777" w:rsidR="00EE0FBC" w:rsidRDefault="00EE0FBC" w:rsidP="006748B1">
            <w:pPr>
              <w:pStyle w:val="table"/>
            </w:pPr>
            <w:r>
              <w:rPr>
                <w:rFonts w:hint="eastAsia"/>
              </w:rPr>
              <w:t>0.77</w:t>
            </w:r>
          </w:p>
        </w:tc>
        <w:tc>
          <w:tcPr>
            <w:tcW w:w="659" w:type="pct"/>
            <w:vAlign w:val="center"/>
          </w:tcPr>
          <w:p w14:paraId="2EBF5427" w14:textId="77777777" w:rsidR="00EE0FBC" w:rsidRDefault="00EE0FBC" w:rsidP="006748B1">
            <w:pPr>
              <w:pStyle w:val="table"/>
            </w:pPr>
            <w:r>
              <w:rPr>
                <w:rFonts w:hint="eastAsia"/>
              </w:rPr>
              <w:t>641</w:t>
            </w:r>
          </w:p>
        </w:tc>
        <w:tc>
          <w:tcPr>
            <w:tcW w:w="660" w:type="pct"/>
            <w:vAlign w:val="center"/>
          </w:tcPr>
          <w:p w14:paraId="7D0C333B" w14:textId="77777777" w:rsidR="00EE0FBC" w:rsidRDefault="00EE0FBC" w:rsidP="006748B1">
            <w:pPr>
              <w:pStyle w:val="table"/>
            </w:pPr>
            <w:r>
              <w:rPr>
                <w:rFonts w:hint="eastAsia"/>
              </w:rPr>
              <w:t>508</w:t>
            </w:r>
          </w:p>
        </w:tc>
      </w:tr>
      <w:tr w:rsidR="00EE0FBC" w14:paraId="65A7DA5A" w14:textId="77777777" w:rsidTr="00341FCE">
        <w:tc>
          <w:tcPr>
            <w:tcW w:w="1044" w:type="pct"/>
            <w:vAlign w:val="center"/>
          </w:tcPr>
          <w:p w14:paraId="6D9B2090" w14:textId="77777777" w:rsidR="00EE0FBC" w:rsidRPr="00006415" w:rsidRDefault="00EE0FBC" w:rsidP="006748B1">
            <w:pPr>
              <w:pStyle w:val="table"/>
            </w:pPr>
            <w:r>
              <w:rPr>
                <w:rFonts w:hint="eastAsia"/>
              </w:rPr>
              <w:t>MS</w:t>
            </w:r>
            <w:r w:rsidRPr="00006415">
              <w:rPr>
                <w:rFonts w:hint="eastAsia"/>
              </w:rPr>
              <w:t xml:space="preserve"> VIs</w:t>
            </w:r>
          </w:p>
        </w:tc>
        <w:tc>
          <w:tcPr>
            <w:tcW w:w="659" w:type="pct"/>
            <w:vAlign w:val="center"/>
          </w:tcPr>
          <w:p w14:paraId="733D2201" w14:textId="77777777" w:rsidR="00EE0FBC" w:rsidRDefault="00EE0FBC" w:rsidP="006748B1">
            <w:pPr>
              <w:pStyle w:val="table"/>
            </w:pPr>
            <w:r>
              <w:rPr>
                <w:rFonts w:hint="eastAsia"/>
              </w:rPr>
              <w:t>0.62</w:t>
            </w:r>
          </w:p>
        </w:tc>
        <w:tc>
          <w:tcPr>
            <w:tcW w:w="659" w:type="pct"/>
            <w:vAlign w:val="center"/>
          </w:tcPr>
          <w:p w14:paraId="0B4E7D92" w14:textId="77777777" w:rsidR="00EE0FBC" w:rsidRDefault="00EE0FBC" w:rsidP="006748B1">
            <w:pPr>
              <w:pStyle w:val="table"/>
            </w:pPr>
            <w:r>
              <w:rPr>
                <w:rFonts w:hint="eastAsia"/>
              </w:rPr>
              <w:t>799</w:t>
            </w:r>
          </w:p>
        </w:tc>
        <w:tc>
          <w:tcPr>
            <w:tcW w:w="660" w:type="pct"/>
            <w:vAlign w:val="center"/>
          </w:tcPr>
          <w:p w14:paraId="5D341198" w14:textId="77777777" w:rsidR="00EE0FBC" w:rsidRDefault="00EE0FBC" w:rsidP="006748B1">
            <w:pPr>
              <w:pStyle w:val="table"/>
            </w:pPr>
            <w:r>
              <w:rPr>
                <w:rFonts w:hint="eastAsia"/>
              </w:rPr>
              <w:t>602</w:t>
            </w:r>
          </w:p>
        </w:tc>
        <w:tc>
          <w:tcPr>
            <w:tcW w:w="659" w:type="pct"/>
            <w:vAlign w:val="center"/>
          </w:tcPr>
          <w:p w14:paraId="3193DFF8" w14:textId="77777777" w:rsidR="00EE0FBC" w:rsidRDefault="00EE0FBC" w:rsidP="006748B1">
            <w:pPr>
              <w:pStyle w:val="table"/>
            </w:pPr>
            <w:r>
              <w:rPr>
                <w:rFonts w:hint="eastAsia"/>
              </w:rPr>
              <w:t>0.60</w:t>
            </w:r>
          </w:p>
        </w:tc>
        <w:tc>
          <w:tcPr>
            <w:tcW w:w="659" w:type="pct"/>
            <w:vAlign w:val="center"/>
          </w:tcPr>
          <w:p w14:paraId="1103E837" w14:textId="77777777" w:rsidR="00EE0FBC" w:rsidRDefault="00EE0FBC" w:rsidP="006748B1">
            <w:pPr>
              <w:pStyle w:val="table"/>
            </w:pPr>
            <w:r>
              <w:rPr>
                <w:rFonts w:hint="eastAsia"/>
              </w:rPr>
              <w:t>837</w:t>
            </w:r>
          </w:p>
        </w:tc>
        <w:tc>
          <w:tcPr>
            <w:tcW w:w="660" w:type="pct"/>
            <w:vAlign w:val="center"/>
          </w:tcPr>
          <w:p w14:paraId="5DF04585" w14:textId="77777777" w:rsidR="00EE0FBC" w:rsidRDefault="00EE0FBC" w:rsidP="006748B1">
            <w:pPr>
              <w:pStyle w:val="table"/>
            </w:pPr>
            <w:r>
              <w:rPr>
                <w:rFonts w:hint="eastAsia"/>
              </w:rPr>
              <w:t>656</w:t>
            </w:r>
          </w:p>
        </w:tc>
      </w:tr>
      <w:tr w:rsidR="00EE0FBC" w14:paraId="20F675FF" w14:textId="77777777" w:rsidTr="00341FCE">
        <w:tc>
          <w:tcPr>
            <w:tcW w:w="1044" w:type="pct"/>
            <w:vAlign w:val="center"/>
          </w:tcPr>
          <w:p w14:paraId="7370A322" w14:textId="77777777" w:rsidR="00EE0FBC" w:rsidRPr="00006415" w:rsidRDefault="00EE0FBC" w:rsidP="006748B1">
            <w:pPr>
              <w:pStyle w:val="table"/>
            </w:pPr>
            <w:r>
              <w:rPr>
                <w:rFonts w:hint="eastAsia"/>
              </w:rPr>
              <w:t>MS VIs + soil</w:t>
            </w:r>
          </w:p>
        </w:tc>
        <w:tc>
          <w:tcPr>
            <w:tcW w:w="659" w:type="pct"/>
            <w:vAlign w:val="center"/>
          </w:tcPr>
          <w:p w14:paraId="432F3388" w14:textId="77777777" w:rsidR="00EE0FBC" w:rsidRDefault="00EE0FBC" w:rsidP="006748B1">
            <w:pPr>
              <w:pStyle w:val="table"/>
            </w:pPr>
            <w:r>
              <w:rPr>
                <w:rFonts w:hint="eastAsia"/>
              </w:rPr>
              <w:t>0.75</w:t>
            </w:r>
          </w:p>
        </w:tc>
        <w:tc>
          <w:tcPr>
            <w:tcW w:w="659" w:type="pct"/>
            <w:vAlign w:val="center"/>
          </w:tcPr>
          <w:p w14:paraId="04D8BCB4" w14:textId="77777777" w:rsidR="00EE0FBC" w:rsidRDefault="00EE0FBC" w:rsidP="006748B1">
            <w:pPr>
              <w:pStyle w:val="table"/>
            </w:pPr>
            <w:r>
              <w:rPr>
                <w:rFonts w:hint="eastAsia"/>
              </w:rPr>
              <w:t>645</w:t>
            </w:r>
          </w:p>
        </w:tc>
        <w:tc>
          <w:tcPr>
            <w:tcW w:w="660" w:type="pct"/>
            <w:vAlign w:val="center"/>
          </w:tcPr>
          <w:p w14:paraId="09CC0622" w14:textId="77777777" w:rsidR="00EE0FBC" w:rsidRDefault="00EE0FBC" w:rsidP="006748B1">
            <w:pPr>
              <w:pStyle w:val="table"/>
            </w:pPr>
            <w:r>
              <w:rPr>
                <w:rFonts w:hint="eastAsia"/>
              </w:rPr>
              <w:t>463</w:t>
            </w:r>
          </w:p>
        </w:tc>
        <w:tc>
          <w:tcPr>
            <w:tcW w:w="659" w:type="pct"/>
            <w:vAlign w:val="center"/>
          </w:tcPr>
          <w:p w14:paraId="7313F76D" w14:textId="77777777" w:rsidR="00EE0FBC" w:rsidRDefault="00EE0FBC" w:rsidP="006748B1">
            <w:pPr>
              <w:pStyle w:val="table"/>
            </w:pPr>
            <w:r>
              <w:rPr>
                <w:rFonts w:hint="eastAsia"/>
              </w:rPr>
              <w:t>0.73</w:t>
            </w:r>
          </w:p>
        </w:tc>
        <w:tc>
          <w:tcPr>
            <w:tcW w:w="659" w:type="pct"/>
            <w:vAlign w:val="center"/>
          </w:tcPr>
          <w:p w14:paraId="60080FD3" w14:textId="77777777" w:rsidR="00EE0FBC" w:rsidRDefault="00EE0FBC" w:rsidP="006748B1">
            <w:pPr>
              <w:pStyle w:val="table"/>
            </w:pPr>
            <w:r>
              <w:rPr>
                <w:rFonts w:hint="eastAsia"/>
              </w:rPr>
              <w:t>698</w:t>
            </w:r>
          </w:p>
        </w:tc>
        <w:tc>
          <w:tcPr>
            <w:tcW w:w="660" w:type="pct"/>
            <w:vAlign w:val="center"/>
          </w:tcPr>
          <w:p w14:paraId="3053FBFA" w14:textId="77777777" w:rsidR="00EE0FBC" w:rsidRDefault="00EE0FBC" w:rsidP="006748B1">
            <w:pPr>
              <w:pStyle w:val="table"/>
            </w:pPr>
            <w:r>
              <w:rPr>
                <w:rFonts w:hint="eastAsia"/>
              </w:rPr>
              <w:t>529</w:t>
            </w:r>
          </w:p>
        </w:tc>
      </w:tr>
    </w:tbl>
    <w:p w14:paraId="55BA1038" w14:textId="77777777" w:rsidR="00EE0FBC" w:rsidRDefault="00EE0FBC" w:rsidP="00EE0FBC"/>
    <w:p w14:paraId="5E3BD6FD" w14:textId="77777777" w:rsidR="00EE0FBC" w:rsidRDefault="00EE0FBC" w:rsidP="00EE0FBC"/>
    <w:p w14:paraId="3E7499CC" w14:textId="77777777" w:rsidR="00EE0FBC" w:rsidRDefault="00EE0FBC">
      <w:pPr>
        <w:spacing w:line="240" w:lineRule="auto"/>
      </w:pPr>
      <w:r>
        <w:br w:type="page"/>
      </w:r>
    </w:p>
    <w:p w14:paraId="07DB7377" w14:textId="77777777" w:rsidR="00EE0FBC" w:rsidRPr="0004660F" w:rsidRDefault="00EE0FBC" w:rsidP="00EE0FBC">
      <w:pPr>
        <w:rPr>
          <w:rFonts w:eastAsia="Times New Roman"/>
        </w:rPr>
      </w:pPr>
      <w:r w:rsidRPr="0004660F">
        <w:rPr>
          <w:noProof/>
        </w:rPr>
        <w:lastRenderedPageBreak/>
        <w:drawing>
          <wp:inline distT="0" distB="0" distL="0" distR="0" wp14:anchorId="77C959C3" wp14:editId="02858308">
            <wp:extent cx="5943600" cy="3343275"/>
            <wp:effectExtent l="0" t="0" r="0" b="0"/>
            <wp:docPr id="589033113" name="Picture 1" descr="A diagram of 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33113" name="Picture 1" descr="A diagram of a diagram of a diagram&#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8E94359" w14:textId="594F6ADE" w:rsidR="00EE0FBC" w:rsidRDefault="000A6FCE" w:rsidP="00B032E6">
      <w:pPr>
        <w:pStyle w:val="Caption"/>
        <w:rPr>
          <w:rFonts w:cstheme="minorHAnsi"/>
          <w:b/>
        </w:rPr>
      </w:pPr>
      <w:bookmarkStart w:id="275" w:name="_Ref204825511"/>
      <w:bookmarkStart w:id="276" w:name="_Toc204820996"/>
      <w:r w:rsidRPr="00CA5257">
        <w:rPr>
          <w:rStyle w:val="tableChar"/>
        </w:rPr>
        <w:t xml:space="preserve">Figure </w:t>
      </w:r>
      <w:r w:rsidRPr="00CA5257">
        <w:rPr>
          <w:rStyle w:val="tableChar"/>
        </w:rPr>
        <w:fldChar w:fldCharType="begin"/>
      </w:r>
      <w:r w:rsidRPr="00CA5257">
        <w:rPr>
          <w:rStyle w:val="tableChar"/>
        </w:rPr>
        <w:instrText xml:space="preserve"> STYLEREF 1 \s </w:instrText>
      </w:r>
      <w:r w:rsidRPr="00CA5257">
        <w:rPr>
          <w:rStyle w:val="tableChar"/>
        </w:rPr>
        <w:fldChar w:fldCharType="separate"/>
      </w:r>
      <w:r>
        <w:rPr>
          <w:rStyle w:val="tableChar"/>
          <w:noProof/>
        </w:rPr>
        <w:t>5</w:t>
      </w:r>
      <w:r w:rsidRPr="00CA5257">
        <w:rPr>
          <w:rStyle w:val="tableChar"/>
        </w:rPr>
        <w:fldChar w:fldCharType="end"/>
      </w:r>
      <w:r w:rsidRPr="00CA5257">
        <w:rPr>
          <w:rStyle w:val="tableChar"/>
        </w:rPr>
        <w:t>.</w:t>
      </w:r>
      <w:r w:rsidRPr="00CA5257">
        <w:rPr>
          <w:rStyle w:val="tableChar"/>
        </w:rPr>
        <w:fldChar w:fldCharType="begin"/>
      </w:r>
      <w:r w:rsidRPr="00CA5257">
        <w:rPr>
          <w:rStyle w:val="tableChar"/>
        </w:rPr>
        <w:instrText xml:space="preserve"> SEQ Figure \* ARABIC \s 1 </w:instrText>
      </w:r>
      <w:r w:rsidRPr="00CA5257">
        <w:rPr>
          <w:rStyle w:val="tableChar"/>
        </w:rPr>
        <w:fldChar w:fldCharType="separate"/>
      </w:r>
      <w:r>
        <w:rPr>
          <w:rStyle w:val="tableChar"/>
          <w:noProof/>
        </w:rPr>
        <w:t>1</w:t>
      </w:r>
      <w:r w:rsidRPr="00CA5257">
        <w:rPr>
          <w:rStyle w:val="tableChar"/>
        </w:rPr>
        <w:fldChar w:fldCharType="end"/>
      </w:r>
      <w:bookmarkEnd w:id="275"/>
      <w:r w:rsidRPr="00CA5257">
        <w:rPr>
          <w:rStyle w:val="tableChar"/>
        </w:rPr>
        <w:t>.</w:t>
      </w:r>
      <w:r w:rsidRPr="00CA5257">
        <w:rPr>
          <w:rStyle w:val="tableChar"/>
          <w:rFonts w:hint="eastAsia"/>
        </w:rPr>
        <w:t xml:space="preserve"> </w:t>
      </w:r>
      <w:r w:rsidR="00EE0FBC">
        <w:t>A flowchart of data processing</w:t>
      </w:r>
      <w:bookmarkEnd w:id="276"/>
    </w:p>
    <w:p w14:paraId="04FD6A5A" w14:textId="3E3D1728" w:rsidR="00EE0FBC" w:rsidRDefault="00EE0FBC">
      <w:pPr>
        <w:spacing w:line="240" w:lineRule="auto"/>
      </w:pPr>
      <w:r>
        <w:br w:type="page"/>
      </w:r>
    </w:p>
    <w:p w14:paraId="5B3B149C" w14:textId="77777777" w:rsidR="00EE0FBC" w:rsidRDefault="00EE0FBC" w:rsidP="00EE0FBC">
      <w:r w:rsidRPr="00F17FA4">
        <w:rPr>
          <w:noProof/>
        </w:rPr>
        <w:lastRenderedPageBreak/>
        <w:drawing>
          <wp:inline distT="0" distB="0" distL="0" distR="0" wp14:anchorId="03935330" wp14:editId="45EB0997">
            <wp:extent cx="3437906" cy="1813839"/>
            <wp:effectExtent l="0" t="0" r="0" b="0"/>
            <wp:docPr id="4" name="Picture 3" descr="A drone on the grass&#10;&#10;Description automatically generated">
              <a:extLst xmlns:a="http://schemas.openxmlformats.org/drawingml/2006/main">
                <a:ext uri="{FF2B5EF4-FFF2-40B4-BE49-F238E27FC236}">
                  <a16:creationId xmlns:a16="http://schemas.microsoft.com/office/drawing/2014/main" id="{2870969D-E19A-6F87-D87A-EDFDDFDDDB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rone on the grass&#10;&#10;Description automatically generated">
                      <a:extLst>
                        <a:ext uri="{FF2B5EF4-FFF2-40B4-BE49-F238E27FC236}">
                          <a16:creationId xmlns:a16="http://schemas.microsoft.com/office/drawing/2014/main" id="{2870969D-E19A-6F87-D87A-EDFDDFDDDB7B}"/>
                        </a:ext>
                      </a:extLst>
                    </pic:cNvPr>
                    <pic:cNvPicPr>
                      <a:picLocks noChangeAspect="1"/>
                    </pic:cNvPicPr>
                  </pic:nvPicPr>
                  <pic:blipFill rotWithShape="1">
                    <a:blip r:embed="rId34" cstate="print">
                      <a:extLst>
                        <a:ext uri="{28A0092B-C50C-407E-A947-70E740481C1C}">
                          <a14:useLocalDpi xmlns:a14="http://schemas.microsoft.com/office/drawing/2010/main" val="0"/>
                        </a:ext>
                      </a:extLst>
                    </a:blip>
                    <a:srcRect l="2376" t="15071" r="9964" b="23263"/>
                    <a:stretch/>
                  </pic:blipFill>
                  <pic:spPr>
                    <a:xfrm>
                      <a:off x="0" y="0"/>
                      <a:ext cx="3440695" cy="1815310"/>
                    </a:xfrm>
                    <a:prstGeom prst="rect">
                      <a:avLst/>
                    </a:prstGeom>
                  </pic:spPr>
                </pic:pic>
              </a:graphicData>
            </a:graphic>
          </wp:inline>
        </w:drawing>
      </w:r>
    </w:p>
    <w:p w14:paraId="04928209" w14:textId="2818CDFC" w:rsidR="00EE0FBC" w:rsidRDefault="000A6FCE" w:rsidP="00B032E6">
      <w:pPr>
        <w:pStyle w:val="Caption"/>
      </w:pPr>
      <w:bookmarkStart w:id="277" w:name="_Ref204825422"/>
      <w:bookmarkStart w:id="278" w:name="_Toc204820997"/>
      <w:r w:rsidRPr="00CA5257">
        <w:rPr>
          <w:rStyle w:val="tableChar"/>
        </w:rPr>
        <w:t xml:space="preserve">Figure </w:t>
      </w:r>
      <w:r w:rsidRPr="00CA5257">
        <w:rPr>
          <w:rStyle w:val="tableChar"/>
        </w:rPr>
        <w:fldChar w:fldCharType="begin"/>
      </w:r>
      <w:r w:rsidRPr="00CA5257">
        <w:rPr>
          <w:rStyle w:val="tableChar"/>
        </w:rPr>
        <w:instrText xml:space="preserve"> STYLEREF 1 \s </w:instrText>
      </w:r>
      <w:r w:rsidRPr="00CA5257">
        <w:rPr>
          <w:rStyle w:val="tableChar"/>
        </w:rPr>
        <w:fldChar w:fldCharType="separate"/>
      </w:r>
      <w:r>
        <w:rPr>
          <w:rStyle w:val="tableChar"/>
          <w:noProof/>
        </w:rPr>
        <w:t>5</w:t>
      </w:r>
      <w:r w:rsidRPr="00CA5257">
        <w:rPr>
          <w:rStyle w:val="tableChar"/>
        </w:rPr>
        <w:fldChar w:fldCharType="end"/>
      </w:r>
      <w:r w:rsidRPr="00CA5257">
        <w:rPr>
          <w:rStyle w:val="tableChar"/>
        </w:rPr>
        <w:t>.</w:t>
      </w:r>
      <w:r w:rsidRPr="00CA5257">
        <w:rPr>
          <w:rStyle w:val="tableChar"/>
        </w:rPr>
        <w:fldChar w:fldCharType="begin"/>
      </w:r>
      <w:r w:rsidRPr="00CA5257">
        <w:rPr>
          <w:rStyle w:val="tableChar"/>
        </w:rPr>
        <w:instrText xml:space="preserve"> SEQ Figure \* ARABIC \s 1 </w:instrText>
      </w:r>
      <w:r w:rsidRPr="00CA5257">
        <w:rPr>
          <w:rStyle w:val="tableChar"/>
        </w:rPr>
        <w:fldChar w:fldCharType="separate"/>
      </w:r>
      <w:r>
        <w:rPr>
          <w:rStyle w:val="tableChar"/>
          <w:noProof/>
        </w:rPr>
        <w:t>2</w:t>
      </w:r>
      <w:r w:rsidRPr="00CA5257">
        <w:rPr>
          <w:rStyle w:val="tableChar"/>
        </w:rPr>
        <w:fldChar w:fldCharType="end"/>
      </w:r>
      <w:bookmarkEnd w:id="277"/>
      <w:r w:rsidRPr="00CA5257">
        <w:rPr>
          <w:rStyle w:val="tableChar"/>
        </w:rPr>
        <w:t>.</w:t>
      </w:r>
      <w:r w:rsidR="00EE0FBC">
        <w:t xml:space="preserve"> UAV systems</w:t>
      </w:r>
      <w:bookmarkEnd w:id="278"/>
    </w:p>
    <w:p w14:paraId="48AE212A" w14:textId="77777777" w:rsidR="00EE0FBC" w:rsidRDefault="00EE0FBC" w:rsidP="00EE0FBC">
      <w:pPr>
        <w:spacing w:line="240" w:lineRule="auto"/>
      </w:pPr>
    </w:p>
    <w:p w14:paraId="08E5AE94" w14:textId="1102C577" w:rsidR="00EE0FBC" w:rsidRDefault="00EE0FBC">
      <w:pPr>
        <w:spacing w:line="240" w:lineRule="auto"/>
      </w:pPr>
      <w:r>
        <w:br w:type="page"/>
      </w:r>
    </w:p>
    <w:p w14:paraId="5FB69ECB" w14:textId="77777777" w:rsidR="00EE0FBC" w:rsidRDefault="00EE0FBC" w:rsidP="00EE0FBC">
      <w:r w:rsidRPr="00273772">
        <w:rPr>
          <w:noProof/>
        </w:rPr>
        <w:lastRenderedPageBreak/>
        <w:drawing>
          <wp:inline distT="0" distB="0" distL="0" distR="0" wp14:anchorId="44DEA019" wp14:editId="2BB0C151">
            <wp:extent cx="5571844" cy="1964453"/>
            <wp:effectExtent l="0" t="0" r="0" b="0"/>
            <wp:docPr id="941677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94758" cy="1972532"/>
                    </a:xfrm>
                    <a:prstGeom prst="rect">
                      <a:avLst/>
                    </a:prstGeom>
                    <a:noFill/>
                    <a:ln>
                      <a:noFill/>
                    </a:ln>
                  </pic:spPr>
                </pic:pic>
              </a:graphicData>
            </a:graphic>
          </wp:inline>
        </w:drawing>
      </w:r>
    </w:p>
    <w:p w14:paraId="7BF6C488" w14:textId="031B65BE" w:rsidR="00EE0FBC" w:rsidRPr="004C2983" w:rsidRDefault="000A6FCE" w:rsidP="00B032E6">
      <w:pPr>
        <w:pStyle w:val="Caption"/>
      </w:pPr>
      <w:bookmarkStart w:id="279" w:name="_Ref204825442"/>
      <w:bookmarkStart w:id="280" w:name="_Toc204820998"/>
      <w:r w:rsidRPr="00CA5257">
        <w:rPr>
          <w:rStyle w:val="tableChar"/>
        </w:rPr>
        <w:t xml:space="preserve">Figure </w:t>
      </w:r>
      <w:r w:rsidRPr="00CA5257">
        <w:rPr>
          <w:rStyle w:val="tableChar"/>
        </w:rPr>
        <w:fldChar w:fldCharType="begin"/>
      </w:r>
      <w:r w:rsidRPr="00CA5257">
        <w:rPr>
          <w:rStyle w:val="tableChar"/>
        </w:rPr>
        <w:instrText xml:space="preserve"> STYLEREF 1 \s </w:instrText>
      </w:r>
      <w:r w:rsidRPr="00CA5257">
        <w:rPr>
          <w:rStyle w:val="tableChar"/>
        </w:rPr>
        <w:fldChar w:fldCharType="separate"/>
      </w:r>
      <w:r>
        <w:rPr>
          <w:rStyle w:val="tableChar"/>
          <w:noProof/>
        </w:rPr>
        <w:t>5</w:t>
      </w:r>
      <w:r w:rsidRPr="00CA5257">
        <w:rPr>
          <w:rStyle w:val="tableChar"/>
        </w:rPr>
        <w:fldChar w:fldCharType="end"/>
      </w:r>
      <w:r w:rsidRPr="00CA5257">
        <w:rPr>
          <w:rStyle w:val="tableChar"/>
        </w:rPr>
        <w:t>.</w:t>
      </w:r>
      <w:r w:rsidRPr="00CA5257">
        <w:rPr>
          <w:rStyle w:val="tableChar"/>
        </w:rPr>
        <w:fldChar w:fldCharType="begin"/>
      </w:r>
      <w:r w:rsidRPr="00CA5257">
        <w:rPr>
          <w:rStyle w:val="tableChar"/>
        </w:rPr>
        <w:instrText xml:space="preserve"> SEQ Figure \* ARABIC \s 1 </w:instrText>
      </w:r>
      <w:r w:rsidRPr="00CA5257">
        <w:rPr>
          <w:rStyle w:val="tableChar"/>
        </w:rPr>
        <w:fldChar w:fldCharType="separate"/>
      </w:r>
      <w:r>
        <w:rPr>
          <w:rStyle w:val="tableChar"/>
          <w:noProof/>
        </w:rPr>
        <w:t>3</w:t>
      </w:r>
      <w:r w:rsidRPr="00CA5257">
        <w:rPr>
          <w:rStyle w:val="tableChar"/>
        </w:rPr>
        <w:fldChar w:fldCharType="end"/>
      </w:r>
      <w:bookmarkEnd w:id="279"/>
      <w:r w:rsidRPr="00CA5257">
        <w:rPr>
          <w:rStyle w:val="tableChar"/>
        </w:rPr>
        <w:t>.</w:t>
      </w:r>
      <w:r w:rsidRPr="00CA5257">
        <w:rPr>
          <w:rStyle w:val="tableChar"/>
          <w:rFonts w:hint="eastAsia"/>
        </w:rPr>
        <w:t xml:space="preserve"> </w:t>
      </w:r>
      <w:r w:rsidR="00EE0FBC" w:rsidRPr="005A5643">
        <w:t xml:space="preserve">Correlation analysis heat map in </w:t>
      </w:r>
      <w:r w:rsidR="00EE0FBC">
        <w:rPr>
          <w:rFonts w:hint="eastAsia"/>
        </w:rPr>
        <w:t>R1</w:t>
      </w:r>
      <w:r w:rsidR="00EE0FBC" w:rsidRPr="005A5643">
        <w:t xml:space="preserve">, </w:t>
      </w:r>
      <w:r w:rsidR="00EE0FBC">
        <w:rPr>
          <w:rFonts w:hint="eastAsia"/>
        </w:rPr>
        <w:t>R3</w:t>
      </w:r>
      <w:r w:rsidR="00EE0FBC" w:rsidRPr="005A5643">
        <w:t xml:space="preserve">, and </w:t>
      </w:r>
      <w:r w:rsidR="00EE0FBC">
        <w:rPr>
          <w:rFonts w:hint="eastAsia"/>
        </w:rPr>
        <w:t xml:space="preserve">R5 </w:t>
      </w:r>
      <w:r w:rsidR="00EE0FBC" w:rsidRPr="005A5643">
        <w:t>stage, respectively</w:t>
      </w:r>
      <w:bookmarkEnd w:id="280"/>
    </w:p>
    <w:p w14:paraId="325E1E21" w14:textId="19A68989" w:rsidR="00EE0FBC" w:rsidRDefault="00EE0FBC">
      <w:pPr>
        <w:spacing w:line="240" w:lineRule="auto"/>
      </w:pPr>
      <w:r>
        <w:br w:type="page"/>
      </w:r>
    </w:p>
    <w:p w14:paraId="3227B5B1" w14:textId="77777777" w:rsidR="00EE0FBC" w:rsidRDefault="00EE0FBC" w:rsidP="00EE0FBC">
      <w:r w:rsidRPr="00FF7BC9">
        <w:rPr>
          <w:noProof/>
        </w:rPr>
        <w:lastRenderedPageBreak/>
        <w:drawing>
          <wp:inline distT="0" distB="0" distL="0" distR="0" wp14:anchorId="0BC07716" wp14:editId="71A54F85">
            <wp:extent cx="5943600" cy="4359275"/>
            <wp:effectExtent l="0" t="0" r="0" b="0"/>
            <wp:docPr id="4527582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4359275"/>
                    </a:xfrm>
                    <a:prstGeom prst="rect">
                      <a:avLst/>
                    </a:prstGeom>
                    <a:noFill/>
                    <a:ln>
                      <a:noFill/>
                    </a:ln>
                  </pic:spPr>
                </pic:pic>
              </a:graphicData>
            </a:graphic>
          </wp:inline>
        </w:drawing>
      </w:r>
    </w:p>
    <w:p w14:paraId="77D342BF" w14:textId="51302159" w:rsidR="00365477" w:rsidRDefault="000A6FCE" w:rsidP="00B032E6">
      <w:pPr>
        <w:pStyle w:val="Caption"/>
      </w:pPr>
      <w:bookmarkStart w:id="281" w:name="_Ref204825455"/>
      <w:bookmarkStart w:id="282" w:name="_Toc204820999"/>
      <w:r w:rsidRPr="00CA5257">
        <w:rPr>
          <w:rStyle w:val="tableChar"/>
        </w:rPr>
        <w:t xml:space="preserve">Figure </w:t>
      </w:r>
      <w:r w:rsidRPr="00CA5257">
        <w:rPr>
          <w:rStyle w:val="tableChar"/>
        </w:rPr>
        <w:fldChar w:fldCharType="begin"/>
      </w:r>
      <w:r w:rsidRPr="00CA5257">
        <w:rPr>
          <w:rStyle w:val="tableChar"/>
        </w:rPr>
        <w:instrText xml:space="preserve"> STYLEREF 1 \s </w:instrText>
      </w:r>
      <w:r w:rsidRPr="00CA5257">
        <w:rPr>
          <w:rStyle w:val="tableChar"/>
        </w:rPr>
        <w:fldChar w:fldCharType="separate"/>
      </w:r>
      <w:r>
        <w:rPr>
          <w:rStyle w:val="tableChar"/>
          <w:noProof/>
        </w:rPr>
        <w:t>5</w:t>
      </w:r>
      <w:r w:rsidRPr="00CA5257">
        <w:rPr>
          <w:rStyle w:val="tableChar"/>
        </w:rPr>
        <w:fldChar w:fldCharType="end"/>
      </w:r>
      <w:r w:rsidRPr="00CA5257">
        <w:rPr>
          <w:rStyle w:val="tableChar"/>
        </w:rPr>
        <w:t>.</w:t>
      </w:r>
      <w:r w:rsidRPr="00CA5257">
        <w:rPr>
          <w:rStyle w:val="tableChar"/>
        </w:rPr>
        <w:fldChar w:fldCharType="begin"/>
      </w:r>
      <w:r w:rsidRPr="00CA5257">
        <w:rPr>
          <w:rStyle w:val="tableChar"/>
        </w:rPr>
        <w:instrText xml:space="preserve"> SEQ Figure \* ARABIC \s 1 </w:instrText>
      </w:r>
      <w:r w:rsidRPr="00CA5257">
        <w:rPr>
          <w:rStyle w:val="tableChar"/>
        </w:rPr>
        <w:fldChar w:fldCharType="separate"/>
      </w:r>
      <w:r>
        <w:rPr>
          <w:rStyle w:val="tableChar"/>
          <w:noProof/>
        </w:rPr>
        <w:t>4</w:t>
      </w:r>
      <w:r w:rsidRPr="00CA5257">
        <w:rPr>
          <w:rStyle w:val="tableChar"/>
        </w:rPr>
        <w:fldChar w:fldCharType="end"/>
      </w:r>
      <w:bookmarkEnd w:id="281"/>
      <w:r w:rsidRPr="00CA5257">
        <w:rPr>
          <w:rStyle w:val="tableChar"/>
        </w:rPr>
        <w:t>.</w:t>
      </w:r>
      <w:r w:rsidR="00EE0FBC">
        <w:rPr>
          <w:rFonts w:hint="eastAsia"/>
        </w:rPr>
        <w:t xml:space="preserve"> Results of </w:t>
      </w:r>
      <w:r w:rsidR="00EE0FBC">
        <w:t>training</w:t>
      </w:r>
      <w:r w:rsidR="00EE0FBC">
        <w:rPr>
          <w:rFonts w:hint="eastAsia"/>
        </w:rPr>
        <w:t xml:space="preserve"> set of four </w:t>
      </w:r>
      <w:r w:rsidR="0004027E">
        <w:t>input</w:t>
      </w:r>
      <w:r w:rsidR="00EE0FBC">
        <w:rPr>
          <w:rFonts w:hint="eastAsia"/>
        </w:rPr>
        <w:t xml:space="preserve"> combinations (RGB VIs, RGB VIs + soil, MS VIs, and MS VIs + soil) with three machine learning methos (MLR, SVM, and RF).</w:t>
      </w:r>
      <w:bookmarkEnd w:id="282"/>
    </w:p>
    <w:p w14:paraId="387215F0" w14:textId="1F186A52" w:rsidR="00EE0FBC" w:rsidRPr="003B1E2B" w:rsidRDefault="00365477" w:rsidP="00B032E6">
      <w:pPr>
        <w:pStyle w:val="Caption"/>
      </w:pPr>
      <w:r>
        <w:rPr>
          <w:rFonts w:hint="eastAsia"/>
        </w:rPr>
        <w:t xml:space="preserve">Note: </w:t>
      </w:r>
      <w:r w:rsidR="00EE0FBC">
        <w:rPr>
          <w:rFonts w:hint="eastAsia"/>
        </w:rPr>
        <w:t xml:space="preserve">R1, R3, R5 represent the growth stage of flowering, podding, and seeding, </w:t>
      </w:r>
      <w:r w:rsidR="00EE0FBC">
        <w:t>separately</w:t>
      </w:r>
      <w:r w:rsidR="00EE0FBC">
        <w:rPr>
          <w:rFonts w:hint="eastAsia"/>
        </w:rPr>
        <w:t>.</w:t>
      </w:r>
    </w:p>
    <w:p w14:paraId="24F6FBD4" w14:textId="77777777" w:rsidR="00EE0FBC" w:rsidRDefault="00EE0FBC" w:rsidP="00EE0FBC">
      <w:pPr>
        <w:spacing w:line="240" w:lineRule="auto"/>
      </w:pPr>
    </w:p>
    <w:p w14:paraId="6E6719DD" w14:textId="77777777" w:rsidR="00EE0FBC" w:rsidRDefault="00EE0FBC" w:rsidP="00EE0FBC">
      <w:pPr>
        <w:spacing w:line="240" w:lineRule="auto"/>
      </w:pPr>
    </w:p>
    <w:p w14:paraId="045812AC" w14:textId="77777777" w:rsidR="00EE0FBC" w:rsidRDefault="00EE0FBC" w:rsidP="00EE0FBC">
      <w:pPr>
        <w:spacing w:line="240" w:lineRule="auto"/>
      </w:pPr>
    </w:p>
    <w:p w14:paraId="41D10CCD" w14:textId="77777777" w:rsidR="00EE0FBC" w:rsidRDefault="00EE0FBC" w:rsidP="00EE0FBC">
      <w:pPr>
        <w:spacing w:line="240" w:lineRule="auto"/>
      </w:pPr>
    </w:p>
    <w:p w14:paraId="730E4F03" w14:textId="511C1EB5" w:rsidR="001D23F6" w:rsidRDefault="00EE0FBC" w:rsidP="00EE0FBC">
      <w:pPr>
        <w:spacing w:line="240" w:lineRule="auto"/>
      </w:pPr>
      <w:r>
        <w:br w:type="page"/>
      </w:r>
    </w:p>
    <w:p w14:paraId="305A3BEB" w14:textId="77777777" w:rsidR="000C15F5" w:rsidRDefault="000C15F5" w:rsidP="008B5CBF">
      <w:pPr>
        <w:sectPr w:rsidR="000C15F5" w:rsidSect="00053059">
          <w:pgSz w:w="12240" w:h="15840" w:code="1"/>
          <w:pgMar w:top="1440" w:right="1800" w:bottom="1872" w:left="1800" w:header="720" w:footer="1440" w:gutter="0"/>
          <w:cols w:space="720"/>
          <w:noEndnote/>
          <w:docGrid w:linePitch="360"/>
        </w:sectPr>
      </w:pPr>
    </w:p>
    <w:p w14:paraId="4EF207E1" w14:textId="3DF2B289" w:rsidR="000C15F5" w:rsidRDefault="000C15F5" w:rsidP="008B5CBF">
      <w:pPr>
        <w:pStyle w:val="Heading1"/>
      </w:pPr>
      <w:r>
        <w:lastRenderedPageBreak/>
        <w:br/>
      </w:r>
      <w:bookmarkStart w:id="283" w:name="_Toc204820734"/>
      <w:r>
        <w:rPr>
          <w:rFonts w:hint="eastAsia"/>
        </w:rPr>
        <w:t>Conclusion</w:t>
      </w:r>
      <w:bookmarkEnd w:id="283"/>
    </w:p>
    <w:p w14:paraId="5A7193E6" w14:textId="22B8101B" w:rsidR="000C15F5" w:rsidRDefault="000C15F5" w:rsidP="008B5CBF">
      <w:r>
        <w:br w:type="page"/>
      </w:r>
    </w:p>
    <w:p w14:paraId="222A4780" w14:textId="77777777" w:rsidR="000C15F5" w:rsidRPr="00242EC8" w:rsidRDefault="000C15F5" w:rsidP="008B5CBF">
      <w:r w:rsidRPr="00B27ABB">
        <w:lastRenderedPageBreak/>
        <w:t>This dissertation systematically investigated soybean irrigation management in Mid-</w:t>
      </w:r>
      <w:r>
        <w:t xml:space="preserve">South </w:t>
      </w:r>
      <w:r w:rsidRPr="00242EC8">
        <w:t>through multi-year field studies, integrating agronomic, soil-based, and remote sensing approaches.</w:t>
      </w:r>
    </w:p>
    <w:p w14:paraId="4B05B3F2" w14:textId="43C7B192" w:rsidR="000C15F5" w:rsidRPr="00242EC8" w:rsidRDefault="000C15F5" w:rsidP="008B5CBF">
      <w:r w:rsidRPr="00242EC8">
        <w:t xml:space="preserve">Chapter </w:t>
      </w:r>
      <w:r w:rsidR="000350ED">
        <w:rPr>
          <w:rFonts w:hint="eastAsia"/>
        </w:rPr>
        <w:t>2</w:t>
      </w:r>
      <w:r w:rsidRPr="00242EC8">
        <w:t xml:space="preserve"> demonstrate</w:t>
      </w:r>
      <w:r w:rsidR="00BA6348">
        <w:rPr>
          <w:rFonts w:hint="eastAsia"/>
        </w:rPr>
        <w:t>s</w:t>
      </w:r>
      <w:r w:rsidRPr="00242EC8">
        <w:t xml:space="preserve"> that </w:t>
      </w:r>
      <w:r>
        <w:t>in</w:t>
      </w:r>
      <w:r w:rsidRPr="00242EC8">
        <w:t xml:space="preserve"> silt loam soils, supplemental irrigation significantly increased soybean yields (average 18.5%). Optimal water use efficiency was achieved by delaying irrigation until R5 in most years (initiating at R3 in dry years) and applying higher rates (3.81 cm/week) once initiated. The MOIST water-balance model effectively guided irrigation timing, though soil matric potential sensors required threshold adjustments to avoid over-application.</w:t>
      </w:r>
    </w:p>
    <w:p w14:paraId="39E2134D" w14:textId="77777777" w:rsidR="000350ED" w:rsidRDefault="000C15F5" w:rsidP="008B5CBF">
      <w:r w:rsidRPr="00242EC8">
        <w:t xml:space="preserve">Chapter </w:t>
      </w:r>
      <w:r w:rsidR="000350ED">
        <w:rPr>
          <w:rFonts w:hint="eastAsia"/>
        </w:rPr>
        <w:t>3</w:t>
      </w:r>
      <w:r w:rsidRPr="00242EC8">
        <w:t xml:space="preserve"> revealed soil type as the dominant factor influencing irrigation outcomes with yield responses and irrigation water productivity varying substantially across silt loam, silt-over-sandy, and sandy soils. While MOIST performed well in </w:t>
      </w:r>
      <w:r w:rsidR="000350ED" w:rsidRPr="000350ED">
        <w:t>silt loam soil zone and sandy soil zone</w:t>
      </w:r>
      <w:r w:rsidRPr="00242EC8">
        <w:t xml:space="preserve">, its accuracy decreased in spatially variable </w:t>
      </w:r>
      <w:r w:rsidR="000350ED" w:rsidRPr="000350ED">
        <w:t>silt-over-sandy zone</w:t>
      </w:r>
      <w:r w:rsidRPr="00242EC8">
        <w:t xml:space="preserve">, </w:t>
      </w:r>
    </w:p>
    <w:p w14:paraId="667CE06A" w14:textId="6926834F" w:rsidR="000350ED" w:rsidRDefault="000C15F5" w:rsidP="008B5CBF">
      <w:r w:rsidRPr="00242EC8">
        <w:t>highlighting the need for soil-specific calibration, particularly for root depth parameters.</w:t>
      </w:r>
      <w:r w:rsidR="000350ED">
        <w:rPr>
          <w:rFonts w:hint="eastAsia"/>
        </w:rPr>
        <w:t xml:space="preserve"> </w:t>
      </w:r>
      <w:r w:rsidR="000350ED" w:rsidRPr="000350ED">
        <w:t>Matric potential sensors would have triggered more irrigation than needed to optimize yield, suggesting for careful placement, replicated measurements and possibly drier trigger thresholds.</w:t>
      </w:r>
    </w:p>
    <w:p w14:paraId="6E1866FE" w14:textId="7B0AE7A0" w:rsidR="000C15F5" w:rsidRPr="00242EC8" w:rsidRDefault="000C15F5" w:rsidP="008B5CBF">
      <w:r w:rsidRPr="00242EC8">
        <w:t xml:space="preserve">Chapter </w:t>
      </w:r>
      <w:r w:rsidR="000350ED">
        <w:rPr>
          <w:rFonts w:hint="eastAsia"/>
        </w:rPr>
        <w:t>4</w:t>
      </w:r>
      <w:r w:rsidRPr="00242EC8">
        <w:t xml:space="preserve"> established that single-year rainfed yield data effectively delineated irrigation management zones, outperforming multi-attribute approaches in stability and practicality. A consistent irrigation threshold of 17 cm (seasonal total) maximized yields in responsive zones, demonstrating the potential for resource-efficient precision irrigation without extensive soil data.</w:t>
      </w:r>
    </w:p>
    <w:p w14:paraId="39340F57" w14:textId="4FF3B609" w:rsidR="000C15F5" w:rsidRPr="00242EC8" w:rsidRDefault="000C15F5" w:rsidP="008B5CBF">
      <w:r w:rsidRPr="00242EC8">
        <w:lastRenderedPageBreak/>
        <w:t xml:space="preserve">Chapter </w:t>
      </w:r>
      <w:r w:rsidR="000350ED">
        <w:rPr>
          <w:rFonts w:hint="eastAsia"/>
        </w:rPr>
        <w:t>5</w:t>
      </w:r>
      <w:r w:rsidRPr="00242EC8">
        <w:t xml:space="preserve"> underscored the value of combining multi-temporal UAV vegetation indices (VIs) with soil data for yield prediction, with post-season models (RGB VIs + soil) achieving the highest accuracy (R² = 0.80). In-season models emphasized growth-stage-specific strategies, outperforming LSTM-based approaches in 83% of cases.</w:t>
      </w:r>
    </w:p>
    <w:p w14:paraId="550E3345" w14:textId="77777777" w:rsidR="007A24EC" w:rsidRDefault="000C15F5" w:rsidP="008B5CBF">
      <w:r w:rsidRPr="00242EC8">
        <w:t xml:space="preserve">Collectively, these findings provide actionable insights for optimizing soybean irrigation in </w:t>
      </w:r>
      <w:r>
        <w:t xml:space="preserve">Mid-South and </w:t>
      </w:r>
      <w:r w:rsidRPr="00242EC8">
        <w:t>balancing water-use efficiency with yield goals.</w:t>
      </w:r>
      <w:r w:rsidR="000350ED">
        <w:rPr>
          <w:rFonts w:hint="eastAsia"/>
        </w:rPr>
        <w:t xml:space="preserve"> </w:t>
      </w:r>
    </w:p>
    <w:p w14:paraId="4ADCD362" w14:textId="77777777" w:rsidR="000C15F5" w:rsidRDefault="000C15F5" w:rsidP="008B5CBF"/>
    <w:p w14:paraId="14A630BE" w14:textId="77777777" w:rsidR="000C15F5" w:rsidRDefault="000C15F5" w:rsidP="008B5CBF">
      <w:pPr>
        <w:sectPr w:rsidR="000C15F5" w:rsidSect="000C15F5">
          <w:pgSz w:w="12240" w:h="15840" w:code="1"/>
          <w:pgMar w:top="1440" w:right="1800" w:bottom="1872" w:left="1800" w:header="720" w:footer="1440" w:gutter="0"/>
          <w:cols w:space="720"/>
          <w:noEndnote/>
          <w:docGrid w:linePitch="360"/>
        </w:sectPr>
      </w:pPr>
    </w:p>
    <w:p w14:paraId="24F2DDF1" w14:textId="303ECB70" w:rsidR="00191DD7" w:rsidRPr="009D2AA9" w:rsidRDefault="007D538B" w:rsidP="008B5CBF">
      <w:pPr>
        <w:pStyle w:val="AltHeading1"/>
      </w:pPr>
      <w:bookmarkStart w:id="284" w:name="_Toc204820735"/>
      <w:r w:rsidRPr="009D2AA9">
        <w:lastRenderedPageBreak/>
        <w:t>V</w:t>
      </w:r>
      <w:r w:rsidR="00E91931" w:rsidRPr="009D2AA9">
        <w:t>ita</w:t>
      </w:r>
      <w:bookmarkEnd w:id="191"/>
      <w:bookmarkEnd w:id="192"/>
      <w:bookmarkEnd w:id="193"/>
      <w:bookmarkEnd w:id="284"/>
    </w:p>
    <w:p w14:paraId="04EBB245" w14:textId="7EB9757C" w:rsidR="00687433" w:rsidRDefault="00687433" w:rsidP="008B5CBF">
      <w:r w:rsidRPr="00687433">
        <w:t>Shuhua Xie was born in Taojiang, Hunan Province, China. He earned his Bachelor of Agricultural Water Conservancy Engineering in 2017 from Northwest A&amp;F University in Yangling, China. Subsequently, he obtained his Master of Science in Hydraulic Engineering from China Agricultural University in Beijing, China, in 2020, where his research focused on garden irrigation system design and sprinkler hydrological performance tests. In Fall 2021, he joined the Department of Biosystems Engineering and Soil Science at the University of Tennessee, Knoxville, to pursue his Ph.D. under the guidance of Dr. Brian Leib.</w:t>
      </w:r>
    </w:p>
    <w:sectPr w:rsidR="00687433" w:rsidSect="00053059">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129A8" w14:textId="77777777" w:rsidR="008C09C4" w:rsidRDefault="008C09C4" w:rsidP="008B5CBF">
      <w:r>
        <w:separator/>
      </w:r>
    </w:p>
  </w:endnote>
  <w:endnote w:type="continuationSeparator" w:id="0">
    <w:p w14:paraId="1AE029B6" w14:textId="77777777" w:rsidR="008C09C4" w:rsidRDefault="008C09C4" w:rsidP="008B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986760"/>
      <w:docPartObj>
        <w:docPartGallery w:val="Page Numbers (Bottom of Page)"/>
        <w:docPartUnique/>
      </w:docPartObj>
    </w:sdtPr>
    <w:sdtEndPr>
      <w:rPr>
        <w:noProof/>
      </w:rPr>
    </w:sdtEndPr>
    <w:sdtContent>
      <w:p w14:paraId="2B8EF267" w14:textId="3919BE9B" w:rsidR="00683F5B" w:rsidRDefault="00D83B30" w:rsidP="00DC6E8F">
        <w:pPr>
          <w:pStyle w:val="Footer"/>
          <w:jc w:val="center"/>
        </w:pPr>
        <w:r w:rsidRPr="009D2AA9">
          <w:fldChar w:fldCharType="begin"/>
        </w:r>
        <w:r w:rsidRPr="009D2AA9">
          <w:instrText xml:space="preserve"> PAGE   \* MERGEFORMAT </w:instrText>
        </w:r>
        <w:r w:rsidRPr="009D2AA9">
          <w:fldChar w:fldCharType="separate"/>
        </w:r>
        <w:r w:rsidR="007F7A99">
          <w:rPr>
            <w:noProof/>
          </w:rPr>
          <w:t>14</w:t>
        </w:r>
        <w:r w:rsidRPr="009D2AA9">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53770"/>
      <w:docPartObj>
        <w:docPartGallery w:val="Page Numbers (Bottom of Page)"/>
        <w:docPartUnique/>
      </w:docPartObj>
    </w:sdtPr>
    <w:sdtEndPr>
      <w:rPr>
        <w:noProof/>
      </w:rPr>
    </w:sdtEndPr>
    <w:sdtContent>
      <w:p w14:paraId="022DBD80" w14:textId="30AA66E0" w:rsidR="00653D15" w:rsidRDefault="00653D15" w:rsidP="00EE0FBC">
        <w:pPr>
          <w:pStyle w:val="Footer"/>
          <w:jc w:val="center"/>
        </w:pPr>
        <w:r w:rsidRPr="009D2AA9">
          <w:fldChar w:fldCharType="begin"/>
        </w:r>
        <w:r w:rsidRPr="009D2AA9">
          <w:instrText xml:space="preserve"> PAGE   \* MERGEFORMAT </w:instrText>
        </w:r>
        <w:r w:rsidRPr="009D2AA9">
          <w:fldChar w:fldCharType="separate"/>
        </w:r>
        <w:r>
          <w:rPr>
            <w:noProof/>
          </w:rPr>
          <w:t>14</w:t>
        </w:r>
        <w:r w:rsidRPr="009D2AA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08746" w14:textId="77777777" w:rsidR="008C09C4" w:rsidRDefault="008C09C4" w:rsidP="008B5CBF">
      <w:r>
        <w:separator/>
      </w:r>
    </w:p>
  </w:footnote>
  <w:footnote w:type="continuationSeparator" w:id="0">
    <w:p w14:paraId="7B82F050" w14:textId="77777777" w:rsidR="008C09C4" w:rsidRDefault="008C09C4" w:rsidP="008B5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665E6E"/>
    <w:multiLevelType w:val="multilevel"/>
    <w:tmpl w:val="3A6CB97C"/>
    <w:lvl w:ilvl="0">
      <w:start w:val="1"/>
      <w:numFmt w:val="decimal"/>
      <w:lvlText w:val="%1."/>
      <w:lvlJc w:val="left"/>
      <w:pPr>
        <w:ind w:left="360" w:hanging="360"/>
      </w:pPr>
    </w:lvl>
    <w:lvl w:ilvl="1">
      <w:start w:val="1"/>
      <w:numFmt w:val="decimal"/>
      <w:isLgl/>
      <w:lvlText w:val="%1.%2."/>
      <w:lvlJc w:val="left"/>
      <w:pPr>
        <w:ind w:left="750" w:hanging="390"/>
      </w:pPr>
      <w:rPr>
        <w:rFonts w:hint="default"/>
      </w:rPr>
    </w:lvl>
    <w:lvl w:ilvl="2">
      <w:start w:val="1"/>
      <w:numFmt w:val="decimal"/>
      <w:pStyle w:val="ListParagraph"/>
      <w:isLgl/>
      <w:lvlText w:val="%1.%2.%3."/>
      <w:lvlJc w:val="left"/>
      <w:pPr>
        <w:ind w:left="108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440B3E"/>
    <w:multiLevelType w:val="multilevel"/>
    <w:tmpl w:val="807236E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BCD41A3"/>
    <w:multiLevelType w:val="multilevel"/>
    <w:tmpl w:val="C5FAAF6E"/>
    <w:lvl w:ilvl="0">
      <w:start w:val="1"/>
      <w:numFmt w:val="cardinalText"/>
      <w:pStyle w:val="Heading1"/>
      <w:suff w:val="space"/>
      <w:lvlText w:val="Chapter %1"/>
      <w:lvlJc w:val="left"/>
      <w:pPr>
        <w:ind w:left="3240" w:firstLine="0"/>
      </w:p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15220887">
    <w:abstractNumId w:val="0"/>
  </w:num>
  <w:num w:numId="2" w16cid:durableId="997458764">
    <w:abstractNumId w:val="8"/>
  </w:num>
  <w:num w:numId="3" w16cid:durableId="1876238217">
    <w:abstractNumId w:val="3"/>
  </w:num>
  <w:num w:numId="4" w16cid:durableId="164785261">
    <w:abstractNumId w:val="14"/>
  </w:num>
  <w:num w:numId="5" w16cid:durableId="152313328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2A76"/>
    <w:rsid w:val="0000559F"/>
    <w:rsid w:val="00014210"/>
    <w:rsid w:val="000149B0"/>
    <w:rsid w:val="00014A3E"/>
    <w:rsid w:val="000166A9"/>
    <w:rsid w:val="0002037F"/>
    <w:rsid w:val="00024A9F"/>
    <w:rsid w:val="0002566F"/>
    <w:rsid w:val="00031718"/>
    <w:rsid w:val="00032057"/>
    <w:rsid w:val="000350ED"/>
    <w:rsid w:val="0004027E"/>
    <w:rsid w:val="000403EE"/>
    <w:rsid w:val="000409DC"/>
    <w:rsid w:val="0004312F"/>
    <w:rsid w:val="00045D56"/>
    <w:rsid w:val="00053059"/>
    <w:rsid w:val="00057004"/>
    <w:rsid w:val="000672FE"/>
    <w:rsid w:val="00071FB8"/>
    <w:rsid w:val="00072BD7"/>
    <w:rsid w:val="00076A95"/>
    <w:rsid w:val="000902FC"/>
    <w:rsid w:val="0009195C"/>
    <w:rsid w:val="000933A7"/>
    <w:rsid w:val="000957C1"/>
    <w:rsid w:val="000A2382"/>
    <w:rsid w:val="000A46BF"/>
    <w:rsid w:val="000A6FCE"/>
    <w:rsid w:val="000B0A40"/>
    <w:rsid w:val="000B57E4"/>
    <w:rsid w:val="000B5C42"/>
    <w:rsid w:val="000B736A"/>
    <w:rsid w:val="000C15F5"/>
    <w:rsid w:val="000C3445"/>
    <w:rsid w:val="000D6368"/>
    <w:rsid w:val="000F21AB"/>
    <w:rsid w:val="000F7934"/>
    <w:rsid w:val="0010217F"/>
    <w:rsid w:val="00105115"/>
    <w:rsid w:val="00112F00"/>
    <w:rsid w:val="001157A8"/>
    <w:rsid w:val="001219BF"/>
    <w:rsid w:val="0012476A"/>
    <w:rsid w:val="00126171"/>
    <w:rsid w:val="0013501F"/>
    <w:rsid w:val="00157352"/>
    <w:rsid w:val="00157546"/>
    <w:rsid w:val="001669A7"/>
    <w:rsid w:val="00173751"/>
    <w:rsid w:val="00177D09"/>
    <w:rsid w:val="001854FB"/>
    <w:rsid w:val="00191DD7"/>
    <w:rsid w:val="00193642"/>
    <w:rsid w:val="00197282"/>
    <w:rsid w:val="001A0D20"/>
    <w:rsid w:val="001A3B8F"/>
    <w:rsid w:val="001C39F6"/>
    <w:rsid w:val="001C616B"/>
    <w:rsid w:val="001C66FE"/>
    <w:rsid w:val="001D23F6"/>
    <w:rsid w:val="001D24F9"/>
    <w:rsid w:val="001D3AC3"/>
    <w:rsid w:val="001D3EE6"/>
    <w:rsid w:val="001D4908"/>
    <w:rsid w:val="001D6904"/>
    <w:rsid w:val="001E1917"/>
    <w:rsid w:val="001F1124"/>
    <w:rsid w:val="001F522F"/>
    <w:rsid w:val="001F5FCD"/>
    <w:rsid w:val="001F6B4B"/>
    <w:rsid w:val="001F76D1"/>
    <w:rsid w:val="002016D8"/>
    <w:rsid w:val="00202946"/>
    <w:rsid w:val="00206090"/>
    <w:rsid w:val="002063E9"/>
    <w:rsid w:val="00207219"/>
    <w:rsid w:val="00210E35"/>
    <w:rsid w:val="002206E5"/>
    <w:rsid w:val="00236E6D"/>
    <w:rsid w:val="00236ED2"/>
    <w:rsid w:val="002429E5"/>
    <w:rsid w:val="0026795D"/>
    <w:rsid w:val="00280CEF"/>
    <w:rsid w:val="00284FAE"/>
    <w:rsid w:val="0028757A"/>
    <w:rsid w:val="00291D86"/>
    <w:rsid w:val="002A46E9"/>
    <w:rsid w:val="002A54F4"/>
    <w:rsid w:val="002D04C4"/>
    <w:rsid w:val="002D1FE4"/>
    <w:rsid w:val="002D470F"/>
    <w:rsid w:val="002E2492"/>
    <w:rsid w:val="002F15D8"/>
    <w:rsid w:val="002F602C"/>
    <w:rsid w:val="00304BD0"/>
    <w:rsid w:val="003058B3"/>
    <w:rsid w:val="00307D77"/>
    <w:rsid w:val="00311F1A"/>
    <w:rsid w:val="00313E9E"/>
    <w:rsid w:val="003150D5"/>
    <w:rsid w:val="00316B6B"/>
    <w:rsid w:val="00320F78"/>
    <w:rsid w:val="00321636"/>
    <w:rsid w:val="00326832"/>
    <w:rsid w:val="00327B65"/>
    <w:rsid w:val="00334F63"/>
    <w:rsid w:val="00344347"/>
    <w:rsid w:val="0035155B"/>
    <w:rsid w:val="003555C0"/>
    <w:rsid w:val="0035768F"/>
    <w:rsid w:val="00360CC8"/>
    <w:rsid w:val="003625C3"/>
    <w:rsid w:val="00365477"/>
    <w:rsid w:val="0038177C"/>
    <w:rsid w:val="003836EB"/>
    <w:rsid w:val="00387024"/>
    <w:rsid w:val="0039032F"/>
    <w:rsid w:val="00390A97"/>
    <w:rsid w:val="0039365D"/>
    <w:rsid w:val="003963D3"/>
    <w:rsid w:val="003A53A1"/>
    <w:rsid w:val="003A582F"/>
    <w:rsid w:val="003C1575"/>
    <w:rsid w:val="003D07F7"/>
    <w:rsid w:val="003D3820"/>
    <w:rsid w:val="003D5275"/>
    <w:rsid w:val="003D56C3"/>
    <w:rsid w:val="003D63DF"/>
    <w:rsid w:val="003D737F"/>
    <w:rsid w:val="003E2944"/>
    <w:rsid w:val="003E5EA7"/>
    <w:rsid w:val="003F2841"/>
    <w:rsid w:val="003F7474"/>
    <w:rsid w:val="003F7FED"/>
    <w:rsid w:val="00404616"/>
    <w:rsid w:val="00407B6A"/>
    <w:rsid w:val="00414400"/>
    <w:rsid w:val="00420910"/>
    <w:rsid w:val="00421CD4"/>
    <w:rsid w:val="00426212"/>
    <w:rsid w:val="00427833"/>
    <w:rsid w:val="00437265"/>
    <w:rsid w:val="0044196E"/>
    <w:rsid w:val="00441DFB"/>
    <w:rsid w:val="00456665"/>
    <w:rsid w:val="00470352"/>
    <w:rsid w:val="00473430"/>
    <w:rsid w:val="00474210"/>
    <w:rsid w:val="00480B96"/>
    <w:rsid w:val="0048303E"/>
    <w:rsid w:val="00486892"/>
    <w:rsid w:val="00490714"/>
    <w:rsid w:val="004920F6"/>
    <w:rsid w:val="004A1B3F"/>
    <w:rsid w:val="004A4270"/>
    <w:rsid w:val="004A477E"/>
    <w:rsid w:val="004A67E8"/>
    <w:rsid w:val="004C01D5"/>
    <w:rsid w:val="004C1A5E"/>
    <w:rsid w:val="004C3D65"/>
    <w:rsid w:val="004C7348"/>
    <w:rsid w:val="004D05F5"/>
    <w:rsid w:val="004D6472"/>
    <w:rsid w:val="004D6A00"/>
    <w:rsid w:val="004E0DD4"/>
    <w:rsid w:val="004F08CE"/>
    <w:rsid w:val="00513BB6"/>
    <w:rsid w:val="005145B0"/>
    <w:rsid w:val="005205E3"/>
    <w:rsid w:val="005262C6"/>
    <w:rsid w:val="00544269"/>
    <w:rsid w:val="00545054"/>
    <w:rsid w:val="00552223"/>
    <w:rsid w:val="00562EB1"/>
    <w:rsid w:val="0058625E"/>
    <w:rsid w:val="00593CBB"/>
    <w:rsid w:val="00597D3F"/>
    <w:rsid w:val="005A0EB0"/>
    <w:rsid w:val="005B79E9"/>
    <w:rsid w:val="005C41C9"/>
    <w:rsid w:val="005D43B5"/>
    <w:rsid w:val="005E4912"/>
    <w:rsid w:val="005E6F1F"/>
    <w:rsid w:val="005F2B0B"/>
    <w:rsid w:val="005F44D1"/>
    <w:rsid w:val="005F745A"/>
    <w:rsid w:val="006025D8"/>
    <w:rsid w:val="00612813"/>
    <w:rsid w:val="00621129"/>
    <w:rsid w:val="00623EDB"/>
    <w:rsid w:val="0063011A"/>
    <w:rsid w:val="0063143B"/>
    <w:rsid w:val="00633916"/>
    <w:rsid w:val="00641D2B"/>
    <w:rsid w:val="00646C9A"/>
    <w:rsid w:val="0065025D"/>
    <w:rsid w:val="0065123B"/>
    <w:rsid w:val="00653D15"/>
    <w:rsid w:val="00655D69"/>
    <w:rsid w:val="00662D3E"/>
    <w:rsid w:val="00665C7E"/>
    <w:rsid w:val="00672DDD"/>
    <w:rsid w:val="006748B1"/>
    <w:rsid w:val="0067557E"/>
    <w:rsid w:val="00676C91"/>
    <w:rsid w:val="00683F5B"/>
    <w:rsid w:val="00687433"/>
    <w:rsid w:val="00690171"/>
    <w:rsid w:val="00690B77"/>
    <w:rsid w:val="00693334"/>
    <w:rsid w:val="00697F38"/>
    <w:rsid w:val="006B3C32"/>
    <w:rsid w:val="006B621E"/>
    <w:rsid w:val="006C4000"/>
    <w:rsid w:val="006C6384"/>
    <w:rsid w:val="006C7360"/>
    <w:rsid w:val="006D474B"/>
    <w:rsid w:val="006D5EB8"/>
    <w:rsid w:val="006E17C3"/>
    <w:rsid w:val="006E1E6D"/>
    <w:rsid w:val="006E4BDD"/>
    <w:rsid w:val="006E56E8"/>
    <w:rsid w:val="006F05DE"/>
    <w:rsid w:val="00711200"/>
    <w:rsid w:val="00711C7C"/>
    <w:rsid w:val="00722B53"/>
    <w:rsid w:val="0072397F"/>
    <w:rsid w:val="0073020B"/>
    <w:rsid w:val="00731922"/>
    <w:rsid w:val="00731ACB"/>
    <w:rsid w:val="007368AD"/>
    <w:rsid w:val="00737441"/>
    <w:rsid w:val="00737D31"/>
    <w:rsid w:val="00737F54"/>
    <w:rsid w:val="0074133D"/>
    <w:rsid w:val="0074293C"/>
    <w:rsid w:val="007456AC"/>
    <w:rsid w:val="0075196D"/>
    <w:rsid w:val="00753EAD"/>
    <w:rsid w:val="00754F92"/>
    <w:rsid w:val="0075558C"/>
    <w:rsid w:val="00761EFA"/>
    <w:rsid w:val="00764873"/>
    <w:rsid w:val="007778DD"/>
    <w:rsid w:val="00790B6C"/>
    <w:rsid w:val="00795D03"/>
    <w:rsid w:val="00796693"/>
    <w:rsid w:val="007A24EC"/>
    <w:rsid w:val="007A38A5"/>
    <w:rsid w:val="007A6E0A"/>
    <w:rsid w:val="007C0567"/>
    <w:rsid w:val="007C7591"/>
    <w:rsid w:val="007D538B"/>
    <w:rsid w:val="007D5CD5"/>
    <w:rsid w:val="007D60DC"/>
    <w:rsid w:val="007F4FA5"/>
    <w:rsid w:val="007F6AE9"/>
    <w:rsid w:val="007F7A99"/>
    <w:rsid w:val="00801A27"/>
    <w:rsid w:val="00801C48"/>
    <w:rsid w:val="00810A26"/>
    <w:rsid w:val="00812F42"/>
    <w:rsid w:val="00826D54"/>
    <w:rsid w:val="008349B3"/>
    <w:rsid w:val="00834CBF"/>
    <w:rsid w:val="00836F89"/>
    <w:rsid w:val="00840586"/>
    <w:rsid w:val="00843561"/>
    <w:rsid w:val="00843A46"/>
    <w:rsid w:val="00846459"/>
    <w:rsid w:val="008502AA"/>
    <w:rsid w:val="00852266"/>
    <w:rsid w:val="0086069A"/>
    <w:rsid w:val="00861CAB"/>
    <w:rsid w:val="00863435"/>
    <w:rsid w:val="00872827"/>
    <w:rsid w:val="0087349A"/>
    <w:rsid w:val="008865B6"/>
    <w:rsid w:val="008949A8"/>
    <w:rsid w:val="00895DF4"/>
    <w:rsid w:val="008A2B7E"/>
    <w:rsid w:val="008A388C"/>
    <w:rsid w:val="008A4E30"/>
    <w:rsid w:val="008B1A4D"/>
    <w:rsid w:val="008B5CBF"/>
    <w:rsid w:val="008C09C4"/>
    <w:rsid w:val="008D1FE1"/>
    <w:rsid w:val="008D589C"/>
    <w:rsid w:val="008E7085"/>
    <w:rsid w:val="008F2A6C"/>
    <w:rsid w:val="008F60C3"/>
    <w:rsid w:val="00911133"/>
    <w:rsid w:val="00912110"/>
    <w:rsid w:val="00916565"/>
    <w:rsid w:val="009254D6"/>
    <w:rsid w:val="0092669B"/>
    <w:rsid w:val="00927AE1"/>
    <w:rsid w:val="0093163E"/>
    <w:rsid w:val="00936436"/>
    <w:rsid w:val="0094416C"/>
    <w:rsid w:val="0094721A"/>
    <w:rsid w:val="00965FBD"/>
    <w:rsid w:val="00966BAC"/>
    <w:rsid w:val="009740B0"/>
    <w:rsid w:val="00992EBD"/>
    <w:rsid w:val="009A2ABE"/>
    <w:rsid w:val="009A6A2F"/>
    <w:rsid w:val="009A7606"/>
    <w:rsid w:val="009B254D"/>
    <w:rsid w:val="009C755C"/>
    <w:rsid w:val="009C780F"/>
    <w:rsid w:val="009D052B"/>
    <w:rsid w:val="009D2408"/>
    <w:rsid w:val="009D2AA9"/>
    <w:rsid w:val="009E4F4C"/>
    <w:rsid w:val="009F7428"/>
    <w:rsid w:val="00A03FFA"/>
    <w:rsid w:val="00A153D2"/>
    <w:rsid w:val="00A24098"/>
    <w:rsid w:val="00A244FE"/>
    <w:rsid w:val="00A25353"/>
    <w:rsid w:val="00A34ABE"/>
    <w:rsid w:val="00A34F5F"/>
    <w:rsid w:val="00A46A68"/>
    <w:rsid w:val="00A50EE9"/>
    <w:rsid w:val="00A5188E"/>
    <w:rsid w:val="00A56B44"/>
    <w:rsid w:val="00A62B18"/>
    <w:rsid w:val="00A762D2"/>
    <w:rsid w:val="00A82720"/>
    <w:rsid w:val="00A86F48"/>
    <w:rsid w:val="00A9356E"/>
    <w:rsid w:val="00A949DA"/>
    <w:rsid w:val="00AA0690"/>
    <w:rsid w:val="00AA508B"/>
    <w:rsid w:val="00AB083C"/>
    <w:rsid w:val="00AC43EA"/>
    <w:rsid w:val="00AD0A33"/>
    <w:rsid w:val="00AD71BB"/>
    <w:rsid w:val="00AE0982"/>
    <w:rsid w:val="00AE125E"/>
    <w:rsid w:val="00AE6AEC"/>
    <w:rsid w:val="00AF58BF"/>
    <w:rsid w:val="00B032E6"/>
    <w:rsid w:val="00B07524"/>
    <w:rsid w:val="00B113E7"/>
    <w:rsid w:val="00B16451"/>
    <w:rsid w:val="00B16BED"/>
    <w:rsid w:val="00B24821"/>
    <w:rsid w:val="00B27ABB"/>
    <w:rsid w:val="00B31D9B"/>
    <w:rsid w:val="00B3272F"/>
    <w:rsid w:val="00B35B7C"/>
    <w:rsid w:val="00B35DAA"/>
    <w:rsid w:val="00B53C15"/>
    <w:rsid w:val="00B655AE"/>
    <w:rsid w:val="00B76E7C"/>
    <w:rsid w:val="00B90095"/>
    <w:rsid w:val="00B94E8B"/>
    <w:rsid w:val="00B955BD"/>
    <w:rsid w:val="00BA45A7"/>
    <w:rsid w:val="00BA6348"/>
    <w:rsid w:val="00BA68BA"/>
    <w:rsid w:val="00BB3219"/>
    <w:rsid w:val="00BD3522"/>
    <w:rsid w:val="00BD43E6"/>
    <w:rsid w:val="00BD5BEF"/>
    <w:rsid w:val="00BE1B08"/>
    <w:rsid w:val="00C03275"/>
    <w:rsid w:val="00C067FC"/>
    <w:rsid w:val="00C0799A"/>
    <w:rsid w:val="00C1071B"/>
    <w:rsid w:val="00C11D0D"/>
    <w:rsid w:val="00C21EC0"/>
    <w:rsid w:val="00C24AE9"/>
    <w:rsid w:val="00C2528A"/>
    <w:rsid w:val="00C317E9"/>
    <w:rsid w:val="00C376AE"/>
    <w:rsid w:val="00C509C3"/>
    <w:rsid w:val="00C50A17"/>
    <w:rsid w:val="00C54D26"/>
    <w:rsid w:val="00C6388D"/>
    <w:rsid w:val="00C65186"/>
    <w:rsid w:val="00C70EAE"/>
    <w:rsid w:val="00C72D98"/>
    <w:rsid w:val="00C83B65"/>
    <w:rsid w:val="00C8777F"/>
    <w:rsid w:val="00C91B83"/>
    <w:rsid w:val="00C95581"/>
    <w:rsid w:val="00CA5257"/>
    <w:rsid w:val="00CB77EA"/>
    <w:rsid w:val="00CD2F76"/>
    <w:rsid w:val="00CD4EB3"/>
    <w:rsid w:val="00CD50B5"/>
    <w:rsid w:val="00CD73A9"/>
    <w:rsid w:val="00D06F12"/>
    <w:rsid w:val="00D1024D"/>
    <w:rsid w:val="00D21EF3"/>
    <w:rsid w:val="00D440DB"/>
    <w:rsid w:val="00D46790"/>
    <w:rsid w:val="00D63E6B"/>
    <w:rsid w:val="00D66887"/>
    <w:rsid w:val="00D7121D"/>
    <w:rsid w:val="00D74519"/>
    <w:rsid w:val="00D81B0C"/>
    <w:rsid w:val="00D83B30"/>
    <w:rsid w:val="00D91C27"/>
    <w:rsid w:val="00DB3CF8"/>
    <w:rsid w:val="00DB79B6"/>
    <w:rsid w:val="00DC4E23"/>
    <w:rsid w:val="00DC5925"/>
    <w:rsid w:val="00DC60FA"/>
    <w:rsid w:val="00DC6E8F"/>
    <w:rsid w:val="00DD0A83"/>
    <w:rsid w:val="00DD2218"/>
    <w:rsid w:val="00DD23E6"/>
    <w:rsid w:val="00DE23AF"/>
    <w:rsid w:val="00DE2781"/>
    <w:rsid w:val="00DE5031"/>
    <w:rsid w:val="00DF3B9A"/>
    <w:rsid w:val="00DF4F95"/>
    <w:rsid w:val="00E06075"/>
    <w:rsid w:val="00E0788B"/>
    <w:rsid w:val="00E11089"/>
    <w:rsid w:val="00E132DE"/>
    <w:rsid w:val="00E17598"/>
    <w:rsid w:val="00E3015C"/>
    <w:rsid w:val="00E30D02"/>
    <w:rsid w:val="00E34CCB"/>
    <w:rsid w:val="00E37A1C"/>
    <w:rsid w:val="00E37CEB"/>
    <w:rsid w:val="00E42A55"/>
    <w:rsid w:val="00E467F7"/>
    <w:rsid w:val="00E80975"/>
    <w:rsid w:val="00E8590C"/>
    <w:rsid w:val="00E91931"/>
    <w:rsid w:val="00E97FDB"/>
    <w:rsid w:val="00EA5199"/>
    <w:rsid w:val="00EA5479"/>
    <w:rsid w:val="00EC7B4F"/>
    <w:rsid w:val="00ED1D13"/>
    <w:rsid w:val="00ED3132"/>
    <w:rsid w:val="00ED7A05"/>
    <w:rsid w:val="00EE0FBC"/>
    <w:rsid w:val="00EE334C"/>
    <w:rsid w:val="00EE397A"/>
    <w:rsid w:val="00EF11A4"/>
    <w:rsid w:val="00EF24CD"/>
    <w:rsid w:val="00EF3EB3"/>
    <w:rsid w:val="00EF7FD4"/>
    <w:rsid w:val="00F018A0"/>
    <w:rsid w:val="00F02153"/>
    <w:rsid w:val="00F058DF"/>
    <w:rsid w:val="00F15675"/>
    <w:rsid w:val="00F21250"/>
    <w:rsid w:val="00F2398D"/>
    <w:rsid w:val="00F46BCF"/>
    <w:rsid w:val="00F634A3"/>
    <w:rsid w:val="00F710F9"/>
    <w:rsid w:val="00F7620F"/>
    <w:rsid w:val="00F830A8"/>
    <w:rsid w:val="00F83771"/>
    <w:rsid w:val="00F83A5F"/>
    <w:rsid w:val="00F8462C"/>
    <w:rsid w:val="00F87F40"/>
    <w:rsid w:val="00F926EC"/>
    <w:rsid w:val="00FA0AE4"/>
    <w:rsid w:val="00FB17FE"/>
    <w:rsid w:val="00FB278E"/>
    <w:rsid w:val="00FB3EF0"/>
    <w:rsid w:val="00FB4DBA"/>
    <w:rsid w:val="00FB667E"/>
    <w:rsid w:val="00FC0CD3"/>
    <w:rsid w:val="00FC7AF9"/>
    <w:rsid w:val="00FE552D"/>
    <w:rsid w:val="00FF195C"/>
    <w:rsid w:val="00FF3F92"/>
    <w:rsid w:val="00FF7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CBF"/>
    <w:pPr>
      <w:spacing w:line="480" w:lineRule="auto"/>
    </w:pPr>
    <w:rPr>
      <w:rFonts w:cs="Times New Roman"/>
      <w:bCs/>
      <w:iCs/>
      <w:lang w:eastAsia="zh-CN"/>
    </w:rPr>
  </w:style>
  <w:style w:type="paragraph" w:styleId="Heading1">
    <w:name w:val="heading 1"/>
    <w:basedOn w:val="Normal"/>
    <w:next w:val="Normal"/>
    <w:link w:val="Heading1Char"/>
    <w:autoRedefine/>
    <w:qFormat/>
    <w:rsid w:val="00E8590C"/>
    <w:pPr>
      <w:numPr>
        <w:numId w:val="4"/>
      </w:numPr>
      <w:autoSpaceDE w:val="0"/>
      <w:autoSpaceDN w:val="0"/>
      <w:adjustRightInd w:val="0"/>
      <w:ind w:left="0"/>
      <w:jc w:val="center"/>
      <w:outlineLvl w:val="0"/>
    </w:pPr>
    <w:rPr>
      <w:b/>
      <w:bCs w:val="0"/>
      <w:caps/>
      <w:color w:val="000000" w:themeColor="text1"/>
    </w:rPr>
  </w:style>
  <w:style w:type="paragraph" w:styleId="Heading2">
    <w:name w:val="heading 2"/>
    <w:basedOn w:val="Normal"/>
    <w:next w:val="Normal"/>
    <w:autoRedefine/>
    <w:qFormat/>
    <w:rsid w:val="00E8590C"/>
    <w:pPr>
      <w:keepNext/>
      <w:outlineLvl w:val="1"/>
    </w:pPr>
    <w:rPr>
      <w:b/>
      <w:bCs w:val="0"/>
      <w:iCs w:val="0"/>
    </w:rPr>
  </w:style>
  <w:style w:type="paragraph" w:styleId="Heading3">
    <w:name w:val="heading 3"/>
    <w:basedOn w:val="Normal"/>
    <w:next w:val="Normal"/>
    <w:link w:val="Heading3Char"/>
    <w:autoRedefine/>
    <w:qFormat/>
    <w:rsid w:val="00E34CCB"/>
    <w:pPr>
      <w:keepNext/>
      <w:numPr>
        <w:ilvl w:val="2"/>
        <w:numId w:val="2"/>
      </w:numPr>
      <w:outlineLvl w:val="2"/>
    </w:pPr>
    <w:rPr>
      <w:b/>
      <w:bCs w:val="0"/>
      <w:i/>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val="0"/>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val="0"/>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val="0"/>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014210"/>
    <w:rPr>
      <w:rFonts w:ascii="Times New Roman" w:hAnsi="Times New Roman"/>
      <w:color w:val="auto"/>
      <w:sz w:val="24"/>
      <w:u w:val="none"/>
    </w:rPr>
  </w:style>
  <w:style w:type="paragraph" w:styleId="TOC1">
    <w:name w:val="toc 1"/>
    <w:basedOn w:val="Normal"/>
    <w:next w:val="Normal"/>
    <w:autoRedefine/>
    <w:uiPriority w:val="39"/>
    <w:rsid w:val="000B57E4"/>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E8590C"/>
    <w:rPr>
      <w:rFonts w:cs="Times New Roman"/>
      <w:b/>
      <w:iCs/>
      <w:caps/>
      <w:color w:val="000000" w:themeColor="text1"/>
      <w:lang w:eastAsia="zh-CN"/>
    </w:rPr>
  </w:style>
  <w:style w:type="character" w:customStyle="1" w:styleId="StyleHeading1CenteredChar">
    <w:name w:val="Style Heading 1 + Centered Char"/>
    <w:link w:val="StyleHeading1Centered"/>
    <w:rsid w:val="003C1575"/>
    <w:rPr>
      <w:rFonts w:cs="Times New Roman"/>
      <w:b/>
      <w:iCs/>
      <w:color w:val="000000" w:themeColor="text1"/>
      <w:szCs w:val="28"/>
      <w:lang w:eastAsia="zh-CN"/>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val="0"/>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val="0"/>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697F38"/>
    <w:pPr>
      <w:numPr>
        <w:ilvl w:val="2"/>
        <w:numId w:val="5"/>
      </w:numPr>
      <w:spacing w:after="160"/>
      <w:contextualSpacing/>
      <w:jc w:val="both"/>
      <w:outlineLvl w:val="3"/>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B032E6"/>
    <w:pPr>
      <w:keepNext/>
      <w:spacing w:line="240" w:lineRule="auto"/>
    </w:pPr>
    <w:rPr>
      <w:iCs w:val="0"/>
      <w:color w:val="000000" w:themeColor="text1"/>
    </w:rPr>
  </w:style>
  <w:style w:type="character" w:customStyle="1" w:styleId="ChapterChar">
    <w:name w:val="Chapter Char"/>
    <w:basedOn w:val="StyleHeading1CenteredChar"/>
    <w:link w:val="Chapter"/>
    <w:rsid w:val="00965FBD"/>
    <w:rPr>
      <w:rFonts w:cs="Times New Roman"/>
      <w:b/>
      <w:iCs/>
      <w:caps/>
      <w:color w:val="000000" w:themeColor="text1"/>
      <w:szCs w:val="28"/>
      <w:lang w:eastAsia="zh-CN"/>
    </w:rPr>
  </w:style>
  <w:style w:type="character" w:customStyle="1" w:styleId="Heading4Char">
    <w:name w:val="Heading 4 Char"/>
    <w:basedOn w:val="DefaultParagraphFont"/>
    <w:link w:val="Heading4"/>
    <w:semiHidden/>
    <w:rsid w:val="00C067FC"/>
    <w:rPr>
      <w:rFonts w:eastAsiaTheme="majorEastAsia" w:cstheme="majorBidi"/>
      <w:bCs/>
      <w:i/>
      <w:color w:val="365F91" w:themeColor="accent1" w:themeShade="BF"/>
      <w:lang w:eastAsia="zh-CN"/>
    </w:rPr>
  </w:style>
  <w:style w:type="character" w:customStyle="1" w:styleId="Heading5Char">
    <w:name w:val="Heading 5 Char"/>
    <w:basedOn w:val="DefaultParagraphFont"/>
    <w:link w:val="Heading5"/>
    <w:semiHidden/>
    <w:rsid w:val="00C067FC"/>
    <w:rPr>
      <w:rFonts w:eastAsiaTheme="majorEastAsia" w:cstheme="majorBidi"/>
      <w:bCs/>
      <w:iCs/>
      <w:color w:val="365F91" w:themeColor="accent1" w:themeShade="BF"/>
      <w:lang w:eastAsia="zh-CN"/>
    </w:rPr>
  </w:style>
  <w:style w:type="character" w:customStyle="1" w:styleId="Heading6Char">
    <w:name w:val="Heading 6 Char"/>
    <w:basedOn w:val="DefaultParagraphFont"/>
    <w:link w:val="Heading6"/>
    <w:semiHidden/>
    <w:rsid w:val="00C067FC"/>
    <w:rPr>
      <w:rFonts w:eastAsiaTheme="majorEastAsia" w:cstheme="majorBidi"/>
      <w:bCs/>
      <w:iCs/>
      <w:color w:val="243F60" w:themeColor="accent1" w:themeShade="7F"/>
      <w:lang w:eastAsia="zh-CN"/>
    </w:rPr>
  </w:style>
  <w:style w:type="character" w:customStyle="1" w:styleId="Heading7Char">
    <w:name w:val="Heading 7 Char"/>
    <w:basedOn w:val="DefaultParagraphFont"/>
    <w:link w:val="Heading7"/>
    <w:semiHidden/>
    <w:rsid w:val="00C067FC"/>
    <w:rPr>
      <w:rFonts w:eastAsiaTheme="majorEastAsia" w:cstheme="majorBidi"/>
      <w:bCs/>
      <w:i/>
      <w:color w:val="243F60" w:themeColor="accent1" w:themeShade="7F"/>
      <w:lang w:eastAsia="zh-CN"/>
    </w:rPr>
  </w:style>
  <w:style w:type="character" w:customStyle="1" w:styleId="Heading8Char">
    <w:name w:val="Heading 8 Char"/>
    <w:basedOn w:val="DefaultParagraphFont"/>
    <w:link w:val="Heading8"/>
    <w:semiHidden/>
    <w:rsid w:val="00C067FC"/>
    <w:rPr>
      <w:rFonts w:eastAsiaTheme="majorEastAsia" w:cstheme="majorBidi"/>
      <w:bCs/>
      <w:iCs/>
      <w:color w:val="272727" w:themeColor="text1" w:themeTint="D8"/>
      <w:sz w:val="21"/>
      <w:szCs w:val="21"/>
      <w:lang w:eastAsia="zh-CN"/>
    </w:rPr>
  </w:style>
  <w:style w:type="character" w:customStyle="1" w:styleId="Heading9Char">
    <w:name w:val="Heading 9 Char"/>
    <w:basedOn w:val="DefaultParagraphFont"/>
    <w:link w:val="Heading9"/>
    <w:semiHidden/>
    <w:rsid w:val="00C067FC"/>
    <w:rPr>
      <w:rFonts w:eastAsiaTheme="majorEastAsia" w:cstheme="majorBidi"/>
      <w:bCs/>
      <w:i/>
      <w:color w:val="272727" w:themeColor="text1" w:themeTint="D8"/>
      <w:sz w:val="21"/>
      <w:szCs w:val="21"/>
      <w:lang w:eastAsia="zh-CN"/>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rPr>
  </w:style>
  <w:style w:type="character" w:styleId="UnresolvedMention">
    <w:name w:val="Unresolved Mention"/>
    <w:basedOn w:val="DefaultParagraphFont"/>
    <w:uiPriority w:val="99"/>
    <w:semiHidden/>
    <w:unhideWhenUsed/>
    <w:rsid w:val="00646C9A"/>
    <w:rPr>
      <w:color w:val="605E5C"/>
      <w:shd w:val="clear" w:color="auto" w:fill="E1DFDD"/>
    </w:rPr>
  </w:style>
  <w:style w:type="character" w:styleId="CommentReference">
    <w:name w:val="annotation reference"/>
    <w:basedOn w:val="DefaultParagraphFont"/>
    <w:uiPriority w:val="99"/>
    <w:semiHidden/>
    <w:unhideWhenUsed/>
    <w:rsid w:val="000F7934"/>
    <w:rPr>
      <w:sz w:val="16"/>
      <w:szCs w:val="16"/>
    </w:rPr>
  </w:style>
  <w:style w:type="paragraph" w:styleId="CommentText">
    <w:name w:val="annotation text"/>
    <w:basedOn w:val="Normal"/>
    <w:link w:val="CommentTextChar"/>
    <w:uiPriority w:val="99"/>
    <w:unhideWhenUsed/>
    <w:rsid w:val="000F7934"/>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0F7934"/>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7934"/>
    <w:rPr>
      <w:b/>
      <w:bCs w:val="0"/>
    </w:rPr>
  </w:style>
  <w:style w:type="character" w:customStyle="1" w:styleId="CommentSubjectChar">
    <w:name w:val="Comment Subject Char"/>
    <w:basedOn w:val="CommentTextChar"/>
    <w:link w:val="CommentSubject"/>
    <w:uiPriority w:val="99"/>
    <w:semiHidden/>
    <w:rsid w:val="000F7934"/>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0F79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934"/>
    <w:rPr>
      <w:rFonts w:ascii="Segoe UI" w:hAnsi="Segoe UI" w:cs="Segoe UI"/>
      <w:sz w:val="18"/>
      <w:szCs w:val="18"/>
    </w:rPr>
  </w:style>
  <w:style w:type="paragraph" w:styleId="Revision">
    <w:name w:val="Revision"/>
    <w:hidden/>
    <w:uiPriority w:val="99"/>
    <w:semiHidden/>
    <w:rsid w:val="000F7934"/>
    <w:rPr>
      <w:rFonts w:asciiTheme="minorHAnsi" w:hAnsiTheme="minorHAnsi" w:cstheme="minorBidi"/>
      <w:sz w:val="22"/>
      <w:szCs w:val="22"/>
    </w:rPr>
  </w:style>
  <w:style w:type="character" w:customStyle="1" w:styleId="UnresolvedMention1">
    <w:name w:val="Unresolved Mention1"/>
    <w:basedOn w:val="DefaultParagraphFont"/>
    <w:uiPriority w:val="99"/>
    <w:semiHidden/>
    <w:unhideWhenUsed/>
    <w:rsid w:val="000F7934"/>
    <w:rPr>
      <w:color w:val="605E5C"/>
      <w:shd w:val="clear" w:color="auto" w:fill="E1DFDD"/>
    </w:rPr>
  </w:style>
  <w:style w:type="paragraph" w:customStyle="1" w:styleId="EndNoteBibliographyTitle">
    <w:name w:val="EndNote Bibliography Title"/>
    <w:basedOn w:val="Normal"/>
    <w:link w:val="EndNoteBibliographyTitleChar"/>
    <w:rsid w:val="000F7934"/>
    <w:pPr>
      <w:spacing w:line="259" w:lineRule="auto"/>
      <w:jc w:val="center"/>
    </w:pPr>
    <w:rPr>
      <w:rFonts w:ascii="Calibri" w:hAnsi="Calibri" w:cs="Calibri"/>
      <w:noProof/>
      <w:sz w:val="22"/>
      <w:szCs w:val="22"/>
    </w:rPr>
  </w:style>
  <w:style w:type="character" w:customStyle="1" w:styleId="EndNoteBibliographyTitleChar">
    <w:name w:val="EndNote Bibliography Title Char"/>
    <w:basedOn w:val="DefaultParagraphFont"/>
    <w:link w:val="EndNoteBibliographyTitle"/>
    <w:rsid w:val="000F7934"/>
    <w:rPr>
      <w:rFonts w:ascii="Calibri" w:hAnsi="Calibri" w:cs="Calibri"/>
      <w:noProof/>
      <w:sz w:val="22"/>
      <w:szCs w:val="22"/>
    </w:rPr>
  </w:style>
  <w:style w:type="paragraph" w:customStyle="1" w:styleId="EndNoteBibliography">
    <w:name w:val="EndNote Bibliography"/>
    <w:basedOn w:val="Normal"/>
    <w:link w:val="EndNoteBibliographyChar"/>
    <w:rsid w:val="000F7934"/>
    <w:pPr>
      <w:spacing w:after="160"/>
      <w:jc w:val="both"/>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0F7934"/>
    <w:rPr>
      <w:rFonts w:ascii="Calibri" w:hAnsi="Calibri" w:cs="Calibri"/>
      <w:noProof/>
      <w:sz w:val="22"/>
      <w:szCs w:val="22"/>
    </w:rPr>
  </w:style>
  <w:style w:type="character" w:customStyle="1" w:styleId="HeaderChar">
    <w:name w:val="Header Char"/>
    <w:basedOn w:val="DefaultParagraphFont"/>
    <w:link w:val="Header"/>
    <w:uiPriority w:val="99"/>
    <w:rsid w:val="000F7934"/>
    <w:rPr>
      <w:rFonts w:ascii="Arial" w:hAnsi="Arial"/>
    </w:rPr>
  </w:style>
  <w:style w:type="character" w:customStyle="1" w:styleId="UnresolvedMention2">
    <w:name w:val="Unresolved Mention2"/>
    <w:basedOn w:val="DefaultParagraphFont"/>
    <w:uiPriority w:val="99"/>
    <w:semiHidden/>
    <w:unhideWhenUsed/>
    <w:rsid w:val="000F7934"/>
    <w:rPr>
      <w:color w:val="605E5C"/>
      <w:shd w:val="clear" w:color="auto" w:fill="E1DFDD"/>
    </w:rPr>
  </w:style>
  <w:style w:type="character" w:customStyle="1" w:styleId="UnresolvedMention3">
    <w:name w:val="Unresolved Mention3"/>
    <w:basedOn w:val="DefaultParagraphFont"/>
    <w:uiPriority w:val="99"/>
    <w:semiHidden/>
    <w:unhideWhenUsed/>
    <w:rsid w:val="000F7934"/>
    <w:rPr>
      <w:color w:val="605E5C"/>
      <w:shd w:val="clear" w:color="auto" w:fill="E1DFDD"/>
    </w:rPr>
  </w:style>
  <w:style w:type="character" w:styleId="PlaceholderText">
    <w:name w:val="Placeholder Text"/>
    <w:basedOn w:val="DefaultParagraphFont"/>
    <w:uiPriority w:val="99"/>
    <w:semiHidden/>
    <w:rsid w:val="000F7934"/>
    <w:rPr>
      <w:color w:val="666666"/>
    </w:rPr>
  </w:style>
  <w:style w:type="paragraph" w:styleId="NormalWeb">
    <w:name w:val="Normal (Web)"/>
    <w:basedOn w:val="Normal"/>
    <w:uiPriority w:val="99"/>
    <w:unhideWhenUsed/>
    <w:rsid w:val="000A2382"/>
    <w:pPr>
      <w:spacing w:before="100" w:beforeAutospacing="1" w:after="100" w:afterAutospacing="1"/>
    </w:pPr>
    <w:rPr>
      <w:rFonts w:eastAsia="Times New Roman"/>
    </w:rPr>
  </w:style>
  <w:style w:type="paragraph" w:customStyle="1" w:styleId="H4">
    <w:name w:val="H4"/>
    <w:basedOn w:val="Heading3"/>
    <w:link w:val="H4Char"/>
    <w:qFormat/>
    <w:rsid w:val="000149B0"/>
    <w:pPr>
      <w:outlineLvl w:val="3"/>
    </w:pPr>
    <w:rPr>
      <w:u w:val="single"/>
    </w:rPr>
  </w:style>
  <w:style w:type="character" w:customStyle="1" w:styleId="Heading3Char">
    <w:name w:val="Heading 3 Char"/>
    <w:basedOn w:val="DefaultParagraphFont"/>
    <w:link w:val="Heading3"/>
    <w:rsid w:val="00E34CCB"/>
    <w:rPr>
      <w:rFonts w:cs="Times New Roman"/>
      <w:b/>
      <w:i/>
      <w:iCs/>
      <w:lang w:eastAsia="zh-CN"/>
    </w:rPr>
  </w:style>
  <w:style w:type="character" w:customStyle="1" w:styleId="H4Char">
    <w:name w:val="H4 Char"/>
    <w:basedOn w:val="Heading3Char"/>
    <w:link w:val="H4"/>
    <w:rsid w:val="000149B0"/>
    <w:rPr>
      <w:rFonts w:cs="Times New Roman"/>
      <w:b/>
      <w:i/>
      <w:iCs/>
      <w:u w:val="single"/>
      <w:lang w:eastAsia="zh-CN"/>
    </w:rPr>
  </w:style>
  <w:style w:type="paragraph" w:customStyle="1" w:styleId="table">
    <w:name w:val="table"/>
    <w:basedOn w:val="Normal"/>
    <w:link w:val="tableChar"/>
    <w:qFormat/>
    <w:rsid w:val="000A6FCE"/>
    <w:pPr>
      <w:spacing w:line="240" w:lineRule="auto"/>
    </w:pPr>
  </w:style>
  <w:style w:type="character" w:customStyle="1" w:styleId="tableChar">
    <w:name w:val="table Char"/>
    <w:basedOn w:val="DefaultParagraphFont"/>
    <w:link w:val="table"/>
    <w:rsid w:val="000A6FCE"/>
    <w:rPr>
      <w:rFonts w:cs="Times New Roman"/>
      <w:bCs/>
      <w:iCs/>
      <w:lang w:eastAsia="zh-CN"/>
    </w:rPr>
  </w:style>
  <w:style w:type="paragraph" w:customStyle="1" w:styleId="Tableintext">
    <w:name w:val="Table in text"/>
    <w:basedOn w:val="Normal"/>
    <w:link w:val="TableintextChar"/>
    <w:qFormat/>
    <w:rsid w:val="00653D15"/>
    <w:rPr>
      <w:rFonts w:eastAsia="Times New Roman"/>
      <w:b/>
    </w:rPr>
  </w:style>
  <w:style w:type="character" w:customStyle="1" w:styleId="TableintextChar">
    <w:name w:val="Table in text Char"/>
    <w:basedOn w:val="DefaultParagraphFont"/>
    <w:link w:val="Tableintext"/>
    <w:rsid w:val="00653D15"/>
    <w:rPr>
      <w:rFonts w:eastAsia="Times New Roman" w:cs="Times New Roman"/>
      <w:b/>
      <w:lang w:eastAsia="zh-CN"/>
    </w:rPr>
  </w:style>
  <w:style w:type="paragraph" w:customStyle="1" w:styleId="reference">
    <w:name w:val="reference"/>
    <w:basedOn w:val="Normal"/>
    <w:link w:val="referenceChar"/>
    <w:qFormat/>
    <w:rsid w:val="00334F63"/>
    <w:pPr>
      <w:spacing w:line="240" w:lineRule="auto"/>
      <w:ind w:left="720" w:hanging="720"/>
    </w:pPr>
  </w:style>
  <w:style w:type="character" w:customStyle="1" w:styleId="referenceChar">
    <w:name w:val="reference Char"/>
    <w:basedOn w:val="DefaultParagraphFont"/>
    <w:link w:val="reference"/>
    <w:rsid w:val="00334F63"/>
    <w:rPr>
      <w:rFonts w:cs="Times New Roman"/>
      <w:bCs/>
      <w:iCs/>
      <w:lang w:eastAsia="zh-CN"/>
    </w:rPr>
  </w:style>
  <w:style w:type="paragraph" w:customStyle="1" w:styleId="H5">
    <w:name w:val="H5"/>
    <w:basedOn w:val="H4"/>
    <w:link w:val="H5Char"/>
    <w:qFormat/>
    <w:rsid w:val="000149B0"/>
    <w:pPr>
      <w:outlineLvl w:val="4"/>
    </w:pPr>
    <w:rPr>
      <w:b w:val="0"/>
    </w:rPr>
  </w:style>
  <w:style w:type="character" w:customStyle="1" w:styleId="H5Char">
    <w:name w:val="H5 Char"/>
    <w:basedOn w:val="H4Char"/>
    <w:link w:val="H5"/>
    <w:rsid w:val="000149B0"/>
    <w:rPr>
      <w:rFonts w:cs="Times New Roman"/>
      <w:b w:val="0"/>
      <w:i/>
      <w:iCs/>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4371">
      <w:bodyDiv w:val="1"/>
      <w:marLeft w:val="0"/>
      <w:marRight w:val="0"/>
      <w:marTop w:val="0"/>
      <w:marBottom w:val="0"/>
      <w:divBdr>
        <w:top w:val="none" w:sz="0" w:space="0" w:color="auto"/>
        <w:left w:val="none" w:sz="0" w:space="0" w:color="auto"/>
        <w:bottom w:val="none" w:sz="0" w:space="0" w:color="auto"/>
        <w:right w:val="none" w:sz="0" w:space="0" w:color="auto"/>
      </w:divBdr>
    </w:div>
    <w:div w:id="24912958">
      <w:bodyDiv w:val="1"/>
      <w:marLeft w:val="0"/>
      <w:marRight w:val="0"/>
      <w:marTop w:val="0"/>
      <w:marBottom w:val="0"/>
      <w:divBdr>
        <w:top w:val="none" w:sz="0" w:space="0" w:color="auto"/>
        <w:left w:val="none" w:sz="0" w:space="0" w:color="auto"/>
        <w:bottom w:val="none" w:sz="0" w:space="0" w:color="auto"/>
        <w:right w:val="none" w:sz="0" w:space="0" w:color="auto"/>
      </w:divBdr>
    </w:div>
    <w:div w:id="41563254">
      <w:bodyDiv w:val="1"/>
      <w:marLeft w:val="0"/>
      <w:marRight w:val="0"/>
      <w:marTop w:val="0"/>
      <w:marBottom w:val="0"/>
      <w:divBdr>
        <w:top w:val="none" w:sz="0" w:space="0" w:color="auto"/>
        <w:left w:val="none" w:sz="0" w:space="0" w:color="auto"/>
        <w:bottom w:val="none" w:sz="0" w:space="0" w:color="auto"/>
        <w:right w:val="none" w:sz="0" w:space="0" w:color="auto"/>
      </w:divBdr>
    </w:div>
    <w:div w:id="83035745">
      <w:bodyDiv w:val="1"/>
      <w:marLeft w:val="0"/>
      <w:marRight w:val="0"/>
      <w:marTop w:val="0"/>
      <w:marBottom w:val="0"/>
      <w:divBdr>
        <w:top w:val="none" w:sz="0" w:space="0" w:color="auto"/>
        <w:left w:val="none" w:sz="0" w:space="0" w:color="auto"/>
        <w:bottom w:val="none" w:sz="0" w:space="0" w:color="auto"/>
        <w:right w:val="none" w:sz="0" w:space="0" w:color="auto"/>
      </w:divBdr>
    </w:div>
    <w:div w:id="100611053">
      <w:bodyDiv w:val="1"/>
      <w:marLeft w:val="0"/>
      <w:marRight w:val="0"/>
      <w:marTop w:val="0"/>
      <w:marBottom w:val="0"/>
      <w:divBdr>
        <w:top w:val="none" w:sz="0" w:space="0" w:color="auto"/>
        <w:left w:val="none" w:sz="0" w:space="0" w:color="auto"/>
        <w:bottom w:val="none" w:sz="0" w:space="0" w:color="auto"/>
        <w:right w:val="none" w:sz="0" w:space="0" w:color="auto"/>
      </w:divBdr>
      <w:divsChild>
        <w:div w:id="692615462">
          <w:marLeft w:val="480"/>
          <w:marRight w:val="0"/>
          <w:marTop w:val="0"/>
          <w:marBottom w:val="0"/>
          <w:divBdr>
            <w:top w:val="none" w:sz="0" w:space="0" w:color="auto"/>
            <w:left w:val="none" w:sz="0" w:space="0" w:color="auto"/>
            <w:bottom w:val="none" w:sz="0" w:space="0" w:color="auto"/>
            <w:right w:val="none" w:sz="0" w:space="0" w:color="auto"/>
          </w:divBdr>
        </w:div>
        <w:div w:id="568157055">
          <w:marLeft w:val="480"/>
          <w:marRight w:val="0"/>
          <w:marTop w:val="0"/>
          <w:marBottom w:val="0"/>
          <w:divBdr>
            <w:top w:val="none" w:sz="0" w:space="0" w:color="auto"/>
            <w:left w:val="none" w:sz="0" w:space="0" w:color="auto"/>
            <w:bottom w:val="none" w:sz="0" w:space="0" w:color="auto"/>
            <w:right w:val="none" w:sz="0" w:space="0" w:color="auto"/>
          </w:divBdr>
        </w:div>
        <w:div w:id="499543878">
          <w:marLeft w:val="480"/>
          <w:marRight w:val="0"/>
          <w:marTop w:val="0"/>
          <w:marBottom w:val="0"/>
          <w:divBdr>
            <w:top w:val="none" w:sz="0" w:space="0" w:color="auto"/>
            <w:left w:val="none" w:sz="0" w:space="0" w:color="auto"/>
            <w:bottom w:val="none" w:sz="0" w:space="0" w:color="auto"/>
            <w:right w:val="none" w:sz="0" w:space="0" w:color="auto"/>
          </w:divBdr>
        </w:div>
        <w:div w:id="229579760">
          <w:marLeft w:val="480"/>
          <w:marRight w:val="0"/>
          <w:marTop w:val="0"/>
          <w:marBottom w:val="0"/>
          <w:divBdr>
            <w:top w:val="none" w:sz="0" w:space="0" w:color="auto"/>
            <w:left w:val="none" w:sz="0" w:space="0" w:color="auto"/>
            <w:bottom w:val="none" w:sz="0" w:space="0" w:color="auto"/>
            <w:right w:val="none" w:sz="0" w:space="0" w:color="auto"/>
          </w:divBdr>
        </w:div>
        <w:div w:id="614558814">
          <w:marLeft w:val="480"/>
          <w:marRight w:val="0"/>
          <w:marTop w:val="0"/>
          <w:marBottom w:val="0"/>
          <w:divBdr>
            <w:top w:val="none" w:sz="0" w:space="0" w:color="auto"/>
            <w:left w:val="none" w:sz="0" w:space="0" w:color="auto"/>
            <w:bottom w:val="none" w:sz="0" w:space="0" w:color="auto"/>
            <w:right w:val="none" w:sz="0" w:space="0" w:color="auto"/>
          </w:divBdr>
        </w:div>
        <w:div w:id="1465737470">
          <w:marLeft w:val="480"/>
          <w:marRight w:val="0"/>
          <w:marTop w:val="0"/>
          <w:marBottom w:val="0"/>
          <w:divBdr>
            <w:top w:val="none" w:sz="0" w:space="0" w:color="auto"/>
            <w:left w:val="none" w:sz="0" w:space="0" w:color="auto"/>
            <w:bottom w:val="none" w:sz="0" w:space="0" w:color="auto"/>
            <w:right w:val="none" w:sz="0" w:space="0" w:color="auto"/>
          </w:divBdr>
        </w:div>
        <w:div w:id="2024473330">
          <w:marLeft w:val="480"/>
          <w:marRight w:val="0"/>
          <w:marTop w:val="0"/>
          <w:marBottom w:val="0"/>
          <w:divBdr>
            <w:top w:val="none" w:sz="0" w:space="0" w:color="auto"/>
            <w:left w:val="none" w:sz="0" w:space="0" w:color="auto"/>
            <w:bottom w:val="none" w:sz="0" w:space="0" w:color="auto"/>
            <w:right w:val="none" w:sz="0" w:space="0" w:color="auto"/>
          </w:divBdr>
        </w:div>
        <w:div w:id="380441659">
          <w:marLeft w:val="480"/>
          <w:marRight w:val="0"/>
          <w:marTop w:val="0"/>
          <w:marBottom w:val="0"/>
          <w:divBdr>
            <w:top w:val="none" w:sz="0" w:space="0" w:color="auto"/>
            <w:left w:val="none" w:sz="0" w:space="0" w:color="auto"/>
            <w:bottom w:val="none" w:sz="0" w:space="0" w:color="auto"/>
            <w:right w:val="none" w:sz="0" w:space="0" w:color="auto"/>
          </w:divBdr>
        </w:div>
        <w:div w:id="1830436793">
          <w:marLeft w:val="480"/>
          <w:marRight w:val="0"/>
          <w:marTop w:val="0"/>
          <w:marBottom w:val="0"/>
          <w:divBdr>
            <w:top w:val="none" w:sz="0" w:space="0" w:color="auto"/>
            <w:left w:val="none" w:sz="0" w:space="0" w:color="auto"/>
            <w:bottom w:val="none" w:sz="0" w:space="0" w:color="auto"/>
            <w:right w:val="none" w:sz="0" w:space="0" w:color="auto"/>
          </w:divBdr>
        </w:div>
        <w:div w:id="1927416508">
          <w:marLeft w:val="480"/>
          <w:marRight w:val="0"/>
          <w:marTop w:val="0"/>
          <w:marBottom w:val="0"/>
          <w:divBdr>
            <w:top w:val="none" w:sz="0" w:space="0" w:color="auto"/>
            <w:left w:val="none" w:sz="0" w:space="0" w:color="auto"/>
            <w:bottom w:val="none" w:sz="0" w:space="0" w:color="auto"/>
            <w:right w:val="none" w:sz="0" w:space="0" w:color="auto"/>
          </w:divBdr>
        </w:div>
        <w:div w:id="1908298686">
          <w:marLeft w:val="480"/>
          <w:marRight w:val="0"/>
          <w:marTop w:val="0"/>
          <w:marBottom w:val="0"/>
          <w:divBdr>
            <w:top w:val="none" w:sz="0" w:space="0" w:color="auto"/>
            <w:left w:val="none" w:sz="0" w:space="0" w:color="auto"/>
            <w:bottom w:val="none" w:sz="0" w:space="0" w:color="auto"/>
            <w:right w:val="none" w:sz="0" w:space="0" w:color="auto"/>
          </w:divBdr>
        </w:div>
        <w:div w:id="254171720">
          <w:marLeft w:val="480"/>
          <w:marRight w:val="0"/>
          <w:marTop w:val="0"/>
          <w:marBottom w:val="0"/>
          <w:divBdr>
            <w:top w:val="none" w:sz="0" w:space="0" w:color="auto"/>
            <w:left w:val="none" w:sz="0" w:space="0" w:color="auto"/>
            <w:bottom w:val="none" w:sz="0" w:space="0" w:color="auto"/>
            <w:right w:val="none" w:sz="0" w:space="0" w:color="auto"/>
          </w:divBdr>
        </w:div>
        <w:div w:id="1559627455">
          <w:marLeft w:val="480"/>
          <w:marRight w:val="0"/>
          <w:marTop w:val="0"/>
          <w:marBottom w:val="0"/>
          <w:divBdr>
            <w:top w:val="none" w:sz="0" w:space="0" w:color="auto"/>
            <w:left w:val="none" w:sz="0" w:space="0" w:color="auto"/>
            <w:bottom w:val="none" w:sz="0" w:space="0" w:color="auto"/>
            <w:right w:val="none" w:sz="0" w:space="0" w:color="auto"/>
          </w:divBdr>
        </w:div>
        <w:div w:id="1535925793">
          <w:marLeft w:val="480"/>
          <w:marRight w:val="0"/>
          <w:marTop w:val="0"/>
          <w:marBottom w:val="0"/>
          <w:divBdr>
            <w:top w:val="none" w:sz="0" w:space="0" w:color="auto"/>
            <w:left w:val="none" w:sz="0" w:space="0" w:color="auto"/>
            <w:bottom w:val="none" w:sz="0" w:space="0" w:color="auto"/>
            <w:right w:val="none" w:sz="0" w:space="0" w:color="auto"/>
          </w:divBdr>
        </w:div>
        <w:div w:id="2071071265">
          <w:marLeft w:val="480"/>
          <w:marRight w:val="0"/>
          <w:marTop w:val="0"/>
          <w:marBottom w:val="0"/>
          <w:divBdr>
            <w:top w:val="none" w:sz="0" w:space="0" w:color="auto"/>
            <w:left w:val="none" w:sz="0" w:space="0" w:color="auto"/>
            <w:bottom w:val="none" w:sz="0" w:space="0" w:color="auto"/>
            <w:right w:val="none" w:sz="0" w:space="0" w:color="auto"/>
          </w:divBdr>
        </w:div>
        <w:div w:id="1043596924">
          <w:marLeft w:val="480"/>
          <w:marRight w:val="0"/>
          <w:marTop w:val="0"/>
          <w:marBottom w:val="0"/>
          <w:divBdr>
            <w:top w:val="none" w:sz="0" w:space="0" w:color="auto"/>
            <w:left w:val="none" w:sz="0" w:space="0" w:color="auto"/>
            <w:bottom w:val="none" w:sz="0" w:space="0" w:color="auto"/>
            <w:right w:val="none" w:sz="0" w:space="0" w:color="auto"/>
          </w:divBdr>
        </w:div>
        <w:div w:id="1100874957">
          <w:marLeft w:val="480"/>
          <w:marRight w:val="0"/>
          <w:marTop w:val="0"/>
          <w:marBottom w:val="0"/>
          <w:divBdr>
            <w:top w:val="none" w:sz="0" w:space="0" w:color="auto"/>
            <w:left w:val="none" w:sz="0" w:space="0" w:color="auto"/>
            <w:bottom w:val="none" w:sz="0" w:space="0" w:color="auto"/>
            <w:right w:val="none" w:sz="0" w:space="0" w:color="auto"/>
          </w:divBdr>
        </w:div>
        <w:div w:id="2146502284">
          <w:marLeft w:val="480"/>
          <w:marRight w:val="0"/>
          <w:marTop w:val="0"/>
          <w:marBottom w:val="0"/>
          <w:divBdr>
            <w:top w:val="none" w:sz="0" w:space="0" w:color="auto"/>
            <w:left w:val="none" w:sz="0" w:space="0" w:color="auto"/>
            <w:bottom w:val="none" w:sz="0" w:space="0" w:color="auto"/>
            <w:right w:val="none" w:sz="0" w:space="0" w:color="auto"/>
          </w:divBdr>
        </w:div>
        <w:div w:id="1177964739">
          <w:marLeft w:val="480"/>
          <w:marRight w:val="0"/>
          <w:marTop w:val="0"/>
          <w:marBottom w:val="0"/>
          <w:divBdr>
            <w:top w:val="none" w:sz="0" w:space="0" w:color="auto"/>
            <w:left w:val="none" w:sz="0" w:space="0" w:color="auto"/>
            <w:bottom w:val="none" w:sz="0" w:space="0" w:color="auto"/>
            <w:right w:val="none" w:sz="0" w:space="0" w:color="auto"/>
          </w:divBdr>
        </w:div>
        <w:div w:id="963584744">
          <w:marLeft w:val="480"/>
          <w:marRight w:val="0"/>
          <w:marTop w:val="0"/>
          <w:marBottom w:val="0"/>
          <w:divBdr>
            <w:top w:val="none" w:sz="0" w:space="0" w:color="auto"/>
            <w:left w:val="none" w:sz="0" w:space="0" w:color="auto"/>
            <w:bottom w:val="none" w:sz="0" w:space="0" w:color="auto"/>
            <w:right w:val="none" w:sz="0" w:space="0" w:color="auto"/>
          </w:divBdr>
        </w:div>
        <w:div w:id="166671682">
          <w:marLeft w:val="480"/>
          <w:marRight w:val="0"/>
          <w:marTop w:val="0"/>
          <w:marBottom w:val="0"/>
          <w:divBdr>
            <w:top w:val="none" w:sz="0" w:space="0" w:color="auto"/>
            <w:left w:val="none" w:sz="0" w:space="0" w:color="auto"/>
            <w:bottom w:val="none" w:sz="0" w:space="0" w:color="auto"/>
            <w:right w:val="none" w:sz="0" w:space="0" w:color="auto"/>
          </w:divBdr>
        </w:div>
        <w:div w:id="1883782426">
          <w:marLeft w:val="480"/>
          <w:marRight w:val="0"/>
          <w:marTop w:val="0"/>
          <w:marBottom w:val="0"/>
          <w:divBdr>
            <w:top w:val="none" w:sz="0" w:space="0" w:color="auto"/>
            <w:left w:val="none" w:sz="0" w:space="0" w:color="auto"/>
            <w:bottom w:val="none" w:sz="0" w:space="0" w:color="auto"/>
            <w:right w:val="none" w:sz="0" w:space="0" w:color="auto"/>
          </w:divBdr>
        </w:div>
        <w:div w:id="1661154047">
          <w:marLeft w:val="480"/>
          <w:marRight w:val="0"/>
          <w:marTop w:val="0"/>
          <w:marBottom w:val="0"/>
          <w:divBdr>
            <w:top w:val="none" w:sz="0" w:space="0" w:color="auto"/>
            <w:left w:val="none" w:sz="0" w:space="0" w:color="auto"/>
            <w:bottom w:val="none" w:sz="0" w:space="0" w:color="auto"/>
            <w:right w:val="none" w:sz="0" w:space="0" w:color="auto"/>
          </w:divBdr>
        </w:div>
        <w:div w:id="797649336">
          <w:marLeft w:val="480"/>
          <w:marRight w:val="0"/>
          <w:marTop w:val="0"/>
          <w:marBottom w:val="0"/>
          <w:divBdr>
            <w:top w:val="none" w:sz="0" w:space="0" w:color="auto"/>
            <w:left w:val="none" w:sz="0" w:space="0" w:color="auto"/>
            <w:bottom w:val="none" w:sz="0" w:space="0" w:color="auto"/>
            <w:right w:val="none" w:sz="0" w:space="0" w:color="auto"/>
          </w:divBdr>
        </w:div>
        <w:div w:id="433594319">
          <w:marLeft w:val="480"/>
          <w:marRight w:val="0"/>
          <w:marTop w:val="0"/>
          <w:marBottom w:val="0"/>
          <w:divBdr>
            <w:top w:val="none" w:sz="0" w:space="0" w:color="auto"/>
            <w:left w:val="none" w:sz="0" w:space="0" w:color="auto"/>
            <w:bottom w:val="none" w:sz="0" w:space="0" w:color="auto"/>
            <w:right w:val="none" w:sz="0" w:space="0" w:color="auto"/>
          </w:divBdr>
        </w:div>
        <w:div w:id="1364862307">
          <w:marLeft w:val="480"/>
          <w:marRight w:val="0"/>
          <w:marTop w:val="0"/>
          <w:marBottom w:val="0"/>
          <w:divBdr>
            <w:top w:val="none" w:sz="0" w:space="0" w:color="auto"/>
            <w:left w:val="none" w:sz="0" w:space="0" w:color="auto"/>
            <w:bottom w:val="none" w:sz="0" w:space="0" w:color="auto"/>
            <w:right w:val="none" w:sz="0" w:space="0" w:color="auto"/>
          </w:divBdr>
        </w:div>
        <w:div w:id="1909880966">
          <w:marLeft w:val="480"/>
          <w:marRight w:val="0"/>
          <w:marTop w:val="0"/>
          <w:marBottom w:val="0"/>
          <w:divBdr>
            <w:top w:val="none" w:sz="0" w:space="0" w:color="auto"/>
            <w:left w:val="none" w:sz="0" w:space="0" w:color="auto"/>
            <w:bottom w:val="none" w:sz="0" w:space="0" w:color="auto"/>
            <w:right w:val="none" w:sz="0" w:space="0" w:color="auto"/>
          </w:divBdr>
        </w:div>
        <w:div w:id="1827668710">
          <w:marLeft w:val="480"/>
          <w:marRight w:val="0"/>
          <w:marTop w:val="0"/>
          <w:marBottom w:val="0"/>
          <w:divBdr>
            <w:top w:val="none" w:sz="0" w:space="0" w:color="auto"/>
            <w:left w:val="none" w:sz="0" w:space="0" w:color="auto"/>
            <w:bottom w:val="none" w:sz="0" w:space="0" w:color="auto"/>
            <w:right w:val="none" w:sz="0" w:space="0" w:color="auto"/>
          </w:divBdr>
        </w:div>
        <w:div w:id="79371842">
          <w:marLeft w:val="480"/>
          <w:marRight w:val="0"/>
          <w:marTop w:val="0"/>
          <w:marBottom w:val="0"/>
          <w:divBdr>
            <w:top w:val="none" w:sz="0" w:space="0" w:color="auto"/>
            <w:left w:val="none" w:sz="0" w:space="0" w:color="auto"/>
            <w:bottom w:val="none" w:sz="0" w:space="0" w:color="auto"/>
            <w:right w:val="none" w:sz="0" w:space="0" w:color="auto"/>
          </w:divBdr>
        </w:div>
        <w:div w:id="1565943804">
          <w:marLeft w:val="480"/>
          <w:marRight w:val="0"/>
          <w:marTop w:val="0"/>
          <w:marBottom w:val="0"/>
          <w:divBdr>
            <w:top w:val="none" w:sz="0" w:space="0" w:color="auto"/>
            <w:left w:val="none" w:sz="0" w:space="0" w:color="auto"/>
            <w:bottom w:val="none" w:sz="0" w:space="0" w:color="auto"/>
            <w:right w:val="none" w:sz="0" w:space="0" w:color="auto"/>
          </w:divBdr>
        </w:div>
        <w:div w:id="1466465008">
          <w:marLeft w:val="480"/>
          <w:marRight w:val="0"/>
          <w:marTop w:val="0"/>
          <w:marBottom w:val="0"/>
          <w:divBdr>
            <w:top w:val="none" w:sz="0" w:space="0" w:color="auto"/>
            <w:left w:val="none" w:sz="0" w:space="0" w:color="auto"/>
            <w:bottom w:val="none" w:sz="0" w:space="0" w:color="auto"/>
            <w:right w:val="none" w:sz="0" w:space="0" w:color="auto"/>
          </w:divBdr>
        </w:div>
        <w:div w:id="410085760">
          <w:marLeft w:val="480"/>
          <w:marRight w:val="0"/>
          <w:marTop w:val="0"/>
          <w:marBottom w:val="0"/>
          <w:divBdr>
            <w:top w:val="none" w:sz="0" w:space="0" w:color="auto"/>
            <w:left w:val="none" w:sz="0" w:space="0" w:color="auto"/>
            <w:bottom w:val="none" w:sz="0" w:space="0" w:color="auto"/>
            <w:right w:val="none" w:sz="0" w:space="0" w:color="auto"/>
          </w:divBdr>
        </w:div>
        <w:div w:id="658121551">
          <w:marLeft w:val="480"/>
          <w:marRight w:val="0"/>
          <w:marTop w:val="0"/>
          <w:marBottom w:val="0"/>
          <w:divBdr>
            <w:top w:val="none" w:sz="0" w:space="0" w:color="auto"/>
            <w:left w:val="none" w:sz="0" w:space="0" w:color="auto"/>
            <w:bottom w:val="none" w:sz="0" w:space="0" w:color="auto"/>
            <w:right w:val="none" w:sz="0" w:space="0" w:color="auto"/>
          </w:divBdr>
        </w:div>
        <w:div w:id="1634796482">
          <w:marLeft w:val="480"/>
          <w:marRight w:val="0"/>
          <w:marTop w:val="0"/>
          <w:marBottom w:val="0"/>
          <w:divBdr>
            <w:top w:val="none" w:sz="0" w:space="0" w:color="auto"/>
            <w:left w:val="none" w:sz="0" w:space="0" w:color="auto"/>
            <w:bottom w:val="none" w:sz="0" w:space="0" w:color="auto"/>
            <w:right w:val="none" w:sz="0" w:space="0" w:color="auto"/>
          </w:divBdr>
        </w:div>
        <w:div w:id="2004620536">
          <w:marLeft w:val="480"/>
          <w:marRight w:val="0"/>
          <w:marTop w:val="0"/>
          <w:marBottom w:val="0"/>
          <w:divBdr>
            <w:top w:val="none" w:sz="0" w:space="0" w:color="auto"/>
            <w:left w:val="none" w:sz="0" w:space="0" w:color="auto"/>
            <w:bottom w:val="none" w:sz="0" w:space="0" w:color="auto"/>
            <w:right w:val="none" w:sz="0" w:space="0" w:color="auto"/>
          </w:divBdr>
        </w:div>
        <w:div w:id="2119912780">
          <w:marLeft w:val="480"/>
          <w:marRight w:val="0"/>
          <w:marTop w:val="0"/>
          <w:marBottom w:val="0"/>
          <w:divBdr>
            <w:top w:val="none" w:sz="0" w:space="0" w:color="auto"/>
            <w:left w:val="none" w:sz="0" w:space="0" w:color="auto"/>
            <w:bottom w:val="none" w:sz="0" w:space="0" w:color="auto"/>
            <w:right w:val="none" w:sz="0" w:space="0" w:color="auto"/>
          </w:divBdr>
        </w:div>
        <w:div w:id="100957752">
          <w:marLeft w:val="480"/>
          <w:marRight w:val="0"/>
          <w:marTop w:val="0"/>
          <w:marBottom w:val="0"/>
          <w:divBdr>
            <w:top w:val="none" w:sz="0" w:space="0" w:color="auto"/>
            <w:left w:val="none" w:sz="0" w:space="0" w:color="auto"/>
            <w:bottom w:val="none" w:sz="0" w:space="0" w:color="auto"/>
            <w:right w:val="none" w:sz="0" w:space="0" w:color="auto"/>
          </w:divBdr>
        </w:div>
        <w:div w:id="1381855111">
          <w:marLeft w:val="480"/>
          <w:marRight w:val="0"/>
          <w:marTop w:val="0"/>
          <w:marBottom w:val="0"/>
          <w:divBdr>
            <w:top w:val="none" w:sz="0" w:space="0" w:color="auto"/>
            <w:left w:val="none" w:sz="0" w:space="0" w:color="auto"/>
            <w:bottom w:val="none" w:sz="0" w:space="0" w:color="auto"/>
            <w:right w:val="none" w:sz="0" w:space="0" w:color="auto"/>
          </w:divBdr>
        </w:div>
        <w:div w:id="2110732759">
          <w:marLeft w:val="480"/>
          <w:marRight w:val="0"/>
          <w:marTop w:val="0"/>
          <w:marBottom w:val="0"/>
          <w:divBdr>
            <w:top w:val="none" w:sz="0" w:space="0" w:color="auto"/>
            <w:left w:val="none" w:sz="0" w:space="0" w:color="auto"/>
            <w:bottom w:val="none" w:sz="0" w:space="0" w:color="auto"/>
            <w:right w:val="none" w:sz="0" w:space="0" w:color="auto"/>
          </w:divBdr>
        </w:div>
        <w:div w:id="1755975708">
          <w:marLeft w:val="480"/>
          <w:marRight w:val="0"/>
          <w:marTop w:val="0"/>
          <w:marBottom w:val="0"/>
          <w:divBdr>
            <w:top w:val="none" w:sz="0" w:space="0" w:color="auto"/>
            <w:left w:val="none" w:sz="0" w:space="0" w:color="auto"/>
            <w:bottom w:val="none" w:sz="0" w:space="0" w:color="auto"/>
            <w:right w:val="none" w:sz="0" w:space="0" w:color="auto"/>
          </w:divBdr>
        </w:div>
        <w:div w:id="993682906">
          <w:marLeft w:val="480"/>
          <w:marRight w:val="0"/>
          <w:marTop w:val="0"/>
          <w:marBottom w:val="0"/>
          <w:divBdr>
            <w:top w:val="none" w:sz="0" w:space="0" w:color="auto"/>
            <w:left w:val="none" w:sz="0" w:space="0" w:color="auto"/>
            <w:bottom w:val="none" w:sz="0" w:space="0" w:color="auto"/>
            <w:right w:val="none" w:sz="0" w:space="0" w:color="auto"/>
          </w:divBdr>
        </w:div>
        <w:div w:id="1252735597">
          <w:marLeft w:val="480"/>
          <w:marRight w:val="0"/>
          <w:marTop w:val="0"/>
          <w:marBottom w:val="0"/>
          <w:divBdr>
            <w:top w:val="none" w:sz="0" w:space="0" w:color="auto"/>
            <w:left w:val="none" w:sz="0" w:space="0" w:color="auto"/>
            <w:bottom w:val="none" w:sz="0" w:space="0" w:color="auto"/>
            <w:right w:val="none" w:sz="0" w:space="0" w:color="auto"/>
          </w:divBdr>
        </w:div>
        <w:div w:id="2077435483">
          <w:marLeft w:val="480"/>
          <w:marRight w:val="0"/>
          <w:marTop w:val="0"/>
          <w:marBottom w:val="0"/>
          <w:divBdr>
            <w:top w:val="none" w:sz="0" w:space="0" w:color="auto"/>
            <w:left w:val="none" w:sz="0" w:space="0" w:color="auto"/>
            <w:bottom w:val="none" w:sz="0" w:space="0" w:color="auto"/>
            <w:right w:val="none" w:sz="0" w:space="0" w:color="auto"/>
          </w:divBdr>
        </w:div>
        <w:div w:id="1424183497">
          <w:marLeft w:val="480"/>
          <w:marRight w:val="0"/>
          <w:marTop w:val="0"/>
          <w:marBottom w:val="0"/>
          <w:divBdr>
            <w:top w:val="none" w:sz="0" w:space="0" w:color="auto"/>
            <w:left w:val="none" w:sz="0" w:space="0" w:color="auto"/>
            <w:bottom w:val="none" w:sz="0" w:space="0" w:color="auto"/>
            <w:right w:val="none" w:sz="0" w:space="0" w:color="auto"/>
          </w:divBdr>
        </w:div>
        <w:div w:id="954604521">
          <w:marLeft w:val="480"/>
          <w:marRight w:val="0"/>
          <w:marTop w:val="0"/>
          <w:marBottom w:val="0"/>
          <w:divBdr>
            <w:top w:val="none" w:sz="0" w:space="0" w:color="auto"/>
            <w:left w:val="none" w:sz="0" w:space="0" w:color="auto"/>
            <w:bottom w:val="none" w:sz="0" w:space="0" w:color="auto"/>
            <w:right w:val="none" w:sz="0" w:space="0" w:color="auto"/>
          </w:divBdr>
        </w:div>
        <w:div w:id="1878005535">
          <w:marLeft w:val="480"/>
          <w:marRight w:val="0"/>
          <w:marTop w:val="0"/>
          <w:marBottom w:val="0"/>
          <w:divBdr>
            <w:top w:val="none" w:sz="0" w:space="0" w:color="auto"/>
            <w:left w:val="none" w:sz="0" w:space="0" w:color="auto"/>
            <w:bottom w:val="none" w:sz="0" w:space="0" w:color="auto"/>
            <w:right w:val="none" w:sz="0" w:space="0" w:color="auto"/>
          </w:divBdr>
        </w:div>
        <w:div w:id="1716395230">
          <w:marLeft w:val="480"/>
          <w:marRight w:val="0"/>
          <w:marTop w:val="0"/>
          <w:marBottom w:val="0"/>
          <w:divBdr>
            <w:top w:val="none" w:sz="0" w:space="0" w:color="auto"/>
            <w:left w:val="none" w:sz="0" w:space="0" w:color="auto"/>
            <w:bottom w:val="none" w:sz="0" w:space="0" w:color="auto"/>
            <w:right w:val="none" w:sz="0" w:space="0" w:color="auto"/>
          </w:divBdr>
        </w:div>
        <w:div w:id="2005626305">
          <w:marLeft w:val="480"/>
          <w:marRight w:val="0"/>
          <w:marTop w:val="0"/>
          <w:marBottom w:val="0"/>
          <w:divBdr>
            <w:top w:val="none" w:sz="0" w:space="0" w:color="auto"/>
            <w:left w:val="none" w:sz="0" w:space="0" w:color="auto"/>
            <w:bottom w:val="none" w:sz="0" w:space="0" w:color="auto"/>
            <w:right w:val="none" w:sz="0" w:space="0" w:color="auto"/>
          </w:divBdr>
        </w:div>
        <w:div w:id="52773844">
          <w:marLeft w:val="480"/>
          <w:marRight w:val="0"/>
          <w:marTop w:val="0"/>
          <w:marBottom w:val="0"/>
          <w:divBdr>
            <w:top w:val="none" w:sz="0" w:space="0" w:color="auto"/>
            <w:left w:val="none" w:sz="0" w:space="0" w:color="auto"/>
            <w:bottom w:val="none" w:sz="0" w:space="0" w:color="auto"/>
            <w:right w:val="none" w:sz="0" w:space="0" w:color="auto"/>
          </w:divBdr>
        </w:div>
        <w:div w:id="1536651053">
          <w:marLeft w:val="480"/>
          <w:marRight w:val="0"/>
          <w:marTop w:val="0"/>
          <w:marBottom w:val="0"/>
          <w:divBdr>
            <w:top w:val="none" w:sz="0" w:space="0" w:color="auto"/>
            <w:left w:val="none" w:sz="0" w:space="0" w:color="auto"/>
            <w:bottom w:val="none" w:sz="0" w:space="0" w:color="auto"/>
            <w:right w:val="none" w:sz="0" w:space="0" w:color="auto"/>
          </w:divBdr>
        </w:div>
        <w:div w:id="1489520407">
          <w:marLeft w:val="480"/>
          <w:marRight w:val="0"/>
          <w:marTop w:val="0"/>
          <w:marBottom w:val="0"/>
          <w:divBdr>
            <w:top w:val="none" w:sz="0" w:space="0" w:color="auto"/>
            <w:left w:val="none" w:sz="0" w:space="0" w:color="auto"/>
            <w:bottom w:val="none" w:sz="0" w:space="0" w:color="auto"/>
            <w:right w:val="none" w:sz="0" w:space="0" w:color="auto"/>
          </w:divBdr>
        </w:div>
        <w:div w:id="1405302187">
          <w:marLeft w:val="480"/>
          <w:marRight w:val="0"/>
          <w:marTop w:val="0"/>
          <w:marBottom w:val="0"/>
          <w:divBdr>
            <w:top w:val="none" w:sz="0" w:space="0" w:color="auto"/>
            <w:left w:val="none" w:sz="0" w:space="0" w:color="auto"/>
            <w:bottom w:val="none" w:sz="0" w:space="0" w:color="auto"/>
            <w:right w:val="none" w:sz="0" w:space="0" w:color="auto"/>
          </w:divBdr>
        </w:div>
        <w:div w:id="465392249">
          <w:marLeft w:val="480"/>
          <w:marRight w:val="0"/>
          <w:marTop w:val="0"/>
          <w:marBottom w:val="0"/>
          <w:divBdr>
            <w:top w:val="none" w:sz="0" w:space="0" w:color="auto"/>
            <w:left w:val="none" w:sz="0" w:space="0" w:color="auto"/>
            <w:bottom w:val="none" w:sz="0" w:space="0" w:color="auto"/>
            <w:right w:val="none" w:sz="0" w:space="0" w:color="auto"/>
          </w:divBdr>
        </w:div>
        <w:div w:id="943418904">
          <w:marLeft w:val="480"/>
          <w:marRight w:val="0"/>
          <w:marTop w:val="0"/>
          <w:marBottom w:val="0"/>
          <w:divBdr>
            <w:top w:val="none" w:sz="0" w:space="0" w:color="auto"/>
            <w:left w:val="none" w:sz="0" w:space="0" w:color="auto"/>
            <w:bottom w:val="none" w:sz="0" w:space="0" w:color="auto"/>
            <w:right w:val="none" w:sz="0" w:space="0" w:color="auto"/>
          </w:divBdr>
        </w:div>
        <w:div w:id="1567187036">
          <w:marLeft w:val="480"/>
          <w:marRight w:val="0"/>
          <w:marTop w:val="0"/>
          <w:marBottom w:val="0"/>
          <w:divBdr>
            <w:top w:val="none" w:sz="0" w:space="0" w:color="auto"/>
            <w:left w:val="none" w:sz="0" w:space="0" w:color="auto"/>
            <w:bottom w:val="none" w:sz="0" w:space="0" w:color="auto"/>
            <w:right w:val="none" w:sz="0" w:space="0" w:color="auto"/>
          </w:divBdr>
        </w:div>
        <w:div w:id="1893735875">
          <w:marLeft w:val="480"/>
          <w:marRight w:val="0"/>
          <w:marTop w:val="0"/>
          <w:marBottom w:val="0"/>
          <w:divBdr>
            <w:top w:val="none" w:sz="0" w:space="0" w:color="auto"/>
            <w:left w:val="none" w:sz="0" w:space="0" w:color="auto"/>
            <w:bottom w:val="none" w:sz="0" w:space="0" w:color="auto"/>
            <w:right w:val="none" w:sz="0" w:space="0" w:color="auto"/>
          </w:divBdr>
        </w:div>
        <w:div w:id="2108691537">
          <w:marLeft w:val="480"/>
          <w:marRight w:val="0"/>
          <w:marTop w:val="0"/>
          <w:marBottom w:val="0"/>
          <w:divBdr>
            <w:top w:val="none" w:sz="0" w:space="0" w:color="auto"/>
            <w:left w:val="none" w:sz="0" w:space="0" w:color="auto"/>
            <w:bottom w:val="none" w:sz="0" w:space="0" w:color="auto"/>
            <w:right w:val="none" w:sz="0" w:space="0" w:color="auto"/>
          </w:divBdr>
        </w:div>
        <w:div w:id="119804973">
          <w:marLeft w:val="480"/>
          <w:marRight w:val="0"/>
          <w:marTop w:val="0"/>
          <w:marBottom w:val="0"/>
          <w:divBdr>
            <w:top w:val="none" w:sz="0" w:space="0" w:color="auto"/>
            <w:left w:val="none" w:sz="0" w:space="0" w:color="auto"/>
            <w:bottom w:val="none" w:sz="0" w:space="0" w:color="auto"/>
            <w:right w:val="none" w:sz="0" w:space="0" w:color="auto"/>
          </w:divBdr>
        </w:div>
        <w:div w:id="649597498">
          <w:marLeft w:val="480"/>
          <w:marRight w:val="0"/>
          <w:marTop w:val="0"/>
          <w:marBottom w:val="0"/>
          <w:divBdr>
            <w:top w:val="none" w:sz="0" w:space="0" w:color="auto"/>
            <w:left w:val="none" w:sz="0" w:space="0" w:color="auto"/>
            <w:bottom w:val="none" w:sz="0" w:space="0" w:color="auto"/>
            <w:right w:val="none" w:sz="0" w:space="0" w:color="auto"/>
          </w:divBdr>
        </w:div>
        <w:div w:id="759109419">
          <w:marLeft w:val="480"/>
          <w:marRight w:val="0"/>
          <w:marTop w:val="0"/>
          <w:marBottom w:val="0"/>
          <w:divBdr>
            <w:top w:val="none" w:sz="0" w:space="0" w:color="auto"/>
            <w:left w:val="none" w:sz="0" w:space="0" w:color="auto"/>
            <w:bottom w:val="none" w:sz="0" w:space="0" w:color="auto"/>
            <w:right w:val="none" w:sz="0" w:space="0" w:color="auto"/>
          </w:divBdr>
        </w:div>
        <w:div w:id="1635796242">
          <w:marLeft w:val="480"/>
          <w:marRight w:val="0"/>
          <w:marTop w:val="0"/>
          <w:marBottom w:val="0"/>
          <w:divBdr>
            <w:top w:val="none" w:sz="0" w:space="0" w:color="auto"/>
            <w:left w:val="none" w:sz="0" w:space="0" w:color="auto"/>
            <w:bottom w:val="none" w:sz="0" w:space="0" w:color="auto"/>
            <w:right w:val="none" w:sz="0" w:space="0" w:color="auto"/>
          </w:divBdr>
        </w:div>
        <w:div w:id="326906057">
          <w:marLeft w:val="480"/>
          <w:marRight w:val="0"/>
          <w:marTop w:val="0"/>
          <w:marBottom w:val="0"/>
          <w:divBdr>
            <w:top w:val="none" w:sz="0" w:space="0" w:color="auto"/>
            <w:left w:val="none" w:sz="0" w:space="0" w:color="auto"/>
            <w:bottom w:val="none" w:sz="0" w:space="0" w:color="auto"/>
            <w:right w:val="none" w:sz="0" w:space="0" w:color="auto"/>
          </w:divBdr>
        </w:div>
        <w:div w:id="1535270634">
          <w:marLeft w:val="480"/>
          <w:marRight w:val="0"/>
          <w:marTop w:val="0"/>
          <w:marBottom w:val="0"/>
          <w:divBdr>
            <w:top w:val="none" w:sz="0" w:space="0" w:color="auto"/>
            <w:left w:val="none" w:sz="0" w:space="0" w:color="auto"/>
            <w:bottom w:val="none" w:sz="0" w:space="0" w:color="auto"/>
            <w:right w:val="none" w:sz="0" w:space="0" w:color="auto"/>
          </w:divBdr>
        </w:div>
        <w:div w:id="2026712252">
          <w:marLeft w:val="480"/>
          <w:marRight w:val="0"/>
          <w:marTop w:val="0"/>
          <w:marBottom w:val="0"/>
          <w:divBdr>
            <w:top w:val="none" w:sz="0" w:space="0" w:color="auto"/>
            <w:left w:val="none" w:sz="0" w:space="0" w:color="auto"/>
            <w:bottom w:val="none" w:sz="0" w:space="0" w:color="auto"/>
            <w:right w:val="none" w:sz="0" w:space="0" w:color="auto"/>
          </w:divBdr>
        </w:div>
        <w:div w:id="484588735">
          <w:marLeft w:val="480"/>
          <w:marRight w:val="0"/>
          <w:marTop w:val="0"/>
          <w:marBottom w:val="0"/>
          <w:divBdr>
            <w:top w:val="none" w:sz="0" w:space="0" w:color="auto"/>
            <w:left w:val="none" w:sz="0" w:space="0" w:color="auto"/>
            <w:bottom w:val="none" w:sz="0" w:space="0" w:color="auto"/>
            <w:right w:val="none" w:sz="0" w:space="0" w:color="auto"/>
          </w:divBdr>
        </w:div>
        <w:div w:id="1769084376">
          <w:marLeft w:val="480"/>
          <w:marRight w:val="0"/>
          <w:marTop w:val="0"/>
          <w:marBottom w:val="0"/>
          <w:divBdr>
            <w:top w:val="none" w:sz="0" w:space="0" w:color="auto"/>
            <w:left w:val="none" w:sz="0" w:space="0" w:color="auto"/>
            <w:bottom w:val="none" w:sz="0" w:space="0" w:color="auto"/>
            <w:right w:val="none" w:sz="0" w:space="0" w:color="auto"/>
          </w:divBdr>
        </w:div>
        <w:div w:id="2000692481">
          <w:marLeft w:val="480"/>
          <w:marRight w:val="0"/>
          <w:marTop w:val="0"/>
          <w:marBottom w:val="0"/>
          <w:divBdr>
            <w:top w:val="none" w:sz="0" w:space="0" w:color="auto"/>
            <w:left w:val="none" w:sz="0" w:space="0" w:color="auto"/>
            <w:bottom w:val="none" w:sz="0" w:space="0" w:color="auto"/>
            <w:right w:val="none" w:sz="0" w:space="0" w:color="auto"/>
          </w:divBdr>
        </w:div>
        <w:div w:id="100691213">
          <w:marLeft w:val="480"/>
          <w:marRight w:val="0"/>
          <w:marTop w:val="0"/>
          <w:marBottom w:val="0"/>
          <w:divBdr>
            <w:top w:val="none" w:sz="0" w:space="0" w:color="auto"/>
            <w:left w:val="none" w:sz="0" w:space="0" w:color="auto"/>
            <w:bottom w:val="none" w:sz="0" w:space="0" w:color="auto"/>
            <w:right w:val="none" w:sz="0" w:space="0" w:color="auto"/>
          </w:divBdr>
        </w:div>
        <w:div w:id="151068088">
          <w:marLeft w:val="480"/>
          <w:marRight w:val="0"/>
          <w:marTop w:val="0"/>
          <w:marBottom w:val="0"/>
          <w:divBdr>
            <w:top w:val="none" w:sz="0" w:space="0" w:color="auto"/>
            <w:left w:val="none" w:sz="0" w:space="0" w:color="auto"/>
            <w:bottom w:val="none" w:sz="0" w:space="0" w:color="auto"/>
            <w:right w:val="none" w:sz="0" w:space="0" w:color="auto"/>
          </w:divBdr>
        </w:div>
        <w:div w:id="1778715867">
          <w:marLeft w:val="480"/>
          <w:marRight w:val="0"/>
          <w:marTop w:val="0"/>
          <w:marBottom w:val="0"/>
          <w:divBdr>
            <w:top w:val="none" w:sz="0" w:space="0" w:color="auto"/>
            <w:left w:val="none" w:sz="0" w:space="0" w:color="auto"/>
            <w:bottom w:val="none" w:sz="0" w:space="0" w:color="auto"/>
            <w:right w:val="none" w:sz="0" w:space="0" w:color="auto"/>
          </w:divBdr>
        </w:div>
        <w:div w:id="1347824992">
          <w:marLeft w:val="480"/>
          <w:marRight w:val="0"/>
          <w:marTop w:val="0"/>
          <w:marBottom w:val="0"/>
          <w:divBdr>
            <w:top w:val="none" w:sz="0" w:space="0" w:color="auto"/>
            <w:left w:val="none" w:sz="0" w:space="0" w:color="auto"/>
            <w:bottom w:val="none" w:sz="0" w:space="0" w:color="auto"/>
            <w:right w:val="none" w:sz="0" w:space="0" w:color="auto"/>
          </w:divBdr>
        </w:div>
        <w:div w:id="1300921468">
          <w:marLeft w:val="480"/>
          <w:marRight w:val="0"/>
          <w:marTop w:val="0"/>
          <w:marBottom w:val="0"/>
          <w:divBdr>
            <w:top w:val="none" w:sz="0" w:space="0" w:color="auto"/>
            <w:left w:val="none" w:sz="0" w:space="0" w:color="auto"/>
            <w:bottom w:val="none" w:sz="0" w:space="0" w:color="auto"/>
            <w:right w:val="none" w:sz="0" w:space="0" w:color="auto"/>
          </w:divBdr>
        </w:div>
        <w:div w:id="1338384597">
          <w:marLeft w:val="480"/>
          <w:marRight w:val="0"/>
          <w:marTop w:val="0"/>
          <w:marBottom w:val="0"/>
          <w:divBdr>
            <w:top w:val="none" w:sz="0" w:space="0" w:color="auto"/>
            <w:left w:val="none" w:sz="0" w:space="0" w:color="auto"/>
            <w:bottom w:val="none" w:sz="0" w:space="0" w:color="auto"/>
            <w:right w:val="none" w:sz="0" w:space="0" w:color="auto"/>
          </w:divBdr>
        </w:div>
        <w:div w:id="251551429">
          <w:marLeft w:val="480"/>
          <w:marRight w:val="0"/>
          <w:marTop w:val="0"/>
          <w:marBottom w:val="0"/>
          <w:divBdr>
            <w:top w:val="none" w:sz="0" w:space="0" w:color="auto"/>
            <w:left w:val="none" w:sz="0" w:space="0" w:color="auto"/>
            <w:bottom w:val="none" w:sz="0" w:space="0" w:color="auto"/>
            <w:right w:val="none" w:sz="0" w:space="0" w:color="auto"/>
          </w:divBdr>
        </w:div>
        <w:div w:id="420034139">
          <w:marLeft w:val="480"/>
          <w:marRight w:val="0"/>
          <w:marTop w:val="0"/>
          <w:marBottom w:val="0"/>
          <w:divBdr>
            <w:top w:val="none" w:sz="0" w:space="0" w:color="auto"/>
            <w:left w:val="none" w:sz="0" w:space="0" w:color="auto"/>
            <w:bottom w:val="none" w:sz="0" w:space="0" w:color="auto"/>
            <w:right w:val="none" w:sz="0" w:space="0" w:color="auto"/>
          </w:divBdr>
        </w:div>
        <w:div w:id="300968401">
          <w:marLeft w:val="480"/>
          <w:marRight w:val="0"/>
          <w:marTop w:val="0"/>
          <w:marBottom w:val="0"/>
          <w:divBdr>
            <w:top w:val="none" w:sz="0" w:space="0" w:color="auto"/>
            <w:left w:val="none" w:sz="0" w:space="0" w:color="auto"/>
            <w:bottom w:val="none" w:sz="0" w:space="0" w:color="auto"/>
            <w:right w:val="none" w:sz="0" w:space="0" w:color="auto"/>
          </w:divBdr>
        </w:div>
        <w:div w:id="1276596175">
          <w:marLeft w:val="480"/>
          <w:marRight w:val="0"/>
          <w:marTop w:val="0"/>
          <w:marBottom w:val="0"/>
          <w:divBdr>
            <w:top w:val="none" w:sz="0" w:space="0" w:color="auto"/>
            <w:left w:val="none" w:sz="0" w:space="0" w:color="auto"/>
            <w:bottom w:val="none" w:sz="0" w:space="0" w:color="auto"/>
            <w:right w:val="none" w:sz="0" w:space="0" w:color="auto"/>
          </w:divBdr>
        </w:div>
        <w:div w:id="1538424226">
          <w:marLeft w:val="480"/>
          <w:marRight w:val="0"/>
          <w:marTop w:val="0"/>
          <w:marBottom w:val="0"/>
          <w:divBdr>
            <w:top w:val="none" w:sz="0" w:space="0" w:color="auto"/>
            <w:left w:val="none" w:sz="0" w:space="0" w:color="auto"/>
            <w:bottom w:val="none" w:sz="0" w:space="0" w:color="auto"/>
            <w:right w:val="none" w:sz="0" w:space="0" w:color="auto"/>
          </w:divBdr>
        </w:div>
        <w:div w:id="351305302">
          <w:marLeft w:val="480"/>
          <w:marRight w:val="0"/>
          <w:marTop w:val="0"/>
          <w:marBottom w:val="0"/>
          <w:divBdr>
            <w:top w:val="none" w:sz="0" w:space="0" w:color="auto"/>
            <w:left w:val="none" w:sz="0" w:space="0" w:color="auto"/>
            <w:bottom w:val="none" w:sz="0" w:space="0" w:color="auto"/>
            <w:right w:val="none" w:sz="0" w:space="0" w:color="auto"/>
          </w:divBdr>
        </w:div>
        <w:div w:id="633020206">
          <w:marLeft w:val="480"/>
          <w:marRight w:val="0"/>
          <w:marTop w:val="0"/>
          <w:marBottom w:val="0"/>
          <w:divBdr>
            <w:top w:val="none" w:sz="0" w:space="0" w:color="auto"/>
            <w:left w:val="none" w:sz="0" w:space="0" w:color="auto"/>
            <w:bottom w:val="none" w:sz="0" w:space="0" w:color="auto"/>
            <w:right w:val="none" w:sz="0" w:space="0" w:color="auto"/>
          </w:divBdr>
        </w:div>
        <w:div w:id="1215315662">
          <w:marLeft w:val="480"/>
          <w:marRight w:val="0"/>
          <w:marTop w:val="0"/>
          <w:marBottom w:val="0"/>
          <w:divBdr>
            <w:top w:val="none" w:sz="0" w:space="0" w:color="auto"/>
            <w:left w:val="none" w:sz="0" w:space="0" w:color="auto"/>
            <w:bottom w:val="none" w:sz="0" w:space="0" w:color="auto"/>
            <w:right w:val="none" w:sz="0" w:space="0" w:color="auto"/>
          </w:divBdr>
        </w:div>
        <w:div w:id="374739655">
          <w:marLeft w:val="480"/>
          <w:marRight w:val="0"/>
          <w:marTop w:val="0"/>
          <w:marBottom w:val="0"/>
          <w:divBdr>
            <w:top w:val="none" w:sz="0" w:space="0" w:color="auto"/>
            <w:left w:val="none" w:sz="0" w:space="0" w:color="auto"/>
            <w:bottom w:val="none" w:sz="0" w:space="0" w:color="auto"/>
            <w:right w:val="none" w:sz="0" w:space="0" w:color="auto"/>
          </w:divBdr>
        </w:div>
        <w:div w:id="191693864">
          <w:marLeft w:val="480"/>
          <w:marRight w:val="0"/>
          <w:marTop w:val="0"/>
          <w:marBottom w:val="0"/>
          <w:divBdr>
            <w:top w:val="none" w:sz="0" w:space="0" w:color="auto"/>
            <w:left w:val="none" w:sz="0" w:space="0" w:color="auto"/>
            <w:bottom w:val="none" w:sz="0" w:space="0" w:color="auto"/>
            <w:right w:val="none" w:sz="0" w:space="0" w:color="auto"/>
          </w:divBdr>
        </w:div>
        <w:div w:id="1900479391">
          <w:marLeft w:val="480"/>
          <w:marRight w:val="0"/>
          <w:marTop w:val="0"/>
          <w:marBottom w:val="0"/>
          <w:divBdr>
            <w:top w:val="none" w:sz="0" w:space="0" w:color="auto"/>
            <w:left w:val="none" w:sz="0" w:space="0" w:color="auto"/>
            <w:bottom w:val="none" w:sz="0" w:space="0" w:color="auto"/>
            <w:right w:val="none" w:sz="0" w:space="0" w:color="auto"/>
          </w:divBdr>
        </w:div>
        <w:div w:id="1592347436">
          <w:marLeft w:val="480"/>
          <w:marRight w:val="0"/>
          <w:marTop w:val="0"/>
          <w:marBottom w:val="0"/>
          <w:divBdr>
            <w:top w:val="none" w:sz="0" w:space="0" w:color="auto"/>
            <w:left w:val="none" w:sz="0" w:space="0" w:color="auto"/>
            <w:bottom w:val="none" w:sz="0" w:space="0" w:color="auto"/>
            <w:right w:val="none" w:sz="0" w:space="0" w:color="auto"/>
          </w:divBdr>
        </w:div>
        <w:div w:id="1906254851">
          <w:marLeft w:val="480"/>
          <w:marRight w:val="0"/>
          <w:marTop w:val="0"/>
          <w:marBottom w:val="0"/>
          <w:divBdr>
            <w:top w:val="none" w:sz="0" w:space="0" w:color="auto"/>
            <w:left w:val="none" w:sz="0" w:space="0" w:color="auto"/>
            <w:bottom w:val="none" w:sz="0" w:space="0" w:color="auto"/>
            <w:right w:val="none" w:sz="0" w:space="0" w:color="auto"/>
          </w:divBdr>
        </w:div>
        <w:div w:id="1292785162">
          <w:marLeft w:val="480"/>
          <w:marRight w:val="0"/>
          <w:marTop w:val="0"/>
          <w:marBottom w:val="0"/>
          <w:divBdr>
            <w:top w:val="none" w:sz="0" w:space="0" w:color="auto"/>
            <w:left w:val="none" w:sz="0" w:space="0" w:color="auto"/>
            <w:bottom w:val="none" w:sz="0" w:space="0" w:color="auto"/>
            <w:right w:val="none" w:sz="0" w:space="0" w:color="auto"/>
          </w:divBdr>
        </w:div>
        <w:div w:id="894970995">
          <w:marLeft w:val="480"/>
          <w:marRight w:val="0"/>
          <w:marTop w:val="0"/>
          <w:marBottom w:val="0"/>
          <w:divBdr>
            <w:top w:val="none" w:sz="0" w:space="0" w:color="auto"/>
            <w:left w:val="none" w:sz="0" w:space="0" w:color="auto"/>
            <w:bottom w:val="none" w:sz="0" w:space="0" w:color="auto"/>
            <w:right w:val="none" w:sz="0" w:space="0" w:color="auto"/>
          </w:divBdr>
        </w:div>
        <w:div w:id="1390151928">
          <w:marLeft w:val="480"/>
          <w:marRight w:val="0"/>
          <w:marTop w:val="0"/>
          <w:marBottom w:val="0"/>
          <w:divBdr>
            <w:top w:val="none" w:sz="0" w:space="0" w:color="auto"/>
            <w:left w:val="none" w:sz="0" w:space="0" w:color="auto"/>
            <w:bottom w:val="none" w:sz="0" w:space="0" w:color="auto"/>
            <w:right w:val="none" w:sz="0" w:space="0" w:color="auto"/>
          </w:divBdr>
        </w:div>
        <w:div w:id="1290160066">
          <w:marLeft w:val="480"/>
          <w:marRight w:val="0"/>
          <w:marTop w:val="0"/>
          <w:marBottom w:val="0"/>
          <w:divBdr>
            <w:top w:val="none" w:sz="0" w:space="0" w:color="auto"/>
            <w:left w:val="none" w:sz="0" w:space="0" w:color="auto"/>
            <w:bottom w:val="none" w:sz="0" w:space="0" w:color="auto"/>
            <w:right w:val="none" w:sz="0" w:space="0" w:color="auto"/>
          </w:divBdr>
        </w:div>
        <w:div w:id="895900527">
          <w:marLeft w:val="480"/>
          <w:marRight w:val="0"/>
          <w:marTop w:val="0"/>
          <w:marBottom w:val="0"/>
          <w:divBdr>
            <w:top w:val="none" w:sz="0" w:space="0" w:color="auto"/>
            <w:left w:val="none" w:sz="0" w:space="0" w:color="auto"/>
            <w:bottom w:val="none" w:sz="0" w:space="0" w:color="auto"/>
            <w:right w:val="none" w:sz="0" w:space="0" w:color="auto"/>
          </w:divBdr>
        </w:div>
        <w:div w:id="227156702">
          <w:marLeft w:val="480"/>
          <w:marRight w:val="0"/>
          <w:marTop w:val="0"/>
          <w:marBottom w:val="0"/>
          <w:divBdr>
            <w:top w:val="none" w:sz="0" w:space="0" w:color="auto"/>
            <w:left w:val="none" w:sz="0" w:space="0" w:color="auto"/>
            <w:bottom w:val="none" w:sz="0" w:space="0" w:color="auto"/>
            <w:right w:val="none" w:sz="0" w:space="0" w:color="auto"/>
          </w:divBdr>
        </w:div>
        <w:div w:id="74135114">
          <w:marLeft w:val="480"/>
          <w:marRight w:val="0"/>
          <w:marTop w:val="0"/>
          <w:marBottom w:val="0"/>
          <w:divBdr>
            <w:top w:val="none" w:sz="0" w:space="0" w:color="auto"/>
            <w:left w:val="none" w:sz="0" w:space="0" w:color="auto"/>
            <w:bottom w:val="none" w:sz="0" w:space="0" w:color="auto"/>
            <w:right w:val="none" w:sz="0" w:space="0" w:color="auto"/>
          </w:divBdr>
        </w:div>
        <w:div w:id="496310593">
          <w:marLeft w:val="480"/>
          <w:marRight w:val="0"/>
          <w:marTop w:val="0"/>
          <w:marBottom w:val="0"/>
          <w:divBdr>
            <w:top w:val="none" w:sz="0" w:space="0" w:color="auto"/>
            <w:left w:val="none" w:sz="0" w:space="0" w:color="auto"/>
            <w:bottom w:val="none" w:sz="0" w:space="0" w:color="auto"/>
            <w:right w:val="none" w:sz="0" w:space="0" w:color="auto"/>
          </w:divBdr>
        </w:div>
        <w:div w:id="314989890">
          <w:marLeft w:val="480"/>
          <w:marRight w:val="0"/>
          <w:marTop w:val="0"/>
          <w:marBottom w:val="0"/>
          <w:divBdr>
            <w:top w:val="none" w:sz="0" w:space="0" w:color="auto"/>
            <w:left w:val="none" w:sz="0" w:space="0" w:color="auto"/>
            <w:bottom w:val="none" w:sz="0" w:space="0" w:color="auto"/>
            <w:right w:val="none" w:sz="0" w:space="0" w:color="auto"/>
          </w:divBdr>
        </w:div>
        <w:div w:id="645286290">
          <w:marLeft w:val="480"/>
          <w:marRight w:val="0"/>
          <w:marTop w:val="0"/>
          <w:marBottom w:val="0"/>
          <w:divBdr>
            <w:top w:val="none" w:sz="0" w:space="0" w:color="auto"/>
            <w:left w:val="none" w:sz="0" w:space="0" w:color="auto"/>
            <w:bottom w:val="none" w:sz="0" w:space="0" w:color="auto"/>
            <w:right w:val="none" w:sz="0" w:space="0" w:color="auto"/>
          </w:divBdr>
        </w:div>
        <w:div w:id="1807894048">
          <w:marLeft w:val="480"/>
          <w:marRight w:val="0"/>
          <w:marTop w:val="0"/>
          <w:marBottom w:val="0"/>
          <w:divBdr>
            <w:top w:val="none" w:sz="0" w:space="0" w:color="auto"/>
            <w:left w:val="none" w:sz="0" w:space="0" w:color="auto"/>
            <w:bottom w:val="none" w:sz="0" w:space="0" w:color="auto"/>
            <w:right w:val="none" w:sz="0" w:space="0" w:color="auto"/>
          </w:divBdr>
        </w:div>
        <w:div w:id="1912159590">
          <w:marLeft w:val="480"/>
          <w:marRight w:val="0"/>
          <w:marTop w:val="0"/>
          <w:marBottom w:val="0"/>
          <w:divBdr>
            <w:top w:val="none" w:sz="0" w:space="0" w:color="auto"/>
            <w:left w:val="none" w:sz="0" w:space="0" w:color="auto"/>
            <w:bottom w:val="none" w:sz="0" w:space="0" w:color="auto"/>
            <w:right w:val="none" w:sz="0" w:space="0" w:color="auto"/>
          </w:divBdr>
        </w:div>
        <w:div w:id="159393966">
          <w:marLeft w:val="480"/>
          <w:marRight w:val="0"/>
          <w:marTop w:val="0"/>
          <w:marBottom w:val="0"/>
          <w:divBdr>
            <w:top w:val="none" w:sz="0" w:space="0" w:color="auto"/>
            <w:left w:val="none" w:sz="0" w:space="0" w:color="auto"/>
            <w:bottom w:val="none" w:sz="0" w:space="0" w:color="auto"/>
            <w:right w:val="none" w:sz="0" w:space="0" w:color="auto"/>
          </w:divBdr>
        </w:div>
        <w:div w:id="194127042">
          <w:marLeft w:val="480"/>
          <w:marRight w:val="0"/>
          <w:marTop w:val="0"/>
          <w:marBottom w:val="0"/>
          <w:divBdr>
            <w:top w:val="none" w:sz="0" w:space="0" w:color="auto"/>
            <w:left w:val="none" w:sz="0" w:space="0" w:color="auto"/>
            <w:bottom w:val="none" w:sz="0" w:space="0" w:color="auto"/>
            <w:right w:val="none" w:sz="0" w:space="0" w:color="auto"/>
          </w:divBdr>
        </w:div>
        <w:div w:id="374936502">
          <w:marLeft w:val="480"/>
          <w:marRight w:val="0"/>
          <w:marTop w:val="0"/>
          <w:marBottom w:val="0"/>
          <w:divBdr>
            <w:top w:val="none" w:sz="0" w:space="0" w:color="auto"/>
            <w:left w:val="none" w:sz="0" w:space="0" w:color="auto"/>
            <w:bottom w:val="none" w:sz="0" w:space="0" w:color="auto"/>
            <w:right w:val="none" w:sz="0" w:space="0" w:color="auto"/>
          </w:divBdr>
        </w:div>
        <w:div w:id="1920405174">
          <w:marLeft w:val="480"/>
          <w:marRight w:val="0"/>
          <w:marTop w:val="0"/>
          <w:marBottom w:val="0"/>
          <w:divBdr>
            <w:top w:val="none" w:sz="0" w:space="0" w:color="auto"/>
            <w:left w:val="none" w:sz="0" w:space="0" w:color="auto"/>
            <w:bottom w:val="none" w:sz="0" w:space="0" w:color="auto"/>
            <w:right w:val="none" w:sz="0" w:space="0" w:color="auto"/>
          </w:divBdr>
        </w:div>
        <w:div w:id="533731803">
          <w:marLeft w:val="480"/>
          <w:marRight w:val="0"/>
          <w:marTop w:val="0"/>
          <w:marBottom w:val="0"/>
          <w:divBdr>
            <w:top w:val="none" w:sz="0" w:space="0" w:color="auto"/>
            <w:left w:val="none" w:sz="0" w:space="0" w:color="auto"/>
            <w:bottom w:val="none" w:sz="0" w:space="0" w:color="auto"/>
            <w:right w:val="none" w:sz="0" w:space="0" w:color="auto"/>
          </w:divBdr>
        </w:div>
      </w:divsChild>
    </w:div>
    <w:div w:id="106313796">
      <w:bodyDiv w:val="1"/>
      <w:marLeft w:val="0"/>
      <w:marRight w:val="0"/>
      <w:marTop w:val="0"/>
      <w:marBottom w:val="0"/>
      <w:divBdr>
        <w:top w:val="none" w:sz="0" w:space="0" w:color="auto"/>
        <w:left w:val="none" w:sz="0" w:space="0" w:color="auto"/>
        <w:bottom w:val="none" w:sz="0" w:space="0" w:color="auto"/>
        <w:right w:val="none" w:sz="0" w:space="0" w:color="auto"/>
      </w:divBdr>
    </w:div>
    <w:div w:id="117382333">
      <w:bodyDiv w:val="1"/>
      <w:marLeft w:val="0"/>
      <w:marRight w:val="0"/>
      <w:marTop w:val="0"/>
      <w:marBottom w:val="0"/>
      <w:divBdr>
        <w:top w:val="none" w:sz="0" w:space="0" w:color="auto"/>
        <w:left w:val="none" w:sz="0" w:space="0" w:color="auto"/>
        <w:bottom w:val="none" w:sz="0" w:space="0" w:color="auto"/>
        <w:right w:val="none" w:sz="0" w:space="0" w:color="auto"/>
      </w:divBdr>
    </w:div>
    <w:div w:id="168953223">
      <w:bodyDiv w:val="1"/>
      <w:marLeft w:val="0"/>
      <w:marRight w:val="0"/>
      <w:marTop w:val="0"/>
      <w:marBottom w:val="0"/>
      <w:divBdr>
        <w:top w:val="none" w:sz="0" w:space="0" w:color="auto"/>
        <w:left w:val="none" w:sz="0" w:space="0" w:color="auto"/>
        <w:bottom w:val="none" w:sz="0" w:space="0" w:color="auto"/>
        <w:right w:val="none" w:sz="0" w:space="0" w:color="auto"/>
      </w:divBdr>
    </w:div>
    <w:div w:id="201990191">
      <w:bodyDiv w:val="1"/>
      <w:marLeft w:val="0"/>
      <w:marRight w:val="0"/>
      <w:marTop w:val="0"/>
      <w:marBottom w:val="0"/>
      <w:divBdr>
        <w:top w:val="none" w:sz="0" w:space="0" w:color="auto"/>
        <w:left w:val="none" w:sz="0" w:space="0" w:color="auto"/>
        <w:bottom w:val="none" w:sz="0" w:space="0" w:color="auto"/>
        <w:right w:val="none" w:sz="0" w:space="0" w:color="auto"/>
      </w:divBdr>
    </w:div>
    <w:div w:id="230310067">
      <w:bodyDiv w:val="1"/>
      <w:marLeft w:val="0"/>
      <w:marRight w:val="0"/>
      <w:marTop w:val="0"/>
      <w:marBottom w:val="0"/>
      <w:divBdr>
        <w:top w:val="none" w:sz="0" w:space="0" w:color="auto"/>
        <w:left w:val="none" w:sz="0" w:space="0" w:color="auto"/>
        <w:bottom w:val="none" w:sz="0" w:space="0" w:color="auto"/>
        <w:right w:val="none" w:sz="0" w:space="0" w:color="auto"/>
      </w:divBdr>
    </w:div>
    <w:div w:id="246312359">
      <w:bodyDiv w:val="1"/>
      <w:marLeft w:val="0"/>
      <w:marRight w:val="0"/>
      <w:marTop w:val="0"/>
      <w:marBottom w:val="0"/>
      <w:divBdr>
        <w:top w:val="none" w:sz="0" w:space="0" w:color="auto"/>
        <w:left w:val="none" w:sz="0" w:space="0" w:color="auto"/>
        <w:bottom w:val="none" w:sz="0" w:space="0" w:color="auto"/>
        <w:right w:val="none" w:sz="0" w:space="0" w:color="auto"/>
      </w:divBdr>
    </w:div>
    <w:div w:id="258372331">
      <w:bodyDiv w:val="1"/>
      <w:marLeft w:val="0"/>
      <w:marRight w:val="0"/>
      <w:marTop w:val="0"/>
      <w:marBottom w:val="0"/>
      <w:divBdr>
        <w:top w:val="none" w:sz="0" w:space="0" w:color="auto"/>
        <w:left w:val="none" w:sz="0" w:space="0" w:color="auto"/>
        <w:bottom w:val="none" w:sz="0" w:space="0" w:color="auto"/>
        <w:right w:val="none" w:sz="0" w:space="0" w:color="auto"/>
      </w:divBdr>
    </w:div>
    <w:div w:id="285896999">
      <w:bodyDiv w:val="1"/>
      <w:marLeft w:val="0"/>
      <w:marRight w:val="0"/>
      <w:marTop w:val="0"/>
      <w:marBottom w:val="0"/>
      <w:divBdr>
        <w:top w:val="none" w:sz="0" w:space="0" w:color="auto"/>
        <w:left w:val="none" w:sz="0" w:space="0" w:color="auto"/>
        <w:bottom w:val="none" w:sz="0" w:space="0" w:color="auto"/>
        <w:right w:val="none" w:sz="0" w:space="0" w:color="auto"/>
      </w:divBdr>
    </w:div>
    <w:div w:id="295062926">
      <w:bodyDiv w:val="1"/>
      <w:marLeft w:val="0"/>
      <w:marRight w:val="0"/>
      <w:marTop w:val="0"/>
      <w:marBottom w:val="0"/>
      <w:divBdr>
        <w:top w:val="none" w:sz="0" w:space="0" w:color="auto"/>
        <w:left w:val="none" w:sz="0" w:space="0" w:color="auto"/>
        <w:bottom w:val="none" w:sz="0" w:space="0" w:color="auto"/>
        <w:right w:val="none" w:sz="0" w:space="0" w:color="auto"/>
      </w:divBdr>
    </w:div>
    <w:div w:id="299311870">
      <w:bodyDiv w:val="1"/>
      <w:marLeft w:val="0"/>
      <w:marRight w:val="0"/>
      <w:marTop w:val="0"/>
      <w:marBottom w:val="0"/>
      <w:divBdr>
        <w:top w:val="none" w:sz="0" w:space="0" w:color="auto"/>
        <w:left w:val="none" w:sz="0" w:space="0" w:color="auto"/>
        <w:bottom w:val="none" w:sz="0" w:space="0" w:color="auto"/>
        <w:right w:val="none" w:sz="0" w:space="0" w:color="auto"/>
      </w:divBdr>
    </w:div>
    <w:div w:id="331223093">
      <w:bodyDiv w:val="1"/>
      <w:marLeft w:val="0"/>
      <w:marRight w:val="0"/>
      <w:marTop w:val="0"/>
      <w:marBottom w:val="0"/>
      <w:divBdr>
        <w:top w:val="none" w:sz="0" w:space="0" w:color="auto"/>
        <w:left w:val="none" w:sz="0" w:space="0" w:color="auto"/>
        <w:bottom w:val="none" w:sz="0" w:space="0" w:color="auto"/>
        <w:right w:val="none" w:sz="0" w:space="0" w:color="auto"/>
      </w:divBdr>
      <w:divsChild>
        <w:div w:id="746804741">
          <w:marLeft w:val="480"/>
          <w:marRight w:val="0"/>
          <w:marTop w:val="0"/>
          <w:marBottom w:val="0"/>
          <w:divBdr>
            <w:top w:val="none" w:sz="0" w:space="0" w:color="auto"/>
            <w:left w:val="none" w:sz="0" w:space="0" w:color="auto"/>
            <w:bottom w:val="none" w:sz="0" w:space="0" w:color="auto"/>
            <w:right w:val="none" w:sz="0" w:space="0" w:color="auto"/>
          </w:divBdr>
        </w:div>
        <w:div w:id="265502644">
          <w:marLeft w:val="480"/>
          <w:marRight w:val="0"/>
          <w:marTop w:val="0"/>
          <w:marBottom w:val="0"/>
          <w:divBdr>
            <w:top w:val="none" w:sz="0" w:space="0" w:color="auto"/>
            <w:left w:val="none" w:sz="0" w:space="0" w:color="auto"/>
            <w:bottom w:val="none" w:sz="0" w:space="0" w:color="auto"/>
            <w:right w:val="none" w:sz="0" w:space="0" w:color="auto"/>
          </w:divBdr>
        </w:div>
        <w:div w:id="158884962">
          <w:marLeft w:val="480"/>
          <w:marRight w:val="0"/>
          <w:marTop w:val="0"/>
          <w:marBottom w:val="0"/>
          <w:divBdr>
            <w:top w:val="none" w:sz="0" w:space="0" w:color="auto"/>
            <w:left w:val="none" w:sz="0" w:space="0" w:color="auto"/>
            <w:bottom w:val="none" w:sz="0" w:space="0" w:color="auto"/>
            <w:right w:val="none" w:sz="0" w:space="0" w:color="auto"/>
          </w:divBdr>
        </w:div>
        <w:div w:id="1710572252">
          <w:marLeft w:val="480"/>
          <w:marRight w:val="0"/>
          <w:marTop w:val="0"/>
          <w:marBottom w:val="0"/>
          <w:divBdr>
            <w:top w:val="none" w:sz="0" w:space="0" w:color="auto"/>
            <w:left w:val="none" w:sz="0" w:space="0" w:color="auto"/>
            <w:bottom w:val="none" w:sz="0" w:space="0" w:color="auto"/>
            <w:right w:val="none" w:sz="0" w:space="0" w:color="auto"/>
          </w:divBdr>
        </w:div>
        <w:div w:id="1275207984">
          <w:marLeft w:val="480"/>
          <w:marRight w:val="0"/>
          <w:marTop w:val="0"/>
          <w:marBottom w:val="0"/>
          <w:divBdr>
            <w:top w:val="none" w:sz="0" w:space="0" w:color="auto"/>
            <w:left w:val="none" w:sz="0" w:space="0" w:color="auto"/>
            <w:bottom w:val="none" w:sz="0" w:space="0" w:color="auto"/>
            <w:right w:val="none" w:sz="0" w:space="0" w:color="auto"/>
          </w:divBdr>
        </w:div>
        <w:div w:id="869950914">
          <w:marLeft w:val="480"/>
          <w:marRight w:val="0"/>
          <w:marTop w:val="0"/>
          <w:marBottom w:val="0"/>
          <w:divBdr>
            <w:top w:val="none" w:sz="0" w:space="0" w:color="auto"/>
            <w:left w:val="none" w:sz="0" w:space="0" w:color="auto"/>
            <w:bottom w:val="none" w:sz="0" w:space="0" w:color="auto"/>
            <w:right w:val="none" w:sz="0" w:space="0" w:color="auto"/>
          </w:divBdr>
        </w:div>
        <w:div w:id="161703087">
          <w:marLeft w:val="480"/>
          <w:marRight w:val="0"/>
          <w:marTop w:val="0"/>
          <w:marBottom w:val="0"/>
          <w:divBdr>
            <w:top w:val="none" w:sz="0" w:space="0" w:color="auto"/>
            <w:left w:val="none" w:sz="0" w:space="0" w:color="auto"/>
            <w:bottom w:val="none" w:sz="0" w:space="0" w:color="auto"/>
            <w:right w:val="none" w:sz="0" w:space="0" w:color="auto"/>
          </w:divBdr>
        </w:div>
        <w:div w:id="221214718">
          <w:marLeft w:val="480"/>
          <w:marRight w:val="0"/>
          <w:marTop w:val="0"/>
          <w:marBottom w:val="0"/>
          <w:divBdr>
            <w:top w:val="none" w:sz="0" w:space="0" w:color="auto"/>
            <w:left w:val="none" w:sz="0" w:space="0" w:color="auto"/>
            <w:bottom w:val="none" w:sz="0" w:space="0" w:color="auto"/>
            <w:right w:val="none" w:sz="0" w:space="0" w:color="auto"/>
          </w:divBdr>
        </w:div>
        <w:div w:id="968824240">
          <w:marLeft w:val="480"/>
          <w:marRight w:val="0"/>
          <w:marTop w:val="0"/>
          <w:marBottom w:val="0"/>
          <w:divBdr>
            <w:top w:val="none" w:sz="0" w:space="0" w:color="auto"/>
            <w:left w:val="none" w:sz="0" w:space="0" w:color="auto"/>
            <w:bottom w:val="none" w:sz="0" w:space="0" w:color="auto"/>
            <w:right w:val="none" w:sz="0" w:space="0" w:color="auto"/>
          </w:divBdr>
        </w:div>
        <w:div w:id="987514996">
          <w:marLeft w:val="480"/>
          <w:marRight w:val="0"/>
          <w:marTop w:val="0"/>
          <w:marBottom w:val="0"/>
          <w:divBdr>
            <w:top w:val="none" w:sz="0" w:space="0" w:color="auto"/>
            <w:left w:val="none" w:sz="0" w:space="0" w:color="auto"/>
            <w:bottom w:val="none" w:sz="0" w:space="0" w:color="auto"/>
            <w:right w:val="none" w:sz="0" w:space="0" w:color="auto"/>
          </w:divBdr>
        </w:div>
        <w:div w:id="655761068">
          <w:marLeft w:val="480"/>
          <w:marRight w:val="0"/>
          <w:marTop w:val="0"/>
          <w:marBottom w:val="0"/>
          <w:divBdr>
            <w:top w:val="none" w:sz="0" w:space="0" w:color="auto"/>
            <w:left w:val="none" w:sz="0" w:space="0" w:color="auto"/>
            <w:bottom w:val="none" w:sz="0" w:space="0" w:color="auto"/>
            <w:right w:val="none" w:sz="0" w:space="0" w:color="auto"/>
          </w:divBdr>
        </w:div>
        <w:div w:id="1591229590">
          <w:marLeft w:val="480"/>
          <w:marRight w:val="0"/>
          <w:marTop w:val="0"/>
          <w:marBottom w:val="0"/>
          <w:divBdr>
            <w:top w:val="none" w:sz="0" w:space="0" w:color="auto"/>
            <w:left w:val="none" w:sz="0" w:space="0" w:color="auto"/>
            <w:bottom w:val="none" w:sz="0" w:space="0" w:color="auto"/>
            <w:right w:val="none" w:sz="0" w:space="0" w:color="auto"/>
          </w:divBdr>
        </w:div>
        <w:div w:id="863441175">
          <w:marLeft w:val="480"/>
          <w:marRight w:val="0"/>
          <w:marTop w:val="0"/>
          <w:marBottom w:val="0"/>
          <w:divBdr>
            <w:top w:val="none" w:sz="0" w:space="0" w:color="auto"/>
            <w:left w:val="none" w:sz="0" w:space="0" w:color="auto"/>
            <w:bottom w:val="none" w:sz="0" w:space="0" w:color="auto"/>
            <w:right w:val="none" w:sz="0" w:space="0" w:color="auto"/>
          </w:divBdr>
        </w:div>
        <w:div w:id="133764979">
          <w:marLeft w:val="480"/>
          <w:marRight w:val="0"/>
          <w:marTop w:val="0"/>
          <w:marBottom w:val="0"/>
          <w:divBdr>
            <w:top w:val="none" w:sz="0" w:space="0" w:color="auto"/>
            <w:left w:val="none" w:sz="0" w:space="0" w:color="auto"/>
            <w:bottom w:val="none" w:sz="0" w:space="0" w:color="auto"/>
            <w:right w:val="none" w:sz="0" w:space="0" w:color="auto"/>
          </w:divBdr>
        </w:div>
        <w:div w:id="1079711853">
          <w:marLeft w:val="480"/>
          <w:marRight w:val="0"/>
          <w:marTop w:val="0"/>
          <w:marBottom w:val="0"/>
          <w:divBdr>
            <w:top w:val="none" w:sz="0" w:space="0" w:color="auto"/>
            <w:left w:val="none" w:sz="0" w:space="0" w:color="auto"/>
            <w:bottom w:val="none" w:sz="0" w:space="0" w:color="auto"/>
            <w:right w:val="none" w:sz="0" w:space="0" w:color="auto"/>
          </w:divBdr>
        </w:div>
        <w:div w:id="956523239">
          <w:marLeft w:val="480"/>
          <w:marRight w:val="0"/>
          <w:marTop w:val="0"/>
          <w:marBottom w:val="0"/>
          <w:divBdr>
            <w:top w:val="none" w:sz="0" w:space="0" w:color="auto"/>
            <w:left w:val="none" w:sz="0" w:space="0" w:color="auto"/>
            <w:bottom w:val="none" w:sz="0" w:space="0" w:color="auto"/>
            <w:right w:val="none" w:sz="0" w:space="0" w:color="auto"/>
          </w:divBdr>
        </w:div>
        <w:div w:id="1376005434">
          <w:marLeft w:val="480"/>
          <w:marRight w:val="0"/>
          <w:marTop w:val="0"/>
          <w:marBottom w:val="0"/>
          <w:divBdr>
            <w:top w:val="none" w:sz="0" w:space="0" w:color="auto"/>
            <w:left w:val="none" w:sz="0" w:space="0" w:color="auto"/>
            <w:bottom w:val="none" w:sz="0" w:space="0" w:color="auto"/>
            <w:right w:val="none" w:sz="0" w:space="0" w:color="auto"/>
          </w:divBdr>
        </w:div>
        <w:div w:id="1765300494">
          <w:marLeft w:val="480"/>
          <w:marRight w:val="0"/>
          <w:marTop w:val="0"/>
          <w:marBottom w:val="0"/>
          <w:divBdr>
            <w:top w:val="none" w:sz="0" w:space="0" w:color="auto"/>
            <w:left w:val="none" w:sz="0" w:space="0" w:color="auto"/>
            <w:bottom w:val="none" w:sz="0" w:space="0" w:color="auto"/>
            <w:right w:val="none" w:sz="0" w:space="0" w:color="auto"/>
          </w:divBdr>
        </w:div>
        <w:div w:id="1121918146">
          <w:marLeft w:val="480"/>
          <w:marRight w:val="0"/>
          <w:marTop w:val="0"/>
          <w:marBottom w:val="0"/>
          <w:divBdr>
            <w:top w:val="none" w:sz="0" w:space="0" w:color="auto"/>
            <w:left w:val="none" w:sz="0" w:space="0" w:color="auto"/>
            <w:bottom w:val="none" w:sz="0" w:space="0" w:color="auto"/>
            <w:right w:val="none" w:sz="0" w:space="0" w:color="auto"/>
          </w:divBdr>
        </w:div>
        <w:div w:id="1073048282">
          <w:marLeft w:val="480"/>
          <w:marRight w:val="0"/>
          <w:marTop w:val="0"/>
          <w:marBottom w:val="0"/>
          <w:divBdr>
            <w:top w:val="none" w:sz="0" w:space="0" w:color="auto"/>
            <w:left w:val="none" w:sz="0" w:space="0" w:color="auto"/>
            <w:bottom w:val="none" w:sz="0" w:space="0" w:color="auto"/>
            <w:right w:val="none" w:sz="0" w:space="0" w:color="auto"/>
          </w:divBdr>
        </w:div>
        <w:div w:id="1685281226">
          <w:marLeft w:val="480"/>
          <w:marRight w:val="0"/>
          <w:marTop w:val="0"/>
          <w:marBottom w:val="0"/>
          <w:divBdr>
            <w:top w:val="none" w:sz="0" w:space="0" w:color="auto"/>
            <w:left w:val="none" w:sz="0" w:space="0" w:color="auto"/>
            <w:bottom w:val="none" w:sz="0" w:space="0" w:color="auto"/>
            <w:right w:val="none" w:sz="0" w:space="0" w:color="auto"/>
          </w:divBdr>
        </w:div>
        <w:div w:id="1475950921">
          <w:marLeft w:val="480"/>
          <w:marRight w:val="0"/>
          <w:marTop w:val="0"/>
          <w:marBottom w:val="0"/>
          <w:divBdr>
            <w:top w:val="none" w:sz="0" w:space="0" w:color="auto"/>
            <w:left w:val="none" w:sz="0" w:space="0" w:color="auto"/>
            <w:bottom w:val="none" w:sz="0" w:space="0" w:color="auto"/>
            <w:right w:val="none" w:sz="0" w:space="0" w:color="auto"/>
          </w:divBdr>
        </w:div>
        <w:div w:id="211842593">
          <w:marLeft w:val="480"/>
          <w:marRight w:val="0"/>
          <w:marTop w:val="0"/>
          <w:marBottom w:val="0"/>
          <w:divBdr>
            <w:top w:val="none" w:sz="0" w:space="0" w:color="auto"/>
            <w:left w:val="none" w:sz="0" w:space="0" w:color="auto"/>
            <w:bottom w:val="none" w:sz="0" w:space="0" w:color="auto"/>
            <w:right w:val="none" w:sz="0" w:space="0" w:color="auto"/>
          </w:divBdr>
        </w:div>
        <w:div w:id="383337951">
          <w:marLeft w:val="480"/>
          <w:marRight w:val="0"/>
          <w:marTop w:val="0"/>
          <w:marBottom w:val="0"/>
          <w:divBdr>
            <w:top w:val="none" w:sz="0" w:space="0" w:color="auto"/>
            <w:left w:val="none" w:sz="0" w:space="0" w:color="auto"/>
            <w:bottom w:val="none" w:sz="0" w:space="0" w:color="auto"/>
            <w:right w:val="none" w:sz="0" w:space="0" w:color="auto"/>
          </w:divBdr>
        </w:div>
        <w:div w:id="1629434567">
          <w:marLeft w:val="480"/>
          <w:marRight w:val="0"/>
          <w:marTop w:val="0"/>
          <w:marBottom w:val="0"/>
          <w:divBdr>
            <w:top w:val="none" w:sz="0" w:space="0" w:color="auto"/>
            <w:left w:val="none" w:sz="0" w:space="0" w:color="auto"/>
            <w:bottom w:val="none" w:sz="0" w:space="0" w:color="auto"/>
            <w:right w:val="none" w:sz="0" w:space="0" w:color="auto"/>
          </w:divBdr>
        </w:div>
        <w:div w:id="988939976">
          <w:marLeft w:val="480"/>
          <w:marRight w:val="0"/>
          <w:marTop w:val="0"/>
          <w:marBottom w:val="0"/>
          <w:divBdr>
            <w:top w:val="none" w:sz="0" w:space="0" w:color="auto"/>
            <w:left w:val="none" w:sz="0" w:space="0" w:color="auto"/>
            <w:bottom w:val="none" w:sz="0" w:space="0" w:color="auto"/>
            <w:right w:val="none" w:sz="0" w:space="0" w:color="auto"/>
          </w:divBdr>
        </w:div>
        <w:div w:id="1056200103">
          <w:marLeft w:val="480"/>
          <w:marRight w:val="0"/>
          <w:marTop w:val="0"/>
          <w:marBottom w:val="0"/>
          <w:divBdr>
            <w:top w:val="none" w:sz="0" w:space="0" w:color="auto"/>
            <w:left w:val="none" w:sz="0" w:space="0" w:color="auto"/>
            <w:bottom w:val="none" w:sz="0" w:space="0" w:color="auto"/>
            <w:right w:val="none" w:sz="0" w:space="0" w:color="auto"/>
          </w:divBdr>
        </w:div>
        <w:div w:id="1794396264">
          <w:marLeft w:val="480"/>
          <w:marRight w:val="0"/>
          <w:marTop w:val="0"/>
          <w:marBottom w:val="0"/>
          <w:divBdr>
            <w:top w:val="none" w:sz="0" w:space="0" w:color="auto"/>
            <w:left w:val="none" w:sz="0" w:space="0" w:color="auto"/>
            <w:bottom w:val="none" w:sz="0" w:space="0" w:color="auto"/>
            <w:right w:val="none" w:sz="0" w:space="0" w:color="auto"/>
          </w:divBdr>
        </w:div>
        <w:div w:id="846870037">
          <w:marLeft w:val="480"/>
          <w:marRight w:val="0"/>
          <w:marTop w:val="0"/>
          <w:marBottom w:val="0"/>
          <w:divBdr>
            <w:top w:val="none" w:sz="0" w:space="0" w:color="auto"/>
            <w:left w:val="none" w:sz="0" w:space="0" w:color="auto"/>
            <w:bottom w:val="none" w:sz="0" w:space="0" w:color="auto"/>
            <w:right w:val="none" w:sz="0" w:space="0" w:color="auto"/>
          </w:divBdr>
        </w:div>
        <w:div w:id="1414473778">
          <w:marLeft w:val="480"/>
          <w:marRight w:val="0"/>
          <w:marTop w:val="0"/>
          <w:marBottom w:val="0"/>
          <w:divBdr>
            <w:top w:val="none" w:sz="0" w:space="0" w:color="auto"/>
            <w:left w:val="none" w:sz="0" w:space="0" w:color="auto"/>
            <w:bottom w:val="none" w:sz="0" w:space="0" w:color="auto"/>
            <w:right w:val="none" w:sz="0" w:space="0" w:color="auto"/>
          </w:divBdr>
        </w:div>
        <w:div w:id="1915814593">
          <w:marLeft w:val="480"/>
          <w:marRight w:val="0"/>
          <w:marTop w:val="0"/>
          <w:marBottom w:val="0"/>
          <w:divBdr>
            <w:top w:val="none" w:sz="0" w:space="0" w:color="auto"/>
            <w:left w:val="none" w:sz="0" w:space="0" w:color="auto"/>
            <w:bottom w:val="none" w:sz="0" w:space="0" w:color="auto"/>
            <w:right w:val="none" w:sz="0" w:space="0" w:color="auto"/>
          </w:divBdr>
        </w:div>
        <w:div w:id="1853451606">
          <w:marLeft w:val="480"/>
          <w:marRight w:val="0"/>
          <w:marTop w:val="0"/>
          <w:marBottom w:val="0"/>
          <w:divBdr>
            <w:top w:val="none" w:sz="0" w:space="0" w:color="auto"/>
            <w:left w:val="none" w:sz="0" w:space="0" w:color="auto"/>
            <w:bottom w:val="none" w:sz="0" w:space="0" w:color="auto"/>
            <w:right w:val="none" w:sz="0" w:space="0" w:color="auto"/>
          </w:divBdr>
        </w:div>
        <w:div w:id="1488782412">
          <w:marLeft w:val="480"/>
          <w:marRight w:val="0"/>
          <w:marTop w:val="0"/>
          <w:marBottom w:val="0"/>
          <w:divBdr>
            <w:top w:val="none" w:sz="0" w:space="0" w:color="auto"/>
            <w:left w:val="none" w:sz="0" w:space="0" w:color="auto"/>
            <w:bottom w:val="none" w:sz="0" w:space="0" w:color="auto"/>
            <w:right w:val="none" w:sz="0" w:space="0" w:color="auto"/>
          </w:divBdr>
        </w:div>
        <w:div w:id="963270736">
          <w:marLeft w:val="480"/>
          <w:marRight w:val="0"/>
          <w:marTop w:val="0"/>
          <w:marBottom w:val="0"/>
          <w:divBdr>
            <w:top w:val="none" w:sz="0" w:space="0" w:color="auto"/>
            <w:left w:val="none" w:sz="0" w:space="0" w:color="auto"/>
            <w:bottom w:val="none" w:sz="0" w:space="0" w:color="auto"/>
            <w:right w:val="none" w:sz="0" w:space="0" w:color="auto"/>
          </w:divBdr>
        </w:div>
        <w:div w:id="1452241415">
          <w:marLeft w:val="480"/>
          <w:marRight w:val="0"/>
          <w:marTop w:val="0"/>
          <w:marBottom w:val="0"/>
          <w:divBdr>
            <w:top w:val="none" w:sz="0" w:space="0" w:color="auto"/>
            <w:left w:val="none" w:sz="0" w:space="0" w:color="auto"/>
            <w:bottom w:val="none" w:sz="0" w:space="0" w:color="auto"/>
            <w:right w:val="none" w:sz="0" w:space="0" w:color="auto"/>
          </w:divBdr>
        </w:div>
        <w:div w:id="475418259">
          <w:marLeft w:val="480"/>
          <w:marRight w:val="0"/>
          <w:marTop w:val="0"/>
          <w:marBottom w:val="0"/>
          <w:divBdr>
            <w:top w:val="none" w:sz="0" w:space="0" w:color="auto"/>
            <w:left w:val="none" w:sz="0" w:space="0" w:color="auto"/>
            <w:bottom w:val="none" w:sz="0" w:space="0" w:color="auto"/>
            <w:right w:val="none" w:sz="0" w:space="0" w:color="auto"/>
          </w:divBdr>
        </w:div>
        <w:div w:id="2018339682">
          <w:marLeft w:val="480"/>
          <w:marRight w:val="0"/>
          <w:marTop w:val="0"/>
          <w:marBottom w:val="0"/>
          <w:divBdr>
            <w:top w:val="none" w:sz="0" w:space="0" w:color="auto"/>
            <w:left w:val="none" w:sz="0" w:space="0" w:color="auto"/>
            <w:bottom w:val="none" w:sz="0" w:space="0" w:color="auto"/>
            <w:right w:val="none" w:sz="0" w:space="0" w:color="auto"/>
          </w:divBdr>
        </w:div>
        <w:div w:id="1416585068">
          <w:marLeft w:val="480"/>
          <w:marRight w:val="0"/>
          <w:marTop w:val="0"/>
          <w:marBottom w:val="0"/>
          <w:divBdr>
            <w:top w:val="none" w:sz="0" w:space="0" w:color="auto"/>
            <w:left w:val="none" w:sz="0" w:space="0" w:color="auto"/>
            <w:bottom w:val="none" w:sz="0" w:space="0" w:color="auto"/>
            <w:right w:val="none" w:sz="0" w:space="0" w:color="auto"/>
          </w:divBdr>
        </w:div>
        <w:div w:id="1672831341">
          <w:marLeft w:val="480"/>
          <w:marRight w:val="0"/>
          <w:marTop w:val="0"/>
          <w:marBottom w:val="0"/>
          <w:divBdr>
            <w:top w:val="none" w:sz="0" w:space="0" w:color="auto"/>
            <w:left w:val="none" w:sz="0" w:space="0" w:color="auto"/>
            <w:bottom w:val="none" w:sz="0" w:space="0" w:color="auto"/>
            <w:right w:val="none" w:sz="0" w:space="0" w:color="auto"/>
          </w:divBdr>
        </w:div>
        <w:div w:id="1369377020">
          <w:marLeft w:val="480"/>
          <w:marRight w:val="0"/>
          <w:marTop w:val="0"/>
          <w:marBottom w:val="0"/>
          <w:divBdr>
            <w:top w:val="none" w:sz="0" w:space="0" w:color="auto"/>
            <w:left w:val="none" w:sz="0" w:space="0" w:color="auto"/>
            <w:bottom w:val="none" w:sz="0" w:space="0" w:color="auto"/>
            <w:right w:val="none" w:sz="0" w:space="0" w:color="auto"/>
          </w:divBdr>
        </w:div>
        <w:div w:id="1736314816">
          <w:marLeft w:val="480"/>
          <w:marRight w:val="0"/>
          <w:marTop w:val="0"/>
          <w:marBottom w:val="0"/>
          <w:divBdr>
            <w:top w:val="none" w:sz="0" w:space="0" w:color="auto"/>
            <w:left w:val="none" w:sz="0" w:space="0" w:color="auto"/>
            <w:bottom w:val="none" w:sz="0" w:space="0" w:color="auto"/>
            <w:right w:val="none" w:sz="0" w:space="0" w:color="auto"/>
          </w:divBdr>
        </w:div>
        <w:div w:id="1753551878">
          <w:marLeft w:val="480"/>
          <w:marRight w:val="0"/>
          <w:marTop w:val="0"/>
          <w:marBottom w:val="0"/>
          <w:divBdr>
            <w:top w:val="none" w:sz="0" w:space="0" w:color="auto"/>
            <w:left w:val="none" w:sz="0" w:space="0" w:color="auto"/>
            <w:bottom w:val="none" w:sz="0" w:space="0" w:color="auto"/>
            <w:right w:val="none" w:sz="0" w:space="0" w:color="auto"/>
          </w:divBdr>
        </w:div>
        <w:div w:id="407390304">
          <w:marLeft w:val="480"/>
          <w:marRight w:val="0"/>
          <w:marTop w:val="0"/>
          <w:marBottom w:val="0"/>
          <w:divBdr>
            <w:top w:val="none" w:sz="0" w:space="0" w:color="auto"/>
            <w:left w:val="none" w:sz="0" w:space="0" w:color="auto"/>
            <w:bottom w:val="none" w:sz="0" w:space="0" w:color="auto"/>
            <w:right w:val="none" w:sz="0" w:space="0" w:color="auto"/>
          </w:divBdr>
        </w:div>
        <w:div w:id="240649114">
          <w:marLeft w:val="480"/>
          <w:marRight w:val="0"/>
          <w:marTop w:val="0"/>
          <w:marBottom w:val="0"/>
          <w:divBdr>
            <w:top w:val="none" w:sz="0" w:space="0" w:color="auto"/>
            <w:left w:val="none" w:sz="0" w:space="0" w:color="auto"/>
            <w:bottom w:val="none" w:sz="0" w:space="0" w:color="auto"/>
            <w:right w:val="none" w:sz="0" w:space="0" w:color="auto"/>
          </w:divBdr>
        </w:div>
        <w:div w:id="504512908">
          <w:marLeft w:val="480"/>
          <w:marRight w:val="0"/>
          <w:marTop w:val="0"/>
          <w:marBottom w:val="0"/>
          <w:divBdr>
            <w:top w:val="none" w:sz="0" w:space="0" w:color="auto"/>
            <w:left w:val="none" w:sz="0" w:space="0" w:color="auto"/>
            <w:bottom w:val="none" w:sz="0" w:space="0" w:color="auto"/>
            <w:right w:val="none" w:sz="0" w:space="0" w:color="auto"/>
          </w:divBdr>
        </w:div>
        <w:div w:id="1630160130">
          <w:marLeft w:val="480"/>
          <w:marRight w:val="0"/>
          <w:marTop w:val="0"/>
          <w:marBottom w:val="0"/>
          <w:divBdr>
            <w:top w:val="none" w:sz="0" w:space="0" w:color="auto"/>
            <w:left w:val="none" w:sz="0" w:space="0" w:color="auto"/>
            <w:bottom w:val="none" w:sz="0" w:space="0" w:color="auto"/>
            <w:right w:val="none" w:sz="0" w:space="0" w:color="auto"/>
          </w:divBdr>
        </w:div>
        <w:div w:id="1311977085">
          <w:marLeft w:val="480"/>
          <w:marRight w:val="0"/>
          <w:marTop w:val="0"/>
          <w:marBottom w:val="0"/>
          <w:divBdr>
            <w:top w:val="none" w:sz="0" w:space="0" w:color="auto"/>
            <w:left w:val="none" w:sz="0" w:space="0" w:color="auto"/>
            <w:bottom w:val="none" w:sz="0" w:space="0" w:color="auto"/>
            <w:right w:val="none" w:sz="0" w:space="0" w:color="auto"/>
          </w:divBdr>
        </w:div>
        <w:div w:id="52395039">
          <w:marLeft w:val="480"/>
          <w:marRight w:val="0"/>
          <w:marTop w:val="0"/>
          <w:marBottom w:val="0"/>
          <w:divBdr>
            <w:top w:val="none" w:sz="0" w:space="0" w:color="auto"/>
            <w:left w:val="none" w:sz="0" w:space="0" w:color="auto"/>
            <w:bottom w:val="none" w:sz="0" w:space="0" w:color="auto"/>
            <w:right w:val="none" w:sz="0" w:space="0" w:color="auto"/>
          </w:divBdr>
        </w:div>
        <w:div w:id="2071490159">
          <w:marLeft w:val="480"/>
          <w:marRight w:val="0"/>
          <w:marTop w:val="0"/>
          <w:marBottom w:val="0"/>
          <w:divBdr>
            <w:top w:val="none" w:sz="0" w:space="0" w:color="auto"/>
            <w:left w:val="none" w:sz="0" w:space="0" w:color="auto"/>
            <w:bottom w:val="none" w:sz="0" w:space="0" w:color="auto"/>
            <w:right w:val="none" w:sz="0" w:space="0" w:color="auto"/>
          </w:divBdr>
        </w:div>
        <w:div w:id="1554806929">
          <w:marLeft w:val="480"/>
          <w:marRight w:val="0"/>
          <w:marTop w:val="0"/>
          <w:marBottom w:val="0"/>
          <w:divBdr>
            <w:top w:val="none" w:sz="0" w:space="0" w:color="auto"/>
            <w:left w:val="none" w:sz="0" w:space="0" w:color="auto"/>
            <w:bottom w:val="none" w:sz="0" w:space="0" w:color="auto"/>
            <w:right w:val="none" w:sz="0" w:space="0" w:color="auto"/>
          </w:divBdr>
        </w:div>
        <w:div w:id="1313951840">
          <w:marLeft w:val="480"/>
          <w:marRight w:val="0"/>
          <w:marTop w:val="0"/>
          <w:marBottom w:val="0"/>
          <w:divBdr>
            <w:top w:val="none" w:sz="0" w:space="0" w:color="auto"/>
            <w:left w:val="none" w:sz="0" w:space="0" w:color="auto"/>
            <w:bottom w:val="none" w:sz="0" w:space="0" w:color="auto"/>
            <w:right w:val="none" w:sz="0" w:space="0" w:color="auto"/>
          </w:divBdr>
        </w:div>
        <w:div w:id="1159342406">
          <w:marLeft w:val="480"/>
          <w:marRight w:val="0"/>
          <w:marTop w:val="0"/>
          <w:marBottom w:val="0"/>
          <w:divBdr>
            <w:top w:val="none" w:sz="0" w:space="0" w:color="auto"/>
            <w:left w:val="none" w:sz="0" w:space="0" w:color="auto"/>
            <w:bottom w:val="none" w:sz="0" w:space="0" w:color="auto"/>
            <w:right w:val="none" w:sz="0" w:space="0" w:color="auto"/>
          </w:divBdr>
        </w:div>
        <w:div w:id="1985503430">
          <w:marLeft w:val="480"/>
          <w:marRight w:val="0"/>
          <w:marTop w:val="0"/>
          <w:marBottom w:val="0"/>
          <w:divBdr>
            <w:top w:val="none" w:sz="0" w:space="0" w:color="auto"/>
            <w:left w:val="none" w:sz="0" w:space="0" w:color="auto"/>
            <w:bottom w:val="none" w:sz="0" w:space="0" w:color="auto"/>
            <w:right w:val="none" w:sz="0" w:space="0" w:color="auto"/>
          </w:divBdr>
        </w:div>
        <w:div w:id="1169709605">
          <w:marLeft w:val="480"/>
          <w:marRight w:val="0"/>
          <w:marTop w:val="0"/>
          <w:marBottom w:val="0"/>
          <w:divBdr>
            <w:top w:val="none" w:sz="0" w:space="0" w:color="auto"/>
            <w:left w:val="none" w:sz="0" w:space="0" w:color="auto"/>
            <w:bottom w:val="none" w:sz="0" w:space="0" w:color="auto"/>
            <w:right w:val="none" w:sz="0" w:space="0" w:color="auto"/>
          </w:divBdr>
        </w:div>
        <w:div w:id="1736665667">
          <w:marLeft w:val="480"/>
          <w:marRight w:val="0"/>
          <w:marTop w:val="0"/>
          <w:marBottom w:val="0"/>
          <w:divBdr>
            <w:top w:val="none" w:sz="0" w:space="0" w:color="auto"/>
            <w:left w:val="none" w:sz="0" w:space="0" w:color="auto"/>
            <w:bottom w:val="none" w:sz="0" w:space="0" w:color="auto"/>
            <w:right w:val="none" w:sz="0" w:space="0" w:color="auto"/>
          </w:divBdr>
        </w:div>
        <w:div w:id="1335954369">
          <w:marLeft w:val="480"/>
          <w:marRight w:val="0"/>
          <w:marTop w:val="0"/>
          <w:marBottom w:val="0"/>
          <w:divBdr>
            <w:top w:val="none" w:sz="0" w:space="0" w:color="auto"/>
            <w:left w:val="none" w:sz="0" w:space="0" w:color="auto"/>
            <w:bottom w:val="none" w:sz="0" w:space="0" w:color="auto"/>
            <w:right w:val="none" w:sz="0" w:space="0" w:color="auto"/>
          </w:divBdr>
        </w:div>
        <w:div w:id="2043632499">
          <w:marLeft w:val="480"/>
          <w:marRight w:val="0"/>
          <w:marTop w:val="0"/>
          <w:marBottom w:val="0"/>
          <w:divBdr>
            <w:top w:val="none" w:sz="0" w:space="0" w:color="auto"/>
            <w:left w:val="none" w:sz="0" w:space="0" w:color="auto"/>
            <w:bottom w:val="none" w:sz="0" w:space="0" w:color="auto"/>
            <w:right w:val="none" w:sz="0" w:space="0" w:color="auto"/>
          </w:divBdr>
        </w:div>
        <w:div w:id="826940686">
          <w:marLeft w:val="480"/>
          <w:marRight w:val="0"/>
          <w:marTop w:val="0"/>
          <w:marBottom w:val="0"/>
          <w:divBdr>
            <w:top w:val="none" w:sz="0" w:space="0" w:color="auto"/>
            <w:left w:val="none" w:sz="0" w:space="0" w:color="auto"/>
            <w:bottom w:val="none" w:sz="0" w:space="0" w:color="auto"/>
            <w:right w:val="none" w:sz="0" w:space="0" w:color="auto"/>
          </w:divBdr>
        </w:div>
        <w:div w:id="1734966421">
          <w:marLeft w:val="480"/>
          <w:marRight w:val="0"/>
          <w:marTop w:val="0"/>
          <w:marBottom w:val="0"/>
          <w:divBdr>
            <w:top w:val="none" w:sz="0" w:space="0" w:color="auto"/>
            <w:left w:val="none" w:sz="0" w:space="0" w:color="auto"/>
            <w:bottom w:val="none" w:sz="0" w:space="0" w:color="auto"/>
            <w:right w:val="none" w:sz="0" w:space="0" w:color="auto"/>
          </w:divBdr>
        </w:div>
        <w:div w:id="1928801684">
          <w:marLeft w:val="480"/>
          <w:marRight w:val="0"/>
          <w:marTop w:val="0"/>
          <w:marBottom w:val="0"/>
          <w:divBdr>
            <w:top w:val="none" w:sz="0" w:space="0" w:color="auto"/>
            <w:left w:val="none" w:sz="0" w:space="0" w:color="auto"/>
            <w:bottom w:val="none" w:sz="0" w:space="0" w:color="auto"/>
            <w:right w:val="none" w:sz="0" w:space="0" w:color="auto"/>
          </w:divBdr>
        </w:div>
        <w:div w:id="1395273803">
          <w:marLeft w:val="480"/>
          <w:marRight w:val="0"/>
          <w:marTop w:val="0"/>
          <w:marBottom w:val="0"/>
          <w:divBdr>
            <w:top w:val="none" w:sz="0" w:space="0" w:color="auto"/>
            <w:left w:val="none" w:sz="0" w:space="0" w:color="auto"/>
            <w:bottom w:val="none" w:sz="0" w:space="0" w:color="auto"/>
            <w:right w:val="none" w:sz="0" w:space="0" w:color="auto"/>
          </w:divBdr>
        </w:div>
        <w:div w:id="12651232">
          <w:marLeft w:val="480"/>
          <w:marRight w:val="0"/>
          <w:marTop w:val="0"/>
          <w:marBottom w:val="0"/>
          <w:divBdr>
            <w:top w:val="none" w:sz="0" w:space="0" w:color="auto"/>
            <w:left w:val="none" w:sz="0" w:space="0" w:color="auto"/>
            <w:bottom w:val="none" w:sz="0" w:space="0" w:color="auto"/>
            <w:right w:val="none" w:sz="0" w:space="0" w:color="auto"/>
          </w:divBdr>
        </w:div>
        <w:div w:id="433674425">
          <w:marLeft w:val="480"/>
          <w:marRight w:val="0"/>
          <w:marTop w:val="0"/>
          <w:marBottom w:val="0"/>
          <w:divBdr>
            <w:top w:val="none" w:sz="0" w:space="0" w:color="auto"/>
            <w:left w:val="none" w:sz="0" w:space="0" w:color="auto"/>
            <w:bottom w:val="none" w:sz="0" w:space="0" w:color="auto"/>
            <w:right w:val="none" w:sz="0" w:space="0" w:color="auto"/>
          </w:divBdr>
        </w:div>
        <w:div w:id="683827552">
          <w:marLeft w:val="480"/>
          <w:marRight w:val="0"/>
          <w:marTop w:val="0"/>
          <w:marBottom w:val="0"/>
          <w:divBdr>
            <w:top w:val="none" w:sz="0" w:space="0" w:color="auto"/>
            <w:left w:val="none" w:sz="0" w:space="0" w:color="auto"/>
            <w:bottom w:val="none" w:sz="0" w:space="0" w:color="auto"/>
            <w:right w:val="none" w:sz="0" w:space="0" w:color="auto"/>
          </w:divBdr>
        </w:div>
        <w:div w:id="1724282663">
          <w:marLeft w:val="480"/>
          <w:marRight w:val="0"/>
          <w:marTop w:val="0"/>
          <w:marBottom w:val="0"/>
          <w:divBdr>
            <w:top w:val="none" w:sz="0" w:space="0" w:color="auto"/>
            <w:left w:val="none" w:sz="0" w:space="0" w:color="auto"/>
            <w:bottom w:val="none" w:sz="0" w:space="0" w:color="auto"/>
            <w:right w:val="none" w:sz="0" w:space="0" w:color="auto"/>
          </w:divBdr>
        </w:div>
        <w:div w:id="529224358">
          <w:marLeft w:val="480"/>
          <w:marRight w:val="0"/>
          <w:marTop w:val="0"/>
          <w:marBottom w:val="0"/>
          <w:divBdr>
            <w:top w:val="none" w:sz="0" w:space="0" w:color="auto"/>
            <w:left w:val="none" w:sz="0" w:space="0" w:color="auto"/>
            <w:bottom w:val="none" w:sz="0" w:space="0" w:color="auto"/>
            <w:right w:val="none" w:sz="0" w:space="0" w:color="auto"/>
          </w:divBdr>
        </w:div>
        <w:div w:id="524057745">
          <w:marLeft w:val="480"/>
          <w:marRight w:val="0"/>
          <w:marTop w:val="0"/>
          <w:marBottom w:val="0"/>
          <w:divBdr>
            <w:top w:val="none" w:sz="0" w:space="0" w:color="auto"/>
            <w:left w:val="none" w:sz="0" w:space="0" w:color="auto"/>
            <w:bottom w:val="none" w:sz="0" w:space="0" w:color="auto"/>
            <w:right w:val="none" w:sz="0" w:space="0" w:color="auto"/>
          </w:divBdr>
        </w:div>
        <w:div w:id="1882666662">
          <w:marLeft w:val="480"/>
          <w:marRight w:val="0"/>
          <w:marTop w:val="0"/>
          <w:marBottom w:val="0"/>
          <w:divBdr>
            <w:top w:val="none" w:sz="0" w:space="0" w:color="auto"/>
            <w:left w:val="none" w:sz="0" w:space="0" w:color="auto"/>
            <w:bottom w:val="none" w:sz="0" w:space="0" w:color="auto"/>
            <w:right w:val="none" w:sz="0" w:space="0" w:color="auto"/>
          </w:divBdr>
        </w:div>
        <w:div w:id="432283810">
          <w:marLeft w:val="480"/>
          <w:marRight w:val="0"/>
          <w:marTop w:val="0"/>
          <w:marBottom w:val="0"/>
          <w:divBdr>
            <w:top w:val="none" w:sz="0" w:space="0" w:color="auto"/>
            <w:left w:val="none" w:sz="0" w:space="0" w:color="auto"/>
            <w:bottom w:val="none" w:sz="0" w:space="0" w:color="auto"/>
            <w:right w:val="none" w:sz="0" w:space="0" w:color="auto"/>
          </w:divBdr>
        </w:div>
        <w:div w:id="546452266">
          <w:marLeft w:val="480"/>
          <w:marRight w:val="0"/>
          <w:marTop w:val="0"/>
          <w:marBottom w:val="0"/>
          <w:divBdr>
            <w:top w:val="none" w:sz="0" w:space="0" w:color="auto"/>
            <w:left w:val="none" w:sz="0" w:space="0" w:color="auto"/>
            <w:bottom w:val="none" w:sz="0" w:space="0" w:color="auto"/>
            <w:right w:val="none" w:sz="0" w:space="0" w:color="auto"/>
          </w:divBdr>
        </w:div>
        <w:div w:id="1521896162">
          <w:marLeft w:val="480"/>
          <w:marRight w:val="0"/>
          <w:marTop w:val="0"/>
          <w:marBottom w:val="0"/>
          <w:divBdr>
            <w:top w:val="none" w:sz="0" w:space="0" w:color="auto"/>
            <w:left w:val="none" w:sz="0" w:space="0" w:color="auto"/>
            <w:bottom w:val="none" w:sz="0" w:space="0" w:color="auto"/>
            <w:right w:val="none" w:sz="0" w:space="0" w:color="auto"/>
          </w:divBdr>
        </w:div>
        <w:div w:id="2047025542">
          <w:marLeft w:val="480"/>
          <w:marRight w:val="0"/>
          <w:marTop w:val="0"/>
          <w:marBottom w:val="0"/>
          <w:divBdr>
            <w:top w:val="none" w:sz="0" w:space="0" w:color="auto"/>
            <w:left w:val="none" w:sz="0" w:space="0" w:color="auto"/>
            <w:bottom w:val="none" w:sz="0" w:space="0" w:color="auto"/>
            <w:right w:val="none" w:sz="0" w:space="0" w:color="auto"/>
          </w:divBdr>
        </w:div>
        <w:div w:id="1982464883">
          <w:marLeft w:val="480"/>
          <w:marRight w:val="0"/>
          <w:marTop w:val="0"/>
          <w:marBottom w:val="0"/>
          <w:divBdr>
            <w:top w:val="none" w:sz="0" w:space="0" w:color="auto"/>
            <w:left w:val="none" w:sz="0" w:space="0" w:color="auto"/>
            <w:bottom w:val="none" w:sz="0" w:space="0" w:color="auto"/>
            <w:right w:val="none" w:sz="0" w:space="0" w:color="auto"/>
          </w:divBdr>
        </w:div>
        <w:div w:id="2039043825">
          <w:marLeft w:val="480"/>
          <w:marRight w:val="0"/>
          <w:marTop w:val="0"/>
          <w:marBottom w:val="0"/>
          <w:divBdr>
            <w:top w:val="none" w:sz="0" w:space="0" w:color="auto"/>
            <w:left w:val="none" w:sz="0" w:space="0" w:color="auto"/>
            <w:bottom w:val="none" w:sz="0" w:space="0" w:color="auto"/>
            <w:right w:val="none" w:sz="0" w:space="0" w:color="auto"/>
          </w:divBdr>
        </w:div>
        <w:div w:id="1630739754">
          <w:marLeft w:val="480"/>
          <w:marRight w:val="0"/>
          <w:marTop w:val="0"/>
          <w:marBottom w:val="0"/>
          <w:divBdr>
            <w:top w:val="none" w:sz="0" w:space="0" w:color="auto"/>
            <w:left w:val="none" w:sz="0" w:space="0" w:color="auto"/>
            <w:bottom w:val="none" w:sz="0" w:space="0" w:color="auto"/>
            <w:right w:val="none" w:sz="0" w:space="0" w:color="auto"/>
          </w:divBdr>
        </w:div>
        <w:div w:id="1529638843">
          <w:marLeft w:val="480"/>
          <w:marRight w:val="0"/>
          <w:marTop w:val="0"/>
          <w:marBottom w:val="0"/>
          <w:divBdr>
            <w:top w:val="none" w:sz="0" w:space="0" w:color="auto"/>
            <w:left w:val="none" w:sz="0" w:space="0" w:color="auto"/>
            <w:bottom w:val="none" w:sz="0" w:space="0" w:color="auto"/>
            <w:right w:val="none" w:sz="0" w:space="0" w:color="auto"/>
          </w:divBdr>
        </w:div>
        <w:div w:id="1089422337">
          <w:marLeft w:val="480"/>
          <w:marRight w:val="0"/>
          <w:marTop w:val="0"/>
          <w:marBottom w:val="0"/>
          <w:divBdr>
            <w:top w:val="none" w:sz="0" w:space="0" w:color="auto"/>
            <w:left w:val="none" w:sz="0" w:space="0" w:color="auto"/>
            <w:bottom w:val="none" w:sz="0" w:space="0" w:color="auto"/>
            <w:right w:val="none" w:sz="0" w:space="0" w:color="auto"/>
          </w:divBdr>
        </w:div>
        <w:div w:id="198201648">
          <w:marLeft w:val="480"/>
          <w:marRight w:val="0"/>
          <w:marTop w:val="0"/>
          <w:marBottom w:val="0"/>
          <w:divBdr>
            <w:top w:val="none" w:sz="0" w:space="0" w:color="auto"/>
            <w:left w:val="none" w:sz="0" w:space="0" w:color="auto"/>
            <w:bottom w:val="none" w:sz="0" w:space="0" w:color="auto"/>
            <w:right w:val="none" w:sz="0" w:space="0" w:color="auto"/>
          </w:divBdr>
        </w:div>
        <w:div w:id="121002316">
          <w:marLeft w:val="480"/>
          <w:marRight w:val="0"/>
          <w:marTop w:val="0"/>
          <w:marBottom w:val="0"/>
          <w:divBdr>
            <w:top w:val="none" w:sz="0" w:space="0" w:color="auto"/>
            <w:left w:val="none" w:sz="0" w:space="0" w:color="auto"/>
            <w:bottom w:val="none" w:sz="0" w:space="0" w:color="auto"/>
            <w:right w:val="none" w:sz="0" w:space="0" w:color="auto"/>
          </w:divBdr>
        </w:div>
        <w:div w:id="873349272">
          <w:marLeft w:val="480"/>
          <w:marRight w:val="0"/>
          <w:marTop w:val="0"/>
          <w:marBottom w:val="0"/>
          <w:divBdr>
            <w:top w:val="none" w:sz="0" w:space="0" w:color="auto"/>
            <w:left w:val="none" w:sz="0" w:space="0" w:color="auto"/>
            <w:bottom w:val="none" w:sz="0" w:space="0" w:color="auto"/>
            <w:right w:val="none" w:sz="0" w:space="0" w:color="auto"/>
          </w:divBdr>
        </w:div>
        <w:div w:id="356008457">
          <w:marLeft w:val="480"/>
          <w:marRight w:val="0"/>
          <w:marTop w:val="0"/>
          <w:marBottom w:val="0"/>
          <w:divBdr>
            <w:top w:val="none" w:sz="0" w:space="0" w:color="auto"/>
            <w:left w:val="none" w:sz="0" w:space="0" w:color="auto"/>
            <w:bottom w:val="none" w:sz="0" w:space="0" w:color="auto"/>
            <w:right w:val="none" w:sz="0" w:space="0" w:color="auto"/>
          </w:divBdr>
        </w:div>
        <w:div w:id="1872305056">
          <w:marLeft w:val="480"/>
          <w:marRight w:val="0"/>
          <w:marTop w:val="0"/>
          <w:marBottom w:val="0"/>
          <w:divBdr>
            <w:top w:val="none" w:sz="0" w:space="0" w:color="auto"/>
            <w:left w:val="none" w:sz="0" w:space="0" w:color="auto"/>
            <w:bottom w:val="none" w:sz="0" w:space="0" w:color="auto"/>
            <w:right w:val="none" w:sz="0" w:space="0" w:color="auto"/>
          </w:divBdr>
        </w:div>
        <w:div w:id="464663995">
          <w:marLeft w:val="480"/>
          <w:marRight w:val="0"/>
          <w:marTop w:val="0"/>
          <w:marBottom w:val="0"/>
          <w:divBdr>
            <w:top w:val="none" w:sz="0" w:space="0" w:color="auto"/>
            <w:left w:val="none" w:sz="0" w:space="0" w:color="auto"/>
            <w:bottom w:val="none" w:sz="0" w:space="0" w:color="auto"/>
            <w:right w:val="none" w:sz="0" w:space="0" w:color="auto"/>
          </w:divBdr>
        </w:div>
        <w:div w:id="653680956">
          <w:marLeft w:val="480"/>
          <w:marRight w:val="0"/>
          <w:marTop w:val="0"/>
          <w:marBottom w:val="0"/>
          <w:divBdr>
            <w:top w:val="none" w:sz="0" w:space="0" w:color="auto"/>
            <w:left w:val="none" w:sz="0" w:space="0" w:color="auto"/>
            <w:bottom w:val="none" w:sz="0" w:space="0" w:color="auto"/>
            <w:right w:val="none" w:sz="0" w:space="0" w:color="auto"/>
          </w:divBdr>
        </w:div>
        <w:div w:id="516188889">
          <w:marLeft w:val="480"/>
          <w:marRight w:val="0"/>
          <w:marTop w:val="0"/>
          <w:marBottom w:val="0"/>
          <w:divBdr>
            <w:top w:val="none" w:sz="0" w:space="0" w:color="auto"/>
            <w:left w:val="none" w:sz="0" w:space="0" w:color="auto"/>
            <w:bottom w:val="none" w:sz="0" w:space="0" w:color="auto"/>
            <w:right w:val="none" w:sz="0" w:space="0" w:color="auto"/>
          </w:divBdr>
        </w:div>
        <w:div w:id="462963861">
          <w:marLeft w:val="480"/>
          <w:marRight w:val="0"/>
          <w:marTop w:val="0"/>
          <w:marBottom w:val="0"/>
          <w:divBdr>
            <w:top w:val="none" w:sz="0" w:space="0" w:color="auto"/>
            <w:left w:val="none" w:sz="0" w:space="0" w:color="auto"/>
            <w:bottom w:val="none" w:sz="0" w:space="0" w:color="auto"/>
            <w:right w:val="none" w:sz="0" w:space="0" w:color="auto"/>
          </w:divBdr>
        </w:div>
        <w:div w:id="385304411">
          <w:marLeft w:val="480"/>
          <w:marRight w:val="0"/>
          <w:marTop w:val="0"/>
          <w:marBottom w:val="0"/>
          <w:divBdr>
            <w:top w:val="none" w:sz="0" w:space="0" w:color="auto"/>
            <w:left w:val="none" w:sz="0" w:space="0" w:color="auto"/>
            <w:bottom w:val="none" w:sz="0" w:space="0" w:color="auto"/>
            <w:right w:val="none" w:sz="0" w:space="0" w:color="auto"/>
          </w:divBdr>
        </w:div>
        <w:div w:id="2052656207">
          <w:marLeft w:val="480"/>
          <w:marRight w:val="0"/>
          <w:marTop w:val="0"/>
          <w:marBottom w:val="0"/>
          <w:divBdr>
            <w:top w:val="none" w:sz="0" w:space="0" w:color="auto"/>
            <w:left w:val="none" w:sz="0" w:space="0" w:color="auto"/>
            <w:bottom w:val="none" w:sz="0" w:space="0" w:color="auto"/>
            <w:right w:val="none" w:sz="0" w:space="0" w:color="auto"/>
          </w:divBdr>
        </w:div>
        <w:div w:id="1718123929">
          <w:marLeft w:val="480"/>
          <w:marRight w:val="0"/>
          <w:marTop w:val="0"/>
          <w:marBottom w:val="0"/>
          <w:divBdr>
            <w:top w:val="none" w:sz="0" w:space="0" w:color="auto"/>
            <w:left w:val="none" w:sz="0" w:space="0" w:color="auto"/>
            <w:bottom w:val="none" w:sz="0" w:space="0" w:color="auto"/>
            <w:right w:val="none" w:sz="0" w:space="0" w:color="auto"/>
          </w:divBdr>
        </w:div>
        <w:div w:id="1827621802">
          <w:marLeft w:val="480"/>
          <w:marRight w:val="0"/>
          <w:marTop w:val="0"/>
          <w:marBottom w:val="0"/>
          <w:divBdr>
            <w:top w:val="none" w:sz="0" w:space="0" w:color="auto"/>
            <w:left w:val="none" w:sz="0" w:space="0" w:color="auto"/>
            <w:bottom w:val="none" w:sz="0" w:space="0" w:color="auto"/>
            <w:right w:val="none" w:sz="0" w:space="0" w:color="auto"/>
          </w:divBdr>
        </w:div>
        <w:div w:id="1090001785">
          <w:marLeft w:val="480"/>
          <w:marRight w:val="0"/>
          <w:marTop w:val="0"/>
          <w:marBottom w:val="0"/>
          <w:divBdr>
            <w:top w:val="none" w:sz="0" w:space="0" w:color="auto"/>
            <w:left w:val="none" w:sz="0" w:space="0" w:color="auto"/>
            <w:bottom w:val="none" w:sz="0" w:space="0" w:color="auto"/>
            <w:right w:val="none" w:sz="0" w:space="0" w:color="auto"/>
          </w:divBdr>
        </w:div>
        <w:div w:id="1132481088">
          <w:marLeft w:val="480"/>
          <w:marRight w:val="0"/>
          <w:marTop w:val="0"/>
          <w:marBottom w:val="0"/>
          <w:divBdr>
            <w:top w:val="none" w:sz="0" w:space="0" w:color="auto"/>
            <w:left w:val="none" w:sz="0" w:space="0" w:color="auto"/>
            <w:bottom w:val="none" w:sz="0" w:space="0" w:color="auto"/>
            <w:right w:val="none" w:sz="0" w:space="0" w:color="auto"/>
          </w:divBdr>
        </w:div>
        <w:div w:id="437264597">
          <w:marLeft w:val="480"/>
          <w:marRight w:val="0"/>
          <w:marTop w:val="0"/>
          <w:marBottom w:val="0"/>
          <w:divBdr>
            <w:top w:val="none" w:sz="0" w:space="0" w:color="auto"/>
            <w:left w:val="none" w:sz="0" w:space="0" w:color="auto"/>
            <w:bottom w:val="none" w:sz="0" w:space="0" w:color="auto"/>
            <w:right w:val="none" w:sz="0" w:space="0" w:color="auto"/>
          </w:divBdr>
        </w:div>
        <w:div w:id="1250699478">
          <w:marLeft w:val="480"/>
          <w:marRight w:val="0"/>
          <w:marTop w:val="0"/>
          <w:marBottom w:val="0"/>
          <w:divBdr>
            <w:top w:val="none" w:sz="0" w:space="0" w:color="auto"/>
            <w:left w:val="none" w:sz="0" w:space="0" w:color="auto"/>
            <w:bottom w:val="none" w:sz="0" w:space="0" w:color="auto"/>
            <w:right w:val="none" w:sz="0" w:space="0" w:color="auto"/>
          </w:divBdr>
        </w:div>
        <w:div w:id="501089821">
          <w:marLeft w:val="480"/>
          <w:marRight w:val="0"/>
          <w:marTop w:val="0"/>
          <w:marBottom w:val="0"/>
          <w:divBdr>
            <w:top w:val="none" w:sz="0" w:space="0" w:color="auto"/>
            <w:left w:val="none" w:sz="0" w:space="0" w:color="auto"/>
            <w:bottom w:val="none" w:sz="0" w:space="0" w:color="auto"/>
            <w:right w:val="none" w:sz="0" w:space="0" w:color="auto"/>
          </w:divBdr>
        </w:div>
        <w:div w:id="704451568">
          <w:marLeft w:val="480"/>
          <w:marRight w:val="0"/>
          <w:marTop w:val="0"/>
          <w:marBottom w:val="0"/>
          <w:divBdr>
            <w:top w:val="none" w:sz="0" w:space="0" w:color="auto"/>
            <w:left w:val="none" w:sz="0" w:space="0" w:color="auto"/>
            <w:bottom w:val="none" w:sz="0" w:space="0" w:color="auto"/>
            <w:right w:val="none" w:sz="0" w:space="0" w:color="auto"/>
          </w:divBdr>
        </w:div>
        <w:div w:id="870847028">
          <w:marLeft w:val="480"/>
          <w:marRight w:val="0"/>
          <w:marTop w:val="0"/>
          <w:marBottom w:val="0"/>
          <w:divBdr>
            <w:top w:val="none" w:sz="0" w:space="0" w:color="auto"/>
            <w:left w:val="none" w:sz="0" w:space="0" w:color="auto"/>
            <w:bottom w:val="none" w:sz="0" w:space="0" w:color="auto"/>
            <w:right w:val="none" w:sz="0" w:space="0" w:color="auto"/>
          </w:divBdr>
        </w:div>
        <w:div w:id="1133908780">
          <w:marLeft w:val="480"/>
          <w:marRight w:val="0"/>
          <w:marTop w:val="0"/>
          <w:marBottom w:val="0"/>
          <w:divBdr>
            <w:top w:val="none" w:sz="0" w:space="0" w:color="auto"/>
            <w:left w:val="none" w:sz="0" w:space="0" w:color="auto"/>
            <w:bottom w:val="none" w:sz="0" w:space="0" w:color="auto"/>
            <w:right w:val="none" w:sz="0" w:space="0" w:color="auto"/>
          </w:divBdr>
        </w:div>
        <w:div w:id="520439150">
          <w:marLeft w:val="480"/>
          <w:marRight w:val="0"/>
          <w:marTop w:val="0"/>
          <w:marBottom w:val="0"/>
          <w:divBdr>
            <w:top w:val="none" w:sz="0" w:space="0" w:color="auto"/>
            <w:left w:val="none" w:sz="0" w:space="0" w:color="auto"/>
            <w:bottom w:val="none" w:sz="0" w:space="0" w:color="auto"/>
            <w:right w:val="none" w:sz="0" w:space="0" w:color="auto"/>
          </w:divBdr>
        </w:div>
        <w:div w:id="1701200074">
          <w:marLeft w:val="480"/>
          <w:marRight w:val="0"/>
          <w:marTop w:val="0"/>
          <w:marBottom w:val="0"/>
          <w:divBdr>
            <w:top w:val="none" w:sz="0" w:space="0" w:color="auto"/>
            <w:left w:val="none" w:sz="0" w:space="0" w:color="auto"/>
            <w:bottom w:val="none" w:sz="0" w:space="0" w:color="auto"/>
            <w:right w:val="none" w:sz="0" w:space="0" w:color="auto"/>
          </w:divBdr>
        </w:div>
        <w:div w:id="399522788">
          <w:marLeft w:val="480"/>
          <w:marRight w:val="0"/>
          <w:marTop w:val="0"/>
          <w:marBottom w:val="0"/>
          <w:divBdr>
            <w:top w:val="none" w:sz="0" w:space="0" w:color="auto"/>
            <w:left w:val="none" w:sz="0" w:space="0" w:color="auto"/>
            <w:bottom w:val="none" w:sz="0" w:space="0" w:color="auto"/>
            <w:right w:val="none" w:sz="0" w:space="0" w:color="auto"/>
          </w:divBdr>
        </w:div>
        <w:div w:id="1600991629">
          <w:marLeft w:val="480"/>
          <w:marRight w:val="0"/>
          <w:marTop w:val="0"/>
          <w:marBottom w:val="0"/>
          <w:divBdr>
            <w:top w:val="none" w:sz="0" w:space="0" w:color="auto"/>
            <w:left w:val="none" w:sz="0" w:space="0" w:color="auto"/>
            <w:bottom w:val="none" w:sz="0" w:space="0" w:color="auto"/>
            <w:right w:val="none" w:sz="0" w:space="0" w:color="auto"/>
          </w:divBdr>
        </w:div>
        <w:div w:id="498233896">
          <w:marLeft w:val="480"/>
          <w:marRight w:val="0"/>
          <w:marTop w:val="0"/>
          <w:marBottom w:val="0"/>
          <w:divBdr>
            <w:top w:val="none" w:sz="0" w:space="0" w:color="auto"/>
            <w:left w:val="none" w:sz="0" w:space="0" w:color="auto"/>
            <w:bottom w:val="none" w:sz="0" w:space="0" w:color="auto"/>
            <w:right w:val="none" w:sz="0" w:space="0" w:color="auto"/>
          </w:divBdr>
        </w:div>
      </w:divsChild>
    </w:div>
    <w:div w:id="333414049">
      <w:bodyDiv w:val="1"/>
      <w:marLeft w:val="0"/>
      <w:marRight w:val="0"/>
      <w:marTop w:val="0"/>
      <w:marBottom w:val="0"/>
      <w:divBdr>
        <w:top w:val="none" w:sz="0" w:space="0" w:color="auto"/>
        <w:left w:val="none" w:sz="0" w:space="0" w:color="auto"/>
        <w:bottom w:val="none" w:sz="0" w:space="0" w:color="auto"/>
        <w:right w:val="none" w:sz="0" w:space="0" w:color="auto"/>
      </w:divBdr>
    </w:div>
    <w:div w:id="365761971">
      <w:bodyDiv w:val="1"/>
      <w:marLeft w:val="0"/>
      <w:marRight w:val="0"/>
      <w:marTop w:val="0"/>
      <w:marBottom w:val="0"/>
      <w:divBdr>
        <w:top w:val="none" w:sz="0" w:space="0" w:color="auto"/>
        <w:left w:val="none" w:sz="0" w:space="0" w:color="auto"/>
        <w:bottom w:val="none" w:sz="0" w:space="0" w:color="auto"/>
        <w:right w:val="none" w:sz="0" w:space="0" w:color="auto"/>
      </w:divBdr>
    </w:div>
    <w:div w:id="373388995">
      <w:bodyDiv w:val="1"/>
      <w:marLeft w:val="0"/>
      <w:marRight w:val="0"/>
      <w:marTop w:val="0"/>
      <w:marBottom w:val="0"/>
      <w:divBdr>
        <w:top w:val="none" w:sz="0" w:space="0" w:color="auto"/>
        <w:left w:val="none" w:sz="0" w:space="0" w:color="auto"/>
        <w:bottom w:val="none" w:sz="0" w:space="0" w:color="auto"/>
        <w:right w:val="none" w:sz="0" w:space="0" w:color="auto"/>
      </w:divBdr>
    </w:div>
    <w:div w:id="399861963">
      <w:bodyDiv w:val="1"/>
      <w:marLeft w:val="0"/>
      <w:marRight w:val="0"/>
      <w:marTop w:val="0"/>
      <w:marBottom w:val="0"/>
      <w:divBdr>
        <w:top w:val="none" w:sz="0" w:space="0" w:color="auto"/>
        <w:left w:val="none" w:sz="0" w:space="0" w:color="auto"/>
        <w:bottom w:val="none" w:sz="0" w:space="0" w:color="auto"/>
        <w:right w:val="none" w:sz="0" w:space="0" w:color="auto"/>
      </w:divBdr>
    </w:div>
    <w:div w:id="405304912">
      <w:bodyDiv w:val="1"/>
      <w:marLeft w:val="0"/>
      <w:marRight w:val="0"/>
      <w:marTop w:val="0"/>
      <w:marBottom w:val="0"/>
      <w:divBdr>
        <w:top w:val="none" w:sz="0" w:space="0" w:color="auto"/>
        <w:left w:val="none" w:sz="0" w:space="0" w:color="auto"/>
        <w:bottom w:val="none" w:sz="0" w:space="0" w:color="auto"/>
        <w:right w:val="none" w:sz="0" w:space="0" w:color="auto"/>
      </w:divBdr>
    </w:div>
    <w:div w:id="412317812">
      <w:bodyDiv w:val="1"/>
      <w:marLeft w:val="0"/>
      <w:marRight w:val="0"/>
      <w:marTop w:val="0"/>
      <w:marBottom w:val="0"/>
      <w:divBdr>
        <w:top w:val="none" w:sz="0" w:space="0" w:color="auto"/>
        <w:left w:val="none" w:sz="0" w:space="0" w:color="auto"/>
        <w:bottom w:val="none" w:sz="0" w:space="0" w:color="auto"/>
        <w:right w:val="none" w:sz="0" w:space="0" w:color="auto"/>
      </w:divBdr>
    </w:div>
    <w:div w:id="421269476">
      <w:bodyDiv w:val="1"/>
      <w:marLeft w:val="0"/>
      <w:marRight w:val="0"/>
      <w:marTop w:val="0"/>
      <w:marBottom w:val="0"/>
      <w:divBdr>
        <w:top w:val="none" w:sz="0" w:space="0" w:color="auto"/>
        <w:left w:val="none" w:sz="0" w:space="0" w:color="auto"/>
        <w:bottom w:val="none" w:sz="0" w:space="0" w:color="auto"/>
        <w:right w:val="none" w:sz="0" w:space="0" w:color="auto"/>
      </w:divBdr>
    </w:div>
    <w:div w:id="429011295">
      <w:bodyDiv w:val="1"/>
      <w:marLeft w:val="0"/>
      <w:marRight w:val="0"/>
      <w:marTop w:val="0"/>
      <w:marBottom w:val="0"/>
      <w:divBdr>
        <w:top w:val="none" w:sz="0" w:space="0" w:color="auto"/>
        <w:left w:val="none" w:sz="0" w:space="0" w:color="auto"/>
        <w:bottom w:val="none" w:sz="0" w:space="0" w:color="auto"/>
        <w:right w:val="none" w:sz="0" w:space="0" w:color="auto"/>
      </w:divBdr>
    </w:div>
    <w:div w:id="440028787">
      <w:bodyDiv w:val="1"/>
      <w:marLeft w:val="0"/>
      <w:marRight w:val="0"/>
      <w:marTop w:val="0"/>
      <w:marBottom w:val="0"/>
      <w:divBdr>
        <w:top w:val="none" w:sz="0" w:space="0" w:color="auto"/>
        <w:left w:val="none" w:sz="0" w:space="0" w:color="auto"/>
        <w:bottom w:val="none" w:sz="0" w:space="0" w:color="auto"/>
        <w:right w:val="none" w:sz="0" w:space="0" w:color="auto"/>
      </w:divBdr>
    </w:div>
    <w:div w:id="482279721">
      <w:bodyDiv w:val="1"/>
      <w:marLeft w:val="0"/>
      <w:marRight w:val="0"/>
      <w:marTop w:val="0"/>
      <w:marBottom w:val="0"/>
      <w:divBdr>
        <w:top w:val="none" w:sz="0" w:space="0" w:color="auto"/>
        <w:left w:val="none" w:sz="0" w:space="0" w:color="auto"/>
        <w:bottom w:val="none" w:sz="0" w:space="0" w:color="auto"/>
        <w:right w:val="none" w:sz="0" w:space="0" w:color="auto"/>
      </w:divBdr>
    </w:div>
    <w:div w:id="486047401">
      <w:bodyDiv w:val="1"/>
      <w:marLeft w:val="0"/>
      <w:marRight w:val="0"/>
      <w:marTop w:val="0"/>
      <w:marBottom w:val="0"/>
      <w:divBdr>
        <w:top w:val="none" w:sz="0" w:space="0" w:color="auto"/>
        <w:left w:val="none" w:sz="0" w:space="0" w:color="auto"/>
        <w:bottom w:val="none" w:sz="0" w:space="0" w:color="auto"/>
        <w:right w:val="none" w:sz="0" w:space="0" w:color="auto"/>
      </w:divBdr>
    </w:div>
    <w:div w:id="497353731">
      <w:bodyDiv w:val="1"/>
      <w:marLeft w:val="0"/>
      <w:marRight w:val="0"/>
      <w:marTop w:val="0"/>
      <w:marBottom w:val="0"/>
      <w:divBdr>
        <w:top w:val="none" w:sz="0" w:space="0" w:color="auto"/>
        <w:left w:val="none" w:sz="0" w:space="0" w:color="auto"/>
        <w:bottom w:val="none" w:sz="0" w:space="0" w:color="auto"/>
        <w:right w:val="none" w:sz="0" w:space="0" w:color="auto"/>
      </w:divBdr>
    </w:div>
    <w:div w:id="508833612">
      <w:bodyDiv w:val="1"/>
      <w:marLeft w:val="0"/>
      <w:marRight w:val="0"/>
      <w:marTop w:val="0"/>
      <w:marBottom w:val="0"/>
      <w:divBdr>
        <w:top w:val="none" w:sz="0" w:space="0" w:color="auto"/>
        <w:left w:val="none" w:sz="0" w:space="0" w:color="auto"/>
        <w:bottom w:val="none" w:sz="0" w:space="0" w:color="auto"/>
        <w:right w:val="none" w:sz="0" w:space="0" w:color="auto"/>
      </w:divBdr>
    </w:div>
    <w:div w:id="513493583">
      <w:bodyDiv w:val="1"/>
      <w:marLeft w:val="0"/>
      <w:marRight w:val="0"/>
      <w:marTop w:val="0"/>
      <w:marBottom w:val="0"/>
      <w:divBdr>
        <w:top w:val="none" w:sz="0" w:space="0" w:color="auto"/>
        <w:left w:val="none" w:sz="0" w:space="0" w:color="auto"/>
        <w:bottom w:val="none" w:sz="0" w:space="0" w:color="auto"/>
        <w:right w:val="none" w:sz="0" w:space="0" w:color="auto"/>
      </w:divBdr>
    </w:div>
    <w:div w:id="514616096">
      <w:bodyDiv w:val="1"/>
      <w:marLeft w:val="0"/>
      <w:marRight w:val="0"/>
      <w:marTop w:val="0"/>
      <w:marBottom w:val="0"/>
      <w:divBdr>
        <w:top w:val="none" w:sz="0" w:space="0" w:color="auto"/>
        <w:left w:val="none" w:sz="0" w:space="0" w:color="auto"/>
        <w:bottom w:val="none" w:sz="0" w:space="0" w:color="auto"/>
        <w:right w:val="none" w:sz="0" w:space="0" w:color="auto"/>
      </w:divBdr>
    </w:div>
    <w:div w:id="516576752">
      <w:bodyDiv w:val="1"/>
      <w:marLeft w:val="0"/>
      <w:marRight w:val="0"/>
      <w:marTop w:val="0"/>
      <w:marBottom w:val="0"/>
      <w:divBdr>
        <w:top w:val="none" w:sz="0" w:space="0" w:color="auto"/>
        <w:left w:val="none" w:sz="0" w:space="0" w:color="auto"/>
        <w:bottom w:val="none" w:sz="0" w:space="0" w:color="auto"/>
        <w:right w:val="none" w:sz="0" w:space="0" w:color="auto"/>
      </w:divBdr>
    </w:div>
    <w:div w:id="533857307">
      <w:bodyDiv w:val="1"/>
      <w:marLeft w:val="0"/>
      <w:marRight w:val="0"/>
      <w:marTop w:val="0"/>
      <w:marBottom w:val="0"/>
      <w:divBdr>
        <w:top w:val="none" w:sz="0" w:space="0" w:color="auto"/>
        <w:left w:val="none" w:sz="0" w:space="0" w:color="auto"/>
        <w:bottom w:val="none" w:sz="0" w:space="0" w:color="auto"/>
        <w:right w:val="none" w:sz="0" w:space="0" w:color="auto"/>
      </w:divBdr>
    </w:div>
    <w:div w:id="567498623">
      <w:bodyDiv w:val="1"/>
      <w:marLeft w:val="0"/>
      <w:marRight w:val="0"/>
      <w:marTop w:val="0"/>
      <w:marBottom w:val="0"/>
      <w:divBdr>
        <w:top w:val="none" w:sz="0" w:space="0" w:color="auto"/>
        <w:left w:val="none" w:sz="0" w:space="0" w:color="auto"/>
        <w:bottom w:val="none" w:sz="0" w:space="0" w:color="auto"/>
        <w:right w:val="none" w:sz="0" w:space="0" w:color="auto"/>
      </w:divBdr>
    </w:div>
    <w:div w:id="568921316">
      <w:bodyDiv w:val="1"/>
      <w:marLeft w:val="0"/>
      <w:marRight w:val="0"/>
      <w:marTop w:val="0"/>
      <w:marBottom w:val="0"/>
      <w:divBdr>
        <w:top w:val="none" w:sz="0" w:space="0" w:color="auto"/>
        <w:left w:val="none" w:sz="0" w:space="0" w:color="auto"/>
        <w:bottom w:val="none" w:sz="0" w:space="0" w:color="auto"/>
        <w:right w:val="none" w:sz="0" w:space="0" w:color="auto"/>
      </w:divBdr>
    </w:div>
    <w:div w:id="571356034">
      <w:bodyDiv w:val="1"/>
      <w:marLeft w:val="0"/>
      <w:marRight w:val="0"/>
      <w:marTop w:val="0"/>
      <w:marBottom w:val="0"/>
      <w:divBdr>
        <w:top w:val="none" w:sz="0" w:space="0" w:color="auto"/>
        <w:left w:val="none" w:sz="0" w:space="0" w:color="auto"/>
        <w:bottom w:val="none" w:sz="0" w:space="0" w:color="auto"/>
        <w:right w:val="none" w:sz="0" w:space="0" w:color="auto"/>
      </w:divBdr>
    </w:div>
    <w:div w:id="579405983">
      <w:bodyDiv w:val="1"/>
      <w:marLeft w:val="0"/>
      <w:marRight w:val="0"/>
      <w:marTop w:val="0"/>
      <w:marBottom w:val="0"/>
      <w:divBdr>
        <w:top w:val="none" w:sz="0" w:space="0" w:color="auto"/>
        <w:left w:val="none" w:sz="0" w:space="0" w:color="auto"/>
        <w:bottom w:val="none" w:sz="0" w:space="0" w:color="auto"/>
        <w:right w:val="none" w:sz="0" w:space="0" w:color="auto"/>
      </w:divBdr>
    </w:div>
    <w:div w:id="597450603">
      <w:bodyDiv w:val="1"/>
      <w:marLeft w:val="0"/>
      <w:marRight w:val="0"/>
      <w:marTop w:val="0"/>
      <w:marBottom w:val="0"/>
      <w:divBdr>
        <w:top w:val="none" w:sz="0" w:space="0" w:color="auto"/>
        <w:left w:val="none" w:sz="0" w:space="0" w:color="auto"/>
        <w:bottom w:val="none" w:sz="0" w:space="0" w:color="auto"/>
        <w:right w:val="none" w:sz="0" w:space="0" w:color="auto"/>
      </w:divBdr>
    </w:div>
    <w:div w:id="605118652">
      <w:bodyDiv w:val="1"/>
      <w:marLeft w:val="0"/>
      <w:marRight w:val="0"/>
      <w:marTop w:val="0"/>
      <w:marBottom w:val="0"/>
      <w:divBdr>
        <w:top w:val="none" w:sz="0" w:space="0" w:color="auto"/>
        <w:left w:val="none" w:sz="0" w:space="0" w:color="auto"/>
        <w:bottom w:val="none" w:sz="0" w:space="0" w:color="auto"/>
        <w:right w:val="none" w:sz="0" w:space="0" w:color="auto"/>
      </w:divBdr>
    </w:div>
    <w:div w:id="605310554">
      <w:bodyDiv w:val="1"/>
      <w:marLeft w:val="0"/>
      <w:marRight w:val="0"/>
      <w:marTop w:val="0"/>
      <w:marBottom w:val="0"/>
      <w:divBdr>
        <w:top w:val="none" w:sz="0" w:space="0" w:color="auto"/>
        <w:left w:val="none" w:sz="0" w:space="0" w:color="auto"/>
        <w:bottom w:val="none" w:sz="0" w:space="0" w:color="auto"/>
        <w:right w:val="none" w:sz="0" w:space="0" w:color="auto"/>
      </w:divBdr>
    </w:div>
    <w:div w:id="607547547">
      <w:bodyDiv w:val="1"/>
      <w:marLeft w:val="0"/>
      <w:marRight w:val="0"/>
      <w:marTop w:val="0"/>
      <w:marBottom w:val="0"/>
      <w:divBdr>
        <w:top w:val="none" w:sz="0" w:space="0" w:color="auto"/>
        <w:left w:val="none" w:sz="0" w:space="0" w:color="auto"/>
        <w:bottom w:val="none" w:sz="0" w:space="0" w:color="auto"/>
        <w:right w:val="none" w:sz="0" w:space="0" w:color="auto"/>
      </w:divBdr>
    </w:div>
    <w:div w:id="611130873">
      <w:bodyDiv w:val="1"/>
      <w:marLeft w:val="0"/>
      <w:marRight w:val="0"/>
      <w:marTop w:val="0"/>
      <w:marBottom w:val="0"/>
      <w:divBdr>
        <w:top w:val="none" w:sz="0" w:space="0" w:color="auto"/>
        <w:left w:val="none" w:sz="0" w:space="0" w:color="auto"/>
        <w:bottom w:val="none" w:sz="0" w:space="0" w:color="auto"/>
        <w:right w:val="none" w:sz="0" w:space="0" w:color="auto"/>
      </w:divBdr>
    </w:div>
    <w:div w:id="618223256">
      <w:bodyDiv w:val="1"/>
      <w:marLeft w:val="0"/>
      <w:marRight w:val="0"/>
      <w:marTop w:val="0"/>
      <w:marBottom w:val="0"/>
      <w:divBdr>
        <w:top w:val="none" w:sz="0" w:space="0" w:color="auto"/>
        <w:left w:val="none" w:sz="0" w:space="0" w:color="auto"/>
        <w:bottom w:val="none" w:sz="0" w:space="0" w:color="auto"/>
        <w:right w:val="none" w:sz="0" w:space="0" w:color="auto"/>
      </w:divBdr>
    </w:div>
    <w:div w:id="636226820">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8097845">
      <w:bodyDiv w:val="1"/>
      <w:marLeft w:val="0"/>
      <w:marRight w:val="0"/>
      <w:marTop w:val="0"/>
      <w:marBottom w:val="0"/>
      <w:divBdr>
        <w:top w:val="none" w:sz="0" w:space="0" w:color="auto"/>
        <w:left w:val="none" w:sz="0" w:space="0" w:color="auto"/>
        <w:bottom w:val="none" w:sz="0" w:space="0" w:color="auto"/>
        <w:right w:val="none" w:sz="0" w:space="0" w:color="auto"/>
      </w:divBdr>
    </w:div>
    <w:div w:id="660620139">
      <w:bodyDiv w:val="1"/>
      <w:marLeft w:val="0"/>
      <w:marRight w:val="0"/>
      <w:marTop w:val="0"/>
      <w:marBottom w:val="0"/>
      <w:divBdr>
        <w:top w:val="none" w:sz="0" w:space="0" w:color="auto"/>
        <w:left w:val="none" w:sz="0" w:space="0" w:color="auto"/>
        <w:bottom w:val="none" w:sz="0" w:space="0" w:color="auto"/>
        <w:right w:val="none" w:sz="0" w:space="0" w:color="auto"/>
      </w:divBdr>
    </w:div>
    <w:div w:id="663506121">
      <w:bodyDiv w:val="1"/>
      <w:marLeft w:val="0"/>
      <w:marRight w:val="0"/>
      <w:marTop w:val="0"/>
      <w:marBottom w:val="0"/>
      <w:divBdr>
        <w:top w:val="none" w:sz="0" w:space="0" w:color="auto"/>
        <w:left w:val="none" w:sz="0" w:space="0" w:color="auto"/>
        <w:bottom w:val="none" w:sz="0" w:space="0" w:color="auto"/>
        <w:right w:val="none" w:sz="0" w:space="0" w:color="auto"/>
      </w:divBdr>
    </w:div>
    <w:div w:id="666640556">
      <w:bodyDiv w:val="1"/>
      <w:marLeft w:val="0"/>
      <w:marRight w:val="0"/>
      <w:marTop w:val="0"/>
      <w:marBottom w:val="0"/>
      <w:divBdr>
        <w:top w:val="none" w:sz="0" w:space="0" w:color="auto"/>
        <w:left w:val="none" w:sz="0" w:space="0" w:color="auto"/>
        <w:bottom w:val="none" w:sz="0" w:space="0" w:color="auto"/>
        <w:right w:val="none" w:sz="0" w:space="0" w:color="auto"/>
      </w:divBdr>
    </w:div>
    <w:div w:id="667439039">
      <w:bodyDiv w:val="1"/>
      <w:marLeft w:val="0"/>
      <w:marRight w:val="0"/>
      <w:marTop w:val="0"/>
      <w:marBottom w:val="0"/>
      <w:divBdr>
        <w:top w:val="none" w:sz="0" w:space="0" w:color="auto"/>
        <w:left w:val="none" w:sz="0" w:space="0" w:color="auto"/>
        <w:bottom w:val="none" w:sz="0" w:space="0" w:color="auto"/>
        <w:right w:val="none" w:sz="0" w:space="0" w:color="auto"/>
      </w:divBdr>
    </w:div>
    <w:div w:id="698898244">
      <w:bodyDiv w:val="1"/>
      <w:marLeft w:val="0"/>
      <w:marRight w:val="0"/>
      <w:marTop w:val="0"/>
      <w:marBottom w:val="0"/>
      <w:divBdr>
        <w:top w:val="none" w:sz="0" w:space="0" w:color="auto"/>
        <w:left w:val="none" w:sz="0" w:space="0" w:color="auto"/>
        <w:bottom w:val="none" w:sz="0" w:space="0" w:color="auto"/>
        <w:right w:val="none" w:sz="0" w:space="0" w:color="auto"/>
      </w:divBdr>
    </w:div>
    <w:div w:id="727146250">
      <w:bodyDiv w:val="1"/>
      <w:marLeft w:val="0"/>
      <w:marRight w:val="0"/>
      <w:marTop w:val="0"/>
      <w:marBottom w:val="0"/>
      <w:divBdr>
        <w:top w:val="none" w:sz="0" w:space="0" w:color="auto"/>
        <w:left w:val="none" w:sz="0" w:space="0" w:color="auto"/>
        <w:bottom w:val="none" w:sz="0" w:space="0" w:color="auto"/>
        <w:right w:val="none" w:sz="0" w:space="0" w:color="auto"/>
      </w:divBdr>
    </w:div>
    <w:div w:id="739979433">
      <w:bodyDiv w:val="1"/>
      <w:marLeft w:val="0"/>
      <w:marRight w:val="0"/>
      <w:marTop w:val="0"/>
      <w:marBottom w:val="0"/>
      <w:divBdr>
        <w:top w:val="none" w:sz="0" w:space="0" w:color="auto"/>
        <w:left w:val="none" w:sz="0" w:space="0" w:color="auto"/>
        <w:bottom w:val="none" w:sz="0" w:space="0" w:color="auto"/>
        <w:right w:val="none" w:sz="0" w:space="0" w:color="auto"/>
      </w:divBdr>
    </w:div>
    <w:div w:id="754669673">
      <w:bodyDiv w:val="1"/>
      <w:marLeft w:val="0"/>
      <w:marRight w:val="0"/>
      <w:marTop w:val="0"/>
      <w:marBottom w:val="0"/>
      <w:divBdr>
        <w:top w:val="none" w:sz="0" w:space="0" w:color="auto"/>
        <w:left w:val="none" w:sz="0" w:space="0" w:color="auto"/>
        <w:bottom w:val="none" w:sz="0" w:space="0" w:color="auto"/>
        <w:right w:val="none" w:sz="0" w:space="0" w:color="auto"/>
      </w:divBdr>
    </w:div>
    <w:div w:id="782457063">
      <w:bodyDiv w:val="1"/>
      <w:marLeft w:val="0"/>
      <w:marRight w:val="0"/>
      <w:marTop w:val="0"/>
      <w:marBottom w:val="0"/>
      <w:divBdr>
        <w:top w:val="none" w:sz="0" w:space="0" w:color="auto"/>
        <w:left w:val="none" w:sz="0" w:space="0" w:color="auto"/>
        <w:bottom w:val="none" w:sz="0" w:space="0" w:color="auto"/>
        <w:right w:val="none" w:sz="0" w:space="0" w:color="auto"/>
      </w:divBdr>
    </w:div>
    <w:div w:id="803815366">
      <w:bodyDiv w:val="1"/>
      <w:marLeft w:val="0"/>
      <w:marRight w:val="0"/>
      <w:marTop w:val="0"/>
      <w:marBottom w:val="0"/>
      <w:divBdr>
        <w:top w:val="none" w:sz="0" w:space="0" w:color="auto"/>
        <w:left w:val="none" w:sz="0" w:space="0" w:color="auto"/>
        <w:bottom w:val="none" w:sz="0" w:space="0" w:color="auto"/>
        <w:right w:val="none" w:sz="0" w:space="0" w:color="auto"/>
      </w:divBdr>
    </w:div>
    <w:div w:id="808598725">
      <w:bodyDiv w:val="1"/>
      <w:marLeft w:val="0"/>
      <w:marRight w:val="0"/>
      <w:marTop w:val="0"/>
      <w:marBottom w:val="0"/>
      <w:divBdr>
        <w:top w:val="none" w:sz="0" w:space="0" w:color="auto"/>
        <w:left w:val="none" w:sz="0" w:space="0" w:color="auto"/>
        <w:bottom w:val="none" w:sz="0" w:space="0" w:color="auto"/>
        <w:right w:val="none" w:sz="0" w:space="0" w:color="auto"/>
      </w:divBdr>
    </w:div>
    <w:div w:id="814025242">
      <w:bodyDiv w:val="1"/>
      <w:marLeft w:val="0"/>
      <w:marRight w:val="0"/>
      <w:marTop w:val="0"/>
      <w:marBottom w:val="0"/>
      <w:divBdr>
        <w:top w:val="none" w:sz="0" w:space="0" w:color="auto"/>
        <w:left w:val="none" w:sz="0" w:space="0" w:color="auto"/>
        <w:bottom w:val="none" w:sz="0" w:space="0" w:color="auto"/>
        <w:right w:val="none" w:sz="0" w:space="0" w:color="auto"/>
      </w:divBdr>
    </w:div>
    <w:div w:id="823857668">
      <w:bodyDiv w:val="1"/>
      <w:marLeft w:val="0"/>
      <w:marRight w:val="0"/>
      <w:marTop w:val="0"/>
      <w:marBottom w:val="0"/>
      <w:divBdr>
        <w:top w:val="none" w:sz="0" w:space="0" w:color="auto"/>
        <w:left w:val="none" w:sz="0" w:space="0" w:color="auto"/>
        <w:bottom w:val="none" w:sz="0" w:space="0" w:color="auto"/>
        <w:right w:val="none" w:sz="0" w:space="0" w:color="auto"/>
      </w:divBdr>
    </w:div>
    <w:div w:id="871191723">
      <w:bodyDiv w:val="1"/>
      <w:marLeft w:val="0"/>
      <w:marRight w:val="0"/>
      <w:marTop w:val="0"/>
      <w:marBottom w:val="0"/>
      <w:divBdr>
        <w:top w:val="none" w:sz="0" w:space="0" w:color="auto"/>
        <w:left w:val="none" w:sz="0" w:space="0" w:color="auto"/>
        <w:bottom w:val="none" w:sz="0" w:space="0" w:color="auto"/>
        <w:right w:val="none" w:sz="0" w:space="0" w:color="auto"/>
      </w:divBdr>
    </w:div>
    <w:div w:id="924152207">
      <w:bodyDiv w:val="1"/>
      <w:marLeft w:val="0"/>
      <w:marRight w:val="0"/>
      <w:marTop w:val="0"/>
      <w:marBottom w:val="0"/>
      <w:divBdr>
        <w:top w:val="none" w:sz="0" w:space="0" w:color="auto"/>
        <w:left w:val="none" w:sz="0" w:space="0" w:color="auto"/>
        <w:bottom w:val="none" w:sz="0" w:space="0" w:color="auto"/>
        <w:right w:val="none" w:sz="0" w:space="0" w:color="auto"/>
      </w:divBdr>
    </w:div>
    <w:div w:id="928002141">
      <w:bodyDiv w:val="1"/>
      <w:marLeft w:val="0"/>
      <w:marRight w:val="0"/>
      <w:marTop w:val="0"/>
      <w:marBottom w:val="0"/>
      <w:divBdr>
        <w:top w:val="none" w:sz="0" w:space="0" w:color="auto"/>
        <w:left w:val="none" w:sz="0" w:space="0" w:color="auto"/>
        <w:bottom w:val="none" w:sz="0" w:space="0" w:color="auto"/>
        <w:right w:val="none" w:sz="0" w:space="0" w:color="auto"/>
      </w:divBdr>
    </w:div>
    <w:div w:id="932203588">
      <w:bodyDiv w:val="1"/>
      <w:marLeft w:val="0"/>
      <w:marRight w:val="0"/>
      <w:marTop w:val="0"/>
      <w:marBottom w:val="0"/>
      <w:divBdr>
        <w:top w:val="none" w:sz="0" w:space="0" w:color="auto"/>
        <w:left w:val="none" w:sz="0" w:space="0" w:color="auto"/>
        <w:bottom w:val="none" w:sz="0" w:space="0" w:color="auto"/>
        <w:right w:val="none" w:sz="0" w:space="0" w:color="auto"/>
      </w:divBdr>
    </w:div>
    <w:div w:id="934436926">
      <w:bodyDiv w:val="1"/>
      <w:marLeft w:val="0"/>
      <w:marRight w:val="0"/>
      <w:marTop w:val="0"/>
      <w:marBottom w:val="0"/>
      <w:divBdr>
        <w:top w:val="none" w:sz="0" w:space="0" w:color="auto"/>
        <w:left w:val="none" w:sz="0" w:space="0" w:color="auto"/>
        <w:bottom w:val="none" w:sz="0" w:space="0" w:color="auto"/>
        <w:right w:val="none" w:sz="0" w:space="0" w:color="auto"/>
      </w:divBdr>
    </w:div>
    <w:div w:id="934746068">
      <w:bodyDiv w:val="1"/>
      <w:marLeft w:val="0"/>
      <w:marRight w:val="0"/>
      <w:marTop w:val="0"/>
      <w:marBottom w:val="0"/>
      <w:divBdr>
        <w:top w:val="none" w:sz="0" w:space="0" w:color="auto"/>
        <w:left w:val="none" w:sz="0" w:space="0" w:color="auto"/>
        <w:bottom w:val="none" w:sz="0" w:space="0" w:color="auto"/>
        <w:right w:val="none" w:sz="0" w:space="0" w:color="auto"/>
      </w:divBdr>
    </w:div>
    <w:div w:id="944119218">
      <w:bodyDiv w:val="1"/>
      <w:marLeft w:val="0"/>
      <w:marRight w:val="0"/>
      <w:marTop w:val="0"/>
      <w:marBottom w:val="0"/>
      <w:divBdr>
        <w:top w:val="none" w:sz="0" w:space="0" w:color="auto"/>
        <w:left w:val="none" w:sz="0" w:space="0" w:color="auto"/>
        <w:bottom w:val="none" w:sz="0" w:space="0" w:color="auto"/>
        <w:right w:val="none" w:sz="0" w:space="0" w:color="auto"/>
      </w:divBdr>
    </w:div>
    <w:div w:id="994147006">
      <w:bodyDiv w:val="1"/>
      <w:marLeft w:val="0"/>
      <w:marRight w:val="0"/>
      <w:marTop w:val="0"/>
      <w:marBottom w:val="0"/>
      <w:divBdr>
        <w:top w:val="none" w:sz="0" w:space="0" w:color="auto"/>
        <w:left w:val="none" w:sz="0" w:space="0" w:color="auto"/>
        <w:bottom w:val="none" w:sz="0" w:space="0" w:color="auto"/>
        <w:right w:val="none" w:sz="0" w:space="0" w:color="auto"/>
      </w:divBdr>
    </w:div>
    <w:div w:id="994410198">
      <w:bodyDiv w:val="1"/>
      <w:marLeft w:val="0"/>
      <w:marRight w:val="0"/>
      <w:marTop w:val="0"/>
      <w:marBottom w:val="0"/>
      <w:divBdr>
        <w:top w:val="none" w:sz="0" w:space="0" w:color="auto"/>
        <w:left w:val="none" w:sz="0" w:space="0" w:color="auto"/>
        <w:bottom w:val="none" w:sz="0" w:space="0" w:color="auto"/>
        <w:right w:val="none" w:sz="0" w:space="0" w:color="auto"/>
      </w:divBdr>
    </w:div>
    <w:div w:id="1004743754">
      <w:bodyDiv w:val="1"/>
      <w:marLeft w:val="0"/>
      <w:marRight w:val="0"/>
      <w:marTop w:val="0"/>
      <w:marBottom w:val="0"/>
      <w:divBdr>
        <w:top w:val="none" w:sz="0" w:space="0" w:color="auto"/>
        <w:left w:val="none" w:sz="0" w:space="0" w:color="auto"/>
        <w:bottom w:val="none" w:sz="0" w:space="0" w:color="auto"/>
        <w:right w:val="none" w:sz="0" w:space="0" w:color="auto"/>
      </w:divBdr>
    </w:div>
    <w:div w:id="1005665880">
      <w:bodyDiv w:val="1"/>
      <w:marLeft w:val="0"/>
      <w:marRight w:val="0"/>
      <w:marTop w:val="0"/>
      <w:marBottom w:val="0"/>
      <w:divBdr>
        <w:top w:val="none" w:sz="0" w:space="0" w:color="auto"/>
        <w:left w:val="none" w:sz="0" w:space="0" w:color="auto"/>
        <w:bottom w:val="none" w:sz="0" w:space="0" w:color="auto"/>
        <w:right w:val="none" w:sz="0" w:space="0" w:color="auto"/>
      </w:divBdr>
    </w:div>
    <w:div w:id="1014109156">
      <w:bodyDiv w:val="1"/>
      <w:marLeft w:val="0"/>
      <w:marRight w:val="0"/>
      <w:marTop w:val="0"/>
      <w:marBottom w:val="0"/>
      <w:divBdr>
        <w:top w:val="none" w:sz="0" w:space="0" w:color="auto"/>
        <w:left w:val="none" w:sz="0" w:space="0" w:color="auto"/>
        <w:bottom w:val="none" w:sz="0" w:space="0" w:color="auto"/>
        <w:right w:val="none" w:sz="0" w:space="0" w:color="auto"/>
      </w:divBdr>
    </w:div>
    <w:div w:id="1021203397">
      <w:bodyDiv w:val="1"/>
      <w:marLeft w:val="0"/>
      <w:marRight w:val="0"/>
      <w:marTop w:val="0"/>
      <w:marBottom w:val="0"/>
      <w:divBdr>
        <w:top w:val="none" w:sz="0" w:space="0" w:color="auto"/>
        <w:left w:val="none" w:sz="0" w:space="0" w:color="auto"/>
        <w:bottom w:val="none" w:sz="0" w:space="0" w:color="auto"/>
        <w:right w:val="none" w:sz="0" w:space="0" w:color="auto"/>
      </w:divBdr>
    </w:div>
    <w:div w:id="1034963783">
      <w:bodyDiv w:val="1"/>
      <w:marLeft w:val="0"/>
      <w:marRight w:val="0"/>
      <w:marTop w:val="0"/>
      <w:marBottom w:val="0"/>
      <w:divBdr>
        <w:top w:val="none" w:sz="0" w:space="0" w:color="auto"/>
        <w:left w:val="none" w:sz="0" w:space="0" w:color="auto"/>
        <w:bottom w:val="none" w:sz="0" w:space="0" w:color="auto"/>
        <w:right w:val="none" w:sz="0" w:space="0" w:color="auto"/>
      </w:divBdr>
    </w:div>
    <w:div w:id="1036853430">
      <w:bodyDiv w:val="1"/>
      <w:marLeft w:val="0"/>
      <w:marRight w:val="0"/>
      <w:marTop w:val="0"/>
      <w:marBottom w:val="0"/>
      <w:divBdr>
        <w:top w:val="none" w:sz="0" w:space="0" w:color="auto"/>
        <w:left w:val="none" w:sz="0" w:space="0" w:color="auto"/>
        <w:bottom w:val="none" w:sz="0" w:space="0" w:color="auto"/>
        <w:right w:val="none" w:sz="0" w:space="0" w:color="auto"/>
      </w:divBdr>
    </w:div>
    <w:div w:id="1068961993">
      <w:bodyDiv w:val="1"/>
      <w:marLeft w:val="0"/>
      <w:marRight w:val="0"/>
      <w:marTop w:val="0"/>
      <w:marBottom w:val="0"/>
      <w:divBdr>
        <w:top w:val="none" w:sz="0" w:space="0" w:color="auto"/>
        <w:left w:val="none" w:sz="0" w:space="0" w:color="auto"/>
        <w:bottom w:val="none" w:sz="0" w:space="0" w:color="auto"/>
        <w:right w:val="none" w:sz="0" w:space="0" w:color="auto"/>
      </w:divBdr>
    </w:div>
    <w:div w:id="1085882399">
      <w:bodyDiv w:val="1"/>
      <w:marLeft w:val="0"/>
      <w:marRight w:val="0"/>
      <w:marTop w:val="0"/>
      <w:marBottom w:val="0"/>
      <w:divBdr>
        <w:top w:val="none" w:sz="0" w:space="0" w:color="auto"/>
        <w:left w:val="none" w:sz="0" w:space="0" w:color="auto"/>
        <w:bottom w:val="none" w:sz="0" w:space="0" w:color="auto"/>
        <w:right w:val="none" w:sz="0" w:space="0" w:color="auto"/>
      </w:divBdr>
    </w:div>
    <w:div w:id="1091000625">
      <w:bodyDiv w:val="1"/>
      <w:marLeft w:val="0"/>
      <w:marRight w:val="0"/>
      <w:marTop w:val="0"/>
      <w:marBottom w:val="0"/>
      <w:divBdr>
        <w:top w:val="none" w:sz="0" w:space="0" w:color="auto"/>
        <w:left w:val="none" w:sz="0" w:space="0" w:color="auto"/>
        <w:bottom w:val="none" w:sz="0" w:space="0" w:color="auto"/>
        <w:right w:val="none" w:sz="0" w:space="0" w:color="auto"/>
      </w:divBdr>
    </w:div>
    <w:div w:id="1105199578">
      <w:bodyDiv w:val="1"/>
      <w:marLeft w:val="0"/>
      <w:marRight w:val="0"/>
      <w:marTop w:val="0"/>
      <w:marBottom w:val="0"/>
      <w:divBdr>
        <w:top w:val="none" w:sz="0" w:space="0" w:color="auto"/>
        <w:left w:val="none" w:sz="0" w:space="0" w:color="auto"/>
        <w:bottom w:val="none" w:sz="0" w:space="0" w:color="auto"/>
        <w:right w:val="none" w:sz="0" w:space="0" w:color="auto"/>
      </w:divBdr>
    </w:div>
    <w:div w:id="1136676941">
      <w:bodyDiv w:val="1"/>
      <w:marLeft w:val="0"/>
      <w:marRight w:val="0"/>
      <w:marTop w:val="0"/>
      <w:marBottom w:val="0"/>
      <w:divBdr>
        <w:top w:val="none" w:sz="0" w:space="0" w:color="auto"/>
        <w:left w:val="none" w:sz="0" w:space="0" w:color="auto"/>
        <w:bottom w:val="none" w:sz="0" w:space="0" w:color="auto"/>
        <w:right w:val="none" w:sz="0" w:space="0" w:color="auto"/>
      </w:divBdr>
    </w:div>
    <w:div w:id="1168907997">
      <w:bodyDiv w:val="1"/>
      <w:marLeft w:val="0"/>
      <w:marRight w:val="0"/>
      <w:marTop w:val="0"/>
      <w:marBottom w:val="0"/>
      <w:divBdr>
        <w:top w:val="none" w:sz="0" w:space="0" w:color="auto"/>
        <w:left w:val="none" w:sz="0" w:space="0" w:color="auto"/>
        <w:bottom w:val="none" w:sz="0" w:space="0" w:color="auto"/>
        <w:right w:val="none" w:sz="0" w:space="0" w:color="auto"/>
      </w:divBdr>
    </w:div>
    <w:div w:id="1204245280">
      <w:bodyDiv w:val="1"/>
      <w:marLeft w:val="0"/>
      <w:marRight w:val="0"/>
      <w:marTop w:val="0"/>
      <w:marBottom w:val="0"/>
      <w:divBdr>
        <w:top w:val="none" w:sz="0" w:space="0" w:color="auto"/>
        <w:left w:val="none" w:sz="0" w:space="0" w:color="auto"/>
        <w:bottom w:val="none" w:sz="0" w:space="0" w:color="auto"/>
        <w:right w:val="none" w:sz="0" w:space="0" w:color="auto"/>
      </w:divBdr>
      <w:divsChild>
        <w:div w:id="986325575">
          <w:marLeft w:val="480"/>
          <w:marRight w:val="0"/>
          <w:marTop w:val="0"/>
          <w:marBottom w:val="0"/>
          <w:divBdr>
            <w:top w:val="none" w:sz="0" w:space="0" w:color="auto"/>
            <w:left w:val="none" w:sz="0" w:space="0" w:color="auto"/>
            <w:bottom w:val="none" w:sz="0" w:space="0" w:color="auto"/>
            <w:right w:val="none" w:sz="0" w:space="0" w:color="auto"/>
          </w:divBdr>
        </w:div>
        <w:div w:id="2047288751">
          <w:marLeft w:val="480"/>
          <w:marRight w:val="0"/>
          <w:marTop w:val="0"/>
          <w:marBottom w:val="0"/>
          <w:divBdr>
            <w:top w:val="none" w:sz="0" w:space="0" w:color="auto"/>
            <w:left w:val="none" w:sz="0" w:space="0" w:color="auto"/>
            <w:bottom w:val="none" w:sz="0" w:space="0" w:color="auto"/>
            <w:right w:val="none" w:sz="0" w:space="0" w:color="auto"/>
          </w:divBdr>
        </w:div>
        <w:div w:id="1209877974">
          <w:marLeft w:val="480"/>
          <w:marRight w:val="0"/>
          <w:marTop w:val="0"/>
          <w:marBottom w:val="0"/>
          <w:divBdr>
            <w:top w:val="none" w:sz="0" w:space="0" w:color="auto"/>
            <w:left w:val="none" w:sz="0" w:space="0" w:color="auto"/>
            <w:bottom w:val="none" w:sz="0" w:space="0" w:color="auto"/>
            <w:right w:val="none" w:sz="0" w:space="0" w:color="auto"/>
          </w:divBdr>
        </w:div>
        <w:div w:id="972323271">
          <w:marLeft w:val="480"/>
          <w:marRight w:val="0"/>
          <w:marTop w:val="0"/>
          <w:marBottom w:val="0"/>
          <w:divBdr>
            <w:top w:val="none" w:sz="0" w:space="0" w:color="auto"/>
            <w:left w:val="none" w:sz="0" w:space="0" w:color="auto"/>
            <w:bottom w:val="none" w:sz="0" w:space="0" w:color="auto"/>
            <w:right w:val="none" w:sz="0" w:space="0" w:color="auto"/>
          </w:divBdr>
        </w:div>
        <w:div w:id="174155029">
          <w:marLeft w:val="480"/>
          <w:marRight w:val="0"/>
          <w:marTop w:val="0"/>
          <w:marBottom w:val="0"/>
          <w:divBdr>
            <w:top w:val="none" w:sz="0" w:space="0" w:color="auto"/>
            <w:left w:val="none" w:sz="0" w:space="0" w:color="auto"/>
            <w:bottom w:val="none" w:sz="0" w:space="0" w:color="auto"/>
            <w:right w:val="none" w:sz="0" w:space="0" w:color="auto"/>
          </w:divBdr>
        </w:div>
        <w:div w:id="78791155">
          <w:marLeft w:val="480"/>
          <w:marRight w:val="0"/>
          <w:marTop w:val="0"/>
          <w:marBottom w:val="0"/>
          <w:divBdr>
            <w:top w:val="none" w:sz="0" w:space="0" w:color="auto"/>
            <w:left w:val="none" w:sz="0" w:space="0" w:color="auto"/>
            <w:bottom w:val="none" w:sz="0" w:space="0" w:color="auto"/>
            <w:right w:val="none" w:sz="0" w:space="0" w:color="auto"/>
          </w:divBdr>
        </w:div>
        <w:div w:id="1133250272">
          <w:marLeft w:val="480"/>
          <w:marRight w:val="0"/>
          <w:marTop w:val="0"/>
          <w:marBottom w:val="0"/>
          <w:divBdr>
            <w:top w:val="none" w:sz="0" w:space="0" w:color="auto"/>
            <w:left w:val="none" w:sz="0" w:space="0" w:color="auto"/>
            <w:bottom w:val="none" w:sz="0" w:space="0" w:color="auto"/>
            <w:right w:val="none" w:sz="0" w:space="0" w:color="auto"/>
          </w:divBdr>
        </w:div>
        <w:div w:id="1479153757">
          <w:marLeft w:val="480"/>
          <w:marRight w:val="0"/>
          <w:marTop w:val="0"/>
          <w:marBottom w:val="0"/>
          <w:divBdr>
            <w:top w:val="none" w:sz="0" w:space="0" w:color="auto"/>
            <w:left w:val="none" w:sz="0" w:space="0" w:color="auto"/>
            <w:bottom w:val="none" w:sz="0" w:space="0" w:color="auto"/>
            <w:right w:val="none" w:sz="0" w:space="0" w:color="auto"/>
          </w:divBdr>
        </w:div>
        <w:div w:id="407271048">
          <w:marLeft w:val="480"/>
          <w:marRight w:val="0"/>
          <w:marTop w:val="0"/>
          <w:marBottom w:val="0"/>
          <w:divBdr>
            <w:top w:val="none" w:sz="0" w:space="0" w:color="auto"/>
            <w:left w:val="none" w:sz="0" w:space="0" w:color="auto"/>
            <w:bottom w:val="none" w:sz="0" w:space="0" w:color="auto"/>
            <w:right w:val="none" w:sz="0" w:space="0" w:color="auto"/>
          </w:divBdr>
        </w:div>
        <w:div w:id="1478111772">
          <w:marLeft w:val="480"/>
          <w:marRight w:val="0"/>
          <w:marTop w:val="0"/>
          <w:marBottom w:val="0"/>
          <w:divBdr>
            <w:top w:val="none" w:sz="0" w:space="0" w:color="auto"/>
            <w:left w:val="none" w:sz="0" w:space="0" w:color="auto"/>
            <w:bottom w:val="none" w:sz="0" w:space="0" w:color="auto"/>
            <w:right w:val="none" w:sz="0" w:space="0" w:color="auto"/>
          </w:divBdr>
        </w:div>
        <w:div w:id="140269205">
          <w:marLeft w:val="480"/>
          <w:marRight w:val="0"/>
          <w:marTop w:val="0"/>
          <w:marBottom w:val="0"/>
          <w:divBdr>
            <w:top w:val="none" w:sz="0" w:space="0" w:color="auto"/>
            <w:left w:val="none" w:sz="0" w:space="0" w:color="auto"/>
            <w:bottom w:val="none" w:sz="0" w:space="0" w:color="auto"/>
            <w:right w:val="none" w:sz="0" w:space="0" w:color="auto"/>
          </w:divBdr>
        </w:div>
        <w:div w:id="922181024">
          <w:marLeft w:val="480"/>
          <w:marRight w:val="0"/>
          <w:marTop w:val="0"/>
          <w:marBottom w:val="0"/>
          <w:divBdr>
            <w:top w:val="none" w:sz="0" w:space="0" w:color="auto"/>
            <w:left w:val="none" w:sz="0" w:space="0" w:color="auto"/>
            <w:bottom w:val="none" w:sz="0" w:space="0" w:color="auto"/>
            <w:right w:val="none" w:sz="0" w:space="0" w:color="auto"/>
          </w:divBdr>
        </w:div>
        <w:div w:id="1096242576">
          <w:marLeft w:val="480"/>
          <w:marRight w:val="0"/>
          <w:marTop w:val="0"/>
          <w:marBottom w:val="0"/>
          <w:divBdr>
            <w:top w:val="none" w:sz="0" w:space="0" w:color="auto"/>
            <w:left w:val="none" w:sz="0" w:space="0" w:color="auto"/>
            <w:bottom w:val="none" w:sz="0" w:space="0" w:color="auto"/>
            <w:right w:val="none" w:sz="0" w:space="0" w:color="auto"/>
          </w:divBdr>
        </w:div>
        <w:div w:id="1728917767">
          <w:marLeft w:val="480"/>
          <w:marRight w:val="0"/>
          <w:marTop w:val="0"/>
          <w:marBottom w:val="0"/>
          <w:divBdr>
            <w:top w:val="none" w:sz="0" w:space="0" w:color="auto"/>
            <w:left w:val="none" w:sz="0" w:space="0" w:color="auto"/>
            <w:bottom w:val="none" w:sz="0" w:space="0" w:color="auto"/>
            <w:right w:val="none" w:sz="0" w:space="0" w:color="auto"/>
          </w:divBdr>
        </w:div>
        <w:div w:id="225847699">
          <w:marLeft w:val="480"/>
          <w:marRight w:val="0"/>
          <w:marTop w:val="0"/>
          <w:marBottom w:val="0"/>
          <w:divBdr>
            <w:top w:val="none" w:sz="0" w:space="0" w:color="auto"/>
            <w:left w:val="none" w:sz="0" w:space="0" w:color="auto"/>
            <w:bottom w:val="none" w:sz="0" w:space="0" w:color="auto"/>
            <w:right w:val="none" w:sz="0" w:space="0" w:color="auto"/>
          </w:divBdr>
        </w:div>
        <w:div w:id="1722165915">
          <w:marLeft w:val="480"/>
          <w:marRight w:val="0"/>
          <w:marTop w:val="0"/>
          <w:marBottom w:val="0"/>
          <w:divBdr>
            <w:top w:val="none" w:sz="0" w:space="0" w:color="auto"/>
            <w:left w:val="none" w:sz="0" w:space="0" w:color="auto"/>
            <w:bottom w:val="none" w:sz="0" w:space="0" w:color="auto"/>
            <w:right w:val="none" w:sz="0" w:space="0" w:color="auto"/>
          </w:divBdr>
        </w:div>
        <w:div w:id="684013257">
          <w:marLeft w:val="480"/>
          <w:marRight w:val="0"/>
          <w:marTop w:val="0"/>
          <w:marBottom w:val="0"/>
          <w:divBdr>
            <w:top w:val="none" w:sz="0" w:space="0" w:color="auto"/>
            <w:left w:val="none" w:sz="0" w:space="0" w:color="auto"/>
            <w:bottom w:val="none" w:sz="0" w:space="0" w:color="auto"/>
            <w:right w:val="none" w:sz="0" w:space="0" w:color="auto"/>
          </w:divBdr>
        </w:div>
        <w:div w:id="2136753667">
          <w:marLeft w:val="480"/>
          <w:marRight w:val="0"/>
          <w:marTop w:val="0"/>
          <w:marBottom w:val="0"/>
          <w:divBdr>
            <w:top w:val="none" w:sz="0" w:space="0" w:color="auto"/>
            <w:left w:val="none" w:sz="0" w:space="0" w:color="auto"/>
            <w:bottom w:val="none" w:sz="0" w:space="0" w:color="auto"/>
            <w:right w:val="none" w:sz="0" w:space="0" w:color="auto"/>
          </w:divBdr>
        </w:div>
        <w:div w:id="72242975">
          <w:marLeft w:val="480"/>
          <w:marRight w:val="0"/>
          <w:marTop w:val="0"/>
          <w:marBottom w:val="0"/>
          <w:divBdr>
            <w:top w:val="none" w:sz="0" w:space="0" w:color="auto"/>
            <w:left w:val="none" w:sz="0" w:space="0" w:color="auto"/>
            <w:bottom w:val="none" w:sz="0" w:space="0" w:color="auto"/>
            <w:right w:val="none" w:sz="0" w:space="0" w:color="auto"/>
          </w:divBdr>
        </w:div>
        <w:div w:id="981345877">
          <w:marLeft w:val="480"/>
          <w:marRight w:val="0"/>
          <w:marTop w:val="0"/>
          <w:marBottom w:val="0"/>
          <w:divBdr>
            <w:top w:val="none" w:sz="0" w:space="0" w:color="auto"/>
            <w:left w:val="none" w:sz="0" w:space="0" w:color="auto"/>
            <w:bottom w:val="none" w:sz="0" w:space="0" w:color="auto"/>
            <w:right w:val="none" w:sz="0" w:space="0" w:color="auto"/>
          </w:divBdr>
        </w:div>
        <w:div w:id="1976718598">
          <w:marLeft w:val="480"/>
          <w:marRight w:val="0"/>
          <w:marTop w:val="0"/>
          <w:marBottom w:val="0"/>
          <w:divBdr>
            <w:top w:val="none" w:sz="0" w:space="0" w:color="auto"/>
            <w:left w:val="none" w:sz="0" w:space="0" w:color="auto"/>
            <w:bottom w:val="none" w:sz="0" w:space="0" w:color="auto"/>
            <w:right w:val="none" w:sz="0" w:space="0" w:color="auto"/>
          </w:divBdr>
        </w:div>
        <w:div w:id="1975060219">
          <w:marLeft w:val="480"/>
          <w:marRight w:val="0"/>
          <w:marTop w:val="0"/>
          <w:marBottom w:val="0"/>
          <w:divBdr>
            <w:top w:val="none" w:sz="0" w:space="0" w:color="auto"/>
            <w:left w:val="none" w:sz="0" w:space="0" w:color="auto"/>
            <w:bottom w:val="none" w:sz="0" w:space="0" w:color="auto"/>
            <w:right w:val="none" w:sz="0" w:space="0" w:color="auto"/>
          </w:divBdr>
        </w:div>
        <w:div w:id="616762644">
          <w:marLeft w:val="480"/>
          <w:marRight w:val="0"/>
          <w:marTop w:val="0"/>
          <w:marBottom w:val="0"/>
          <w:divBdr>
            <w:top w:val="none" w:sz="0" w:space="0" w:color="auto"/>
            <w:left w:val="none" w:sz="0" w:space="0" w:color="auto"/>
            <w:bottom w:val="none" w:sz="0" w:space="0" w:color="auto"/>
            <w:right w:val="none" w:sz="0" w:space="0" w:color="auto"/>
          </w:divBdr>
        </w:div>
        <w:div w:id="502211254">
          <w:marLeft w:val="480"/>
          <w:marRight w:val="0"/>
          <w:marTop w:val="0"/>
          <w:marBottom w:val="0"/>
          <w:divBdr>
            <w:top w:val="none" w:sz="0" w:space="0" w:color="auto"/>
            <w:left w:val="none" w:sz="0" w:space="0" w:color="auto"/>
            <w:bottom w:val="none" w:sz="0" w:space="0" w:color="auto"/>
            <w:right w:val="none" w:sz="0" w:space="0" w:color="auto"/>
          </w:divBdr>
        </w:div>
        <w:div w:id="1688404617">
          <w:marLeft w:val="480"/>
          <w:marRight w:val="0"/>
          <w:marTop w:val="0"/>
          <w:marBottom w:val="0"/>
          <w:divBdr>
            <w:top w:val="none" w:sz="0" w:space="0" w:color="auto"/>
            <w:left w:val="none" w:sz="0" w:space="0" w:color="auto"/>
            <w:bottom w:val="none" w:sz="0" w:space="0" w:color="auto"/>
            <w:right w:val="none" w:sz="0" w:space="0" w:color="auto"/>
          </w:divBdr>
        </w:div>
        <w:div w:id="62068317">
          <w:marLeft w:val="480"/>
          <w:marRight w:val="0"/>
          <w:marTop w:val="0"/>
          <w:marBottom w:val="0"/>
          <w:divBdr>
            <w:top w:val="none" w:sz="0" w:space="0" w:color="auto"/>
            <w:left w:val="none" w:sz="0" w:space="0" w:color="auto"/>
            <w:bottom w:val="none" w:sz="0" w:space="0" w:color="auto"/>
            <w:right w:val="none" w:sz="0" w:space="0" w:color="auto"/>
          </w:divBdr>
        </w:div>
        <w:div w:id="1213152087">
          <w:marLeft w:val="480"/>
          <w:marRight w:val="0"/>
          <w:marTop w:val="0"/>
          <w:marBottom w:val="0"/>
          <w:divBdr>
            <w:top w:val="none" w:sz="0" w:space="0" w:color="auto"/>
            <w:left w:val="none" w:sz="0" w:space="0" w:color="auto"/>
            <w:bottom w:val="none" w:sz="0" w:space="0" w:color="auto"/>
            <w:right w:val="none" w:sz="0" w:space="0" w:color="auto"/>
          </w:divBdr>
        </w:div>
        <w:div w:id="547959867">
          <w:marLeft w:val="480"/>
          <w:marRight w:val="0"/>
          <w:marTop w:val="0"/>
          <w:marBottom w:val="0"/>
          <w:divBdr>
            <w:top w:val="none" w:sz="0" w:space="0" w:color="auto"/>
            <w:left w:val="none" w:sz="0" w:space="0" w:color="auto"/>
            <w:bottom w:val="none" w:sz="0" w:space="0" w:color="auto"/>
            <w:right w:val="none" w:sz="0" w:space="0" w:color="auto"/>
          </w:divBdr>
        </w:div>
        <w:div w:id="1477448515">
          <w:marLeft w:val="480"/>
          <w:marRight w:val="0"/>
          <w:marTop w:val="0"/>
          <w:marBottom w:val="0"/>
          <w:divBdr>
            <w:top w:val="none" w:sz="0" w:space="0" w:color="auto"/>
            <w:left w:val="none" w:sz="0" w:space="0" w:color="auto"/>
            <w:bottom w:val="none" w:sz="0" w:space="0" w:color="auto"/>
            <w:right w:val="none" w:sz="0" w:space="0" w:color="auto"/>
          </w:divBdr>
        </w:div>
        <w:div w:id="167209990">
          <w:marLeft w:val="480"/>
          <w:marRight w:val="0"/>
          <w:marTop w:val="0"/>
          <w:marBottom w:val="0"/>
          <w:divBdr>
            <w:top w:val="none" w:sz="0" w:space="0" w:color="auto"/>
            <w:left w:val="none" w:sz="0" w:space="0" w:color="auto"/>
            <w:bottom w:val="none" w:sz="0" w:space="0" w:color="auto"/>
            <w:right w:val="none" w:sz="0" w:space="0" w:color="auto"/>
          </w:divBdr>
        </w:div>
        <w:div w:id="759526019">
          <w:marLeft w:val="480"/>
          <w:marRight w:val="0"/>
          <w:marTop w:val="0"/>
          <w:marBottom w:val="0"/>
          <w:divBdr>
            <w:top w:val="none" w:sz="0" w:space="0" w:color="auto"/>
            <w:left w:val="none" w:sz="0" w:space="0" w:color="auto"/>
            <w:bottom w:val="none" w:sz="0" w:space="0" w:color="auto"/>
            <w:right w:val="none" w:sz="0" w:space="0" w:color="auto"/>
          </w:divBdr>
        </w:div>
        <w:div w:id="382872475">
          <w:marLeft w:val="480"/>
          <w:marRight w:val="0"/>
          <w:marTop w:val="0"/>
          <w:marBottom w:val="0"/>
          <w:divBdr>
            <w:top w:val="none" w:sz="0" w:space="0" w:color="auto"/>
            <w:left w:val="none" w:sz="0" w:space="0" w:color="auto"/>
            <w:bottom w:val="none" w:sz="0" w:space="0" w:color="auto"/>
            <w:right w:val="none" w:sz="0" w:space="0" w:color="auto"/>
          </w:divBdr>
        </w:div>
        <w:div w:id="1094862866">
          <w:marLeft w:val="480"/>
          <w:marRight w:val="0"/>
          <w:marTop w:val="0"/>
          <w:marBottom w:val="0"/>
          <w:divBdr>
            <w:top w:val="none" w:sz="0" w:space="0" w:color="auto"/>
            <w:left w:val="none" w:sz="0" w:space="0" w:color="auto"/>
            <w:bottom w:val="none" w:sz="0" w:space="0" w:color="auto"/>
            <w:right w:val="none" w:sz="0" w:space="0" w:color="auto"/>
          </w:divBdr>
        </w:div>
        <w:div w:id="50161052">
          <w:marLeft w:val="480"/>
          <w:marRight w:val="0"/>
          <w:marTop w:val="0"/>
          <w:marBottom w:val="0"/>
          <w:divBdr>
            <w:top w:val="none" w:sz="0" w:space="0" w:color="auto"/>
            <w:left w:val="none" w:sz="0" w:space="0" w:color="auto"/>
            <w:bottom w:val="none" w:sz="0" w:space="0" w:color="auto"/>
            <w:right w:val="none" w:sz="0" w:space="0" w:color="auto"/>
          </w:divBdr>
        </w:div>
        <w:div w:id="657659380">
          <w:marLeft w:val="480"/>
          <w:marRight w:val="0"/>
          <w:marTop w:val="0"/>
          <w:marBottom w:val="0"/>
          <w:divBdr>
            <w:top w:val="none" w:sz="0" w:space="0" w:color="auto"/>
            <w:left w:val="none" w:sz="0" w:space="0" w:color="auto"/>
            <w:bottom w:val="none" w:sz="0" w:space="0" w:color="auto"/>
            <w:right w:val="none" w:sz="0" w:space="0" w:color="auto"/>
          </w:divBdr>
        </w:div>
        <w:div w:id="1348096362">
          <w:marLeft w:val="480"/>
          <w:marRight w:val="0"/>
          <w:marTop w:val="0"/>
          <w:marBottom w:val="0"/>
          <w:divBdr>
            <w:top w:val="none" w:sz="0" w:space="0" w:color="auto"/>
            <w:left w:val="none" w:sz="0" w:space="0" w:color="auto"/>
            <w:bottom w:val="none" w:sz="0" w:space="0" w:color="auto"/>
            <w:right w:val="none" w:sz="0" w:space="0" w:color="auto"/>
          </w:divBdr>
        </w:div>
        <w:div w:id="1259556696">
          <w:marLeft w:val="480"/>
          <w:marRight w:val="0"/>
          <w:marTop w:val="0"/>
          <w:marBottom w:val="0"/>
          <w:divBdr>
            <w:top w:val="none" w:sz="0" w:space="0" w:color="auto"/>
            <w:left w:val="none" w:sz="0" w:space="0" w:color="auto"/>
            <w:bottom w:val="none" w:sz="0" w:space="0" w:color="auto"/>
            <w:right w:val="none" w:sz="0" w:space="0" w:color="auto"/>
          </w:divBdr>
        </w:div>
        <w:div w:id="1369572649">
          <w:marLeft w:val="480"/>
          <w:marRight w:val="0"/>
          <w:marTop w:val="0"/>
          <w:marBottom w:val="0"/>
          <w:divBdr>
            <w:top w:val="none" w:sz="0" w:space="0" w:color="auto"/>
            <w:left w:val="none" w:sz="0" w:space="0" w:color="auto"/>
            <w:bottom w:val="none" w:sz="0" w:space="0" w:color="auto"/>
            <w:right w:val="none" w:sz="0" w:space="0" w:color="auto"/>
          </w:divBdr>
        </w:div>
        <w:div w:id="2083142823">
          <w:marLeft w:val="480"/>
          <w:marRight w:val="0"/>
          <w:marTop w:val="0"/>
          <w:marBottom w:val="0"/>
          <w:divBdr>
            <w:top w:val="none" w:sz="0" w:space="0" w:color="auto"/>
            <w:left w:val="none" w:sz="0" w:space="0" w:color="auto"/>
            <w:bottom w:val="none" w:sz="0" w:space="0" w:color="auto"/>
            <w:right w:val="none" w:sz="0" w:space="0" w:color="auto"/>
          </w:divBdr>
        </w:div>
        <w:div w:id="1221137222">
          <w:marLeft w:val="480"/>
          <w:marRight w:val="0"/>
          <w:marTop w:val="0"/>
          <w:marBottom w:val="0"/>
          <w:divBdr>
            <w:top w:val="none" w:sz="0" w:space="0" w:color="auto"/>
            <w:left w:val="none" w:sz="0" w:space="0" w:color="auto"/>
            <w:bottom w:val="none" w:sz="0" w:space="0" w:color="auto"/>
            <w:right w:val="none" w:sz="0" w:space="0" w:color="auto"/>
          </w:divBdr>
        </w:div>
        <w:div w:id="1025062008">
          <w:marLeft w:val="480"/>
          <w:marRight w:val="0"/>
          <w:marTop w:val="0"/>
          <w:marBottom w:val="0"/>
          <w:divBdr>
            <w:top w:val="none" w:sz="0" w:space="0" w:color="auto"/>
            <w:left w:val="none" w:sz="0" w:space="0" w:color="auto"/>
            <w:bottom w:val="none" w:sz="0" w:space="0" w:color="auto"/>
            <w:right w:val="none" w:sz="0" w:space="0" w:color="auto"/>
          </w:divBdr>
        </w:div>
        <w:div w:id="176891654">
          <w:marLeft w:val="480"/>
          <w:marRight w:val="0"/>
          <w:marTop w:val="0"/>
          <w:marBottom w:val="0"/>
          <w:divBdr>
            <w:top w:val="none" w:sz="0" w:space="0" w:color="auto"/>
            <w:left w:val="none" w:sz="0" w:space="0" w:color="auto"/>
            <w:bottom w:val="none" w:sz="0" w:space="0" w:color="auto"/>
            <w:right w:val="none" w:sz="0" w:space="0" w:color="auto"/>
          </w:divBdr>
        </w:div>
        <w:div w:id="1560357842">
          <w:marLeft w:val="480"/>
          <w:marRight w:val="0"/>
          <w:marTop w:val="0"/>
          <w:marBottom w:val="0"/>
          <w:divBdr>
            <w:top w:val="none" w:sz="0" w:space="0" w:color="auto"/>
            <w:left w:val="none" w:sz="0" w:space="0" w:color="auto"/>
            <w:bottom w:val="none" w:sz="0" w:space="0" w:color="auto"/>
            <w:right w:val="none" w:sz="0" w:space="0" w:color="auto"/>
          </w:divBdr>
        </w:div>
        <w:div w:id="1879001419">
          <w:marLeft w:val="480"/>
          <w:marRight w:val="0"/>
          <w:marTop w:val="0"/>
          <w:marBottom w:val="0"/>
          <w:divBdr>
            <w:top w:val="none" w:sz="0" w:space="0" w:color="auto"/>
            <w:left w:val="none" w:sz="0" w:space="0" w:color="auto"/>
            <w:bottom w:val="none" w:sz="0" w:space="0" w:color="auto"/>
            <w:right w:val="none" w:sz="0" w:space="0" w:color="auto"/>
          </w:divBdr>
        </w:div>
        <w:div w:id="563951008">
          <w:marLeft w:val="480"/>
          <w:marRight w:val="0"/>
          <w:marTop w:val="0"/>
          <w:marBottom w:val="0"/>
          <w:divBdr>
            <w:top w:val="none" w:sz="0" w:space="0" w:color="auto"/>
            <w:left w:val="none" w:sz="0" w:space="0" w:color="auto"/>
            <w:bottom w:val="none" w:sz="0" w:space="0" w:color="auto"/>
            <w:right w:val="none" w:sz="0" w:space="0" w:color="auto"/>
          </w:divBdr>
        </w:div>
        <w:div w:id="671030443">
          <w:marLeft w:val="480"/>
          <w:marRight w:val="0"/>
          <w:marTop w:val="0"/>
          <w:marBottom w:val="0"/>
          <w:divBdr>
            <w:top w:val="none" w:sz="0" w:space="0" w:color="auto"/>
            <w:left w:val="none" w:sz="0" w:space="0" w:color="auto"/>
            <w:bottom w:val="none" w:sz="0" w:space="0" w:color="auto"/>
            <w:right w:val="none" w:sz="0" w:space="0" w:color="auto"/>
          </w:divBdr>
        </w:div>
        <w:div w:id="1043792345">
          <w:marLeft w:val="480"/>
          <w:marRight w:val="0"/>
          <w:marTop w:val="0"/>
          <w:marBottom w:val="0"/>
          <w:divBdr>
            <w:top w:val="none" w:sz="0" w:space="0" w:color="auto"/>
            <w:left w:val="none" w:sz="0" w:space="0" w:color="auto"/>
            <w:bottom w:val="none" w:sz="0" w:space="0" w:color="auto"/>
            <w:right w:val="none" w:sz="0" w:space="0" w:color="auto"/>
          </w:divBdr>
        </w:div>
        <w:div w:id="547298950">
          <w:marLeft w:val="480"/>
          <w:marRight w:val="0"/>
          <w:marTop w:val="0"/>
          <w:marBottom w:val="0"/>
          <w:divBdr>
            <w:top w:val="none" w:sz="0" w:space="0" w:color="auto"/>
            <w:left w:val="none" w:sz="0" w:space="0" w:color="auto"/>
            <w:bottom w:val="none" w:sz="0" w:space="0" w:color="auto"/>
            <w:right w:val="none" w:sz="0" w:space="0" w:color="auto"/>
          </w:divBdr>
        </w:div>
        <w:div w:id="916088401">
          <w:marLeft w:val="480"/>
          <w:marRight w:val="0"/>
          <w:marTop w:val="0"/>
          <w:marBottom w:val="0"/>
          <w:divBdr>
            <w:top w:val="none" w:sz="0" w:space="0" w:color="auto"/>
            <w:left w:val="none" w:sz="0" w:space="0" w:color="auto"/>
            <w:bottom w:val="none" w:sz="0" w:space="0" w:color="auto"/>
            <w:right w:val="none" w:sz="0" w:space="0" w:color="auto"/>
          </w:divBdr>
        </w:div>
        <w:div w:id="1458334957">
          <w:marLeft w:val="480"/>
          <w:marRight w:val="0"/>
          <w:marTop w:val="0"/>
          <w:marBottom w:val="0"/>
          <w:divBdr>
            <w:top w:val="none" w:sz="0" w:space="0" w:color="auto"/>
            <w:left w:val="none" w:sz="0" w:space="0" w:color="auto"/>
            <w:bottom w:val="none" w:sz="0" w:space="0" w:color="auto"/>
            <w:right w:val="none" w:sz="0" w:space="0" w:color="auto"/>
          </w:divBdr>
        </w:div>
        <w:div w:id="409350221">
          <w:marLeft w:val="480"/>
          <w:marRight w:val="0"/>
          <w:marTop w:val="0"/>
          <w:marBottom w:val="0"/>
          <w:divBdr>
            <w:top w:val="none" w:sz="0" w:space="0" w:color="auto"/>
            <w:left w:val="none" w:sz="0" w:space="0" w:color="auto"/>
            <w:bottom w:val="none" w:sz="0" w:space="0" w:color="auto"/>
            <w:right w:val="none" w:sz="0" w:space="0" w:color="auto"/>
          </w:divBdr>
        </w:div>
        <w:div w:id="988247056">
          <w:marLeft w:val="480"/>
          <w:marRight w:val="0"/>
          <w:marTop w:val="0"/>
          <w:marBottom w:val="0"/>
          <w:divBdr>
            <w:top w:val="none" w:sz="0" w:space="0" w:color="auto"/>
            <w:left w:val="none" w:sz="0" w:space="0" w:color="auto"/>
            <w:bottom w:val="none" w:sz="0" w:space="0" w:color="auto"/>
            <w:right w:val="none" w:sz="0" w:space="0" w:color="auto"/>
          </w:divBdr>
        </w:div>
        <w:div w:id="1547374164">
          <w:marLeft w:val="480"/>
          <w:marRight w:val="0"/>
          <w:marTop w:val="0"/>
          <w:marBottom w:val="0"/>
          <w:divBdr>
            <w:top w:val="none" w:sz="0" w:space="0" w:color="auto"/>
            <w:left w:val="none" w:sz="0" w:space="0" w:color="auto"/>
            <w:bottom w:val="none" w:sz="0" w:space="0" w:color="auto"/>
            <w:right w:val="none" w:sz="0" w:space="0" w:color="auto"/>
          </w:divBdr>
        </w:div>
        <w:div w:id="1957835751">
          <w:marLeft w:val="480"/>
          <w:marRight w:val="0"/>
          <w:marTop w:val="0"/>
          <w:marBottom w:val="0"/>
          <w:divBdr>
            <w:top w:val="none" w:sz="0" w:space="0" w:color="auto"/>
            <w:left w:val="none" w:sz="0" w:space="0" w:color="auto"/>
            <w:bottom w:val="none" w:sz="0" w:space="0" w:color="auto"/>
            <w:right w:val="none" w:sz="0" w:space="0" w:color="auto"/>
          </w:divBdr>
        </w:div>
        <w:div w:id="590314179">
          <w:marLeft w:val="480"/>
          <w:marRight w:val="0"/>
          <w:marTop w:val="0"/>
          <w:marBottom w:val="0"/>
          <w:divBdr>
            <w:top w:val="none" w:sz="0" w:space="0" w:color="auto"/>
            <w:left w:val="none" w:sz="0" w:space="0" w:color="auto"/>
            <w:bottom w:val="none" w:sz="0" w:space="0" w:color="auto"/>
            <w:right w:val="none" w:sz="0" w:space="0" w:color="auto"/>
          </w:divBdr>
        </w:div>
        <w:div w:id="1727603744">
          <w:marLeft w:val="480"/>
          <w:marRight w:val="0"/>
          <w:marTop w:val="0"/>
          <w:marBottom w:val="0"/>
          <w:divBdr>
            <w:top w:val="none" w:sz="0" w:space="0" w:color="auto"/>
            <w:left w:val="none" w:sz="0" w:space="0" w:color="auto"/>
            <w:bottom w:val="none" w:sz="0" w:space="0" w:color="auto"/>
            <w:right w:val="none" w:sz="0" w:space="0" w:color="auto"/>
          </w:divBdr>
        </w:div>
        <w:div w:id="294454036">
          <w:marLeft w:val="480"/>
          <w:marRight w:val="0"/>
          <w:marTop w:val="0"/>
          <w:marBottom w:val="0"/>
          <w:divBdr>
            <w:top w:val="none" w:sz="0" w:space="0" w:color="auto"/>
            <w:left w:val="none" w:sz="0" w:space="0" w:color="auto"/>
            <w:bottom w:val="none" w:sz="0" w:space="0" w:color="auto"/>
            <w:right w:val="none" w:sz="0" w:space="0" w:color="auto"/>
          </w:divBdr>
        </w:div>
        <w:div w:id="89861344">
          <w:marLeft w:val="480"/>
          <w:marRight w:val="0"/>
          <w:marTop w:val="0"/>
          <w:marBottom w:val="0"/>
          <w:divBdr>
            <w:top w:val="none" w:sz="0" w:space="0" w:color="auto"/>
            <w:left w:val="none" w:sz="0" w:space="0" w:color="auto"/>
            <w:bottom w:val="none" w:sz="0" w:space="0" w:color="auto"/>
            <w:right w:val="none" w:sz="0" w:space="0" w:color="auto"/>
          </w:divBdr>
        </w:div>
        <w:div w:id="1860898196">
          <w:marLeft w:val="480"/>
          <w:marRight w:val="0"/>
          <w:marTop w:val="0"/>
          <w:marBottom w:val="0"/>
          <w:divBdr>
            <w:top w:val="none" w:sz="0" w:space="0" w:color="auto"/>
            <w:left w:val="none" w:sz="0" w:space="0" w:color="auto"/>
            <w:bottom w:val="none" w:sz="0" w:space="0" w:color="auto"/>
            <w:right w:val="none" w:sz="0" w:space="0" w:color="auto"/>
          </w:divBdr>
        </w:div>
        <w:div w:id="1663391775">
          <w:marLeft w:val="480"/>
          <w:marRight w:val="0"/>
          <w:marTop w:val="0"/>
          <w:marBottom w:val="0"/>
          <w:divBdr>
            <w:top w:val="none" w:sz="0" w:space="0" w:color="auto"/>
            <w:left w:val="none" w:sz="0" w:space="0" w:color="auto"/>
            <w:bottom w:val="none" w:sz="0" w:space="0" w:color="auto"/>
            <w:right w:val="none" w:sz="0" w:space="0" w:color="auto"/>
          </w:divBdr>
        </w:div>
        <w:div w:id="31542612">
          <w:marLeft w:val="480"/>
          <w:marRight w:val="0"/>
          <w:marTop w:val="0"/>
          <w:marBottom w:val="0"/>
          <w:divBdr>
            <w:top w:val="none" w:sz="0" w:space="0" w:color="auto"/>
            <w:left w:val="none" w:sz="0" w:space="0" w:color="auto"/>
            <w:bottom w:val="none" w:sz="0" w:space="0" w:color="auto"/>
            <w:right w:val="none" w:sz="0" w:space="0" w:color="auto"/>
          </w:divBdr>
        </w:div>
        <w:div w:id="1501314413">
          <w:marLeft w:val="480"/>
          <w:marRight w:val="0"/>
          <w:marTop w:val="0"/>
          <w:marBottom w:val="0"/>
          <w:divBdr>
            <w:top w:val="none" w:sz="0" w:space="0" w:color="auto"/>
            <w:left w:val="none" w:sz="0" w:space="0" w:color="auto"/>
            <w:bottom w:val="none" w:sz="0" w:space="0" w:color="auto"/>
            <w:right w:val="none" w:sz="0" w:space="0" w:color="auto"/>
          </w:divBdr>
        </w:div>
        <w:div w:id="507254407">
          <w:marLeft w:val="480"/>
          <w:marRight w:val="0"/>
          <w:marTop w:val="0"/>
          <w:marBottom w:val="0"/>
          <w:divBdr>
            <w:top w:val="none" w:sz="0" w:space="0" w:color="auto"/>
            <w:left w:val="none" w:sz="0" w:space="0" w:color="auto"/>
            <w:bottom w:val="none" w:sz="0" w:space="0" w:color="auto"/>
            <w:right w:val="none" w:sz="0" w:space="0" w:color="auto"/>
          </w:divBdr>
        </w:div>
        <w:div w:id="522285540">
          <w:marLeft w:val="480"/>
          <w:marRight w:val="0"/>
          <w:marTop w:val="0"/>
          <w:marBottom w:val="0"/>
          <w:divBdr>
            <w:top w:val="none" w:sz="0" w:space="0" w:color="auto"/>
            <w:left w:val="none" w:sz="0" w:space="0" w:color="auto"/>
            <w:bottom w:val="none" w:sz="0" w:space="0" w:color="auto"/>
            <w:right w:val="none" w:sz="0" w:space="0" w:color="auto"/>
          </w:divBdr>
        </w:div>
        <w:div w:id="1022322241">
          <w:marLeft w:val="480"/>
          <w:marRight w:val="0"/>
          <w:marTop w:val="0"/>
          <w:marBottom w:val="0"/>
          <w:divBdr>
            <w:top w:val="none" w:sz="0" w:space="0" w:color="auto"/>
            <w:left w:val="none" w:sz="0" w:space="0" w:color="auto"/>
            <w:bottom w:val="none" w:sz="0" w:space="0" w:color="auto"/>
            <w:right w:val="none" w:sz="0" w:space="0" w:color="auto"/>
          </w:divBdr>
        </w:div>
        <w:div w:id="1518035573">
          <w:marLeft w:val="480"/>
          <w:marRight w:val="0"/>
          <w:marTop w:val="0"/>
          <w:marBottom w:val="0"/>
          <w:divBdr>
            <w:top w:val="none" w:sz="0" w:space="0" w:color="auto"/>
            <w:left w:val="none" w:sz="0" w:space="0" w:color="auto"/>
            <w:bottom w:val="none" w:sz="0" w:space="0" w:color="auto"/>
            <w:right w:val="none" w:sz="0" w:space="0" w:color="auto"/>
          </w:divBdr>
        </w:div>
        <w:div w:id="1296984224">
          <w:marLeft w:val="480"/>
          <w:marRight w:val="0"/>
          <w:marTop w:val="0"/>
          <w:marBottom w:val="0"/>
          <w:divBdr>
            <w:top w:val="none" w:sz="0" w:space="0" w:color="auto"/>
            <w:left w:val="none" w:sz="0" w:space="0" w:color="auto"/>
            <w:bottom w:val="none" w:sz="0" w:space="0" w:color="auto"/>
            <w:right w:val="none" w:sz="0" w:space="0" w:color="auto"/>
          </w:divBdr>
        </w:div>
        <w:div w:id="177014180">
          <w:marLeft w:val="480"/>
          <w:marRight w:val="0"/>
          <w:marTop w:val="0"/>
          <w:marBottom w:val="0"/>
          <w:divBdr>
            <w:top w:val="none" w:sz="0" w:space="0" w:color="auto"/>
            <w:left w:val="none" w:sz="0" w:space="0" w:color="auto"/>
            <w:bottom w:val="none" w:sz="0" w:space="0" w:color="auto"/>
            <w:right w:val="none" w:sz="0" w:space="0" w:color="auto"/>
          </w:divBdr>
        </w:div>
        <w:div w:id="1230384243">
          <w:marLeft w:val="480"/>
          <w:marRight w:val="0"/>
          <w:marTop w:val="0"/>
          <w:marBottom w:val="0"/>
          <w:divBdr>
            <w:top w:val="none" w:sz="0" w:space="0" w:color="auto"/>
            <w:left w:val="none" w:sz="0" w:space="0" w:color="auto"/>
            <w:bottom w:val="none" w:sz="0" w:space="0" w:color="auto"/>
            <w:right w:val="none" w:sz="0" w:space="0" w:color="auto"/>
          </w:divBdr>
        </w:div>
        <w:div w:id="1576862903">
          <w:marLeft w:val="480"/>
          <w:marRight w:val="0"/>
          <w:marTop w:val="0"/>
          <w:marBottom w:val="0"/>
          <w:divBdr>
            <w:top w:val="none" w:sz="0" w:space="0" w:color="auto"/>
            <w:left w:val="none" w:sz="0" w:space="0" w:color="auto"/>
            <w:bottom w:val="none" w:sz="0" w:space="0" w:color="auto"/>
            <w:right w:val="none" w:sz="0" w:space="0" w:color="auto"/>
          </w:divBdr>
        </w:div>
        <w:div w:id="862015118">
          <w:marLeft w:val="480"/>
          <w:marRight w:val="0"/>
          <w:marTop w:val="0"/>
          <w:marBottom w:val="0"/>
          <w:divBdr>
            <w:top w:val="none" w:sz="0" w:space="0" w:color="auto"/>
            <w:left w:val="none" w:sz="0" w:space="0" w:color="auto"/>
            <w:bottom w:val="none" w:sz="0" w:space="0" w:color="auto"/>
            <w:right w:val="none" w:sz="0" w:space="0" w:color="auto"/>
          </w:divBdr>
        </w:div>
        <w:div w:id="1273589708">
          <w:marLeft w:val="480"/>
          <w:marRight w:val="0"/>
          <w:marTop w:val="0"/>
          <w:marBottom w:val="0"/>
          <w:divBdr>
            <w:top w:val="none" w:sz="0" w:space="0" w:color="auto"/>
            <w:left w:val="none" w:sz="0" w:space="0" w:color="auto"/>
            <w:bottom w:val="none" w:sz="0" w:space="0" w:color="auto"/>
            <w:right w:val="none" w:sz="0" w:space="0" w:color="auto"/>
          </w:divBdr>
        </w:div>
        <w:div w:id="1013725289">
          <w:marLeft w:val="480"/>
          <w:marRight w:val="0"/>
          <w:marTop w:val="0"/>
          <w:marBottom w:val="0"/>
          <w:divBdr>
            <w:top w:val="none" w:sz="0" w:space="0" w:color="auto"/>
            <w:left w:val="none" w:sz="0" w:space="0" w:color="auto"/>
            <w:bottom w:val="none" w:sz="0" w:space="0" w:color="auto"/>
            <w:right w:val="none" w:sz="0" w:space="0" w:color="auto"/>
          </w:divBdr>
        </w:div>
        <w:div w:id="91127546">
          <w:marLeft w:val="480"/>
          <w:marRight w:val="0"/>
          <w:marTop w:val="0"/>
          <w:marBottom w:val="0"/>
          <w:divBdr>
            <w:top w:val="none" w:sz="0" w:space="0" w:color="auto"/>
            <w:left w:val="none" w:sz="0" w:space="0" w:color="auto"/>
            <w:bottom w:val="none" w:sz="0" w:space="0" w:color="auto"/>
            <w:right w:val="none" w:sz="0" w:space="0" w:color="auto"/>
          </w:divBdr>
        </w:div>
        <w:div w:id="40247194">
          <w:marLeft w:val="480"/>
          <w:marRight w:val="0"/>
          <w:marTop w:val="0"/>
          <w:marBottom w:val="0"/>
          <w:divBdr>
            <w:top w:val="none" w:sz="0" w:space="0" w:color="auto"/>
            <w:left w:val="none" w:sz="0" w:space="0" w:color="auto"/>
            <w:bottom w:val="none" w:sz="0" w:space="0" w:color="auto"/>
            <w:right w:val="none" w:sz="0" w:space="0" w:color="auto"/>
          </w:divBdr>
        </w:div>
        <w:div w:id="1100294494">
          <w:marLeft w:val="480"/>
          <w:marRight w:val="0"/>
          <w:marTop w:val="0"/>
          <w:marBottom w:val="0"/>
          <w:divBdr>
            <w:top w:val="none" w:sz="0" w:space="0" w:color="auto"/>
            <w:left w:val="none" w:sz="0" w:space="0" w:color="auto"/>
            <w:bottom w:val="none" w:sz="0" w:space="0" w:color="auto"/>
            <w:right w:val="none" w:sz="0" w:space="0" w:color="auto"/>
          </w:divBdr>
        </w:div>
        <w:div w:id="649136006">
          <w:marLeft w:val="480"/>
          <w:marRight w:val="0"/>
          <w:marTop w:val="0"/>
          <w:marBottom w:val="0"/>
          <w:divBdr>
            <w:top w:val="none" w:sz="0" w:space="0" w:color="auto"/>
            <w:left w:val="none" w:sz="0" w:space="0" w:color="auto"/>
            <w:bottom w:val="none" w:sz="0" w:space="0" w:color="auto"/>
            <w:right w:val="none" w:sz="0" w:space="0" w:color="auto"/>
          </w:divBdr>
        </w:div>
        <w:div w:id="985819081">
          <w:marLeft w:val="480"/>
          <w:marRight w:val="0"/>
          <w:marTop w:val="0"/>
          <w:marBottom w:val="0"/>
          <w:divBdr>
            <w:top w:val="none" w:sz="0" w:space="0" w:color="auto"/>
            <w:left w:val="none" w:sz="0" w:space="0" w:color="auto"/>
            <w:bottom w:val="none" w:sz="0" w:space="0" w:color="auto"/>
            <w:right w:val="none" w:sz="0" w:space="0" w:color="auto"/>
          </w:divBdr>
        </w:div>
        <w:div w:id="1604340693">
          <w:marLeft w:val="480"/>
          <w:marRight w:val="0"/>
          <w:marTop w:val="0"/>
          <w:marBottom w:val="0"/>
          <w:divBdr>
            <w:top w:val="none" w:sz="0" w:space="0" w:color="auto"/>
            <w:left w:val="none" w:sz="0" w:space="0" w:color="auto"/>
            <w:bottom w:val="none" w:sz="0" w:space="0" w:color="auto"/>
            <w:right w:val="none" w:sz="0" w:space="0" w:color="auto"/>
          </w:divBdr>
        </w:div>
        <w:div w:id="277219556">
          <w:marLeft w:val="480"/>
          <w:marRight w:val="0"/>
          <w:marTop w:val="0"/>
          <w:marBottom w:val="0"/>
          <w:divBdr>
            <w:top w:val="none" w:sz="0" w:space="0" w:color="auto"/>
            <w:left w:val="none" w:sz="0" w:space="0" w:color="auto"/>
            <w:bottom w:val="none" w:sz="0" w:space="0" w:color="auto"/>
            <w:right w:val="none" w:sz="0" w:space="0" w:color="auto"/>
          </w:divBdr>
        </w:div>
        <w:div w:id="589856055">
          <w:marLeft w:val="480"/>
          <w:marRight w:val="0"/>
          <w:marTop w:val="0"/>
          <w:marBottom w:val="0"/>
          <w:divBdr>
            <w:top w:val="none" w:sz="0" w:space="0" w:color="auto"/>
            <w:left w:val="none" w:sz="0" w:space="0" w:color="auto"/>
            <w:bottom w:val="none" w:sz="0" w:space="0" w:color="auto"/>
            <w:right w:val="none" w:sz="0" w:space="0" w:color="auto"/>
          </w:divBdr>
        </w:div>
        <w:div w:id="1167404301">
          <w:marLeft w:val="480"/>
          <w:marRight w:val="0"/>
          <w:marTop w:val="0"/>
          <w:marBottom w:val="0"/>
          <w:divBdr>
            <w:top w:val="none" w:sz="0" w:space="0" w:color="auto"/>
            <w:left w:val="none" w:sz="0" w:space="0" w:color="auto"/>
            <w:bottom w:val="none" w:sz="0" w:space="0" w:color="auto"/>
            <w:right w:val="none" w:sz="0" w:space="0" w:color="auto"/>
          </w:divBdr>
        </w:div>
        <w:div w:id="1755320272">
          <w:marLeft w:val="480"/>
          <w:marRight w:val="0"/>
          <w:marTop w:val="0"/>
          <w:marBottom w:val="0"/>
          <w:divBdr>
            <w:top w:val="none" w:sz="0" w:space="0" w:color="auto"/>
            <w:left w:val="none" w:sz="0" w:space="0" w:color="auto"/>
            <w:bottom w:val="none" w:sz="0" w:space="0" w:color="auto"/>
            <w:right w:val="none" w:sz="0" w:space="0" w:color="auto"/>
          </w:divBdr>
        </w:div>
        <w:div w:id="644815437">
          <w:marLeft w:val="480"/>
          <w:marRight w:val="0"/>
          <w:marTop w:val="0"/>
          <w:marBottom w:val="0"/>
          <w:divBdr>
            <w:top w:val="none" w:sz="0" w:space="0" w:color="auto"/>
            <w:left w:val="none" w:sz="0" w:space="0" w:color="auto"/>
            <w:bottom w:val="none" w:sz="0" w:space="0" w:color="auto"/>
            <w:right w:val="none" w:sz="0" w:space="0" w:color="auto"/>
          </w:divBdr>
        </w:div>
        <w:div w:id="1868719059">
          <w:marLeft w:val="480"/>
          <w:marRight w:val="0"/>
          <w:marTop w:val="0"/>
          <w:marBottom w:val="0"/>
          <w:divBdr>
            <w:top w:val="none" w:sz="0" w:space="0" w:color="auto"/>
            <w:left w:val="none" w:sz="0" w:space="0" w:color="auto"/>
            <w:bottom w:val="none" w:sz="0" w:space="0" w:color="auto"/>
            <w:right w:val="none" w:sz="0" w:space="0" w:color="auto"/>
          </w:divBdr>
        </w:div>
        <w:div w:id="1183283446">
          <w:marLeft w:val="480"/>
          <w:marRight w:val="0"/>
          <w:marTop w:val="0"/>
          <w:marBottom w:val="0"/>
          <w:divBdr>
            <w:top w:val="none" w:sz="0" w:space="0" w:color="auto"/>
            <w:left w:val="none" w:sz="0" w:space="0" w:color="auto"/>
            <w:bottom w:val="none" w:sz="0" w:space="0" w:color="auto"/>
            <w:right w:val="none" w:sz="0" w:space="0" w:color="auto"/>
          </w:divBdr>
        </w:div>
        <w:div w:id="1526290719">
          <w:marLeft w:val="480"/>
          <w:marRight w:val="0"/>
          <w:marTop w:val="0"/>
          <w:marBottom w:val="0"/>
          <w:divBdr>
            <w:top w:val="none" w:sz="0" w:space="0" w:color="auto"/>
            <w:left w:val="none" w:sz="0" w:space="0" w:color="auto"/>
            <w:bottom w:val="none" w:sz="0" w:space="0" w:color="auto"/>
            <w:right w:val="none" w:sz="0" w:space="0" w:color="auto"/>
          </w:divBdr>
        </w:div>
        <w:div w:id="1969848250">
          <w:marLeft w:val="480"/>
          <w:marRight w:val="0"/>
          <w:marTop w:val="0"/>
          <w:marBottom w:val="0"/>
          <w:divBdr>
            <w:top w:val="none" w:sz="0" w:space="0" w:color="auto"/>
            <w:left w:val="none" w:sz="0" w:space="0" w:color="auto"/>
            <w:bottom w:val="none" w:sz="0" w:space="0" w:color="auto"/>
            <w:right w:val="none" w:sz="0" w:space="0" w:color="auto"/>
          </w:divBdr>
        </w:div>
        <w:div w:id="1485779629">
          <w:marLeft w:val="480"/>
          <w:marRight w:val="0"/>
          <w:marTop w:val="0"/>
          <w:marBottom w:val="0"/>
          <w:divBdr>
            <w:top w:val="none" w:sz="0" w:space="0" w:color="auto"/>
            <w:left w:val="none" w:sz="0" w:space="0" w:color="auto"/>
            <w:bottom w:val="none" w:sz="0" w:space="0" w:color="auto"/>
            <w:right w:val="none" w:sz="0" w:space="0" w:color="auto"/>
          </w:divBdr>
        </w:div>
        <w:div w:id="107893004">
          <w:marLeft w:val="480"/>
          <w:marRight w:val="0"/>
          <w:marTop w:val="0"/>
          <w:marBottom w:val="0"/>
          <w:divBdr>
            <w:top w:val="none" w:sz="0" w:space="0" w:color="auto"/>
            <w:left w:val="none" w:sz="0" w:space="0" w:color="auto"/>
            <w:bottom w:val="none" w:sz="0" w:space="0" w:color="auto"/>
            <w:right w:val="none" w:sz="0" w:space="0" w:color="auto"/>
          </w:divBdr>
        </w:div>
        <w:div w:id="1684549310">
          <w:marLeft w:val="480"/>
          <w:marRight w:val="0"/>
          <w:marTop w:val="0"/>
          <w:marBottom w:val="0"/>
          <w:divBdr>
            <w:top w:val="none" w:sz="0" w:space="0" w:color="auto"/>
            <w:left w:val="none" w:sz="0" w:space="0" w:color="auto"/>
            <w:bottom w:val="none" w:sz="0" w:space="0" w:color="auto"/>
            <w:right w:val="none" w:sz="0" w:space="0" w:color="auto"/>
          </w:divBdr>
        </w:div>
        <w:div w:id="1616136835">
          <w:marLeft w:val="480"/>
          <w:marRight w:val="0"/>
          <w:marTop w:val="0"/>
          <w:marBottom w:val="0"/>
          <w:divBdr>
            <w:top w:val="none" w:sz="0" w:space="0" w:color="auto"/>
            <w:left w:val="none" w:sz="0" w:space="0" w:color="auto"/>
            <w:bottom w:val="none" w:sz="0" w:space="0" w:color="auto"/>
            <w:right w:val="none" w:sz="0" w:space="0" w:color="auto"/>
          </w:divBdr>
        </w:div>
        <w:div w:id="669941162">
          <w:marLeft w:val="480"/>
          <w:marRight w:val="0"/>
          <w:marTop w:val="0"/>
          <w:marBottom w:val="0"/>
          <w:divBdr>
            <w:top w:val="none" w:sz="0" w:space="0" w:color="auto"/>
            <w:left w:val="none" w:sz="0" w:space="0" w:color="auto"/>
            <w:bottom w:val="none" w:sz="0" w:space="0" w:color="auto"/>
            <w:right w:val="none" w:sz="0" w:space="0" w:color="auto"/>
          </w:divBdr>
        </w:div>
        <w:div w:id="148375072">
          <w:marLeft w:val="480"/>
          <w:marRight w:val="0"/>
          <w:marTop w:val="0"/>
          <w:marBottom w:val="0"/>
          <w:divBdr>
            <w:top w:val="none" w:sz="0" w:space="0" w:color="auto"/>
            <w:left w:val="none" w:sz="0" w:space="0" w:color="auto"/>
            <w:bottom w:val="none" w:sz="0" w:space="0" w:color="auto"/>
            <w:right w:val="none" w:sz="0" w:space="0" w:color="auto"/>
          </w:divBdr>
        </w:div>
        <w:div w:id="1558277892">
          <w:marLeft w:val="480"/>
          <w:marRight w:val="0"/>
          <w:marTop w:val="0"/>
          <w:marBottom w:val="0"/>
          <w:divBdr>
            <w:top w:val="none" w:sz="0" w:space="0" w:color="auto"/>
            <w:left w:val="none" w:sz="0" w:space="0" w:color="auto"/>
            <w:bottom w:val="none" w:sz="0" w:space="0" w:color="auto"/>
            <w:right w:val="none" w:sz="0" w:space="0" w:color="auto"/>
          </w:divBdr>
        </w:div>
        <w:div w:id="515535387">
          <w:marLeft w:val="480"/>
          <w:marRight w:val="0"/>
          <w:marTop w:val="0"/>
          <w:marBottom w:val="0"/>
          <w:divBdr>
            <w:top w:val="none" w:sz="0" w:space="0" w:color="auto"/>
            <w:left w:val="none" w:sz="0" w:space="0" w:color="auto"/>
            <w:bottom w:val="none" w:sz="0" w:space="0" w:color="auto"/>
            <w:right w:val="none" w:sz="0" w:space="0" w:color="auto"/>
          </w:divBdr>
        </w:div>
        <w:div w:id="1545672424">
          <w:marLeft w:val="480"/>
          <w:marRight w:val="0"/>
          <w:marTop w:val="0"/>
          <w:marBottom w:val="0"/>
          <w:divBdr>
            <w:top w:val="none" w:sz="0" w:space="0" w:color="auto"/>
            <w:left w:val="none" w:sz="0" w:space="0" w:color="auto"/>
            <w:bottom w:val="none" w:sz="0" w:space="0" w:color="auto"/>
            <w:right w:val="none" w:sz="0" w:space="0" w:color="auto"/>
          </w:divBdr>
        </w:div>
        <w:div w:id="763722641">
          <w:marLeft w:val="480"/>
          <w:marRight w:val="0"/>
          <w:marTop w:val="0"/>
          <w:marBottom w:val="0"/>
          <w:divBdr>
            <w:top w:val="none" w:sz="0" w:space="0" w:color="auto"/>
            <w:left w:val="none" w:sz="0" w:space="0" w:color="auto"/>
            <w:bottom w:val="none" w:sz="0" w:space="0" w:color="auto"/>
            <w:right w:val="none" w:sz="0" w:space="0" w:color="auto"/>
          </w:divBdr>
        </w:div>
        <w:div w:id="230191019">
          <w:marLeft w:val="480"/>
          <w:marRight w:val="0"/>
          <w:marTop w:val="0"/>
          <w:marBottom w:val="0"/>
          <w:divBdr>
            <w:top w:val="none" w:sz="0" w:space="0" w:color="auto"/>
            <w:left w:val="none" w:sz="0" w:space="0" w:color="auto"/>
            <w:bottom w:val="none" w:sz="0" w:space="0" w:color="auto"/>
            <w:right w:val="none" w:sz="0" w:space="0" w:color="auto"/>
          </w:divBdr>
        </w:div>
        <w:div w:id="1630628585">
          <w:marLeft w:val="480"/>
          <w:marRight w:val="0"/>
          <w:marTop w:val="0"/>
          <w:marBottom w:val="0"/>
          <w:divBdr>
            <w:top w:val="none" w:sz="0" w:space="0" w:color="auto"/>
            <w:left w:val="none" w:sz="0" w:space="0" w:color="auto"/>
            <w:bottom w:val="none" w:sz="0" w:space="0" w:color="auto"/>
            <w:right w:val="none" w:sz="0" w:space="0" w:color="auto"/>
          </w:divBdr>
        </w:div>
        <w:div w:id="1302080627">
          <w:marLeft w:val="480"/>
          <w:marRight w:val="0"/>
          <w:marTop w:val="0"/>
          <w:marBottom w:val="0"/>
          <w:divBdr>
            <w:top w:val="none" w:sz="0" w:space="0" w:color="auto"/>
            <w:left w:val="none" w:sz="0" w:space="0" w:color="auto"/>
            <w:bottom w:val="none" w:sz="0" w:space="0" w:color="auto"/>
            <w:right w:val="none" w:sz="0" w:space="0" w:color="auto"/>
          </w:divBdr>
        </w:div>
        <w:div w:id="303431944">
          <w:marLeft w:val="480"/>
          <w:marRight w:val="0"/>
          <w:marTop w:val="0"/>
          <w:marBottom w:val="0"/>
          <w:divBdr>
            <w:top w:val="none" w:sz="0" w:space="0" w:color="auto"/>
            <w:left w:val="none" w:sz="0" w:space="0" w:color="auto"/>
            <w:bottom w:val="none" w:sz="0" w:space="0" w:color="auto"/>
            <w:right w:val="none" w:sz="0" w:space="0" w:color="auto"/>
          </w:divBdr>
        </w:div>
        <w:div w:id="771441399">
          <w:marLeft w:val="480"/>
          <w:marRight w:val="0"/>
          <w:marTop w:val="0"/>
          <w:marBottom w:val="0"/>
          <w:divBdr>
            <w:top w:val="none" w:sz="0" w:space="0" w:color="auto"/>
            <w:left w:val="none" w:sz="0" w:space="0" w:color="auto"/>
            <w:bottom w:val="none" w:sz="0" w:space="0" w:color="auto"/>
            <w:right w:val="none" w:sz="0" w:space="0" w:color="auto"/>
          </w:divBdr>
        </w:div>
        <w:div w:id="1307902275">
          <w:marLeft w:val="480"/>
          <w:marRight w:val="0"/>
          <w:marTop w:val="0"/>
          <w:marBottom w:val="0"/>
          <w:divBdr>
            <w:top w:val="none" w:sz="0" w:space="0" w:color="auto"/>
            <w:left w:val="none" w:sz="0" w:space="0" w:color="auto"/>
            <w:bottom w:val="none" w:sz="0" w:space="0" w:color="auto"/>
            <w:right w:val="none" w:sz="0" w:space="0" w:color="auto"/>
          </w:divBdr>
        </w:div>
        <w:div w:id="1011879827">
          <w:marLeft w:val="480"/>
          <w:marRight w:val="0"/>
          <w:marTop w:val="0"/>
          <w:marBottom w:val="0"/>
          <w:divBdr>
            <w:top w:val="none" w:sz="0" w:space="0" w:color="auto"/>
            <w:left w:val="none" w:sz="0" w:space="0" w:color="auto"/>
            <w:bottom w:val="none" w:sz="0" w:space="0" w:color="auto"/>
            <w:right w:val="none" w:sz="0" w:space="0" w:color="auto"/>
          </w:divBdr>
        </w:div>
        <w:div w:id="1235701404">
          <w:marLeft w:val="480"/>
          <w:marRight w:val="0"/>
          <w:marTop w:val="0"/>
          <w:marBottom w:val="0"/>
          <w:divBdr>
            <w:top w:val="none" w:sz="0" w:space="0" w:color="auto"/>
            <w:left w:val="none" w:sz="0" w:space="0" w:color="auto"/>
            <w:bottom w:val="none" w:sz="0" w:space="0" w:color="auto"/>
            <w:right w:val="none" w:sz="0" w:space="0" w:color="auto"/>
          </w:divBdr>
        </w:div>
        <w:div w:id="81413874">
          <w:marLeft w:val="480"/>
          <w:marRight w:val="0"/>
          <w:marTop w:val="0"/>
          <w:marBottom w:val="0"/>
          <w:divBdr>
            <w:top w:val="none" w:sz="0" w:space="0" w:color="auto"/>
            <w:left w:val="none" w:sz="0" w:space="0" w:color="auto"/>
            <w:bottom w:val="none" w:sz="0" w:space="0" w:color="auto"/>
            <w:right w:val="none" w:sz="0" w:space="0" w:color="auto"/>
          </w:divBdr>
        </w:div>
        <w:div w:id="1140423572">
          <w:marLeft w:val="480"/>
          <w:marRight w:val="0"/>
          <w:marTop w:val="0"/>
          <w:marBottom w:val="0"/>
          <w:divBdr>
            <w:top w:val="none" w:sz="0" w:space="0" w:color="auto"/>
            <w:left w:val="none" w:sz="0" w:space="0" w:color="auto"/>
            <w:bottom w:val="none" w:sz="0" w:space="0" w:color="auto"/>
            <w:right w:val="none" w:sz="0" w:space="0" w:color="auto"/>
          </w:divBdr>
        </w:div>
        <w:div w:id="345519058">
          <w:marLeft w:val="480"/>
          <w:marRight w:val="0"/>
          <w:marTop w:val="0"/>
          <w:marBottom w:val="0"/>
          <w:divBdr>
            <w:top w:val="none" w:sz="0" w:space="0" w:color="auto"/>
            <w:left w:val="none" w:sz="0" w:space="0" w:color="auto"/>
            <w:bottom w:val="none" w:sz="0" w:space="0" w:color="auto"/>
            <w:right w:val="none" w:sz="0" w:space="0" w:color="auto"/>
          </w:divBdr>
        </w:div>
        <w:div w:id="749817058">
          <w:marLeft w:val="480"/>
          <w:marRight w:val="0"/>
          <w:marTop w:val="0"/>
          <w:marBottom w:val="0"/>
          <w:divBdr>
            <w:top w:val="none" w:sz="0" w:space="0" w:color="auto"/>
            <w:left w:val="none" w:sz="0" w:space="0" w:color="auto"/>
            <w:bottom w:val="none" w:sz="0" w:space="0" w:color="auto"/>
            <w:right w:val="none" w:sz="0" w:space="0" w:color="auto"/>
          </w:divBdr>
        </w:div>
        <w:div w:id="1636988423">
          <w:marLeft w:val="480"/>
          <w:marRight w:val="0"/>
          <w:marTop w:val="0"/>
          <w:marBottom w:val="0"/>
          <w:divBdr>
            <w:top w:val="none" w:sz="0" w:space="0" w:color="auto"/>
            <w:left w:val="none" w:sz="0" w:space="0" w:color="auto"/>
            <w:bottom w:val="none" w:sz="0" w:space="0" w:color="auto"/>
            <w:right w:val="none" w:sz="0" w:space="0" w:color="auto"/>
          </w:divBdr>
        </w:div>
        <w:div w:id="2006132250">
          <w:marLeft w:val="480"/>
          <w:marRight w:val="0"/>
          <w:marTop w:val="0"/>
          <w:marBottom w:val="0"/>
          <w:divBdr>
            <w:top w:val="none" w:sz="0" w:space="0" w:color="auto"/>
            <w:left w:val="none" w:sz="0" w:space="0" w:color="auto"/>
            <w:bottom w:val="none" w:sz="0" w:space="0" w:color="auto"/>
            <w:right w:val="none" w:sz="0" w:space="0" w:color="auto"/>
          </w:divBdr>
        </w:div>
        <w:div w:id="530412710">
          <w:marLeft w:val="480"/>
          <w:marRight w:val="0"/>
          <w:marTop w:val="0"/>
          <w:marBottom w:val="0"/>
          <w:divBdr>
            <w:top w:val="none" w:sz="0" w:space="0" w:color="auto"/>
            <w:left w:val="none" w:sz="0" w:space="0" w:color="auto"/>
            <w:bottom w:val="none" w:sz="0" w:space="0" w:color="auto"/>
            <w:right w:val="none" w:sz="0" w:space="0" w:color="auto"/>
          </w:divBdr>
        </w:div>
        <w:div w:id="1181121730">
          <w:marLeft w:val="480"/>
          <w:marRight w:val="0"/>
          <w:marTop w:val="0"/>
          <w:marBottom w:val="0"/>
          <w:divBdr>
            <w:top w:val="none" w:sz="0" w:space="0" w:color="auto"/>
            <w:left w:val="none" w:sz="0" w:space="0" w:color="auto"/>
            <w:bottom w:val="none" w:sz="0" w:space="0" w:color="auto"/>
            <w:right w:val="none" w:sz="0" w:space="0" w:color="auto"/>
          </w:divBdr>
        </w:div>
        <w:div w:id="1185941076">
          <w:marLeft w:val="480"/>
          <w:marRight w:val="0"/>
          <w:marTop w:val="0"/>
          <w:marBottom w:val="0"/>
          <w:divBdr>
            <w:top w:val="none" w:sz="0" w:space="0" w:color="auto"/>
            <w:left w:val="none" w:sz="0" w:space="0" w:color="auto"/>
            <w:bottom w:val="none" w:sz="0" w:space="0" w:color="auto"/>
            <w:right w:val="none" w:sz="0" w:space="0" w:color="auto"/>
          </w:divBdr>
        </w:div>
        <w:div w:id="1869679823">
          <w:marLeft w:val="480"/>
          <w:marRight w:val="0"/>
          <w:marTop w:val="0"/>
          <w:marBottom w:val="0"/>
          <w:divBdr>
            <w:top w:val="none" w:sz="0" w:space="0" w:color="auto"/>
            <w:left w:val="none" w:sz="0" w:space="0" w:color="auto"/>
            <w:bottom w:val="none" w:sz="0" w:space="0" w:color="auto"/>
            <w:right w:val="none" w:sz="0" w:space="0" w:color="auto"/>
          </w:divBdr>
        </w:div>
        <w:div w:id="963005610">
          <w:marLeft w:val="480"/>
          <w:marRight w:val="0"/>
          <w:marTop w:val="0"/>
          <w:marBottom w:val="0"/>
          <w:divBdr>
            <w:top w:val="none" w:sz="0" w:space="0" w:color="auto"/>
            <w:left w:val="none" w:sz="0" w:space="0" w:color="auto"/>
            <w:bottom w:val="none" w:sz="0" w:space="0" w:color="auto"/>
            <w:right w:val="none" w:sz="0" w:space="0" w:color="auto"/>
          </w:divBdr>
        </w:div>
        <w:div w:id="1212762581">
          <w:marLeft w:val="480"/>
          <w:marRight w:val="0"/>
          <w:marTop w:val="0"/>
          <w:marBottom w:val="0"/>
          <w:divBdr>
            <w:top w:val="none" w:sz="0" w:space="0" w:color="auto"/>
            <w:left w:val="none" w:sz="0" w:space="0" w:color="auto"/>
            <w:bottom w:val="none" w:sz="0" w:space="0" w:color="auto"/>
            <w:right w:val="none" w:sz="0" w:space="0" w:color="auto"/>
          </w:divBdr>
        </w:div>
        <w:div w:id="1973705128">
          <w:marLeft w:val="480"/>
          <w:marRight w:val="0"/>
          <w:marTop w:val="0"/>
          <w:marBottom w:val="0"/>
          <w:divBdr>
            <w:top w:val="none" w:sz="0" w:space="0" w:color="auto"/>
            <w:left w:val="none" w:sz="0" w:space="0" w:color="auto"/>
            <w:bottom w:val="none" w:sz="0" w:space="0" w:color="auto"/>
            <w:right w:val="none" w:sz="0" w:space="0" w:color="auto"/>
          </w:divBdr>
        </w:div>
        <w:div w:id="759184587">
          <w:marLeft w:val="480"/>
          <w:marRight w:val="0"/>
          <w:marTop w:val="0"/>
          <w:marBottom w:val="0"/>
          <w:divBdr>
            <w:top w:val="none" w:sz="0" w:space="0" w:color="auto"/>
            <w:left w:val="none" w:sz="0" w:space="0" w:color="auto"/>
            <w:bottom w:val="none" w:sz="0" w:space="0" w:color="auto"/>
            <w:right w:val="none" w:sz="0" w:space="0" w:color="auto"/>
          </w:divBdr>
        </w:div>
        <w:div w:id="91704832">
          <w:marLeft w:val="480"/>
          <w:marRight w:val="0"/>
          <w:marTop w:val="0"/>
          <w:marBottom w:val="0"/>
          <w:divBdr>
            <w:top w:val="none" w:sz="0" w:space="0" w:color="auto"/>
            <w:left w:val="none" w:sz="0" w:space="0" w:color="auto"/>
            <w:bottom w:val="none" w:sz="0" w:space="0" w:color="auto"/>
            <w:right w:val="none" w:sz="0" w:space="0" w:color="auto"/>
          </w:divBdr>
        </w:div>
        <w:div w:id="1755081899">
          <w:marLeft w:val="480"/>
          <w:marRight w:val="0"/>
          <w:marTop w:val="0"/>
          <w:marBottom w:val="0"/>
          <w:divBdr>
            <w:top w:val="none" w:sz="0" w:space="0" w:color="auto"/>
            <w:left w:val="none" w:sz="0" w:space="0" w:color="auto"/>
            <w:bottom w:val="none" w:sz="0" w:space="0" w:color="auto"/>
            <w:right w:val="none" w:sz="0" w:space="0" w:color="auto"/>
          </w:divBdr>
        </w:div>
        <w:div w:id="516043441">
          <w:marLeft w:val="480"/>
          <w:marRight w:val="0"/>
          <w:marTop w:val="0"/>
          <w:marBottom w:val="0"/>
          <w:divBdr>
            <w:top w:val="none" w:sz="0" w:space="0" w:color="auto"/>
            <w:left w:val="none" w:sz="0" w:space="0" w:color="auto"/>
            <w:bottom w:val="none" w:sz="0" w:space="0" w:color="auto"/>
            <w:right w:val="none" w:sz="0" w:space="0" w:color="auto"/>
          </w:divBdr>
        </w:div>
        <w:div w:id="1095133480">
          <w:marLeft w:val="480"/>
          <w:marRight w:val="0"/>
          <w:marTop w:val="0"/>
          <w:marBottom w:val="0"/>
          <w:divBdr>
            <w:top w:val="none" w:sz="0" w:space="0" w:color="auto"/>
            <w:left w:val="none" w:sz="0" w:space="0" w:color="auto"/>
            <w:bottom w:val="none" w:sz="0" w:space="0" w:color="auto"/>
            <w:right w:val="none" w:sz="0" w:space="0" w:color="auto"/>
          </w:divBdr>
        </w:div>
        <w:div w:id="760294264">
          <w:marLeft w:val="480"/>
          <w:marRight w:val="0"/>
          <w:marTop w:val="0"/>
          <w:marBottom w:val="0"/>
          <w:divBdr>
            <w:top w:val="none" w:sz="0" w:space="0" w:color="auto"/>
            <w:left w:val="none" w:sz="0" w:space="0" w:color="auto"/>
            <w:bottom w:val="none" w:sz="0" w:space="0" w:color="auto"/>
            <w:right w:val="none" w:sz="0" w:space="0" w:color="auto"/>
          </w:divBdr>
        </w:div>
        <w:div w:id="1726833857">
          <w:marLeft w:val="480"/>
          <w:marRight w:val="0"/>
          <w:marTop w:val="0"/>
          <w:marBottom w:val="0"/>
          <w:divBdr>
            <w:top w:val="none" w:sz="0" w:space="0" w:color="auto"/>
            <w:left w:val="none" w:sz="0" w:space="0" w:color="auto"/>
            <w:bottom w:val="none" w:sz="0" w:space="0" w:color="auto"/>
            <w:right w:val="none" w:sz="0" w:space="0" w:color="auto"/>
          </w:divBdr>
        </w:div>
        <w:div w:id="546184976">
          <w:marLeft w:val="480"/>
          <w:marRight w:val="0"/>
          <w:marTop w:val="0"/>
          <w:marBottom w:val="0"/>
          <w:divBdr>
            <w:top w:val="none" w:sz="0" w:space="0" w:color="auto"/>
            <w:left w:val="none" w:sz="0" w:space="0" w:color="auto"/>
            <w:bottom w:val="none" w:sz="0" w:space="0" w:color="auto"/>
            <w:right w:val="none" w:sz="0" w:space="0" w:color="auto"/>
          </w:divBdr>
        </w:div>
        <w:div w:id="582641910">
          <w:marLeft w:val="480"/>
          <w:marRight w:val="0"/>
          <w:marTop w:val="0"/>
          <w:marBottom w:val="0"/>
          <w:divBdr>
            <w:top w:val="none" w:sz="0" w:space="0" w:color="auto"/>
            <w:left w:val="none" w:sz="0" w:space="0" w:color="auto"/>
            <w:bottom w:val="none" w:sz="0" w:space="0" w:color="auto"/>
            <w:right w:val="none" w:sz="0" w:space="0" w:color="auto"/>
          </w:divBdr>
        </w:div>
        <w:div w:id="1962149271">
          <w:marLeft w:val="480"/>
          <w:marRight w:val="0"/>
          <w:marTop w:val="0"/>
          <w:marBottom w:val="0"/>
          <w:divBdr>
            <w:top w:val="none" w:sz="0" w:space="0" w:color="auto"/>
            <w:left w:val="none" w:sz="0" w:space="0" w:color="auto"/>
            <w:bottom w:val="none" w:sz="0" w:space="0" w:color="auto"/>
            <w:right w:val="none" w:sz="0" w:space="0" w:color="auto"/>
          </w:divBdr>
        </w:div>
        <w:div w:id="1254972490">
          <w:marLeft w:val="480"/>
          <w:marRight w:val="0"/>
          <w:marTop w:val="0"/>
          <w:marBottom w:val="0"/>
          <w:divBdr>
            <w:top w:val="none" w:sz="0" w:space="0" w:color="auto"/>
            <w:left w:val="none" w:sz="0" w:space="0" w:color="auto"/>
            <w:bottom w:val="none" w:sz="0" w:space="0" w:color="auto"/>
            <w:right w:val="none" w:sz="0" w:space="0" w:color="auto"/>
          </w:divBdr>
        </w:div>
        <w:div w:id="1147671937">
          <w:marLeft w:val="480"/>
          <w:marRight w:val="0"/>
          <w:marTop w:val="0"/>
          <w:marBottom w:val="0"/>
          <w:divBdr>
            <w:top w:val="none" w:sz="0" w:space="0" w:color="auto"/>
            <w:left w:val="none" w:sz="0" w:space="0" w:color="auto"/>
            <w:bottom w:val="none" w:sz="0" w:space="0" w:color="auto"/>
            <w:right w:val="none" w:sz="0" w:space="0" w:color="auto"/>
          </w:divBdr>
        </w:div>
        <w:div w:id="1393845797">
          <w:marLeft w:val="480"/>
          <w:marRight w:val="0"/>
          <w:marTop w:val="0"/>
          <w:marBottom w:val="0"/>
          <w:divBdr>
            <w:top w:val="none" w:sz="0" w:space="0" w:color="auto"/>
            <w:left w:val="none" w:sz="0" w:space="0" w:color="auto"/>
            <w:bottom w:val="none" w:sz="0" w:space="0" w:color="auto"/>
            <w:right w:val="none" w:sz="0" w:space="0" w:color="auto"/>
          </w:divBdr>
        </w:div>
        <w:div w:id="619191486">
          <w:marLeft w:val="480"/>
          <w:marRight w:val="0"/>
          <w:marTop w:val="0"/>
          <w:marBottom w:val="0"/>
          <w:divBdr>
            <w:top w:val="none" w:sz="0" w:space="0" w:color="auto"/>
            <w:left w:val="none" w:sz="0" w:space="0" w:color="auto"/>
            <w:bottom w:val="none" w:sz="0" w:space="0" w:color="auto"/>
            <w:right w:val="none" w:sz="0" w:space="0" w:color="auto"/>
          </w:divBdr>
        </w:div>
        <w:div w:id="228660714">
          <w:marLeft w:val="480"/>
          <w:marRight w:val="0"/>
          <w:marTop w:val="0"/>
          <w:marBottom w:val="0"/>
          <w:divBdr>
            <w:top w:val="none" w:sz="0" w:space="0" w:color="auto"/>
            <w:left w:val="none" w:sz="0" w:space="0" w:color="auto"/>
            <w:bottom w:val="none" w:sz="0" w:space="0" w:color="auto"/>
            <w:right w:val="none" w:sz="0" w:space="0" w:color="auto"/>
          </w:divBdr>
        </w:div>
        <w:div w:id="394815983">
          <w:marLeft w:val="480"/>
          <w:marRight w:val="0"/>
          <w:marTop w:val="0"/>
          <w:marBottom w:val="0"/>
          <w:divBdr>
            <w:top w:val="none" w:sz="0" w:space="0" w:color="auto"/>
            <w:left w:val="none" w:sz="0" w:space="0" w:color="auto"/>
            <w:bottom w:val="none" w:sz="0" w:space="0" w:color="auto"/>
            <w:right w:val="none" w:sz="0" w:space="0" w:color="auto"/>
          </w:divBdr>
        </w:div>
        <w:div w:id="1063522614">
          <w:marLeft w:val="480"/>
          <w:marRight w:val="0"/>
          <w:marTop w:val="0"/>
          <w:marBottom w:val="0"/>
          <w:divBdr>
            <w:top w:val="none" w:sz="0" w:space="0" w:color="auto"/>
            <w:left w:val="none" w:sz="0" w:space="0" w:color="auto"/>
            <w:bottom w:val="none" w:sz="0" w:space="0" w:color="auto"/>
            <w:right w:val="none" w:sz="0" w:space="0" w:color="auto"/>
          </w:divBdr>
        </w:div>
        <w:div w:id="1250696950">
          <w:marLeft w:val="480"/>
          <w:marRight w:val="0"/>
          <w:marTop w:val="0"/>
          <w:marBottom w:val="0"/>
          <w:divBdr>
            <w:top w:val="none" w:sz="0" w:space="0" w:color="auto"/>
            <w:left w:val="none" w:sz="0" w:space="0" w:color="auto"/>
            <w:bottom w:val="none" w:sz="0" w:space="0" w:color="auto"/>
            <w:right w:val="none" w:sz="0" w:space="0" w:color="auto"/>
          </w:divBdr>
        </w:div>
        <w:div w:id="1085296967">
          <w:marLeft w:val="480"/>
          <w:marRight w:val="0"/>
          <w:marTop w:val="0"/>
          <w:marBottom w:val="0"/>
          <w:divBdr>
            <w:top w:val="none" w:sz="0" w:space="0" w:color="auto"/>
            <w:left w:val="none" w:sz="0" w:space="0" w:color="auto"/>
            <w:bottom w:val="none" w:sz="0" w:space="0" w:color="auto"/>
            <w:right w:val="none" w:sz="0" w:space="0" w:color="auto"/>
          </w:divBdr>
        </w:div>
        <w:div w:id="2095740765">
          <w:marLeft w:val="480"/>
          <w:marRight w:val="0"/>
          <w:marTop w:val="0"/>
          <w:marBottom w:val="0"/>
          <w:divBdr>
            <w:top w:val="none" w:sz="0" w:space="0" w:color="auto"/>
            <w:left w:val="none" w:sz="0" w:space="0" w:color="auto"/>
            <w:bottom w:val="none" w:sz="0" w:space="0" w:color="auto"/>
            <w:right w:val="none" w:sz="0" w:space="0" w:color="auto"/>
          </w:divBdr>
        </w:div>
        <w:div w:id="204755167">
          <w:marLeft w:val="480"/>
          <w:marRight w:val="0"/>
          <w:marTop w:val="0"/>
          <w:marBottom w:val="0"/>
          <w:divBdr>
            <w:top w:val="none" w:sz="0" w:space="0" w:color="auto"/>
            <w:left w:val="none" w:sz="0" w:space="0" w:color="auto"/>
            <w:bottom w:val="none" w:sz="0" w:space="0" w:color="auto"/>
            <w:right w:val="none" w:sz="0" w:space="0" w:color="auto"/>
          </w:divBdr>
        </w:div>
        <w:div w:id="576599649">
          <w:marLeft w:val="480"/>
          <w:marRight w:val="0"/>
          <w:marTop w:val="0"/>
          <w:marBottom w:val="0"/>
          <w:divBdr>
            <w:top w:val="none" w:sz="0" w:space="0" w:color="auto"/>
            <w:left w:val="none" w:sz="0" w:space="0" w:color="auto"/>
            <w:bottom w:val="none" w:sz="0" w:space="0" w:color="auto"/>
            <w:right w:val="none" w:sz="0" w:space="0" w:color="auto"/>
          </w:divBdr>
        </w:div>
        <w:div w:id="99494059">
          <w:marLeft w:val="480"/>
          <w:marRight w:val="0"/>
          <w:marTop w:val="0"/>
          <w:marBottom w:val="0"/>
          <w:divBdr>
            <w:top w:val="none" w:sz="0" w:space="0" w:color="auto"/>
            <w:left w:val="none" w:sz="0" w:space="0" w:color="auto"/>
            <w:bottom w:val="none" w:sz="0" w:space="0" w:color="auto"/>
            <w:right w:val="none" w:sz="0" w:space="0" w:color="auto"/>
          </w:divBdr>
        </w:div>
        <w:div w:id="1899707189">
          <w:marLeft w:val="480"/>
          <w:marRight w:val="0"/>
          <w:marTop w:val="0"/>
          <w:marBottom w:val="0"/>
          <w:divBdr>
            <w:top w:val="none" w:sz="0" w:space="0" w:color="auto"/>
            <w:left w:val="none" w:sz="0" w:space="0" w:color="auto"/>
            <w:bottom w:val="none" w:sz="0" w:space="0" w:color="auto"/>
            <w:right w:val="none" w:sz="0" w:space="0" w:color="auto"/>
          </w:divBdr>
        </w:div>
        <w:div w:id="660088554">
          <w:marLeft w:val="480"/>
          <w:marRight w:val="0"/>
          <w:marTop w:val="0"/>
          <w:marBottom w:val="0"/>
          <w:divBdr>
            <w:top w:val="none" w:sz="0" w:space="0" w:color="auto"/>
            <w:left w:val="none" w:sz="0" w:space="0" w:color="auto"/>
            <w:bottom w:val="none" w:sz="0" w:space="0" w:color="auto"/>
            <w:right w:val="none" w:sz="0" w:space="0" w:color="auto"/>
          </w:divBdr>
        </w:div>
        <w:div w:id="1348098800">
          <w:marLeft w:val="480"/>
          <w:marRight w:val="0"/>
          <w:marTop w:val="0"/>
          <w:marBottom w:val="0"/>
          <w:divBdr>
            <w:top w:val="none" w:sz="0" w:space="0" w:color="auto"/>
            <w:left w:val="none" w:sz="0" w:space="0" w:color="auto"/>
            <w:bottom w:val="none" w:sz="0" w:space="0" w:color="auto"/>
            <w:right w:val="none" w:sz="0" w:space="0" w:color="auto"/>
          </w:divBdr>
        </w:div>
        <w:div w:id="1049570798">
          <w:marLeft w:val="480"/>
          <w:marRight w:val="0"/>
          <w:marTop w:val="0"/>
          <w:marBottom w:val="0"/>
          <w:divBdr>
            <w:top w:val="none" w:sz="0" w:space="0" w:color="auto"/>
            <w:left w:val="none" w:sz="0" w:space="0" w:color="auto"/>
            <w:bottom w:val="none" w:sz="0" w:space="0" w:color="auto"/>
            <w:right w:val="none" w:sz="0" w:space="0" w:color="auto"/>
          </w:divBdr>
        </w:div>
        <w:div w:id="1337730723">
          <w:marLeft w:val="480"/>
          <w:marRight w:val="0"/>
          <w:marTop w:val="0"/>
          <w:marBottom w:val="0"/>
          <w:divBdr>
            <w:top w:val="none" w:sz="0" w:space="0" w:color="auto"/>
            <w:left w:val="none" w:sz="0" w:space="0" w:color="auto"/>
            <w:bottom w:val="none" w:sz="0" w:space="0" w:color="auto"/>
            <w:right w:val="none" w:sz="0" w:space="0" w:color="auto"/>
          </w:divBdr>
        </w:div>
        <w:div w:id="1804075030">
          <w:marLeft w:val="480"/>
          <w:marRight w:val="0"/>
          <w:marTop w:val="0"/>
          <w:marBottom w:val="0"/>
          <w:divBdr>
            <w:top w:val="none" w:sz="0" w:space="0" w:color="auto"/>
            <w:left w:val="none" w:sz="0" w:space="0" w:color="auto"/>
            <w:bottom w:val="none" w:sz="0" w:space="0" w:color="auto"/>
            <w:right w:val="none" w:sz="0" w:space="0" w:color="auto"/>
          </w:divBdr>
        </w:div>
        <w:div w:id="2067217658">
          <w:marLeft w:val="480"/>
          <w:marRight w:val="0"/>
          <w:marTop w:val="0"/>
          <w:marBottom w:val="0"/>
          <w:divBdr>
            <w:top w:val="none" w:sz="0" w:space="0" w:color="auto"/>
            <w:left w:val="none" w:sz="0" w:space="0" w:color="auto"/>
            <w:bottom w:val="none" w:sz="0" w:space="0" w:color="auto"/>
            <w:right w:val="none" w:sz="0" w:space="0" w:color="auto"/>
          </w:divBdr>
        </w:div>
        <w:div w:id="43219285">
          <w:marLeft w:val="480"/>
          <w:marRight w:val="0"/>
          <w:marTop w:val="0"/>
          <w:marBottom w:val="0"/>
          <w:divBdr>
            <w:top w:val="none" w:sz="0" w:space="0" w:color="auto"/>
            <w:left w:val="none" w:sz="0" w:space="0" w:color="auto"/>
            <w:bottom w:val="none" w:sz="0" w:space="0" w:color="auto"/>
            <w:right w:val="none" w:sz="0" w:space="0" w:color="auto"/>
          </w:divBdr>
        </w:div>
        <w:div w:id="1083376325">
          <w:marLeft w:val="480"/>
          <w:marRight w:val="0"/>
          <w:marTop w:val="0"/>
          <w:marBottom w:val="0"/>
          <w:divBdr>
            <w:top w:val="none" w:sz="0" w:space="0" w:color="auto"/>
            <w:left w:val="none" w:sz="0" w:space="0" w:color="auto"/>
            <w:bottom w:val="none" w:sz="0" w:space="0" w:color="auto"/>
            <w:right w:val="none" w:sz="0" w:space="0" w:color="auto"/>
          </w:divBdr>
        </w:div>
        <w:div w:id="1262958943">
          <w:marLeft w:val="480"/>
          <w:marRight w:val="0"/>
          <w:marTop w:val="0"/>
          <w:marBottom w:val="0"/>
          <w:divBdr>
            <w:top w:val="none" w:sz="0" w:space="0" w:color="auto"/>
            <w:left w:val="none" w:sz="0" w:space="0" w:color="auto"/>
            <w:bottom w:val="none" w:sz="0" w:space="0" w:color="auto"/>
            <w:right w:val="none" w:sz="0" w:space="0" w:color="auto"/>
          </w:divBdr>
        </w:div>
        <w:div w:id="105580724">
          <w:marLeft w:val="480"/>
          <w:marRight w:val="0"/>
          <w:marTop w:val="0"/>
          <w:marBottom w:val="0"/>
          <w:divBdr>
            <w:top w:val="none" w:sz="0" w:space="0" w:color="auto"/>
            <w:left w:val="none" w:sz="0" w:space="0" w:color="auto"/>
            <w:bottom w:val="none" w:sz="0" w:space="0" w:color="auto"/>
            <w:right w:val="none" w:sz="0" w:space="0" w:color="auto"/>
          </w:divBdr>
        </w:div>
        <w:div w:id="25568975">
          <w:marLeft w:val="480"/>
          <w:marRight w:val="0"/>
          <w:marTop w:val="0"/>
          <w:marBottom w:val="0"/>
          <w:divBdr>
            <w:top w:val="none" w:sz="0" w:space="0" w:color="auto"/>
            <w:left w:val="none" w:sz="0" w:space="0" w:color="auto"/>
            <w:bottom w:val="none" w:sz="0" w:space="0" w:color="auto"/>
            <w:right w:val="none" w:sz="0" w:space="0" w:color="auto"/>
          </w:divBdr>
        </w:div>
        <w:div w:id="255016190">
          <w:marLeft w:val="480"/>
          <w:marRight w:val="0"/>
          <w:marTop w:val="0"/>
          <w:marBottom w:val="0"/>
          <w:divBdr>
            <w:top w:val="none" w:sz="0" w:space="0" w:color="auto"/>
            <w:left w:val="none" w:sz="0" w:space="0" w:color="auto"/>
            <w:bottom w:val="none" w:sz="0" w:space="0" w:color="auto"/>
            <w:right w:val="none" w:sz="0" w:space="0" w:color="auto"/>
          </w:divBdr>
        </w:div>
        <w:div w:id="1371301895">
          <w:marLeft w:val="480"/>
          <w:marRight w:val="0"/>
          <w:marTop w:val="0"/>
          <w:marBottom w:val="0"/>
          <w:divBdr>
            <w:top w:val="none" w:sz="0" w:space="0" w:color="auto"/>
            <w:left w:val="none" w:sz="0" w:space="0" w:color="auto"/>
            <w:bottom w:val="none" w:sz="0" w:space="0" w:color="auto"/>
            <w:right w:val="none" w:sz="0" w:space="0" w:color="auto"/>
          </w:divBdr>
        </w:div>
        <w:div w:id="914977378">
          <w:marLeft w:val="480"/>
          <w:marRight w:val="0"/>
          <w:marTop w:val="0"/>
          <w:marBottom w:val="0"/>
          <w:divBdr>
            <w:top w:val="none" w:sz="0" w:space="0" w:color="auto"/>
            <w:left w:val="none" w:sz="0" w:space="0" w:color="auto"/>
            <w:bottom w:val="none" w:sz="0" w:space="0" w:color="auto"/>
            <w:right w:val="none" w:sz="0" w:space="0" w:color="auto"/>
          </w:divBdr>
        </w:div>
        <w:div w:id="1394739222">
          <w:marLeft w:val="480"/>
          <w:marRight w:val="0"/>
          <w:marTop w:val="0"/>
          <w:marBottom w:val="0"/>
          <w:divBdr>
            <w:top w:val="none" w:sz="0" w:space="0" w:color="auto"/>
            <w:left w:val="none" w:sz="0" w:space="0" w:color="auto"/>
            <w:bottom w:val="none" w:sz="0" w:space="0" w:color="auto"/>
            <w:right w:val="none" w:sz="0" w:space="0" w:color="auto"/>
          </w:divBdr>
        </w:div>
        <w:div w:id="1618172795">
          <w:marLeft w:val="480"/>
          <w:marRight w:val="0"/>
          <w:marTop w:val="0"/>
          <w:marBottom w:val="0"/>
          <w:divBdr>
            <w:top w:val="none" w:sz="0" w:space="0" w:color="auto"/>
            <w:left w:val="none" w:sz="0" w:space="0" w:color="auto"/>
            <w:bottom w:val="none" w:sz="0" w:space="0" w:color="auto"/>
            <w:right w:val="none" w:sz="0" w:space="0" w:color="auto"/>
          </w:divBdr>
        </w:div>
        <w:div w:id="1037312688">
          <w:marLeft w:val="480"/>
          <w:marRight w:val="0"/>
          <w:marTop w:val="0"/>
          <w:marBottom w:val="0"/>
          <w:divBdr>
            <w:top w:val="none" w:sz="0" w:space="0" w:color="auto"/>
            <w:left w:val="none" w:sz="0" w:space="0" w:color="auto"/>
            <w:bottom w:val="none" w:sz="0" w:space="0" w:color="auto"/>
            <w:right w:val="none" w:sz="0" w:space="0" w:color="auto"/>
          </w:divBdr>
        </w:div>
        <w:div w:id="865826041">
          <w:marLeft w:val="480"/>
          <w:marRight w:val="0"/>
          <w:marTop w:val="0"/>
          <w:marBottom w:val="0"/>
          <w:divBdr>
            <w:top w:val="none" w:sz="0" w:space="0" w:color="auto"/>
            <w:left w:val="none" w:sz="0" w:space="0" w:color="auto"/>
            <w:bottom w:val="none" w:sz="0" w:space="0" w:color="auto"/>
            <w:right w:val="none" w:sz="0" w:space="0" w:color="auto"/>
          </w:divBdr>
        </w:div>
        <w:div w:id="1696343211">
          <w:marLeft w:val="480"/>
          <w:marRight w:val="0"/>
          <w:marTop w:val="0"/>
          <w:marBottom w:val="0"/>
          <w:divBdr>
            <w:top w:val="none" w:sz="0" w:space="0" w:color="auto"/>
            <w:left w:val="none" w:sz="0" w:space="0" w:color="auto"/>
            <w:bottom w:val="none" w:sz="0" w:space="0" w:color="auto"/>
            <w:right w:val="none" w:sz="0" w:space="0" w:color="auto"/>
          </w:divBdr>
        </w:div>
        <w:div w:id="1834879911">
          <w:marLeft w:val="480"/>
          <w:marRight w:val="0"/>
          <w:marTop w:val="0"/>
          <w:marBottom w:val="0"/>
          <w:divBdr>
            <w:top w:val="none" w:sz="0" w:space="0" w:color="auto"/>
            <w:left w:val="none" w:sz="0" w:space="0" w:color="auto"/>
            <w:bottom w:val="none" w:sz="0" w:space="0" w:color="auto"/>
            <w:right w:val="none" w:sz="0" w:space="0" w:color="auto"/>
          </w:divBdr>
        </w:div>
        <w:div w:id="1058242193">
          <w:marLeft w:val="480"/>
          <w:marRight w:val="0"/>
          <w:marTop w:val="0"/>
          <w:marBottom w:val="0"/>
          <w:divBdr>
            <w:top w:val="none" w:sz="0" w:space="0" w:color="auto"/>
            <w:left w:val="none" w:sz="0" w:space="0" w:color="auto"/>
            <w:bottom w:val="none" w:sz="0" w:space="0" w:color="auto"/>
            <w:right w:val="none" w:sz="0" w:space="0" w:color="auto"/>
          </w:divBdr>
        </w:div>
        <w:div w:id="1349793342">
          <w:marLeft w:val="480"/>
          <w:marRight w:val="0"/>
          <w:marTop w:val="0"/>
          <w:marBottom w:val="0"/>
          <w:divBdr>
            <w:top w:val="none" w:sz="0" w:space="0" w:color="auto"/>
            <w:left w:val="none" w:sz="0" w:space="0" w:color="auto"/>
            <w:bottom w:val="none" w:sz="0" w:space="0" w:color="auto"/>
            <w:right w:val="none" w:sz="0" w:space="0" w:color="auto"/>
          </w:divBdr>
        </w:div>
        <w:div w:id="593787847">
          <w:marLeft w:val="480"/>
          <w:marRight w:val="0"/>
          <w:marTop w:val="0"/>
          <w:marBottom w:val="0"/>
          <w:divBdr>
            <w:top w:val="none" w:sz="0" w:space="0" w:color="auto"/>
            <w:left w:val="none" w:sz="0" w:space="0" w:color="auto"/>
            <w:bottom w:val="none" w:sz="0" w:space="0" w:color="auto"/>
            <w:right w:val="none" w:sz="0" w:space="0" w:color="auto"/>
          </w:divBdr>
        </w:div>
        <w:div w:id="829371745">
          <w:marLeft w:val="480"/>
          <w:marRight w:val="0"/>
          <w:marTop w:val="0"/>
          <w:marBottom w:val="0"/>
          <w:divBdr>
            <w:top w:val="none" w:sz="0" w:space="0" w:color="auto"/>
            <w:left w:val="none" w:sz="0" w:space="0" w:color="auto"/>
            <w:bottom w:val="none" w:sz="0" w:space="0" w:color="auto"/>
            <w:right w:val="none" w:sz="0" w:space="0" w:color="auto"/>
          </w:divBdr>
        </w:div>
        <w:div w:id="649359343">
          <w:marLeft w:val="480"/>
          <w:marRight w:val="0"/>
          <w:marTop w:val="0"/>
          <w:marBottom w:val="0"/>
          <w:divBdr>
            <w:top w:val="none" w:sz="0" w:space="0" w:color="auto"/>
            <w:left w:val="none" w:sz="0" w:space="0" w:color="auto"/>
            <w:bottom w:val="none" w:sz="0" w:space="0" w:color="auto"/>
            <w:right w:val="none" w:sz="0" w:space="0" w:color="auto"/>
          </w:divBdr>
        </w:div>
        <w:div w:id="1886942136">
          <w:marLeft w:val="480"/>
          <w:marRight w:val="0"/>
          <w:marTop w:val="0"/>
          <w:marBottom w:val="0"/>
          <w:divBdr>
            <w:top w:val="none" w:sz="0" w:space="0" w:color="auto"/>
            <w:left w:val="none" w:sz="0" w:space="0" w:color="auto"/>
            <w:bottom w:val="none" w:sz="0" w:space="0" w:color="auto"/>
            <w:right w:val="none" w:sz="0" w:space="0" w:color="auto"/>
          </w:divBdr>
        </w:div>
        <w:div w:id="1947079156">
          <w:marLeft w:val="480"/>
          <w:marRight w:val="0"/>
          <w:marTop w:val="0"/>
          <w:marBottom w:val="0"/>
          <w:divBdr>
            <w:top w:val="none" w:sz="0" w:space="0" w:color="auto"/>
            <w:left w:val="none" w:sz="0" w:space="0" w:color="auto"/>
            <w:bottom w:val="none" w:sz="0" w:space="0" w:color="auto"/>
            <w:right w:val="none" w:sz="0" w:space="0" w:color="auto"/>
          </w:divBdr>
        </w:div>
        <w:div w:id="779380579">
          <w:marLeft w:val="480"/>
          <w:marRight w:val="0"/>
          <w:marTop w:val="0"/>
          <w:marBottom w:val="0"/>
          <w:divBdr>
            <w:top w:val="none" w:sz="0" w:space="0" w:color="auto"/>
            <w:left w:val="none" w:sz="0" w:space="0" w:color="auto"/>
            <w:bottom w:val="none" w:sz="0" w:space="0" w:color="auto"/>
            <w:right w:val="none" w:sz="0" w:space="0" w:color="auto"/>
          </w:divBdr>
        </w:div>
        <w:div w:id="1560630623">
          <w:marLeft w:val="480"/>
          <w:marRight w:val="0"/>
          <w:marTop w:val="0"/>
          <w:marBottom w:val="0"/>
          <w:divBdr>
            <w:top w:val="none" w:sz="0" w:space="0" w:color="auto"/>
            <w:left w:val="none" w:sz="0" w:space="0" w:color="auto"/>
            <w:bottom w:val="none" w:sz="0" w:space="0" w:color="auto"/>
            <w:right w:val="none" w:sz="0" w:space="0" w:color="auto"/>
          </w:divBdr>
        </w:div>
        <w:div w:id="175578055">
          <w:marLeft w:val="480"/>
          <w:marRight w:val="0"/>
          <w:marTop w:val="0"/>
          <w:marBottom w:val="0"/>
          <w:divBdr>
            <w:top w:val="none" w:sz="0" w:space="0" w:color="auto"/>
            <w:left w:val="none" w:sz="0" w:space="0" w:color="auto"/>
            <w:bottom w:val="none" w:sz="0" w:space="0" w:color="auto"/>
            <w:right w:val="none" w:sz="0" w:space="0" w:color="auto"/>
          </w:divBdr>
        </w:div>
        <w:div w:id="2004385440">
          <w:marLeft w:val="480"/>
          <w:marRight w:val="0"/>
          <w:marTop w:val="0"/>
          <w:marBottom w:val="0"/>
          <w:divBdr>
            <w:top w:val="none" w:sz="0" w:space="0" w:color="auto"/>
            <w:left w:val="none" w:sz="0" w:space="0" w:color="auto"/>
            <w:bottom w:val="none" w:sz="0" w:space="0" w:color="auto"/>
            <w:right w:val="none" w:sz="0" w:space="0" w:color="auto"/>
          </w:divBdr>
        </w:div>
        <w:div w:id="1792093545">
          <w:marLeft w:val="480"/>
          <w:marRight w:val="0"/>
          <w:marTop w:val="0"/>
          <w:marBottom w:val="0"/>
          <w:divBdr>
            <w:top w:val="none" w:sz="0" w:space="0" w:color="auto"/>
            <w:left w:val="none" w:sz="0" w:space="0" w:color="auto"/>
            <w:bottom w:val="none" w:sz="0" w:space="0" w:color="auto"/>
            <w:right w:val="none" w:sz="0" w:space="0" w:color="auto"/>
          </w:divBdr>
        </w:div>
        <w:div w:id="1219777605">
          <w:marLeft w:val="480"/>
          <w:marRight w:val="0"/>
          <w:marTop w:val="0"/>
          <w:marBottom w:val="0"/>
          <w:divBdr>
            <w:top w:val="none" w:sz="0" w:space="0" w:color="auto"/>
            <w:left w:val="none" w:sz="0" w:space="0" w:color="auto"/>
            <w:bottom w:val="none" w:sz="0" w:space="0" w:color="auto"/>
            <w:right w:val="none" w:sz="0" w:space="0" w:color="auto"/>
          </w:divBdr>
        </w:div>
        <w:div w:id="492792657">
          <w:marLeft w:val="480"/>
          <w:marRight w:val="0"/>
          <w:marTop w:val="0"/>
          <w:marBottom w:val="0"/>
          <w:divBdr>
            <w:top w:val="none" w:sz="0" w:space="0" w:color="auto"/>
            <w:left w:val="none" w:sz="0" w:space="0" w:color="auto"/>
            <w:bottom w:val="none" w:sz="0" w:space="0" w:color="auto"/>
            <w:right w:val="none" w:sz="0" w:space="0" w:color="auto"/>
          </w:divBdr>
        </w:div>
        <w:div w:id="1802990486">
          <w:marLeft w:val="480"/>
          <w:marRight w:val="0"/>
          <w:marTop w:val="0"/>
          <w:marBottom w:val="0"/>
          <w:divBdr>
            <w:top w:val="none" w:sz="0" w:space="0" w:color="auto"/>
            <w:left w:val="none" w:sz="0" w:space="0" w:color="auto"/>
            <w:bottom w:val="none" w:sz="0" w:space="0" w:color="auto"/>
            <w:right w:val="none" w:sz="0" w:space="0" w:color="auto"/>
          </w:divBdr>
        </w:div>
        <w:div w:id="2070836415">
          <w:marLeft w:val="480"/>
          <w:marRight w:val="0"/>
          <w:marTop w:val="0"/>
          <w:marBottom w:val="0"/>
          <w:divBdr>
            <w:top w:val="none" w:sz="0" w:space="0" w:color="auto"/>
            <w:left w:val="none" w:sz="0" w:space="0" w:color="auto"/>
            <w:bottom w:val="none" w:sz="0" w:space="0" w:color="auto"/>
            <w:right w:val="none" w:sz="0" w:space="0" w:color="auto"/>
          </w:divBdr>
        </w:div>
        <w:div w:id="994843081">
          <w:marLeft w:val="480"/>
          <w:marRight w:val="0"/>
          <w:marTop w:val="0"/>
          <w:marBottom w:val="0"/>
          <w:divBdr>
            <w:top w:val="none" w:sz="0" w:space="0" w:color="auto"/>
            <w:left w:val="none" w:sz="0" w:space="0" w:color="auto"/>
            <w:bottom w:val="none" w:sz="0" w:space="0" w:color="auto"/>
            <w:right w:val="none" w:sz="0" w:space="0" w:color="auto"/>
          </w:divBdr>
        </w:div>
        <w:div w:id="1445685667">
          <w:marLeft w:val="480"/>
          <w:marRight w:val="0"/>
          <w:marTop w:val="0"/>
          <w:marBottom w:val="0"/>
          <w:divBdr>
            <w:top w:val="none" w:sz="0" w:space="0" w:color="auto"/>
            <w:left w:val="none" w:sz="0" w:space="0" w:color="auto"/>
            <w:bottom w:val="none" w:sz="0" w:space="0" w:color="auto"/>
            <w:right w:val="none" w:sz="0" w:space="0" w:color="auto"/>
          </w:divBdr>
        </w:div>
        <w:div w:id="1601597136">
          <w:marLeft w:val="480"/>
          <w:marRight w:val="0"/>
          <w:marTop w:val="0"/>
          <w:marBottom w:val="0"/>
          <w:divBdr>
            <w:top w:val="none" w:sz="0" w:space="0" w:color="auto"/>
            <w:left w:val="none" w:sz="0" w:space="0" w:color="auto"/>
            <w:bottom w:val="none" w:sz="0" w:space="0" w:color="auto"/>
            <w:right w:val="none" w:sz="0" w:space="0" w:color="auto"/>
          </w:divBdr>
        </w:div>
        <w:div w:id="2002540572">
          <w:marLeft w:val="480"/>
          <w:marRight w:val="0"/>
          <w:marTop w:val="0"/>
          <w:marBottom w:val="0"/>
          <w:divBdr>
            <w:top w:val="none" w:sz="0" w:space="0" w:color="auto"/>
            <w:left w:val="none" w:sz="0" w:space="0" w:color="auto"/>
            <w:bottom w:val="none" w:sz="0" w:space="0" w:color="auto"/>
            <w:right w:val="none" w:sz="0" w:space="0" w:color="auto"/>
          </w:divBdr>
        </w:div>
        <w:div w:id="770273839">
          <w:marLeft w:val="480"/>
          <w:marRight w:val="0"/>
          <w:marTop w:val="0"/>
          <w:marBottom w:val="0"/>
          <w:divBdr>
            <w:top w:val="none" w:sz="0" w:space="0" w:color="auto"/>
            <w:left w:val="none" w:sz="0" w:space="0" w:color="auto"/>
            <w:bottom w:val="none" w:sz="0" w:space="0" w:color="auto"/>
            <w:right w:val="none" w:sz="0" w:space="0" w:color="auto"/>
          </w:divBdr>
        </w:div>
        <w:div w:id="1159345201">
          <w:marLeft w:val="480"/>
          <w:marRight w:val="0"/>
          <w:marTop w:val="0"/>
          <w:marBottom w:val="0"/>
          <w:divBdr>
            <w:top w:val="none" w:sz="0" w:space="0" w:color="auto"/>
            <w:left w:val="none" w:sz="0" w:space="0" w:color="auto"/>
            <w:bottom w:val="none" w:sz="0" w:space="0" w:color="auto"/>
            <w:right w:val="none" w:sz="0" w:space="0" w:color="auto"/>
          </w:divBdr>
        </w:div>
        <w:div w:id="202984358">
          <w:marLeft w:val="480"/>
          <w:marRight w:val="0"/>
          <w:marTop w:val="0"/>
          <w:marBottom w:val="0"/>
          <w:divBdr>
            <w:top w:val="none" w:sz="0" w:space="0" w:color="auto"/>
            <w:left w:val="none" w:sz="0" w:space="0" w:color="auto"/>
            <w:bottom w:val="none" w:sz="0" w:space="0" w:color="auto"/>
            <w:right w:val="none" w:sz="0" w:space="0" w:color="auto"/>
          </w:divBdr>
        </w:div>
        <w:div w:id="1249845558">
          <w:marLeft w:val="480"/>
          <w:marRight w:val="0"/>
          <w:marTop w:val="0"/>
          <w:marBottom w:val="0"/>
          <w:divBdr>
            <w:top w:val="none" w:sz="0" w:space="0" w:color="auto"/>
            <w:left w:val="none" w:sz="0" w:space="0" w:color="auto"/>
            <w:bottom w:val="none" w:sz="0" w:space="0" w:color="auto"/>
            <w:right w:val="none" w:sz="0" w:space="0" w:color="auto"/>
          </w:divBdr>
        </w:div>
        <w:div w:id="1529610544">
          <w:marLeft w:val="480"/>
          <w:marRight w:val="0"/>
          <w:marTop w:val="0"/>
          <w:marBottom w:val="0"/>
          <w:divBdr>
            <w:top w:val="none" w:sz="0" w:space="0" w:color="auto"/>
            <w:left w:val="none" w:sz="0" w:space="0" w:color="auto"/>
            <w:bottom w:val="none" w:sz="0" w:space="0" w:color="auto"/>
            <w:right w:val="none" w:sz="0" w:space="0" w:color="auto"/>
          </w:divBdr>
        </w:div>
        <w:div w:id="76486374">
          <w:marLeft w:val="480"/>
          <w:marRight w:val="0"/>
          <w:marTop w:val="0"/>
          <w:marBottom w:val="0"/>
          <w:divBdr>
            <w:top w:val="none" w:sz="0" w:space="0" w:color="auto"/>
            <w:left w:val="none" w:sz="0" w:space="0" w:color="auto"/>
            <w:bottom w:val="none" w:sz="0" w:space="0" w:color="auto"/>
            <w:right w:val="none" w:sz="0" w:space="0" w:color="auto"/>
          </w:divBdr>
        </w:div>
        <w:div w:id="1646201292">
          <w:marLeft w:val="480"/>
          <w:marRight w:val="0"/>
          <w:marTop w:val="0"/>
          <w:marBottom w:val="0"/>
          <w:divBdr>
            <w:top w:val="none" w:sz="0" w:space="0" w:color="auto"/>
            <w:left w:val="none" w:sz="0" w:space="0" w:color="auto"/>
            <w:bottom w:val="none" w:sz="0" w:space="0" w:color="auto"/>
            <w:right w:val="none" w:sz="0" w:space="0" w:color="auto"/>
          </w:divBdr>
        </w:div>
        <w:div w:id="1640961302">
          <w:marLeft w:val="480"/>
          <w:marRight w:val="0"/>
          <w:marTop w:val="0"/>
          <w:marBottom w:val="0"/>
          <w:divBdr>
            <w:top w:val="none" w:sz="0" w:space="0" w:color="auto"/>
            <w:left w:val="none" w:sz="0" w:space="0" w:color="auto"/>
            <w:bottom w:val="none" w:sz="0" w:space="0" w:color="auto"/>
            <w:right w:val="none" w:sz="0" w:space="0" w:color="auto"/>
          </w:divBdr>
        </w:div>
        <w:div w:id="638921059">
          <w:marLeft w:val="480"/>
          <w:marRight w:val="0"/>
          <w:marTop w:val="0"/>
          <w:marBottom w:val="0"/>
          <w:divBdr>
            <w:top w:val="none" w:sz="0" w:space="0" w:color="auto"/>
            <w:left w:val="none" w:sz="0" w:space="0" w:color="auto"/>
            <w:bottom w:val="none" w:sz="0" w:space="0" w:color="auto"/>
            <w:right w:val="none" w:sz="0" w:space="0" w:color="auto"/>
          </w:divBdr>
        </w:div>
        <w:div w:id="311061399">
          <w:marLeft w:val="480"/>
          <w:marRight w:val="0"/>
          <w:marTop w:val="0"/>
          <w:marBottom w:val="0"/>
          <w:divBdr>
            <w:top w:val="none" w:sz="0" w:space="0" w:color="auto"/>
            <w:left w:val="none" w:sz="0" w:space="0" w:color="auto"/>
            <w:bottom w:val="none" w:sz="0" w:space="0" w:color="auto"/>
            <w:right w:val="none" w:sz="0" w:space="0" w:color="auto"/>
          </w:divBdr>
        </w:div>
        <w:div w:id="884409103">
          <w:marLeft w:val="480"/>
          <w:marRight w:val="0"/>
          <w:marTop w:val="0"/>
          <w:marBottom w:val="0"/>
          <w:divBdr>
            <w:top w:val="none" w:sz="0" w:space="0" w:color="auto"/>
            <w:left w:val="none" w:sz="0" w:space="0" w:color="auto"/>
            <w:bottom w:val="none" w:sz="0" w:space="0" w:color="auto"/>
            <w:right w:val="none" w:sz="0" w:space="0" w:color="auto"/>
          </w:divBdr>
        </w:div>
        <w:div w:id="1508059790">
          <w:marLeft w:val="480"/>
          <w:marRight w:val="0"/>
          <w:marTop w:val="0"/>
          <w:marBottom w:val="0"/>
          <w:divBdr>
            <w:top w:val="none" w:sz="0" w:space="0" w:color="auto"/>
            <w:left w:val="none" w:sz="0" w:space="0" w:color="auto"/>
            <w:bottom w:val="none" w:sz="0" w:space="0" w:color="auto"/>
            <w:right w:val="none" w:sz="0" w:space="0" w:color="auto"/>
          </w:divBdr>
        </w:div>
        <w:div w:id="2143302636">
          <w:marLeft w:val="480"/>
          <w:marRight w:val="0"/>
          <w:marTop w:val="0"/>
          <w:marBottom w:val="0"/>
          <w:divBdr>
            <w:top w:val="none" w:sz="0" w:space="0" w:color="auto"/>
            <w:left w:val="none" w:sz="0" w:space="0" w:color="auto"/>
            <w:bottom w:val="none" w:sz="0" w:space="0" w:color="auto"/>
            <w:right w:val="none" w:sz="0" w:space="0" w:color="auto"/>
          </w:divBdr>
        </w:div>
        <w:div w:id="914122022">
          <w:marLeft w:val="480"/>
          <w:marRight w:val="0"/>
          <w:marTop w:val="0"/>
          <w:marBottom w:val="0"/>
          <w:divBdr>
            <w:top w:val="none" w:sz="0" w:space="0" w:color="auto"/>
            <w:left w:val="none" w:sz="0" w:space="0" w:color="auto"/>
            <w:bottom w:val="none" w:sz="0" w:space="0" w:color="auto"/>
            <w:right w:val="none" w:sz="0" w:space="0" w:color="auto"/>
          </w:divBdr>
        </w:div>
        <w:div w:id="217864978">
          <w:marLeft w:val="480"/>
          <w:marRight w:val="0"/>
          <w:marTop w:val="0"/>
          <w:marBottom w:val="0"/>
          <w:divBdr>
            <w:top w:val="none" w:sz="0" w:space="0" w:color="auto"/>
            <w:left w:val="none" w:sz="0" w:space="0" w:color="auto"/>
            <w:bottom w:val="none" w:sz="0" w:space="0" w:color="auto"/>
            <w:right w:val="none" w:sz="0" w:space="0" w:color="auto"/>
          </w:divBdr>
        </w:div>
        <w:div w:id="1397702847">
          <w:marLeft w:val="480"/>
          <w:marRight w:val="0"/>
          <w:marTop w:val="0"/>
          <w:marBottom w:val="0"/>
          <w:divBdr>
            <w:top w:val="none" w:sz="0" w:space="0" w:color="auto"/>
            <w:left w:val="none" w:sz="0" w:space="0" w:color="auto"/>
            <w:bottom w:val="none" w:sz="0" w:space="0" w:color="auto"/>
            <w:right w:val="none" w:sz="0" w:space="0" w:color="auto"/>
          </w:divBdr>
        </w:div>
        <w:div w:id="107433700">
          <w:marLeft w:val="480"/>
          <w:marRight w:val="0"/>
          <w:marTop w:val="0"/>
          <w:marBottom w:val="0"/>
          <w:divBdr>
            <w:top w:val="none" w:sz="0" w:space="0" w:color="auto"/>
            <w:left w:val="none" w:sz="0" w:space="0" w:color="auto"/>
            <w:bottom w:val="none" w:sz="0" w:space="0" w:color="auto"/>
            <w:right w:val="none" w:sz="0" w:space="0" w:color="auto"/>
          </w:divBdr>
        </w:div>
        <w:div w:id="1909418887">
          <w:marLeft w:val="480"/>
          <w:marRight w:val="0"/>
          <w:marTop w:val="0"/>
          <w:marBottom w:val="0"/>
          <w:divBdr>
            <w:top w:val="none" w:sz="0" w:space="0" w:color="auto"/>
            <w:left w:val="none" w:sz="0" w:space="0" w:color="auto"/>
            <w:bottom w:val="none" w:sz="0" w:space="0" w:color="auto"/>
            <w:right w:val="none" w:sz="0" w:space="0" w:color="auto"/>
          </w:divBdr>
        </w:div>
        <w:div w:id="1846363613">
          <w:marLeft w:val="480"/>
          <w:marRight w:val="0"/>
          <w:marTop w:val="0"/>
          <w:marBottom w:val="0"/>
          <w:divBdr>
            <w:top w:val="none" w:sz="0" w:space="0" w:color="auto"/>
            <w:left w:val="none" w:sz="0" w:space="0" w:color="auto"/>
            <w:bottom w:val="none" w:sz="0" w:space="0" w:color="auto"/>
            <w:right w:val="none" w:sz="0" w:space="0" w:color="auto"/>
          </w:divBdr>
        </w:div>
        <w:div w:id="1815296140">
          <w:marLeft w:val="480"/>
          <w:marRight w:val="0"/>
          <w:marTop w:val="0"/>
          <w:marBottom w:val="0"/>
          <w:divBdr>
            <w:top w:val="none" w:sz="0" w:space="0" w:color="auto"/>
            <w:left w:val="none" w:sz="0" w:space="0" w:color="auto"/>
            <w:bottom w:val="none" w:sz="0" w:space="0" w:color="auto"/>
            <w:right w:val="none" w:sz="0" w:space="0" w:color="auto"/>
          </w:divBdr>
        </w:div>
        <w:div w:id="2015571341">
          <w:marLeft w:val="480"/>
          <w:marRight w:val="0"/>
          <w:marTop w:val="0"/>
          <w:marBottom w:val="0"/>
          <w:divBdr>
            <w:top w:val="none" w:sz="0" w:space="0" w:color="auto"/>
            <w:left w:val="none" w:sz="0" w:space="0" w:color="auto"/>
            <w:bottom w:val="none" w:sz="0" w:space="0" w:color="auto"/>
            <w:right w:val="none" w:sz="0" w:space="0" w:color="auto"/>
          </w:divBdr>
        </w:div>
        <w:div w:id="514880343">
          <w:marLeft w:val="480"/>
          <w:marRight w:val="0"/>
          <w:marTop w:val="0"/>
          <w:marBottom w:val="0"/>
          <w:divBdr>
            <w:top w:val="none" w:sz="0" w:space="0" w:color="auto"/>
            <w:left w:val="none" w:sz="0" w:space="0" w:color="auto"/>
            <w:bottom w:val="none" w:sz="0" w:space="0" w:color="auto"/>
            <w:right w:val="none" w:sz="0" w:space="0" w:color="auto"/>
          </w:divBdr>
        </w:div>
        <w:div w:id="993029126">
          <w:marLeft w:val="480"/>
          <w:marRight w:val="0"/>
          <w:marTop w:val="0"/>
          <w:marBottom w:val="0"/>
          <w:divBdr>
            <w:top w:val="none" w:sz="0" w:space="0" w:color="auto"/>
            <w:left w:val="none" w:sz="0" w:space="0" w:color="auto"/>
            <w:bottom w:val="none" w:sz="0" w:space="0" w:color="auto"/>
            <w:right w:val="none" w:sz="0" w:space="0" w:color="auto"/>
          </w:divBdr>
        </w:div>
        <w:div w:id="2082945945">
          <w:marLeft w:val="480"/>
          <w:marRight w:val="0"/>
          <w:marTop w:val="0"/>
          <w:marBottom w:val="0"/>
          <w:divBdr>
            <w:top w:val="none" w:sz="0" w:space="0" w:color="auto"/>
            <w:left w:val="none" w:sz="0" w:space="0" w:color="auto"/>
            <w:bottom w:val="none" w:sz="0" w:space="0" w:color="auto"/>
            <w:right w:val="none" w:sz="0" w:space="0" w:color="auto"/>
          </w:divBdr>
        </w:div>
        <w:div w:id="1431395647">
          <w:marLeft w:val="480"/>
          <w:marRight w:val="0"/>
          <w:marTop w:val="0"/>
          <w:marBottom w:val="0"/>
          <w:divBdr>
            <w:top w:val="none" w:sz="0" w:space="0" w:color="auto"/>
            <w:left w:val="none" w:sz="0" w:space="0" w:color="auto"/>
            <w:bottom w:val="none" w:sz="0" w:space="0" w:color="auto"/>
            <w:right w:val="none" w:sz="0" w:space="0" w:color="auto"/>
          </w:divBdr>
        </w:div>
        <w:div w:id="239369244">
          <w:marLeft w:val="480"/>
          <w:marRight w:val="0"/>
          <w:marTop w:val="0"/>
          <w:marBottom w:val="0"/>
          <w:divBdr>
            <w:top w:val="none" w:sz="0" w:space="0" w:color="auto"/>
            <w:left w:val="none" w:sz="0" w:space="0" w:color="auto"/>
            <w:bottom w:val="none" w:sz="0" w:space="0" w:color="auto"/>
            <w:right w:val="none" w:sz="0" w:space="0" w:color="auto"/>
          </w:divBdr>
        </w:div>
        <w:div w:id="1233353159">
          <w:marLeft w:val="480"/>
          <w:marRight w:val="0"/>
          <w:marTop w:val="0"/>
          <w:marBottom w:val="0"/>
          <w:divBdr>
            <w:top w:val="none" w:sz="0" w:space="0" w:color="auto"/>
            <w:left w:val="none" w:sz="0" w:space="0" w:color="auto"/>
            <w:bottom w:val="none" w:sz="0" w:space="0" w:color="auto"/>
            <w:right w:val="none" w:sz="0" w:space="0" w:color="auto"/>
          </w:divBdr>
        </w:div>
        <w:div w:id="1880699578">
          <w:marLeft w:val="480"/>
          <w:marRight w:val="0"/>
          <w:marTop w:val="0"/>
          <w:marBottom w:val="0"/>
          <w:divBdr>
            <w:top w:val="none" w:sz="0" w:space="0" w:color="auto"/>
            <w:left w:val="none" w:sz="0" w:space="0" w:color="auto"/>
            <w:bottom w:val="none" w:sz="0" w:space="0" w:color="auto"/>
            <w:right w:val="none" w:sz="0" w:space="0" w:color="auto"/>
          </w:divBdr>
        </w:div>
        <w:div w:id="734547589">
          <w:marLeft w:val="480"/>
          <w:marRight w:val="0"/>
          <w:marTop w:val="0"/>
          <w:marBottom w:val="0"/>
          <w:divBdr>
            <w:top w:val="none" w:sz="0" w:space="0" w:color="auto"/>
            <w:left w:val="none" w:sz="0" w:space="0" w:color="auto"/>
            <w:bottom w:val="none" w:sz="0" w:space="0" w:color="auto"/>
            <w:right w:val="none" w:sz="0" w:space="0" w:color="auto"/>
          </w:divBdr>
        </w:div>
        <w:div w:id="1039671053">
          <w:marLeft w:val="480"/>
          <w:marRight w:val="0"/>
          <w:marTop w:val="0"/>
          <w:marBottom w:val="0"/>
          <w:divBdr>
            <w:top w:val="none" w:sz="0" w:space="0" w:color="auto"/>
            <w:left w:val="none" w:sz="0" w:space="0" w:color="auto"/>
            <w:bottom w:val="none" w:sz="0" w:space="0" w:color="auto"/>
            <w:right w:val="none" w:sz="0" w:space="0" w:color="auto"/>
          </w:divBdr>
        </w:div>
        <w:div w:id="1626695878">
          <w:marLeft w:val="480"/>
          <w:marRight w:val="0"/>
          <w:marTop w:val="0"/>
          <w:marBottom w:val="0"/>
          <w:divBdr>
            <w:top w:val="none" w:sz="0" w:space="0" w:color="auto"/>
            <w:left w:val="none" w:sz="0" w:space="0" w:color="auto"/>
            <w:bottom w:val="none" w:sz="0" w:space="0" w:color="auto"/>
            <w:right w:val="none" w:sz="0" w:space="0" w:color="auto"/>
          </w:divBdr>
        </w:div>
        <w:div w:id="1725791499">
          <w:marLeft w:val="480"/>
          <w:marRight w:val="0"/>
          <w:marTop w:val="0"/>
          <w:marBottom w:val="0"/>
          <w:divBdr>
            <w:top w:val="none" w:sz="0" w:space="0" w:color="auto"/>
            <w:left w:val="none" w:sz="0" w:space="0" w:color="auto"/>
            <w:bottom w:val="none" w:sz="0" w:space="0" w:color="auto"/>
            <w:right w:val="none" w:sz="0" w:space="0" w:color="auto"/>
          </w:divBdr>
        </w:div>
        <w:div w:id="1368482245">
          <w:marLeft w:val="480"/>
          <w:marRight w:val="0"/>
          <w:marTop w:val="0"/>
          <w:marBottom w:val="0"/>
          <w:divBdr>
            <w:top w:val="none" w:sz="0" w:space="0" w:color="auto"/>
            <w:left w:val="none" w:sz="0" w:space="0" w:color="auto"/>
            <w:bottom w:val="none" w:sz="0" w:space="0" w:color="auto"/>
            <w:right w:val="none" w:sz="0" w:space="0" w:color="auto"/>
          </w:divBdr>
        </w:div>
        <w:div w:id="18237171">
          <w:marLeft w:val="480"/>
          <w:marRight w:val="0"/>
          <w:marTop w:val="0"/>
          <w:marBottom w:val="0"/>
          <w:divBdr>
            <w:top w:val="none" w:sz="0" w:space="0" w:color="auto"/>
            <w:left w:val="none" w:sz="0" w:space="0" w:color="auto"/>
            <w:bottom w:val="none" w:sz="0" w:space="0" w:color="auto"/>
            <w:right w:val="none" w:sz="0" w:space="0" w:color="auto"/>
          </w:divBdr>
        </w:div>
        <w:div w:id="1685278528">
          <w:marLeft w:val="480"/>
          <w:marRight w:val="0"/>
          <w:marTop w:val="0"/>
          <w:marBottom w:val="0"/>
          <w:divBdr>
            <w:top w:val="none" w:sz="0" w:space="0" w:color="auto"/>
            <w:left w:val="none" w:sz="0" w:space="0" w:color="auto"/>
            <w:bottom w:val="none" w:sz="0" w:space="0" w:color="auto"/>
            <w:right w:val="none" w:sz="0" w:space="0" w:color="auto"/>
          </w:divBdr>
        </w:div>
        <w:div w:id="1221285079">
          <w:marLeft w:val="480"/>
          <w:marRight w:val="0"/>
          <w:marTop w:val="0"/>
          <w:marBottom w:val="0"/>
          <w:divBdr>
            <w:top w:val="none" w:sz="0" w:space="0" w:color="auto"/>
            <w:left w:val="none" w:sz="0" w:space="0" w:color="auto"/>
            <w:bottom w:val="none" w:sz="0" w:space="0" w:color="auto"/>
            <w:right w:val="none" w:sz="0" w:space="0" w:color="auto"/>
          </w:divBdr>
        </w:div>
        <w:div w:id="1582833994">
          <w:marLeft w:val="480"/>
          <w:marRight w:val="0"/>
          <w:marTop w:val="0"/>
          <w:marBottom w:val="0"/>
          <w:divBdr>
            <w:top w:val="none" w:sz="0" w:space="0" w:color="auto"/>
            <w:left w:val="none" w:sz="0" w:space="0" w:color="auto"/>
            <w:bottom w:val="none" w:sz="0" w:space="0" w:color="auto"/>
            <w:right w:val="none" w:sz="0" w:space="0" w:color="auto"/>
          </w:divBdr>
        </w:div>
        <w:div w:id="590428243">
          <w:marLeft w:val="480"/>
          <w:marRight w:val="0"/>
          <w:marTop w:val="0"/>
          <w:marBottom w:val="0"/>
          <w:divBdr>
            <w:top w:val="none" w:sz="0" w:space="0" w:color="auto"/>
            <w:left w:val="none" w:sz="0" w:space="0" w:color="auto"/>
            <w:bottom w:val="none" w:sz="0" w:space="0" w:color="auto"/>
            <w:right w:val="none" w:sz="0" w:space="0" w:color="auto"/>
          </w:divBdr>
        </w:div>
        <w:div w:id="1324892265">
          <w:marLeft w:val="480"/>
          <w:marRight w:val="0"/>
          <w:marTop w:val="0"/>
          <w:marBottom w:val="0"/>
          <w:divBdr>
            <w:top w:val="none" w:sz="0" w:space="0" w:color="auto"/>
            <w:left w:val="none" w:sz="0" w:space="0" w:color="auto"/>
            <w:bottom w:val="none" w:sz="0" w:space="0" w:color="auto"/>
            <w:right w:val="none" w:sz="0" w:space="0" w:color="auto"/>
          </w:divBdr>
        </w:div>
        <w:div w:id="839851277">
          <w:marLeft w:val="480"/>
          <w:marRight w:val="0"/>
          <w:marTop w:val="0"/>
          <w:marBottom w:val="0"/>
          <w:divBdr>
            <w:top w:val="none" w:sz="0" w:space="0" w:color="auto"/>
            <w:left w:val="none" w:sz="0" w:space="0" w:color="auto"/>
            <w:bottom w:val="none" w:sz="0" w:space="0" w:color="auto"/>
            <w:right w:val="none" w:sz="0" w:space="0" w:color="auto"/>
          </w:divBdr>
        </w:div>
        <w:div w:id="22903686">
          <w:marLeft w:val="480"/>
          <w:marRight w:val="0"/>
          <w:marTop w:val="0"/>
          <w:marBottom w:val="0"/>
          <w:divBdr>
            <w:top w:val="none" w:sz="0" w:space="0" w:color="auto"/>
            <w:left w:val="none" w:sz="0" w:space="0" w:color="auto"/>
            <w:bottom w:val="none" w:sz="0" w:space="0" w:color="auto"/>
            <w:right w:val="none" w:sz="0" w:space="0" w:color="auto"/>
          </w:divBdr>
        </w:div>
        <w:div w:id="1394616330">
          <w:marLeft w:val="480"/>
          <w:marRight w:val="0"/>
          <w:marTop w:val="0"/>
          <w:marBottom w:val="0"/>
          <w:divBdr>
            <w:top w:val="none" w:sz="0" w:space="0" w:color="auto"/>
            <w:left w:val="none" w:sz="0" w:space="0" w:color="auto"/>
            <w:bottom w:val="none" w:sz="0" w:space="0" w:color="auto"/>
            <w:right w:val="none" w:sz="0" w:space="0" w:color="auto"/>
          </w:divBdr>
        </w:div>
        <w:div w:id="2048791865">
          <w:marLeft w:val="480"/>
          <w:marRight w:val="0"/>
          <w:marTop w:val="0"/>
          <w:marBottom w:val="0"/>
          <w:divBdr>
            <w:top w:val="none" w:sz="0" w:space="0" w:color="auto"/>
            <w:left w:val="none" w:sz="0" w:space="0" w:color="auto"/>
            <w:bottom w:val="none" w:sz="0" w:space="0" w:color="auto"/>
            <w:right w:val="none" w:sz="0" w:space="0" w:color="auto"/>
          </w:divBdr>
        </w:div>
        <w:div w:id="1865829418">
          <w:marLeft w:val="480"/>
          <w:marRight w:val="0"/>
          <w:marTop w:val="0"/>
          <w:marBottom w:val="0"/>
          <w:divBdr>
            <w:top w:val="none" w:sz="0" w:space="0" w:color="auto"/>
            <w:left w:val="none" w:sz="0" w:space="0" w:color="auto"/>
            <w:bottom w:val="none" w:sz="0" w:space="0" w:color="auto"/>
            <w:right w:val="none" w:sz="0" w:space="0" w:color="auto"/>
          </w:divBdr>
        </w:div>
        <w:div w:id="96680247">
          <w:marLeft w:val="480"/>
          <w:marRight w:val="0"/>
          <w:marTop w:val="0"/>
          <w:marBottom w:val="0"/>
          <w:divBdr>
            <w:top w:val="none" w:sz="0" w:space="0" w:color="auto"/>
            <w:left w:val="none" w:sz="0" w:space="0" w:color="auto"/>
            <w:bottom w:val="none" w:sz="0" w:space="0" w:color="auto"/>
            <w:right w:val="none" w:sz="0" w:space="0" w:color="auto"/>
          </w:divBdr>
        </w:div>
        <w:div w:id="1948806246">
          <w:marLeft w:val="480"/>
          <w:marRight w:val="0"/>
          <w:marTop w:val="0"/>
          <w:marBottom w:val="0"/>
          <w:divBdr>
            <w:top w:val="none" w:sz="0" w:space="0" w:color="auto"/>
            <w:left w:val="none" w:sz="0" w:space="0" w:color="auto"/>
            <w:bottom w:val="none" w:sz="0" w:space="0" w:color="auto"/>
            <w:right w:val="none" w:sz="0" w:space="0" w:color="auto"/>
          </w:divBdr>
        </w:div>
        <w:div w:id="308172859">
          <w:marLeft w:val="480"/>
          <w:marRight w:val="0"/>
          <w:marTop w:val="0"/>
          <w:marBottom w:val="0"/>
          <w:divBdr>
            <w:top w:val="none" w:sz="0" w:space="0" w:color="auto"/>
            <w:left w:val="none" w:sz="0" w:space="0" w:color="auto"/>
            <w:bottom w:val="none" w:sz="0" w:space="0" w:color="auto"/>
            <w:right w:val="none" w:sz="0" w:space="0" w:color="auto"/>
          </w:divBdr>
        </w:div>
        <w:div w:id="1907955302">
          <w:marLeft w:val="480"/>
          <w:marRight w:val="0"/>
          <w:marTop w:val="0"/>
          <w:marBottom w:val="0"/>
          <w:divBdr>
            <w:top w:val="none" w:sz="0" w:space="0" w:color="auto"/>
            <w:left w:val="none" w:sz="0" w:space="0" w:color="auto"/>
            <w:bottom w:val="none" w:sz="0" w:space="0" w:color="auto"/>
            <w:right w:val="none" w:sz="0" w:space="0" w:color="auto"/>
          </w:divBdr>
        </w:div>
        <w:div w:id="483357884">
          <w:marLeft w:val="480"/>
          <w:marRight w:val="0"/>
          <w:marTop w:val="0"/>
          <w:marBottom w:val="0"/>
          <w:divBdr>
            <w:top w:val="none" w:sz="0" w:space="0" w:color="auto"/>
            <w:left w:val="none" w:sz="0" w:space="0" w:color="auto"/>
            <w:bottom w:val="none" w:sz="0" w:space="0" w:color="auto"/>
            <w:right w:val="none" w:sz="0" w:space="0" w:color="auto"/>
          </w:divBdr>
        </w:div>
        <w:div w:id="1997564572">
          <w:marLeft w:val="480"/>
          <w:marRight w:val="0"/>
          <w:marTop w:val="0"/>
          <w:marBottom w:val="0"/>
          <w:divBdr>
            <w:top w:val="none" w:sz="0" w:space="0" w:color="auto"/>
            <w:left w:val="none" w:sz="0" w:space="0" w:color="auto"/>
            <w:bottom w:val="none" w:sz="0" w:space="0" w:color="auto"/>
            <w:right w:val="none" w:sz="0" w:space="0" w:color="auto"/>
          </w:divBdr>
        </w:div>
        <w:div w:id="679628162">
          <w:marLeft w:val="480"/>
          <w:marRight w:val="0"/>
          <w:marTop w:val="0"/>
          <w:marBottom w:val="0"/>
          <w:divBdr>
            <w:top w:val="none" w:sz="0" w:space="0" w:color="auto"/>
            <w:left w:val="none" w:sz="0" w:space="0" w:color="auto"/>
            <w:bottom w:val="none" w:sz="0" w:space="0" w:color="auto"/>
            <w:right w:val="none" w:sz="0" w:space="0" w:color="auto"/>
          </w:divBdr>
        </w:div>
        <w:div w:id="1721703429">
          <w:marLeft w:val="480"/>
          <w:marRight w:val="0"/>
          <w:marTop w:val="0"/>
          <w:marBottom w:val="0"/>
          <w:divBdr>
            <w:top w:val="none" w:sz="0" w:space="0" w:color="auto"/>
            <w:left w:val="none" w:sz="0" w:space="0" w:color="auto"/>
            <w:bottom w:val="none" w:sz="0" w:space="0" w:color="auto"/>
            <w:right w:val="none" w:sz="0" w:space="0" w:color="auto"/>
          </w:divBdr>
        </w:div>
        <w:div w:id="728263007">
          <w:marLeft w:val="480"/>
          <w:marRight w:val="0"/>
          <w:marTop w:val="0"/>
          <w:marBottom w:val="0"/>
          <w:divBdr>
            <w:top w:val="none" w:sz="0" w:space="0" w:color="auto"/>
            <w:left w:val="none" w:sz="0" w:space="0" w:color="auto"/>
            <w:bottom w:val="none" w:sz="0" w:space="0" w:color="auto"/>
            <w:right w:val="none" w:sz="0" w:space="0" w:color="auto"/>
          </w:divBdr>
        </w:div>
        <w:div w:id="1380788263">
          <w:marLeft w:val="480"/>
          <w:marRight w:val="0"/>
          <w:marTop w:val="0"/>
          <w:marBottom w:val="0"/>
          <w:divBdr>
            <w:top w:val="none" w:sz="0" w:space="0" w:color="auto"/>
            <w:left w:val="none" w:sz="0" w:space="0" w:color="auto"/>
            <w:bottom w:val="none" w:sz="0" w:space="0" w:color="auto"/>
            <w:right w:val="none" w:sz="0" w:space="0" w:color="auto"/>
          </w:divBdr>
        </w:div>
        <w:div w:id="1302662029">
          <w:marLeft w:val="480"/>
          <w:marRight w:val="0"/>
          <w:marTop w:val="0"/>
          <w:marBottom w:val="0"/>
          <w:divBdr>
            <w:top w:val="none" w:sz="0" w:space="0" w:color="auto"/>
            <w:left w:val="none" w:sz="0" w:space="0" w:color="auto"/>
            <w:bottom w:val="none" w:sz="0" w:space="0" w:color="auto"/>
            <w:right w:val="none" w:sz="0" w:space="0" w:color="auto"/>
          </w:divBdr>
        </w:div>
        <w:div w:id="1587030532">
          <w:marLeft w:val="480"/>
          <w:marRight w:val="0"/>
          <w:marTop w:val="0"/>
          <w:marBottom w:val="0"/>
          <w:divBdr>
            <w:top w:val="none" w:sz="0" w:space="0" w:color="auto"/>
            <w:left w:val="none" w:sz="0" w:space="0" w:color="auto"/>
            <w:bottom w:val="none" w:sz="0" w:space="0" w:color="auto"/>
            <w:right w:val="none" w:sz="0" w:space="0" w:color="auto"/>
          </w:divBdr>
        </w:div>
        <w:div w:id="563027332">
          <w:marLeft w:val="480"/>
          <w:marRight w:val="0"/>
          <w:marTop w:val="0"/>
          <w:marBottom w:val="0"/>
          <w:divBdr>
            <w:top w:val="none" w:sz="0" w:space="0" w:color="auto"/>
            <w:left w:val="none" w:sz="0" w:space="0" w:color="auto"/>
            <w:bottom w:val="none" w:sz="0" w:space="0" w:color="auto"/>
            <w:right w:val="none" w:sz="0" w:space="0" w:color="auto"/>
          </w:divBdr>
        </w:div>
        <w:div w:id="1019821011">
          <w:marLeft w:val="480"/>
          <w:marRight w:val="0"/>
          <w:marTop w:val="0"/>
          <w:marBottom w:val="0"/>
          <w:divBdr>
            <w:top w:val="none" w:sz="0" w:space="0" w:color="auto"/>
            <w:left w:val="none" w:sz="0" w:space="0" w:color="auto"/>
            <w:bottom w:val="none" w:sz="0" w:space="0" w:color="auto"/>
            <w:right w:val="none" w:sz="0" w:space="0" w:color="auto"/>
          </w:divBdr>
        </w:div>
        <w:div w:id="950547845">
          <w:marLeft w:val="480"/>
          <w:marRight w:val="0"/>
          <w:marTop w:val="0"/>
          <w:marBottom w:val="0"/>
          <w:divBdr>
            <w:top w:val="none" w:sz="0" w:space="0" w:color="auto"/>
            <w:left w:val="none" w:sz="0" w:space="0" w:color="auto"/>
            <w:bottom w:val="none" w:sz="0" w:space="0" w:color="auto"/>
            <w:right w:val="none" w:sz="0" w:space="0" w:color="auto"/>
          </w:divBdr>
        </w:div>
        <w:div w:id="1326737074">
          <w:marLeft w:val="480"/>
          <w:marRight w:val="0"/>
          <w:marTop w:val="0"/>
          <w:marBottom w:val="0"/>
          <w:divBdr>
            <w:top w:val="none" w:sz="0" w:space="0" w:color="auto"/>
            <w:left w:val="none" w:sz="0" w:space="0" w:color="auto"/>
            <w:bottom w:val="none" w:sz="0" w:space="0" w:color="auto"/>
            <w:right w:val="none" w:sz="0" w:space="0" w:color="auto"/>
          </w:divBdr>
        </w:div>
        <w:div w:id="1822500742">
          <w:marLeft w:val="480"/>
          <w:marRight w:val="0"/>
          <w:marTop w:val="0"/>
          <w:marBottom w:val="0"/>
          <w:divBdr>
            <w:top w:val="none" w:sz="0" w:space="0" w:color="auto"/>
            <w:left w:val="none" w:sz="0" w:space="0" w:color="auto"/>
            <w:bottom w:val="none" w:sz="0" w:space="0" w:color="auto"/>
            <w:right w:val="none" w:sz="0" w:space="0" w:color="auto"/>
          </w:divBdr>
        </w:div>
        <w:div w:id="475878620">
          <w:marLeft w:val="480"/>
          <w:marRight w:val="0"/>
          <w:marTop w:val="0"/>
          <w:marBottom w:val="0"/>
          <w:divBdr>
            <w:top w:val="none" w:sz="0" w:space="0" w:color="auto"/>
            <w:left w:val="none" w:sz="0" w:space="0" w:color="auto"/>
            <w:bottom w:val="none" w:sz="0" w:space="0" w:color="auto"/>
            <w:right w:val="none" w:sz="0" w:space="0" w:color="auto"/>
          </w:divBdr>
        </w:div>
        <w:div w:id="1151480637">
          <w:marLeft w:val="480"/>
          <w:marRight w:val="0"/>
          <w:marTop w:val="0"/>
          <w:marBottom w:val="0"/>
          <w:divBdr>
            <w:top w:val="none" w:sz="0" w:space="0" w:color="auto"/>
            <w:left w:val="none" w:sz="0" w:space="0" w:color="auto"/>
            <w:bottom w:val="none" w:sz="0" w:space="0" w:color="auto"/>
            <w:right w:val="none" w:sz="0" w:space="0" w:color="auto"/>
          </w:divBdr>
        </w:div>
      </w:divsChild>
    </w:div>
    <w:div w:id="1239679193">
      <w:bodyDiv w:val="1"/>
      <w:marLeft w:val="0"/>
      <w:marRight w:val="0"/>
      <w:marTop w:val="0"/>
      <w:marBottom w:val="0"/>
      <w:divBdr>
        <w:top w:val="none" w:sz="0" w:space="0" w:color="auto"/>
        <w:left w:val="none" w:sz="0" w:space="0" w:color="auto"/>
        <w:bottom w:val="none" w:sz="0" w:space="0" w:color="auto"/>
        <w:right w:val="none" w:sz="0" w:space="0" w:color="auto"/>
      </w:divBdr>
    </w:div>
    <w:div w:id="1260286725">
      <w:bodyDiv w:val="1"/>
      <w:marLeft w:val="0"/>
      <w:marRight w:val="0"/>
      <w:marTop w:val="0"/>
      <w:marBottom w:val="0"/>
      <w:divBdr>
        <w:top w:val="none" w:sz="0" w:space="0" w:color="auto"/>
        <w:left w:val="none" w:sz="0" w:space="0" w:color="auto"/>
        <w:bottom w:val="none" w:sz="0" w:space="0" w:color="auto"/>
        <w:right w:val="none" w:sz="0" w:space="0" w:color="auto"/>
      </w:divBdr>
    </w:div>
    <w:div w:id="1264454667">
      <w:bodyDiv w:val="1"/>
      <w:marLeft w:val="0"/>
      <w:marRight w:val="0"/>
      <w:marTop w:val="0"/>
      <w:marBottom w:val="0"/>
      <w:divBdr>
        <w:top w:val="none" w:sz="0" w:space="0" w:color="auto"/>
        <w:left w:val="none" w:sz="0" w:space="0" w:color="auto"/>
        <w:bottom w:val="none" w:sz="0" w:space="0" w:color="auto"/>
        <w:right w:val="none" w:sz="0" w:space="0" w:color="auto"/>
      </w:divBdr>
    </w:div>
    <w:div w:id="1268201396">
      <w:bodyDiv w:val="1"/>
      <w:marLeft w:val="0"/>
      <w:marRight w:val="0"/>
      <w:marTop w:val="0"/>
      <w:marBottom w:val="0"/>
      <w:divBdr>
        <w:top w:val="none" w:sz="0" w:space="0" w:color="auto"/>
        <w:left w:val="none" w:sz="0" w:space="0" w:color="auto"/>
        <w:bottom w:val="none" w:sz="0" w:space="0" w:color="auto"/>
        <w:right w:val="none" w:sz="0" w:space="0" w:color="auto"/>
      </w:divBdr>
      <w:divsChild>
        <w:div w:id="1691561945">
          <w:marLeft w:val="480"/>
          <w:marRight w:val="0"/>
          <w:marTop w:val="0"/>
          <w:marBottom w:val="0"/>
          <w:divBdr>
            <w:top w:val="none" w:sz="0" w:space="0" w:color="auto"/>
            <w:left w:val="none" w:sz="0" w:space="0" w:color="auto"/>
            <w:bottom w:val="none" w:sz="0" w:space="0" w:color="auto"/>
            <w:right w:val="none" w:sz="0" w:space="0" w:color="auto"/>
          </w:divBdr>
        </w:div>
        <w:div w:id="464353088">
          <w:marLeft w:val="480"/>
          <w:marRight w:val="0"/>
          <w:marTop w:val="0"/>
          <w:marBottom w:val="0"/>
          <w:divBdr>
            <w:top w:val="none" w:sz="0" w:space="0" w:color="auto"/>
            <w:left w:val="none" w:sz="0" w:space="0" w:color="auto"/>
            <w:bottom w:val="none" w:sz="0" w:space="0" w:color="auto"/>
            <w:right w:val="none" w:sz="0" w:space="0" w:color="auto"/>
          </w:divBdr>
        </w:div>
        <w:div w:id="554312306">
          <w:marLeft w:val="480"/>
          <w:marRight w:val="0"/>
          <w:marTop w:val="0"/>
          <w:marBottom w:val="0"/>
          <w:divBdr>
            <w:top w:val="none" w:sz="0" w:space="0" w:color="auto"/>
            <w:left w:val="none" w:sz="0" w:space="0" w:color="auto"/>
            <w:bottom w:val="none" w:sz="0" w:space="0" w:color="auto"/>
            <w:right w:val="none" w:sz="0" w:space="0" w:color="auto"/>
          </w:divBdr>
        </w:div>
        <w:div w:id="2139954511">
          <w:marLeft w:val="480"/>
          <w:marRight w:val="0"/>
          <w:marTop w:val="0"/>
          <w:marBottom w:val="0"/>
          <w:divBdr>
            <w:top w:val="none" w:sz="0" w:space="0" w:color="auto"/>
            <w:left w:val="none" w:sz="0" w:space="0" w:color="auto"/>
            <w:bottom w:val="none" w:sz="0" w:space="0" w:color="auto"/>
            <w:right w:val="none" w:sz="0" w:space="0" w:color="auto"/>
          </w:divBdr>
        </w:div>
        <w:div w:id="1898007142">
          <w:marLeft w:val="480"/>
          <w:marRight w:val="0"/>
          <w:marTop w:val="0"/>
          <w:marBottom w:val="0"/>
          <w:divBdr>
            <w:top w:val="none" w:sz="0" w:space="0" w:color="auto"/>
            <w:left w:val="none" w:sz="0" w:space="0" w:color="auto"/>
            <w:bottom w:val="none" w:sz="0" w:space="0" w:color="auto"/>
            <w:right w:val="none" w:sz="0" w:space="0" w:color="auto"/>
          </w:divBdr>
        </w:div>
        <w:div w:id="1465855147">
          <w:marLeft w:val="480"/>
          <w:marRight w:val="0"/>
          <w:marTop w:val="0"/>
          <w:marBottom w:val="0"/>
          <w:divBdr>
            <w:top w:val="none" w:sz="0" w:space="0" w:color="auto"/>
            <w:left w:val="none" w:sz="0" w:space="0" w:color="auto"/>
            <w:bottom w:val="none" w:sz="0" w:space="0" w:color="auto"/>
            <w:right w:val="none" w:sz="0" w:space="0" w:color="auto"/>
          </w:divBdr>
        </w:div>
        <w:div w:id="696153843">
          <w:marLeft w:val="480"/>
          <w:marRight w:val="0"/>
          <w:marTop w:val="0"/>
          <w:marBottom w:val="0"/>
          <w:divBdr>
            <w:top w:val="none" w:sz="0" w:space="0" w:color="auto"/>
            <w:left w:val="none" w:sz="0" w:space="0" w:color="auto"/>
            <w:bottom w:val="none" w:sz="0" w:space="0" w:color="auto"/>
            <w:right w:val="none" w:sz="0" w:space="0" w:color="auto"/>
          </w:divBdr>
        </w:div>
        <w:div w:id="785927802">
          <w:marLeft w:val="480"/>
          <w:marRight w:val="0"/>
          <w:marTop w:val="0"/>
          <w:marBottom w:val="0"/>
          <w:divBdr>
            <w:top w:val="none" w:sz="0" w:space="0" w:color="auto"/>
            <w:left w:val="none" w:sz="0" w:space="0" w:color="auto"/>
            <w:bottom w:val="none" w:sz="0" w:space="0" w:color="auto"/>
            <w:right w:val="none" w:sz="0" w:space="0" w:color="auto"/>
          </w:divBdr>
        </w:div>
        <w:div w:id="416054886">
          <w:marLeft w:val="480"/>
          <w:marRight w:val="0"/>
          <w:marTop w:val="0"/>
          <w:marBottom w:val="0"/>
          <w:divBdr>
            <w:top w:val="none" w:sz="0" w:space="0" w:color="auto"/>
            <w:left w:val="none" w:sz="0" w:space="0" w:color="auto"/>
            <w:bottom w:val="none" w:sz="0" w:space="0" w:color="auto"/>
            <w:right w:val="none" w:sz="0" w:space="0" w:color="auto"/>
          </w:divBdr>
        </w:div>
        <w:div w:id="1537306609">
          <w:marLeft w:val="480"/>
          <w:marRight w:val="0"/>
          <w:marTop w:val="0"/>
          <w:marBottom w:val="0"/>
          <w:divBdr>
            <w:top w:val="none" w:sz="0" w:space="0" w:color="auto"/>
            <w:left w:val="none" w:sz="0" w:space="0" w:color="auto"/>
            <w:bottom w:val="none" w:sz="0" w:space="0" w:color="auto"/>
            <w:right w:val="none" w:sz="0" w:space="0" w:color="auto"/>
          </w:divBdr>
        </w:div>
        <w:div w:id="338626433">
          <w:marLeft w:val="480"/>
          <w:marRight w:val="0"/>
          <w:marTop w:val="0"/>
          <w:marBottom w:val="0"/>
          <w:divBdr>
            <w:top w:val="none" w:sz="0" w:space="0" w:color="auto"/>
            <w:left w:val="none" w:sz="0" w:space="0" w:color="auto"/>
            <w:bottom w:val="none" w:sz="0" w:space="0" w:color="auto"/>
            <w:right w:val="none" w:sz="0" w:space="0" w:color="auto"/>
          </w:divBdr>
        </w:div>
        <w:div w:id="1482186654">
          <w:marLeft w:val="480"/>
          <w:marRight w:val="0"/>
          <w:marTop w:val="0"/>
          <w:marBottom w:val="0"/>
          <w:divBdr>
            <w:top w:val="none" w:sz="0" w:space="0" w:color="auto"/>
            <w:left w:val="none" w:sz="0" w:space="0" w:color="auto"/>
            <w:bottom w:val="none" w:sz="0" w:space="0" w:color="auto"/>
            <w:right w:val="none" w:sz="0" w:space="0" w:color="auto"/>
          </w:divBdr>
        </w:div>
        <w:div w:id="1778134501">
          <w:marLeft w:val="480"/>
          <w:marRight w:val="0"/>
          <w:marTop w:val="0"/>
          <w:marBottom w:val="0"/>
          <w:divBdr>
            <w:top w:val="none" w:sz="0" w:space="0" w:color="auto"/>
            <w:left w:val="none" w:sz="0" w:space="0" w:color="auto"/>
            <w:bottom w:val="none" w:sz="0" w:space="0" w:color="auto"/>
            <w:right w:val="none" w:sz="0" w:space="0" w:color="auto"/>
          </w:divBdr>
        </w:div>
        <w:div w:id="393697396">
          <w:marLeft w:val="480"/>
          <w:marRight w:val="0"/>
          <w:marTop w:val="0"/>
          <w:marBottom w:val="0"/>
          <w:divBdr>
            <w:top w:val="none" w:sz="0" w:space="0" w:color="auto"/>
            <w:left w:val="none" w:sz="0" w:space="0" w:color="auto"/>
            <w:bottom w:val="none" w:sz="0" w:space="0" w:color="auto"/>
            <w:right w:val="none" w:sz="0" w:space="0" w:color="auto"/>
          </w:divBdr>
        </w:div>
        <w:div w:id="1992639407">
          <w:marLeft w:val="480"/>
          <w:marRight w:val="0"/>
          <w:marTop w:val="0"/>
          <w:marBottom w:val="0"/>
          <w:divBdr>
            <w:top w:val="none" w:sz="0" w:space="0" w:color="auto"/>
            <w:left w:val="none" w:sz="0" w:space="0" w:color="auto"/>
            <w:bottom w:val="none" w:sz="0" w:space="0" w:color="auto"/>
            <w:right w:val="none" w:sz="0" w:space="0" w:color="auto"/>
          </w:divBdr>
        </w:div>
        <w:div w:id="77481841">
          <w:marLeft w:val="480"/>
          <w:marRight w:val="0"/>
          <w:marTop w:val="0"/>
          <w:marBottom w:val="0"/>
          <w:divBdr>
            <w:top w:val="none" w:sz="0" w:space="0" w:color="auto"/>
            <w:left w:val="none" w:sz="0" w:space="0" w:color="auto"/>
            <w:bottom w:val="none" w:sz="0" w:space="0" w:color="auto"/>
            <w:right w:val="none" w:sz="0" w:space="0" w:color="auto"/>
          </w:divBdr>
        </w:div>
        <w:div w:id="1711150758">
          <w:marLeft w:val="480"/>
          <w:marRight w:val="0"/>
          <w:marTop w:val="0"/>
          <w:marBottom w:val="0"/>
          <w:divBdr>
            <w:top w:val="none" w:sz="0" w:space="0" w:color="auto"/>
            <w:left w:val="none" w:sz="0" w:space="0" w:color="auto"/>
            <w:bottom w:val="none" w:sz="0" w:space="0" w:color="auto"/>
            <w:right w:val="none" w:sz="0" w:space="0" w:color="auto"/>
          </w:divBdr>
        </w:div>
        <w:div w:id="1435707913">
          <w:marLeft w:val="480"/>
          <w:marRight w:val="0"/>
          <w:marTop w:val="0"/>
          <w:marBottom w:val="0"/>
          <w:divBdr>
            <w:top w:val="none" w:sz="0" w:space="0" w:color="auto"/>
            <w:left w:val="none" w:sz="0" w:space="0" w:color="auto"/>
            <w:bottom w:val="none" w:sz="0" w:space="0" w:color="auto"/>
            <w:right w:val="none" w:sz="0" w:space="0" w:color="auto"/>
          </w:divBdr>
        </w:div>
        <w:div w:id="455219892">
          <w:marLeft w:val="480"/>
          <w:marRight w:val="0"/>
          <w:marTop w:val="0"/>
          <w:marBottom w:val="0"/>
          <w:divBdr>
            <w:top w:val="none" w:sz="0" w:space="0" w:color="auto"/>
            <w:left w:val="none" w:sz="0" w:space="0" w:color="auto"/>
            <w:bottom w:val="none" w:sz="0" w:space="0" w:color="auto"/>
            <w:right w:val="none" w:sz="0" w:space="0" w:color="auto"/>
          </w:divBdr>
        </w:div>
        <w:div w:id="193464412">
          <w:marLeft w:val="480"/>
          <w:marRight w:val="0"/>
          <w:marTop w:val="0"/>
          <w:marBottom w:val="0"/>
          <w:divBdr>
            <w:top w:val="none" w:sz="0" w:space="0" w:color="auto"/>
            <w:left w:val="none" w:sz="0" w:space="0" w:color="auto"/>
            <w:bottom w:val="none" w:sz="0" w:space="0" w:color="auto"/>
            <w:right w:val="none" w:sz="0" w:space="0" w:color="auto"/>
          </w:divBdr>
        </w:div>
        <w:div w:id="1063522691">
          <w:marLeft w:val="480"/>
          <w:marRight w:val="0"/>
          <w:marTop w:val="0"/>
          <w:marBottom w:val="0"/>
          <w:divBdr>
            <w:top w:val="none" w:sz="0" w:space="0" w:color="auto"/>
            <w:left w:val="none" w:sz="0" w:space="0" w:color="auto"/>
            <w:bottom w:val="none" w:sz="0" w:space="0" w:color="auto"/>
            <w:right w:val="none" w:sz="0" w:space="0" w:color="auto"/>
          </w:divBdr>
        </w:div>
        <w:div w:id="295450567">
          <w:marLeft w:val="480"/>
          <w:marRight w:val="0"/>
          <w:marTop w:val="0"/>
          <w:marBottom w:val="0"/>
          <w:divBdr>
            <w:top w:val="none" w:sz="0" w:space="0" w:color="auto"/>
            <w:left w:val="none" w:sz="0" w:space="0" w:color="auto"/>
            <w:bottom w:val="none" w:sz="0" w:space="0" w:color="auto"/>
            <w:right w:val="none" w:sz="0" w:space="0" w:color="auto"/>
          </w:divBdr>
        </w:div>
        <w:div w:id="1634872999">
          <w:marLeft w:val="480"/>
          <w:marRight w:val="0"/>
          <w:marTop w:val="0"/>
          <w:marBottom w:val="0"/>
          <w:divBdr>
            <w:top w:val="none" w:sz="0" w:space="0" w:color="auto"/>
            <w:left w:val="none" w:sz="0" w:space="0" w:color="auto"/>
            <w:bottom w:val="none" w:sz="0" w:space="0" w:color="auto"/>
            <w:right w:val="none" w:sz="0" w:space="0" w:color="auto"/>
          </w:divBdr>
        </w:div>
        <w:div w:id="1241135122">
          <w:marLeft w:val="480"/>
          <w:marRight w:val="0"/>
          <w:marTop w:val="0"/>
          <w:marBottom w:val="0"/>
          <w:divBdr>
            <w:top w:val="none" w:sz="0" w:space="0" w:color="auto"/>
            <w:left w:val="none" w:sz="0" w:space="0" w:color="auto"/>
            <w:bottom w:val="none" w:sz="0" w:space="0" w:color="auto"/>
            <w:right w:val="none" w:sz="0" w:space="0" w:color="auto"/>
          </w:divBdr>
        </w:div>
        <w:div w:id="562835687">
          <w:marLeft w:val="480"/>
          <w:marRight w:val="0"/>
          <w:marTop w:val="0"/>
          <w:marBottom w:val="0"/>
          <w:divBdr>
            <w:top w:val="none" w:sz="0" w:space="0" w:color="auto"/>
            <w:left w:val="none" w:sz="0" w:space="0" w:color="auto"/>
            <w:bottom w:val="none" w:sz="0" w:space="0" w:color="auto"/>
            <w:right w:val="none" w:sz="0" w:space="0" w:color="auto"/>
          </w:divBdr>
        </w:div>
        <w:div w:id="1222210756">
          <w:marLeft w:val="480"/>
          <w:marRight w:val="0"/>
          <w:marTop w:val="0"/>
          <w:marBottom w:val="0"/>
          <w:divBdr>
            <w:top w:val="none" w:sz="0" w:space="0" w:color="auto"/>
            <w:left w:val="none" w:sz="0" w:space="0" w:color="auto"/>
            <w:bottom w:val="none" w:sz="0" w:space="0" w:color="auto"/>
            <w:right w:val="none" w:sz="0" w:space="0" w:color="auto"/>
          </w:divBdr>
        </w:div>
        <w:div w:id="1032270445">
          <w:marLeft w:val="480"/>
          <w:marRight w:val="0"/>
          <w:marTop w:val="0"/>
          <w:marBottom w:val="0"/>
          <w:divBdr>
            <w:top w:val="none" w:sz="0" w:space="0" w:color="auto"/>
            <w:left w:val="none" w:sz="0" w:space="0" w:color="auto"/>
            <w:bottom w:val="none" w:sz="0" w:space="0" w:color="auto"/>
            <w:right w:val="none" w:sz="0" w:space="0" w:color="auto"/>
          </w:divBdr>
        </w:div>
        <w:div w:id="1324511509">
          <w:marLeft w:val="480"/>
          <w:marRight w:val="0"/>
          <w:marTop w:val="0"/>
          <w:marBottom w:val="0"/>
          <w:divBdr>
            <w:top w:val="none" w:sz="0" w:space="0" w:color="auto"/>
            <w:left w:val="none" w:sz="0" w:space="0" w:color="auto"/>
            <w:bottom w:val="none" w:sz="0" w:space="0" w:color="auto"/>
            <w:right w:val="none" w:sz="0" w:space="0" w:color="auto"/>
          </w:divBdr>
        </w:div>
        <w:div w:id="986861062">
          <w:marLeft w:val="480"/>
          <w:marRight w:val="0"/>
          <w:marTop w:val="0"/>
          <w:marBottom w:val="0"/>
          <w:divBdr>
            <w:top w:val="none" w:sz="0" w:space="0" w:color="auto"/>
            <w:left w:val="none" w:sz="0" w:space="0" w:color="auto"/>
            <w:bottom w:val="none" w:sz="0" w:space="0" w:color="auto"/>
            <w:right w:val="none" w:sz="0" w:space="0" w:color="auto"/>
          </w:divBdr>
        </w:div>
        <w:div w:id="614943650">
          <w:marLeft w:val="480"/>
          <w:marRight w:val="0"/>
          <w:marTop w:val="0"/>
          <w:marBottom w:val="0"/>
          <w:divBdr>
            <w:top w:val="none" w:sz="0" w:space="0" w:color="auto"/>
            <w:left w:val="none" w:sz="0" w:space="0" w:color="auto"/>
            <w:bottom w:val="none" w:sz="0" w:space="0" w:color="auto"/>
            <w:right w:val="none" w:sz="0" w:space="0" w:color="auto"/>
          </w:divBdr>
        </w:div>
        <w:div w:id="1802530411">
          <w:marLeft w:val="480"/>
          <w:marRight w:val="0"/>
          <w:marTop w:val="0"/>
          <w:marBottom w:val="0"/>
          <w:divBdr>
            <w:top w:val="none" w:sz="0" w:space="0" w:color="auto"/>
            <w:left w:val="none" w:sz="0" w:space="0" w:color="auto"/>
            <w:bottom w:val="none" w:sz="0" w:space="0" w:color="auto"/>
            <w:right w:val="none" w:sz="0" w:space="0" w:color="auto"/>
          </w:divBdr>
        </w:div>
        <w:div w:id="255988179">
          <w:marLeft w:val="480"/>
          <w:marRight w:val="0"/>
          <w:marTop w:val="0"/>
          <w:marBottom w:val="0"/>
          <w:divBdr>
            <w:top w:val="none" w:sz="0" w:space="0" w:color="auto"/>
            <w:left w:val="none" w:sz="0" w:space="0" w:color="auto"/>
            <w:bottom w:val="none" w:sz="0" w:space="0" w:color="auto"/>
            <w:right w:val="none" w:sz="0" w:space="0" w:color="auto"/>
          </w:divBdr>
        </w:div>
        <w:div w:id="1561938361">
          <w:marLeft w:val="480"/>
          <w:marRight w:val="0"/>
          <w:marTop w:val="0"/>
          <w:marBottom w:val="0"/>
          <w:divBdr>
            <w:top w:val="none" w:sz="0" w:space="0" w:color="auto"/>
            <w:left w:val="none" w:sz="0" w:space="0" w:color="auto"/>
            <w:bottom w:val="none" w:sz="0" w:space="0" w:color="auto"/>
            <w:right w:val="none" w:sz="0" w:space="0" w:color="auto"/>
          </w:divBdr>
        </w:div>
        <w:div w:id="638611753">
          <w:marLeft w:val="480"/>
          <w:marRight w:val="0"/>
          <w:marTop w:val="0"/>
          <w:marBottom w:val="0"/>
          <w:divBdr>
            <w:top w:val="none" w:sz="0" w:space="0" w:color="auto"/>
            <w:left w:val="none" w:sz="0" w:space="0" w:color="auto"/>
            <w:bottom w:val="none" w:sz="0" w:space="0" w:color="auto"/>
            <w:right w:val="none" w:sz="0" w:space="0" w:color="auto"/>
          </w:divBdr>
        </w:div>
        <w:div w:id="1103652629">
          <w:marLeft w:val="480"/>
          <w:marRight w:val="0"/>
          <w:marTop w:val="0"/>
          <w:marBottom w:val="0"/>
          <w:divBdr>
            <w:top w:val="none" w:sz="0" w:space="0" w:color="auto"/>
            <w:left w:val="none" w:sz="0" w:space="0" w:color="auto"/>
            <w:bottom w:val="none" w:sz="0" w:space="0" w:color="auto"/>
            <w:right w:val="none" w:sz="0" w:space="0" w:color="auto"/>
          </w:divBdr>
        </w:div>
        <w:div w:id="660624664">
          <w:marLeft w:val="480"/>
          <w:marRight w:val="0"/>
          <w:marTop w:val="0"/>
          <w:marBottom w:val="0"/>
          <w:divBdr>
            <w:top w:val="none" w:sz="0" w:space="0" w:color="auto"/>
            <w:left w:val="none" w:sz="0" w:space="0" w:color="auto"/>
            <w:bottom w:val="none" w:sz="0" w:space="0" w:color="auto"/>
            <w:right w:val="none" w:sz="0" w:space="0" w:color="auto"/>
          </w:divBdr>
        </w:div>
        <w:div w:id="597717766">
          <w:marLeft w:val="480"/>
          <w:marRight w:val="0"/>
          <w:marTop w:val="0"/>
          <w:marBottom w:val="0"/>
          <w:divBdr>
            <w:top w:val="none" w:sz="0" w:space="0" w:color="auto"/>
            <w:left w:val="none" w:sz="0" w:space="0" w:color="auto"/>
            <w:bottom w:val="none" w:sz="0" w:space="0" w:color="auto"/>
            <w:right w:val="none" w:sz="0" w:space="0" w:color="auto"/>
          </w:divBdr>
        </w:div>
        <w:div w:id="1100680109">
          <w:marLeft w:val="480"/>
          <w:marRight w:val="0"/>
          <w:marTop w:val="0"/>
          <w:marBottom w:val="0"/>
          <w:divBdr>
            <w:top w:val="none" w:sz="0" w:space="0" w:color="auto"/>
            <w:left w:val="none" w:sz="0" w:space="0" w:color="auto"/>
            <w:bottom w:val="none" w:sz="0" w:space="0" w:color="auto"/>
            <w:right w:val="none" w:sz="0" w:space="0" w:color="auto"/>
          </w:divBdr>
        </w:div>
        <w:div w:id="435710155">
          <w:marLeft w:val="480"/>
          <w:marRight w:val="0"/>
          <w:marTop w:val="0"/>
          <w:marBottom w:val="0"/>
          <w:divBdr>
            <w:top w:val="none" w:sz="0" w:space="0" w:color="auto"/>
            <w:left w:val="none" w:sz="0" w:space="0" w:color="auto"/>
            <w:bottom w:val="none" w:sz="0" w:space="0" w:color="auto"/>
            <w:right w:val="none" w:sz="0" w:space="0" w:color="auto"/>
          </w:divBdr>
        </w:div>
        <w:div w:id="10375347">
          <w:marLeft w:val="480"/>
          <w:marRight w:val="0"/>
          <w:marTop w:val="0"/>
          <w:marBottom w:val="0"/>
          <w:divBdr>
            <w:top w:val="none" w:sz="0" w:space="0" w:color="auto"/>
            <w:left w:val="none" w:sz="0" w:space="0" w:color="auto"/>
            <w:bottom w:val="none" w:sz="0" w:space="0" w:color="auto"/>
            <w:right w:val="none" w:sz="0" w:space="0" w:color="auto"/>
          </w:divBdr>
        </w:div>
        <w:div w:id="572130087">
          <w:marLeft w:val="480"/>
          <w:marRight w:val="0"/>
          <w:marTop w:val="0"/>
          <w:marBottom w:val="0"/>
          <w:divBdr>
            <w:top w:val="none" w:sz="0" w:space="0" w:color="auto"/>
            <w:left w:val="none" w:sz="0" w:space="0" w:color="auto"/>
            <w:bottom w:val="none" w:sz="0" w:space="0" w:color="auto"/>
            <w:right w:val="none" w:sz="0" w:space="0" w:color="auto"/>
          </w:divBdr>
        </w:div>
        <w:div w:id="1834372055">
          <w:marLeft w:val="480"/>
          <w:marRight w:val="0"/>
          <w:marTop w:val="0"/>
          <w:marBottom w:val="0"/>
          <w:divBdr>
            <w:top w:val="none" w:sz="0" w:space="0" w:color="auto"/>
            <w:left w:val="none" w:sz="0" w:space="0" w:color="auto"/>
            <w:bottom w:val="none" w:sz="0" w:space="0" w:color="auto"/>
            <w:right w:val="none" w:sz="0" w:space="0" w:color="auto"/>
          </w:divBdr>
        </w:div>
        <w:div w:id="200822008">
          <w:marLeft w:val="480"/>
          <w:marRight w:val="0"/>
          <w:marTop w:val="0"/>
          <w:marBottom w:val="0"/>
          <w:divBdr>
            <w:top w:val="none" w:sz="0" w:space="0" w:color="auto"/>
            <w:left w:val="none" w:sz="0" w:space="0" w:color="auto"/>
            <w:bottom w:val="none" w:sz="0" w:space="0" w:color="auto"/>
            <w:right w:val="none" w:sz="0" w:space="0" w:color="auto"/>
          </w:divBdr>
        </w:div>
        <w:div w:id="591473848">
          <w:marLeft w:val="480"/>
          <w:marRight w:val="0"/>
          <w:marTop w:val="0"/>
          <w:marBottom w:val="0"/>
          <w:divBdr>
            <w:top w:val="none" w:sz="0" w:space="0" w:color="auto"/>
            <w:left w:val="none" w:sz="0" w:space="0" w:color="auto"/>
            <w:bottom w:val="none" w:sz="0" w:space="0" w:color="auto"/>
            <w:right w:val="none" w:sz="0" w:space="0" w:color="auto"/>
          </w:divBdr>
        </w:div>
        <w:div w:id="345179216">
          <w:marLeft w:val="480"/>
          <w:marRight w:val="0"/>
          <w:marTop w:val="0"/>
          <w:marBottom w:val="0"/>
          <w:divBdr>
            <w:top w:val="none" w:sz="0" w:space="0" w:color="auto"/>
            <w:left w:val="none" w:sz="0" w:space="0" w:color="auto"/>
            <w:bottom w:val="none" w:sz="0" w:space="0" w:color="auto"/>
            <w:right w:val="none" w:sz="0" w:space="0" w:color="auto"/>
          </w:divBdr>
        </w:div>
        <w:div w:id="558131874">
          <w:marLeft w:val="480"/>
          <w:marRight w:val="0"/>
          <w:marTop w:val="0"/>
          <w:marBottom w:val="0"/>
          <w:divBdr>
            <w:top w:val="none" w:sz="0" w:space="0" w:color="auto"/>
            <w:left w:val="none" w:sz="0" w:space="0" w:color="auto"/>
            <w:bottom w:val="none" w:sz="0" w:space="0" w:color="auto"/>
            <w:right w:val="none" w:sz="0" w:space="0" w:color="auto"/>
          </w:divBdr>
        </w:div>
        <w:div w:id="1218781660">
          <w:marLeft w:val="480"/>
          <w:marRight w:val="0"/>
          <w:marTop w:val="0"/>
          <w:marBottom w:val="0"/>
          <w:divBdr>
            <w:top w:val="none" w:sz="0" w:space="0" w:color="auto"/>
            <w:left w:val="none" w:sz="0" w:space="0" w:color="auto"/>
            <w:bottom w:val="none" w:sz="0" w:space="0" w:color="auto"/>
            <w:right w:val="none" w:sz="0" w:space="0" w:color="auto"/>
          </w:divBdr>
        </w:div>
        <w:div w:id="373359220">
          <w:marLeft w:val="480"/>
          <w:marRight w:val="0"/>
          <w:marTop w:val="0"/>
          <w:marBottom w:val="0"/>
          <w:divBdr>
            <w:top w:val="none" w:sz="0" w:space="0" w:color="auto"/>
            <w:left w:val="none" w:sz="0" w:space="0" w:color="auto"/>
            <w:bottom w:val="none" w:sz="0" w:space="0" w:color="auto"/>
            <w:right w:val="none" w:sz="0" w:space="0" w:color="auto"/>
          </w:divBdr>
        </w:div>
        <w:div w:id="2039886702">
          <w:marLeft w:val="480"/>
          <w:marRight w:val="0"/>
          <w:marTop w:val="0"/>
          <w:marBottom w:val="0"/>
          <w:divBdr>
            <w:top w:val="none" w:sz="0" w:space="0" w:color="auto"/>
            <w:left w:val="none" w:sz="0" w:space="0" w:color="auto"/>
            <w:bottom w:val="none" w:sz="0" w:space="0" w:color="auto"/>
            <w:right w:val="none" w:sz="0" w:space="0" w:color="auto"/>
          </w:divBdr>
        </w:div>
        <w:div w:id="1737321048">
          <w:marLeft w:val="480"/>
          <w:marRight w:val="0"/>
          <w:marTop w:val="0"/>
          <w:marBottom w:val="0"/>
          <w:divBdr>
            <w:top w:val="none" w:sz="0" w:space="0" w:color="auto"/>
            <w:left w:val="none" w:sz="0" w:space="0" w:color="auto"/>
            <w:bottom w:val="none" w:sz="0" w:space="0" w:color="auto"/>
            <w:right w:val="none" w:sz="0" w:space="0" w:color="auto"/>
          </w:divBdr>
        </w:div>
        <w:div w:id="635910958">
          <w:marLeft w:val="480"/>
          <w:marRight w:val="0"/>
          <w:marTop w:val="0"/>
          <w:marBottom w:val="0"/>
          <w:divBdr>
            <w:top w:val="none" w:sz="0" w:space="0" w:color="auto"/>
            <w:left w:val="none" w:sz="0" w:space="0" w:color="auto"/>
            <w:bottom w:val="none" w:sz="0" w:space="0" w:color="auto"/>
            <w:right w:val="none" w:sz="0" w:space="0" w:color="auto"/>
          </w:divBdr>
        </w:div>
        <w:div w:id="568662091">
          <w:marLeft w:val="480"/>
          <w:marRight w:val="0"/>
          <w:marTop w:val="0"/>
          <w:marBottom w:val="0"/>
          <w:divBdr>
            <w:top w:val="none" w:sz="0" w:space="0" w:color="auto"/>
            <w:left w:val="none" w:sz="0" w:space="0" w:color="auto"/>
            <w:bottom w:val="none" w:sz="0" w:space="0" w:color="auto"/>
            <w:right w:val="none" w:sz="0" w:space="0" w:color="auto"/>
          </w:divBdr>
        </w:div>
        <w:div w:id="1047996812">
          <w:marLeft w:val="480"/>
          <w:marRight w:val="0"/>
          <w:marTop w:val="0"/>
          <w:marBottom w:val="0"/>
          <w:divBdr>
            <w:top w:val="none" w:sz="0" w:space="0" w:color="auto"/>
            <w:left w:val="none" w:sz="0" w:space="0" w:color="auto"/>
            <w:bottom w:val="none" w:sz="0" w:space="0" w:color="auto"/>
            <w:right w:val="none" w:sz="0" w:space="0" w:color="auto"/>
          </w:divBdr>
        </w:div>
        <w:div w:id="1924607006">
          <w:marLeft w:val="480"/>
          <w:marRight w:val="0"/>
          <w:marTop w:val="0"/>
          <w:marBottom w:val="0"/>
          <w:divBdr>
            <w:top w:val="none" w:sz="0" w:space="0" w:color="auto"/>
            <w:left w:val="none" w:sz="0" w:space="0" w:color="auto"/>
            <w:bottom w:val="none" w:sz="0" w:space="0" w:color="auto"/>
            <w:right w:val="none" w:sz="0" w:space="0" w:color="auto"/>
          </w:divBdr>
        </w:div>
        <w:div w:id="1373723440">
          <w:marLeft w:val="480"/>
          <w:marRight w:val="0"/>
          <w:marTop w:val="0"/>
          <w:marBottom w:val="0"/>
          <w:divBdr>
            <w:top w:val="none" w:sz="0" w:space="0" w:color="auto"/>
            <w:left w:val="none" w:sz="0" w:space="0" w:color="auto"/>
            <w:bottom w:val="none" w:sz="0" w:space="0" w:color="auto"/>
            <w:right w:val="none" w:sz="0" w:space="0" w:color="auto"/>
          </w:divBdr>
        </w:div>
        <w:div w:id="1387802061">
          <w:marLeft w:val="480"/>
          <w:marRight w:val="0"/>
          <w:marTop w:val="0"/>
          <w:marBottom w:val="0"/>
          <w:divBdr>
            <w:top w:val="none" w:sz="0" w:space="0" w:color="auto"/>
            <w:left w:val="none" w:sz="0" w:space="0" w:color="auto"/>
            <w:bottom w:val="none" w:sz="0" w:space="0" w:color="auto"/>
            <w:right w:val="none" w:sz="0" w:space="0" w:color="auto"/>
          </w:divBdr>
        </w:div>
        <w:div w:id="154692243">
          <w:marLeft w:val="480"/>
          <w:marRight w:val="0"/>
          <w:marTop w:val="0"/>
          <w:marBottom w:val="0"/>
          <w:divBdr>
            <w:top w:val="none" w:sz="0" w:space="0" w:color="auto"/>
            <w:left w:val="none" w:sz="0" w:space="0" w:color="auto"/>
            <w:bottom w:val="none" w:sz="0" w:space="0" w:color="auto"/>
            <w:right w:val="none" w:sz="0" w:space="0" w:color="auto"/>
          </w:divBdr>
        </w:div>
        <w:div w:id="1745100432">
          <w:marLeft w:val="480"/>
          <w:marRight w:val="0"/>
          <w:marTop w:val="0"/>
          <w:marBottom w:val="0"/>
          <w:divBdr>
            <w:top w:val="none" w:sz="0" w:space="0" w:color="auto"/>
            <w:left w:val="none" w:sz="0" w:space="0" w:color="auto"/>
            <w:bottom w:val="none" w:sz="0" w:space="0" w:color="auto"/>
            <w:right w:val="none" w:sz="0" w:space="0" w:color="auto"/>
          </w:divBdr>
        </w:div>
        <w:div w:id="1919246599">
          <w:marLeft w:val="480"/>
          <w:marRight w:val="0"/>
          <w:marTop w:val="0"/>
          <w:marBottom w:val="0"/>
          <w:divBdr>
            <w:top w:val="none" w:sz="0" w:space="0" w:color="auto"/>
            <w:left w:val="none" w:sz="0" w:space="0" w:color="auto"/>
            <w:bottom w:val="none" w:sz="0" w:space="0" w:color="auto"/>
            <w:right w:val="none" w:sz="0" w:space="0" w:color="auto"/>
          </w:divBdr>
        </w:div>
        <w:div w:id="547227333">
          <w:marLeft w:val="480"/>
          <w:marRight w:val="0"/>
          <w:marTop w:val="0"/>
          <w:marBottom w:val="0"/>
          <w:divBdr>
            <w:top w:val="none" w:sz="0" w:space="0" w:color="auto"/>
            <w:left w:val="none" w:sz="0" w:space="0" w:color="auto"/>
            <w:bottom w:val="none" w:sz="0" w:space="0" w:color="auto"/>
            <w:right w:val="none" w:sz="0" w:space="0" w:color="auto"/>
          </w:divBdr>
        </w:div>
        <w:div w:id="12803244">
          <w:marLeft w:val="480"/>
          <w:marRight w:val="0"/>
          <w:marTop w:val="0"/>
          <w:marBottom w:val="0"/>
          <w:divBdr>
            <w:top w:val="none" w:sz="0" w:space="0" w:color="auto"/>
            <w:left w:val="none" w:sz="0" w:space="0" w:color="auto"/>
            <w:bottom w:val="none" w:sz="0" w:space="0" w:color="auto"/>
            <w:right w:val="none" w:sz="0" w:space="0" w:color="auto"/>
          </w:divBdr>
        </w:div>
        <w:div w:id="480924495">
          <w:marLeft w:val="480"/>
          <w:marRight w:val="0"/>
          <w:marTop w:val="0"/>
          <w:marBottom w:val="0"/>
          <w:divBdr>
            <w:top w:val="none" w:sz="0" w:space="0" w:color="auto"/>
            <w:left w:val="none" w:sz="0" w:space="0" w:color="auto"/>
            <w:bottom w:val="none" w:sz="0" w:space="0" w:color="auto"/>
            <w:right w:val="none" w:sz="0" w:space="0" w:color="auto"/>
          </w:divBdr>
        </w:div>
        <w:div w:id="1667975225">
          <w:marLeft w:val="480"/>
          <w:marRight w:val="0"/>
          <w:marTop w:val="0"/>
          <w:marBottom w:val="0"/>
          <w:divBdr>
            <w:top w:val="none" w:sz="0" w:space="0" w:color="auto"/>
            <w:left w:val="none" w:sz="0" w:space="0" w:color="auto"/>
            <w:bottom w:val="none" w:sz="0" w:space="0" w:color="auto"/>
            <w:right w:val="none" w:sz="0" w:space="0" w:color="auto"/>
          </w:divBdr>
        </w:div>
        <w:div w:id="1767841274">
          <w:marLeft w:val="480"/>
          <w:marRight w:val="0"/>
          <w:marTop w:val="0"/>
          <w:marBottom w:val="0"/>
          <w:divBdr>
            <w:top w:val="none" w:sz="0" w:space="0" w:color="auto"/>
            <w:left w:val="none" w:sz="0" w:space="0" w:color="auto"/>
            <w:bottom w:val="none" w:sz="0" w:space="0" w:color="auto"/>
            <w:right w:val="none" w:sz="0" w:space="0" w:color="auto"/>
          </w:divBdr>
        </w:div>
        <w:div w:id="1253053074">
          <w:marLeft w:val="480"/>
          <w:marRight w:val="0"/>
          <w:marTop w:val="0"/>
          <w:marBottom w:val="0"/>
          <w:divBdr>
            <w:top w:val="none" w:sz="0" w:space="0" w:color="auto"/>
            <w:left w:val="none" w:sz="0" w:space="0" w:color="auto"/>
            <w:bottom w:val="none" w:sz="0" w:space="0" w:color="auto"/>
            <w:right w:val="none" w:sz="0" w:space="0" w:color="auto"/>
          </w:divBdr>
        </w:div>
        <w:div w:id="355430193">
          <w:marLeft w:val="480"/>
          <w:marRight w:val="0"/>
          <w:marTop w:val="0"/>
          <w:marBottom w:val="0"/>
          <w:divBdr>
            <w:top w:val="none" w:sz="0" w:space="0" w:color="auto"/>
            <w:left w:val="none" w:sz="0" w:space="0" w:color="auto"/>
            <w:bottom w:val="none" w:sz="0" w:space="0" w:color="auto"/>
            <w:right w:val="none" w:sz="0" w:space="0" w:color="auto"/>
          </w:divBdr>
        </w:div>
        <w:div w:id="913706305">
          <w:marLeft w:val="480"/>
          <w:marRight w:val="0"/>
          <w:marTop w:val="0"/>
          <w:marBottom w:val="0"/>
          <w:divBdr>
            <w:top w:val="none" w:sz="0" w:space="0" w:color="auto"/>
            <w:left w:val="none" w:sz="0" w:space="0" w:color="auto"/>
            <w:bottom w:val="none" w:sz="0" w:space="0" w:color="auto"/>
            <w:right w:val="none" w:sz="0" w:space="0" w:color="auto"/>
          </w:divBdr>
        </w:div>
        <w:div w:id="1750425939">
          <w:marLeft w:val="480"/>
          <w:marRight w:val="0"/>
          <w:marTop w:val="0"/>
          <w:marBottom w:val="0"/>
          <w:divBdr>
            <w:top w:val="none" w:sz="0" w:space="0" w:color="auto"/>
            <w:left w:val="none" w:sz="0" w:space="0" w:color="auto"/>
            <w:bottom w:val="none" w:sz="0" w:space="0" w:color="auto"/>
            <w:right w:val="none" w:sz="0" w:space="0" w:color="auto"/>
          </w:divBdr>
        </w:div>
        <w:div w:id="1503742007">
          <w:marLeft w:val="480"/>
          <w:marRight w:val="0"/>
          <w:marTop w:val="0"/>
          <w:marBottom w:val="0"/>
          <w:divBdr>
            <w:top w:val="none" w:sz="0" w:space="0" w:color="auto"/>
            <w:left w:val="none" w:sz="0" w:space="0" w:color="auto"/>
            <w:bottom w:val="none" w:sz="0" w:space="0" w:color="auto"/>
            <w:right w:val="none" w:sz="0" w:space="0" w:color="auto"/>
          </w:divBdr>
        </w:div>
        <w:div w:id="695081800">
          <w:marLeft w:val="480"/>
          <w:marRight w:val="0"/>
          <w:marTop w:val="0"/>
          <w:marBottom w:val="0"/>
          <w:divBdr>
            <w:top w:val="none" w:sz="0" w:space="0" w:color="auto"/>
            <w:left w:val="none" w:sz="0" w:space="0" w:color="auto"/>
            <w:bottom w:val="none" w:sz="0" w:space="0" w:color="auto"/>
            <w:right w:val="none" w:sz="0" w:space="0" w:color="auto"/>
          </w:divBdr>
        </w:div>
        <w:div w:id="1402409223">
          <w:marLeft w:val="480"/>
          <w:marRight w:val="0"/>
          <w:marTop w:val="0"/>
          <w:marBottom w:val="0"/>
          <w:divBdr>
            <w:top w:val="none" w:sz="0" w:space="0" w:color="auto"/>
            <w:left w:val="none" w:sz="0" w:space="0" w:color="auto"/>
            <w:bottom w:val="none" w:sz="0" w:space="0" w:color="auto"/>
            <w:right w:val="none" w:sz="0" w:space="0" w:color="auto"/>
          </w:divBdr>
        </w:div>
        <w:div w:id="216478512">
          <w:marLeft w:val="480"/>
          <w:marRight w:val="0"/>
          <w:marTop w:val="0"/>
          <w:marBottom w:val="0"/>
          <w:divBdr>
            <w:top w:val="none" w:sz="0" w:space="0" w:color="auto"/>
            <w:left w:val="none" w:sz="0" w:space="0" w:color="auto"/>
            <w:bottom w:val="none" w:sz="0" w:space="0" w:color="auto"/>
            <w:right w:val="none" w:sz="0" w:space="0" w:color="auto"/>
          </w:divBdr>
        </w:div>
        <w:div w:id="1579635241">
          <w:marLeft w:val="480"/>
          <w:marRight w:val="0"/>
          <w:marTop w:val="0"/>
          <w:marBottom w:val="0"/>
          <w:divBdr>
            <w:top w:val="none" w:sz="0" w:space="0" w:color="auto"/>
            <w:left w:val="none" w:sz="0" w:space="0" w:color="auto"/>
            <w:bottom w:val="none" w:sz="0" w:space="0" w:color="auto"/>
            <w:right w:val="none" w:sz="0" w:space="0" w:color="auto"/>
          </w:divBdr>
        </w:div>
        <w:div w:id="596720939">
          <w:marLeft w:val="480"/>
          <w:marRight w:val="0"/>
          <w:marTop w:val="0"/>
          <w:marBottom w:val="0"/>
          <w:divBdr>
            <w:top w:val="none" w:sz="0" w:space="0" w:color="auto"/>
            <w:left w:val="none" w:sz="0" w:space="0" w:color="auto"/>
            <w:bottom w:val="none" w:sz="0" w:space="0" w:color="auto"/>
            <w:right w:val="none" w:sz="0" w:space="0" w:color="auto"/>
          </w:divBdr>
        </w:div>
        <w:div w:id="802501762">
          <w:marLeft w:val="480"/>
          <w:marRight w:val="0"/>
          <w:marTop w:val="0"/>
          <w:marBottom w:val="0"/>
          <w:divBdr>
            <w:top w:val="none" w:sz="0" w:space="0" w:color="auto"/>
            <w:left w:val="none" w:sz="0" w:space="0" w:color="auto"/>
            <w:bottom w:val="none" w:sz="0" w:space="0" w:color="auto"/>
            <w:right w:val="none" w:sz="0" w:space="0" w:color="auto"/>
          </w:divBdr>
        </w:div>
        <w:div w:id="571082250">
          <w:marLeft w:val="480"/>
          <w:marRight w:val="0"/>
          <w:marTop w:val="0"/>
          <w:marBottom w:val="0"/>
          <w:divBdr>
            <w:top w:val="none" w:sz="0" w:space="0" w:color="auto"/>
            <w:left w:val="none" w:sz="0" w:space="0" w:color="auto"/>
            <w:bottom w:val="none" w:sz="0" w:space="0" w:color="auto"/>
            <w:right w:val="none" w:sz="0" w:space="0" w:color="auto"/>
          </w:divBdr>
        </w:div>
        <w:div w:id="642777603">
          <w:marLeft w:val="480"/>
          <w:marRight w:val="0"/>
          <w:marTop w:val="0"/>
          <w:marBottom w:val="0"/>
          <w:divBdr>
            <w:top w:val="none" w:sz="0" w:space="0" w:color="auto"/>
            <w:left w:val="none" w:sz="0" w:space="0" w:color="auto"/>
            <w:bottom w:val="none" w:sz="0" w:space="0" w:color="auto"/>
            <w:right w:val="none" w:sz="0" w:space="0" w:color="auto"/>
          </w:divBdr>
        </w:div>
        <w:div w:id="1955167227">
          <w:marLeft w:val="480"/>
          <w:marRight w:val="0"/>
          <w:marTop w:val="0"/>
          <w:marBottom w:val="0"/>
          <w:divBdr>
            <w:top w:val="none" w:sz="0" w:space="0" w:color="auto"/>
            <w:left w:val="none" w:sz="0" w:space="0" w:color="auto"/>
            <w:bottom w:val="none" w:sz="0" w:space="0" w:color="auto"/>
            <w:right w:val="none" w:sz="0" w:space="0" w:color="auto"/>
          </w:divBdr>
        </w:div>
        <w:div w:id="523712746">
          <w:marLeft w:val="480"/>
          <w:marRight w:val="0"/>
          <w:marTop w:val="0"/>
          <w:marBottom w:val="0"/>
          <w:divBdr>
            <w:top w:val="none" w:sz="0" w:space="0" w:color="auto"/>
            <w:left w:val="none" w:sz="0" w:space="0" w:color="auto"/>
            <w:bottom w:val="none" w:sz="0" w:space="0" w:color="auto"/>
            <w:right w:val="none" w:sz="0" w:space="0" w:color="auto"/>
          </w:divBdr>
        </w:div>
        <w:div w:id="630209892">
          <w:marLeft w:val="480"/>
          <w:marRight w:val="0"/>
          <w:marTop w:val="0"/>
          <w:marBottom w:val="0"/>
          <w:divBdr>
            <w:top w:val="none" w:sz="0" w:space="0" w:color="auto"/>
            <w:left w:val="none" w:sz="0" w:space="0" w:color="auto"/>
            <w:bottom w:val="none" w:sz="0" w:space="0" w:color="auto"/>
            <w:right w:val="none" w:sz="0" w:space="0" w:color="auto"/>
          </w:divBdr>
        </w:div>
        <w:div w:id="200477840">
          <w:marLeft w:val="480"/>
          <w:marRight w:val="0"/>
          <w:marTop w:val="0"/>
          <w:marBottom w:val="0"/>
          <w:divBdr>
            <w:top w:val="none" w:sz="0" w:space="0" w:color="auto"/>
            <w:left w:val="none" w:sz="0" w:space="0" w:color="auto"/>
            <w:bottom w:val="none" w:sz="0" w:space="0" w:color="auto"/>
            <w:right w:val="none" w:sz="0" w:space="0" w:color="auto"/>
          </w:divBdr>
        </w:div>
        <w:div w:id="1579055016">
          <w:marLeft w:val="480"/>
          <w:marRight w:val="0"/>
          <w:marTop w:val="0"/>
          <w:marBottom w:val="0"/>
          <w:divBdr>
            <w:top w:val="none" w:sz="0" w:space="0" w:color="auto"/>
            <w:left w:val="none" w:sz="0" w:space="0" w:color="auto"/>
            <w:bottom w:val="none" w:sz="0" w:space="0" w:color="auto"/>
            <w:right w:val="none" w:sz="0" w:space="0" w:color="auto"/>
          </w:divBdr>
        </w:div>
        <w:div w:id="1550070099">
          <w:marLeft w:val="480"/>
          <w:marRight w:val="0"/>
          <w:marTop w:val="0"/>
          <w:marBottom w:val="0"/>
          <w:divBdr>
            <w:top w:val="none" w:sz="0" w:space="0" w:color="auto"/>
            <w:left w:val="none" w:sz="0" w:space="0" w:color="auto"/>
            <w:bottom w:val="none" w:sz="0" w:space="0" w:color="auto"/>
            <w:right w:val="none" w:sz="0" w:space="0" w:color="auto"/>
          </w:divBdr>
        </w:div>
        <w:div w:id="555362875">
          <w:marLeft w:val="480"/>
          <w:marRight w:val="0"/>
          <w:marTop w:val="0"/>
          <w:marBottom w:val="0"/>
          <w:divBdr>
            <w:top w:val="none" w:sz="0" w:space="0" w:color="auto"/>
            <w:left w:val="none" w:sz="0" w:space="0" w:color="auto"/>
            <w:bottom w:val="none" w:sz="0" w:space="0" w:color="auto"/>
            <w:right w:val="none" w:sz="0" w:space="0" w:color="auto"/>
          </w:divBdr>
        </w:div>
        <w:div w:id="2077434547">
          <w:marLeft w:val="480"/>
          <w:marRight w:val="0"/>
          <w:marTop w:val="0"/>
          <w:marBottom w:val="0"/>
          <w:divBdr>
            <w:top w:val="none" w:sz="0" w:space="0" w:color="auto"/>
            <w:left w:val="none" w:sz="0" w:space="0" w:color="auto"/>
            <w:bottom w:val="none" w:sz="0" w:space="0" w:color="auto"/>
            <w:right w:val="none" w:sz="0" w:space="0" w:color="auto"/>
          </w:divBdr>
        </w:div>
        <w:div w:id="1702777804">
          <w:marLeft w:val="480"/>
          <w:marRight w:val="0"/>
          <w:marTop w:val="0"/>
          <w:marBottom w:val="0"/>
          <w:divBdr>
            <w:top w:val="none" w:sz="0" w:space="0" w:color="auto"/>
            <w:left w:val="none" w:sz="0" w:space="0" w:color="auto"/>
            <w:bottom w:val="none" w:sz="0" w:space="0" w:color="auto"/>
            <w:right w:val="none" w:sz="0" w:space="0" w:color="auto"/>
          </w:divBdr>
        </w:div>
        <w:div w:id="533076312">
          <w:marLeft w:val="480"/>
          <w:marRight w:val="0"/>
          <w:marTop w:val="0"/>
          <w:marBottom w:val="0"/>
          <w:divBdr>
            <w:top w:val="none" w:sz="0" w:space="0" w:color="auto"/>
            <w:left w:val="none" w:sz="0" w:space="0" w:color="auto"/>
            <w:bottom w:val="none" w:sz="0" w:space="0" w:color="auto"/>
            <w:right w:val="none" w:sz="0" w:space="0" w:color="auto"/>
          </w:divBdr>
        </w:div>
        <w:div w:id="122777085">
          <w:marLeft w:val="480"/>
          <w:marRight w:val="0"/>
          <w:marTop w:val="0"/>
          <w:marBottom w:val="0"/>
          <w:divBdr>
            <w:top w:val="none" w:sz="0" w:space="0" w:color="auto"/>
            <w:left w:val="none" w:sz="0" w:space="0" w:color="auto"/>
            <w:bottom w:val="none" w:sz="0" w:space="0" w:color="auto"/>
            <w:right w:val="none" w:sz="0" w:space="0" w:color="auto"/>
          </w:divBdr>
        </w:div>
        <w:div w:id="1811896682">
          <w:marLeft w:val="480"/>
          <w:marRight w:val="0"/>
          <w:marTop w:val="0"/>
          <w:marBottom w:val="0"/>
          <w:divBdr>
            <w:top w:val="none" w:sz="0" w:space="0" w:color="auto"/>
            <w:left w:val="none" w:sz="0" w:space="0" w:color="auto"/>
            <w:bottom w:val="none" w:sz="0" w:space="0" w:color="auto"/>
            <w:right w:val="none" w:sz="0" w:space="0" w:color="auto"/>
          </w:divBdr>
        </w:div>
        <w:div w:id="1853102162">
          <w:marLeft w:val="480"/>
          <w:marRight w:val="0"/>
          <w:marTop w:val="0"/>
          <w:marBottom w:val="0"/>
          <w:divBdr>
            <w:top w:val="none" w:sz="0" w:space="0" w:color="auto"/>
            <w:left w:val="none" w:sz="0" w:space="0" w:color="auto"/>
            <w:bottom w:val="none" w:sz="0" w:space="0" w:color="auto"/>
            <w:right w:val="none" w:sz="0" w:space="0" w:color="auto"/>
          </w:divBdr>
        </w:div>
        <w:div w:id="1787237315">
          <w:marLeft w:val="480"/>
          <w:marRight w:val="0"/>
          <w:marTop w:val="0"/>
          <w:marBottom w:val="0"/>
          <w:divBdr>
            <w:top w:val="none" w:sz="0" w:space="0" w:color="auto"/>
            <w:left w:val="none" w:sz="0" w:space="0" w:color="auto"/>
            <w:bottom w:val="none" w:sz="0" w:space="0" w:color="auto"/>
            <w:right w:val="none" w:sz="0" w:space="0" w:color="auto"/>
          </w:divBdr>
        </w:div>
        <w:div w:id="1392079574">
          <w:marLeft w:val="480"/>
          <w:marRight w:val="0"/>
          <w:marTop w:val="0"/>
          <w:marBottom w:val="0"/>
          <w:divBdr>
            <w:top w:val="none" w:sz="0" w:space="0" w:color="auto"/>
            <w:left w:val="none" w:sz="0" w:space="0" w:color="auto"/>
            <w:bottom w:val="none" w:sz="0" w:space="0" w:color="auto"/>
            <w:right w:val="none" w:sz="0" w:space="0" w:color="auto"/>
          </w:divBdr>
        </w:div>
        <w:div w:id="1594051034">
          <w:marLeft w:val="480"/>
          <w:marRight w:val="0"/>
          <w:marTop w:val="0"/>
          <w:marBottom w:val="0"/>
          <w:divBdr>
            <w:top w:val="none" w:sz="0" w:space="0" w:color="auto"/>
            <w:left w:val="none" w:sz="0" w:space="0" w:color="auto"/>
            <w:bottom w:val="none" w:sz="0" w:space="0" w:color="auto"/>
            <w:right w:val="none" w:sz="0" w:space="0" w:color="auto"/>
          </w:divBdr>
        </w:div>
        <w:div w:id="1752923950">
          <w:marLeft w:val="480"/>
          <w:marRight w:val="0"/>
          <w:marTop w:val="0"/>
          <w:marBottom w:val="0"/>
          <w:divBdr>
            <w:top w:val="none" w:sz="0" w:space="0" w:color="auto"/>
            <w:left w:val="none" w:sz="0" w:space="0" w:color="auto"/>
            <w:bottom w:val="none" w:sz="0" w:space="0" w:color="auto"/>
            <w:right w:val="none" w:sz="0" w:space="0" w:color="auto"/>
          </w:divBdr>
        </w:div>
        <w:div w:id="723942461">
          <w:marLeft w:val="480"/>
          <w:marRight w:val="0"/>
          <w:marTop w:val="0"/>
          <w:marBottom w:val="0"/>
          <w:divBdr>
            <w:top w:val="none" w:sz="0" w:space="0" w:color="auto"/>
            <w:left w:val="none" w:sz="0" w:space="0" w:color="auto"/>
            <w:bottom w:val="none" w:sz="0" w:space="0" w:color="auto"/>
            <w:right w:val="none" w:sz="0" w:space="0" w:color="auto"/>
          </w:divBdr>
        </w:div>
        <w:div w:id="788088905">
          <w:marLeft w:val="480"/>
          <w:marRight w:val="0"/>
          <w:marTop w:val="0"/>
          <w:marBottom w:val="0"/>
          <w:divBdr>
            <w:top w:val="none" w:sz="0" w:space="0" w:color="auto"/>
            <w:left w:val="none" w:sz="0" w:space="0" w:color="auto"/>
            <w:bottom w:val="none" w:sz="0" w:space="0" w:color="auto"/>
            <w:right w:val="none" w:sz="0" w:space="0" w:color="auto"/>
          </w:divBdr>
        </w:div>
        <w:div w:id="1749422365">
          <w:marLeft w:val="480"/>
          <w:marRight w:val="0"/>
          <w:marTop w:val="0"/>
          <w:marBottom w:val="0"/>
          <w:divBdr>
            <w:top w:val="none" w:sz="0" w:space="0" w:color="auto"/>
            <w:left w:val="none" w:sz="0" w:space="0" w:color="auto"/>
            <w:bottom w:val="none" w:sz="0" w:space="0" w:color="auto"/>
            <w:right w:val="none" w:sz="0" w:space="0" w:color="auto"/>
          </w:divBdr>
        </w:div>
        <w:div w:id="2073847993">
          <w:marLeft w:val="480"/>
          <w:marRight w:val="0"/>
          <w:marTop w:val="0"/>
          <w:marBottom w:val="0"/>
          <w:divBdr>
            <w:top w:val="none" w:sz="0" w:space="0" w:color="auto"/>
            <w:left w:val="none" w:sz="0" w:space="0" w:color="auto"/>
            <w:bottom w:val="none" w:sz="0" w:space="0" w:color="auto"/>
            <w:right w:val="none" w:sz="0" w:space="0" w:color="auto"/>
          </w:divBdr>
        </w:div>
        <w:div w:id="960301158">
          <w:marLeft w:val="480"/>
          <w:marRight w:val="0"/>
          <w:marTop w:val="0"/>
          <w:marBottom w:val="0"/>
          <w:divBdr>
            <w:top w:val="none" w:sz="0" w:space="0" w:color="auto"/>
            <w:left w:val="none" w:sz="0" w:space="0" w:color="auto"/>
            <w:bottom w:val="none" w:sz="0" w:space="0" w:color="auto"/>
            <w:right w:val="none" w:sz="0" w:space="0" w:color="auto"/>
          </w:divBdr>
        </w:div>
        <w:div w:id="1093666569">
          <w:marLeft w:val="480"/>
          <w:marRight w:val="0"/>
          <w:marTop w:val="0"/>
          <w:marBottom w:val="0"/>
          <w:divBdr>
            <w:top w:val="none" w:sz="0" w:space="0" w:color="auto"/>
            <w:left w:val="none" w:sz="0" w:space="0" w:color="auto"/>
            <w:bottom w:val="none" w:sz="0" w:space="0" w:color="auto"/>
            <w:right w:val="none" w:sz="0" w:space="0" w:color="auto"/>
          </w:divBdr>
        </w:div>
        <w:div w:id="637422435">
          <w:marLeft w:val="480"/>
          <w:marRight w:val="0"/>
          <w:marTop w:val="0"/>
          <w:marBottom w:val="0"/>
          <w:divBdr>
            <w:top w:val="none" w:sz="0" w:space="0" w:color="auto"/>
            <w:left w:val="none" w:sz="0" w:space="0" w:color="auto"/>
            <w:bottom w:val="none" w:sz="0" w:space="0" w:color="auto"/>
            <w:right w:val="none" w:sz="0" w:space="0" w:color="auto"/>
          </w:divBdr>
        </w:div>
        <w:div w:id="660888236">
          <w:marLeft w:val="480"/>
          <w:marRight w:val="0"/>
          <w:marTop w:val="0"/>
          <w:marBottom w:val="0"/>
          <w:divBdr>
            <w:top w:val="none" w:sz="0" w:space="0" w:color="auto"/>
            <w:left w:val="none" w:sz="0" w:space="0" w:color="auto"/>
            <w:bottom w:val="none" w:sz="0" w:space="0" w:color="auto"/>
            <w:right w:val="none" w:sz="0" w:space="0" w:color="auto"/>
          </w:divBdr>
        </w:div>
        <w:div w:id="1969385654">
          <w:marLeft w:val="480"/>
          <w:marRight w:val="0"/>
          <w:marTop w:val="0"/>
          <w:marBottom w:val="0"/>
          <w:divBdr>
            <w:top w:val="none" w:sz="0" w:space="0" w:color="auto"/>
            <w:left w:val="none" w:sz="0" w:space="0" w:color="auto"/>
            <w:bottom w:val="none" w:sz="0" w:space="0" w:color="auto"/>
            <w:right w:val="none" w:sz="0" w:space="0" w:color="auto"/>
          </w:divBdr>
        </w:div>
        <w:div w:id="1704138534">
          <w:marLeft w:val="480"/>
          <w:marRight w:val="0"/>
          <w:marTop w:val="0"/>
          <w:marBottom w:val="0"/>
          <w:divBdr>
            <w:top w:val="none" w:sz="0" w:space="0" w:color="auto"/>
            <w:left w:val="none" w:sz="0" w:space="0" w:color="auto"/>
            <w:bottom w:val="none" w:sz="0" w:space="0" w:color="auto"/>
            <w:right w:val="none" w:sz="0" w:space="0" w:color="auto"/>
          </w:divBdr>
        </w:div>
        <w:div w:id="111556575">
          <w:marLeft w:val="480"/>
          <w:marRight w:val="0"/>
          <w:marTop w:val="0"/>
          <w:marBottom w:val="0"/>
          <w:divBdr>
            <w:top w:val="none" w:sz="0" w:space="0" w:color="auto"/>
            <w:left w:val="none" w:sz="0" w:space="0" w:color="auto"/>
            <w:bottom w:val="none" w:sz="0" w:space="0" w:color="auto"/>
            <w:right w:val="none" w:sz="0" w:space="0" w:color="auto"/>
          </w:divBdr>
        </w:div>
        <w:div w:id="205215209">
          <w:marLeft w:val="480"/>
          <w:marRight w:val="0"/>
          <w:marTop w:val="0"/>
          <w:marBottom w:val="0"/>
          <w:divBdr>
            <w:top w:val="none" w:sz="0" w:space="0" w:color="auto"/>
            <w:left w:val="none" w:sz="0" w:space="0" w:color="auto"/>
            <w:bottom w:val="none" w:sz="0" w:space="0" w:color="auto"/>
            <w:right w:val="none" w:sz="0" w:space="0" w:color="auto"/>
          </w:divBdr>
        </w:div>
        <w:div w:id="1883394666">
          <w:marLeft w:val="480"/>
          <w:marRight w:val="0"/>
          <w:marTop w:val="0"/>
          <w:marBottom w:val="0"/>
          <w:divBdr>
            <w:top w:val="none" w:sz="0" w:space="0" w:color="auto"/>
            <w:left w:val="none" w:sz="0" w:space="0" w:color="auto"/>
            <w:bottom w:val="none" w:sz="0" w:space="0" w:color="auto"/>
            <w:right w:val="none" w:sz="0" w:space="0" w:color="auto"/>
          </w:divBdr>
        </w:div>
        <w:div w:id="1767732218">
          <w:marLeft w:val="480"/>
          <w:marRight w:val="0"/>
          <w:marTop w:val="0"/>
          <w:marBottom w:val="0"/>
          <w:divBdr>
            <w:top w:val="none" w:sz="0" w:space="0" w:color="auto"/>
            <w:left w:val="none" w:sz="0" w:space="0" w:color="auto"/>
            <w:bottom w:val="none" w:sz="0" w:space="0" w:color="auto"/>
            <w:right w:val="none" w:sz="0" w:space="0" w:color="auto"/>
          </w:divBdr>
        </w:div>
        <w:div w:id="388920678">
          <w:marLeft w:val="480"/>
          <w:marRight w:val="0"/>
          <w:marTop w:val="0"/>
          <w:marBottom w:val="0"/>
          <w:divBdr>
            <w:top w:val="none" w:sz="0" w:space="0" w:color="auto"/>
            <w:left w:val="none" w:sz="0" w:space="0" w:color="auto"/>
            <w:bottom w:val="none" w:sz="0" w:space="0" w:color="auto"/>
            <w:right w:val="none" w:sz="0" w:space="0" w:color="auto"/>
          </w:divBdr>
        </w:div>
        <w:div w:id="1997221139">
          <w:marLeft w:val="480"/>
          <w:marRight w:val="0"/>
          <w:marTop w:val="0"/>
          <w:marBottom w:val="0"/>
          <w:divBdr>
            <w:top w:val="none" w:sz="0" w:space="0" w:color="auto"/>
            <w:left w:val="none" w:sz="0" w:space="0" w:color="auto"/>
            <w:bottom w:val="none" w:sz="0" w:space="0" w:color="auto"/>
            <w:right w:val="none" w:sz="0" w:space="0" w:color="auto"/>
          </w:divBdr>
        </w:div>
        <w:div w:id="607542635">
          <w:marLeft w:val="480"/>
          <w:marRight w:val="0"/>
          <w:marTop w:val="0"/>
          <w:marBottom w:val="0"/>
          <w:divBdr>
            <w:top w:val="none" w:sz="0" w:space="0" w:color="auto"/>
            <w:left w:val="none" w:sz="0" w:space="0" w:color="auto"/>
            <w:bottom w:val="none" w:sz="0" w:space="0" w:color="auto"/>
            <w:right w:val="none" w:sz="0" w:space="0" w:color="auto"/>
          </w:divBdr>
        </w:div>
        <w:div w:id="1073240815">
          <w:marLeft w:val="480"/>
          <w:marRight w:val="0"/>
          <w:marTop w:val="0"/>
          <w:marBottom w:val="0"/>
          <w:divBdr>
            <w:top w:val="none" w:sz="0" w:space="0" w:color="auto"/>
            <w:left w:val="none" w:sz="0" w:space="0" w:color="auto"/>
            <w:bottom w:val="none" w:sz="0" w:space="0" w:color="auto"/>
            <w:right w:val="none" w:sz="0" w:space="0" w:color="auto"/>
          </w:divBdr>
        </w:div>
        <w:div w:id="1778718730">
          <w:marLeft w:val="480"/>
          <w:marRight w:val="0"/>
          <w:marTop w:val="0"/>
          <w:marBottom w:val="0"/>
          <w:divBdr>
            <w:top w:val="none" w:sz="0" w:space="0" w:color="auto"/>
            <w:left w:val="none" w:sz="0" w:space="0" w:color="auto"/>
            <w:bottom w:val="none" w:sz="0" w:space="0" w:color="auto"/>
            <w:right w:val="none" w:sz="0" w:space="0" w:color="auto"/>
          </w:divBdr>
        </w:div>
        <w:div w:id="2080594003">
          <w:marLeft w:val="480"/>
          <w:marRight w:val="0"/>
          <w:marTop w:val="0"/>
          <w:marBottom w:val="0"/>
          <w:divBdr>
            <w:top w:val="none" w:sz="0" w:space="0" w:color="auto"/>
            <w:left w:val="none" w:sz="0" w:space="0" w:color="auto"/>
            <w:bottom w:val="none" w:sz="0" w:space="0" w:color="auto"/>
            <w:right w:val="none" w:sz="0" w:space="0" w:color="auto"/>
          </w:divBdr>
        </w:div>
        <w:div w:id="1591423864">
          <w:marLeft w:val="480"/>
          <w:marRight w:val="0"/>
          <w:marTop w:val="0"/>
          <w:marBottom w:val="0"/>
          <w:divBdr>
            <w:top w:val="none" w:sz="0" w:space="0" w:color="auto"/>
            <w:left w:val="none" w:sz="0" w:space="0" w:color="auto"/>
            <w:bottom w:val="none" w:sz="0" w:space="0" w:color="auto"/>
            <w:right w:val="none" w:sz="0" w:space="0" w:color="auto"/>
          </w:divBdr>
        </w:div>
        <w:div w:id="2070691581">
          <w:marLeft w:val="480"/>
          <w:marRight w:val="0"/>
          <w:marTop w:val="0"/>
          <w:marBottom w:val="0"/>
          <w:divBdr>
            <w:top w:val="none" w:sz="0" w:space="0" w:color="auto"/>
            <w:left w:val="none" w:sz="0" w:space="0" w:color="auto"/>
            <w:bottom w:val="none" w:sz="0" w:space="0" w:color="auto"/>
            <w:right w:val="none" w:sz="0" w:space="0" w:color="auto"/>
          </w:divBdr>
        </w:div>
        <w:div w:id="699743710">
          <w:marLeft w:val="480"/>
          <w:marRight w:val="0"/>
          <w:marTop w:val="0"/>
          <w:marBottom w:val="0"/>
          <w:divBdr>
            <w:top w:val="none" w:sz="0" w:space="0" w:color="auto"/>
            <w:left w:val="none" w:sz="0" w:space="0" w:color="auto"/>
            <w:bottom w:val="none" w:sz="0" w:space="0" w:color="auto"/>
            <w:right w:val="none" w:sz="0" w:space="0" w:color="auto"/>
          </w:divBdr>
        </w:div>
        <w:div w:id="912739434">
          <w:marLeft w:val="480"/>
          <w:marRight w:val="0"/>
          <w:marTop w:val="0"/>
          <w:marBottom w:val="0"/>
          <w:divBdr>
            <w:top w:val="none" w:sz="0" w:space="0" w:color="auto"/>
            <w:left w:val="none" w:sz="0" w:space="0" w:color="auto"/>
            <w:bottom w:val="none" w:sz="0" w:space="0" w:color="auto"/>
            <w:right w:val="none" w:sz="0" w:space="0" w:color="auto"/>
          </w:divBdr>
        </w:div>
        <w:div w:id="231501443">
          <w:marLeft w:val="480"/>
          <w:marRight w:val="0"/>
          <w:marTop w:val="0"/>
          <w:marBottom w:val="0"/>
          <w:divBdr>
            <w:top w:val="none" w:sz="0" w:space="0" w:color="auto"/>
            <w:left w:val="none" w:sz="0" w:space="0" w:color="auto"/>
            <w:bottom w:val="none" w:sz="0" w:space="0" w:color="auto"/>
            <w:right w:val="none" w:sz="0" w:space="0" w:color="auto"/>
          </w:divBdr>
        </w:div>
        <w:div w:id="1603762801">
          <w:marLeft w:val="480"/>
          <w:marRight w:val="0"/>
          <w:marTop w:val="0"/>
          <w:marBottom w:val="0"/>
          <w:divBdr>
            <w:top w:val="none" w:sz="0" w:space="0" w:color="auto"/>
            <w:left w:val="none" w:sz="0" w:space="0" w:color="auto"/>
            <w:bottom w:val="none" w:sz="0" w:space="0" w:color="auto"/>
            <w:right w:val="none" w:sz="0" w:space="0" w:color="auto"/>
          </w:divBdr>
        </w:div>
        <w:div w:id="788354964">
          <w:marLeft w:val="480"/>
          <w:marRight w:val="0"/>
          <w:marTop w:val="0"/>
          <w:marBottom w:val="0"/>
          <w:divBdr>
            <w:top w:val="none" w:sz="0" w:space="0" w:color="auto"/>
            <w:left w:val="none" w:sz="0" w:space="0" w:color="auto"/>
            <w:bottom w:val="none" w:sz="0" w:space="0" w:color="auto"/>
            <w:right w:val="none" w:sz="0" w:space="0" w:color="auto"/>
          </w:divBdr>
        </w:div>
        <w:div w:id="1012075166">
          <w:marLeft w:val="480"/>
          <w:marRight w:val="0"/>
          <w:marTop w:val="0"/>
          <w:marBottom w:val="0"/>
          <w:divBdr>
            <w:top w:val="none" w:sz="0" w:space="0" w:color="auto"/>
            <w:left w:val="none" w:sz="0" w:space="0" w:color="auto"/>
            <w:bottom w:val="none" w:sz="0" w:space="0" w:color="auto"/>
            <w:right w:val="none" w:sz="0" w:space="0" w:color="auto"/>
          </w:divBdr>
        </w:div>
        <w:div w:id="2053846790">
          <w:marLeft w:val="480"/>
          <w:marRight w:val="0"/>
          <w:marTop w:val="0"/>
          <w:marBottom w:val="0"/>
          <w:divBdr>
            <w:top w:val="none" w:sz="0" w:space="0" w:color="auto"/>
            <w:left w:val="none" w:sz="0" w:space="0" w:color="auto"/>
            <w:bottom w:val="none" w:sz="0" w:space="0" w:color="auto"/>
            <w:right w:val="none" w:sz="0" w:space="0" w:color="auto"/>
          </w:divBdr>
        </w:div>
        <w:div w:id="1998026701">
          <w:marLeft w:val="480"/>
          <w:marRight w:val="0"/>
          <w:marTop w:val="0"/>
          <w:marBottom w:val="0"/>
          <w:divBdr>
            <w:top w:val="none" w:sz="0" w:space="0" w:color="auto"/>
            <w:left w:val="none" w:sz="0" w:space="0" w:color="auto"/>
            <w:bottom w:val="none" w:sz="0" w:space="0" w:color="auto"/>
            <w:right w:val="none" w:sz="0" w:space="0" w:color="auto"/>
          </w:divBdr>
        </w:div>
        <w:div w:id="1707826930">
          <w:marLeft w:val="480"/>
          <w:marRight w:val="0"/>
          <w:marTop w:val="0"/>
          <w:marBottom w:val="0"/>
          <w:divBdr>
            <w:top w:val="none" w:sz="0" w:space="0" w:color="auto"/>
            <w:left w:val="none" w:sz="0" w:space="0" w:color="auto"/>
            <w:bottom w:val="none" w:sz="0" w:space="0" w:color="auto"/>
            <w:right w:val="none" w:sz="0" w:space="0" w:color="auto"/>
          </w:divBdr>
        </w:div>
        <w:div w:id="1688671607">
          <w:marLeft w:val="480"/>
          <w:marRight w:val="0"/>
          <w:marTop w:val="0"/>
          <w:marBottom w:val="0"/>
          <w:divBdr>
            <w:top w:val="none" w:sz="0" w:space="0" w:color="auto"/>
            <w:left w:val="none" w:sz="0" w:space="0" w:color="auto"/>
            <w:bottom w:val="none" w:sz="0" w:space="0" w:color="auto"/>
            <w:right w:val="none" w:sz="0" w:space="0" w:color="auto"/>
          </w:divBdr>
        </w:div>
        <w:div w:id="861477080">
          <w:marLeft w:val="480"/>
          <w:marRight w:val="0"/>
          <w:marTop w:val="0"/>
          <w:marBottom w:val="0"/>
          <w:divBdr>
            <w:top w:val="none" w:sz="0" w:space="0" w:color="auto"/>
            <w:left w:val="none" w:sz="0" w:space="0" w:color="auto"/>
            <w:bottom w:val="none" w:sz="0" w:space="0" w:color="auto"/>
            <w:right w:val="none" w:sz="0" w:space="0" w:color="auto"/>
          </w:divBdr>
        </w:div>
        <w:div w:id="762340956">
          <w:marLeft w:val="480"/>
          <w:marRight w:val="0"/>
          <w:marTop w:val="0"/>
          <w:marBottom w:val="0"/>
          <w:divBdr>
            <w:top w:val="none" w:sz="0" w:space="0" w:color="auto"/>
            <w:left w:val="none" w:sz="0" w:space="0" w:color="auto"/>
            <w:bottom w:val="none" w:sz="0" w:space="0" w:color="auto"/>
            <w:right w:val="none" w:sz="0" w:space="0" w:color="auto"/>
          </w:divBdr>
        </w:div>
        <w:div w:id="1375428821">
          <w:marLeft w:val="480"/>
          <w:marRight w:val="0"/>
          <w:marTop w:val="0"/>
          <w:marBottom w:val="0"/>
          <w:divBdr>
            <w:top w:val="none" w:sz="0" w:space="0" w:color="auto"/>
            <w:left w:val="none" w:sz="0" w:space="0" w:color="auto"/>
            <w:bottom w:val="none" w:sz="0" w:space="0" w:color="auto"/>
            <w:right w:val="none" w:sz="0" w:space="0" w:color="auto"/>
          </w:divBdr>
        </w:div>
        <w:div w:id="1755277281">
          <w:marLeft w:val="480"/>
          <w:marRight w:val="0"/>
          <w:marTop w:val="0"/>
          <w:marBottom w:val="0"/>
          <w:divBdr>
            <w:top w:val="none" w:sz="0" w:space="0" w:color="auto"/>
            <w:left w:val="none" w:sz="0" w:space="0" w:color="auto"/>
            <w:bottom w:val="none" w:sz="0" w:space="0" w:color="auto"/>
            <w:right w:val="none" w:sz="0" w:space="0" w:color="auto"/>
          </w:divBdr>
        </w:div>
        <w:div w:id="310333991">
          <w:marLeft w:val="480"/>
          <w:marRight w:val="0"/>
          <w:marTop w:val="0"/>
          <w:marBottom w:val="0"/>
          <w:divBdr>
            <w:top w:val="none" w:sz="0" w:space="0" w:color="auto"/>
            <w:left w:val="none" w:sz="0" w:space="0" w:color="auto"/>
            <w:bottom w:val="none" w:sz="0" w:space="0" w:color="auto"/>
            <w:right w:val="none" w:sz="0" w:space="0" w:color="auto"/>
          </w:divBdr>
        </w:div>
        <w:div w:id="1590583141">
          <w:marLeft w:val="480"/>
          <w:marRight w:val="0"/>
          <w:marTop w:val="0"/>
          <w:marBottom w:val="0"/>
          <w:divBdr>
            <w:top w:val="none" w:sz="0" w:space="0" w:color="auto"/>
            <w:left w:val="none" w:sz="0" w:space="0" w:color="auto"/>
            <w:bottom w:val="none" w:sz="0" w:space="0" w:color="auto"/>
            <w:right w:val="none" w:sz="0" w:space="0" w:color="auto"/>
          </w:divBdr>
        </w:div>
        <w:div w:id="1215237111">
          <w:marLeft w:val="480"/>
          <w:marRight w:val="0"/>
          <w:marTop w:val="0"/>
          <w:marBottom w:val="0"/>
          <w:divBdr>
            <w:top w:val="none" w:sz="0" w:space="0" w:color="auto"/>
            <w:left w:val="none" w:sz="0" w:space="0" w:color="auto"/>
            <w:bottom w:val="none" w:sz="0" w:space="0" w:color="auto"/>
            <w:right w:val="none" w:sz="0" w:space="0" w:color="auto"/>
          </w:divBdr>
        </w:div>
        <w:div w:id="827667522">
          <w:marLeft w:val="480"/>
          <w:marRight w:val="0"/>
          <w:marTop w:val="0"/>
          <w:marBottom w:val="0"/>
          <w:divBdr>
            <w:top w:val="none" w:sz="0" w:space="0" w:color="auto"/>
            <w:left w:val="none" w:sz="0" w:space="0" w:color="auto"/>
            <w:bottom w:val="none" w:sz="0" w:space="0" w:color="auto"/>
            <w:right w:val="none" w:sz="0" w:space="0" w:color="auto"/>
          </w:divBdr>
        </w:div>
        <w:div w:id="1502772956">
          <w:marLeft w:val="480"/>
          <w:marRight w:val="0"/>
          <w:marTop w:val="0"/>
          <w:marBottom w:val="0"/>
          <w:divBdr>
            <w:top w:val="none" w:sz="0" w:space="0" w:color="auto"/>
            <w:left w:val="none" w:sz="0" w:space="0" w:color="auto"/>
            <w:bottom w:val="none" w:sz="0" w:space="0" w:color="auto"/>
            <w:right w:val="none" w:sz="0" w:space="0" w:color="auto"/>
          </w:divBdr>
        </w:div>
        <w:div w:id="1994025862">
          <w:marLeft w:val="480"/>
          <w:marRight w:val="0"/>
          <w:marTop w:val="0"/>
          <w:marBottom w:val="0"/>
          <w:divBdr>
            <w:top w:val="none" w:sz="0" w:space="0" w:color="auto"/>
            <w:left w:val="none" w:sz="0" w:space="0" w:color="auto"/>
            <w:bottom w:val="none" w:sz="0" w:space="0" w:color="auto"/>
            <w:right w:val="none" w:sz="0" w:space="0" w:color="auto"/>
          </w:divBdr>
        </w:div>
        <w:div w:id="382481483">
          <w:marLeft w:val="480"/>
          <w:marRight w:val="0"/>
          <w:marTop w:val="0"/>
          <w:marBottom w:val="0"/>
          <w:divBdr>
            <w:top w:val="none" w:sz="0" w:space="0" w:color="auto"/>
            <w:left w:val="none" w:sz="0" w:space="0" w:color="auto"/>
            <w:bottom w:val="none" w:sz="0" w:space="0" w:color="auto"/>
            <w:right w:val="none" w:sz="0" w:space="0" w:color="auto"/>
          </w:divBdr>
        </w:div>
        <w:div w:id="1582645232">
          <w:marLeft w:val="480"/>
          <w:marRight w:val="0"/>
          <w:marTop w:val="0"/>
          <w:marBottom w:val="0"/>
          <w:divBdr>
            <w:top w:val="none" w:sz="0" w:space="0" w:color="auto"/>
            <w:left w:val="none" w:sz="0" w:space="0" w:color="auto"/>
            <w:bottom w:val="none" w:sz="0" w:space="0" w:color="auto"/>
            <w:right w:val="none" w:sz="0" w:space="0" w:color="auto"/>
          </w:divBdr>
        </w:div>
        <w:div w:id="1573277460">
          <w:marLeft w:val="480"/>
          <w:marRight w:val="0"/>
          <w:marTop w:val="0"/>
          <w:marBottom w:val="0"/>
          <w:divBdr>
            <w:top w:val="none" w:sz="0" w:space="0" w:color="auto"/>
            <w:left w:val="none" w:sz="0" w:space="0" w:color="auto"/>
            <w:bottom w:val="none" w:sz="0" w:space="0" w:color="auto"/>
            <w:right w:val="none" w:sz="0" w:space="0" w:color="auto"/>
          </w:divBdr>
        </w:div>
        <w:div w:id="447159390">
          <w:marLeft w:val="480"/>
          <w:marRight w:val="0"/>
          <w:marTop w:val="0"/>
          <w:marBottom w:val="0"/>
          <w:divBdr>
            <w:top w:val="none" w:sz="0" w:space="0" w:color="auto"/>
            <w:left w:val="none" w:sz="0" w:space="0" w:color="auto"/>
            <w:bottom w:val="none" w:sz="0" w:space="0" w:color="auto"/>
            <w:right w:val="none" w:sz="0" w:space="0" w:color="auto"/>
          </w:divBdr>
        </w:div>
        <w:div w:id="1717465321">
          <w:marLeft w:val="480"/>
          <w:marRight w:val="0"/>
          <w:marTop w:val="0"/>
          <w:marBottom w:val="0"/>
          <w:divBdr>
            <w:top w:val="none" w:sz="0" w:space="0" w:color="auto"/>
            <w:left w:val="none" w:sz="0" w:space="0" w:color="auto"/>
            <w:bottom w:val="none" w:sz="0" w:space="0" w:color="auto"/>
            <w:right w:val="none" w:sz="0" w:space="0" w:color="auto"/>
          </w:divBdr>
        </w:div>
        <w:div w:id="1966882505">
          <w:marLeft w:val="480"/>
          <w:marRight w:val="0"/>
          <w:marTop w:val="0"/>
          <w:marBottom w:val="0"/>
          <w:divBdr>
            <w:top w:val="none" w:sz="0" w:space="0" w:color="auto"/>
            <w:left w:val="none" w:sz="0" w:space="0" w:color="auto"/>
            <w:bottom w:val="none" w:sz="0" w:space="0" w:color="auto"/>
            <w:right w:val="none" w:sz="0" w:space="0" w:color="auto"/>
          </w:divBdr>
        </w:div>
        <w:div w:id="1173257669">
          <w:marLeft w:val="480"/>
          <w:marRight w:val="0"/>
          <w:marTop w:val="0"/>
          <w:marBottom w:val="0"/>
          <w:divBdr>
            <w:top w:val="none" w:sz="0" w:space="0" w:color="auto"/>
            <w:left w:val="none" w:sz="0" w:space="0" w:color="auto"/>
            <w:bottom w:val="none" w:sz="0" w:space="0" w:color="auto"/>
            <w:right w:val="none" w:sz="0" w:space="0" w:color="auto"/>
          </w:divBdr>
        </w:div>
        <w:div w:id="1431849129">
          <w:marLeft w:val="480"/>
          <w:marRight w:val="0"/>
          <w:marTop w:val="0"/>
          <w:marBottom w:val="0"/>
          <w:divBdr>
            <w:top w:val="none" w:sz="0" w:space="0" w:color="auto"/>
            <w:left w:val="none" w:sz="0" w:space="0" w:color="auto"/>
            <w:bottom w:val="none" w:sz="0" w:space="0" w:color="auto"/>
            <w:right w:val="none" w:sz="0" w:space="0" w:color="auto"/>
          </w:divBdr>
        </w:div>
        <w:div w:id="98065598">
          <w:marLeft w:val="480"/>
          <w:marRight w:val="0"/>
          <w:marTop w:val="0"/>
          <w:marBottom w:val="0"/>
          <w:divBdr>
            <w:top w:val="none" w:sz="0" w:space="0" w:color="auto"/>
            <w:left w:val="none" w:sz="0" w:space="0" w:color="auto"/>
            <w:bottom w:val="none" w:sz="0" w:space="0" w:color="auto"/>
            <w:right w:val="none" w:sz="0" w:space="0" w:color="auto"/>
          </w:divBdr>
        </w:div>
        <w:div w:id="1137454661">
          <w:marLeft w:val="480"/>
          <w:marRight w:val="0"/>
          <w:marTop w:val="0"/>
          <w:marBottom w:val="0"/>
          <w:divBdr>
            <w:top w:val="none" w:sz="0" w:space="0" w:color="auto"/>
            <w:left w:val="none" w:sz="0" w:space="0" w:color="auto"/>
            <w:bottom w:val="none" w:sz="0" w:space="0" w:color="auto"/>
            <w:right w:val="none" w:sz="0" w:space="0" w:color="auto"/>
          </w:divBdr>
        </w:div>
        <w:div w:id="1418751855">
          <w:marLeft w:val="480"/>
          <w:marRight w:val="0"/>
          <w:marTop w:val="0"/>
          <w:marBottom w:val="0"/>
          <w:divBdr>
            <w:top w:val="none" w:sz="0" w:space="0" w:color="auto"/>
            <w:left w:val="none" w:sz="0" w:space="0" w:color="auto"/>
            <w:bottom w:val="none" w:sz="0" w:space="0" w:color="auto"/>
            <w:right w:val="none" w:sz="0" w:space="0" w:color="auto"/>
          </w:divBdr>
        </w:div>
        <w:div w:id="1082290431">
          <w:marLeft w:val="480"/>
          <w:marRight w:val="0"/>
          <w:marTop w:val="0"/>
          <w:marBottom w:val="0"/>
          <w:divBdr>
            <w:top w:val="none" w:sz="0" w:space="0" w:color="auto"/>
            <w:left w:val="none" w:sz="0" w:space="0" w:color="auto"/>
            <w:bottom w:val="none" w:sz="0" w:space="0" w:color="auto"/>
            <w:right w:val="none" w:sz="0" w:space="0" w:color="auto"/>
          </w:divBdr>
        </w:div>
        <w:div w:id="1648826402">
          <w:marLeft w:val="480"/>
          <w:marRight w:val="0"/>
          <w:marTop w:val="0"/>
          <w:marBottom w:val="0"/>
          <w:divBdr>
            <w:top w:val="none" w:sz="0" w:space="0" w:color="auto"/>
            <w:left w:val="none" w:sz="0" w:space="0" w:color="auto"/>
            <w:bottom w:val="none" w:sz="0" w:space="0" w:color="auto"/>
            <w:right w:val="none" w:sz="0" w:space="0" w:color="auto"/>
          </w:divBdr>
        </w:div>
        <w:div w:id="1793328641">
          <w:marLeft w:val="480"/>
          <w:marRight w:val="0"/>
          <w:marTop w:val="0"/>
          <w:marBottom w:val="0"/>
          <w:divBdr>
            <w:top w:val="none" w:sz="0" w:space="0" w:color="auto"/>
            <w:left w:val="none" w:sz="0" w:space="0" w:color="auto"/>
            <w:bottom w:val="none" w:sz="0" w:space="0" w:color="auto"/>
            <w:right w:val="none" w:sz="0" w:space="0" w:color="auto"/>
          </w:divBdr>
        </w:div>
        <w:div w:id="849569215">
          <w:marLeft w:val="480"/>
          <w:marRight w:val="0"/>
          <w:marTop w:val="0"/>
          <w:marBottom w:val="0"/>
          <w:divBdr>
            <w:top w:val="none" w:sz="0" w:space="0" w:color="auto"/>
            <w:left w:val="none" w:sz="0" w:space="0" w:color="auto"/>
            <w:bottom w:val="none" w:sz="0" w:space="0" w:color="auto"/>
            <w:right w:val="none" w:sz="0" w:space="0" w:color="auto"/>
          </w:divBdr>
        </w:div>
        <w:div w:id="1176722739">
          <w:marLeft w:val="480"/>
          <w:marRight w:val="0"/>
          <w:marTop w:val="0"/>
          <w:marBottom w:val="0"/>
          <w:divBdr>
            <w:top w:val="none" w:sz="0" w:space="0" w:color="auto"/>
            <w:left w:val="none" w:sz="0" w:space="0" w:color="auto"/>
            <w:bottom w:val="none" w:sz="0" w:space="0" w:color="auto"/>
            <w:right w:val="none" w:sz="0" w:space="0" w:color="auto"/>
          </w:divBdr>
        </w:div>
        <w:div w:id="631834810">
          <w:marLeft w:val="480"/>
          <w:marRight w:val="0"/>
          <w:marTop w:val="0"/>
          <w:marBottom w:val="0"/>
          <w:divBdr>
            <w:top w:val="none" w:sz="0" w:space="0" w:color="auto"/>
            <w:left w:val="none" w:sz="0" w:space="0" w:color="auto"/>
            <w:bottom w:val="none" w:sz="0" w:space="0" w:color="auto"/>
            <w:right w:val="none" w:sz="0" w:space="0" w:color="auto"/>
          </w:divBdr>
        </w:div>
        <w:div w:id="819611093">
          <w:marLeft w:val="480"/>
          <w:marRight w:val="0"/>
          <w:marTop w:val="0"/>
          <w:marBottom w:val="0"/>
          <w:divBdr>
            <w:top w:val="none" w:sz="0" w:space="0" w:color="auto"/>
            <w:left w:val="none" w:sz="0" w:space="0" w:color="auto"/>
            <w:bottom w:val="none" w:sz="0" w:space="0" w:color="auto"/>
            <w:right w:val="none" w:sz="0" w:space="0" w:color="auto"/>
          </w:divBdr>
        </w:div>
        <w:div w:id="2037349401">
          <w:marLeft w:val="480"/>
          <w:marRight w:val="0"/>
          <w:marTop w:val="0"/>
          <w:marBottom w:val="0"/>
          <w:divBdr>
            <w:top w:val="none" w:sz="0" w:space="0" w:color="auto"/>
            <w:left w:val="none" w:sz="0" w:space="0" w:color="auto"/>
            <w:bottom w:val="none" w:sz="0" w:space="0" w:color="auto"/>
            <w:right w:val="none" w:sz="0" w:space="0" w:color="auto"/>
          </w:divBdr>
        </w:div>
        <w:div w:id="1790470940">
          <w:marLeft w:val="480"/>
          <w:marRight w:val="0"/>
          <w:marTop w:val="0"/>
          <w:marBottom w:val="0"/>
          <w:divBdr>
            <w:top w:val="none" w:sz="0" w:space="0" w:color="auto"/>
            <w:left w:val="none" w:sz="0" w:space="0" w:color="auto"/>
            <w:bottom w:val="none" w:sz="0" w:space="0" w:color="auto"/>
            <w:right w:val="none" w:sz="0" w:space="0" w:color="auto"/>
          </w:divBdr>
        </w:div>
        <w:div w:id="1410300976">
          <w:marLeft w:val="480"/>
          <w:marRight w:val="0"/>
          <w:marTop w:val="0"/>
          <w:marBottom w:val="0"/>
          <w:divBdr>
            <w:top w:val="none" w:sz="0" w:space="0" w:color="auto"/>
            <w:left w:val="none" w:sz="0" w:space="0" w:color="auto"/>
            <w:bottom w:val="none" w:sz="0" w:space="0" w:color="auto"/>
            <w:right w:val="none" w:sz="0" w:space="0" w:color="auto"/>
          </w:divBdr>
        </w:div>
        <w:div w:id="1490248835">
          <w:marLeft w:val="480"/>
          <w:marRight w:val="0"/>
          <w:marTop w:val="0"/>
          <w:marBottom w:val="0"/>
          <w:divBdr>
            <w:top w:val="none" w:sz="0" w:space="0" w:color="auto"/>
            <w:left w:val="none" w:sz="0" w:space="0" w:color="auto"/>
            <w:bottom w:val="none" w:sz="0" w:space="0" w:color="auto"/>
            <w:right w:val="none" w:sz="0" w:space="0" w:color="auto"/>
          </w:divBdr>
        </w:div>
        <w:div w:id="1541475679">
          <w:marLeft w:val="480"/>
          <w:marRight w:val="0"/>
          <w:marTop w:val="0"/>
          <w:marBottom w:val="0"/>
          <w:divBdr>
            <w:top w:val="none" w:sz="0" w:space="0" w:color="auto"/>
            <w:left w:val="none" w:sz="0" w:space="0" w:color="auto"/>
            <w:bottom w:val="none" w:sz="0" w:space="0" w:color="auto"/>
            <w:right w:val="none" w:sz="0" w:space="0" w:color="auto"/>
          </w:divBdr>
        </w:div>
        <w:div w:id="390856802">
          <w:marLeft w:val="480"/>
          <w:marRight w:val="0"/>
          <w:marTop w:val="0"/>
          <w:marBottom w:val="0"/>
          <w:divBdr>
            <w:top w:val="none" w:sz="0" w:space="0" w:color="auto"/>
            <w:left w:val="none" w:sz="0" w:space="0" w:color="auto"/>
            <w:bottom w:val="none" w:sz="0" w:space="0" w:color="auto"/>
            <w:right w:val="none" w:sz="0" w:space="0" w:color="auto"/>
          </w:divBdr>
        </w:div>
        <w:div w:id="1085492061">
          <w:marLeft w:val="480"/>
          <w:marRight w:val="0"/>
          <w:marTop w:val="0"/>
          <w:marBottom w:val="0"/>
          <w:divBdr>
            <w:top w:val="none" w:sz="0" w:space="0" w:color="auto"/>
            <w:left w:val="none" w:sz="0" w:space="0" w:color="auto"/>
            <w:bottom w:val="none" w:sz="0" w:space="0" w:color="auto"/>
            <w:right w:val="none" w:sz="0" w:space="0" w:color="auto"/>
          </w:divBdr>
        </w:div>
        <w:div w:id="583148212">
          <w:marLeft w:val="480"/>
          <w:marRight w:val="0"/>
          <w:marTop w:val="0"/>
          <w:marBottom w:val="0"/>
          <w:divBdr>
            <w:top w:val="none" w:sz="0" w:space="0" w:color="auto"/>
            <w:left w:val="none" w:sz="0" w:space="0" w:color="auto"/>
            <w:bottom w:val="none" w:sz="0" w:space="0" w:color="auto"/>
            <w:right w:val="none" w:sz="0" w:space="0" w:color="auto"/>
          </w:divBdr>
        </w:div>
        <w:div w:id="970015941">
          <w:marLeft w:val="480"/>
          <w:marRight w:val="0"/>
          <w:marTop w:val="0"/>
          <w:marBottom w:val="0"/>
          <w:divBdr>
            <w:top w:val="none" w:sz="0" w:space="0" w:color="auto"/>
            <w:left w:val="none" w:sz="0" w:space="0" w:color="auto"/>
            <w:bottom w:val="none" w:sz="0" w:space="0" w:color="auto"/>
            <w:right w:val="none" w:sz="0" w:space="0" w:color="auto"/>
          </w:divBdr>
        </w:div>
        <w:div w:id="36660146">
          <w:marLeft w:val="480"/>
          <w:marRight w:val="0"/>
          <w:marTop w:val="0"/>
          <w:marBottom w:val="0"/>
          <w:divBdr>
            <w:top w:val="none" w:sz="0" w:space="0" w:color="auto"/>
            <w:left w:val="none" w:sz="0" w:space="0" w:color="auto"/>
            <w:bottom w:val="none" w:sz="0" w:space="0" w:color="auto"/>
            <w:right w:val="none" w:sz="0" w:space="0" w:color="auto"/>
          </w:divBdr>
        </w:div>
        <w:div w:id="810291438">
          <w:marLeft w:val="480"/>
          <w:marRight w:val="0"/>
          <w:marTop w:val="0"/>
          <w:marBottom w:val="0"/>
          <w:divBdr>
            <w:top w:val="none" w:sz="0" w:space="0" w:color="auto"/>
            <w:left w:val="none" w:sz="0" w:space="0" w:color="auto"/>
            <w:bottom w:val="none" w:sz="0" w:space="0" w:color="auto"/>
            <w:right w:val="none" w:sz="0" w:space="0" w:color="auto"/>
          </w:divBdr>
        </w:div>
        <w:div w:id="1433940453">
          <w:marLeft w:val="480"/>
          <w:marRight w:val="0"/>
          <w:marTop w:val="0"/>
          <w:marBottom w:val="0"/>
          <w:divBdr>
            <w:top w:val="none" w:sz="0" w:space="0" w:color="auto"/>
            <w:left w:val="none" w:sz="0" w:space="0" w:color="auto"/>
            <w:bottom w:val="none" w:sz="0" w:space="0" w:color="auto"/>
            <w:right w:val="none" w:sz="0" w:space="0" w:color="auto"/>
          </w:divBdr>
        </w:div>
        <w:div w:id="710224075">
          <w:marLeft w:val="480"/>
          <w:marRight w:val="0"/>
          <w:marTop w:val="0"/>
          <w:marBottom w:val="0"/>
          <w:divBdr>
            <w:top w:val="none" w:sz="0" w:space="0" w:color="auto"/>
            <w:left w:val="none" w:sz="0" w:space="0" w:color="auto"/>
            <w:bottom w:val="none" w:sz="0" w:space="0" w:color="auto"/>
            <w:right w:val="none" w:sz="0" w:space="0" w:color="auto"/>
          </w:divBdr>
        </w:div>
        <w:div w:id="877593348">
          <w:marLeft w:val="480"/>
          <w:marRight w:val="0"/>
          <w:marTop w:val="0"/>
          <w:marBottom w:val="0"/>
          <w:divBdr>
            <w:top w:val="none" w:sz="0" w:space="0" w:color="auto"/>
            <w:left w:val="none" w:sz="0" w:space="0" w:color="auto"/>
            <w:bottom w:val="none" w:sz="0" w:space="0" w:color="auto"/>
            <w:right w:val="none" w:sz="0" w:space="0" w:color="auto"/>
          </w:divBdr>
        </w:div>
        <w:div w:id="1947544466">
          <w:marLeft w:val="480"/>
          <w:marRight w:val="0"/>
          <w:marTop w:val="0"/>
          <w:marBottom w:val="0"/>
          <w:divBdr>
            <w:top w:val="none" w:sz="0" w:space="0" w:color="auto"/>
            <w:left w:val="none" w:sz="0" w:space="0" w:color="auto"/>
            <w:bottom w:val="none" w:sz="0" w:space="0" w:color="auto"/>
            <w:right w:val="none" w:sz="0" w:space="0" w:color="auto"/>
          </w:divBdr>
        </w:div>
        <w:div w:id="294331177">
          <w:marLeft w:val="480"/>
          <w:marRight w:val="0"/>
          <w:marTop w:val="0"/>
          <w:marBottom w:val="0"/>
          <w:divBdr>
            <w:top w:val="none" w:sz="0" w:space="0" w:color="auto"/>
            <w:left w:val="none" w:sz="0" w:space="0" w:color="auto"/>
            <w:bottom w:val="none" w:sz="0" w:space="0" w:color="auto"/>
            <w:right w:val="none" w:sz="0" w:space="0" w:color="auto"/>
          </w:divBdr>
        </w:div>
        <w:div w:id="860708516">
          <w:marLeft w:val="480"/>
          <w:marRight w:val="0"/>
          <w:marTop w:val="0"/>
          <w:marBottom w:val="0"/>
          <w:divBdr>
            <w:top w:val="none" w:sz="0" w:space="0" w:color="auto"/>
            <w:left w:val="none" w:sz="0" w:space="0" w:color="auto"/>
            <w:bottom w:val="none" w:sz="0" w:space="0" w:color="auto"/>
            <w:right w:val="none" w:sz="0" w:space="0" w:color="auto"/>
          </w:divBdr>
        </w:div>
        <w:div w:id="1337921635">
          <w:marLeft w:val="480"/>
          <w:marRight w:val="0"/>
          <w:marTop w:val="0"/>
          <w:marBottom w:val="0"/>
          <w:divBdr>
            <w:top w:val="none" w:sz="0" w:space="0" w:color="auto"/>
            <w:left w:val="none" w:sz="0" w:space="0" w:color="auto"/>
            <w:bottom w:val="none" w:sz="0" w:space="0" w:color="auto"/>
            <w:right w:val="none" w:sz="0" w:space="0" w:color="auto"/>
          </w:divBdr>
        </w:div>
        <w:div w:id="1002664636">
          <w:marLeft w:val="480"/>
          <w:marRight w:val="0"/>
          <w:marTop w:val="0"/>
          <w:marBottom w:val="0"/>
          <w:divBdr>
            <w:top w:val="none" w:sz="0" w:space="0" w:color="auto"/>
            <w:left w:val="none" w:sz="0" w:space="0" w:color="auto"/>
            <w:bottom w:val="none" w:sz="0" w:space="0" w:color="auto"/>
            <w:right w:val="none" w:sz="0" w:space="0" w:color="auto"/>
          </w:divBdr>
        </w:div>
        <w:div w:id="1814105778">
          <w:marLeft w:val="480"/>
          <w:marRight w:val="0"/>
          <w:marTop w:val="0"/>
          <w:marBottom w:val="0"/>
          <w:divBdr>
            <w:top w:val="none" w:sz="0" w:space="0" w:color="auto"/>
            <w:left w:val="none" w:sz="0" w:space="0" w:color="auto"/>
            <w:bottom w:val="none" w:sz="0" w:space="0" w:color="auto"/>
            <w:right w:val="none" w:sz="0" w:space="0" w:color="auto"/>
          </w:divBdr>
        </w:div>
        <w:div w:id="69429367">
          <w:marLeft w:val="480"/>
          <w:marRight w:val="0"/>
          <w:marTop w:val="0"/>
          <w:marBottom w:val="0"/>
          <w:divBdr>
            <w:top w:val="none" w:sz="0" w:space="0" w:color="auto"/>
            <w:left w:val="none" w:sz="0" w:space="0" w:color="auto"/>
            <w:bottom w:val="none" w:sz="0" w:space="0" w:color="auto"/>
            <w:right w:val="none" w:sz="0" w:space="0" w:color="auto"/>
          </w:divBdr>
        </w:div>
        <w:div w:id="981350348">
          <w:marLeft w:val="480"/>
          <w:marRight w:val="0"/>
          <w:marTop w:val="0"/>
          <w:marBottom w:val="0"/>
          <w:divBdr>
            <w:top w:val="none" w:sz="0" w:space="0" w:color="auto"/>
            <w:left w:val="none" w:sz="0" w:space="0" w:color="auto"/>
            <w:bottom w:val="none" w:sz="0" w:space="0" w:color="auto"/>
            <w:right w:val="none" w:sz="0" w:space="0" w:color="auto"/>
          </w:divBdr>
        </w:div>
        <w:div w:id="1110900905">
          <w:marLeft w:val="480"/>
          <w:marRight w:val="0"/>
          <w:marTop w:val="0"/>
          <w:marBottom w:val="0"/>
          <w:divBdr>
            <w:top w:val="none" w:sz="0" w:space="0" w:color="auto"/>
            <w:left w:val="none" w:sz="0" w:space="0" w:color="auto"/>
            <w:bottom w:val="none" w:sz="0" w:space="0" w:color="auto"/>
            <w:right w:val="none" w:sz="0" w:space="0" w:color="auto"/>
          </w:divBdr>
        </w:div>
        <w:div w:id="1692027442">
          <w:marLeft w:val="480"/>
          <w:marRight w:val="0"/>
          <w:marTop w:val="0"/>
          <w:marBottom w:val="0"/>
          <w:divBdr>
            <w:top w:val="none" w:sz="0" w:space="0" w:color="auto"/>
            <w:left w:val="none" w:sz="0" w:space="0" w:color="auto"/>
            <w:bottom w:val="none" w:sz="0" w:space="0" w:color="auto"/>
            <w:right w:val="none" w:sz="0" w:space="0" w:color="auto"/>
          </w:divBdr>
        </w:div>
        <w:div w:id="80103203">
          <w:marLeft w:val="480"/>
          <w:marRight w:val="0"/>
          <w:marTop w:val="0"/>
          <w:marBottom w:val="0"/>
          <w:divBdr>
            <w:top w:val="none" w:sz="0" w:space="0" w:color="auto"/>
            <w:left w:val="none" w:sz="0" w:space="0" w:color="auto"/>
            <w:bottom w:val="none" w:sz="0" w:space="0" w:color="auto"/>
            <w:right w:val="none" w:sz="0" w:space="0" w:color="auto"/>
          </w:divBdr>
        </w:div>
        <w:div w:id="228655307">
          <w:marLeft w:val="480"/>
          <w:marRight w:val="0"/>
          <w:marTop w:val="0"/>
          <w:marBottom w:val="0"/>
          <w:divBdr>
            <w:top w:val="none" w:sz="0" w:space="0" w:color="auto"/>
            <w:left w:val="none" w:sz="0" w:space="0" w:color="auto"/>
            <w:bottom w:val="none" w:sz="0" w:space="0" w:color="auto"/>
            <w:right w:val="none" w:sz="0" w:space="0" w:color="auto"/>
          </w:divBdr>
        </w:div>
        <w:div w:id="1789659681">
          <w:marLeft w:val="480"/>
          <w:marRight w:val="0"/>
          <w:marTop w:val="0"/>
          <w:marBottom w:val="0"/>
          <w:divBdr>
            <w:top w:val="none" w:sz="0" w:space="0" w:color="auto"/>
            <w:left w:val="none" w:sz="0" w:space="0" w:color="auto"/>
            <w:bottom w:val="none" w:sz="0" w:space="0" w:color="auto"/>
            <w:right w:val="none" w:sz="0" w:space="0" w:color="auto"/>
          </w:divBdr>
        </w:div>
        <w:div w:id="2068988140">
          <w:marLeft w:val="480"/>
          <w:marRight w:val="0"/>
          <w:marTop w:val="0"/>
          <w:marBottom w:val="0"/>
          <w:divBdr>
            <w:top w:val="none" w:sz="0" w:space="0" w:color="auto"/>
            <w:left w:val="none" w:sz="0" w:space="0" w:color="auto"/>
            <w:bottom w:val="none" w:sz="0" w:space="0" w:color="auto"/>
            <w:right w:val="none" w:sz="0" w:space="0" w:color="auto"/>
          </w:divBdr>
        </w:div>
        <w:div w:id="1348604974">
          <w:marLeft w:val="480"/>
          <w:marRight w:val="0"/>
          <w:marTop w:val="0"/>
          <w:marBottom w:val="0"/>
          <w:divBdr>
            <w:top w:val="none" w:sz="0" w:space="0" w:color="auto"/>
            <w:left w:val="none" w:sz="0" w:space="0" w:color="auto"/>
            <w:bottom w:val="none" w:sz="0" w:space="0" w:color="auto"/>
            <w:right w:val="none" w:sz="0" w:space="0" w:color="auto"/>
          </w:divBdr>
        </w:div>
        <w:div w:id="1693923135">
          <w:marLeft w:val="480"/>
          <w:marRight w:val="0"/>
          <w:marTop w:val="0"/>
          <w:marBottom w:val="0"/>
          <w:divBdr>
            <w:top w:val="none" w:sz="0" w:space="0" w:color="auto"/>
            <w:left w:val="none" w:sz="0" w:space="0" w:color="auto"/>
            <w:bottom w:val="none" w:sz="0" w:space="0" w:color="auto"/>
            <w:right w:val="none" w:sz="0" w:space="0" w:color="auto"/>
          </w:divBdr>
        </w:div>
        <w:div w:id="489447726">
          <w:marLeft w:val="480"/>
          <w:marRight w:val="0"/>
          <w:marTop w:val="0"/>
          <w:marBottom w:val="0"/>
          <w:divBdr>
            <w:top w:val="none" w:sz="0" w:space="0" w:color="auto"/>
            <w:left w:val="none" w:sz="0" w:space="0" w:color="auto"/>
            <w:bottom w:val="none" w:sz="0" w:space="0" w:color="auto"/>
            <w:right w:val="none" w:sz="0" w:space="0" w:color="auto"/>
          </w:divBdr>
        </w:div>
        <w:div w:id="29840405">
          <w:marLeft w:val="480"/>
          <w:marRight w:val="0"/>
          <w:marTop w:val="0"/>
          <w:marBottom w:val="0"/>
          <w:divBdr>
            <w:top w:val="none" w:sz="0" w:space="0" w:color="auto"/>
            <w:left w:val="none" w:sz="0" w:space="0" w:color="auto"/>
            <w:bottom w:val="none" w:sz="0" w:space="0" w:color="auto"/>
            <w:right w:val="none" w:sz="0" w:space="0" w:color="auto"/>
          </w:divBdr>
        </w:div>
        <w:div w:id="225915619">
          <w:marLeft w:val="480"/>
          <w:marRight w:val="0"/>
          <w:marTop w:val="0"/>
          <w:marBottom w:val="0"/>
          <w:divBdr>
            <w:top w:val="none" w:sz="0" w:space="0" w:color="auto"/>
            <w:left w:val="none" w:sz="0" w:space="0" w:color="auto"/>
            <w:bottom w:val="none" w:sz="0" w:space="0" w:color="auto"/>
            <w:right w:val="none" w:sz="0" w:space="0" w:color="auto"/>
          </w:divBdr>
        </w:div>
        <w:div w:id="959871503">
          <w:marLeft w:val="480"/>
          <w:marRight w:val="0"/>
          <w:marTop w:val="0"/>
          <w:marBottom w:val="0"/>
          <w:divBdr>
            <w:top w:val="none" w:sz="0" w:space="0" w:color="auto"/>
            <w:left w:val="none" w:sz="0" w:space="0" w:color="auto"/>
            <w:bottom w:val="none" w:sz="0" w:space="0" w:color="auto"/>
            <w:right w:val="none" w:sz="0" w:space="0" w:color="auto"/>
          </w:divBdr>
        </w:div>
        <w:div w:id="1983076149">
          <w:marLeft w:val="480"/>
          <w:marRight w:val="0"/>
          <w:marTop w:val="0"/>
          <w:marBottom w:val="0"/>
          <w:divBdr>
            <w:top w:val="none" w:sz="0" w:space="0" w:color="auto"/>
            <w:left w:val="none" w:sz="0" w:space="0" w:color="auto"/>
            <w:bottom w:val="none" w:sz="0" w:space="0" w:color="auto"/>
            <w:right w:val="none" w:sz="0" w:space="0" w:color="auto"/>
          </w:divBdr>
        </w:div>
        <w:div w:id="483202562">
          <w:marLeft w:val="480"/>
          <w:marRight w:val="0"/>
          <w:marTop w:val="0"/>
          <w:marBottom w:val="0"/>
          <w:divBdr>
            <w:top w:val="none" w:sz="0" w:space="0" w:color="auto"/>
            <w:left w:val="none" w:sz="0" w:space="0" w:color="auto"/>
            <w:bottom w:val="none" w:sz="0" w:space="0" w:color="auto"/>
            <w:right w:val="none" w:sz="0" w:space="0" w:color="auto"/>
          </w:divBdr>
        </w:div>
        <w:div w:id="1414206434">
          <w:marLeft w:val="480"/>
          <w:marRight w:val="0"/>
          <w:marTop w:val="0"/>
          <w:marBottom w:val="0"/>
          <w:divBdr>
            <w:top w:val="none" w:sz="0" w:space="0" w:color="auto"/>
            <w:left w:val="none" w:sz="0" w:space="0" w:color="auto"/>
            <w:bottom w:val="none" w:sz="0" w:space="0" w:color="auto"/>
            <w:right w:val="none" w:sz="0" w:space="0" w:color="auto"/>
          </w:divBdr>
        </w:div>
        <w:div w:id="1864434270">
          <w:marLeft w:val="480"/>
          <w:marRight w:val="0"/>
          <w:marTop w:val="0"/>
          <w:marBottom w:val="0"/>
          <w:divBdr>
            <w:top w:val="none" w:sz="0" w:space="0" w:color="auto"/>
            <w:left w:val="none" w:sz="0" w:space="0" w:color="auto"/>
            <w:bottom w:val="none" w:sz="0" w:space="0" w:color="auto"/>
            <w:right w:val="none" w:sz="0" w:space="0" w:color="auto"/>
          </w:divBdr>
        </w:div>
        <w:div w:id="1186358971">
          <w:marLeft w:val="480"/>
          <w:marRight w:val="0"/>
          <w:marTop w:val="0"/>
          <w:marBottom w:val="0"/>
          <w:divBdr>
            <w:top w:val="none" w:sz="0" w:space="0" w:color="auto"/>
            <w:left w:val="none" w:sz="0" w:space="0" w:color="auto"/>
            <w:bottom w:val="none" w:sz="0" w:space="0" w:color="auto"/>
            <w:right w:val="none" w:sz="0" w:space="0" w:color="auto"/>
          </w:divBdr>
        </w:div>
        <w:div w:id="64687940">
          <w:marLeft w:val="480"/>
          <w:marRight w:val="0"/>
          <w:marTop w:val="0"/>
          <w:marBottom w:val="0"/>
          <w:divBdr>
            <w:top w:val="none" w:sz="0" w:space="0" w:color="auto"/>
            <w:left w:val="none" w:sz="0" w:space="0" w:color="auto"/>
            <w:bottom w:val="none" w:sz="0" w:space="0" w:color="auto"/>
            <w:right w:val="none" w:sz="0" w:space="0" w:color="auto"/>
          </w:divBdr>
        </w:div>
        <w:div w:id="371616079">
          <w:marLeft w:val="480"/>
          <w:marRight w:val="0"/>
          <w:marTop w:val="0"/>
          <w:marBottom w:val="0"/>
          <w:divBdr>
            <w:top w:val="none" w:sz="0" w:space="0" w:color="auto"/>
            <w:left w:val="none" w:sz="0" w:space="0" w:color="auto"/>
            <w:bottom w:val="none" w:sz="0" w:space="0" w:color="auto"/>
            <w:right w:val="none" w:sz="0" w:space="0" w:color="auto"/>
          </w:divBdr>
        </w:div>
        <w:div w:id="351298598">
          <w:marLeft w:val="480"/>
          <w:marRight w:val="0"/>
          <w:marTop w:val="0"/>
          <w:marBottom w:val="0"/>
          <w:divBdr>
            <w:top w:val="none" w:sz="0" w:space="0" w:color="auto"/>
            <w:left w:val="none" w:sz="0" w:space="0" w:color="auto"/>
            <w:bottom w:val="none" w:sz="0" w:space="0" w:color="auto"/>
            <w:right w:val="none" w:sz="0" w:space="0" w:color="auto"/>
          </w:divBdr>
        </w:div>
        <w:div w:id="464394480">
          <w:marLeft w:val="480"/>
          <w:marRight w:val="0"/>
          <w:marTop w:val="0"/>
          <w:marBottom w:val="0"/>
          <w:divBdr>
            <w:top w:val="none" w:sz="0" w:space="0" w:color="auto"/>
            <w:left w:val="none" w:sz="0" w:space="0" w:color="auto"/>
            <w:bottom w:val="none" w:sz="0" w:space="0" w:color="auto"/>
            <w:right w:val="none" w:sz="0" w:space="0" w:color="auto"/>
          </w:divBdr>
        </w:div>
        <w:div w:id="932780913">
          <w:marLeft w:val="480"/>
          <w:marRight w:val="0"/>
          <w:marTop w:val="0"/>
          <w:marBottom w:val="0"/>
          <w:divBdr>
            <w:top w:val="none" w:sz="0" w:space="0" w:color="auto"/>
            <w:left w:val="none" w:sz="0" w:space="0" w:color="auto"/>
            <w:bottom w:val="none" w:sz="0" w:space="0" w:color="auto"/>
            <w:right w:val="none" w:sz="0" w:space="0" w:color="auto"/>
          </w:divBdr>
        </w:div>
        <w:div w:id="2141414203">
          <w:marLeft w:val="480"/>
          <w:marRight w:val="0"/>
          <w:marTop w:val="0"/>
          <w:marBottom w:val="0"/>
          <w:divBdr>
            <w:top w:val="none" w:sz="0" w:space="0" w:color="auto"/>
            <w:left w:val="none" w:sz="0" w:space="0" w:color="auto"/>
            <w:bottom w:val="none" w:sz="0" w:space="0" w:color="auto"/>
            <w:right w:val="none" w:sz="0" w:space="0" w:color="auto"/>
          </w:divBdr>
        </w:div>
        <w:div w:id="1303002967">
          <w:marLeft w:val="480"/>
          <w:marRight w:val="0"/>
          <w:marTop w:val="0"/>
          <w:marBottom w:val="0"/>
          <w:divBdr>
            <w:top w:val="none" w:sz="0" w:space="0" w:color="auto"/>
            <w:left w:val="none" w:sz="0" w:space="0" w:color="auto"/>
            <w:bottom w:val="none" w:sz="0" w:space="0" w:color="auto"/>
            <w:right w:val="none" w:sz="0" w:space="0" w:color="auto"/>
          </w:divBdr>
        </w:div>
        <w:div w:id="1162306976">
          <w:marLeft w:val="480"/>
          <w:marRight w:val="0"/>
          <w:marTop w:val="0"/>
          <w:marBottom w:val="0"/>
          <w:divBdr>
            <w:top w:val="none" w:sz="0" w:space="0" w:color="auto"/>
            <w:left w:val="none" w:sz="0" w:space="0" w:color="auto"/>
            <w:bottom w:val="none" w:sz="0" w:space="0" w:color="auto"/>
            <w:right w:val="none" w:sz="0" w:space="0" w:color="auto"/>
          </w:divBdr>
        </w:div>
        <w:div w:id="1808670467">
          <w:marLeft w:val="480"/>
          <w:marRight w:val="0"/>
          <w:marTop w:val="0"/>
          <w:marBottom w:val="0"/>
          <w:divBdr>
            <w:top w:val="none" w:sz="0" w:space="0" w:color="auto"/>
            <w:left w:val="none" w:sz="0" w:space="0" w:color="auto"/>
            <w:bottom w:val="none" w:sz="0" w:space="0" w:color="auto"/>
            <w:right w:val="none" w:sz="0" w:space="0" w:color="auto"/>
          </w:divBdr>
        </w:div>
        <w:div w:id="1932931723">
          <w:marLeft w:val="480"/>
          <w:marRight w:val="0"/>
          <w:marTop w:val="0"/>
          <w:marBottom w:val="0"/>
          <w:divBdr>
            <w:top w:val="none" w:sz="0" w:space="0" w:color="auto"/>
            <w:left w:val="none" w:sz="0" w:space="0" w:color="auto"/>
            <w:bottom w:val="none" w:sz="0" w:space="0" w:color="auto"/>
            <w:right w:val="none" w:sz="0" w:space="0" w:color="auto"/>
          </w:divBdr>
        </w:div>
        <w:div w:id="1779450127">
          <w:marLeft w:val="480"/>
          <w:marRight w:val="0"/>
          <w:marTop w:val="0"/>
          <w:marBottom w:val="0"/>
          <w:divBdr>
            <w:top w:val="none" w:sz="0" w:space="0" w:color="auto"/>
            <w:left w:val="none" w:sz="0" w:space="0" w:color="auto"/>
            <w:bottom w:val="none" w:sz="0" w:space="0" w:color="auto"/>
            <w:right w:val="none" w:sz="0" w:space="0" w:color="auto"/>
          </w:divBdr>
        </w:div>
        <w:div w:id="1838495446">
          <w:marLeft w:val="480"/>
          <w:marRight w:val="0"/>
          <w:marTop w:val="0"/>
          <w:marBottom w:val="0"/>
          <w:divBdr>
            <w:top w:val="none" w:sz="0" w:space="0" w:color="auto"/>
            <w:left w:val="none" w:sz="0" w:space="0" w:color="auto"/>
            <w:bottom w:val="none" w:sz="0" w:space="0" w:color="auto"/>
            <w:right w:val="none" w:sz="0" w:space="0" w:color="auto"/>
          </w:divBdr>
        </w:div>
        <w:div w:id="1033729554">
          <w:marLeft w:val="480"/>
          <w:marRight w:val="0"/>
          <w:marTop w:val="0"/>
          <w:marBottom w:val="0"/>
          <w:divBdr>
            <w:top w:val="none" w:sz="0" w:space="0" w:color="auto"/>
            <w:left w:val="none" w:sz="0" w:space="0" w:color="auto"/>
            <w:bottom w:val="none" w:sz="0" w:space="0" w:color="auto"/>
            <w:right w:val="none" w:sz="0" w:space="0" w:color="auto"/>
          </w:divBdr>
        </w:div>
        <w:div w:id="69695814">
          <w:marLeft w:val="480"/>
          <w:marRight w:val="0"/>
          <w:marTop w:val="0"/>
          <w:marBottom w:val="0"/>
          <w:divBdr>
            <w:top w:val="none" w:sz="0" w:space="0" w:color="auto"/>
            <w:left w:val="none" w:sz="0" w:space="0" w:color="auto"/>
            <w:bottom w:val="none" w:sz="0" w:space="0" w:color="auto"/>
            <w:right w:val="none" w:sz="0" w:space="0" w:color="auto"/>
          </w:divBdr>
        </w:div>
        <w:div w:id="1315180688">
          <w:marLeft w:val="480"/>
          <w:marRight w:val="0"/>
          <w:marTop w:val="0"/>
          <w:marBottom w:val="0"/>
          <w:divBdr>
            <w:top w:val="none" w:sz="0" w:space="0" w:color="auto"/>
            <w:left w:val="none" w:sz="0" w:space="0" w:color="auto"/>
            <w:bottom w:val="none" w:sz="0" w:space="0" w:color="auto"/>
            <w:right w:val="none" w:sz="0" w:space="0" w:color="auto"/>
          </w:divBdr>
        </w:div>
        <w:div w:id="1968927655">
          <w:marLeft w:val="480"/>
          <w:marRight w:val="0"/>
          <w:marTop w:val="0"/>
          <w:marBottom w:val="0"/>
          <w:divBdr>
            <w:top w:val="none" w:sz="0" w:space="0" w:color="auto"/>
            <w:left w:val="none" w:sz="0" w:space="0" w:color="auto"/>
            <w:bottom w:val="none" w:sz="0" w:space="0" w:color="auto"/>
            <w:right w:val="none" w:sz="0" w:space="0" w:color="auto"/>
          </w:divBdr>
        </w:div>
        <w:div w:id="1622951944">
          <w:marLeft w:val="480"/>
          <w:marRight w:val="0"/>
          <w:marTop w:val="0"/>
          <w:marBottom w:val="0"/>
          <w:divBdr>
            <w:top w:val="none" w:sz="0" w:space="0" w:color="auto"/>
            <w:left w:val="none" w:sz="0" w:space="0" w:color="auto"/>
            <w:bottom w:val="none" w:sz="0" w:space="0" w:color="auto"/>
            <w:right w:val="none" w:sz="0" w:space="0" w:color="auto"/>
          </w:divBdr>
        </w:div>
        <w:div w:id="470102296">
          <w:marLeft w:val="480"/>
          <w:marRight w:val="0"/>
          <w:marTop w:val="0"/>
          <w:marBottom w:val="0"/>
          <w:divBdr>
            <w:top w:val="none" w:sz="0" w:space="0" w:color="auto"/>
            <w:left w:val="none" w:sz="0" w:space="0" w:color="auto"/>
            <w:bottom w:val="none" w:sz="0" w:space="0" w:color="auto"/>
            <w:right w:val="none" w:sz="0" w:space="0" w:color="auto"/>
          </w:divBdr>
        </w:div>
        <w:div w:id="332029446">
          <w:marLeft w:val="480"/>
          <w:marRight w:val="0"/>
          <w:marTop w:val="0"/>
          <w:marBottom w:val="0"/>
          <w:divBdr>
            <w:top w:val="none" w:sz="0" w:space="0" w:color="auto"/>
            <w:left w:val="none" w:sz="0" w:space="0" w:color="auto"/>
            <w:bottom w:val="none" w:sz="0" w:space="0" w:color="auto"/>
            <w:right w:val="none" w:sz="0" w:space="0" w:color="auto"/>
          </w:divBdr>
        </w:div>
        <w:div w:id="773936985">
          <w:marLeft w:val="480"/>
          <w:marRight w:val="0"/>
          <w:marTop w:val="0"/>
          <w:marBottom w:val="0"/>
          <w:divBdr>
            <w:top w:val="none" w:sz="0" w:space="0" w:color="auto"/>
            <w:left w:val="none" w:sz="0" w:space="0" w:color="auto"/>
            <w:bottom w:val="none" w:sz="0" w:space="0" w:color="auto"/>
            <w:right w:val="none" w:sz="0" w:space="0" w:color="auto"/>
          </w:divBdr>
        </w:div>
        <w:div w:id="1184321764">
          <w:marLeft w:val="480"/>
          <w:marRight w:val="0"/>
          <w:marTop w:val="0"/>
          <w:marBottom w:val="0"/>
          <w:divBdr>
            <w:top w:val="none" w:sz="0" w:space="0" w:color="auto"/>
            <w:left w:val="none" w:sz="0" w:space="0" w:color="auto"/>
            <w:bottom w:val="none" w:sz="0" w:space="0" w:color="auto"/>
            <w:right w:val="none" w:sz="0" w:space="0" w:color="auto"/>
          </w:divBdr>
        </w:div>
        <w:div w:id="717045241">
          <w:marLeft w:val="480"/>
          <w:marRight w:val="0"/>
          <w:marTop w:val="0"/>
          <w:marBottom w:val="0"/>
          <w:divBdr>
            <w:top w:val="none" w:sz="0" w:space="0" w:color="auto"/>
            <w:left w:val="none" w:sz="0" w:space="0" w:color="auto"/>
            <w:bottom w:val="none" w:sz="0" w:space="0" w:color="auto"/>
            <w:right w:val="none" w:sz="0" w:space="0" w:color="auto"/>
          </w:divBdr>
        </w:div>
        <w:div w:id="1198817034">
          <w:marLeft w:val="480"/>
          <w:marRight w:val="0"/>
          <w:marTop w:val="0"/>
          <w:marBottom w:val="0"/>
          <w:divBdr>
            <w:top w:val="none" w:sz="0" w:space="0" w:color="auto"/>
            <w:left w:val="none" w:sz="0" w:space="0" w:color="auto"/>
            <w:bottom w:val="none" w:sz="0" w:space="0" w:color="auto"/>
            <w:right w:val="none" w:sz="0" w:space="0" w:color="auto"/>
          </w:divBdr>
        </w:div>
        <w:div w:id="692148128">
          <w:marLeft w:val="480"/>
          <w:marRight w:val="0"/>
          <w:marTop w:val="0"/>
          <w:marBottom w:val="0"/>
          <w:divBdr>
            <w:top w:val="none" w:sz="0" w:space="0" w:color="auto"/>
            <w:left w:val="none" w:sz="0" w:space="0" w:color="auto"/>
            <w:bottom w:val="none" w:sz="0" w:space="0" w:color="auto"/>
            <w:right w:val="none" w:sz="0" w:space="0" w:color="auto"/>
          </w:divBdr>
        </w:div>
        <w:div w:id="71662585">
          <w:marLeft w:val="480"/>
          <w:marRight w:val="0"/>
          <w:marTop w:val="0"/>
          <w:marBottom w:val="0"/>
          <w:divBdr>
            <w:top w:val="none" w:sz="0" w:space="0" w:color="auto"/>
            <w:left w:val="none" w:sz="0" w:space="0" w:color="auto"/>
            <w:bottom w:val="none" w:sz="0" w:space="0" w:color="auto"/>
            <w:right w:val="none" w:sz="0" w:space="0" w:color="auto"/>
          </w:divBdr>
        </w:div>
        <w:div w:id="492838952">
          <w:marLeft w:val="480"/>
          <w:marRight w:val="0"/>
          <w:marTop w:val="0"/>
          <w:marBottom w:val="0"/>
          <w:divBdr>
            <w:top w:val="none" w:sz="0" w:space="0" w:color="auto"/>
            <w:left w:val="none" w:sz="0" w:space="0" w:color="auto"/>
            <w:bottom w:val="none" w:sz="0" w:space="0" w:color="auto"/>
            <w:right w:val="none" w:sz="0" w:space="0" w:color="auto"/>
          </w:divBdr>
        </w:div>
        <w:div w:id="1455443860">
          <w:marLeft w:val="480"/>
          <w:marRight w:val="0"/>
          <w:marTop w:val="0"/>
          <w:marBottom w:val="0"/>
          <w:divBdr>
            <w:top w:val="none" w:sz="0" w:space="0" w:color="auto"/>
            <w:left w:val="none" w:sz="0" w:space="0" w:color="auto"/>
            <w:bottom w:val="none" w:sz="0" w:space="0" w:color="auto"/>
            <w:right w:val="none" w:sz="0" w:space="0" w:color="auto"/>
          </w:divBdr>
        </w:div>
        <w:div w:id="857230364">
          <w:marLeft w:val="480"/>
          <w:marRight w:val="0"/>
          <w:marTop w:val="0"/>
          <w:marBottom w:val="0"/>
          <w:divBdr>
            <w:top w:val="none" w:sz="0" w:space="0" w:color="auto"/>
            <w:left w:val="none" w:sz="0" w:space="0" w:color="auto"/>
            <w:bottom w:val="none" w:sz="0" w:space="0" w:color="auto"/>
            <w:right w:val="none" w:sz="0" w:space="0" w:color="auto"/>
          </w:divBdr>
        </w:div>
        <w:div w:id="837690257">
          <w:marLeft w:val="480"/>
          <w:marRight w:val="0"/>
          <w:marTop w:val="0"/>
          <w:marBottom w:val="0"/>
          <w:divBdr>
            <w:top w:val="none" w:sz="0" w:space="0" w:color="auto"/>
            <w:left w:val="none" w:sz="0" w:space="0" w:color="auto"/>
            <w:bottom w:val="none" w:sz="0" w:space="0" w:color="auto"/>
            <w:right w:val="none" w:sz="0" w:space="0" w:color="auto"/>
          </w:divBdr>
        </w:div>
        <w:div w:id="292487249">
          <w:marLeft w:val="480"/>
          <w:marRight w:val="0"/>
          <w:marTop w:val="0"/>
          <w:marBottom w:val="0"/>
          <w:divBdr>
            <w:top w:val="none" w:sz="0" w:space="0" w:color="auto"/>
            <w:left w:val="none" w:sz="0" w:space="0" w:color="auto"/>
            <w:bottom w:val="none" w:sz="0" w:space="0" w:color="auto"/>
            <w:right w:val="none" w:sz="0" w:space="0" w:color="auto"/>
          </w:divBdr>
        </w:div>
        <w:div w:id="1054619262">
          <w:marLeft w:val="480"/>
          <w:marRight w:val="0"/>
          <w:marTop w:val="0"/>
          <w:marBottom w:val="0"/>
          <w:divBdr>
            <w:top w:val="none" w:sz="0" w:space="0" w:color="auto"/>
            <w:left w:val="none" w:sz="0" w:space="0" w:color="auto"/>
            <w:bottom w:val="none" w:sz="0" w:space="0" w:color="auto"/>
            <w:right w:val="none" w:sz="0" w:space="0" w:color="auto"/>
          </w:divBdr>
        </w:div>
        <w:div w:id="172649928">
          <w:marLeft w:val="480"/>
          <w:marRight w:val="0"/>
          <w:marTop w:val="0"/>
          <w:marBottom w:val="0"/>
          <w:divBdr>
            <w:top w:val="none" w:sz="0" w:space="0" w:color="auto"/>
            <w:left w:val="none" w:sz="0" w:space="0" w:color="auto"/>
            <w:bottom w:val="none" w:sz="0" w:space="0" w:color="auto"/>
            <w:right w:val="none" w:sz="0" w:space="0" w:color="auto"/>
          </w:divBdr>
        </w:div>
        <w:div w:id="731852078">
          <w:marLeft w:val="480"/>
          <w:marRight w:val="0"/>
          <w:marTop w:val="0"/>
          <w:marBottom w:val="0"/>
          <w:divBdr>
            <w:top w:val="none" w:sz="0" w:space="0" w:color="auto"/>
            <w:left w:val="none" w:sz="0" w:space="0" w:color="auto"/>
            <w:bottom w:val="none" w:sz="0" w:space="0" w:color="auto"/>
            <w:right w:val="none" w:sz="0" w:space="0" w:color="auto"/>
          </w:divBdr>
        </w:div>
        <w:div w:id="1240558148">
          <w:marLeft w:val="480"/>
          <w:marRight w:val="0"/>
          <w:marTop w:val="0"/>
          <w:marBottom w:val="0"/>
          <w:divBdr>
            <w:top w:val="none" w:sz="0" w:space="0" w:color="auto"/>
            <w:left w:val="none" w:sz="0" w:space="0" w:color="auto"/>
            <w:bottom w:val="none" w:sz="0" w:space="0" w:color="auto"/>
            <w:right w:val="none" w:sz="0" w:space="0" w:color="auto"/>
          </w:divBdr>
        </w:div>
        <w:div w:id="1523475625">
          <w:marLeft w:val="480"/>
          <w:marRight w:val="0"/>
          <w:marTop w:val="0"/>
          <w:marBottom w:val="0"/>
          <w:divBdr>
            <w:top w:val="none" w:sz="0" w:space="0" w:color="auto"/>
            <w:left w:val="none" w:sz="0" w:space="0" w:color="auto"/>
            <w:bottom w:val="none" w:sz="0" w:space="0" w:color="auto"/>
            <w:right w:val="none" w:sz="0" w:space="0" w:color="auto"/>
          </w:divBdr>
        </w:div>
        <w:div w:id="1840080765">
          <w:marLeft w:val="480"/>
          <w:marRight w:val="0"/>
          <w:marTop w:val="0"/>
          <w:marBottom w:val="0"/>
          <w:divBdr>
            <w:top w:val="none" w:sz="0" w:space="0" w:color="auto"/>
            <w:left w:val="none" w:sz="0" w:space="0" w:color="auto"/>
            <w:bottom w:val="none" w:sz="0" w:space="0" w:color="auto"/>
            <w:right w:val="none" w:sz="0" w:space="0" w:color="auto"/>
          </w:divBdr>
        </w:div>
        <w:div w:id="1475565836">
          <w:marLeft w:val="480"/>
          <w:marRight w:val="0"/>
          <w:marTop w:val="0"/>
          <w:marBottom w:val="0"/>
          <w:divBdr>
            <w:top w:val="none" w:sz="0" w:space="0" w:color="auto"/>
            <w:left w:val="none" w:sz="0" w:space="0" w:color="auto"/>
            <w:bottom w:val="none" w:sz="0" w:space="0" w:color="auto"/>
            <w:right w:val="none" w:sz="0" w:space="0" w:color="auto"/>
          </w:divBdr>
        </w:div>
        <w:div w:id="692920096">
          <w:marLeft w:val="480"/>
          <w:marRight w:val="0"/>
          <w:marTop w:val="0"/>
          <w:marBottom w:val="0"/>
          <w:divBdr>
            <w:top w:val="none" w:sz="0" w:space="0" w:color="auto"/>
            <w:left w:val="none" w:sz="0" w:space="0" w:color="auto"/>
            <w:bottom w:val="none" w:sz="0" w:space="0" w:color="auto"/>
            <w:right w:val="none" w:sz="0" w:space="0" w:color="auto"/>
          </w:divBdr>
        </w:div>
        <w:div w:id="256136878">
          <w:marLeft w:val="480"/>
          <w:marRight w:val="0"/>
          <w:marTop w:val="0"/>
          <w:marBottom w:val="0"/>
          <w:divBdr>
            <w:top w:val="none" w:sz="0" w:space="0" w:color="auto"/>
            <w:left w:val="none" w:sz="0" w:space="0" w:color="auto"/>
            <w:bottom w:val="none" w:sz="0" w:space="0" w:color="auto"/>
            <w:right w:val="none" w:sz="0" w:space="0" w:color="auto"/>
          </w:divBdr>
        </w:div>
        <w:div w:id="1852136453">
          <w:marLeft w:val="480"/>
          <w:marRight w:val="0"/>
          <w:marTop w:val="0"/>
          <w:marBottom w:val="0"/>
          <w:divBdr>
            <w:top w:val="none" w:sz="0" w:space="0" w:color="auto"/>
            <w:left w:val="none" w:sz="0" w:space="0" w:color="auto"/>
            <w:bottom w:val="none" w:sz="0" w:space="0" w:color="auto"/>
            <w:right w:val="none" w:sz="0" w:space="0" w:color="auto"/>
          </w:divBdr>
        </w:div>
        <w:div w:id="2043431034">
          <w:marLeft w:val="480"/>
          <w:marRight w:val="0"/>
          <w:marTop w:val="0"/>
          <w:marBottom w:val="0"/>
          <w:divBdr>
            <w:top w:val="none" w:sz="0" w:space="0" w:color="auto"/>
            <w:left w:val="none" w:sz="0" w:space="0" w:color="auto"/>
            <w:bottom w:val="none" w:sz="0" w:space="0" w:color="auto"/>
            <w:right w:val="none" w:sz="0" w:space="0" w:color="auto"/>
          </w:divBdr>
        </w:div>
        <w:div w:id="1689063357">
          <w:marLeft w:val="480"/>
          <w:marRight w:val="0"/>
          <w:marTop w:val="0"/>
          <w:marBottom w:val="0"/>
          <w:divBdr>
            <w:top w:val="none" w:sz="0" w:space="0" w:color="auto"/>
            <w:left w:val="none" w:sz="0" w:space="0" w:color="auto"/>
            <w:bottom w:val="none" w:sz="0" w:space="0" w:color="auto"/>
            <w:right w:val="none" w:sz="0" w:space="0" w:color="auto"/>
          </w:divBdr>
        </w:div>
        <w:div w:id="1990086155">
          <w:marLeft w:val="480"/>
          <w:marRight w:val="0"/>
          <w:marTop w:val="0"/>
          <w:marBottom w:val="0"/>
          <w:divBdr>
            <w:top w:val="none" w:sz="0" w:space="0" w:color="auto"/>
            <w:left w:val="none" w:sz="0" w:space="0" w:color="auto"/>
            <w:bottom w:val="none" w:sz="0" w:space="0" w:color="auto"/>
            <w:right w:val="none" w:sz="0" w:space="0" w:color="auto"/>
          </w:divBdr>
        </w:div>
        <w:div w:id="813641075">
          <w:marLeft w:val="480"/>
          <w:marRight w:val="0"/>
          <w:marTop w:val="0"/>
          <w:marBottom w:val="0"/>
          <w:divBdr>
            <w:top w:val="none" w:sz="0" w:space="0" w:color="auto"/>
            <w:left w:val="none" w:sz="0" w:space="0" w:color="auto"/>
            <w:bottom w:val="none" w:sz="0" w:space="0" w:color="auto"/>
            <w:right w:val="none" w:sz="0" w:space="0" w:color="auto"/>
          </w:divBdr>
        </w:div>
        <w:div w:id="2061636730">
          <w:marLeft w:val="480"/>
          <w:marRight w:val="0"/>
          <w:marTop w:val="0"/>
          <w:marBottom w:val="0"/>
          <w:divBdr>
            <w:top w:val="none" w:sz="0" w:space="0" w:color="auto"/>
            <w:left w:val="none" w:sz="0" w:space="0" w:color="auto"/>
            <w:bottom w:val="none" w:sz="0" w:space="0" w:color="auto"/>
            <w:right w:val="none" w:sz="0" w:space="0" w:color="auto"/>
          </w:divBdr>
        </w:div>
        <w:div w:id="467554678">
          <w:marLeft w:val="480"/>
          <w:marRight w:val="0"/>
          <w:marTop w:val="0"/>
          <w:marBottom w:val="0"/>
          <w:divBdr>
            <w:top w:val="none" w:sz="0" w:space="0" w:color="auto"/>
            <w:left w:val="none" w:sz="0" w:space="0" w:color="auto"/>
            <w:bottom w:val="none" w:sz="0" w:space="0" w:color="auto"/>
            <w:right w:val="none" w:sz="0" w:space="0" w:color="auto"/>
          </w:divBdr>
        </w:div>
        <w:div w:id="1751073459">
          <w:marLeft w:val="480"/>
          <w:marRight w:val="0"/>
          <w:marTop w:val="0"/>
          <w:marBottom w:val="0"/>
          <w:divBdr>
            <w:top w:val="none" w:sz="0" w:space="0" w:color="auto"/>
            <w:left w:val="none" w:sz="0" w:space="0" w:color="auto"/>
            <w:bottom w:val="none" w:sz="0" w:space="0" w:color="auto"/>
            <w:right w:val="none" w:sz="0" w:space="0" w:color="auto"/>
          </w:divBdr>
        </w:div>
        <w:div w:id="85273388">
          <w:marLeft w:val="480"/>
          <w:marRight w:val="0"/>
          <w:marTop w:val="0"/>
          <w:marBottom w:val="0"/>
          <w:divBdr>
            <w:top w:val="none" w:sz="0" w:space="0" w:color="auto"/>
            <w:left w:val="none" w:sz="0" w:space="0" w:color="auto"/>
            <w:bottom w:val="none" w:sz="0" w:space="0" w:color="auto"/>
            <w:right w:val="none" w:sz="0" w:space="0" w:color="auto"/>
          </w:divBdr>
        </w:div>
        <w:div w:id="1451125445">
          <w:marLeft w:val="480"/>
          <w:marRight w:val="0"/>
          <w:marTop w:val="0"/>
          <w:marBottom w:val="0"/>
          <w:divBdr>
            <w:top w:val="none" w:sz="0" w:space="0" w:color="auto"/>
            <w:left w:val="none" w:sz="0" w:space="0" w:color="auto"/>
            <w:bottom w:val="none" w:sz="0" w:space="0" w:color="auto"/>
            <w:right w:val="none" w:sz="0" w:space="0" w:color="auto"/>
          </w:divBdr>
        </w:div>
        <w:div w:id="514075419">
          <w:marLeft w:val="480"/>
          <w:marRight w:val="0"/>
          <w:marTop w:val="0"/>
          <w:marBottom w:val="0"/>
          <w:divBdr>
            <w:top w:val="none" w:sz="0" w:space="0" w:color="auto"/>
            <w:left w:val="none" w:sz="0" w:space="0" w:color="auto"/>
            <w:bottom w:val="none" w:sz="0" w:space="0" w:color="auto"/>
            <w:right w:val="none" w:sz="0" w:space="0" w:color="auto"/>
          </w:divBdr>
        </w:div>
        <w:div w:id="946930241">
          <w:marLeft w:val="480"/>
          <w:marRight w:val="0"/>
          <w:marTop w:val="0"/>
          <w:marBottom w:val="0"/>
          <w:divBdr>
            <w:top w:val="none" w:sz="0" w:space="0" w:color="auto"/>
            <w:left w:val="none" w:sz="0" w:space="0" w:color="auto"/>
            <w:bottom w:val="none" w:sz="0" w:space="0" w:color="auto"/>
            <w:right w:val="none" w:sz="0" w:space="0" w:color="auto"/>
          </w:divBdr>
        </w:div>
        <w:div w:id="1234465056">
          <w:marLeft w:val="480"/>
          <w:marRight w:val="0"/>
          <w:marTop w:val="0"/>
          <w:marBottom w:val="0"/>
          <w:divBdr>
            <w:top w:val="none" w:sz="0" w:space="0" w:color="auto"/>
            <w:left w:val="none" w:sz="0" w:space="0" w:color="auto"/>
            <w:bottom w:val="none" w:sz="0" w:space="0" w:color="auto"/>
            <w:right w:val="none" w:sz="0" w:space="0" w:color="auto"/>
          </w:divBdr>
        </w:div>
        <w:div w:id="2111388645">
          <w:marLeft w:val="480"/>
          <w:marRight w:val="0"/>
          <w:marTop w:val="0"/>
          <w:marBottom w:val="0"/>
          <w:divBdr>
            <w:top w:val="none" w:sz="0" w:space="0" w:color="auto"/>
            <w:left w:val="none" w:sz="0" w:space="0" w:color="auto"/>
            <w:bottom w:val="none" w:sz="0" w:space="0" w:color="auto"/>
            <w:right w:val="none" w:sz="0" w:space="0" w:color="auto"/>
          </w:divBdr>
        </w:div>
      </w:divsChild>
    </w:div>
    <w:div w:id="1277907810">
      <w:bodyDiv w:val="1"/>
      <w:marLeft w:val="0"/>
      <w:marRight w:val="0"/>
      <w:marTop w:val="0"/>
      <w:marBottom w:val="0"/>
      <w:divBdr>
        <w:top w:val="none" w:sz="0" w:space="0" w:color="auto"/>
        <w:left w:val="none" w:sz="0" w:space="0" w:color="auto"/>
        <w:bottom w:val="none" w:sz="0" w:space="0" w:color="auto"/>
        <w:right w:val="none" w:sz="0" w:space="0" w:color="auto"/>
      </w:divBdr>
    </w:div>
    <w:div w:id="1284993097">
      <w:bodyDiv w:val="1"/>
      <w:marLeft w:val="0"/>
      <w:marRight w:val="0"/>
      <w:marTop w:val="0"/>
      <w:marBottom w:val="0"/>
      <w:divBdr>
        <w:top w:val="none" w:sz="0" w:space="0" w:color="auto"/>
        <w:left w:val="none" w:sz="0" w:space="0" w:color="auto"/>
        <w:bottom w:val="none" w:sz="0" w:space="0" w:color="auto"/>
        <w:right w:val="none" w:sz="0" w:space="0" w:color="auto"/>
      </w:divBdr>
    </w:div>
    <w:div w:id="1311328477">
      <w:bodyDiv w:val="1"/>
      <w:marLeft w:val="0"/>
      <w:marRight w:val="0"/>
      <w:marTop w:val="0"/>
      <w:marBottom w:val="0"/>
      <w:divBdr>
        <w:top w:val="none" w:sz="0" w:space="0" w:color="auto"/>
        <w:left w:val="none" w:sz="0" w:space="0" w:color="auto"/>
        <w:bottom w:val="none" w:sz="0" w:space="0" w:color="auto"/>
        <w:right w:val="none" w:sz="0" w:space="0" w:color="auto"/>
      </w:divBdr>
    </w:div>
    <w:div w:id="1347290763">
      <w:bodyDiv w:val="1"/>
      <w:marLeft w:val="0"/>
      <w:marRight w:val="0"/>
      <w:marTop w:val="0"/>
      <w:marBottom w:val="0"/>
      <w:divBdr>
        <w:top w:val="none" w:sz="0" w:space="0" w:color="auto"/>
        <w:left w:val="none" w:sz="0" w:space="0" w:color="auto"/>
        <w:bottom w:val="none" w:sz="0" w:space="0" w:color="auto"/>
        <w:right w:val="none" w:sz="0" w:space="0" w:color="auto"/>
      </w:divBdr>
    </w:div>
    <w:div w:id="1362784129">
      <w:bodyDiv w:val="1"/>
      <w:marLeft w:val="0"/>
      <w:marRight w:val="0"/>
      <w:marTop w:val="0"/>
      <w:marBottom w:val="0"/>
      <w:divBdr>
        <w:top w:val="none" w:sz="0" w:space="0" w:color="auto"/>
        <w:left w:val="none" w:sz="0" w:space="0" w:color="auto"/>
        <w:bottom w:val="none" w:sz="0" w:space="0" w:color="auto"/>
        <w:right w:val="none" w:sz="0" w:space="0" w:color="auto"/>
      </w:divBdr>
    </w:div>
    <w:div w:id="1367948830">
      <w:bodyDiv w:val="1"/>
      <w:marLeft w:val="0"/>
      <w:marRight w:val="0"/>
      <w:marTop w:val="0"/>
      <w:marBottom w:val="0"/>
      <w:divBdr>
        <w:top w:val="none" w:sz="0" w:space="0" w:color="auto"/>
        <w:left w:val="none" w:sz="0" w:space="0" w:color="auto"/>
        <w:bottom w:val="none" w:sz="0" w:space="0" w:color="auto"/>
        <w:right w:val="none" w:sz="0" w:space="0" w:color="auto"/>
      </w:divBdr>
    </w:div>
    <w:div w:id="1378358235">
      <w:bodyDiv w:val="1"/>
      <w:marLeft w:val="0"/>
      <w:marRight w:val="0"/>
      <w:marTop w:val="0"/>
      <w:marBottom w:val="0"/>
      <w:divBdr>
        <w:top w:val="none" w:sz="0" w:space="0" w:color="auto"/>
        <w:left w:val="none" w:sz="0" w:space="0" w:color="auto"/>
        <w:bottom w:val="none" w:sz="0" w:space="0" w:color="auto"/>
        <w:right w:val="none" w:sz="0" w:space="0" w:color="auto"/>
      </w:divBdr>
    </w:div>
    <w:div w:id="1412116355">
      <w:bodyDiv w:val="1"/>
      <w:marLeft w:val="0"/>
      <w:marRight w:val="0"/>
      <w:marTop w:val="0"/>
      <w:marBottom w:val="0"/>
      <w:divBdr>
        <w:top w:val="none" w:sz="0" w:space="0" w:color="auto"/>
        <w:left w:val="none" w:sz="0" w:space="0" w:color="auto"/>
        <w:bottom w:val="none" w:sz="0" w:space="0" w:color="auto"/>
        <w:right w:val="none" w:sz="0" w:space="0" w:color="auto"/>
      </w:divBdr>
    </w:div>
    <w:div w:id="1419062934">
      <w:bodyDiv w:val="1"/>
      <w:marLeft w:val="0"/>
      <w:marRight w:val="0"/>
      <w:marTop w:val="0"/>
      <w:marBottom w:val="0"/>
      <w:divBdr>
        <w:top w:val="none" w:sz="0" w:space="0" w:color="auto"/>
        <w:left w:val="none" w:sz="0" w:space="0" w:color="auto"/>
        <w:bottom w:val="none" w:sz="0" w:space="0" w:color="auto"/>
        <w:right w:val="none" w:sz="0" w:space="0" w:color="auto"/>
      </w:divBdr>
    </w:div>
    <w:div w:id="1420909960">
      <w:bodyDiv w:val="1"/>
      <w:marLeft w:val="0"/>
      <w:marRight w:val="0"/>
      <w:marTop w:val="0"/>
      <w:marBottom w:val="0"/>
      <w:divBdr>
        <w:top w:val="none" w:sz="0" w:space="0" w:color="auto"/>
        <w:left w:val="none" w:sz="0" w:space="0" w:color="auto"/>
        <w:bottom w:val="none" w:sz="0" w:space="0" w:color="auto"/>
        <w:right w:val="none" w:sz="0" w:space="0" w:color="auto"/>
      </w:divBdr>
      <w:divsChild>
        <w:div w:id="253364552">
          <w:marLeft w:val="480"/>
          <w:marRight w:val="0"/>
          <w:marTop w:val="0"/>
          <w:marBottom w:val="0"/>
          <w:divBdr>
            <w:top w:val="none" w:sz="0" w:space="0" w:color="auto"/>
            <w:left w:val="none" w:sz="0" w:space="0" w:color="auto"/>
            <w:bottom w:val="none" w:sz="0" w:space="0" w:color="auto"/>
            <w:right w:val="none" w:sz="0" w:space="0" w:color="auto"/>
          </w:divBdr>
        </w:div>
        <w:div w:id="1123310949">
          <w:marLeft w:val="480"/>
          <w:marRight w:val="0"/>
          <w:marTop w:val="0"/>
          <w:marBottom w:val="0"/>
          <w:divBdr>
            <w:top w:val="none" w:sz="0" w:space="0" w:color="auto"/>
            <w:left w:val="none" w:sz="0" w:space="0" w:color="auto"/>
            <w:bottom w:val="none" w:sz="0" w:space="0" w:color="auto"/>
            <w:right w:val="none" w:sz="0" w:space="0" w:color="auto"/>
          </w:divBdr>
        </w:div>
        <w:div w:id="1885675129">
          <w:marLeft w:val="480"/>
          <w:marRight w:val="0"/>
          <w:marTop w:val="0"/>
          <w:marBottom w:val="0"/>
          <w:divBdr>
            <w:top w:val="none" w:sz="0" w:space="0" w:color="auto"/>
            <w:left w:val="none" w:sz="0" w:space="0" w:color="auto"/>
            <w:bottom w:val="none" w:sz="0" w:space="0" w:color="auto"/>
            <w:right w:val="none" w:sz="0" w:space="0" w:color="auto"/>
          </w:divBdr>
        </w:div>
        <w:div w:id="305859761">
          <w:marLeft w:val="480"/>
          <w:marRight w:val="0"/>
          <w:marTop w:val="0"/>
          <w:marBottom w:val="0"/>
          <w:divBdr>
            <w:top w:val="none" w:sz="0" w:space="0" w:color="auto"/>
            <w:left w:val="none" w:sz="0" w:space="0" w:color="auto"/>
            <w:bottom w:val="none" w:sz="0" w:space="0" w:color="auto"/>
            <w:right w:val="none" w:sz="0" w:space="0" w:color="auto"/>
          </w:divBdr>
        </w:div>
        <w:div w:id="1979140530">
          <w:marLeft w:val="480"/>
          <w:marRight w:val="0"/>
          <w:marTop w:val="0"/>
          <w:marBottom w:val="0"/>
          <w:divBdr>
            <w:top w:val="none" w:sz="0" w:space="0" w:color="auto"/>
            <w:left w:val="none" w:sz="0" w:space="0" w:color="auto"/>
            <w:bottom w:val="none" w:sz="0" w:space="0" w:color="auto"/>
            <w:right w:val="none" w:sz="0" w:space="0" w:color="auto"/>
          </w:divBdr>
        </w:div>
        <w:div w:id="193689275">
          <w:marLeft w:val="480"/>
          <w:marRight w:val="0"/>
          <w:marTop w:val="0"/>
          <w:marBottom w:val="0"/>
          <w:divBdr>
            <w:top w:val="none" w:sz="0" w:space="0" w:color="auto"/>
            <w:left w:val="none" w:sz="0" w:space="0" w:color="auto"/>
            <w:bottom w:val="none" w:sz="0" w:space="0" w:color="auto"/>
            <w:right w:val="none" w:sz="0" w:space="0" w:color="auto"/>
          </w:divBdr>
        </w:div>
        <w:div w:id="2097896203">
          <w:marLeft w:val="480"/>
          <w:marRight w:val="0"/>
          <w:marTop w:val="0"/>
          <w:marBottom w:val="0"/>
          <w:divBdr>
            <w:top w:val="none" w:sz="0" w:space="0" w:color="auto"/>
            <w:left w:val="none" w:sz="0" w:space="0" w:color="auto"/>
            <w:bottom w:val="none" w:sz="0" w:space="0" w:color="auto"/>
            <w:right w:val="none" w:sz="0" w:space="0" w:color="auto"/>
          </w:divBdr>
        </w:div>
        <w:div w:id="235171277">
          <w:marLeft w:val="480"/>
          <w:marRight w:val="0"/>
          <w:marTop w:val="0"/>
          <w:marBottom w:val="0"/>
          <w:divBdr>
            <w:top w:val="none" w:sz="0" w:space="0" w:color="auto"/>
            <w:left w:val="none" w:sz="0" w:space="0" w:color="auto"/>
            <w:bottom w:val="none" w:sz="0" w:space="0" w:color="auto"/>
            <w:right w:val="none" w:sz="0" w:space="0" w:color="auto"/>
          </w:divBdr>
        </w:div>
        <w:div w:id="1805611966">
          <w:marLeft w:val="480"/>
          <w:marRight w:val="0"/>
          <w:marTop w:val="0"/>
          <w:marBottom w:val="0"/>
          <w:divBdr>
            <w:top w:val="none" w:sz="0" w:space="0" w:color="auto"/>
            <w:left w:val="none" w:sz="0" w:space="0" w:color="auto"/>
            <w:bottom w:val="none" w:sz="0" w:space="0" w:color="auto"/>
            <w:right w:val="none" w:sz="0" w:space="0" w:color="auto"/>
          </w:divBdr>
        </w:div>
        <w:div w:id="1245259221">
          <w:marLeft w:val="480"/>
          <w:marRight w:val="0"/>
          <w:marTop w:val="0"/>
          <w:marBottom w:val="0"/>
          <w:divBdr>
            <w:top w:val="none" w:sz="0" w:space="0" w:color="auto"/>
            <w:left w:val="none" w:sz="0" w:space="0" w:color="auto"/>
            <w:bottom w:val="none" w:sz="0" w:space="0" w:color="auto"/>
            <w:right w:val="none" w:sz="0" w:space="0" w:color="auto"/>
          </w:divBdr>
        </w:div>
        <w:div w:id="1899125619">
          <w:marLeft w:val="480"/>
          <w:marRight w:val="0"/>
          <w:marTop w:val="0"/>
          <w:marBottom w:val="0"/>
          <w:divBdr>
            <w:top w:val="none" w:sz="0" w:space="0" w:color="auto"/>
            <w:left w:val="none" w:sz="0" w:space="0" w:color="auto"/>
            <w:bottom w:val="none" w:sz="0" w:space="0" w:color="auto"/>
            <w:right w:val="none" w:sz="0" w:space="0" w:color="auto"/>
          </w:divBdr>
        </w:div>
        <w:div w:id="1851333027">
          <w:marLeft w:val="480"/>
          <w:marRight w:val="0"/>
          <w:marTop w:val="0"/>
          <w:marBottom w:val="0"/>
          <w:divBdr>
            <w:top w:val="none" w:sz="0" w:space="0" w:color="auto"/>
            <w:left w:val="none" w:sz="0" w:space="0" w:color="auto"/>
            <w:bottom w:val="none" w:sz="0" w:space="0" w:color="auto"/>
            <w:right w:val="none" w:sz="0" w:space="0" w:color="auto"/>
          </w:divBdr>
        </w:div>
        <w:div w:id="392432662">
          <w:marLeft w:val="480"/>
          <w:marRight w:val="0"/>
          <w:marTop w:val="0"/>
          <w:marBottom w:val="0"/>
          <w:divBdr>
            <w:top w:val="none" w:sz="0" w:space="0" w:color="auto"/>
            <w:left w:val="none" w:sz="0" w:space="0" w:color="auto"/>
            <w:bottom w:val="none" w:sz="0" w:space="0" w:color="auto"/>
            <w:right w:val="none" w:sz="0" w:space="0" w:color="auto"/>
          </w:divBdr>
        </w:div>
        <w:div w:id="308558137">
          <w:marLeft w:val="480"/>
          <w:marRight w:val="0"/>
          <w:marTop w:val="0"/>
          <w:marBottom w:val="0"/>
          <w:divBdr>
            <w:top w:val="none" w:sz="0" w:space="0" w:color="auto"/>
            <w:left w:val="none" w:sz="0" w:space="0" w:color="auto"/>
            <w:bottom w:val="none" w:sz="0" w:space="0" w:color="auto"/>
            <w:right w:val="none" w:sz="0" w:space="0" w:color="auto"/>
          </w:divBdr>
        </w:div>
        <w:div w:id="1654289860">
          <w:marLeft w:val="480"/>
          <w:marRight w:val="0"/>
          <w:marTop w:val="0"/>
          <w:marBottom w:val="0"/>
          <w:divBdr>
            <w:top w:val="none" w:sz="0" w:space="0" w:color="auto"/>
            <w:left w:val="none" w:sz="0" w:space="0" w:color="auto"/>
            <w:bottom w:val="none" w:sz="0" w:space="0" w:color="auto"/>
            <w:right w:val="none" w:sz="0" w:space="0" w:color="auto"/>
          </w:divBdr>
        </w:div>
        <w:div w:id="1905873374">
          <w:marLeft w:val="480"/>
          <w:marRight w:val="0"/>
          <w:marTop w:val="0"/>
          <w:marBottom w:val="0"/>
          <w:divBdr>
            <w:top w:val="none" w:sz="0" w:space="0" w:color="auto"/>
            <w:left w:val="none" w:sz="0" w:space="0" w:color="auto"/>
            <w:bottom w:val="none" w:sz="0" w:space="0" w:color="auto"/>
            <w:right w:val="none" w:sz="0" w:space="0" w:color="auto"/>
          </w:divBdr>
        </w:div>
        <w:div w:id="695812793">
          <w:marLeft w:val="480"/>
          <w:marRight w:val="0"/>
          <w:marTop w:val="0"/>
          <w:marBottom w:val="0"/>
          <w:divBdr>
            <w:top w:val="none" w:sz="0" w:space="0" w:color="auto"/>
            <w:left w:val="none" w:sz="0" w:space="0" w:color="auto"/>
            <w:bottom w:val="none" w:sz="0" w:space="0" w:color="auto"/>
            <w:right w:val="none" w:sz="0" w:space="0" w:color="auto"/>
          </w:divBdr>
        </w:div>
        <w:div w:id="1713918998">
          <w:marLeft w:val="480"/>
          <w:marRight w:val="0"/>
          <w:marTop w:val="0"/>
          <w:marBottom w:val="0"/>
          <w:divBdr>
            <w:top w:val="none" w:sz="0" w:space="0" w:color="auto"/>
            <w:left w:val="none" w:sz="0" w:space="0" w:color="auto"/>
            <w:bottom w:val="none" w:sz="0" w:space="0" w:color="auto"/>
            <w:right w:val="none" w:sz="0" w:space="0" w:color="auto"/>
          </w:divBdr>
        </w:div>
        <w:div w:id="835725347">
          <w:marLeft w:val="480"/>
          <w:marRight w:val="0"/>
          <w:marTop w:val="0"/>
          <w:marBottom w:val="0"/>
          <w:divBdr>
            <w:top w:val="none" w:sz="0" w:space="0" w:color="auto"/>
            <w:left w:val="none" w:sz="0" w:space="0" w:color="auto"/>
            <w:bottom w:val="none" w:sz="0" w:space="0" w:color="auto"/>
            <w:right w:val="none" w:sz="0" w:space="0" w:color="auto"/>
          </w:divBdr>
        </w:div>
        <w:div w:id="120925794">
          <w:marLeft w:val="480"/>
          <w:marRight w:val="0"/>
          <w:marTop w:val="0"/>
          <w:marBottom w:val="0"/>
          <w:divBdr>
            <w:top w:val="none" w:sz="0" w:space="0" w:color="auto"/>
            <w:left w:val="none" w:sz="0" w:space="0" w:color="auto"/>
            <w:bottom w:val="none" w:sz="0" w:space="0" w:color="auto"/>
            <w:right w:val="none" w:sz="0" w:space="0" w:color="auto"/>
          </w:divBdr>
        </w:div>
        <w:div w:id="1340893652">
          <w:marLeft w:val="480"/>
          <w:marRight w:val="0"/>
          <w:marTop w:val="0"/>
          <w:marBottom w:val="0"/>
          <w:divBdr>
            <w:top w:val="none" w:sz="0" w:space="0" w:color="auto"/>
            <w:left w:val="none" w:sz="0" w:space="0" w:color="auto"/>
            <w:bottom w:val="none" w:sz="0" w:space="0" w:color="auto"/>
            <w:right w:val="none" w:sz="0" w:space="0" w:color="auto"/>
          </w:divBdr>
        </w:div>
        <w:div w:id="921376369">
          <w:marLeft w:val="480"/>
          <w:marRight w:val="0"/>
          <w:marTop w:val="0"/>
          <w:marBottom w:val="0"/>
          <w:divBdr>
            <w:top w:val="none" w:sz="0" w:space="0" w:color="auto"/>
            <w:left w:val="none" w:sz="0" w:space="0" w:color="auto"/>
            <w:bottom w:val="none" w:sz="0" w:space="0" w:color="auto"/>
            <w:right w:val="none" w:sz="0" w:space="0" w:color="auto"/>
          </w:divBdr>
        </w:div>
        <w:div w:id="2133593340">
          <w:marLeft w:val="480"/>
          <w:marRight w:val="0"/>
          <w:marTop w:val="0"/>
          <w:marBottom w:val="0"/>
          <w:divBdr>
            <w:top w:val="none" w:sz="0" w:space="0" w:color="auto"/>
            <w:left w:val="none" w:sz="0" w:space="0" w:color="auto"/>
            <w:bottom w:val="none" w:sz="0" w:space="0" w:color="auto"/>
            <w:right w:val="none" w:sz="0" w:space="0" w:color="auto"/>
          </w:divBdr>
        </w:div>
        <w:div w:id="1205290100">
          <w:marLeft w:val="480"/>
          <w:marRight w:val="0"/>
          <w:marTop w:val="0"/>
          <w:marBottom w:val="0"/>
          <w:divBdr>
            <w:top w:val="none" w:sz="0" w:space="0" w:color="auto"/>
            <w:left w:val="none" w:sz="0" w:space="0" w:color="auto"/>
            <w:bottom w:val="none" w:sz="0" w:space="0" w:color="auto"/>
            <w:right w:val="none" w:sz="0" w:space="0" w:color="auto"/>
          </w:divBdr>
        </w:div>
        <w:div w:id="1865945587">
          <w:marLeft w:val="480"/>
          <w:marRight w:val="0"/>
          <w:marTop w:val="0"/>
          <w:marBottom w:val="0"/>
          <w:divBdr>
            <w:top w:val="none" w:sz="0" w:space="0" w:color="auto"/>
            <w:left w:val="none" w:sz="0" w:space="0" w:color="auto"/>
            <w:bottom w:val="none" w:sz="0" w:space="0" w:color="auto"/>
            <w:right w:val="none" w:sz="0" w:space="0" w:color="auto"/>
          </w:divBdr>
        </w:div>
        <w:div w:id="1671978973">
          <w:marLeft w:val="480"/>
          <w:marRight w:val="0"/>
          <w:marTop w:val="0"/>
          <w:marBottom w:val="0"/>
          <w:divBdr>
            <w:top w:val="none" w:sz="0" w:space="0" w:color="auto"/>
            <w:left w:val="none" w:sz="0" w:space="0" w:color="auto"/>
            <w:bottom w:val="none" w:sz="0" w:space="0" w:color="auto"/>
            <w:right w:val="none" w:sz="0" w:space="0" w:color="auto"/>
          </w:divBdr>
        </w:div>
        <w:div w:id="128134849">
          <w:marLeft w:val="480"/>
          <w:marRight w:val="0"/>
          <w:marTop w:val="0"/>
          <w:marBottom w:val="0"/>
          <w:divBdr>
            <w:top w:val="none" w:sz="0" w:space="0" w:color="auto"/>
            <w:left w:val="none" w:sz="0" w:space="0" w:color="auto"/>
            <w:bottom w:val="none" w:sz="0" w:space="0" w:color="auto"/>
            <w:right w:val="none" w:sz="0" w:space="0" w:color="auto"/>
          </w:divBdr>
        </w:div>
        <w:div w:id="724455554">
          <w:marLeft w:val="480"/>
          <w:marRight w:val="0"/>
          <w:marTop w:val="0"/>
          <w:marBottom w:val="0"/>
          <w:divBdr>
            <w:top w:val="none" w:sz="0" w:space="0" w:color="auto"/>
            <w:left w:val="none" w:sz="0" w:space="0" w:color="auto"/>
            <w:bottom w:val="none" w:sz="0" w:space="0" w:color="auto"/>
            <w:right w:val="none" w:sz="0" w:space="0" w:color="auto"/>
          </w:divBdr>
        </w:div>
        <w:div w:id="1372146088">
          <w:marLeft w:val="480"/>
          <w:marRight w:val="0"/>
          <w:marTop w:val="0"/>
          <w:marBottom w:val="0"/>
          <w:divBdr>
            <w:top w:val="none" w:sz="0" w:space="0" w:color="auto"/>
            <w:left w:val="none" w:sz="0" w:space="0" w:color="auto"/>
            <w:bottom w:val="none" w:sz="0" w:space="0" w:color="auto"/>
            <w:right w:val="none" w:sz="0" w:space="0" w:color="auto"/>
          </w:divBdr>
        </w:div>
        <w:div w:id="359210323">
          <w:marLeft w:val="480"/>
          <w:marRight w:val="0"/>
          <w:marTop w:val="0"/>
          <w:marBottom w:val="0"/>
          <w:divBdr>
            <w:top w:val="none" w:sz="0" w:space="0" w:color="auto"/>
            <w:left w:val="none" w:sz="0" w:space="0" w:color="auto"/>
            <w:bottom w:val="none" w:sz="0" w:space="0" w:color="auto"/>
            <w:right w:val="none" w:sz="0" w:space="0" w:color="auto"/>
          </w:divBdr>
        </w:div>
        <w:div w:id="678504222">
          <w:marLeft w:val="480"/>
          <w:marRight w:val="0"/>
          <w:marTop w:val="0"/>
          <w:marBottom w:val="0"/>
          <w:divBdr>
            <w:top w:val="none" w:sz="0" w:space="0" w:color="auto"/>
            <w:left w:val="none" w:sz="0" w:space="0" w:color="auto"/>
            <w:bottom w:val="none" w:sz="0" w:space="0" w:color="auto"/>
            <w:right w:val="none" w:sz="0" w:space="0" w:color="auto"/>
          </w:divBdr>
        </w:div>
        <w:div w:id="1091124666">
          <w:marLeft w:val="480"/>
          <w:marRight w:val="0"/>
          <w:marTop w:val="0"/>
          <w:marBottom w:val="0"/>
          <w:divBdr>
            <w:top w:val="none" w:sz="0" w:space="0" w:color="auto"/>
            <w:left w:val="none" w:sz="0" w:space="0" w:color="auto"/>
            <w:bottom w:val="none" w:sz="0" w:space="0" w:color="auto"/>
            <w:right w:val="none" w:sz="0" w:space="0" w:color="auto"/>
          </w:divBdr>
        </w:div>
        <w:div w:id="689992217">
          <w:marLeft w:val="480"/>
          <w:marRight w:val="0"/>
          <w:marTop w:val="0"/>
          <w:marBottom w:val="0"/>
          <w:divBdr>
            <w:top w:val="none" w:sz="0" w:space="0" w:color="auto"/>
            <w:left w:val="none" w:sz="0" w:space="0" w:color="auto"/>
            <w:bottom w:val="none" w:sz="0" w:space="0" w:color="auto"/>
            <w:right w:val="none" w:sz="0" w:space="0" w:color="auto"/>
          </w:divBdr>
        </w:div>
        <w:div w:id="1761369825">
          <w:marLeft w:val="480"/>
          <w:marRight w:val="0"/>
          <w:marTop w:val="0"/>
          <w:marBottom w:val="0"/>
          <w:divBdr>
            <w:top w:val="none" w:sz="0" w:space="0" w:color="auto"/>
            <w:left w:val="none" w:sz="0" w:space="0" w:color="auto"/>
            <w:bottom w:val="none" w:sz="0" w:space="0" w:color="auto"/>
            <w:right w:val="none" w:sz="0" w:space="0" w:color="auto"/>
          </w:divBdr>
        </w:div>
        <w:div w:id="2047287463">
          <w:marLeft w:val="480"/>
          <w:marRight w:val="0"/>
          <w:marTop w:val="0"/>
          <w:marBottom w:val="0"/>
          <w:divBdr>
            <w:top w:val="none" w:sz="0" w:space="0" w:color="auto"/>
            <w:left w:val="none" w:sz="0" w:space="0" w:color="auto"/>
            <w:bottom w:val="none" w:sz="0" w:space="0" w:color="auto"/>
            <w:right w:val="none" w:sz="0" w:space="0" w:color="auto"/>
          </w:divBdr>
        </w:div>
        <w:div w:id="1533808190">
          <w:marLeft w:val="480"/>
          <w:marRight w:val="0"/>
          <w:marTop w:val="0"/>
          <w:marBottom w:val="0"/>
          <w:divBdr>
            <w:top w:val="none" w:sz="0" w:space="0" w:color="auto"/>
            <w:left w:val="none" w:sz="0" w:space="0" w:color="auto"/>
            <w:bottom w:val="none" w:sz="0" w:space="0" w:color="auto"/>
            <w:right w:val="none" w:sz="0" w:space="0" w:color="auto"/>
          </w:divBdr>
        </w:div>
        <w:div w:id="154952346">
          <w:marLeft w:val="480"/>
          <w:marRight w:val="0"/>
          <w:marTop w:val="0"/>
          <w:marBottom w:val="0"/>
          <w:divBdr>
            <w:top w:val="none" w:sz="0" w:space="0" w:color="auto"/>
            <w:left w:val="none" w:sz="0" w:space="0" w:color="auto"/>
            <w:bottom w:val="none" w:sz="0" w:space="0" w:color="auto"/>
            <w:right w:val="none" w:sz="0" w:space="0" w:color="auto"/>
          </w:divBdr>
        </w:div>
        <w:div w:id="1209949307">
          <w:marLeft w:val="480"/>
          <w:marRight w:val="0"/>
          <w:marTop w:val="0"/>
          <w:marBottom w:val="0"/>
          <w:divBdr>
            <w:top w:val="none" w:sz="0" w:space="0" w:color="auto"/>
            <w:left w:val="none" w:sz="0" w:space="0" w:color="auto"/>
            <w:bottom w:val="none" w:sz="0" w:space="0" w:color="auto"/>
            <w:right w:val="none" w:sz="0" w:space="0" w:color="auto"/>
          </w:divBdr>
        </w:div>
        <w:div w:id="1642349540">
          <w:marLeft w:val="480"/>
          <w:marRight w:val="0"/>
          <w:marTop w:val="0"/>
          <w:marBottom w:val="0"/>
          <w:divBdr>
            <w:top w:val="none" w:sz="0" w:space="0" w:color="auto"/>
            <w:left w:val="none" w:sz="0" w:space="0" w:color="auto"/>
            <w:bottom w:val="none" w:sz="0" w:space="0" w:color="auto"/>
            <w:right w:val="none" w:sz="0" w:space="0" w:color="auto"/>
          </w:divBdr>
        </w:div>
        <w:div w:id="999388515">
          <w:marLeft w:val="480"/>
          <w:marRight w:val="0"/>
          <w:marTop w:val="0"/>
          <w:marBottom w:val="0"/>
          <w:divBdr>
            <w:top w:val="none" w:sz="0" w:space="0" w:color="auto"/>
            <w:left w:val="none" w:sz="0" w:space="0" w:color="auto"/>
            <w:bottom w:val="none" w:sz="0" w:space="0" w:color="auto"/>
            <w:right w:val="none" w:sz="0" w:space="0" w:color="auto"/>
          </w:divBdr>
        </w:div>
        <w:div w:id="913202014">
          <w:marLeft w:val="480"/>
          <w:marRight w:val="0"/>
          <w:marTop w:val="0"/>
          <w:marBottom w:val="0"/>
          <w:divBdr>
            <w:top w:val="none" w:sz="0" w:space="0" w:color="auto"/>
            <w:left w:val="none" w:sz="0" w:space="0" w:color="auto"/>
            <w:bottom w:val="none" w:sz="0" w:space="0" w:color="auto"/>
            <w:right w:val="none" w:sz="0" w:space="0" w:color="auto"/>
          </w:divBdr>
        </w:div>
        <w:div w:id="364139137">
          <w:marLeft w:val="480"/>
          <w:marRight w:val="0"/>
          <w:marTop w:val="0"/>
          <w:marBottom w:val="0"/>
          <w:divBdr>
            <w:top w:val="none" w:sz="0" w:space="0" w:color="auto"/>
            <w:left w:val="none" w:sz="0" w:space="0" w:color="auto"/>
            <w:bottom w:val="none" w:sz="0" w:space="0" w:color="auto"/>
            <w:right w:val="none" w:sz="0" w:space="0" w:color="auto"/>
          </w:divBdr>
        </w:div>
        <w:div w:id="1286036504">
          <w:marLeft w:val="480"/>
          <w:marRight w:val="0"/>
          <w:marTop w:val="0"/>
          <w:marBottom w:val="0"/>
          <w:divBdr>
            <w:top w:val="none" w:sz="0" w:space="0" w:color="auto"/>
            <w:left w:val="none" w:sz="0" w:space="0" w:color="auto"/>
            <w:bottom w:val="none" w:sz="0" w:space="0" w:color="auto"/>
            <w:right w:val="none" w:sz="0" w:space="0" w:color="auto"/>
          </w:divBdr>
        </w:div>
        <w:div w:id="259483876">
          <w:marLeft w:val="480"/>
          <w:marRight w:val="0"/>
          <w:marTop w:val="0"/>
          <w:marBottom w:val="0"/>
          <w:divBdr>
            <w:top w:val="none" w:sz="0" w:space="0" w:color="auto"/>
            <w:left w:val="none" w:sz="0" w:space="0" w:color="auto"/>
            <w:bottom w:val="none" w:sz="0" w:space="0" w:color="auto"/>
            <w:right w:val="none" w:sz="0" w:space="0" w:color="auto"/>
          </w:divBdr>
        </w:div>
        <w:div w:id="1925260526">
          <w:marLeft w:val="480"/>
          <w:marRight w:val="0"/>
          <w:marTop w:val="0"/>
          <w:marBottom w:val="0"/>
          <w:divBdr>
            <w:top w:val="none" w:sz="0" w:space="0" w:color="auto"/>
            <w:left w:val="none" w:sz="0" w:space="0" w:color="auto"/>
            <w:bottom w:val="none" w:sz="0" w:space="0" w:color="auto"/>
            <w:right w:val="none" w:sz="0" w:space="0" w:color="auto"/>
          </w:divBdr>
        </w:div>
        <w:div w:id="429936111">
          <w:marLeft w:val="480"/>
          <w:marRight w:val="0"/>
          <w:marTop w:val="0"/>
          <w:marBottom w:val="0"/>
          <w:divBdr>
            <w:top w:val="none" w:sz="0" w:space="0" w:color="auto"/>
            <w:left w:val="none" w:sz="0" w:space="0" w:color="auto"/>
            <w:bottom w:val="none" w:sz="0" w:space="0" w:color="auto"/>
            <w:right w:val="none" w:sz="0" w:space="0" w:color="auto"/>
          </w:divBdr>
        </w:div>
        <w:div w:id="1953242366">
          <w:marLeft w:val="480"/>
          <w:marRight w:val="0"/>
          <w:marTop w:val="0"/>
          <w:marBottom w:val="0"/>
          <w:divBdr>
            <w:top w:val="none" w:sz="0" w:space="0" w:color="auto"/>
            <w:left w:val="none" w:sz="0" w:space="0" w:color="auto"/>
            <w:bottom w:val="none" w:sz="0" w:space="0" w:color="auto"/>
            <w:right w:val="none" w:sz="0" w:space="0" w:color="auto"/>
          </w:divBdr>
        </w:div>
        <w:div w:id="1522624959">
          <w:marLeft w:val="480"/>
          <w:marRight w:val="0"/>
          <w:marTop w:val="0"/>
          <w:marBottom w:val="0"/>
          <w:divBdr>
            <w:top w:val="none" w:sz="0" w:space="0" w:color="auto"/>
            <w:left w:val="none" w:sz="0" w:space="0" w:color="auto"/>
            <w:bottom w:val="none" w:sz="0" w:space="0" w:color="auto"/>
            <w:right w:val="none" w:sz="0" w:space="0" w:color="auto"/>
          </w:divBdr>
        </w:div>
        <w:div w:id="1366755813">
          <w:marLeft w:val="480"/>
          <w:marRight w:val="0"/>
          <w:marTop w:val="0"/>
          <w:marBottom w:val="0"/>
          <w:divBdr>
            <w:top w:val="none" w:sz="0" w:space="0" w:color="auto"/>
            <w:left w:val="none" w:sz="0" w:space="0" w:color="auto"/>
            <w:bottom w:val="none" w:sz="0" w:space="0" w:color="auto"/>
            <w:right w:val="none" w:sz="0" w:space="0" w:color="auto"/>
          </w:divBdr>
        </w:div>
        <w:div w:id="292444521">
          <w:marLeft w:val="480"/>
          <w:marRight w:val="0"/>
          <w:marTop w:val="0"/>
          <w:marBottom w:val="0"/>
          <w:divBdr>
            <w:top w:val="none" w:sz="0" w:space="0" w:color="auto"/>
            <w:left w:val="none" w:sz="0" w:space="0" w:color="auto"/>
            <w:bottom w:val="none" w:sz="0" w:space="0" w:color="auto"/>
            <w:right w:val="none" w:sz="0" w:space="0" w:color="auto"/>
          </w:divBdr>
        </w:div>
        <w:div w:id="845249313">
          <w:marLeft w:val="480"/>
          <w:marRight w:val="0"/>
          <w:marTop w:val="0"/>
          <w:marBottom w:val="0"/>
          <w:divBdr>
            <w:top w:val="none" w:sz="0" w:space="0" w:color="auto"/>
            <w:left w:val="none" w:sz="0" w:space="0" w:color="auto"/>
            <w:bottom w:val="none" w:sz="0" w:space="0" w:color="auto"/>
            <w:right w:val="none" w:sz="0" w:space="0" w:color="auto"/>
          </w:divBdr>
        </w:div>
        <w:div w:id="281427321">
          <w:marLeft w:val="480"/>
          <w:marRight w:val="0"/>
          <w:marTop w:val="0"/>
          <w:marBottom w:val="0"/>
          <w:divBdr>
            <w:top w:val="none" w:sz="0" w:space="0" w:color="auto"/>
            <w:left w:val="none" w:sz="0" w:space="0" w:color="auto"/>
            <w:bottom w:val="none" w:sz="0" w:space="0" w:color="auto"/>
            <w:right w:val="none" w:sz="0" w:space="0" w:color="auto"/>
          </w:divBdr>
        </w:div>
        <w:div w:id="228001453">
          <w:marLeft w:val="480"/>
          <w:marRight w:val="0"/>
          <w:marTop w:val="0"/>
          <w:marBottom w:val="0"/>
          <w:divBdr>
            <w:top w:val="none" w:sz="0" w:space="0" w:color="auto"/>
            <w:left w:val="none" w:sz="0" w:space="0" w:color="auto"/>
            <w:bottom w:val="none" w:sz="0" w:space="0" w:color="auto"/>
            <w:right w:val="none" w:sz="0" w:space="0" w:color="auto"/>
          </w:divBdr>
        </w:div>
        <w:div w:id="553195834">
          <w:marLeft w:val="480"/>
          <w:marRight w:val="0"/>
          <w:marTop w:val="0"/>
          <w:marBottom w:val="0"/>
          <w:divBdr>
            <w:top w:val="none" w:sz="0" w:space="0" w:color="auto"/>
            <w:left w:val="none" w:sz="0" w:space="0" w:color="auto"/>
            <w:bottom w:val="none" w:sz="0" w:space="0" w:color="auto"/>
            <w:right w:val="none" w:sz="0" w:space="0" w:color="auto"/>
          </w:divBdr>
        </w:div>
        <w:div w:id="90321336">
          <w:marLeft w:val="480"/>
          <w:marRight w:val="0"/>
          <w:marTop w:val="0"/>
          <w:marBottom w:val="0"/>
          <w:divBdr>
            <w:top w:val="none" w:sz="0" w:space="0" w:color="auto"/>
            <w:left w:val="none" w:sz="0" w:space="0" w:color="auto"/>
            <w:bottom w:val="none" w:sz="0" w:space="0" w:color="auto"/>
            <w:right w:val="none" w:sz="0" w:space="0" w:color="auto"/>
          </w:divBdr>
        </w:div>
        <w:div w:id="368535986">
          <w:marLeft w:val="480"/>
          <w:marRight w:val="0"/>
          <w:marTop w:val="0"/>
          <w:marBottom w:val="0"/>
          <w:divBdr>
            <w:top w:val="none" w:sz="0" w:space="0" w:color="auto"/>
            <w:left w:val="none" w:sz="0" w:space="0" w:color="auto"/>
            <w:bottom w:val="none" w:sz="0" w:space="0" w:color="auto"/>
            <w:right w:val="none" w:sz="0" w:space="0" w:color="auto"/>
          </w:divBdr>
        </w:div>
        <w:div w:id="439842612">
          <w:marLeft w:val="480"/>
          <w:marRight w:val="0"/>
          <w:marTop w:val="0"/>
          <w:marBottom w:val="0"/>
          <w:divBdr>
            <w:top w:val="none" w:sz="0" w:space="0" w:color="auto"/>
            <w:left w:val="none" w:sz="0" w:space="0" w:color="auto"/>
            <w:bottom w:val="none" w:sz="0" w:space="0" w:color="auto"/>
            <w:right w:val="none" w:sz="0" w:space="0" w:color="auto"/>
          </w:divBdr>
        </w:div>
        <w:div w:id="1401900707">
          <w:marLeft w:val="480"/>
          <w:marRight w:val="0"/>
          <w:marTop w:val="0"/>
          <w:marBottom w:val="0"/>
          <w:divBdr>
            <w:top w:val="none" w:sz="0" w:space="0" w:color="auto"/>
            <w:left w:val="none" w:sz="0" w:space="0" w:color="auto"/>
            <w:bottom w:val="none" w:sz="0" w:space="0" w:color="auto"/>
            <w:right w:val="none" w:sz="0" w:space="0" w:color="auto"/>
          </w:divBdr>
        </w:div>
        <w:div w:id="1214729870">
          <w:marLeft w:val="480"/>
          <w:marRight w:val="0"/>
          <w:marTop w:val="0"/>
          <w:marBottom w:val="0"/>
          <w:divBdr>
            <w:top w:val="none" w:sz="0" w:space="0" w:color="auto"/>
            <w:left w:val="none" w:sz="0" w:space="0" w:color="auto"/>
            <w:bottom w:val="none" w:sz="0" w:space="0" w:color="auto"/>
            <w:right w:val="none" w:sz="0" w:space="0" w:color="auto"/>
          </w:divBdr>
        </w:div>
        <w:div w:id="528302918">
          <w:marLeft w:val="480"/>
          <w:marRight w:val="0"/>
          <w:marTop w:val="0"/>
          <w:marBottom w:val="0"/>
          <w:divBdr>
            <w:top w:val="none" w:sz="0" w:space="0" w:color="auto"/>
            <w:left w:val="none" w:sz="0" w:space="0" w:color="auto"/>
            <w:bottom w:val="none" w:sz="0" w:space="0" w:color="auto"/>
            <w:right w:val="none" w:sz="0" w:space="0" w:color="auto"/>
          </w:divBdr>
        </w:div>
        <w:div w:id="1717393931">
          <w:marLeft w:val="480"/>
          <w:marRight w:val="0"/>
          <w:marTop w:val="0"/>
          <w:marBottom w:val="0"/>
          <w:divBdr>
            <w:top w:val="none" w:sz="0" w:space="0" w:color="auto"/>
            <w:left w:val="none" w:sz="0" w:space="0" w:color="auto"/>
            <w:bottom w:val="none" w:sz="0" w:space="0" w:color="auto"/>
            <w:right w:val="none" w:sz="0" w:space="0" w:color="auto"/>
          </w:divBdr>
        </w:div>
        <w:div w:id="1729568538">
          <w:marLeft w:val="480"/>
          <w:marRight w:val="0"/>
          <w:marTop w:val="0"/>
          <w:marBottom w:val="0"/>
          <w:divBdr>
            <w:top w:val="none" w:sz="0" w:space="0" w:color="auto"/>
            <w:left w:val="none" w:sz="0" w:space="0" w:color="auto"/>
            <w:bottom w:val="none" w:sz="0" w:space="0" w:color="auto"/>
            <w:right w:val="none" w:sz="0" w:space="0" w:color="auto"/>
          </w:divBdr>
        </w:div>
        <w:div w:id="2053843209">
          <w:marLeft w:val="480"/>
          <w:marRight w:val="0"/>
          <w:marTop w:val="0"/>
          <w:marBottom w:val="0"/>
          <w:divBdr>
            <w:top w:val="none" w:sz="0" w:space="0" w:color="auto"/>
            <w:left w:val="none" w:sz="0" w:space="0" w:color="auto"/>
            <w:bottom w:val="none" w:sz="0" w:space="0" w:color="auto"/>
            <w:right w:val="none" w:sz="0" w:space="0" w:color="auto"/>
          </w:divBdr>
        </w:div>
        <w:div w:id="853424496">
          <w:marLeft w:val="480"/>
          <w:marRight w:val="0"/>
          <w:marTop w:val="0"/>
          <w:marBottom w:val="0"/>
          <w:divBdr>
            <w:top w:val="none" w:sz="0" w:space="0" w:color="auto"/>
            <w:left w:val="none" w:sz="0" w:space="0" w:color="auto"/>
            <w:bottom w:val="none" w:sz="0" w:space="0" w:color="auto"/>
            <w:right w:val="none" w:sz="0" w:space="0" w:color="auto"/>
          </w:divBdr>
        </w:div>
        <w:div w:id="1201162248">
          <w:marLeft w:val="480"/>
          <w:marRight w:val="0"/>
          <w:marTop w:val="0"/>
          <w:marBottom w:val="0"/>
          <w:divBdr>
            <w:top w:val="none" w:sz="0" w:space="0" w:color="auto"/>
            <w:left w:val="none" w:sz="0" w:space="0" w:color="auto"/>
            <w:bottom w:val="none" w:sz="0" w:space="0" w:color="auto"/>
            <w:right w:val="none" w:sz="0" w:space="0" w:color="auto"/>
          </w:divBdr>
        </w:div>
        <w:div w:id="639771405">
          <w:marLeft w:val="480"/>
          <w:marRight w:val="0"/>
          <w:marTop w:val="0"/>
          <w:marBottom w:val="0"/>
          <w:divBdr>
            <w:top w:val="none" w:sz="0" w:space="0" w:color="auto"/>
            <w:left w:val="none" w:sz="0" w:space="0" w:color="auto"/>
            <w:bottom w:val="none" w:sz="0" w:space="0" w:color="auto"/>
            <w:right w:val="none" w:sz="0" w:space="0" w:color="auto"/>
          </w:divBdr>
        </w:div>
        <w:div w:id="2119794608">
          <w:marLeft w:val="480"/>
          <w:marRight w:val="0"/>
          <w:marTop w:val="0"/>
          <w:marBottom w:val="0"/>
          <w:divBdr>
            <w:top w:val="none" w:sz="0" w:space="0" w:color="auto"/>
            <w:left w:val="none" w:sz="0" w:space="0" w:color="auto"/>
            <w:bottom w:val="none" w:sz="0" w:space="0" w:color="auto"/>
            <w:right w:val="none" w:sz="0" w:space="0" w:color="auto"/>
          </w:divBdr>
        </w:div>
        <w:div w:id="1850681154">
          <w:marLeft w:val="480"/>
          <w:marRight w:val="0"/>
          <w:marTop w:val="0"/>
          <w:marBottom w:val="0"/>
          <w:divBdr>
            <w:top w:val="none" w:sz="0" w:space="0" w:color="auto"/>
            <w:left w:val="none" w:sz="0" w:space="0" w:color="auto"/>
            <w:bottom w:val="none" w:sz="0" w:space="0" w:color="auto"/>
            <w:right w:val="none" w:sz="0" w:space="0" w:color="auto"/>
          </w:divBdr>
        </w:div>
        <w:div w:id="314342561">
          <w:marLeft w:val="480"/>
          <w:marRight w:val="0"/>
          <w:marTop w:val="0"/>
          <w:marBottom w:val="0"/>
          <w:divBdr>
            <w:top w:val="none" w:sz="0" w:space="0" w:color="auto"/>
            <w:left w:val="none" w:sz="0" w:space="0" w:color="auto"/>
            <w:bottom w:val="none" w:sz="0" w:space="0" w:color="auto"/>
            <w:right w:val="none" w:sz="0" w:space="0" w:color="auto"/>
          </w:divBdr>
        </w:div>
        <w:div w:id="1656297293">
          <w:marLeft w:val="480"/>
          <w:marRight w:val="0"/>
          <w:marTop w:val="0"/>
          <w:marBottom w:val="0"/>
          <w:divBdr>
            <w:top w:val="none" w:sz="0" w:space="0" w:color="auto"/>
            <w:left w:val="none" w:sz="0" w:space="0" w:color="auto"/>
            <w:bottom w:val="none" w:sz="0" w:space="0" w:color="auto"/>
            <w:right w:val="none" w:sz="0" w:space="0" w:color="auto"/>
          </w:divBdr>
        </w:div>
        <w:div w:id="313265788">
          <w:marLeft w:val="480"/>
          <w:marRight w:val="0"/>
          <w:marTop w:val="0"/>
          <w:marBottom w:val="0"/>
          <w:divBdr>
            <w:top w:val="none" w:sz="0" w:space="0" w:color="auto"/>
            <w:left w:val="none" w:sz="0" w:space="0" w:color="auto"/>
            <w:bottom w:val="none" w:sz="0" w:space="0" w:color="auto"/>
            <w:right w:val="none" w:sz="0" w:space="0" w:color="auto"/>
          </w:divBdr>
        </w:div>
        <w:div w:id="1485899419">
          <w:marLeft w:val="480"/>
          <w:marRight w:val="0"/>
          <w:marTop w:val="0"/>
          <w:marBottom w:val="0"/>
          <w:divBdr>
            <w:top w:val="none" w:sz="0" w:space="0" w:color="auto"/>
            <w:left w:val="none" w:sz="0" w:space="0" w:color="auto"/>
            <w:bottom w:val="none" w:sz="0" w:space="0" w:color="auto"/>
            <w:right w:val="none" w:sz="0" w:space="0" w:color="auto"/>
          </w:divBdr>
        </w:div>
        <w:div w:id="1374694129">
          <w:marLeft w:val="480"/>
          <w:marRight w:val="0"/>
          <w:marTop w:val="0"/>
          <w:marBottom w:val="0"/>
          <w:divBdr>
            <w:top w:val="none" w:sz="0" w:space="0" w:color="auto"/>
            <w:left w:val="none" w:sz="0" w:space="0" w:color="auto"/>
            <w:bottom w:val="none" w:sz="0" w:space="0" w:color="auto"/>
            <w:right w:val="none" w:sz="0" w:space="0" w:color="auto"/>
          </w:divBdr>
        </w:div>
        <w:div w:id="63795581">
          <w:marLeft w:val="480"/>
          <w:marRight w:val="0"/>
          <w:marTop w:val="0"/>
          <w:marBottom w:val="0"/>
          <w:divBdr>
            <w:top w:val="none" w:sz="0" w:space="0" w:color="auto"/>
            <w:left w:val="none" w:sz="0" w:space="0" w:color="auto"/>
            <w:bottom w:val="none" w:sz="0" w:space="0" w:color="auto"/>
            <w:right w:val="none" w:sz="0" w:space="0" w:color="auto"/>
          </w:divBdr>
        </w:div>
        <w:div w:id="1347711600">
          <w:marLeft w:val="480"/>
          <w:marRight w:val="0"/>
          <w:marTop w:val="0"/>
          <w:marBottom w:val="0"/>
          <w:divBdr>
            <w:top w:val="none" w:sz="0" w:space="0" w:color="auto"/>
            <w:left w:val="none" w:sz="0" w:space="0" w:color="auto"/>
            <w:bottom w:val="none" w:sz="0" w:space="0" w:color="auto"/>
            <w:right w:val="none" w:sz="0" w:space="0" w:color="auto"/>
          </w:divBdr>
        </w:div>
        <w:div w:id="683632663">
          <w:marLeft w:val="480"/>
          <w:marRight w:val="0"/>
          <w:marTop w:val="0"/>
          <w:marBottom w:val="0"/>
          <w:divBdr>
            <w:top w:val="none" w:sz="0" w:space="0" w:color="auto"/>
            <w:left w:val="none" w:sz="0" w:space="0" w:color="auto"/>
            <w:bottom w:val="none" w:sz="0" w:space="0" w:color="auto"/>
            <w:right w:val="none" w:sz="0" w:space="0" w:color="auto"/>
          </w:divBdr>
        </w:div>
        <w:div w:id="327902613">
          <w:marLeft w:val="480"/>
          <w:marRight w:val="0"/>
          <w:marTop w:val="0"/>
          <w:marBottom w:val="0"/>
          <w:divBdr>
            <w:top w:val="none" w:sz="0" w:space="0" w:color="auto"/>
            <w:left w:val="none" w:sz="0" w:space="0" w:color="auto"/>
            <w:bottom w:val="none" w:sz="0" w:space="0" w:color="auto"/>
            <w:right w:val="none" w:sz="0" w:space="0" w:color="auto"/>
          </w:divBdr>
        </w:div>
        <w:div w:id="449014474">
          <w:marLeft w:val="480"/>
          <w:marRight w:val="0"/>
          <w:marTop w:val="0"/>
          <w:marBottom w:val="0"/>
          <w:divBdr>
            <w:top w:val="none" w:sz="0" w:space="0" w:color="auto"/>
            <w:left w:val="none" w:sz="0" w:space="0" w:color="auto"/>
            <w:bottom w:val="none" w:sz="0" w:space="0" w:color="auto"/>
            <w:right w:val="none" w:sz="0" w:space="0" w:color="auto"/>
          </w:divBdr>
        </w:div>
        <w:div w:id="478034287">
          <w:marLeft w:val="480"/>
          <w:marRight w:val="0"/>
          <w:marTop w:val="0"/>
          <w:marBottom w:val="0"/>
          <w:divBdr>
            <w:top w:val="none" w:sz="0" w:space="0" w:color="auto"/>
            <w:left w:val="none" w:sz="0" w:space="0" w:color="auto"/>
            <w:bottom w:val="none" w:sz="0" w:space="0" w:color="auto"/>
            <w:right w:val="none" w:sz="0" w:space="0" w:color="auto"/>
          </w:divBdr>
        </w:div>
        <w:div w:id="695351461">
          <w:marLeft w:val="480"/>
          <w:marRight w:val="0"/>
          <w:marTop w:val="0"/>
          <w:marBottom w:val="0"/>
          <w:divBdr>
            <w:top w:val="none" w:sz="0" w:space="0" w:color="auto"/>
            <w:left w:val="none" w:sz="0" w:space="0" w:color="auto"/>
            <w:bottom w:val="none" w:sz="0" w:space="0" w:color="auto"/>
            <w:right w:val="none" w:sz="0" w:space="0" w:color="auto"/>
          </w:divBdr>
        </w:div>
        <w:div w:id="825589070">
          <w:marLeft w:val="480"/>
          <w:marRight w:val="0"/>
          <w:marTop w:val="0"/>
          <w:marBottom w:val="0"/>
          <w:divBdr>
            <w:top w:val="none" w:sz="0" w:space="0" w:color="auto"/>
            <w:left w:val="none" w:sz="0" w:space="0" w:color="auto"/>
            <w:bottom w:val="none" w:sz="0" w:space="0" w:color="auto"/>
            <w:right w:val="none" w:sz="0" w:space="0" w:color="auto"/>
          </w:divBdr>
        </w:div>
        <w:div w:id="79185652">
          <w:marLeft w:val="480"/>
          <w:marRight w:val="0"/>
          <w:marTop w:val="0"/>
          <w:marBottom w:val="0"/>
          <w:divBdr>
            <w:top w:val="none" w:sz="0" w:space="0" w:color="auto"/>
            <w:left w:val="none" w:sz="0" w:space="0" w:color="auto"/>
            <w:bottom w:val="none" w:sz="0" w:space="0" w:color="auto"/>
            <w:right w:val="none" w:sz="0" w:space="0" w:color="auto"/>
          </w:divBdr>
        </w:div>
        <w:div w:id="389426927">
          <w:marLeft w:val="480"/>
          <w:marRight w:val="0"/>
          <w:marTop w:val="0"/>
          <w:marBottom w:val="0"/>
          <w:divBdr>
            <w:top w:val="none" w:sz="0" w:space="0" w:color="auto"/>
            <w:left w:val="none" w:sz="0" w:space="0" w:color="auto"/>
            <w:bottom w:val="none" w:sz="0" w:space="0" w:color="auto"/>
            <w:right w:val="none" w:sz="0" w:space="0" w:color="auto"/>
          </w:divBdr>
        </w:div>
        <w:div w:id="190382376">
          <w:marLeft w:val="480"/>
          <w:marRight w:val="0"/>
          <w:marTop w:val="0"/>
          <w:marBottom w:val="0"/>
          <w:divBdr>
            <w:top w:val="none" w:sz="0" w:space="0" w:color="auto"/>
            <w:left w:val="none" w:sz="0" w:space="0" w:color="auto"/>
            <w:bottom w:val="none" w:sz="0" w:space="0" w:color="auto"/>
            <w:right w:val="none" w:sz="0" w:space="0" w:color="auto"/>
          </w:divBdr>
        </w:div>
        <w:div w:id="1975401377">
          <w:marLeft w:val="480"/>
          <w:marRight w:val="0"/>
          <w:marTop w:val="0"/>
          <w:marBottom w:val="0"/>
          <w:divBdr>
            <w:top w:val="none" w:sz="0" w:space="0" w:color="auto"/>
            <w:left w:val="none" w:sz="0" w:space="0" w:color="auto"/>
            <w:bottom w:val="none" w:sz="0" w:space="0" w:color="auto"/>
            <w:right w:val="none" w:sz="0" w:space="0" w:color="auto"/>
          </w:divBdr>
        </w:div>
        <w:div w:id="1568222145">
          <w:marLeft w:val="480"/>
          <w:marRight w:val="0"/>
          <w:marTop w:val="0"/>
          <w:marBottom w:val="0"/>
          <w:divBdr>
            <w:top w:val="none" w:sz="0" w:space="0" w:color="auto"/>
            <w:left w:val="none" w:sz="0" w:space="0" w:color="auto"/>
            <w:bottom w:val="none" w:sz="0" w:space="0" w:color="auto"/>
            <w:right w:val="none" w:sz="0" w:space="0" w:color="auto"/>
          </w:divBdr>
        </w:div>
        <w:div w:id="1095594906">
          <w:marLeft w:val="480"/>
          <w:marRight w:val="0"/>
          <w:marTop w:val="0"/>
          <w:marBottom w:val="0"/>
          <w:divBdr>
            <w:top w:val="none" w:sz="0" w:space="0" w:color="auto"/>
            <w:left w:val="none" w:sz="0" w:space="0" w:color="auto"/>
            <w:bottom w:val="none" w:sz="0" w:space="0" w:color="auto"/>
            <w:right w:val="none" w:sz="0" w:space="0" w:color="auto"/>
          </w:divBdr>
        </w:div>
        <w:div w:id="27344472">
          <w:marLeft w:val="480"/>
          <w:marRight w:val="0"/>
          <w:marTop w:val="0"/>
          <w:marBottom w:val="0"/>
          <w:divBdr>
            <w:top w:val="none" w:sz="0" w:space="0" w:color="auto"/>
            <w:left w:val="none" w:sz="0" w:space="0" w:color="auto"/>
            <w:bottom w:val="none" w:sz="0" w:space="0" w:color="auto"/>
            <w:right w:val="none" w:sz="0" w:space="0" w:color="auto"/>
          </w:divBdr>
        </w:div>
        <w:div w:id="726953579">
          <w:marLeft w:val="480"/>
          <w:marRight w:val="0"/>
          <w:marTop w:val="0"/>
          <w:marBottom w:val="0"/>
          <w:divBdr>
            <w:top w:val="none" w:sz="0" w:space="0" w:color="auto"/>
            <w:left w:val="none" w:sz="0" w:space="0" w:color="auto"/>
            <w:bottom w:val="none" w:sz="0" w:space="0" w:color="auto"/>
            <w:right w:val="none" w:sz="0" w:space="0" w:color="auto"/>
          </w:divBdr>
        </w:div>
        <w:div w:id="1760103851">
          <w:marLeft w:val="480"/>
          <w:marRight w:val="0"/>
          <w:marTop w:val="0"/>
          <w:marBottom w:val="0"/>
          <w:divBdr>
            <w:top w:val="none" w:sz="0" w:space="0" w:color="auto"/>
            <w:left w:val="none" w:sz="0" w:space="0" w:color="auto"/>
            <w:bottom w:val="none" w:sz="0" w:space="0" w:color="auto"/>
            <w:right w:val="none" w:sz="0" w:space="0" w:color="auto"/>
          </w:divBdr>
        </w:div>
        <w:div w:id="1997800790">
          <w:marLeft w:val="480"/>
          <w:marRight w:val="0"/>
          <w:marTop w:val="0"/>
          <w:marBottom w:val="0"/>
          <w:divBdr>
            <w:top w:val="none" w:sz="0" w:space="0" w:color="auto"/>
            <w:left w:val="none" w:sz="0" w:space="0" w:color="auto"/>
            <w:bottom w:val="none" w:sz="0" w:space="0" w:color="auto"/>
            <w:right w:val="none" w:sz="0" w:space="0" w:color="auto"/>
          </w:divBdr>
        </w:div>
        <w:div w:id="991712081">
          <w:marLeft w:val="480"/>
          <w:marRight w:val="0"/>
          <w:marTop w:val="0"/>
          <w:marBottom w:val="0"/>
          <w:divBdr>
            <w:top w:val="none" w:sz="0" w:space="0" w:color="auto"/>
            <w:left w:val="none" w:sz="0" w:space="0" w:color="auto"/>
            <w:bottom w:val="none" w:sz="0" w:space="0" w:color="auto"/>
            <w:right w:val="none" w:sz="0" w:space="0" w:color="auto"/>
          </w:divBdr>
        </w:div>
        <w:div w:id="263609268">
          <w:marLeft w:val="480"/>
          <w:marRight w:val="0"/>
          <w:marTop w:val="0"/>
          <w:marBottom w:val="0"/>
          <w:divBdr>
            <w:top w:val="none" w:sz="0" w:space="0" w:color="auto"/>
            <w:left w:val="none" w:sz="0" w:space="0" w:color="auto"/>
            <w:bottom w:val="none" w:sz="0" w:space="0" w:color="auto"/>
            <w:right w:val="none" w:sz="0" w:space="0" w:color="auto"/>
          </w:divBdr>
        </w:div>
        <w:div w:id="694112124">
          <w:marLeft w:val="480"/>
          <w:marRight w:val="0"/>
          <w:marTop w:val="0"/>
          <w:marBottom w:val="0"/>
          <w:divBdr>
            <w:top w:val="none" w:sz="0" w:space="0" w:color="auto"/>
            <w:left w:val="none" w:sz="0" w:space="0" w:color="auto"/>
            <w:bottom w:val="none" w:sz="0" w:space="0" w:color="auto"/>
            <w:right w:val="none" w:sz="0" w:space="0" w:color="auto"/>
          </w:divBdr>
        </w:div>
        <w:div w:id="491218281">
          <w:marLeft w:val="480"/>
          <w:marRight w:val="0"/>
          <w:marTop w:val="0"/>
          <w:marBottom w:val="0"/>
          <w:divBdr>
            <w:top w:val="none" w:sz="0" w:space="0" w:color="auto"/>
            <w:left w:val="none" w:sz="0" w:space="0" w:color="auto"/>
            <w:bottom w:val="none" w:sz="0" w:space="0" w:color="auto"/>
            <w:right w:val="none" w:sz="0" w:space="0" w:color="auto"/>
          </w:divBdr>
        </w:div>
        <w:div w:id="373426828">
          <w:marLeft w:val="480"/>
          <w:marRight w:val="0"/>
          <w:marTop w:val="0"/>
          <w:marBottom w:val="0"/>
          <w:divBdr>
            <w:top w:val="none" w:sz="0" w:space="0" w:color="auto"/>
            <w:left w:val="none" w:sz="0" w:space="0" w:color="auto"/>
            <w:bottom w:val="none" w:sz="0" w:space="0" w:color="auto"/>
            <w:right w:val="none" w:sz="0" w:space="0" w:color="auto"/>
          </w:divBdr>
        </w:div>
        <w:div w:id="698747841">
          <w:marLeft w:val="480"/>
          <w:marRight w:val="0"/>
          <w:marTop w:val="0"/>
          <w:marBottom w:val="0"/>
          <w:divBdr>
            <w:top w:val="none" w:sz="0" w:space="0" w:color="auto"/>
            <w:left w:val="none" w:sz="0" w:space="0" w:color="auto"/>
            <w:bottom w:val="none" w:sz="0" w:space="0" w:color="auto"/>
            <w:right w:val="none" w:sz="0" w:space="0" w:color="auto"/>
          </w:divBdr>
        </w:div>
        <w:div w:id="1793357765">
          <w:marLeft w:val="480"/>
          <w:marRight w:val="0"/>
          <w:marTop w:val="0"/>
          <w:marBottom w:val="0"/>
          <w:divBdr>
            <w:top w:val="none" w:sz="0" w:space="0" w:color="auto"/>
            <w:left w:val="none" w:sz="0" w:space="0" w:color="auto"/>
            <w:bottom w:val="none" w:sz="0" w:space="0" w:color="auto"/>
            <w:right w:val="none" w:sz="0" w:space="0" w:color="auto"/>
          </w:divBdr>
        </w:div>
        <w:div w:id="36122289">
          <w:marLeft w:val="480"/>
          <w:marRight w:val="0"/>
          <w:marTop w:val="0"/>
          <w:marBottom w:val="0"/>
          <w:divBdr>
            <w:top w:val="none" w:sz="0" w:space="0" w:color="auto"/>
            <w:left w:val="none" w:sz="0" w:space="0" w:color="auto"/>
            <w:bottom w:val="none" w:sz="0" w:space="0" w:color="auto"/>
            <w:right w:val="none" w:sz="0" w:space="0" w:color="auto"/>
          </w:divBdr>
        </w:div>
        <w:div w:id="1006178541">
          <w:marLeft w:val="480"/>
          <w:marRight w:val="0"/>
          <w:marTop w:val="0"/>
          <w:marBottom w:val="0"/>
          <w:divBdr>
            <w:top w:val="none" w:sz="0" w:space="0" w:color="auto"/>
            <w:left w:val="none" w:sz="0" w:space="0" w:color="auto"/>
            <w:bottom w:val="none" w:sz="0" w:space="0" w:color="auto"/>
            <w:right w:val="none" w:sz="0" w:space="0" w:color="auto"/>
          </w:divBdr>
        </w:div>
        <w:div w:id="1730808570">
          <w:marLeft w:val="480"/>
          <w:marRight w:val="0"/>
          <w:marTop w:val="0"/>
          <w:marBottom w:val="0"/>
          <w:divBdr>
            <w:top w:val="none" w:sz="0" w:space="0" w:color="auto"/>
            <w:left w:val="none" w:sz="0" w:space="0" w:color="auto"/>
            <w:bottom w:val="none" w:sz="0" w:space="0" w:color="auto"/>
            <w:right w:val="none" w:sz="0" w:space="0" w:color="auto"/>
          </w:divBdr>
        </w:div>
        <w:div w:id="1911302668">
          <w:marLeft w:val="480"/>
          <w:marRight w:val="0"/>
          <w:marTop w:val="0"/>
          <w:marBottom w:val="0"/>
          <w:divBdr>
            <w:top w:val="none" w:sz="0" w:space="0" w:color="auto"/>
            <w:left w:val="none" w:sz="0" w:space="0" w:color="auto"/>
            <w:bottom w:val="none" w:sz="0" w:space="0" w:color="auto"/>
            <w:right w:val="none" w:sz="0" w:space="0" w:color="auto"/>
          </w:divBdr>
        </w:div>
        <w:div w:id="873349853">
          <w:marLeft w:val="480"/>
          <w:marRight w:val="0"/>
          <w:marTop w:val="0"/>
          <w:marBottom w:val="0"/>
          <w:divBdr>
            <w:top w:val="none" w:sz="0" w:space="0" w:color="auto"/>
            <w:left w:val="none" w:sz="0" w:space="0" w:color="auto"/>
            <w:bottom w:val="none" w:sz="0" w:space="0" w:color="auto"/>
            <w:right w:val="none" w:sz="0" w:space="0" w:color="auto"/>
          </w:divBdr>
        </w:div>
        <w:div w:id="288512350">
          <w:marLeft w:val="480"/>
          <w:marRight w:val="0"/>
          <w:marTop w:val="0"/>
          <w:marBottom w:val="0"/>
          <w:divBdr>
            <w:top w:val="none" w:sz="0" w:space="0" w:color="auto"/>
            <w:left w:val="none" w:sz="0" w:space="0" w:color="auto"/>
            <w:bottom w:val="none" w:sz="0" w:space="0" w:color="auto"/>
            <w:right w:val="none" w:sz="0" w:space="0" w:color="auto"/>
          </w:divBdr>
        </w:div>
        <w:div w:id="626132624">
          <w:marLeft w:val="480"/>
          <w:marRight w:val="0"/>
          <w:marTop w:val="0"/>
          <w:marBottom w:val="0"/>
          <w:divBdr>
            <w:top w:val="none" w:sz="0" w:space="0" w:color="auto"/>
            <w:left w:val="none" w:sz="0" w:space="0" w:color="auto"/>
            <w:bottom w:val="none" w:sz="0" w:space="0" w:color="auto"/>
            <w:right w:val="none" w:sz="0" w:space="0" w:color="auto"/>
          </w:divBdr>
        </w:div>
        <w:div w:id="1352800419">
          <w:marLeft w:val="480"/>
          <w:marRight w:val="0"/>
          <w:marTop w:val="0"/>
          <w:marBottom w:val="0"/>
          <w:divBdr>
            <w:top w:val="none" w:sz="0" w:space="0" w:color="auto"/>
            <w:left w:val="none" w:sz="0" w:space="0" w:color="auto"/>
            <w:bottom w:val="none" w:sz="0" w:space="0" w:color="auto"/>
            <w:right w:val="none" w:sz="0" w:space="0" w:color="auto"/>
          </w:divBdr>
        </w:div>
        <w:div w:id="1448966418">
          <w:marLeft w:val="480"/>
          <w:marRight w:val="0"/>
          <w:marTop w:val="0"/>
          <w:marBottom w:val="0"/>
          <w:divBdr>
            <w:top w:val="none" w:sz="0" w:space="0" w:color="auto"/>
            <w:left w:val="none" w:sz="0" w:space="0" w:color="auto"/>
            <w:bottom w:val="none" w:sz="0" w:space="0" w:color="auto"/>
            <w:right w:val="none" w:sz="0" w:space="0" w:color="auto"/>
          </w:divBdr>
        </w:div>
        <w:div w:id="1402484333">
          <w:marLeft w:val="480"/>
          <w:marRight w:val="0"/>
          <w:marTop w:val="0"/>
          <w:marBottom w:val="0"/>
          <w:divBdr>
            <w:top w:val="none" w:sz="0" w:space="0" w:color="auto"/>
            <w:left w:val="none" w:sz="0" w:space="0" w:color="auto"/>
            <w:bottom w:val="none" w:sz="0" w:space="0" w:color="auto"/>
            <w:right w:val="none" w:sz="0" w:space="0" w:color="auto"/>
          </w:divBdr>
        </w:div>
        <w:div w:id="1961690956">
          <w:marLeft w:val="480"/>
          <w:marRight w:val="0"/>
          <w:marTop w:val="0"/>
          <w:marBottom w:val="0"/>
          <w:divBdr>
            <w:top w:val="none" w:sz="0" w:space="0" w:color="auto"/>
            <w:left w:val="none" w:sz="0" w:space="0" w:color="auto"/>
            <w:bottom w:val="none" w:sz="0" w:space="0" w:color="auto"/>
            <w:right w:val="none" w:sz="0" w:space="0" w:color="auto"/>
          </w:divBdr>
        </w:div>
        <w:div w:id="946959605">
          <w:marLeft w:val="480"/>
          <w:marRight w:val="0"/>
          <w:marTop w:val="0"/>
          <w:marBottom w:val="0"/>
          <w:divBdr>
            <w:top w:val="none" w:sz="0" w:space="0" w:color="auto"/>
            <w:left w:val="none" w:sz="0" w:space="0" w:color="auto"/>
            <w:bottom w:val="none" w:sz="0" w:space="0" w:color="auto"/>
            <w:right w:val="none" w:sz="0" w:space="0" w:color="auto"/>
          </w:divBdr>
        </w:div>
        <w:div w:id="154617477">
          <w:marLeft w:val="480"/>
          <w:marRight w:val="0"/>
          <w:marTop w:val="0"/>
          <w:marBottom w:val="0"/>
          <w:divBdr>
            <w:top w:val="none" w:sz="0" w:space="0" w:color="auto"/>
            <w:left w:val="none" w:sz="0" w:space="0" w:color="auto"/>
            <w:bottom w:val="none" w:sz="0" w:space="0" w:color="auto"/>
            <w:right w:val="none" w:sz="0" w:space="0" w:color="auto"/>
          </w:divBdr>
        </w:div>
        <w:div w:id="115149387">
          <w:marLeft w:val="480"/>
          <w:marRight w:val="0"/>
          <w:marTop w:val="0"/>
          <w:marBottom w:val="0"/>
          <w:divBdr>
            <w:top w:val="none" w:sz="0" w:space="0" w:color="auto"/>
            <w:left w:val="none" w:sz="0" w:space="0" w:color="auto"/>
            <w:bottom w:val="none" w:sz="0" w:space="0" w:color="auto"/>
            <w:right w:val="none" w:sz="0" w:space="0" w:color="auto"/>
          </w:divBdr>
        </w:div>
        <w:div w:id="1718628351">
          <w:marLeft w:val="480"/>
          <w:marRight w:val="0"/>
          <w:marTop w:val="0"/>
          <w:marBottom w:val="0"/>
          <w:divBdr>
            <w:top w:val="none" w:sz="0" w:space="0" w:color="auto"/>
            <w:left w:val="none" w:sz="0" w:space="0" w:color="auto"/>
            <w:bottom w:val="none" w:sz="0" w:space="0" w:color="auto"/>
            <w:right w:val="none" w:sz="0" w:space="0" w:color="auto"/>
          </w:divBdr>
        </w:div>
        <w:div w:id="616253477">
          <w:marLeft w:val="480"/>
          <w:marRight w:val="0"/>
          <w:marTop w:val="0"/>
          <w:marBottom w:val="0"/>
          <w:divBdr>
            <w:top w:val="none" w:sz="0" w:space="0" w:color="auto"/>
            <w:left w:val="none" w:sz="0" w:space="0" w:color="auto"/>
            <w:bottom w:val="none" w:sz="0" w:space="0" w:color="auto"/>
            <w:right w:val="none" w:sz="0" w:space="0" w:color="auto"/>
          </w:divBdr>
        </w:div>
        <w:div w:id="1244411185">
          <w:marLeft w:val="480"/>
          <w:marRight w:val="0"/>
          <w:marTop w:val="0"/>
          <w:marBottom w:val="0"/>
          <w:divBdr>
            <w:top w:val="none" w:sz="0" w:space="0" w:color="auto"/>
            <w:left w:val="none" w:sz="0" w:space="0" w:color="auto"/>
            <w:bottom w:val="none" w:sz="0" w:space="0" w:color="auto"/>
            <w:right w:val="none" w:sz="0" w:space="0" w:color="auto"/>
          </w:divBdr>
        </w:div>
        <w:div w:id="899438409">
          <w:marLeft w:val="480"/>
          <w:marRight w:val="0"/>
          <w:marTop w:val="0"/>
          <w:marBottom w:val="0"/>
          <w:divBdr>
            <w:top w:val="none" w:sz="0" w:space="0" w:color="auto"/>
            <w:left w:val="none" w:sz="0" w:space="0" w:color="auto"/>
            <w:bottom w:val="none" w:sz="0" w:space="0" w:color="auto"/>
            <w:right w:val="none" w:sz="0" w:space="0" w:color="auto"/>
          </w:divBdr>
        </w:div>
        <w:div w:id="74522115">
          <w:marLeft w:val="480"/>
          <w:marRight w:val="0"/>
          <w:marTop w:val="0"/>
          <w:marBottom w:val="0"/>
          <w:divBdr>
            <w:top w:val="none" w:sz="0" w:space="0" w:color="auto"/>
            <w:left w:val="none" w:sz="0" w:space="0" w:color="auto"/>
            <w:bottom w:val="none" w:sz="0" w:space="0" w:color="auto"/>
            <w:right w:val="none" w:sz="0" w:space="0" w:color="auto"/>
          </w:divBdr>
        </w:div>
        <w:div w:id="1481774042">
          <w:marLeft w:val="480"/>
          <w:marRight w:val="0"/>
          <w:marTop w:val="0"/>
          <w:marBottom w:val="0"/>
          <w:divBdr>
            <w:top w:val="none" w:sz="0" w:space="0" w:color="auto"/>
            <w:left w:val="none" w:sz="0" w:space="0" w:color="auto"/>
            <w:bottom w:val="none" w:sz="0" w:space="0" w:color="auto"/>
            <w:right w:val="none" w:sz="0" w:space="0" w:color="auto"/>
          </w:divBdr>
        </w:div>
        <w:div w:id="1708607567">
          <w:marLeft w:val="480"/>
          <w:marRight w:val="0"/>
          <w:marTop w:val="0"/>
          <w:marBottom w:val="0"/>
          <w:divBdr>
            <w:top w:val="none" w:sz="0" w:space="0" w:color="auto"/>
            <w:left w:val="none" w:sz="0" w:space="0" w:color="auto"/>
            <w:bottom w:val="none" w:sz="0" w:space="0" w:color="auto"/>
            <w:right w:val="none" w:sz="0" w:space="0" w:color="auto"/>
          </w:divBdr>
        </w:div>
        <w:div w:id="576981152">
          <w:marLeft w:val="480"/>
          <w:marRight w:val="0"/>
          <w:marTop w:val="0"/>
          <w:marBottom w:val="0"/>
          <w:divBdr>
            <w:top w:val="none" w:sz="0" w:space="0" w:color="auto"/>
            <w:left w:val="none" w:sz="0" w:space="0" w:color="auto"/>
            <w:bottom w:val="none" w:sz="0" w:space="0" w:color="auto"/>
            <w:right w:val="none" w:sz="0" w:space="0" w:color="auto"/>
          </w:divBdr>
        </w:div>
        <w:div w:id="453407214">
          <w:marLeft w:val="480"/>
          <w:marRight w:val="0"/>
          <w:marTop w:val="0"/>
          <w:marBottom w:val="0"/>
          <w:divBdr>
            <w:top w:val="none" w:sz="0" w:space="0" w:color="auto"/>
            <w:left w:val="none" w:sz="0" w:space="0" w:color="auto"/>
            <w:bottom w:val="none" w:sz="0" w:space="0" w:color="auto"/>
            <w:right w:val="none" w:sz="0" w:space="0" w:color="auto"/>
          </w:divBdr>
        </w:div>
        <w:div w:id="1187671956">
          <w:marLeft w:val="480"/>
          <w:marRight w:val="0"/>
          <w:marTop w:val="0"/>
          <w:marBottom w:val="0"/>
          <w:divBdr>
            <w:top w:val="none" w:sz="0" w:space="0" w:color="auto"/>
            <w:left w:val="none" w:sz="0" w:space="0" w:color="auto"/>
            <w:bottom w:val="none" w:sz="0" w:space="0" w:color="auto"/>
            <w:right w:val="none" w:sz="0" w:space="0" w:color="auto"/>
          </w:divBdr>
        </w:div>
        <w:div w:id="516969954">
          <w:marLeft w:val="480"/>
          <w:marRight w:val="0"/>
          <w:marTop w:val="0"/>
          <w:marBottom w:val="0"/>
          <w:divBdr>
            <w:top w:val="none" w:sz="0" w:space="0" w:color="auto"/>
            <w:left w:val="none" w:sz="0" w:space="0" w:color="auto"/>
            <w:bottom w:val="none" w:sz="0" w:space="0" w:color="auto"/>
            <w:right w:val="none" w:sz="0" w:space="0" w:color="auto"/>
          </w:divBdr>
        </w:div>
        <w:div w:id="208996796">
          <w:marLeft w:val="480"/>
          <w:marRight w:val="0"/>
          <w:marTop w:val="0"/>
          <w:marBottom w:val="0"/>
          <w:divBdr>
            <w:top w:val="none" w:sz="0" w:space="0" w:color="auto"/>
            <w:left w:val="none" w:sz="0" w:space="0" w:color="auto"/>
            <w:bottom w:val="none" w:sz="0" w:space="0" w:color="auto"/>
            <w:right w:val="none" w:sz="0" w:space="0" w:color="auto"/>
          </w:divBdr>
        </w:div>
        <w:div w:id="240409425">
          <w:marLeft w:val="480"/>
          <w:marRight w:val="0"/>
          <w:marTop w:val="0"/>
          <w:marBottom w:val="0"/>
          <w:divBdr>
            <w:top w:val="none" w:sz="0" w:space="0" w:color="auto"/>
            <w:left w:val="none" w:sz="0" w:space="0" w:color="auto"/>
            <w:bottom w:val="none" w:sz="0" w:space="0" w:color="auto"/>
            <w:right w:val="none" w:sz="0" w:space="0" w:color="auto"/>
          </w:divBdr>
        </w:div>
        <w:div w:id="1876313021">
          <w:marLeft w:val="480"/>
          <w:marRight w:val="0"/>
          <w:marTop w:val="0"/>
          <w:marBottom w:val="0"/>
          <w:divBdr>
            <w:top w:val="none" w:sz="0" w:space="0" w:color="auto"/>
            <w:left w:val="none" w:sz="0" w:space="0" w:color="auto"/>
            <w:bottom w:val="none" w:sz="0" w:space="0" w:color="auto"/>
            <w:right w:val="none" w:sz="0" w:space="0" w:color="auto"/>
          </w:divBdr>
        </w:div>
        <w:div w:id="747653797">
          <w:marLeft w:val="480"/>
          <w:marRight w:val="0"/>
          <w:marTop w:val="0"/>
          <w:marBottom w:val="0"/>
          <w:divBdr>
            <w:top w:val="none" w:sz="0" w:space="0" w:color="auto"/>
            <w:left w:val="none" w:sz="0" w:space="0" w:color="auto"/>
            <w:bottom w:val="none" w:sz="0" w:space="0" w:color="auto"/>
            <w:right w:val="none" w:sz="0" w:space="0" w:color="auto"/>
          </w:divBdr>
        </w:div>
        <w:div w:id="46033927">
          <w:marLeft w:val="480"/>
          <w:marRight w:val="0"/>
          <w:marTop w:val="0"/>
          <w:marBottom w:val="0"/>
          <w:divBdr>
            <w:top w:val="none" w:sz="0" w:space="0" w:color="auto"/>
            <w:left w:val="none" w:sz="0" w:space="0" w:color="auto"/>
            <w:bottom w:val="none" w:sz="0" w:space="0" w:color="auto"/>
            <w:right w:val="none" w:sz="0" w:space="0" w:color="auto"/>
          </w:divBdr>
        </w:div>
        <w:div w:id="76245090">
          <w:marLeft w:val="480"/>
          <w:marRight w:val="0"/>
          <w:marTop w:val="0"/>
          <w:marBottom w:val="0"/>
          <w:divBdr>
            <w:top w:val="none" w:sz="0" w:space="0" w:color="auto"/>
            <w:left w:val="none" w:sz="0" w:space="0" w:color="auto"/>
            <w:bottom w:val="none" w:sz="0" w:space="0" w:color="auto"/>
            <w:right w:val="none" w:sz="0" w:space="0" w:color="auto"/>
          </w:divBdr>
        </w:div>
        <w:div w:id="372269563">
          <w:marLeft w:val="480"/>
          <w:marRight w:val="0"/>
          <w:marTop w:val="0"/>
          <w:marBottom w:val="0"/>
          <w:divBdr>
            <w:top w:val="none" w:sz="0" w:space="0" w:color="auto"/>
            <w:left w:val="none" w:sz="0" w:space="0" w:color="auto"/>
            <w:bottom w:val="none" w:sz="0" w:space="0" w:color="auto"/>
            <w:right w:val="none" w:sz="0" w:space="0" w:color="auto"/>
          </w:divBdr>
        </w:div>
        <w:div w:id="1363169762">
          <w:marLeft w:val="480"/>
          <w:marRight w:val="0"/>
          <w:marTop w:val="0"/>
          <w:marBottom w:val="0"/>
          <w:divBdr>
            <w:top w:val="none" w:sz="0" w:space="0" w:color="auto"/>
            <w:left w:val="none" w:sz="0" w:space="0" w:color="auto"/>
            <w:bottom w:val="none" w:sz="0" w:space="0" w:color="auto"/>
            <w:right w:val="none" w:sz="0" w:space="0" w:color="auto"/>
          </w:divBdr>
        </w:div>
        <w:div w:id="1089155158">
          <w:marLeft w:val="480"/>
          <w:marRight w:val="0"/>
          <w:marTop w:val="0"/>
          <w:marBottom w:val="0"/>
          <w:divBdr>
            <w:top w:val="none" w:sz="0" w:space="0" w:color="auto"/>
            <w:left w:val="none" w:sz="0" w:space="0" w:color="auto"/>
            <w:bottom w:val="none" w:sz="0" w:space="0" w:color="auto"/>
            <w:right w:val="none" w:sz="0" w:space="0" w:color="auto"/>
          </w:divBdr>
        </w:div>
        <w:div w:id="2006198347">
          <w:marLeft w:val="480"/>
          <w:marRight w:val="0"/>
          <w:marTop w:val="0"/>
          <w:marBottom w:val="0"/>
          <w:divBdr>
            <w:top w:val="none" w:sz="0" w:space="0" w:color="auto"/>
            <w:left w:val="none" w:sz="0" w:space="0" w:color="auto"/>
            <w:bottom w:val="none" w:sz="0" w:space="0" w:color="auto"/>
            <w:right w:val="none" w:sz="0" w:space="0" w:color="auto"/>
          </w:divBdr>
        </w:div>
        <w:div w:id="253823319">
          <w:marLeft w:val="480"/>
          <w:marRight w:val="0"/>
          <w:marTop w:val="0"/>
          <w:marBottom w:val="0"/>
          <w:divBdr>
            <w:top w:val="none" w:sz="0" w:space="0" w:color="auto"/>
            <w:left w:val="none" w:sz="0" w:space="0" w:color="auto"/>
            <w:bottom w:val="none" w:sz="0" w:space="0" w:color="auto"/>
            <w:right w:val="none" w:sz="0" w:space="0" w:color="auto"/>
          </w:divBdr>
        </w:div>
        <w:div w:id="61099736">
          <w:marLeft w:val="480"/>
          <w:marRight w:val="0"/>
          <w:marTop w:val="0"/>
          <w:marBottom w:val="0"/>
          <w:divBdr>
            <w:top w:val="none" w:sz="0" w:space="0" w:color="auto"/>
            <w:left w:val="none" w:sz="0" w:space="0" w:color="auto"/>
            <w:bottom w:val="none" w:sz="0" w:space="0" w:color="auto"/>
            <w:right w:val="none" w:sz="0" w:space="0" w:color="auto"/>
          </w:divBdr>
        </w:div>
        <w:div w:id="923221077">
          <w:marLeft w:val="480"/>
          <w:marRight w:val="0"/>
          <w:marTop w:val="0"/>
          <w:marBottom w:val="0"/>
          <w:divBdr>
            <w:top w:val="none" w:sz="0" w:space="0" w:color="auto"/>
            <w:left w:val="none" w:sz="0" w:space="0" w:color="auto"/>
            <w:bottom w:val="none" w:sz="0" w:space="0" w:color="auto"/>
            <w:right w:val="none" w:sz="0" w:space="0" w:color="auto"/>
          </w:divBdr>
        </w:div>
        <w:div w:id="266236829">
          <w:marLeft w:val="480"/>
          <w:marRight w:val="0"/>
          <w:marTop w:val="0"/>
          <w:marBottom w:val="0"/>
          <w:divBdr>
            <w:top w:val="none" w:sz="0" w:space="0" w:color="auto"/>
            <w:left w:val="none" w:sz="0" w:space="0" w:color="auto"/>
            <w:bottom w:val="none" w:sz="0" w:space="0" w:color="auto"/>
            <w:right w:val="none" w:sz="0" w:space="0" w:color="auto"/>
          </w:divBdr>
        </w:div>
        <w:div w:id="1098256490">
          <w:marLeft w:val="480"/>
          <w:marRight w:val="0"/>
          <w:marTop w:val="0"/>
          <w:marBottom w:val="0"/>
          <w:divBdr>
            <w:top w:val="none" w:sz="0" w:space="0" w:color="auto"/>
            <w:left w:val="none" w:sz="0" w:space="0" w:color="auto"/>
            <w:bottom w:val="none" w:sz="0" w:space="0" w:color="auto"/>
            <w:right w:val="none" w:sz="0" w:space="0" w:color="auto"/>
          </w:divBdr>
        </w:div>
        <w:div w:id="163321213">
          <w:marLeft w:val="480"/>
          <w:marRight w:val="0"/>
          <w:marTop w:val="0"/>
          <w:marBottom w:val="0"/>
          <w:divBdr>
            <w:top w:val="none" w:sz="0" w:space="0" w:color="auto"/>
            <w:left w:val="none" w:sz="0" w:space="0" w:color="auto"/>
            <w:bottom w:val="none" w:sz="0" w:space="0" w:color="auto"/>
            <w:right w:val="none" w:sz="0" w:space="0" w:color="auto"/>
          </w:divBdr>
        </w:div>
        <w:div w:id="866210822">
          <w:marLeft w:val="480"/>
          <w:marRight w:val="0"/>
          <w:marTop w:val="0"/>
          <w:marBottom w:val="0"/>
          <w:divBdr>
            <w:top w:val="none" w:sz="0" w:space="0" w:color="auto"/>
            <w:left w:val="none" w:sz="0" w:space="0" w:color="auto"/>
            <w:bottom w:val="none" w:sz="0" w:space="0" w:color="auto"/>
            <w:right w:val="none" w:sz="0" w:space="0" w:color="auto"/>
          </w:divBdr>
        </w:div>
        <w:div w:id="1569222712">
          <w:marLeft w:val="480"/>
          <w:marRight w:val="0"/>
          <w:marTop w:val="0"/>
          <w:marBottom w:val="0"/>
          <w:divBdr>
            <w:top w:val="none" w:sz="0" w:space="0" w:color="auto"/>
            <w:left w:val="none" w:sz="0" w:space="0" w:color="auto"/>
            <w:bottom w:val="none" w:sz="0" w:space="0" w:color="auto"/>
            <w:right w:val="none" w:sz="0" w:space="0" w:color="auto"/>
          </w:divBdr>
        </w:div>
        <w:div w:id="669673549">
          <w:marLeft w:val="480"/>
          <w:marRight w:val="0"/>
          <w:marTop w:val="0"/>
          <w:marBottom w:val="0"/>
          <w:divBdr>
            <w:top w:val="none" w:sz="0" w:space="0" w:color="auto"/>
            <w:left w:val="none" w:sz="0" w:space="0" w:color="auto"/>
            <w:bottom w:val="none" w:sz="0" w:space="0" w:color="auto"/>
            <w:right w:val="none" w:sz="0" w:space="0" w:color="auto"/>
          </w:divBdr>
        </w:div>
        <w:div w:id="1333338743">
          <w:marLeft w:val="480"/>
          <w:marRight w:val="0"/>
          <w:marTop w:val="0"/>
          <w:marBottom w:val="0"/>
          <w:divBdr>
            <w:top w:val="none" w:sz="0" w:space="0" w:color="auto"/>
            <w:left w:val="none" w:sz="0" w:space="0" w:color="auto"/>
            <w:bottom w:val="none" w:sz="0" w:space="0" w:color="auto"/>
            <w:right w:val="none" w:sz="0" w:space="0" w:color="auto"/>
          </w:divBdr>
        </w:div>
        <w:div w:id="1465349801">
          <w:marLeft w:val="480"/>
          <w:marRight w:val="0"/>
          <w:marTop w:val="0"/>
          <w:marBottom w:val="0"/>
          <w:divBdr>
            <w:top w:val="none" w:sz="0" w:space="0" w:color="auto"/>
            <w:left w:val="none" w:sz="0" w:space="0" w:color="auto"/>
            <w:bottom w:val="none" w:sz="0" w:space="0" w:color="auto"/>
            <w:right w:val="none" w:sz="0" w:space="0" w:color="auto"/>
          </w:divBdr>
        </w:div>
        <w:div w:id="5063012">
          <w:marLeft w:val="480"/>
          <w:marRight w:val="0"/>
          <w:marTop w:val="0"/>
          <w:marBottom w:val="0"/>
          <w:divBdr>
            <w:top w:val="none" w:sz="0" w:space="0" w:color="auto"/>
            <w:left w:val="none" w:sz="0" w:space="0" w:color="auto"/>
            <w:bottom w:val="none" w:sz="0" w:space="0" w:color="auto"/>
            <w:right w:val="none" w:sz="0" w:space="0" w:color="auto"/>
          </w:divBdr>
        </w:div>
        <w:div w:id="387068608">
          <w:marLeft w:val="480"/>
          <w:marRight w:val="0"/>
          <w:marTop w:val="0"/>
          <w:marBottom w:val="0"/>
          <w:divBdr>
            <w:top w:val="none" w:sz="0" w:space="0" w:color="auto"/>
            <w:left w:val="none" w:sz="0" w:space="0" w:color="auto"/>
            <w:bottom w:val="none" w:sz="0" w:space="0" w:color="auto"/>
            <w:right w:val="none" w:sz="0" w:space="0" w:color="auto"/>
          </w:divBdr>
        </w:div>
        <w:div w:id="643319466">
          <w:marLeft w:val="480"/>
          <w:marRight w:val="0"/>
          <w:marTop w:val="0"/>
          <w:marBottom w:val="0"/>
          <w:divBdr>
            <w:top w:val="none" w:sz="0" w:space="0" w:color="auto"/>
            <w:left w:val="none" w:sz="0" w:space="0" w:color="auto"/>
            <w:bottom w:val="none" w:sz="0" w:space="0" w:color="auto"/>
            <w:right w:val="none" w:sz="0" w:space="0" w:color="auto"/>
          </w:divBdr>
        </w:div>
        <w:div w:id="851605754">
          <w:marLeft w:val="480"/>
          <w:marRight w:val="0"/>
          <w:marTop w:val="0"/>
          <w:marBottom w:val="0"/>
          <w:divBdr>
            <w:top w:val="none" w:sz="0" w:space="0" w:color="auto"/>
            <w:left w:val="none" w:sz="0" w:space="0" w:color="auto"/>
            <w:bottom w:val="none" w:sz="0" w:space="0" w:color="auto"/>
            <w:right w:val="none" w:sz="0" w:space="0" w:color="auto"/>
          </w:divBdr>
        </w:div>
        <w:div w:id="1815488504">
          <w:marLeft w:val="480"/>
          <w:marRight w:val="0"/>
          <w:marTop w:val="0"/>
          <w:marBottom w:val="0"/>
          <w:divBdr>
            <w:top w:val="none" w:sz="0" w:space="0" w:color="auto"/>
            <w:left w:val="none" w:sz="0" w:space="0" w:color="auto"/>
            <w:bottom w:val="none" w:sz="0" w:space="0" w:color="auto"/>
            <w:right w:val="none" w:sz="0" w:space="0" w:color="auto"/>
          </w:divBdr>
        </w:div>
        <w:div w:id="1269855410">
          <w:marLeft w:val="480"/>
          <w:marRight w:val="0"/>
          <w:marTop w:val="0"/>
          <w:marBottom w:val="0"/>
          <w:divBdr>
            <w:top w:val="none" w:sz="0" w:space="0" w:color="auto"/>
            <w:left w:val="none" w:sz="0" w:space="0" w:color="auto"/>
            <w:bottom w:val="none" w:sz="0" w:space="0" w:color="auto"/>
            <w:right w:val="none" w:sz="0" w:space="0" w:color="auto"/>
          </w:divBdr>
        </w:div>
        <w:div w:id="544177200">
          <w:marLeft w:val="480"/>
          <w:marRight w:val="0"/>
          <w:marTop w:val="0"/>
          <w:marBottom w:val="0"/>
          <w:divBdr>
            <w:top w:val="none" w:sz="0" w:space="0" w:color="auto"/>
            <w:left w:val="none" w:sz="0" w:space="0" w:color="auto"/>
            <w:bottom w:val="none" w:sz="0" w:space="0" w:color="auto"/>
            <w:right w:val="none" w:sz="0" w:space="0" w:color="auto"/>
          </w:divBdr>
        </w:div>
        <w:div w:id="1273824367">
          <w:marLeft w:val="480"/>
          <w:marRight w:val="0"/>
          <w:marTop w:val="0"/>
          <w:marBottom w:val="0"/>
          <w:divBdr>
            <w:top w:val="none" w:sz="0" w:space="0" w:color="auto"/>
            <w:left w:val="none" w:sz="0" w:space="0" w:color="auto"/>
            <w:bottom w:val="none" w:sz="0" w:space="0" w:color="auto"/>
            <w:right w:val="none" w:sz="0" w:space="0" w:color="auto"/>
          </w:divBdr>
        </w:div>
        <w:div w:id="1612515997">
          <w:marLeft w:val="480"/>
          <w:marRight w:val="0"/>
          <w:marTop w:val="0"/>
          <w:marBottom w:val="0"/>
          <w:divBdr>
            <w:top w:val="none" w:sz="0" w:space="0" w:color="auto"/>
            <w:left w:val="none" w:sz="0" w:space="0" w:color="auto"/>
            <w:bottom w:val="none" w:sz="0" w:space="0" w:color="auto"/>
            <w:right w:val="none" w:sz="0" w:space="0" w:color="auto"/>
          </w:divBdr>
        </w:div>
        <w:div w:id="1644390449">
          <w:marLeft w:val="480"/>
          <w:marRight w:val="0"/>
          <w:marTop w:val="0"/>
          <w:marBottom w:val="0"/>
          <w:divBdr>
            <w:top w:val="none" w:sz="0" w:space="0" w:color="auto"/>
            <w:left w:val="none" w:sz="0" w:space="0" w:color="auto"/>
            <w:bottom w:val="none" w:sz="0" w:space="0" w:color="auto"/>
            <w:right w:val="none" w:sz="0" w:space="0" w:color="auto"/>
          </w:divBdr>
        </w:div>
        <w:div w:id="900212424">
          <w:marLeft w:val="480"/>
          <w:marRight w:val="0"/>
          <w:marTop w:val="0"/>
          <w:marBottom w:val="0"/>
          <w:divBdr>
            <w:top w:val="none" w:sz="0" w:space="0" w:color="auto"/>
            <w:left w:val="none" w:sz="0" w:space="0" w:color="auto"/>
            <w:bottom w:val="none" w:sz="0" w:space="0" w:color="auto"/>
            <w:right w:val="none" w:sz="0" w:space="0" w:color="auto"/>
          </w:divBdr>
        </w:div>
        <w:div w:id="1243300608">
          <w:marLeft w:val="480"/>
          <w:marRight w:val="0"/>
          <w:marTop w:val="0"/>
          <w:marBottom w:val="0"/>
          <w:divBdr>
            <w:top w:val="none" w:sz="0" w:space="0" w:color="auto"/>
            <w:left w:val="none" w:sz="0" w:space="0" w:color="auto"/>
            <w:bottom w:val="none" w:sz="0" w:space="0" w:color="auto"/>
            <w:right w:val="none" w:sz="0" w:space="0" w:color="auto"/>
          </w:divBdr>
        </w:div>
        <w:div w:id="1486429237">
          <w:marLeft w:val="480"/>
          <w:marRight w:val="0"/>
          <w:marTop w:val="0"/>
          <w:marBottom w:val="0"/>
          <w:divBdr>
            <w:top w:val="none" w:sz="0" w:space="0" w:color="auto"/>
            <w:left w:val="none" w:sz="0" w:space="0" w:color="auto"/>
            <w:bottom w:val="none" w:sz="0" w:space="0" w:color="auto"/>
            <w:right w:val="none" w:sz="0" w:space="0" w:color="auto"/>
          </w:divBdr>
        </w:div>
        <w:div w:id="355809246">
          <w:marLeft w:val="480"/>
          <w:marRight w:val="0"/>
          <w:marTop w:val="0"/>
          <w:marBottom w:val="0"/>
          <w:divBdr>
            <w:top w:val="none" w:sz="0" w:space="0" w:color="auto"/>
            <w:left w:val="none" w:sz="0" w:space="0" w:color="auto"/>
            <w:bottom w:val="none" w:sz="0" w:space="0" w:color="auto"/>
            <w:right w:val="none" w:sz="0" w:space="0" w:color="auto"/>
          </w:divBdr>
        </w:div>
        <w:div w:id="1925214071">
          <w:marLeft w:val="480"/>
          <w:marRight w:val="0"/>
          <w:marTop w:val="0"/>
          <w:marBottom w:val="0"/>
          <w:divBdr>
            <w:top w:val="none" w:sz="0" w:space="0" w:color="auto"/>
            <w:left w:val="none" w:sz="0" w:space="0" w:color="auto"/>
            <w:bottom w:val="none" w:sz="0" w:space="0" w:color="auto"/>
            <w:right w:val="none" w:sz="0" w:space="0" w:color="auto"/>
          </w:divBdr>
        </w:div>
        <w:div w:id="586236545">
          <w:marLeft w:val="480"/>
          <w:marRight w:val="0"/>
          <w:marTop w:val="0"/>
          <w:marBottom w:val="0"/>
          <w:divBdr>
            <w:top w:val="none" w:sz="0" w:space="0" w:color="auto"/>
            <w:left w:val="none" w:sz="0" w:space="0" w:color="auto"/>
            <w:bottom w:val="none" w:sz="0" w:space="0" w:color="auto"/>
            <w:right w:val="none" w:sz="0" w:space="0" w:color="auto"/>
          </w:divBdr>
        </w:div>
        <w:div w:id="670453312">
          <w:marLeft w:val="480"/>
          <w:marRight w:val="0"/>
          <w:marTop w:val="0"/>
          <w:marBottom w:val="0"/>
          <w:divBdr>
            <w:top w:val="none" w:sz="0" w:space="0" w:color="auto"/>
            <w:left w:val="none" w:sz="0" w:space="0" w:color="auto"/>
            <w:bottom w:val="none" w:sz="0" w:space="0" w:color="auto"/>
            <w:right w:val="none" w:sz="0" w:space="0" w:color="auto"/>
          </w:divBdr>
        </w:div>
        <w:div w:id="644361484">
          <w:marLeft w:val="480"/>
          <w:marRight w:val="0"/>
          <w:marTop w:val="0"/>
          <w:marBottom w:val="0"/>
          <w:divBdr>
            <w:top w:val="none" w:sz="0" w:space="0" w:color="auto"/>
            <w:left w:val="none" w:sz="0" w:space="0" w:color="auto"/>
            <w:bottom w:val="none" w:sz="0" w:space="0" w:color="auto"/>
            <w:right w:val="none" w:sz="0" w:space="0" w:color="auto"/>
          </w:divBdr>
        </w:div>
        <w:div w:id="1450473238">
          <w:marLeft w:val="480"/>
          <w:marRight w:val="0"/>
          <w:marTop w:val="0"/>
          <w:marBottom w:val="0"/>
          <w:divBdr>
            <w:top w:val="none" w:sz="0" w:space="0" w:color="auto"/>
            <w:left w:val="none" w:sz="0" w:space="0" w:color="auto"/>
            <w:bottom w:val="none" w:sz="0" w:space="0" w:color="auto"/>
            <w:right w:val="none" w:sz="0" w:space="0" w:color="auto"/>
          </w:divBdr>
        </w:div>
        <w:div w:id="1092967587">
          <w:marLeft w:val="480"/>
          <w:marRight w:val="0"/>
          <w:marTop w:val="0"/>
          <w:marBottom w:val="0"/>
          <w:divBdr>
            <w:top w:val="none" w:sz="0" w:space="0" w:color="auto"/>
            <w:left w:val="none" w:sz="0" w:space="0" w:color="auto"/>
            <w:bottom w:val="none" w:sz="0" w:space="0" w:color="auto"/>
            <w:right w:val="none" w:sz="0" w:space="0" w:color="auto"/>
          </w:divBdr>
        </w:div>
        <w:div w:id="1426804605">
          <w:marLeft w:val="480"/>
          <w:marRight w:val="0"/>
          <w:marTop w:val="0"/>
          <w:marBottom w:val="0"/>
          <w:divBdr>
            <w:top w:val="none" w:sz="0" w:space="0" w:color="auto"/>
            <w:left w:val="none" w:sz="0" w:space="0" w:color="auto"/>
            <w:bottom w:val="none" w:sz="0" w:space="0" w:color="auto"/>
            <w:right w:val="none" w:sz="0" w:space="0" w:color="auto"/>
          </w:divBdr>
        </w:div>
        <w:div w:id="1204252694">
          <w:marLeft w:val="480"/>
          <w:marRight w:val="0"/>
          <w:marTop w:val="0"/>
          <w:marBottom w:val="0"/>
          <w:divBdr>
            <w:top w:val="none" w:sz="0" w:space="0" w:color="auto"/>
            <w:left w:val="none" w:sz="0" w:space="0" w:color="auto"/>
            <w:bottom w:val="none" w:sz="0" w:space="0" w:color="auto"/>
            <w:right w:val="none" w:sz="0" w:space="0" w:color="auto"/>
          </w:divBdr>
        </w:div>
        <w:div w:id="1621644876">
          <w:marLeft w:val="480"/>
          <w:marRight w:val="0"/>
          <w:marTop w:val="0"/>
          <w:marBottom w:val="0"/>
          <w:divBdr>
            <w:top w:val="none" w:sz="0" w:space="0" w:color="auto"/>
            <w:left w:val="none" w:sz="0" w:space="0" w:color="auto"/>
            <w:bottom w:val="none" w:sz="0" w:space="0" w:color="auto"/>
            <w:right w:val="none" w:sz="0" w:space="0" w:color="auto"/>
          </w:divBdr>
        </w:div>
        <w:div w:id="977494106">
          <w:marLeft w:val="480"/>
          <w:marRight w:val="0"/>
          <w:marTop w:val="0"/>
          <w:marBottom w:val="0"/>
          <w:divBdr>
            <w:top w:val="none" w:sz="0" w:space="0" w:color="auto"/>
            <w:left w:val="none" w:sz="0" w:space="0" w:color="auto"/>
            <w:bottom w:val="none" w:sz="0" w:space="0" w:color="auto"/>
            <w:right w:val="none" w:sz="0" w:space="0" w:color="auto"/>
          </w:divBdr>
        </w:div>
        <w:div w:id="666322488">
          <w:marLeft w:val="480"/>
          <w:marRight w:val="0"/>
          <w:marTop w:val="0"/>
          <w:marBottom w:val="0"/>
          <w:divBdr>
            <w:top w:val="none" w:sz="0" w:space="0" w:color="auto"/>
            <w:left w:val="none" w:sz="0" w:space="0" w:color="auto"/>
            <w:bottom w:val="none" w:sz="0" w:space="0" w:color="auto"/>
            <w:right w:val="none" w:sz="0" w:space="0" w:color="auto"/>
          </w:divBdr>
        </w:div>
        <w:div w:id="661546150">
          <w:marLeft w:val="480"/>
          <w:marRight w:val="0"/>
          <w:marTop w:val="0"/>
          <w:marBottom w:val="0"/>
          <w:divBdr>
            <w:top w:val="none" w:sz="0" w:space="0" w:color="auto"/>
            <w:left w:val="none" w:sz="0" w:space="0" w:color="auto"/>
            <w:bottom w:val="none" w:sz="0" w:space="0" w:color="auto"/>
            <w:right w:val="none" w:sz="0" w:space="0" w:color="auto"/>
          </w:divBdr>
        </w:div>
        <w:div w:id="1278102196">
          <w:marLeft w:val="480"/>
          <w:marRight w:val="0"/>
          <w:marTop w:val="0"/>
          <w:marBottom w:val="0"/>
          <w:divBdr>
            <w:top w:val="none" w:sz="0" w:space="0" w:color="auto"/>
            <w:left w:val="none" w:sz="0" w:space="0" w:color="auto"/>
            <w:bottom w:val="none" w:sz="0" w:space="0" w:color="auto"/>
            <w:right w:val="none" w:sz="0" w:space="0" w:color="auto"/>
          </w:divBdr>
        </w:div>
        <w:div w:id="974065119">
          <w:marLeft w:val="480"/>
          <w:marRight w:val="0"/>
          <w:marTop w:val="0"/>
          <w:marBottom w:val="0"/>
          <w:divBdr>
            <w:top w:val="none" w:sz="0" w:space="0" w:color="auto"/>
            <w:left w:val="none" w:sz="0" w:space="0" w:color="auto"/>
            <w:bottom w:val="none" w:sz="0" w:space="0" w:color="auto"/>
            <w:right w:val="none" w:sz="0" w:space="0" w:color="auto"/>
          </w:divBdr>
        </w:div>
        <w:div w:id="343702949">
          <w:marLeft w:val="480"/>
          <w:marRight w:val="0"/>
          <w:marTop w:val="0"/>
          <w:marBottom w:val="0"/>
          <w:divBdr>
            <w:top w:val="none" w:sz="0" w:space="0" w:color="auto"/>
            <w:left w:val="none" w:sz="0" w:space="0" w:color="auto"/>
            <w:bottom w:val="none" w:sz="0" w:space="0" w:color="auto"/>
            <w:right w:val="none" w:sz="0" w:space="0" w:color="auto"/>
          </w:divBdr>
        </w:div>
        <w:div w:id="664865202">
          <w:marLeft w:val="480"/>
          <w:marRight w:val="0"/>
          <w:marTop w:val="0"/>
          <w:marBottom w:val="0"/>
          <w:divBdr>
            <w:top w:val="none" w:sz="0" w:space="0" w:color="auto"/>
            <w:left w:val="none" w:sz="0" w:space="0" w:color="auto"/>
            <w:bottom w:val="none" w:sz="0" w:space="0" w:color="auto"/>
            <w:right w:val="none" w:sz="0" w:space="0" w:color="auto"/>
          </w:divBdr>
        </w:div>
        <w:div w:id="1742097600">
          <w:marLeft w:val="480"/>
          <w:marRight w:val="0"/>
          <w:marTop w:val="0"/>
          <w:marBottom w:val="0"/>
          <w:divBdr>
            <w:top w:val="none" w:sz="0" w:space="0" w:color="auto"/>
            <w:left w:val="none" w:sz="0" w:space="0" w:color="auto"/>
            <w:bottom w:val="none" w:sz="0" w:space="0" w:color="auto"/>
            <w:right w:val="none" w:sz="0" w:space="0" w:color="auto"/>
          </w:divBdr>
        </w:div>
        <w:div w:id="462815289">
          <w:marLeft w:val="480"/>
          <w:marRight w:val="0"/>
          <w:marTop w:val="0"/>
          <w:marBottom w:val="0"/>
          <w:divBdr>
            <w:top w:val="none" w:sz="0" w:space="0" w:color="auto"/>
            <w:left w:val="none" w:sz="0" w:space="0" w:color="auto"/>
            <w:bottom w:val="none" w:sz="0" w:space="0" w:color="auto"/>
            <w:right w:val="none" w:sz="0" w:space="0" w:color="auto"/>
          </w:divBdr>
        </w:div>
        <w:div w:id="1733194660">
          <w:marLeft w:val="480"/>
          <w:marRight w:val="0"/>
          <w:marTop w:val="0"/>
          <w:marBottom w:val="0"/>
          <w:divBdr>
            <w:top w:val="none" w:sz="0" w:space="0" w:color="auto"/>
            <w:left w:val="none" w:sz="0" w:space="0" w:color="auto"/>
            <w:bottom w:val="none" w:sz="0" w:space="0" w:color="auto"/>
            <w:right w:val="none" w:sz="0" w:space="0" w:color="auto"/>
          </w:divBdr>
        </w:div>
        <w:div w:id="2087802704">
          <w:marLeft w:val="480"/>
          <w:marRight w:val="0"/>
          <w:marTop w:val="0"/>
          <w:marBottom w:val="0"/>
          <w:divBdr>
            <w:top w:val="none" w:sz="0" w:space="0" w:color="auto"/>
            <w:left w:val="none" w:sz="0" w:space="0" w:color="auto"/>
            <w:bottom w:val="none" w:sz="0" w:space="0" w:color="auto"/>
            <w:right w:val="none" w:sz="0" w:space="0" w:color="auto"/>
          </w:divBdr>
        </w:div>
        <w:div w:id="1827549135">
          <w:marLeft w:val="480"/>
          <w:marRight w:val="0"/>
          <w:marTop w:val="0"/>
          <w:marBottom w:val="0"/>
          <w:divBdr>
            <w:top w:val="none" w:sz="0" w:space="0" w:color="auto"/>
            <w:left w:val="none" w:sz="0" w:space="0" w:color="auto"/>
            <w:bottom w:val="none" w:sz="0" w:space="0" w:color="auto"/>
            <w:right w:val="none" w:sz="0" w:space="0" w:color="auto"/>
          </w:divBdr>
        </w:div>
        <w:div w:id="70660134">
          <w:marLeft w:val="480"/>
          <w:marRight w:val="0"/>
          <w:marTop w:val="0"/>
          <w:marBottom w:val="0"/>
          <w:divBdr>
            <w:top w:val="none" w:sz="0" w:space="0" w:color="auto"/>
            <w:left w:val="none" w:sz="0" w:space="0" w:color="auto"/>
            <w:bottom w:val="none" w:sz="0" w:space="0" w:color="auto"/>
            <w:right w:val="none" w:sz="0" w:space="0" w:color="auto"/>
          </w:divBdr>
        </w:div>
        <w:div w:id="1853490447">
          <w:marLeft w:val="480"/>
          <w:marRight w:val="0"/>
          <w:marTop w:val="0"/>
          <w:marBottom w:val="0"/>
          <w:divBdr>
            <w:top w:val="none" w:sz="0" w:space="0" w:color="auto"/>
            <w:left w:val="none" w:sz="0" w:space="0" w:color="auto"/>
            <w:bottom w:val="none" w:sz="0" w:space="0" w:color="auto"/>
            <w:right w:val="none" w:sz="0" w:space="0" w:color="auto"/>
          </w:divBdr>
        </w:div>
        <w:div w:id="219824364">
          <w:marLeft w:val="480"/>
          <w:marRight w:val="0"/>
          <w:marTop w:val="0"/>
          <w:marBottom w:val="0"/>
          <w:divBdr>
            <w:top w:val="none" w:sz="0" w:space="0" w:color="auto"/>
            <w:left w:val="none" w:sz="0" w:space="0" w:color="auto"/>
            <w:bottom w:val="none" w:sz="0" w:space="0" w:color="auto"/>
            <w:right w:val="none" w:sz="0" w:space="0" w:color="auto"/>
          </w:divBdr>
        </w:div>
        <w:div w:id="976181431">
          <w:marLeft w:val="480"/>
          <w:marRight w:val="0"/>
          <w:marTop w:val="0"/>
          <w:marBottom w:val="0"/>
          <w:divBdr>
            <w:top w:val="none" w:sz="0" w:space="0" w:color="auto"/>
            <w:left w:val="none" w:sz="0" w:space="0" w:color="auto"/>
            <w:bottom w:val="none" w:sz="0" w:space="0" w:color="auto"/>
            <w:right w:val="none" w:sz="0" w:space="0" w:color="auto"/>
          </w:divBdr>
        </w:div>
        <w:div w:id="128789303">
          <w:marLeft w:val="480"/>
          <w:marRight w:val="0"/>
          <w:marTop w:val="0"/>
          <w:marBottom w:val="0"/>
          <w:divBdr>
            <w:top w:val="none" w:sz="0" w:space="0" w:color="auto"/>
            <w:left w:val="none" w:sz="0" w:space="0" w:color="auto"/>
            <w:bottom w:val="none" w:sz="0" w:space="0" w:color="auto"/>
            <w:right w:val="none" w:sz="0" w:space="0" w:color="auto"/>
          </w:divBdr>
        </w:div>
        <w:div w:id="178814727">
          <w:marLeft w:val="480"/>
          <w:marRight w:val="0"/>
          <w:marTop w:val="0"/>
          <w:marBottom w:val="0"/>
          <w:divBdr>
            <w:top w:val="none" w:sz="0" w:space="0" w:color="auto"/>
            <w:left w:val="none" w:sz="0" w:space="0" w:color="auto"/>
            <w:bottom w:val="none" w:sz="0" w:space="0" w:color="auto"/>
            <w:right w:val="none" w:sz="0" w:space="0" w:color="auto"/>
          </w:divBdr>
        </w:div>
        <w:div w:id="330914018">
          <w:marLeft w:val="480"/>
          <w:marRight w:val="0"/>
          <w:marTop w:val="0"/>
          <w:marBottom w:val="0"/>
          <w:divBdr>
            <w:top w:val="none" w:sz="0" w:space="0" w:color="auto"/>
            <w:left w:val="none" w:sz="0" w:space="0" w:color="auto"/>
            <w:bottom w:val="none" w:sz="0" w:space="0" w:color="auto"/>
            <w:right w:val="none" w:sz="0" w:space="0" w:color="auto"/>
          </w:divBdr>
        </w:div>
        <w:div w:id="749041949">
          <w:marLeft w:val="480"/>
          <w:marRight w:val="0"/>
          <w:marTop w:val="0"/>
          <w:marBottom w:val="0"/>
          <w:divBdr>
            <w:top w:val="none" w:sz="0" w:space="0" w:color="auto"/>
            <w:left w:val="none" w:sz="0" w:space="0" w:color="auto"/>
            <w:bottom w:val="none" w:sz="0" w:space="0" w:color="auto"/>
            <w:right w:val="none" w:sz="0" w:space="0" w:color="auto"/>
          </w:divBdr>
        </w:div>
        <w:div w:id="649411087">
          <w:marLeft w:val="480"/>
          <w:marRight w:val="0"/>
          <w:marTop w:val="0"/>
          <w:marBottom w:val="0"/>
          <w:divBdr>
            <w:top w:val="none" w:sz="0" w:space="0" w:color="auto"/>
            <w:left w:val="none" w:sz="0" w:space="0" w:color="auto"/>
            <w:bottom w:val="none" w:sz="0" w:space="0" w:color="auto"/>
            <w:right w:val="none" w:sz="0" w:space="0" w:color="auto"/>
          </w:divBdr>
        </w:div>
        <w:div w:id="224296694">
          <w:marLeft w:val="480"/>
          <w:marRight w:val="0"/>
          <w:marTop w:val="0"/>
          <w:marBottom w:val="0"/>
          <w:divBdr>
            <w:top w:val="none" w:sz="0" w:space="0" w:color="auto"/>
            <w:left w:val="none" w:sz="0" w:space="0" w:color="auto"/>
            <w:bottom w:val="none" w:sz="0" w:space="0" w:color="auto"/>
            <w:right w:val="none" w:sz="0" w:space="0" w:color="auto"/>
          </w:divBdr>
        </w:div>
        <w:div w:id="1050809807">
          <w:marLeft w:val="480"/>
          <w:marRight w:val="0"/>
          <w:marTop w:val="0"/>
          <w:marBottom w:val="0"/>
          <w:divBdr>
            <w:top w:val="none" w:sz="0" w:space="0" w:color="auto"/>
            <w:left w:val="none" w:sz="0" w:space="0" w:color="auto"/>
            <w:bottom w:val="none" w:sz="0" w:space="0" w:color="auto"/>
            <w:right w:val="none" w:sz="0" w:space="0" w:color="auto"/>
          </w:divBdr>
        </w:div>
        <w:div w:id="1528787372">
          <w:marLeft w:val="480"/>
          <w:marRight w:val="0"/>
          <w:marTop w:val="0"/>
          <w:marBottom w:val="0"/>
          <w:divBdr>
            <w:top w:val="none" w:sz="0" w:space="0" w:color="auto"/>
            <w:left w:val="none" w:sz="0" w:space="0" w:color="auto"/>
            <w:bottom w:val="none" w:sz="0" w:space="0" w:color="auto"/>
            <w:right w:val="none" w:sz="0" w:space="0" w:color="auto"/>
          </w:divBdr>
        </w:div>
        <w:div w:id="440076580">
          <w:marLeft w:val="480"/>
          <w:marRight w:val="0"/>
          <w:marTop w:val="0"/>
          <w:marBottom w:val="0"/>
          <w:divBdr>
            <w:top w:val="none" w:sz="0" w:space="0" w:color="auto"/>
            <w:left w:val="none" w:sz="0" w:space="0" w:color="auto"/>
            <w:bottom w:val="none" w:sz="0" w:space="0" w:color="auto"/>
            <w:right w:val="none" w:sz="0" w:space="0" w:color="auto"/>
          </w:divBdr>
        </w:div>
        <w:div w:id="495727705">
          <w:marLeft w:val="480"/>
          <w:marRight w:val="0"/>
          <w:marTop w:val="0"/>
          <w:marBottom w:val="0"/>
          <w:divBdr>
            <w:top w:val="none" w:sz="0" w:space="0" w:color="auto"/>
            <w:left w:val="none" w:sz="0" w:space="0" w:color="auto"/>
            <w:bottom w:val="none" w:sz="0" w:space="0" w:color="auto"/>
            <w:right w:val="none" w:sz="0" w:space="0" w:color="auto"/>
          </w:divBdr>
        </w:div>
        <w:div w:id="564871929">
          <w:marLeft w:val="480"/>
          <w:marRight w:val="0"/>
          <w:marTop w:val="0"/>
          <w:marBottom w:val="0"/>
          <w:divBdr>
            <w:top w:val="none" w:sz="0" w:space="0" w:color="auto"/>
            <w:left w:val="none" w:sz="0" w:space="0" w:color="auto"/>
            <w:bottom w:val="none" w:sz="0" w:space="0" w:color="auto"/>
            <w:right w:val="none" w:sz="0" w:space="0" w:color="auto"/>
          </w:divBdr>
        </w:div>
        <w:div w:id="2020541713">
          <w:marLeft w:val="480"/>
          <w:marRight w:val="0"/>
          <w:marTop w:val="0"/>
          <w:marBottom w:val="0"/>
          <w:divBdr>
            <w:top w:val="none" w:sz="0" w:space="0" w:color="auto"/>
            <w:left w:val="none" w:sz="0" w:space="0" w:color="auto"/>
            <w:bottom w:val="none" w:sz="0" w:space="0" w:color="auto"/>
            <w:right w:val="none" w:sz="0" w:space="0" w:color="auto"/>
          </w:divBdr>
        </w:div>
        <w:div w:id="334579122">
          <w:marLeft w:val="480"/>
          <w:marRight w:val="0"/>
          <w:marTop w:val="0"/>
          <w:marBottom w:val="0"/>
          <w:divBdr>
            <w:top w:val="none" w:sz="0" w:space="0" w:color="auto"/>
            <w:left w:val="none" w:sz="0" w:space="0" w:color="auto"/>
            <w:bottom w:val="none" w:sz="0" w:space="0" w:color="auto"/>
            <w:right w:val="none" w:sz="0" w:space="0" w:color="auto"/>
          </w:divBdr>
        </w:div>
        <w:div w:id="1476337974">
          <w:marLeft w:val="480"/>
          <w:marRight w:val="0"/>
          <w:marTop w:val="0"/>
          <w:marBottom w:val="0"/>
          <w:divBdr>
            <w:top w:val="none" w:sz="0" w:space="0" w:color="auto"/>
            <w:left w:val="none" w:sz="0" w:space="0" w:color="auto"/>
            <w:bottom w:val="none" w:sz="0" w:space="0" w:color="auto"/>
            <w:right w:val="none" w:sz="0" w:space="0" w:color="auto"/>
          </w:divBdr>
        </w:div>
        <w:div w:id="1876844166">
          <w:marLeft w:val="480"/>
          <w:marRight w:val="0"/>
          <w:marTop w:val="0"/>
          <w:marBottom w:val="0"/>
          <w:divBdr>
            <w:top w:val="none" w:sz="0" w:space="0" w:color="auto"/>
            <w:left w:val="none" w:sz="0" w:space="0" w:color="auto"/>
            <w:bottom w:val="none" w:sz="0" w:space="0" w:color="auto"/>
            <w:right w:val="none" w:sz="0" w:space="0" w:color="auto"/>
          </w:divBdr>
        </w:div>
        <w:div w:id="1256010816">
          <w:marLeft w:val="480"/>
          <w:marRight w:val="0"/>
          <w:marTop w:val="0"/>
          <w:marBottom w:val="0"/>
          <w:divBdr>
            <w:top w:val="none" w:sz="0" w:space="0" w:color="auto"/>
            <w:left w:val="none" w:sz="0" w:space="0" w:color="auto"/>
            <w:bottom w:val="none" w:sz="0" w:space="0" w:color="auto"/>
            <w:right w:val="none" w:sz="0" w:space="0" w:color="auto"/>
          </w:divBdr>
        </w:div>
        <w:div w:id="350183739">
          <w:marLeft w:val="480"/>
          <w:marRight w:val="0"/>
          <w:marTop w:val="0"/>
          <w:marBottom w:val="0"/>
          <w:divBdr>
            <w:top w:val="none" w:sz="0" w:space="0" w:color="auto"/>
            <w:left w:val="none" w:sz="0" w:space="0" w:color="auto"/>
            <w:bottom w:val="none" w:sz="0" w:space="0" w:color="auto"/>
            <w:right w:val="none" w:sz="0" w:space="0" w:color="auto"/>
          </w:divBdr>
        </w:div>
        <w:div w:id="1310865475">
          <w:marLeft w:val="480"/>
          <w:marRight w:val="0"/>
          <w:marTop w:val="0"/>
          <w:marBottom w:val="0"/>
          <w:divBdr>
            <w:top w:val="none" w:sz="0" w:space="0" w:color="auto"/>
            <w:left w:val="none" w:sz="0" w:space="0" w:color="auto"/>
            <w:bottom w:val="none" w:sz="0" w:space="0" w:color="auto"/>
            <w:right w:val="none" w:sz="0" w:space="0" w:color="auto"/>
          </w:divBdr>
        </w:div>
        <w:div w:id="828638458">
          <w:marLeft w:val="480"/>
          <w:marRight w:val="0"/>
          <w:marTop w:val="0"/>
          <w:marBottom w:val="0"/>
          <w:divBdr>
            <w:top w:val="none" w:sz="0" w:space="0" w:color="auto"/>
            <w:left w:val="none" w:sz="0" w:space="0" w:color="auto"/>
            <w:bottom w:val="none" w:sz="0" w:space="0" w:color="auto"/>
            <w:right w:val="none" w:sz="0" w:space="0" w:color="auto"/>
          </w:divBdr>
        </w:div>
        <w:div w:id="1343775951">
          <w:marLeft w:val="480"/>
          <w:marRight w:val="0"/>
          <w:marTop w:val="0"/>
          <w:marBottom w:val="0"/>
          <w:divBdr>
            <w:top w:val="none" w:sz="0" w:space="0" w:color="auto"/>
            <w:left w:val="none" w:sz="0" w:space="0" w:color="auto"/>
            <w:bottom w:val="none" w:sz="0" w:space="0" w:color="auto"/>
            <w:right w:val="none" w:sz="0" w:space="0" w:color="auto"/>
          </w:divBdr>
        </w:div>
        <w:div w:id="2040357220">
          <w:marLeft w:val="480"/>
          <w:marRight w:val="0"/>
          <w:marTop w:val="0"/>
          <w:marBottom w:val="0"/>
          <w:divBdr>
            <w:top w:val="none" w:sz="0" w:space="0" w:color="auto"/>
            <w:left w:val="none" w:sz="0" w:space="0" w:color="auto"/>
            <w:bottom w:val="none" w:sz="0" w:space="0" w:color="auto"/>
            <w:right w:val="none" w:sz="0" w:space="0" w:color="auto"/>
          </w:divBdr>
        </w:div>
        <w:div w:id="1420056184">
          <w:marLeft w:val="480"/>
          <w:marRight w:val="0"/>
          <w:marTop w:val="0"/>
          <w:marBottom w:val="0"/>
          <w:divBdr>
            <w:top w:val="none" w:sz="0" w:space="0" w:color="auto"/>
            <w:left w:val="none" w:sz="0" w:space="0" w:color="auto"/>
            <w:bottom w:val="none" w:sz="0" w:space="0" w:color="auto"/>
            <w:right w:val="none" w:sz="0" w:space="0" w:color="auto"/>
          </w:divBdr>
        </w:div>
        <w:div w:id="2014142950">
          <w:marLeft w:val="480"/>
          <w:marRight w:val="0"/>
          <w:marTop w:val="0"/>
          <w:marBottom w:val="0"/>
          <w:divBdr>
            <w:top w:val="none" w:sz="0" w:space="0" w:color="auto"/>
            <w:left w:val="none" w:sz="0" w:space="0" w:color="auto"/>
            <w:bottom w:val="none" w:sz="0" w:space="0" w:color="auto"/>
            <w:right w:val="none" w:sz="0" w:space="0" w:color="auto"/>
          </w:divBdr>
        </w:div>
        <w:div w:id="273754708">
          <w:marLeft w:val="480"/>
          <w:marRight w:val="0"/>
          <w:marTop w:val="0"/>
          <w:marBottom w:val="0"/>
          <w:divBdr>
            <w:top w:val="none" w:sz="0" w:space="0" w:color="auto"/>
            <w:left w:val="none" w:sz="0" w:space="0" w:color="auto"/>
            <w:bottom w:val="none" w:sz="0" w:space="0" w:color="auto"/>
            <w:right w:val="none" w:sz="0" w:space="0" w:color="auto"/>
          </w:divBdr>
        </w:div>
        <w:div w:id="354678">
          <w:marLeft w:val="480"/>
          <w:marRight w:val="0"/>
          <w:marTop w:val="0"/>
          <w:marBottom w:val="0"/>
          <w:divBdr>
            <w:top w:val="none" w:sz="0" w:space="0" w:color="auto"/>
            <w:left w:val="none" w:sz="0" w:space="0" w:color="auto"/>
            <w:bottom w:val="none" w:sz="0" w:space="0" w:color="auto"/>
            <w:right w:val="none" w:sz="0" w:space="0" w:color="auto"/>
          </w:divBdr>
        </w:div>
        <w:div w:id="1973320252">
          <w:marLeft w:val="480"/>
          <w:marRight w:val="0"/>
          <w:marTop w:val="0"/>
          <w:marBottom w:val="0"/>
          <w:divBdr>
            <w:top w:val="none" w:sz="0" w:space="0" w:color="auto"/>
            <w:left w:val="none" w:sz="0" w:space="0" w:color="auto"/>
            <w:bottom w:val="none" w:sz="0" w:space="0" w:color="auto"/>
            <w:right w:val="none" w:sz="0" w:space="0" w:color="auto"/>
          </w:divBdr>
        </w:div>
        <w:div w:id="2051949260">
          <w:marLeft w:val="480"/>
          <w:marRight w:val="0"/>
          <w:marTop w:val="0"/>
          <w:marBottom w:val="0"/>
          <w:divBdr>
            <w:top w:val="none" w:sz="0" w:space="0" w:color="auto"/>
            <w:left w:val="none" w:sz="0" w:space="0" w:color="auto"/>
            <w:bottom w:val="none" w:sz="0" w:space="0" w:color="auto"/>
            <w:right w:val="none" w:sz="0" w:space="0" w:color="auto"/>
          </w:divBdr>
        </w:div>
        <w:div w:id="1573271771">
          <w:marLeft w:val="480"/>
          <w:marRight w:val="0"/>
          <w:marTop w:val="0"/>
          <w:marBottom w:val="0"/>
          <w:divBdr>
            <w:top w:val="none" w:sz="0" w:space="0" w:color="auto"/>
            <w:left w:val="none" w:sz="0" w:space="0" w:color="auto"/>
            <w:bottom w:val="none" w:sz="0" w:space="0" w:color="auto"/>
            <w:right w:val="none" w:sz="0" w:space="0" w:color="auto"/>
          </w:divBdr>
        </w:div>
        <w:div w:id="1586258498">
          <w:marLeft w:val="480"/>
          <w:marRight w:val="0"/>
          <w:marTop w:val="0"/>
          <w:marBottom w:val="0"/>
          <w:divBdr>
            <w:top w:val="none" w:sz="0" w:space="0" w:color="auto"/>
            <w:left w:val="none" w:sz="0" w:space="0" w:color="auto"/>
            <w:bottom w:val="none" w:sz="0" w:space="0" w:color="auto"/>
            <w:right w:val="none" w:sz="0" w:space="0" w:color="auto"/>
          </w:divBdr>
        </w:div>
        <w:div w:id="819618086">
          <w:marLeft w:val="480"/>
          <w:marRight w:val="0"/>
          <w:marTop w:val="0"/>
          <w:marBottom w:val="0"/>
          <w:divBdr>
            <w:top w:val="none" w:sz="0" w:space="0" w:color="auto"/>
            <w:left w:val="none" w:sz="0" w:space="0" w:color="auto"/>
            <w:bottom w:val="none" w:sz="0" w:space="0" w:color="auto"/>
            <w:right w:val="none" w:sz="0" w:space="0" w:color="auto"/>
          </w:divBdr>
        </w:div>
        <w:div w:id="1764112235">
          <w:marLeft w:val="480"/>
          <w:marRight w:val="0"/>
          <w:marTop w:val="0"/>
          <w:marBottom w:val="0"/>
          <w:divBdr>
            <w:top w:val="none" w:sz="0" w:space="0" w:color="auto"/>
            <w:left w:val="none" w:sz="0" w:space="0" w:color="auto"/>
            <w:bottom w:val="none" w:sz="0" w:space="0" w:color="auto"/>
            <w:right w:val="none" w:sz="0" w:space="0" w:color="auto"/>
          </w:divBdr>
        </w:div>
        <w:div w:id="1124737764">
          <w:marLeft w:val="480"/>
          <w:marRight w:val="0"/>
          <w:marTop w:val="0"/>
          <w:marBottom w:val="0"/>
          <w:divBdr>
            <w:top w:val="none" w:sz="0" w:space="0" w:color="auto"/>
            <w:left w:val="none" w:sz="0" w:space="0" w:color="auto"/>
            <w:bottom w:val="none" w:sz="0" w:space="0" w:color="auto"/>
            <w:right w:val="none" w:sz="0" w:space="0" w:color="auto"/>
          </w:divBdr>
        </w:div>
        <w:div w:id="413742374">
          <w:marLeft w:val="480"/>
          <w:marRight w:val="0"/>
          <w:marTop w:val="0"/>
          <w:marBottom w:val="0"/>
          <w:divBdr>
            <w:top w:val="none" w:sz="0" w:space="0" w:color="auto"/>
            <w:left w:val="none" w:sz="0" w:space="0" w:color="auto"/>
            <w:bottom w:val="none" w:sz="0" w:space="0" w:color="auto"/>
            <w:right w:val="none" w:sz="0" w:space="0" w:color="auto"/>
          </w:divBdr>
        </w:div>
        <w:div w:id="429158016">
          <w:marLeft w:val="480"/>
          <w:marRight w:val="0"/>
          <w:marTop w:val="0"/>
          <w:marBottom w:val="0"/>
          <w:divBdr>
            <w:top w:val="none" w:sz="0" w:space="0" w:color="auto"/>
            <w:left w:val="none" w:sz="0" w:space="0" w:color="auto"/>
            <w:bottom w:val="none" w:sz="0" w:space="0" w:color="auto"/>
            <w:right w:val="none" w:sz="0" w:space="0" w:color="auto"/>
          </w:divBdr>
        </w:div>
        <w:div w:id="1128552524">
          <w:marLeft w:val="480"/>
          <w:marRight w:val="0"/>
          <w:marTop w:val="0"/>
          <w:marBottom w:val="0"/>
          <w:divBdr>
            <w:top w:val="none" w:sz="0" w:space="0" w:color="auto"/>
            <w:left w:val="none" w:sz="0" w:space="0" w:color="auto"/>
            <w:bottom w:val="none" w:sz="0" w:space="0" w:color="auto"/>
            <w:right w:val="none" w:sz="0" w:space="0" w:color="auto"/>
          </w:divBdr>
        </w:div>
        <w:div w:id="370882272">
          <w:marLeft w:val="480"/>
          <w:marRight w:val="0"/>
          <w:marTop w:val="0"/>
          <w:marBottom w:val="0"/>
          <w:divBdr>
            <w:top w:val="none" w:sz="0" w:space="0" w:color="auto"/>
            <w:left w:val="none" w:sz="0" w:space="0" w:color="auto"/>
            <w:bottom w:val="none" w:sz="0" w:space="0" w:color="auto"/>
            <w:right w:val="none" w:sz="0" w:space="0" w:color="auto"/>
          </w:divBdr>
        </w:div>
        <w:div w:id="759525086">
          <w:marLeft w:val="480"/>
          <w:marRight w:val="0"/>
          <w:marTop w:val="0"/>
          <w:marBottom w:val="0"/>
          <w:divBdr>
            <w:top w:val="none" w:sz="0" w:space="0" w:color="auto"/>
            <w:left w:val="none" w:sz="0" w:space="0" w:color="auto"/>
            <w:bottom w:val="none" w:sz="0" w:space="0" w:color="auto"/>
            <w:right w:val="none" w:sz="0" w:space="0" w:color="auto"/>
          </w:divBdr>
        </w:div>
        <w:div w:id="736243717">
          <w:marLeft w:val="480"/>
          <w:marRight w:val="0"/>
          <w:marTop w:val="0"/>
          <w:marBottom w:val="0"/>
          <w:divBdr>
            <w:top w:val="none" w:sz="0" w:space="0" w:color="auto"/>
            <w:left w:val="none" w:sz="0" w:space="0" w:color="auto"/>
            <w:bottom w:val="none" w:sz="0" w:space="0" w:color="auto"/>
            <w:right w:val="none" w:sz="0" w:space="0" w:color="auto"/>
          </w:divBdr>
        </w:div>
        <w:div w:id="334647737">
          <w:marLeft w:val="480"/>
          <w:marRight w:val="0"/>
          <w:marTop w:val="0"/>
          <w:marBottom w:val="0"/>
          <w:divBdr>
            <w:top w:val="none" w:sz="0" w:space="0" w:color="auto"/>
            <w:left w:val="none" w:sz="0" w:space="0" w:color="auto"/>
            <w:bottom w:val="none" w:sz="0" w:space="0" w:color="auto"/>
            <w:right w:val="none" w:sz="0" w:space="0" w:color="auto"/>
          </w:divBdr>
        </w:div>
        <w:div w:id="1176925337">
          <w:marLeft w:val="480"/>
          <w:marRight w:val="0"/>
          <w:marTop w:val="0"/>
          <w:marBottom w:val="0"/>
          <w:divBdr>
            <w:top w:val="none" w:sz="0" w:space="0" w:color="auto"/>
            <w:left w:val="none" w:sz="0" w:space="0" w:color="auto"/>
            <w:bottom w:val="none" w:sz="0" w:space="0" w:color="auto"/>
            <w:right w:val="none" w:sz="0" w:space="0" w:color="auto"/>
          </w:divBdr>
        </w:div>
        <w:div w:id="1645156249">
          <w:marLeft w:val="480"/>
          <w:marRight w:val="0"/>
          <w:marTop w:val="0"/>
          <w:marBottom w:val="0"/>
          <w:divBdr>
            <w:top w:val="none" w:sz="0" w:space="0" w:color="auto"/>
            <w:left w:val="none" w:sz="0" w:space="0" w:color="auto"/>
            <w:bottom w:val="none" w:sz="0" w:space="0" w:color="auto"/>
            <w:right w:val="none" w:sz="0" w:space="0" w:color="auto"/>
          </w:divBdr>
        </w:div>
        <w:div w:id="916750303">
          <w:marLeft w:val="480"/>
          <w:marRight w:val="0"/>
          <w:marTop w:val="0"/>
          <w:marBottom w:val="0"/>
          <w:divBdr>
            <w:top w:val="none" w:sz="0" w:space="0" w:color="auto"/>
            <w:left w:val="none" w:sz="0" w:space="0" w:color="auto"/>
            <w:bottom w:val="none" w:sz="0" w:space="0" w:color="auto"/>
            <w:right w:val="none" w:sz="0" w:space="0" w:color="auto"/>
          </w:divBdr>
        </w:div>
        <w:div w:id="247005758">
          <w:marLeft w:val="480"/>
          <w:marRight w:val="0"/>
          <w:marTop w:val="0"/>
          <w:marBottom w:val="0"/>
          <w:divBdr>
            <w:top w:val="none" w:sz="0" w:space="0" w:color="auto"/>
            <w:left w:val="none" w:sz="0" w:space="0" w:color="auto"/>
            <w:bottom w:val="none" w:sz="0" w:space="0" w:color="auto"/>
            <w:right w:val="none" w:sz="0" w:space="0" w:color="auto"/>
          </w:divBdr>
        </w:div>
        <w:div w:id="1436365743">
          <w:marLeft w:val="480"/>
          <w:marRight w:val="0"/>
          <w:marTop w:val="0"/>
          <w:marBottom w:val="0"/>
          <w:divBdr>
            <w:top w:val="none" w:sz="0" w:space="0" w:color="auto"/>
            <w:left w:val="none" w:sz="0" w:space="0" w:color="auto"/>
            <w:bottom w:val="none" w:sz="0" w:space="0" w:color="auto"/>
            <w:right w:val="none" w:sz="0" w:space="0" w:color="auto"/>
          </w:divBdr>
        </w:div>
        <w:div w:id="397244687">
          <w:marLeft w:val="480"/>
          <w:marRight w:val="0"/>
          <w:marTop w:val="0"/>
          <w:marBottom w:val="0"/>
          <w:divBdr>
            <w:top w:val="none" w:sz="0" w:space="0" w:color="auto"/>
            <w:left w:val="none" w:sz="0" w:space="0" w:color="auto"/>
            <w:bottom w:val="none" w:sz="0" w:space="0" w:color="auto"/>
            <w:right w:val="none" w:sz="0" w:space="0" w:color="auto"/>
          </w:divBdr>
        </w:div>
        <w:div w:id="200483515">
          <w:marLeft w:val="480"/>
          <w:marRight w:val="0"/>
          <w:marTop w:val="0"/>
          <w:marBottom w:val="0"/>
          <w:divBdr>
            <w:top w:val="none" w:sz="0" w:space="0" w:color="auto"/>
            <w:left w:val="none" w:sz="0" w:space="0" w:color="auto"/>
            <w:bottom w:val="none" w:sz="0" w:space="0" w:color="auto"/>
            <w:right w:val="none" w:sz="0" w:space="0" w:color="auto"/>
          </w:divBdr>
        </w:div>
        <w:div w:id="569846080">
          <w:marLeft w:val="480"/>
          <w:marRight w:val="0"/>
          <w:marTop w:val="0"/>
          <w:marBottom w:val="0"/>
          <w:divBdr>
            <w:top w:val="none" w:sz="0" w:space="0" w:color="auto"/>
            <w:left w:val="none" w:sz="0" w:space="0" w:color="auto"/>
            <w:bottom w:val="none" w:sz="0" w:space="0" w:color="auto"/>
            <w:right w:val="none" w:sz="0" w:space="0" w:color="auto"/>
          </w:divBdr>
        </w:div>
        <w:div w:id="1109425585">
          <w:marLeft w:val="480"/>
          <w:marRight w:val="0"/>
          <w:marTop w:val="0"/>
          <w:marBottom w:val="0"/>
          <w:divBdr>
            <w:top w:val="none" w:sz="0" w:space="0" w:color="auto"/>
            <w:left w:val="none" w:sz="0" w:space="0" w:color="auto"/>
            <w:bottom w:val="none" w:sz="0" w:space="0" w:color="auto"/>
            <w:right w:val="none" w:sz="0" w:space="0" w:color="auto"/>
          </w:divBdr>
        </w:div>
        <w:div w:id="1447846717">
          <w:marLeft w:val="480"/>
          <w:marRight w:val="0"/>
          <w:marTop w:val="0"/>
          <w:marBottom w:val="0"/>
          <w:divBdr>
            <w:top w:val="none" w:sz="0" w:space="0" w:color="auto"/>
            <w:left w:val="none" w:sz="0" w:space="0" w:color="auto"/>
            <w:bottom w:val="none" w:sz="0" w:space="0" w:color="auto"/>
            <w:right w:val="none" w:sz="0" w:space="0" w:color="auto"/>
          </w:divBdr>
        </w:div>
        <w:div w:id="91436724">
          <w:marLeft w:val="480"/>
          <w:marRight w:val="0"/>
          <w:marTop w:val="0"/>
          <w:marBottom w:val="0"/>
          <w:divBdr>
            <w:top w:val="none" w:sz="0" w:space="0" w:color="auto"/>
            <w:left w:val="none" w:sz="0" w:space="0" w:color="auto"/>
            <w:bottom w:val="none" w:sz="0" w:space="0" w:color="auto"/>
            <w:right w:val="none" w:sz="0" w:space="0" w:color="auto"/>
          </w:divBdr>
        </w:div>
        <w:div w:id="1494179692">
          <w:marLeft w:val="480"/>
          <w:marRight w:val="0"/>
          <w:marTop w:val="0"/>
          <w:marBottom w:val="0"/>
          <w:divBdr>
            <w:top w:val="none" w:sz="0" w:space="0" w:color="auto"/>
            <w:left w:val="none" w:sz="0" w:space="0" w:color="auto"/>
            <w:bottom w:val="none" w:sz="0" w:space="0" w:color="auto"/>
            <w:right w:val="none" w:sz="0" w:space="0" w:color="auto"/>
          </w:divBdr>
        </w:div>
        <w:div w:id="2103523033">
          <w:marLeft w:val="480"/>
          <w:marRight w:val="0"/>
          <w:marTop w:val="0"/>
          <w:marBottom w:val="0"/>
          <w:divBdr>
            <w:top w:val="none" w:sz="0" w:space="0" w:color="auto"/>
            <w:left w:val="none" w:sz="0" w:space="0" w:color="auto"/>
            <w:bottom w:val="none" w:sz="0" w:space="0" w:color="auto"/>
            <w:right w:val="none" w:sz="0" w:space="0" w:color="auto"/>
          </w:divBdr>
        </w:div>
        <w:div w:id="1915554157">
          <w:marLeft w:val="480"/>
          <w:marRight w:val="0"/>
          <w:marTop w:val="0"/>
          <w:marBottom w:val="0"/>
          <w:divBdr>
            <w:top w:val="none" w:sz="0" w:space="0" w:color="auto"/>
            <w:left w:val="none" w:sz="0" w:space="0" w:color="auto"/>
            <w:bottom w:val="none" w:sz="0" w:space="0" w:color="auto"/>
            <w:right w:val="none" w:sz="0" w:space="0" w:color="auto"/>
          </w:divBdr>
        </w:div>
        <w:div w:id="1890414006">
          <w:marLeft w:val="480"/>
          <w:marRight w:val="0"/>
          <w:marTop w:val="0"/>
          <w:marBottom w:val="0"/>
          <w:divBdr>
            <w:top w:val="none" w:sz="0" w:space="0" w:color="auto"/>
            <w:left w:val="none" w:sz="0" w:space="0" w:color="auto"/>
            <w:bottom w:val="none" w:sz="0" w:space="0" w:color="auto"/>
            <w:right w:val="none" w:sz="0" w:space="0" w:color="auto"/>
          </w:divBdr>
        </w:div>
        <w:div w:id="1666975161">
          <w:marLeft w:val="480"/>
          <w:marRight w:val="0"/>
          <w:marTop w:val="0"/>
          <w:marBottom w:val="0"/>
          <w:divBdr>
            <w:top w:val="none" w:sz="0" w:space="0" w:color="auto"/>
            <w:left w:val="none" w:sz="0" w:space="0" w:color="auto"/>
            <w:bottom w:val="none" w:sz="0" w:space="0" w:color="auto"/>
            <w:right w:val="none" w:sz="0" w:space="0" w:color="auto"/>
          </w:divBdr>
        </w:div>
        <w:div w:id="1269385327">
          <w:marLeft w:val="480"/>
          <w:marRight w:val="0"/>
          <w:marTop w:val="0"/>
          <w:marBottom w:val="0"/>
          <w:divBdr>
            <w:top w:val="none" w:sz="0" w:space="0" w:color="auto"/>
            <w:left w:val="none" w:sz="0" w:space="0" w:color="auto"/>
            <w:bottom w:val="none" w:sz="0" w:space="0" w:color="auto"/>
            <w:right w:val="none" w:sz="0" w:space="0" w:color="auto"/>
          </w:divBdr>
        </w:div>
        <w:div w:id="1876310702">
          <w:marLeft w:val="480"/>
          <w:marRight w:val="0"/>
          <w:marTop w:val="0"/>
          <w:marBottom w:val="0"/>
          <w:divBdr>
            <w:top w:val="none" w:sz="0" w:space="0" w:color="auto"/>
            <w:left w:val="none" w:sz="0" w:space="0" w:color="auto"/>
            <w:bottom w:val="none" w:sz="0" w:space="0" w:color="auto"/>
            <w:right w:val="none" w:sz="0" w:space="0" w:color="auto"/>
          </w:divBdr>
        </w:div>
        <w:div w:id="330917542">
          <w:marLeft w:val="480"/>
          <w:marRight w:val="0"/>
          <w:marTop w:val="0"/>
          <w:marBottom w:val="0"/>
          <w:divBdr>
            <w:top w:val="none" w:sz="0" w:space="0" w:color="auto"/>
            <w:left w:val="none" w:sz="0" w:space="0" w:color="auto"/>
            <w:bottom w:val="none" w:sz="0" w:space="0" w:color="auto"/>
            <w:right w:val="none" w:sz="0" w:space="0" w:color="auto"/>
          </w:divBdr>
        </w:div>
        <w:div w:id="683869606">
          <w:marLeft w:val="480"/>
          <w:marRight w:val="0"/>
          <w:marTop w:val="0"/>
          <w:marBottom w:val="0"/>
          <w:divBdr>
            <w:top w:val="none" w:sz="0" w:space="0" w:color="auto"/>
            <w:left w:val="none" w:sz="0" w:space="0" w:color="auto"/>
            <w:bottom w:val="none" w:sz="0" w:space="0" w:color="auto"/>
            <w:right w:val="none" w:sz="0" w:space="0" w:color="auto"/>
          </w:divBdr>
        </w:div>
        <w:div w:id="505755471">
          <w:marLeft w:val="480"/>
          <w:marRight w:val="0"/>
          <w:marTop w:val="0"/>
          <w:marBottom w:val="0"/>
          <w:divBdr>
            <w:top w:val="none" w:sz="0" w:space="0" w:color="auto"/>
            <w:left w:val="none" w:sz="0" w:space="0" w:color="auto"/>
            <w:bottom w:val="none" w:sz="0" w:space="0" w:color="auto"/>
            <w:right w:val="none" w:sz="0" w:space="0" w:color="auto"/>
          </w:divBdr>
        </w:div>
        <w:div w:id="1588659568">
          <w:marLeft w:val="480"/>
          <w:marRight w:val="0"/>
          <w:marTop w:val="0"/>
          <w:marBottom w:val="0"/>
          <w:divBdr>
            <w:top w:val="none" w:sz="0" w:space="0" w:color="auto"/>
            <w:left w:val="none" w:sz="0" w:space="0" w:color="auto"/>
            <w:bottom w:val="none" w:sz="0" w:space="0" w:color="auto"/>
            <w:right w:val="none" w:sz="0" w:space="0" w:color="auto"/>
          </w:divBdr>
        </w:div>
        <w:div w:id="792016171">
          <w:marLeft w:val="480"/>
          <w:marRight w:val="0"/>
          <w:marTop w:val="0"/>
          <w:marBottom w:val="0"/>
          <w:divBdr>
            <w:top w:val="none" w:sz="0" w:space="0" w:color="auto"/>
            <w:left w:val="none" w:sz="0" w:space="0" w:color="auto"/>
            <w:bottom w:val="none" w:sz="0" w:space="0" w:color="auto"/>
            <w:right w:val="none" w:sz="0" w:space="0" w:color="auto"/>
          </w:divBdr>
        </w:div>
        <w:div w:id="1496144748">
          <w:marLeft w:val="480"/>
          <w:marRight w:val="0"/>
          <w:marTop w:val="0"/>
          <w:marBottom w:val="0"/>
          <w:divBdr>
            <w:top w:val="none" w:sz="0" w:space="0" w:color="auto"/>
            <w:left w:val="none" w:sz="0" w:space="0" w:color="auto"/>
            <w:bottom w:val="none" w:sz="0" w:space="0" w:color="auto"/>
            <w:right w:val="none" w:sz="0" w:space="0" w:color="auto"/>
          </w:divBdr>
        </w:div>
      </w:divsChild>
    </w:div>
    <w:div w:id="1432235813">
      <w:bodyDiv w:val="1"/>
      <w:marLeft w:val="0"/>
      <w:marRight w:val="0"/>
      <w:marTop w:val="0"/>
      <w:marBottom w:val="0"/>
      <w:divBdr>
        <w:top w:val="none" w:sz="0" w:space="0" w:color="auto"/>
        <w:left w:val="none" w:sz="0" w:space="0" w:color="auto"/>
        <w:bottom w:val="none" w:sz="0" w:space="0" w:color="auto"/>
        <w:right w:val="none" w:sz="0" w:space="0" w:color="auto"/>
      </w:divBdr>
      <w:divsChild>
        <w:div w:id="768082276">
          <w:marLeft w:val="480"/>
          <w:marRight w:val="0"/>
          <w:marTop w:val="0"/>
          <w:marBottom w:val="0"/>
          <w:divBdr>
            <w:top w:val="none" w:sz="0" w:space="0" w:color="auto"/>
            <w:left w:val="none" w:sz="0" w:space="0" w:color="auto"/>
            <w:bottom w:val="none" w:sz="0" w:space="0" w:color="auto"/>
            <w:right w:val="none" w:sz="0" w:space="0" w:color="auto"/>
          </w:divBdr>
        </w:div>
        <w:div w:id="1940406216">
          <w:marLeft w:val="480"/>
          <w:marRight w:val="0"/>
          <w:marTop w:val="0"/>
          <w:marBottom w:val="0"/>
          <w:divBdr>
            <w:top w:val="none" w:sz="0" w:space="0" w:color="auto"/>
            <w:left w:val="none" w:sz="0" w:space="0" w:color="auto"/>
            <w:bottom w:val="none" w:sz="0" w:space="0" w:color="auto"/>
            <w:right w:val="none" w:sz="0" w:space="0" w:color="auto"/>
          </w:divBdr>
        </w:div>
        <w:div w:id="1363241778">
          <w:marLeft w:val="480"/>
          <w:marRight w:val="0"/>
          <w:marTop w:val="0"/>
          <w:marBottom w:val="0"/>
          <w:divBdr>
            <w:top w:val="none" w:sz="0" w:space="0" w:color="auto"/>
            <w:left w:val="none" w:sz="0" w:space="0" w:color="auto"/>
            <w:bottom w:val="none" w:sz="0" w:space="0" w:color="auto"/>
            <w:right w:val="none" w:sz="0" w:space="0" w:color="auto"/>
          </w:divBdr>
        </w:div>
        <w:div w:id="1527671056">
          <w:marLeft w:val="480"/>
          <w:marRight w:val="0"/>
          <w:marTop w:val="0"/>
          <w:marBottom w:val="0"/>
          <w:divBdr>
            <w:top w:val="none" w:sz="0" w:space="0" w:color="auto"/>
            <w:left w:val="none" w:sz="0" w:space="0" w:color="auto"/>
            <w:bottom w:val="none" w:sz="0" w:space="0" w:color="auto"/>
            <w:right w:val="none" w:sz="0" w:space="0" w:color="auto"/>
          </w:divBdr>
        </w:div>
        <w:div w:id="1696080538">
          <w:marLeft w:val="480"/>
          <w:marRight w:val="0"/>
          <w:marTop w:val="0"/>
          <w:marBottom w:val="0"/>
          <w:divBdr>
            <w:top w:val="none" w:sz="0" w:space="0" w:color="auto"/>
            <w:left w:val="none" w:sz="0" w:space="0" w:color="auto"/>
            <w:bottom w:val="none" w:sz="0" w:space="0" w:color="auto"/>
            <w:right w:val="none" w:sz="0" w:space="0" w:color="auto"/>
          </w:divBdr>
        </w:div>
        <w:div w:id="790248682">
          <w:marLeft w:val="480"/>
          <w:marRight w:val="0"/>
          <w:marTop w:val="0"/>
          <w:marBottom w:val="0"/>
          <w:divBdr>
            <w:top w:val="none" w:sz="0" w:space="0" w:color="auto"/>
            <w:left w:val="none" w:sz="0" w:space="0" w:color="auto"/>
            <w:bottom w:val="none" w:sz="0" w:space="0" w:color="auto"/>
            <w:right w:val="none" w:sz="0" w:space="0" w:color="auto"/>
          </w:divBdr>
        </w:div>
        <w:div w:id="576208538">
          <w:marLeft w:val="480"/>
          <w:marRight w:val="0"/>
          <w:marTop w:val="0"/>
          <w:marBottom w:val="0"/>
          <w:divBdr>
            <w:top w:val="none" w:sz="0" w:space="0" w:color="auto"/>
            <w:left w:val="none" w:sz="0" w:space="0" w:color="auto"/>
            <w:bottom w:val="none" w:sz="0" w:space="0" w:color="auto"/>
            <w:right w:val="none" w:sz="0" w:space="0" w:color="auto"/>
          </w:divBdr>
        </w:div>
        <w:div w:id="880896481">
          <w:marLeft w:val="480"/>
          <w:marRight w:val="0"/>
          <w:marTop w:val="0"/>
          <w:marBottom w:val="0"/>
          <w:divBdr>
            <w:top w:val="none" w:sz="0" w:space="0" w:color="auto"/>
            <w:left w:val="none" w:sz="0" w:space="0" w:color="auto"/>
            <w:bottom w:val="none" w:sz="0" w:space="0" w:color="auto"/>
            <w:right w:val="none" w:sz="0" w:space="0" w:color="auto"/>
          </w:divBdr>
        </w:div>
        <w:div w:id="262955834">
          <w:marLeft w:val="480"/>
          <w:marRight w:val="0"/>
          <w:marTop w:val="0"/>
          <w:marBottom w:val="0"/>
          <w:divBdr>
            <w:top w:val="none" w:sz="0" w:space="0" w:color="auto"/>
            <w:left w:val="none" w:sz="0" w:space="0" w:color="auto"/>
            <w:bottom w:val="none" w:sz="0" w:space="0" w:color="auto"/>
            <w:right w:val="none" w:sz="0" w:space="0" w:color="auto"/>
          </w:divBdr>
        </w:div>
        <w:div w:id="1172993184">
          <w:marLeft w:val="480"/>
          <w:marRight w:val="0"/>
          <w:marTop w:val="0"/>
          <w:marBottom w:val="0"/>
          <w:divBdr>
            <w:top w:val="none" w:sz="0" w:space="0" w:color="auto"/>
            <w:left w:val="none" w:sz="0" w:space="0" w:color="auto"/>
            <w:bottom w:val="none" w:sz="0" w:space="0" w:color="auto"/>
            <w:right w:val="none" w:sz="0" w:space="0" w:color="auto"/>
          </w:divBdr>
        </w:div>
        <w:div w:id="1595896812">
          <w:marLeft w:val="480"/>
          <w:marRight w:val="0"/>
          <w:marTop w:val="0"/>
          <w:marBottom w:val="0"/>
          <w:divBdr>
            <w:top w:val="none" w:sz="0" w:space="0" w:color="auto"/>
            <w:left w:val="none" w:sz="0" w:space="0" w:color="auto"/>
            <w:bottom w:val="none" w:sz="0" w:space="0" w:color="auto"/>
            <w:right w:val="none" w:sz="0" w:space="0" w:color="auto"/>
          </w:divBdr>
        </w:div>
        <w:div w:id="1272978416">
          <w:marLeft w:val="480"/>
          <w:marRight w:val="0"/>
          <w:marTop w:val="0"/>
          <w:marBottom w:val="0"/>
          <w:divBdr>
            <w:top w:val="none" w:sz="0" w:space="0" w:color="auto"/>
            <w:left w:val="none" w:sz="0" w:space="0" w:color="auto"/>
            <w:bottom w:val="none" w:sz="0" w:space="0" w:color="auto"/>
            <w:right w:val="none" w:sz="0" w:space="0" w:color="auto"/>
          </w:divBdr>
        </w:div>
        <w:div w:id="1445491991">
          <w:marLeft w:val="480"/>
          <w:marRight w:val="0"/>
          <w:marTop w:val="0"/>
          <w:marBottom w:val="0"/>
          <w:divBdr>
            <w:top w:val="none" w:sz="0" w:space="0" w:color="auto"/>
            <w:left w:val="none" w:sz="0" w:space="0" w:color="auto"/>
            <w:bottom w:val="none" w:sz="0" w:space="0" w:color="auto"/>
            <w:right w:val="none" w:sz="0" w:space="0" w:color="auto"/>
          </w:divBdr>
        </w:div>
        <w:div w:id="978459341">
          <w:marLeft w:val="480"/>
          <w:marRight w:val="0"/>
          <w:marTop w:val="0"/>
          <w:marBottom w:val="0"/>
          <w:divBdr>
            <w:top w:val="none" w:sz="0" w:space="0" w:color="auto"/>
            <w:left w:val="none" w:sz="0" w:space="0" w:color="auto"/>
            <w:bottom w:val="none" w:sz="0" w:space="0" w:color="auto"/>
            <w:right w:val="none" w:sz="0" w:space="0" w:color="auto"/>
          </w:divBdr>
        </w:div>
        <w:div w:id="2100518983">
          <w:marLeft w:val="480"/>
          <w:marRight w:val="0"/>
          <w:marTop w:val="0"/>
          <w:marBottom w:val="0"/>
          <w:divBdr>
            <w:top w:val="none" w:sz="0" w:space="0" w:color="auto"/>
            <w:left w:val="none" w:sz="0" w:space="0" w:color="auto"/>
            <w:bottom w:val="none" w:sz="0" w:space="0" w:color="auto"/>
            <w:right w:val="none" w:sz="0" w:space="0" w:color="auto"/>
          </w:divBdr>
        </w:div>
        <w:div w:id="1892112920">
          <w:marLeft w:val="480"/>
          <w:marRight w:val="0"/>
          <w:marTop w:val="0"/>
          <w:marBottom w:val="0"/>
          <w:divBdr>
            <w:top w:val="none" w:sz="0" w:space="0" w:color="auto"/>
            <w:left w:val="none" w:sz="0" w:space="0" w:color="auto"/>
            <w:bottom w:val="none" w:sz="0" w:space="0" w:color="auto"/>
            <w:right w:val="none" w:sz="0" w:space="0" w:color="auto"/>
          </w:divBdr>
        </w:div>
        <w:div w:id="762334439">
          <w:marLeft w:val="480"/>
          <w:marRight w:val="0"/>
          <w:marTop w:val="0"/>
          <w:marBottom w:val="0"/>
          <w:divBdr>
            <w:top w:val="none" w:sz="0" w:space="0" w:color="auto"/>
            <w:left w:val="none" w:sz="0" w:space="0" w:color="auto"/>
            <w:bottom w:val="none" w:sz="0" w:space="0" w:color="auto"/>
            <w:right w:val="none" w:sz="0" w:space="0" w:color="auto"/>
          </w:divBdr>
        </w:div>
        <w:div w:id="1409496534">
          <w:marLeft w:val="480"/>
          <w:marRight w:val="0"/>
          <w:marTop w:val="0"/>
          <w:marBottom w:val="0"/>
          <w:divBdr>
            <w:top w:val="none" w:sz="0" w:space="0" w:color="auto"/>
            <w:left w:val="none" w:sz="0" w:space="0" w:color="auto"/>
            <w:bottom w:val="none" w:sz="0" w:space="0" w:color="auto"/>
            <w:right w:val="none" w:sz="0" w:space="0" w:color="auto"/>
          </w:divBdr>
        </w:div>
        <w:div w:id="97725741">
          <w:marLeft w:val="480"/>
          <w:marRight w:val="0"/>
          <w:marTop w:val="0"/>
          <w:marBottom w:val="0"/>
          <w:divBdr>
            <w:top w:val="none" w:sz="0" w:space="0" w:color="auto"/>
            <w:left w:val="none" w:sz="0" w:space="0" w:color="auto"/>
            <w:bottom w:val="none" w:sz="0" w:space="0" w:color="auto"/>
            <w:right w:val="none" w:sz="0" w:space="0" w:color="auto"/>
          </w:divBdr>
        </w:div>
        <w:div w:id="714038765">
          <w:marLeft w:val="480"/>
          <w:marRight w:val="0"/>
          <w:marTop w:val="0"/>
          <w:marBottom w:val="0"/>
          <w:divBdr>
            <w:top w:val="none" w:sz="0" w:space="0" w:color="auto"/>
            <w:left w:val="none" w:sz="0" w:space="0" w:color="auto"/>
            <w:bottom w:val="none" w:sz="0" w:space="0" w:color="auto"/>
            <w:right w:val="none" w:sz="0" w:space="0" w:color="auto"/>
          </w:divBdr>
        </w:div>
        <w:div w:id="994140327">
          <w:marLeft w:val="480"/>
          <w:marRight w:val="0"/>
          <w:marTop w:val="0"/>
          <w:marBottom w:val="0"/>
          <w:divBdr>
            <w:top w:val="none" w:sz="0" w:space="0" w:color="auto"/>
            <w:left w:val="none" w:sz="0" w:space="0" w:color="auto"/>
            <w:bottom w:val="none" w:sz="0" w:space="0" w:color="auto"/>
            <w:right w:val="none" w:sz="0" w:space="0" w:color="auto"/>
          </w:divBdr>
        </w:div>
        <w:div w:id="300425357">
          <w:marLeft w:val="480"/>
          <w:marRight w:val="0"/>
          <w:marTop w:val="0"/>
          <w:marBottom w:val="0"/>
          <w:divBdr>
            <w:top w:val="none" w:sz="0" w:space="0" w:color="auto"/>
            <w:left w:val="none" w:sz="0" w:space="0" w:color="auto"/>
            <w:bottom w:val="none" w:sz="0" w:space="0" w:color="auto"/>
            <w:right w:val="none" w:sz="0" w:space="0" w:color="auto"/>
          </w:divBdr>
        </w:div>
        <w:div w:id="1669551194">
          <w:marLeft w:val="480"/>
          <w:marRight w:val="0"/>
          <w:marTop w:val="0"/>
          <w:marBottom w:val="0"/>
          <w:divBdr>
            <w:top w:val="none" w:sz="0" w:space="0" w:color="auto"/>
            <w:left w:val="none" w:sz="0" w:space="0" w:color="auto"/>
            <w:bottom w:val="none" w:sz="0" w:space="0" w:color="auto"/>
            <w:right w:val="none" w:sz="0" w:space="0" w:color="auto"/>
          </w:divBdr>
        </w:div>
        <w:div w:id="527261392">
          <w:marLeft w:val="480"/>
          <w:marRight w:val="0"/>
          <w:marTop w:val="0"/>
          <w:marBottom w:val="0"/>
          <w:divBdr>
            <w:top w:val="none" w:sz="0" w:space="0" w:color="auto"/>
            <w:left w:val="none" w:sz="0" w:space="0" w:color="auto"/>
            <w:bottom w:val="none" w:sz="0" w:space="0" w:color="auto"/>
            <w:right w:val="none" w:sz="0" w:space="0" w:color="auto"/>
          </w:divBdr>
        </w:div>
        <w:div w:id="1604725973">
          <w:marLeft w:val="480"/>
          <w:marRight w:val="0"/>
          <w:marTop w:val="0"/>
          <w:marBottom w:val="0"/>
          <w:divBdr>
            <w:top w:val="none" w:sz="0" w:space="0" w:color="auto"/>
            <w:left w:val="none" w:sz="0" w:space="0" w:color="auto"/>
            <w:bottom w:val="none" w:sz="0" w:space="0" w:color="auto"/>
            <w:right w:val="none" w:sz="0" w:space="0" w:color="auto"/>
          </w:divBdr>
        </w:div>
        <w:div w:id="1136483616">
          <w:marLeft w:val="480"/>
          <w:marRight w:val="0"/>
          <w:marTop w:val="0"/>
          <w:marBottom w:val="0"/>
          <w:divBdr>
            <w:top w:val="none" w:sz="0" w:space="0" w:color="auto"/>
            <w:left w:val="none" w:sz="0" w:space="0" w:color="auto"/>
            <w:bottom w:val="none" w:sz="0" w:space="0" w:color="auto"/>
            <w:right w:val="none" w:sz="0" w:space="0" w:color="auto"/>
          </w:divBdr>
        </w:div>
        <w:div w:id="1747145561">
          <w:marLeft w:val="480"/>
          <w:marRight w:val="0"/>
          <w:marTop w:val="0"/>
          <w:marBottom w:val="0"/>
          <w:divBdr>
            <w:top w:val="none" w:sz="0" w:space="0" w:color="auto"/>
            <w:left w:val="none" w:sz="0" w:space="0" w:color="auto"/>
            <w:bottom w:val="none" w:sz="0" w:space="0" w:color="auto"/>
            <w:right w:val="none" w:sz="0" w:space="0" w:color="auto"/>
          </w:divBdr>
        </w:div>
        <w:div w:id="761217440">
          <w:marLeft w:val="480"/>
          <w:marRight w:val="0"/>
          <w:marTop w:val="0"/>
          <w:marBottom w:val="0"/>
          <w:divBdr>
            <w:top w:val="none" w:sz="0" w:space="0" w:color="auto"/>
            <w:left w:val="none" w:sz="0" w:space="0" w:color="auto"/>
            <w:bottom w:val="none" w:sz="0" w:space="0" w:color="auto"/>
            <w:right w:val="none" w:sz="0" w:space="0" w:color="auto"/>
          </w:divBdr>
        </w:div>
        <w:div w:id="1370304310">
          <w:marLeft w:val="480"/>
          <w:marRight w:val="0"/>
          <w:marTop w:val="0"/>
          <w:marBottom w:val="0"/>
          <w:divBdr>
            <w:top w:val="none" w:sz="0" w:space="0" w:color="auto"/>
            <w:left w:val="none" w:sz="0" w:space="0" w:color="auto"/>
            <w:bottom w:val="none" w:sz="0" w:space="0" w:color="auto"/>
            <w:right w:val="none" w:sz="0" w:space="0" w:color="auto"/>
          </w:divBdr>
        </w:div>
        <w:div w:id="763649177">
          <w:marLeft w:val="480"/>
          <w:marRight w:val="0"/>
          <w:marTop w:val="0"/>
          <w:marBottom w:val="0"/>
          <w:divBdr>
            <w:top w:val="none" w:sz="0" w:space="0" w:color="auto"/>
            <w:left w:val="none" w:sz="0" w:space="0" w:color="auto"/>
            <w:bottom w:val="none" w:sz="0" w:space="0" w:color="auto"/>
            <w:right w:val="none" w:sz="0" w:space="0" w:color="auto"/>
          </w:divBdr>
        </w:div>
        <w:div w:id="1281108347">
          <w:marLeft w:val="480"/>
          <w:marRight w:val="0"/>
          <w:marTop w:val="0"/>
          <w:marBottom w:val="0"/>
          <w:divBdr>
            <w:top w:val="none" w:sz="0" w:space="0" w:color="auto"/>
            <w:left w:val="none" w:sz="0" w:space="0" w:color="auto"/>
            <w:bottom w:val="none" w:sz="0" w:space="0" w:color="auto"/>
            <w:right w:val="none" w:sz="0" w:space="0" w:color="auto"/>
          </w:divBdr>
        </w:div>
        <w:div w:id="1404790490">
          <w:marLeft w:val="480"/>
          <w:marRight w:val="0"/>
          <w:marTop w:val="0"/>
          <w:marBottom w:val="0"/>
          <w:divBdr>
            <w:top w:val="none" w:sz="0" w:space="0" w:color="auto"/>
            <w:left w:val="none" w:sz="0" w:space="0" w:color="auto"/>
            <w:bottom w:val="none" w:sz="0" w:space="0" w:color="auto"/>
            <w:right w:val="none" w:sz="0" w:space="0" w:color="auto"/>
          </w:divBdr>
        </w:div>
        <w:div w:id="556597331">
          <w:marLeft w:val="480"/>
          <w:marRight w:val="0"/>
          <w:marTop w:val="0"/>
          <w:marBottom w:val="0"/>
          <w:divBdr>
            <w:top w:val="none" w:sz="0" w:space="0" w:color="auto"/>
            <w:left w:val="none" w:sz="0" w:space="0" w:color="auto"/>
            <w:bottom w:val="none" w:sz="0" w:space="0" w:color="auto"/>
            <w:right w:val="none" w:sz="0" w:space="0" w:color="auto"/>
          </w:divBdr>
        </w:div>
        <w:div w:id="603655081">
          <w:marLeft w:val="480"/>
          <w:marRight w:val="0"/>
          <w:marTop w:val="0"/>
          <w:marBottom w:val="0"/>
          <w:divBdr>
            <w:top w:val="none" w:sz="0" w:space="0" w:color="auto"/>
            <w:left w:val="none" w:sz="0" w:space="0" w:color="auto"/>
            <w:bottom w:val="none" w:sz="0" w:space="0" w:color="auto"/>
            <w:right w:val="none" w:sz="0" w:space="0" w:color="auto"/>
          </w:divBdr>
        </w:div>
        <w:div w:id="934367863">
          <w:marLeft w:val="480"/>
          <w:marRight w:val="0"/>
          <w:marTop w:val="0"/>
          <w:marBottom w:val="0"/>
          <w:divBdr>
            <w:top w:val="none" w:sz="0" w:space="0" w:color="auto"/>
            <w:left w:val="none" w:sz="0" w:space="0" w:color="auto"/>
            <w:bottom w:val="none" w:sz="0" w:space="0" w:color="auto"/>
            <w:right w:val="none" w:sz="0" w:space="0" w:color="auto"/>
          </w:divBdr>
        </w:div>
        <w:div w:id="1299457613">
          <w:marLeft w:val="480"/>
          <w:marRight w:val="0"/>
          <w:marTop w:val="0"/>
          <w:marBottom w:val="0"/>
          <w:divBdr>
            <w:top w:val="none" w:sz="0" w:space="0" w:color="auto"/>
            <w:left w:val="none" w:sz="0" w:space="0" w:color="auto"/>
            <w:bottom w:val="none" w:sz="0" w:space="0" w:color="auto"/>
            <w:right w:val="none" w:sz="0" w:space="0" w:color="auto"/>
          </w:divBdr>
        </w:div>
        <w:div w:id="1662200106">
          <w:marLeft w:val="480"/>
          <w:marRight w:val="0"/>
          <w:marTop w:val="0"/>
          <w:marBottom w:val="0"/>
          <w:divBdr>
            <w:top w:val="none" w:sz="0" w:space="0" w:color="auto"/>
            <w:left w:val="none" w:sz="0" w:space="0" w:color="auto"/>
            <w:bottom w:val="none" w:sz="0" w:space="0" w:color="auto"/>
            <w:right w:val="none" w:sz="0" w:space="0" w:color="auto"/>
          </w:divBdr>
        </w:div>
        <w:div w:id="333186151">
          <w:marLeft w:val="480"/>
          <w:marRight w:val="0"/>
          <w:marTop w:val="0"/>
          <w:marBottom w:val="0"/>
          <w:divBdr>
            <w:top w:val="none" w:sz="0" w:space="0" w:color="auto"/>
            <w:left w:val="none" w:sz="0" w:space="0" w:color="auto"/>
            <w:bottom w:val="none" w:sz="0" w:space="0" w:color="auto"/>
            <w:right w:val="none" w:sz="0" w:space="0" w:color="auto"/>
          </w:divBdr>
        </w:div>
        <w:div w:id="1002274147">
          <w:marLeft w:val="480"/>
          <w:marRight w:val="0"/>
          <w:marTop w:val="0"/>
          <w:marBottom w:val="0"/>
          <w:divBdr>
            <w:top w:val="none" w:sz="0" w:space="0" w:color="auto"/>
            <w:left w:val="none" w:sz="0" w:space="0" w:color="auto"/>
            <w:bottom w:val="none" w:sz="0" w:space="0" w:color="auto"/>
            <w:right w:val="none" w:sz="0" w:space="0" w:color="auto"/>
          </w:divBdr>
        </w:div>
        <w:div w:id="1991211656">
          <w:marLeft w:val="480"/>
          <w:marRight w:val="0"/>
          <w:marTop w:val="0"/>
          <w:marBottom w:val="0"/>
          <w:divBdr>
            <w:top w:val="none" w:sz="0" w:space="0" w:color="auto"/>
            <w:left w:val="none" w:sz="0" w:space="0" w:color="auto"/>
            <w:bottom w:val="none" w:sz="0" w:space="0" w:color="auto"/>
            <w:right w:val="none" w:sz="0" w:space="0" w:color="auto"/>
          </w:divBdr>
        </w:div>
        <w:div w:id="1147473832">
          <w:marLeft w:val="480"/>
          <w:marRight w:val="0"/>
          <w:marTop w:val="0"/>
          <w:marBottom w:val="0"/>
          <w:divBdr>
            <w:top w:val="none" w:sz="0" w:space="0" w:color="auto"/>
            <w:left w:val="none" w:sz="0" w:space="0" w:color="auto"/>
            <w:bottom w:val="none" w:sz="0" w:space="0" w:color="auto"/>
            <w:right w:val="none" w:sz="0" w:space="0" w:color="auto"/>
          </w:divBdr>
        </w:div>
        <w:div w:id="427044741">
          <w:marLeft w:val="480"/>
          <w:marRight w:val="0"/>
          <w:marTop w:val="0"/>
          <w:marBottom w:val="0"/>
          <w:divBdr>
            <w:top w:val="none" w:sz="0" w:space="0" w:color="auto"/>
            <w:left w:val="none" w:sz="0" w:space="0" w:color="auto"/>
            <w:bottom w:val="none" w:sz="0" w:space="0" w:color="auto"/>
            <w:right w:val="none" w:sz="0" w:space="0" w:color="auto"/>
          </w:divBdr>
        </w:div>
        <w:div w:id="1006592233">
          <w:marLeft w:val="480"/>
          <w:marRight w:val="0"/>
          <w:marTop w:val="0"/>
          <w:marBottom w:val="0"/>
          <w:divBdr>
            <w:top w:val="none" w:sz="0" w:space="0" w:color="auto"/>
            <w:left w:val="none" w:sz="0" w:space="0" w:color="auto"/>
            <w:bottom w:val="none" w:sz="0" w:space="0" w:color="auto"/>
            <w:right w:val="none" w:sz="0" w:space="0" w:color="auto"/>
          </w:divBdr>
        </w:div>
        <w:div w:id="1949896028">
          <w:marLeft w:val="480"/>
          <w:marRight w:val="0"/>
          <w:marTop w:val="0"/>
          <w:marBottom w:val="0"/>
          <w:divBdr>
            <w:top w:val="none" w:sz="0" w:space="0" w:color="auto"/>
            <w:left w:val="none" w:sz="0" w:space="0" w:color="auto"/>
            <w:bottom w:val="none" w:sz="0" w:space="0" w:color="auto"/>
            <w:right w:val="none" w:sz="0" w:space="0" w:color="auto"/>
          </w:divBdr>
        </w:div>
        <w:div w:id="610472030">
          <w:marLeft w:val="480"/>
          <w:marRight w:val="0"/>
          <w:marTop w:val="0"/>
          <w:marBottom w:val="0"/>
          <w:divBdr>
            <w:top w:val="none" w:sz="0" w:space="0" w:color="auto"/>
            <w:left w:val="none" w:sz="0" w:space="0" w:color="auto"/>
            <w:bottom w:val="none" w:sz="0" w:space="0" w:color="auto"/>
            <w:right w:val="none" w:sz="0" w:space="0" w:color="auto"/>
          </w:divBdr>
        </w:div>
        <w:div w:id="1728990234">
          <w:marLeft w:val="480"/>
          <w:marRight w:val="0"/>
          <w:marTop w:val="0"/>
          <w:marBottom w:val="0"/>
          <w:divBdr>
            <w:top w:val="none" w:sz="0" w:space="0" w:color="auto"/>
            <w:left w:val="none" w:sz="0" w:space="0" w:color="auto"/>
            <w:bottom w:val="none" w:sz="0" w:space="0" w:color="auto"/>
            <w:right w:val="none" w:sz="0" w:space="0" w:color="auto"/>
          </w:divBdr>
        </w:div>
        <w:div w:id="634483920">
          <w:marLeft w:val="480"/>
          <w:marRight w:val="0"/>
          <w:marTop w:val="0"/>
          <w:marBottom w:val="0"/>
          <w:divBdr>
            <w:top w:val="none" w:sz="0" w:space="0" w:color="auto"/>
            <w:left w:val="none" w:sz="0" w:space="0" w:color="auto"/>
            <w:bottom w:val="none" w:sz="0" w:space="0" w:color="auto"/>
            <w:right w:val="none" w:sz="0" w:space="0" w:color="auto"/>
          </w:divBdr>
        </w:div>
        <w:div w:id="181866716">
          <w:marLeft w:val="480"/>
          <w:marRight w:val="0"/>
          <w:marTop w:val="0"/>
          <w:marBottom w:val="0"/>
          <w:divBdr>
            <w:top w:val="none" w:sz="0" w:space="0" w:color="auto"/>
            <w:left w:val="none" w:sz="0" w:space="0" w:color="auto"/>
            <w:bottom w:val="none" w:sz="0" w:space="0" w:color="auto"/>
            <w:right w:val="none" w:sz="0" w:space="0" w:color="auto"/>
          </w:divBdr>
        </w:div>
        <w:div w:id="185756985">
          <w:marLeft w:val="480"/>
          <w:marRight w:val="0"/>
          <w:marTop w:val="0"/>
          <w:marBottom w:val="0"/>
          <w:divBdr>
            <w:top w:val="none" w:sz="0" w:space="0" w:color="auto"/>
            <w:left w:val="none" w:sz="0" w:space="0" w:color="auto"/>
            <w:bottom w:val="none" w:sz="0" w:space="0" w:color="auto"/>
            <w:right w:val="none" w:sz="0" w:space="0" w:color="auto"/>
          </w:divBdr>
        </w:div>
        <w:div w:id="2088111935">
          <w:marLeft w:val="480"/>
          <w:marRight w:val="0"/>
          <w:marTop w:val="0"/>
          <w:marBottom w:val="0"/>
          <w:divBdr>
            <w:top w:val="none" w:sz="0" w:space="0" w:color="auto"/>
            <w:left w:val="none" w:sz="0" w:space="0" w:color="auto"/>
            <w:bottom w:val="none" w:sz="0" w:space="0" w:color="auto"/>
            <w:right w:val="none" w:sz="0" w:space="0" w:color="auto"/>
          </w:divBdr>
        </w:div>
        <w:div w:id="1244295223">
          <w:marLeft w:val="480"/>
          <w:marRight w:val="0"/>
          <w:marTop w:val="0"/>
          <w:marBottom w:val="0"/>
          <w:divBdr>
            <w:top w:val="none" w:sz="0" w:space="0" w:color="auto"/>
            <w:left w:val="none" w:sz="0" w:space="0" w:color="auto"/>
            <w:bottom w:val="none" w:sz="0" w:space="0" w:color="auto"/>
            <w:right w:val="none" w:sz="0" w:space="0" w:color="auto"/>
          </w:divBdr>
        </w:div>
        <w:div w:id="1795294069">
          <w:marLeft w:val="480"/>
          <w:marRight w:val="0"/>
          <w:marTop w:val="0"/>
          <w:marBottom w:val="0"/>
          <w:divBdr>
            <w:top w:val="none" w:sz="0" w:space="0" w:color="auto"/>
            <w:left w:val="none" w:sz="0" w:space="0" w:color="auto"/>
            <w:bottom w:val="none" w:sz="0" w:space="0" w:color="auto"/>
            <w:right w:val="none" w:sz="0" w:space="0" w:color="auto"/>
          </w:divBdr>
        </w:div>
        <w:div w:id="232283022">
          <w:marLeft w:val="480"/>
          <w:marRight w:val="0"/>
          <w:marTop w:val="0"/>
          <w:marBottom w:val="0"/>
          <w:divBdr>
            <w:top w:val="none" w:sz="0" w:space="0" w:color="auto"/>
            <w:left w:val="none" w:sz="0" w:space="0" w:color="auto"/>
            <w:bottom w:val="none" w:sz="0" w:space="0" w:color="auto"/>
            <w:right w:val="none" w:sz="0" w:space="0" w:color="auto"/>
          </w:divBdr>
        </w:div>
        <w:div w:id="437062999">
          <w:marLeft w:val="480"/>
          <w:marRight w:val="0"/>
          <w:marTop w:val="0"/>
          <w:marBottom w:val="0"/>
          <w:divBdr>
            <w:top w:val="none" w:sz="0" w:space="0" w:color="auto"/>
            <w:left w:val="none" w:sz="0" w:space="0" w:color="auto"/>
            <w:bottom w:val="none" w:sz="0" w:space="0" w:color="auto"/>
            <w:right w:val="none" w:sz="0" w:space="0" w:color="auto"/>
          </w:divBdr>
        </w:div>
        <w:div w:id="1093354339">
          <w:marLeft w:val="480"/>
          <w:marRight w:val="0"/>
          <w:marTop w:val="0"/>
          <w:marBottom w:val="0"/>
          <w:divBdr>
            <w:top w:val="none" w:sz="0" w:space="0" w:color="auto"/>
            <w:left w:val="none" w:sz="0" w:space="0" w:color="auto"/>
            <w:bottom w:val="none" w:sz="0" w:space="0" w:color="auto"/>
            <w:right w:val="none" w:sz="0" w:space="0" w:color="auto"/>
          </w:divBdr>
        </w:div>
        <w:div w:id="2025086479">
          <w:marLeft w:val="480"/>
          <w:marRight w:val="0"/>
          <w:marTop w:val="0"/>
          <w:marBottom w:val="0"/>
          <w:divBdr>
            <w:top w:val="none" w:sz="0" w:space="0" w:color="auto"/>
            <w:left w:val="none" w:sz="0" w:space="0" w:color="auto"/>
            <w:bottom w:val="none" w:sz="0" w:space="0" w:color="auto"/>
            <w:right w:val="none" w:sz="0" w:space="0" w:color="auto"/>
          </w:divBdr>
        </w:div>
        <w:div w:id="1951550895">
          <w:marLeft w:val="480"/>
          <w:marRight w:val="0"/>
          <w:marTop w:val="0"/>
          <w:marBottom w:val="0"/>
          <w:divBdr>
            <w:top w:val="none" w:sz="0" w:space="0" w:color="auto"/>
            <w:left w:val="none" w:sz="0" w:space="0" w:color="auto"/>
            <w:bottom w:val="none" w:sz="0" w:space="0" w:color="auto"/>
            <w:right w:val="none" w:sz="0" w:space="0" w:color="auto"/>
          </w:divBdr>
        </w:div>
        <w:div w:id="1831023009">
          <w:marLeft w:val="480"/>
          <w:marRight w:val="0"/>
          <w:marTop w:val="0"/>
          <w:marBottom w:val="0"/>
          <w:divBdr>
            <w:top w:val="none" w:sz="0" w:space="0" w:color="auto"/>
            <w:left w:val="none" w:sz="0" w:space="0" w:color="auto"/>
            <w:bottom w:val="none" w:sz="0" w:space="0" w:color="auto"/>
            <w:right w:val="none" w:sz="0" w:space="0" w:color="auto"/>
          </w:divBdr>
        </w:div>
        <w:div w:id="1500150029">
          <w:marLeft w:val="480"/>
          <w:marRight w:val="0"/>
          <w:marTop w:val="0"/>
          <w:marBottom w:val="0"/>
          <w:divBdr>
            <w:top w:val="none" w:sz="0" w:space="0" w:color="auto"/>
            <w:left w:val="none" w:sz="0" w:space="0" w:color="auto"/>
            <w:bottom w:val="none" w:sz="0" w:space="0" w:color="auto"/>
            <w:right w:val="none" w:sz="0" w:space="0" w:color="auto"/>
          </w:divBdr>
        </w:div>
        <w:div w:id="2044595777">
          <w:marLeft w:val="480"/>
          <w:marRight w:val="0"/>
          <w:marTop w:val="0"/>
          <w:marBottom w:val="0"/>
          <w:divBdr>
            <w:top w:val="none" w:sz="0" w:space="0" w:color="auto"/>
            <w:left w:val="none" w:sz="0" w:space="0" w:color="auto"/>
            <w:bottom w:val="none" w:sz="0" w:space="0" w:color="auto"/>
            <w:right w:val="none" w:sz="0" w:space="0" w:color="auto"/>
          </w:divBdr>
        </w:div>
        <w:div w:id="1541091066">
          <w:marLeft w:val="480"/>
          <w:marRight w:val="0"/>
          <w:marTop w:val="0"/>
          <w:marBottom w:val="0"/>
          <w:divBdr>
            <w:top w:val="none" w:sz="0" w:space="0" w:color="auto"/>
            <w:left w:val="none" w:sz="0" w:space="0" w:color="auto"/>
            <w:bottom w:val="none" w:sz="0" w:space="0" w:color="auto"/>
            <w:right w:val="none" w:sz="0" w:space="0" w:color="auto"/>
          </w:divBdr>
        </w:div>
        <w:div w:id="616642311">
          <w:marLeft w:val="480"/>
          <w:marRight w:val="0"/>
          <w:marTop w:val="0"/>
          <w:marBottom w:val="0"/>
          <w:divBdr>
            <w:top w:val="none" w:sz="0" w:space="0" w:color="auto"/>
            <w:left w:val="none" w:sz="0" w:space="0" w:color="auto"/>
            <w:bottom w:val="none" w:sz="0" w:space="0" w:color="auto"/>
            <w:right w:val="none" w:sz="0" w:space="0" w:color="auto"/>
          </w:divBdr>
        </w:div>
        <w:div w:id="1608543302">
          <w:marLeft w:val="480"/>
          <w:marRight w:val="0"/>
          <w:marTop w:val="0"/>
          <w:marBottom w:val="0"/>
          <w:divBdr>
            <w:top w:val="none" w:sz="0" w:space="0" w:color="auto"/>
            <w:left w:val="none" w:sz="0" w:space="0" w:color="auto"/>
            <w:bottom w:val="none" w:sz="0" w:space="0" w:color="auto"/>
            <w:right w:val="none" w:sz="0" w:space="0" w:color="auto"/>
          </w:divBdr>
        </w:div>
        <w:div w:id="1503005964">
          <w:marLeft w:val="480"/>
          <w:marRight w:val="0"/>
          <w:marTop w:val="0"/>
          <w:marBottom w:val="0"/>
          <w:divBdr>
            <w:top w:val="none" w:sz="0" w:space="0" w:color="auto"/>
            <w:left w:val="none" w:sz="0" w:space="0" w:color="auto"/>
            <w:bottom w:val="none" w:sz="0" w:space="0" w:color="auto"/>
            <w:right w:val="none" w:sz="0" w:space="0" w:color="auto"/>
          </w:divBdr>
        </w:div>
        <w:div w:id="685061365">
          <w:marLeft w:val="480"/>
          <w:marRight w:val="0"/>
          <w:marTop w:val="0"/>
          <w:marBottom w:val="0"/>
          <w:divBdr>
            <w:top w:val="none" w:sz="0" w:space="0" w:color="auto"/>
            <w:left w:val="none" w:sz="0" w:space="0" w:color="auto"/>
            <w:bottom w:val="none" w:sz="0" w:space="0" w:color="auto"/>
            <w:right w:val="none" w:sz="0" w:space="0" w:color="auto"/>
          </w:divBdr>
        </w:div>
        <w:div w:id="1849059393">
          <w:marLeft w:val="480"/>
          <w:marRight w:val="0"/>
          <w:marTop w:val="0"/>
          <w:marBottom w:val="0"/>
          <w:divBdr>
            <w:top w:val="none" w:sz="0" w:space="0" w:color="auto"/>
            <w:left w:val="none" w:sz="0" w:space="0" w:color="auto"/>
            <w:bottom w:val="none" w:sz="0" w:space="0" w:color="auto"/>
            <w:right w:val="none" w:sz="0" w:space="0" w:color="auto"/>
          </w:divBdr>
        </w:div>
        <w:div w:id="73204937">
          <w:marLeft w:val="480"/>
          <w:marRight w:val="0"/>
          <w:marTop w:val="0"/>
          <w:marBottom w:val="0"/>
          <w:divBdr>
            <w:top w:val="none" w:sz="0" w:space="0" w:color="auto"/>
            <w:left w:val="none" w:sz="0" w:space="0" w:color="auto"/>
            <w:bottom w:val="none" w:sz="0" w:space="0" w:color="auto"/>
            <w:right w:val="none" w:sz="0" w:space="0" w:color="auto"/>
          </w:divBdr>
        </w:div>
        <w:div w:id="1695158249">
          <w:marLeft w:val="480"/>
          <w:marRight w:val="0"/>
          <w:marTop w:val="0"/>
          <w:marBottom w:val="0"/>
          <w:divBdr>
            <w:top w:val="none" w:sz="0" w:space="0" w:color="auto"/>
            <w:left w:val="none" w:sz="0" w:space="0" w:color="auto"/>
            <w:bottom w:val="none" w:sz="0" w:space="0" w:color="auto"/>
            <w:right w:val="none" w:sz="0" w:space="0" w:color="auto"/>
          </w:divBdr>
        </w:div>
        <w:div w:id="1290237913">
          <w:marLeft w:val="480"/>
          <w:marRight w:val="0"/>
          <w:marTop w:val="0"/>
          <w:marBottom w:val="0"/>
          <w:divBdr>
            <w:top w:val="none" w:sz="0" w:space="0" w:color="auto"/>
            <w:left w:val="none" w:sz="0" w:space="0" w:color="auto"/>
            <w:bottom w:val="none" w:sz="0" w:space="0" w:color="auto"/>
            <w:right w:val="none" w:sz="0" w:space="0" w:color="auto"/>
          </w:divBdr>
        </w:div>
        <w:div w:id="1231387509">
          <w:marLeft w:val="480"/>
          <w:marRight w:val="0"/>
          <w:marTop w:val="0"/>
          <w:marBottom w:val="0"/>
          <w:divBdr>
            <w:top w:val="none" w:sz="0" w:space="0" w:color="auto"/>
            <w:left w:val="none" w:sz="0" w:space="0" w:color="auto"/>
            <w:bottom w:val="none" w:sz="0" w:space="0" w:color="auto"/>
            <w:right w:val="none" w:sz="0" w:space="0" w:color="auto"/>
          </w:divBdr>
        </w:div>
        <w:div w:id="1452474797">
          <w:marLeft w:val="480"/>
          <w:marRight w:val="0"/>
          <w:marTop w:val="0"/>
          <w:marBottom w:val="0"/>
          <w:divBdr>
            <w:top w:val="none" w:sz="0" w:space="0" w:color="auto"/>
            <w:left w:val="none" w:sz="0" w:space="0" w:color="auto"/>
            <w:bottom w:val="none" w:sz="0" w:space="0" w:color="auto"/>
            <w:right w:val="none" w:sz="0" w:space="0" w:color="auto"/>
          </w:divBdr>
        </w:div>
        <w:div w:id="1280650305">
          <w:marLeft w:val="480"/>
          <w:marRight w:val="0"/>
          <w:marTop w:val="0"/>
          <w:marBottom w:val="0"/>
          <w:divBdr>
            <w:top w:val="none" w:sz="0" w:space="0" w:color="auto"/>
            <w:left w:val="none" w:sz="0" w:space="0" w:color="auto"/>
            <w:bottom w:val="none" w:sz="0" w:space="0" w:color="auto"/>
            <w:right w:val="none" w:sz="0" w:space="0" w:color="auto"/>
          </w:divBdr>
        </w:div>
        <w:div w:id="1574007319">
          <w:marLeft w:val="480"/>
          <w:marRight w:val="0"/>
          <w:marTop w:val="0"/>
          <w:marBottom w:val="0"/>
          <w:divBdr>
            <w:top w:val="none" w:sz="0" w:space="0" w:color="auto"/>
            <w:left w:val="none" w:sz="0" w:space="0" w:color="auto"/>
            <w:bottom w:val="none" w:sz="0" w:space="0" w:color="auto"/>
            <w:right w:val="none" w:sz="0" w:space="0" w:color="auto"/>
          </w:divBdr>
        </w:div>
        <w:div w:id="371224984">
          <w:marLeft w:val="480"/>
          <w:marRight w:val="0"/>
          <w:marTop w:val="0"/>
          <w:marBottom w:val="0"/>
          <w:divBdr>
            <w:top w:val="none" w:sz="0" w:space="0" w:color="auto"/>
            <w:left w:val="none" w:sz="0" w:space="0" w:color="auto"/>
            <w:bottom w:val="none" w:sz="0" w:space="0" w:color="auto"/>
            <w:right w:val="none" w:sz="0" w:space="0" w:color="auto"/>
          </w:divBdr>
        </w:div>
        <w:div w:id="1011025229">
          <w:marLeft w:val="480"/>
          <w:marRight w:val="0"/>
          <w:marTop w:val="0"/>
          <w:marBottom w:val="0"/>
          <w:divBdr>
            <w:top w:val="none" w:sz="0" w:space="0" w:color="auto"/>
            <w:left w:val="none" w:sz="0" w:space="0" w:color="auto"/>
            <w:bottom w:val="none" w:sz="0" w:space="0" w:color="auto"/>
            <w:right w:val="none" w:sz="0" w:space="0" w:color="auto"/>
          </w:divBdr>
        </w:div>
        <w:div w:id="1813448045">
          <w:marLeft w:val="480"/>
          <w:marRight w:val="0"/>
          <w:marTop w:val="0"/>
          <w:marBottom w:val="0"/>
          <w:divBdr>
            <w:top w:val="none" w:sz="0" w:space="0" w:color="auto"/>
            <w:left w:val="none" w:sz="0" w:space="0" w:color="auto"/>
            <w:bottom w:val="none" w:sz="0" w:space="0" w:color="auto"/>
            <w:right w:val="none" w:sz="0" w:space="0" w:color="auto"/>
          </w:divBdr>
        </w:div>
        <w:div w:id="904605120">
          <w:marLeft w:val="480"/>
          <w:marRight w:val="0"/>
          <w:marTop w:val="0"/>
          <w:marBottom w:val="0"/>
          <w:divBdr>
            <w:top w:val="none" w:sz="0" w:space="0" w:color="auto"/>
            <w:left w:val="none" w:sz="0" w:space="0" w:color="auto"/>
            <w:bottom w:val="none" w:sz="0" w:space="0" w:color="auto"/>
            <w:right w:val="none" w:sz="0" w:space="0" w:color="auto"/>
          </w:divBdr>
        </w:div>
        <w:div w:id="1546217042">
          <w:marLeft w:val="480"/>
          <w:marRight w:val="0"/>
          <w:marTop w:val="0"/>
          <w:marBottom w:val="0"/>
          <w:divBdr>
            <w:top w:val="none" w:sz="0" w:space="0" w:color="auto"/>
            <w:left w:val="none" w:sz="0" w:space="0" w:color="auto"/>
            <w:bottom w:val="none" w:sz="0" w:space="0" w:color="auto"/>
            <w:right w:val="none" w:sz="0" w:space="0" w:color="auto"/>
          </w:divBdr>
        </w:div>
        <w:div w:id="2035693681">
          <w:marLeft w:val="480"/>
          <w:marRight w:val="0"/>
          <w:marTop w:val="0"/>
          <w:marBottom w:val="0"/>
          <w:divBdr>
            <w:top w:val="none" w:sz="0" w:space="0" w:color="auto"/>
            <w:left w:val="none" w:sz="0" w:space="0" w:color="auto"/>
            <w:bottom w:val="none" w:sz="0" w:space="0" w:color="auto"/>
            <w:right w:val="none" w:sz="0" w:space="0" w:color="auto"/>
          </w:divBdr>
        </w:div>
        <w:div w:id="1066685239">
          <w:marLeft w:val="480"/>
          <w:marRight w:val="0"/>
          <w:marTop w:val="0"/>
          <w:marBottom w:val="0"/>
          <w:divBdr>
            <w:top w:val="none" w:sz="0" w:space="0" w:color="auto"/>
            <w:left w:val="none" w:sz="0" w:space="0" w:color="auto"/>
            <w:bottom w:val="none" w:sz="0" w:space="0" w:color="auto"/>
            <w:right w:val="none" w:sz="0" w:space="0" w:color="auto"/>
          </w:divBdr>
        </w:div>
        <w:div w:id="965311275">
          <w:marLeft w:val="480"/>
          <w:marRight w:val="0"/>
          <w:marTop w:val="0"/>
          <w:marBottom w:val="0"/>
          <w:divBdr>
            <w:top w:val="none" w:sz="0" w:space="0" w:color="auto"/>
            <w:left w:val="none" w:sz="0" w:space="0" w:color="auto"/>
            <w:bottom w:val="none" w:sz="0" w:space="0" w:color="auto"/>
            <w:right w:val="none" w:sz="0" w:space="0" w:color="auto"/>
          </w:divBdr>
        </w:div>
        <w:div w:id="2097272">
          <w:marLeft w:val="480"/>
          <w:marRight w:val="0"/>
          <w:marTop w:val="0"/>
          <w:marBottom w:val="0"/>
          <w:divBdr>
            <w:top w:val="none" w:sz="0" w:space="0" w:color="auto"/>
            <w:left w:val="none" w:sz="0" w:space="0" w:color="auto"/>
            <w:bottom w:val="none" w:sz="0" w:space="0" w:color="auto"/>
            <w:right w:val="none" w:sz="0" w:space="0" w:color="auto"/>
          </w:divBdr>
        </w:div>
        <w:div w:id="561865752">
          <w:marLeft w:val="480"/>
          <w:marRight w:val="0"/>
          <w:marTop w:val="0"/>
          <w:marBottom w:val="0"/>
          <w:divBdr>
            <w:top w:val="none" w:sz="0" w:space="0" w:color="auto"/>
            <w:left w:val="none" w:sz="0" w:space="0" w:color="auto"/>
            <w:bottom w:val="none" w:sz="0" w:space="0" w:color="auto"/>
            <w:right w:val="none" w:sz="0" w:space="0" w:color="auto"/>
          </w:divBdr>
        </w:div>
        <w:div w:id="1301881072">
          <w:marLeft w:val="480"/>
          <w:marRight w:val="0"/>
          <w:marTop w:val="0"/>
          <w:marBottom w:val="0"/>
          <w:divBdr>
            <w:top w:val="none" w:sz="0" w:space="0" w:color="auto"/>
            <w:left w:val="none" w:sz="0" w:space="0" w:color="auto"/>
            <w:bottom w:val="none" w:sz="0" w:space="0" w:color="auto"/>
            <w:right w:val="none" w:sz="0" w:space="0" w:color="auto"/>
          </w:divBdr>
        </w:div>
        <w:div w:id="425466608">
          <w:marLeft w:val="480"/>
          <w:marRight w:val="0"/>
          <w:marTop w:val="0"/>
          <w:marBottom w:val="0"/>
          <w:divBdr>
            <w:top w:val="none" w:sz="0" w:space="0" w:color="auto"/>
            <w:left w:val="none" w:sz="0" w:space="0" w:color="auto"/>
            <w:bottom w:val="none" w:sz="0" w:space="0" w:color="auto"/>
            <w:right w:val="none" w:sz="0" w:space="0" w:color="auto"/>
          </w:divBdr>
        </w:div>
        <w:div w:id="1588152184">
          <w:marLeft w:val="480"/>
          <w:marRight w:val="0"/>
          <w:marTop w:val="0"/>
          <w:marBottom w:val="0"/>
          <w:divBdr>
            <w:top w:val="none" w:sz="0" w:space="0" w:color="auto"/>
            <w:left w:val="none" w:sz="0" w:space="0" w:color="auto"/>
            <w:bottom w:val="none" w:sz="0" w:space="0" w:color="auto"/>
            <w:right w:val="none" w:sz="0" w:space="0" w:color="auto"/>
          </w:divBdr>
        </w:div>
        <w:div w:id="978994178">
          <w:marLeft w:val="480"/>
          <w:marRight w:val="0"/>
          <w:marTop w:val="0"/>
          <w:marBottom w:val="0"/>
          <w:divBdr>
            <w:top w:val="none" w:sz="0" w:space="0" w:color="auto"/>
            <w:left w:val="none" w:sz="0" w:space="0" w:color="auto"/>
            <w:bottom w:val="none" w:sz="0" w:space="0" w:color="auto"/>
            <w:right w:val="none" w:sz="0" w:space="0" w:color="auto"/>
          </w:divBdr>
        </w:div>
        <w:div w:id="830832398">
          <w:marLeft w:val="480"/>
          <w:marRight w:val="0"/>
          <w:marTop w:val="0"/>
          <w:marBottom w:val="0"/>
          <w:divBdr>
            <w:top w:val="none" w:sz="0" w:space="0" w:color="auto"/>
            <w:left w:val="none" w:sz="0" w:space="0" w:color="auto"/>
            <w:bottom w:val="none" w:sz="0" w:space="0" w:color="auto"/>
            <w:right w:val="none" w:sz="0" w:space="0" w:color="auto"/>
          </w:divBdr>
        </w:div>
        <w:div w:id="1056589518">
          <w:marLeft w:val="480"/>
          <w:marRight w:val="0"/>
          <w:marTop w:val="0"/>
          <w:marBottom w:val="0"/>
          <w:divBdr>
            <w:top w:val="none" w:sz="0" w:space="0" w:color="auto"/>
            <w:left w:val="none" w:sz="0" w:space="0" w:color="auto"/>
            <w:bottom w:val="none" w:sz="0" w:space="0" w:color="auto"/>
            <w:right w:val="none" w:sz="0" w:space="0" w:color="auto"/>
          </w:divBdr>
        </w:div>
        <w:div w:id="1196431396">
          <w:marLeft w:val="480"/>
          <w:marRight w:val="0"/>
          <w:marTop w:val="0"/>
          <w:marBottom w:val="0"/>
          <w:divBdr>
            <w:top w:val="none" w:sz="0" w:space="0" w:color="auto"/>
            <w:left w:val="none" w:sz="0" w:space="0" w:color="auto"/>
            <w:bottom w:val="none" w:sz="0" w:space="0" w:color="auto"/>
            <w:right w:val="none" w:sz="0" w:space="0" w:color="auto"/>
          </w:divBdr>
        </w:div>
        <w:div w:id="1342194955">
          <w:marLeft w:val="480"/>
          <w:marRight w:val="0"/>
          <w:marTop w:val="0"/>
          <w:marBottom w:val="0"/>
          <w:divBdr>
            <w:top w:val="none" w:sz="0" w:space="0" w:color="auto"/>
            <w:left w:val="none" w:sz="0" w:space="0" w:color="auto"/>
            <w:bottom w:val="none" w:sz="0" w:space="0" w:color="auto"/>
            <w:right w:val="none" w:sz="0" w:space="0" w:color="auto"/>
          </w:divBdr>
        </w:div>
        <w:div w:id="38558941">
          <w:marLeft w:val="480"/>
          <w:marRight w:val="0"/>
          <w:marTop w:val="0"/>
          <w:marBottom w:val="0"/>
          <w:divBdr>
            <w:top w:val="none" w:sz="0" w:space="0" w:color="auto"/>
            <w:left w:val="none" w:sz="0" w:space="0" w:color="auto"/>
            <w:bottom w:val="none" w:sz="0" w:space="0" w:color="auto"/>
            <w:right w:val="none" w:sz="0" w:space="0" w:color="auto"/>
          </w:divBdr>
        </w:div>
        <w:div w:id="150676312">
          <w:marLeft w:val="480"/>
          <w:marRight w:val="0"/>
          <w:marTop w:val="0"/>
          <w:marBottom w:val="0"/>
          <w:divBdr>
            <w:top w:val="none" w:sz="0" w:space="0" w:color="auto"/>
            <w:left w:val="none" w:sz="0" w:space="0" w:color="auto"/>
            <w:bottom w:val="none" w:sz="0" w:space="0" w:color="auto"/>
            <w:right w:val="none" w:sz="0" w:space="0" w:color="auto"/>
          </w:divBdr>
        </w:div>
        <w:div w:id="1408696390">
          <w:marLeft w:val="480"/>
          <w:marRight w:val="0"/>
          <w:marTop w:val="0"/>
          <w:marBottom w:val="0"/>
          <w:divBdr>
            <w:top w:val="none" w:sz="0" w:space="0" w:color="auto"/>
            <w:left w:val="none" w:sz="0" w:space="0" w:color="auto"/>
            <w:bottom w:val="none" w:sz="0" w:space="0" w:color="auto"/>
            <w:right w:val="none" w:sz="0" w:space="0" w:color="auto"/>
          </w:divBdr>
        </w:div>
        <w:div w:id="1394499414">
          <w:marLeft w:val="480"/>
          <w:marRight w:val="0"/>
          <w:marTop w:val="0"/>
          <w:marBottom w:val="0"/>
          <w:divBdr>
            <w:top w:val="none" w:sz="0" w:space="0" w:color="auto"/>
            <w:left w:val="none" w:sz="0" w:space="0" w:color="auto"/>
            <w:bottom w:val="none" w:sz="0" w:space="0" w:color="auto"/>
            <w:right w:val="none" w:sz="0" w:space="0" w:color="auto"/>
          </w:divBdr>
        </w:div>
        <w:div w:id="1276719125">
          <w:marLeft w:val="480"/>
          <w:marRight w:val="0"/>
          <w:marTop w:val="0"/>
          <w:marBottom w:val="0"/>
          <w:divBdr>
            <w:top w:val="none" w:sz="0" w:space="0" w:color="auto"/>
            <w:left w:val="none" w:sz="0" w:space="0" w:color="auto"/>
            <w:bottom w:val="none" w:sz="0" w:space="0" w:color="auto"/>
            <w:right w:val="none" w:sz="0" w:space="0" w:color="auto"/>
          </w:divBdr>
        </w:div>
        <w:div w:id="977497202">
          <w:marLeft w:val="480"/>
          <w:marRight w:val="0"/>
          <w:marTop w:val="0"/>
          <w:marBottom w:val="0"/>
          <w:divBdr>
            <w:top w:val="none" w:sz="0" w:space="0" w:color="auto"/>
            <w:left w:val="none" w:sz="0" w:space="0" w:color="auto"/>
            <w:bottom w:val="none" w:sz="0" w:space="0" w:color="auto"/>
            <w:right w:val="none" w:sz="0" w:space="0" w:color="auto"/>
          </w:divBdr>
        </w:div>
        <w:div w:id="1524130193">
          <w:marLeft w:val="480"/>
          <w:marRight w:val="0"/>
          <w:marTop w:val="0"/>
          <w:marBottom w:val="0"/>
          <w:divBdr>
            <w:top w:val="none" w:sz="0" w:space="0" w:color="auto"/>
            <w:left w:val="none" w:sz="0" w:space="0" w:color="auto"/>
            <w:bottom w:val="none" w:sz="0" w:space="0" w:color="auto"/>
            <w:right w:val="none" w:sz="0" w:space="0" w:color="auto"/>
          </w:divBdr>
        </w:div>
        <w:div w:id="1340813342">
          <w:marLeft w:val="480"/>
          <w:marRight w:val="0"/>
          <w:marTop w:val="0"/>
          <w:marBottom w:val="0"/>
          <w:divBdr>
            <w:top w:val="none" w:sz="0" w:space="0" w:color="auto"/>
            <w:left w:val="none" w:sz="0" w:space="0" w:color="auto"/>
            <w:bottom w:val="none" w:sz="0" w:space="0" w:color="auto"/>
            <w:right w:val="none" w:sz="0" w:space="0" w:color="auto"/>
          </w:divBdr>
        </w:div>
        <w:div w:id="1955558082">
          <w:marLeft w:val="480"/>
          <w:marRight w:val="0"/>
          <w:marTop w:val="0"/>
          <w:marBottom w:val="0"/>
          <w:divBdr>
            <w:top w:val="none" w:sz="0" w:space="0" w:color="auto"/>
            <w:left w:val="none" w:sz="0" w:space="0" w:color="auto"/>
            <w:bottom w:val="none" w:sz="0" w:space="0" w:color="auto"/>
            <w:right w:val="none" w:sz="0" w:space="0" w:color="auto"/>
          </w:divBdr>
        </w:div>
        <w:div w:id="1348675525">
          <w:marLeft w:val="480"/>
          <w:marRight w:val="0"/>
          <w:marTop w:val="0"/>
          <w:marBottom w:val="0"/>
          <w:divBdr>
            <w:top w:val="none" w:sz="0" w:space="0" w:color="auto"/>
            <w:left w:val="none" w:sz="0" w:space="0" w:color="auto"/>
            <w:bottom w:val="none" w:sz="0" w:space="0" w:color="auto"/>
            <w:right w:val="none" w:sz="0" w:space="0" w:color="auto"/>
          </w:divBdr>
        </w:div>
        <w:div w:id="473958005">
          <w:marLeft w:val="480"/>
          <w:marRight w:val="0"/>
          <w:marTop w:val="0"/>
          <w:marBottom w:val="0"/>
          <w:divBdr>
            <w:top w:val="none" w:sz="0" w:space="0" w:color="auto"/>
            <w:left w:val="none" w:sz="0" w:space="0" w:color="auto"/>
            <w:bottom w:val="none" w:sz="0" w:space="0" w:color="auto"/>
            <w:right w:val="none" w:sz="0" w:space="0" w:color="auto"/>
          </w:divBdr>
        </w:div>
        <w:div w:id="727728454">
          <w:marLeft w:val="480"/>
          <w:marRight w:val="0"/>
          <w:marTop w:val="0"/>
          <w:marBottom w:val="0"/>
          <w:divBdr>
            <w:top w:val="none" w:sz="0" w:space="0" w:color="auto"/>
            <w:left w:val="none" w:sz="0" w:space="0" w:color="auto"/>
            <w:bottom w:val="none" w:sz="0" w:space="0" w:color="auto"/>
            <w:right w:val="none" w:sz="0" w:space="0" w:color="auto"/>
          </w:divBdr>
        </w:div>
        <w:div w:id="799810778">
          <w:marLeft w:val="480"/>
          <w:marRight w:val="0"/>
          <w:marTop w:val="0"/>
          <w:marBottom w:val="0"/>
          <w:divBdr>
            <w:top w:val="none" w:sz="0" w:space="0" w:color="auto"/>
            <w:left w:val="none" w:sz="0" w:space="0" w:color="auto"/>
            <w:bottom w:val="none" w:sz="0" w:space="0" w:color="auto"/>
            <w:right w:val="none" w:sz="0" w:space="0" w:color="auto"/>
          </w:divBdr>
        </w:div>
        <w:div w:id="1822887796">
          <w:marLeft w:val="480"/>
          <w:marRight w:val="0"/>
          <w:marTop w:val="0"/>
          <w:marBottom w:val="0"/>
          <w:divBdr>
            <w:top w:val="none" w:sz="0" w:space="0" w:color="auto"/>
            <w:left w:val="none" w:sz="0" w:space="0" w:color="auto"/>
            <w:bottom w:val="none" w:sz="0" w:space="0" w:color="auto"/>
            <w:right w:val="none" w:sz="0" w:space="0" w:color="auto"/>
          </w:divBdr>
        </w:div>
        <w:div w:id="853764827">
          <w:marLeft w:val="480"/>
          <w:marRight w:val="0"/>
          <w:marTop w:val="0"/>
          <w:marBottom w:val="0"/>
          <w:divBdr>
            <w:top w:val="none" w:sz="0" w:space="0" w:color="auto"/>
            <w:left w:val="none" w:sz="0" w:space="0" w:color="auto"/>
            <w:bottom w:val="none" w:sz="0" w:space="0" w:color="auto"/>
            <w:right w:val="none" w:sz="0" w:space="0" w:color="auto"/>
          </w:divBdr>
        </w:div>
        <w:div w:id="431122436">
          <w:marLeft w:val="480"/>
          <w:marRight w:val="0"/>
          <w:marTop w:val="0"/>
          <w:marBottom w:val="0"/>
          <w:divBdr>
            <w:top w:val="none" w:sz="0" w:space="0" w:color="auto"/>
            <w:left w:val="none" w:sz="0" w:space="0" w:color="auto"/>
            <w:bottom w:val="none" w:sz="0" w:space="0" w:color="auto"/>
            <w:right w:val="none" w:sz="0" w:space="0" w:color="auto"/>
          </w:divBdr>
        </w:div>
        <w:div w:id="701826110">
          <w:marLeft w:val="480"/>
          <w:marRight w:val="0"/>
          <w:marTop w:val="0"/>
          <w:marBottom w:val="0"/>
          <w:divBdr>
            <w:top w:val="none" w:sz="0" w:space="0" w:color="auto"/>
            <w:left w:val="none" w:sz="0" w:space="0" w:color="auto"/>
            <w:bottom w:val="none" w:sz="0" w:space="0" w:color="auto"/>
            <w:right w:val="none" w:sz="0" w:space="0" w:color="auto"/>
          </w:divBdr>
        </w:div>
        <w:div w:id="859971670">
          <w:marLeft w:val="480"/>
          <w:marRight w:val="0"/>
          <w:marTop w:val="0"/>
          <w:marBottom w:val="0"/>
          <w:divBdr>
            <w:top w:val="none" w:sz="0" w:space="0" w:color="auto"/>
            <w:left w:val="none" w:sz="0" w:space="0" w:color="auto"/>
            <w:bottom w:val="none" w:sz="0" w:space="0" w:color="auto"/>
            <w:right w:val="none" w:sz="0" w:space="0" w:color="auto"/>
          </w:divBdr>
        </w:div>
        <w:div w:id="2054302119">
          <w:marLeft w:val="480"/>
          <w:marRight w:val="0"/>
          <w:marTop w:val="0"/>
          <w:marBottom w:val="0"/>
          <w:divBdr>
            <w:top w:val="none" w:sz="0" w:space="0" w:color="auto"/>
            <w:left w:val="none" w:sz="0" w:space="0" w:color="auto"/>
            <w:bottom w:val="none" w:sz="0" w:space="0" w:color="auto"/>
            <w:right w:val="none" w:sz="0" w:space="0" w:color="auto"/>
          </w:divBdr>
        </w:div>
        <w:div w:id="2068257581">
          <w:marLeft w:val="480"/>
          <w:marRight w:val="0"/>
          <w:marTop w:val="0"/>
          <w:marBottom w:val="0"/>
          <w:divBdr>
            <w:top w:val="none" w:sz="0" w:space="0" w:color="auto"/>
            <w:left w:val="none" w:sz="0" w:space="0" w:color="auto"/>
            <w:bottom w:val="none" w:sz="0" w:space="0" w:color="auto"/>
            <w:right w:val="none" w:sz="0" w:space="0" w:color="auto"/>
          </w:divBdr>
        </w:div>
        <w:div w:id="1642225270">
          <w:marLeft w:val="480"/>
          <w:marRight w:val="0"/>
          <w:marTop w:val="0"/>
          <w:marBottom w:val="0"/>
          <w:divBdr>
            <w:top w:val="none" w:sz="0" w:space="0" w:color="auto"/>
            <w:left w:val="none" w:sz="0" w:space="0" w:color="auto"/>
            <w:bottom w:val="none" w:sz="0" w:space="0" w:color="auto"/>
            <w:right w:val="none" w:sz="0" w:space="0" w:color="auto"/>
          </w:divBdr>
        </w:div>
        <w:div w:id="1847475173">
          <w:marLeft w:val="480"/>
          <w:marRight w:val="0"/>
          <w:marTop w:val="0"/>
          <w:marBottom w:val="0"/>
          <w:divBdr>
            <w:top w:val="none" w:sz="0" w:space="0" w:color="auto"/>
            <w:left w:val="none" w:sz="0" w:space="0" w:color="auto"/>
            <w:bottom w:val="none" w:sz="0" w:space="0" w:color="auto"/>
            <w:right w:val="none" w:sz="0" w:space="0" w:color="auto"/>
          </w:divBdr>
        </w:div>
        <w:div w:id="127741905">
          <w:marLeft w:val="480"/>
          <w:marRight w:val="0"/>
          <w:marTop w:val="0"/>
          <w:marBottom w:val="0"/>
          <w:divBdr>
            <w:top w:val="none" w:sz="0" w:space="0" w:color="auto"/>
            <w:left w:val="none" w:sz="0" w:space="0" w:color="auto"/>
            <w:bottom w:val="none" w:sz="0" w:space="0" w:color="auto"/>
            <w:right w:val="none" w:sz="0" w:space="0" w:color="auto"/>
          </w:divBdr>
        </w:div>
        <w:div w:id="1375273834">
          <w:marLeft w:val="480"/>
          <w:marRight w:val="0"/>
          <w:marTop w:val="0"/>
          <w:marBottom w:val="0"/>
          <w:divBdr>
            <w:top w:val="none" w:sz="0" w:space="0" w:color="auto"/>
            <w:left w:val="none" w:sz="0" w:space="0" w:color="auto"/>
            <w:bottom w:val="none" w:sz="0" w:space="0" w:color="auto"/>
            <w:right w:val="none" w:sz="0" w:space="0" w:color="auto"/>
          </w:divBdr>
        </w:div>
        <w:div w:id="944729783">
          <w:marLeft w:val="480"/>
          <w:marRight w:val="0"/>
          <w:marTop w:val="0"/>
          <w:marBottom w:val="0"/>
          <w:divBdr>
            <w:top w:val="none" w:sz="0" w:space="0" w:color="auto"/>
            <w:left w:val="none" w:sz="0" w:space="0" w:color="auto"/>
            <w:bottom w:val="none" w:sz="0" w:space="0" w:color="auto"/>
            <w:right w:val="none" w:sz="0" w:space="0" w:color="auto"/>
          </w:divBdr>
        </w:div>
        <w:div w:id="1295600140">
          <w:marLeft w:val="480"/>
          <w:marRight w:val="0"/>
          <w:marTop w:val="0"/>
          <w:marBottom w:val="0"/>
          <w:divBdr>
            <w:top w:val="none" w:sz="0" w:space="0" w:color="auto"/>
            <w:left w:val="none" w:sz="0" w:space="0" w:color="auto"/>
            <w:bottom w:val="none" w:sz="0" w:space="0" w:color="auto"/>
            <w:right w:val="none" w:sz="0" w:space="0" w:color="auto"/>
          </w:divBdr>
        </w:div>
        <w:div w:id="126514889">
          <w:marLeft w:val="480"/>
          <w:marRight w:val="0"/>
          <w:marTop w:val="0"/>
          <w:marBottom w:val="0"/>
          <w:divBdr>
            <w:top w:val="none" w:sz="0" w:space="0" w:color="auto"/>
            <w:left w:val="none" w:sz="0" w:space="0" w:color="auto"/>
            <w:bottom w:val="none" w:sz="0" w:space="0" w:color="auto"/>
            <w:right w:val="none" w:sz="0" w:space="0" w:color="auto"/>
          </w:divBdr>
        </w:div>
        <w:div w:id="475532660">
          <w:marLeft w:val="480"/>
          <w:marRight w:val="0"/>
          <w:marTop w:val="0"/>
          <w:marBottom w:val="0"/>
          <w:divBdr>
            <w:top w:val="none" w:sz="0" w:space="0" w:color="auto"/>
            <w:left w:val="none" w:sz="0" w:space="0" w:color="auto"/>
            <w:bottom w:val="none" w:sz="0" w:space="0" w:color="auto"/>
            <w:right w:val="none" w:sz="0" w:space="0" w:color="auto"/>
          </w:divBdr>
        </w:div>
        <w:div w:id="1521433849">
          <w:marLeft w:val="480"/>
          <w:marRight w:val="0"/>
          <w:marTop w:val="0"/>
          <w:marBottom w:val="0"/>
          <w:divBdr>
            <w:top w:val="none" w:sz="0" w:space="0" w:color="auto"/>
            <w:left w:val="none" w:sz="0" w:space="0" w:color="auto"/>
            <w:bottom w:val="none" w:sz="0" w:space="0" w:color="auto"/>
            <w:right w:val="none" w:sz="0" w:space="0" w:color="auto"/>
          </w:divBdr>
        </w:div>
        <w:div w:id="1831018666">
          <w:marLeft w:val="480"/>
          <w:marRight w:val="0"/>
          <w:marTop w:val="0"/>
          <w:marBottom w:val="0"/>
          <w:divBdr>
            <w:top w:val="none" w:sz="0" w:space="0" w:color="auto"/>
            <w:left w:val="none" w:sz="0" w:space="0" w:color="auto"/>
            <w:bottom w:val="none" w:sz="0" w:space="0" w:color="auto"/>
            <w:right w:val="none" w:sz="0" w:space="0" w:color="auto"/>
          </w:divBdr>
        </w:div>
        <w:div w:id="516164050">
          <w:marLeft w:val="480"/>
          <w:marRight w:val="0"/>
          <w:marTop w:val="0"/>
          <w:marBottom w:val="0"/>
          <w:divBdr>
            <w:top w:val="none" w:sz="0" w:space="0" w:color="auto"/>
            <w:left w:val="none" w:sz="0" w:space="0" w:color="auto"/>
            <w:bottom w:val="none" w:sz="0" w:space="0" w:color="auto"/>
            <w:right w:val="none" w:sz="0" w:space="0" w:color="auto"/>
          </w:divBdr>
        </w:div>
        <w:div w:id="234319278">
          <w:marLeft w:val="480"/>
          <w:marRight w:val="0"/>
          <w:marTop w:val="0"/>
          <w:marBottom w:val="0"/>
          <w:divBdr>
            <w:top w:val="none" w:sz="0" w:space="0" w:color="auto"/>
            <w:left w:val="none" w:sz="0" w:space="0" w:color="auto"/>
            <w:bottom w:val="none" w:sz="0" w:space="0" w:color="auto"/>
            <w:right w:val="none" w:sz="0" w:space="0" w:color="auto"/>
          </w:divBdr>
        </w:div>
        <w:div w:id="1498688358">
          <w:marLeft w:val="480"/>
          <w:marRight w:val="0"/>
          <w:marTop w:val="0"/>
          <w:marBottom w:val="0"/>
          <w:divBdr>
            <w:top w:val="none" w:sz="0" w:space="0" w:color="auto"/>
            <w:left w:val="none" w:sz="0" w:space="0" w:color="auto"/>
            <w:bottom w:val="none" w:sz="0" w:space="0" w:color="auto"/>
            <w:right w:val="none" w:sz="0" w:space="0" w:color="auto"/>
          </w:divBdr>
        </w:div>
        <w:div w:id="157118945">
          <w:marLeft w:val="480"/>
          <w:marRight w:val="0"/>
          <w:marTop w:val="0"/>
          <w:marBottom w:val="0"/>
          <w:divBdr>
            <w:top w:val="none" w:sz="0" w:space="0" w:color="auto"/>
            <w:left w:val="none" w:sz="0" w:space="0" w:color="auto"/>
            <w:bottom w:val="none" w:sz="0" w:space="0" w:color="auto"/>
            <w:right w:val="none" w:sz="0" w:space="0" w:color="auto"/>
          </w:divBdr>
        </w:div>
        <w:div w:id="377977400">
          <w:marLeft w:val="480"/>
          <w:marRight w:val="0"/>
          <w:marTop w:val="0"/>
          <w:marBottom w:val="0"/>
          <w:divBdr>
            <w:top w:val="none" w:sz="0" w:space="0" w:color="auto"/>
            <w:left w:val="none" w:sz="0" w:space="0" w:color="auto"/>
            <w:bottom w:val="none" w:sz="0" w:space="0" w:color="auto"/>
            <w:right w:val="none" w:sz="0" w:space="0" w:color="auto"/>
          </w:divBdr>
        </w:div>
        <w:div w:id="594555909">
          <w:marLeft w:val="480"/>
          <w:marRight w:val="0"/>
          <w:marTop w:val="0"/>
          <w:marBottom w:val="0"/>
          <w:divBdr>
            <w:top w:val="none" w:sz="0" w:space="0" w:color="auto"/>
            <w:left w:val="none" w:sz="0" w:space="0" w:color="auto"/>
            <w:bottom w:val="none" w:sz="0" w:space="0" w:color="auto"/>
            <w:right w:val="none" w:sz="0" w:space="0" w:color="auto"/>
          </w:divBdr>
        </w:div>
        <w:div w:id="378558401">
          <w:marLeft w:val="480"/>
          <w:marRight w:val="0"/>
          <w:marTop w:val="0"/>
          <w:marBottom w:val="0"/>
          <w:divBdr>
            <w:top w:val="none" w:sz="0" w:space="0" w:color="auto"/>
            <w:left w:val="none" w:sz="0" w:space="0" w:color="auto"/>
            <w:bottom w:val="none" w:sz="0" w:space="0" w:color="auto"/>
            <w:right w:val="none" w:sz="0" w:space="0" w:color="auto"/>
          </w:divBdr>
        </w:div>
        <w:div w:id="1698431338">
          <w:marLeft w:val="480"/>
          <w:marRight w:val="0"/>
          <w:marTop w:val="0"/>
          <w:marBottom w:val="0"/>
          <w:divBdr>
            <w:top w:val="none" w:sz="0" w:space="0" w:color="auto"/>
            <w:left w:val="none" w:sz="0" w:space="0" w:color="auto"/>
            <w:bottom w:val="none" w:sz="0" w:space="0" w:color="auto"/>
            <w:right w:val="none" w:sz="0" w:space="0" w:color="auto"/>
          </w:divBdr>
        </w:div>
        <w:div w:id="1008755755">
          <w:marLeft w:val="480"/>
          <w:marRight w:val="0"/>
          <w:marTop w:val="0"/>
          <w:marBottom w:val="0"/>
          <w:divBdr>
            <w:top w:val="none" w:sz="0" w:space="0" w:color="auto"/>
            <w:left w:val="none" w:sz="0" w:space="0" w:color="auto"/>
            <w:bottom w:val="none" w:sz="0" w:space="0" w:color="auto"/>
            <w:right w:val="none" w:sz="0" w:space="0" w:color="auto"/>
          </w:divBdr>
        </w:div>
        <w:div w:id="1665162190">
          <w:marLeft w:val="480"/>
          <w:marRight w:val="0"/>
          <w:marTop w:val="0"/>
          <w:marBottom w:val="0"/>
          <w:divBdr>
            <w:top w:val="none" w:sz="0" w:space="0" w:color="auto"/>
            <w:left w:val="none" w:sz="0" w:space="0" w:color="auto"/>
            <w:bottom w:val="none" w:sz="0" w:space="0" w:color="auto"/>
            <w:right w:val="none" w:sz="0" w:space="0" w:color="auto"/>
          </w:divBdr>
        </w:div>
        <w:div w:id="768891034">
          <w:marLeft w:val="480"/>
          <w:marRight w:val="0"/>
          <w:marTop w:val="0"/>
          <w:marBottom w:val="0"/>
          <w:divBdr>
            <w:top w:val="none" w:sz="0" w:space="0" w:color="auto"/>
            <w:left w:val="none" w:sz="0" w:space="0" w:color="auto"/>
            <w:bottom w:val="none" w:sz="0" w:space="0" w:color="auto"/>
            <w:right w:val="none" w:sz="0" w:space="0" w:color="auto"/>
          </w:divBdr>
        </w:div>
        <w:div w:id="212160636">
          <w:marLeft w:val="480"/>
          <w:marRight w:val="0"/>
          <w:marTop w:val="0"/>
          <w:marBottom w:val="0"/>
          <w:divBdr>
            <w:top w:val="none" w:sz="0" w:space="0" w:color="auto"/>
            <w:left w:val="none" w:sz="0" w:space="0" w:color="auto"/>
            <w:bottom w:val="none" w:sz="0" w:space="0" w:color="auto"/>
            <w:right w:val="none" w:sz="0" w:space="0" w:color="auto"/>
          </w:divBdr>
        </w:div>
        <w:div w:id="369453026">
          <w:marLeft w:val="480"/>
          <w:marRight w:val="0"/>
          <w:marTop w:val="0"/>
          <w:marBottom w:val="0"/>
          <w:divBdr>
            <w:top w:val="none" w:sz="0" w:space="0" w:color="auto"/>
            <w:left w:val="none" w:sz="0" w:space="0" w:color="auto"/>
            <w:bottom w:val="none" w:sz="0" w:space="0" w:color="auto"/>
            <w:right w:val="none" w:sz="0" w:space="0" w:color="auto"/>
          </w:divBdr>
        </w:div>
        <w:div w:id="1258558447">
          <w:marLeft w:val="480"/>
          <w:marRight w:val="0"/>
          <w:marTop w:val="0"/>
          <w:marBottom w:val="0"/>
          <w:divBdr>
            <w:top w:val="none" w:sz="0" w:space="0" w:color="auto"/>
            <w:left w:val="none" w:sz="0" w:space="0" w:color="auto"/>
            <w:bottom w:val="none" w:sz="0" w:space="0" w:color="auto"/>
            <w:right w:val="none" w:sz="0" w:space="0" w:color="auto"/>
          </w:divBdr>
        </w:div>
        <w:div w:id="1022826101">
          <w:marLeft w:val="480"/>
          <w:marRight w:val="0"/>
          <w:marTop w:val="0"/>
          <w:marBottom w:val="0"/>
          <w:divBdr>
            <w:top w:val="none" w:sz="0" w:space="0" w:color="auto"/>
            <w:left w:val="none" w:sz="0" w:space="0" w:color="auto"/>
            <w:bottom w:val="none" w:sz="0" w:space="0" w:color="auto"/>
            <w:right w:val="none" w:sz="0" w:space="0" w:color="auto"/>
          </w:divBdr>
        </w:div>
        <w:div w:id="1445029692">
          <w:marLeft w:val="480"/>
          <w:marRight w:val="0"/>
          <w:marTop w:val="0"/>
          <w:marBottom w:val="0"/>
          <w:divBdr>
            <w:top w:val="none" w:sz="0" w:space="0" w:color="auto"/>
            <w:left w:val="none" w:sz="0" w:space="0" w:color="auto"/>
            <w:bottom w:val="none" w:sz="0" w:space="0" w:color="auto"/>
            <w:right w:val="none" w:sz="0" w:space="0" w:color="auto"/>
          </w:divBdr>
        </w:div>
        <w:div w:id="1914195729">
          <w:marLeft w:val="480"/>
          <w:marRight w:val="0"/>
          <w:marTop w:val="0"/>
          <w:marBottom w:val="0"/>
          <w:divBdr>
            <w:top w:val="none" w:sz="0" w:space="0" w:color="auto"/>
            <w:left w:val="none" w:sz="0" w:space="0" w:color="auto"/>
            <w:bottom w:val="none" w:sz="0" w:space="0" w:color="auto"/>
            <w:right w:val="none" w:sz="0" w:space="0" w:color="auto"/>
          </w:divBdr>
        </w:div>
        <w:div w:id="796873458">
          <w:marLeft w:val="480"/>
          <w:marRight w:val="0"/>
          <w:marTop w:val="0"/>
          <w:marBottom w:val="0"/>
          <w:divBdr>
            <w:top w:val="none" w:sz="0" w:space="0" w:color="auto"/>
            <w:left w:val="none" w:sz="0" w:space="0" w:color="auto"/>
            <w:bottom w:val="none" w:sz="0" w:space="0" w:color="auto"/>
            <w:right w:val="none" w:sz="0" w:space="0" w:color="auto"/>
          </w:divBdr>
        </w:div>
        <w:div w:id="849373740">
          <w:marLeft w:val="480"/>
          <w:marRight w:val="0"/>
          <w:marTop w:val="0"/>
          <w:marBottom w:val="0"/>
          <w:divBdr>
            <w:top w:val="none" w:sz="0" w:space="0" w:color="auto"/>
            <w:left w:val="none" w:sz="0" w:space="0" w:color="auto"/>
            <w:bottom w:val="none" w:sz="0" w:space="0" w:color="auto"/>
            <w:right w:val="none" w:sz="0" w:space="0" w:color="auto"/>
          </w:divBdr>
        </w:div>
        <w:div w:id="179390902">
          <w:marLeft w:val="480"/>
          <w:marRight w:val="0"/>
          <w:marTop w:val="0"/>
          <w:marBottom w:val="0"/>
          <w:divBdr>
            <w:top w:val="none" w:sz="0" w:space="0" w:color="auto"/>
            <w:left w:val="none" w:sz="0" w:space="0" w:color="auto"/>
            <w:bottom w:val="none" w:sz="0" w:space="0" w:color="auto"/>
            <w:right w:val="none" w:sz="0" w:space="0" w:color="auto"/>
          </w:divBdr>
        </w:div>
        <w:div w:id="649216772">
          <w:marLeft w:val="480"/>
          <w:marRight w:val="0"/>
          <w:marTop w:val="0"/>
          <w:marBottom w:val="0"/>
          <w:divBdr>
            <w:top w:val="none" w:sz="0" w:space="0" w:color="auto"/>
            <w:left w:val="none" w:sz="0" w:space="0" w:color="auto"/>
            <w:bottom w:val="none" w:sz="0" w:space="0" w:color="auto"/>
            <w:right w:val="none" w:sz="0" w:space="0" w:color="auto"/>
          </w:divBdr>
        </w:div>
        <w:div w:id="2105686111">
          <w:marLeft w:val="480"/>
          <w:marRight w:val="0"/>
          <w:marTop w:val="0"/>
          <w:marBottom w:val="0"/>
          <w:divBdr>
            <w:top w:val="none" w:sz="0" w:space="0" w:color="auto"/>
            <w:left w:val="none" w:sz="0" w:space="0" w:color="auto"/>
            <w:bottom w:val="none" w:sz="0" w:space="0" w:color="auto"/>
            <w:right w:val="none" w:sz="0" w:space="0" w:color="auto"/>
          </w:divBdr>
        </w:div>
        <w:div w:id="2100056966">
          <w:marLeft w:val="480"/>
          <w:marRight w:val="0"/>
          <w:marTop w:val="0"/>
          <w:marBottom w:val="0"/>
          <w:divBdr>
            <w:top w:val="none" w:sz="0" w:space="0" w:color="auto"/>
            <w:left w:val="none" w:sz="0" w:space="0" w:color="auto"/>
            <w:bottom w:val="none" w:sz="0" w:space="0" w:color="auto"/>
            <w:right w:val="none" w:sz="0" w:space="0" w:color="auto"/>
          </w:divBdr>
        </w:div>
        <w:div w:id="1601445802">
          <w:marLeft w:val="480"/>
          <w:marRight w:val="0"/>
          <w:marTop w:val="0"/>
          <w:marBottom w:val="0"/>
          <w:divBdr>
            <w:top w:val="none" w:sz="0" w:space="0" w:color="auto"/>
            <w:left w:val="none" w:sz="0" w:space="0" w:color="auto"/>
            <w:bottom w:val="none" w:sz="0" w:space="0" w:color="auto"/>
            <w:right w:val="none" w:sz="0" w:space="0" w:color="auto"/>
          </w:divBdr>
        </w:div>
        <w:div w:id="462236513">
          <w:marLeft w:val="480"/>
          <w:marRight w:val="0"/>
          <w:marTop w:val="0"/>
          <w:marBottom w:val="0"/>
          <w:divBdr>
            <w:top w:val="none" w:sz="0" w:space="0" w:color="auto"/>
            <w:left w:val="none" w:sz="0" w:space="0" w:color="auto"/>
            <w:bottom w:val="none" w:sz="0" w:space="0" w:color="auto"/>
            <w:right w:val="none" w:sz="0" w:space="0" w:color="auto"/>
          </w:divBdr>
        </w:div>
        <w:div w:id="1904952449">
          <w:marLeft w:val="480"/>
          <w:marRight w:val="0"/>
          <w:marTop w:val="0"/>
          <w:marBottom w:val="0"/>
          <w:divBdr>
            <w:top w:val="none" w:sz="0" w:space="0" w:color="auto"/>
            <w:left w:val="none" w:sz="0" w:space="0" w:color="auto"/>
            <w:bottom w:val="none" w:sz="0" w:space="0" w:color="auto"/>
            <w:right w:val="none" w:sz="0" w:space="0" w:color="auto"/>
          </w:divBdr>
        </w:div>
        <w:div w:id="1597325982">
          <w:marLeft w:val="480"/>
          <w:marRight w:val="0"/>
          <w:marTop w:val="0"/>
          <w:marBottom w:val="0"/>
          <w:divBdr>
            <w:top w:val="none" w:sz="0" w:space="0" w:color="auto"/>
            <w:left w:val="none" w:sz="0" w:space="0" w:color="auto"/>
            <w:bottom w:val="none" w:sz="0" w:space="0" w:color="auto"/>
            <w:right w:val="none" w:sz="0" w:space="0" w:color="auto"/>
          </w:divBdr>
        </w:div>
        <w:div w:id="240648411">
          <w:marLeft w:val="480"/>
          <w:marRight w:val="0"/>
          <w:marTop w:val="0"/>
          <w:marBottom w:val="0"/>
          <w:divBdr>
            <w:top w:val="none" w:sz="0" w:space="0" w:color="auto"/>
            <w:left w:val="none" w:sz="0" w:space="0" w:color="auto"/>
            <w:bottom w:val="none" w:sz="0" w:space="0" w:color="auto"/>
            <w:right w:val="none" w:sz="0" w:space="0" w:color="auto"/>
          </w:divBdr>
        </w:div>
        <w:div w:id="891842456">
          <w:marLeft w:val="480"/>
          <w:marRight w:val="0"/>
          <w:marTop w:val="0"/>
          <w:marBottom w:val="0"/>
          <w:divBdr>
            <w:top w:val="none" w:sz="0" w:space="0" w:color="auto"/>
            <w:left w:val="none" w:sz="0" w:space="0" w:color="auto"/>
            <w:bottom w:val="none" w:sz="0" w:space="0" w:color="auto"/>
            <w:right w:val="none" w:sz="0" w:space="0" w:color="auto"/>
          </w:divBdr>
        </w:div>
        <w:div w:id="134298938">
          <w:marLeft w:val="480"/>
          <w:marRight w:val="0"/>
          <w:marTop w:val="0"/>
          <w:marBottom w:val="0"/>
          <w:divBdr>
            <w:top w:val="none" w:sz="0" w:space="0" w:color="auto"/>
            <w:left w:val="none" w:sz="0" w:space="0" w:color="auto"/>
            <w:bottom w:val="none" w:sz="0" w:space="0" w:color="auto"/>
            <w:right w:val="none" w:sz="0" w:space="0" w:color="auto"/>
          </w:divBdr>
        </w:div>
        <w:div w:id="653141302">
          <w:marLeft w:val="480"/>
          <w:marRight w:val="0"/>
          <w:marTop w:val="0"/>
          <w:marBottom w:val="0"/>
          <w:divBdr>
            <w:top w:val="none" w:sz="0" w:space="0" w:color="auto"/>
            <w:left w:val="none" w:sz="0" w:space="0" w:color="auto"/>
            <w:bottom w:val="none" w:sz="0" w:space="0" w:color="auto"/>
            <w:right w:val="none" w:sz="0" w:space="0" w:color="auto"/>
          </w:divBdr>
        </w:div>
        <w:div w:id="1077362446">
          <w:marLeft w:val="480"/>
          <w:marRight w:val="0"/>
          <w:marTop w:val="0"/>
          <w:marBottom w:val="0"/>
          <w:divBdr>
            <w:top w:val="none" w:sz="0" w:space="0" w:color="auto"/>
            <w:left w:val="none" w:sz="0" w:space="0" w:color="auto"/>
            <w:bottom w:val="none" w:sz="0" w:space="0" w:color="auto"/>
            <w:right w:val="none" w:sz="0" w:space="0" w:color="auto"/>
          </w:divBdr>
        </w:div>
        <w:div w:id="467359688">
          <w:marLeft w:val="480"/>
          <w:marRight w:val="0"/>
          <w:marTop w:val="0"/>
          <w:marBottom w:val="0"/>
          <w:divBdr>
            <w:top w:val="none" w:sz="0" w:space="0" w:color="auto"/>
            <w:left w:val="none" w:sz="0" w:space="0" w:color="auto"/>
            <w:bottom w:val="none" w:sz="0" w:space="0" w:color="auto"/>
            <w:right w:val="none" w:sz="0" w:space="0" w:color="auto"/>
          </w:divBdr>
        </w:div>
        <w:div w:id="471294586">
          <w:marLeft w:val="480"/>
          <w:marRight w:val="0"/>
          <w:marTop w:val="0"/>
          <w:marBottom w:val="0"/>
          <w:divBdr>
            <w:top w:val="none" w:sz="0" w:space="0" w:color="auto"/>
            <w:left w:val="none" w:sz="0" w:space="0" w:color="auto"/>
            <w:bottom w:val="none" w:sz="0" w:space="0" w:color="auto"/>
            <w:right w:val="none" w:sz="0" w:space="0" w:color="auto"/>
          </w:divBdr>
        </w:div>
        <w:div w:id="1179127145">
          <w:marLeft w:val="480"/>
          <w:marRight w:val="0"/>
          <w:marTop w:val="0"/>
          <w:marBottom w:val="0"/>
          <w:divBdr>
            <w:top w:val="none" w:sz="0" w:space="0" w:color="auto"/>
            <w:left w:val="none" w:sz="0" w:space="0" w:color="auto"/>
            <w:bottom w:val="none" w:sz="0" w:space="0" w:color="auto"/>
            <w:right w:val="none" w:sz="0" w:space="0" w:color="auto"/>
          </w:divBdr>
        </w:div>
        <w:div w:id="2145348226">
          <w:marLeft w:val="480"/>
          <w:marRight w:val="0"/>
          <w:marTop w:val="0"/>
          <w:marBottom w:val="0"/>
          <w:divBdr>
            <w:top w:val="none" w:sz="0" w:space="0" w:color="auto"/>
            <w:left w:val="none" w:sz="0" w:space="0" w:color="auto"/>
            <w:bottom w:val="none" w:sz="0" w:space="0" w:color="auto"/>
            <w:right w:val="none" w:sz="0" w:space="0" w:color="auto"/>
          </w:divBdr>
        </w:div>
        <w:div w:id="755398969">
          <w:marLeft w:val="480"/>
          <w:marRight w:val="0"/>
          <w:marTop w:val="0"/>
          <w:marBottom w:val="0"/>
          <w:divBdr>
            <w:top w:val="none" w:sz="0" w:space="0" w:color="auto"/>
            <w:left w:val="none" w:sz="0" w:space="0" w:color="auto"/>
            <w:bottom w:val="none" w:sz="0" w:space="0" w:color="auto"/>
            <w:right w:val="none" w:sz="0" w:space="0" w:color="auto"/>
          </w:divBdr>
        </w:div>
        <w:div w:id="1672610130">
          <w:marLeft w:val="480"/>
          <w:marRight w:val="0"/>
          <w:marTop w:val="0"/>
          <w:marBottom w:val="0"/>
          <w:divBdr>
            <w:top w:val="none" w:sz="0" w:space="0" w:color="auto"/>
            <w:left w:val="none" w:sz="0" w:space="0" w:color="auto"/>
            <w:bottom w:val="none" w:sz="0" w:space="0" w:color="auto"/>
            <w:right w:val="none" w:sz="0" w:space="0" w:color="auto"/>
          </w:divBdr>
        </w:div>
        <w:div w:id="993414126">
          <w:marLeft w:val="480"/>
          <w:marRight w:val="0"/>
          <w:marTop w:val="0"/>
          <w:marBottom w:val="0"/>
          <w:divBdr>
            <w:top w:val="none" w:sz="0" w:space="0" w:color="auto"/>
            <w:left w:val="none" w:sz="0" w:space="0" w:color="auto"/>
            <w:bottom w:val="none" w:sz="0" w:space="0" w:color="auto"/>
            <w:right w:val="none" w:sz="0" w:space="0" w:color="auto"/>
          </w:divBdr>
        </w:div>
        <w:div w:id="605500935">
          <w:marLeft w:val="480"/>
          <w:marRight w:val="0"/>
          <w:marTop w:val="0"/>
          <w:marBottom w:val="0"/>
          <w:divBdr>
            <w:top w:val="none" w:sz="0" w:space="0" w:color="auto"/>
            <w:left w:val="none" w:sz="0" w:space="0" w:color="auto"/>
            <w:bottom w:val="none" w:sz="0" w:space="0" w:color="auto"/>
            <w:right w:val="none" w:sz="0" w:space="0" w:color="auto"/>
          </w:divBdr>
        </w:div>
        <w:div w:id="770902608">
          <w:marLeft w:val="480"/>
          <w:marRight w:val="0"/>
          <w:marTop w:val="0"/>
          <w:marBottom w:val="0"/>
          <w:divBdr>
            <w:top w:val="none" w:sz="0" w:space="0" w:color="auto"/>
            <w:left w:val="none" w:sz="0" w:space="0" w:color="auto"/>
            <w:bottom w:val="none" w:sz="0" w:space="0" w:color="auto"/>
            <w:right w:val="none" w:sz="0" w:space="0" w:color="auto"/>
          </w:divBdr>
        </w:div>
        <w:div w:id="330067145">
          <w:marLeft w:val="480"/>
          <w:marRight w:val="0"/>
          <w:marTop w:val="0"/>
          <w:marBottom w:val="0"/>
          <w:divBdr>
            <w:top w:val="none" w:sz="0" w:space="0" w:color="auto"/>
            <w:left w:val="none" w:sz="0" w:space="0" w:color="auto"/>
            <w:bottom w:val="none" w:sz="0" w:space="0" w:color="auto"/>
            <w:right w:val="none" w:sz="0" w:space="0" w:color="auto"/>
          </w:divBdr>
        </w:div>
        <w:div w:id="139885950">
          <w:marLeft w:val="480"/>
          <w:marRight w:val="0"/>
          <w:marTop w:val="0"/>
          <w:marBottom w:val="0"/>
          <w:divBdr>
            <w:top w:val="none" w:sz="0" w:space="0" w:color="auto"/>
            <w:left w:val="none" w:sz="0" w:space="0" w:color="auto"/>
            <w:bottom w:val="none" w:sz="0" w:space="0" w:color="auto"/>
            <w:right w:val="none" w:sz="0" w:space="0" w:color="auto"/>
          </w:divBdr>
        </w:div>
        <w:div w:id="788403043">
          <w:marLeft w:val="480"/>
          <w:marRight w:val="0"/>
          <w:marTop w:val="0"/>
          <w:marBottom w:val="0"/>
          <w:divBdr>
            <w:top w:val="none" w:sz="0" w:space="0" w:color="auto"/>
            <w:left w:val="none" w:sz="0" w:space="0" w:color="auto"/>
            <w:bottom w:val="none" w:sz="0" w:space="0" w:color="auto"/>
            <w:right w:val="none" w:sz="0" w:space="0" w:color="auto"/>
          </w:divBdr>
        </w:div>
        <w:div w:id="2129857988">
          <w:marLeft w:val="480"/>
          <w:marRight w:val="0"/>
          <w:marTop w:val="0"/>
          <w:marBottom w:val="0"/>
          <w:divBdr>
            <w:top w:val="none" w:sz="0" w:space="0" w:color="auto"/>
            <w:left w:val="none" w:sz="0" w:space="0" w:color="auto"/>
            <w:bottom w:val="none" w:sz="0" w:space="0" w:color="auto"/>
            <w:right w:val="none" w:sz="0" w:space="0" w:color="auto"/>
          </w:divBdr>
        </w:div>
        <w:div w:id="1229463708">
          <w:marLeft w:val="480"/>
          <w:marRight w:val="0"/>
          <w:marTop w:val="0"/>
          <w:marBottom w:val="0"/>
          <w:divBdr>
            <w:top w:val="none" w:sz="0" w:space="0" w:color="auto"/>
            <w:left w:val="none" w:sz="0" w:space="0" w:color="auto"/>
            <w:bottom w:val="none" w:sz="0" w:space="0" w:color="auto"/>
            <w:right w:val="none" w:sz="0" w:space="0" w:color="auto"/>
          </w:divBdr>
        </w:div>
        <w:div w:id="2018995246">
          <w:marLeft w:val="480"/>
          <w:marRight w:val="0"/>
          <w:marTop w:val="0"/>
          <w:marBottom w:val="0"/>
          <w:divBdr>
            <w:top w:val="none" w:sz="0" w:space="0" w:color="auto"/>
            <w:left w:val="none" w:sz="0" w:space="0" w:color="auto"/>
            <w:bottom w:val="none" w:sz="0" w:space="0" w:color="auto"/>
            <w:right w:val="none" w:sz="0" w:space="0" w:color="auto"/>
          </w:divBdr>
        </w:div>
        <w:div w:id="50232231">
          <w:marLeft w:val="480"/>
          <w:marRight w:val="0"/>
          <w:marTop w:val="0"/>
          <w:marBottom w:val="0"/>
          <w:divBdr>
            <w:top w:val="none" w:sz="0" w:space="0" w:color="auto"/>
            <w:left w:val="none" w:sz="0" w:space="0" w:color="auto"/>
            <w:bottom w:val="none" w:sz="0" w:space="0" w:color="auto"/>
            <w:right w:val="none" w:sz="0" w:space="0" w:color="auto"/>
          </w:divBdr>
        </w:div>
        <w:div w:id="669989550">
          <w:marLeft w:val="480"/>
          <w:marRight w:val="0"/>
          <w:marTop w:val="0"/>
          <w:marBottom w:val="0"/>
          <w:divBdr>
            <w:top w:val="none" w:sz="0" w:space="0" w:color="auto"/>
            <w:left w:val="none" w:sz="0" w:space="0" w:color="auto"/>
            <w:bottom w:val="none" w:sz="0" w:space="0" w:color="auto"/>
            <w:right w:val="none" w:sz="0" w:space="0" w:color="auto"/>
          </w:divBdr>
        </w:div>
        <w:div w:id="1958951922">
          <w:marLeft w:val="480"/>
          <w:marRight w:val="0"/>
          <w:marTop w:val="0"/>
          <w:marBottom w:val="0"/>
          <w:divBdr>
            <w:top w:val="none" w:sz="0" w:space="0" w:color="auto"/>
            <w:left w:val="none" w:sz="0" w:space="0" w:color="auto"/>
            <w:bottom w:val="none" w:sz="0" w:space="0" w:color="auto"/>
            <w:right w:val="none" w:sz="0" w:space="0" w:color="auto"/>
          </w:divBdr>
        </w:div>
        <w:div w:id="303779932">
          <w:marLeft w:val="480"/>
          <w:marRight w:val="0"/>
          <w:marTop w:val="0"/>
          <w:marBottom w:val="0"/>
          <w:divBdr>
            <w:top w:val="none" w:sz="0" w:space="0" w:color="auto"/>
            <w:left w:val="none" w:sz="0" w:space="0" w:color="auto"/>
            <w:bottom w:val="none" w:sz="0" w:space="0" w:color="auto"/>
            <w:right w:val="none" w:sz="0" w:space="0" w:color="auto"/>
          </w:divBdr>
        </w:div>
        <w:div w:id="1698460877">
          <w:marLeft w:val="480"/>
          <w:marRight w:val="0"/>
          <w:marTop w:val="0"/>
          <w:marBottom w:val="0"/>
          <w:divBdr>
            <w:top w:val="none" w:sz="0" w:space="0" w:color="auto"/>
            <w:left w:val="none" w:sz="0" w:space="0" w:color="auto"/>
            <w:bottom w:val="none" w:sz="0" w:space="0" w:color="auto"/>
            <w:right w:val="none" w:sz="0" w:space="0" w:color="auto"/>
          </w:divBdr>
        </w:div>
        <w:div w:id="1890992136">
          <w:marLeft w:val="480"/>
          <w:marRight w:val="0"/>
          <w:marTop w:val="0"/>
          <w:marBottom w:val="0"/>
          <w:divBdr>
            <w:top w:val="none" w:sz="0" w:space="0" w:color="auto"/>
            <w:left w:val="none" w:sz="0" w:space="0" w:color="auto"/>
            <w:bottom w:val="none" w:sz="0" w:space="0" w:color="auto"/>
            <w:right w:val="none" w:sz="0" w:space="0" w:color="auto"/>
          </w:divBdr>
        </w:div>
        <w:div w:id="280649138">
          <w:marLeft w:val="480"/>
          <w:marRight w:val="0"/>
          <w:marTop w:val="0"/>
          <w:marBottom w:val="0"/>
          <w:divBdr>
            <w:top w:val="none" w:sz="0" w:space="0" w:color="auto"/>
            <w:left w:val="none" w:sz="0" w:space="0" w:color="auto"/>
            <w:bottom w:val="none" w:sz="0" w:space="0" w:color="auto"/>
            <w:right w:val="none" w:sz="0" w:space="0" w:color="auto"/>
          </w:divBdr>
        </w:div>
        <w:div w:id="1144932644">
          <w:marLeft w:val="480"/>
          <w:marRight w:val="0"/>
          <w:marTop w:val="0"/>
          <w:marBottom w:val="0"/>
          <w:divBdr>
            <w:top w:val="none" w:sz="0" w:space="0" w:color="auto"/>
            <w:left w:val="none" w:sz="0" w:space="0" w:color="auto"/>
            <w:bottom w:val="none" w:sz="0" w:space="0" w:color="auto"/>
            <w:right w:val="none" w:sz="0" w:space="0" w:color="auto"/>
          </w:divBdr>
        </w:div>
        <w:div w:id="1711346334">
          <w:marLeft w:val="480"/>
          <w:marRight w:val="0"/>
          <w:marTop w:val="0"/>
          <w:marBottom w:val="0"/>
          <w:divBdr>
            <w:top w:val="none" w:sz="0" w:space="0" w:color="auto"/>
            <w:left w:val="none" w:sz="0" w:space="0" w:color="auto"/>
            <w:bottom w:val="none" w:sz="0" w:space="0" w:color="auto"/>
            <w:right w:val="none" w:sz="0" w:space="0" w:color="auto"/>
          </w:divBdr>
        </w:div>
        <w:div w:id="733896124">
          <w:marLeft w:val="480"/>
          <w:marRight w:val="0"/>
          <w:marTop w:val="0"/>
          <w:marBottom w:val="0"/>
          <w:divBdr>
            <w:top w:val="none" w:sz="0" w:space="0" w:color="auto"/>
            <w:left w:val="none" w:sz="0" w:space="0" w:color="auto"/>
            <w:bottom w:val="none" w:sz="0" w:space="0" w:color="auto"/>
            <w:right w:val="none" w:sz="0" w:space="0" w:color="auto"/>
          </w:divBdr>
        </w:div>
        <w:div w:id="348532858">
          <w:marLeft w:val="480"/>
          <w:marRight w:val="0"/>
          <w:marTop w:val="0"/>
          <w:marBottom w:val="0"/>
          <w:divBdr>
            <w:top w:val="none" w:sz="0" w:space="0" w:color="auto"/>
            <w:left w:val="none" w:sz="0" w:space="0" w:color="auto"/>
            <w:bottom w:val="none" w:sz="0" w:space="0" w:color="auto"/>
            <w:right w:val="none" w:sz="0" w:space="0" w:color="auto"/>
          </w:divBdr>
        </w:div>
        <w:div w:id="474881892">
          <w:marLeft w:val="480"/>
          <w:marRight w:val="0"/>
          <w:marTop w:val="0"/>
          <w:marBottom w:val="0"/>
          <w:divBdr>
            <w:top w:val="none" w:sz="0" w:space="0" w:color="auto"/>
            <w:left w:val="none" w:sz="0" w:space="0" w:color="auto"/>
            <w:bottom w:val="none" w:sz="0" w:space="0" w:color="auto"/>
            <w:right w:val="none" w:sz="0" w:space="0" w:color="auto"/>
          </w:divBdr>
        </w:div>
        <w:div w:id="109397130">
          <w:marLeft w:val="480"/>
          <w:marRight w:val="0"/>
          <w:marTop w:val="0"/>
          <w:marBottom w:val="0"/>
          <w:divBdr>
            <w:top w:val="none" w:sz="0" w:space="0" w:color="auto"/>
            <w:left w:val="none" w:sz="0" w:space="0" w:color="auto"/>
            <w:bottom w:val="none" w:sz="0" w:space="0" w:color="auto"/>
            <w:right w:val="none" w:sz="0" w:space="0" w:color="auto"/>
          </w:divBdr>
        </w:div>
        <w:div w:id="1709062776">
          <w:marLeft w:val="480"/>
          <w:marRight w:val="0"/>
          <w:marTop w:val="0"/>
          <w:marBottom w:val="0"/>
          <w:divBdr>
            <w:top w:val="none" w:sz="0" w:space="0" w:color="auto"/>
            <w:left w:val="none" w:sz="0" w:space="0" w:color="auto"/>
            <w:bottom w:val="none" w:sz="0" w:space="0" w:color="auto"/>
            <w:right w:val="none" w:sz="0" w:space="0" w:color="auto"/>
          </w:divBdr>
        </w:div>
        <w:div w:id="984041945">
          <w:marLeft w:val="480"/>
          <w:marRight w:val="0"/>
          <w:marTop w:val="0"/>
          <w:marBottom w:val="0"/>
          <w:divBdr>
            <w:top w:val="none" w:sz="0" w:space="0" w:color="auto"/>
            <w:left w:val="none" w:sz="0" w:space="0" w:color="auto"/>
            <w:bottom w:val="none" w:sz="0" w:space="0" w:color="auto"/>
            <w:right w:val="none" w:sz="0" w:space="0" w:color="auto"/>
          </w:divBdr>
        </w:div>
        <w:div w:id="1483157808">
          <w:marLeft w:val="480"/>
          <w:marRight w:val="0"/>
          <w:marTop w:val="0"/>
          <w:marBottom w:val="0"/>
          <w:divBdr>
            <w:top w:val="none" w:sz="0" w:space="0" w:color="auto"/>
            <w:left w:val="none" w:sz="0" w:space="0" w:color="auto"/>
            <w:bottom w:val="none" w:sz="0" w:space="0" w:color="auto"/>
            <w:right w:val="none" w:sz="0" w:space="0" w:color="auto"/>
          </w:divBdr>
        </w:div>
        <w:div w:id="1179465159">
          <w:marLeft w:val="480"/>
          <w:marRight w:val="0"/>
          <w:marTop w:val="0"/>
          <w:marBottom w:val="0"/>
          <w:divBdr>
            <w:top w:val="none" w:sz="0" w:space="0" w:color="auto"/>
            <w:left w:val="none" w:sz="0" w:space="0" w:color="auto"/>
            <w:bottom w:val="none" w:sz="0" w:space="0" w:color="auto"/>
            <w:right w:val="none" w:sz="0" w:space="0" w:color="auto"/>
          </w:divBdr>
        </w:div>
        <w:div w:id="1072309022">
          <w:marLeft w:val="480"/>
          <w:marRight w:val="0"/>
          <w:marTop w:val="0"/>
          <w:marBottom w:val="0"/>
          <w:divBdr>
            <w:top w:val="none" w:sz="0" w:space="0" w:color="auto"/>
            <w:left w:val="none" w:sz="0" w:space="0" w:color="auto"/>
            <w:bottom w:val="none" w:sz="0" w:space="0" w:color="auto"/>
            <w:right w:val="none" w:sz="0" w:space="0" w:color="auto"/>
          </w:divBdr>
        </w:div>
        <w:div w:id="1138496192">
          <w:marLeft w:val="480"/>
          <w:marRight w:val="0"/>
          <w:marTop w:val="0"/>
          <w:marBottom w:val="0"/>
          <w:divBdr>
            <w:top w:val="none" w:sz="0" w:space="0" w:color="auto"/>
            <w:left w:val="none" w:sz="0" w:space="0" w:color="auto"/>
            <w:bottom w:val="none" w:sz="0" w:space="0" w:color="auto"/>
            <w:right w:val="none" w:sz="0" w:space="0" w:color="auto"/>
          </w:divBdr>
        </w:div>
        <w:div w:id="1190726425">
          <w:marLeft w:val="480"/>
          <w:marRight w:val="0"/>
          <w:marTop w:val="0"/>
          <w:marBottom w:val="0"/>
          <w:divBdr>
            <w:top w:val="none" w:sz="0" w:space="0" w:color="auto"/>
            <w:left w:val="none" w:sz="0" w:space="0" w:color="auto"/>
            <w:bottom w:val="none" w:sz="0" w:space="0" w:color="auto"/>
            <w:right w:val="none" w:sz="0" w:space="0" w:color="auto"/>
          </w:divBdr>
        </w:div>
        <w:div w:id="915626867">
          <w:marLeft w:val="480"/>
          <w:marRight w:val="0"/>
          <w:marTop w:val="0"/>
          <w:marBottom w:val="0"/>
          <w:divBdr>
            <w:top w:val="none" w:sz="0" w:space="0" w:color="auto"/>
            <w:left w:val="none" w:sz="0" w:space="0" w:color="auto"/>
            <w:bottom w:val="none" w:sz="0" w:space="0" w:color="auto"/>
            <w:right w:val="none" w:sz="0" w:space="0" w:color="auto"/>
          </w:divBdr>
        </w:div>
        <w:div w:id="1873960020">
          <w:marLeft w:val="480"/>
          <w:marRight w:val="0"/>
          <w:marTop w:val="0"/>
          <w:marBottom w:val="0"/>
          <w:divBdr>
            <w:top w:val="none" w:sz="0" w:space="0" w:color="auto"/>
            <w:left w:val="none" w:sz="0" w:space="0" w:color="auto"/>
            <w:bottom w:val="none" w:sz="0" w:space="0" w:color="auto"/>
            <w:right w:val="none" w:sz="0" w:space="0" w:color="auto"/>
          </w:divBdr>
        </w:div>
        <w:div w:id="1117263145">
          <w:marLeft w:val="480"/>
          <w:marRight w:val="0"/>
          <w:marTop w:val="0"/>
          <w:marBottom w:val="0"/>
          <w:divBdr>
            <w:top w:val="none" w:sz="0" w:space="0" w:color="auto"/>
            <w:left w:val="none" w:sz="0" w:space="0" w:color="auto"/>
            <w:bottom w:val="none" w:sz="0" w:space="0" w:color="auto"/>
            <w:right w:val="none" w:sz="0" w:space="0" w:color="auto"/>
          </w:divBdr>
        </w:div>
        <w:div w:id="180821030">
          <w:marLeft w:val="480"/>
          <w:marRight w:val="0"/>
          <w:marTop w:val="0"/>
          <w:marBottom w:val="0"/>
          <w:divBdr>
            <w:top w:val="none" w:sz="0" w:space="0" w:color="auto"/>
            <w:left w:val="none" w:sz="0" w:space="0" w:color="auto"/>
            <w:bottom w:val="none" w:sz="0" w:space="0" w:color="auto"/>
            <w:right w:val="none" w:sz="0" w:space="0" w:color="auto"/>
          </w:divBdr>
        </w:div>
        <w:div w:id="826438167">
          <w:marLeft w:val="480"/>
          <w:marRight w:val="0"/>
          <w:marTop w:val="0"/>
          <w:marBottom w:val="0"/>
          <w:divBdr>
            <w:top w:val="none" w:sz="0" w:space="0" w:color="auto"/>
            <w:left w:val="none" w:sz="0" w:space="0" w:color="auto"/>
            <w:bottom w:val="none" w:sz="0" w:space="0" w:color="auto"/>
            <w:right w:val="none" w:sz="0" w:space="0" w:color="auto"/>
          </w:divBdr>
        </w:div>
        <w:div w:id="732585709">
          <w:marLeft w:val="480"/>
          <w:marRight w:val="0"/>
          <w:marTop w:val="0"/>
          <w:marBottom w:val="0"/>
          <w:divBdr>
            <w:top w:val="none" w:sz="0" w:space="0" w:color="auto"/>
            <w:left w:val="none" w:sz="0" w:space="0" w:color="auto"/>
            <w:bottom w:val="none" w:sz="0" w:space="0" w:color="auto"/>
            <w:right w:val="none" w:sz="0" w:space="0" w:color="auto"/>
          </w:divBdr>
        </w:div>
        <w:div w:id="1547835676">
          <w:marLeft w:val="480"/>
          <w:marRight w:val="0"/>
          <w:marTop w:val="0"/>
          <w:marBottom w:val="0"/>
          <w:divBdr>
            <w:top w:val="none" w:sz="0" w:space="0" w:color="auto"/>
            <w:left w:val="none" w:sz="0" w:space="0" w:color="auto"/>
            <w:bottom w:val="none" w:sz="0" w:space="0" w:color="auto"/>
            <w:right w:val="none" w:sz="0" w:space="0" w:color="auto"/>
          </w:divBdr>
        </w:div>
        <w:div w:id="675545832">
          <w:marLeft w:val="480"/>
          <w:marRight w:val="0"/>
          <w:marTop w:val="0"/>
          <w:marBottom w:val="0"/>
          <w:divBdr>
            <w:top w:val="none" w:sz="0" w:space="0" w:color="auto"/>
            <w:left w:val="none" w:sz="0" w:space="0" w:color="auto"/>
            <w:bottom w:val="none" w:sz="0" w:space="0" w:color="auto"/>
            <w:right w:val="none" w:sz="0" w:space="0" w:color="auto"/>
          </w:divBdr>
        </w:div>
        <w:div w:id="2049406304">
          <w:marLeft w:val="480"/>
          <w:marRight w:val="0"/>
          <w:marTop w:val="0"/>
          <w:marBottom w:val="0"/>
          <w:divBdr>
            <w:top w:val="none" w:sz="0" w:space="0" w:color="auto"/>
            <w:left w:val="none" w:sz="0" w:space="0" w:color="auto"/>
            <w:bottom w:val="none" w:sz="0" w:space="0" w:color="auto"/>
            <w:right w:val="none" w:sz="0" w:space="0" w:color="auto"/>
          </w:divBdr>
        </w:div>
        <w:div w:id="843015284">
          <w:marLeft w:val="480"/>
          <w:marRight w:val="0"/>
          <w:marTop w:val="0"/>
          <w:marBottom w:val="0"/>
          <w:divBdr>
            <w:top w:val="none" w:sz="0" w:space="0" w:color="auto"/>
            <w:left w:val="none" w:sz="0" w:space="0" w:color="auto"/>
            <w:bottom w:val="none" w:sz="0" w:space="0" w:color="auto"/>
            <w:right w:val="none" w:sz="0" w:space="0" w:color="auto"/>
          </w:divBdr>
        </w:div>
        <w:div w:id="398135483">
          <w:marLeft w:val="480"/>
          <w:marRight w:val="0"/>
          <w:marTop w:val="0"/>
          <w:marBottom w:val="0"/>
          <w:divBdr>
            <w:top w:val="none" w:sz="0" w:space="0" w:color="auto"/>
            <w:left w:val="none" w:sz="0" w:space="0" w:color="auto"/>
            <w:bottom w:val="none" w:sz="0" w:space="0" w:color="auto"/>
            <w:right w:val="none" w:sz="0" w:space="0" w:color="auto"/>
          </w:divBdr>
        </w:div>
        <w:div w:id="1401364730">
          <w:marLeft w:val="480"/>
          <w:marRight w:val="0"/>
          <w:marTop w:val="0"/>
          <w:marBottom w:val="0"/>
          <w:divBdr>
            <w:top w:val="none" w:sz="0" w:space="0" w:color="auto"/>
            <w:left w:val="none" w:sz="0" w:space="0" w:color="auto"/>
            <w:bottom w:val="none" w:sz="0" w:space="0" w:color="auto"/>
            <w:right w:val="none" w:sz="0" w:space="0" w:color="auto"/>
          </w:divBdr>
        </w:div>
        <w:div w:id="1204292878">
          <w:marLeft w:val="480"/>
          <w:marRight w:val="0"/>
          <w:marTop w:val="0"/>
          <w:marBottom w:val="0"/>
          <w:divBdr>
            <w:top w:val="none" w:sz="0" w:space="0" w:color="auto"/>
            <w:left w:val="none" w:sz="0" w:space="0" w:color="auto"/>
            <w:bottom w:val="none" w:sz="0" w:space="0" w:color="auto"/>
            <w:right w:val="none" w:sz="0" w:space="0" w:color="auto"/>
          </w:divBdr>
        </w:div>
        <w:div w:id="1660693744">
          <w:marLeft w:val="480"/>
          <w:marRight w:val="0"/>
          <w:marTop w:val="0"/>
          <w:marBottom w:val="0"/>
          <w:divBdr>
            <w:top w:val="none" w:sz="0" w:space="0" w:color="auto"/>
            <w:left w:val="none" w:sz="0" w:space="0" w:color="auto"/>
            <w:bottom w:val="none" w:sz="0" w:space="0" w:color="auto"/>
            <w:right w:val="none" w:sz="0" w:space="0" w:color="auto"/>
          </w:divBdr>
        </w:div>
        <w:div w:id="1129318646">
          <w:marLeft w:val="480"/>
          <w:marRight w:val="0"/>
          <w:marTop w:val="0"/>
          <w:marBottom w:val="0"/>
          <w:divBdr>
            <w:top w:val="none" w:sz="0" w:space="0" w:color="auto"/>
            <w:left w:val="none" w:sz="0" w:space="0" w:color="auto"/>
            <w:bottom w:val="none" w:sz="0" w:space="0" w:color="auto"/>
            <w:right w:val="none" w:sz="0" w:space="0" w:color="auto"/>
          </w:divBdr>
        </w:div>
        <w:div w:id="1298340561">
          <w:marLeft w:val="480"/>
          <w:marRight w:val="0"/>
          <w:marTop w:val="0"/>
          <w:marBottom w:val="0"/>
          <w:divBdr>
            <w:top w:val="none" w:sz="0" w:space="0" w:color="auto"/>
            <w:left w:val="none" w:sz="0" w:space="0" w:color="auto"/>
            <w:bottom w:val="none" w:sz="0" w:space="0" w:color="auto"/>
            <w:right w:val="none" w:sz="0" w:space="0" w:color="auto"/>
          </w:divBdr>
        </w:div>
        <w:div w:id="1040863058">
          <w:marLeft w:val="480"/>
          <w:marRight w:val="0"/>
          <w:marTop w:val="0"/>
          <w:marBottom w:val="0"/>
          <w:divBdr>
            <w:top w:val="none" w:sz="0" w:space="0" w:color="auto"/>
            <w:left w:val="none" w:sz="0" w:space="0" w:color="auto"/>
            <w:bottom w:val="none" w:sz="0" w:space="0" w:color="auto"/>
            <w:right w:val="none" w:sz="0" w:space="0" w:color="auto"/>
          </w:divBdr>
        </w:div>
        <w:div w:id="316686059">
          <w:marLeft w:val="480"/>
          <w:marRight w:val="0"/>
          <w:marTop w:val="0"/>
          <w:marBottom w:val="0"/>
          <w:divBdr>
            <w:top w:val="none" w:sz="0" w:space="0" w:color="auto"/>
            <w:left w:val="none" w:sz="0" w:space="0" w:color="auto"/>
            <w:bottom w:val="none" w:sz="0" w:space="0" w:color="auto"/>
            <w:right w:val="none" w:sz="0" w:space="0" w:color="auto"/>
          </w:divBdr>
        </w:div>
        <w:div w:id="897132777">
          <w:marLeft w:val="480"/>
          <w:marRight w:val="0"/>
          <w:marTop w:val="0"/>
          <w:marBottom w:val="0"/>
          <w:divBdr>
            <w:top w:val="none" w:sz="0" w:space="0" w:color="auto"/>
            <w:left w:val="none" w:sz="0" w:space="0" w:color="auto"/>
            <w:bottom w:val="none" w:sz="0" w:space="0" w:color="auto"/>
            <w:right w:val="none" w:sz="0" w:space="0" w:color="auto"/>
          </w:divBdr>
        </w:div>
        <w:div w:id="608197398">
          <w:marLeft w:val="480"/>
          <w:marRight w:val="0"/>
          <w:marTop w:val="0"/>
          <w:marBottom w:val="0"/>
          <w:divBdr>
            <w:top w:val="none" w:sz="0" w:space="0" w:color="auto"/>
            <w:left w:val="none" w:sz="0" w:space="0" w:color="auto"/>
            <w:bottom w:val="none" w:sz="0" w:space="0" w:color="auto"/>
            <w:right w:val="none" w:sz="0" w:space="0" w:color="auto"/>
          </w:divBdr>
        </w:div>
        <w:div w:id="401563489">
          <w:marLeft w:val="480"/>
          <w:marRight w:val="0"/>
          <w:marTop w:val="0"/>
          <w:marBottom w:val="0"/>
          <w:divBdr>
            <w:top w:val="none" w:sz="0" w:space="0" w:color="auto"/>
            <w:left w:val="none" w:sz="0" w:space="0" w:color="auto"/>
            <w:bottom w:val="none" w:sz="0" w:space="0" w:color="auto"/>
            <w:right w:val="none" w:sz="0" w:space="0" w:color="auto"/>
          </w:divBdr>
        </w:div>
        <w:div w:id="1780180832">
          <w:marLeft w:val="480"/>
          <w:marRight w:val="0"/>
          <w:marTop w:val="0"/>
          <w:marBottom w:val="0"/>
          <w:divBdr>
            <w:top w:val="none" w:sz="0" w:space="0" w:color="auto"/>
            <w:left w:val="none" w:sz="0" w:space="0" w:color="auto"/>
            <w:bottom w:val="none" w:sz="0" w:space="0" w:color="auto"/>
            <w:right w:val="none" w:sz="0" w:space="0" w:color="auto"/>
          </w:divBdr>
        </w:div>
        <w:div w:id="1263369243">
          <w:marLeft w:val="480"/>
          <w:marRight w:val="0"/>
          <w:marTop w:val="0"/>
          <w:marBottom w:val="0"/>
          <w:divBdr>
            <w:top w:val="none" w:sz="0" w:space="0" w:color="auto"/>
            <w:left w:val="none" w:sz="0" w:space="0" w:color="auto"/>
            <w:bottom w:val="none" w:sz="0" w:space="0" w:color="auto"/>
            <w:right w:val="none" w:sz="0" w:space="0" w:color="auto"/>
          </w:divBdr>
        </w:div>
        <w:div w:id="1577322087">
          <w:marLeft w:val="480"/>
          <w:marRight w:val="0"/>
          <w:marTop w:val="0"/>
          <w:marBottom w:val="0"/>
          <w:divBdr>
            <w:top w:val="none" w:sz="0" w:space="0" w:color="auto"/>
            <w:left w:val="none" w:sz="0" w:space="0" w:color="auto"/>
            <w:bottom w:val="none" w:sz="0" w:space="0" w:color="auto"/>
            <w:right w:val="none" w:sz="0" w:space="0" w:color="auto"/>
          </w:divBdr>
        </w:div>
        <w:div w:id="731389158">
          <w:marLeft w:val="480"/>
          <w:marRight w:val="0"/>
          <w:marTop w:val="0"/>
          <w:marBottom w:val="0"/>
          <w:divBdr>
            <w:top w:val="none" w:sz="0" w:space="0" w:color="auto"/>
            <w:left w:val="none" w:sz="0" w:space="0" w:color="auto"/>
            <w:bottom w:val="none" w:sz="0" w:space="0" w:color="auto"/>
            <w:right w:val="none" w:sz="0" w:space="0" w:color="auto"/>
          </w:divBdr>
        </w:div>
        <w:div w:id="1851136736">
          <w:marLeft w:val="480"/>
          <w:marRight w:val="0"/>
          <w:marTop w:val="0"/>
          <w:marBottom w:val="0"/>
          <w:divBdr>
            <w:top w:val="none" w:sz="0" w:space="0" w:color="auto"/>
            <w:left w:val="none" w:sz="0" w:space="0" w:color="auto"/>
            <w:bottom w:val="none" w:sz="0" w:space="0" w:color="auto"/>
            <w:right w:val="none" w:sz="0" w:space="0" w:color="auto"/>
          </w:divBdr>
        </w:div>
        <w:div w:id="640502451">
          <w:marLeft w:val="480"/>
          <w:marRight w:val="0"/>
          <w:marTop w:val="0"/>
          <w:marBottom w:val="0"/>
          <w:divBdr>
            <w:top w:val="none" w:sz="0" w:space="0" w:color="auto"/>
            <w:left w:val="none" w:sz="0" w:space="0" w:color="auto"/>
            <w:bottom w:val="none" w:sz="0" w:space="0" w:color="auto"/>
            <w:right w:val="none" w:sz="0" w:space="0" w:color="auto"/>
          </w:divBdr>
        </w:div>
        <w:div w:id="1793131964">
          <w:marLeft w:val="480"/>
          <w:marRight w:val="0"/>
          <w:marTop w:val="0"/>
          <w:marBottom w:val="0"/>
          <w:divBdr>
            <w:top w:val="none" w:sz="0" w:space="0" w:color="auto"/>
            <w:left w:val="none" w:sz="0" w:space="0" w:color="auto"/>
            <w:bottom w:val="none" w:sz="0" w:space="0" w:color="auto"/>
            <w:right w:val="none" w:sz="0" w:space="0" w:color="auto"/>
          </w:divBdr>
        </w:div>
        <w:div w:id="1430201004">
          <w:marLeft w:val="480"/>
          <w:marRight w:val="0"/>
          <w:marTop w:val="0"/>
          <w:marBottom w:val="0"/>
          <w:divBdr>
            <w:top w:val="none" w:sz="0" w:space="0" w:color="auto"/>
            <w:left w:val="none" w:sz="0" w:space="0" w:color="auto"/>
            <w:bottom w:val="none" w:sz="0" w:space="0" w:color="auto"/>
            <w:right w:val="none" w:sz="0" w:space="0" w:color="auto"/>
          </w:divBdr>
        </w:div>
        <w:div w:id="1473477417">
          <w:marLeft w:val="480"/>
          <w:marRight w:val="0"/>
          <w:marTop w:val="0"/>
          <w:marBottom w:val="0"/>
          <w:divBdr>
            <w:top w:val="none" w:sz="0" w:space="0" w:color="auto"/>
            <w:left w:val="none" w:sz="0" w:space="0" w:color="auto"/>
            <w:bottom w:val="none" w:sz="0" w:space="0" w:color="auto"/>
            <w:right w:val="none" w:sz="0" w:space="0" w:color="auto"/>
          </w:divBdr>
        </w:div>
        <w:div w:id="698160092">
          <w:marLeft w:val="480"/>
          <w:marRight w:val="0"/>
          <w:marTop w:val="0"/>
          <w:marBottom w:val="0"/>
          <w:divBdr>
            <w:top w:val="none" w:sz="0" w:space="0" w:color="auto"/>
            <w:left w:val="none" w:sz="0" w:space="0" w:color="auto"/>
            <w:bottom w:val="none" w:sz="0" w:space="0" w:color="auto"/>
            <w:right w:val="none" w:sz="0" w:space="0" w:color="auto"/>
          </w:divBdr>
        </w:div>
        <w:div w:id="750589587">
          <w:marLeft w:val="480"/>
          <w:marRight w:val="0"/>
          <w:marTop w:val="0"/>
          <w:marBottom w:val="0"/>
          <w:divBdr>
            <w:top w:val="none" w:sz="0" w:space="0" w:color="auto"/>
            <w:left w:val="none" w:sz="0" w:space="0" w:color="auto"/>
            <w:bottom w:val="none" w:sz="0" w:space="0" w:color="auto"/>
            <w:right w:val="none" w:sz="0" w:space="0" w:color="auto"/>
          </w:divBdr>
        </w:div>
        <w:div w:id="969093429">
          <w:marLeft w:val="480"/>
          <w:marRight w:val="0"/>
          <w:marTop w:val="0"/>
          <w:marBottom w:val="0"/>
          <w:divBdr>
            <w:top w:val="none" w:sz="0" w:space="0" w:color="auto"/>
            <w:left w:val="none" w:sz="0" w:space="0" w:color="auto"/>
            <w:bottom w:val="none" w:sz="0" w:space="0" w:color="auto"/>
            <w:right w:val="none" w:sz="0" w:space="0" w:color="auto"/>
          </w:divBdr>
        </w:div>
        <w:div w:id="2080248181">
          <w:marLeft w:val="480"/>
          <w:marRight w:val="0"/>
          <w:marTop w:val="0"/>
          <w:marBottom w:val="0"/>
          <w:divBdr>
            <w:top w:val="none" w:sz="0" w:space="0" w:color="auto"/>
            <w:left w:val="none" w:sz="0" w:space="0" w:color="auto"/>
            <w:bottom w:val="none" w:sz="0" w:space="0" w:color="auto"/>
            <w:right w:val="none" w:sz="0" w:space="0" w:color="auto"/>
          </w:divBdr>
        </w:div>
        <w:div w:id="1454136010">
          <w:marLeft w:val="480"/>
          <w:marRight w:val="0"/>
          <w:marTop w:val="0"/>
          <w:marBottom w:val="0"/>
          <w:divBdr>
            <w:top w:val="none" w:sz="0" w:space="0" w:color="auto"/>
            <w:left w:val="none" w:sz="0" w:space="0" w:color="auto"/>
            <w:bottom w:val="none" w:sz="0" w:space="0" w:color="auto"/>
            <w:right w:val="none" w:sz="0" w:space="0" w:color="auto"/>
          </w:divBdr>
        </w:div>
        <w:div w:id="1342322174">
          <w:marLeft w:val="480"/>
          <w:marRight w:val="0"/>
          <w:marTop w:val="0"/>
          <w:marBottom w:val="0"/>
          <w:divBdr>
            <w:top w:val="none" w:sz="0" w:space="0" w:color="auto"/>
            <w:left w:val="none" w:sz="0" w:space="0" w:color="auto"/>
            <w:bottom w:val="none" w:sz="0" w:space="0" w:color="auto"/>
            <w:right w:val="none" w:sz="0" w:space="0" w:color="auto"/>
          </w:divBdr>
        </w:div>
        <w:div w:id="1719469307">
          <w:marLeft w:val="480"/>
          <w:marRight w:val="0"/>
          <w:marTop w:val="0"/>
          <w:marBottom w:val="0"/>
          <w:divBdr>
            <w:top w:val="none" w:sz="0" w:space="0" w:color="auto"/>
            <w:left w:val="none" w:sz="0" w:space="0" w:color="auto"/>
            <w:bottom w:val="none" w:sz="0" w:space="0" w:color="auto"/>
            <w:right w:val="none" w:sz="0" w:space="0" w:color="auto"/>
          </w:divBdr>
        </w:div>
        <w:div w:id="2036419497">
          <w:marLeft w:val="480"/>
          <w:marRight w:val="0"/>
          <w:marTop w:val="0"/>
          <w:marBottom w:val="0"/>
          <w:divBdr>
            <w:top w:val="none" w:sz="0" w:space="0" w:color="auto"/>
            <w:left w:val="none" w:sz="0" w:space="0" w:color="auto"/>
            <w:bottom w:val="none" w:sz="0" w:space="0" w:color="auto"/>
            <w:right w:val="none" w:sz="0" w:space="0" w:color="auto"/>
          </w:divBdr>
        </w:div>
        <w:div w:id="1980067111">
          <w:marLeft w:val="480"/>
          <w:marRight w:val="0"/>
          <w:marTop w:val="0"/>
          <w:marBottom w:val="0"/>
          <w:divBdr>
            <w:top w:val="none" w:sz="0" w:space="0" w:color="auto"/>
            <w:left w:val="none" w:sz="0" w:space="0" w:color="auto"/>
            <w:bottom w:val="none" w:sz="0" w:space="0" w:color="auto"/>
            <w:right w:val="none" w:sz="0" w:space="0" w:color="auto"/>
          </w:divBdr>
        </w:div>
        <w:div w:id="1338265256">
          <w:marLeft w:val="480"/>
          <w:marRight w:val="0"/>
          <w:marTop w:val="0"/>
          <w:marBottom w:val="0"/>
          <w:divBdr>
            <w:top w:val="none" w:sz="0" w:space="0" w:color="auto"/>
            <w:left w:val="none" w:sz="0" w:space="0" w:color="auto"/>
            <w:bottom w:val="none" w:sz="0" w:space="0" w:color="auto"/>
            <w:right w:val="none" w:sz="0" w:space="0" w:color="auto"/>
          </w:divBdr>
        </w:div>
        <w:div w:id="319046544">
          <w:marLeft w:val="480"/>
          <w:marRight w:val="0"/>
          <w:marTop w:val="0"/>
          <w:marBottom w:val="0"/>
          <w:divBdr>
            <w:top w:val="none" w:sz="0" w:space="0" w:color="auto"/>
            <w:left w:val="none" w:sz="0" w:space="0" w:color="auto"/>
            <w:bottom w:val="none" w:sz="0" w:space="0" w:color="auto"/>
            <w:right w:val="none" w:sz="0" w:space="0" w:color="auto"/>
          </w:divBdr>
        </w:div>
        <w:div w:id="1923492427">
          <w:marLeft w:val="480"/>
          <w:marRight w:val="0"/>
          <w:marTop w:val="0"/>
          <w:marBottom w:val="0"/>
          <w:divBdr>
            <w:top w:val="none" w:sz="0" w:space="0" w:color="auto"/>
            <w:left w:val="none" w:sz="0" w:space="0" w:color="auto"/>
            <w:bottom w:val="none" w:sz="0" w:space="0" w:color="auto"/>
            <w:right w:val="none" w:sz="0" w:space="0" w:color="auto"/>
          </w:divBdr>
        </w:div>
        <w:div w:id="1628008536">
          <w:marLeft w:val="480"/>
          <w:marRight w:val="0"/>
          <w:marTop w:val="0"/>
          <w:marBottom w:val="0"/>
          <w:divBdr>
            <w:top w:val="none" w:sz="0" w:space="0" w:color="auto"/>
            <w:left w:val="none" w:sz="0" w:space="0" w:color="auto"/>
            <w:bottom w:val="none" w:sz="0" w:space="0" w:color="auto"/>
            <w:right w:val="none" w:sz="0" w:space="0" w:color="auto"/>
          </w:divBdr>
        </w:div>
        <w:div w:id="825711224">
          <w:marLeft w:val="480"/>
          <w:marRight w:val="0"/>
          <w:marTop w:val="0"/>
          <w:marBottom w:val="0"/>
          <w:divBdr>
            <w:top w:val="none" w:sz="0" w:space="0" w:color="auto"/>
            <w:left w:val="none" w:sz="0" w:space="0" w:color="auto"/>
            <w:bottom w:val="none" w:sz="0" w:space="0" w:color="auto"/>
            <w:right w:val="none" w:sz="0" w:space="0" w:color="auto"/>
          </w:divBdr>
        </w:div>
        <w:div w:id="1347050215">
          <w:marLeft w:val="480"/>
          <w:marRight w:val="0"/>
          <w:marTop w:val="0"/>
          <w:marBottom w:val="0"/>
          <w:divBdr>
            <w:top w:val="none" w:sz="0" w:space="0" w:color="auto"/>
            <w:left w:val="none" w:sz="0" w:space="0" w:color="auto"/>
            <w:bottom w:val="none" w:sz="0" w:space="0" w:color="auto"/>
            <w:right w:val="none" w:sz="0" w:space="0" w:color="auto"/>
          </w:divBdr>
        </w:div>
        <w:div w:id="330067501">
          <w:marLeft w:val="480"/>
          <w:marRight w:val="0"/>
          <w:marTop w:val="0"/>
          <w:marBottom w:val="0"/>
          <w:divBdr>
            <w:top w:val="none" w:sz="0" w:space="0" w:color="auto"/>
            <w:left w:val="none" w:sz="0" w:space="0" w:color="auto"/>
            <w:bottom w:val="none" w:sz="0" w:space="0" w:color="auto"/>
            <w:right w:val="none" w:sz="0" w:space="0" w:color="auto"/>
          </w:divBdr>
        </w:div>
        <w:div w:id="376664910">
          <w:marLeft w:val="480"/>
          <w:marRight w:val="0"/>
          <w:marTop w:val="0"/>
          <w:marBottom w:val="0"/>
          <w:divBdr>
            <w:top w:val="none" w:sz="0" w:space="0" w:color="auto"/>
            <w:left w:val="none" w:sz="0" w:space="0" w:color="auto"/>
            <w:bottom w:val="none" w:sz="0" w:space="0" w:color="auto"/>
            <w:right w:val="none" w:sz="0" w:space="0" w:color="auto"/>
          </w:divBdr>
        </w:div>
        <w:div w:id="1660883649">
          <w:marLeft w:val="480"/>
          <w:marRight w:val="0"/>
          <w:marTop w:val="0"/>
          <w:marBottom w:val="0"/>
          <w:divBdr>
            <w:top w:val="none" w:sz="0" w:space="0" w:color="auto"/>
            <w:left w:val="none" w:sz="0" w:space="0" w:color="auto"/>
            <w:bottom w:val="none" w:sz="0" w:space="0" w:color="auto"/>
            <w:right w:val="none" w:sz="0" w:space="0" w:color="auto"/>
          </w:divBdr>
        </w:div>
        <w:div w:id="873151404">
          <w:marLeft w:val="480"/>
          <w:marRight w:val="0"/>
          <w:marTop w:val="0"/>
          <w:marBottom w:val="0"/>
          <w:divBdr>
            <w:top w:val="none" w:sz="0" w:space="0" w:color="auto"/>
            <w:left w:val="none" w:sz="0" w:space="0" w:color="auto"/>
            <w:bottom w:val="none" w:sz="0" w:space="0" w:color="auto"/>
            <w:right w:val="none" w:sz="0" w:space="0" w:color="auto"/>
          </w:divBdr>
        </w:div>
        <w:div w:id="1400246910">
          <w:marLeft w:val="480"/>
          <w:marRight w:val="0"/>
          <w:marTop w:val="0"/>
          <w:marBottom w:val="0"/>
          <w:divBdr>
            <w:top w:val="none" w:sz="0" w:space="0" w:color="auto"/>
            <w:left w:val="none" w:sz="0" w:space="0" w:color="auto"/>
            <w:bottom w:val="none" w:sz="0" w:space="0" w:color="auto"/>
            <w:right w:val="none" w:sz="0" w:space="0" w:color="auto"/>
          </w:divBdr>
        </w:div>
        <w:div w:id="1787461320">
          <w:marLeft w:val="480"/>
          <w:marRight w:val="0"/>
          <w:marTop w:val="0"/>
          <w:marBottom w:val="0"/>
          <w:divBdr>
            <w:top w:val="none" w:sz="0" w:space="0" w:color="auto"/>
            <w:left w:val="none" w:sz="0" w:space="0" w:color="auto"/>
            <w:bottom w:val="none" w:sz="0" w:space="0" w:color="auto"/>
            <w:right w:val="none" w:sz="0" w:space="0" w:color="auto"/>
          </w:divBdr>
        </w:div>
        <w:div w:id="296255173">
          <w:marLeft w:val="480"/>
          <w:marRight w:val="0"/>
          <w:marTop w:val="0"/>
          <w:marBottom w:val="0"/>
          <w:divBdr>
            <w:top w:val="none" w:sz="0" w:space="0" w:color="auto"/>
            <w:left w:val="none" w:sz="0" w:space="0" w:color="auto"/>
            <w:bottom w:val="none" w:sz="0" w:space="0" w:color="auto"/>
            <w:right w:val="none" w:sz="0" w:space="0" w:color="auto"/>
          </w:divBdr>
        </w:div>
        <w:div w:id="1815373898">
          <w:marLeft w:val="480"/>
          <w:marRight w:val="0"/>
          <w:marTop w:val="0"/>
          <w:marBottom w:val="0"/>
          <w:divBdr>
            <w:top w:val="none" w:sz="0" w:space="0" w:color="auto"/>
            <w:left w:val="none" w:sz="0" w:space="0" w:color="auto"/>
            <w:bottom w:val="none" w:sz="0" w:space="0" w:color="auto"/>
            <w:right w:val="none" w:sz="0" w:space="0" w:color="auto"/>
          </w:divBdr>
        </w:div>
        <w:div w:id="1563130286">
          <w:marLeft w:val="480"/>
          <w:marRight w:val="0"/>
          <w:marTop w:val="0"/>
          <w:marBottom w:val="0"/>
          <w:divBdr>
            <w:top w:val="none" w:sz="0" w:space="0" w:color="auto"/>
            <w:left w:val="none" w:sz="0" w:space="0" w:color="auto"/>
            <w:bottom w:val="none" w:sz="0" w:space="0" w:color="auto"/>
            <w:right w:val="none" w:sz="0" w:space="0" w:color="auto"/>
          </w:divBdr>
        </w:div>
        <w:div w:id="1912496501">
          <w:marLeft w:val="480"/>
          <w:marRight w:val="0"/>
          <w:marTop w:val="0"/>
          <w:marBottom w:val="0"/>
          <w:divBdr>
            <w:top w:val="none" w:sz="0" w:space="0" w:color="auto"/>
            <w:left w:val="none" w:sz="0" w:space="0" w:color="auto"/>
            <w:bottom w:val="none" w:sz="0" w:space="0" w:color="auto"/>
            <w:right w:val="none" w:sz="0" w:space="0" w:color="auto"/>
          </w:divBdr>
        </w:div>
        <w:div w:id="74863343">
          <w:marLeft w:val="480"/>
          <w:marRight w:val="0"/>
          <w:marTop w:val="0"/>
          <w:marBottom w:val="0"/>
          <w:divBdr>
            <w:top w:val="none" w:sz="0" w:space="0" w:color="auto"/>
            <w:left w:val="none" w:sz="0" w:space="0" w:color="auto"/>
            <w:bottom w:val="none" w:sz="0" w:space="0" w:color="auto"/>
            <w:right w:val="none" w:sz="0" w:space="0" w:color="auto"/>
          </w:divBdr>
        </w:div>
        <w:div w:id="859200482">
          <w:marLeft w:val="480"/>
          <w:marRight w:val="0"/>
          <w:marTop w:val="0"/>
          <w:marBottom w:val="0"/>
          <w:divBdr>
            <w:top w:val="none" w:sz="0" w:space="0" w:color="auto"/>
            <w:left w:val="none" w:sz="0" w:space="0" w:color="auto"/>
            <w:bottom w:val="none" w:sz="0" w:space="0" w:color="auto"/>
            <w:right w:val="none" w:sz="0" w:space="0" w:color="auto"/>
          </w:divBdr>
        </w:div>
        <w:div w:id="428936655">
          <w:marLeft w:val="480"/>
          <w:marRight w:val="0"/>
          <w:marTop w:val="0"/>
          <w:marBottom w:val="0"/>
          <w:divBdr>
            <w:top w:val="none" w:sz="0" w:space="0" w:color="auto"/>
            <w:left w:val="none" w:sz="0" w:space="0" w:color="auto"/>
            <w:bottom w:val="none" w:sz="0" w:space="0" w:color="auto"/>
            <w:right w:val="none" w:sz="0" w:space="0" w:color="auto"/>
          </w:divBdr>
        </w:div>
      </w:divsChild>
    </w:div>
    <w:div w:id="1445228865">
      <w:bodyDiv w:val="1"/>
      <w:marLeft w:val="0"/>
      <w:marRight w:val="0"/>
      <w:marTop w:val="0"/>
      <w:marBottom w:val="0"/>
      <w:divBdr>
        <w:top w:val="none" w:sz="0" w:space="0" w:color="auto"/>
        <w:left w:val="none" w:sz="0" w:space="0" w:color="auto"/>
        <w:bottom w:val="none" w:sz="0" w:space="0" w:color="auto"/>
        <w:right w:val="none" w:sz="0" w:space="0" w:color="auto"/>
      </w:divBdr>
    </w:div>
    <w:div w:id="1448622117">
      <w:bodyDiv w:val="1"/>
      <w:marLeft w:val="0"/>
      <w:marRight w:val="0"/>
      <w:marTop w:val="0"/>
      <w:marBottom w:val="0"/>
      <w:divBdr>
        <w:top w:val="none" w:sz="0" w:space="0" w:color="auto"/>
        <w:left w:val="none" w:sz="0" w:space="0" w:color="auto"/>
        <w:bottom w:val="none" w:sz="0" w:space="0" w:color="auto"/>
        <w:right w:val="none" w:sz="0" w:space="0" w:color="auto"/>
      </w:divBdr>
    </w:div>
    <w:div w:id="1451781848">
      <w:bodyDiv w:val="1"/>
      <w:marLeft w:val="0"/>
      <w:marRight w:val="0"/>
      <w:marTop w:val="0"/>
      <w:marBottom w:val="0"/>
      <w:divBdr>
        <w:top w:val="none" w:sz="0" w:space="0" w:color="auto"/>
        <w:left w:val="none" w:sz="0" w:space="0" w:color="auto"/>
        <w:bottom w:val="none" w:sz="0" w:space="0" w:color="auto"/>
        <w:right w:val="none" w:sz="0" w:space="0" w:color="auto"/>
      </w:divBdr>
    </w:div>
    <w:div w:id="1459256497">
      <w:bodyDiv w:val="1"/>
      <w:marLeft w:val="0"/>
      <w:marRight w:val="0"/>
      <w:marTop w:val="0"/>
      <w:marBottom w:val="0"/>
      <w:divBdr>
        <w:top w:val="none" w:sz="0" w:space="0" w:color="auto"/>
        <w:left w:val="none" w:sz="0" w:space="0" w:color="auto"/>
        <w:bottom w:val="none" w:sz="0" w:space="0" w:color="auto"/>
        <w:right w:val="none" w:sz="0" w:space="0" w:color="auto"/>
      </w:divBdr>
    </w:div>
    <w:div w:id="1463842307">
      <w:bodyDiv w:val="1"/>
      <w:marLeft w:val="0"/>
      <w:marRight w:val="0"/>
      <w:marTop w:val="0"/>
      <w:marBottom w:val="0"/>
      <w:divBdr>
        <w:top w:val="none" w:sz="0" w:space="0" w:color="auto"/>
        <w:left w:val="none" w:sz="0" w:space="0" w:color="auto"/>
        <w:bottom w:val="none" w:sz="0" w:space="0" w:color="auto"/>
        <w:right w:val="none" w:sz="0" w:space="0" w:color="auto"/>
      </w:divBdr>
    </w:div>
    <w:div w:id="1468350541">
      <w:bodyDiv w:val="1"/>
      <w:marLeft w:val="0"/>
      <w:marRight w:val="0"/>
      <w:marTop w:val="0"/>
      <w:marBottom w:val="0"/>
      <w:divBdr>
        <w:top w:val="none" w:sz="0" w:space="0" w:color="auto"/>
        <w:left w:val="none" w:sz="0" w:space="0" w:color="auto"/>
        <w:bottom w:val="none" w:sz="0" w:space="0" w:color="auto"/>
        <w:right w:val="none" w:sz="0" w:space="0" w:color="auto"/>
      </w:divBdr>
    </w:div>
    <w:div w:id="1470170386">
      <w:bodyDiv w:val="1"/>
      <w:marLeft w:val="0"/>
      <w:marRight w:val="0"/>
      <w:marTop w:val="0"/>
      <w:marBottom w:val="0"/>
      <w:divBdr>
        <w:top w:val="none" w:sz="0" w:space="0" w:color="auto"/>
        <w:left w:val="none" w:sz="0" w:space="0" w:color="auto"/>
        <w:bottom w:val="none" w:sz="0" w:space="0" w:color="auto"/>
        <w:right w:val="none" w:sz="0" w:space="0" w:color="auto"/>
      </w:divBdr>
    </w:div>
    <w:div w:id="1472407419">
      <w:bodyDiv w:val="1"/>
      <w:marLeft w:val="0"/>
      <w:marRight w:val="0"/>
      <w:marTop w:val="0"/>
      <w:marBottom w:val="0"/>
      <w:divBdr>
        <w:top w:val="none" w:sz="0" w:space="0" w:color="auto"/>
        <w:left w:val="none" w:sz="0" w:space="0" w:color="auto"/>
        <w:bottom w:val="none" w:sz="0" w:space="0" w:color="auto"/>
        <w:right w:val="none" w:sz="0" w:space="0" w:color="auto"/>
      </w:divBdr>
    </w:div>
    <w:div w:id="1473595250">
      <w:bodyDiv w:val="1"/>
      <w:marLeft w:val="0"/>
      <w:marRight w:val="0"/>
      <w:marTop w:val="0"/>
      <w:marBottom w:val="0"/>
      <w:divBdr>
        <w:top w:val="none" w:sz="0" w:space="0" w:color="auto"/>
        <w:left w:val="none" w:sz="0" w:space="0" w:color="auto"/>
        <w:bottom w:val="none" w:sz="0" w:space="0" w:color="auto"/>
        <w:right w:val="none" w:sz="0" w:space="0" w:color="auto"/>
      </w:divBdr>
    </w:div>
    <w:div w:id="1479610873">
      <w:bodyDiv w:val="1"/>
      <w:marLeft w:val="0"/>
      <w:marRight w:val="0"/>
      <w:marTop w:val="0"/>
      <w:marBottom w:val="0"/>
      <w:divBdr>
        <w:top w:val="none" w:sz="0" w:space="0" w:color="auto"/>
        <w:left w:val="none" w:sz="0" w:space="0" w:color="auto"/>
        <w:bottom w:val="none" w:sz="0" w:space="0" w:color="auto"/>
        <w:right w:val="none" w:sz="0" w:space="0" w:color="auto"/>
      </w:divBdr>
    </w:div>
    <w:div w:id="1501383829">
      <w:bodyDiv w:val="1"/>
      <w:marLeft w:val="0"/>
      <w:marRight w:val="0"/>
      <w:marTop w:val="0"/>
      <w:marBottom w:val="0"/>
      <w:divBdr>
        <w:top w:val="none" w:sz="0" w:space="0" w:color="auto"/>
        <w:left w:val="none" w:sz="0" w:space="0" w:color="auto"/>
        <w:bottom w:val="none" w:sz="0" w:space="0" w:color="auto"/>
        <w:right w:val="none" w:sz="0" w:space="0" w:color="auto"/>
      </w:divBdr>
    </w:div>
    <w:div w:id="1502312170">
      <w:bodyDiv w:val="1"/>
      <w:marLeft w:val="0"/>
      <w:marRight w:val="0"/>
      <w:marTop w:val="0"/>
      <w:marBottom w:val="0"/>
      <w:divBdr>
        <w:top w:val="none" w:sz="0" w:space="0" w:color="auto"/>
        <w:left w:val="none" w:sz="0" w:space="0" w:color="auto"/>
        <w:bottom w:val="none" w:sz="0" w:space="0" w:color="auto"/>
        <w:right w:val="none" w:sz="0" w:space="0" w:color="auto"/>
      </w:divBdr>
    </w:div>
    <w:div w:id="1512184183">
      <w:bodyDiv w:val="1"/>
      <w:marLeft w:val="0"/>
      <w:marRight w:val="0"/>
      <w:marTop w:val="0"/>
      <w:marBottom w:val="0"/>
      <w:divBdr>
        <w:top w:val="none" w:sz="0" w:space="0" w:color="auto"/>
        <w:left w:val="none" w:sz="0" w:space="0" w:color="auto"/>
        <w:bottom w:val="none" w:sz="0" w:space="0" w:color="auto"/>
        <w:right w:val="none" w:sz="0" w:space="0" w:color="auto"/>
      </w:divBdr>
    </w:div>
    <w:div w:id="1524250024">
      <w:bodyDiv w:val="1"/>
      <w:marLeft w:val="0"/>
      <w:marRight w:val="0"/>
      <w:marTop w:val="0"/>
      <w:marBottom w:val="0"/>
      <w:divBdr>
        <w:top w:val="none" w:sz="0" w:space="0" w:color="auto"/>
        <w:left w:val="none" w:sz="0" w:space="0" w:color="auto"/>
        <w:bottom w:val="none" w:sz="0" w:space="0" w:color="auto"/>
        <w:right w:val="none" w:sz="0" w:space="0" w:color="auto"/>
      </w:divBdr>
    </w:div>
    <w:div w:id="1533029377">
      <w:bodyDiv w:val="1"/>
      <w:marLeft w:val="0"/>
      <w:marRight w:val="0"/>
      <w:marTop w:val="0"/>
      <w:marBottom w:val="0"/>
      <w:divBdr>
        <w:top w:val="none" w:sz="0" w:space="0" w:color="auto"/>
        <w:left w:val="none" w:sz="0" w:space="0" w:color="auto"/>
        <w:bottom w:val="none" w:sz="0" w:space="0" w:color="auto"/>
        <w:right w:val="none" w:sz="0" w:space="0" w:color="auto"/>
      </w:divBdr>
    </w:div>
    <w:div w:id="1535656522">
      <w:bodyDiv w:val="1"/>
      <w:marLeft w:val="0"/>
      <w:marRight w:val="0"/>
      <w:marTop w:val="0"/>
      <w:marBottom w:val="0"/>
      <w:divBdr>
        <w:top w:val="none" w:sz="0" w:space="0" w:color="auto"/>
        <w:left w:val="none" w:sz="0" w:space="0" w:color="auto"/>
        <w:bottom w:val="none" w:sz="0" w:space="0" w:color="auto"/>
        <w:right w:val="none" w:sz="0" w:space="0" w:color="auto"/>
      </w:divBdr>
    </w:div>
    <w:div w:id="1551569381">
      <w:bodyDiv w:val="1"/>
      <w:marLeft w:val="0"/>
      <w:marRight w:val="0"/>
      <w:marTop w:val="0"/>
      <w:marBottom w:val="0"/>
      <w:divBdr>
        <w:top w:val="none" w:sz="0" w:space="0" w:color="auto"/>
        <w:left w:val="none" w:sz="0" w:space="0" w:color="auto"/>
        <w:bottom w:val="none" w:sz="0" w:space="0" w:color="auto"/>
        <w:right w:val="none" w:sz="0" w:space="0" w:color="auto"/>
      </w:divBdr>
    </w:div>
    <w:div w:id="1616057709">
      <w:bodyDiv w:val="1"/>
      <w:marLeft w:val="0"/>
      <w:marRight w:val="0"/>
      <w:marTop w:val="0"/>
      <w:marBottom w:val="0"/>
      <w:divBdr>
        <w:top w:val="none" w:sz="0" w:space="0" w:color="auto"/>
        <w:left w:val="none" w:sz="0" w:space="0" w:color="auto"/>
        <w:bottom w:val="none" w:sz="0" w:space="0" w:color="auto"/>
        <w:right w:val="none" w:sz="0" w:space="0" w:color="auto"/>
      </w:divBdr>
      <w:divsChild>
        <w:div w:id="1832090882">
          <w:marLeft w:val="480"/>
          <w:marRight w:val="0"/>
          <w:marTop w:val="0"/>
          <w:marBottom w:val="0"/>
          <w:divBdr>
            <w:top w:val="none" w:sz="0" w:space="0" w:color="auto"/>
            <w:left w:val="none" w:sz="0" w:space="0" w:color="auto"/>
            <w:bottom w:val="none" w:sz="0" w:space="0" w:color="auto"/>
            <w:right w:val="none" w:sz="0" w:space="0" w:color="auto"/>
          </w:divBdr>
        </w:div>
        <w:div w:id="569970508">
          <w:marLeft w:val="480"/>
          <w:marRight w:val="0"/>
          <w:marTop w:val="0"/>
          <w:marBottom w:val="0"/>
          <w:divBdr>
            <w:top w:val="none" w:sz="0" w:space="0" w:color="auto"/>
            <w:left w:val="none" w:sz="0" w:space="0" w:color="auto"/>
            <w:bottom w:val="none" w:sz="0" w:space="0" w:color="auto"/>
            <w:right w:val="none" w:sz="0" w:space="0" w:color="auto"/>
          </w:divBdr>
        </w:div>
        <w:div w:id="1890415498">
          <w:marLeft w:val="480"/>
          <w:marRight w:val="0"/>
          <w:marTop w:val="0"/>
          <w:marBottom w:val="0"/>
          <w:divBdr>
            <w:top w:val="none" w:sz="0" w:space="0" w:color="auto"/>
            <w:left w:val="none" w:sz="0" w:space="0" w:color="auto"/>
            <w:bottom w:val="none" w:sz="0" w:space="0" w:color="auto"/>
            <w:right w:val="none" w:sz="0" w:space="0" w:color="auto"/>
          </w:divBdr>
        </w:div>
        <w:div w:id="1852910086">
          <w:marLeft w:val="480"/>
          <w:marRight w:val="0"/>
          <w:marTop w:val="0"/>
          <w:marBottom w:val="0"/>
          <w:divBdr>
            <w:top w:val="none" w:sz="0" w:space="0" w:color="auto"/>
            <w:left w:val="none" w:sz="0" w:space="0" w:color="auto"/>
            <w:bottom w:val="none" w:sz="0" w:space="0" w:color="auto"/>
            <w:right w:val="none" w:sz="0" w:space="0" w:color="auto"/>
          </w:divBdr>
        </w:div>
        <w:div w:id="1565994513">
          <w:marLeft w:val="480"/>
          <w:marRight w:val="0"/>
          <w:marTop w:val="0"/>
          <w:marBottom w:val="0"/>
          <w:divBdr>
            <w:top w:val="none" w:sz="0" w:space="0" w:color="auto"/>
            <w:left w:val="none" w:sz="0" w:space="0" w:color="auto"/>
            <w:bottom w:val="none" w:sz="0" w:space="0" w:color="auto"/>
            <w:right w:val="none" w:sz="0" w:space="0" w:color="auto"/>
          </w:divBdr>
        </w:div>
        <w:div w:id="1762099097">
          <w:marLeft w:val="480"/>
          <w:marRight w:val="0"/>
          <w:marTop w:val="0"/>
          <w:marBottom w:val="0"/>
          <w:divBdr>
            <w:top w:val="none" w:sz="0" w:space="0" w:color="auto"/>
            <w:left w:val="none" w:sz="0" w:space="0" w:color="auto"/>
            <w:bottom w:val="none" w:sz="0" w:space="0" w:color="auto"/>
            <w:right w:val="none" w:sz="0" w:space="0" w:color="auto"/>
          </w:divBdr>
        </w:div>
        <w:div w:id="1769110778">
          <w:marLeft w:val="480"/>
          <w:marRight w:val="0"/>
          <w:marTop w:val="0"/>
          <w:marBottom w:val="0"/>
          <w:divBdr>
            <w:top w:val="none" w:sz="0" w:space="0" w:color="auto"/>
            <w:left w:val="none" w:sz="0" w:space="0" w:color="auto"/>
            <w:bottom w:val="none" w:sz="0" w:space="0" w:color="auto"/>
            <w:right w:val="none" w:sz="0" w:space="0" w:color="auto"/>
          </w:divBdr>
        </w:div>
        <w:div w:id="868180836">
          <w:marLeft w:val="480"/>
          <w:marRight w:val="0"/>
          <w:marTop w:val="0"/>
          <w:marBottom w:val="0"/>
          <w:divBdr>
            <w:top w:val="none" w:sz="0" w:space="0" w:color="auto"/>
            <w:left w:val="none" w:sz="0" w:space="0" w:color="auto"/>
            <w:bottom w:val="none" w:sz="0" w:space="0" w:color="auto"/>
            <w:right w:val="none" w:sz="0" w:space="0" w:color="auto"/>
          </w:divBdr>
        </w:div>
        <w:div w:id="871114186">
          <w:marLeft w:val="480"/>
          <w:marRight w:val="0"/>
          <w:marTop w:val="0"/>
          <w:marBottom w:val="0"/>
          <w:divBdr>
            <w:top w:val="none" w:sz="0" w:space="0" w:color="auto"/>
            <w:left w:val="none" w:sz="0" w:space="0" w:color="auto"/>
            <w:bottom w:val="none" w:sz="0" w:space="0" w:color="auto"/>
            <w:right w:val="none" w:sz="0" w:space="0" w:color="auto"/>
          </w:divBdr>
        </w:div>
        <w:div w:id="1719625451">
          <w:marLeft w:val="480"/>
          <w:marRight w:val="0"/>
          <w:marTop w:val="0"/>
          <w:marBottom w:val="0"/>
          <w:divBdr>
            <w:top w:val="none" w:sz="0" w:space="0" w:color="auto"/>
            <w:left w:val="none" w:sz="0" w:space="0" w:color="auto"/>
            <w:bottom w:val="none" w:sz="0" w:space="0" w:color="auto"/>
            <w:right w:val="none" w:sz="0" w:space="0" w:color="auto"/>
          </w:divBdr>
        </w:div>
        <w:div w:id="1105156252">
          <w:marLeft w:val="480"/>
          <w:marRight w:val="0"/>
          <w:marTop w:val="0"/>
          <w:marBottom w:val="0"/>
          <w:divBdr>
            <w:top w:val="none" w:sz="0" w:space="0" w:color="auto"/>
            <w:left w:val="none" w:sz="0" w:space="0" w:color="auto"/>
            <w:bottom w:val="none" w:sz="0" w:space="0" w:color="auto"/>
            <w:right w:val="none" w:sz="0" w:space="0" w:color="auto"/>
          </w:divBdr>
        </w:div>
        <w:div w:id="1939411799">
          <w:marLeft w:val="480"/>
          <w:marRight w:val="0"/>
          <w:marTop w:val="0"/>
          <w:marBottom w:val="0"/>
          <w:divBdr>
            <w:top w:val="none" w:sz="0" w:space="0" w:color="auto"/>
            <w:left w:val="none" w:sz="0" w:space="0" w:color="auto"/>
            <w:bottom w:val="none" w:sz="0" w:space="0" w:color="auto"/>
            <w:right w:val="none" w:sz="0" w:space="0" w:color="auto"/>
          </w:divBdr>
        </w:div>
        <w:div w:id="603028878">
          <w:marLeft w:val="480"/>
          <w:marRight w:val="0"/>
          <w:marTop w:val="0"/>
          <w:marBottom w:val="0"/>
          <w:divBdr>
            <w:top w:val="none" w:sz="0" w:space="0" w:color="auto"/>
            <w:left w:val="none" w:sz="0" w:space="0" w:color="auto"/>
            <w:bottom w:val="none" w:sz="0" w:space="0" w:color="auto"/>
            <w:right w:val="none" w:sz="0" w:space="0" w:color="auto"/>
          </w:divBdr>
        </w:div>
        <w:div w:id="2113552053">
          <w:marLeft w:val="480"/>
          <w:marRight w:val="0"/>
          <w:marTop w:val="0"/>
          <w:marBottom w:val="0"/>
          <w:divBdr>
            <w:top w:val="none" w:sz="0" w:space="0" w:color="auto"/>
            <w:left w:val="none" w:sz="0" w:space="0" w:color="auto"/>
            <w:bottom w:val="none" w:sz="0" w:space="0" w:color="auto"/>
            <w:right w:val="none" w:sz="0" w:space="0" w:color="auto"/>
          </w:divBdr>
        </w:div>
        <w:div w:id="1859192395">
          <w:marLeft w:val="480"/>
          <w:marRight w:val="0"/>
          <w:marTop w:val="0"/>
          <w:marBottom w:val="0"/>
          <w:divBdr>
            <w:top w:val="none" w:sz="0" w:space="0" w:color="auto"/>
            <w:left w:val="none" w:sz="0" w:space="0" w:color="auto"/>
            <w:bottom w:val="none" w:sz="0" w:space="0" w:color="auto"/>
            <w:right w:val="none" w:sz="0" w:space="0" w:color="auto"/>
          </w:divBdr>
        </w:div>
        <w:div w:id="37441969">
          <w:marLeft w:val="480"/>
          <w:marRight w:val="0"/>
          <w:marTop w:val="0"/>
          <w:marBottom w:val="0"/>
          <w:divBdr>
            <w:top w:val="none" w:sz="0" w:space="0" w:color="auto"/>
            <w:left w:val="none" w:sz="0" w:space="0" w:color="auto"/>
            <w:bottom w:val="none" w:sz="0" w:space="0" w:color="auto"/>
            <w:right w:val="none" w:sz="0" w:space="0" w:color="auto"/>
          </w:divBdr>
        </w:div>
        <w:div w:id="413212060">
          <w:marLeft w:val="480"/>
          <w:marRight w:val="0"/>
          <w:marTop w:val="0"/>
          <w:marBottom w:val="0"/>
          <w:divBdr>
            <w:top w:val="none" w:sz="0" w:space="0" w:color="auto"/>
            <w:left w:val="none" w:sz="0" w:space="0" w:color="auto"/>
            <w:bottom w:val="none" w:sz="0" w:space="0" w:color="auto"/>
            <w:right w:val="none" w:sz="0" w:space="0" w:color="auto"/>
          </w:divBdr>
        </w:div>
        <w:div w:id="1224677765">
          <w:marLeft w:val="480"/>
          <w:marRight w:val="0"/>
          <w:marTop w:val="0"/>
          <w:marBottom w:val="0"/>
          <w:divBdr>
            <w:top w:val="none" w:sz="0" w:space="0" w:color="auto"/>
            <w:left w:val="none" w:sz="0" w:space="0" w:color="auto"/>
            <w:bottom w:val="none" w:sz="0" w:space="0" w:color="auto"/>
            <w:right w:val="none" w:sz="0" w:space="0" w:color="auto"/>
          </w:divBdr>
        </w:div>
        <w:div w:id="1555239088">
          <w:marLeft w:val="480"/>
          <w:marRight w:val="0"/>
          <w:marTop w:val="0"/>
          <w:marBottom w:val="0"/>
          <w:divBdr>
            <w:top w:val="none" w:sz="0" w:space="0" w:color="auto"/>
            <w:left w:val="none" w:sz="0" w:space="0" w:color="auto"/>
            <w:bottom w:val="none" w:sz="0" w:space="0" w:color="auto"/>
            <w:right w:val="none" w:sz="0" w:space="0" w:color="auto"/>
          </w:divBdr>
        </w:div>
        <w:div w:id="13073569">
          <w:marLeft w:val="480"/>
          <w:marRight w:val="0"/>
          <w:marTop w:val="0"/>
          <w:marBottom w:val="0"/>
          <w:divBdr>
            <w:top w:val="none" w:sz="0" w:space="0" w:color="auto"/>
            <w:left w:val="none" w:sz="0" w:space="0" w:color="auto"/>
            <w:bottom w:val="none" w:sz="0" w:space="0" w:color="auto"/>
            <w:right w:val="none" w:sz="0" w:space="0" w:color="auto"/>
          </w:divBdr>
        </w:div>
        <w:div w:id="1361124549">
          <w:marLeft w:val="480"/>
          <w:marRight w:val="0"/>
          <w:marTop w:val="0"/>
          <w:marBottom w:val="0"/>
          <w:divBdr>
            <w:top w:val="none" w:sz="0" w:space="0" w:color="auto"/>
            <w:left w:val="none" w:sz="0" w:space="0" w:color="auto"/>
            <w:bottom w:val="none" w:sz="0" w:space="0" w:color="auto"/>
            <w:right w:val="none" w:sz="0" w:space="0" w:color="auto"/>
          </w:divBdr>
        </w:div>
        <w:div w:id="1732580886">
          <w:marLeft w:val="480"/>
          <w:marRight w:val="0"/>
          <w:marTop w:val="0"/>
          <w:marBottom w:val="0"/>
          <w:divBdr>
            <w:top w:val="none" w:sz="0" w:space="0" w:color="auto"/>
            <w:left w:val="none" w:sz="0" w:space="0" w:color="auto"/>
            <w:bottom w:val="none" w:sz="0" w:space="0" w:color="auto"/>
            <w:right w:val="none" w:sz="0" w:space="0" w:color="auto"/>
          </w:divBdr>
        </w:div>
        <w:div w:id="817576119">
          <w:marLeft w:val="480"/>
          <w:marRight w:val="0"/>
          <w:marTop w:val="0"/>
          <w:marBottom w:val="0"/>
          <w:divBdr>
            <w:top w:val="none" w:sz="0" w:space="0" w:color="auto"/>
            <w:left w:val="none" w:sz="0" w:space="0" w:color="auto"/>
            <w:bottom w:val="none" w:sz="0" w:space="0" w:color="auto"/>
            <w:right w:val="none" w:sz="0" w:space="0" w:color="auto"/>
          </w:divBdr>
        </w:div>
        <w:div w:id="1631588212">
          <w:marLeft w:val="480"/>
          <w:marRight w:val="0"/>
          <w:marTop w:val="0"/>
          <w:marBottom w:val="0"/>
          <w:divBdr>
            <w:top w:val="none" w:sz="0" w:space="0" w:color="auto"/>
            <w:left w:val="none" w:sz="0" w:space="0" w:color="auto"/>
            <w:bottom w:val="none" w:sz="0" w:space="0" w:color="auto"/>
            <w:right w:val="none" w:sz="0" w:space="0" w:color="auto"/>
          </w:divBdr>
        </w:div>
        <w:div w:id="1897934687">
          <w:marLeft w:val="480"/>
          <w:marRight w:val="0"/>
          <w:marTop w:val="0"/>
          <w:marBottom w:val="0"/>
          <w:divBdr>
            <w:top w:val="none" w:sz="0" w:space="0" w:color="auto"/>
            <w:left w:val="none" w:sz="0" w:space="0" w:color="auto"/>
            <w:bottom w:val="none" w:sz="0" w:space="0" w:color="auto"/>
            <w:right w:val="none" w:sz="0" w:space="0" w:color="auto"/>
          </w:divBdr>
        </w:div>
        <w:div w:id="1590382393">
          <w:marLeft w:val="480"/>
          <w:marRight w:val="0"/>
          <w:marTop w:val="0"/>
          <w:marBottom w:val="0"/>
          <w:divBdr>
            <w:top w:val="none" w:sz="0" w:space="0" w:color="auto"/>
            <w:left w:val="none" w:sz="0" w:space="0" w:color="auto"/>
            <w:bottom w:val="none" w:sz="0" w:space="0" w:color="auto"/>
            <w:right w:val="none" w:sz="0" w:space="0" w:color="auto"/>
          </w:divBdr>
        </w:div>
        <w:div w:id="944071345">
          <w:marLeft w:val="480"/>
          <w:marRight w:val="0"/>
          <w:marTop w:val="0"/>
          <w:marBottom w:val="0"/>
          <w:divBdr>
            <w:top w:val="none" w:sz="0" w:space="0" w:color="auto"/>
            <w:left w:val="none" w:sz="0" w:space="0" w:color="auto"/>
            <w:bottom w:val="none" w:sz="0" w:space="0" w:color="auto"/>
            <w:right w:val="none" w:sz="0" w:space="0" w:color="auto"/>
          </w:divBdr>
        </w:div>
        <w:div w:id="1797144131">
          <w:marLeft w:val="480"/>
          <w:marRight w:val="0"/>
          <w:marTop w:val="0"/>
          <w:marBottom w:val="0"/>
          <w:divBdr>
            <w:top w:val="none" w:sz="0" w:space="0" w:color="auto"/>
            <w:left w:val="none" w:sz="0" w:space="0" w:color="auto"/>
            <w:bottom w:val="none" w:sz="0" w:space="0" w:color="auto"/>
            <w:right w:val="none" w:sz="0" w:space="0" w:color="auto"/>
          </w:divBdr>
        </w:div>
        <w:div w:id="1413432457">
          <w:marLeft w:val="480"/>
          <w:marRight w:val="0"/>
          <w:marTop w:val="0"/>
          <w:marBottom w:val="0"/>
          <w:divBdr>
            <w:top w:val="none" w:sz="0" w:space="0" w:color="auto"/>
            <w:left w:val="none" w:sz="0" w:space="0" w:color="auto"/>
            <w:bottom w:val="none" w:sz="0" w:space="0" w:color="auto"/>
            <w:right w:val="none" w:sz="0" w:space="0" w:color="auto"/>
          </w:divBdr>
        </w:div>
        <w:div w:id="1499535779">
          <w:marLeft w:val="480"/>
          <w:marRight w:val="0"/>
          <w:marTop w:val="0"/>
          <w:marBottom w:val="0"/>
          <w:divBdr>
            <w:top w:val="none" w:sz="0" w:space="0" w:color="auto"/>
            <w:left w:val="none" w:sz="0" w:space="0" w:color="auto"/>
            <w:bottom w:val="none" w:sz="0" w:space="0" w:color="auto"/>
            <w:right w:val="none" w:sz="0" w:space="0" w:color="auto"/>
          </w:divBdr>
        </w:div>
        <w:div w:id="1605452181">
          <w:marLeft w:val="480"/>
          <w:marRight w:val="0"/>
          <w:marTop w:val="0"/>
          <w:marBottom w:val="0"/>
          <w:divBdr>
            <w:top w:val="none" w:sz="0" w:space="0" w:color="auto"/>
            <w:left w:val="none" w:sz="0" w:space="0" w:color="auto"/>
            <w:bottom w:val="none" w:sz="0" w:space="0" w:color="auto"/>
            <w:right w:val="none" w:sz="0" w:space="0" w:color="auto"/>
          </w:divBdr>
        </w:div>
        <w:div w:id="1046681237">
          <w:marLeft w:val="480"/>
          <w:marRight w:val="0"/>
          <w:marTop w:val="0"/>
          <w:marBottom w:val="0"/>
          <w:divBdr>
            <w:top w:val="none" w:sz="0" w:space="0" w:color="auto"/>
            <w:left w:val="none" w:sz="0" w:space="0" w:color="auto"/>
            <w:bottom w:val="none" w:sz="0" w:space="0" w:color="auto"/>
            <w:right w:val="none" w:sz="0" w:space="0" w:color="auto"/>
          </w:divBdr>
        </w:div>
        <w:div w:id="1836800918">
          <w:marLeft w:val="480"/>
          <w:marRight w:val="0"/>
          <w:marTop w:val="0"/>
          <w:marBottom w:val="0"/>
          <w:divBdr>
            <w:top w:val="none" w:sz="0" w:space="0" w:color="auto"/>
            <w:left w:val="none" w:sz="0" w:space="0" w:color="auto"/>
            <w:bottom w:val="none" w:sz="0" w:space="0" w:color="auto"/>
            <w:right w:val="none" w:sz="0" w:space="0" w:color="auto"/>
          </w:divBdr>
        </w:div>
        <w:div w:id="731972013">
          <w:marLeft w:val="480"/>
          <w:marRight w:val="0"/>
          <w:marTop w:val="0"/>
          <w:marBottom w:val="0"/>
          <w:divBdr>
            <w:top w:val="none" w:sz="0" w:space="0" w:color="auto"/>
            <w:left w:val="none" w:sz="0" w:space="0" w:color="auto"/>
            <w:bottom w:val="none" w:sz="0" w:space="0" w:color="auto"/>
            <w:right w:val="none" w:sz="0" w:space="0" w:color="auto"/>
          </w:divBdr>
        </w:div>
        <w:div w:id="561525622">
          <w:marLeft w:val="480"/>
          <w:marRight w:val="0"/>
          <w:marTop w:val="0"/>
          <w:marBottom w:val="0"/>
          <w:divBdr>
            <w:top w:val="none" w:sz="0" w:space="0" w:color="auto"/>
            <w:left w:val="none" w:sz="0" w:space="0" w:color="auto"/>
            <w:bottom w:val="none" w:sz="0" w:space="0" w:color="auto"/>
            <w:right w:val="none" w:sz="0" w:space="0" w:color="auto"/>
          </w:divBdr>
        </w:div>
        <w:div w:id="531236145">
          <w:marLeft w:val="480"/>
          <w:marRight w:val="0"/>
          <w:marTop w:val="0"/>
          <w:marBottom w:val="0"/>
          <w:divBdr>
            <w:top w:val="none" w:sz="0" w:space="0" w:color="auto"/>
            <w:left w:val="none" w:sz="0" w:space="0" w:color="auto"/>
            <w:bottom w:val="none" w:sz="0" w:space="0" w:color="auto"/>
            <w:right w:val="none" w:sz="0" w:space="0" w:color="auto"/>
          </w:divBdr>
        </w:div>
        <w:div w:id="799105409">
          <w:marLeft w:val="480"/>
          <w:marRight w:val="0"/>
          <w:marTop w:val="0"/>
          <w:marBottom w:val="0"/>
          <w:divBdr>
            <w:top w:val="none" w:sz="0" w:space="0" w:color="auto"/>
            <w:left w:val="none" w:sz="0" w:space="0" w:color="auto"/>
            <w:bottom w:val="none" w:sz="0" w:space="0" w:color="auto"/>
            <w:right w:val="none" w:sz="0" w:space="0" w:color="auto"/>
          </w:divBdr>
        </w:div>
        <w:div w:id="53085821">
          <w:marLeft w:val="480"/>
          <w:marRight w:val="0"/>
          <w:marTop w:val="0"/>
          <w:marBottom w:val="0"/>
          <w:divBdr>
            <w:top w:val="none" w:sz="0" w:space="0" w:color="auto"/>
            <w:left w:val="none" w:sz="0" w:space="0" w:color="auto"/>
            <w:bottom w:val="none" w:sz="0" w:space="0" w:color="auto"/>
            <w:right w:val="none" w:sz="0" w:space="0" w:color="auto"/>
          </w:divBdr>
        </w:div>
        <w:div w:id="1645238080">
          <w:marLeft w:val="480"/>
          <w:marRight w:val="0"/>
          <w:marTop w:val="0"/>
          <w:marBottom w:val="0"/>
          <w:divBdr>
            <w:top w:val="none" w:sz="0" w:space="0" w:color="auto"/>
            <w:left w:val="none" w:sz="0" w:space="0" w:color="auto"/>
            <w:bottom w:val="none" w:sz="0" w:space="0" w:color="auto"/>
            <w:right w:val="none" w:sz="0" w:space="0" w:color="auto"/>
          </w:divBdr>
        </w:div>
        <w:div w:id="88938703">
          <w:marLeft w:val="480"/>
          <w:marRight w:val="0"/>
          <w:marTop w:val="0"/>
          <w:marBottom w:val="0"/>
          <w:divBdr>
            <w:top w:val="none" w:sz="0" w:space="0" w:color="auto"/>
            <w:left w:val="none" w:sz="0" w:space="0" w:color="auto"/>
            <w:bottom w:val="none" w:sz="0" w:space="0" w:color="auto"/>
            <w:right w:val="none" w:sz="0" w:space="0" w:color="auto"/>
          </w:divBdr>
        </w:div>
        <w:div w:id="131756926">
          <w:marLeft w:val="480"/>
          <w:marRight w:val="0"/>
          <w:marTop w:val="0"/>
          <w:marBottom w:val="0"/>
          <w:divBdr>
            <w:top w:val="none" w:sz="0" w:space="0" w:color="auto"/>
            <w:left w:val="none" w:sz="0" w:space="0" w:color="auto"/>
            <w:bottom w:val="none" w:sz="0" w:space="0" w:color="auto"/>
            <w:right w:val="none" w:sz="0" w:space="0" w:color="auto"/>
          </w:divBdr>
        </w:div>
        <w:div w:id="2136173923">
          <w:marLeft w:val="480"/>
          <w:marRight w:val="0"/>
          <w:marTop w:val="0"/>
          <w:marBottom w:val="0"/>
          <w:divBdr>
            <w:top w:val="none" w:sz="0" w:space="0" w:color="auto"/>
            <w:left w:val="none" w:sz="0" w:space="0" w:color="auto"/>
            <w:bottom w:val="none" w:sz="0" w:space="0" w:color="auto"/>
            <w:right w:val="none" w:sz="0" w:space="0" w:color="auto"/>
          </w:divBdr>
        </w:div>
        <w:div w:id="987515209">
          <w:marLeft w:val="480"/>
          <w:marRight w:val="0"/>
          <w:marTop w:val="0"/>
          <w:marBottom w:val="0"/>
          <w:divBdr>
            <w:top w:val="none" w:sz="0" w:space="0" w:color="auto"/>
            <w:left w:val="none" w:sz="0" w:space="0" w:color="auto"/>
            <w:bottom w:val="none" w:sz="0" w:space="0" w:color="auto"/>
            <w:right w:val="none" w:sz="0" w:space="0" w:color="auto"/>
          </w:divBdr>
        </w:div>
        <w:div w:id="2016151312">
          <w:marLeft w:val="480"/>
          <w:marRight w:val="0"/>
          <w:marTop w:val="0"/>
          <w:marBottom w:val="0"/>
          <w:divBdr>
            <w:top w:val="none" w:sz="0" w:space="0" w:color="auto"/>
            <w:left w:val="none" w:sz="0" w:space="0" w:color="auto"/>
            <w:bottom w:val="none" w:sz="0" w:space="0" w:color="auto"/>
            <w:right w:val="none" w:sz="0" w:space="0" w:color="auto"/>
          </w:divBdr>
        </w:div>
        <w:div w:id="1722055947">
          <w:marLeft w:val="480"/>
          <w:marRight w:val="0"/>
          <w:marTop w:val="0"/>
          <w:marBottom w:val="0"/>
          <w:divBdr>
            <w:top w:val="none" w:sz="0" w:space="0" w:color="auto"/>
            <w:left w:val="none" w:sz="0" w:space="0" w:color="auto"/>
            <w:bottom w:val="none" w:sz="0" w:space="0" w:color="auto"/>
            <w:right w:val="none" w:sz="0" w:space="0" w:color="auto"/>
          </w:divBdr>
        </w:div>
        <w:div w:id="1228956593">
          <w:marLeft w:val="480"/>
          <w:marRight w:val="0"/>
          <w:marTop w:val="0"/>
          <w:marBottom w:val="0"/>
          <w:divBdr>
            <w:top w:val="none" w:sz="0" w:space="0" w:color="auto"/>
            <w:left w:val="none" w:sz="0" w:space="0" w:color="auto"/>
            <w:bottom w:val="none" w:sz="0" w:space="0" w:color="auto"/>
            <w:right w:val="none" w:sz="0" w:space="0" w:color="auto"/>
          </w:divBdr>
        </w:div>
        <w:div w:id="1013217127">
          <w:marLeft w:val="480"/>
          <w:marRight w:val="0"/>
          <w:marTop w:val="0"/>
          <w:marBottom w:val="0"/>
          <w:divBdr>
            <w:top w:val="none" w:sz="0" w:space="0" w:color="auto"/>
            <w:left w:val="none" w:sz="0" w:space="0" w:color="auto"/>
            <w:bottom w:val="none" w:sz="0" w:space="0" w:color="auto"/>
            <w:right w:val="none" w:sz="0" w:space="0" w:color="auto"/>
          </w:divBdr>
        </w:div>
        <w:div w:id="252784529">
          <w:marLeft w:val="480"/>
          <w:marRight w:val="0"/>
          <w:marTop w:val="0"/>
          <w:marBottom w:val="0"/>
          <w:divBdr>
            <w:top w:val="none" w:sz="0" w:space="0" w:color="auto"/>
            <w:left w:val="none" w:sz="0" w:space="0" w:color="auto"/>
            <w:bottom w:val="none" w:sz="0" w:space="0" w:color="auto"/>
            <w:right w:val="none" w:sz="0" w:space="0" w:color="auto"/>
          </w:divBdr>
        </w:div>
        <w:div w:id="991756537">
          <w:marLeft w:val="480"/>
          <w:marRight w:val="0"/>
          <w:marTop w:val="0"/>
          <w:marBottom w:val="0"/>
          <w:divBdr>
            <w:top w:val="none" w:sz="0" w:space="0" w:color="auto"/>
            <w:left w:val="none" w:sz="0" w:space="0" w:color="auto"/>
            <w:bottom w:val="none" w:sz="0" w:space="0" w:color="auto"/>
            <w:right w:val="none" w:sz="0" w:space="0" w:color="auto"/>
          </w:divBdr>
        </w:div>
        <w:div w:id="1054545784">
          <w:marLeft w:val="480"/>
          <w:marRight w:val="0"/>
          <w:marTop w:val="0"/>
          <w:marBottom w:val="0"/>
          <w:divBdr>
            <w:top w:val="none" w:sz="0" w:space="0" w:color="auto"/>
            <w:left w:val="none" w:sz="0" w:space="0" w:color="auto"/>
            <w:bottom w:val="none" w:sz="0" w:space="0" w:color="auto"/>
            <w:right w:val="none" w:sz="0" w:space="0" w:color="auto"/>
          </w:divBdr>
        </w:div>
        <w:div w:id="2060664843">
          <w:marLeft w:val="480"/>
          <w:marRight w:val="0"/>
          <w:marTop w:val="0"/>
          <w:marBottom w:val="0"/>
          <w:divBdr>
            <w:top w:val="none" w:sz="0" w:space="0" w:color="auto"/>
            <w:left w:val="none" w:sz="0" w:space="0" w:color="auto"/>
            <w:bottom w:val="none" w:sz="0" w:space="0" w:color="auto"/>
            <w:right w:val="none" w:sz="0" w:space="0" w:color="auto"/>
          </w:divBdr>
        </w:div>
        <w:div w:id="460536544">
          <w:marLeft w:val="480"/>
          <w:marRight w:val="0"/>
          <w:marTop w:val="0"/>
          <w:marBottom w:val="0"/>
          <w:divBdr>
            <w:top w:val="none" w:sz="0" w:space="0" w:color="auto"/>
            <w:left w:val="none" w:sz="0" w:space="0" w:color="auto"/>
            <w:bottom w:val="none" w:sz="0" w:space="0" w:color="auto"/>
            <w:right w:val="none" w:sz="0" w:space="0" w:color="auto"/>
          </w:divBdr>
        </w:div>
        <w:div w:id="309750027">
          <w:marLeft w:val="480"/>
          <w:marRight w:val="0"/>
          <w:marTop w:val="0"/>
          <w:marBottom w:val="0"/>
          <w:divBdr>
            <w:top w:val="none" w:sz="0" w:space="0" w:color="auto"/>
            <w:left w:val="none" w:sz="0" w:space="0" w:color="auto"/>
            <w:bottom w:val="none" w:sz="0" w:space="0" w:color="auto"/>
            <w:right w:val="none" w:sz="0" w:space="0" w:color="auto"/>
          </w:divBdr>
        </w:div>
        <w:div w:id="787823215">
          <w:marLeft w:val="480"/>
          <w:marRight w:val="0"/>
          <w:marTop w:val="0"/>
          <w:marBottom w:val="0"/>
          <w:divBdr>
            <w:top w:val="none" w:sz="0" w:space="0" w:color="auto"/>
            <w:left w:val="none" w:sz="0" w:space="0" w:color="auto"/>
            <w:bottom w:val="none" w:sz="0" w:space="0" w:color="auto"/>
            <w:right w:val="none" w:sz="0" w:space="0" w:color="auto"/>
          </w:divBdr>
        </w:div>
        <w:div w:id="386998028">
          <w:marLeft w:val="480"/>
          <w:marRight w:val="0"/>
          <w:marTop w:val="0"/>
          <w:marBottom w:val="0"/>
          <w:divBdr>
            <w:top w:val="none" w:sz="0" w:space="0" w:color="auto"/>
            <w:left w:val="none" w:sz="0" w:space="0" w:color="auto"/>
            <w:bottom w:val="none" w:sz="0" w:space="0" w:color="auto"/>
            <w:right w:val="none" w:sz="0" w:space="0" w:color="auto"/>
          </w:divBdr>
        </w:div>
        <w:div w:id="713425171">
          <w:marLeft w:val="480"/>
          <w:marRight w:val="0"/>
          <w:marTop w:val="0"/>
          <w:marBottom w:val="0"/>
          <w:divBdr>
            <w:top w:val="none" w:sz="0" w:space="0" w:color="auto"/>
            <w:left w:val="none" w:sz="0" w:space="0" w:color="auto"/>
            <w:bottom w:val="none" w:sz="0" w:space="0" w:color="auto"/>
            <w:right w:val="none" w:sz="0" w:space="0" w:color="auto"/>
          </w:divBdr>
        </w:div>
        <w:div w:id="1865745542">
          <w:marLeft w:val="480"/>
          <w:marRight w:val="0"/>
          <w:marTop w:val="0"/>
          <w:marBottom w:val="0"/>
          <w:divBdr>
            <w:top w:val="none" w:sz="0" w:space="0" w:color="auto"/>
            <w:left w:val="none" w:sz="0" w:space="0" w:color="auto"/>
            <w:bottom w:val="none" w:sz="0" w:space="0" w:color="auto"/>
            <w:right w:val="none" w:sz="0" w:space="0" w:color="auto"/>
          </w:divBdr>
        </w:div>
        <w:div w:id="1809125184">
          <w:marLeft w:val="480"/>
          <w:marRight w:val="0"/>
          <w:marTop w:val="0"/>
          <w:marBottom w:val="0"/>
          <w:divBdr>
            <w:top w:val="none" w:sz="0" w:space="0" w:color="auto"/>
            <w:left w:val="none" w:sz="0" w:space="0" w:color="auto"/>
            <w:bottom w:val="none" w:sz="0" w:space="0" w:color="auto"/>
            <w:right w:val="none" w:sz="0" w:space="0" w:color="auto"/>
          </w:divBdr>
        </w:div>
        <w:div w:id="1007828357">
          <w:marLeft w:val="480"/>
          <w:marRight w:val="0"/>
          <w:marTop w:val="0"/>
          <w:marBottom w:val="0"/>
          <w:divBdr>
            <w:top w:val="none" w:sz="0" w:space="0" w:color="auto"/>
            <w:left w:val="none" w:sz="0" w:space="0" w:color="auto"/>
            <w:bottom w:val="none" w:sz="0" w:space="0" w:color="auto"/>
            <w:right w:val="none" w:sz="0" w:space="0" w:color="auto"/>
          </w:divBdr>
        </w:div>
        <w:div w:id="373702908">
          <w:marLeft w:val="480"/>
          <w:marRight w:val="0"/>
          <w:marTop w:val="0"/>
          <w:marBottom w:val="0"/>
          <w:divBdr>
            <w:top w:val="none" w:sz="0" w:space="0" w:color="auto"/>
            <w:left w:val="none" w:sz="0" w:space="0" w:color="auto"/>
            <w:bottom w:val="none" w:sz="0" w:space="0" w:color="auto"/>
            <w:right w:val="none" w:sz="0" w:space="0" w:color="auto"/>
          </w:divBdr>
        </w:div>
        <w:div w:id="1927960893">
          <w:marLeft w:val="480"/>
          <w:marRight w:val="0"/>
          <w:marTop w:val="0"/>
          <w:marBottom w:val="0"/>
          <w:divBdr>
            <w:top w:val="none" w:sz="0" w:space="0" w:color="auto"/>
            <w:left w:val="none" w:sz="0" w:space="0" w:color="auto"/>
            <w:bottom w:val="none" w:sz="0" w:space="0" w:color="auto"/>
            <w:right w:val="none" w:sz="0" w:space="0" w:color="auto"/>
          </w:divBdr>
        </w:div>
        <w:div w:id="1224102605">
          <w:marLeft w:val="480"/>
          <w:marRight w:val="0"/>
          <w:marTop w:val="0"/>
          <w:marBottom w:val="0"/>
          <w:divBdr>
            <w:top w:val="none" w:sz="0" w:space="0" w:color="auto"/>
            <w:left w:val="none" w:sz="0" w:space="0" w:color="auto"/>
            <w:bottom w:val="none" w:sz="0" w:space="0" w:color="auto"/>
            <w:right w:val="none" w:sz="0" w:space="0" w:color="auto"/>
          </w:divBdr>
        </w:div>
        <w:div w:id="324555540">
          <w:marLeft w:val="480"/>
          <w:marRight w:val="0"/>
          <w:marTop w:val="0"/>
          <w:marBottom w:val="0"/>
          <w:divBdr>
            <w:top w:val="none" w:sz="0" w:space="0" w:color="auto"/>
            <w:left w:val="none" w:sz="0" w:space="0" w:color="auto"/>
            <w:bottom w:val="none" w:sz="0" w:space="0" w:color="auto"/>
            <w:right w:val="none" w:sz="0" w:space="0" w:color="auto"/>
          </w:divBdr>
        </w:div>
        <w:div w:id="1993825260">
          <w:marLeft w:val="480"/>
          <w:marRight w:val="0"/>
          <w:marTop w:val="0"/>
          <w:marBottom w:val="0"/>
          <w:divBdr>
            <w:top w:val="none" w:sz="0" w:space="0" w:color="auto"/>
            <w:left w:val="none" w:sz="0" w:space="0" w:color="auto"/>
            <w:bottom w:val="none" w:sz="0" w:space="0" w:color="auto"/>
            <w:right w:val="none" w:sz="0" w:space="0" w:color="auto"/>
          </w:divBdr>
        </w:div>
        <w:div w:id="1139491798">
          <w:marLeft w:val="480"/>
          <w:marRight w:val="0"/>
          <w:marTop w:val="0"/>
          <w:marBottom w:val="0"/>
          <w:divBdr>
            <w:top w:val="none" w:sz="0" w:space="0" w:color="auto"/>
            <w:left w:val="none" w:sz="0" w:space="0" w:color="auto"/>
            <w:bottom w:val="none" w:sz="0" w:space="0" w:color="auto"/>
            <w:right w:val="none" w:sz="0" w:space="0" w:color="auto"/>
          </w:divBdr>
        </w:div>
        <w:div w:id="149177724">
          <w:marLeft w:val="480"/>
          <w:marRight w:val="0"/>
          <w:marTop w:val="0"/>
          <w:marBottom w:val="0"/>
          <w:divBdr>
            <w:top w:val="none" w:sz="0" w:space="0" w:color="auto"/>
            <w:left w:val="none" w:sz="0" w:space="0" w:color="auto"/>
            <w:bottom w:val="none" w:sz="0" w:space="0" w:color="auto"/>
            <w:right w:val="none" w:sz="0" w:space="0" w:color="auto"/>
          </w:divBdr>
        </w:div>
        <w:div w:id="930117214">
          <w:marLeft w:val="480"/>
          <w:marRight w:val="0"/>
          <w:marTop w:val="0"/>
          <w:marBottom w:val="0"/>
          <w:divBdr>
            <w:top w:val="none" w:sz="0" w:space="0" w:color="auto"/>
            <w:left w:val="none" w:sz="0" w:space="0" w:color="auto"/>
            <w:bottom w:val="none" w:sz="0" w:space="0" w:color="auto"/>
            <w:right w:val="none" w:sz="0" w:space="0" w:color="auto"/>
          </w:divBdr>
        </w:div>
        <w:div w:id="2119323909">
          <w:marLeft w:val="480"/>
          <w:marRight w:val="0"/>
          <w:marTop w:val="0"/>
          <w:marBottom w:val="0"/>
          <w:divBdr>
            <w:top w:val="none" w:sz="0" w:space="0" w:color="auto"/>
            <w:left w:val="none" w:sz="0" w:space="0" w:color="auto"/>
            <w:bottom w:val="none" w:sz="0" w:space="0" w:color="auto"/>
            <w:right w:val="none" w:sz="0" w:space="0" w:color="auto"/>
          </w:divBdr>
        </w:div>
        <w:div w:id="44374400">
          <w:marLeft w:val="480"/>
          <w:marRight w:val="0"/>
          <w:marTop w:val="0"/>
          <w:marBottom w:val="0"/>
          <w:divBdr>
            <w:top w:val="none" w:sz="0" w:space="0" w:color="auto"/>
            <w:left w:val="none" w:sz="0" w:space="0" w:color="auto"/>
            <w:bottom w:val="none" w:sz="0" w:space="0" w:color="auto"/>
            <w:right w:val="none" w:sz="0" w:space="0" w:color="auto"/>
          </w:divBdr>
        </w:div>
        <w:div w:id="1863392772">
          <w:marLeft w:val="480"/>
          <w:marRight w:val="0"/>
          <w:marTop w:val="0"/>
          <w:marBottom w:val="0"/>
          <w:divBdr>
            <w:top w:val="none" w:sz="0" w:space="0" w:color="auto"/>
            <w:left w:val="none" w:sz="0" w:space="0" w:color="auto"/>
            <w:bottom w:val="none" w:sz="0" w:space="0" w:color="auto"/>
            <w:right w:val="none" w:sz="0" w:space="0" w:color="auto"/>
          </w:divBdr>
        </w:div>
        <w:div w:id="1874995694">
          <w:marLeft w:val="480"/>
          <w:marRight w:val="0"/>
          <w:marTop w:val="0"/>
          <w:marBottom w:val="0"/>
          <w:divBdr>
            <w:top w:val="none" w:sz="0" w:space="0" w:color="auto"/>
            <w:left w:val="none" w:sz="0" w:space="0" w:color="auto"/>
            <w:bottom w:val="none" w:sz="0" w:space="0" w:color="auto"/>
            <w:right w:val="none" w:sz="0" w:space="0" w:color="auto"/>
          </w:divBdr>
        </w:div>
        <w:div w:id="1090857601">
          <w:marLeft w:val="480"/>
          <w:marRight w:val="0"/>
          <w:marTop w:val="0"/>
          <w:marBottom w:val="0"/>
          <w:divBdr>
            <w:top w:val="none" w:sz="0" w:space="0" w:color="auto"/>
            <w:left w:val="none" w:sz="0" w:space="0" w:color="auto"/>
            <w:bottom w:val="none" w:sz="0" w:space="0" w:color="auto"/>
            <w:right w:val="none" w:sz="0" w:space="0" w:color="auto"/>
          </w:divBdr>
        </w:div>
        <w:div w:id="1352226327">
          <w:marLeft w:val="480"/>
          <w:marRight w:val="0"/>
          <w:marTop w:val="0"/>
          <w:marBottom w:val="0"/>
          <w:divBdr>
            <w:top w:val="none" w:sz="0" w:space="0" w:color="auto"/>
            <w:left w:val="none" w:sz="0" w:space="0" w:color="auto"/>
            <w:bottom w:val="none" w:sz="0" w:space="0" w:color="auto"/>
            <w:right w:val="none" w:sz="0" w:space="0" w:color="auto"/>
          </w:divBdr>
        </w:div>
        <w:div w:id="2111316969">
          <w:marLeft w:val="480"/>
          <w:marRight w:val="0"/>
          <w:marTop w:val="0"/>
          <w:marBottom w:val="0"/>
          <w:divBdr>
            <w:top w:val="none" w:sz="0" w:space="0" w:color="auto"/>
            <w:left w:val="none" w:sz="0" w:space="0" w:color="auto"/>
            <w:bottom w:val="none" w:sz="0" w:space="0" w:color="auto"/>
            <w:right w:val="none" w:sz="0" w:space="0" w:color="auto"/>
          </w:divBdr>
        </w:div>
        <w:div w:id="1536312462">
          <w:marLeft w:val="480"/>
          <w:marRight w:val="0"/>
          <w:marTop w:val="0"/>
          <w:marBottom w:val="0"/>
          <w:divBdr>
            <w:top w:val="none" w:sz="0" w:space="0" w:color="auto"/>
            <w:left w:val="none" w:sz="0" w:space="0" w:color="auto"/>
            <w:bottom w:val="none" w:sz="0" w:space="0" w:color="auto"/>
            <w:right w:val="none" w:sz="0" w:space="0" w:color="auto"/>
          </w:divBdr>
        </w:div>
        <w:div w:id="531504379">
          <w:marLeft w:val="480"/>
          <w:marRight w:val="0"/>
          <w:marTop w:val="0"/>
          <w:marBottom w:val="0"/>
          <w:divBdr>
            <w:top w:val="none" w:sz="0" w:space="0" w:color="auto"/>
            <w:left w:val="none" w:sz="0" w:space="0" w:color="auto"/>
            <w:bottom w:val="none" w:sz="0" w:space="0" w:color="auto"/>
            <w:right w:val="none" w:sz="0" w:space="0" w:color="auto"/>
          </w:divBdr>
        </w:div>
        <w:div w:id="1645234765">
          <w:marLeft w:val="480"/>
          <w:marRight w:val="0"/>
          <w:marTop w:val="0"/>
          <w:marBottom w:val="0"/>
          <w:divBdr>
            <w:top w:val="none" w:sz="0" w:space="0" w:color="auto"/>
            <w:left w:val="none" w:sz="0" w:space="0" w:color="auto"/>
            <w:bottom w:val="none" w:sz="0" w:space="0" w:color="auto"/>
            <w:right w:val="none" w:sz="0" w:space="0" w:color="auto"/>
          </w:divBdr>
        </w:div>
        <w:div w:id="1933969913">
          <w:marLeft w:val="480"/>
          <w:marRight w:val="0"/>
          <w:marTop w:val="0"/>
          <w:marBottom w:val="0"/>
          <w:divBdr>
            <w:top w:val="none" w:sz="0" w:space="0" w:color="auto"/>
            <w:left w:val="none" w:sz="0" w:space="0" w:color="auto"/>
            <w:bottom w:val="none" w:sz="0" w:space="0" w:color="auto"/>
            <w:right w:val="none" w:sz="0" w:space="0" w:color="auto"/>
          </w:divBdr>
        </w:div>
        <w:div w:id="474832151">
          <w:marLeft w:val="480"/>
          <w:marRight w:val="0"/>
          <w:marTop w:val="0"/>
          <w:marBottom w:val="0"/>
          <w:divBdr>
            <w:top w:val="none" w:sz="0" w:space="0" w:color="auto"/>
            <w:left w:val="none" w:sz="0" w:space="0" w:color="auto"/>
            <w:bottom w:val="none" w:sz="0" w:space="0" w:color="auto"/>
            <w:right w:val="none" w:sz="0" w:space="0" w:color="auto"/>
          </w:divBdr>
        </w:div>
        <w:div w:id="352810160">
          <w:marLeft w:val="480"/>
          <w:marRight w:val="0"/>
          <w:marTop w:val="0"/>
          <w:marBottom w:val="0"/>
          <w:divBdr>
            <w:top w:val="none" w:sz="0" w:space="0" w:color="auto"/>
            <w:left w:val="none" w:sz="0" w:space="0" w:color="auto"/>
            <w:bottom w:val="none" w:sz="0" w:space="0" w:color="auto"/>
            <w:right w:val="none" w:sz="0" w:space="0" w:color="auto"/>
          </w:divBdr>
        </w:div>
        <w:div w:id="843474417">
          <w:marLeft w:val="480"/>
          <w:marRight w:val="0"/>
          <w:marTop w:val="0"/>
          <w:marBottom w:val="0"/>
          <w:divBdr>
            <w:top w:val="none" w:sz="0" w:space="0" w:color="auto"/>
            <w:left w:val="none" w:sz="0" w:space="0" w:color="auto"/>
            <w:bottom w:val="none" w:sz="0" w:space="0" w:color="auto"/>
            <w:right w:val="none" w:sz="0" w:space="0" w:color="auto"/>
          </w:divBdr>
        </w:div>
        <w:div w:id="1957249059">
          <w:marLeft w:val="480"/>
          <w:marRight w:val="0"/>
          <w:marTop w:val="0"/>
          <w:marBottom w:val="0"/>
          <w:divBdr>
            <w:top w:val="none" w:sz="0" w:space="0" w:color="auto"/>
            <w:left w:val="none" w:sz="0" w:space="0" w:color="auto"/>
            <w:bottom w:val="none" w:sz="0" w:space="0" w:color="auto"/>
            <w:right w:val="none" w:sz="0" w:space="0" w:color="auto"/>
          </w:divBdr>
        </w:div>
        <w:div w:id="4670016">
          <w:marLeft w:val="480"/>
          <w:marRight w:val="0"/>
          <w:marTop w:val="0"/>
          <w:marBottom w:val="0"/>
          <w:divBdr>
            <w:top w:val="none" w:sz="0" w:space="0" w:color="auto"/>
            <w:left w:val="none" w:sz="0" w:space="0" w:color="auto"/>
            <w:bottom w:val="none" w:sz="0" w:space="0" w:color="auto"/>
            <w:right w:val="none" w:sz="0" w:space="0" w:color="auto"/>
          </w:divBdr>
        </w:div>
        <w:div w:id="1690830658">
          <w:marLeft w:val="480"/>
          <w:marRight w:val="0"/>
          <w:marTop w:val="0"/>
          <w:marBottom w:val="0"/>
          <w:divBdr>
            <w:top w:val="none" w:sz="0" w:space="0" w:color="auto"/>
            <w:left w:val="none" w:sz="0" w:space="0" w:color="auto"/>
            <w:bottom w:val="none" w:sz="0" w:space="0" w:color="auto"/>
            <w:right w:val="none" w:sz="0" w:space="0" w:color="auto"/>
          </w:divBdr>
        </w:div>
        <w:div w:id="772821026">
          <w:marLeft w:val="480"/>
          <w:marRight w:val="0"/>
          <w:marTop w:val="0"/>
          <w:marBottom w:val="0"/>
          <w:divBdr>
            <w:top w:val="none" w:sz="0" w:space="0" w:color="auto"/>
            <w:left w:val="none" w:sz="0" w:space="0" w:color="auto"/>
            <w:bottom w:val="none" w:sz="0" w:space="0" w:color="auto"/>
            <w:right w:val="none" w:sz="0" w:space="0" w:color="auto"/>
          </w:divBdr>
        </w:div>
        <w:div w:id="1050229496">
          <w:marLeft w:val="480"/>
          <w:marRight w:val="0"/>
          <w:marTop w:val="0"/>
          <w:marBottom w:val="0"/>
          <w:divBdr>
            <w:top w:val="none" w:sz="0" w:space="0" w:color="auto"/>
            <w:left w:val="none" w:sz="0" w:space="0" w:color="auto"/>
            <w:bottom w:val="none" w:sz="0" w:space="0" w:color="auto"/>
            <w:right w:val="none" w:sz="0" w:space="0" w:color="auto"/>
          </w:divBdr>
        </w:div>
        <w:div w:id="1851290466">
          <w:marLeft w:val="480"/>
          <w:marRight w:val="0"/>
          <w:marTop w:val="0"/>
          <w:marBottom w:val="0"/>
          <w:divBdr>
            <w:top w:val="none" w:sz="0" w:space="0" w:color="auto"/>
            <w:left w:val="none" w:sz="0" w:space="0" w:color="auto"/>
            <w:bottom w:val="none" w:sz="0" w:space="0" w:color="auto"/>
            <w:right w:val="none" w:sz="0" w:space="0" w:color="auto"/>
          </w:divBdr>
        </w:div>
        <w:div w:id="1810778305">
          <w:marLeft w:val="480"/>
          <w:marRight w:val="0"/>
          <w:marTop w:val="0"/>
          <w:marBottom w:val="0"/>
          <w:divBdr>
            <w:top w:val="none" w:sz="0" w:space="0" w:color="auto"/>
            <w:left w:val="none" w:sz="0" w:space="0" w:color="auto"/>
            <w:bottom w:val="none" w:sz="0" w:space="0" w:color="auto"/>
            <w:right w:val="none" w:sz="0" w:space="0" w:color="auto"/>
          </w:divBdr>
        </w:div>
        <w:div w:id="1039624926">
          <w:marLeft w:val="480"/>
          <w:marRight w:val="0"/>
          <w:marTop w:val="0"/>
          <w:marBottom w:val="0"/>
          <w:divBdr>
            <w:top w:val="none" w:sz="0" w:space="0" w:color="auto"/>
            <w:left w:val="none" w:sz="0" w:space="0" w:color="auto"/>
            <w:bottom w:val="none" w:sz="0" w:space="0" w:color="auto"/>
            <w:right w:val="none" w:sz="0" w:space="0" w:color="auto"/>
          </w:divBdr>
        </w:div>
        <w:div w:id="1832024246">
          <w:marLeft w:val="480"/>
          <w:marRight w:val="0"/>
          <w:marTop w:val="0"/>
          <w:marBottom w:val="0"/>
          <w:divBdr>
            <w:top w:val="none" w:sz="0" w:space="0" w:color="auto"/>
            <w:left w:val="none" w:sz="0" w:space="0" w:color="auto"/>
            <w:bottom w:val="none" w:sz="0" w:space="0" w:color="auto"/>
            <w:right w:val="none" w:sz="0" w:space="0" w:color="auto"/>
          </w:divBdr>
        </w:div>
        <w:div w:id="1110246382">
          <w:marLeft w:val="480"/>
          <w:marRight w:val="0"/>
          <w:marTop w:val="0"/>
          <w:marBottom w:val="0"/>
          <w:divBdr>
            <w:top w:val="none" w:sz="0" w:space="0" w:color="auto"/>
            <w:left w:val="none" w:sz="0" w:space="0" w:color="auto"/>
            <w:bottom w:val="none" w:sz="0" w:space="0" w:color="auto"/>
            <w:right w:val="none" w:sz="0" w:space="0" w:color="auto"/>
          </w:divBdr>
        </w:div>
        <w:div w:id="1008559069">
          <w:marLeft w:val="480"/>
          <w:marRight w:val="0"/>
          <w:marTop w:val="0"/>
          <w:marBottom w:val="0"/>
          <w:divBdr>
            <w:top w:val="none" w:sz="0" w:space="0" w:color="auto"/>
            <w:left w:val="none" w:sz="0" w:space="0" w:color="auto"/>
            <w:bottom w:val="none" w:sz="0" w:space="0" w:color="auto"/>
            <w:right w:val="none" w:sz="0" w:space="0" w:color="auto"/>
          </w:divBdr>
        </w:div>
        <w:div w:id="887300113">
          <w:marLeft w:val="480"/>
          <w:marRight w:val="0"/>
          <w:marTop w:val="0"/>
          <w:marBottom w:val="0"/>
          <w:divBdr>
            <w:top w:val="none" w:sz="0" w:space="0" w:color="auto"/>
            <w:left w:val="none" w:sz="0" w:space="0" w:color="auto"/>
            <w:bottom w:val="none" w:sz="0" w:space="0" w:color="auto"/>
            <w:right w:val="none" w:sz="0" w:space="0" w:color="auto"/>
          </w:divBdr>
        </w:div>
        <w:div w:id="278921986">
          <w:marLeft w:val="480"/>
          <w:marRight w:val="0"/>
          <w:marTop w:val="0"/>
          <w:marBottom w:val="0"/>
          <w:divBdr>
            <w:top w:val="none" w:sz="0" w:space="0" w:color="auto"/>
            <w:left w:val="none" w:sz="0" w:space="0" w:color="auto"/>
            <w:bottom w:val="none" w:sz="0" w:space="0" w:color="auto"/>
            <w:right w:val="none" w:sz="0" w:space="0" w:color="auto"/>
          </w:divBdr>
        </w:div>
        <w:div w:id="1817334483">
          <w:marLeft w:val="480"/>
          <w:marRight w:val="0"/>
          <w:marTop w:val="0"/>
          <w:marBottom w:val="0"/>
          <w:divBdr>
            <w:top w:val="none" w:sz="0" w:space="0" w:color="auto"/>
            <w:left w:val="none" w:sz="0" w:space="0" w:color="auto"/>
            <w:bottom w:val="none" w:sz="0" w:space="0" w:color="auto"/>
            <w:right w:val="none" w:sz="0" w:space="0" w:color="auto"/>
          </w:divBdr>
        </w:div>
        <w:div w:id="1357536348">
          <w:marLeft w:val="480"/>
          <w:marRight w:val="0"/>
          <w:marTop w:val="0"/>
          <w:marBottom w:val="0"/>
          <w:divBdr>
            <w:top w:val="none" w:sz="0" w:space="0" w:color="auto"/>
            <w:left w:val="none" w:sz="0" w:space="0" w:color="auto"/>
            <w:bottom w:val="none" w:sz="0" w:space="0" w:color="auto"/>
            <w:right w:val="none" w:sz="0" w:space="0" w:color="auto"/>
          </w:divBdr>
        </w:div>
        <w:div w:id="1716157110">
          <w:marLeft w:val="480"/>
          <w:marRight w:val="0"/>
          <w:marTop w:val="0"/>
          <w:marBottom w:val="0"/>
          <w:divBdr>
            <w:top w:val="none" w:sz="0" w:space="0" w:color="auto"/>
            <w:left w:val="none" w:sz="0" w:space="0" w:color="auto"/>
            <w:bottom w:val="none" w:sz="0" w:space="0" w:color="auto"/>
            <w:right w:val="none" w:sz="0" w:space="0" w:color="auto"/>
          </w:divBdr>
        </w:div>
        <w:div w:id="694573534">
          <w:marLeft w:val="480"/>
          <w:marRight w:val="0"/>
          <w:marTop w:val="0"/>
          <w:marBottom w:val="0"/>
          <w:divBdr>
            <w:top w:val="none" w:sz="0" w:space="0" w:color="auto"/>
            <w:left w:val="none" w:sz="0" w:space="0" w:color="auto"/>
            <w:bottom w:val="none" w:sz="0" w:space="0" w:color="auto"/>
            <w:right w:val="none" w:sz="0" w:space="0" w:color="auto"/>
          </w:divBdr>
        </w:div>
        <w:div w:id="1987390435">
          <w:marLeft w:val="480"/>
          <w:marRight w:val="0"/>
          <w:marTop w:val="0"/>
          <w:marBottom w:val="0"/>
          <w:divBdr>
            <w:top w:val="none" w:sz="0" w:space="0" w:color="auto"/>
            <w:left w:val="none" w:sz="0" w:space="0" w:color="auto"/>
            <w:bottom w:val="none" w:sz="0" w:space="0" w:color="auto"/>
            <w:right w:val="none" w:sz="0" w:space="0" w:color="auto"/>
          </w:divBdr>
        </w:div>
        <w:div w:id="1892769507">
          <w:marLeft w:val="480"/>
          <w:marRight w:val="0"/>
          <w:marTop w:val="0"/>
          <w:marBottom w:val="0"/>
          <w:divBdr>
            <w:top w:val="none" w:sz="0" w:space="0" w:color="auto"/>
            <w:left w:val="none" w:sz="0" w:space="0" w:color="auto"/>
            <w:bottom w:val="none" w:sz="0" w:space="0" w:color="auto"/>
            <w:right w:val="none" w:sz="0" w:space="0" w:color="auto"/>
          </w:divBdr>
        </w:div>
        <w:div w:id="1387069845">
          <w:marLeft w:val="480"/>
          <w:marRight w:val="0"/>
          <w:marTop w:val="0"/>
          <w:marBottom w:val="0"/>
          <w:divBdr>
            <w:top w:val="none" w:sz="0" w:space="0" w:color="auto"/>
            <w:left w:val="none" w:sz="0" w:space="0" w:color="auto"/>
            <w:bottom w:val="none" w:sz="0" w:space="0" w:color="auto"/>
            <w:right w:val="none" w:sz="0" w:space="0" w:color="auto"/>
          </w:divBdr>
        </w:div>
        <w:div w:id="1003897485">
          <w:marLeft w:val="480"/>
          <w:marRight w:val="0"/>
          <w:marTop w:val="0"/>
          <w:marBottom w:val="0"/>
          <w:divBdr>
            <w:top w:val="none" w:sz="0" w:space="0" w:color="auto"/>
            <w:left w:val="none" w:sz="0" w:space="0" w:color="auto"/>
            <w:bottom w:val="none" w:sz="0" w:space="0" w:color="auto"/>
            <w:right w:val="none" w:sz="0" w:space="0" w:color="auto"/>
          </w:divBdr>
        </w:div>
        <w:div w:id="477649594">
          <w:marLeft w:val="480"/>
          <w:marRight w:val="0"/>
          <w:marTop w:val="0"/>
          <w:marBottom w:val="0"/>
          <w:divBdr>
            <w:top w:val="none" w:sz="0" w:space="0" w:color="auto"/>
            <w:left w:val="none" w:sz="0" w:space="0" w:color="auto"/>
            <w:bottom w:val="none" w:sz="0" w:space="0" w:color="auto"/>
            <w:right w:val="none" w:sz="0" w:space="0" w:color="auto"/>
          </w:divBdr>
        </w:div>
        <w:div w:id="1246761226">
          <w:marLeft w:val="480"/>
          <w:marRight w:val="0"/>
          <w:marTop w:val="0"/>
          <w:marBottom w:val="0"/>
          <w:divBdr>
            <w:top w:val="none" w:sz="0" w:space="0" w:color="auto"/>
            <w:left w:val="none" w:sz="0" w:space="0" w:color="auto"/>
            <w:bottom w:val="none" w:sz="0" w:space="0" w:color="auto"/>
            <w:right w:val="none" w:sz="0" w:space="0" w:color="auto"/>
          </w:divBdr>
        </w:div>
        <w:div w:id="1668365246">
          <w:marLeft w:val="480"/>
          <w:marRight w:val="0"/>
          <w:marTop w:val="0"/>
          <w:marBottom w:val="0"/>
          <w:divBdr>
            <w:top w:val="none" w:sz="0" w:space="0" w:color="auto"/>
            <w:left w:val="none" w:sz="0" w:space="0" w:color="auto"/>
            <w:bottom w:val="none" w:sz="0" w:space="0" w:color="auto"/>
            <w:right w:val="none" w:sz="0" w:space="0" w:color="auto"/>
          </w:divBdr>
        </w:div>
        <w:div w:id="2129815110">
          <w:marLeft w:val="480"/>
          <w:marRight w:val="0"/>
          <w:marTop w:val="0"/>
          <w:marBottom w:val="0"/>
          <w:divBdr>
            <w:top w:val="none" w:sz="0" w:space="0" w:color="auto"/>
            <w:left w:val="none" w:sz="0" w:space="0" w:color="auto"/>
            <w:bottom w:val="none" w:sz="0" w:space="0" w:color="auto"/>
            <w:right w:val="none" w:sz="0" w:space="0" w:color="auto"/>
          </w:divBdr>
        </w:div>
        <w:div w:id="649989603">
          <w:marLeft w:val="480"/>
          <w:marRight w:val="0"/>
          <w:marTop w:val="0"/>
          <w:marBottom w:val="0"/>
          <w:divBdr>
            <w:top w:val="none" w:sz="0" w:space="0" w:color="auto"/>
            <w:left w:val="none" w:sz="0" w:space="0" w:color="auto"/>
            <w:bottom w:val="none" w:sz="0" w:space="0" w:color="auto"/>
            <w:right w:val="none" w:sz="0" w:space="0" w:color="auto"/>
          </w:divBdr>
        </w:div>
        <w:div w:id="1921014492">
          <w:marLeft w:val="480"/>
          <w:marRight w:val="0"/>
          <w:marTop w:val="0"/>
          <w:marBottom w:val="0"/>
          <w:divBdr>
            <w:top w:val="none" w:sz="0" w:space="0" w:color="auto"/>
            <w:left w:val="none" w:sz="0" w:space="0" w:color="auto"/>
            <w:bottom w:val="none" w:sz="0" w:space="0" w:color="auto"/>
            <w:right w:val="none" w:sz="0" w:space="0" w:color="auto"/>
          </w:divBdr>
        </w:div>
        <w:div w:id="891499269">
          <w:marLeft w:val="480"/>
          <w:marRight w:val="0"/>
          <w:marTop w:val="0"/>
          <w:marBottom w:val="0"/>
          <w:divBdr>
            <w:top w:val="none" w:sz="0" w:space="0" w:color="auto"/>
            <w:left w:val="none" w:sz="0" w:space="0" w:color="auto"/>
            <w:bottom w:val="none" w:sz="0" w:space="0" w:color="auto"/>
            <w:right w:val="none" w:sz="0" w:space="0" w:color="auto"/>
          </w:divBdr>
        </w:div>
        <w:div w:id="920329152">
          <w:marLeft w:val="480"/>
          <w:marRight w:val="0"/>
          <w:marTop w:val="0"/>
          <w:marBottom w:val="0"/>
          <w:divBdr>
            <w:top w:val="none" w:sz="0" w:space="0" w:color="auto"/>
            <w:left w:val="none" w:sz="0" w:space="0" w:color="auto"/>
            <w:bottom w:val="none" w:sz="0" w:space="0" w:color="auto"/>
            <w:right w:val="none" w:sz="0" w:space="0" w:color="auto"/>
          </w:divBdr>
        </w:div>
        <w:div w:id="1560285864">
          <w:marLeft w:val="480"/>
          <w:marRight w:val="0"/>
          <w:marTop w:val="0"/>
          <w:marBottom w:val="0"/>
          <w:divBdr>
            <w:top w:val="none" w:sz="0" w:space="0" w:color="auto"/>
            <w:left w:val="none" w:sz="0" w:space="0" w:color="auto"/>
            <w:bottom w:val="none" w:sz="0" w:space="0" w:color="auto"/>
            <w:right w:val="none" w:sz="0" w:space="0" w:color="auto"/>
          </w:divBdr>
        </w:div>
        <w:div w:id="945621469">
          <w:marLeft w:val="480"/>
          <w:marRight w:val="0"/>
          <w:marTop w:val="0"/>
          <w:marBottom w:val="0"/>
          <w:divBdr>
            <w:top w:val="none" w:sz="0" w:space="0" w:color="auto"/>
            <w:left w:val="none" w:sz="0" w:space="0" w:color="auto"/>
            <w:bottom w:val="none" w:sz="0" w:space="0" w:color="auto"/>
            <w:right w:val="none" w:sz="0" w:space="0" w:color="auto"/>
          </w:divBdr>
        </w:div>
        <w:div w:id="643579620">
          <w:marLeft w:val="480"/>
          <w:marRight w:val="0"/>
          <w:marTop w:val="0"/>
          <w:marBottom w:val="0"/>
          <w:divBdr>
            <w:top w:val="none" w:sz="0" w:space="0" w:color="auto"/>
            <w:left w:val="none" w:sz="0" w:space="0" w:color="auto"/>
            <w:bottom w:val="none" w:sz="0" w:space="0" w:color="auto"/>
            <w:right w:val="none" w:sz="0" w:space="0" w:color="auto"/>
          </w:divBdr>
        </w:div>
        <w:div w:id="839273615">
          <w:marLeft w:val="480"/>
          <w:marRight w:val="0"/>
          <w:marTop w:val="0"/>
          <w:marBottom w:val="0"/>
          <w:divBdr>
            <w:top w:val="none" w:sz="0" w:space="0" w:color="auto"/>
            <w:left w:val="none" w:sz="0" w:space="0" w:color="auto"/>
            <w:bottom w:val="none" w:sz="0" w:space="0" w:color="auto"/>
            <w:right w:val="none" w:sz="0" w:space="0" w:color="auto"/>
          </w:divBdr>
        </w:div>
        <w:div w:id="677998674">
          <w:marLeft w:val="480"/>
          <w:marRight w:val="0"/>
          <w:marTop w:val="0"/>
          <w:marBottom w:val="0"/>
          <w:divBdr>
            <w:top w:val="none" w:sz="0" w:space="0" w:color="auto"/>
            <w:left w:val="none" w:sz="0" w:space="0" w:color="auto"/>
            <w:bottom w:val="none" w:sz="0" w:space="0" w:color="auto"/>
            <w:right w:val="none" w:sz="0" w:space="0" w:color="auto"/>
          </w:divBdr>
        </w:div>
        <w:div w:id="533612924">
          <w:marLeft w:val="480"/>
          <w:marRight w:val="0"/>
          <w:marTop w:val="0"/>
          <w:marBottom w:val="0"/>
          <w:divBdr>
            <w:top w:val="none" w:sz="0" w:space="0" w:color="auto"/>
            <w:left w:val="none" w:sz="0" w:space="0" w:color="auto"/>
            <w:bottom w:val="none" w:sz="0" w:space="0" w:color="auto"/>
            <w:right w:val="none" w:sz="0" w:space="0" w:color="auto"/>
          </w:divBdr>
        </w:div>
        <w:div w:id="1554342322">
          <w:marLeft w:val="480"/>
          <w:marRight w:val="0"/>
          <w:marTop w:val="0"/>
          <w:marBottom w:val="0"/>
          <w:divBdr>
            <w:top w:val="none" w:sz="0" w:space="0" w:color="auto"/>
            <w:left w:val="none" w:sz="0" w:space="0" w:color="auto"/>
            <w:bottom w:val="none" w:sz="0" w:space="0" w:color="auto"/>
            <w:right w:val="none" w:sz="0" w:space="0" w:color="auto"/>
          </w:divBdr>
        </w:div>
        <w:div w:id="958880233">
          <w:marLeft w:val="480"/>
          <w:marRight w:val="0"/>
          <w:marTop w:val="0"/>
          <w:marBottom w:val="0"/>
          <w:divBdr>
            <w:top w:val="none" w:sz="0" w:space="0" w:color="auto"/>
            <w:left w:val="none" w:sz="0" w:space="0" w:color="auto"/>
            <w:bottom w:val="none" w:sz="0" w:space="0" w:color="auto"/>
            <w:right w:val="none" w:sz="0" w:space="0" w:color="auto"/>
          </w:divBdr>
        </w:div>
        <w:div w:id="1738819308">
          <w:marLeft w:val="480"/>
          <w:marRight w:val="0"/>
          <w:marTop w:val="0"/>
          <w:marBottom w:val="0"/>
          <w:divBdr>
            <w:top w:val="none" w:sz="0" w:space="0" w:color="auto"/>
            <w:left w:val="none" w:sz="0" w:space="0" w:color="auto"/>
            <w:bottom w:val="none" w:sz="0" w:space="0" w:color="auto"/>
            <w:right w:val="none" w:sz="0" w:space="0" w:color="auto"/>
          </w:divBdr>
        </w:div>
        <w:div w:id="1096513593">
          <w:marLeft w:val="480"/>
          <w:marRight w:val="0"/>
          <w:marTop w:val="0"/>
          <w:marBottom w:val="0"/>
          <w:divBdr>
            <w:top w:val="none" w:sz="0" w:space="0" w:color="auto"/>
            <w:left w:val="none" w:sz="0" w:space="0" w:color="auto"/>
            <w:bottom w:val="none" w:sz="0" w:space="0" w:color="auto"/>
            <w:right w:val="none" w:sz="0" w:space="0" w:color="auto"/>
          </w:divBdr>
        </w:div>
        <w:div w:id="340818017">
          <w:marLeft w:val="480"/>
          <w:marRight w:val="0"/>
          <w:marTop w:val="0"/>
          <w:marBottom w:val="0"/>
          <w:divBdr>
            <w:top w:val="none" w:sz="0" w:space="0" w:color="auto"/>
            <w:left w:val="none" w:sz="0" w:space="0" w:color="auto"/>
            <w:bottom w:val="none" w:sz="0" w:space="0" w:color="auto"/>
            <w:right w:val="none" w:sz="0" w:space="0" w:color="auto"/>
          </w:divBdr>
        </w:div>
        <w:div w:id="1717199285">
          <w:marLeft w:val="480"/>
          <w:marRight w:val="0"/>
          <w:marTop w:val="0"/>
          <w:marBottom w:val="0"/>
          <w:divBdr>
            <w:top w:val="none" w:sz="0" w:space="0" w:color="auto"/>
            <w:left w:val="none" w:sz="0" w:space="0" w:color="auto"/>
            <w:bottom w:val="none" w:sz="0" w:space="0" w:color="auto"/>
            <w:right w:val="none" w:sz="0" w:space="0" w:color="auto"/>
          </w:divBdr>
        </w:div>
        <w:div w:id="1283458479">
          <w:marLeft w:val="480"/>
          <w:marRight w:val="0"/>
          <w:marTop w:val="0"/>
          <w:marBottom w:val="0"/>
          <w:divBdr>
            <w:top w:val="none" w:sz="0" w:space="0" w:color="auto"/>
            <w:left w:val="none" w:sz="0" w:space="0" w:color="auto"/>
            <w:bottom w:val="none" w:sz="0" w:space="0" w:color="auto"/>
            <w:right w:val="none" w:sz="0" w:space="0" w:color="auto"/>
          </w:divBdr>
        </w:div>
        <w:div w:id="300035016">
          <w:marLeft w:val="480"/>
          <w:marRight w:val="0"/>
          <w:marTop w:val="0"/>
          <w:marBottom w:val="0"/>
          <w:divBdr>
            <w:top w:val="none" w:sz="0" w:space="0" w:color="auto"/>
            <w:left w:val="none" w:sz="0" w:space="0" w:color="auto"/>
            <w:bottom w:val="none" w:sz="0" w:space="0" w:color="auto"/>
            <w:right w:val="none" w:sz="0" w:space="0" w:color="auto"/>
          </w:divBdr>
        </w:div>
        <w:div w:id="1804539953">
          <w:marLeft w:val="480"/>
          <w:marRight w:val="0"/>
          <w:marTop w:val="0"/>
          <w:marBottom w:val="0"/>
          <w:divBdr>
            <w:top w:val="none" w:sz="0" w:space="0" w:color="auto"/>
            <w:left w:val="none" w:sz="0" w:space="0" w:color="auto"/>
            <w:bottom w:val="none" w:sz="0" w:space="0" w:color="auto"/>
            <w:right w:val="none" w:sz="0" w:space="0" w:color="auto"/>
          </w:divBdr>
        </w:div>
        <w:div w:id="1440369008">
          <w:marLeft w:val="480"/>
          <w:marRight w:val="0"/>
          <w:marTop w:val="0"/>
          <w:marBottom w:val="0"/>
          <w:divBdr>
            <w:top w:val="none" w:sz="0" w:space="0" w:color="auto"/>
            <w:left w:val="none" w:sz="0" w:space="0" w:color="auto"/>
            <w:bottom w:val="none" w:sz="0" w:space="0" w:color="auto"/>
            <w:right w:val="none" w:sz="0" w:space="0" w:color="auto"/>
          </w:divBdr>
        </w:div>
        <w:div w:id="479924339">
          <w:marLeft w:val="480"/>
          <w:marRight w:val="0"/>
          <w:marTop w:val="0"/>
          <w:marBottom w:val="0"/>
          <w:divBdr>
            <w:top w:val="none" w:sz="0" w:space="0" w:color="auto"/>
            <w:left w:val="none" w:sz="0" w:space="0" w:color="auto"/>
            <w:bottom w:val="none" w:sz="0" w:space="0" w:color="auto"/>
            <w:right w:val="none" w:sz="0" w:space="0" w:color="auto"/>
          </w:divBdr>
        </w:div>
        <w:div w:id="369690405">
          <w:marLeft w:val="480"/>
          <w:marRight w:val="0"/>
          <w:marTop w:val="0"/>
          <w:marBottom w:val="0"/>
          <w:divBdr>
            <w:top w:val="none" w:sz="0" w:space="0" w:color="auto"/>
            <w:left w:val="none" w:sz="0" w:space="0" w:color="auto"/>
            <w:bottom w:val="none" w:sz="0" w:space="0" w:color="auto"/>
            <w:right w:val="none" w:sz="0" w:space="0" w:color="auto"/>
          </w:divBdr>
        </w:div>
        <w:div w:id="1842234165">
          <w:marLeft w:val="480"/>
          <w:marRight w:val="0"/>
          <w:marTop w:val="0"/>
          <w:marBottom w:val="0"/>
          <w:divBdr>
            <w:top w:val="none" w:sz="0" w:space="0" w:color="auto"/>
            <w:left w:val="none" w:sz="0" w:space="0" w:color="auto"/>
            <w:bottom w:val="none" w:sz="0" w:space="0" w:color="auto"/>
            <w:right w:val="none" w:sz="0" w:space="0" w:color="auto"/>
          </w:divBdr>
        </w:div>
        <w:div w:id="1229727991">
          <w:marLeft w:val="480"/>
          <w:marRight w:val="0"/>
          <w:marTop w:val="0"/>
          <w:marBottom w:val="0"/>
          <w:divBdr>
            <w:top w:val="none" w:sz="0" w:space="0" w:color="auto"/>
            <w:left w:val="none" w:sz="0" w:space="0" w:color="auto"/>
            <w:bottom w:val="none" w:sz="0" w:space="0" w:color="auto"/>
            <w:right w:val="none" w:sz="0" w:space="0" w:color="auto"/>
          </w:divBdr>
        </w:div>
        <w:div w:id="2036688582">
          <w:marLeft w:val="480"/>
          <w:marRight w:val="0"/>
          <w:marTop w:val="0"/>
          <w:marBottom w:val="0"/>
          <w:divBdr>
            <w:top w:val="none" w:sz="0" w:space="0" w:color="auto"/>
            <w:left w:val="none" w:sz="0" w:space="0" w:color="auto"/>
            <w:bottom w:val="none" w:sz="0" w:space="0" w:color="auto"/>
            <w:right w:val="none" w:sz="0" w:space="0" w:color="auto"/>
          </w:divBdr>
        </w:div>
        <w:div w:id="967315847">
          <w:marLeft w:val="480"/>
          <w:marRight w:val="0"/>
          <w:marTop w:val="0"/>
          <w:marBottom w:val="0"/>
          <w:divBdr>
            <w:top w:val="none" w:sz="0" w:space="0" w:color="auto"/>
            <w:left w:val="none" w:sz="0" w:space="0" w:color="auto"/>
            <w:bottom w:val="none" w:sz="0" w:space="0" w:color="auto"/>
            <w:right w:val="none" w:sz="0" w:space="0" w:color="auto"/>
          </w:divBdr>
        </w:div>
        <w:div w:id="1972248119">
          <w:marLeft w:val="480"/>
          <w:marRight w:val="0"/>
          <w:marTop w:val="0"/>
          <w:marBottom w:val="0"/>
          <w:divBdr>
            <w:top w:val="none" w:sz="0" w:space="0" w:color="auto"/>
            <w:left w:val="none" w:sz="0" w:space="0" w:color="auto"/>
            <w:bottom w:val="none" w:sz="0" w:space="0" w:color="auto"/>
            <w:right w:val="none" w:sz="0" w:space="0" w:color="auto"/>
          </w:divBdr>
        </w:div>
        <w:div w:id="810294755">
          <w:marLeft w:val="480"/>
          <w:marRight w:val="0"/>
          <w:marTop w:val="0"/>
          <w:marBottom w:val="0"/>
          <w:divBdr>
            <w:top w:val="none" w:sz="0" w:space="0" w:color="auto"/>
            <w:left w:val="none" w:sz="0" w:space="0" w:color="auto"/>
            <w:bottom w:val="none" w:sz="0" w:space="0" w:color="auto"/>
            <w:right w:val="none" w:sz="0" w:space="0" w:color="auto"/>
          </w:divBdr>
        </w:div>
        <w:div w:id="1358314544">
          <w:marLeft w:val="480"/>
          <w:marRight w:val="0"/>
          <w:marTop w:val="0"/>
          <w:marBottom w:val="0"/>
          <w:divBdr>
            <w:top w:val="none" w:sz="0" w:space="0" w:color="auto"/>
            <w:left w:val="none" w:sz="0" w:space="0" w:color="auto"/>
            <w:bottom w:val="none" w:sz="0" w:space="0" w:color="auto"/>
            <w:right w:val="none" w:sz="0" w:space="0" w:color="auto"/>
          </w:divBdr>
        </w:div>
        <w:div w:id="976031913">
          <w:marLeft w:val="480"/>
          <w:marRight w:val="0"/>
          <w:marTop w:val="0"/>
          <w:marBottom w:val="0"/>
          <w:divBdr>
            <w:top w:val="none" w:sz="0" w:space="0" w:color="auto"/>
            <w:left w:val="none" w:sz="0" w:space="0" w:color="auto"/>
            <w:bottom w:val="none" w:sz="0" w:space="0" w:color="auto"/>
            <w:right w:val="none" w:sz="0" w:space="0" w:color="auto"/>
          </w:divBdr>
        </w:div>
        <w:div w:id="117072333">
          <w:marLeft w:val="480"/>
          <w:marRight w:val="0"/>
          <w:marTop w:val="0"/>
          <w:marBottom w:val="0"/>
          <w:divBdr>
            <w:top w:val="none" w:sz="0" w:space="0" w:color="auto"/>
            <w:left w:val="none" w:sz="0" w:space="0" w:color="auto"/>
            <w:bottom w:val="none" w:sz="0" w:space="0" w:color="auto"/>
            <w:right w:val="none" w:sz="0" w:space="0" w:color="auto"/>
          </w:divBdr>
        </w:div>
        <w:div w:id="1580169161">
          <w:marLeft w:val="480"/>
          <w:marRight w:val="0"/>
          <w:marTop w:val="0"/>
          <w:marBottom w:val="0"/>
          <w:divBdr>
            <w:top w:val="none" w:sz="0" w:space="0" w:color="auto"/>
            <w:left w:val="none" w:sz="0" w:space="0" w:color="auto"/>
            <w:bottom w:val="none" w:sz="0" w:space="0" w:color="auto"/>
            <w:right w:val="none" w:sz="0" w:space="0" w:color="auto"/>
          </w:divBdr>
        </w:div>
        <w:div w:id="1573614138">
          <w:marLeft w:val="480"/>
          <w:marRight w:val="0"/>
          <w:marTop w:val="0"/>
          <w:marBottom w:val="0"/>
          <w:divBdr>
            <w:top w:val="none" w:sz="0" w:space="0" w:color="auto"/>
            <w:left w:val="none" w:sz="0" w:space="0" w:color="auto"/>
            <w:bottom w:val="none" w:sz="0" w:space="0" w:color="auto"/>
            <w:right w:val="none" w:sz="0" w:space="0" w:color="auto"/>
          </w:divBdr>
        </w:div>
        <w:div w:id="596249616">
          <w:marLeft w:val="480"/>
          <w:marRight w:val="0"/>
          <w:marTop w:val="0"/>
          <w:marBottom w:val="0"/>
          <w:divBdr>
            <w:top w:val="none" w:sz="0" w:space="0" w:color="auto"/>
            <w:left w:val="none" w:sz="0" w:space="0" w:color="auto"/>
            <w:bottom w:val="none" w:sz="0" w:space="0" w:color="auto"/>
            <w:right w:val="none" w:sz="0" w:space="0" w:color="auto"/>
          </w:divBdr>
        </w:div>
        <w:div w:id="933712571">
          <w:marLeft w:val="480"/>
          <w:marRight w:val="0"/>
          <w:marTop w:val="0"/>
          <w:marBottom w:val="0"/>
          <w:divBdr>
            <w:top w:val="none" w:sz="0" w:space="0" w:color="auto"/>
            <w:left w:val="none" w:sz="0" w:space="0" w:color="auto"/>
            <w:bottom w:val="none" w:sz="0" w:space="0" w:color="auto"/>
            <w:right w:val="none" w:sz="0" w:space="0" w:color="auto"/>
          </w:divBdr>
        </w:div>
        <w:div w:id="580796781">
          <w:marLeft w:val="480"/>
          <w:marRight w:val="0"/>
          <w:marTop w:val="0"/>
          <w:marBottom w:val="0"/>
          <w:divBdr>
            <w:top w:val="none" w:sz="0" w:space="0" w:color="auto"/>
            <w:left w:val="none" w:sz="0" w:space="0" w:color="auto"/>
            <w:bottom w:val="none" w:sz="0" w:space="0" w:color="auto"/>
            <w:right w:val="none" w:sz="0" w:space="0" w:color="auto"/>
          </w:divBdr>
        </w:div>
        <w:div w:id="64035018">
          <w:marLeft w:val="480"/>
          <w:marRight w:val="0"/>
          <w:marTop w:val="0"/>
          <w:marBottom w:val="0"/>
          <w:divBdr>
            <w:top w:val="none" w:sz="0" w:space="0" w:color="auto"/>
            <w:left w:val="none" w:sz="0" w:space="0" w:color="auto"/>
            <w:bottom w:val="none" w:sz="0" w:space="0" w:color="auto"/>
            <w:right w:val="none" w:sz="0" w:space="0" w:color="auto"/>
          </w:divBdr>
        </w:div>
        <w:div w:id="906918816">
          <w:marLeft w:val="480"/>
          <w:marRight w:val="0"/>
          <w:marTop w:val="0"/>
          <w:marBottom w:val="0"/>
          <w:divBdr>
            <w:top w:val="none" w:sz="0" w:space="0" w:color="auto"/>
            <w:left w:val="none" w:sz="0" w:space="0" w:color="auto"/>
            <w:bottom w:val="none" w:sz="0" w:space="0" w:color="auto"/>
            <w:right w:val="none" w:sz="0" w:space="0" w:color="auto"/>
          </w:divBdr>
        </w:div>
        <w:div w:id="350646129">
          <w:marLeft w:val="480"/>
          <w:marRight w:val="0"/>
          <w:marTop w:val="0"/>
          <w:marBottom w:val="0"/>
          <w:divBdr>
            <w:top w:val="none" w:sz="0" w:space="0" w:color="auto"/>
            <w:left w:val="none" w:sz="0" w:space="0" w:color="auto"/>
            <w:bottom w:val="none" w:sz="0" w:space="0" w:color="auto"/>
            <w:right w:val="none" w:sz="0" w:space="0" w:color="auto"/>
          </w:divBdr>
        </w:div>
        <w:div w:id="1949460187">
          <w:marLeft w:val="480"/>
          <w:marRight w:val="0"/>
          <w:marTop w:val="0"/>
          <w:marBottom w:val="0"/>
          <w:divBdr>
            <w:top w:val="none" w:sz="0" w:space="0" w:color="auto"/>
            <w:left w:val="none" w:sz="0" w:space="0" w:color="auto"/>
            <w:bottom w:val="none" w:sz="0" w:space="0" w:color="auto"/>
            <w:right w:val="none" w:sz="0" w:space="0" w:color="auto"/>
          </w:divBdr>
        </w:div>
        <w:div w:id="1709180220">
          <w:marLeft w:val="480"/>
          <w:marRight w:val="0"/>
          <w:marTop w:val="0"/>
          <w:marBottom w:val="0"/>
          <w:divBdr>
            <w:top w:val="none" w:sz="0" w:space="0" w:color="auto"/>
            <w:left w:val="none" w:sz="0" w:space="0" w:color="auto"/>
            <w:bottom w:val="none" w:sz="0" w:space="0" w:color="auto"/>
            <w:right w:val="none" w:sz="0" w:space="0" w:color="auto"/>
          </w:divBdr>
        </w:div>
        <w:div w:id="383721128">
          <w:marLeft w:val="480"/>
          <w:marRight w:val="0"/>
          <w:marTop w:val="0"/>
          <w:marBottom w:val="0"/>
          <w:divBdr>
            <w:top w:val="none" w:sz="0" w:space="0" w:color="auto"/>
            <w:left w:val="none" w:sz="0" w:space="0" w:color="auto"/>
            <w:bottom w:val="none" w:sz="0" w:space="0" w:color="auto"/>
            <w:right w:val="none" w:sz="0" w:space="0" w:color="auto"/>
          </w:divBdr>
        </w:div>
        <w:div w:id="1986004778">
          <w:marLeft w:val="480"/>
          <w:marRight w:val="0"/>
          <w:marTop w:val="0"/>
          <w:marBottom w:val="0"/>
          <w:divBdr>
            <w:top w:val="none" w:sz="0" w:space="0" w:color="auto"/>
            <w:left w:val="none" w:sz="0" w:space="0" w:color="auto"/>
            <w:bottom w:val="none" w:sz="0" w:space="0" w:color="auto"/>
            <w:right w:val="none" w:sz="0" w:space="0" w:color="auto"/>
          </w:divBdr>
        </w:div>
        <w:div w:id="974218024">
          <w:marLeft w:val="480"/>
          <w:marRight w:val="0"/>
          <w:marTop w:val="0"/>
          <w:marBottom w:val="0"/>
          <w:divBdr>
            <w:top w:val="none" w:sz="0" w:space="0" w:color="auto"/>
            <w:left w:val="none" w:sz="0" w:space="0" w:color="auto"/>
            <w:bottom w:val="none" w:sz="0" w:space="0" w:color="auto"/>
            <w:right w:val="none" w:sz="0" w:space="0" w:color="auto"/>
          </w:divBdr>
        </w:div>
        <w:div w:id="1400665744">
          <w:marLeft w:val="480"/>
          <w:marRight w:val="0"/>
          <w:marTop w:val="0"/>
          <w:marBottom w:val="0"/>
          <w:divBdr>
            <w:top w:val="none" w:sz="0" w:space="0" w:color="auto"/>
            <w:left w:val="none" w:sz="0" w:space="0" w:color="auto"/>
            <w:bottom w:val="none" w:sz="0" w:space="0" w:color="auto"/>
            <w:right w:val="none" w:sz="0" w:space="0" w:color="auto"/>
          </w:divBdr>
        </w:div>
        <w:div w:id="2037996394">
          <w:marLeft w:val="480"/>
          <w:marRight w:val="0"/>
          <w:marTop w:val="0"/>
          <w:marBottom w:val="0"/>
          <w:divBdr>
            <w:top w:val="none" w:sz="0" w:space="0" w:color="auto"/>
            <w:left w:val="none" w:sz="0" w:space="0" w:color="auto"/>
            <w:bottom w:val="none" w:sz="0" w:space="0" w:color="auto"/>
            <w:right w:val="none" w:sz="0" w:space="0" w:color="auto"/>
          </w:divBdr>
        </w:div>
        <w:div w:id="1710912081">
          <w:marLeft w:val="480"/>
          <w:marRight w:val="0"/>
          <w:marTop w:val="0"/>
          <w:marBottom w:val="0"/>
          <w:divBdr>
            <w:top w:val="none" w:sz="0" w:space="0" w:color="auto"/>
            <w:left w:val="none" w:sz="0" w:space="0" w:color="auto"/>
            <w:bottom w:val="none" w:sz="0" w:space="0" w:color="auto"/>
            <w:right w:val="none" w:sz="0" w:space="0" w:color="auto"/>
          </w:divBdr>
        </w:div>
        <w:div w:id="282883371">
          <w:marLeft w:val="480"/>
          <w:marRight w:val="0"/>
          <w:marTop w:val="0"/>
          <w:marBottom w:val="0"/>
          <w:divBdr>
            <w:top w:val="none" w:sz="0" w:space="0" w:color="auto"/>
            <w:left w:val="none" w:sz="0" w:space="0" w:color="auto"/>
            <w:bottom w:val="none" w:sz="0" w:space="0" w:color="auto"/>
            <w:right w:val="none" w:sz="0" w:space="0" w:color="auto"/>
          </w:divBdr>
        </w:div>
        <w:div w:id="2041273772">
          <w:marLeft w:val="480"/>
          <w:marRight w:val="0"/>
          <w:marTop w:val="0"/>
          <w:marBottom w:val="0"/>
          <w:divBdr>
            <w:top w:val="none" w:sz="0" w:space="0" w:color="auto"/>
            <w:left w:val="none" w:sz="0" w:space="0" w:color="auto"/>
            <w:bottom w:val="none" w:sz="0" w:space="0" w:color="auto"/>
            <w:right w:val="none" w:sz="0" w:space="0" w:color="auto"/>
          </w:divBdr>
        </w:div>
        <w:div w:id="783310052">
          <w:marLeft w:val="480"/>
          <w:marRight w:val="0"/>
          <w:marTop w:val="0"/>
          <w:marBottom w:val="0"/>
          <w:divBdr>
            <w:top w:val="none" w:sz="0" w:space="0" w:color="auto"/>
            <w:left w:val="none" w:sz="0" w:space="0" w:color="auto"/>
            <w:bottom w:val="none" w:sz="0" w:space="0" w:color="auto"/>
            <w:right w:val="none" w:sz="0" w:space="0" w:color="auto"/>
          </w:divBdr>
        </w:div>
        <w:div w:id="705984425">
          <w:marLeft w:val="480"/>
          <w:marRight w:val="0"/>
          <w:marTop w:val="0"/>
          <w:marBottom w:val="0"/>
          <w:divBdr>
            <w:top w:val="none" w:sz="0" w:space="0" w:color="auto"/>
            <w:left w:val="none" w:sz="0" w:space="0" w:color="auto"/>
            <w:bottom w:val="none" w:sz="0" w:space="0" w:color="auto"/>
            <w:right w:val="none" w:sz="0" w:space="0" w:color="auto"/>
          </w:divBdr>
        </w:div>
        <w:div w:id="1501580142">
          <w:marLeft w:val="480"/>
          <w:marRight w:val="0"/>
          <w:marTop w:val="0"/>
          <w:marBottom w:val="0"/>
          <w:divBdr>
            <w:top w:val="none" w:sz="0" w:space="0" w:color="auto"/>
            <w:left w:val="none" w:sz="0" w:space="0" w:color="auto"/>
            <w:bottom w:val="none" w:sz="0" w:space="0" w:color="auto"/>
            <w:right w:val="none" w:sz="0" w:space="0" w:color="auto"/>
          </w:divBdr>
        </w:div>
        <w:div w:id="370301331">
          <w:marLeft w:val="480"/>
          <w:marRight w:val="0"/>
          <w:marTop w:val="0"/>
          <w:marBottom w:val="0"/>
          <w:divBdr>
            <w:top w:val="none" w:sz="0" w:space="0" w:color="auto"/>
            <w:left w:val="none" w:sz="0" w:space="0" w:color="auto"/>
            <w:bottom w:val="none" w:sz="0" w:space="0" w:color="auto"/>
            <w:right w:val="none" w:sz="0" w:space="0" w:color="auto"/>
          </w:divBdr>
        </w:div>
        <w:div w:id="1552107065">
          <w:marLeft w:val="480"/>
          <w:marRight w:val="0"/>
          <w:marTop w:val="0"/>
          <w:marBottom w:val="0"/>
          <w:divBdr>
            <w:top w:val="none" w:sz="0" w:space="0" w:color="auto"/>
            <w:left w:val="none" w:sz="0" w:space="0" w:color="auto"/>
            <w:bottom w:val="none" w:sz="0" w:space="0" w:color="auto"/>
            <w:right w:val="none" w:sz="0" w:space="0" w:color="auto"/>
          </w:divBdr>
        </w:div>
        <w:div w:id="1670673627">
          <w:marLeft w:val="480"/>
          <w:marRight w:val="0"/>
          <w:marTop w:val="0"/>
          <w:marBottom w:val="0"/>
          <w:divBdr>
            <w:top w:val="none" w:sz="0" w:space="0" w:color="auto"/>
            <w:left w:val="none" w:sz="0" w:space="0" w:color="auto"/>
            <w:bottom w:val="none" w:sz="0" w:space="0" w:color="auto"/>
            <w:right w:val="none" w:sz="0" w:space="0" w:color="auto"/>
          </w:divBdr>
        </w:div>
        <w:div w:id="1724988012">
          <w:marLeft w:val="480"/>
          <w:marRight w:val="0"/>
          <w:marTop w:val="0"/>
          <w:marBottom w:val="0"/>
          <w:divBdr>
            <w:top w:val="none" w:sz="0" w:space="0" w:color="auto"/>
            <w:left w:val="none" w:sz="0" w:space="0" w:color="auto"/>
            <w:bottom w:val="none" w:sz="0" w:space="0" w:color="auto"/>
            <w:right w:val="none" w:sz="0" w:space="0" w:color="auto"/>
          </w:divBdr>
        </w:div>
        <w:div w:id="431513589">
          <w:marLeft w:val="480"/>
          <w:marRight w:val="0"/>
          <w:marTop w:val="0"/>
          <w:marBottom w:val="0"/>
          <w:divBdr>
            <w:top w:val="none" w:sz="0" w:space="0" w:color="auto"/>
            <w:left w:val="none" w:sz="0" w:space="0" w:color="auto"/>
            <w:bottom w:val="none" w:sz="0" w:space="0" w:color="auto"/>
            <w:right w:val="none" w:sz="0" w:space="0" w:color="auto"/>
          </w:divBdr>
        </w:div>
        <w:div w:id="1048722738">
          <w:marLeft w:val="480"/>
          <w:marRight w:val="0"/>
          <w:marTop w:val="0"/>
          <w:marBottom w:val="0"/>
          <w:divBdr>
            <w:top w:val="none" w:sz="0" w:space="0" w:color="auto"/>
            <w:left w:val="none" w:sz="0" w:space="0" w:color="auto"/>
            <w:bottom w:val="none" w:sz="0" w:space="0" w:color="auto"/>
            <w:right w:val="none" w:sz="0" w:space="0" w:color="auto"/>
          </w:divBdr>
        </w:div>
        <w:div w:id="949163217">
          <w:marLeft w:val="480"/>
          <w:marRight w:val="0"/>
          <w:marTop w:val="0"/>
          <w:marBottom w:val="0"/>
          <w:divBdr>
            <w:top w:val="none" w:sz="0" w:space="0" w:color="auto"/>
            <w:left w:val="none" w:sz="0" w:space="0" w:color="auto"/>
            <w:bottom w:val="none" w:sz="0" w:space="0" w:color="auto"/>
            <w:right w:val="none" w:sz="0" w:space="0" w:color="auto"/>
          </w:divBdr>
        </w:div>
        <w:div w:id="1339846250">
          <w:marLeft w:val="480"/>
          <w:marRight w:val="0"/>
          <w:marTop w:val="0"/>
          <w:marBottom w:val="0"/>
          <w:divBdr>
            <w:top w:val="none" w:sz="0" w:space="0" w:color="auto"/>
            <w:left w:val="none" w:sz="0" w:space="0" w:color="auto"/>
            <w:bottom w:val="none" w:sz="0" w:space="0" w:color="auto"/>
            <w:right w:val="none" w:sz="0" w:space="0" w:color="auto"/>
          </w:divBdr>
        </w:div>
        <w:div w:id="1578249202">
          <w:marLeft w:val="480"/>
          <w:marRight w:val="0"/>
          <w:marTop w:val="0"/>
          <w:marBottom w:val="0"/>
          <w:divBdr>
            <w:top w:val="none" w:sz="0" w:space="0" w:color="auto"/>
            <w:left w:val="none" w:sz="0" w:space="0" w:color="auto"/>
            <w:bottom w:val="none" w:sz="0" w:space="0" w:color="auto"/>
            <w:right w:val="none" w:sz="0" w:space="0" w:color="auto"/>
          </w:divBdr>
        </w:div>
        <w:div w:id="212472753">
          <w:marLeft w:val="480"/>
          <w:marRight w:val="0"/>
          <w:marTop w:val="0"/>
          <w:marBottom w:val="0"/>
          <w:divBdr>
            <w:top w:val="none" w:sz="0" w:space="0" w:color="auto"/>
            <w:left w:val="none" w:sz="0" w:space="0" w:color="auto"/>
            <w:bottom w:val="none" w:sz="0" w:space="0" w:color="auto"/>
            <w:right w:val="none" w:sz="0" w:space="0" w:color="auto"/>
          </w:divBdr>
        </w:div>
        <w:div w:id="65566763">
          <w:marLeft w:val="480"/>
          <w:marRight w:val="0"/>
          <w:marTop w:val="0"/>
          <w:marBottom w:val="0"/>
          <w:divBdr>
            <w:top w:val="none" w:sz="0" w:space="0" w:color="auto"/>
            <w:left w:val="none" w:sz="0" w:space="0" w:color="auto"/>
            <w:bottom w:val="none" w:sz="0" w:space="0" w:color="auto"/>
            <w:right w:val="none" w:sz="0" w:space="0" w:color="auto"/>
          </w:divBdr>
        </w:div>
        <w:div w:id="926041956">
          <w:marLeft w:val="480"/>
          <w:marRight w:val="0"/>
          <w:marTop w:val="0"/>
          <w:marBottom w:val="0"/>
          <w:divBdr>
            <w:top w:val="none" w:sz="0" w:space="0" w:color="auto"/>
            <w:left w:val="none" w:sz="0" w:space="0" w:color="auto"/>
            <w:bottom w:val="none" w:sz="0" w:space="0" w:color="auto"/>
            <w:right w:val="none" w:sz="0" w:space="0" w:color="auto"/>
          </w:divBdr>
        </w:div>
        <w:div w:id="251278195">
          <w:marLeft w:val="480"/>
          <w:marRight w:val="0"/>
          <w:marTop w:val="0"/>
          <w:marBottom w:val="0"/>
          <w:divBdr>
            <w:top w:val="none" w:sz="0" w:space="0" w:color="auto"/>
            <w:left w:val="none" w:sz="0" w:space="0" w:color="auto"/>
            <w:bottom w:val="none" w:sz="0" w:space="0" w:color="auto"/>
            <w:right w:val="none" w:sz="0" w:space="0" w:color="auto"/>
          </w:divBdr>
        </w:div>
        <w:div w:id="1145854970">
          <w:marLeft w:val="480"/>
          <w:marRight w:val="0"/>
          <w:marTop w:val="0"/>
          <w:marBottom w:val="0"/>
          <w:divBdr>
            <w:top w:val="none" w:sz="0" w:space="0" w:color="auto"/>
            <w:left w:val="none" w:sz="0" w:space="0" w:color="auto"/>
            <w:bottom w:val="none" w:sz="0" w:space="0" w:color="auto"/>
            <w:right w:val="none" w:sz="0" w:space="0" w:color="auto"/>
          </w:divBdr>
        </w:div>
        <w:div w:id="1734232293">
          <w:marLeft w:val="480"/>
          <w:marRight w:val="0"/>
          <w:marTop w:val="0"/>
          <w:marBottom w:val="0"/>
          <w:divBdr>
            <w:top w:val="none" w:sz="0" w:space="0" w:color="auto"/>
            <w:left w:val="none" w:sz="0" w:space="0" w:color="auto"/>
            <w:bottom w:val="none" w:sz="0" w:space="0" w:color="auto"/>
            <w:right w:val="none" w:sz="0" w:space="0" w:color="auto"/>
          </w:divBdr>
        </w:div>
        <w:div w:id="339090496">
          <w:marLeft w:val="480"/>
          <w:marRight w:val="0"/>
          <w:marTop w:val="0"/>
          <w:marBottom w:val="0"/>
          <w:divBdr>
            <w:top w:val="none" w:sz="0" w:space="0" w:color="auto"/>
            <w:left w:val="none" w:sz="0" w:space="0" w:color="auto"/>
            <w:bottom w:val="none" w:sz="0" w:space="0" w:color="auto"/>
            <w:right w:val="none" w:sz="0" w:space="0" w:color="auto"/>
          </w:divBdr>
        </w:div>
        <w:div w:id="1344044471">
          <w:marLeft w:val="480"/>
          <w:marRight w:val="0"/>
          <w:marTop w:val="0"/>
          <w:marBottom w:val="0"/>
          <w:divBdr>
            <w:top w:val="none" w:sz="0" w:space="0" w:color="auto"/>
            <w:left w:val="none" w:sz="0" w:space="0" w:color="auto"/>
            <w:bottom w:val="none" w:sz="0" w:space="0" w:color="auto"/>
            <w:right w:val="none" w:sz="0" w:space="0" w:color="auto"/>
          </w:divBdr>
        </w:div>
        <w:div w:id="837694801">
          <w:marLeft w:val="480"/>
          <w:marRight w:val="0"/>
          <w:marTop w:val="0"/>
          <w:marBottom w:val="0"/>
          <w:divBdr>
            <w:top w:val="none" w:sz="0" w:space="0" w:color="auto"/>
            <w:left w:val="none" w:sz="0" w:space="0" w:color="auto"/>
            <w:bottom w:val="none" w:sz="0" w:space="0" w:color="auto"/>
            <w:right w:val="none" w:sz="0" w:space="0" w:color="auto"/>
          </w:divBdr>
        </w:div>
        <w:div w:id="1615480173">
          <w:marLeft w:val="480"/>
          <w:marRight w:val="0"/>
          <w:marTop w:val="0"/>
          <w:marBottom w:val="0"/>
          <w:divBdr>
            <w:top w:val="none" w:sz="0" w:space="0" w:color="auto"/>
            <w:left w:val="none" w:sz="0" w:space="0" w:color="auto"/>
            <w:bottom w:val="none" w:sz="0" w:space="0" w:color="auto"/>
            <w:right w:val="none" w:sz="0" w:space="0" w:color="auto"/>
          </w:divBdr>
        </w:div>
        <w:div w:id="1494031207">
          <w:marLeft w:val="480"/>
          <w:marRight w:val="0"/>
          <w:marTop w:val="0"/>
          <w:marBottom w:val="0"/>
          <w:divBdr>
            <w:top w:val="none" w:sz="0" w:space="0" w:color="auto"/>
            <w:left w:val="none" w:sz="0" w:space="0" w:color="auto"/>
            <w:bottom w:val="none" w:sz="0" w:space="0" w:color="auto"/>
            <w:right w:val="none" w:sz="0" w:space="0" w:color="auto"/>
          </w:divBdr>
        </w:div>
        <w:div w:id="1883975309">
          <w:marLeft w:val="480"/>
          <w:marRight w:val="0"/>
          <w:marTop w:val="0"/>
          <w:marBottom w:val="0"/>
          <w:divBdr>
            <w:top w:val="none" w:sz="0" w:space="0" w:color="auto"/>
            <w:left w:val="none" w:sz="0" w:space="0" w:color="auto"/>
            <w:bottom w:val="none" w:sz="0" w:space="0" w:color="auto"/>
            <w:right w:val="none" w:sz="0" w:space="0" w:color="auto"/>
          </w:divBdr>
        </w:div>
        <w:div w:id="958949334">
          <w:marLeft w:val="480"/>
          <w:marRight w:val="0"/>
          <w:marTop w:val="0"/>
          <w:marBottom w:val="0"/>
          <w:divBdr>
            <w:top w:val="none" w:sz="0" w:space="0" w:color="auto"/>
            <w:left w:val="none" w:sz="0" w:space="0" w:color="auto"/>
            <w:bottom w:val="none" w:sz="0" w:space="0" w:color="auto"/>
            <w:right w:val="none" w:sz="0" w:space="0" w:color="auto"/>
          </w:divBdr>
        </w:div>
        <w:div w:id="1118253929">
          <w:marLeft w:val="480"/>
          <w:marRight w:val="0"/>
          <w:marTop w:val="0"/>
          <w:marBottom w:val="0"/>
          <w:divBdr>
            <w:top w:val="none" w:sz="0" w:space="0" w:color="auto"/>
            <w:left w:val="none" w:sz="0" w:space="0" w:color="auto"/>
            <w:bottom w:val="none" w:sz="0" w:space="0" w:color="auto"/>
            <w:right w:val="none" w:sz="0" w:space="0" w:color="auto"/>
          </w:divBdr>
        </w:div>
        <w:div w:id="920720290">
          <w:marLeft w:val="480"/>
          <w:marRight w:val="0"/>
          <w:marTop w:val="0"/>
          <w:marBottom w:val="0"/>
          <w:divBdr>
            <w:top w:val="none" w:sz="0" w:space="0" w:color="auto"/>
            <w:left w:val="none" w:sz="0" w:space="0" w:color="auto"/>
            <w:bottom w:val="none" w:sz="0" w:space="0" w:color="auto"/>
            <w:right w:val="none" w:sz="0" w:space="0" w:color="auto"/>
          </w:divBdr>
        </w:div>
        <w:div w:id="1265455702">
          <w:marLeft w:val="480"/>
          <w:marRight w:val="0"/>
          <w:marTop w:val="0"/>
          <w:marBottom w:val="0"/>
          <w:divBdr>
            <w:top w:val="none" w:sz="0" w:space="0" w:color="auto"/>
            <w:left w:val="none" w:sz="0" w:space="0" w:color="auto"/>
            <w:bottom w:val="none" w:sz="0" w:space="0" w:color="auto"/>
            <w:right w:val="none" w:sz="0" w:space="0" w:color="auto"/>
          </w:divBdr>
        </w:div>
        <w:div w:id="1578247464">
          <w:marLeft w:val="480"/>
          <w:marRight w:val="0"/>
          <w:marTop w:val="0"/>
          <w:marBottom w:val="0"/>
          <w:divBdr>
            <w:top w:val="none" w:sz="0" w:space="0" w:color="auto"/>
            <w:left w:val="none" w:sz="0" w:space="0" w:color="auto"/>
            <w:bottom w:val="none" w:sz="0" w:space="0" w:color="auto"/>
            <w:right w:val="none" w:sz="0" w:space="0" w:color="auto"/>
          </w:divBdr>
        </w:div>
        <w:div w:id="1185903137">
          <w:marLeft w:val="480"/>
          <w:marRight w:val="0"/>
          <w:marTop w:val="0"/>
          <w:marBottom w:val="0"/>
          <w:divBdr>
            <w:top w:val="none" w:sz="0" w:space="0" w:color="auto"/>
            <w:left w:val="none" w:sz="0" w:space="0" w:color="auto"/>
            <w:bottom w:val="none" w:sz="0" w:space="0" w:color="auto"/>
            <w:right w:val="none" w:sz="0" w:space="0" w:color="auto"/>
          </w:divBdr>
        </w:div>
        <w:div w:id="5600244">
          <w:marLeft w:val="480"/>
          <w:marRight w:val="0"/>
          <w:marTop w:val="0"/>
          <w:marBottom w:val="0"/>
          <w:divBdr>
            <w:top w:val="none" w:sz="0" w:space="0" w:color="auto"/>
            <w:left w:val="none" w:sz="0" w:space="0" w:color="auto"/>
            <w:bottom w:val="none" w:sz="0" w:space="0" w:color="auto"/>
            <w:right w:val="none" w:sz="0" w:space="0" w:color="auto"/>
          </w:divBdr>
        </w:div>
        <w:div w:id="1325161037">
          <w:marLeft w:val="480"/>
          <w:marRight w:val="0"/>
          <w:marTop w:val="0"/>
          <w:marBottom w:val="0"/>
          <w:divBdr>
            <w:top w:val="none" w:sz="0" w:space="0" w:color="auto"/>
            <w:left w:val="none" w:sz="0" w:space="0" w:color="auto"/>
            <w:bottom w:val="none" w:sz="0" w:space="0" w:color="auto"/>
            <w:right w:val="none" w:sz="0" w:space="0" w:color="auto"/>
          </w:divBdr>
        </w:div>
        <w:div w:id="435516659">
          <w:marLeft w:val="480"/>
          <w:marRight w:val="0"/>
          <w:marTop w:val="0"/>
          <w:marBottom w:val="0"/>
          <w:divBdr>
            <w:top w:val="none" w:sz="0" w:space="0" w:color="auto"/>
            <w:left w:val="none" w:sz="0" w:space="0" w:color="auto"/>
            <w:bottom w:val="none" w:sz="0" w:space="0" w:color="auto"/>
            <w:right w:val="none" w:sz="0" w:space="0" w:color="auto"/>
          </w:divBdr>
        </w:div>
        <w:div w:id="104430195">
          <w:marLeft w:val="480"/>
          <w:marRight w:val="0"/>
          <w:marTop w:val="0"/>
          <w:marBottom w:val="0"/>
          <w:divBdr>
            <w:top w:val="none" w:sz="0" w:space="0" w:color="auto"/>
            <w:left w:val="none" w:sz="0" w:space="0" w:color="auto"/>
            <w:bottom w:val="none" w:sz="0" w:space="0" w:color="auto"/>
            <w:right w:val="none" w:sz="0" w:space="0" w:color="auto"/>
          </w:divBdr>
        </w:div>
        <w:div w:id="928853581">
          <w:marLeft w:val="480"/>
          <w:marRight w:val="0"/>
          <w:marTop w:val="0"/>
          <w:marBottom w:val="0"/>
          <w:divBdr>
            <w:top w:val="none" w:sz="0" w:space="0" w:color="auto"/>
            <w:left w:val="none" w:sz="0" w:space="0" w:color="auto"/>
            <w:bottom w:val="none" w:sz="0" w:space="0" w:color="auto"/>
            <w:right w:val="none" w:sz="0" w:space="0" w:color="auto"/>
          </w:divBdr>
        </w:div>
        <w:div w:id="769088010">
          <w:marLeft w:val="480"/>
          <w:marRight w:val="0"/>
          <w:marTop w:val="0"/>
          <w:marBottom w:val="0"/>
          <w:divBdr>
            <w:top w:val="none" w:sz="0" w:space="0" w:color="auto"/>
            <w:left w:val="none" w:sz="0" w:space="0" w:color="auto"/>
            <w:bottom w:val="none" w:sz="0" w:space="0" w:color="auto"/>
            <w:right w:val="none" w:sz="0" w:space="0" w:color="auto"/>
          </w:divBdr>
        </w:div>
        <w:div w:id="1245723485">
          <w:marLeft w:val="480"/>
          <w:marRight w:val="0"/>
          <w:marTop w:val="0"/>
          <w:marBottom w:val="0"/>
          <w:divBdr>
            <w:top w:val="none" w:sz="0" w:space="0" w:color="auto"/>
            <w:left w:val="none" w:sz="0" w:space="0" w:color="auto"/>
            <w:bottom w:val="none" w:sz="0" w:space="0" w:color="auto"/>
            <w:right w:val="none" w:sz="0" w:space="0" w:color="auto"/>
          </w:divBdr>
        </w:div>
        <w:div w:id="963003254">
          <w:marLeft w:val="480"/>
          <w:marRight w:val="0"/>
          <w:marTop w:val="0"/>
          <w:marBottom w:val="0"/>
          <w:divBdr>
            <w:top w:val="none" w:sz="0" w:space="0" w:color="auto"/>
            <w:left w:val="none" w:sz="0" w:space="0" w:color="auto"/>
            <w:bottom w:val="none" w:sz="0" w:space="0" w:color="auto"/>
            <w:right w:val="none" w:sz="0" w:space="0" w:color="auto"/>
          </w:divBdr>
        </w:div>
        <w:div w:id="1338120701">
          <w:marLeft w:val="480"/>
          <w:marRight w:val="0"/>
          <w:marTop w:val="0"/>
          <w:marBottom w:val="0"/>
          <w:divBdr>
            <w:top w:val="none" w:sz="0" w:space="0" w:color="auto"/>
            <w:left w:val="none" w:sz="0" w:space="0" w:color="auto"/>
            <w:bottom w:val="none" w:sz="0" w:space="0" w:color="auto"/>
            <w:right w:val="none" w:sz="0" w:space="0" w:color="auto"/>
          </w:divBdr>
        </w:div>
        <w:div w:id="1710648520">
          <w:marLeft w:val="480"/>
          <w:marRight w:val="0"/>
          <w:marTop w:val="0"/>
          <w:marBottom w:val="0"/>
          <w:divBdr>
            <w:top w:val="none" w:sz="0" w:space="0" w:color="auto"/>
            <w:left w:val="none" w:sz="0" w:space="0" w:color="auto"/>
            <w:bottom w:val="none" w:sz="0" w:space="0" w:color="auto"/>
            <w:right w:val="none" w:sz="0" w:space="0" w:color="auto"/>
          </w:divBdr>
        </w:div>
        <w:div w:id="1061489432">
          <w:marLeft w:val="480"/>
          <w:marRight w:val="0"/>
          <w:marTop w:val="0"/>
          <w:marBottom w:val="0"/>
          <w:divBdr>
            <w:top w:val="none" w:sz="0" w:space="0" w:color="auto"/>
            <w:left w:val="none" w:sz="0" w:space="0" w:color="auto"/>
            <w:bottom w:val="none" w:sz="0" w:space="0" w:color="auto"/>
            <w:right w:val="none" w:sz="0" w:space="0" w:color="auto"/>
          </w:divBdr>
        </w:div>
        <w:div w:id="1067264450">
          <w:marLeft w:val="480"/>
          <w:marRight w:val="0"/>
          <w:marTop w:val="0"/>
          <w:marBottom w:val="0"/>
          <w:divBdr>
            <w:top w:val="none" w:sz="0" w:space="0" w:color="auto"/>
            <w:left w:val="none" w:sz="0" w:space="0" w:color="auto"/>
            <w:bottom w:val="none" w:sz="0" w:space="0" w:color="auto"/>
            <w:right w:val="none" w:sz="0" w:space="0" w:color="auto"/>
          </w:divBdr>
        </w:div>
        <w:div w:id="549148412">
          <w:marLeft w:val="480"/>
          <w:marRight w:val="0"/>
          <w:marTop w:val="0"/>
          <w:marBottom w:val="0"/>
          <w:divBdr>
            <w:top w:val="none" w:sz="0" w:space="0" w:color="auto"/>
            <w:left w:val="none" w:sz="0" w:space="0" w:color="auto"/>
            <w:bottom w:val="none" w:sz="0" w:space="0" w:color="auto"/>
            <w:right w:val="none" w:sz="0" w:space="0" w:color="auto"/>
          </w:divBdr>
        </w:div>
        <w:div w:id="2077969194">
          <w:marLeft w:val="480"/>
          <w:marRight w:val="0"/>
          <w:marTop w:val="0"/>
          <w:marBottom w:val="0"/>
          <w:divBdr>
            <w:top w:val="none" w:sz="0" w:space="0" w:color="auto"/>
            <w:left w:val="none" w:sz="0" w:space="0" w:color="auto"/>
            <w:bottom w:val="none" w:sz="0" w:space="0" w:color="auto"/>
            <w:right w:val="none" w:sz="0" w:space="0" w:color="auto"/>
          </w:divBdr>
        </w:div>
        <w:div w:id="104272484">
          <w:marLeft w:val="480"/>
          <w:marRight w:val="0"/>
          <w:marTop w:val="0"/>
          <w:marBottom w:val="0"/>
          <w:divBdr>
            <w:top w:val="none" w:sz="0" w:space="0" w:color="auto"/>
            <w:left w:val="none" w:sz="0" w:space="0" w:color="auto"/>
            <w:bottom w:val="none" w:sz="0" w:space="0" w:color="auto"/>
            <w:right w:val="none" w:sz="0" w:space="0" w:color="auto"/>
          </w:divBdr>
        </w:div>
        <w:div w:id="32274708">
          <w:marLeft w:val="480"/>
          <w:marRight w:val="0"/>
          <w:marTop w:val="0"/>
          <w:marBottom w:val="0"/>
          <w:divBdr>
            <w:top w:val="none" w:sz="0" w:space="0" w:color="auto"/>
            <w:left w:val="none" w:sz="0" w:space="0" w:color="auto"/>
            <w:bottom w:val="none" w:sz="0" w:space="0" w:color="auto"/>
            <w:right w:val="none" w:sz="0" w:space="0" w:color="auto"/>
          </w:divBdr>
        </w:div>
        <w:div w:id="842359126">
          <w:marLeft w:val="480"/>
          <w:marRight w:val="0"/>
          <w:marTop w:val="0"/>
          <w:marBottom w:val="0"/>
          <w:divBdr>
            <w:top w:val="none" w:sz="0" w:space="0" w:color="auto"/>
            <w:left w:val="none" w:sz="0" w:space="0" w:color="auto"/>
            <w:bottom w:val="none" w:sz="0" w:space="0" w:color="auto"/>
            <w:right w:val="none" w:sz="0" w:space="0" w:color="auto"/>
          </w:divBdr>
        </w:div>
        <w:div w:id="1345400132">
          <w:marLeft w:val="480"/>
          <w:marRight w:val="0"/>
          <w:marTop w:val="0"/>
          <w:marBottom w:val="0"/>
          <w:divBdr>
            <w:top w:val="none" w:sz="0" w:space="0" w:color="auto"/>
            <w:left w:val="none" w:sz="0" w:space="0" w:color="auto"/>
            <w:bottom w:val="none" w:sz="0" w:space="0" w:color="auto"/>
            <w:right w:val="none" w:sz="0" w:space="0" w:color="auto"/>
          </w:divBdr>
        </w:div>
        <w:div w:id="1145242984">
          <w:marLeft w:val="480"/>
          <w:marRight w:val="0"/>
          <w:marTop w:val="0"/>
          <w:marBottom w:val="0"/>
          <w:divBdr>
            <w:top w:val="none" w:sz="0" w:space="0" w:color="auto"/>
            <w:left w:val="none" w:sz="0" w:space="0" w:color="auto"/>
            <w:bottom w:val="none" w:sz="0" w:space="0" w:color="auto"/>
            <w:right w:val="none" w:sz="0" w:space="0" w:color="auto"/>
          </w:divBdr>
        </w:div>
        <w:div w:id="1500272634">
          <w:marLeft w:val="480"/>
          <w:marRight w:val="0"/>
          <w:marTop w:val="0"/>
          <w:marBottom w:val="0"/>
          <w:divBdr>
            <w:top w:val="none" w:sz="0" w:space="0" w:color="auto"/>
            <w:left w:val="none" w:sz="0" w:space="0" w:color="auto"/>
            <w:bottom w:val="none" w:sz="0" w:space="0" w:color="auto"/>
            <w:right w:val="none" w:sz="0" w:space="0" w:color="auto"/>
          </w:divBdr>
        </w:div>
        <w:div w:id="90393048">
          <w:marLeft w:val="480"/>
          <w:marRight w:val="0"/>
          <w:marTop w:val="0"/>
          <w:marBottom w:val="0"/>
          <w:divBdr>
            <w:top w:val="none" w:sz="0" w:space="0" w:color="auto"/>
            <w:left w:val="none" w:sz="0" w:space="0" w:color="auto"/>
            <w:bottom w:val="none" w:sz="0" w:space="0" w:color="auto"/>
            <w:right w:val="none" w:sz="0" w:space="0" w:color="auto"/>
          </w:divBdr>
        </w:div>
        <w:div w:id="817460763">
          <w:marLeft w:val="480"/>
          <w:marRight w:val="0"/>
          <w:marTop w:val="0"/>
          <w:marBottom w:val="0"/>
          <w:divBdr>
            <w:top w:val="none" w:sz="0" w:space="0" w:color="auto"/>
            <w:left w:val="none" w:sz="0" w:space="0" w:color="auto"/>
            <w:bottom w:val="none" w:sz="0" w:space="0" w:color="auto"/>
            <w:right w:val="none" w:sz="0" w:space="0" w:color="auto"/>
          </w:divBdr>
        </w:div>
        <w:div w:id="679233708">
          <w:marLeft w:val="480"/>
          <w:marRight w:val="0"/>
          <w:marTop w:val="0"/>
          <w:marBottom w:val="0"/>
          <w:divBdr>
            <w:top w:val="none" w:sz="0" w:space="0" w:color="auto"/>
            <w:left w:val="none" w:sz="0" w:space="0" w:color="auto"/>
            <w:bottom w:val="none" w:sz="0" w:space="0" w:color="auto"/>
            <w:right w:val="none" w:sz="0" w:space="0" w:color="auto"/>
          </w:divBdr>
        </w:div>
        <w:div w:id="1570076525">
          <w:marLeft w:val="480"/>
          <w:marRight w:val="0"/>
          <w:marTop w:val="0"/>
          <w:marBottom w:val="0"/>
          <w:divBdr>
            <w:top w:val="none" w:sz="0" w:space="0" w:color="auto"/>
            <w:left w:val="none" w:sz="0" w:space="0" w:color="auto"/>
            <w:bottom w:val="none" w:sz="0" w:space="0" w:color="auto"/>
            <w:right w:val="none" w:sz="0" w:space="0" w:color="auto"/>
          </w:divBdr>
        </w:div>
        <w:div w:id="1821653901">
          <w:marLeft w:val="480"/>
          <w:marRight w:val="0"/>
          <w:marTop w:val="0"/>
          <w:marBottom w:val="0"/>
          <w:divBdr>
            <w:top w:val="none" w:sz="0" w:space="0" w:color="auto"/>
            <w:left w:val="none" w:sz="0" w:space="0" w:color="auto"/>
            <w:bottom w:val="none" w:sz="0" w:space="0" w:color="auto"/>
            <w:right w:val="none" w:sz="0" w:space="0" w:color="auto"/>
          </w:divBdr>
        </w:div>
        <w:div w:id="792795202">
          <w:marLeft w:val="480"/>
          <w:marRight w:val="0"/>
          <w:marTop w:val="0"/>
          <w:marBottom w:val="0"/>
          <w:divBdr>
            <w:top w:val="none" w:sz="0" w:space="0" w:color="auto"/>
            <w:left w:val="none" w:sz="0" w:space="0" w:color="auto"/>
            <w:bottom w:val="none" w:sz="0" w:space="0" w:color="auto"/>
            <w:right w:val="none" w:sz="0" w:space="0" w:color="auto"/>
          </w:divBdr>
        </w:div>
        <w:div w:id="552351229">
          <w:marLeft w:val="480"/>
          <w:marRight w:val="0"/>
          <w:marTop w:val="0"/>
          <w:marBottom w:val="0"/>
          <w:divBdr>
            <w:top w:val="none" w:sz="0" w:space="0" w:color="auto"/>
            <w:left w:val="none" w:sz="0" w:space="0" w:color="auto"/>
            <w:bottom w:val="none" w:sz="0" w:space="0" w:color="auto"/>
            <w:right w:val="none" w:sz="0" w:space="0" w:color="auto"/>
          </w:divBdr>
        </w:div>
        <w:div w:id="1503276528">
          <w:marLeft w:val="480"/>
          <w:marRight w:val="0"/>
          <w:marTop w:val="0"/>
          <w:marBottom w:val="0"/>
          <w:divBdr>
            <w:top w:val="none" w:sz="0" w:space="0" w:color="auto"/>
            <w:left w:val="none" w:sz="0" w:space="0" w:color="auto"/>
            <w:bottom w:val="none" w:sz="0" w:space="0" w:color="auto"/>
            <w:right w:val="none" w:sz="0" w:space="0" w:color="auto"/>
          </w:divBdr>
        </w:div>
        <w:div w:id="2103649485">
          <w:marLeft w:val="480"/>
          <w:marRight w:val="0"/>
          <w:marTop w:val="0"/>
          <w:marBottom w:val="0"/>
          <w:divBdr>
            <w:top w:val="none" w:sz="0" w:space="0" w:color="auto"/>
            <w:left w:val="none" w:sz="0" w:space="0" w:color="auto"/>
            <w:bottom w:val="none" w:sz="0" w:space="0" w:color="auto"/>
            <w:right w:val="none" w:sz="0" w:space="0" w:color="auto"/>
          </w:divBdr>
        </w:div>
        <w:div w:id="462306006">
          <w:marLeft w:val="480"/>
          <w:marRight w:val="0"/>
          <w:marTop w:val="0"/>
          <w:marBottom w:val="0"/>
          <w:divBdr>
            <w:top w:val="none" w:sz="0" w:space="0" w:color="auto"/>
            <w:left w:val="none" w:sz="0" w:space="0" w:color="auto"/>
            <w:bottom w:val="none" w:sz="0" w:space="0" w:color="auto"/>
            <w:right w:val="none" w:sz="0" w:space="0" w:color="auto"/>
          </w:divBdr>
        </w:div>
        <w:div w:id="288358595">
          <w:marLeft w:val="480"/>
          <w:marRight w:val="0"/>
          <w:marTop w:val="0"/>
          <w:marBottom w:val="0"/>
          <w:divBdr>
            <w:top w:val="none" w:sz="0" w:space="0" w:color="auto"/>
            <w:left w:val="none" w:sz="0" w:space="0" w:color="auto"/>
            <w:bottom w:val="none" w:sz="0" w:space="0" w:color="auto"/>
            <w:right w:val="none" w:sz="0" w:space="0" w:color="auto"/>
          </w:divBdr>
        </w:div>
        <w:div w:id="775566391">
          <w:marLeft w:val="480"/>
          <w:marRight w:val="0"/>
          <w:marTop w:val="0"/>
          <w:marBottom w:val="0"/>
          <w:divBdr>
            <w:top w:val="none" w:sz="0" w:space="0" w:color="auto"/>
            <w:left w:val="none" w:sz="0" w:space="0" w:color="auto"/>
            <w:bottom w:val="none" w:sz="0" w:space="0" w:color="auto"/>
            <w:right w:val="none" w:sz="0" w:space="0" w:color="auto"/>
          </w:divBdr>
        </w:div>
        <w:div w:id="1913541019">
          <w:marLeft w:val="480"/>
          <w:marRight w:val="0"/>
          <w:marTop w:val="0"/>
          <w:marBottom w:val="0"/>
          <w:divBdr>
            <w:top w:val="none" w:sz="0" w:space="0" w:color="auto"/>
            <w:left w:val="none" w:sz="0" w:space="0" w:color="auto"/>
            <w:bottom w:val="none" w:sz="0" w:space="0" w:color="auto"/>
            <w:right w:val="none" w:sz="0" w:space="0" w:color="auto"/>
          </w:divBdr>
        </w:div>
        <w:div w:id="1530603505">
          <w:marLeft w:val="480"/>
          <w:marRight w:val="0"/>
          <w:marTop w:val="0"/>
          <w:marBottom w:val="0"/>
          <w:divBdr>
            <w:top w:val="none" w:sz="0" w:space="0" w:color="auto"/>
            <w:left w:val="none" w:sz="0" w:space="0" w:color="auto"/>
            <w:bottom w:val="none" w:sz="0" w:space="0" w:color="auto"/>
            <w:right w:val="none" w:sz="0" w:space="0" w:color="auto"/>
          </w:divBdr>
        </w:div>
        <w:div w:id="1820071076">
          <w:marLeft w:val="480"/>
          <w:marRight w:val="0"/>
          <w:marTop w:val="0"/>
          <w:marBottom w:val="0"/>
          <w:divBdr>
            <w:top w:val="none" w:sz="0" w:space="0" w:color="auto"/>
            <w:left w:val="none" w:sz="0" w:space="0" w:color="auto"/>
            <w:bottom w:val="none" w:sz="0" w:space="0" w:color="auto"/>
            <w:right w:val="none" w:sz="0" w:space="0" w:color="auto"/>
          </w:divBdr>
        </w:div>
        <w:div w:id="144053030">
          <w:marLeft w:val="480"/>
          <w:marRight w:val="0"/>
          <w:marTop w:val="0"/>
          <w:marBottom w:val="0"/>
          <w:divBdr>
            <w:top w:val="none" w:sz="0" w:space="0" w:color="auto"/>
            <w:left w:val="none" w:sz="0" w:space="0" w:color="auto"/>
            <w:bottom w:val="none" w:sz="0" w:space="0" w:color="auto"/>
            <w:right w:val="none" w:sz="0" w:space="0" w:color="auto"/>
          </w:divBdr>
        </w:div>
        <w:div w:id="1529217118">
          <w:marLeft w:val="480"/>
          <w:marRight w:val="0"/>
          <w:marTop w:val="0"/>
          <w:marBottom w:val="0"/>
          <w:divBdr>
            <w:top w:val="none" w:sz="0" w:space="0" w:color="auto"/>
            <w:left w:val="none" w:sz="0" w:space="0" w:color="auto"/>
            <w:bottom w:val="none" w:sz="0" w:space="0" w:color="auto"/>
            <w:right w:val="none" w:sz="0" w:space="0" w:color="auto"/>
          </w:divBdr>
        </w:div>
        <w:div w:id="354964201">
          <w:marLeft w:val="480"/>
          <w:marRight w:val="0"/>
          <w:marTop w:val="0"/>
          <w:marBottom w:val="0"/>
          <w:divBdr>
            <w:top w:val="none" w:sz="0" w:space="0" w:color="auto"/>
            <w:left w:val="none" w:sz="0" w:space="0" w:color="auto"/>
            <w:bottom w:val="none" w:sz="0" w:space="0" w:color="auto"/>
            <w:right w:val="none" w:sz="0" w:space="0" w:color="auto"/>
          </w:divBdr>
        </w:div>
        <w:div w:id="427972649">
          <w:marLeft w:val="480"/>
          <w:marRight w:val="0"/>
          <w:marTop w:val="0"/>
          <w:marBottom w:val="0"/>
          <w:divBdr>
            <w:top w:val="none" w:sz="0" w:space="0" w:color="auto"/>
            <w:left w:val="none" w:sz="0" w:space="0" w:color="auto"/>
            <w:bottom w:val="none" w:sz="0" w:space="0" w:color="auto"/>
            <w:right w:val="none" w:sz="0" w:space="0" w:color="auto"/>
          </w:divBdr>
        </w:div>
        <w:div w:id="809980429">
          <w:marLeft w:val="480"/>
          <w:marRight w:val="0"/>
          <w:marTop w:val="0"/>
          <w:marBottom w:val="0"/>
          <w:divBdr>
            <w:top w:val="none" w:sz="0" w:space="0" w:color="auto"/>
            <w:left w:val="none" w:sz="0" w:space="0" w:color="auto"/>
            <w:bottom w:val="none" w:sz="0" w:space="0" w:color="auto"/>
            <w:right w:val="none" w:sz="0" w:space="0" w:color="auto"/>
          </w:divBdr>
        </w:div>
        <w:div w:id="166020295">
          <w:marLeft w:val="480"/>
          <w:marRight w:val="0"/>
          <w:marTop w:val="0"/>
          <w:marBottom w:val="0"/>
          <w:divBdr>
            <w:top w:val="none" w:sz="0" w:space="0" w:color="auto"/>
            <w:left w:val="none" w:sz="0" w:space="0" w:color="auto"/>
            <w:bottom w:val="none" w:sz="0" w:space="0" w:color="auto"/>
            <w:right w:val="none" w:sz="0" w:space="0" w:color="auto"/>
          </w:divBdr>
        </w:div>
        <w:div w:id="1686982128">
          <w:marLeft w:val="480"/>
          <w:marRight w:val="0"/>
          <w:marTop w:val="0"/>
          <w:marBottom w:val="0"/>
          <w:divBdr>
            <w:top w:val="none" w:sz="0" w:space="0" w:color="auto"/>
            <w:left w:val="none" w:sz="0" w:space="0" w:color="auto"/>
            <w:bottom w:val="none" w:sz="0" w:space="0" w:color="auto"/>
            <w:right w:val="none" w:sz="0" w:space="0" w:color="auto"/>
          </w:divBdr>
        </w:div>
        <w:div w:id="1572933310">
          <w:marLeft w:val="480"/>
          <w:marRight w:val="0"/>
          <w:marTop w:val="0"/>
          <w:marBottom w:val="0"/>
          <w:divBdr>
            <w:top w:val="none" w:sz="0" w:space="0" w:color="auto"/>
            <w:left w:val="none" w:sz="0" w:space="0" w:color="auto"/>
            <w:bottom w:val="none" w:sz="0" w:space="0" w:color="auto"/>
            <w:right w:val="none" w:sz="0" w:space="0" w:color="auto"/>
          </w:divBdr>
        </w:div>
        <w:div w:id="748503176">
          <w:marLeft w:val="480"/>
          <w:marRight w:val="0"/>
          <w:marTop w:val="0"/>
          <w:marBottom w:val="0"/>
          <w:divBdr>
            <w:top w:val="none" w:sz="0" w:space="0" w:color="auto"/>
            <w:left w:val="none" w:sz="0" w:space="0" w:color="auto"/>
            <w:bottom w:val="none" w:sz="0" w:space="0" w:color="auto"/>
            <w:right w:val="none" w:sz="0" w:space="0" w:color="auto"/>
          </w:divBdr>
        </w:div>
        <w:div w:id="636450806">
          <w:marLeft w:val="480"/>
          <w:marRight w:val="0"/>
          <w:marTop w:val="0"/>
          <w:marBottom w:val="0"/>
          <w:divBdr>
            <w:top w:val="none" w:sz="0" w:space="0" w:color="auto"/>
            <w:left w:val="none" w:sz="0" w:space="0" w:color="auto"/>
            <w:bottom w:val="none" w:sz="0" w:space="0" w:color="auto"/>
            <w:right w:val="none" w:sz="0" w:space="0" w:color="auto"/>
          </w:divBdr>
        </w:div>
        <w:div w:id="257567299">
          <w:marLeft w:val="480"/>
          <w:marRight w:val="0"/>
          <w:marTop w:val="0"/>
          <w:marBottom w:val="0"/>
          <w:divBdr>
            <w:top w:val="none" w:sz="0" w:space="0" w:color="auto"/>
            <w:left w:val="none" w:sz="0" w:space="0" w:color="auto"/>
            <w:bottom w:val="none" w:sz="0" w:space="0" w:color="auto"/>
            <w:right w:val="none" w:sz="0" w:space="0" w:color="auto"/>
          </w:divBdr>
        </w:div>
        <w:div w:id="1981380194">
          <w:marLeft w:val="480"/>
          <w:marRight w:val="0"/>
          <w:marTop w:val="0"/>
          <w:marBottom w:val="0"/>
          <w:divBdr>
            <w:top w:val="none" w:sz="0" w:space="0" w:color="auto"/>
            <w:left w:val="none" w:sz="0" w:space="0" w:color="auto"/>
            <w:bottom w:val="none" w:sz="0" w:space="0" w:color="auto"/>
            <w:right w:val="none" w:sz="0" w:space="0" w:color="auto"/>
          </w:divBdr>
        </w:div>
        <w:div w:id="1191185695">
          <w:marLeft w:val="480"/>
          <w:marRight w:val="0"/>
          <w:marTop w:val="0"/>
          <w:marBottom w:val="0"/>
          <w:divBdr>
            <w:top w:val="none" w:sz="0" w:space="0" w:color="auto"/>
            <w:left w:val="none" w:sz="0" w:space="0" w:color="auto"/>
            <w:bottom w:val="none" w:sz="0" w:space="0" w:color="auto"/>
            <w:right w:val="none" w:sz="0" w:space="0" w:color="auto"/>
          </w:divBdr>
        </w:div>
        <w:div w:id="179127258">
          <w:marLeft w:val="480"/>
          <w:marRight w:val="0"/>
          <w:marTop w:val="0"/>
          <w:marBottom w:val="0"/>
          <w:divBdr>
            <w:top w:val="none" w:sz="0" w:space="0" w:color="auto"/>
            <w:left w:val="none" w:sz="0" w:space="0" w:color="auto"/>
            <w:bottom w:val="none" w:sz="0" w:space="0" w:color="auto"/>
            <w:right w:val="none" w:sz="0" w:space="0" w:color="auto"/>
          </w:divBdr>
        </w:div>
        <w:div w:id="757366605">
          <w:marLeft w:val="480"/>
          <w:marRight w:val="0"/>
          <w:marTop w:val="0"/>
          <w:marBottom w:val="0"/>
          <w:divBdr>
            <w:top w:val="none" w:sz="0" w:space="0" w:color="auto"/>
            <w:left w:val="none" w:sz="0" w:space="0" w:color="auto"/>
            <w:bottom w:val="none" w:sz="0" w:space="0" w:color="auto"/>
            <w:right w:val="none" w:sz="0" w:space="0" w:color="auto"/>
          </w:divBdr>
        </w:div>
        <w:div w:id="933250616">
          <w:marLeft w:val="480"/>
          <w:marRight w:val="0"/>
          <w:marTop w:val="0"/>
          <w:marBottom w:val="0"/>
          <w:divBdr>
            <w:top w:val="none" w:sz="0" w:space="0" w:color="auto"/>
            <w:left w:val="none" w:sz="0" w:space="0" w:color="auto"/>
            <w:bottom w:val="none" w:sz="0" w:space="0" w:color="auto"/>
            <w:right w:val="none" w:sz="0" w:space="0" w:color="auto"/>
          </w:divBdr>
        </w:div>
        <w:div w:id="486016692">
          <w:marLeft w:val="480"/>
          <w:marRight w:val="0"/>
          <w:marTop w:val="0"/>
          <w:marBottom w:val="0"/>
          <w:divBdr>
            <w:top w:val="none" w:sz="0" w:space="0" w:color="auto"/>
            <w:left w:val="none" w:sz="0" w:space="0" w:color="auto"/>
            <w:bottom w:val="none" w:sz="0" w:space="0" w:color="auto"/>
            <w:right w:val="none" w:sz="0" w:space="0" w:color="auto"/>
          </w:divBdr>
        </w:div>
        <w:div w:id="1941915329">
          <w:marLeft w:val="480"/>
          <w:marRight w:val="0"/>
          <w:marTop w:val="0"/>
          <w:marBottom w:val="0"/>
          <w:divBdr>
            <w:top w:val="none" w:sz="0" w:space="0" w:color="auto"/>
            <w:left w:val="none" w:sz="0" w:space="0" w:color="auto"/>
            <w:bottom w:val="none" w:sz="0" w:space="0" w:color="auto"/>
            <w:right w:val="none" w:sz="0" w:space="0" w:color="auto"/>
          </w:divBdr>
        </w:div>
        <w:div w:id="757363130">
          <w:marLeft w:val="480"/>
          <w:marRight w:val="0"/>
          <w:marTop w:val="0"/>
          <w:marBottom w:val="0"/>
          <w:divBdr>
            <w:top w:val="none" w:sz="0" w:space="0" w:color="auto"/>
            <w:left w:val="none" w:sz="0" w:space="0" w:color="auto"/>
            <w:bottom w:val="none" w:sz="0" w:space="0" w:color="auto"/>
            <w:right w:val="none" w:sz="0" w:space="0" w:color="auto"/>
          </w:divBdr>
        </w:div>
        <w:div w:id="1584680961">
          <w:marLeft w:val="480"/>
          <w:marRight w:val="0"/>
          <w:marTop w:val="0"/>
          <w:marBottom w:val="0"/>
          <w:divBdr>
            <w:top w:val="none" w:sz="0" w:space="0" w:color="auto"/>
            <w:left w:val="none" w:sz="0" w:space="0" w:color="auto"/>
            <w:bottom w:val="none" w:sz="0" w:space="0" w:color="auto"/>
            <w:right w:val="none" w:sz="0" w:space="0" w:color="auto"/>
          </w:divBdr>
        </w:div>
        <w:div w:id="356548360">
          <w:marLeft w:val="480"/>
          <w:marRight w:val="0"/>
          <w:marTop w:val="0"/>
          <w:marBottom w:val="0"/>
          <w:divBdr>
            <w:top w:val="none" w:sz="0" w:space="0" w:color="auto"/>
            <w:left w:val="none" w:sz="0" w:space="0" w:color="auto"/>
            <w:bottom w:val="none" w:sz="0" w:space="0" w:color="auto"/>
            <w:right w:val="none" w:sz="0" w:space="0" w:color="auto"/>
          </w:divBdr>
        </w:div>
        <w:div w:id="1926840613">
          <w:marLeft w:val="480"/>
          <w:marRight w:val="0"/>
          <w:marTop w:val="0"/>
          <w:marBottom w:val="0"/>
          <w:divBdr>
            <w:top w:val="none" w:sz="0" w:space="0" w:color="auto"/>
            <w:left w:val="none" w:sz="0" w:space="0" w:color="auto"/>
            <w:bottom w:val="none" w:sz="0" w:space="0" w:color="auto"/>
            <w:right w:val="none" w:sz="0" w:space="0" w:color="auto"/>
          </w:divBdr>
        </w:div>
        <w:div w:id="201093170">
          <w:marLeft w:val="480"/>
          <w:marRight w:val="0"/>
          <w:marTop w:val="0"/>
          <w:marBottom w:val="0"/>
          <w:divBdr>
            <w:top w:val="none" w:sz="0" w:space="0" w:color="auto"/>
            <w:left w:val="none" w:sz="0" w:space="0" w:color="auto"/>
            <w:bottom w:val="none" w:sz="0" w:space="0" w:color="auto"/>
            <w:right w:val="none" w:sz="0" w:space="0" w:color="auto"/>
          </w:divBdr>
        </w:div>
        <w:div w:id="300424384">
          <w:marLeft w:val="480"/>
          <w:marRight w:val="0"/>
          <w:marTop w:val="0"/>
          <w:marBottom w:val="0"/>
          <w:divBdr>
            <w:top w:val="none" w:sz="0" w:space="0" w:color="auto"/>
            <w:left w:val="none" w:sz="0" w:space="0" w:color="auto"/>
            <w:bottom w:val="none" w:sz="0" w:space="0" w:color="auto"/>
            <w:right w:val="none" w:sz="0" w:space="0" w:color="auto"/>
          </w:divBdr>
        </w:div>
        <w:div w:id="1591425477">
          <w:marLeft w:val="480"/>
          <w:marRight w:val="0"/>
          <w:marTop w:val="0"/>
          <w:marBottom w:val="0"/>
          <w:divBdr>
            <w:top w:val="none" w:sz="0" w:space="0" w:color="auto"/>
            <w:left w:val="none" w:sz="0" w:space="0" w:color="auto"/>
            <w:bottom w:val="none" w:sz="0" w:space="0" w:color="auto"/>
            <w:right w:val="none" w:sz="0" w:space="0" w:color="auto"/>
          </w:divBdr>
        </w:div>
        <w:div w:id="1880319354">
          <w:marLeft w:val="480"/>
          <w:marRight w:val="0"/>
          <w:marTop w:val="0"/>
          <w:marBottom w:val="0"/>
          <w:divBdr>
            <w:top w:val="none" w:sz="0" w:space="0" w:color="auto"/>
            <w:left w:val="none" w:sz="0" w:space="0" w:color="auto"/>
            <w:bottom w:val="none" w:sz="0" w:space="0" w:color="auto"/>
            <w:right w:val="none" w:sz="0" w:space="0" w:color="auto"/>
          </w:divBdr>
        </w:div>
      </w:divsChild>
    </w:div>
    <w:div w:id="1623881948">
      <w:bodyDiv w:val="1"/>
      <w:marLeft w:val="0"/>
      <w:marRight w:val="0"/>
      <w:marTop w:val="0"/>
      <w:marBottom w:val="0"/>
      <w:divBdr>
        <w:top w:val="none" w:sz="0" w:space="0" w:color="auto"/>
        <w:left w:val="none" w:sz="0" w:space="0" w:color="auto"/>
        <w:bottom w:val="none" w:sz="0" w:space="0" w:color="auto"/>
        <w:right w:val="none" w:sz="0" w:space="0" w:color="auto"/>
      </w:divBdr>
    </w:div>
    <w:div w:id="1688093602">
      <w:bodyDiv w:val="1"/>
      <w:marLeft w:val="0"/>
      <w:marRight w:val="0"/>
      <w:marTop w:val="0"/>
      <w:marBottom w:val="0"/>
      <w:divBdr>
        <w:top w:val="none" w:sz="0" w:space="0" w:color="auto"/>
        <w:left w:val="none" w:sz="0" w:space="0" w:color="auto"/>
        <w:bottom w:val="none" w:sz="0" w:space="0" w:color="auto"/>
        <w:right w:val="none" w:sz="0" w:space="0" w:color="auto"/>
      </w:divBdr>
    </w:div>
    <w:div w:id="1725526375">
      <w:bodyDiv w:val="1"/>
      <w:marLeft w:val="0"/>
      <w:marRight w:val="0"/>
      <w:marTop w:val="0"/>
      <w:marBottom w:val="0"/>
      <w:divBdr>
        <w:top w:val="none" w:sz="0" w:space="0" w:color="auto"/>
        <w:left w:val="none" w:sz="0" w:space="0" w:color="auto"/>
        <w:bottom w:val="none" w:sz="0" w:space="0" w:color="auto"/>
        <w:right w:val="none" w:sz="0" w:space="0" w:color="auto"/>
      </w:divBdr>
    </w:div>
    <w:div w:id="1727726645">
      <w:bodyDiv w:val="1"/>
      <w:marLeft w:val="0"/>
      <w:marRight w:val="0"/>
      <w:marTop w:val="0"/>
      <w:marBottom w:val="0"/>
      <w:divBdr>
        <w:top w:val="none" w:sz="0" w:space="0" w:color="auto"/>
        <w:left w:val="none" w:sz="0" w:space="0" w:color="auto"/>
        <w:bottom w:val="none" w:sz="0" w:space="0" w:color="auto"/>
        <w:right w:val="none" w:sz="0" w:space="0" w:color="auto"/>
      </w:divBdr>
    </w:div>
    <w:div w:id="1744059203">
      <w:bodyDiv w:val="1"/>
      <w:marLeft w:val="0"/>
      <w:marRight w:val="0"/>
      <w:marTop w:val="0"/>
      <w:marBottom w:val="0"/>
      <w:divBdr>
        <w:top w:val="none" w:sz="0" w:space="0" w:color="auto"/>
        <w:left w:val="none" w:sz="0" w:space="0" w:color="auto"/>
        <w:bottom w:val="none" w:sz="0" w:space="0" w:color="auto"/>
        <w:right w:val="none" w:sz="0" w:space="0" w:color="auto"/>
      </w:divBdr>
    </w:div>
    <w:div w:id="1754279974">
      <w:bodyDiv w:val="1"/>
      <w:marLeft w:val="0"/>
      <w:marRight w:val="0"/>
      <w:marTop w:val="0"/>
      <w:marBottom w:val="0"/>
      <w:divBdr>
        <w:top w:val="none" w:sz="0" w:space="0" w:color="auto"/>
        <w:left w:val="none" w:sz="0" w:space="0" w:color="auto"/>
        <w:bottom w:val="none" w:sz="0" w:space="0" w:color="auto"/>
        <w:right w:val="none" w:sz="0" w:space="0" w:color="auto"/>
      </w:divBdr>
    </w:div>
    <w:div w:id="1781103493">
      <w:bodyDiv w:val="1"/>
      <w:marLeft w:val="0"/>
      <w:marRight w:val="0"/>
      <w:marTop w:val="0"/>
      <w:marBottom w:val="0"/>
      <w:divBdr>
        <w:top w:val="none" w:sz="0" w:space="0" w:color="auto"/>
        <w:left w:val="none" w:sz="0" w:space="0" w:color="auto"/>
        <w:bottom w:val="none" w:sz="0" w:space="0" w:color="auto"/>
        <w:right w:val="none" w:sz="0" w:space="0" w:color="auto"/>
      </w:divBdr>
    </w:div>
    <w:div w:id="1836610350">
      <w:bodyDiv w:val="1"/>
      <w:marLeft w:val="0"/>
      <w:marRight w:val="0"/>
      <w:marTop w:val="0"/>
      <w:marBottom w:val="0"/>
      <w:divBdr>
        <w:top w:val="none" w:sz="0" w:space="0" w:color="auto"/>
        <w:left w:val="none" w:sz="0" w:space="0" w:color="auto"/>
        <w:bottom w:val="none" w:sz="0" w:space="0" w:color="auto"/>
        <w:right w:val="none" w:sz="0" w:space="0" w:color="auto"/>
      </w:divBdr>
    </w:div>
    <w:div w:id="1855992271">
      <w:bodyDiv w:val="1"/>
      <w:marLeft w:val="0"/>
      <w:marRight w:val="0"/>
      <w:marTop w:val="0"/>
      <w:marBottom w:val="0"/>
      <w:divBdr>
        <w:top w:val="none" w:sz="0" w:space="0" w:color="auto"/>
        <w:left w:val="none" w:sz="0" w:space="0" w:color="auto"/>
        <w:bottom w:val="none" w:sz="0" w:space="0" w:color="auto"/>
        <w:right w:val="none" w:sz="0" w:space="0" w:color="auto"/>
      </w:divBdr>
    </w:div>
    <w:div w:id="1889298093">
      <w:bodyDiv w:val="1"/>
      <w:marLeft w:val="0"/>
      <w:marRight w:val="0"/>
      <w:marTop w:val="0"/>
      <w:marBottom w:val="0"/>
      <w:divBdr>
        <w:top w:val="none" w:sz="0" w:space="0" w:color="auto"/>
        <w:left w:val="none" w:sz="0" w:space="0" w:color="auto"/>
        <w:bottom w:val="none" w:sz="0" w:space="0" w:color="auto"/>
        <w:right w:val="none" w:sz="0" w:space="0" w:color="auto"/>
      </w:divBdr>
    </w:div>
    <w:div w:id="1905945858">
      <w:bodyDiv w:val="1"/>
      <w:marLeft w:val="0"/>
      <w:marRight w:val="0"/>
      <w:marTop w:val="0"/>
      <w:marBottom w:val="0"/>
      <w:divBdr>
        <w:top w:val="none" w:sz="0" w:space="0" w:color="auto"/>
        <w:left w:val="none" w:sz="0" w:space="0" w:color="auto"/>
        <w:bottom w:val="none" w:sz="0" w:space="0" w:color="auto"/>
        <w:right w:val="none" w:sz="0" w:space="0" w:color="auto"/>
      </w:divBdr>
    </w:div>
    <w:div w:id="1923489580">
      <w:bodyDiv w:val="1"/>
      <w:marLeft w:val="0"/>
      <w:marRight w:val="0"/>
      <w:marTop w:val="0"/>
      <w:marBottom w:val="0"/>
      <w:divBdr>
        <w:top w:val="none" w:sz="0" w:space="0" w:color="auto"/>
        <w:left w:val="none" w:sz="0" w:space="0" w:color="auto"/>
        <w:bottom w:val="none" w:sz="0" w:space="0" w:color="auto"/>
        <w:right w:val="none" w:sz="0" w:space="0" w:color="auto"/>
      </w:divBdr>
    </w:div>
    <w:div w:id="1930235944">
      <w:bodyDiv w:val="1"/>
      <w:marLeft w:val="0"/>
      <w:marRight w:val="0"/>
      <w:marTop w:val="0"/>
      <w:marBottom w:val="0"/>
      <w:divBdr>
        <w:top w:val="none" w:sz="0" w:space="0" w:color="auto"/>
        <w:left w:val="none" w:sz="0" w:space="0" w:color="auto"/>
        <w:bottom w:val="none" w:sz="0" w:space="0" w:color="auto"/>
        <w:right w:val="none" w:sz="0" w:space="0" w:color="auto"/>
      </w:divBdr>
    </w:div>
    <w:div w:id="1959025739">
      <w:bodyDiv w:val="1"/>
      <w:marLeft w:val="0"/>
      <w:marRight w:val="0"/>
      <w:marTop w:val="0"/>
      <w:marBottom w:val="0"/>
      <w:divBdr>
        <w:top w:val="none" w:sz="0" w:space="0" w:color="auto"/>
        <w:left w:val="none" w:sz="0" w:space="0" w:color="auto"/>
        <w:bottom w:val="none" w:sz="0" w:space="0" w:color="auto"/>
        <w:right w:val="none" w:sz="0" w:space="0" w:color="auto"/>
      </w:divBdr>
    </w:div>
    <w:div w:id="1966539864">
      <w:bodyDiv w:val="1"/>
      <w:marLeft w:val="0"/>
      <w:marRight w:val="0"/>
      <w:marTop w:val="0"/>
      <w:marBottom w:val="0"/>
      <w:divBdr>
        <w:top w:val="none" w:sz="0" w:space="0" w:color="auto"/>
        <w:left w:val="none" w:sz="0" w:space="0" w:color="auto"/>
        <w:bottom w:val="none" w:sz="0" w:space="0" w:color="auto"/>
        <w:right w:val="none" w:sz="0" w:space="0" w:color="auto"/>
      </w:divBdr>
    </w:div>
    <w:div w:id="1992977818">
      <w:bodyDiv w:val="1"/>
      <w:marLeft w:val="0"/>
      <w:marRight w:val="0"/>
      <w:marTop w:val="0"/>
      <w:marBottom w:val="0"/>
      <w:divBdr>
        <w:top w:val="none" w:sz="0" w:space="0" w:color="auto"/>
        <w:left w:val="none" w:sz="0" w:space="0" w:color="auto"/>
        <w:bottom w:val="none" w:sz="0" w:space="0" w:color="auto"/>
        <w:right w:val="none" w:sz="0" w:space="0" w:color="auto"/>
      </w:divBdr>
    </w:div>
    <w:div w:id="2000380872">
      <w:bodyDiv w:val="1"/>
      <w:marLeft w:val="0"/>
      <w:marRight w:val="0"/>
      <w:marTop w:val="0"/>
      <w:marBottom w:val="0"/>
      <w:divBdr>
        <w:top w:val="none" w:sz="0" w:space="0" w:color="auto"/>
        <w:left w:val="none" w:sz="0" w:space="0" w:color="auto"/>
        <w:bottom w:val="none" w:sz="0" w:space="0" w:color="auto"/>
        <w:right w:val="none" w:sz="0" w:space="0" w:color="auto"/>
      </w:divBdr>
    </w:div>
    <w:div w:id="2061829059">
      <w:bodyDiv w:val="1"/>
      <w:marLeft w:val="0"/>
      <w:marRight w:val="0"/>
      <w:marTop w:val="0"/>
      <w:marBottom w:val="0"/>
      <w:divBdr>
        <w:top w:val="none" w:sz="0" w:space="0" w:color="auto"/>
        <w:left w:val="none" w:sz="0" w:space="0" w:color="auto"/>
        <w:bottom w:val="none" w:sz="0" w:space="0" w:color="auto"/>
        <w:right w:val="none" w:sz="0" w:space="0" w:color="auto"/>
      </w:divBdr>
    </w:div>
    <w:div w:id="2066177451">
      <w:bodyDiv w:val="1"/>
      <w:marLeft w:val="0"/>
      <w:marRight w:val="0"/>
      <w:marTop w:val="0"/>
      <w:marBottom w:val="0"/>
      <w:divBdr>
        <w:top w:val="none" w:sz="0" w:space="0" w:color="auto"/>
        <w:left w:val="none" w:sz="0" w:space="0" w:color="auto"/>
        <w:bottom w:val="none" w:sz="0" w:space="0" w:color="auto"/>
        <w:right w:val="none" w:sz="0" w:space="0" w:color="auto"/>
      </w:divBdr>
      <w:divsChild>
        <w:div w:id="249392749">
          <w:marLeft w:val="480"/>
          <w:marRight w:val="0"/>
          <w:marTop w:val="0"/>
          <w:marBottom w:val="0"/>
          <w:divBdr>
            <w:top w:val="none" w:sz="0" w:space="0" w:color="auto"/>
            <w:left w:val="none" w:sz="0" w:space="0" w:color="auto"/>
            <w:bottom w:val="none" w:sz="0" w:space="0" w:color="auto"/>
            <w:right w:val="none" w:sz="0" w:space="0" w:color="auto"/>
          </w:divBdr>
        </w:div>
        <w:div w:id="1975980828">
          <w:marLeft w:val="480"/>
          <w:marRight w:val="0"/>
          <w:marTop w:val="0"/>
          <w:marBottom w:val="0"/>
          <w:divBdr>
            <w:top w:val="none" w:sz="0" w:space="0" w:color="auto"/>
            <w:left w:val="none" w:sz="0" w:space="0" w:color="auto"/>
            <w:bottom w:val="none" w:sz="0" w:space="0" w:color="auto"/>
            <w:right w:val="none" w:sz="0" w:space="0" w:color="auto"/>
          </w:divBdr>
        </w:div>
        <w:div w:id="1590843302">
          <w:marLeft w:val="480"/>
          <w:marRight w:val="0"/>
          <w:marTop w:val="0"/>
          <w:marBottom w:val="0"/>
          <w:divBdr>
            <w:top w:val="none" w:sz="0" w:space="0" w:color="auto"/>
            <w:left w:val="none" w:sz="0" w:space="0" w:color="auto"/>
            <w:bottom w:val="none" w:sz="0" w:space="0" w:color="auto"/>
            <w:right w:val="none" w:sz="0" w:space="0" w:color="auto"/>
          </w:divBdr>
        </w:div>
        <w:div w:id="1438259880">
          <w:marLeft w:val="480"/>
          <w:marRight w:val="0"/>
          <w:marTop w:val="0"/>
          <w:marBottom w:val="0"/>
          <w:divBdr>
            <w:top w:val="none" w:sz="0" w:space="0" w:color="auto"/>
            <w:left w:val="none" w:sz="0" w:space="0" w:color="auto"/>
            <w:bottom w:val="none" w:sz="0" w:space="0" w:color="auto"/>
            <w:right w:val="none" w:sz="0" w:space="0" w:color="auto"/>
          </w:divBdr>
        </w:div>
        <w:div w:id="1750620002">
          <w:marLeft w:val="480"/>
          <w:marRight w:val="0"/>
          <w:marTop w:val="0"/>
          <w:marBottom w:val="0"/>
          <w:divBdr>
            <w:top w:val="none" w:sz="0" w:space="0" w:color="auto"/>
            <w:left w:val="none" w:sz="0" w:space="0" w:color="auto"/>
            <w:bottom w:val="none" w:sz="0" w:space="0" w:color="auto"/>
            <w:right w:val="none" w:sz="0" w:space="0" w:color="auto"/>
          </w:divBdr>
        </w:div>
        <w:div w:id="1022442727">
          <w:marLeft w:val="480"/>
          <w:marRight w:val="0"/>
          <w:marTop w:val="0"/>
          <w:marBottom w:val="0"/>
          <w:divBdr>
            <w:top w:val="none" w:sz="0" w:space="0" w:color="auto"/>
            <w:left w:val="none" w:sz="0" w:space="0" w:color="auto"/>
            <w:bottom w:val="none" w:sz="0" w:space="0" w:color="auto"/>
            <w:right w:val="none" w:sz="0" w:space="0" w:color="auto"/>
          </w:divBdr>
        </w:div>
        <w:div w:id="155154514">
          <w:marLeft w:val="480"/>
          <w:marRight w:val="0"/>
          <w:marTop w:val="0"/>
          <w:marBottom w:val="0"/>
          <w:divBdr>
            <w:top w:val="none" w:sz="0" w:space="0" w:color="auto"/>
            <w:left w:val="none" w:sz="0" w:space="0" w:color="auto"/>
            <w:bottom w:val="none" w:sz="0" w:space="0" w:color="auto"/>
            <w:right w:val="none" w:sz="0" w:space="0" w:color="auto"/>
          </w:divBdr>
        </w:div>
        <w:div w:id="582572128">
          <w:marLeft w:val="480"/>
          <w:marRight w:val="0"/>
          <w:marTop w:val="0"/>
          <w:marBottom w:val="0"/>
          <w:divBdr>
            <w:top w:val="none" w:sz="0" w:space="0" w:color="auto"/>
            <w:left w:val="none" w:sz="0" w:space="0" w:color="auto"/>
            <w:bottom w:val="none" w:sz="0" w:space="0" w:color="auto"/>
            <w:right w:val="none" w:sz="0" w:space="0" w:color="auto"/>
          </w:divBdr>
        </w:div>
        <w:div w:id="1702319060">
          <w:marLeft w:val="480"/>
          <w:marRight w:val="0"/>
          <w:marTop w:val="0"/>
          <w:marBottom w:val="0"/>
          <w:divBdr>
            <w:top w:val="none" w:sz="0" w:space="0" w:color="auto"/>
            <w:left w:val="none" w:sz="0" w:space="0" w:color="auto"/>
            <w:bottom w:val="none" w:sz="0" w:space="0" w:color="auto"/>
            <w:right w:val="none" w:sz="0" w:space="0" w:color="auto"/>
          </w:divBdr>
        </w:div>
        <w:div w:id="698774870">
          <w:marLeft w:val="480"/>
          <w:marRight w:val="0"/>
          <w:marTop w:val="0"/>
          <w:marBottom w:val="0"/>
          <w:divBdr>
            <w:top w:val="none" w:sz="0" w:space="0" w:color="auto"/>
            <w:left w:val="none" w:sz="0" w:space="0" w:color="auto"/>
            <w:bottom w:val="none" w:sz="0" w:space="0" w:color="auto"/>
            <w:right w:val="none" w:sz="0" w:space="0" w:color="auto"/>
          </w:divBdr>
        </w:div>
        <w:div w:id="274989628">
          <w:marLeft w:val="480"/>
          <w:marRight w:val="0"/>
          <w:marTop w:val="0"/>
          <w:marBottom w:val="0"/>
          <w:divBdr>
            <w:top w:val="none" w:sz="0" w:space="0" w:color="auto"/>
            <w:left w:val="none" w:sz="0" w:space="0" w:color="auto"/>
            <w:bottom w:val="none" w:sz="0" w:space="0" w:color="auto"/>
            <w:right w:val="none" w:sz="0" w:space="0" w:color="auto"/>
          </w:divBdr>
        </w:div>
        <w:div w:id="1646743482">
          <w:marLeft w:val="480"/>
          <w:marRight w:val="0"/>
          <w:marTop w:val="0"/>
          <w:marBottom w:val="0"/>
          <w:divBdr>
            <w:top w:val="none" w:sz="0" w:space="0" w:color="auto"/>
            <w:left w:val="none" w:sz="0" w:space="0" w:color="auto"/>
            <w:bottom w:val="none" w:sz="0" w:space="0" w:color="auto"/>
            <w:right w:val="none" w:sz="0" w:space="0" w:color="auto"/>
          </w:divBdr>
        </w:div>
        <w:div w:id="76488939">
          <w:marLeft w:val="480"/>
          <w:marRight w:val="0"/>
          <w:marTop w:val="0"/>
          <w:marBottom w:val="0"/>
          <w:divBdr>
            <w:top w:val="none" w:sz="0" w:space="0" w:color="auto"/>
            <w:left w:val="none" w:sz="0" w:space="0" w:color="auto"/>
            <w:bottom w:val="none" w:sz="0" w:space="0" w:color="auto"/>
            <w:right w:val="none" w:sz="0" w:space="0" w:color="auto"/>
          </w:divBdr>
        </w:div>
        <w:div w:id="1675381137">
          <w:marLeft w:val="480"/>
          <w:marRight w:val="0"/>
          <w:marTop w:val="0"/>
          <w:marBottom w:val="0"/>
          <w:divBdr>
            <w:top w:val="none" w:sz="0" w:space="0" w:color="auto"/>
            <w:left w:val="none" w:sz="0" w:space="0" w:color="auto"/>
            <w:bottom w:val="none" w:sz="0" w:space="0" w:color="auto"/>
            <w:right w:val="none" w:sz="0" w:space="0" w:color="auto"/>
          </w:divBdr>
        </w:div>
        <w:div w:id="1802190615">
          <w:marLeft w:val="480"/>
          <w:marRight w:val="0"/>
          <w:marTop w:val="0"/>
          <w:marBottom w:val="0"/>
          <w:divBdr>
            <w:top w:val="none" w:sz="0" w:space="0" w:color="auto"/>
            <w:left w:val="none" w:sz="0" w:space="0" w:color="auto"/>
            <w:bottom w:val="none" w:sz="0" w:space="0" w:color="auto"/>
            <w:right w:val="none" w:sz="0" w:space="0" w:color="auto"/>
          </w:divBdr>
        </w:div>
        <w:div w:id="38936599">
          <w:marLeft w:val="480"/>
          <w:marRight w:val="0"/>
          <w:marTop w:val="0"/>
          <w:marBottom w:val="0"/>
          <w:divBdr>
            <w:top w:val="none" w:sz="0" w:space="0" w:color="auto"/>
            <w:left w:val="none" w:sz="0" w:space="0" w:color="auto"/>
            <w:bottom w:val="none" w:sz="0" w:space="0" w:color="auto"/>
            <w:right w:val="none" w:sz="0" w:space="0" w:color="auto"/>
          </w:divBdr>
        </w:div>
        <w:div w:id="494147218">
          <w:marLeft w:val="480"/>
          <w:marRight w:val="0"/>
          <w:marTop w:val="0"/>
          <w:marBottom w:val="0"/>
          <w:divBdr>
            <w:top w:val="none" w:sz="0" w:space="0" w:color="auto"/>
            <w:left w:val="none" w:sz="0" w:space="0" w:color="auto"/>
            <w:bottom w:val="none" w:sz="0" w:space="0" w:color="auto"/>
            <w:right w:val="none" w:sz="0" w:space="0" w:color="auto"/>
          </w:divBdr>
        </w:div>
        <w:div w:id="502623271">
          <w:marLeft w:val="480"/>
          <w:marRight w:val="0"/>
          <w:marTop w:val="0"/>
          <w:marBottom w:val="0"/>
          <w:divBdr>
            <w:top w:val="none" w:sz="0" w:space="0" w:color="auto"/>
            <w:left w:val="none" w:sz="0" w:space="0" w:color="auto"/>
            <w:bottom w:val="none" w:sz="0" w:space="0" w:color="auto"/>
            <w:right w:val="none" w:sz="0" w:space="0" w:color="auto"/>
          </w:divBdr>
        </w:div>
        <w:div w:id="1075011265">
          <w:marLeft w:val="480"/>
          <w:marRight w:val="0"/>
          <w:marTop w:val="0"/>
          <w:marBottom w:val="0"/>
          <w:divBdr>
            <w:top w:val="none" w:sz="0" w:space="0" w:color="auto"/>
            <w:left w:val="none" w:sz="0" w:space="0" w:color="auto"/>
            <w:bottom w:val="none" w:sz="0" w:space="0" w:color="auto"/>
            <w:right w:val="none" w:sz="0" w:space="0" w:color="auto"/>
          </w:divBdr>
        </w:div>
        <w:div w:id="1584678197">
          <w:marLeft w:val="480"/>
          <w:marRight w:val="0"/>
          <w:marTop w:val="0"/>
          <w:marBottom w:val="0"/>
          <w:divBdr>
            <w:top w:val="none" w:sz="0" w:space="0" w:color="auto"/>
            <w:left w:val="none" w:sz="0" w:space="0" w:color="auto"/>
            <w:bottom w:val="none" w:sz="0" w:space="0" w:color="auto"/>
            <w:right w:val="none" w:sz="0" w:space="0" w:color="auto"/>
          </w:divBdr>
        </w:div>
        <w:div w:id="485556517">
          <w:marLeft w:val="480"/>
          <w:marRight w:val="0"/>
          <w:marTop w:val="0"/>
          <w:marBottom w:val="0"/>
          <w:divBdr>
            <w:top w:val="none" w:sz="0" w:space="0" w:color="auto"/>
            <w:left w:val="none" w:sz="0" w:space="0" w:color="auto"/>
            <w:bottom w:val="none" w:sz="0" w:space="0" w:color="auto"/>
            <w:right w:val="none" w:sz="0" w:space="0" w:color="auto"/>
          </w:divBdr>
        </w:div>
        <w:div w:id="865484040">
          <w:marLeft w:val="480"/>
          <w:marRight w:val="0"/>
          <w:marTop w:val="0"/>
          <w:marBottom w:val="0"/>
          <w:divBdr>
            <w:top w:val="none" w:sz="0" w:space="0" w:color="auto"/>
            <w:left w:val="none" w:sz="0" w:space="0" w:color="auto"/>
            <w:bottom w:val="none" w:sz="0" w:space="0" w:color="auto"/>
            <w:right w:val="none" w:sz="0" w:space="0" w:color="auto"/>
          </w:divBdr>
        </w:div>
        <w:div w:id="1912080279">
          <w:marLeft w:val="480"/>
          <w:marRight w:val="0"/>
          <w:marTop w:val="0"/>
          <w:marBottom w:val="0"/>
          <w:divBdr>
            <w:top w:val="none" w:sz="0" w:space="0" w:color="auto"/>
            <w:left w:val="none" w:sz="0" w:space="0" w:color="auto"/>
            <w:bottom w:val="none" w:sz="0" w:space="0" w:color="auto"/>
            <w:right w:val="none" w:sz="0" w:space="0" w:color="auto"/>
          </w:divBdr>
        </w:div>
        <w:div w:id="1050765592">
          <w:marLeft w:val="480"/>
          <w:marRight w:val="0"/>
          <w:marTop w:val="0"/>
          <w:marBottom w:val="0"/>
          <w:divBdr>
            <w:top w:val="none" w:sz="0" w:space="0" w:color="auto"/>
            <w:left w:val="none" w:sz="0" w:space="0" w:color="auto"/>
            <w:bottom w:val="none" w:sz="0" w:space="0" w:color="auto"/>
            <w:right w:val="none" w:sz="0" w:space="0" w:color="auto"/>
          </w:divBdr>
        </w:div>
        <w:div w:id="1952004343">
          <w:marLeft w:val="480"/>
          <w:marRight w:val="0"/>
          <w:marTop w:val="0"/>
          <w:marBottom w:val="0"/>
          <w:divBdr>
            <w:top w:val="none" w:sz="0" w:space="0" w:color="auto"/>
            <w:left w:val="none" w:sz="0" w:space="0" w:color="auto"/>
            <w:bottom w:val="none" w:sz="0" w:space="0" w:color="auto"/>
            <w:right w:val="none" w:sz="0" w:space="0" w:color="auto"/>
          </w:divBdr>
        </w:div>
        <w:div w:id="1645312580">
          <w:marLeft w:val="480"/>
          <w:marRight w:val="0"/>
          <w:marTop w:val="0"/>
          <w:marBottom w:val="0"/>
          <w:divBdr>
            <w:top w:val="none" w:sz="0" w:space="0" w:color="auto"/>
            <w:left w:val="none" w:sz="0" w:space="0" w:color="auto"/>
            <w:bottom w:val="none" w:sz="0" w:space="0" w:color="auto"/>
            <w:right w:val="none" w:sz="0" w:space="0" w:color="auto"/>
          </w:divBdr>
        </w:div>
        <w:div w:id="1868565409">
          <w:marLeft w:val="480"/>
          <w:marRight w:val="0"/>
          <w:marTop w:val="0"/>
          <w:marBottom w:val="0"/>
          <w:divBdr>
            <w:top w:val="none" w:sz="0" w:space="0" w:color="auto"/>
            <w:left w:val="none" w:sz="0" w:space="0" w:color="auto"/>
            <w:bottom w:val="none" w:sz="0" w:space="0" w:color="auto"/>
            <w:right w:val="none" w:sz="0" w:space="0" w:color="auto"/>
          </w:divBdr>
        </w:div>
        <w:div w:id="872612544">
          <w:marLeft w:val="480"/>
          <w:marRight w:val="0"/>
          <w:marTop w:val="0"/>
          <w:marBottom w:val="0"/>
          <w:divBdr>
            <w:top w:val="none" w:sz="0" w:space="0" w:color="auto"/>
            <w:left w:val="none" w:sz="0" w:space="0" w:color="auto"/>
            <w:bottom w:val="none" w:sz="0" w:space="0" w:color="auto"/>
            <w:right w:val="none" w:sz="0" w:space="0" w:color="auto"/>
          </w:divBdr>
        </w:div>
        <w:div w:id="146172306">
          <w:marLeft w:val="480"/>
          <w:marRight w:val="0"/>
          <w:marTop w:val="0"/>
          <w:marBottom w:val="0"/>
          <w:divBdr>
            <w:top w:val="none" w:sz="0" w:space="0" w:color="auto"/>
            <w:left w:val="none" w:sz="0" w:space="0" w:color="auto"/>
            <w:bottom w:val="none" w:sz="0" w:space="0" w:color="auto"/>
            <w:right w:val="none" w:sz="0" w:space="0" w:color="auto"/>
          </w:divBdr>
        </w:div>
        <w:div w:id="466052201">
          <w:marLeft w:val="480"/>
          <w:marRight w:val="0"/>
          <w:marTop w:val="0"/>
          <w:marBottom w:val="0"/>
          <w:divBdr>
            <w:top w:val="none" w:sz="0" w:space="0" w:color="auto"/>
            <w:left w:val="none" w:sz="0" w:space="0" w:color="auto"/>
            <w:bottom w:val="none" w:sz="0" w:space="0" w:color="auto"/>
            <w:right w:val="none" w:sz="0" w:space="0" w:color="auto"/>
          </w:divBdr>
        </w:div>
        <w:div w:id="96751554">
          <w:marLeft w:val="480"/>
          <w:marRight w:val="0"/>
          <w:marTop w:val="0"/>
          <w:marBottom w:val="0"/>
          <w:divBdr>
            <w:top w:val="none" w:sz="0" w:space="0" w:color="auto"/>
            <w:left w:val="none" w:sz="0" w:space="0" w:color="auto"/>
            <w:bottom w:val="none" w:sz="0" w:space="0" w:color="auto"/>
            <w:right w:val="none" w:sz="0" w:space="0" w:color="auto"/>
          </w:divBdr>
        </w:div>
        <w:div w:id="1604874612">
          <w:marLeft w:val="480"/>
          <w:marRight w:val="0"/>
          <w:marTop w:val="0"/>
          <w:marBottom w:val="0"/>
          <w:divBdr>
            <w:top w:val="none" w:sz="0" w:space="0" w:color="auto"/>
            <w:left w:val="none" w:sz="0" w:space="0" w:color="auto"/>
            <w:bottom w:val="none" w:sz="0" w:space="0" w:color="auto"/>
            <w:right w:val="none" w:sz="0" w:space="0" w:color="auto"/>
          </w:divBdr>
        </w:div>
        <w:div w:id="1523516864">
          <w:marLeft w:val="480"/>
          <w:marRight w:val="0"/>
          <w:marTop w:val="0"/>
          <w:marBottom w:val="0"/>
          <w:divBdr>
            <w:top w:val="none" w:sz="0" w:space="0" w:color="auto"/>
            <w:left w:val="none" w:sz="0" w:space="0" w:color="auto"/>
            <w:bottom w:val="none" w:sz="0" w:space="0" w:color="auto"/>
            <w:right w:val="none" w:sz="0" w:space="0" w:color="auto"/>
          </w:divBdr>
        </w:div>
        <w:div w:id="944118932">
          <w:marLeft w:val="480"/>
          <w:marRight w:val="0"/>
          <w:marTop w:val="0"/>
          <w:marBottom w:val="0"/>
          <w:divBdr>
            <w:top w:val="none" w:sz="0" w:space="0" w:color="auto"/>
            <w:left w:val="none" w:sz="0" w:space="0" w:color="auto"/>
            <w:bottom w:val="none" w:sz="0" w:space="0" w:color="auto"/>
            <w:right w:val="none" w:sz="0" w:space="0" w:color="auto"/>
          </w:divBdr>
        </w:div>
        <w:div w:id="413623632">
          <w:marLeft w:val="480"/>
          <w:marRight w:val="0"/>
          <w:marTop w:val="0"/>
          <w:marBottom w:val="0"/>
          <w:divBdr>
            <w:top w:val="none" w:sz="0" w:space="0" w:color="auto"/>
            <w:left w:val="none" w:sz="0" w:space="0" w:color="auto"/>
            <w:bottom w:val="none" w:sz="0" w:space="0" w:color="auto"/>
            <w:right w:val="none" w:sz="0" w:space="0" w:color="auto"/>
          </w:divBdr>
        </w:div>
        <w:div w:id="1013603378">
          <w:marLeft w:val="480"/>
          <w:marRight w:val="0"/>
          <w:marTop w:val="0"/>
          <w:marBottom w:val="0"/>
          <w:divBdr>
            <w:top w:val="none" w:sz="0" w:space="0" w:color="auto"/>
            <w:left w:val="none" w:sz="0" w:space="0" w:color="auto"/>
            <w:bottom w:val="none" w:sz="0" w:space="0" w:color="auto"/>
            <w:right w:val="none" w:sz="0" w:space="0" w:color="auto"/>
          </w:divBdr>
        </w:div>
        <w:div w:id="1904246285">
          <w:marLeft w:val="480"/>
          <w:marRight w:val="0"/>
          <w:marTop w:val="0"/>
          <w:marBottom w:val="0"/>
          <w:divBdr>
            <w:top w:val="none" w:sz="0" w:space="0" w:color="auto"/>
            <w:left w:val="none" w:sz="0" w:space="0" w:color="auto"/>
            <w:bottom w:val="none" w:sz="0" w:space="0" w:color="auto"/>
            <w:right w:val="none" w:sz="0" w:space="0" w:color="auto"/>
          </w:divBdr>
        </w:div>
        <w:div w:id="1339238452">
          <w:marLeft w:val="480"/>
          <w:marRight w:val="0"/>
          <w:marTop w:val="0"/>
          <w:marBottom w:val="0"/>
          <w:divBdr>
            <w:top w:val="none" w:sz="0" w:space="0" w:color="auto"/>
            <w:left w:val="none" w:sz="0" w:space="0" w:color="auto"/>
            <w:bottom w:val="none" w:sz="0" w:space="0" w:color="auto"/>
            <w:right w:val="none" w:sz="0" w:space="0" w:color="auto"/>
          </w:divBdr>
        </w:div>
        <w:div w:id="506678021">
          <w:marLeft w:val="480"/>
          <w:marRight w:val="0"/>
          <w:marTop w:val="0"/>
          <w:marBottom w:val="0"/>
          <w:divBdr>
            <w:top w:val="none" w:sz="0" w:space="0" w:color="auto"/>
            <w:left w:val="none" w:sz="0" w:space="0" w:color="auto"/>
            <w:bottom w:val="none" w:sz="0" w:space="0" w:color="auto"/>
            <w:right w:val="none" w:sz="0" w:space="0" w:color="auto"/>
          </w:divBdr>
        </w:div>
        <w:div w:id="388768976">
          <w:marLeft w:val="480"/>
          <w:marRight w:val="0"/>
          <w:marTop w:val="0"/>
          <w:marBottom w:val="0"/>
          <w:divBdr>
            <w:top w:val="none" w:sz="0" w:space="0" w:color="auto"/>
            <w:left w:val="none" w:sz="0" w:space="0" w:color="auto"/>
            <w:bottom w:val="none" w:sz="0" w:space="0" w:color="auto"/>
            <w:right w:val="none" w:sz="0" w:space="0" w:color="auto"/>
          </w:divBdr>
        </w:div>
        <w:div w:id="1889225461">
          <w:marLeft w:val="480"/>
          <w:marRight w:val="0"/>
          <w:marTop w:val="0"/>
          <w:marBottom w:val="0"/>
          <w:divBdr>
            <w:top w:val="none" w:sz="0" w:space="0" w:color="auto"/>
            <w:left w:val="none" w:sz="0" w:space="0" w:color="auto"/>
            <w:bottom w:val="none" w:sz="0" w:space="0" w:color="auto"/>
            <w:right w:val="none" w:sz="0" w:space="0" w:color="auto"/>
          </w:divBdr>
        </w:div>
        <w:div w:id="146480841">
          <w:marLeft w:val="480"/>
          <w:marRight w:val="0"/>
          <w:marTop w:val="0"/>
          <w:marBottom w:val="0"/>
          <w:divBdr>
            <w:top w:val="none" w:sz="0" w:space="0" w:color="auto"/>
            <w:left w:val="none" w:sz="0" w:space="0" w:color="auto"/>
            <w:bottom w:val="none" w:sz="0" w:space="0" w:color="auto"/>
            <w:right w:val="none" w:sz="0" w:space="0" w:color="auto"/>
          </w:divBdr>
        </w:div>
        <w:div w:id="801461737">
          <w:marLeft w:val="480"/>
          <w:marRight w:val="0"/>
          <w:marTop w:val="0"/>
          <w:marBottom w:val="0"/>
          <w:divBdr>
            <w:top w:val="none" w:sz="0" w:space="0" w:color="auto"/>
            <w:left w:val="none" w:sz="0" w:space="0" w:color="auto"/>
            <w:bottom w:val="none" w:sz="0" w:space="0" w:color="auto"/>
            <w:right w:val="none" w:sz="0" w:space="0" w:color="auto"/>
          </w:divBdr>
        </w:div>
        <w:div w:id="1901937171">
          <w:marLeft w:val="480"/>
          <w:marRight w:val="0"/>
          <w:marTop w:val="0"/>
          <w:marBottom w:val="0"/>
          <w:divBdr>
            <w:top w:val="none" w:sz="0" w:space="0" w:color="auto"/>
            <w:left w:val="none" w:sz="0" w:space="0" w:color="auto"/>
            <w:bottom w:val="none" w:sz="0" w:space="0" w:color="auto"/>
            <w:right w:val="none" w:sz="0" w:space="0" w:color="auto"/>
          </w:divBdr>
        </w:div>
        <w:div w:id="94329485">
          <w:marLeft w:val="480"/>
          <w:marRight w:val="0"/>
          <w:marTop w:val="0"/>
          <w:marBottom w:val="0"/>
          <w:divBdr>
            <w:top w:val="none" w:sz="0" w:space="0" w:color="auto"/>
            <w:left w:val="none" w:sz="0" w:space="0" w:color="auto"/>
            <w:bottom w:val="none" w:sz="0" w:space="0" w:color="auto"/>
            <w:right w:val="none" w:sz="0" w:space="0" w:color="auto"/>
          </w:divBdr>
        </w:div>
        <w:div w:id="2012835926">
          <w:marLeft w:val="480"/>
          <w:marRight w:val="0"/>
          <w:marTop w:val="0"/>
          <w:marBottom w:val="0"/>
          <w:divBdr>
            <w:top w:val="none" w:sz="0" w:space="0" w:color="auto"/>
            <w:left w:val="none" w:sz="0" w:space="0" w:color="auto"/>
            <w:bottom w:val="none" w:sz="0" w:space="0" w:color="auto"/>
            <w:right w:val="none" w:sz="0" w:space="0" w:color="auto"/>
          </w:divBdr>
        </w:div>
        <w:div w:id="2103718023">
          <w:marLeft w:val="480"/>
          <w:marRight w:val="0"/>
          <w:marTop w:val="0"/>
          <w:marBottom w:val="0"/>
          <w:divBdr>
            <w:top w:val="none" w:sz="0" w:space="0" w:color="auto"/>
            <w:left w:val="none" w:sz="0" w:space="0" w:color="auto"/>
            <w:bottom w:val="none" w:sz="0" w:space="0" w:color="auto"/>
            <w:right w:val="none" w:sz="0" w:space="0" w:color="auto"/>
          </w:divBdr>
        </w:div>
        <w:div w:id="1085953736">
          <w:marLeft w:val="480"/>
          <w:marRight w:val="0"/>
          <w:marTop w:val="0"/>
          <w:marBottom w:val="0"/>
          <w:divBdr>
            <w:top w:val="none" w:sz="0" w:space="0" w:color="auto"/>
            <w:left w:val="none" w:sz="0" w:space="0" w:color="auto"/>
            <w:bottom w:val="none" w:sz="0" w:space="0" w:color="auto"/>
            <w:right w:val="none" w:sz="0" w:space="0" w:color="auto"/>
          </w:divBdr>
        </w:div>
        <w:div w:id="943851108">
          <w:marLeft w:val="480"/>
          <w:marRight w:val="0"/>
          <w:marTop w:val="0"/>
          <w:marBottom w:val="0"/>
          <w:divBdr>
            <w:top w:val="none" w:sz="0" w:space="0" w:color="auto"/>
            <w:left w:val="none" w:sz="0" w:space="0" w:color="auto"/>
            <w:bottom w:val="none" w:sz="0" w:space="0" w:color="auto"/>
            <w:right w:val="none" w:sz="0" w:space="0" w:color="auto"/>
          </w:divBdr>
        </w:div>
        <w:div w:id="925846352">
          <w:marLeft w:val="480"/>
          <w:marRight w:val="0"/>
          <w:marTop w:val="0"/>
          <w:marBottom w:val="0"/>
          <w:divBdr>
            <w:top w:val="none" w:sz="0" w:space="0" w:color="auto"/>
            <w:left w:val="none" w:sz="0" w:space="0" w:color="auto"/>
            <w:bottom w:val="none" w:sz="0" w:space="0" w:color="auto"/>
            <w:right w:val="none" w:sz="0" w:space="0" w:color="auto"/>
          </w:divBdr>
        </w:div>
        <w:div w:id="1055542830">
          <w:marLeft w:val="480"/>
          <w:marRight w:val="0"/>
          <w:marTop w:val="0"/>
          <w:marBottom w:val="0"/>
          <w:divBdr>
            <w:top w:val="none" w:sz="0" w:space="0" w:color="auto"/>
            <w:left w:val="none" w:sz="0" w:space="0" w:color="auto"/>
            <w:bottom w:val="none" w:sz="0" w:space="0" w:color="auto"/>
            <w:right w:val="none" w:sz="0" w:space="0" w:color="auto"/>
          </w:divBdr>
        </w:div>
        <w:div w:id="31729007">
          <w:marLeft w:val="480"/>
          <w:marRight w:val="0"/>
          <w:marTop w:val="0"/>
          <w:marBottom w:val="0"/>
          <w:divBdr>
            <w:top w:val="none" w:sz="0" w:space="0" w:color="auto"/>
            <w:left w:val="none" w:sz="0" w:space="0" w:color="auto"/>
            <w:bottom w:val="none" w:sz="0" w:space="0" w:color="auto"/>
            <w:right w:val="none" w:sz="0" w:space="0" w:color="auto"/>
          </w:divBdr>
        </w:div>
        <w:div w:id="2028213651">
          <w:marLeft w:val="480"/>
          <w:marRight w:val="0"/>
          <w:marTop w:val="0"/>
          <w:marBottom w:val="0"/>
          <w:divBdr>
            <w:top w:val="none" w:sz="0" w:space="0" w:color="auto"/>
            <w:left w:val="none" w:sz="0" w:space="0" w:color="auto"/>
            <w:bottom w:val="none" w:sz="0" w:space="0" w:color="auto"/>
            <w:right w:val="none" w:sz="0" w:space="0" w:color="auto"/>
          </w:divBdr>
        </w:div>
        <w:div w:id="56167352">
          <w:marLeft w:val="480"/>
          <w:marRight w:val="0"/>
          <w:marTop w:val="0"/>
          <w:marBottom w:val="0"/>
          <w:divBdr>
            <w:top w:val="none" w:sz="0" w:space="0" w:color="auto"/>
            <w:left w:val="none" w:sz="0" w:space="0" w:color="auto"/>
            <w:bottom w:val="none" w:sz="0" w:space="0" w:color="auto"/>
            <w:right w:val="none" w:sz="0" w:space="0" w:color="auto"/>
          </w:divBdr>
        </w:div>
        <w:div w:id="203370430">
          <w:marLeft w:val="480"/>
          <w:marRight w:val="0"/>
          <w:marTop w:val="0"/>
          <w:marBottom w:val="0"/>
          <w:divBdr>
            <w:top w:val="none" w:sz="0" w:space="0" w:color="auto"/>
            <w:left w:val="none" w:sz="0" w:space="0" w:color="auto"/>
            <w:bottom w:val="none" w:sz="0" w:space="0" w:color="auto"/>
            <w:right w:val="none" w:sz="0" w:space="0" w:color="auto"/>
          </w:divBdr>
        </w:div>
        <w:div w:id="13071927">
          <w:marLeft w:val="480"/>
          <w:marRight w:val="0"/>
          <w:marTop w:val="0"/>
          <w:marBottom w:val="0"/>
          <w:divBdr>
            <w:top w:val="none" w:sz="0" w:space="0" w:color="auto"/>
            <w:left w:val="none" w:sz="0" w:space="0" w:color="auto"/>
            <w:bottom w:val="none" w:sz="0" w:space="0" w:color="auto"/>
            <w:right w:val="none" w:sz="0" w:space="0" w:color="auto"/>
          </w:divBdr>
        </w:div>
        <w:div w:id="1876767360">
          <w:marLeft w:val="480"/>
          <w:marRight w:val="0"/>
          <w:marTop w:val="0"/>
          <w:marBottom w:val="0"/>
          <w:divBdr>
            <w:top w:val="none" w:sz="0" w:space="0" w:color="auto"/>
            <w:left w:val="none" w:sz="0" w:space="0" w:color="auto"/>
            <w:bottom w:val="none" w:sz="0" w:space="0" w:color="auto"/>
            <w:right w:val="none" w:sz="0" w:space="0" w:color="auto"/>
          </w:divBdr>
        </w:div>
        <w:div w:id="1340305495">
          <w:marLeft w:val="480"/>
          <w:marRight w:val="0"/>
          <w:marTop w:val="0"/>
          <w:marBottom w:val="0"/>
          <w:divBdr>
            <w:top w:val="none" w:sz="0" w:space="0" w:color="auto"/>
            <w:left w:val="none" w:sz="0" w:space="0" w:color="auto"/>
            <w:bottom w:val="none" w:sz="0" w:space="0" w:color="auto"/>
            <w:right w:val="none" w:sz="0" w:space="0" w:color="auto"/>
          </w:divBdr>
        </w:div>
        <w:div w:id="1887329563">
          <w:marLeft w:val="480"/>
          <w:marRight w:val="0"/>
          <w:marTop w:val="0"/>
          <w:marBottom w:val="0"/>
          <w:divBdr>
            <w:top w:val="none" w:sz="0" w:space="0" w:color="auto"/>
            <w:left w:val="none" w:sz="0" w:space="0" w:color="auto"/>
            <w:bottom w:val="none" w:sz="0" w:space="0" w:color="auto"/>
            <w:right w:val="none" w:sz="0" w:space="0" w:color="auto"/>
          </w:divBdr>
        </w:div>
        <w:div w:id="1577399061">
          <w:marLeft w:val="480"/>
          <w:marRight w:val="0"/>
          <w:marTop w:val="0"/>
          <w:marBottom w:val="0"/>
          <w:divBdr>
            <w:top w:val="none" w:sz="0" w:space="0" w:color="auto"/>
            <w:left w:val="none" w:sz="0" w:space="0" w:color="auto"/>
            <w:bottom w:val="none" w:sz="0" w:space="0" w:color="auto"/>
            <w:right w:val="none" w:sz="0" w:space="0" w:color="auto"/>
          </w:divBdr>
        </w:div>
        <w:div w:id="141196976">
          <w:marLeft w:val="480"/>
          <w:marRight w:val="0"/>
          <w:marTop w:val="0"/>
          <w:marBottom w:val="0"/>
          <w:divBdr>
            <w:top w:val="none" w:sz="0" w:space="0" w:color="auto"/>
            <w:left w:val="none" w:sz="0" w:space="0" w:color="auto"/>
            <w:bottom w:val="none" w:sz="0" w:space="0" w:color="auto"/>
            <w:right w:val="none" w:sz="0" w:space="0" w:color="auto"/>
          </w:divBdr>
        </w:div>
        <w:div w:id="827982616">
          <w:marLeft w:val="480"/>
          <w:marRight w:val="0"/>
          <w:marTop w:val="0"/>
          <w:marBottom w:val="0"/>
          <w:divBdr>
            <w:top w:val="none" w:sz="0" w:space="0" w:color="auto"/>
            <w:left w:val="none" w:sz="0" w:space="0" w:color="auto"/>
            <w:bottom w:val="none" w:sz="0" w:space="0" w:color="auto"/>
            <w:right w:val="none" w:sz="0" w:space="0" w:color="auto"/>
          </w:divBdr>
        </w:div>
        <w:div w:id="1302424479">
          <w:marLeft w:val="480"/>
          <w:marRight w:val="0"/>
          <w:marTop w:val="0"/>
          <w:marBottom w:val="0"/>
          <w:divBdr>
            <w:top w:val="none" w:sz="0" w:space="0" w:color="auto"/>
            <w:left w:val="none" w:sz="0" w:space="0" w:color="auto"/>
            <w:bottom w:val="none" w:sz="0" w:space="0" w:color="auto"/>
            <w:right w:val="none" w:sz="0" w:space="0" w:color="auto"/>
          </w:divBdr>
        </w:div>
        <w:div w:id="1160272693">
          <w:marLeft w:val="480"/>
          <w:marRight w:val="0"/>
          <w:marTop w:val="0"/>
          <w:marBottom w:val="0"/>
          <w:divBdr>
            <w:top w:val="none" w:sz="0" w:space="0" w:color="auto"/>
            <w:left w:val="none" w:sz="0" w:space="0" w:color="auto"/>
            <w:bottom w:val="none" w:sz="0" w:space="0" w:color="auto"/>
            <w:right w:val="none" w:sz="0" w:space="0" w:color="auto"/>
          </w:divBdr>
        </w:div>
        <w:div w:id="1006205584">
          <w:marLeft w:val="480"/>
          <w:marRight w:val="0"/>
          <w:marTop w:val="0"/>
          <w:marBottom w:val="0"/>
          <w:divBdr>
            <w:top w:val="none" w:sz="0" w:space="0" w:color="auto"/>
            <w:left w:val="none" w:sz="0" w:space="0" w:color="auto"/>
            <w:bottom w:val="none" w:sz="0" w:space="0" w:color="auto"/>
            <w:right w:val="none" w:sz="0" w:space="0" w:color="auto"/>
          </w:divBdr>
        </w:div>
        <w:div w:id="734594144">
          <w:marLeft w:val="480"/>
          <w:marRight w:val="0"/>
          <w:marTop w:val="0"/>
          <w:marBottom w:val="0"/>
          <w:divBdr>
            <w:top w:val="none" w:sz="0" w:space="0" w:color="auto"/>
            <w:left w:val="none" w:sz="0" w:space="0" w:color="auto"/>
            <w:bottom w:val="none" w:sz="0" w:space="0" w:color="auto"/>
            <w:right w:val="none" w:sz="0" w:space="0" w:color="auto"/>
          </w:divBdr>
        </w:div>
        <w:div w:id="474832918">
          <w:marLeft w:val="480"/>
          <w:marRight w:val="0"/>
          <w:marTop w:val="0"/>
          <w:marBottom w:val="0"/>
          <w:divBdr>
            <w:top w:val="none" w:sz="0" w:space="0" w:color="auto"/>
            <w:left w:val="none" w:sz="0" w:space="0" w:color="auto"/>
            <w:bottom w:val="none" w:sz="0" w:space="0" w:color="auto"/>
            <w:right w:val="none" w:sz="0" w:space="0" w:color="auto"/>
          </w:divBdr>
        </w:div>
        <w:div w:id="139159094">
          <w:marLeft w:val="480"/>
          <w:marRight w:val="0"/>
          <w:marTop w:val="0"/>
          <w:marBottom w:val="0"/>
          <w:divBdr>
            <w:top w:val="none" w:sz="0" w:space="0" w:color="auto"/>
            <w:left w:val="none" w:sz="0" w:space="0" w:color="auto"/>
            <w:bottom w:val="none" w:sz="0" w:space="0" w:color="auto"/>
            <w:right w:val="none" w:sz="0" w:space="0" w:color="auto"/>
          </w:divBdr>
        </w:div>
        <w:div w:id="1068648996">
          <w:marLeft w:val="480"/>
          <w:marRight w:val="0"/>
          <w:marTop w:val="0"/>
          <w:marBottom w:val="0"/>
          <w:divBdr>
            <w:top w:val="none" w:sz="0" w:space="0" w:color="auto"/>
            <w:left w:val="none" w:sz="0" w:space="0" w:color="auto"/>
            <w:bottom w:val="none" w:sz="0" w:space="0" w:color="auto"/>
            <w:right w:val="none" w:sz="0" w:space="0" w:color="auto"/>
          </w:divBdr>
        </w:div>
        <w:div w:id="1608384589">
          <w:marLeft w:val="480"/>
          <w:marRight w:val="0"/>
          <w:marTop w:val="0"/>
          <w:marBottom w:val="0"/>
          <w:divBdr>
            <w:top w:val="none" w:sz="0" w:space="0" w:color="auto"/>
            <w:left w:val="none" w:sz="0" w:space="0" w:color="auto"/>
            <w:bottom w:val="none" w:sz="0" w:space="0" w:color="auto"/>
            <w:right w:val="none" w:sz="0" w:space="0" w:color="auto"/>
          </w:divBdr>
        </w:div>
        <w:div w:id="2021851497">
          <w:marLeft w:val="480"/>
          <w:marRight w:val="0"/>
          <w:marTop w:val="0"/>
          <w:marBottom w:val="0"/>
          <w:divBdr>
            <w:top w:val="none" w:sz="0" w:space="0" w:color="auto"/>
            <w:left w:val="none" w:sz="0" w:space="0" w:color="auto"/>
            <w:bottom w:val="none" w:sz="0" w:space="0" w:color="auto"/>
            <w:right w:val="none" w:sz="0" w:space="0" w:color="auto"/>
          </w:divBdr>
        </w:div>
        <w:div w:id="762726223">
          <w:marLeft w:val="480"/>
          <w:marRight w:val="0"/>
          <w:marTop w:val="0"/>
          <w:marBottom w:val="0"/>
          <w:divBdr>
            <w:top w:val="none" w:sz="0" w:space="0" w:color="auto"/>
            <w:left w:val="none" w:sz="0" w:space="0" w:color="auto"/>
            <w:bottom w:val="none" w:sz="0" w:space="0" w:color="auto"/>
            <w:right w:val="none" w:sz="0" w:space="0" w:color="auto"/>
          </w:divBdr>
        </w:div>
        <w:div w:id="1604000545">
          <w:marLeft w:val="480"/>
          <w:marRight w:val="0"/>
          <w:marTop w:val="0"/>
          <w:marBottom w:val="0"/>
          <w:divBdr>
            <w:top w:val="none" w:sz="0" w:space="0" w:color="auto"/>
            <w:left w:val="none" w:sz="0" w:space="0" w:color="auto"/>
            <w:bottom w:val="none" w:sz="0" w:space="0" w:color="auto"/>
            <w:right w:val="none" w:sz="0" w:space="0" w:color="auto"/>
          </w:divBdr>
        </w:div>
        <w:div w:id="1897619716">
          <w:marLeft w:val="480"/>
          <w:marRight w:val="0"/>
          <w:marTop w:val="0"/>
          <w:marBottom w:val="0"/>
          <w:divBdr>
            <w:top w:val="none" w:sz="0" w:space="0" w:color="auto"/>
            <w:left w:val="none" w:sz="0" w:space="0" w:color="auto"/>
            <w:bottom w:val="none" w:sz="0" w:space="0" w:color="auto"/>
            <w:right w:val="none" w:sz="0" w:space="0" w:color="auto"/>
          </w:divBdr>
        </w:div>
        <w:div w:id="1603105665">
          <w:marLeft w:val="480"/>
          <w:marRight w:val="0"/>
          <w:marTop w:val="0"/>
          <w:marBottom w:val="0"/>
          <w:divBdr>
            <w:top w:val="none" w:sz="0" w:space="0" w:color="auto"/>
            <w:left w:val="none" w:sz="0" w:space="0" w:color="auto"/>
            <w:bottom w:val="none" w:sz="0" w:space="0" w:color="auto"/>
            <w:right w:val="none" w:sz="0" w:space="0" w:color="auto"/>
          </w:divBdr>
        </w:div>
        <w:div w:id="765004757">
          <w:marLeft w:val="480"/>
          <w:marRight w:val="0"/>
          <w:marTop w:val="0"/>
          <w:marBottom w:val="0"/>
          <w:divBdr>
            <w:top w:val="none" w:sz="0" w:space="0" w:color="auto"/>
            <w:left w:val="none" w:sz="0" w:space="0" w:color="auto"/>
            <w:bottom w:val="none" w:sz="0" w:space="0" w:color="auto"/>
            <w:right w:val="none" w:sz="0" w:space="0" w:color="auto"/>
          </w:divBdr>
        </w:div>
        <w:div w:id="2076932386">
          <w:marLeft w:val="480"/>
          <w:marRight w:val="0"/>
          <w:marTop w:val="0"/>
          <w:marBottom w:val="0"/>
          <w:divBdr>
            <w:top w:val="none" w:sz="0" w:space="0" w:color="auto"/>
            <w:left w:val="none" w:sz="0" w:space="0" w:color="auto"/>
            <w:bottom w:val="none" w:sz="0" w:space="0" w:color="auto"/>
            <w:right w:val="none" w:sz="0" w:space="0" w:color="auto"/>
          </w:divBdr>
        </w:div>
        <w:div w:id="1977448415">
          <w:marLeft w:val="480"/>
          <w:marRight w:val="0"/>
          <w:marTop w:val="0"/>
          <w:marBottom w:val="0"/>
          <w:divBdr>
            <w:top w:val="none" w:sz="0" w:space="0" w:color="auto"/>
            <w:left w:val="none" w:sz="0" w:space="0" w:color="auto"/>
            <w:bottom w:val="none" w:sz="0" w:space="0" w:color="auto"/>
            <w:right w:val="none" w:sz="0" w:space="0" w:color="auto"/>
          </w:divBdr>
        </w:div>
        <w:div w:id="556471965">
          <w:marLeft w:val="480"/>
          <w:marRight w:val="0"/>
          <w:marTop w:val="0"/>
          <w:marBottom w:val="0"/>
          <w:divBdr>
            <w:top w:val="none" w:sz="0" w:space="0" w:color="auto"/>
            <w:left w:val="none" w:sz="0" w:space="0" w:color="auto"/>
            <w:bottom w:val="none" w:sz="0" w:space="0" w:color="auto"/>
            <w:right w:val="none" w:sz="0" w:space="0" w:color="auto"/>
          </w:divBdr>
        </w:div>
        <w:div w:id="1187136190">
          <w:marLeft w:val="480"/>
          <w:marRight w:val="0"/>
          <w:marTop w:val="0"/>
          <w:marBottom w:val="0"/>
          <w:divBdr>
            <w:top w:val="none" w:sz="0" w:space="0" w:color="auto"/>
            <w:left w:val="none" w:sz="0" w:space="0" w:color="auto"/>
            <w:bottom w:val="none" w:sz="0" w:space="0" w:color="auto"/>
            <w:right w:val="none" w:sz="0" w:space="0" w:color="auto"/>
          </w:divBdr>
        </w:div>
        <w:div w:id="1437628559">
          <w:marLeft w:val="480"/>
          <w:marRight w:val="0"/>
          <w:marTop w:val="0"/>
          <w:marBottom w:val="0"/>
          <w:divBdr>
            <w:top w:val="none" w:sz="0" w:space="0" w:color="auto"/>
            <w:left w:val="none" w:sz="0" w:space="0" w:color="auto"/>
            <w:bottom w:val="none" w:sz="0" w:space="0" w:color="auto"/>
            <w:right w:val="none" w:sz="0" w:space="0" w:color="auto"/>
          </w:divBdr>
        </w:div>
        <w:div w:id="970214426">
          <w:marLeft w:val="480"/>
          <w:marRight w:val="0"/>
          <w:marTop w:val="0"/>
          <w:marBottom w:val="0"/>
          <w:divBdr>
            <w:top w:val="none" w:sz="0" w:space="0" w:color="auto"/>
            <w:left w:val="none" w:sz="0" w:space="0" w:color="auto"/>
            <w:bottom w:val="none" w:sz="0" w:space="0" w:color="auto"/>
            <w:right w:val="none" w:sz="0" w:space="0" w:color="auto"/>
          </w:divBdr>
        </w:div>
        <w:div w:id="1726759144">
          <w:marLeft w:val="480"/>
          <w:marRight w:val="0"/>
          <w:marTop w:val="0"/>
          <w:marBottom w:val="0"/>
          <w:divBdr>
            <w:top w:val="none" w:sz="0" w:space="0" w:color="auto"/>
            <w:left w:val="none" w:sz="0" w:space="0" w:color="auto"/>
            <w:bottom w:val="none" w:sz="0" w:space="0" w:color="auto"/>
            <w:right w:val="none" w:sz="0" w:space="0" w:color="auto"/>
          </w:divBdr>
        </w:div>
        <w:div w:id="546531852">
          <w:marLeft w:val="480"/>
          <w:marRight w:val="0"/>
          <w:marTop w:val="0"/>
          <w:marBottom w:val="0"/>
          <w:divBdr>
            <w:top w:val="none" w:sz="0" w:space="0" w:color="auto"/>
            <w:left w:val="none" w:sz="0" w:space="0" w:color="auto"/>
            <w:bottom w:val="none" w:sz="0" w:space="0" w:color="auto"/>
            <w:right w:val="none" w:sz="0" w:space="0" w:color="auto"/>
          </w:divBdr>
        </w:div>
        <w:div w:id="1289973185">
          <w:marLeft w:val="480"/>
          <w:marRight w:val="0"/>
          <w:marTop w:val="0"/>
          <w:marBottom w:val="0"/>
          <w:divBdr>
            <w:top w:val="none" w:sz="0" w:space="0" w:color="auto"/>
            <w:left w:val="none" w:sz="0" w:space="0" w:color="auto"/>
            <w:bottom w:val="none" w:sz="0" w:space="0" w:color="auto"/>
            <w:right w:val="none" w:sz="0" w:space="0" w:color="auto"/>
          </w:divBdr>
        </w:div>
        <w:div w:id="1461655917">
          <w:marLeft w:val="480"/>
          <w:marRight w:val="0"/>
          <w:marTop w:val="0"/>
          <w:marBottom w:val="0"/>
          <w:divBdr>
            <w:top w:val="none" w:sz="0" w:space="0" w:color="auto"/>
            <w:left w:val="none" w:sz="0" w:space="0" w:color="auto"/>
            <w:bottom w:val="none" w:sz="0" w:space="0" w:color="auto"/>
            <w:right w:val="none" w:sz="0" w:space="0" w:color="auto"/>
          </w:divBdr>
        </w:div>
        <w:div w:id="565724004">
          <w:marLeft w:val="480"/>
          <w:marRight w:val="0"/>
          <w:marTop w:val="0"/>
          <w:marBottom w:val="0"/>
          <w:divBdr>
            <w:top w:val="none" w:sz="0" w:space="0" w:color="auto"/>
            <w:left w:val="none" w:sz="0" w:space="0" w:color="auto"/>
            <w:bottom w:val="none" w:sz="0" w:space="0" w:color="auto"/>
            <w:right w:val="none" w:sz="0" w:space="0" w:color="auto"/>
          </w:divBdr>
        </w:div>
        <w:div w:id="811287169">
          <w:marLeft w:val="480"/>
          <w:marRight w:val="0"/>
          <w:marTop w:val="0"/>
          <w:marBottom w:val="0"/>
          <w:divBdr>
            <w:top w:val="none" w:sz="0" w:space="0" w:color="auto"/>
            <w:left w:val="none" w:sz="0" w:space="0" w:color="auto"/>
            <w:bottom w:val="none" w:sz="0" w:space="0" w:color="auto"/>
            <w:right w:val="none" w:sz="0" w:space="0" w:color="auto"/>
          </w:divBdr>
        </w:div>
        <w:div w:id="1313100979">
          <w:marLeft w:val="480"/>
          <w:marRight w:val="0"/>
          <w:marTop w:val="0"/>
          <w:marBottom w:val="0"/>
          <w:divBdr>
            <w:top w:val="none" w:sz="0" w:space="0" w:color="auto"/>
            <w:left w:val="none" w:sz="0" w:space="0" w:color="auto"/>
            <w:bottom w:val="none" w:sz="0" w:space="0" w:color="auto"/>
            <w:right w:val="none" w:sz="0" w:space="0" w:color="auto"/>
          </w:divBdr>
        </w:div>
        <w:div w:id="1559630715">
          <w:marLeft w:val="480"/>
          <w:marRight w:val="0"/>
          <w:marTop w:val="0"/>
          <w:marBottom w:val="0"/>
          <w:divBdr>
            <w:top w:val="none" w:sz="0" w:space="0" w:color="auto"/>
            <w:left w:val="none" w:sz="0" w:space="0" w:color="auto"/>
            <w:bottom w:val="none" w:sz="0" w:space="0" w:color="auto"/>
            <w:right w:val="none" w:sz="0" w:space="0" w:color="auto"/>
          </w:divBdr>
        </w:div>
        <w:div w:id="371537846">
          <w:marLeft w:val="480"/>
          <w:marRight w:val="0"/>
          <w:marTop w:val="0"/>
          <w:marBottom w:val="0"/>
          <w:divBdr>
            <w:top w:val="none" w:sz="0" w:space="0" w:color="auto"/>
            <w:left w:val="none" w:sz="0" w:space="0" w:color="auto"/>
            <w:bottom w:val="none" w:sz="0" w:space="0" w:color="auto"/>
            <w:right w:val="none" w:sz="0" w:space="0" w:color="auto"/>
          </w:divBdr>
        </w:div>
        <w:div w:id="969019667">
          <w:marLeft w:val="480"/>
          <w:marRight w:val="0"/>
          <w:marTop w:val="0"/>
          <w:marBottom w:val="0"/>
          <w:divBdr>
            <w:top w:val="none" w:sz="0" w:space="0" w:color="auto"/>
            <w:left w:val="none" w:sz="0" w:space="0" w:color="auto"/>
            <w:bottom w:val="none" w:sz="0" w:space="0" w:color="auto"/>
            <w:right w:val="none" w:sz="0" w:space="0" w:color="auto"/>
          </w:divBdr>
        </w:div>
        <w:div w:id="668409055">
          <w:marLeft w:val="480"/>
          <w:marRight w:val="0"/>
          <w:marTop w:val="0"/>
          <w:marBottom w:val="0"/>
          <w:divBdr>
            <w:top w:val="none" w:sz="0" w:space="0" w:color="auto"/>
            <w:left w:val="none" w:sz="0" w:space="0" w:color="auto"/>
            <w:bottom w:val="none" w:sz="0" w:space="0" w:color="auto"/>
            <w:right w:val="none" w:sz="0" w:space="0" w:color="auto"/>
          </w:divBdr>
        </w:div>
        <w:div w:id="1969510197">
          <w:marLeft w:val="480"/>
          <w:marRight w:val="0"/>
          <w:marTop w:val="0"/>
          <w:marBottom w:val="0"/>
          <w:divBdr>
            <w:top w:val="none" w:sz="0" w:space="0" w:color="auto"/>
            <w:left w:val="none" w:sz="0" w:space="0" w:color="auto"/>
            <w:bottom w:val="none" w:sz="0" w:space="0" w:color="auto"/>
            <w:right w:val="none" w:sz="0" w:space="0" w:color="auto"/>
          </w:divBdr>
        </w:div>
        <w:div w:id="1882740084">
          <w:marLeft w:val="480"/>
          <w:marRight w:val="0"/>
          <w:marTop w:val="0"/>
          <w:marBottom w:val="0"/>
          <w:divBdr>
            <w:top w:val="none" w:sz="0" w:space="0" w:color="auto"/>
            <w:left w:val="none" w:sz="0" w:space="0" w:color="auto"/>
            <w:bottom w:val="none" w:sz="0" w:space="0" w:color="auto"/>
            <w:right w:val="none" w:sz="0" w:space="0" w:color="auto"/>
          </w:divBdr>
        </w:div>
        <w:div w:id="189488451">
          <w:marLeft w:val="480"/>
          <w:marRight w:val="0"/>
          <w:marTop w:val="0"/>
          <w:marBottom w:val="0"/>
          <w:divBdr>
            <w:top w:val="none" w:sz="0" w:space="0" w:color="auto"/>
            <w:left w:val="none" w:sz="0" w:space="0" w:color="auto"/>
            <w:bottom w:val="none" w:sz="0" w:space="0" w:color="auto"/>
            <w:right w:val="none" w:sz="0" w:space="0" w:color="auto"/>
          </w:divBdr>
        </w:div>
        <w:div w:id="921642265">
          <w:marLeft w:val="480"/>
          <w:marRight w:val="0"/>
          <w:marTop w:val="0"/>
          <w:marBottom w:val="0"/>
          <w:divBdr>
            <w:top w:val="none" w:sz="0" w:space="0" w:color="auto"/>
            <w:left w:val="none" w:sz="0" w:space="0" w:color="auto"/>
            <w:bottom w:val="none" w:sz="0" w:space="0" w:color="auto"/>
            <w:right w:val="none" w:sz="0" w:space="0" w:color="auto"/>
          </w:divBdr>
        </w:div>
        <w:div w:id="1788348346">
          <w:marLeft w:val="480"/>
          <w:marRight w:val="0"/>
          <w:marTop w:val="0"/>
          <w:marBottom w:val="0"/>
          <w:divBdr>
            <w:top w:val="none" w:sz="0" w:space="0" w:color="auto"/>
            <w:left w:val="none" w:sz="0" w:space="0" w:color="auto"/>
            <w:bottom w:val="none" w:sz="0" w:space="0" w:color="auto"/>
            <w:right w:val="none" w:sz="0" w:space="0" w:color="auto"/>
          </w:divBdr>
        </w:div>
        <w:div w:id="45760276">
          <w:marLeft w:val="480"/>
          <w:marRight w:val="0"/>
          <w:marTop w:val="0"/>
          <w:marBottom w:val="0"/>
          <w:divBdr>
            <w:top w:val="none" w:sz="0" w:space="0" w:color="auto"/>
            <w:left w:val="none" w:sz="0" w:space="0" w:color="auto"/>
            <w:bottom w:val="none" w:sz="0" w:space="0" w:color="auto"/>
            <w:right w:val="none" w:sz="0" w:space="0" w:color="auto"/>
          </w:divBdr>
        </w:div>
        <w:div w:id="1535531874">
          <w:marLeft w:val="480"/>
          <w:marRight w:val="0"/>
          <w:marTop w:val="0"/>
          <w:marBottom w:val="0"/>
          <w:divBdr>
            <w:top w:val="none" w:sz="0" w:space="0" w:color="auto"/>
            <w:left w:val="none" w:sz="0" w:space="0" w:color="auto"/>
            <w:bottom w:val="none" w:sz="0" w:space="0" w:color="auto"/>
            <w:right w:val="none" w:sz="0" w:space="0" w:color="auto"/>
          </w:divBdr>
        </w:div>
        <w:div w:id="1175724059">
          <w:marLeft w:val="480"/>
          <w:marRight w:val="0"/>
          <w:marTop w:val="0"/>
          <w:marBottom w:val="0"/>
          <w:divBdr>
            <w:top w:val="none" w:sz="0" w:space="0" w:color="auto"/>
            <w:left w:val="none" w:sz="0" w:space="0" w:color="auto"/>
            <w:bottom w:val="none" w:sz="0" w:space="0" w:color="auto"/>
            <w:right w:val="none" w:sz="0" w:space="0" w:color="auto"/>
          </w:divBdr>
        </w:div>
        <w:div w:id="1435595593">
          <w:marLeft w:val="480"/>
          <w:marRight w:val="0"/>
          <w:marTop w:val="0"/>
          <w:marBottom w:val="0"/>
          <w:divBdr>
            <w:top w:val="none" w:sz="0" w:space="0" w:color="auto"/>
            <w:left w:val="none" w:sz="0" w:space="0" w:color="auto"/>
            <w:bottom w:val="none" w:sz="0" w:space="0" w:color="auto"/>
            <w:right w:val="none" w:sz="0" w:space="0" w:color="auto"/>
          </w:divBdr>
        </w:div>
        <w:div w:id="1174954681">
          <w:marLeft w:val="480"/>
          <w:marRight w:val="0"/>
          <w:marTop w:val="0"/>
          <w:marBottom w:val="0"/>
          <w:divBdr>
            <w:top w:val="none" w:sz="0" w:space="0" w:color="auto"/>
            <w:left w:val="none" w:sz="0" w:space="0" w:color="auto"/>
            <w:bottom w:val="none" w:sz="0" w:space="0" w:color="auto"/>
            <w:right w:val="none" w:sz="0" w:space="0" w:color="auto"/>
          </w:divBdr>
        </w:div>
        <w:div w:id="1668749865">
          <w:marLeft w:val="480"/>
          <w:marRight w:val="0"/>
          <w:marTop w:val="0"/>
          <w:marBottom w:val="0"/>
          <w:divBdr>
            <w:top w:val="none" w:sz="0" w:space="0" w:color="auto"/>
            <w:left w:val="none" w:sz="0" w:space="0" w:color="auto"/>
            <w:bottom w:val="none" w:sz="0" w:space="0" w:color="auto"/>
            <w:right w:val="none" w:sz="0" w:space="0" w:color="auto"/>
          </w:divBdr>
        </w:div>
        <w:div w:id="552615424">
          <w:marLeft w:val="480"/>
          <w:marRight w:val="0"/>
          <w:marTop w:val="0"/>
          <w:marBottom w:val="0"/>
          <w:divBdr>
            <w:top w:val="none" w:sz="0" w:space="0" w:color="auto"/>
            <w:left w:val="none" w:sz="0" w:space="0" w:color="auto"/>
            <w:bottom w:val="none" w:sz="0" w:space="0" w:color="auto"/>
            <w:right w:val="none" w:sz="0" w:space="0" w:color="auto"/>
          </w:divBdr>
        </w:div>
        <w:div w:id="1814103168">
          <w:marLeft w:val="480"/>
          <w:marRight w:val="0"/>
          <w:marTop w:val="0"/>
          <w:marBottom w:val="0"/>
          <w:divBdr>
            <w:top w:val="none" w:sz="0" w:space="0" w:color="auto"/>
            <w:left w:val="none" w:sz="0" w:space="0" w:color="auto"/>
            <w:bottom w:val="none" w:sz="0" w:space="0" w:color="auto"/>
            <w:right w:val="none" w:sz="0" w:space="0" w:color="auto"/>
          </w:divBdr>
        </w:div>
        <w:div w:id="1741369997">
          <w:marLeft w:val="480"/>
          <w:marRight w:val="0"/>
          <w:marTop w:val="0"/>
          <w:marBottom w:val="0"/>
          <w:divBdr>
            <w:top w:val="none" w:sz="0" w:space="0" w:color="auto"/>
            <w:left w:val="none" w:sz="0" w:space="0" w:color="auto"/>
            <w:bottom w:val="none" w:sz="0" w:space="0" w:color="auto"/>
            <w:right w:val="none" w:sz="0" w:space="0" w:color="auto"/>
          </w:divBdr>
        </w:div>
        <w:div w:id="1456751113">
          <w:marLeft w:val="480"/>
          <w:marRight w:val="0"/>
          <w:marTop w:val="0"/>
          <w:marBottom w:val="0"/>
          <w:divBdr>
            <w:top w:val="none" w:sz="0" w:space="0" w:color="auto"/>
            <w:left w:val="none" w:sz="0" w:space="0" w:color="auto"/>
            <w:bottom w:val="none" w:sz="0" w:space="0" w:color="auto"/>
            <w:right w:val="none" w:sz="0" w:space="0" w:color="auto"/>
          </w:divBdr>
        </w:div>
        <w:div w:id="1589652512">
          <w:marLeft w:val="480"/>
          <w:marRight w:val="0"/>
          <w:marTop w:val="0"/>
          <w:marBottom w:val="0"/>
          <w:divBdr>
            <w:top w:val="none" w:sz="0" w:space="0" w:color="auto"/>
            <w:left w:val="none" w:sz="0" w:space="0" w:color="auto"/>
            <w:bottom w:val="none" w:sz="0" w:space="0" w:color="auto"/>
            <w:right w:val="none" w:sz="0" w:space="0" w:color="auto"/>
          </w:divBdr>
        </w:div>
        <w:div w:id="1053163754">
          <w:marLeft w:val="480"/>
          <w:marRight w:val="0"/>
          <w:marTop w:val="0"/>
          <w:marBottom w:val="0"/>
          <w:divBdr>
            <w:top w:val="none" w:sz="0" w:space="0" w:color="auto"/>
            <w:left w:val="none" w:sz="0" w:space="0" w:color="auto"/>
            <w:bottom w:val="none" w:sz="0" w:space="0" w:color="auto"/>
            <w:right w:val="none" w:sz="0" w:space="0" w:color="auto"/>
          </w:divBdr>
        </w:div>
        <w:div w:id="1870950553">
          <w:marLeft w:val="480"/>
          <w:marRight w:val="0"/>
          <w:marTop w:val="0"/>
          <w:marBottom w:val="0"/>
          <w:divBdr>
            <w:top w:val="none" w:sz="0" w:space="0" w:color="auto"/>
            <w:left w:val="none" w:sz="0" w:space="0" w:color="auto"/>
            <w:bottom w:val="none" w:sz="0" w:space="0" w:color="auto"/>
            <w:right w:val="none" w:sz="0" w:space="0" w:color="auto"/>
          </w:divBdr>
        </w:div>
        <w:div w:id="45498322">
          <w:marLeft w:val="480"/>
          <w:marRight w:val="0"/>
          <w:marTop w:val="0"/>
          <w:marBottom w:val="0"/>
          <w:divBdr>
            <w:top w:val="none" w:sz="0" w:space="0" w:color="auto"/>
            <w:left w:val="none" w:sz="0" w:space="0" w:color="auto"/>
            <w:bottom w:val="none" w:sz="0" w:space="0" w:color="auto"/>
            <w:right w:val="none" w:sz="0" w:space="0" w:color="auto"/>
          </w:divBdr>
        </w:div>
        <w:div w:id="2004970021">
          <w:marLeft w:val="480"/>
          <w:marRight w:val="0"/>
          <w:marTop w:val="0"/>
          <w:marBottom w:val="0"/>
          <w:divBdr>
            <w:top w:val="none" w:sz="0" w:space="0" w:color="auto"/>
            <w:left w:val="none" w:sz="0" w:space="0" w:color="auto"/>
            <w:bottom w:val="none" w:sz="0" w:space="0" w:color="auto"/>
            <w:right w:val="none" w:sz="0" w:space="0" w:color="auto"/>
          </w:divBdr>
        </w:div>
        <w:div w:id="1048841880">
          <w:marLeft w:val="480"/>
          <w:marRight w:val="0"/>
          <w:marTop w:val="0"/>
          <w:marBottom w:val="0"/>
          <w:divBdr>
            <w:top w:val="none" w:sz="0" w:space="0" w:color="auto"/>
            <w:left w:val="none" w:sz="0" w:space="0" w:color="auto"/>
            <w:bottom w:val="none" w:sz="0" w:space="0" w:color="auto"/>
            <w:right w:val="none" w:sz="0" w:space="0" w:color="auto"/>
          </w:divBdr>
        </w:div>
        <w:div w:id="761071314">
          <w:marLeft w:val="480"/>
          <w:marRight w:val="0"/>
          <w:marTop w:val="0"/>
          <w:marBottom w:val="0"/>
          <w:divBdr>
            <w:top w:val="none" w:sz="0" w:space="0" w:color="auto"/>
            <w:left w:val="none" w:sz="0" w:space="0" w:color="auto"/>
            <w:bottom w:val="none" w:sz="0" w:space="0" w:color="auto"/>
            <w:right w:val="none" w:sz="0" w:space="0" w:color="auto"/>
          </w:divBdr>
        </w:div>
        <w:div w:id="1276329277">
          <w:marLeft w:val="480"/>
          <w:marRight w:val="0"/>
          <w:marTop w:val="0"/>
          <w:marBottom w:val="0"/>
          <w:divBdr>
            <w:top w:val="none" w:sz="0" w:space="0" w:color="auto"/>
            <w:left w:val="none" w:sz="0" w:space="0" w:color="auto"/>
            <w:bottom w:val="none" w:sz="0" w:space="0" w:color="auto"/>
            <w:right w:val="none" w:sz="0" w:space="0" w:color="auto"/>
          </w:divBdr>
        </w:div>
        <w:div w:id="1604728979">
          <w:marLeft w:val="480"/>
          <w:marRight w:val="0"/>
          <w:marTop w:val="0"/>
          <w:marBottom w:val="0"/>
          <w:divBdr>
            <w:top w:val="none" w:sz="0" w:space="0" w:color="auto"/>
            <w:left w:val="none" w:sz="0" w:space="0" w:color="auto"/>
            <w:bottom w:val="none" w:sz="0" w:space="0" w:color="auto"/>
            <w:right w:val="none" w:sz="0" w:space="0" w:color="auto"/>
          </w:divBdr>
        </w:div>
        <w:div w:id="1296135874">
          <w:marLeft w:val="480"/>
          <w:marRight w:val="0"/>
          <w:marTop w:val="0"/>
          <w:marBottom w:val="0"/>
          <w:divBdr>
            <w:top w:val="none" w:sz="0" w:space="0" w:color="auto"/>
            <w:left w:val="none" w:sz="0" w:space="0" w:color="auto"/>
            <w:bottom w:val="none" w:sz="0" w:space="0" w:color="auto"/>
            <w:right w:val="none" w:sz="0" w:space="0" w:color="auto"/>
          </w:divBdr>
        </w:div>
        <w:div w:id="1359156187">
          <w:marLeft w:val="480"/>
          <w:marRight w:val="0"/>
          <w:marTop w:val="0"/>
          <w:marBottom w:val="0"/>
          <w:divBdr>
            <w:top w:val="none" w:sz="0" w:space="0" w:color="auto"/>
            <w:left w:val="none" w:sz="0" w:space="0" w:color="auto"/>
            <w:bottom w:val="none" w:sz="0" w:space="0" w:color="auto"/>
            <w:right w:val="none" w:sz="0" w:space="0" w:color="auto"/>
          </w:divBdr>
        </w:div>
        <w:div w:id="2099249710">
          <w:marLeft w:val="480"/>
          <w:marRight w:val="0"/>
          <w:marTop w:val="0"/>
          <w:marBottom w:val="0"/>
          <w:divBdr>
            <w:top w:val="none" w:sz="0" w:space="0" w:color="auto"/>
            <w:left w:val="none" w:sz="0" w:space="0" w:color="auto"/>
            <w:bottom w:val="none" w:sz="0" w:space="0" w:color="auto"/>
            <w:right w:val="none" w:sz="0" w:space="0" w:color="auto"/>
          </w:divBdr>
        </w:div>
        <w:div w:id="784883639">
          <w:marLeft w:val="480"/>
          <w:marRight w:val="0"/>
          <w:marTop w:val="0"/>
          <w:marBottom w:val="0"/>
          <w:divBdr>
            <w:top w:val="none" w:sz="0" w:space="0" w:color="auto"/>
            <w:left w:val="none" w:sz="0" w:space="0" w:color="auto"/>
            <w:bottom w:val="none" w:sz="0" w:space="0" w:color="auto"/>
            <w:right w:val="none" w:sz="0" w:space="0" w:color="auto"/>
          </w:divBdr>
        </w:div>
        <w:div w:id="845945931">
          <w:marLeft w:val="480"/>
          <w:marRight w:val="0"/>
          <w:marTop w:val="0"/>
          <w:marBottom w:val="0"/>
          <w:divBdr>
            <w:top w:val="none" w:sz="0" w:space="0" w:color="auto"/>
            <w:left w:val="none" w:sz="0" w:space="0" w:color="auto"/>
            <w:bottom w:val="none" w:sz="0" w:space="0" w:color="auto"/>
            <w:right w:val="none" w:sz="0" w:space="0" w:color="auto"/>
          </w:divBdr>
        </w:div>
        <w:div w:id="2088917869">
          <w:marLeft w:val="480"/>
          <w:marRight w:val="0"/>
          <w:marTop w:val="0"/>
          <w:marBottom w:val="0"/>
          <w:divBdr>
            <w:top w:val="none" w:sz="0" w:space="0" w:color="auto"/>
            <w:left w:val="none" w:sz="0" w:space="0" w:color="auto"/>
            <w:bottom w:val="none" w:sz="0" w:space="0" w:color="auto"/>
            <w:right w:val="none" w:sz="0" w:space="0" w:color="auto"/>
          </w:divBdr>
        </w:div>
        <w:div w:id="1573389718">
          <w:marLeft w:val="480"/>
          <w:marRight w:val="0"/>
          <w:marTop w:val="0"/>
          <w:marBottom w:val="0"/>
          <w:divBdr>
            <w:top w:val="none" w:sz="0" w:space="0" w:color="auto"/>
            <w:left w:val="none" w:sz="0" w:space="0" w:color="auto"/>
            <w:bottom w:val="none" w:sz="0" w:space="0" w:color="auto"/>
            <w:right w:val="none" w:sz="0" w:space="0" w:color="auto"/>
          </w:divBdr>
        </w:div>
        <w:div w:id="1557742031">
          <w:marLeft w:val="480"/>
          <w:marRight w:val="0"/>
          <w:marTop w:val="0"/>
          <w:marBottom w:val="0"/>
          <w:divBdr>
            <w:top w:val="none" w:sz="0" w:space="0" w:color="auto"/>
            <w:left w:val="none" w:sz="0" w:space="0" w:color="auto"/>
            <w:bottom w:val="none" w:sz="0" w:space="0" w:color="auto"/>
            <w:right w:val="none" w:sz="0" w:space="0" w:color="auto"/>
          </w:divBdr>
        </w:div>
        <w:div w:id="153575756">
          <w:marLeft w:val="480"/>
          <w:marRight w:val="0"/>
          <w:marTop w:val="0"/>
          <w:marBottom w:val="0"/>
          <w:divBdr>
            <w:top w:val="none" w:sz="0" w:space="0" w:color="auto"/>
            <w:left w:val="none" w:sz="0" w:space="0" w:color="auto"/>
            <w:bottom w:val="none" w:sz="0" w:space="0" w:color="auto"/>
            <w:right w:val="none" w:sz="0" w:space="0" w:color="auto"/>
          </w:divBdr>
        </w:div>
        <w:div w:id="1792702653">
          <w:marLeft w:val="480"/>
          <w:marRight w:val="0"/>
          <w:marTop w:val="0"/>
          <w:marBottom w:val="0"/>
          <w:divBdr>
            <w:top w:val="none" w:sz="0" w:space="0" w:color="auto"/>
            <w:left w:val="none" w:sz="0" w:space="0" w:color="auto"/>
            <w:bottom w:val="none" w:sz="0" w:space="0" w:color="auto"/>
            <w:right w:val="none" w:sz="0" w:space="0" w:color="auto"/>
          </w:divBdr>
        </w:div>
        <w:div w:id="265817481">
          <w:marLeft w:val="480"/>
          <w:marRight w:val="0"/>
          <w:marTop w:val="0"/>
          <w:marBottom w:val="0"/>
          <w:divBdr>
            <w:top w:val="none" w:sz="0" w:space="0" w:color="auto"/>
            <w:left w:val="none" w:sz="0" w:space="0" w:color="auto"/>
            <w:bottom w:val="none" w:sz="0" w:space="0" w:color="auto"/>
            <w:right w:val="none" w:sz="0" w:space="0" w:color="auto"/>
          </w:divBdr>
        </w:div>
        <w:div w:id="1008286377">
          <w:marLeft w:val="480"/>
          <w:marRight w:val="0"/>
          <w:marTop w:val="0"/>
          <w:marBottom w:val="0"/>
          <w:divBdr>
            <w:top w:val="none" w:sz="0" w:space="0" w:color="auto"/>
            <w:left w:val="none" w:sz="0" w:space="0" w:color="auto"/>
            <w:bottom w:val="none" w:sz="0" w:space="0" w:color="auto"/>
            <w:right w:val="none" w:sz="0" w:space="0" w:color="auto"/>
          </w:divBdr>
        </w:div>
        <w:div w:id="1736246095">
          <w:marLeft w:val="480"/>
          <w:marRight w:val="0"/>
          <w:marTop w:val="0"/>
          <w:marBottom w:val="0"/>
          <w:divBdr>
            <w:top w:val="none" w:sz="0" w:space="0" w:color="auto"/>
            <w:left w:val="none" w:sz="0" w:space="0" w:color="auto"/>
            <w:bottom w:val="none" w:sz="0" w:space="0" w:color="auto"/>
            <w:right w:val="none" w:sz="0" w:space="0" w:color="auto"/>
          </w:divBdr>
        </w:div>
        <w:div w:id="657028899">
          <w:marLeft w:val="480"/>
          <w:marRight w:val="0"/>
          <w:marTop w:val="0"/>
          <w:marBottom w:val="0"/>
          <w:divBdr>
            <w:top w:val="none" w:sz="0" w:space="0" w:color="auto"/>
            <w:left w:val="none" w:sz="0" w:space="0" w:color="auto"/>
            <w:bottom w:val="none" w:sz="0" w:space="0" w:color="auto"/>
            <w:right w:val="none" w:sz="0" w:space="0" w:color="auto"/>
          </w:divBdr>
        </w:div>
        <w:div w:id="725223819">
          <w:marLeft w:val="480"/>
          <w:marRight w:val="0"/>
          <w:marTop w:val="0"/>
          <w:marBottom w:val="0"/>
          <w:divBdr>
            <w:top w:val="none" w:sz="0" w:space="0" w:color="auto"/>
            <w:left w:val="none" w:sz="0" w:space="0" w:color="auto"/>
            <w:bottom w:val="none" w:sz="0" w:space="0" w:color="auto"/>
            <w:right w:val="none" w:sz="0" w:space="0" w:color="auto"/>
          </w:divBdr>
        </w:div>
        <w:div w:id="2146853536">
          <w:marLeft w:val="480"/>
          <w:marRight w:val="0"/>
          <w:marTop w:val="0"/>
          <w:marBottom w:val="0"/>
          <w:divBdr>
            <w:top w:val="none" w:sz="0" w:space="0" w:color="auto"/>
            <w:left w:val="none" w:sz="0" w:space="0" w:color="auto"/>
            <w:bottom w:val="none" w:sz="0" w:space="0" w:color="auto"/>
            <w:right w:val="none" w:sz="0" w:space="0" w:color="auto"/>
          </w:divBdr>
        </w:div>
        <w:div w:id="898595932">
          <w:marLeft w:val="480"/>
          <w:marRight w:val="0"/>
          <w:marTop w:val="0"/>
          <w:marBottom w:val="0"/>
          <w:divBdr>
            <w:top w:val="none" w:sz="0" w:space="0" w:color="auto"/>
            <w:left w:val="none" w:sz="0" w:space="0" w:color="auto"/>
            <w:bottom w:val="none" w:sz="0" w:space="0" w:color="auto"/>
            <w:right w:val="none" w:sz="0" w:space="0" w:color="auto"/>
          </w:divBdr>
        </w:div>
        <w:div w:id="1386295640">
          <w:marLeft w:val="480"/>
          <w:marRight w:val="0"/>
          <w:marTop w:val="0"/>
          <w:marBottom w:val="0"/>
          <w:divBdr>
            <w:top w:val="none" w:sz="0" w:space="0" w:color="auto"/>
            <w:left w:val="none" w:sz="0" w:space="0" w:color="auto"/>
            <w:bottom w:val="none" w:sz="0" w:space="0" w:color="auto"/>
            <w:right w:val="none" w:sz="0" w:space="0" w:color="auto"/>
          </w:divBdr>
        </w:div>
        <w:div w:id="515315958">
          <w:marLeft w:val="480"/>
          <w:marRight w:val="0"/>
          <w:marTop w:val="0"/>
          <w:marBottom w:val="0"/>
          <w:divBdr>
            <w:top w:val="none" w:sz="0" w:space="0" w:color="auto"/>
            <w:left w:val="none" w:sz="0" w:space="0" w:color="auto"/>
            <w:bottom w:val="none" w:sz="0" w:space="0" w:color="auto"/>
            <w:right w:val="none" w:sz="0" w:space="0" w:color="auto"/>
          </w:divBdr>
        </w:div>
        <w:div w:id="1724792143">
          <w:marLeft w:val="480"/>
          <w:marRight w:val="0"/>
          <w:marTop w:val="0"/>
          <w:marBottom w:val="0"/>
          <w:divBdr>
            <w:top w:val="none" w:sz="0" w:space="0" w:color="auto"/>
            <w:left w:val="none" w:sz="0" w:space="0" w:color="auto"/>
            <w:bottom w:val="none" w:sz="0" w:space="0" w:color="auto"/>
            <w:right w:val="none" w:sz="0" w:space="0" w:color="auto"/>
          </w:divBdr>
        </w:div>
        <w:div w:id="2005694393">
          <w:marLeft w:val="480"/>
          <w:marRight w:val="0"/>
          <w:marTop w:val="0"/>
          <w:marBottom w:val="0"/>
          <w:divBdr>
            <w:top w:val="none" w:sz="0" w:space="0" w:color="auto"/>
            <w:left w:val="none" w:sz="0" w:space="0" w:color="auto"/>
            <w:bottom w:val="none" w:sz="0" w:space="0" w:color="auto"/>
            <w:right w:val="none" w:sz="0" w:space="0" w:color="auto"/>
          </w:divBdr>
        </w:div>
        <w:div w:id="1968386266">
          <w:marLeft w:val="480"/>
          <w:marRight w:val="0"/>
          <w:marTop w:val="0"/>
          <w:marBottom w:val="0"/>
          <w:divBdr>
            <w:top w:val="none" w:sz="0" w:space="0" w:color="auto"/>
            <w:left w:val="none" w:sz="0" w:space="0" w:color="auto"/>
            <w:bottom w:val="none" w:sz="0" w:space="0" w:color="auto"/>
            <w:right w:val="none" w:sz="0" w:space="0" w:color="auto"/>
          </w:divBdr>
        </w:div>
        <w:div w:id="2058047805">
          <w:marLeft w:val="480"/>
          <w:marRight w:val="0"/>
          <w:marTop w:val="0"/>
          <w:marBottom w:val="0"/>
          <w:divBdr>
            <w:top w:val="none" w:sz="0" w:space="0" w:color="auto"/>
            <w:left w:val="none" w:sz="0" w:space="0" w:color="auto"/>
            <w:bottom w:val="none" w:sz="0" w:space="0" w:color="auto"/>
            <w:right w:val="none" w:sz="0" w:space="0" w:color="auto"/>
          </w:divBdr>
        </w:div>
        <w:div w:id="2021275222">
          <w:marLeft w:val="480"/>
          <w:marRight w:val="0"/>
          <w:marTop w:val="0"/>
          <w:marBottom w:val="0"/>
          <w:divBdr>
            <w:top w:val="none" w:sz="0" w:space="0" w:color="auto"/>
            <w:left w:val="none" w:sz="0" w:space="0" w:color="auto"/>
            <w:bottom w:val="none" w:sz="0" w:space="0" w:color="auto"/>
            <w:right w:val="none" w:sz="0" w:space="0" w:color="auto"/>
          </w:divBdr>
        </w:div>
        <w:div w:id="535507587">
          <w:marLeft w:val="480"/>
          <w:marRight w:val="0"/>
          <w:marTop w:val="0"/>
          <w:marBottom w:val="0"/>
          <w:divBdr>
            <w:top w:val="none" w:sz="0" w:space="0" w:color="auto"/>
            <w:left w:val="none" w:sz="0" w:space="0" w:color="auto"/>
            <w:bottom w:val="none" w:sz="0" w:space="0" w:color="auto"/>
            <w:right w:val="none" w:sz="0" w:space="0" w:color="auto"/>
          </w:divBdr>
        </w:div>
        <w:div w:id="337852901">
          <w:marLeft w:val="480"/>
          <w:marRight w:val="0"/>
          <w:marTop w:val="0"/>
          <w:marBottom w:val="0"/>
          <w:divBdr>
            <w:top w:val="none" w:sz="0" w:space="0" w:color="auto"/>
            <w:left w:val="none" w:sz="0" w:space="0" w:color="auto"/>
            <w:bottom w:val="none" w:sz="0" w:space="0" w:color="auto"/>
            <w:right w:val="none" w:sz="0" w:space="0" w:color="auto"/>
          </w:divBdr>
        </w:div>
        <w:div w:id="1046025897">
          <w:marLeft w:val="480"/>
          <w:marRight w:val="0"/>
          <w:marTop w:val="0"/>
          <w:marBottom w:val="0"/>
          <w:divBdr>
            <w:top w:val="none" w:sz="0" w:space="0" w:color="auto"/>
            <w:left w:val="none" w:sz="0" w:space="0" w:color="auto"/>
            <w:bottom w:val="none" w:sz="0" w:space="0" w:color="auto"/>
            <w:right w:val="none" w:sz="0" w:space="0" w:color="auto"/>
          </w:divBdr>
        </w:div>
        <w:div w:id="1633093390">
          <w:marLeft w:val="480"/>
          <w:marRight w:val="0"/>
          <w:marTop w:val="0"/>
          <w:marBottom w:val="0"/>
          <w:divBdr>
            <w:top w:val="none" w:sz="0" w:space="0" w:color="auto"/>
            <w:left w:val="none" w:sz="0" w:space="0" w:color="auto"/>
            <w:bottom w:val="none" w:sz="0" w:space="0" w:color="auto"/>
            <w:right w:val="none" w:sz="0" w:space="0" w:color="auto"/>
          </w:divBdr>
        </w:div>
        <w:div w:id="1850682305">
          <w:marLeft w:val="480"/>
          <w:marRight w:val="0"/>
          <w:marTop w:val="0"/>
          <w:marBottom w:val="0"/>
          <w:divBdr>
            <w:top w:val="none" w:sz="0" w:space="0" w:color="auto"/>
            <w:left w:val="none" w:sz="0" w:space="0" w:color="auto"/>
            <w:bottom w:val="none" w:sz="0" w:space="0" w:color="auto"/>
            <w:right w:val="none" w:sz="0" w:space="0" w:color="auto"/>
          </w:divBdr>
        </w:div>
        <w:div w:id="975065000">
          <w:marLeft w:val="480"/>
          <w:marRight w:val="0"/>
          <w:marTop w:val="0"/>
          <w:marBottom w:val="0"/>
          <w:divBdr>
            <w:top w:val="none" w:sz="0" w:space="0" w:color="auto"/>
            <w:left w:val="none" w:sz="0" w:space="0" w:color="auto"/>
            <w:bottom w:val="none" w:sz="0" w:space="0" w:color="auto"/>
            <w:right w:val="none" w:sz="0" w:space="0" w:color="auto"/>
          </w:divBdr>
        </w:div>
        <w:div w:id="1439638521">
          <w:marLeft w:val="480"/>
          <w:marRight w:val="0"/>
          <w:marTop w:val="0"/>
          <w:marBottom w:val="0"/>
          <w:divBdr>
            <w:top w:val="none" w:sz="0" w:space="0" w:color="auto"/>
            <w:left w:val="none" w:sz="0" w:space="0" w:color="auto"/>
            <w:bottom w:val="none" w:sz="0" w:space="0" w:color="auto"/>
            <w:right w:val="none" w:sz="0" w:space="0" w:color="auto"/>
          </w:divBdr>
        </w:div>
        <w:div w:id="1490513138">
          <w:marLeft w:val="480"/>
          <w:marRight w:val="0"/>
          <w:marTop w:val="0"/>
          <w:marBottom w:val="0"/>
          <w:divBdr>
            <w:top w:val="none" w:sz="0" w:space="0" w:color="auto"/>
            <w:left w:val="none" w:sz="0" w:space="0" w:color="auto"/>
            <w:bottom w:val="none" w:sz="0" w:space="0" w:color="auto"/>
            <w:right w:val="none" w:sz="0" w:space="0" w:color="auto"/>
          </w:divBdr>
        </w:div>
        <w:div w:id="1571843975">
          <w:marLeft w:val="480"/>
          <w:marRight w:val="0"/>
          <w:marTop w:val="0"/>
          <w:marBottom w:val="0"/>
          <w:divBdr>
            <w:top w:val="none" w:sz="0" w:space="0" w:color="auto"/>
            <w:left w:val="none" w:sz="0" w:space="0" w:color="auto"/>
            <w:bottom w:val="none" w:sz="0" w:space="0" w:color="auto"/>
            <w:right w:val="none" w:sz="0" w:space="0" w:color="auto"/>
          </w:divBdr>
        </w:div>
        <w:div w:id="2005544453">
          <w:marLeft w:val="480"/>
          <w:marRight w:val="0"/>
          <w:marTop w:val="0"/>
          <w:marBottom w:val="0"/>
          <w:divBdr>
            <w:top w:val="none" w:sz="0" w:space="0" w:color="auto"/>
            <w:left w:val="none" w:sz="0" w:space="0" w:color="auto"/>
            <w:bottom w:val="none" w:sz="0" w:space="0" w:color="auto"/>
            <w:right w:val="none" w:sz="0" w:space="0" w:color="auto"/>
          </w:divBdr>
        </w:div>
        <w:div w:id="1926108728">
          <w:marLeft w:val="480"/>
          <w:marRight w:val="0"/>
          <w:marTop w:val="0"/>
          <w:marBottom w:val="0"/>
          <w:divBdr>
            <w:top w:val="none" w:sz="0" w:space="0" w:color="auto"/>
            <w:left w:val="none" w:sz="0" w:space="0" w:color="auto"/>
            <w:bottom w:val="none" w:sz="0" w:space="0" w:color="auto"/>
            <w:right w:val="none" w:sz="0" w:space="0" w:color="auto"/>
          </w:divBdr>
        </w:div>
        <w:div w:id="722019399">
          <w:marLeft w:val="480"/>
          <w:marRight w:val="0"/>
          <w:marTop w:val="0"/>
          <w:marBottom w:val="0"/>
          <w:divBdr>
            <w:top w:val="none" w:sz="0" w:space="0" w:color="auto"/>
            <w:left w:val="none" w:sz="0" w:space="0" w:color="auto"/>
            <w:bottom w:val="none" w:sz="0" w:space="0" w:color="auto"/>
            <w:right w:val="none" w:sz="0" w:space="0" w:color="auto"/>
          </w:divBdr>
        </w:div>
        <w:div w:id="463547476">
          <w:marLeft w:val="480"/>
          <w:marRight w:val="0"/>
          <w:marTop w:val="0"/>
          <w:marBottom w:val="0"/>
          <w:divBdr>
            <w:top w:val="none" w:sz="0" w:space="0" w:color="auto"/>
            <w:left w:val="none" w:sz="0" w:space="0" w:color="auto"/>
            <w:bottom w:val="none" w:sz="0" w:space="0" w:color="auto"/>
            <w:right w:val="none" w:sz="0" w:space="0" w:color="auto"/>
          </w:divBdr>
        </w:div>
        <w:div w:id="1027828623">
          <w:marLeft w:val="480"/>
          <w:marRight w:val="0"/>
          <w:marTop w:val="0"/>
          <w:marBottom w:val="0"/>
          <w:divBdr>
            <w:top w:val="none" w:sz="0" w:space="0" w:color="auto"/>
            <w:left w:val="none" w:sz="0" w:space="0" w:color="auto"/>
            <w:bottom w:val="none" w:sz="0" w:space="0" w:color="auto"/>
            <w:right w:val="none" w:sz="0" w:space="0" w:color="auto"/>
          </w:divBdr>
        </w:div>
        <w:div w:id="65763648">
          <w:marLeft w:val="480"/>
          <w:marRight w:val="0"/>
          <w:marTop w:val="0"/>
          <w:marBottom w:val="0"/>
          <w:divBdr>
            <w:top w:val="none" w:sz="0" w:space="0" w:color="auto"/>
            <w:left w:val="none" w:sz="0" w:space="0" w:color="auto"/>
            <w:bottom w:val="none" w:sz="0" w:space="0" w:color="auto"/>
            <w:right w:val="none" w:sz="0" w:space="0" w:color="auto"/>
          </w:divBdr>
        </w:div>
        <w:div w:id="1622566402">
          <w:marLeft w:val="480"/>
          <w:marRight w:val="0"/>
          <w:marTop w:val="0"/>
          <w:marBottom w:val="0"/>
          <w:divBdr>
            <w:top w:val="none" w:sz="0" w:space="0" w:color="auto"/>
            <w:left w:val="none" w:sz="0" w:space="0" w:color="auto"/>
            <w:bottom w:val="none" w:sz="0" w:space="0" w:color="auto"/>
            <w:right w:val="none" w:sz="0" w:space="0" w:color="auto"/>
          </w:divBdr>
        </w:div>
        <w:div w:id="1028792581">
          <w:marLeft w:val="480"/>
          <w:marRight w:val="0"/>
          <w:marTop w:val="0"/>
          <w:marBottom w:val="0"/>
          <w:divBdr>
            <w:top w:val="none" w:sz="0" w:space="0" w:color="auto"/>
            <w:left w:val="none" w:sz="0" w:space="0" w:color="auto"/>
            <w:bottom w:val="none" w:sz="0" w:space="0" w:color="auto"/>
            <w:right w:val="none" w:sz="0" w:space="0" w:color="auto"/>
          </w:divBdr>
        </w:div>
        <w:div w:id="1947540403">
          <w:marLeft w:val="480"/>
          <w:marRight w:val="0"/>
          <w:marTop w:val="0"/>
          <w:marBottom w:val="0"/>
          <w:divBdr>
            <w:top w:val="none" w:sz="0" w:space="0" w:color="auto"/>
            <w:left w:val="none" w:sz="0" w:space="0" w:color="auto"/>
            <w:bottom w:val="none" w:sz="0" w:space="0" w:color="auto"/>
            <w:right w:val="none" w:sz="0" w:space="0" w:color="auto"/>
          </w:divBdr>
        </w:div>
        <w:div w:id="17438625">
          <w:marLeft w:val="480"/>
          <w:marRight w:val="0"/>
          <w:marTop w:val="0"/>
          <w:marBottom w:val="0"/>
          <w:divBdr>
            <w:top w:val="none" w:sz="0" w:space="0" w:color="auto"/>
            <w:left w:val="none" w:sz="0" w:space="0" w:color="auto"/>
            <w:bottom w:val="none" w:sz="0" w:space="0" w:color="auto"/>
            <w:right w:val="none" w:sz="0" w:space="0" w:color="auto"/>
          </w:divBdr>
        </w:div>
        <w:div w:id="703751689">
          <w:marLeft w:val="480"/>
          <w:marRight w:val="0"/>
          <w:marTop w:val="0"/>
          <w:marBottom w:val="0"/>
          <w:divBdr>
            <w:top w:val="none" w:sz="0" w:space="0" w:color="auto"/>
            <w:left w:val="none" w:sz="0" w:space="0" w:color="auto"/>
            <w:bottom w:val="none" w:sz="0" w:space="0" w:color="auto"/>
            <w:right w:val="none" w:sz="0" w:space="0" w:color="auto"/>
          </w:divBdr>
        </w:div>
        <w:div w:id="1121725192">
          <w:marLeft w:val="480"/>
          <w:marRight w:val="0"/>
          <w:marTop w:val="0"/>
          <w:marBottom w:val="0"/>
          <w:divBdr>
            <w:top w:val="none" w:sz="0" w:space="0" w:color="auto"/>
            <w:left w:val="none" w:sz="0" w:space="0" w:color="auto"/>
            <w:bottom w:val="none" w:sz="0" w:space="0" w:color="auto"/>
            <w:right w:val="none" w:sz="0" w:space="0" w:color="auto"/>
          </w:divBdr>
        </w:div>
        <w:div w:id="1878354176">
          <w:marLeft w:val="480"/>
          <w:marRight w:val="0"/>
          <w:marTop w:val="0"/>
          <w:marBottom w:val="0"/>
          <w:divBdr>
            <w:top w:val="none" w:sz="0" w:space="0" w:color="auto"/>
            <w:left w:val="none" w:sz="0" w:space="0" w:color="auto"/>
            <w:bottom w:val="none" w:sz="0" w:space="0" w:color="auto"/>
            <w:right w:val="none" w:sz="0" w:space="0" w:color="auto"/>
          </w:divBdr>
        </w:div>
        <w:div w:id="150487416">
          <w:marLeft w:val="480"/>
          <w:marRight w:val="0"/>
          <w:marTop w:val="0"/>
          <w:marBottom w:val="0"/>
          <w:divBdr>
            <w:top w:val="none" w:sz="0" w:space="0" w:color="auto"/>
            <w:left w:val="none" w:sz="0" w:space="0" w:color="auto"/>
            <w:bottom w:val="none" w:sz="0" w:space="0" w:color="auto"/>
            <w:right w:val="none" w:sz="0" w:space="0" w:color="auto"/>
          </w:divBdr>
        </w:div>
        <w:div w:id="1255867097">
          <w:marLeft w:val="480"/>
          <w:marRight w:val="0"/>
          <w:marTop w:val="0"/>
          <w:marBottom w:val="0"/>
          <w:divBdr>
            <w:top w:val="none" w:sz="0" w:space="0" w:color="auto"/>
            <w:left w:val="none" w:sz="0" w:space="0" w:color="auto"/>
            <w:bottom w:val="none" w:sz="0" w:space="0" w:color="auto"/>
            <w:right w:val="none" w:sz="0" w:space="0" w:color="auto"/>
          </w:divBdr>
        </w:div>
        <w:div w:id="2109349309">
          <w:marLeft w:val="480"/>
          <w:marRight w:val="0"/>
          <w:marTop w:val="0"/>
          <w:marBottom w:val="0"/>
          <w:divBdr>
            <w:top w:val="none" w:sz="0" w:space="0" w:color="auto"/>
            <w:left w:val="none" w:sz="0" w:space="0" w:color="auto"/>
            <w:bottom w:val="none" w:sz="0" w:space="0" w:color="auto"/>
            <w:right w:val="none" w:sz="0" w:space="0" w:color="auto"/>
          </w:divBdr>
        </w:div>
        <w:div w:id="816533215">
          <w:marLeft w:val="480"/>
          <w:marRight w:val="0"/>
          <w:marTop w:val="0"/>
          <w:marBottom w:val="0"/>
          <w:divBdr>
            <w:top w:val="none" w:sz="0" w:space="0" w:color="auto"/>
            <w:left w:val="none" w:sz="0" w:space="0" w:color="auto"/>
            <w:bottom w:val="none" w:sz="0" w:space="0" w:color="auto"/>
            <w:right w:val="none" w:sz="0" w:space="0" w:color="auto"/>
          </w:divBdr>
        </w:div>
        <w:div w:id="1428577773">
          <w:marLeft w:val="480"/>
          <w:marRight w:val="0"/>
          <w:marTop w:val="0"/>
          <w:marBottom w:val="0"/>
          <w:divBdr>
            <w:top w:val="none" w:sz="0" w:space="0" w:color="auto"/>
            <w:left w:val="none" w:sz="0" w:space="0" w:color="auto"/>
            <w:bottom w:val="none" w:sz="0" w:space="0" w:color="auto"/>
            <w:right w:val="none" w:sz="0" w:space="0" w:color="auto"/>
          </w:divBdr>
        </w:div>
        <w:div w:id="1352343279">
          <w:marLeft w:val="480"/>
          <w:marRight w:val="0"/>
          <w:marTop w:val="0"/>
          <w:marBottom w:val="0"/>
          <w:divBdr>
            <w:top w:val="none" w:sz="0" w:space="0" w:color="auto"/>
            <w:left w:val="none" w:sz="0" w:space="0" w:color="auto"/>
            <w:bottom w:val="none" w:sz="0" w:space="0" w:color="auto"/>
            <w:right w:val="none" w:sz="0" w:space="0" w:color="auto"/>
          </w:divBdr>
        </w:div>
        <w:div w:id="481192214">
          <w:marLeft w:val="480"/>
          <w:marRight w:val="0"/>
          <w:marTop w:val="0"/>
          <w:marBottom w:val="0"/>
          <w:divBdr>
            <w:top w:val="none" w:sz="0" w:space="0" w:color="auto"/>
            <w:left w:val="none" w:sz="0" w:space="0" w:color="auto"/>
            <w:bottom w:val="none" w:sz="0" w:space="0" w:color="auto"/>
            <w:right w:val="none" w:sz="0" w:space="0" w:color="auto"/>
          </w:divBdr>
        </w:div>
        <w:div w:id="1262570765">
          <w:marLeft w:val="480"/>
          <w:marRight w:val="0"/>
          <w:marTop w:val="0"/>
          <w:marBottom w:val="0"/>
          <w:divBdr>
            <w:top w:val="none" w:sz="0" w:space="0" w:color="auto"/>
            <w:left w:val="none" w:sz="0" w:space="0" w:color="auto"/>
            <w:bottom w:val="none" w:sz="0" w:space="0" w:color="auto"/>
            <w:right w:val="none" w:sz="0" w:space="0" w:color="auto"/>
          </w:divBdr>
        </w:div>
        <w:div w:id="692076535">
          <w:marLeft w:val="480"/>
          <w:marRight w:val="0"/>
          <w:marTop w:val="0"/>
          <w:marBottom w:val="0"/>
          <w:divBdr>
            <w:top w:val="none" w:sz="0" w:space="0" w:color="auto"/>
            <w:left w:val="none" w:sz="0" w:space="0" w:color="auto"/>
            <w:bottom w:val="none" w:sz="0" w:space="0" w:color="auto"/>
            <w:right w:val="none" w:sz="0" w:space="0" w:color="auto"/>
          </w:divBdr>
        </w:div>
        <w:div w:id="2076196767">
          <w:marLeft w:val="480"/>
          <w:marRight w:val="0"/>
          <w:marTop w:val="0"/>
          <w:marBottom w:val="0"/>
          <w:divBdr>
            <w:top w:val="none" w:sz="0" w:space="0" w:color="auto"/>
            <w:left w:val="none" w:sz="0" w:space="0" w:color="auto"/>
            <w:bottom w:val="none" w:sz="0" w:space="0" w:color="auto"/>
            <w:right w:val="none" w:sz="0" w:space="0" w:color="auto"/>
          </w:divBdr>
        </w:div>
        <w:div w:id="1985817965">
          <w:marLeft w:val="480"/>
          <w:marRight w:val="0"/>
          <w:marTop w:val="0"/>
          <w:marBottom w:val="0"/>
          <w:divBdr>
            <w:top w:val="none" w:sz="0" w:space="0" w:color="auto"/>
            <w:left w:val="none" w:sz="0" w:space="0" w:color="auto"/>
            <w:bottom w:val="none" w:sz="0" w:space="0" w:color="auto"/>
            <w:right w:val="none" w:sz="0" w:space="0" w:color="auto"/>
          </w:divBdr>
        </w:div>
        <w:div w:id="1216627296">
          <w:marLeft w:val="480"/>
          <w:marRight w:val="0"/>
          <w:marTop w:val="0"/>
          <w:marBottom w:val="0"/>
          <w:divBdr>
            <w:top w:val="none" w:sz="0" w:space="0" w:color="auto"/>
            <w:left w:val="none" w:sz="0" w:space="0" w:color="auto"/>
            <w:bottom w:val="none" w:sz="0" w:space="0" w:color="auto"/>
            <w:right w:val="none" w:sz="0" w:space="0" w:color="auto"/>
          </w:divBdr>
        </w:div>
        <w:div w:id="1669598840">
          <w:marLeft w:val="480"/>
          <w:marRight w:val="0"/>
          <w:marTop w:val="0"/>
          <w:marBottom w:val="0"/>
          <w:divBdr>
            <w:top w:val="none" w:sz="0" w:space="0" w:color="auto"/>
            <w:left w:val="none" w:sz="0" w:space="0" w:color="auto"/>
            <w:bottom w:val="none" w:sz="0" w:space="0" w:color="auto"/>
            <w:right w:val="none" w:sz="0" w:space="0" w:color="auto"/>
          </w:divBdr>
        </w:div>
        <w:div w:id="1004429542">
          <w:marLeft w:val="480"/>
          <w:marRight w:val="0"/>
          <w:marTop w:val="0"/>
          <w:marBottom w:val="0"/>
          <w:divBdr>
            <w:top w:val="none" w:sz="0" w:space="0" w:color="auto"/>
            <w:left w:val="none" w:sz="0" w:space="0" w:color="auto"/>
            <w:bottom w:val="none" w:sz="0" w:space="0" w:color="auto"/>
            <w:right w:val="none" w:sz="0" w:space="0" w:color="auto"/>
          </w:divBdr>
        </w:div>
        <w:div w:id="1571236918">
          <w:marLeft w:val="480"/>
          <w:marRight w:val="0"/>
          <w:marTop w:val="0"/>
          <w:marBottom w:val="0"/>
          <w:divBdr>
            <w:top w:val="none" w:sz="0" w:space="0" w:color="auto"/>
            <w:left w:val="none" w:sz="0" w:space="0" w:color="auto"/>
            <w:bottom w:val="none" w:sz="0" w:space="0" w:color="auto"/>
            <w:right w:val="none" w:sz="0" w:space="0" w:color="auto"/>
          </w:divBdr>
        </w:div>
        <w:div w:id="482157583">
          <w:marLeft w:val="480"/>
          <w:marRight w:val="0"/>
          <w:marTop w:val="0"/>
          <w:marBottom w:val="0"/>
          <w:divBdr>
            <w:top w:val="none" w:sz="0" w:space="0" w:color="auto"/>
            <w:left w:val="none" w:sz="0" w:space="0" w:color="auto"/>
            <w:bottom w:val="none" w:sz="0" w:space="0" w:color="auto"/>
            <w:right w:val="none" w:sz="0" w:space="0" w:color="auto"/>
          </w:divBdr>
        </w:div>
        <w:div w:id="116338042">
          <w:marLeft w:val="480"/>
          <w:marRight w:val="0"/>
          <w:marTop w:val="0"/>
          <w:marBottom w:val="0"/>
          <w:divBdr>
            <w:top w:val="none" w:sz="0" w:space="0" w:color="auto"/>
            <w:left w:val="none" w:sz="0" w:space="0" w:color="auto"/>
            <w:bottom w:val="none" w:sz="0" w:space="0" w:color="auto"/>
            <w:right w:val="none" w:sz="0" w:space="0" w:color="auto"/>
          </w:divBdr>
        </w:div>
        <w:div w:id="1633174744">
          <w:marLeft w:val="480"/>
          <w:marRight w:val="0"/>
          <w:marTop w:val="0"/>
          <w:marBottom w:val="0"/>
          <w:divBdr>
            <w:top w:val="none" w:sz="0" w:space="0" w:color="auto"/>
            <w:left w:val="none" w:sz="0" w:space="0" w:color="auto"/>
            <w:bottom w:val="none" w:sz="0" w:space="0" w:color="auto"/>
            <w:right w:val="none" w:sz="0" w:space="0" w:color="auto"/>
          </w:divBdr>
        </w:div>
        <w:div w:id="2014605014">
          <w:marLeft w:val="480"/>
          <w:marRight w:val="0"/>
          <w:marTop w:val="0"/>
          <w:marBottom w:val="0"/>
          <w:divBdr>
            <w:top w:val="none" w:sz="0" w:space="0" w:color="auto"/>
            <w:left w:val="none" w:sz="0" w:space="0" w:color="auto"/>
            <w:bottom w:val="none" w:sz="0" w:space="0" w:color="auto"/>
            <w:right w:val="none" w:sz="0" w:space="0" w:color="auto"/>
          </w:divBdr>
        </w:div>
        <w:div w:id="409618179">
          <w:marLeft w:val="480"/>
          <w:marRight w:val="0"/>
          <w:marTop w:val="0"/>
          <w:marBottom w:val="0"/>
          <w:divBdr>
            <w:top w:val="none" w:sz="0" w:space="0" w:color="auto"/>
            <w:left w:val="none" w:sz="0" w:space="0" w:color="auto"/>
            <w:bottom w:val="none" w:sz="0" w:space="0" w:color="auto"/>
            <w:right w:val="none" w:sz="0" w:space="0" w:color="auto"/>
          </w:divBdr>
        </w:div>
        <w:div w:id="762455932">
          <w:marLeft w:val="480"/>
          <w:marRight w:val="0"/>
          <w:marTop w:val="0"/>
          <w:marBottom w:val="0"/>
          <w:divBdr>
            <w:top w:val="none" w:sz="0" w:space="0" w:color="auto"/>
            <w:left w:val="none" w:sz="0" w:space="0" w:color="auto"/>
            <w:bottom w:val="none" w:sz="0" w:space="0" w:color="auto"/>
            <w:right w:val="none" w:sz="0" w:space="0" w:color="auto"/>
          </w:divBdr>
        </w:div>
        <w:div w:id="729963405">
          <w:marLeft w:val="480"/>
          <w:marRight w:val="0"/>
          <w:marTop w:val="0"/>
          <w:marBottom w:val="0"/>
          <w:divBdr>
            <w:top w:val="none" w:sz="0" w:space="0" w:color="auto"/>
            <w:left w:val="none" w:sz="0" w:space="0" w:color="auto"/>
            <w:bottom w:val="none" w:sz="0" w:space="0" w:color="auto"/>
            <w:right w:val="none" w:sz="0" w:space="0" w:color="auto"/>
          </w:divBdr>
        </w:div>
        <w:div w:id="1154568120">
          <w:marLeft w:val="480"/>
          <w:marRight w:val="0"/>
          <w:marTop w:val="0"/>
          <w:marBottom w:val="0"/>
          <w:divBdr>
            <w:top w:val="none" w:sz="0" w:space="0" w:color="auto"/>
            <w:left w:val="none" w:sz="0" w:space="0" w:color="auto"/>
            <w:bottom w:val="none" w:sz="0" w:space="0" w:color="auto"/>
            <w:right w:val="none" w:sz="0" w:space="0" w:color="auto"/>
          </w:divBdr>
        </w:div>
        <w:div w:id="12998041">
          <w:marLeft w:val="480"/>
          <w:marRight w:val="0"/>
          <w:marTop w:val="0"/>
          <w:marBottom w:val="0"/>
          <w:divBdr>
            <w:top w:val="none" w:sz="0" w:space="0" w:color="auto"/>
            <w:left w:val="none" w:sz="0" w:space="0" w:color="auto"/>
            <w:bottom w:val="none" w:sz="0" w:space="0" w:color="auto"/>
            <w:right w:val="none" w:sz="0" w:space="0" w:color="auto"/>
          </w:divBdr>
        </w:div>
        <w:div w:id="152069040">
          <w:marLeft w:val="480"/>
          <w:marRight w:val="0"/>
          <w:marTop w:val="0"/>
          <w:marBottom w:val="0"/>
          <w:divBdr>
            <w:top w:val="none" w:sz="0" w:space="0" w:color="auto"/>
            <w:left w:val="none" w:sz="0" w:space="0" w:color="auto"/>
            <w:bottom w:val="none" w:sz="0" w:space="0" w:color="auto"/>
            <w:right w:val="none" w:sz="0" w:space="0" w:color="auto"/>
          </w:divBdr>
        </w:div>
        <w:div w:id="961809628">
          <w:marLeft w:val="480"/>
          <w:marRight w:val="0"/>
          <w:marTop w:val="0"/>
          <w:marBottom w:val="0"/>
          <w:divBdr>
            <w:top w:val="none" w:sz="0" w:space="0" w:color="auto"/>
            <w:left w:val="none" w:sz="0" w:space="0" w:color="auto"/>
            <w:bottom w:val="none" w:sz="0" w:space="0" w:color="auto"/>
            <w:right w:val="none" w:sz="0" w:space="0" w:color="auto"/>
          </w:divBdr>
        </w:div>
        <w:div w:id="1304196609">
          <w:marLeft w:val="480"/>
          <w:marRight w:val="0"/>
          <w:marTop w:val="0"/>
          <w:marBottom w:val="0"/>
          <w:divBdr>
            <w:top w:val="none" w:sz="0" w:space="0" w:color="auto"/>
            <w:left w:val="none" w:sz="0" w:space="0" w:color="auto"/>
            <w:bottom w:val="none" w:sz="0" w:space="0" w:color="auto"/>
            <w:right w:val="none" w:sz="0" w:space="0" w:color="auto"/>
          </w:divBdr>
        </w:div>
        <w:div w:id="1378317004">
          <w:marLeft w:val="480"/>
          <w:marRight w:val="0"/>
          <w:marTop w:val="0"/>
          <w:marBottom w:val="0"/>
          <w:divBdr>
            <w:top w:val="none" w:sz="0" w:space="0" w:color="auto"/>
            <w:left w:val="none" w:sz="0" w:space="0" w:color="auto"/>
            <w:bottom w:val="none" w:sz="0" w:space="0" w:color="auto"/>
            <w:right w:val="none" w:sz="0" w:space="0" w:color="auto"/>
          </w:divBdr>
        </w:div>
        <w:div w:id="376662787">
          <w:marLeft w:val="480"/>
          <w:marRight w:val="0"/>
          <w:marTop w:val="0"/>
          <w:marBottom w:val="0"/>
          <w:divBdr>
            <w:top w:val="none" w:sz="0" w:space="0" w:color="auto"/>
            <w:left w:val="none" w:sz="0" w:space="0" w:color="auto"/>
            <w:bottom w:val="none" w:sz="0" w:space="0" w:color="auto"/>
            <w:right w:val="none" w:sz="0" w:space="0" w:color="auto"/>
          </w:divBdr>
        </w:div>
        <w:div w:id="1773821683">
          <w:marLeft w:val="480"/>
          <w:marRight w:val="0"/>
          <w:marTop w:val="0"/>
          <w:marBottom w:val="0"/>
          <w:divBdr>
            <w:top w:val="none" w:sz="0" w:space="0" w:color="auto"/>
            <w:left w:val="none" w:sz="0" w:space="0" w:color="auto"/>
            <w:bottom w:val="none" w:sz="0" w:space="0" w:color="auto"/>
            <w:right w:val="none" w:sz="0" w:space="0" w:color="auto"/>
          </w:divBdr>
        </w:div>
        <w:div w:id="1452894016">
          <w:marLeft w:val="480"/>
          <w:marRight w:val="0"/>
          <w:marTop w:val="0"/>
          <w:marBottom w:val="0"/>
          <w:divBdr>
            <w:top w:val="none" w:sz="0" w:space="0" w:color="auto"/>
            <w:left w:val="none" w:sz="0" w:space="0" w:color="auto"/>
            <w:bottom w:val="none" w:sz="0" w:space="0" w:color="auto"/>
            <w:right w:val="none" w:sz="0" w:space="0" w:color="auto"/>
          </w:divBdr>
        </w:div>
        <w:div w:id="2075815173">
          <w:marLeft w:val="480"/>
          <w:marRight w:val="0"/>
          <w:marTop w:val="0"/>
          <w:marBottom w:val="0"/>
          <w:divBdr>
            <w:top w:val="none" w:sz="0" w:space="0" w:color="auto"/>
            <w:left w:val="none" w:sz="0" w:space="0" w:color="auto"/>
            <w:bottom w:val="none" w:sz="0" w:space="0" w:color="auto"/>
            <w:right w:val="none" w:sz="0" w:space="0" w:color="auto"/>
          </w:divBdr>
        </w:div>
        <w:div w:id="60953752">
          <w:marLeft w:val="480"/>
          <w:marRight w:val="0"/>
          <w:marTop w:val="0"/>
          <w:marBottom w:val="0"/>
          <w:divBdr>
            <w:top w:val="none" w:sz="0" w:space="0" w:color="auto"/>
            <w:left w:val="none" w:sz="0" w:space="0" w:color="auto"/>
            <w:bottom w:val="none" w:sz="0" w:space="0" w:color="auto"/>
            <w:right w:val="none" w:sz="0" w:space="0" w:color="auto"/>
          </w:divBdr>
        </w:div>
        <w:div w:id="1414398569">
          <w:marLeft w:val="480"/>
          <w:marRight w:val="0"/>
          <w:marTop w:val="0"/>
          <w:marBottom w:val="0"/>
          <w:divBdr>
            <w:top w:val="none" w:sz="0" w:space="0" w:color="auto"/>
            <w:left w:val="none" w:sz="0" w:space="0" w:color="auto"/>
            <w:bottom w:val="none" w:sz="0" w:space="0" w:color="auto"/>
            <w:right w:val="none" w:sz="0" w:space="0" w:color="auto"/>
          </w:divBdr>
        </w:div>
        <w:div w:id="159349922">
          <w:marLeft w:val="480"/>
          <w:marRight w:val="0"/>
          <w:marTop w:val="0"/>
          <w:marBottom w:val="0"/>
          <w:divBdr>
            <w:top w:val="none" w:sz="0" w:space="0" w:color="auto"/>
            <w:left w:val="none" w:sz="0" w:space="0" w:color="auto"/>
            <w:bottom w:val="none" w:sz="0" w:space="0" w:color="auto"/>
            <w:right w:val="none" w:sz="0" w:space="0" w:color="auto"/>
          </w:divBdr>
        </w:div>
        <w:div w:id="1389574261">
          <w:marLeft w:val="480"/>
          <w:marRight w:val="0"/>
          <w:marTop w:val="0"/>
          <w:marBottom w:val="0"/>
          <w:divBdr>
            <w:top w:val="none" w:sz="0" w:space="0" w:color="auto"/>
            <w:left w:val="none" w:sz="0" w:space="0" w:color="auto"/>
            <w:bottom w:val="none" w:sz="0" w:space="0" w:color="auto"/>
            <w:right w:val="none" w:sz="0" w:space="0" w:color="auto"/>
          </w:divBdr>
        </w:div>
        <w:div w:id="1030885732">
          <w:marLeft w:val="480"/>
          <w:marRight w:val="0"/>
          <w:marTop w:val="0"/>
          <w:marBottom w:val="0"/>
          <w:divBdr>
            <w:top w:val="none" w:sz="0" w:space="0" w:color="auto"/>
            <w:left w:val="none" w:sz="0" w:space="0" w:color="auto"/>
            <w:bottom w:val="none" w:sz="0" w:space="0" w:color="auto"/>
            <w:right w:val="none" w:sz="0" w:space="0" w:color="auto"/>
          </w:divBdr>
        </w:div>
        <w:div w:id="1520510224">
          <w:marLeft w:val="480"/>
          <w:marRight w:val="0"/>
          <w:marTop w:val="0"/>
          <w:marBottom w:val="0"/>
          <w:divBdr>
            <w:top w:val="none" w:sz="0" w:space="0" w:color="auto"/>
            <w:left w:val="none" w:sz="0" w:space="0" w:color="auto"/>
            <w:bottom w:val="none" w:sz="0" w:space="0" w:color="auto"/>
            <w:right w:val="none" w:sz="0" w:space="0" w:color="auto"/>
          </w:divBdr>
        </w:div>
        <w:div w:id="545029068">
          <w:marLeft w:val="480"/>
          <w:marRight w:val="0"/>
          <w:marTop w:val="0"/>
          <w:marBottom w:val="0"/>
          <w:divBdr>
            <w:top w:val="none" w:sz="0" w:space="0" w:color="auto"/>
            <w:left w:val="none" w:sz="0" w:space="0" w:color="auto"/>
            <w:bottom w:val="none" w:sz="0" w:space="0" w:color="auto"/>
            <w:right w:val="none" w:sz="0" w:space="0" w:color="auto"/>
          </w:divBdr>
        </w:div>
        <w:div w:id="892470013">
          <w:marLeft w:val="480"/>
          <w:marRight w:val="0"/>
          <w:marTop w:val="0"/>
          <w:marBottom w:val="0"/>
          <w:divBdr>
            <w:top w:val="none" w:sz="0" w:space="0" w:color="auto"/>
            <w:left w:val="none" w:sz="0" w:space="0" w:color="auto"/>
            <w:bottom w:val="none" w:sz="0" w:space="0" w:color="auto"/>
            <w:right w:val="none" w:sz="0" w:space="0" w:color="auto"/>
          </w:divBdr>
        </w:div>
        <w:div w:id="2123453359">
          <w:marLeft w:val="480"/>
          <w:marRight w:val="0"/>
          <w:marTop w:val="0"/>
          <w:marBottom w:val="0"/>
          <w:divBdr>
            <w:top w:val="none" w:sz="0" w:space="0" w:color="auto"/>
            <w:left w:val="none" w:sz="0" w:space="0" w:color="auto"/>
            <w:bottom w:val="none" w:sz="0" w:space="0" w:color="auto"/>
            <w:right w:val="none" w:sz="0" w:space="0" w:color="auto"/>
          </w:divBdr>
        </w:div>
        <w:div w:id="226230329">
          <w:marLeft w:val="480"/>
          <w:marRight w:val="0"/>
          <w:marTop w:val="0"/>
          <w:marBottom w:val="0"/>
          <w:divBdr>
            <w:top w:val="none" w:sz="0" w:space="0" w:color="auto"/>
            <w:left w:val="none" w:sz="0" w:space="0" w:color="auto"/>
            <w:bottom w:val="none" w:sz="0" w:space="0" w:color="auto"/>
            <w:right w:val="none" w:sz="0" w:space="0" w:color="auto"/>
          </w:divBdr>
        </w:div>
        <w:div w:id="2086294787">
          <w:marLeft w:val="480"/>
          <w:marRight w:val="0"/>
          <w:marTop w:val="0"/>
          <w:marBottom w:val="0"/>
          <w:divBdr>
            <w:top w:val="none" w:sz="0" w:space="0" w:color="auto"/>
            <w:left w:val="none" w:sz="0" w:space="0" w:color="auto"/>
            <w:bottom w:val="none" w:sz="0" w:space="0" w:color="auto"/>
            <w:right w:val="none" w:sz="0" w:space="0" w:color="auto"/>
          </w:divBdr>
        </w:div>
        <w:div w:id="1950119758">
          <w:marLeft w:val="480"/>
          <w:marRight w:val="0"/>
          <w:marTop w:val="0"/>
          <w:marBottom w:val="0"/>
          <w:divBdr>
            <w:top w:val="none" w:sz="0" w:space="0" w:color="auto"/>
            <w:left w:val="none" w:sz="0" w:space="0" w:color="auto"/>
            <w:bottom w:val="none" w:sz="0" w:space="0" w:color="auto"/>
            <w:right w:val="none" w:sz="0" w:space="0" w:color="auto"/>
          </w:divBdr>
        </w:div>
        <w:div w:id="1309631405">
          <w:marLeft w:val="480"/>
          <w:marRight w:val="0"/>
          <w:marTop w:val="0"/>
          <w:marBottom w:val="0"/>
          <w:divBdr>
            <w:top w:val="none" w:sz="0" w:space="0" w:color="auto"/>
            <w:left w:val="none" w:sz="0" w:space="0" w:color="auto"/>
            <w:bottom w:val="none" w:sz="0" w:space="0" w:color="auto"/>
            <w:right w:val="none" w:sz="0" w:space="0" w:color="auto"/>
          </w:divBdr>
        </w:div>
        <w:div w:id="1569917799">
          <w:marLeft w:val="480"/>
          <w:marRight w:val="0"/>
          <w:marTop w:val="0"/>
          <w:marBottom w:val="0"/>
          <w:divBdr>
            <w:top w:val="none" w:sz="0" w:space="0" w:color="auto"/>
            <w:left w:val="none" w:sz="0" w:space="0" w:color="auto"/>
            <w:bottom w:val="none" w:sz="0" w:space="0" w:color="auto"/>
            <w:right w:val="none" w:sz="0" w:space="0" w:color="auto"/>
          </w:divBdr>
        </w:div>
        <w:div w:id="667055791">
          <w:marLeft w:val="480"/>
          <w:marRight w:val="0"/>
          <w:marTop w:val="0"/>
          <w:marBottom w:val="0"/>
          <w:divBdr>
            <w:top w:val="none" w:sz="0" w:space="0" w:color="auto"/>
            <w:left w:val="none" w:sz="0" w:space="0" w:color="auto"/>
            <w:bottom w:val="none" w:sz="0" w:space="0" w:color="auto"/>
            <w:right w:val="none" w:sz="0" w:space="0" w:color="auto"/>
          </w:divBdr>
        </w:div>
        <w:div w:id="1829251655">
          <w:marLeft w:val="480"/>
          <w:marRight w:val="0"/>
          <w:marTop w:val="0"/>
          <w:marBottom w:val="0"/>
          <w:divBdr>
            <w:top w:val="none" w:sz="0" w:space="0" w:color="auto"/>
            <w:left w:val="none" w:sz="0" w:space="0" w:color="auto"/>
            <w:bottom w:val="none" w:sz="0" w:space="0" w:color="auto"/>
            <w:right w:val="none" w:sz="0" w:space="0" w:color="auto"/>
          </w:divBdr>
        </w:div>
        <w:div w:id="2000846330">
          <w:marLeft w:val="480"/>
          <w:marRight w:val="0"/>
          <w:marTop w:val="0"/>
          <w:marBottom w:val="0"/>
          <w:divBdr>
            <w:top w:val="none" w:sz="0" w:space="0" w:color="auto"/>
            <w:left w:val="none" w:sz="0" w:space="0" w:color="auto"/>
            <w:bottom w:val="none" w:sz="0" w:space="0" w:color="auto"/>
            <w:right w:val="none" w:sz="0" w:space="0" w:color="auto"/>
          </w:divBdr>
        </w:div>
        <w:div w:id="293874720">
          <w:marLeft w:val="480"/>
          <w:marRight w:val="0"/>
          <w:marTop w:val="0"/>
          <w:marBottom w:val="0"/>
          <w:divBdr>
            <w:top w:val="none" w:sz="0" w:space="0" w:color="auto"/>
            <w:left w:val="none" w:sz="0" w:space="0" w:color="auto"/>
            <w:bottom w:val="none" w:sz="0" w:space="0" w:color="auto"/>
            <w:right w:val="none" w:sz="0" w:space="0" w:color="auto"/>
          </w:divBdr>
        </w:div>
        <w:div w:id="989014455">
          <w:marLeft w:val="480"/>
          <w:marRight w:val="0"/>
          <w:marTop w:val="0"/>
          <w:marBottom w:val="0"/>
          <w:divBdr>
            <w:top w:val="none" w:sz="0" w:space="0" w:color="auto"/>
            <w:left w:val="none" w:sz="0" w:space="0" w:color="auto"/>
            <w:bottom w:val="none" w:sz="0" w:space="0" w:color="auto"/>
            <w:right w:val="none" w:sz="0" w:space="0" w:color="auto"/>
          </w:divBdr>
        </w:div>
        <w:div w:id="1297645105">
          <w:marLeft w:val="480"/>
          <w:marRight w:val="0"/>
          <w:marTop w:val="0"/>
          <w:marBottom w:val="0"/>
          <w:divBdr>
            <w:top w:val="none" w:sz="0" w:space="0" w:color="auto"/>
            <w:left w:val="none" w:sz="0" w:space="0" w:color="auto"/>
            <w:bottom w:val="none" w:sz="0" w:space="0" w:color="auto"/>
            <w:right w:val="none" w:sz="0" w:space="0" w:color="auto"/>
          </w:divBdr>
        </w:div>
        <w:div w:id="125589631">
          <w:marLeft w:val="480"/>
          <w:marRight w:val="0"/>
          <w:marTop w:val="0"/>
          <w:marBottom w:val="0"/>
          <w:divBdr>
            <w:top w:val="none" w:sz="0" w:space="0" w:color="auto"/>
            <w:left w:val="none" w:sz="0" w:space="0" w:color="auto"/>
            <w:bottom w:val="none" w:sz="0" w:space="0" w:color="auto"/>
            <w:right w:val="none" w:sz="0" w:space="0" w:color="auto"/>
          </w:divBdr>
        </w:div>
        <w:div w:id="862981813">
          <w:marLeft w:val="480"/>
          <w:marRight w:val="0"/>
          <w:marTop w:val="0"/>
          <w:marBottom w:val="0"/>
          <w:divBdr>
            <w:top w:val="none" w:sz="0" w:space="0" w:color="auto"/>
            <w:left w:val="none" w:sz="0" w:space="0" w:color="auto"/>
            <w:bottom w:val="none" w:sz="0" w:space="0" w:color="auto"/>
            <w:right w:val="none" w:sz="0" w:space="0" w:color="auto"/>
          </w:divBdr>
        </w:div>
        <w:div w:id="1042437721">
          <w:marLeft w:val="480"/>
          <w:marRight w:val="0"/>
          <w:marTop w:val="0"/>
          <w:marBottom w:val="0"/>
          <w:divBdr>
            <w:top w:val="none" w:sz="0" w:space="0" w:color="auto"/>
            <w:left w:val="none" w:sz="0" w:space="0" w:color="auto"/>
            <w:bottom w:val="none" w:sz="0" w:space="0" w:color="auto"/>
            <w:right w:val="none" w:sz="0" w:space="0" w:color="auto"/>
          </w:divBdr>
        </w:div>
        <w:div w:id="1842499374">
          <w:marLeft w:val="480"/>
          <w:marRight w:val="0"/>
          <w:marTop w:val="0"/>
          <w:marBottom w:val="0"/>
          <w:divBdr>
            <w:top w:val="none" w:sz="0" w:space="0" w:color="auto"/>
            <w:left w:val="none" w:sz="0" w:space="0" w:color="auto"/>
            <w:bottom w:val="none" w:sz="0" w:space="0" w:color="auto"/>
            <w:right w:val="none" w:sz="0" w:space="0" w:color="auto"/>
          </w:divBdr>
        </w:div>
        <w:div w:id="1274479303">
          <w:marLeft w:val="480"/>
          <w:marRight w:val="0"/>
          <w:marTop w:val="0"/>
          <w:marBottom w:val="0"/>
          <w:divBdr>
            <w:top w:val="none" w:sz="0" w:space="0" w:color="auto"/>
            <w:left w:val="none" w:sz="0" w:space="0" w:color="auto"/>
            <w:bottom w:val="none" w:sz="0" w:space="0" w:color="auto"/>
            <w:right w:val="none" w:sz="0" w:space="0" w:color="auto"/>
          </w:divBdr>
        </w:div>
        <w:div w:id="315037666">
          <w:marLeft w:val="480"/>
          <w:marRight w:val="0"/>
          <w:marTop w:val="0"/>
          <w:marBottom w:val="0"/>
          <w:divBdr>
            <w:top w:val="none" w:sz="0" w:space="0" w:color="auto"/>
            <w:left w:val="none" w:sz="0" w:space="0" w:color="auto"/>
            <w:bottom w:val="none" w:sz="0" w:space="0" w:color="auto"/>
            <w:right w:val="none" w:sz="0" w:space="0" w:color="auto"/>
          </w:divBdr>
        </w:div>
        <w:div w:id="112599470">
          <w:marLeft w:val="480"/>
          <w:marRight w:val="0"/>
          <w:marTop w:val="0"/>
          <w:marBottom w:val="0"/>
          <w:divBdr>
            <w:top w:val="none" w:sz="0" w:space="0" w:color="auto"/>
            <w:left w:val="none" w:sz="0" w:space="0" w:color="auto"/>
            <w:bottom w:val="none" w:sz="0" w:space="0" w:color="auto"/>
            <w:right w:val="none" w:sz="0" w:space="0" w:color="auto"/>
          </w:divBdr>
        </w:div>
        <w:div w:id="793796263">
          <w:marLeft w:val="480"/>
          <w:marRight w:val="0"/>
          <w:marTop w:val="0"/>
          <w:marBottom w:val="0"/>
          <w:divBdr>
            <w:top w:val="none" w:sz="0" w:space="0" w:color="auto"/>
            <w:left w:val="none" w:sz="0" w:space="0" w:color="auto"/>
            <w:bottom w:val="none" w:sz="0" w:space="0" w:color="auto"/>
            <w:right w:val="none" w:sz="0" w:space="0" w:color="auto"/>
          </w:divBdr>
        </w:div>
        <w:div w:id="1596398990">
          <w:marLeft w:val="480"/>
          <w:marRight w:val="0"/>
          <w:marTop w:val="0"/>
          <w:marBottom w:val="0"/>
          <w:divBdr>
            <w:top w:val="none" w:sz="0" w:space="0" w:color="auto"/>
            <w:left w:val="none" w:sz="0" w:space="0" w:color="auto"/>
            <w:bottom w:val="none" w:sz="0" w:space="0" w:color="auto"/>
            <w:right w:val="none" w:sz="0" w:space="0" w:color="auto"/>
          </w:divBdr>
        </w:div>
        <w:div w:id="45178966">
          <w:marLeft w:val="480"/>
          <w:marRight w:val="0"/>
          <w:marTop w:val="0"/>
          <w:marBottom w:val="0"/>
          <w:divBdr>
            <w:top w:val="none" w:sz="0" w:space="0" w:color="auto"/>
            <w:left w:val="none" w:sz="0" w:space="0" w:color="auto"/>
            <w:bottom w:val="none" w:sz="0" w:space="0" w:color="auto"/>
            <w:right w:val="none" w:sz="0" w:space="0" w:color="auto"/>
          </w:divBdr>
        </w:div>
        <w:div w:id="3945999">
          <w:marLeft w:val="480"/>
          <w:marRight w:val="0"/>
          <w:marTop w:val="0"/>
          <w:marBottom w:val="0"/>
          <w:divBdr>
            <w:top w:val="none" w:sz="0" w:space="0" w:color="auto"/>
            <w:left w:val="none" w:sz="0" w:space="0" w:color="auto"/>
            <w:bottom w:val="none" w:sz="0" w:space="0" w:color="auto"/>
            <w:right w:val="none" w:sz="0" w:space="0" w:color="auto"/>
          </w:divBdr>
        </w:div>
        <w:div w:id="1126393562">
          <w:marLeft w:val="480"/>
          <w:marRight w:val="0"/>
          <w:marTop w:val="0"/>
          <w:marBottom w:val="0"/>
          <w:divBdr>
            <w:top w:val="none" w:sz="0" w:space="0" w:color="auto"/>
            <w:left w:val="none" w:sz="0" w:space="0" w:color="auto"/>
            <w:bottom w:val="none" w:sz="0" w:space="0" w:color="auto"/>
            <w:right w:val="none" w:sz="0" w:space="0" w:color="auto"/>
          </w:divBdr>
        </w:div>
        <w:div w:id="203644773">
          <w:marLeft w:val="480"/>
          <w:marRight w:val="0"/>
          <w:marTop w:val="0"/>
          <w:marBottom w:val="0"/>
          <w:divBdr>
            <w:top w:val="none" w:sz="0" w:space="0" w:color="auto"/>
            <w:left w:val="none" w:sz="0" w:space="0" w:color="auto"/>
            <w:bottom w:val="none" w:sz="0" w:space="0" w:color="auto"/>
            <w:right w:val="none" w:sz="0" w:space="0" w:color="auto"/>
          </w:divBdr>
        </w:div>
        <w:div w:id="445583693">
          <w:marLeft w:val="480"/>
          <w:marRight w:val="0"/>
          <w:marTop w:val="0"/>
          <w:marBottom w:val="0"/>
          <w:divBdr>
            <w:top w:val="none" w:sz="0" w:space="0" w:color="auto"/>
            <w:left w:val="none" w:sz="0" w:space="0" w:color="auto"/>
            <w:bottom w:val="none" w:sz="0" w:space="0" w:color="auto"/>
            <w:right w:val="none" w:sz="0" w:space="0" w:color="auto"/>
          </w:divBdr>
        </w:div>
        <w:div w:id="2055956137">
          <w:marLeft w:val="480"/>
          <w:marRight w:val="0"/>
          <w:marTop w:val="0"/>
          <w:marBottom w:val="0"/>
          <w:divBdr>
            <w:top w:val="none" w:sz="0" w:space="0" w:color="auto"/>
            <w:left w:val="none" w:sz="0" w:space="0" w:color="auto"/>
            <w:bottom w:val="none" w:sz="0" w:space="0" w:color="auto"/>
            <w:right w:val="none" w:sz="0" w:space="0" w:color="auto"/>
          </w:divBdr>
        </w:div>
        <w:div w:id="1010794152">
          <w:marLeft w:val="480"/>
          <w:marRight w:val="0"/>
          <w:marTop w:val="0"/>
          <w:marBottom w:val="0"/>
          <w:divBdr>
            <w:top w:val="none" w:sz="0" w:space="0" w:color="auto"/>
            <w:left w:val="none" w:sz="0" w:space="0" w:color="auto"/>
            <w:bottom w:val="none" w:sz="0" w:space="0" w:color="auto"/>
            <w:right w:val="none" w:sz="0" w:space="0" w:color="auto"/>
          </w:divBdr>
        </w:div>
        <w:div w:id="418016911">
          <w:marLeft w:val="480"/>
          <w:marRight w:val="0"/>
          <w:marTop w:val="0"/>
          <w:marBottom w:val="0"/>
          <w:divBdr>
            <w:top w:val="none" w:sz="0" w:space="0" w:color="auto"/>
            <w:left w:val="none" w:sz="0" w:space="0" w:color="auto"/>
            <w:bottom w:val="none" w:sz="0" w:space="0" w:color="auto"/>
            <w:right w:val="none" w:sz="0" w:space="0" w:color="auto"/>
          </w:divBdr>
        </w:div>
        <w:div w:id="104661973">
          <w:marLeft w:val="480"/>
          <w:marRight w:val="0"/>
          <w:marTop w:val="0"/>
          <w:marBottom w:val="0"/>
          <w:divBdr>
            <w:top w:val="none" w:sz="0" w:space="0" w:color="auto"/>
            <w:left w:val="none" w:sz="0" w:space="0" w:color="auto"/>
            <w:bottom w:val="none" w:sz="0" w:space="0" w:color="auto"/>
            <w:right w:val="none" w:sz="0" w:space="0" w:color="auto"/>
          </w:divBdr>
        </w:div>
        <w:div w:id="1841116468">
          <w:marLeft w:val="480"/>
          <w:marRight w:val="0"/>
          <w:marTop w:val="0"/>
          <w:marBottom w:val="0"/>
          <w:divBdr>
            <w:top w:val="none" w:sz="0" w:space="0" w:color="auto"/>
            <w:left w:val="none" w:sz="0" w:space="0" w:color="auto"/>
            <w:bottom w:val="none" w:sz="0" w:space="0" w:color="auto"/>
            <w:right w:val="none" w:sz="0" w:space="0" w:color="auto"/>
          </w:divBdr>
        </w:div>
        <w:div w:id="1471099">
          <w:marLeft w:val="480"/>
          <w:marRight w:val="0"/>
          <w:marTop w:val="0"/>
          <w:marBottom w:val="0"/>
          <w:divBdr>
            <w:top w:val="none" w:sz="0" w:space="0" w:color="auto"/>
            <w:left w:val="none" w:sz="0" w:space="0" w:color="auto"/>
            <w:bottom w:val="none" w:sz="0" w:space="0" w:color="auto"/>
            <w:right w:val="none" w:sz="0" w:space="0" w:color="auto"/>
          </w:divBdr>
        </w:div>
        <w:div w:id="1829322303">
          <w:marLeft w:val="480"/>
          <w:marRight w:val="0"/>
          <w:marTop w:val="0"/>
          <w:marBottom w:val="0"/>
          <w:divBdr>
            <w:top w:val="none" w:sz="0" w:space="0" w:color="auto"/>
            <w:left w:val="none" w:sz="0" w:space="0" w:color="auto"/>
            <w:bottom w:val="none" w:sz="0" w:space="0" w:color="auto"/>
            <w:right w:val="none" w:sz="0" w:space="0" w:color="auto"/>
          </w:divBdr>
        </w:div>
        <w:div w:id="1161698938">
          <w:marLeft w:val="480"/>
          <w:marRight w:val="0"/>
          <w:marTop w:val="0"/>
          <w:marBottom w:val="0"/>
          <w:divBdr>
            <w:top w:val="none" w:sz="0" w:space="0" w:color="auto"/>
            <w:left w:val="none" w:sz="0" w:space="0" w:color="auto"/>
            <w:bottom w:val="none" w:sz="0" w:space="0" w:color="auto"/>
            <w:right w:val="none" w:sz="0" w:space="0" w:color="auto"/>
          </w:divBdr>
        </w:div>
        <w:div w:id="1814565420">
          <w:marLeft w:val="480"/>
          <w:marRight w:val="0"/>
          <w:marTop w:val="0"/>
          <w:marBottom w:val="0"/>
          <w:divBdr>
            <w:top w:val="none" w:sz="0" w:space="0" w:color="auto"/>
            <w:left w:val="none" w:sz="0" w:space="0" w:color="auto"/>
            <w:bottom w:val="none" w:sz="0" w:space="0" w:color="auto"/>
            <w:right w:val="none" w:sz="0" w:space="0" w:color="auto"/>
          </w:divBdr>
        </w:div>
        <w:div w:id="1512842685">
          <w:marLeft w:val="480"/>
          <w:marRight w:val="0"/>
          <w:marTop w:val="0"/>
          <w:marBottom w:val="0"/>
          <w:divBdr>
            <w:top w:val="none" w:sz="0" w:space="0" w:color="auto"/>
            <w:left w:val="none" w:sz="0" w:space="0" w:color="auto"/>
            <w:bottom w:val="none" w:sz="0" w:space="0" w:color="auto"/>
            <w:right w:val="none" w:sz="0" w:space="0" w:color="auto"/>
          </w:divBdr>
        </w:div>
        <w:div w:id="1817330851">
          <w:marLeft w:val="480"/>
          <w:marRight w:val="0"/>
          <w:marTop w:val="0"/>
          <w:marBottom w:val="0"/>
          <w:divBdr>
            <w:top w:val="none" w:sz="0" w:space="0" w:color="auto"/>
            <w:left w:val="none" w:sz="0" w:space="0" w:color="auto"/>
            <w:bottom w:val="none" w:sz="0" w:space="0" w:color="auto"/>
            <w:right w:val="none" w:sz="0" w:space="0" w:color="auto"/>
          </w:divBdr>
        </w:div>
        <w:div w:id="414523088">
          <w:marLeft w:val="480"/>
          <w:marRight w:val="0"/>
          <w:marTop w:val="0"/>
          <w:marBottom w:val="0"/>
          <w:divBdr>
            <w:top w:val="none" w:sz="0" w:space="0" w:color="auto"/>
            <w:left w:val="none" w:sz="0" w:space="0" w:color="auto"/>
            <w:bottom w:val="none" w:sz="0" w:space="0" w:color="auto"/>
            <w:right w:val="none" w:sz="0" w:space="0" w:color="auto"/>
          </w:divBdr>
        </w:div>
        <w:div w:id="1755126241">
          <w:marLeft w:val="480"/>
          <w:marRight w:val="0"/>
          <w:marTop w:val="0"/>
          <w:marBottom w:val="0"/>
          <w:divBdr>
            <w:top w:val="none" w:sz="0" w:space="0" w:color="auto"/>
            <w:left w:val="none" w:sz="0" w:space="0" w:color="auto"/>
            <w:bottom w:val="none" w:sz="0" w:space="0" w:color="auto"/>
            <w:right w:val="none" w:sz="0" w:space="0" w:color="auto"/>
          </w:divBdr>
        </w:div>
        <w:div w:id="1463037687">
          <w:marLeft w:val="480"/>
          <w:marRight w:val="0"/>
          <w:marTop w:val="0"/>
          <w:marBottom w:val="0"/>
          <w:divBdr>
            <w:top w:val="none" w:sz="0" w:space="0" w:color="auto"/>
            <w:left w:val="none" w:sz="0" w:space="0" w:color="auto"/>
            <w:bottom w:val="none" w:sz="0" w:space="0" w:color="auto"/>
            <w:right w:val="none" w:sz="0" w:space="0" w:color="auto"/>
          </w:divBdr>
        </w:div>
        <w:div w:id="608271192">
          <w:marLeft w:val="480"/>
          <w:marRight w:val="0"/>
          <w:marTop w:val="0"/>
          <w:marBottom w:val="0"/>
          <w:divBdr>
            <w:top w:val="none" w:sz="0" w:space="0" w:color="auto"/>
            <w:left w:val="none" w:sz="0" w:space="0" w:color="auto"/>
            <w:bottom w:val="none" w:sz="0" w:space="0" w:color="auto"/>
            <w:right w:val="none" w:sz="0" w:space="0" w:color="auto"/>
          </w:divBdr>
        </w:div>
        <w:div w:id="1739785814">
          <w:marLeft w:val="480"/>
          <w:marRight w:val="0"/>
          <w:marTop w:val="0"/>
          <w:marBottom w:val="0"/>
          <w:divBdr>
            <w:top w:val="none" w:sz="0" w:space="0" w:color="auto"/>
            <w:left w:val="none" w:sz="0" w:space="0" w:color="auto"/>
            <w:bottom w:val="none" w:sz="0" w:space="0" w:color="auto"/>
            <w:right w:val="none" w:sz="0" w:space="0" w:color="auto"/>
          </w:divBdr>
        </w:div>
        <w:div w:id="1457793814">
          <w:marLeft w:val="480"/>
          <w:marRight w:val="0"/>
          <w:marTop w:val="0"/>
          <w:marBottom w:val="0"/>
          <w:divBdr>
            <w:top w:val="none" w:sz="0" w:space="0" w:color="auto"/>
            <w:left w:val="none" w:sz="0" w:space="0" w:color="auto"/>
            <w:bottom w:val="none" w:sz="0" w:space="0" w:color="auto"/>
            <w:right w:val="none" w:sz="0" w:space="0" w:color="auto"/>
          </w:divBdr>
        </w:div>
      </w:divsChild>
    </w:div>
    <w:div w:id="2076079070">
      <w:bodyDiv w:val="1"/>
      <w:marLeft w:val="0"/>
      <w:marRight w:val="0"/>
      <w:marTop w:val="0"/>
      <w:marBottom w:val="0"/>
      <w:divBdr>
        <w:top w:val="none" w:sz="0" w:space="0" w:color="auto"/>
        <w:left w:val="none" w:sz="0" w:space="0" w:color="auto"/>
        <w:bottom w:val="none" w:sz="0" w:space="0" w:color="auto"/>
        <w:right w:val="none" w:sz="0" w:space="0" w:color="auto"/>
      </w:divBdr>
    </w:div>
    <w:div w:id="210005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tiff"/><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8.tiff"/><Relationship Id="rId34" Type="http://schemas.openxmlformats.org/officeDocument/2006/relationships/image" Target="media/image21.jpeg"/><Relationship Id="rId7" Type="http://schemas.openxmlformats.org/officeDocument/2006/relationships/settings" Target="settings.xml"/><Relationship Id="rId12" Type="http://schemas.openxmlformats.org/officeDocument/2006/relationships/hyperlink" Target="https://doi.org/10.1016/j.agwat.2023.108657"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tif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tiff"/><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tiff"/><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tiff"/><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tif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56048805654A38A484589D3A710872"/>
        <w:category>
          <w:name w:val="General"/>
          <w:gallery w:val="placeholder"/>
        </w:category>
        <w:types>
          <w:type w:val="bbPlcHdr"/>
        </w:types>
        <w:behaviors>
          <w:behavior w:val="content"/>
        </w:behaviors>
        <w:guid w:val="{00B85492-5ACC-4B23-88C2-92493FBA18E1}"/>
      </w:docPartPr>
      <w:docPartBody>
        <w:p w:rsidR="00943604" w:rsidRDefault="00030EE0" w:rsidP="00030EE0">
          <w:pPr>
            <w:pStyle w:val="8556048805654A38A484589D3A710872"/>
          </w:pPr>
          <w:r w:rsidRPr="003F3B51">
            <w:rPr>
              <w:rStyle w:val="PlaceholderText"/>
            </w:rPr>
            <w:t>Click or tap here to enter text.</w:t>
          </w:r>
        </w:p>
      </w:docPartBody>
    </w:docPart>
    <w:docPart>
      <w:docPartPr>
        <w:name w:val="AEA2BADAE17E43568B43B04286232924"/>
        <w:category>
          <w:name w:val="General"/>
          <w:gallery w:val="placeholder"/>
        </w:category>
        <w:types>
          <w:type w:val="bbPlcHdr"/>
        </w:types>
        <w:behaviors>
          <w:behavior w:val="content"/>
        </w:behaviors>
        <w:guid w:val="{1481FD49-C154-4CE0-901F-9196A5931380}"/>
      </w:docPartPr>
      <w:docPartBody>
        <w:p w:rsidR="00943604" w:rsidRDefault="00030EE0" w:rsidP="00030EE0">
          <w:pPr>
            <w:pStyle w:val="AEA2BADAE17E43568B43B04286232924"/>
          </w:pPr>
          <w:r w:rsidRPr="003F3B51">
            <w:rPr>
              <w:rStyle w:val="PlaceholderText"/>
            </w:rPr>
            <w:t>Click or tap here to enter text.</w:t>
          </w:r>
        </w:p>
      </w:docPartBody>
    </w:docPart>
    <w:docPart>
      <w:docPartPr>
        <w:name w:val="323FD24236F240F8AF54BF954CA851EC"/>
        <w:category>
          <w:name w:val="General"/>
          <w:gallery w:val="placeholder"/>
        </w:category>
        <w:types>
          <w:type w:val="bbPlcHdr"/>
        </w:types>
        <w:behaviors>
          <w:behavior w:val="content"/>
        </w:behaviors>
        <w:guid w:val="{16FA4760-7830-4FB7-99EA-3542D94DE8D1}"/>
      </w:docPartPr>
      <w:docPartBody>
        <w:p w:rsidR="00943604" w:rsidRDefault="00030EE0" w:rsidP="00030EE0">
          <w:pPr>
            <w:pStyle w:val="323FD24236F240F8AF54BF954CA851EC"/>
          </w:pPr>
          <w:r w:rsidRPr="003F3B51">
            <w:rPr>
              <w:rStyle w:val="PlaceholderText"/>
            </w:rPr>
            <w:t>Click or tap here to enter text.</w:t>
          </w:r>
        </w:p>
      </w:docPartBody>
    </w:docPart>
    <w:docPart>
      <w:docPartPr>
        <w:name w:val="75736087BC1840019D9E68F8B4B1ED52"/>
        <w:category>
          <w:name w:val="General"/>
          <w:gallery w:val="placeholder"/>
        </w:category>
        <w:types>
          <w:type w:val="bbPlcHdr"/>
        </w:types>
        <w:behaviors>
          <w:behavior w:val="content"/>
        </w:behaviors>
        <w:guid w:val="{02867E59-0461-4FD2-AED5-159771B18392}"/>
      </w:docPartPr>
      <w:docPartBody>
        <w:p w:rsidR="00943604" w:rsidRDefault="00030EE0" w:rsidP="00030EE0">
          <w:pPr>
            <w:pStyle w:val="75736087BC1840019D9E68F8B4B1ED52"/>
          </w:pPr>
          <w:r w:rsidRPr="003F3B51">
            <w:rPr>
              <w:rStyle w:val="PlaceholderText"/>
            </w:rPr>
            <w:t>Click or tap here to enter text.</w:t>
          </w:r>
        </w:p>
      </w:docPartBody>
    </w:docPart>
    <w:docPart>
      <w:docPartPr>
        <w:name w:val="BBA3E566B42A4DE1B0B8A434DAADD966"/>
        <w:category>
          <w:name w:val="General"/>
          <w:gallery w:val="placeholder"/>
        </w:category>
        <w:types>
          <w:type w:val="bbPlcHdr"/>
        </w:types>
        <w:behaviors>
          <w:behavior w:val="content"/>
        </w:behaviors>
        <w:guid w:val="{299002D1-EF74-4C12-B6EF-BD10D38DC2BB}"/>
      </w:docPartPr>
      <w:docPartBody>
        <w:p w:rsidR="00943604" w:rsidRDefault="00030EE0" w:rsidP="00030EE0">
          <w:pPr>
            <w:pStyle w:val="BBA3E566B42A4DE1B0B8A434DAADD966"/>
          </w:pPr>
          <w:r w:rsidRPr="003F3B51">
            <w:rPr>
              <w:rStyle w:val="PlaceholderText"/>
            </w:rPr>
            <w:t>Click or tap here to enter text.</w:t>
          </w:r>
        </w:p>
      </w:docPartBody>
    </w:docPart>
    <w:docPart>
      <w:docPartPr>
        <w:name w:val="7372947ED8034C04A5B763136380E7C1"/>
        <w:category>
          <w:name w:val="General"/>
          <w:gallery w:val="placeholder"/>
        </w:category>
        <w:types>
          <w:type w:val="bbPlcHdr"/>
        </w:types>
        <w:behaviors>
          <w:behavior w:val="content"/>
        </w:behaviors>
        <w:guid w:val="{82984E01-CEF7-4CEC-B4E6-1BD545363BE1}"/>
      </w:docPartPr>
      <w:docPartBody>
        <w:p w:rsidR="00943604" w:rsidRDefault="00030EE0" w:rsidP="00030EE0">
          <w:pPr>
            <w:pStyle w:val="7372947ED8034C04A5B763136380E7C1"/>
          </w:pPr>
          <w:r w:rsidRPr="003F3B51">
            <w:rPr>
              <w:rStyle w:val="PlaceholderText"/>
            </w:rPr>
            <w:t>Click or tap here to enter text.</w:t>
          </w:r>
        </w:p>
      </w:docPartBody>
    </w:docPart>
    <w:docPart>
      <w:docPartPr>
        <w:name w:val="5DBA9BABFFA14F97A96700BAD0037670"/>
        <w:category>
          <w:name w:val="General"/>
          <w:gallery w:val="placeholder"/>
        </w:category>
        <w:types>
          <w:type w:val="bbPlcHdr"/>
        </w:types>
        <w:behaviors>
          <w:behavior w:val="content"/>
        </w:behaviors>
        <w:guid w:val="{9A0498C2-4B17-4D80-AAF6-A8B514B4D998}"/>
      </w:docPartPr>
      <w:docPartBody>
        <w:p w:rsidR="00943604" w:rsidRDefault="00030EE0" w:rsidP="00030EE0">
          <w:pPr>
            <w:pStyle w:val="5DBA9BABFFA14F97A96700BAD0037670"/>
          </w:pPr>
          <w:r w:rsidRPr="003F3B51">
            <w:rPr>
              <w:rStyle w:val="PlaceholderText"/>
            </w:rPr>
            <w:t>Click or tap here to enter text.</w:t>
          </w:r>
        </w:p>
      </w:docPartBody>
    </w:docPart>
    <w:docPart>
      <w:docPartPr>
        <w:name w:val="F6704F8C0BA346E9997209D0EB610208"/>
        <w:category>
          <w:name w:val="General"/>
          <w:gallery w:val="placeholder"/>
        </w:category>
        <w:types>
          <w:type w:val="bbPlcHdr"/>
        </w:types>
        <w:behaviors>
          <w:behavior w:val="content"/>
        </w:behaviors>
        <w:guid w:val="{A4F95999-95BC-489A-B66E-14A4818A145E}"/>
      </w:docPartPr>
      <w:docPartBody>
        <w:p w:rsidR="00943604" w:rsidRDefault="00030EE0" w:rsidP="00030EE0">
          <w:pPr>
            <w:pStyle w:val="F6704F8C0BA346E9997209D0EB610208"/>
          </w:pPr>
          <w:r w:rsidRPr="003F3B51">
            <w:rPr>
              <w:rStyle w:val="PlaceholderText"/>
            </w:rPr>
            <w:t>Click or tap here to enter text.</w:t>
          </w:r>
        </w:p>
      </w:docPartBody>
    </w:docPart>
    <w:docPart>
      <w:docPartPr>
        <w:name w:val="5DF5C31259C14BFCAEC77DB44AD2DD01"/>
        <w:category>
          <w:name w:val="General"/>
          <w:gallery w:val="placeholder"/>
        </w:category>
        <w:types>
          <w:type w:val="bbPlcHdr"/>
        </w:types>
        <w:behaviors>
          <w:behavior w:val="content"/>
        </w:behaviors>
        <w:guid w:val="{CB1527F7-6F5B-4D97-841E-A856E4A514D1}"/>
      </w:docPartPr>
      <w:docPartBody>
        <w:p w:rsidR="00943604" w:rsidRDefault="00030EE0" w:rsidP="00030EE0">
          <w:pPr>
            <w:pStyle w:val="5DF5C31259C14BFCAEC77DB44AD2DD01"/>
          </w:pPr>
          <w:r w:rsidRPr="003F3B51">
            <w:rPr>
              <w:rStyle w:val="PlaceholderText"/>
            </w:rPr>
            <w:t>Click or tap here to enter text.</w:t>
          </w:r>
        </w:p>
      </w:docPartBody>
    </w:docPart>
    <w:docPart>
      <w:docPartPr>
        <w:name w:val="CF8B857C355F4CFF9F65D692013DDD96"/>
        <w:category>
          <w:name w:val="General"/>
          <w:gallery w:val="placeholder"/>
        </w:category>
        <w:types>
          <w:type w:val="bbPlcHdr"/>
        </w:types>
        <w:behaviors>
          <w:behavior w:val="content"/>
        </w:behaviors>
        <w:guid w:val="{58A02EE9-2A32-4963-BD18-459F07622F1F}"/>
      </w:docPartPr>
      <w:docPartBody>
        <w:p w:rsidR="00943604" w:rsidRDefault="00030EE0" w:rsidP="00030EE0">
          <w:pPr>
            <w:pStyle w:val="CF8B857C355F4CFF9F65D692013DDD96"/>
          </w:pPr>
          <w:r w:rsidRPr="001371DB">
            <w:rPr>
              <w:rStyle w:val="PlaceholderText"/>
            </w:rPr>
            <w:t>Click or tap here to enter text.</w:t>
          </w:r>
        </w:p>
      </w:docPartBody>
    </w:docPart>
    <w:docPart>
      <w:docPartPr>
        <w:name w:val="BC89BBCE85C544C6BD7EC9256DAF9A7A"/>
        <w:category>
          <w:name w:val="General"/>
          <w:gallery w:val="placeholder"/>
        </w:category>
        <w:types>
          <w:type w:val="bbPlcHdr"/>
        </w:types>
        <w:behaviors>
          <w:behavior w:val="content"/>
        </w:behaviors>
        <w:guid w:val="{96D91BE2-1546-4900-92BA-2FA09D76CA54}"/>
      </w:docPartPr>
      <w:docPartBody>
        <w:p w:rsidR="00943604" w:rsidRDefault="00030EE0" w:rsidP="00030EE0">
          <w:pPr>
            <w:pStyle w:val="BC89BBCE85C544C6BD7EC9256DAF9A7A"/>
          </w:pPr>
          <w:r w:rsidRPr="001371DB">
            <w:rPr>
              <w:rStyle w:val="PlaceholderText"/>
            </w:rPr>
            <w:t>Click or tap here to enter text.</w:t>
          </w:r>
        </w:p>
      </w:docPartBody>
    </w:docPart>
    <w:docPart>
      <w:docPartPr>
        <w:name w:val="499FD259B5334F758A147C983947B1DA"/>
        <w:category>
          <w:name w:val="General"/>
          <w:gallery w:val="placeholder"/>
        </w:category>
        <w:types>
          <w:type w:val="bbPlcHdr"/>
        </w:types>
        <w:behaviors>
          <w:behavior w:val="content"/>
        </w:behaviors>
        <w:guid w:val="{39FAC30F-D5E2-454E-81C2-F9B4DC9DBAE7}"/>
      </w:docPartPr>
      <w:docPartBody>
        <w:p w:rsidR="00943604" w:rsidRDefault="00030EE0" w:rsidP="00030EE0">
          <w:pPr>
            <w:pStyle w:val="499FD259B5334F758A147C983947B1DA"/>
          </w:pPr>
          <w:r w:rsidRPr="001371DB">
            <w:rPr>
              <w:rStyle w:val="PlaceholderText"/>
            </w:rPr>
            <w:t>Click or tap here to enter text.</w:t>
          </w:r>
        </w:p>
      </w:docPartBody>
    </w:docPart>
    <w:docPart>
      <w:docPartPr>
        <w:name w:val="E97D48633F3B412DB257046D4A4F39C1"/>
        <w:category>
          <w:name w:val="General"/>
          <w:gallery w:val="placeholder"/>
        </w:category>
        <w:types>
          <w:type w:val="bbPlcHdr"/>
        </w:types>
        <w:behaviors>
          <w:behavior w:val="content"/>
        </w:behaviors>
        <w:guid w:val="{F2A65860-210D-4928-8D6B-8F64CA5A8AEB}"/>
      </w:docPartPr>
      <w:docPartBody>
        <w:p w:rsidR="00943604" w:rsidRDefault="00030EE0" w:rsidP="00030EE0">
          <w:pPr>
            <w:pStyle w:val="E97D48633F3B412DB257046D4A4F39C1"/>
          </w:pPr>
          <w:r w:rsidRPr="001371DB">
            <w:rPr>
              <w:rStyle w:val="PlaceholderText"/>
            </w:rPr>
            <w:t>Click or tap here to enter text.</w:t>
          </w:r>
        </w:p>
      </w:docPartBody>
    </w:docPart>
    <w:docPart>
      <w:docPartPr>
        <w:name w:val="2F30DB90A14B42C8846ACA38F6B39DAF"/>
        <w:category>
          <w:name w:val="General"/>
          <w:gallery w:val="placeholder"/>
        </w:category>
        <w:types>
          <w:type w:val="bbPlcHdr"/>
        </w:types>
        <w:behaviors>
          <w:behavior w:val="content"/>
        </w:behaviors>
        <w:guid w:val="{200BA64B-DFFC-402F-85AB-BCDE81FFE9A0}"/>
      </w:docPartPr>
      <w:docPartBody>
        <w:p w:rsidR="00943604" w:rsidRDefault="00030EE0" w:rsidP="00030EE0">
          <w:pPr>
            <w:pStyle w:val="2F30DB90A14B42C8846ACA38F6B39DAF"/>
          </w:pPr>
          <w:r w:rsidRPr="001371DB">
            <w:rPr>
              <w:rStyle w:val="PlaceholderText"/>
            </w:rPr>
            <w:t>Click or tap here to enter text.</w:t>
          </w:r>
        </w:p>
      </w:docPartBody>
    </w:docPart>
    <w:docPart>
      <w:docPartPr>
        <w:name w:val="A65538FE24974287B42EF97598C39DD2"/>
        <w:category>
          <w:name w:val="General"/>
          <w:gallery w:val="placeholder"/>
        </w:category>
        <w:types>
          <w:type w:val="bbPlcHdr"/>
        </w:types>
        <w:behaviors>
          <w:behavior w:val="content"/>
        </w:behaviors>
        <w:guid w:val="{33A8B83E-9BAB-4D9B-AFF9-0BC89C70228C}"/>
      </w:docPartPr>
      <w:docPartBody>
        <w:p w:rsidR="00943604" w:rsidRDefault="00030EE0" w:rsidP="00030EE0">
          <w:pPr>
            <w:pStyle w:val="A65538FE24974287B42EF97598C39DD2"/>
          </w:pPr>
          <w:r w:rsidRPr="001371DB">
            <w:rPr>
              <w:rStyle w:val="PlaceholderText"/>
            </w:rPr>
            <w:t>Click or tap here to enter text.</w:t>
          </w:r>
        </w:p>
      </w:docPartBody>
    </w:docPart>
    <w:docPart>
      <w:docPartPr>
        <w:name w:val="EEAEA5843B29474BA27244A810A44FA8"/>
        <w:category>
          <w:name w:val="General"/>
          <w:gallery w:val="placeholder"/>
        </w:category>
        <w:types>
          <w:type w:val="bbPlcHdr"/>
        </w:types>
        <w:behaviors>
          <w:behavior w:val="content"/>
        </w:behaviors>
        <w:guid w:val="{072EFD67-A8F3-4914-802C-5C6873C99084}"/>
      </w:docPartPr>
      <w:docPartBody>
        <w:p w:rsidR="00943604" w:rsidRDefault="00030EE0" w:rsidP="00030EE0">
          <w:pPr>
            <w:pStyle w:val="EEAEA5843B29474BA27244A810A44FA8"/>
          </w:pPr>
          <w:r w:rsidRPr="001371DB">
            <w:rPr>
              <w:rStyle w:val="PlaceholderText"/>
            </w:rPr>
            <w:t>Click or tap here to enter text.</w:t>
          </w:r>
        </w:p>
      </w:docPartBody>
    </w:docPart>
    <w:docPart>
      <w:docPartPr>
        <w:name w:val="81F197E85F9C466FAD351468E0F371D6"/>
        <w:category>
          <w:name w:val="General"/>
          <w:gallery w:val="placeholder"/>
        </w:category>
        <w:types>
          <w:type w:val="bbPlcHdr"/>
        </w:types>
        <w:behaviors>
          <w:behavior w:val="content"/>
        </w:behaviors>
        <w:guid w:val="{E1FA7A2C-3B29-495B-89FF-A329A7CCF8F3}"/>
      </w:docPartPr>
      <w:docPartBody>
        <w:p w:rsidR="00943604" w:rsidRDefault="00030EE0" w:rsidP="00030EE0">
          <w:pPr>
            <w:pStyle w:val="81F197E85F9C466FAD351468E0F371D6"/>
          </w:pPr>
          <w:r w:rsidRPr="001371DB">
            <w:rPr>
              <w:rStyle w:val="PlaceholderText"/>
            </w:rPr>
            <w:t>Click or tap here to enter text.</w:t>
          </w:r>
        </w:p>
      </w:docPartBody>
    </w:docPart>
    <w:docPart>
      <w:docPartPr>
        <w:name w:val="B4F4CA57E4C949E2AD4D02D960B78C18"/>
        <w:category>
          <w:name w:val="General"/>
          <w:gallery w:val="placeholder"/>
        </w:category>
        <w:types>
          <w:type w:val="bbPlcHdr"/>
        </w:types>
        <w:behaviors>
          <w:behavior w:val="content"/>
        </w:behaviors>
        <w:guid w:val="{C64EE835-1448-4001-92D9-1CA2B3069793}"/>
      </w:docPartPr>
      <w:docPartBody>
        <w:p w:rsidR="00943604" w:rsidRDefault="00030EE0" w:rsidP="00030EE0">
          <w:pPr>
            <w:pStyle w:val="B4F4CA57E4C949E2AD4D02D960B78C18"/>
          </w:pPr>
          <w:r w:rsidRPr="001371DB">
            <w:rPr>
              <w:rStyle w:val="PlaceholderText"/>
            </w:rPr>
            <w:t>Click or tap here to enter text.</w:t>
          </w:r>
        </w:p>
      </w:docPartBody>
    </w:docPart>
    <w:docPart>
      <w:docPartPr>
        <w:name w:val="9495652F63C74182BDF7234A8124A817"/>
        <w:category>
          <w:name w:val="General"/>
          <w:gallery w:val="placeholder"/>
        </w:category>
        <w:types>
          <w:type w:val="bbPlcHdr"/>
        </w:types>
        <w:behaviors>
          <w:behavior w:val="content"/>
        </w:behaviors>
        <w:guid w:val="{F0AFDB2B-58FD-4D85-9416-FCD4B023E4CF}"/>
      </w:docPartPr>
      <w:docPartBody>
        <w:p w:rsidR="00943604" w:rsidRDefault="00030EE0" w:rsidP="00030EE0">
          <w:pPr>
            <w:pStyle w:val="9495652F63C74182BDF7234A8124A817"/>
          </w:pPr>
          <w:r w:rsidRPr="001371DB">
            <w:rPr>
              <w:rStyle w:val="PlaceholderText"/>
            </w:rPr>
            <w:t>Click or tap here to enter text.</w:t>
          </w:r>
        </w:p>
      </w:docPartBody>
    </w:docPart>
    <w:docPart>
      <w:docPartPr>
        <w:name w:val="E98A3ED6605E481995BE38E50B18C9DD"/>
        <w:category>
          <w:name w:val="General"/>
          <w:gallery w:val="placeholder"/>
        </w:category>
        <w:types>
          <w:type w:val="bbPlcHdr"/>
        </w:types>
        <w:behaviors>
          <w:behavior w:val="content"/>
        </w:behaviors>
        <w:guid w:val="{FD972E80-EEF5-4FB3-BE83-B8B60B80041A}"/>
      </w:docPartPr>
      <w:docPartBody>
        <w:p w:rsidR="00943604" w:rsidRDefault="00030EE0" w:rsidP="00030EE0">
          <w:pPr>
            <w:pStyle w:val="E98A3ED6605E481995BE38E50B18C9DD"/>
          </w:pPr>
          <w:r w:rsidRPr="001371DB">
            <w:rPr>
              <w:rStyle w:val="PlaceholderText"/>
            </w:rPr>
            <w:t>Click or tap here to enter text.</w:t>
          </w:r>
        </w:p>
      </w:docPartBody>
    </w:docPart>
    <w:docPart>
      <w:docPartPr>
        <w:name w:val="206705CD3FED4166BB559724BEAA0077"/>
        <w:category>
          <w:name w:val="General"/>
          <w:gallery w:val="placeholder"/>
        </w:category>
        <w:types>
          <w:type w:val="bbPlcHdr"/>
        </w:types>
        <w:behaviors>
          <w:behavior w:val="content"/>
        </w:behaviors>
        <w:guid w:val="{F5651823-D975-4984-BA84-B0B053FFEEF9}"/>
      </w:docPartPr>
      <w:docPartBody>
        <w:p w:rsidR="00943604" w:rsidRDefault="00030EE0" w:rsidP="00030EE0">
          <w:pPr>
            <w:pStyle w:val="206705CD3FED4166BB559724BEAA0077"/>
          </w:pPr>
          <w:r w:rsidRPr="001371DB">
            <w:rPr>
              <w:rStyle w:val="PlaceholderText"/>
            </w:rPr>
            <w:t>Click or tap here to enter text.</w:t>
          </w:r>
        </w:p>
      </w:docPartBody>
    </w:docPart>
    <w:docPart>
      <w:docPartPr>
        <w:name w:val="CDED50889DEB4188BCBA52AE00231374"/>
        <w:category>
          <w:name w:val="General"/>
          <w:gallery w:val="placeholder"/>
        </w:category>
        <w:types>
          <w:type w:val="bbPlcHdr"/>
        </w:types>
        <w:behaviors>
          <w:behavior w:val="content"/>
        </w:behaviors>
        <w:guid w:val="{A6553F9F-F025-4659-B7F3-1ECABC9F9946}"/>
      </w:docPartPr>
      <w:docPartBody>
        <w:p w:rsidR="00943604" w:rsidRDefault="00030EE0" w:rsidP="00030EE0">
          <w:pPr>
            <w:pStyle w:val="CDED50889DEB4188BCBA52AE00231374"/>
          </w:pPr>
          <w:r w:rsidRPr="001371DB">
            <w:rPr>
              <w:rStyle w:val="PlaceholderText"/>
            </w:rPr>
            <w:t>Click or tap here to enter text.</w:t>
          </w:r>
        </w:p>
      </w:docPartBody>
    </w:docPart>
    <w:docPart>
      <w:docPartPr>
        <w:name w:val="9F4225549DA949ED8410AEC18B946AD9"/>
        <w:category>
          <w:name w:val="General"/>
          <w:gallery w:val="placeholder"/>
        </w:category>
        <w:types>
          <w:type w:val="bbPlcHdr"/>
        </w:types>
        <w:behaviors>
          <w:behavior w:val="content"/>
        </w:behaviors>
        <w:guid w:val="{D3456BD7-A7BF-428C-9E62-C8A3088AD659}"/>
      </w:docPartPr>
      <w:docPartBody>
        <w:p w:rsidR="00943604" w:rsidRDefault="00030EE0" w:rsidP="00030EE0">
          <w:pPr>
            <w:pStyle w:val="9F4225549DA949ED8410AEC18B946AD9"/>
          </w:pPr>
          <w:r w:rsidRPr="003F3B51">
            <w:rPr>
              <w:rStyle w:val="PlaceholderText"/>
            </w:rPr>
            <w:t>Click or tap here to enter text.</w:t>
          </w:r>
        </w:p>
      </w:docPartBody>
    </w:docPart>
    <w:docPart>
      <w:docPartPr>
        <w:name w:val="5CA237C2F45942358F4273896F62E885"/>
        <w:category>
          <w:name w:val="General"/>
          <w:gallery w:val="placeholder"/>
        </w:category>
        <w:types>
          <w:type w:val="bbPlcHdr"/>
        </w:types>
        <w:behaviors>
          <w:behavior w:val="content"/>
        </w:behaviors>
        <w:guid w:val="{C06EEFB8-F897-4629-937C-4B9F4EA3A2ED}"/>
      </w:docPartPr>
      <w:docPartBody>
        <w:p w:rsidR="00943604" w:rsidRDefault="00030EE0" w:rsidP="00030EE0">
          <w:pPr>
            <w:pStyle w:val="5CA237C2F45942358F4273896F62E885"/>
          </w:pPr>
          <w:r w:rsidRPr="001371DB">
            <w:rPr>
              <w:rStyle w:val="PlaceholderText"/>
            </w:rPr>
            <w:t>Click or tap here to enter text.</w:t>
          </w:r>
        </w:p>
      </w:docPartBody>
    </w:docPart>
    <w:docPart>
      <w:docPartPr>
        <w:name w:val="F5E4CB18801D497CA48781C68F428246"/>
        <w:category>
          <w:name w:val="General"/>
          <w:gallery w:val="placeholder"/>
        </w:category>
        <w:types>
          <w:type w:val="bbPlcHdr"/>
        </w:types>
        <w:behaviors>
          <w:behavior w:val="content"/>
        </w:behaviors>
        <w:guid w:val="{84809F55-AE9D-4F01-A9A0-864F07B7DA85}"/>
      </w:docPartPr>
      <w:docPartBody>
        <w:p w:rsidR="00943604" w:rsidRDefault="00030EE0" w:rsidP="00030EE0">
          <w:pPr>
            <w:pStyle w:val="F5E4CB18801D497CA48781C68F428246"/>
          </w:pPr>
          <w:r w:rsidRPr="001371DB">
            <w:rPr>
              <w:rStyle w:val="PlaceholderText"/>
            </w:rPr>
            <w:t>Click or tap here to enter text.</w:t>
          </w:r>
        </w:p>
      </w:docPartBody>
    </w:docPart>
    <w:docPart>
      <w:docPartPr>
        <w:name w:val="348CAE832FD14FA5AC228D66B01DCF15"/>
        <w:category>
          <w:name w:val="General"/>
          <w:gallery w:val="placeholder"/>
        </w:category>
        <w:types>
          <w:type w:val="bbPlcHdr"/>
        </w:types>
        <w:behaviors>
          <w:behavior w:val="content"/>
        </w:behaviors>
        <w:guid w:val="{C4A44A96-0818-48AB-9E9B-CBE657AAC900}"/>
      </w:docPartPr>
      <w:docPartBody>
        <w:p w:rsidR="00943604" w:rsidRDefault="00030EE0" w:rsidP="00030EE0">
          <w:pPr>
            <w:pStyle w:val="348CAE832FD14FA5AC228D66B01DCF15"/>
          </w:pPr>
          <w:r w:rsidRPr="001371DB">
            <w:rPr>
              <w:rStyle w:val="PlaceholderText"/>
            </w:rPr>
            <w:t>Click or tap here to enter text.</w:t>
          </w:r>
        </w:p>
      </w:docPartBody>
    </w:docPart>
    <w:docPart>
      <w:docPartPr>
        <w:name w:val="A6813BFCD27A4C20BCA63F2B7F394F15"/>
        <w:category>
          <w:name w:val="General"/>
          <w:gallery w:val="placeholder"/>
        </w:category>
        <w:types>
          <w:type w:val="bbPlcHdr"/>
        </w:types>
        <w:behaviors>
          <w:behavior w:val="content"/>
        </w:behaviors>
        <w:guid w:val="{ED3F03D4-1384-43A3-A0B2-6CC75372E317}"/>
      </w:docPartPr>
      <w:docPartBody>
        <w:p w:rsidR="00F9646B" w:rsidRDefault="00FA6C60" w:rsidP="00FA6C60">
          <w:pPr>
            <w:pStyle w:val="A6813BFCD27A4C20BCA63F2B7F394F15"/>
          </w:pPr>
          <w:r w:rsidRPr="00F532AB">
            <w:rPr>
              <w:rStyle w:val="PlaceholderText"/>
            </w:rPr>
            <w:t>Click or tap here to enter text.</w:t>
          </w:r>
        </w:p>
      </w:docPartBody>
    </w:docPart>
    <w:docPart>
      <w:docPartPr>
        <w:name w:val="750C0DBA12E24078BCA01832B7D671B0"/>
        <w:category>
          <w:name w:val="General"/>
          <w:gallery w:val="placeholder"/>
        </w:category>
        <w:types>
          <w:type w:val="bbPlcHdr"/>
        </w:types>
        <w:behaviors>
          <w:behavior w:val="content"/>
        </w:behaviors>
        <w:guid w:val="{7F49A7F0-E982-4D1F-9309-E6DC599533CE}"/>
      </w:docPartPr>
      <w:docPartBody>
        <w:p w:rsidR="00F9646B" w:rsidRDefault="00FA6C60" w:rsidP="00FA6C60">
          <w:pPr>
            <w:pStyle w:val="750C0DBA12E24078BCA01832B7D671B0"/>
          </w:pPr>
          <w:r w:rsidRPr="00F532AB">
            <w:rPr>
              <w:rStyle w:val="PlaceholderText"/>
            </w:rPr>
            <w:t>Click or tap here to enter text.</w:t>
          </w:r>
        </w:p>
      </w:docPartBody>
    </w:docPart>
    <w:docPart>
      <w:docPartPr>
        <w:name w:val="576B6CB866E34BC99C47EB7B3542C03E"/>
        <w:category>
          <w:name w:val="General"/>
          <w:gallery w:val="placeholder"/>
        </w:category>
        <w:types>
          <w:type w:val="bbPlcHdr"/>
        </w:types>
        <w:behaviors>
          <w:behavior w:val="content"/>
        </w:behaviors>
        <w:guid w:val="{06ED25A9-0133-45AB-94DD-A79645DD46AC}"/>
      </w:docPartPr>
      <w:docPartBody>
        <w:p w:rsidR="00F9646B" w:rsidRDefault="00FA6C60" w:rsidP="00FA6C60">
          <w:pPr>
            <w:pStyle w:val="576B6CB866E34BC99C47EB7B3542C03E"/>
          </w:pPr>
          <w:r w:rsidRPr="00F532AB">
            <w:rPr>
              <w:rStyle w:val="PlaceholderText"/>
            </w:rPr>
            <w:t>Click or tap here to enter text.</w:t>
          </w:r>
        </w:p>
      </w:docPartBody>
    </w:docPart>
    <w:docPart>
      <w:docPartPr>
        <w:name w:val="0897D00BDDB743D08AAB5607D3624D7E"/>
        <w:category>
          <w:name w:val="General"/>
          <w:gallery w:val="placeholder"/>
        </w:category>
        <w:types>
          <w:type w:val="bbPlcHdr"/>
        </w:types>
        <w:behaviors>
          <w:behavior w:val="content"/>
        </w:behaviors>
        <w:guid w:val="{ECE956BA-C681-4FC8-8538-A0EFCE0BF1BB}"/>
      </w:docPartPr>
      <w:docPartBody>
        <w:p w:rsidR="00F9646B" w:rsidRDefault="00FA6C60" w:rsidP="00FA6C60">
          <w:pPr>
            <w:pStyle w:val="0897D00BDDB743D08AAB5607D3624D7E"/>
          </w:pPr>
          <w:r w:rsidRPr="00F532AB">
            <w:rPr>
              <w:rStyle w:val="PlaceholderText"/>
            </w:rPr>
            <w:t>Click or tap here to enter text.</w:t>
          </w:r>
        </w:p>
      </w:docPartBody>
    </w:docPart>
    <w:docPart>
      <w:docPartPr>
        <w:name w:val="E266927166E8437B9A396A94AC96681D"/>
        <w:category>
          <w:name w:val="General"/>
          <w:gallery w:val="placeholder"/>
        </w:category>
        <w:types>
          <w:type w:val="bbPlcHdr"/>
        </w:types>
        <w:behaviors>
          <w:behavior w:val="content"/>
        </w:behaviors>
        <w:guid w:val="{F5097F6A-9354-4C97-B230-11566F765D03}"/>
      </w:docPartPr>
      <w:docPartBody>
        <w:p w:rsidR="00F9646B" w:rsidRDefault="00FA6C60" w:rsidP="00FA6C60">
          <w:pPr>
            <w:pStyle w:val="E266927166E8437B9A396A94AC96681D"/>
          </w:pPr>
          <w:r w:rsidRPr="006C6D80">
            <w:rPr>
              <w:rStyle w:val="PlaceholderText"/>
            </w:rPr>
            <w:t>Click or tap here to enter text.</w:t>
          </w:r>
        </w:p>
      </w:docPartBody>
    </w:docPart>
    <w:docPart>
      <w:docPartPr>
        <w:name w:val="D8F34D08B40A4BFBB30B06AC6FF27412"/>
        <w:category>
          <w:name w:val="General"/>
          <w:gallery w:val="placeholder"/>
        </w:category>
        <w:types>
          <w:type w:val="bbPlcHdr"/>
        </w:types>
        <w:behaviors>
          <w:behavior w:val="content"/>
        </w:behaviors>
        <w:guid w:val="{D3CEB402-6FB4-4A78-9C1D-D82FBE4ED0E3}"/>
      </w:docPartPr>
      <w:docPartBody>
        <w:p w:rsidR="00F9646B" w:rsidRDefault="00FA6C60" w:rsidP="00FA6C60">
          <w:pPr>
            <w:pStyle w:val="D8F34D08B40A4BFBB30B06AC6FF27412"/>
          </w:pPr>
          <w:r w:rsidRPr="005C52BC">
            <w:rPr>
              <w:rStyle w:val="PlaceholderText"/>
            </w:rPr>
            <w:t>Click or tap here to enter text.</w:t>
          </w:r>
        </w:p>
      </w:docPartBody>
    </w:docPart>
    <w:docPart>
      <w:docPartPr>
        <w:name w:val="9687C9A04A934DE8ACB5D84668B74811"/>
        <w:category>
          <w:name w:val="General"/>
          <w:gallery w:val="placeholder"/>
        </w:category>
        <w:types>
          <w:type w:val="bbPlcHdr"/>
        </w:types>
        <w:behaviors>
          <w:behavior w:val="content"/>
        </w:behaviors>
        <w:guid w:val="{F78B226E-0E13-41D2-9316-16E0B7EB26DE}"/>
      </w:docPartPr>
      <w:docPartBody>
        <w:p w:rsidR="00F9646B" w:rsidRDefault="00FA6C60" w:rsidP="00FA6C60">
          <w:pPr>
            <w:pStyle w:val="9687C9A04A934DE8ACB5D84668B74811"/>
          </w:pPr>
          <w:r w:rsidRPr="005C52BC">
            <w:rPr>
              <w:rStyle w:val="PlaceholderText"/>
            </w:rPr>
            <w:t>Click or tap here to enter text.</w:t>
          </w:r>
        </w:p>
      </w:docPartBody>
    </w:docPart>
    <w:docPart>
      <w:docPartPr>
        <w:name w:val="F5B62F2DF44D400392E008E434198C59"/>
        <w:category>
          <w:name w:val="General"/>
          <w:gallery w:val="placeholder"/>
        </w:category>
        <w:types>
          <w:type w:val="bbPlcHdr"/>
        </w:types>
        <w:behaviors>
          <w:behavior w:val="content"/>
        </w:behaviors>
        <w:guid w:val="{3817B977-1EEC-4B88-8BBE-D1B3CE007591}"/>
      </w:docPartPr>
      <w:docPartBody>
        <w:p w:rsidR="00F9646B" w:rsidRDefault="00FA6C60" w:rsidP="00FA6C60">
          <w:pPr>
            <w:pStyle w:val="F5B62F2DF44D400392E008E434198C59"/>
          </w:pPr>
          <w:r w:rsidRPr="005C52BC">
            <w:rPr>
              <w:rStyle w:val="PlaceholderText"/>
            </w:rPr>
            <w:t>Click or tap here to enter text.</w:t>
          </w:r>
        </w:p>
      </w:docPartBody>
    </w:docPart>
    <w:docPart>
      <w:docPartPr>
        <w:name w:val="445F803FFAB547FE8FE77C897AECDDC8"/>
        <w:category>
          <w:name w:val="General"/>
          <w:gallery w:val="placeholder"/>
        </w:category>
        <w:types>
          <w:type w:val="bbPlcHdr"/>
        </w:types>
        <w:behaviors>
          <w:behavior w:val="content"/>
        </w:behaviors>
        <w:guid w:val="{9B0FA7EA-5E41-445A-B1D0-246D2E43FCB6}"/>
      </w:docPartPr>
      <w:docPartBody>
        <w:p w:rsidR="00F9646B" w:rsidRDefault="00FA6C60" w:rsidP="00FA6C60">
          <w:pPr>
            <w:pStyle w:val="445F803FFAB547FE8FE77C897AECDDC8"/>
          </w:pPr>
          <w:r w:rsidRPr="005C52BC">
            <w:rPr>
              <w:rStyle w:val="PlaceholderText"/>
            </w:rPr>
            <w:t>Click or tap here to enter text.</w:t>
          </w:r>
        </w:p>
      </w:docPartBody>
    </w:docPart>
    <w:docPart>
      <w:docPartPr>
        <w:name w:val="50F65066F06841DEA20A652088300DF1"/>
        <w:category>
          <w:name w:val="General"/>
          <w:gallery w:val="placeholder"/>
        </w:category>
        <w:types>
          <w:type w:val="bbPlcHdr"/>
        </w:types>
        <w:behaviors>
          <w:behavior w:val="content"/>
        </w:behaviors>
        <w:guid w:val="{8E79C30E-9B49-4052-A458-2B6D32AF8AEE}"/>
      </w:docPartPr>
      <w:docPartBody>
        <w:p w:rsidR="00F9646B" w:rsidRDefault="00FA6C60" w:rsidP="00FA6C60">
          <w:pPr>
            <w:pStyle w:val="50F65066F06841DEA20A652088300DF1"/>
          </w:pPr>
          <w:r w:rsidRPr="005C52BC">
            <w:rPr>
              <w:rStyle w:val="PlaceholderText"/>
            </w:rPr>
            <w:t>Click or tap here to enter text.</w:t>
          </w:r>
        </w:p>
      </w:docPartBody>
    </w:docPart>
    <w:docPart>
      <w:docPartPr>
        <w:name w:val="DB8C94749A29415B9302F1822BF04AF7"/>
        <w:category>
          <w:name w:val="General"/>
          <w:gallery w:val="placeholder"/>
        </w:category>
        <w:types>
          <w:type w:val="bbPlcHdr"/>
        </w:types>
        <w:behaviors>
          <w:behavior w:val="content"/>
        </w:behaviors>
        <w:guid w:val="{596E4036-9021-4A3C-94E2-486F8BA3DCE2}"/>
      </w:docPartPr>
      <w:docPartBody>
        <w:p w:rsidR="00F9646B" w:rsidRDefault="00FA6C60" w:rsidP="00FA6C60">
          <w:pPr>
            <w:pStyle w:val="DB8C94749A29415B9302F1822BF04AF7"/>
          </w:pPr>
          <w:r w:rsidRPr="005C52BC">
            <w:rPr>
              <w:rStyle w:val="PlaceholderText"/>
            </w:rPr>
            <w:t>Click or tap here to enter text.</w:t>
          </w:r>
        </w:p>
      </w:docPartBody>
    </w:docPart>
    <w:docPart>
      <w:docPartPr>
        <w:name w:val="847F0442A90D4E309FE3EB52F6B93EF0"/>
        <w:category>
          <w:name w:val="General"/>
          <w:gallery w:val="placeholder"/>
        </w:category>
        <w:types>
          <w:type w:val="bbPlcHdr"/>
        </w:types>
        <w:behaviors>
          <w:behavior w:val="content"/>
        </w:behaviors>
        <w:guid w:val="{DCD086C9-B7F6-4917-8591-B7BE83A2EA6E}"/>
      </w:docPartPr>
      <w:docPartBody>
        <w:p w:rsidR="00F9646B" w:rsidRDefault="00FA6C60" w:rsidP="00FA6C60">
          <w:pPr>
            <w:pStyle w:val="847F0442A90D4E309FE3EB52F6B93EF0"/>
          </w:pPr>
          <w:r w:rsidRPr="005C52BC">
            <w:rPr>
              <w:rStyle w:val="PlaceholderText"/>
            </w:rPr>
            <w:t>Click or tap here to enter text.</w:t>
          </w:r>
        </w:p>
      </w:docPartBody>
    </w:docPart>
    <w:docPart>
      <w:docPartPr>
        <w:name w:val="AF3ABF32857447EC8AE234E2248DA284"/>
        <w:category>
          <w:name w:val="General"/>
          <w:gallery w:val="placeholder"/>
        </w:category>
        <w:types>
          <w:type w:val="bbPlcHdr"/>
        </w:types>
        <w:behaviors>
          <w:behavior w:val="content"/>
        </w:behaviors>
        <w:guid w:val="{3B5480D2-1E30-4132-9933-EA34287427F0}"/>
      </w:docPartPr>
      <w:docPartBody>
        <w:p w:rsidR="00F9646B" w:rsidRDefault="00FA6C60" w:rsidP="00FA6C60">
          <w:pPr>
            <w:pStyle w:val="AF3ABF32857447EC8AE234E2248DA284"/>
          </w:pPr>
          <w:r w:rsidRPr="006C6D80">
            <w:rPr>
              <w:rStyle w:val="PlaceholderText"/>
            </w:rPr>
            <w:t>Click or tap here to enter text.</w:t>
          </w:r>
        </w:p>
      </w:docPartBody>
    </w:docPart>
    <w:docPart>
      <w:docPartPr>
        <w:name w:val="FEE9A0A0D9F34FD49F718650D748794B"/>
        <w:category>
          <w:name w:val="General"/>
          <w:gallery w:val="placeholder"/>
        </w:category>
        <w:types>
          <w:type w:val="bbPlcHdr"/>
        </w:types>
        <w:behaviors>
          <w:behavior w:val="content"/>
        </w:behaviors>
        <w:guid w:val="{0D21DF5E-5957-49D9-92CE-33D98D1BC5F6}"/>
      </w:docPartPr>
      <w:docPartBody>
        <w:p w:rsidR="00F9646B" w:rsidRDefault="00FA6C60" w:rsidP="00FA6C60">
          <w:pPr>
            <w:pStyle w:val="FEE9A0A0D9F34FD49F718650D748794B"/>
          </w:pPr>
          <w:r w:rsidRPr="006C6D80">
            <w:rPr>
              <w:rStyle w:val="PlaceholderText"/>
            </w:rPr>
            <w:t>Click or tap here to enter text.</w:t>
          </w:r>
        </w:p>
      </w:docPartBody>
    </w:docPart>
    <w:docPart>
      <w:docPartPr>
        <w:name w:val="5FF724F0C4FE4DA2A0003C45E54F1703"/>
        <w:category>
          <w:name w:val="General"/>
          <w:gallery w:val="placeholder"/>
        </w:category>
        <w:types>
          <w:type w:val="bbPlcHdr"/>
        </w:types>
        <w:behaviors>
          <w:behavior w:val="content"/>
        </w:behaviors>
        <w:guid w:val="{346D6560-0C5F-4B4E-AF37-9EB3FBE89A6D}"/>
      </w:docPartPr>
      <w:docPartBody>
        <w:p w:rsidR="00F9646B" w:rsidRDefault="00FA6C60" w:rsidP="00FA6C60">
          <w:pPr>
            <w:pStyle w:val="5FF724F0C4FE4DA2A0003C45E54F1703"/>
          </w:pPr>
          <w:r w:rsidRPr="006C6D80">
            <w:rPr>
              <w:rStyle w:val="PlaceholderText"/>
            </w:rPr>
            <w:t>Click or tap here to enter text.</w:t>
          </w:r>
        </w:p>
      </w:docPartBody>
    </w:docPart>
    <w:docPart>
      <w:docPartPr>
        <w:name w:val="1FD1CBC9C35E4D2383499306E96EE492"/>
        <w:category>
          <w:name w:val="General"/>
          <w:gallery w:val="placeholder"/>
        </w:category>
        <w:types>
          <w:type w:val="bbPlcHdr"/>
        </w:types>
        <w:behaviors>
          <w:behavior w:val="content"/>
        </w:behaviors>
        <w:guid w:val="{7BA954CB-7EBE-405C-B880-396C13C7C329}"/>
      </w:docPartPr>
      <w:docPartBody>
        <w:p w:rsidR="00F9646B" w:rsidRDefault="00FA6C60" w:rsidP="00FA6C60">
          <w:pPr>
            <w:pStyle w:val="1FD1CBC9C35E4D2383499306E96EE492"/>
          </w:pPr>
          <w:r w:rsidRPr="006C6D80">
            <w:rPr>
              <w:rStyle w:val="PlaceholderText"/>
            </w:rPr>
            <w:t>Click or tap here to enter text.</w:t>
          </w:r>
        </w:p>
      </w:docPartBody>
    </w:docPart>
    <w:docPart>
      <w:docPartPr>
        <w:name w:val="9E6FBF0128B9488B938D321DF48DFE3A"/>
        <w:category>
          <w:name w:val="General"/>
          <w:gallery w:val="placeholder"/>
        </w:category>
        <w:types>
          <w:type w:val="bbPlcHdr"/>
        </w:types>
        <w:behaviors>
          <w:behavior w:val="content"/>
        </w:behaviors>
        <w:guid w:val="{2650DAF2-A490-41F9-9A32-5A9AF52F411D}"/>
      </w:docPartPr>
      <w:docPartBody>
        <w:p w:rsidR="009A4ED4" w:rsidRDefault="00733A6A" w:rsidP="00733A6A">
          <w:pPr>
            <w:pStyle w:val="9E6FBF0128B9488B938D321DF48DFE3A"/>
          </w:pPr>
          <w:r w:rsidRPr="001371DB">
            <w:rPr>
              <w:rStyle w:val="PlaceholderText"/>
            </w:rPr>
            <w:t>Click or tap here to enter text.</w:t>
          </w:r>
        </w:p>
      </w:docPartBody>
    </w:docPart>
    <w:docPart>
      <w:docPartPr>
        <w:name w:val="36EACF0B9A6A48279D61A613F28160E3"/>
        <w:category>
          <w:name w:val="General"/>
          <w:gallery w:val="placeholder"/>
        </w:category>
        <w:types>
          <w:type w:val="bbPlcHdr"/>
        </w:types>
        <w:behaviors>
          <w:behavior w:val="content"/>
        </w:behaviors>
        <w:guid w:val="{F17E4269-3E46-45E0-8182-AD1AA9726FDE}"/>
      </w:docPartPr>
      <w:docPartBody>
        <w:p w:rsidR="009A4ED4" w:rsidRDefault="00733A6A" w:rsidP="00733A6A">
          <w:pPr>
            <w:pStyle w:val="36EACF0B9A6A48279D61A613F28160E3"/>
          </w:pPr>
          <w:r w:rsidRPr="001371DB">
            <w:rPr>
              <w:rStyle w:val="PlaceholderText"/>
            </w:rPr>
            <w:t>Click or tap here to enter text.</w:t>
          </w:r>
        </w:p>
      </w:docPartBody>
    </w:docPart>
    <w:docPart>
      <w:docPartPr>
        <w:name w:val="2DE817A724864DED9F9E3B4128E1CDEE"/>
        <w:category>
          <w:name w:val="General"/>
          <w:gallery w:val="placeholder"/>
        </w:category>
        <w:types>
          <w:type w:val="bbPlcHdr"/>
        </w:types>
        <w:behaviors>
          <w:behavior w:val="content"/>
        </w:behaviors>
        <w:guid w:val="{1D2F590A-5405-4106-A51A-320A1B677003}"/>
      </w:docPartPr>
      <w:docPartBody>
        <w:p w:rsidR="00656030" w:rsidRDefault="009A4ED4" w:rsidP="009A4ED4">
          <w:pPr>
            <w:pStyle w:val="2DE817A724864DED9F9E3B4128E1CDEE"/>
          </w:pPr>
          <w:r w:rsidRPr="005C52BC">
            <w:rPr>
              <w:rStyle w:val="PlaceholderText"/>
            </w:rPr>
            <w:t>Click or tap here to enter text.</w:t>
          </w:r>
        </w:p>
      </w:docPartBody>
    </w:docPart>
    <w:docPart>
      <w:docPartPr>
        <w:name w:val="6C9AAA2CCB7B43909DCFB5B4196E2F92"/>
        <w:category>
          <w:name w:val="General"/>
          <w:gallery w:val="placeholder"/>
        </w:category>
        <w:types>
          <w:type w:val="bbPlcHdr"/>
        </w:types>
        <w:behaviors>
          <w:behavior w:val="content"/>
        </w:behaviors>
        <w:guid w:val="{6B1A0331-CBB5-47D2-A783-4002D3B2CC9D}"/>
      </w:docPartPr>
      <w:docPartBody>
        <w:p w:rsidR="00656030" w:rsidRDefault="009A4ED4" w:rsidP="009A4ED4">
          <w:pPr>
            <w:pStyle w:val="6C9AAA2CCB7B43909DCFB5B4196E2F92"/>
          </w:pPr>
          <w:r w:rsidRPr="005C52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EE0"/>
    <w:rsid w:val="00030EE0"/>
    <w:rsid w:val="0010366C"/>
    <w:rsid w:val="00172F1E"/>
    <w:rsid w:val="0018284B"/>
    <w:rsid w:val="001C616B"/>
    <w:rsid w:val="001D3EE6"/>
    <w:rsid w:val="001F5FCD"/>
    <w:rsid w:val="00236ED2"/>
    <w:rsid w:val="00291D86"/>
    <w:rsid w:val="004335FE"/>
    <w:rsid w:val="00470352"/>
    <w:rsid w:val="00473430"/>
    <w:rsid w:val="005C55C5"/>
    <w:rsid w:val="00602EA4"/>
    <w:rsid w:val="00613E3D"/>
    <w:rsid w:val="006169D7"/>
    <w:rsid w:val="00656030"/>
    <w:rsid w:val="006D5EB8"/>
    <w:rsid w:val="00733A6A"/>
    <w:rsid w:val="007A6042"/>
    <w:rsid w:val="00801A27"/>
    <w:rsid w:val="0080401F"/>
    <w:rsid w:val="00814F1E"/>
    <w:rsid w:val="0086069A"/>
    <w:rsid w:val="008D6704"/>
    <w:rsid w:val="00943604"/>
    <w:rsid w:val="009850F7"/>
    <w:rsid w:val="009A4ED4"/>
    <w:rsid w:val="009B254D"/>
    <w:rsid w:val="009F7428"/>
    <w:rsid w:val="00A256BC"/>
    <w:rsid w:val="00A577CB"/>
    <w:rsid w:val="00AA508B"/>
    <w:rsid w:val="00BB3FFB"/>
    <w:rsid w:val="00BD5BEF"/>
    <w:rsid w:val="00C2528A"/>
    <w:rsid w:val="00C332D1"/>
    <w:rsid w:val="00CC60DC"/>
    <w:rsid w:val="00D61D71"/>
    <w:rsid w:val="00E01146"/>
    <w:rsid w:val="00E0788B"/>
    <w:rsid w:val="00E3015C"/>
    <w:rsid w:val="00EB1E47"/>
    <w:rsid w:val="00F9646B"/>
    <w:rsid w:val="00FA2D11"/>
    <w:rsid w:val="00FA6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4ED4"/>
  </w:style>
  <w:style w:type="paragraph" w:customStyle="1" w:styleId="8556048805654A38A484589D3A710872">
    <w:name w:val="8556048805654A38A484589D3A710872"/>
    <w:rsid w:val="00030EE0"/>
  </w:style>
  <w:style w:type="paragraph" w:customStyle="1" w:styleId="AEA2BADAE17E43568B43B04286232924">
    <w:name w:val="AEA2BADAE17E43568B43B04286232924"/>
    <w:rsid w:val="00030EE0"/>
  </w:style>
  <w:style w:type="paragraph" w:customStyle="1" w:styleId="323FD24236F240F8AF54BF954CA851EC">
    <w:name w:val="323FD24236F240F8AF54BF954CA851EC"/>
    <w:rsid w:val="00030EE0"/>
  </w:style>
  <w:style w:type="paragraph" w:customStyle="1" w:styleId="75736087BC1840019D9E68F8B4B1ED52">
    <w:name w:val="75736087BC1840019D9E68F8B4B1ED52"/>
    <w:rsid w:val="00030EE0"/>
  </w:style>
  <w:style w:type="paragraph" w:customStyle="1" w:styleId="BBA3E566B42A4DE1B0B8A434DAADD966">
    <w:name w:val="BBA3E566B42A4DE1B0B8A434DAADD966"/>
    <w:rsid w:val="00030EE0"/>
  </w:style>
  <w:style w:type="paragraph" w:customStyle="1" w:styleId="7372947ED8034C04A5B763136380E7C1">
    <w:name w:val="7372947ED8034C04A5B763136380E7C1"/>
    <w:rsid w:val="00030EE0"/>
  </w:style>
  <w:style w:type="paragraph" w:customStyle="1" w:styleId="5DBA9BABFFA14F97A96700BAD0037670">
    <w:name w:val="5DBA9BABFFA14F97A96700BAD0037670"/>
    <w:rsid w:val="00030EE0"/>
  </w:style>
  <w:style w:type="paragraph" w:customStyle="1" w:styleId="F6704F8C0BA346E9997209D0EB610208">
    <w:name w:val="F6704F8C0BA346E9997209D0EB610208"/>
    <w:rsid w:val="00030EE0"/>
  </w:style>
  <w:style w:type="paragraph" w:customStyle="1" w:styleId="5DF5C31259C14BFCAEC77DB44AD2DD01">
    <w:name w:val="5DF5C31259C14BFCAEC77DB44AD2DD01"/>
    <w:rsid w:val="00030EE0"/>
  </w:style>
  <w:style w:type="paragraph" w:customStyle="1" w:styleId="CF8B857C355F4CFF9F65D692013DDD96">
    <w:name w:val="CF8B857C355F4CFF9F65D692013DDD96"/>
    <w:rsid w:val="00030EE0"/>
  </w:style>
  <w:style w:type="paragraph" w:customStyle="1" w:styleId="BC89BBCE85C544C6BD7EC9256DAF9A7A">
    <w:name w:val="BC89BBCE85C544C6BD7EC9256DAF9A7A"/>
    <w:rsid w:val="00030EE0"/>
  </w:style>
  <w:style w:type="paragraph" w:customStyle="1" w:styleId="499FD259B5334F758A147C983947B1DA">
    <w:name w:val="499FD259B5334F758A147C983947B1DA"/>
    <w:rsid w:val="00030EE0"/>
  </w:style>
  <w:style w:type="paragraph" w:customStyle="1" w:styleId="E97D48633F3B412DB257046D4A4F39C1">
    <w:name w:val="E97D48633F3B412DB257046D4A4F39C1"/>
    <w:rsid w:val="00030EE0"/>
  </w:style>
  <w:style w:type="paragraph" w:customStyle="1" w:styleId="2F30DB90A14B42C8846ACA38F6B39DAF">
    <w:name w:val="2F30DB90A14B42C8846ACA38F6B39DAF"/>
    <w:rsid w:val="00030EE0"/>
  </w:style>
  <w:style w:type="paragraph" w:customStyle="1" w:styleId="A65538FE24974287B42EF97598C39DD2">
    <w:name w:val="A65538FE24974287B42EF97598C39DD2"/>
    <w:rsid w:val="00030EE0"/>
  </w:style>
  <w:style w:type="paragraph" w:customStyle="1" w:styleId="EEAEA5843B29474BA27244A810A44FA8">
    <w:name w:val="EEAEA5843B29474BA27244A810A44FA8"/>
    <w:rsid w:val="00030EE0"/>
  </w:style>
  <w:style w:type="paragraph" w:customStyle="1" w:styleId="81F197E85F9C466FAD351468E0F371D6">
    <w:name w:val="81F197E85F9C466FAD351468E0F371D6"/>
    <w:rsid w:val="00030EE0"/>
  </w:style>
  <w:style w:type="paragraph" w:customStyle="1" w:styleId="B4F4CA57E4C949E2AD4D02D960B78C18">
    <w:name w:val="B4F4CA57E4C949E2AD4D02D960B78C18"/>
    <w:rsid w:val="00030EE0"/>
  </w:style>
  <w:style w:type="paragraph" w:customStyle="1" w:styleId="9495652F63C74182BDF7234A8124A817">
    <w:name w:val="9495652F63C74182BDF7234A8124A817"/>
    <w:rsid w:val="00030EE0"/>
  </w:style>
  <w:style w:type="paragraph" w:customStyle="1" w:styleId="E98A3ED6605E481995BE38E50B18C9DD">
    <w:name w:val="E98A3ED6605E481995BE38E50B18C9DD"/>
    <w:rsid w:val="00030EE0"/>
  </w:style>
  <w:style w:type="paragraph" w:customStyle="1" w:styleId="206705CD3FED4166BB559724BEAA0077">
    <w:name w:val="206705CD3FED4166BB559724BEAA0077"/>
    <w:rsid w:val="00030EE0"/>
  </w:style>
  <w:style w:type="paragraph" w:customStyle="1" w:styleId="CDED50889DEB4188BCBA52AE00231374">
    <w:name w:val="CDED50889DEB4188BCBA52AE00231374"/>
    <w:rsid w:val="00030EE0"/>
  </w:style>
  <w:style w:type="paragraph" w:customStyle="1" w:styleId="9F4225549DA949ED8410AEC18B946AD9">
    <w:name w:val="9F4225549DA949ED8410AEC18B946AD9"/>
    <w:rsid w:val="00030EE0"/>
  </w:style>
  <w:style w:type="paragraph" w:customStyle="1" w:styleId="5CA237C2F45942358F4273896F62E885">
    <w:name w:val="5CA237C2F45942358F4273896F62E885"/>
    <w:rsid w:val="00030EE0"/>
  </w:style>
  <w:style w:type="paragraph" w:customStyle="1" w:styleId="F5E4CB18801D497CA48781C68F428246">
    <w:name w:val="F5E4CB18801D497CA48781C68F428246"/>
    <w:rsid w:val="00030EE0"/>
  </w:style>
  <w:style w:type="paragraph" w:customStyle="1" w:styleId="348CAE832FD14FA5AC228D66B01DCF15">
    <w:name w:val="348CAE832FD14FA5AC228D66B01DCF15"/>
    <w:rsid w:val="00030EE0"/>
  </w:style>
  <w:style w:type="paragraph" w:customStyle="1" w:styleId="A6813BFCD27A4C20BCA63F2B7F394F15">
    <w:name w:val="A6813BFCD27A4C20BCA63F2B7F394F15"/>
    <w:rsid w:val="00FA6C60"/>
  </w:style>
  <w:style w:type="paragraph" w:customStyle="1" w:styleId="750C0DBA12E24078BCA01832B7D671B0">
    <w:name w:val="750C0DBA12E24078BCA01832B7D671B0"/>
    <w:rsid w:val="00FA6C60"/>
  </w:style>
  <w:style w:type="paragraph" w:customStyle="1" w:styleId="576B6CB866E34BC99C47EB7B3542C03E">
    <w:name w:val="576B6CB866E34BC99C47EB7B3542C03E"/>
    <w:rsid w:val="00FA6C60"/>
  </w:style>
  <w:style w:type="paragraph" w:customStyle="1" w:styleId="0897D00BDDB743D08AAB5607D3624D7E">
    <w:name w:val="0897D00BDDB743D08AAB5607D3624D7E"/>
    <w:rsid w:val="00FA6C60"/>
  </w:style>
  <w:style w:type="paragraph" w:customStyle="1" w:styleId="E266927166E8437B9A396A94AC96681D">
    <w:name w:val="E266927166E8437B9A396A94AC96681D"/>
    <w:rsid w:val="00FA6C60"/>
  </w:style>
  <w:style w:type="paragraph" w:customStyle="1" w:styleId="9159F8949EF34C1FADFAC9987B210A8D">
    <w:name w:val="9159F8949EF34C1FADFAC9987B210A8D"/>
    <w:rsid w:val="00FA6C60"/>
  </w:style>
  <w:style w:type="paragraph" w:customStyle="1" w:styleId="3A5CBCDC71584E739BA4AA1FC5065F7E">
    <w:name w:val="3A5CBCDC71584E739BA4AA1FC5065F7E"/>
    <w:rsid w:val="00FA6C60"/>
  </w:style>
  <w:style w:type="paragraph" w:customStyle="1" w:styleId="04B74E909FEC42A3A3DB16B1B47518C2">
    <w:name w:val="04B74E909FEC42A3A3DB16B1B47518C2"/>
    <w:rsid w:val="00FA6C60"/>
  </w:style>
  <w:style w:type="paragraph" w:customStyle="1" w:styleId="D8F34D08B40A4BFBB30B06AC6FF27412">
    <w:name w:val="D8F34D08B40A4BFBB30B06AC6FF27412"/>
    <w:rsid w:val="00FA6C60"/>
  </w:style>
  <w:style w:type="paragraph" w:customStyle="1" w:styleId="9687C9A04A934DE8ACB5D84668B74811">
    <w:name w:val="9687C9A04A934DE8ACB5D84668B74811"/>
    <w:rsid w:val="00FA6C60"/>
  </w:style>
  <w:style w:type="paragraph" w:customStyle="1" w:styleId="F5B62F2DF44D400392E008E434198C59">
    <w:name w:val="F5B62F2DF44D400392E008E434198C59"/>
    <w:rsid w:val="00FA6C60"/>
  </w:style>
  <w:style w:type="paragraph" w:customStyle="1" w:styleId="445F803FFAB547FE8FE77C897AECDDC8">
    <w:name w:val="445F803FFAB547FE8FE77C897AECDDC8"/>
    <w:rsid w:val="00FA6C60"/>
  </w:style>
  <w:style w:type="paragraph" w:customStyle="1" w:styleId="50F65066F06841DEA20A652088300DF1">
    <w:name w:val="50F65066F06841DEA20A652088300DF1"/>
    <w:rsid w:val="00FA6C60"/>
  </w:style>
  <w:style w:type="paragraph" w:customStyle="1" w:styleId="86EC6904DA6A4C57B772FE3846C1BD5A">
    <w:name w:val="86EC6904DA6A4C57B772FE3846C1BD5A"/>
    <w:rsid w:val="00FA6C60"/>
  </w:style>
  <w:style w:type="paragraph" w:customStyle="1" w:styleId="DB8C94749A29415B9302F1822BF04AF7">
    <w:name w:val="DB8C94749A29415B9302F1822BF04AF7"/>
    <w:rsid w:val="00FA6C60"/>
  </w:style>
  <w:style w:type="paragraph" w:customStyle="1" w:styleId="847F0442A90D4E309FE3EB52F6B93EF0">
    <w:name w:val="847F0442A90D4E309FE3EB52F6B93EF0"/>
    <w:rsid w:val="00FA6C60"/>
  </w:style>
  <w:style w:type="paragraph" w:customStyle="1" w:styleId="AF3ABF32857447EC8AE234E2248DA284">
    <w:name w:val="AF3ABF32857447EC8AE234E2248DA284"/>
    <w:rsid w:val="00FA6C60"/>
  </w:style>
  <w:style w:type="paragraph" w:customStyle="1" w:styleId="C722B875B4B04B3F830C63FC69788D96">
    <w:name w:val="C722B875B4B04B3F830C63FC69788D96"/>
    <w:rsid w:val="00FA6C60"/>
  </w:style>
  <w:style w:type="paragraph" w:customStyle="1" w:styleId="C68B594EE58D4D8EB42D7B84AD69575E">
    <w:name w:val="C68B594EE58D4D8EB42D7B84AD69575E"/>
    <w:rsid w:val="00FA6C60"/>
  </w:style>
  <w:style w:type="paragraph" w:customStyle="1" w:styleId="BC9895BB55B94672A34AFC9B58E8C533">
    <w:name w:val="BC9895BB55B94672A34AFC9B58E8C533"/>
    <w:rsid w:val="00FA6C60"/>
  </w:style>
  <w:style w:type="paragraph" w:customStyle="1" w:styleId="FEE9A0A0D9F34FD49F718650D748794B">
    <w:name w:val="FEE9A0A0D9F34FD49F718650D748794B"/>
    <w:rsid w:val="00FA6C60"/>
  </w:style>
  <w:style w:type="paragraph" w:customStyle="1" w:styleId="5FF724F0C4FE4DA2A0003C45E54F1703">
    <w:name w:val="5FF724F0C4FE4DA2A0003C45E54F1703"/>
    <w:rsid w:val="00FA6C60"/>
  </w:style>
  <w:style w:type="paragraph" w:customStyle="1" w:styleId="1FD1CBC9C35E4D2383499306E96EE492">
    <w:name w:val="1FD1CBC9C35E4D2383499306E96EE492"/>
    <w:rsid w:val="00FA6C60"/>
  </w:style>
  <w:style w:type="paragraph" w:customStyle="1" w:styleId="6F861C7ED71E43989CEF77ACF09FE227">
    <w:name w:val="6F861C7ED71E43989CEF77ACF09FE227"/>
    <w:rsid w:val="00F9646B"/>
  </w:style>
  <w:style w:type="paragraph" w:customStyle="1" w:styleId="16BB2E1EA30F400090675963A1602BDB">
    <w:name w:val="16BB2E1EA30F400090675963A1602BDB"/>
    <w:rsid w:val="00F9646B"/>
  </w:style>
  <w:style w:type="paragraph" w:customStyle="1" w:styleId="9E6FBF0128B9488B938D321DF48DFE3A">
    <w:name w:val="9E6FBF0128B9488B938D321DF48DFE3A"/>
    <w:rsid w:val="00733A6A"/>
  </w:style>
  <w:style w:type="paragraph" w:customStyle="1" w:styleId="36EACF0B9A6A48279D61A613F28160E3">
    <w:name w:val="36EACF0B9A6A48279D61A613F28160E3"/>
    <w:rsid w:val="00733A6A"/>
  </w:style>
  <w:style w:type="paragraph" w:customStyle="1" w:styleId="2DE817A724864DED9F9E3B4128E1CDEE">
    <w:name w:val="2DE817A724864DED9F9E3B4128E1CDEE"/>
    <w:rsid w:val="009A4ED4"/>
  </w:style>
  <w:style w:type="paragraph" w:customStyle="1" w:styleId="6C9AAA2CCB7B43909DCFB5B4196E2F92">
    <w:name w:val="6C9AAA2CCB7B43909DCFB5B4196E2F92"/>
    <w:rsid w:val="009A4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8A8D386-6EA0-44C3-ACC0-AE80D3AF55FB}">
  <we:reference id="wa104382081" version="1.55.1.0" store="en-US" storeType="OMEX"/>
  <we:alternateReferences>
    <we:reference id="wa104382081" version="1.55.1.0" store="en-US" storeType="OMEX"/>
  </we:alternateReferences>
  <we:properties>
    <we:property name="MENDELEY_CITATIONS" value="[{&quot;citationID&quot;:&quot;MENDELEY_CITATION_88a210d1-5b1c-4ab8-8e9d-1e29bb127604&quot;,&quot;properties&quot;:{&quot;noteIndex&quot;:0},&quot;isEdited&quot;:false,&quot;manualOverride&quot;:{&quot;isManuallyOverridden&quot;:true,&quot;citeprocText&quot;:&quot;(IPCC, 2023; Waldhoff et al., 2020)&quot;,&quot;manualOverrideText&quot;:&quot;(Waldhoff et al., 2020; IPCC, 2023)&quot;},&quot;citationTag&quot;:&quot;MENDELEY_CITATION_v3_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&quot;,&quot;citationItems&quot;:[{&quot;id&quot;:&quot;c7339e0c-8c5a-3353-a167-6dd489b1f4cf&quot;,&quot;itemData&quot;:{&quot;type&quot;:&quot;article-journal&quot;,&quot;id&quot;:&quot;c7339e0c-8c5a-3353-a167-6dd489b1f4cf&quot;,&quot;title&quot;:&quot;Future climate impacts on global agricultural yields over the 21st century&quot;,&quot;author&quot;:[{&quot;family&quot;:&quot;Waldhoff&quot;,&quot;given&quot;:&quot;Stephanie T&quot;,&quot;parse-names&quot;:false,&quot;dropping-particle&quot;:&quot;&quot;,&quot;non-dropping-particle&quot;:&quot;&quot;},{&quot;family&quot;:&quot;Wing&quot;,&quot;given&quot;:&quot;Ian Sue&quot;,&quot;parse-names&quot;:false,&quot;dropping-particle&quot;:&quot;&quot;,&quot;non-dropping-particle&quot;:&quot;&quot;},{&quot;family&quot;:&quot;Edmonds&quot;,&quot;given&quot;:&quot;James&quot;,&quot;parse-names&quot;:false,&quot;dropping-particle&quot;:&quot;&quot;,&quot;non-dropping-particle&quot;:&quot;&quot;},{&quot;family&quot;:&quot;Leng&quot;,&quot;given&quot;:&quot;Guoyong&quot;,&quot;parse-names&quot;:false,&quot;dropping-particle&quot;:&quot;&quot;,&quot;non-dropping-particle&quot;:&quot;&quot;},{&quot;family&quot;:&quot;Zhang&quot;,&quot;given&quot;:&quot;Xuesong&quot;,&quot;parse-names&quot;:false,&quot;dropping-particle&quot;:&quot;&quot;,&quot;non-dropping-particle&quot;:&quot;&quot;}],&quot;container-title&quot;:&quot;Environmental Research Letters&quot;,&quot;DOI&quot;:&quot;10.1088/1748-9326/abadcb&quot;,&quot;ISSN&quot;:&quot;1748-9326&quot;,&quot;issued&quot;:{&quot;date-parts&quot;:[[2020,11,1]]},&quot;page&quot;:&quot;114010&quot;,&quot;abstract&quot;:&quot;&lt;p&gt; Analyses of the future impacts of changing crop yields on agricultural production, prices, food security, and GDP growth using Integrated Assessment models require country-level yield shocks due to changing weather conditions, for a wide range of crops and warming scenarios. We characterize impacts of different climate futures on crop yields for individual countries and years. We use historical crop yield and weather data to empirically estimate annual crop yield responses to temperature and precipitation, constructing reduced-form statistical models that are then coupled with earth system model outputs for the same variables to project future yields. Our main result is a panel of annual shocks to yields of 12 crops (cassava, cotton, maize, potatoes, rice, sorghum, soybean, sugar beet, sugarcane, sunflower, and winter and spring wheat) for 58–136 countries, depending on the crop, through 2099, under moderate and vigorous warming scenarios. We find that global yield impacts by century’s end (2086–2095) are − 2%, − 19%, − 14%, and − 1%, without the CO &lt;sub&gt;2&lt;/sub&gt; fertilization effect (CFE), for maize, rice, soybean, and wheat, respectively, with similar global values with CFE. However, the global and decadal averages mask regional and year-to-year differences that may have large economic consequences, which IAMs could more fully address by representing agricultural yield impacts through the parameters supplied by our study. &lt;/p&gt;&quot;,&quot;issue&quot;:&quot;11&quot;,&quot;volume&quot;:&quot;15&quot;,&quot;container-title-short&quot;:&quot;&quot;},&quot;isTemporary&quot;:false},{&quot;id&quot;:&quot;45aca460-3478-3bbc-b2e5-ee0b37950b5b&quot;,&quot;itemData&quot;:{&quot;type&quot;:&quot;book&quot;,&quot;id&quot;:&quot;45aca460-3478-3bbc-b2e5-ee0b37950b5b&quot;,&quot;title&quot;:&quot;Climate Change 2021 – The Physical Science Basis&quot;,&quot;author&quot;:[{&quot;family&quot;:&quot;IPCC&quot;,&quot;given&quot;:&quot;&quot;,&quot;parse-names&quot;:false,&quot;dropping-particle&quot;:&quot;&quot;,&quot;non-dropping-particle&quot;:&quot;&quot;}],&quot;DOI&quot;:&quot;10.1017/9781009157896&quot;,&quot;ISBN&quot;:&quot;9781009157896&quot;,&quot;issued&quot;:{&quot;date-parts&quot;:[[2023,7,6]]},&quot;publisher&quot;:&quot;Cambridge University Press&quot;,&quot;container-title-short&quot;:&quot;&quot;},&quot;isTemporary&quot;:false}]},{&quot;citationID&quot;:&quot;MENDELEY_CITATION_0dff3f7d-be0b-4f70-8cf6-37fae6f5b0cd&quot;,&quot;properties&quot;:{&quot;noteIndex&quot;:0},&quot;isEdited&quot;:false,&quot;manualOverride&quot;:{&quot;isManuallyOverridden&quot;:false,&quot;citeprocText&quot;:&quot;(FAO, 2023)&quot;,&quot;manualOverrideText&quot;:&quot;&quot;},&quot;citationTag&quot;:&quot;MENDELEY_CITATION_v3_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&quot;,&quot;citationItems&quot;:[{&quot;id&quot;:&quot;ad9f1447-e3a2-3e4c-8cf9-7fc916f0333e&quot;,&quot;itemData&quot;:{&quot;type&quot;:&quot;webpage&quot;,&quot;id&quot;:&quot;ad9f1447-e3a2-3e4c-8cf9-7fc916f0333e&quot;,&quot;title&quot;:&quot;Food and Agriculture Organization of the United Nations&quot;,&quot;author&quot;:[{&quot;family&quot;:&quot;FAO&quot;,&quot;given&quot;:&quot;&quot;,&quot;parse-names&quot;:false,&quot;dropping-particle&quot;:&quot;&quot;,&quot;non-dropping-particle&quot;:&quot;&quot;}],&quot;container-title&quot;:&quot;FAO&quot;,&quot;accessed&quot;:{&quot;date-parts&quot;:[[2025,7,23]]},&quot;URL&quot;:&quot;https://www.fao.org/faostat/en/#home&quot;,&quot;issued&quot;:{&quot;date-parts&quot;:[[2023]]},&quot;container-title-short&quot;:&quot;&quot;},&quot;isTemporary&quot;:false}]},{&quot;citationID&quot;:&quot;MENDELEY_CITATION_da229a9b-5c1c-44e8-8ca2-d9461c2e572f&quot;,&quot;properties&quot;:{&quot;noteIndex&quot;:0},&quot;isEdited&quot;:false,&quot;manualOverride&quot;:{&quot;isManuallyOverridden&quot;:false,&quot;citeprocText&quot;:&quot;(EPA, 2016)&quot;,&quot;manualOverrideText&quot;:&quot;&quot;},&quot;citationTag&quot;:&quot;MENDELEY_CITATION_v3_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&quot;,&quot;citationItems&quot;:[{&quot;id&quot;:&quot;da4daa87-d74d-308b-9026-ff17efa04ce5&quot;,&quot;itemData&quot;:{&quot;type&quot;:&quot;webpage&quot;,&quot;id&quot;:&quot;da4daa87-d74d-308b-9026-ff17efa04ce5&quot;,&quot;title&quot;:&quot;What climate change means for Tennessee&quot;,&quot;author&quot;:[{&quot;family&quot;:&quot;EPA&quot;,&quot;given&quot;:&quot;&quot;,&quot;parse-names&quot;:false,&quot;dropping-particle&quot;:&quot;&quot;,&quot;non-dropping-particle&quot;:&quot;&quot;}],&quot;container-title&quot;:&quot;United Sates Environmental Protection Agency&quot;,&quot;accessed&quot;:{&quot;date-parts&quot;:[[2025,7,23]]},&quot;URL&quot;:&quot;https://19january2017snapshot.epa.gov/sites/production/files/2016-09/documents/climate-change-tn.pdf&quot;,&quot;issued&quot;:{&quot;date-parts&quot;:[[2016]]},&quot;container-title-short&quot;:&quot;&quot;},&quot;isTemporary&quot;:false}]},{&quot;citationID&quot;:&quot;MENDELEY_CITATION_35ad9ceb-ed2a-426f-9aff-e8accc17dc93&quot;,&quot;properties&quot;:{&quot;noteIndex&quot;:0},&quot;isEdited&quot;:false,&quot;manualOverride&quot;:{&quot;isManuallyOverridden&quot;:false,&quot;citeprocText&quot;:&quot;(Kebede et al., 2014; Ortiz et al., 2021)&quot;,&quot;manualOverrideText&quot;:&quot;&quot;},&quot;citationTag&quot;:&quot;MENDELEY_CITATION_v3_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&quot;,&quot;citationItems&quot;:[{&quot;id&quot;:&quot;b117a8c1-de62-35b2-8174-ed7ec09c3f4e&quot;,&quot;itemData&quot;:{&quot;type&quot;:&quot;webpage&quot;,&quot;id&quot;:&quot;b117a8c1-de62-35b2-8174-ed7ec09c3f4e&quot;,&quot;title&quot;:&quot;Increasing adoption of climate- &amp; water-smart irrigation practices among Tennessee valley farmers in Alabama &amp; Tennessee: findings and lessons learned (2017-2021)&quot;,&quot;author&quot;:[{&quot;family&quot;:&quot;Ortiz&quot;,&quot;given&quot;:&quot;Brenda&quot;,&quot;parse-names&quot;:false,&quot;dropping-particle&quot;:&quot;&quot;,&quot;non-dropping-particle&quot;:&quot;&quot;},{&quot;family&quot;:&quot;Morata&quot;,&quot;given&quot;:&quot;G. T.&quot;,&quot;parse-names&quot;:false,&quot;dropping-particle&quot;:&quot;&quot;,&quot;non-dropping-particle&quot;:&quot;&quot;},{&quot;family&quot;:&quot;Kumar&quot;,&quot;given&quot;:&quot;Hemendra&quot;,&quot;parse-names&quot;:false,&quot;dropping-particle&quot;:&quot;&quot;,&quot;non-dropping-particle&quot;:&quot;&quot;},{&quot;family&quot;:&quot;Lamba&quot;,&quot;given&quot;:&quot;Jasmeet&quot;,&quot;parse-names&quot;:false,&quot;dropping-particle&quot;:&quot;&quot;,&quot;non-dropping-particle&quot;:&quot;&quot;},{&quot;family&quot;:&quot;Lena&quot;,&quot;given&quot;:&quot;Bruno P.&quot;,&quot;parse-names&quot;:false,&quot;dropping-particle&quot;:&quot;&quot;,&quot;non-dropping-particle&quot;:&quot;&quot;},{&quot;family&quot;:&quot;Bondesan&quot;,&quot;given&quot;:&quot;Luca&quot;,&quot;parse-names&quot;:false,&quot;dropping-particle&quot;:&quot;&quot;,&quot;non-dropping-particle&quot;:&quot;&quot;},{&quot;family&quot;:&quot;Sangha&quot;,&quot;given&quot;:&quot;Laljeet&quot;,&quot;parse-names&quot;:false,&quot;dropping-particle&quot;:&quot;&quot;,&quot;non-dropping-particle&quot;:&quot;&quot;},{&quot;family&quot;:&quot;Srivastava&quot;,&quot;given&quot;:&quot;Puneet&quot;,&quot;parse-names&quot;:false,&quot;dropping-particle&quot;:&quot;&quot;,&quot;non-dropping-particle&quot;:&quot;&quot;},{&quot;family&quot;:&quot;Duzy&quot;,&quot;given&quot;:&quot;Leah&quot;,&quot;parse-names&quot;:false,&quot;dropping-particle&quot;:&quot;&quot;,&quot;non-dropping-particle&quot;:&quot;&quot;},{&quot;family&quot;:&quot;Taper&quot;,&quot;given&quot;:&quot;Tyson&quot;,&quot;parse-names&quot;:false,&quot;dropping-particle&quot;:&quot;&quot;,&quot;non-dropping-particle&quot;:&quot;&quot;},{&quot;family&quot;:&quot;Davis&quot;,&quot;given&quot;:&quot;Dedrick&quot;,&quot;parse-names&quot;:false,&quot;dropping-particle&quot;:&quot;&quot;,&quot;non-dropping-particle&quot;:&quot;&quot;}],&quot;container-title&quot;:&quot;Alabama A&amp;M University&quot;,&quot;accessed&quot;:{&quot;date-parts&quot;:[[2025,7,24]]},&quot;URL&quot;:&quot;https://www.aces.edu/wp-content/uploads/2021/11/ANR-2776-Increasing-Adoption-of-Climate-Smart-Water-Irrigation_111021L-G.pdf&quot;,&quot;issued&quot;:{&quot;date-parts&quot;:[[2021,11,16]]},&quot;container-title-short&quot;:&quot;&quot;},&quot;isTemporary&quot;:false},{&quot;id&quot;:&quot;6801749d-4a1d-3a4e-b958-025c9378b96c&quot;,&quot;itemData&quot;:{&quot;type&quot;:&quot;article-journal&quot;,&quot;id&quot;:&quot;6801749d-4a1d-3a4e-b958-025c9378b96c&quot;,&quot;title&quot;:&quot;Irrigation methods and scheduling in the Delta Region of Mississippi: Current status and strategies to improve irrigation efficiency&quot;,&quot;author&quot;:[{&quot;family&quot;:&quot;Kebede&quot;,&quot;given&quot;:&quot;Hirut&quot;,&quot;parse-names&quot;:false,&quot;dropping-particle&quot;:&quot;&quot;,&quot;non-dropping-particle&quot;:&quot;&quot;},{&quot;family&quot;:&quot;Fisher&quot;,&quot;given&quot;:&quot;Daniel K.&quot;,&quot;parse-names&quot;:false,&quot;dropping-particle&quot;:&quot;&quot;,&quot;non-dropping-particle&quot;:&quot;&quot;},{&quot;family&quot;:&quot;Sui&quot;,&quot;given&quot;:&quot;Ruixiu&quot;,&quot;parse-names&quot;:false,&quot;dropping-particle&quot;:&quot;&quot;,&quot;non-dropping-particle&quot;:&quot;&quot;},{&quot;family&quot;:&quot;Reddy&quot;,&quot;given&quot;:&quot;Krishna N.&quot;,&quot;parse-names&quot;:false,&quot;dropping-particle&quot;:&quot;&quot;,&quot;non-dropping-particle&quot;:&quot;&quot;}],&quot;container-title&quot;:&quot;American Journal of Plant Sciences&quot;,&quot;container-title-short&quot;:&quot;Am J Plant Sci&quot;,&quot;DOI&quot;:&quot;10.4236/ajps.2014.520307&quot;,&quot;ISSN&quot;:&quot;2158-2742&quot;,&quot;issued&quot;:{&quot;date-parts&quot;:[[2014]]},&quot;page&quot;:&quot;2917-2928&quot;,&quot;issue&quot;:&quot;20&quot;,&quot;volume&quot;:&quot;05&quot;},&quot;isTemporary&quot;:false}]},{&quot;citationID&quot;:&quot;MENDELEY_CITATION_1dc94cc1-b757-4707-ad13-50a2d8c08467&quot;,&quot;properties&quot;:{&quot;noteIndex&quot;:0},&quot;isEdited&quot;:false,&quot;manualOverride&quot;:{&quot;isManuallyOverridden&quot;:false,&quot;citeprocText&quot;:&quot;(Ortiz et al., 2021)&quot;,&quot;manualOverrideText&quot;:&quot;&quot;},&quot;citationTag&quot;:&quot;MENDELEY_CITATION_v3_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&quot;,&quot;citationItems&quot;:[{&quot;id&quot;:&quot;b117a8c1-de62-35b2-8174-ed7ec09c3f4e&quot;,&quot;itemData&quot;:{&quot;type&quot;:&quot;webpage&quot;,&quot;id&quot;:&quot;b117a8c1-de62-35b2-8174-ed7ec09c3f4e&quot;,&quot;title&quot;:&quot;Increasing adoption of climate- &amp; water-smart irrigation practices among Tennessee valley farmers in Alabama &amp; Tennessee: findings and lessons learned (2017-2021)&quot;,&quot;author&quot;:[{&quot;family&quot;:&quot;Ortiz&quot;,&quot;given&quot;:&quot;Brenda&quot;,&quot;parse-names&quot;:false,&quot;dropping-particle&quot;:&quot;&quot;,&quot;non-dropping-particle&quot;:&quot;&quot;},{&quot;family&quot;:&quot;Morata&quot;,&quot;given&quot;:&quot;G. T.&quot;,&quot;parse-names&quot;:false,&quot;dropping-particle&quot;:&quot;&quot;,&quot;non-dropping-particle&quot;:&quot;&quot;},{&quot;family&quot;:&quot;Kumar&quot;,&quot;given&quot;:&quot;Hemendra&quot;,&quot;parse-names&quot;:false,&quot;dropping-particle&quot;:&quot;&quot;,&quot;non-dropping-particle&quot;:&quot;&quot;},{&quot;family&quot;:&quot;Lamba&quot;,&quot;given&quot;:&quot;Jasmeet&quot;,&quot;parse-names&quot;:false,&quot;dropping-particle&quot;:&quot;&quot;,&quot;non-dropping-particle&quot;:&quot;&quot;},{&quot;family&quot;:&quot;Lena&quot;,&quot;given&quot;:&quot;Bruno P.&quot;,&quot;parse-names&quot;:false,&quot;dropping-particle&quot;:&quot;&quot;,&quot;non-dropping-particle&quot;:&quot;&quot;},{&quot;family&quot;:&quot;Bondesan&quot;,&quot;given&quot;:&quot;Luca&quot;,&quot;parse-names&quot;:false,&quot;dropping-particle&quot;:&quot;&quot;,&quot;non-dropping-particle&quot;:&quot;&quot;},{&quot;family&quot;:&quot;Sangha&quot;,&quot;given&quot;:&quot;Laljeet&quot;,&quot;parse-names&quot;:false,&quot;dropping-particle&quot;:&quot;&quot;,&quot;non-dropping-particle&quot;:&quot;&quot;},{&quot;family&quot;:&quot;Srivastava&quot;,&quot;given&quot;:&quot;Puneet&quot;,&quot;parse-names&quot;:false,&quot;dropping-particle&quot;:&quot;&quot;,&quot;non-dropping-particle&quot;:&quot;&quot;},{&quot;family&quot;:&quot;Duzy&quot;,&quot;given&quot;:&quot;Leah&quot;,&quot;parse-names&quot;:false,&quot;dropping-particle&quot;:&quot;&quot;,&quot;non-dropping-particle&quot;:&quot;&quot;},{&quot;family&quot;:&quot;Taper&quot;,&quot;given&quot;:&quot;Tyson&quot;,&quot;parse-names&quot;:false,&quot;dropping-particle&quot;:&quot;&quot;,&quot;non-dropping-particle&quot;:&quot;&quot;},{&quot;family&quot;:&quot;Davis&quot;,&quot;given&quot;:&quot;Dedrick&quot;,&quot;parse-names&quot;:false,&quot;dropping-particle&quot;:&quot;&quot;,&quot;non-dropping-particle&quot;:&quot;&quot;}],&quot;container-title&quot;:&quot;Alabama A&amp;M University&quot;,&quot;accessed&quot;:{&quot;date-parts&quot;:[[2025,7,24]]},&quot;URL&quot;:&quot;https://www.aces.edu/wp-content/uploads/2021/11/ANR-2776-Increasing-Adoption-of-Climate-Smart-Water-Irrigation_111021L-G.pdf&quot;,&quot;issued&quot;:{&quot;date-parts&quot;:[[2021,11,16]]},&quot;container-title-short&quot;:&quot;&quot;},&quot;isTemporary&quot;:false}]},{&quot;citationID&quot;:&quot;MENDELEY_CITATION_61f6449e-d4f7-4843-aa88-de22b3389fa9&quot;,&quot;properties&quot;:{&quot;noteIndex&quot;:0},&quot;isEdited&quot;:false,&quot;manualOverride&quot;:{&quot;isManuallyOverridden&quot;:false,&quot;citeprocText&quot;:&quot;(USDA, 2024a)&quot;,&quot;manualOverrideText&quot;:&quot;&quot;},&quot;citationTag&quot;:&quot;MENDELEY_CITATION_v3_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&quot;,&quot;citationItems&quot;:[{&quot;id&quot;:&quot;d68b6170-b712-3055-a350-775166162dcf&quot;,&quot;itemData&quot;:{&quot;type&quot;:&quot;webpage&quot;,&quot;id&quot;:&quot;d68b6170-b712-3055-a350-775166162dcf&quot;,&quot;title&quot;:&quot;Quick stats&quot;,&quot;author&quot;:[{&quot;family&quot;:&quot;USDA&quot;,&quot;given&quot;:&quot;&quot;,&quot;parse-names&quot;:false,&quot;dropping-particle&quot;:&quot;&quot;,&quot;non-dropping-particle&quot;:&quot;&quot;}],&quot;accessed&quot;:{&quot;date-parts&quot;:[[2024,9,8]]},&quot;URL&quot;:&quot;https://quickstats.nass.usda.gov/&quot;,&quot;issued&quot;:{&quot;date-parts&quot;:[[2024]]},&quot;container-title-short&quot;:&quot;&quot;},&quot;isTemporary&quot;:false}]},{&quot;citationID&quot;:&quot;MENDELEY_CITATION_d380c117-e562-4be7-a930-21912b4e4ca7&quot;,&quot;properties&quot;:{&quot;noteIndex&quot;:0},&quot;isEdited&quot;:false,&quot;manualOverride&quot;:{&quot;isManuallyOverridden&quot;:false,&quot;citeprocText&quot;:&quot;(NASS, 2025)&quot;,&quot;manualOverrideText&quot;:&quot;&quot;},&quot;citationTag&quot;:&quot;MENDELEY_CITATION_v3_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&quot;,&quot;citationItems&quot;:[{&quot;id&quot;:&quot;182ce186-f084-3424-95f2-62329fd70c90&quot;,&quot;itemData&quot;:{&quot;type&quot;:&quot;webpage&quot;,&quot;id&quot;:&quot;182ce186-f084-3424-95f2-62329fd70c90&quot;,&quot;title&quot;:&quot;2024 State agriculture overview - Tennessee&quot;,&quot;author&quot;:[{&quot;family&quot;:&quot;NASS&quot;,&quot;given&quot;:&quot;&quot;,&quot;parse-names&quot;:false,&quot;dropping-particle&quot;:&quot;&quot;,&quot;non-dropping-particle&quot;:&quot;&quot;}],&quot;accessed&quot;:{&quot;date-parts&quot;:[[2025,1,9]]},&quot;URL&quot;:&quot;https://www.nass.usda.gov/Quick_Stats/Ag_Overview/stateOverview.php?state=TENNESSEE&amp;utm_source=chatgpt.com&quot;,&quot;issued&quot;:{&quot;date-parts&quot;:[[2025,1,10]]},&quot;container-title-short&quot;:&quot;&quot;},&quot;isTemporary&quot;:false}]},{&quot;citationID&quot;:&quot;MENDELEY_CITATION_24f306ba-d546-4d3b-b54f-74041b737187&quot;,&quot;properties&quot;:{&quot;noteIndex&quot;:0},&quot;isEdited&quot;:false,&quot;manualOverride&quot;:{&quot;isManuallyOverridden&quot;:false,&quot;citeprocText&quot;:&quot;(Jha et al., 2018; S. Li et al., 2020; X. Li et al., 2024; L. Zhang et al., 2024)&quot;,&quot;manualOverrideText&quot;:&quot;&quot;},&quot;citationTag&quot;:&quot;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&quot;,&quot;citationItems&quot;:[{&quot;id&quot;:&quot;8b4c6c9e-11bc-3d67-9b1e-d22f76953312&quot;,&quot;itemData&quot;:{&quot;type&quot;:&quot;article-journal&quot;,&quot;id&quot;:&quot;8b4c6c9e-11bc-3d67-9b1e-d22f76953312&quot;,&quot;title&quot;:&quot;Effect of irrigation and fertilization on soybean growth and yield in different soil types&quot;,&quot;author&quot;:[{&quot;family&quot;:&quot;Li&quot;,&quot;given&quot;:&quot;XiaoYing&quot;,&quot;parse-names&quot;:false,&quot;dropping-particle&quot;:&quot;&quot;,&quot;non-dropping-particle&quot;:&quot;&quot;},{&quot;family&quot;:&quot;Wang&quot;,&quot;given&quot;:&quot;Jianhua&quot;,&quot;parse-names&quot;:false,&quot;dropping-particle&quot;:&quot;&quot;,&quot;non-dropping-particle&quot;:&quot;&quot;},{&quot;family&quot;:&quot;Lin&quot;,&quot;given&quot;:&quot;Xin&quot;,&quot;parse-names&quot;:false,&quot;dropping-particle&quot;:&quot;&quot;,&quot;non-dropping-particle&quot;:&quot;&quot;},{&quot;family&quot;:&quot;Chen&quot;,&quot;given&quot;:&quot;Zhiqing&quot;,&quot;parse-names&quot;:false,&quot;dropping-particle&quot;:&quot;&quot;,&quot;non-dropping-particle&quot;:&quot;&quot;}],&quot;container-title&quot;:&quot;Molecular Soil Biology&quot;,&quot;DOI&quot;:&quot;10.5376/msb.2024.15.0022&quot;,&quot;ISSN&quot;:&quot;1925-2005&quot;,&quot;issued&quot;:{&quot;date-parts&quot;:[[2024]]},&quot;container-title-short&quot;:&quot;&quot;},&quot;isTemporary&quot;:false},{&quot;id&quot;:&quot;c65def53-ad98-3fe7-9650-6caa156bad4c&quot;,&quot;itemData&quot;:{&quot;type&quot;:&quot;article-journal&quot;,&quot;id&quot;:&quot;c65def53-ad98-3fe7-9650-6caa156bad4c&quot;,&quot;title&quot;:&quot;Responses of soybean to water stress and supplemental irrigation in upper Indo-Gangetic plain: Field experiment and modeling approach&quot;,&quot;author&quot;:[{&quot;family&quot;:&quot;Jha&quot;,&quot;given&quot;:&quot;Prakash Kumar&quot;,&quot;parse-names&quot;:false,&quot;dropping-particle&quot;:&quot;&quot;,&quot;non-dropping-particle&quot;:&quot;&quot;},{&quot;family&quot;:&quot;Kumar&quot;,&quot;given&quot;:&quot;Soora Naresh&quot;,&quot;parse-names&quot;:false,&quot;dropping-particle&quot;:&quot;&quot;,&quot;non-dropping-particle&quot;:&quot;&quot;},{&quot;family&quot;:&quot;Ines&quot;,&quot;given&quot;:&quot;Amor V.M.&quot;,&quot;parse-names&quot;:false,&quot;dropping-particle&quot;:&quot;&quot;,&quot;non-dropping-particle&quot;:&quot;&quot;}],&quot;container-title&quot;:&quot;Field Crops Research&quot;,&quot;container-title-short&quot;:&quot;Field Crops Res&quot;,&quot;DOI&quot;:&quot;10.1016/j.fcr.2018.01.029&quot;,&quot;ISSN&quot;:&quot;03784290&quot;,&quot;issued&quot;:{&quot;date-parts&quot;:[[2018,4]]},&quot;page&quot;:&quot;76-86&quot;,&quot;volume&quot;:&quot;219&quot;},&quot;isTemporary&quot;:false},{&quot;id&quot;:&quot;77d24c17-c936-31af-925b-4e859f372860&quot;,&quot;itemData&quot;:{&quot;type&quot;:&quot;article-journal&quot;,&quot;id&quot;:&quot;77d24c17-c936-31af-925b-4e859f372860&quot;,&quot;title&quot;:&quot;Water use efficiency of soybean under water stress in different eroded soils&quot;,&quot;author&quot;:[{&quot;family&quot;:&quot;Li&quot;,&quot;given&quot;:&quot;Shuang&quot;,&quot;parse-names&quot;:false,&quot;dropping-particle&quot;:&quot;&quot;,&quot;non-dropping-particle&quot;:&quot;&quot;},{&quot;family&quot;:&quot;Xie&quot;,&quot;given&quot;:&quot;Yun&quot;,&quot;parse-names&quot;:false,&quot;dropping-particle&quot;:&quot;&quot;,&quot;non-dropping-particle&quot;:&quot;&quot;},{&quot;family&quot;:&quot;Liu&quot;,&quot;given&quot;:&quot;Gang&quot;,&quot;parse-names&quot;:false,&quot;dropping-particle&quot;:&quot;&quot;,&quot;non-dropping-particle&quot;:&quot;&quot;},{&quot;family&quot;:&quot;Wang&quot;,&quot;given&quot;:&quot;Jing&quot;,&quot;parse-names&quot;:false,&quot;dropping-particle&quot;:&quot;&quot;,&quot;non-dropping-particle&quot;:&quot;&quot;},{&quot;family&quot;:&quot;Lin&quot;,&quot;given&quot;:&quot;Honghong&quot;,&quot;parse-names&quot;:false,&quot;dropping-particle&quot;:&quot;&quot;,&quot;non-dropping-particle&quot;:&quot;&quot;},{&quot;family&quot;:&quot;Xin&quot;,&quot;given&quot;:&quot;Yan&quot;,&quot;parse-names&quot;:false,&quot;dropping-particle&quot;:&quot;&quot;,&quot;non-dropping-particle&quot;:&quot;&quot;},{&quot;family&quot;:&quot;Zhai&quot;,&quot;given&quot;:&quot;Junrui&quot;,&quot;parse-names&quot;:false,&quot;dropping-particle&quot;:&quot;&quot;,&quot;non-dropping-particle&quot;:&quot;&quot;}],&quot;container-title&quot;:&quot;Water&quot;,&quot;container-title-short&quot;:&quot;Water (Basel)&quot;,&quot;DOI&quot;:&quot;10.3390/w12020373&quot;,&quot;ISSN&quot;:&quot;2073-4441&quot;,&quot;issued&quot;:{&quot;date-parts&quot;:[[2020,1,30]]},&quot;page&quot;:&quot;373&quot;,&quot;abstract&quot;:&quot;&lt;p&gt;Soil erosion could change the effective storage of soil moisture and affected crop water use efficiency (WUE). To quantitative study differences in the WUE of soybean and the crop’s response to water stress for soils with different degrees of erosion in northeastern China, three erosion degrees—(1) lightly, (2) moderately and (3) severely—eroded black undisturbed soils and four years (from 2013 to 2016) of soybean pot experiments were used to control soil water content (100%, 80%, 60%, and 40% field capacity (FC)) and observe the crop growth processes. To study the relationships between erosion–water use–productivity, the following results were achieved: (1) the optimal water content was 80% FC for lightly eroded soil (L) and 100% FC for both moderately (M) and severely (S) eroded soil. Yield (Y) was best in M with the value of 3.12 t ha−1, which was 4.6% and 85.5% higher than L and S, respectively. Under the conditions of adequate water supply, there was no significant change in Land M, but the values were significantly different for the S ( p &amp;lt; 0.05). (2) Y and biomass (B) were sensitive to water stress except in the branching stage. (3) The values of WUEY and WUEB for the three eroded soils were the best at 80% FC. The stress coefficient (SF) values of the three eroded soils were not significantly different. In the flowering and pod formation stage, the SF reached the maximum under waterlogging stress. While the water shortage stress reached the maximum in the seed filling stage, the soil water content decreased by 10%, and the WUEB decreased by 15%, which was 2.5 times more powerful than the waterlogging stress. This study indicated the change in soybean growth with respect to the water response caused by soil erosion, and provided a scientific basis and data for the reasonable utilization of black soil with different erosion intensities. The results also provided important parameters for the growth of simulated crops.&lt;/p&gt;&quot;,&quot;issue&quot;:&quot;2&quot;,&quot;volume&quot;:&quot;12&quot;},&quot;isTemporary&quot;:false},{&quot;id&quot;:&quot;c360ddfb-f93b-3fe5-92ba-5b665ab9f194&quot;,&quot;itemData&quot;:{&quot;type&quot;:&quot;article-journal&quot;,&quot;id&quot;:&quot;c360ddfb-f93b-3fe5-92ba-5b665ab9f194&quot;,&quot;title&quot;:&quot;Soybean yield simulation and sustainability assessment based on the DSSAT-CROPGRO-soybean model&quot;,&quot;author&quot;:[{&quot;family&quot;:&quot;Zhang&quot;,&quot;given&quot;:&quot;Lei&quot;,&quot;parse-names&quot;:false,&quot;dropping-particle&quot;:&quot;&quot;,&quot;non-dropping-particle&quot;:&quot;&quot;},{&quot;family&quot;:&quot;Cao&quot;,&quot;given&quot;:&quot;Zhenxi&quot;,&quot;parse-names&quot;:false,&quot;dropping-particle&quot;:&quot;&quot;,&quot;non-dropping-particle&quot;:&quot;&quot;},{&quot;family&quot;:&quot;Gao&quot;,&quot;given&quot;:&quot;Yang&quot;,&quot;parse-names&quot;:false,&quot;dropping-particle&quot;:&quot;&quot;,&quot;non-dropping-particle&quot;:&quot;&quot;},{&quot;family&quot;:&quot;Huang&quot;,&quot;given&quot;:&quot;Weixiong&quot;,&quot;parse-names&quot;:false,&quot;dropping-particle&quot;:&quot;&quot;,&quot;non-dropping-particle&quot;:&quot;&quot;},{&quot;family&quot;:&quot;Si&quot;,&quot;given&quot;:&quot;Zhuanyun&quot;,&quot;parse-names&quot;:false,&quot;dropping-particle&quot;:&quot;&quot;,&quot;non-dropping-particle&quot;:&quot;&quot;},{&quot;family&quot;:&quot;Guo&quot;,&quot;given&quot;:&quot;Yuanhang&quot;,&quot;parse-names&quot;:false,&quot;dropping-particle&quot;:&quot;&quot;,&quot;non-dropping-particle&quot;:&quot;&quot;},{&quot;family&quot;:&quot;Wang&quot;,&quot;given&quot;:&quot;Hongbo&quot;,&quot;parse-names&quot;:false,&quot;dropping-particle&quot;:&quot;&quot;,&quot;non-dropping-particle&quot;:&quot;&quot;},{&quot;family&quot;:&quot;Wang&quot;,&quot;given&quot;:&quot;Xingpeng&quot;,&quot;parse-names&quot;:false,&quot;dropping-particle&quot;:&quot;&quot;,&quot;non-dropping-particle&quot;:&quot;&quot;}],&quot;container-title&quot;:&quot;Plants&quot;,&quot;DOI&quot;:&quot;10.3390/plants13172525&quot;,&quot;ISSN&quot;:&quot;2223-7747&quot;,&quot;issued&quot;:{&quot;date-parts&quot;:[[2024,9,8]]},&quot;page&quot;:&quot;2525&quot;,&quot;abstract&quot;:&quot;&lt;p&gt;In order to ensure national grain and oil security, it is imperative to expand the soybean planting area in the Xinjiang region. However, the scarcity of water resources in southern Xinjiang, the relatively backward soybean planting technology, and the lack of a supporting irrigation system have negatively impacted soybean planting and yield. In 2022 and 2023, we conducted an experiment which included three irrigation amounts of 27 mm, 36 mm, and 45 mm and analyzed the changes in dry mass and yield. Additionally, we simulated the potential yield using the corrected DSSAT-CROPGRO-Soybean model and biomass based on the meteorological data from 1994 to 2023. The results demonstrated that the model was capable of accurately predicting soybean emergence (the relative root mean square error (nRMSE) = 0, the absolute relative error (ARE) = 0), flowering (nRMSE = 0, ARE = 2.78%), maturity (nRMSE = 0, ARE = 3.21%). The model demonstrated high levels of accuracy in predicting soybean biomass (R2 = 0.98, nRMSE = 20.50%, ARE = 20.63%), 0–80 cm soil water storage (R2 = 0.64, nRMSE = 7.78%, ARE = 3.24%), and yield (R2 = 0.81, nRMSE = 10.83%, ARE = 8.79%). The biomass of soybean plants increases with the increase in irrigation amount. The highest biomass of 63 mm is 9379.19 kg·hm−2. When the irrigation yield is 36–45 mm (p &amp;lt; 0.05), the maximum yield can reach 4984.73 kg·hm−2; the maximum efficiency of soybean irrigation water was 33–36 mm. In light of the impact of soybean yield and irrigation water use efficiency, the optimal irrigation amount for soybean cultivation in southern Xinjiang is estimated to be between 36 and 42 mm. The simulation results provide a theoretical foundation for soybean cultivation in southern Xinjiang.&lt;/p&gt;&quot;,&quot;issue&quot;:&quot;17&quot;,&quot;volume&quot;:&quot;13&quot;,&quot;container-title-short&quot;:&quot;&quot;},&quot;isTemporary&quot;:false}]},{&quot;citationID&quot;:&quot;MENDELEY_CITATION_af273dd6-b147-4d06-9887-b2fdf24697e1&quot;,&quot;properties&quot;:{&quot;noteIndex&quot;:0},&quot;isEdited&quot;:false,&quot;manualOverride&quot;:{&quot;isManuallyOverridden&quot;:false,&quot;citeprocText&quot;:&quot;(Jha et al., 2018)&quot;,&quot;manualOverrideText&quot;:&quot;&quot;},&quot;citationTag&quot;:&quot;MENDELEY_CITATION_v3_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&quot;,&quot;citationItems&quot;:[{&quot;id&quot;:&quot;c65def53-ad98-3fe7-9650-6caa156bad4c&quot;,&quot;itemData&quot;:{&quot;type&quot;:&quot;article-journal&quot;,&quot;id&quot;:&quot;c65def53-ad98-3fe7-9650-6caa156bad4c&quot;,&quot;title&quot;:&quot;Responses of soybean to water stress and supplemental irrigation in upper Indo-Gangetic plain: Field experiment and modeling approach&quot;,&quot;author&quot;:[{&quot;family&quot;:&quot;Jha&quot;,&quot;given&quot;:&quot;Prakash Kumar&quot;,&quot;parse-names&quot;:false,&quot;dropping-particle&quot;:&quot;&quot;,&quot;non-dropping-particle&quot;:&quot;&quot;},{&quot;family&quot;:&quot;Kumar&quot;,&quot;given&quot;:&quot;Soora Naresh&quot;,&quot;parse-names&quot;:false,&quot;dropping-particle&quot;:&quot;&quot;,&quot;non-dropping-particle&quot;:&quot;&quot;},{&quot;family&quot;:&quot;Ines&quot;,&quot;given&quot;:&quot;Amor V.M.&quot;,&quot;parse-names&quot;:false,&quot;dropping-particle&quot;:&quot;&quot;,&quot;non-dropping-particle&quot;:&quot;&quot;}],&quot;container-title&quot;:&quot;Field Crops Research&quot;,&quot;container-title-short&quot;:&quot;Field Crops Res&quot;,&quot;DOI&quot;:&quot;10.1016/j.fcr.2018.01.029&quot;,&quot;ISSN&quot;:&quot;03784290&quot;,&quot;issued&quot;:{&quot;date-parts&quot;:[[2018,4]]},&quot;page&quot;:&quot;76-86&quot;,&quot;volume&quot;:&quot;219&quot;},&quot;isTemporary&quot;:false}]},{&quot;citationID&quot;:&quot;MENDELEY_CITATION_2ad88785-6ba3-493d-adaf-f05b4a69cbed&quot;,&quot;properties&quot;:{&quot;noteIndex&quot;:0},&quot;isEdited&quot;:false,&quot;manualOverride&quot;:{&quot;isManuallyOverridden&quot;:false,&quot;citeprocText&quot;:&quot;(Dogan et al., 2007; Shekoofa &amp;#38; Leib, 2022; Torrion et al., 2014)&quot;,&quot;manualOverrideText&quot;:&quot;&quot;},&quot;citationTag&quot;:&quot;MENDELEY_CITATION_v3_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&quot;,&quot;citationItems&quot;:[{&quot;id&quot;:&quot;c83cdf67-3def-396a-92e0-40c6083de0b1&quot;,&quot;itemData&quot;:{&quot;type&quot;:&quot;article-journal&quot;,&quot;id&quot;:&quot;c83cdf67-3def-396a-92e0-40c6083de0b1&quot;,&quot;title&quot;:&quot;Deficit irrigations during soybean reproductive stages and CROPGRO-soybean simulations under semi-arid climatic conditions&quot;,&quot;author&quot;:[{&quot;family&quot;:&quot;Dogan&quot;,&quot;given&quot;:&quot;E&quot;,&quot;parse-names&quot;:false,&quot;dropping-particle&quot;:&quot;&quot;,&quot;non-dropping-particle&quot;:&quot;&quot;},{&quot;family&quot;:&quot;Kirnak&quot;,&quot;given&quot;:&quot;H&quot;,&quot;parse-names&quot;:false,&quot;dropping-particle&quot;:&quot;&quot;,&quot;non-dropping-particle&quot;:&quot;&quot;},{&quot;family&quot;:&quot;Copur&quot;,&quot;given&quot;:&quot;O&quot;,&quot;parse-names&quot;:false,&quot;dropping-particle&quot;:&quot;&quot;,&quot;non-dropping-particle&quot;:&quot;&quot;}],&quot;container-title&quot;:&quot;Field Crops Research&quot;,&quot;container-title-short&quot;:&quot;Field Crops Res&quot;,&quot;DOI&quot;:&quot;10.1016/j.fcr.2007.05.009&quot;,&quot;ISSN&quot;:&quot;0378-4290&quot;,&quot;PMID&quot;:&quot;WOS:000249331200007&quot;,&quot;URL&quot;:&quot;&lt;Go to ISI&gt;://WOS:000249331200007&quot;,&quot;issued&quot;:{&quot;date-parts&quot;:[[2007]]},&quot;page&quot;:&quot;154-159&quot;,&quot;language&quot;:&quot;English&quot;,&quot;issue&quot;:&quot;2&quot;,&quot;volume&quot;:&quot;103&quot;},&quot;isTemporary&quot;:false},{&quot;id&quot;:&quot;30acff8f-8257-32ee-944d-fe13e2dc2707&quot;,&quot;itemData&quot;:{&quot;type&quot;:&quot;article-journal&quot;,&quot;id&quot;:&quot;30acff8f-8257-32ee-944d-fe13e2dc2707&quot;,&quot;title&quot;:&quot;Soybean irrigation management: Agronomic impacts of deferred, deficit, and full-season strategies&quot;,&quot;author&quot;:[{&quot;family&quot;:&quot;Torrion&quot;,&quot;given&quot;:&quot;J A&quot;,&quot;parse-names&quot;:false,&quot;dropping-particle&quot;:&quot;&quot;,&quot;non-dropping-particle&quot;:&quot;&quot;},{&quot;family&quot;:&quot;Setiyono&quot;,&quot;given&quot;:&quot;T D&quot;,&quot;parse-names&quot;:false,&quot;dropping-particle&quot;:&quot;&quot;,&quot;non-dropping-particle&quot;:&quot;&quot;},{&quot;family&quot;:&quot;Graef&quot;,&quot;given&quot;:&quot;G L&quot;,&quot;parse-names&quot;:false,&quot;dropping-particle&quot;:&quot;&quot;,&quot;non-dropping-particle&quot;:&quot;&quot;},{&quot;family&quot;:&quot;Cassman&quot;,&quot;given&quot;:&quot;K G&quot;,&quot;parse-names&quot;:false,&quot;dropping-particle&quot;:&quot;&quot;,&quot;non-dropping-particle&quot;:&quot;&quot;},{&quot;family&quot;:&quot;Irmak&quot;,&quot;given&quot;:&quot;S&quot;,&quot;parse-names&quot;:false,&quot;dropping-particle&quot;:&quot;&quot;,&quot;non-dropping-particle&quot;:&quot;&quot;},{&quot;family&quot;:&quot;Specht&quot;,&quot;given&quot;:&quot;J E&quot;,&quot;parse-names&quot;:false,&quot;dropping-particle&quot;:&quot;&quot;,&quot;non-dropping-particle&quot;:&quot;&quot;}],&quot;container-title&quot;:&quot;Crop Science&quot;,&quot;container-title-short&quot;:&quot;Crop Sci&quot;,&quot;DOI&quot;:&quot;10.2135/cropsci2014.03.0261&quot;,&quot;ISSN&quot;:&quot;0011-183x&quot;,&quot;PMID&quot;:&quot;WOS:000346571900039&quot;,&quot;URL&quot;:&quot;&lt;Go to ISI&gt;://WOS:000346571900039&quot;,&quot;issued&quot;:{&quot;date-parts&quot;:[[2014]]},&quot;page&quot;:&quot;2782-2795&quot;,&quot;language&quot;:&quot;English&quot;,&quot;issue&quot;:&quot;6&quot;,&quot;volume&quot;:&quot;54&quot;},&quot;isTemporary&quot;:false},{&quot;id&quot;:&quot;50f79950-e815-36de-96ea-3bd5049092f1&quot;,&quot;itemData&quot;:{&quot;type&quot;:&quot;article&quot;,&quot;id&quot;:&quot;50f79950-e815-36de-96ea-3bd5049092f1&quot;,&quot;title&quot;:&quot;Irrigating soybean&quot;,&quot;author&quot;:[{&quot;family&quot;:&quot;Shekoofa&quot;,&quot;given&quot;:&quot;Avat&quot;,&quot;parse-names&quot;:false,&quot;dropping-particle&quot;:&quot;&quot;,&quot;non-dropping-particle&quot;:&quot;&quot;},{&quot;family&quot;:&quot;Leib&quot;,&quot;given&quot;:&quot;Brian&quot;,&quot;parse-names&quot;:false,&quot;dropping-particle&quot;:&quot;&quot;,&quot;non-dropping-particle&quot;:&quot;&quot;}],&quot;container-title&quot;:&quot;Tennessee soybean production handbook&quot;,&quot;chapter-number&quot;:&quot;6&quot;,&quot;accessed&quot;:{&quot;date-parts&quot;:[[2024,10,25]]},&quot;URL&quot;:&quot;https://utcrops.com/wp-content/uploads/2023/03/PB-1912-F-TN-Soy-Prod-Handbook-CH6-FINAL.pdf&quot;,&quot;issued&quot;:{&quot;date-parts&quot;:[[2022]]},&quot;edition&quot;:&quot;PB 1912-F&quot;,&quot;container-title-short&quot;:&quot;&quot;},&quot;isTemporary&quot;:false}]},{&quot;citationID&quot;:&quot;MENDELEY_CITATION_27ccd05b-679b-4f5b-89d9-02675ce44442&quot;,&quot;properties&quot;:{&quot;noteIndex&quot;:0},&quot;isEdited&quot;:false,&quot;manualOverride&quot;:{&quot;isManuallyOverridden&quot;:false,&quot;citeprocText&quot;:&quot;(S. &amp;#38; M., 2013; Zahoor et al., 2019)&quot;,&quot;manualOverrideText&quot;:&quot;&quot;},&quot;citationTag&quot;:&quot;MENDELEY_CITATION_v3_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&quot;,&quot;citationItems&quot;:[{&quot;id&quot;:&quot;6a0ac3d2-44e1-38e9-b04e-5215045eb675&quot;,&quot;itemData&quot;:{&quot;type&quot;:&quot;chapter&quot;,&quot;id&quot;:&quot;6a0ac3d2-44e1-38e9-b04e-5215045eb675&quot;,&quot;title&quot;:&quot;Irrigation of sandy soils, basics and scheduling&quot;,&quot;author&quot;:[{&quot;family&quot;:&quot;S.&quot;,&quot;given&quot;:&quot;Mohamed&quot;,&quot;parse-names&quot;:false,&quot;dropping-particle&quot;:&quot;&quot;,&quot;non-dropping-particle&quot;:&quot;&quot;},{&quot;family&quot;:&quot;M.&quot;,&quot;given&quot;:&quot;Ali&quot;,&quot;parse-names&quot;:false,&quot;dropping-particle&quot;:&quot;&quot;,&quot;non-dropping-particle&quot;:&quot;&quot;}],&quot;container-title&quot;:&quot;Crop Production&quot;,&quot;DOI&quot;:&quot;10.5772/55117&quot;,&quot;issued&quot;:{&quot;date-parts&quot;:[[2013,7,3]]},&quot;publisher&quot;:&quot;InTech&quot;,&quot;container-title-short&quot;:&quot;&quot;},&quot;isTemporary&quot;:false},{&quot;id&quot;:&quot;8b1056d1-8e4f-3ee3-828e-6fe121435cd8&quot;,&quot;itemData&quot;:{&quot;type&quot;:&quot;chapter&quot;,&quot;id&quot;:&quot;8b1056d1-8e4f-3ee3-828e-6fe121435cd8&quot;,&quot;title&quot;:&quot;Improving water use efficiency in agronomic Crop production&quot;,&quot;author&quot;:[{&quot;family&quot;:&quot;Zahoor&quot;,&quot;given&quot;:&quot;Syed Ahsan&quot;,&quot;parse-names&quot;:false,&quot;dropping-particle&quot;:&quot;&quot;,&quot;non-dropping-particle&quot;:&quot;&quot;},{&quot;family&quot;:&quot;Ahmad&quot;,&quot;given&quot;:&quot;Shakeel&quot;,&quot;parse-names&quot;:false,&quot;dropping-particle&quot;:&quot;&quot;,&quot;non-dropping-particle&quot;:&quot;&quot;},{&quot;family&quot;:&quot;Ahmad&quot;,&quot;given&quot;:&quot;Ashfaq&quot;,&quot;parse-names&quot;:false,&quot;dropping-particle&quot;:&quot;&quot;,&quot;non-dropping-particle&quot;:&quot;&quot;},{&quot;family&quot;:&quot;Wajid&quot;,&quot;given&quot;:&quot;Aftab&quot;,&quot;parse-names&quot;:false,&quot;dropping-particle&quot;:&quot;&quot;,&quot;non-dropping-particle&quot;:&quot;&quot;},{&quot;family&quot;:&quot;Khaliq&quot;,&quot;given&quot;:&quot;Tasneem&quot;,&quot;parse-names&quot;:false,&quot;dropping-particle&quot;:&quot;&quot;,&quot;non-dropping-particle&quot;:&quot;&quot;},{&quot;family&quot;:&quot;Mubeen&quot;,&quot;given&quot;:&quot;Muhammad&quot;,&quot;parse-names&quot;:false,&quot;dropping-particle&quot;:&quot;&quot;,&quot;non-dropping-particle&quot;:&quot;&quot;},{&quot;family&quot;:&quot;Hussain&quot;,&quot;given&quot;:&quot;Sajjad&quot;,&quot;parse-names&quot;:false,&quot;dropping-particle&quot;:&quot;&quot;,&quot;non-dropping-particle&quot;:&quot;&quot;},{&quot;family&quot;:&quot;Din&quot;,&quot;given&quot;:&quot;Muhammad Sami Ul&quot;,&quot;parse-names&quot;:false,&quot;dropping-particle&quot;:&quot;&quot;,&quot;non-dropping-particle&quot;:&quot;&quot;},{&quot;family&quot;:&quot;Amin&quot;,&quot;given&quot;:&quot;Asad&quot;,&quot;parse-names&quot;:false,&quot;dropping-particle&quot;:&quot;&quot;,&quot;non-dropping-particle&quot;:&quot;&quot;},{&quot;family&quot;:&quot;Awais&quot;,&quot;given&quot;:&quot;Muhammad&quot;,&quot;parse-names&quot;:false,&quot;dropping-particle&quot;:&quot;&quot;,&quot;non-dropping-particle&quot;:&quot;&quot;},{&quot;family&quot;:&quot;Nasim&quot;,&quot;given&quot;:&quot;Wajid&quot;,&quot;parse-names&quot;:false,&quot;dropping-particle&quot;:&quot;&quot;,&quot;non-dropping-particle&quot;:&quot;&quot;}],&quot;container-title&quot;:&quot;Agronomic Crops&quot;,&quot;DOI&quot;:&quot;10.1007/978-981-32-9783-8_2&quot;,&quot;issued&quot;:{&quot;date-parts&quot;:[[2019]]},&quot;publisher-place&quot;:&quot;Singapore&quot;,&quot;page&quot;:&quot;13-29&quot;,&quot;publisher&quot;:&quot;Springer Singapore&quot;,&quot;container-title-short&quot;:&quot;&quot;},&quot;isTemporary&quot;:false}]},{&quot;citationID&quot;:&quot;MENDELEY_CITATION_16fca62a-1eec-4d5f-8efd-78f8c2657459&quot;,&quot;properties&quot;:{&quot;noteIndex&quot;:0},&quot;isEdited&quot;:false,&quot;manualOverride&quot;:{&quot;isManuallyOverridden&quot;:false,&quot;citeprocText&quot;:&quot;(Kodikara et al., 2014; Long &amp;#38; French, 1967; Stone et al., 1955)&quot;,&quot;manualOverrideText&quot;:&quot;&quot;},&quot;citationTag&quot;:&quot;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&quot;,&quot;citationItems&quot;:[{&quot;id&quot;:&quot;bfa89ccd-fc26-3724-b95d-74ad5006c168&quot;,&quot;itemData&quot;:{&quot;type&quot;:&quot;article-journal&quot;,&quot;id&quot;:&quot;bfa89ccd-fc26-3724-b95d-74ad5006c168&quot;,&quot;title&quot;:&quot;Soil moisture determination by a portable neutron scattering moisture meter&quot;,&quot;author&quot;:[{&quot;family&quot;:&quot;Stone&quot;,&quot;given&quot;:&quot;J. F.&quot;,&quot;parse-names&quot;:false,&quot;dropping-particle&quot;:&quot;&quot;,&quot;non-dropping-particle&quot;:&quot;&quot;},{&quot;family&quot;:&quot;Kirkham&quot;,&quot;given&quot;:&quot;D.&quot;,&quot;parse-names&quot;:false,&quot;dropping-particle&quot;:&quot;&quot;,&quot;non-dropping-particle&quot;:&quot;&quot;},{&quot;family&quot;:&quot;Read&quot;,&quot;given&quot;:&quot;A. A.&quot;,&quot;parse-names&quot;:false,&quot;dropping-particle&quot;:&quot;&quot;,&quot;non-dropping-particle&quot;:&quot;&quot;}],&quot;container-title&quot;:&quot;Soil Science Society of America Journal&quot;,&quot;DOI&quot;:&quot;10.2136/sssaj1955.03615995001900040007x&quot;,&quot;ISSN&quot;:&quot;0361-5995&quot;,&quot;issued&quot;:{&quot;date-parts&quot;:[[1955,10]]},&quot;page&quot;:&quot;419-423&quot;,&quot;abstract&quot;:&quot;&lt;p&gt; A portable, battery‐powered device for measurement of soil moisture by neutron scattering has been constructed and used for field measurements. The equipment, aside from being portable, differs from previously reported devices of this type as follows: &lt;italic&gt;(a)&lt;/italic&gt; A fast neutron source in the form of an annulus is placed about the center of a slow neutron detecting tube; &lt;italic&gt;(b)&lt;/italic&gt; Recently developed glow transfer tubes are used for absolute neutron count determinations; ( &lt;italic&gt;c&lt;/italic&gt; ) A calibrating volume of paraffin, which is also used as a neutron shield, is incorporated as a part of the source‐detector carrying case, to permit simple field checking and standardization of the device. The detector tube is partially shielded with cadmium to reduce the vertical extent of the soil “sample” contributing to the neutron count. Field data are presented. It was found, by locating the source‐detector at various depths in pipes sunk vertically into the soil, that, except for the surface 6 to 9 inches, the equipment generally gave the soil moisture per unit soil bulk volume, within the range of the standard deviation of gravimetric determinations. A single calibration curve serves for all soils tested (sand, silt loam, silty clay loam). The equipment, complete with batteries, lead and paraffin shielding, weighs 45 pounds. The shielding protects the operator against radiation hazard and is sufficient for at least 8 hours per day use, 6 days a week. &lt;/p&gt;&quot;,&quot;issue&quot;:&quot;4&quot;,&quot;volume&quot;:&quot;19&quot;,&quot;container-title-short&quot;:&quot;&quot;},&quot;isTemporary&quot;:false},{&quot;id&quot;:&quot;d41959a7-28ed-341c-983a-de8c5564f1a0&quot;,&quot;itemData&quot;:{&quot;type&quot;:&quot;article-journal&quot;,&quot;id&quot;:&quot;d41959a7-28ed-341c-983a-de8c5564f1a0&quot;,&quot;title&quot;:&quot;Soil moisture monitoring at the field scale using neutron probe&quot;,&quot;author&quot;:[{&quot;family&quot;:&quot;Kodikara&quot;,&quot;given&quot;:&quot;J.&quot;,&quot;parse-names&quot;:false,&quot;dropping-particle&quot;:&quot;&quot;,&quot;non-dropping-particle&quot;:&quot;&quot;},{&quot;family&quot;:&quot;Rajeev&quot;,&quot;given&quot;:&quot;P.&quot;,&quot;parse-names&quot;:false,&quot;dropping-particle&quot;:&quot;&quot;,&quot;non-dropping-particle&quot;:&quot;&quot;},{&quot;family&quot;:&quot;Chan&quot;,&quot;given&quot;:&quot;D.&quot;,&quot;parse-names&quot;:false,&quot;dropping-particle&quot;:&quot;&quot;,&quot;non-dropping-particle&quot;:&quot;&quot;},{&quot;family&quot;:&quot;Gallage&quot;,&quot;given&quot;:&quot;C.&quot;,&quot;parse-names&quot;:false,&quot;dropping-particle&quot;:&quot;&quot;,&quot;non-dropping-particle&quot;:&quot;&quot;}],&quot;container-title&quot;:&quot;Canadian Geotechnical Journal&quot;,&quot;DOI&quot;:&quot;10.1139/cgj-2012-0113&quot;,&quot;ISSN&quot;:&quot;0008-3674&quot;,&quot;issued&quot;:{&quot;date-parts&quot;:[[2014,3]]},&quot;page&quot;:&quot;332-345&quot;,&quot;abstract&quot;:&quot;&lt;p&gt;Measurement of the moisture variation in soils is required for geotechnical design and research because soil properties and behavior can vary as moisture content changes. The neutron probe, which was developed more than 40 years ago, is commonly used to monitor soil moisture variation in the field. This study reports a full-scale field monitoring of soil moisture using a neutron moisture probe for a period of more than 2 years in the Melbourne (Australia) region. On the basis of soil types available in the Melbourne region, 23 sites were chosen for moisture monitoring down to a depth of 1500 mm. The field calibration method was used to develop correlations relating the volumetric moisture content and neutron counts. Observed results showed that the deepest “wetting front” during the wet season was limited to the top 800 to 1000 mm of soil whilst the top soil layer down to about 550 mm responded almost immediately to the rainfall events. At greater depths (550 to 800 mm and below 800 mm), the moisture variations were relatively low and displayed predominantly periodic fluctuations. This periodic nature was captured with Fourier analysis to develop a cyclic moisture model on the basis of an analytical solution of a one-dimensional moisture flow equation for homogeneous soils. It is argued that the model developed can be used to predict the soil moisture variations as applicable to buried structures such as pipes.&lt;/p&gt;&quot;,&quot;issue&quot;:&quot;3&quot;,&quot;volume&quot;:&quot;51&quot;,&quot;container-title-short&quot;:&quot;&quot;},&quot;isTemporary&quot;:false},{&quot;id&quot;:&quot;d89e9859-c6fe-33de-9cb5-50df94bde0fb&quot;,&quot;itemData&quot;:{&quot;type&quot;:&quot;article-journal&quot;,&quot;id&quot;:&quot;d89e9859-c6fe-33de-9cb5-50df94bde0fb&quot;,&quot;title&quot;:&quot;Measurement of soil moisture in the field by neutron moderation&quot;,&quot;author&quot;:[{&quot;family&quot;:&quot;Long&quot;,&quot;given&quot;:&quot;I. F.&quot;,&quot;parse-names&quot;:false,&quot;dropping-particle&quot;:&quot;&quot;,&quot;non-dropping-particle&quot;:&quot;&quot;},{&quot;family&quot;:&quot;French&quot;,&quot;given&quot;:&quot;B. K.&quot;,&quot;parse-names&quot;:false,&quot;dropping-particle&quot;:&quot;&quot;,&quot;non-dropping-particle&quot;:&quot;&quot;}],&quot;container-title&quot;:&quot;Journal of Soil Science&quot;,&quot;DOI&quot;:&quot;10.1111/j.1365-2389.1967.tb01496.x&quot;,&quot;ISSN&quot;:&quot;0022-4588&quot;,&quot;issued&quot;:{&quot;date-parts&quot;:[[1967,3,28]]},&quot;page&quot;:&quot;149-166&quot;,&quot;abstract&quot;:&quot;&lt;p&gt; Design, calibration, working precautions and field use of a soil‐moisture meter are described. The probe carries a source &lt;sup&gt;241&lt;/sup&gt; Am‐Be and a detector &lt;sup&gt;10&lt;/sup&gt; BF &lt;sub&gt;3&lt;/sub&gt; in an Al case, 3.4 cm diam and 17 cm long. Source and detector are as close to each other as possible, so giving a desired linear relationship between thermal neutron count and the volumetric water content around the probe. The portable sealer incorporates some new features of circuit design that lead to ease of operation and small size: it weighs 5 kg. Factors involved in calibration or the interpretation of a calibration curve are: resolving time of the sealer, the volume of soil explored by the neutrons, the effect of a moisture gradient, and the possible effect of elements other than hydrogen. &lt;/p&gt;&quot;,&quot;issue&quot;:&quot;1&quot;,&quot;volume&quot;:&quot;18&quot;,&quot;container-title-short&quot;:&quot;&quot;},&quot;isTemporary&quot;:false}]},{&quot;citationID&quot;:&quot;MENDELEY_CITATION_54657a06-1e82-4bc3-8d99-162b50f3e4bd&quot;,&quot;properties&quot;:{&quot;noteIndex&quot;:0},&quot;isEdited&quot;:false,&quot;manualOverride&quot;:{&quot;isManuallyOverridden&quot;:false,&quot;citeprocText&quot;:&quot;(Nelson et al., 2001)&quot;,&quot;manualOverrideText&quot;:&quot;&quot;},&quot;citationTag&quot;:&quot;MENDELEY_CITATION_v3_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&quot;,&quot;citationItems&quot;:[{&quot;id&quot;:&quot;bb344c39-dcfc-3e21-b48a-3f7011a1ce7c&quot;,&quot;itemData&quot;:{&quot;type&quot;:&quot;article-journal&quot;,&quot;id&quot;:&quot;bb344c39-dcfc-3e21-b48a-3f7011a1ce7c&quot;,&quot;title&quot;:&quot;Wide bandwidth time-domain electromagnetic sensor for metal target classification&quot;,&quot;author&quot;:[{&quot;family&quot;:&quot;Nelson&quot;,&quot;given&quot;:&quot;C.V.&quot;,&quot;parse-names&quot;:false,&quot;dropping-particle&quot;:&quot;&quot;,&quot;non-dropping-particle&quot;:&quot;&quot;},{&quot;family&quot;:&quot;Cooperman&quot;,&quot;given&quot;:&quot;C.B.&quot;,&quot;parse-names&quot;:false,&quot;dropping-particle&quot;:&quot;&quot;,&quot;non-dropping-particle&quot;:&quot;&quot;},{&quot;family&quot;:&quot;Schneider&quot;,&quot;given&quot;:&quot;W.&quot;,&quot;parse-names&quot;:false,&quot;dropping-particle&quot;:&quot;&quot;,&quot;non-dropping-particle&quot;:&quot;&quot;},{&quot;family&quot;:&quot;Wenstrand&quot;,&quot;given&quot;:&quot;D.S.&quot;,&quot;parse-names&quot;:false,&quot;dropping-particle&quot;:&quot;&quot;,&quot;non-dropping-particle&quot;:&quot;&quot;},{&quot;family&quot;:&quot;Smith&quot;,&quot;given&quot;:&quot;D.G.&quot;,&quot;parse-names&quot;:false,&quot;dropping-particle&quot;:&quot;&quot;,&quot;non-dropping-particle&quot;:&quot;&quot;}],&quot;container-title&quot;:&quot;IEEE Transactions on Geoscience and Remote Sensing&quot;,&quot;DOI&quot;:&quot;10.1109/36.927425&quot;,&quot;ISSN&quot;:&quot;01962892&quot;,&quot;issued&quot;:{&quot;date-parts&quot;:[[2001,6]]},&quot;page&quot;:&quot;1129-1138&quot;,&quot;issue&quot;:&quot;6&quot;,&quot;volume&quot;:&quot;39&quot;,&quot;container-title-short&quot;:&quot;&quot;},&quot;isTemporary&quot;:false}]},{&quot;citationID&quot;:&quot;MENDELEY_CITATION_3f6d92e4-ad9d-4e5a-ba0c-450e4ba4f800&quot;,&quot;properties&quot;:{&quot;noteIndex&quot;:0},&quot;isEdited&quot;:false,&quot;manualOverride&quot;:{&quot;isManuallyOverridden&quot;:false,&quot;citeprocText&quot;:&quot;(Bennett &amp;#38; Ross, 1978)&quot;,&quot;manualOverrideText&quot;:&quot;&quot;},&quot;citationTag&quot;:&quot;MENDELEY_CITATION_v3_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&quot;,&quot;citationItems&quot;:[{&quot;id&quot;:&quot;1703edce-fc84-3d46-92e9-8881a2a1fe45&quot;,&quot;itemData&quot;:{&quot;type&quot;:&quot;article-journal&quot;,&quot;id&quot;:&quot;1703edce-fc84-3d46-92e9-8881a2a1fe45&quot;,&quot;title&quot;:&quot;Time-domain electromagnetics and its applications&quot;,&quot;author&quot;:[{&quot;family&quot;:&quot;Bennett&quot;,&quot;given&quot;:&quot;C.L.&quot;,&quot;parse-names&quot;:false,&quot;dropping-particle&quot;:&quot;&quot;,&quot;non-dropping-particle&quot;:&quot;&quot;},{&quot;family&quot;:&quot;Ross&quot;,&quot;given&quot;:&quot;G.F.&quot;,&quot;parse-names&quot;:false,&quot;dropping-particle&quot;:&quot;&quot;,&quot;non-dropping-particle&quot;:&quot;&quot;}],&quot;container-title&quot;:&quot;Proceedings of the IEEE&quot;,&quot;DOI&quot;:&quot;10.1109/PROC.1978.10902&quot;,&quot;ISSN&quot;:&quot;0018-9219&quot;,&quot;issued&quot;:{&quot;date-parts&quot;:[[1978]]},&quot;page&quot;:&quot;299-318&quot;,&quot;issue&quot;:&quot;3&quot;,&quot;volume&quot;:&quot;66&quot;,&quot;container-title-short&quot;:&quot;&quot;},&quot;isTemporary&quot;:false}]},{&quot;citationID&quot;:&quot;MENDELEY_CITATION_09ccf61d-0ed2-46ef-958e-904e8640a61b&quot;,&quot;properties&quot;:{&quot;noteIndex&quot;:0},&quot;isEdited&quot;:false,&quot;manualOverride&quot;:{&quot;isManuallyOverridden&quot;:false,&quot;citeprocText&quot;:&quot;(Pelletier et al., 2016; Zhu et al., 2019)&quot;,&quot;manualOverrideText&quot;:&quot;&quot;},&quot;citationTag&quot;:&quot;MENDELEY_CITATION_v3_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&quot;,&quot;citationItems&quot;:[{&quot;id&quot;:&quot;3aeedf13-e2ea-36a4-bc82-855e5e8a0d1c&quot;,&quot;itemData&quot;:{&quot;type&quot;:&quot;article-journal&quot;,&quot;id&quot;:&quot;3aeedf13-e2ea-36a4-bc82-855e5e8a0d1c&quot;,&quot;title&quot;:&quot;Frequency domain probe design for high frequency sensing of soil moisture&quot;,&quot;author&quot;:[{&quot;family&quot;:&quot;Pelletier&quot;,&quot;given&quot;:&quot;Mathew&quot;,&quot;parse-names&quot;:false,&quot;dropping-particle&quot;:&quot;&quot;,&quot;non-dropping-particle&quot;:&quot;&quot;},{&quot;family&quot;:&quot;Schwartz&quot;,&quot;given&quot;:&quot;Robert&quot;,&quot;parse-names&quot;:false,&quot;dropping-particle&quot;:&quot;&quot;,&quot;non-dropping-particle&quot;:&quot;&quot;},{&quot;family&quot;:&quot;Holt&quot;,&quot;given&quot;:&quot;Greg&quot;,&quot;parse-names&quot;:false,&quot;dropping-particle&quot;:&quot;&quot;,&quot;non-dropping-particle&quot;:&quot;&quot;},{&quot;family&quot;:&quot;Wanjura&quot;,&quot;given&quot;:&quot;John&quot;,&quot;parse-names&quot;:false,&quot;dropping-particle&quot;:&quot;&quot;,&quot;non-dropping-particle&quot;:&quot;&quot;},{&quot;family&quot;:&quot;Green&quot;,&quot;given&quot;:&quot;Timothy&quot;,&quot;parse-names&quot;:false,&quot;dropping-particle&quot;:&quot;&quot;,&quot;non-dropping-particle&quot;:&quot;&quot;}],&quot;container-title&quot;:&quot;Agriculture&quot;,&quot;DOI&quot;:&quot;10.3390/agriculture6040060&quot;,&quot;ISSN&quot;:&quot;2077-0472&quot;,&quot;issued&quot;:{&quot;date-parts&quot;:[[2016,11,11]]},&quot;page&quot;:&quot;60&quot;,&quot;abstract&quot;:&quot;&lt;p&gt;Accurate moisture sensing is an important need for many research programs as well as in control of industrial processes. This paper describes the development of a high accuracy frequency domain sensing probe for use in obtaining dielectric measurements of materials suitable for work ranging from 300 MHz to 1 GHz. The probe was developed to accommodate a wide range of permittivity’s ranging from εr = 2.5 to elevated permittivity’s as high as εr = 40. The design provides a well-matched interface between the soil and the interconnecting cables. A key advantage of the frequency domain approach is that a change of salt concentration has a significantly reduced effect on ε′, versus the traditional time-domain reflectometry, TDR, measured apparent permittivity, Ka.&lt;/p&gt;&quot;,&quot;issue&quot;:&quot;4&quot;,&quot;volume&quot;:&quot;6&quot;,&quot;container-title-short&quot;:&quot;&quot;},&quot;isTemporary&quot;:false},{&quot;id&quot;:&quot;89d0ee84-0d24-3f66-89d8-7a626b423f03&quot;,&quot;itemData&quot;:{&quot;type&quot;:&quot;article-journal&quot;,&quot;id&quot;:&quot;89d0ee84-0d24-3f66-89d8-7a626b423f03&quot;,&quot;title&quot;:&quot;Time-domain and frequency-domain reflectometry type soil moisture sensor performance and soil temperature effects in fine- and coarse-textured soils&quot;,&quot;author&quot;:[{&quot;family&quot;:&quot;Zhu&quot;,&quot;given&quot;:&quot;Yan&quot;,&quot;parse-names&quot;:false,&quot;dropping-particle&quot;:&quot;&quot;,&quot;non-dropping-particle&quot;:&quot;&quot;},{&quot;family&quot;:&quot;Irmak&quot;,&quot;given&quot;:&quot;Suat&quot;,&quot;parse-names&quot;:false,&quot;dropping-particle&quot;:&quot;&quot;,&quot;non-dropping-particle&quot;:&quot;&quot;},{&quot;family&quot;:&quot;Jhala&quot;,&quot;given&quot;:&quot;Amit J.&quot;,&quot;parse-names&quot;:false,&quot;dropping-particle&quot;:&quot;&quot;,&quot;non-dropping-particle&quot;:&quot;&quot;},{&quot;family&quot;:&quot;Vuran&quot;,&quot;given&quot;:&quot;Mehmet C.&quot;,&quot;parse-names&quot;:false,&quot;dropping-particle&quot;:&quot;&quot;,&quot;non-dropping-particle&quot;:&quot;&quot;},{&quot;family&quot;:&quot;Diotto&quot;,&quot;given&quot;:&quot;Adriano&quot;,&quot;parse-names&quot;:false,&quot;dropping-particle&quot;:&quot;&quot;,&quot;non-dropping-particle&quot;:&quot;&quot;}],&quot;container-title&quot;:&quot;Applied Engineering in Agriculture&quot;,&quot;container-title-short&quot;:&quot;Appl Eng Agric&quot;,&quot;DOI&quot;:&quot;10.13031/aea.12908&quot;,&quot;ISSN&quot;:&quot;1943-7838&quot;,&quot;issued&quot;:{&quot;date-parts&quot;:[[2019]]},&quot;page&quot;:&quot;117-134&quot;,&quot;issue&quot;:&quot;2&quot;,&quot;volume&quot;:&quot;35&quot;},&quot;isTemporary&quot;:false}]},{&quot;citationID&quot;:&quot;MENDELEY_CITATION_6fe071be-a5bc-404a-bfc3-6a07893d20ce&quot;,&quot;properties&quot;:{&quot;noteIndex&quot;:0},&quot;isEdited&quot;:false,&quot;manualOverride&quot;:{&quot;isManuallyOverridden&quot;:false,&quot;citeprocText&quot;:&quot;(Cassel &amp;#38; Klute, 2018; Van Der Ploeg et al., 2008)&quot;,&quot;manualOverrideText&quot;:&quot;&quot;},&quot;citationTag&quot;:&quot;MENDELEY_CITATION_v3_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&quot;,&quot;citationItems&quot;:[{&quot;id&quot;:&quot;9f5b30b7-99ca-35fb-8938-6fd135f81f4b&quot;,&quot;itemData&quot;:{&quot;type&quot;:&quot;article-journal&quot;,&quot;id&quot;:&quot;9f5b30b7-99ca-35fb-8938-6fd135f81f4b&quot;,&quot;title&quot;:&quot;Matric potential measurements by polymer tensiometers in cropped lysimeters under water‐stressed conditions&quot;,&quot;author&quot;:[{&quot;family&quot;:&quot;Ploeg&quot;,&quot;given&quot;:&quot;Martine J.&quot;,&quot;parse-names&quot;:false,&quot;dropping-particle&quot;:&quot;&quot;,&quot;non-dropping-particle&quot;:&quot;Van Der&quot;},{&quot;family&quot;:&quot;Gooren&quot;,&quot;given&quot;:&quot;Hermanus P. A.&quot;,&quot;parse-names&quot;:false,&quot;dropping-particle&quot;:&quot;&quot;,&quot;non-dropping-particle&quot;:&quot;&quot;},{&quot;family&quot;:&quot;Bakker&quot;,&quot;given&quot;:&quot;Gerben&quot;,&quot;parse-names&quot;:false,&quot;dropping-particle&quot;:&quot;&quot;,&quot;non-dropping-particle&quot;:&quot;&quot;},{&quot;family&quot;:&quot;Rooij&quot;,&quot;given&quot;:&quot;Gerrit H.&quot;,&quot;parse-names&quot;:false,&quot;dropping-particle&quot;:&quot;&quot;,&quot;non-dropping-particle&quot;:&quot;de&quot;}],&quot;container-title&quot;:&quot;Vadose Zone Journal&quot;,&quot;DOI&quot;:&quot;10.2136/vzj2007.0104&quot;,&quot;ISSN&quot;:&quot;1539-1663&quot;,&quot;issued&quot;:{&quot;date-parts&quot;:[[2008,8]]},&quot;page&quot;:&quot;1048-1054&quot;,&quot;abstract&quot;:&quot;&lt;p&gt; In many regions of the world, plant growth and productivity are limited by water deficits. As a result of more frequent and intense droughts, the area of land characterized as very dry has more than doubled since the 1970s. Consequently, understanding root water uptake under water‐stressed conditions is gaining importance. The performance of a recently developed polymer tensiometer (POT) designed to measure matric potentials down to −1.6 MPa was evaluated and compared with volumetric moisture content measurements in dry soil. Three irrigation intensities created severe, intermediate, and no water stress conditions in lysimeters with growing maize ( &lt;italic&gt;Zea mays&lt;/italic&gt; L.) plants. By monitoring matric potentials using POTs, levels of local water stress in our experiments were better defined. When the defined stress levels were reached, volumetric moisture measurements for this particular loam soil were below 0.1, thus less informative compared with matric potential measurements. The observed matric potential profiles indicate significant root water uptake between 0.3‐ and 0.5‐m depth in the later growth stages under water‐stressed conditions. The temporal pattern of matric potential profiles reflected changing root water uptake behavior under dry conditions. As the total soil water potential is a direct indication of the amount of energy required by plants to take up water, POTs may contribute to quantifying root water uptake in dry soils. &lt;/p&gt;&quot;,&quot;issue&quot;:&quot;3&quot;,&quot;volume&quot;:&quot;7&quot;,&quot;container-title-short&quot;:&quot;&quot;},&quot;isTemporary&quot;:false},{&quot;id&quot;:&quot;0483d793-ea21-38e3-b8f6-4a220f5d8396&quot;,&quot;itemData&quot;:{&quot;type&quot;:&quot;chapter&quot;,&quot;id&quot;:&quot;0483d793-ea21-38e3-b8f6-4a220f5d8396&quot;,&quot;title&quot;:&quot;Water potential: Tensiometry&quot;,&quot;author&quot;:[{&quot;family&quot;:&quot;Cassel&quot;,&quot;given&quot;:&quot;D. K.&quot;,&quot;parse-names&quot;:false,&quot;dropping-particle&quot;:&quot;&quot;,&quot;non-dropping-particle&quot;:&quot;&quot;},{&quot;family&quot;:&quot;Klute&quot;,&quot;given&quot;:&quot;A.&quot;,&quot;parse-names&quot;:false,&quot;dropping-particle&quot;:&quot;&quot;,&quot;non-dropping-particle&quot;:&quot;&quot;}],&quot;DOI&quot;:&quot;10.2136/sssabookser5.1.2ed.c23&quot;,&quot;issued&quot;:{&quot;date-parts&quot;:[[2018,9,11]]},&quot;page&quot;:&quot;563-596&quot;,&quot;container-title-short&quot;:&quot;&quot;},&quot;isTemporary&quot;:false}]},{&quot;citationID&quot;:&quot;MENDELEY_CITATION_64cea849-40d8-4077-ae54-0ef5010d0c54&quot;,&quot;properties&quot;:{&quot;noteIndex&quot;:0},&quot;isEdited&quot;:false,&quot;manualOverride&quot;:{&quot;isManuallyOverridden&quot;:false,&quot;citeprocText&quot;:&quot;(Davis et al., 2009; McCready et al., 2009; Ortiz et al., 2021)&quot;,&quot;manualOverrideText&quot;:&quot;&quot;},&quot;citationTag&quot;:&quot;MENDELEY_CITATION_v3_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&quot;,&quot;citationItems&quot;:[{&quot;id&quot;:&quot;e6d3cbf9-fb8c-30ba-91e4-fcdb925ecefd&quot;,&quot;itemData&quot;:{&quot;type&quot;:&quot;article-journal&quot;,&quot;id&quot;:&quot;e6d3cbf9-fb8c-30ba-91e4-fcdb925ecefd&quot;,&quot;title&quot;:&quot;Landscape irrigation by evapotranspiration-based irrigation controllers under dry conditions in Southwest Florida&quot;,&quot;author&quot;:[{&quot;family&quot;:&quot;Davis&quot;,&quot;given&quot;:&quot;S.L.&quot;,&quot;parse-names&quot;:false,&quot;dropping-particle&quot;:&quot;&quot;,&quot;non-dropping-particle&quot;:&quot;&quot;},{&quot;family&quot;:&quot;Dukes&quot;,&quot;given&quot;:&quot;M.D.&quot;,&quot;parse-names&quot;:false,&quot;dropping-particle&quot;:&quot;&quot;,&quot;non-dropping-particle&quot;:&quot;&quot;},{&quot;family&quot;:&quot;Miller&quot;,&quot;given&quot;:&quot;G.L.&quot;,&quot;parse-names&quot;:false,&quot;dropping-particle&quot;:&quot;&quot;,&quot;non-dropping-particle&quot;:&quot;&quot;}],&quot;container-title&quot;:&quot;Agricultural Water Management&quot;,&quot;container-title-short&quot;:&quot;Agric Water Manag&quot;,&quot;DOI&quot;:&quot;10.1016/j.agwat.2009.08.005&quot;,&quot;ISSN&quot;:&quot;03783774&quot;,&quot;issued&quot;:{&quot;date-parts&quot;:[[2009,12]]},&quot;page&quot;:&quot;1828-1836&quot;,&quot;issue&quot;:&quot;12&quot;,&quot;volume&quot;:&quot;96&quot;},&quot;isTemporary&quot;:false},{&quot;id&quot;:&quot;b117a8c1-de62-35b2-8174-ed7ec09c3f4e&quot;,&quot;itemData&quot;:{&quot;type&quot;:&quot;webpage&quot;,&quot;id&quot;:&quot;b117a8c1-de62-35b2-8174-ed7ec09c3f4e&quot;,&quot;title&quot;:&quot;Increasing adoption of climate- &amp; water-smart irrigation practices among Tennessee valley farmers in Alabama &amp; Tennessee: findings and lessons learned (2017-2021)&quot;,&quot;author&quot;:[{&quot;family&quot;:&quot;Ortiz&quot;,&quot;given&quot;:&quot;Brenda&quot;,&quot;parse-names&quot;:false,&quot;dropping-particle&quot;:&quot;&quot;,&quot;non-dropping-particle&quot;:&quot;&quot;},{&quot;family&quot;:&quot;Morata&quot;,&quot;given&quot;:&quot;G. T.&quot;,&quot;parse-names&quot;:false,&quot;dropping-particle&quot;:&quot;&quot;,&quot;non-dropping-particle&quot;:&quot;&quot;},{&quot;family&quot;:&quot;Kumar&quot;,&quot;given&quot;:&quot;Hemendra&quot;,&quot;parse-names&quot;:false,&quot;dropping-particle&quot;:&quot;&quot;,&quot;non-dropping-particle&quot;:&quot;&quot;},{&quot;family&quot;:&quot;Lamba&quot;,&quot;given&quot;:&quot;Jasmeet&quot;,&quot;parse-names&quot;:false,&quot;dropping-particle&quot;:&quot;&quot;,&quot;non-dropping-particle&quot;:&quot;&quot;},{&quot;family&quot;:&quot;Lena&quot;,&quot;given&quot;:&quot;Bruno P.&quot;,&quot;parse-names&quot;:false,&quot;dropping-particle&quot;:&quot;&quot;,&quot;non-dropping-particle&quot;:&quot;&quot;},{&quot;family&quot;:&quot;Bondesan&quot;,&quot;given&quot;:&quot;Luca&quot;,&quot;parse-names&quot;:false,&quot;dropping-particle&quot;:&quot;&quot;,&quot;non-dropping-particle&quot;:&quot;&quot;},{&quot;family&quot;:&quot;Sangha&quot;,&quot;given&quot;:&quot;Laljeet&quot;,&quot;parse-names&quot;:false,&quot;dropping-particle&quot;:&quot;&quot;,&quot;non-dropping-particle&quot;:&quot;&quot;},{&quot;family&quot;:&quot;Srivastava&quot;,&quot;given&quot;:&quot;Puneet&quot;,&quot;parse-names&quot;:false,&quot;dropping-particle&quot;:&quot;&quot;,&quot;non-dropping-particle&quot;:&quot;&quot;},{&quot;family&quot;:&quot;Duzy&quot;,&quot;given&quot;:&quot;Leah&quot;,&quot;parse-names&quot;:false,&quot;dropping-particle&quot;:&quot;&quot;,&quot;non-dropping-particle&quot;:&quot;&quot;},{&quot;family&quot;:&quot;Taper&quot;,&quot;given&quot;:&quot;Tyson&quot;,&quot;parse-names&quot;:false,&quot;dropping-particle&quot;:&quot;&quot;,&quot;non-dropping-particle&quot;:&quot;&quot;},{&quot;family&quot;:&quot;Davis&quot;,&quot;given&quot;:&quot;Dedrick&quot;,&quot;parse-names&quot;:false,&quot;dropping-particle&quot;:&quot;&quot;,&quot;non-dropping-particle&quot;:&quot;&quot;}],&quot;container-title&quot;:&quot;Alabama A&amp;M University&quot;,&quot;accessed&quot;:{&quot;date-parts&quot;:[[2025,7,24]]},&quot;URL&quot;:&quot;https://www.aces.edu/wp-content/uploads/2021/11/ANR-2776-Increasing-Adoption-of-Climate-Smart-Water-Irrigation_111021L-G.pdf&quot;,&quot;issued&quot;:{&quot;date-parts&quot;:[[2021,11,16]]},&quot;container-title-short&quot;:&quot;&quot;},&quot;isTemporary&quot;:false},{&quot;id&quot;:&quot;5f45e699-c854-3c7f-9f5c-2b2d8e341377&quot;,&quot;itemData&quot;:{&quot;type&quot;:&quot;article-journal&quot;,&quot;id&quot;:&quot;5f45e699-c854-3c7f-9f5c-2b2d8e341377&quot;,&quot;title&quot;:&quot;Water conservation potential of smart irrigation controllers on St. Augustinegrass&quot;,&quot;author&quot;:[{&quot;family&quot;:&quot;McCready&quot;,&quot;given&quot;:&quot;M.S.&quot;,&quot;parse-names&quot;:false,&quot;dropping-particle&quot;:&quot;&quot;,&quot;non-dropping-particle&quot;:&quot;&quot;},{&quot;family&quot;:&quot;Dukes&quot;,&quot;given&quot;:&quot;M.D.&quot;,&quot;parse-names&quot;:false,&quot;dropping-particle&quot;:&quot;&quot;,&quot;non-dropping-particle&quot;:&quot;&quot;},{&quot;family&quot;:&quot;Miller&quot;,&quot;given&quot;:&quot;G.L.&quot;,&quot;parse-names&quot;:false,&quot;dropping-particle&quot;:&quot;&quot;,&quot;non-dropping-particle&quot;:&quot;&quot;}],&quot;container-title&quot;:&quot;Agricultural Water Management&quot;,&quot;container-title-short&quot;:&quot;Agric Water Manag&quot;,&quot;DOI&quot;:&quot;10.1016/j.agwat.2009.06.007&quot;,&quot;ISSN&quot;:&quot;03783774&quot;,&quot;issued&quot;:{&quot;date-parts&quot;:[[2009,11]]},&quot;page&quot;:&quot;1623-1632&quot;,&quot;issue&quot;:&quot;11&quot;,&quot;volume&quot;:&quot;96&quot;},&quot;isTemporary&quot;:false}]},{&quot;citationID&quot;:&quot;MENDELEY_CITATION_19250e23-715d-46c9-8702-b892e8fa680a&quot;,&quot;properties&quot;:{&quot;noteIndex&quot;:0},&quot;isEdited&quot;:false,&quot;manualOverride&quot;:{&quot;isManuallyOverridden&quot;:false,&quot;citeprocText&quot;:&quot;(Alderfasi &amp;#38; Nielsen, 2001; Jackson et al., 1988)&quot;,&quot;manualOverrideText&quot;:&quot;&quot;},&quot;citationTag&quot;:&quot;MENDELEY_CITATION_v3_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&quot;,&quot;citationItems&quot;:[{&quot;id&quot;:&quot;043a399b-2618-3d52-9fa8-e73ee21fe7e4&quot;,&quot;itemData&quot;:{&quot;type&quot;:&quot;article-journal&quot;,&quot;id&quot;:&quot;043a399b-2618-3d52-9fa8-e73ee21fe7e4&quot;,&quot;title&quot;:&quot;Use of crop water stress index for monitoring water status and scheduling irrigation in wheat&quot;,&quot;author&quot;:[{&quot;family&quot;:&quot;Alderfasi&quot;,&quot;given&quot;:&quot;Ali Abdullah&quot;,&quot;parse-names&quot;:false,&quot;dropping-particle&quot;:&quot;&quot;,&quot;non-dropping-particle&quot;:&quot;&quot;},{&quot;family&quot;:&quot;Nielsen&quot;,&quot;given&quot;:&quot;David C&quot;,&quot;parse-names&quot;:false,&quot;dropping-particle&quot;:&quot;&quot;,&quot;non-dropping-particle&quot;:&quot;&quot;}],&quot;container-title&quot;:&quot;Agricultural Water Management&quot;,&quot;container-title-short&quot;:&quot;Agric Water Manag&quot;,&quot;DOI&quot;:&quot;10.1016/S0378-3774(00)00096-2&quot;,&quot;ISSN&quot;:&quot;03783774&quot;,&quot;issued&quot;:{&quot;date-parts&quot;:[[2001,2]]},&quot;page&quot;:&quot;69-75&quot;,&quot;issue&quot;:&quot;1&quot;,&quot;volume&quot;:&quot;47&quot;},&quot;isTemporary&quot;:false},{&quot;id&quot;:&quot;c0135de7-ef19-3bfb-80e1-95246c5296de&quot;,&quot;itemData&quot;:{&quot;type&quot;:&quot;article-journal&quot;,&quot;id&quot;:&quot;c0135de7-ef19-3bfb-80e1-95246c5296de&quot;,&quot;title&quot;:&quot;A reexamination of the crop water stress index&quot;,&quot;author&quot;:[{&quot;family&quot;:&quot;Jackson&quot;,&quot;given&quot;:&quot;Ray D.&quot;,&quot;parse-names&quot;:false,&quot;dropping-particle&quot;:&quot;&quot;,&quot;non-dropping-particle&quot;:&quot;&quot;},{&quot;family&quot;:&quot;Kustas&quot;,&quot;given&quot;:&quot;William P.&quot;,&quot;parse-names&quot;:false,&quot;dropping-particle&quot;:&quot;&quot;,&quot;non-dropping-particle&quot;:&quot;&quot;},{&quot;family&quot;:&quot;Choudhury&quot;,&quot;given&quot;:&quot;Bhaskar J.&quot;,&quot;parse-names&quot;:false,&quot;dropping-particle&quot;:&quot;&quot;,&quot;non-dropping-particle&quot;:&quot;&quot;}],&quot;container-title&quot;:&quot;Irrigation Science&quot;,&quot;container-title-short&quot;:&quot;Irrig Sci&quot;,&quot;DOI&quot;:&quot;10.1007/BF00296705&quot;,&quot;ISSN&quot;:&quot;0342-7188&quot;,&quot;issued&quot;:{&quot;date-parts&quot;:[[1988,10]]},&quot;page&quot;:&quot;309-317&quot;,&quot;issue&quot;:&quot;4&quot;,&quot;volume&quot;:&quot;9&quot;},&quot;isTemporary&quot;:false}]},{&quot;citationID&quot;:&quot;MENDELEY_CITATION_6d25c08e-d27b-4fde-a581-d621a3558a03&quot;,&quot;properties&quot;:{&quot;noteIndex&quot;:0},&quot;isEdited&quot;:false,&quot;manualOverride&quot;:{&quot;isManuallyOverridden&quot;:false,&quot;citeprocText&quot;:&quot;(Gu et al., 2017)&quot;,&quot;manualOverrideText&quot;:&quot;&quot;},&quot;citationTag&quot;:&quot;MENDELEY_CITATION_v3_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&quot;,&quot;citationItems&quot;:[{&quot;id&quot;:&quot;9376daf0-47d6-3bd0-96ba-54d277bed06a&quot;,&quot;itemData&quot;:{&quot;type&quot;:&quot;article-journal&quot;,&quot;id&quot;:&quot;9376daf0-47d6-3bd0-96ba-54d277bed06a&quot;,&quot;title&quot;:&quot;Development of an irrigation scheduling software based on model predicted crop water stress&quot;,&quot;author&quot;:[{&quot;family&quot;:&quot;Gu&quot;,&quot;given&quot;:&quot;Zhe&quot;,&quot;parse-names&quot;:false,&quot;dropping-particle&quot;:&quot;&quot;,&quot;non-dropping-particle&quot;:&quot;&quot;},{&quot;family&quot;:&quot;Qi&quot;,&quot;given&quot;:&quot;Zhiming&quot;,&quot;parse-names&quot;:false,&quot;dropping-particle&quot;:&quot;&quot;,&quot;non-dropping-particle&quot;:&quot;&quot;},{&quot;family&quot;:&quot;Ma&quot;,&quot;given&quot;:&quot;Liwang&quot;,&quot;parse-names&quot;:false,&quot;dropping-particle&quot;:&quot;&quot;,&quot;non-dropping-particle&quot;:&quot;&quot;},{&quot;family&quot;:&quot;Gui&quot;,&quot;given&quot;:&quot;Dongwei&quot;,&quot;parse-names&quot;:false,&quot;dropping-particle&quot;:&quot;&quot;,&quot;non-dropping-particle&quot;:&quot;&quot;},{&quot;family&quot;:&quot;Xu&quot;,&quot;given&quot;:&quot;Junzeng&quot;,&quot;parse-names&quot;:false,&quot;dropping-particle&quot;:&quot;&quot;,&quot;non-dropping-particle&quot;:&quot;&quot;},{&quot;family&quot;:&quot;Fang&quot;,&quot;given&quot;:&quot;Quanxiao&quot;,&quot;parse-names&quot;:false,&quot;dropping-particle&quot;:&quot;&quot;,&quot;non-dropping-particle&quot;:&quot;&quot;},{&quot;family&quot;:&quot;Yuan&quot;,&quot;given&quot;:&quot;Shouqi&quot;,&quot;parse-names&quot;:false,&quot;dropping-particle&quot;:&quot;&quot;,&quot;non-dropping-particle&quot;:&quot;&quot;},{&quot;family&quot;:&quot;Feng&quot;,&quot;given&quot;:&quot;Gary&quot;,&quot;parse-names&quot;:false,&quot;dropping-particle&quot;:&quot;&quot;,&quot;non-dropping-particle&quot;:&quot;&quot;}],&quot;container-title&quot;:&quot;Computers and Electronics in Agriculture&quot;,&quot;container-title-short&quot;:&quot;Comput Electron Agric&quot;,&quot;DOI&quot;:&quot;10.1016/j.compag.2017.10.023&quot;,&quot;ISSN&quot;:&quot;01681699&quot;,&quot;issued&quot;:{&quot;date-parts&quot;:[[2017,12]]},&quot;page&quot;:&quot;208-221&quot;,&quot;volume&quot;:&quot;143&quot;},&quot;isTemporary&quot;:false}]},{&quot;citationID&quot;:&quot;MENDELEY_CITATION_c89d038e-e7ec-4104-bebd-22f29ae40a63&quot;,&quot;properties&quot;:{&quot;noteIndex&quot;:0},&quot;isEdited&quot;:false,&quot;manualOverride&quot;:{&quot;isManuallyOverridden&quot;:false,&quot;citeprocText&quot;:&quot;(Cavero et al., 2000; J. G. Arnold et al., 2012; Steduto et al., 2009)&quot;,&quot;manualOverrideText&quot;:&quot;&quot;},&quot;citationTag&quot;:&quot;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&quot;,&quot;citationItems&quot;:[{&quot;id&quot;:&quot;f3f93975-562b-3eb6-9630-025a2ba3c3b1&quot;,&quot;itemData&quot;:{&quot;type&quot;:&quot;article-journal&quot;,&quot;id&quot;:&quot;f3f93975-562b-3eb6-9630-025a2ba3c3b1&quot;,&quot;title&quot;:&quot;AquaCrop—The FAO crop model to simulate yield response to water: I. concepts and underlying principles&quot;,&quot;author&quot;:[{&quot;family&quot;:&quot;Steduto&quot;,&quot;given&quot;:&quot;Pasquale&quot;,&quot;parse-names&quot;:false,&quot;dropping-particle&quot;:&quot;&quot;,&quot;non-dropping-particle&quot;:&quot;&quot;},{&quot;family&quot;:&quot;Hsiao&quot;,&quot;given&quot;:&quot;Theodore C.&quot;,&quot;parse-names&quot;:false,&quot;dropping-particle&quot;:&quot;&quot;,&quot;non-dropping-particle&quot;:&quot;&quot;},{&quot;family&quot;:&quot;Raes&quot;,&quot;given&quot;:&quot;Dirk&quot;,&quot;parse-names&quot;:false,&quot;dropping-particle&quot;:&quot;&quot;,&quot;non-dropping-particle&quot;:&quot;&quot;},{&quot;family&quot;:&quot;Fereres&quot;,&quot;given&quot;:&quot;Elias&quot;,&quot;parse-names&quot;:false,&quot;dropping-particle&quot;:&quot;&quot;,&quot;non-dropping-particle&quot;:&quot;&quot;}],&quot;container-title&quot;:&quot;Agronomy Journal&quot;,&quot;container-title-short&quot;:&quot;Agron J&quot;,&quot;DOI&quot;:&quot;10.2134/agronj2008.0139s&quot;,&quot;ISSN&quot;:&quot;0002-1962&quot;,&quot;issued&quot;:{&quot;date-parts&quot;:[[2009,5]]},&quot;page&quot;:&quot;426-437&quot;,&quot;abstract&quot;:&quot;&lt;p&gt; This article introduces the FAO crop model AquaCrop. It simulates attainable yields of major herbaceous crops as a function of water consumption under rainfed, supplemental, deficit, and full irrigation conditions. The growth engine of AquaCrop is &lt;italic&gt;water‐driven&lt;/italic&gt; , in that transpiration is calculated first and translated into biomass using a conservative, crop‐specific parameter: the biomass water productivity, normalized for atmospheric evaporative demand and air CO &lt;sub&gt;2&lt;/sub&gt; concentration. The normalization is to make AquaCrop applicable to diverse locations and seasons. Simulations are performed on thermal time, but can be on calendar time, in daily time‐steps. The model uses canopy ground cover instead of leaf area index (LAI) as the basis to calculate transpiration and to separate out soil evaporation from transpiration. Crop yield is calculated as the product of biomass and harvest index (HI). At the start of yield formation period, HI increases linearly with time after a lag phase, until near physiological maturity. Other than for the yield, there is no biomass partitioning into the various organs. Crop responses to water deficits are simulated with four modifiers that are functions of fractional available soil water modulated by evaporative demand, based on the differential sensitivity to water stress of four key plant processes: canopy expansion, stomatal control of transpiration, canopy senescence, and HI. The HI can be modified negatively or positively, depending on stress level, timing, and canopy duration. AquaCrop uses a relatively small number of parameters (explicit and mostly intuitive) and attempts to balance simplicity, accuracy, and robustness. The model is aimed mainly at practitioner‐type end‐users such as those working for extension services, consulting engineers, governmental agencies, nongovernmental organizations, and various kinds of farmers associations. It is also designed to fit the need of economists and policy specialists who use simple models for planning and scenario analysis. &lt;/p&gt;&quot;,&quot;issue&quot;:&quot;3&quot;,&quot;volume&quot;:&quot;101&quot;},&quot;isTemporary&quot;:false},{&quot;id&quot;:&quot;5fd32652-7080-30be-bc22-9f1b476bf14e&quot;,&quot;itemData&quot;:{&quot;type&quot;:&quot;article-journal&quot;,&quot;id&quot;:&quot;5fd32652-7080-30be-bc22-9f1b476bf14e&quot;,&quot;title&quot;:&quot;SWAT: Model use, calibration, and validation&quot;,&quot;author&quot;:[{&quot;family&quot;:&quot;J. G. Arnold&quot;,&quot;given&quot;:&quot;&quot;,&quot;parse-names&quot;:false,&quot;dropping-particle&quot;:&quot;&quot;,&quot;non-dropping-particle&quot;:&quot;&quot;},{&quot;family&quot;:&quot;D. N. Moriasi&quot;,&quot;given&quot;:&quot;&quot;,&quot;parse-names&quot;:false,&quot;dropping-particle&quot;:&quot;&quot;,&quot;non-dropping-particle&quot;:&quot;&quot;},{&quot;family&quot;:&quot;P. W. Gassman&quot;,&quot;given&quot;:&quot;&quot;,&quot;parse-names&quot;:false,&quot;dropping-particle&quot;:&quot;&quot;,&quot;non-dropping-particle&quot;:&quot;&quot;},{&quot;family&quot;:&quot;K. C. Abbaspour&quot;,&quot;given&quot;:&quot;&quot;,&quot;parse-names&quot;:false,&quot;dropping-particle&quot;:&quot;&quot;,&quot;non-dropping-particle&quot;:&quot;&quot;},{&quot;family&quot;:&quot;M. J. White&quot;,&quot;given&quot;:&quot;&quot;,&quot;parse-names&quot;:false,&quot;dropping-particle&quot;:&quot;&quot;,&quot;non-dropping-particle&quot;:&quot;&quot;},{&quot;family&quot;:&quot;R. Srinivasan&quot;,&quot;given&quot;:&quot;&quot;,&quot;parse-names&quot;:false,&quot;dropping-particle&quot;:&quot;&quot;,&quot;non-dropping-particle&quot;:&quot;&quot;},{&quot;family&quot;:&quot;C. Santhi&quot;,&quot;given&quot;:&quot;&quot;,&quot;parse-names&quot;:false,&quot;dropping-particle&quot;:&quot;&quot;,&quot;non-dropping-particle&quot;:&quot;&quot;},{&quot;family&quot;:&quot;R. D. Harmel&quot;,&quot;given&quot;:&quot;&quot;,&quot;parse-names&quot;:false,&quot;dropping-particle&quot;:&quot;&quot;,&quot;non-dropping-particle&quot;:&quot;&quot;},{&quot;family&quot;:&quot;A. van Griensven&quot;,&quot;given&quot;:&quot;&quot;,&quot;parse-names&quot;:false,&quot;dropping-particle&quot;:&quot;&quot;,&quot;non-dropping-particle&quot;:&quot;&quot;},{&quot;family&quot;:&quot;M. W. Van Liew&quot;,&quot;given&quot;:&quot;&quot;,&quot;parse-names&quot;:false,&quot;dropping-particle&quot;:&quot;&quot;,&quot;non-dropping-particle&quot;:&quot;&quot;},{&quot;family&quot;:&quot;N. Kannan&quot;,&quot;given&quot;:&quot;&quot;,&quot;parse-names&quot;:false,&quot;dropping-particle&quot;:&quot;&quot;,&quot;non-dropping-particle&quot;:&quot;&quot;},{&quot;family&quot;:&quot;M. K. Jha&quot;,&quot;given&quot;:&quot;&quot;,&quot;parse-names&quot;:false,&quot;dropping-particle&quot;:&quot;&quot;,&quot;non-dropping-particle&quot;:&quot;&quot;}],&quot;container-title&quot;:&quot;Transactions of the ASABE&quot;,&quot;container-title-short&quot;:&quot;Trans ASABE&quot;,&quot;DOI&quot;:&quot;10.13031/2013.42256&quot;,&quot;ISSN&quot;:&quot;2151-0040&quot;,&quot;issued&quot;:{&quot;date-parts&quot;:[[2012]]},&quot;page&quot;:&quot;1491-1508&quot;,&quot;issue&quot;:&quot;4&quot;,&quot;volume&quot;:&quot;55&quot;},&quot;isTemporary&quot;:false},{&quot;id&quot;:&quot;13518d41-aa4d-32a2-a5fb-d0d4e8101d0c&quot;,&quot;itemData&quot;:{&quot;type&quot;:&quot;article-journal&quot;,&quot;id&quot;:&quot;13518d41-aa4d-32a2-a5fb-d0d4e8101d0c&quot;,&quot;title&quot;:&quot;Simulation of maize yield under water stress with the EPICphase and CROPWAT models&quot;,&quot;author&quot;:[{&quot;family&quot;:&quot;Cavero&quot;,&quot;given&quot;:&quot;Jose&quot;,&quot;parse-names&quot;:false,&quot;dropping-particle&quot;:&quot;&quot;,&quot;non-dropping-particle&quot;:&quot;&quot;},{&quot;family&quot;:&quot;Farre&quot;,&quot;given&quot;:&quot;Inma&quot;,&quot;parse-names&quot;:false,&quot;dropping-particle&quot;:&quot;&quot;,&quot;non-dropping-particle&quot;:&quot;&quot;},{&quot;family&quot;:&quot;Debaeke&quot;,&quot;given&quot;:&quot;Philippe&quot;,&quot;parse-names&quot;:false,&quot;dropping-particle&quot;:&quot;&quot;,&quot;non-dropping-particle&quot;:&quot;&quot;},{&quot;family&quot;:&quot;Faci&quot;,&quot;given&quot;:&quot;Jose M.&quot;,&quot;parse-names&quot;:false,&quot;dropping-particle&quot;:&quot;&quot;,&quot;non-dropping-particle&quot;:&quot;&quot;}],&quot;container-title&quot;:&quot;Agronomy Journal&quot;,&quot;container-title-short&quot;:&quot;Agron J&quot;,&quot;DOI&quot;:&quot;10.2134/agronj2000.924679x&quot;,&quot;ISSN&quot;:&quot;0002-1962&quot;,&quot;issued&quot;:{&quot;date-parts&quot;:[[2000,7]]},&quot;page&quot;:&quot;679-690&quot;,&quot;abstract&quot;:&quot;&lt;p&gt; Models that simulate the effects of water stress on crop yield can be valuable tools in irrigation. We evaluated the crop growth simulation model EPICphase and the model CROPWAT on their ability to simulate maize ( &lt;italic&gt;Zea mays&lt;/italic&gt; L.) grain yield reduction caused by water stress under semiarid conditions. The simulation of evapotranspiration (ET), harvest index (HI), leaf area index (LAI), and final biomass was also evaluated. Data from three field experiments were used to test the models. In one sprinkler‐irrigated experiment, different water amounts (0–592 mm) were applied, producing a continuous water deficit. The other two experiments were flood‐irrigated and water stress was imposed at given development stages of maize. EPICphase simulated the ET with a root mean square error (RMSE) of 40 mm. The regression of the EPICphase simulated vs. measured values of HI and yield had intercepts that were not significantly different from 0 and slopes not different from 1. EPICphase overestimated the biomass in the more water‐stressed treatments (intercept of simulated vs. measured values = 5.25 t ha &lt;sup&gt;−1&lt;/sup&gt; ) due to overestimation of LAI. Modifications of EPICphase relative to the effect of water stress on LAI growth and on the light extinction coefficient improved the simulations of LAI, biomass, HI, and yield. CROPWAT calculated maize grain yield with a RMSE of 14% but overestimated ET in the flood‐irrigated treatments &lt;inline-graphic href=\&quot;graphic/agj2agronj2000924679x-math-0443.png\&quot; title=\&quot;urn:x-wiley:00021962:agj2agronj2000924679x:equation:agj2agronj2000924679x-math-0443\&quot;/&gt; . Better simulation of ET by EPICphase makes this model more consistent for calculating yield reduction due to water stress. &lt;/p&gt;&quot;,&quot;issue&quot;:&quot;4&quot;,&quot;volume&quot;:&quot;92&quot;},&quot;isTemporary&quot;:false}]},{&quot;citationID&quot;:&quot;MENDELEY_CITATION_ade18a57-a631-4fb7-80c4-98b6b648b1ac&quot;,&quot;properties&quot;:{&quot;noteIndex&quot;:0},&quot;isEdited&quot;:false,&quot;manualOverride&quot;:{&quot;isManuallyOverridden&quot;:false,&quot;citeprocText&quot;:&quot;(Gomiero et al., 2011)&quot;,&quot;manualOverrideText&quot;:&quot;&quot;},&quot;citationTag&quot;:&quot;MENDELEY_CITATION_v3_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&quot;,&quot;citationItems&quot;:[{&quot;id&quot;:&quot;7b3bdd91-28a2-359f-b22b-408948fdb56a&quot;,&quot;itemData&quot;:{&quot;type&quot;:&quot;article-journal&quot;,&quot;id&quot;:&quot;7b3bdd91-28a2-359f-b22b-408948fdb56a&quot;,&quot;title&quot;:&quot;Environmental impact of different agricultural management practices: Conventional vs. Organic agriculture&quot;,&quot;author&quot;:[{&quot;family&quot;:&quot;Gomiero&quot;,&quot;given&quot;:&quot;Tiziano&quot;,&quot;parse-names&quot;:false,&quot;dropping-particle&quot;:&quot;&quot;,&quot;non-dropping-particle&quot;:&quot;&quot;},{&quot;family&quot;:&quot;Pimentel&quot;,&quot;given&quot;:&quot;David&quot;,&quot;parse-names&quot;:false,&quot;dropping-particle&quot;:&quot;&quot;,&quot;non-dropping-particle&quot;:&quot;&quot;},{&quot;family&quot;:&quot;Paoletti&quot;,&quot;given&quot;:&quot;Maurizio G.&quot;,&quot;parse-names&quot;:false,&quot;dropping-particle&quot;:&quot;&quot;,&quot;non-dropping-particle&quot;:&quot;&quot;}],&quot;container-title&quot;:&quot;Critical Reviews in Plant Sciences&quot;,&quot;container-title-short&quot;:&quot;CRC Crit Rev Plant Sci&quot;,&quot;DOI&quot;:&quot;10.1080/07352689.2011.554355&quot;,&quot;ISSN&quot;:&quot;0735-2689&quot;,&quot;issued&quot;:{&quot;date-parts&quot;:[[2011,1,29]]},&quot;page&quot;:&quot;95-124&quot;,&quot;issue&quot;:&quot;1-2&quot;,&quot;volume&quot;:&quot;30&quot;},&quot;isTemporary&quot;:false}]},{&quot;citationID&quot;:&quot;MENDELEY_CITATION_f78d807b-b25a-4619-a0a5-b688c2993845&quot;,&quot;properties&quot;:{&quot;noteIndex&quot;:0},&quot;isEdited&quot;:false,&quot;manualOverride&quot;:{&quot;isManuallyOverridden&quot;:false,&quot;citeprocText&quot;:&quot;(Godwin &amp;#38; Miller, 2003)&quot;,&quot;manualOverrideText&quot;:&quot;&quot;},&quot;citationTag&quot;:&quot;MENDELEY_CITATION_v3_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&quot;,&quot;citationItems&quot;:[{&quot;id&quot;:&quot;33907e42-5635-3455-be95-3cec0d01826f&quot;,&quot;itemData&quot;:{&quot;type&quot;:&quot;article-journal&quot;,&quot;id&quot;:&quot;33907e42-5635-3455-be95-3cec0d01826f&quot;,&quot;title&quot;:&quot;A Review of the technologies for mapping within-field variability&quot;,&quot;author&quot;:[{&quot;family&quot;:&quot;Godwin&quot;,&quot;given&quot;:&quot;R.J.&quot;,&quot;parse-names&quot;:false,&quot;dropping-particle&quot;:&quot;&quot;,&quot;non-dropping-particle&quot;:&quot;&quot;},{&quot;family&quot;:&quot;Miller&quot;,&quot;given&quot;:&quot;P.C.H.&quot;,&quot;parse-names&quot;:false,&quot;dropping-particle&quot;:&quot;&quot;,&quot;non-dropping-particle&quot;:&quot;&quot;}],&quot;container-title&quot;:&quot;Biosystems Engineering&quot;,&quot;container-title-short&quot;:&quot;Biosyst Eng&quot;,&quot;DOI&quot;:&quot;10.1016/S1537-5110(02)00283-0&quot;,&quot;ISSN&quot;:&quot;15375110&quot;,&quot;issued&quot;:{&quot;date-parts&quot;:[[2003,4]]},&quot;page&quot;:&quot;393-407&quot;,&quot;issue&quot;:&quot;4&quot;,&quot;volume&quot;:&quot;84&quot;},&quot;isTemporary&quot;:false}]},{&quot;citationID&quot;:&quot;MENDELEY_CITATION_de47abf4-41ab-4658-8f40-0617d75fe0eb&quot;,&quot;properties&quot;:{&quot;noteIndex&quot;:0},&quot;isEdited&quot;:false,&quot;manualOverride&quot;:{&quot;isManuallyOverridden&quot;:false,&quot;citeprocText&quot;:&quot;(Haghverdi et al., 2015)&quot;,&quot;manualOverrideText&quot;:&quot;&quot;},&quot;citationTag&quot;:&quot;MENDELEY_CITATION_v3_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xNS4wNi4wMTkiLCJJU1NOIjoiMDE2ODE2OTkiLCJpc3N1ZWQiOnsiZGF0ZS1wYXJ0cyI6W1syMDE1LDldXX0sInBhZ2UiOiIxNTQtMTY3Iiwidm9sdW1lIjoiMTE3In0sImlzVGVtcG9yYXJ5IjpmYWxzZX1dfQ==&quot;,&quot;citationItems&quot;:[{&quot;id&quot;:&quot;04f13a7e-466d-3bb1-bdb7-78ff0f67b5f3&quot;,&quot;itemData&quot;:{&quot;type&quot;:&quot;article-journal&quot;,&quot;id&quot;:&quot;04f13a7e-466d-3bb1-bdb7-78ff0f67b5f3&quot;,&quot;title&quot;:&quot;Perspectives on delineating management zones for variable rate irrigation&quot;,&quot;author&quot;:[{&quot;family&quot;:&quot;Haghverdi&quot;,&quot;given&quot;:&quot;Amir&quot;,&quot;parse-names&quot;:false,&quot;dropping-particle&quot;:&quot;&quot;,&quot;non-dropping-particle&quot;:&quot;&quot;},{&quot;family&quot;:&quot;Leib&quot;,&quot;given&quot;:&quot;Brian G.&quot;,&quot;parse-names&quot;:false,&quot;dropping-particle&quot;:&quot;&quot;,&quot;non-dropping-particle&quot;:&quot;&quot;},{&quot;family&quot;:&quot;Washington-Allen&quot;,&quot;given&quot;:&quot;Robert A.&quot;,&quot;parse-names&quot;:false,&quot;dropping-particle&quot;:&quot;&quot;,&quot;non-dropping-particle&quot;:&quot;&quot;},{&quot;family&quot;:&quot;Ayers&quot;,&quot;given&quot;:&quot;Paul D.&quot;,&quot;parse-names&quot;:false,&quot;dropping-particle&quot;:&quot;&quot;,&quot;non-dropping-particle&quot;:&quot;&quot;},{&quot;family&quot;:&quot;Buschermohle&quot;,&quot;given&quot;:&quot;Michael J.&quot;,&quot;parse-names&quot;:false,&quot;dropping-particle&quot;:&quot;&quot;,&quot;non-dropping-particle&quot;:&quot;&quot;}],&quot;container-title&quot;:&quot;Computers and Electronics in Agriculture&quot;,&quot;container-title-short&quot;:&quot;Comput Electron Agric&quot;,&quot;DOI&quot;:&quot;10.1016/j.compag.2015.06.019&quot;,&quot;ISSN&quot;:&quot;01681699&quot;,&quot;issued&quot;:{&quot;date-parts&quot;:[[2015,9]]},&quot;page&quot;:&quot;154-167&quot;,&quot;volume&quot;:&quot;117&quot;},&quot;isTemporary&quot;:false}]},{&quot;citationID&quot;:&quot;MENDELEY_CITATION_567ca611-e461-48d7-8a64-f10ead7a7a1d&quot;,&quot;properties&quot;:{&quot;noteIndex&quot;:0},&quot;isEdited&quot;:false,&quot;manualOverride&quot;:{&quot;isManuallyOverridden&quot;:false,&quot;citeprocText&quot;:&quot;(Barker et al., 2017; Cohen et al., 2013)&quot;,&quot;manualOverrideText&quot;:&quot;&quot;},&quot;citationTag&quot;:&quot;MENDELEY_CITATION_v3_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&quot;,&quot;citationItems&quot;:[{&quot;id&quot;:&quot;e0151395-7745-3b72-ac60-2121048ec38e&quot;,&quot;itemData&quot;:{&quot;type&quot;:&quot;article-journal&quot;,&quot;id&quot;:&quot;e0151395-7745-3b72-ac60-2121048ec38e&quot;,&quot;title&quot;:&quot;Combining spectral and spatial information from aerial hyperspectral images for delineating homogenous management zones&quot;,&quot;author&quot;:[{&quot;family&quot;:&quot;Cohen&quot;,&quot;given&quot;:&quot;Shaul&quot;,&quot;parse-names&quot;:false,&quot;dropping-particle&quot;:&quot;&quot;,&quot;non-dropping-particle&quot;:&quot;&quot;},{&quot;family&quot;:&quot;Cohen&quot;,&quot;given&quot;:&quot;Yafit&quot;,&quot;parse-names&quot;:false,&quot;dropping-particle&quot;:&quot;&quot;,&quot;non-dropping-particle&quot;:&quot;&quot;},{&quot;family&quot;:&quot;Alchanatis&quot;,&quot;given&quot;:&quot;Victor&quot;,&quot;parse-names&quot;:false,&quot;dropping-particle&quot;:&quot;&quot;,&quot;non-dropping-particle&quot;:&quot;&quot;},{&quot;family&quot;:&quot;Levi&quot;,&quot;given&quot;:&quot;Ofer&quot;,&quot;parse-names&quot;:false,&quot;dropping-particle&quot;:&quot;&quot;,&quot;non-dropping-particle&quot;:&quot;&quot;}],&quot;container-title&quot;:&quot;Biosystems Engineering&quot;,&quot;container-title-short&quot;:&quot;Biosyst Eng&quot;,&quot;DOI&quot;:&quot;10.1016/j.biosystemseng.2012.09.003&quot;,&quot;ISSN&quot;:&quot;15375110&quot;,&quot;issued&quot;:{&quot;date-parts&quot;:[[2013,4]]},&quot;page&quot;:&quot;435-443&quot;,&quot;issue&quot;:&quot;4&quot;,&quot;volume&quot;:&quot;114&quot;},&quot;isTemporary&quot;:false},{&quot;id&quot;:&quot;784086ae-531e-31ba-9aa7-61c51d2b4f82&quot;,&quot;itemData&quot;:{&quot;type&quot;:&quot;article-journal&quot;,&quot;id&quot;:&quot;784086ae-531e-31ba-9aa7-61c51d2b4f82&quot;,&quot;title&quot;:&quot;Soil water content monitoring for irrigation management: A geostatistical analysis&quot;,&quot;author&quot;:[{&quot;family&quot;:&quot;Barker&quot;,&quot;given&quot;:&quot;J. Burdette&quot;,&quot;parse-names&quot;:false,&quot;dropping-particle&quot;:&quot;&quot;,&quot;non-dropping-particle&quot;:&quot;&quot;},{&quot;family&quot;:&quot;Franz&quot;,&quot;given&quot;:&quot;Trenton E.&quot;,&quot;parse-names&quot;:false,&quot;dropping-particle&quot;:&quot;&quot;,&quot;non-dropping-particle&quot;:&quot;&quot;},{&quot;family&quot;:&quot;Heeren&quot;,&quot;given&quot;:&quot;Derek M.&quot;,&quot;parse-names&quot;:false,&quot;dropping-particle&quot;:&quot;&quot;,&quot;non-dropping-particle&quot;:&quot;&quot;},{&quot;family&quot;:&quot;Neale&quot;,&quot;given&quot;:&quot;Christopher M.U.&quot;,&quot;parse-names&quot;:false,&quot;dropping-particle&quot;:&quot;&quot;,&quot;non-dropping-particle&quot;:&quot;&quot;},{&quot;family&quot;:&quot;Luck&quot;,&quot;given&quot;:&quot;Joe D.&quot;,&quot;parse-names&quot;:false,&quot;dropping-particle&quot;:&quot;&quot;,&quot;non-dropping-particle&quot;:&quot;&quot;}],&quot;container-title&quot;:&quot;Agricultural Water Management&quot;,&quot;container-title-short&quot;:&quot;Agric Water Manag&quot;,&quot;DOI&quot;:&quot;10.1016/j.agwat.2017.03.024&quot;,&quot;ISSN&quot;:&quot;03783774&quot;,&quot;issued&quot;:{&quot;date-parts&quot;:[[2017,7]]},&quot;page&quot;:&quot;36-49&quot;,&quot;volume&quot;:&quot;188&quot;},&quot;isTemporary&quot;:false}]},{&quot;citationID&quot;:&quot;MENDELEY_CITATION_f8c4bdd5-f331-4d7b-a6ed-46dfcaf91f9a&quot;,&quot;properties&quot;:{&quot;noteIndex&quot;:0},&quot;isEdited&quot;:false,&quot;manualOverride&quot;:{&quot;isManuallyOverridden&quot;:false,&quot;citeprocText&quot;:&quot;(Mzuku et al., 2005; Schepers et al., 2004)&quot;,&quot;manualOverrideText&quot;:&quot;&quot;},&quot;citationTag&quot;:&quot;MENDELEY_CITATION_v3_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&quot;,&quot;citationItems&quot;:[{&quot;id&quot;:&quot;b6eb15ef-e6eb-3613-bbf5-c78f2f3370db&quot;,&quot;itemData&quot;:{&quot;type&quot;:&quot;article-journal&quot;,&quot;id&quot;:&quot;b6eb15ef-e6eb-3613-bbf5-c78f2f3370db&quot;,&quot;title&quot;:&quot;Spatial variability of measured soil properties across Site‐Specific management zones&quot;,&quot;author&quot;:[{&quot;family&quot;:&quot;Mzuku&quot;,&quot;given&quot;:&quot;M.&quot;,&quot;parse-names&quot;:false,&quot;dropping-particle&quot;:&quot;&quot;,&quot;non-dropping-particle&quot;:&quot;&quot;},{&quot;family&quot;:&quot;Khosla&quot;,&quot;given&quot;:&quot;R.&quot;,&quot;parse-names&quot;:false,&quot;dropping-particle&quot;:&quot;&quot;,&quot;non-dropping-particle&quot;:&quot;&quot;},{&quot;family&quot;:&quot;Reich&quot;,&quot;given&quot;:&quot;R.&quot;,&quot;parse-names&quot;:false,&quot;dropping-particle&quot;:&quot;&quot;,&quot;non-dropping-particle&quot;:&quot;&quot;},{&quot;family&quot;:&quot;Inman&quot;,&quot;given&quot;:&quot;D.&quot;,&quot;parse-names&quot;:false,&quot;dropping-particle&quot;:&quot;&quot;,&quot;non-dropping-particle&quot;:&quot;&quot;},{&quot;family&quot;:&quot;Smith&quot;,&quot;given&quot;:&quot;F.&quot;,&quot;parse-names&quot;:false,&quot;dropping-particle&quot;:&quot;&quot;,&quot;non-dropping-particle&quot;:&quot;&quot;},{&quot;family&quot;:&quot;MacDonald&quot;,&quot;given&quot;:&quot;L.&quot;,&quot;parse-names&quot;:false,&quot;dropping-particle&quot;:&quot;&quot;,&quot;non-dropping-particle&quot;:&quot;&quot;}],&quot;container-title&quot;:&quot;Soil Science Society of America Journal&quot;,&quot;DOI&quot;:&quot;10.2136/sssaj2005.0062&quot;,&quot;ISSN&quot;:&quot;0361-5995&quot;,&quot;issued&quot;:{&quot;date-parts&quot;:[[2005,9]]},&quot;page&quot;:&quot;1572-1579&quot;,&quot;abstract&quot;:&quot;&lt;p&gt; The spatial variation of productivity across farm fields can be classified by delineating site‐specific management zones. Since productivity is influenced by soil characteristics, the spatial pattern of productivity could be caused by a corresponding variation in certain soil properties. Determining the source of variation in productivity can help achieve more effective site‐specific management. The objectives of this study were (i) to characterize the spatial variability of soil physical properties across irrigated corn ( &lt;italic&gt;Zea Mays&lt;/italic&gt; L.) production fields and (ii) to determine if soil physical properties could explain the variability in productivity between site‐specific management zones. The study was conducted over three study sites in northeastern Colorado. The soil properties measured were bulk density, cone index, surface soil color, organic C, texture, sorptivity, and surface water content. A multi‐response permutation procedure was used to test for significant differences among soil properties between management zones. Box plots of soil physical properties were created for each management zone within each study site to determine if trends in soil physical properties corresponded to the productivity potential of the management zones. Overall, this study showed that soil physical properties exhibited significant spatial variability across production fields. The trends observed for the measured soil physical properties corresponded to the productivity potential of the management zones. Utilizing site‐specific management zones could help manage the in‐field variability of yield‐limiting soil physical properties. &lt;/p&gt;&quot;,&quot;issue&quot;:&quot;5&quot;,&quot;volume&quot;:&quot;69&quot;,&quot;container-title-short&quot;:&quot;&quot;},&quot;isTemporary&quot;:false},{&quot;id&quot;:&quot;5a7231aa-1e8c-33ce-8626-04ee9514ca5c&quot;,&quot;itemData&quot;:{&quot;type&quot;:&quot;article-journal&quot;,&quot;id&quot;:&quot;5a7231aa-1e8c-33ce-8626-04ee9514ca5c&quot;,&quot;title&quot;:&quot;Appropriateness of management zones for characterizing spatial variability of soil properties and irrigated corn yields across years&quot;,&quot;author&quot;:[{&quot;family&quot;:&quot;Schepers&quot;,&quot;given&quot;:&quot;Aaron R.&quot;,&quot;parse-names&quot;:false,&quot;dropping-particle&quot;:&quot;&quot;,&quot;non-dropping-particle&quot;:&quot;&quot;},{&quot;family&quot;:&quot;Shanahan&quot;,&quot;given&quot;:&quot;John F.&quot;,&quot;parse-names&quot;:false,&quot;dropping-particle&quot;:&quot;&quot;,&quot;non-dropping-particle&quot;:&quot;&quot;},{&quot;family&quot;:&quot;Liebig&quot;,&quot;given&quot;:&quot;Mark A.&quot;,&quot;parse-names&quot;:false,&quot;dropping-particle&quot;:&quot;&quot;,&quot;non-dropping-particle&quot;:&quot;&quot;},{&quot;family&quot;:&quot;Schepers&quot;,&quot;given&quot;:&quot;James S.&quot;,&quot;parse-names&quot;:false,&quot;dropping-particle&quot;:&quot;&quot;,&quot;non-dropping-particle&quot;:&quot;&quot;},{&quot;family&quot;:&quot;Johnson&quot;,&quot;given&quot;:&quot;Sven H.&quot;,&quot;parse-names&quot;:false,&quot;dropping-particle&quot;:&quot;&quot;,&quot;non-dropping-particle&quot;:&quot;&quot;},{&quot;family&quot;:&quot;Luchiari&quot;,&quot;given&quot;:&quot;Ariovaldo&quot;,&quot;parse-names&quot;:false,&quot;dropping-particle&quot;:&quot;&quot;,&quot;non-dropping-particle&quot;:&quot;&quot;}],&quot;container-title&quot;:&quot;Agronomy Journal&quot;,&quot;container-title-short&quot;:&quot;Agron J&quot;,&quot;DOI&quot;:&quot;10.2134/agronj2004.1950&quot;,&quot;ISSN&quot;:&quot;0002-1962&quot;,&quot;issued&quot;:{&quot;date-parts&quot;:[[2004,1]]},&quot;page&quot;:&quot;195-203&quot;,&quot;abstract&quot;:&quot;&lt;p&gt;Recent precision‐agriculture research has focused on use of management zones (MZ) as a method for variable application of inputs like N. The objectives of this study were to determine (i) if landscape attributes could be aggregated into MZ that characterize spatial variation in soil chemical properties and corn yields and (ii) if temporal variability affects expression of yield spatial variability. This work was conducted on an irrigated cornfield near Gibbon, NE. Five landscape attributes, including a soil brightness image (red, green, and blue bands), elevation, and apparent electrical conductivity, were acquired for the field. A georeferenced soil‐sampling scheme was used to determine soil chemical properties (soil pH, electrical conductivity, P, and organic matter). Georeferenced yield monitor data were collected for five (1997–2001) seasons. The five landscape attributes were aggregated into four MZ using principal‐component analysis of landscape attributes and unsupervised classification of principal‐component scores. All of the soil chemical properties differed among the four MZ. While yields were observed to differ by up to 25% between the highest‐ and lowest‐yielding MZ in three of five seasons, receiving average precipitation, less‐pronounced (≤5%) differences were noted among the same MZ in the driest and wettest seasons. This illustrates the significant role temporal variability plays in altering yield spatial variability, even under irrigation. Use of MZ for variable application of inputs like N would only have been appropriate for this field in three out of the five seasons, seriously restricting the use of this approach under variable environmental conditions.&lt;/p&gt;&quot;,&quot;issue&quot;:&quot;1&quot;,&quot;volume&quot;:&quot;96&quot;},&quot;isTemporary&quot;:false}]},{&quot;citationID&quot;:&quot;MENDELEY_CITATION_a51bd2d5-e3b3-4972-83a8-e9b94a090a7f&quot;,&quot;properties&quot;:{&quot;noteIndex&quot;:0},&quot;isEdited&quot;:false,&quot;manualOverride&quot;:{&quot;isManuallyOverridden&quot;:false,&quot;citeprocText&quot;:&quot;(Khosla et al., 2010)&quot;,&quot;manualOverrideText&quot;:&quot;&quot;},&quot;citationTag&quot;:&quot;MENDELEY_CITATION_v3_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&quot;,&quot;citationItems&quot;:[{&quot;id&quot;:&quot;f4c90480-ecf6-38d6-870f-8a2e0e86223a&quot;,&quot;itemData&quot;:{&quot;type&quot;:&quot;chapter&quot;,&quot;id&quot;:&quot;f4c90480-ecf6-38d6-870f-8a2e0e86223a&quot;,&quot;title&quot;:&quot;Spatial variation and site-specific management zones&quot;,&quot;author&quot;:[{&quot;family&quot;:&quot;Khosla&quot;,&quot;given&quot;:&quot;R.&quot;,&quot;parse-names&quot;:false,&quot;dropping-particle&quot;:&quot;&quot;,&quot;non-dropping-particle&quot;:&quot;&quot;},{&quot;family&quot;:&quot;Westfall&quot;,&quot;given&quot;:&quot;D. G.&quot;,&quot;parse-names&quot;:false,&quot;dropping-particle&quot;:&quot;&quot;,&quot;non-dropping-particle&quot;:&quot;&quot;},{&quot;family&quot;:&quot;Reich&quot;,&quot;given&quot;:&quot;R. M.&quot;,&quot;parse-names&quot;:false,&quot;dropping-particle&quot;:&quot;&quot;,&quot;non-dropping-particle&quot;:&quot;&quot;},{&quot;family&quot;:&quot;Mahal&quot;,&quot;given&quot;:&quot;J. S.&quot;,&quot;parse-names&quot;:false,&quot;dropping-particle&quot;:&quot;&quot;,&quot;non-dropping-particle&quot;:&quot;&quot;},{&quot;family&quot;:&quot;Gangloff&quot;,&quot;given&quot;:&quot;W. J.&quot;,&quot;parse-names&quot;:false,&quot;dropping-particle&quot;:&quot;&quot;,&quot;non-dropping-particle&quot;:&quot;&quot;}],&quot;container-title&quot;:&quot;Geostatistical Applications for Precision Agriculture&quot;,&quot;DOI&quot;:&quot;10.1007/978-90-481-9133-8_8&quot;,&quot;issued&quot;:{&quot;date-parts&quot;:[[2010]]},&quot;publisher-place&quot;:&quot;Dordrecht&quot;,&quot;page&quot;:&quot;195-219&quot;,&quot;publisher&quot;:&quot;Springer Netherlands&quot;,&quot;container-title-short&quot;:&quot;&quot;},&quot;isTemporary&quot;:false}]},{&quot;citationID&quot;:&quot;MENDELEY_CITATION_8b305544-1883-469a-a167-7b87b43504bb&quot;,&quot;properties&quot;:{&quot;noteIndex&quot;:0},&quot;isEdited&quot;:false,&quot;manualOverride&quot;:{&quot;isManuallyOverridden&quot;:true,&quot;citeprocText&quot;:&quot;(Córdoba et al., 2013; Gavioli et al., 2016; Lark &amp;#38; Stafford, 1997; X. Zhang et al., 2010)&quot;,&quot;manualOverrideText&quot;:&quot;(Córdoba et al., 2013; Gavioli et al., 2016; Lark &amp; Stafford, 1997; Zhang et al., 2010)&quot;},&quot;citationTag&quot;:&quot;MENDELEY_CITATION_v3_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EzLjA1LjAwOSIsIklTU04iOiIwMTY4MTY5OSIsImlzc3VlZCI6eyJkYXRlLXBhcnRzIjpbWzIwMTMsOV1dfSwicGFnZSI6IjYtMTQiLCJ2b2x1bWUiOiI5NyJ9LCJpc1RlbXBvcmFyeSI6ZmFsc2V9XX0=&quot;,&quot;citationItems&quot;:[{&quot;id&quot;:&quot;f88ff256-d433-3b49-9816-033019049476&quot;,&quot;itemData&quot;:{&quot;type&quot;:&quot;article-journal&quot;,&quot;id&quot;:&quot;f88ff256-d433-3b49-9816-033019049476&quot;,&quot;title&quot;:&quot;Optimization of management zone delineation by using spatial principal components&quot;,&quot;author&quot;:[{&quot;family&quot;:&quot;Gavioli&quot;,&quot;given&quot;:&quot;Alan&quot;,&quot;parse-names&quot;:false,&quot;dropping-particle&quot;:&quot;&quot;,&quot;non-dropping-particle&quot;:&quot;&quot;},{&quot;family&quot;:&quot;Souza&quot;,&quot;given&quot;:&quot;Eduardo Godoy&quot;,&quot;parse-names&quot;:false,&quot;dropping-particle&quot;:&quot;&quot;,&quot;non-dropping-particle&quot;:&quot;de&quot;},{&quot;family&quot;:&quot;Bazzi&quot;,&quot;given&quot;:&quot;Claudio Leones&quot;,&quot;parse-names&quot;:false,&quot;dropping-particle&quot;:&quot;&quot;,&quot;non-dropping-particle&quot;:&quot;&quot;},{&quot;family&quot;:&quot;Guedes&quot;,&quot;given&quot;:&quot;Luciana Pagliosa Carvalho&quot;,&quot;parse-names&quot;:false,&quot;dropping-particle&quot;:&quot;&quot;,&quot;non-dropping-particle&quot;:&quot;&quot;},{&quot;family&quot;:&quot;Schenatto&quot;,&quot;given&quot;:&quot;Kelyn&quot;,&quot;parse-names&quot;:false,&quot;dropping-particle&quot;:&quot;&quot;,&quot;non-dropping-particle&quot;:&quot;&quot;}],&quot;container-title&quot;:&quot;Computers and Electronics in Agriculture&quot;,&quot;container-title-short&quot;:&quot;Comput Electron Agric&quot;,&quot;DOI&quot;:&quot;10.1016/j.compag.2016.06.029&quot;,&quot;ISSN&quot;:&quot;01681699&quot;,&quot;issued&quot;:{&quot;date-parts&quot;:[[2016,9]]},&quot;page&quot;:&quot;302-310&quot;,&quot;volume&quot;:&quot;127&quot;},&quot;isTemporary&quot;:false},{&quot;id&quot;:&quot;bc8e4793-aa13-37d2-bfd1-b49e64408d24&quot;,&quot;itemData&quot;:{&quot;type&quot;:&quot;article-journal&quot;,&quot;id&quot;:&quot;bc8e4793-aa13-37d2-bfd1-b49e64408d24&quot;,&quot;title&quot;:&quot;Classification as a first step in the interpretation of temporal and spatial variation of crop yield&quot;,&quot;author&quot;:[{&quot;family&quot;:&quot;Lark&quot;,&quot;given&quot;:&quot;R M&quot;,&quot;parse-names&quot;:false,&quot;dropping-particle&quot;:&quot;&quot;,&quot;non-dropping-particle&quot;:&quot;&quot;},{&quot;family&quot;:&quot;Stafford&quot;,&quot;given&quot;:&quot;J&quot;,&quot;parse-names&quot;:false,&quot;dropping-particle&quot;:&quot;V&quot;,&quot;non-dropping-particle&quot;:&quot;&quot;}],&quot;container-title&quot;:&quot;Annals of Applied Biology&quot;,&quot;DOI&quot;:&quot;10.1111/j.1744-7348.1997.tb05787.x&quot;,&quot;ISSN&quot;:&quot;0003-4746&quot;,&quot;issued&quot;:{&quot;date-parts&quot;:[[1997,2,28]]},&quot;page&quot;:&quot;111-121&quot;,&quot;abstract&quot;:&quot;&lt;p&gt;Automated pattern recognition by multivariate clustering is proposed as a tool for interpreting the temporal and spatial variation of crop yield. A trial showed that some general patterns of season‐to‐season variation could be identified and related to soil variability. Such a procedure would be a useful first step in the investigation of sources of yield variation, leading to interpretation and (possibly) spatial variation of inputs.&lt;/p&gt;&quot;,&quot;issue&quot;:&quot;1&quot;,&quot;volume&quot;:&quot;130&quot;,&quot;container-title-short&quot;:&quot;&quot;},&quot;isTemporary&quot;:false},{&quot;id&quot;:&quot;a7ab9b9d-aca9-3e19-a246-f1278b91213c&quot;,&quot;itemData&quot;:{&quot;type&quot;:&quot;article-journal&quot;,&quot;id&quot;:&quot;a7ab9b9d-aca9-3e19-a246-f1278b91213c&quot;,&quot;title&quot;:&quot;Zone mapping application for precision-farming: a decision support tool for variable rate application&quot;,&quot;author&quot;:[{&quot;family&quot;:&quot;Zhang&quot;,&quot;given&quot;:&quot;Xiaodong&quot;,&quot;parse-names&quot;:false,&quot;dropping-particle&quot;:&quot;&quot;,&quot;non-dropping-particle&quot;:&quot;&quot;},{&quot;family&quot;:&quot;Shi&quot;,&quot;given&quot;:&quot;Lijian&quot;,&quot;parse-names&quot;:false,&quot;dropping-particle&quot;:&quot;&quot;,&quot;non-dropping-particle&quot;:&quot;&quot;},{&quot;family&quot;:&quot;Jia&quot;,&quot;given&quot;:&quot;Xinhua&quot;,&quot;parse-names&quot;:false,&quot;dropping-particle&quot;:&quot;&quot;,&quot;non-dropping-particle&quot;:&quot;&quot;},{&quot;family&quot;:&quot;Seielstad&quot;,&quot;given&quot;:&quot;George&quot;,&quot;parse-names&quot;:false,&quot;dropping-particle&quot;:&quot;&quot;,&quot;non-dropping-particle&quot;:&quot;&quot;},{&quot;family&quot;:&quot;Helgason&quot;,&quot;given&quot;:&quot;Craig&quot;,&quot;parse-names&quot;:false,&quot;dropping-particle&quot;:&quot;&quot;,&quot;non-dropping-particle&quot;:&quot;&quot;}],&quot;container-title&quot;:&quot;Precision Agriculture&quot;,&quot;container-title-short&quot;:&quot;Precis Agric&quot;,&quot;DOI&quot;:&quot;10.1007/s11119-009-9130-4&quot;,&quot;ISSN&quot;:&quot;1385-2256&quot;,&quot;URL&quot;:&quot;http://link.springer.com/10.1007/s11119-009-9130-4&quot;,&quot;issued&quot;:{&quot;date-parts&quot;:[[2010,4,12]]},&quot;page&quot;:&quot;103-114&quot;,&quot;issue&quot;:&quot;2&quot;,&quot;volume&quot;:&quot;11&quot;},&quot;isTemporary&quot;:false},{&quot;id&quot;:&quot;44ed1e08-1c79-3d86-bb4b-f6bc1d56f884&quot;,&quot;itemData&quot;:{&quot;type&quot;:&quot;article-journal&quot;,&quot;id&quot;:&quot;44ed1e08-1c79-3d86-bb4b-f6bc1d56f884&quot;,&quot;title&quot;:&quot;Subfield management class delineation using cluster analysis from spatial principal components of soil variables&quot;,&quot;author&quot;:[{&quot;family&quot;:&quot;Córdoba&quot;,&quot;given&quot;:&quot;M.&quot;,&quot;parse-names&quot;:false,&quot;dropping-particle&quot;:&quot;&quot;,&quot;non-dropping-particle&quot;:&quot;&quot;},{&quot;family&quot;:&quot;Bruno&quot;,&quot;given&quot;:&quot;C.&quot;,&quot;parse-names&quot;:false,&quot;dropping-particle&quot;:&quot;&quot;,&quot;non-dropping-particle&quot;:&quot;&quot;},{&quot;family&quot;:&quot;Costa&quot;,&quot;given&quot;:&quot;J.&quot;,&quot;parse-names&quot;:false,&quot;dropping-particle&quot;:&quot;&quot;,&quot;non-dropping-particle&quot;:&quot;&quot;},{&quot;family&quot;:&quot;Balzarini&quot;,&quot;given&quot;:&quot;M.&quot;,&quot;parse-names&quot;:false,&quot;dropping-particle&quot;:&quot;&quot;,&quot;non-dropping-particle&quot;:&quot;&quot;}],&quot;container-title&quot;:&quot;Computers and Electronics in Agriculture&quot;,&quot;container-title-short&quot;:&quot;Comput Electron Agric&quot;,&quot;DOI&quot;:&quot;10.1016/j.compag.2013.05.009&quot;,&quot;ISSN&quot;:&quot;01681699&quot;,&quot;issued&quot;:{&quot;date-parts&quot;:[[2013,9]]},&quot;page&quot;:&quot;6-14&quot;,&quot;volume&quot;:&quot;97&quot;},&quot;isTemporary&quot;:false}]},{&quot;citationID&quot;:&quot;MENDELEY_CITATION_d167708c-aeff-449f-84bf-8ddd42455df1&quot;,&quot;properties&quot;:{&quot;noteIndex&quot;:0},&quot;isEdited&quot;:false,&quot;manualOverride&quot;:{&quot;isManuallyOverridden&quot;:false,&quot;citeprocText&quot;:&quot;(O’Shaughnessy et al., 2015a)&quot;,&quot;manualOverrideText&quot;:&quot;&quot;},&quot;citationTag&quot;:&quot;MENDELEY_CITATION_v3_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&quot;,&quot;citationItems&quot;:[{&quot;id&quot;:&quot;f3b35ef9-c156-30e5-9be2-634202beb590&quot;,&quot;itemData&quot;:{&quot;type&quot;:&quot;article-journal&quot;,&quot;id&quot;:&quot;f3b35ef9-c156-30e5-9be2-634202beb590&quot;,&quot;title&quot;:&quot;Dynamic prescription maps for site-specific variable rate irrigation of cotton&quot;,&quot;author&quot;:[{&quot;family&quot;:&quot;O’Shaughnessy&quot;,&quot;given&quot;:&quot;Susan A.&quot;,&quot;parse-names&quot;:false,&quot;dropping-particle&quot;:&quot;&quot;,&quot;non-dropping-particle&quot;:&quot;&quot;},{&quot;family&quot;:&quot;Evett&quot;,&quot;given&quot;:&quot;Steven R.&quot;,&quot;parse-names&quot;:false,&quot;dropping-particle&quot;:&quot;&quot;,&quot;non-dropping-particle&quot;:&quot;&quot;},{&quot;family&quot;:&quot;Colaizzi&quot;,&quot;given&quot;:&quot;Paul D.&quot;,&quot;parse-names&quot;:false,&quot;dropping-particle&quot;:&quot;&quot;,&quot;non-dropping-particle&quot;:&quot;&quot;}],&quot;container-title&quot;:&quot;Agricultural Water Management&quot;,&quot;container-title-short&quot;:&quot;Agric Water Manag&quot;,&quot;DOI&quot;:&quot;10.1016/j.agwat.2015.06.001&quot;,&quot;ISSN&quot;:&quot;03783774&quot;,&quot;issued&quot;:{&quot;date-parts&quot;:[[2015,9]]},&quot;page&quot;:&quot;123-138&quot;,&quot;volume&quot;:&quot;159&quot;},&quot;isTemporary&quot;:false}]},{&quot;citationID&quot;:&quot;MENDELEY_CITATION_4b297570-a6a7-43db-989c-84985f122149&quot;,&quot;properties&quot;:{&quot;noteIndex&quot;:0},&quot;isEdited&quot;:false,&quot;manualOverride&quot;:{&quot;isManuallyOverridden&quot;:false,&quot;citeprocText&quot;:&quot;(Haghverdi et al., 2015; O’Shaughnessy et al., 2015a)&quot;,&quot;manualOverrideText&quot;:&quot;&quot;},&quot;citationTag&quot;:&quot;MENDELEY_CITATION_v3_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xNS4wNi4wMTkiLCJJU1NOIjoiMDE2ODE2OTkiLCJpc3N1ZWQiOnsiZGF0ZS1wYXJ0cyI6W1syMDE1LDldXX0sInBhZ2UiOiIxNTQtMTY3Iiwidm9sdW1lIjoiMTE3In0sImlzVGVtcG9yYXJ5IjpmYWxzZX1dfQ==&quot;,&quot;citationItems&quot;:[{&quot;id&quot;:&quot;f3b35ef9-c156-30e5-9be2-634202beb590&quot;,&quot;itemData&quot;:{&quot;type&quot;:&quot;article-journal&quot;,&quot;id&quot;:&quot;f3b35ef9-c156-30e5-9be2-634202beb590&quot;,&quot;title&quot;:&quot;Dynamic prescription maps for site-specific variable rate irrigation of cotton&quot;,&quot;author&quot;:[{&quot;family&quot;:&quot;O’Shaughnessy&quot;,&quot;given&quot;:&quot;Susan A.&quot;,&quot;parse-names&quot;:false,&quot;dropping-particle&quot;:&quot;&quot;,&quot;non-dropping-particle&quot;:&quot;&quot;},{&quot;family&quot;:&quot;Evett&quot;,&quot;given&quot;:&quot;Steven R.&quot;,&quot;parse-names&quot;:false,&quot;dropping-particle&quot;:&quot;&quot;,&quot;non-dropping-particle&quot;:&quot;&quot;},{&quot;family&quot;:&quot;Colaizzi&quot;,&quot;given&quot;:&quot;Paul D.&quot;,&quot;parse-names&quot;:false,&quot;dropping-particle&quot;:&quot;&quot;,&quot;non-dropping-particle&quot;:&quot;&quot;}],&quot;container-title&quot;:&quot;Agricultural Water Management&quot;,&quot;container-title-short&quot;:&quot;Agric Water Manag&quot;,&quot;DOI&quot;:&quot;10.1016/j.agwat.2015.06.001&quot;,&quot;ISSN&quot;:&quot;03783774&quot;,&quot;issued&quot;:{&quot;date-parts&quot;:[[2015,9]]},&quot;page&quot;:&quot;123-138&quot;,&quot;volume&quot;:&quot;159&quot;},&quot;isTemporary&quot;:false},{&quot;id&quot;:&quot;04f13a7e-466d-3bb1-bdb7-78ff0f67b5f3&quot;,&quot;itemData&quot;:{&quot;type&quot;:&quot;article-journal&quot;,&quot;id&quot;:&quot;04f13a7e-466d-3bb1-bdb7-78ff0f67b5f3&quot;,&quot;title&quot;:&quot;Perspectives on delineating management zones for variable rate irrigation&quot;,&quot;author&quot;:[{&quot;family&quot;:&quot;Haghverdi&quot;,&quot;given&quot;:&quot;Amir&quot;,&quot;parse-names&quot;:false,&quot;dropping-particle&quot;:&quot;&quot;,&quot;non-dropping-particle&quot;:&quot;&quot;},{&quot;family&quot;:&quot;Leib&quot;,&quot;given&quot;:&quot;Brian G.&quot;,&quot;parse-names&quot;:false,&quot;dropping-particle&quot;:&quot;&quot;,&quot;non-dropping-particle&quot;:&quot;&quot;},{&quot;family&quot;:&quot;Washington-Allen&quot;,&quot;given&quot;:&quot;Robert A.&quot;,&quot;parse-names&quot;:false,&quot;dropping-particle&quot;:&quot;&quot;,&quot;non-dropping-particle&quot;:&quot;&quot;},{&quot;family&quot;:&quot;Ayers&quot;,&quot;given&quot;:&quot;Paul D.&quot;,&quot;parse-names&quot;:false,&quot;dropping-particle&quot;:&quot;&quot;,&quot;non-dropping-particle&quot;:&quot;&quot;},{&quot;family&quot;:&quot;Buschermohle&quot;,&quot;given&quot;:&quot;Michael J.&quot;,&quot;parse-names&quot;:false,&quot;dropping-particle&quot;:&quot;&quot;,&quot;non-dropping-particle&quot;:&quot;&quot;}],&quot;container-title&quot;:&quot;Computers and Electronics in Agriculture&quot;,&quot;container-title-short&quot;:&quot;Comput Electron Agric&quot;,&quot;DOI&quot;:&quot;10.1016/j.compag.2015.06.019&quot;,&quot;ISSN&quot;:&quot;01681699&quot;,&quot;issued&quot;:{&quot;date-parts&quot;:[[2015,9]]},&quot;page&quot;:&quot;154-167&quot;,&quot;volume&quot;:&quot;117&quot;},&quot;isTemporary&quot;:false}]},{&quot;citationID&quot;:&quot;MENDELEY_CITATION_affddbbf-0efa-4c7b-908b-dda5f856de95&quot;,&quot;properties&quot;:{&quot;noteIndex&quot;:0},&quot;isEdited&quot;:false,&quot;manualOverride&quot;:{&quot;isManuallyOverridden&quot;:false,&quot;citeprocText&quot;:&quot;(Maimaitijiang et al., 2020; Pantazi et al., 2016)&quot;,&quot;manualOverrideText&quot;:&quot;&quot;},&quot;citationTag&quot;:&quot;MENDELEY_CITATION_v3_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&quot;,&quot;citationItems&quot;:[{&quot;id&quot;:&quot;c20926b2-5e0f-334c-ae25-cf42138346f6&quot;,&quot;itemData&quot;:{&quot;type&quot;:&quot;article-journal&quot;,&quot;id&quot;:&quot;c20926b2-5e0f-334c-ae25-cf42138346f6&quot;,&quot;title&quot;:&quot;Wheat yield prediction using machine learning and advanced sensing techniques&quot;,&quot;author&quot;:[{&quot;family&quot;:&quot;Pantazi&quot;,&quot;given&quot;:&quot;X.E.&quot;,&quot;parse-names&quot;:false,&quot;dropping-particle&quot;:&quot;&quot;,&quot;non-dropping-particle&quot;:&quot;&quot;},{&quot;family&quot;:&quot;Moshou&quot;,&quot;given&quot;:&quot;D.&quot;,&quot;parse-names&quot;:false,&quot;dropping-particle&quot;:&quot;&quot;,&quot;non-dropping-particle&quot;:&quot;&quot;},{&quot;family&quot;:&quot;Alexandridis&quot;,&quot;given&quot;:&quot;T.&quot;,&quot;parse-names&quot;:false,&quot;dropping-particle&quot;:&quot;&quot;,&quot;non-dropping-particle&quot;:&quot;&quot;},{&quot;family&quot;:&quot;Whetton&quot;,&quot;given&quot;:&quot;R.L.&quot;,&quot;parse-names&quot;:false,&quot;dropping-particle&quot;:&quot;&quot;,&quot;non-dropping-particle&quot;:&quot;&quot;},{&quot;family&quot;:&quot;Mouazen&quot;,&quot;given&quot;:&quot;A.M.&quot;,&quot;parse-names&quot;:false,&quot;dropping-particle&quot;:&quot;&quot;,&quot;non-dropping-particle&quot;:&quot;&quot;}],&quot;container-title&quot;:&quot;Computers and Electronics in Agriculture&quot;,&quot;container-title-short&quot;:&quot;Comput Electron Agric&quot;,&quot;DOI&quot;:&quot;10.1016/j.compag.2015.11.018&quot;,&quot;ISSN&quot;:&quot;01681699&quot;,&quot;issued&quot;:{&quot;date-parts&quot;:[[2016,2]]},&quot;page&quot;:&quot;57-65&quot;,&quot;volume&quot;:&quot;121&quot;},&quot;isTemporary&quot;:false},{&quot;id&quot;:&quot;4cabf2a8-7b60-3393-9870-3c8f84ecdd59&quot;,&quot;itemData&quot;:{&quot;type&quot;:&quot;article-journal&quot;,&quot;id&quot;:&quot;4cabf2a8-7b60-3393-9870-3c8f84ecdd59&quot;,&quot;title&quot;:&quot;Soybean yield prediction from UAV using multimodal data fusion and deep learning&quot;,&quot;author&quot;:[{&quot;family&quot;:&quot;Maimaitijiang&quot;,&quot;given&quot;:&quot;Maitiniyazi&quot;,&quot;parse-names&quot;:false,&quot;dropping-particle&quot;:&quot;&quot;,&quot;non-dropping-particle&quot;:&quot;&quot;},{&quot;family&quot;:&quot;Sagan&quot;,&quot;given&quot;:&quot;Vasit&quot;,&quot;parse-names&quot;:false,&quot;dropping-particle&quot;:&quot;&quot;,&quot;non-dropping-particle&quot;:&quot;&quot;},{&quot;family&quot;:&quot;Sidike&quot;,&quot;given&quot;:&quot;Paheding&quot;,&quot;parse-names&quot;:false,&quot;dropping-particle&quot;:&quot;&quot;,&quot;non-dropping-particle&quot;:&quot;&quot;},{&quot;family&quot;:&quot;Hartling&quot;,&quot;given&quot;:&quot;Sean&quot;,&quot;parse-names&quot;:false,&quot;dropping-particle&quot;:&quot;&quot;,&quot;non-dropping-particle&quot;:&quot;&quot;},{&quot;family&quot;:&quot;Esposito&quot;,&quot;given&quot;:&quot;Flavio&quot;,&quot;parse-names&quot;:false,&quot;dropping-particle&quot;:&quot;&quot;,&quot;non-dropping-particle&quot;:&quot;&quot;},{&quot;family&quot;:&quot;Fritschi&quot;,&quot;given&quot;:&quot;Felix B.&quot;,&quot;parse-names&quot;:false,&quot;dropping-particle&quot;:&quot;&quot;,&quot;non-dropping-particle&quot;:&quot;&quot;}],&quot;container-title&quot;:&quot;Remote Sensing of Environment&quot;,&quot;container-title-short&quot;:&quot;Remote Sens Environ&quot;,&quot;DOI&quot;:&quot;10.1016/j.rse.2019.111599&quot;,&quot;ISSN&quot;:&quot;00344257&quot;,&quot;issued&quot;:{&quot;date-parts&quot;:[[2020,2]]},&quot;page&quot;:&quot;111599&quot;,&quot;volume&quot;:&quot;237&quot;},&quot;isTemporary&quot;:false}]},{&quot;citationID&quot;:&quot;MENDELEY_CITATION_242e4075-1f0e-43d9-9557-7329bb8dd5af&quot;,&quot;properties&quot;:{&quot;noteIndex&quot;:0},&quot;isEdited&quot;:false,&quot;manualOverride&quot;:{&quot;isManuallyOverridden&quot;:false,&quot;citeprocText&quot;:&quot;(Y. Kang et al., 2009)&quot;,&quot;manualOverrideText&quot;:&quot;&quot;},&quot;citationTag&quot;:&quot;MENDELEY_CITATION_v3_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&quot;,&quot;citationItems&quot;:[{&quot;id&quot;:&quot;2ea103aa-2b3b-3839-bad9-ad32b92315ed&quot;,&quot;itemData&quot;:{&quot;type&quot;:&quot;article-journal&quot;,&quot;id&quot;:&quot;2ea103aa-2b3b-3839-bad9-ad32b92315ed&quot;,&quot;title&quot;:&quot;Climate change impacts on crop yield, crop water productivity and food security – A review&quot;,&quot;author&quot;:[{&quot;family&quot;:&quot;Kang&quot;,&quot;given&quot;:&quot;Yinhong&quot;,&quot;parse-names&quot;:false,&quot;dropping-particle&quot;:&quot;&quot;,&quot;non-dropping-particle&quot;:&quot;&quot;},{&quot;family&quot;:&quot;Khan&quot;,&quot;given&quot;:&quot;Shahbaz&quot;,&quot;parse-names&quot;:false,&quot;dropping-particle&quot;:&quot;&quot;,&quot;non-dropping-particle&quot;:&quot;&quot;},{&quot;family&quot;:&quot;Ma&quot;,&quot;given&quot;:&quot;Xiaoyi&quot;,&quot;parse-names&quot;:false,&quot;dropping-particle&quot;:&quot;&quot;,&quot;non-dropping-particle&quot;:&quot;&quot;}],&quot;container-title&quot;:&quot;Progress in Natural Science&quot;,&quot;DOI&quot;:&quot;10.1016/j.pnsc.2009.08.001&quot;,&quot;ISSN&quot;:&quot;10020071&quot;,&quot;issued&quot;:{&quot;date-parts&quot;:[[2009,12]]},&quot;page&quot;:&quot;1665-1674&quot;,&quot;issue&quot;:&quot;12&quot;,&quot;volume&quot;:&quot;19&quot;,&quot;container-title-short&quot;:&quot;&quot;},&quot;isTemporary&quot;:false}]},{&quot;citationID&quot;:&quot;MENDELEY_CITATION_2ee46476-85a3-4e8c-a294-b96de2ea1946&quot;,&quot;properties&quot;:{&quot;noteIndex&quot;:0},&quot;isEdited&quot;:false,&quot;manualOverride&quot;:{&quot;isManuallyOverridden&quot;:false,&quot;citeprocText&quot;:&quot;(Herrero-Huerta et al., 2020a)&quot;,&quot;manualOverrideText&quot;:&quot;&quot;},&quot;citationTag&quot;:&quot;MENDELEY_CITATION_v3_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&quot;,&quot;citationItems&quot;:[{&quot;id&quot;:&quot;13eeb4eb-30d4-3587-a0a5-3a032b4dabbf&quot;,&quot;itemData&quot;:{&quot;type&quot;:&quot;article-journal&quot;,&quot;id&quot;:&quot;13eeb4eb-30d4-3587-a0a5-3a032b4dabbf&quot;,&quot;title&quot;:&quot;Yield prediction by machine learning from UAS-based multi-sensor data fusion in soybean&quot;,&quot;author&quot;:[{&quot;family&quot;:&quot;Herrero-Huerta&quot;,&quot;given&quot;:&quot;Monica&quot;,&quot;parse-names&quot;:false,&quot;dropping-particle&quot;:&quot;&quot;,&quot;non-dropping-particle&quot;:&quot;&quot;},{&quot;family&quot;:&quot;Rodriguez-Gonzalvez&quot;,&quot;given&quot;:&quot;Pablo&quot;,&quot;parse-names&quot;:false,&quot;dropping-particle&quot;:&quot;&quot;,&quot;non-dropping-particle&quot;:&quot;&quot;},{&quot;family&quot;:&quot;Rainey&quot;,&quot;given&quot;:&quot;Katy M.&quot;,&quot;parse-names&quot;:false,&quot;dropping-particle&quot;:&quot;&quot;,&quot;non-dropping-particle&quot;:&quot;&quot;}],&quot;container-title&quot;:&quot;Plant Methods&quot;,&quot;container-title-short&quot;:&quot;Plant Methods&quot;,&quot;DOI&quot;:&quot;10.1186/s13007-020-00620-6&quot;,&quot;ISSN&quot;:&quot;1746-4811&quot;,&quot;issued&quot;:{&quot;date-parts&quot;:[[2020,12,1]]},&quot;page&quot;:&quot;78&quot;,&quot;issue&quot;:&quot;1&quot;,&quot;volume&quot;:&quot;16&quot;},&quot;isTemporary&quot;:false}]},{&quot;citationID&quot;:&quot;MENDELEY_CITATION_be1d2193-1aab-4d87-9378-7e363065d2d1&quot;,&quot;properties&quot;:{&quot;noteIndex&quot;:0},&quot;isEdited&quot;:false,&quot;manualOverride&quot;:{&quot;isManuallyOverridden&quot;:false,&quot;citeprocText&quot;:&quot;(Shammi et al., 2024)&quot;,&quot;manualOverrideText&quot;:&quot;&quot;},&quot;citationTag&quot;:&quot;MENDELEY_CITATION_v3_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&quot;,&quot;citationItems&quot;:[{&quot;id&quot;:&quot;073fc6fe-56d4-32a8-9064-b931a15c6d87&quot;,&quot;itemData&quot;:{&quot;type&quot;:&quot;article-journal&quot;,&quot;id&quot;:&quot;073fc6fe-56d4-32a8-9064-b931a15c6d87&quot;,&quot;title&quot;:&quot;Application of UAV multispectral imaging to monitor soybean growth with yield prediction through machine learning&quot;,&quot;author&quot;:[{&quot;family&quot;:&quot;Shammi&quot;,&quot;given&quot;:&quot;Sadia Alam&quot;,&quot;parse-names&quot;:false,&quot;dropping-particle&quot;:&quot;&quot;,&quot;non-dropping-particle&quot;:&quot;&quot;},{&quot;family&quot;:&quot;Huang&quot;,&quot;given&quot;:&quot;Yanbo&quot;,&quot;parse-names&quot;:false,&quot;dropping-particle&quot;:&quot;&quot;,&quot;non-dropping-particle&quot;:&quot;&quot;},{&quot;family&quot;:&quot;Feng&quot;,&quot;given&quot;:&quot;Gary&quot;,&quot;parse-names&quot;:false,&quot;dropping-particle&quot;:&quot;&quot;,&quot;non-dropping-particle&quot;:&quot;&quot;},{&quot;family&quot;:&quot;Tewolde&quot;,&quot;given&quot;:&quot;Haile&quot;,&quot;parse-names&quot;:false,&quot;dropping-particle&quot;:&quot;&quot;,&quot;non-dropping-particle&quot;:&quot;&quot;},{&quot;family&quot;:&quot;Zhang&quot;,&quot;given&quot;:&quot;Xin&quot;,&quot;parse-names&quot;:false,&quot;dropping-particle&quot;:&quot;&quot;,&quot;non-dropping-particle&quot;:&quot;&quot;},{&quot;family&quot;:&quot;Jenkins&quot;,&quot;given&quot;:&quot;Johnie&quot;,&quot;parse-names&quot;:false,&quot;dropping-particle&quot;:&quot;&quot;,&quot;non-dropping-particle&quot;:&quot;&quot;},{&quot;family&quot;:&quot;Shankle&quot;,&quot;given&quot;:&quot;Mark&quot;,&quot;parse-names&quot;:false,&quot;dropping-particle&quot;:&quot;&quot;,&quot;non-dropping-particle&quot;:&quot;&quot;}],&quot;container-title&quot;:&quot;Agronomy&quot;,&quot;DOI&quot;:&quot;10.3390/agronomy14040672&quot;,&quot;ISSN&quot;:&quot;2073-4395&quot;,&quot;issued&quot;:{&quot;date-parts&quot;:[[2024,3,26]]},&quot;page&quot;:&quot;672&quot;,&quot;abstract&quot;:&quot;&lt;p&gt;The application of remote sensing, which is non-destructive and cost-efficient, has been widely used in crop monitoring and management. This study used a built-in multispectral imager on a small unmanned aerial vehicle (UAV) to capture multispectral images in five different spectral bands (blue, green, red, red edge, and near-infrared), instead of satellite-captured data, to monitor soybean growth in a field. The field experiment was conducted in a soybean field at the Mississippi State University Experiment Station near Pontotoc, MS, USA. The experiment consisted of five cover crops (Cereal Rye, Vetch, Wheat, Mustard plus Cereal Rye, and native vegetation) planted in the winter and three fertilizer treatments (Fertilizer, Poultry Liter, and None) applied before planting the soybean. During the soybean growing season in 2022, eight UAV imaging flyovers were conducted, spread across the growth season. UAV image-derived vegetation indices (VIs) coupled with machine learning (ML) models were computed for characterizing soybean growth at different stages across the season. The aim of this study focuses on monitoring soybean growth to predict yield, using 14 VIs including CC (Canopy Cover), NDVI (Normalized Difference Vegetation Index), GNDVI (Green Normalized Difference Vegetation Index), EVI2 (Enhanced Vegetation Index 2), and others. Different machine learning algorithms including Linear Regression (LR), Support Vector Machine (SVM), and Random Forest (RF) are used for this purpose. The stage of the initial pod development was shown as having the best predictability for earliest soybean yield prediction. CC, NDVI, and NAVI (Normalized area vegetation index) were shown as the best VIs for yield prediction. The RMSE was found to be about 134.5 to 511.11 kg ha−1 in the different yield models, whereas it was 605.26 to 685.96 kg ha−1 in the cross-validated models. Due to the limited number of training and testing samples in the K-fold cross-validation, the models’ results changed to some extent. Nevertheless, the results of this study will be useful for the application of UAV remote sensing to provide information for soybean production and management. This study demonstrates that VIs coupled with ML models can be used in multistage soybean yield prediction at a farm scale, even with a limited number of training samples.&lt;/p&gt;&quot;,&quot;issue&quot;:&quot;4&quot;,&quot;volume&quot;:&quot;14&quot;,&quot;container-title-short&quot;:&quot;&quot;},&quot;isTemporary&quot;:false}]},{&quot;citationID&quot;:&quot;MENDELEY_CITATION_b776667c-a1db-4462-bb64-54364253c53e&quot;,&quot;properties&quot;:{&quot;noteIndex&quot;:0},&quot;isEdited&quot;:false,&quot;manualOverride&quot;:{&quot;isManuallyOverridden&quot;:false,&quot;citeprocText&quot;:&quot;(Bhadra et al., 2024)&quot;,&quot;manualOverrideText&quot;:&quot;&quot;},&quot;citationTag&quot;:&quot;MENDELEY_CITATION_v3_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&quot;,&quot;citationItems&quot;:[{&quot;id&quot;:&quot;dac04945-8471-30a0-8e32-3a0c5630b147&quot;,&quot;itemData&quot;:{&quot;type&quot;:&quot;article-journal&quot;,&quot;id&quot;:&quot;dac04945-8471-30a0-8e32-3a0c5630b147&quot;,&quot;title&quot;:&quot;End-to-end 3D CNN for plot-scale soybean yield prediction using multitemporal UAV-based RGB images&quot;,&quot;author&quot;:[{&quot;family&quot;:&quot;Bhadra&quot;,&quot;given&quot;:&quot;Sourav&quot;,&quot;parse-names&quot;:false,&quot;dropping-particle&quot;:&quot;&quot;,&quot;non-dropping-particle&quot;:&quot;&quot;},{&quot;family&quot;:&quot;Sagan&quot;,&quot;given&quot;:&quot;Vasit&quot;,&quot;parse-names&quot;:false,&quot;dropping-particle&quot;:&quot;&quot;,&quot;non-dropping-particle&quot;:&quot;&quot;},{&quot;family&quot;:&quot;Skobalski&quot;,&quot;given&quot;:&quot;Juan&quot;,&quot;parse-names&quot;:false,&quot;dropping-particle&quot;:&quot;&quot;,&quot;non-dropping-particle&quot;:&quot;&quot;},{&quot;family&quot;:&quot;Grignola&quot;,&quot;given&quot;:&quot;Fernando&quot;,&quot;parse-names&quot;:false,&quot;dropping-particle&quot;:&quot;&quot;,&quot;non-dropping-particle&quot;:&quot;&quot;},{&quot;family&quot;:&quot;Sarkar&quot;,&quot;given&quot;:&quot;Supria&quot;,&quot;parse-names&quot;:false,&quot;dropping-particle&quot;:&quot;&quot;,&quot;non-dropping-particle&quot;:&quot;&quot;},{&quot;family&quot;:&quot;Vilbig&quot;,&quot;given&quot;:&quot;Justin&quot;,&quot;parse-names&quot;:false,&quot;dropping-particle&quot;:&quot;&quot;,&quot;non-dropping-particle&quot;:&quot;&quot;}],&quot;container-title&quot;:&quot;Precision Agriculture&quot;,&quot;container-title-short&quot;:&quot;Precis Agric&quot;,&quot;DOI&quot;:&quot;10.1007/s11119-023-10096-8&quot;,&quot;ISSN&quot;:&quot;1385-2256&quot;,&quot;issued&quot;:{&quot;date-parts&quot;:[[2024,4,21]]},&quot;page&quot;:&quot;834-864&quot;,&quot;abstract&quot;:&quot;&lt;p&gt; Crop yield prediction from UAV images has significant potential in accelerating and revolutionizing crop breeding pipelines. Although convolutional neural networks (CNN) provide easy, accurate and efficient solutions over traditional machine learning models in computer vision applications, a CNN training requires large number of ground truth data, which is often difficult to collect in the agricultural context. The major objective of this study was to develope an end-to-end 3D CNN model for plot-scale soybean yield prediction using multitemporal UAV-based RGB images with approximately 30,000 sample plots. A low-cost UAV-RGB system was utilized and multitemporal images from 13 different experimental fields were collected at Argentina in 2021. Three commonly used 2D CNN architectures (i.e., VGG, ResNet and DenseNet) were transformed into 3D variants to incorporate the temporal data as the third dimension. Additionally, multiple spatiotemporal resolutions were considered as data input and the CNN architectures were trained with different combinations of input shapes. The results reveal that: (a) DenseNet provided the most efficient result (R &lt;sup&gt;2&lt;/sup&gt; 0.69) in terms of accuracy and model complexity, followed by VGG (R &lt;sup&gt;2&lt;/sup&gt; 0.70) and ResNet (R &lt;sup&gt;2&lt;/sup&gt; 0.65); (b) Finer spatiotemporal resolution did not necessarily improve the model performance but increased the model complexity, while the coarser resolution achieved comparable results; and (c) DenseNet showed lower clustering patterns in its prediction maps compared to the other models. This study clearly identifies that multitemporal observation with UAV-based RGB images provides enough information for the 3D CNN architectures to accurately estimate soybean yield non-destructively and efficiently. &lt;/p&gt;&quot;,&quot;issue&quot;:&quot;2&quot;,&quot;volume&quot;:&quot;25&quot;},&quot;isTemporary&quot;:false}]},{&quot;citationID&quot;:&quot;MENDELEY_CITATION_7f9ca9fe-eed0-40e3-9099-2302cc5b0643&quot;,&quot;properties&quot;:{&quot;noteIndex&quot;:0},&quot;isEdited&quot;:false,&quot;manualOverride&quot;:{&quot;isManuallyOverridden&quot;:false,&quot;citeprocText&quot;:&quot;(Yuan et al., 2024)&quot;,&quot;manualOverrideText&quot;:&quot;&quot;},&quot;citationTag&quot;:&quot;MENDELEY_CITATION_v3_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&quot;,&quot;citationItems&quot;:[{&quot;id&quot;:&quot;94ae94bb-5c41-3077-889f-de5216dc0229&quot;,&quot;itemData&quot;:{&quot;type&quot;:&quot;article-journal&quot;,&quot;id&quot;:&quot;94ae94bb-5c41-3077-889f-de5216dc0229&quot;,&quot;title&quot;:&quot;Grain crop yield prediction using machine learning based on UAV remote sensing: A systematic literature review&quot;,&quot;author&quot;:[{&quot;family&quot;:&quot;Yuan&quot;,&quot;given&quot;:&quot;Jianghao&quot;,&quot;parse-names&quot;:false,&quot;dropping-particle&quot;:&quot;&quot;,&quot;non-dropping-particle&quot;:&quot;&quot;},{&quot;family&quot;:&quot;Zhang&quot;,&quot;given&quot;:&quot;Yangliang&quot;,&quot;parse-names&quot;:false,&quot;dropping-particle&quot;:&quot;&quot;,&quot;non-dropping-particle&quot;:&quot;&quot;},{&quot;family&quot;:&quot;Zheng&quot;,&quot;given&quot;:&quot;Zuojun&quot;,&quot;parse-names&quot;:false,&quot;dropping-particle&quot;:&quot;&quot;,&quot;non-dropping-particle&quot;:&quot;&quot;},{&quot;family&quot;:&quot;Yao&quot;,&quot;given&quot;:&quot;Wei&quot;,&quot;parse-names&quot;:false,&quot;dropping-particle&quot;:&quot;&quot;,&quot;non-dropping-particle&quot;:&quot;&quot;},{&quot;family&quot;:&quot;Wang&quot;,&quot;given&quot;:&quot;Wensheng&quot;,&quot;parse-names&quot;:false,&quot;dropping-particle&quot;:&quot;&quot;,&quot;non-dropping-particle&quot;:&quot;&quot;},{&quot;family&quot;:&quot;Guo&quot;,&quot;given&quot;:&quot;Leifeng&quot;,&quot;parse-names&quot;:false,&quot;dropping-particle&quot;:&quot;&quot;,&quot;non-dropping-particle&quot;:&quot;&quot;}],&quot;container-title&quot;:&quot;Drones&quot;,&quot;DOI&quot;:&quot;10.3390/drones8100559&quot;,&quot;ISSN&quot;:&quot;2504-446X&quot;,&quot;issued&quot;:{&quot;date-parts&quot;:[[2024,10,8]]},&quot;page&quot;:&quot;559&quot;,&quot;abstract&quot;:&quot;&lt;p&gt;Preharvest crop yield estimation is crucial for achieving food security and managing crop growth. Unmanned aerial vehicles (UAVs) can quickly and accurately acquire field crop growth data and are important mediums for collecting agricultural remote sensing data. With the rapid development of machine learning, especially deep learning, research on yield estimation based on UAV remote sensing data and machine learning has achieved excellent results. This paper systematically reviews the current research of yield estimation research based on UAV remote sensing and machine learning through a search of 76 articles, covering aspects such as the grain crops studied, research questions, data collection, feature selection, optimal yield estimation models, and optimal growth periods for yield estimation. Through visual and narrative analysis, the conclusion covers all the proposed research questions. Wheat, corn, rice, and soybeans are the main research objects, and the mechanisms of nitrogen fertilizer application, irrigation, crop variety diversity, and gene diversity have received widespread attention. In the modeling process, feature selection is the key to improving the robustness and accuracy of the model. Whether based on single modal features or multimodal features for yield estimation research, multispectral images are the main source of feature information. The optimal yield estimation model may vary depending on the selected features and the period of data collection, but random forest and convolutional neural networks still perform the best in most cases. Finally, this study delves into the challenges currently faced in terms of data volume, feature selection and optimization, determining the optimal growth period, algorithm selection and application, and the limitations of UAVs. Further research is needed in areas such as data augmentation, feature engineering, algorithm improvement, and real-time yield estimation in the future.&lt;/p&gt;&quot;,&quot;issue&quot;:&quot;10&quot;,&quot;volume&quot;:&quot;8&quot;,&quot;container-title-short&quot;:&quot;&quot;},&quot;isTemporary&quot;:false}]},{&quot;citationID&quot;:&quot;MENDELEY_CITATION_d941d1a2-c92a-46fa-b28a-8c73240e126f&quot;,&quot;properties&quot;:{&quot;noteIndex&quot;:0},&quot;isEdited&quot;:false,&quot;manualOverride&quot;:{&quot;isManuallyOverridden&quot;:false,&quot;citeprocText&quot;:&quot;(Zhou et al., 2021)&quot;,&quot;manualOverrideText&quot;:&quot;&quot;},&quot;citationTag&quot;:&quot;MENDELEY_CITATION_v3_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&quot;,&quot;citationItems&quot;:[{&quot;id&quot;:&quot;4e796281-6e01-3fc3-92aa-4c3e6d28eca2&quot;,&quot;itemData&quot;:{&quot;type&quot;:&quot;article-journal&quot;,&quot;id&quot;:&quot;4e796281-6e01-3fc3-92aa-4c3e6d28eca2&quot;,&quot;title&quot;:&quot;Yield estimation of soybean breeding lines under drought stress using unmanned aerial vehicle-based imagery and convolutional neural network&quot;,&quot;author&quot;:[{&quot;family&quot;:&quot;Zhou&quot;,&quot;given&quot;:&quot;Jing&quot;,&quot;parse-names&quot;:false,&quot;dropping-particle&quot;:&quot;&quot;,&quot;non-dropping-particle&quot;:&quot;&quot;},{&quot;family&quot;:&quot;Zhou&quot;,&quot;given&quot;:&quot;Jianfeng&quot;,&quot;parse-names&quot;:false,&quot;dropping-particle&quot;:&quot;&quot;,&quot;non-dropping-particle&quot;:&quot;&quot;},{&quot;family&quot;:&quot;Ye&quot;,&quot;given&quot;:&quot;Heng&quot;,&quot;parse-names&quot;:false,&quot;dropping-particle&quot;:&quot;&quot;,&quot;non-dropping-particle&quot;:&quot;&quot;},{&quot;family&quot;:&quot;Ali&quot;,&quot;given&quot;:&quot;Md Liakat&quot;,&quot;parse-names&quot;:false,&quot;dropping-particle&quot;:&quot;&quot;,&quot;non-dropping-particle&quot;:&quot;&quot;},{&quot;family&quot;:&quot;Chen&quot;,&quot;given&quot;:&quot;Pengyin&quot;,&quot;parse-names&quot;:false,&quot;dropping-particle&quot;:&quot;&quot;,&quot;non-dropping-particle&quot;:&quot;&quot;},{&quot;family&quot;:&quot;Nguyen&quot;,&quot;given&quot;:&quot;Henry T.&quot;,&quot;parse-names&quot;:false,&quot;dropping-particle&quot;:&quot;&quot;,&quot;non-dropping-particle&quot;:&quot;&quot;}],&quot;container-title&quot;:&quot;Biosystems Engineering&quot;,&quot;container-title-short&quot;:&quot;Biosyst Eng&quot;,&quot;DOI&quot;:&quot;10.1016/j.biosystemseng.2021.01.017&quot;,&quot;ISSN&quot;:&quot;15375110&quot;,&quot;issued&quot;:{&quot;date-parts&quot;:[[2021,4]]},&quot;page&quot;:&quot;90-103&quot;,&quot;volume&quot;:&quot;204&quot;},&quot;isTemporary&quot;:false}]},{&quot;citationID&quot;:&quot;MENDELEY_CITATION_d8d239ec-f2da-44c3-850e-975915b6026e&quot;,&quot;properties&quot;:{&quot;noteIndex&quot;:0},&quot;isEdited&quot;:false,&quot;manualOverride&quot;:{&quot;isManuallyOverridden&quot;:false,&quot;citeprocText&quot;:&quot;(FAOSTAT, 2020)&quot;,&quot;manualOverrideText&quot;:&quot;&quot;},&quot;citationTag&quot;:&quot;MENDELEY_CITATION_v3_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&quot;,&quot;citationItems&quot;:[{&quot;id&quot;:&quot;d5224e6f-9ebc-3807-972b-10ad7908858b&quot;,&quot;itemData&quot;:{&quot;type&quot;:&quot;webpage&quot;,&quot;id&quot;:&quot;d5224e6f-9ebc-3807-972b-10ad7908858b&quot;,&quot;title&quot;:&quot;Food and Agriculture Organization of the United Nations. Stadistic Division&quot;,&quot;author&quot;:[{&quot;family&quot;:&quot;FAOSTAT&quot;,&quot;given&quot;:&quot;&quot;,&quot;parse-names&quot;:false,&quot;dropping-particle&quot;:&quot;&quot;,&quot;non-dropping-particle&quot;:&quot;&quot;}],&quot;URL&quot;:&quot;https://www.fao.org/faostat/en/#homehttps://www.fao.org/&quot;,&quot;issued&quot;:{&quot;date-parts&quot;:[[2020]]},&quot;container-title-short&quot;:&quot;&quot;},&quot;isTemporary&quot;:false}]},{&quot;citationID&quot;:&quot;MENDELEY_CITATION_f8fc7452-1628-4921-84d2-34bcfc5908ba&quot;,&quot;properties&quot;:{&quot;noteIndex&quot;:0},&quot;isEdited&quot;:false,&quot;manualOverride&quot;:{&quot;isManuallyOverridden&quot;:false,&quot;citeprocText&quot;:&quot;(FAOSTAT, 2020)&quot;,&quot;manualOverrideText&quot;:&quot;&quot;},&quot;citationTag&quot;:&quot;MENDELEY_CITATION_v3_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&quot;,&quot;citationItems&quot;:[{&quot;id&quot;:&quot;d5224e6f-9ebc-3807-972b-10ad7908858b&quot;,&quot;itemData&quot;:{&quot;type&quot;:&quot;webpage&quot;,&quot;id&quot;:&quot;d5224e6f-9ebc-3807-972b-10ad7908858b&quot;,&quot;title&quot;:&quot;Food and Agriculture Organization of the United Nations. Stadistic Division&quot;,&quot;author&quot;:[{&quot;family&quot;:&quot;FAOSTAT&quot;,&quot;given&quot;:&quot;&quot;,&quot;parse-names&quot;:false,&quot;dropping-particle&quot;:&quot;&quot;,&quot;non-dropping-particle&quot;:&quot;&quot;}],&quot;URL&quot;:&quot;https://www.fao.org/faostat/en/#homehttps://www.fao.org/&quot;,&quot;issued&quot;:{&quot;date-parts&quot;:[[2020]]},&quot;container-title-short&quot;:&quot;&quot;},&quot;isTemporary&quot;:false}]},{&quot;citationID&quot;:&quot;MENDELEY_CITATION_d2c553ca-27b2-4191-a3bd-3e1e173156fb&quot;,&quot;properties&quot;:{&quot;noteIndex&quot;:0},&quot;isEdited&quot;:false,&quot;manualOverride&quot;:{&quot;isManuallyOverridden&quot;:false,&quot;citeprocText&quot;:&quot;(NASS, 2018)&quot;,&quot;manualOverrideText&quot;:&quot;&quot;},&quot;citationTag&quot;:&quot;MENDELEY_CITATION_v3_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&quot;,&quot;citationItems&quot;:[{&quot;id&quot;:&quot;fe156d4d-fb87-3ff0-8aea-2b212583726b&quot;,&quot;itemData&quot;:{&quot;type&quot;:&quot;webpage&quot;,&quot;id&quot;:&quot;fe156d4d-fb87-3ff0-8aea-2b212583726b&quot;,&quot;title&quot;:&quot;Irrigation and water management survey&quot;,&quot;author&quot;:[{&quot;family&quot;:&quot;NASS&quot;,&quot;given&quot;:&quot;&quot;,&quot;parse-names&quot;:false,&quot;dropping-particle&quot;:&quot;&quot;,&quot;non-dropping-particle&quot;:&quot;&quot;}],&quot;URL&quot;:&quot;https://www.nass.usda.gov/Surveys/Guide_to_NASS_Surveys/Farm_and_Ranch_Irrigation/index.php&quot;,&quot;issued&quot;:{&quot;date-parts&quot;:[[2018]]},&quot;container-title-short&quot;:&quot;&quot;},&quot;isTemporary&quot;:false}]},{&quot;citationID&quot;:&quot;MENDELEY_CITATION_a0acda54-11c2-4aef-8c34-39a920f4cb87&quot;,&quot;properties&quot;:{&quot;noteIndex&quot;:0},&quot;isEdited&quot;:false,&quot;manualOverride&quot;:{&quot;isManuallyOverridden&quot;:false,&quot;citeprocText&quot;:&quot;(Haghverdi et al., 2019)&quot;,&quot;manualOverrideText&quot;:&quot;&quot;},&quot;citationTag&quot;:&quot;MENDELEY_CITATION_v3_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&quot;,&quot;citationItems&quot;:[{&quot;id&quot;:&quot;500f1e6e-cad1-37c4-a56f-c4890f1e64ad&quot;,&quot;itemData&quot;:{&quot;type&quot;:&quot;article-journal&quot;,&quot;id&quot;:&quot;500f1e6e-cad1-37c4-a56f-c4890f1e64ad&quot;,&quot;title&quot;:&quot;Studying crop yield response to supplemental irrigation and the spatial heterogeneity of soil physical attributes in a humid region&quot;,&quot;author&quot;:[{&quot;family&quot;:&quot;Haghverdi&quot;,&quot;given&quot;:&quot;Amir&quot;,&quot;parse-names&quot;:false,&quot;dropping-particle&quot;:&quot;&quot;,&quot;non-dropping-particle&quot;:&quot;&quot;},{&quot;family&quot;:&quot;Leib&quot;,&quot;given&quot;:&quot;Brian&quot;,&quot;parse-names&quot;:false,&quot;dropping-particle&quot;:&quot;&quot;,&quot;non-dropping-particle&quot;:&quot;&quot;},{&quot;family&quot;:&quot;Washington-Allen&quot;,&quot;given&quot;:&quot;Robert&quot;,&quot;parse-names&quot;:false,&quot;dropping-particle&quot;:&quot;&quot;,&quot;non-dropping-particle&quot;:&quot;&quot;},{&quot;family&quot;:&quot;Wright&quot;,&quot;given&quot;:&quot;Wesley&quot;,&quot;parse-names&quot;:false,&quot;dropping-particle&quot;:&quot;&quot;,&quot;non-dropping-particle&quot;:&quot;&quot;},{&quot;family&quot;:&quot;Ghodsi&quot;,&quot;given&quot;:&quot;Somayeh&quot;,&quot;parse-names&quot;:false,&quot;dropping-particle&quot;:&quot;&quot;,&quot;non-dropping-particle&quot;:&quot;&quot;},{&quot;family&quot;:&quot;Grant&quot;,&quot;given&quot;:&quot;Timothy&quot;,&quot;parse-names&quot;:false,&quot;dropping-particle&quot;:&quot;&quot;,&quot;non-dropping-particle&quot;:&quot;&quot;},{&quot;family&quot;:&quot;Zheng&quot;,&quot;given&quot;:&quot;Muzi&quot;,&quot;parse-names&quot;:false,&quot;dropping-particle&quot;:&quot;&quot;,&quot;non-dropping-particle&quot;:&quot;&quot;},{&quot;family&quot;:&quot;Vanchiasong&quot;,&quot;given&quot;:&quot;Phue&quot;,&quot;parse-names&quot;:false,&quot;dropping-particle&quot;:&quot;&quot;,&quot;non-dropping-particle&quot;:&quot;&quot;}],&quot;container-title&quot;:&quot;Agriculture&quot;,&quot;DOI&quot;:&quot;10.3390/agriculture9020043&quot;,&quot;ISSN&quot;:&quot;2077-0472&quot;,&quot;URL&quot;:&quot;http://www.mdpi.com/2077-0472/9/2/43&quot;,&quot;issued&quot;:{&quot;date-parts&quot;:[[2019,2,23]]},&quot;page&quot;:&quot;43&quot;,&quot;abstract&quot;:&quot;&lt;p&gt;West Tennessee’s supplemental irrigation management at a field level is profoundly affected by the spatial heterogeneity of soil moisture and the temporal variability of weather. The introduction of precision farming techniques has enabled farmers to collect site-specific data that provide valuable quantitative information for effective irrigation management. Consequently, a two-year on-farm irrigation experiment in a 73 ha cotton field in west Tennessee was conducted and a variety of farming data were collected to understand the relationship between crop yields, the spatial heterogeneity of soil water content, and supplemental irrigation management. The soil water content showed higher correlations with soil textural information including sand (r = −0.9), silt (r = 0.85), and clay (r = 0.83) than with soil bulk density (r = −0.27). Spatial statistical analysis of the collected soil samples (i.e., 400 samples: 100 locations at four depths from 0–1 m) showed that soil texture and soil water content had clustered patterns within different depths, but BD mostly had random patterns. ECa maps tended to follow the same general spatial patterns as those for soil texture and water content. Overall, supplemental irrigation improved the cotton lint yield in comparison to rainfed throughout the two-year irrigation study, while the yield response to supplemental irrigation differed across the soil types. The yield increase due to irrigation was more pronounced for coarse-textured soils, while a yield reduction was observed when higher irrigation water was applied to fine-textured soils. In addition, in-season rainfall patterns had a profound impact on yield and crop response to supplemental irrigation regimes. The spatial analysis of the multiyear yield data revealed a substantial similarity between yield and plant-available water patterns. Consequently, variable rate irrigation guided with farming data seems to be the ideal management strategy to address field level spatial variability in plant-available water, as well as temporal variability in in-season rainfall patterns.&lt;/p&gt;&quot;,&quot;issue&quot;:&quot;2&quot;,&quot;volume&quot;:&quot;9&quot;,&quot;container-title-short&quot;:&quot;&quot;},&quot;isTemporary&quot;:false}]},{&quot;citationID&quot;:&quot;MENDELEY_CITATION_f3262fc9-516e-49c0-adbf-81bdd9fc96f0&quot;,&quot;properties&quot;:{&quot;noteIndex&quot;:0},&quot;isEdited&quot;:false,&quot;manualOverride&quot;:{&quot;isManuallyOverridden&quot;:false,&quot;citeprocText&quot;:&quot;(Barnes et al., 2020; Grant, Leib, Duncan, et al., 2017; Grant, Leib, Savoy, et al., 2017; Scott et al., 1986)&quot;,&quot;manualOverrideText&quot;:&quot;&quot;},&quot;citationTag&quot;:&quot;MENDELEY_CITATION_v3_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&quot;,&quot;citationItems&quot;:[{&quot;id&quot;:&quot;a5afc709-442e-3d39-a71e-6efcd123dbe1&quot;,&quot;itemData&quot;:{&quot;type&quot;:&quot;article-journal&quot;,&quot;id&quot;:&quot;a5afc709-442e-3d39-a71e-6efcd123dbe1&quot;,&quot;title&quot;:&quot;Forty years of increasing cotton’s water productivity and why the trend will continue&quot;,&quot;author&quot;:[{&quot;family&quot;:&quot;Barnes&quot;,&quot;given&quot;:&quot;Edward M&quot;,&quot;parse-names&quot;:false,&quot;dropping-particle&quot;:&quot;&quot;,&quot;non-dropping-particle&quot;:&quot;&quot;},{&quot;family&quot;:&quot;Campbell&quot;,&quot;given&quot;:&quot;B. Todd&quot;,&quot;parse-names&quot;:false,&quot;dropping-particle&quot;:&quot;&quot;,&quot;non-dropping-particle&quot;:&quot;&quot;},{&quot;family&quot;:&quot;Vellidis&quot;,&quot;given&quot;:&quot;George&quot;,&quot;parse-names&quot;:false,&quot;dropping-particle&quot;:&quot;&quot;,&quot;non-dropping-particle&quot;:&quot;&quot;},{&quot;family&quot;:&quot;Porter&quot;,&quot;given&quot;:&quot;Wesley&quot;,&quot;parse-names&quot;:false,&quot;dropping-particle&quot;:&quot;&quot;,&quot;non-dropping-particle&quot;:&quot;&quot;},{&quot;family&quot;:&quot;Payero&quot;,&quot;given&quot;:&quot;Jose&quot;,&quot;parse-names&quot;:false,&quot;dropping-particle&quot;:&quot;&quot;,&quot;non-dropping-particle&quot;:&quot;&quot;},{&quot;family&quot;:&quot;Leib&quot;,&quot;given&quot;:&quot;Brian&quot;,&quot;parse-names&quot;:false,&quot;dropping-particle&quot;:&quot;&quot;,&quot;non-dropping-particle&quot;:&quot;&quot;},{&quot;family&quot;:&quot;Sui&quot;,&quot;given&quot;:&quot;Ruixiu&quot;,&quot;parse-names&quot;:false,&quot;dropping-particle&quot;:&quot;&quot;,&quot;non-dropping-particle&quot;:&quot;&quot;},{&quot;family&quot;:&quot;Fisher&quot;,&quot;given&quot;:&quot;Daniel K.&quot;,&quot;parse-names&quot;:false,&quot;dropping-particle&quot;:&quot;&quot;,&quot;non-dropping-particle&quot;:&quot;&quot;},{&quot;family&quot;:&quot;Anapalli&quot;,&quot;given&quot;:&quot;Saseendran&quot;,&quot;parse-names&quot;:false,&quot;dropping-particle&quot;:&quot;&quot;,&quot;non-dropping-particle&quot;:&quot;&quot;},{&quot;family&quot;:&quot;Colaizzi&quot;,&quot;given&quot;:&quot;Paul&quot;,&quot;parse-names&quot;:false,&quot;dropping-particle&quot;:&quot;&quot;,&quot;non-dropping-particle&quot;:&quot;&quot;},{&quot;family&quot;:&quot;Bordovsky&quot;,&quot;given&quot;:&quot;James&quot;,&quot;parse-names&quot;:false,&quot;dropping-particle&quot;:&quot;&quot;,&quot;non-dropping-particle&quot;:&quot;&quot;},{&quot;family&quot;:&quot;Porter&quot;,&quot;given&quot;:&quot;Dana&quot;,&quot;parse-names&quot;:false,&quot;dropping-particle&quot;:&quot;&quot;,&quot;non-dropping-particle&quot;:&quot;&quot;},{&quot;family&quot;:&quot;Ale&quot;,&quot;given&quot;:&quot;Srinivasulu&quot;,&quot;parse-names&quot;:false,&quot;dropping-particle&quot;:&quot;&quot;,&quot;non-dropping-particle&quot;:&quot;&quot;},{&quot;family&quot;:&quot;Mahan&quot;,&quot;given&quot;:&quot;James&quot;,&quot;parse-names&quot;:false,&quot;dropping-particle&quot;:&quot;&quot;,&quot;non-dropping-particle&quot;:&quot;&quot;},{&quot;family&quot;:&quot;Taghvaeian&quot;,&quot;given&quot;:&quot;Saleh&quot;,&quot;parse-names&quot;:false,&quot;dropping-particle&quot;:&quot;&quot;,&quot;non-dropping-particle&quot;:&quot;&quot;},{&quot;family&quot;:&quot;Thorp&quot;,&quot;given&quot;:&quot;Kelly&quot;,&quot;parse-names&quot;:false,&quot;dropping-particle&quot;:&quot;&quot;,&quot;non-dropping-particle&quot;:&quot;&quot;}],&quot;container-title&quot;:&quot;Applied Engineering in Agriculture&quot;,&quot;container-title-short&quot;:&quot;Appl Eng Agric&quot;,&quot;DOI&quot;:&quot;10.13031/aea.13911&quot;,&quot;ISSN&quot;:&quot;1943-7838&quot;,&quot;URL&quot;:&quot;https://elibrary.asabe.org/abstract.asp?AID=51675&amp;t=3&amp;dabs=Y&amp;redir=&amp;redirType=&quot;,&quot;issued&quot;:{&quot;date-parts&quot;:[[2020]]},&quot;page&quot;:&quot;457-478&quot;,&quot;language&quot;:&quot;English&quot;,&quot;abstract&quot;:&quot;&lt;p&gt; &lt;bold&gt;Highlights&lt;/bold&gt; &lt;/p&gt;&quot;,&quot;issue&quot;:&quot;4&quot;,&quot;volume&quot;:&quot;36&quot;},&quot;isTemporary&quot;:false},{&quot;id&quot;:&quot;4597f274-9dd9-3e6b-afc0-6048b27b1fd5&quot;,&quot;itemData&quot;:{&quot;type&quot;:&quot;article-journal&quot;,&quot;id&quot;:&quot;4597f274-9dd9-3e6b-afc0-6048b27b1fd5&quot;,&quot;title&quot;:&quot;Cotton Response to Irrigation and Nitrogen Source in Differing Mid-South Soils&quot;,&quot;author&quot;:[{&quot;family&quot;:&quot;Grant&quot;,&quot;given&quot;:&quot;T J&quot;,&quot;parse-names&quot;:false,&quot;dropping-particle&quot;:&quot;&quot;,&quot;non-dropping-particle&quot;:&quot;&quot;},{&quot;family&quot;:&quot;Leib&quot;,&quot;given&quot;:&quot;B G&quot;,&quot;parse-names&quot;:false,&quot;dropping-particle&quot;:&quot;&quot;,&quot;non-dropping-particle&quot;:&quot;&quot;},{&quot;family&quot;:&quot;Savoy&quot;,&quot;given&quot;:&quot;H J&quot;,&quot;parse-names&quot;:false,&quot;dropping-particle&quot;:&quot;&quot;,&quot;non-dropping-particle&quot;:&quot;&quot;},{&quot;family&quot;:&quot;Verbree&quot;,&quot;given&quot;:&quot;D A&quot;,&quot;parse-names&quot;:false,&quot;dropping-particle&quot;:&quot;&quot;,&quot;non-dropping-particle&quot;:&quot;&quot;},{&quot;family&quot;:&quot;Haghverdi&quot;,&quot;given&quot;:&quot;A&quot;,&quot;parse-names&quot;:false,&quot;dropping-particle&quot;:&quot;&quot;,&quot;non-dropping-particle&quot;:&quot;&quot;}],&quot;container-title&quot;:&quot;Agronomy Journal&quot;,&quot;container-title-short&quot;:&quot;Agron J&quot;,&quot;DOI&quot;:&quot;10.2134/agronj2017.03.0147&quot;,&quot;ISSN&quot;:&quot;0002-1962&quot;,&quot;PMID&quot;:&quot;WOS:000417648100010&quot;,&quot;URL&quot;:&quot;&lt;Go to ISI&gt;://WOS:000417648100010&quot;,&quot;issued&quot;:{&quot;date-parts&quot;:[[2017]]},&quot;page&quot;:&quot;2537-2544&quot;,&quot;language&quot;:&quot;English&quot;,&quot;issue&quot;:&quot;6&quot;,&quot;volume&quot;:&quot;109&quot;},&quot;isTemporary&quot;:false},{&quot;id&quot;:&quot;01a4bf76-95ea-3660-a583-3f0fa694369b&quot;,&quot;itemData&quot;:{&quot;type&quot;:&quot;article-journal&quot;,&quot;id&quot;:&quot;01a4bf76-95ea-3660-a583-3f0fa694369b&quot;,&quot;title&quot;:&quot;A Deficit Irrigation Trial in Differing Soils Used To Evaluate Cotton Irrigation Scheduling For The Mid-South&quot;,&quot;author&quot;:[{&quot;family&quot;:&quot;Grant&quot;,&quot;given&quot;:&quot;T J&quot;,&quot;parse-names&quot;:false,&quot;dropping-particle&quot;:&quot;&quot;,&quot;non-dropping-particle&quot;:&quot;&quot;},{&quot;family&quot;:&quot;Leib&quot;,&quot;given&quot;:&quot;B G&quot;,&quot;parse-names&quot;:false,&quot;dropping-particle&quot;:&quot;&quot;,&quot;non-dropping-particle&quot;:&quot;&quot;},{&quot;family&quot;:&quot;Duncan&quot;,&quot;given&quot;:&quot;H A&quot;,&quot;parse-names&quot;:false,&quot;dropping-particle&quot;:&quot;&quot;,&quot;non-dropping-particle&quot;:&quot;&quot;},{&quot;family&quot;:&quot;Main&quot;,&quot;given&quot;:&quot;C L&quot;,&quot;parse-names&quot;:false,&quot;dropping-particle&quot;:&quot;&quot;,&quot;non-dropping-particle&quot;:&quot;&quot;},{&quot;family&quot;:&quot;Verbree&quot;,&quot;given&quot;:&quot;D A&quot;,&quot;parse-names&quot;:false,&quot;dropping-particle&quot;:&quot;&quot;,&quot;non-dropping-particle&quot;:&quot;&quot;}],&quot;container-title&quot;:&quot;Journal of Cotton Science&quot;,&quot;container-title-short&quot;:&quot;J Cotton Sci&quot;,&quot;ISSN&quot;:&quot;1523-6919&quot;,&quot;PMID&quot;:&quot;WOS:000429991100002&quot;,&quot;URL&quot;:&quot;&lt;Go to ISI&gt;://WOS:000429991100002&quot;,&quot;issued&quot;:{&quot;date-parts&quot;:[[2017]]},&quot;page&quot;:&quot;265-274&quot;,&quot;language&quot;:&quot;English&quot;,&quot;issue&quot;:&quot;4&quot;,&quot;volume&quot;:&quot;21&quot;},&quot;isTemporary&quot;:false},{&quot;id&quot;:&quot;b6992448-23b9-3b8b-a312-5afeac0fcdd2&quot;,&quot;itemData&quot;:{&quot;type&quot;:&quot;article-journal&quot;,&quot;id&quot;:&quot;b6992448-23b9-3b8b-a312-5afeac0fcdd2&quot;,&quot;title&quot;:&quot;Response of Lee-74 soybean to irrigation in Arkansas&quot;,&quot;author&quot;:[{&quot;family&quot;:&quot;Scott&quot;,&quot;given&quot;:&quot;H D&quot;,&quot;parse-names&quot;:false,&quot;dropping-particle&quot;:&quot;&quot;,&quot;non-dropping-particle&quot;:&quot;&quot;},{&quot;family&quot;:&quot;Ferguson&quot;,&quot;given&quot;:&quot;J A&quot;,&quot;parse-names&quot;:false,&quot;dropping-particle&quot;:&quot;&quot;,&quot;non-dropping-particle&quot;:&quot;&quot;},{&quot;family&quot;:&quot;Sojka&quot;,&quot;given&quot;:&quot;R E&quot;,&quot;parse-names&quot;:false,&quot;dropping-particle&quot;:&quot;&quot;,&quot;non-dropping-particle&quot;:&quot;&quot;},{&quot;family&quot;:&quot;Batchelor&quot;,&quot;given&quot;:&quot;J T&quot;,&quot;parse-names&quot;:false,&quot;dropping-particle&quot;:&quot;&quot;,&quot;non-dropping-particle&quot;:&quot;&quot;}],&quot;container-title&quot;:&quot;Arkansas Agricultural Experiment Station Bulletin&quot;,&quot;ISSN&quot;:&quot;0097-3491&quot;,&quot;PMID&quot;:&quot;WOS:A1986A949100001&quot;,&quot;URL&quot;:&quot;&lt;Go to ISI&gt;://WOS:A1986A949100001&quot;,&quot;issued&quot;:{&quot;date-parts&quot;:[[1986]]},&quot;page&quot;:&quot;1-44&quot;,&quot;language&quot;:&quot;English&quot;,&quot;issue&quot;:&quot;886&quot;,&quot;container-title-short&quot;:&quot;&quot;},&quot;isTemporary&quot;:false}]},{&quot;citationID&quot;:&quot;MENDELEY_CITATION_e3cdca0a-1351-4fa9-8867-0ea3cdc2d02f&quot;,&quot;properties&quot;:{&quot;noteIndex&quot;:0},&quot;isEdited&quot;:false,&quot;manualOverride&quot;:{&quot;isManuallyOverridden&quot;:false,&quot;citeprocText&quot;:&quot;(Bryant et al., 2017; Heatherly et al., 1990; Montoya et al., 2017)&quot;,&quot;manualOverrideText&quot;:&quot;&quot;},&quot;citationTag&quot;:&quot;MENDELEY_CITATION_v3_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&quot;,&quot;citationItems&quot;:[{&quot;id&quot;:&quot;4dc2c4cd-30f0-3345-8c08-841c48bb7bfb&quot;,&quot;itemData&quot;:{&quot;type&quot;:&quot;article-journal&quot;,&quot;id&quot;:&quot;4dc2c4cd-30f0-3345-8c08-841c48bb7bfb&quot;,&quot;title&quot;:&quot;Irrigation Water Management Practices that Reduce Water Requirements for Mid-South Furrow-Irrigated Soybean&quot;,&quot;author&quot;:[{&quot;family&quot;:&quot;Bryant&quot;,&quot;given&quot;:&quot;C J&quot;,&quot;parse-names&quot;:false,&quot;dropping-particle&quot;:&quot;&quot;,&quot;non-dropping-particle&quot;:&quot;&quot;},{&quot;family&quot;:&quot;Krutz&quot;,&quot;given&quot;:&quot;L J&quot;,&quot;parse-names&quot;:false,&quot;dropping-particle&quot;:&quot;&quot;,&quot;non-dropping-particle&quot;:&quot;&quot;},{&quot;family&quot;:&quot;Falconer&quot;,&quot;given&quot;:&quot;L&quot;,&quot;parse-names&quot;:false,&quot;dropping-particle&quot;:&quot;&quot;,&quot;non-dropping-particle&quot;:&quot;&quot;},{&quot;family&quot;:&quot;Irby&quot;,&quot;given&quot;:&quot;J T&quot;,&quot;parse-names&quot;:false,&quot;dropping-particle&quot;:&quot;&quot;,&quot;non-dropping-particle&quot;:&quot;&quot;},{&quot;family&quot;:&quot;Henry&quot;,&quot;given&quot;:&quot;C G&quot;,&quot;parse-names&quot;:false,&quot;dropping-particle&quot;:&quot;&quot;,&quot;non-dropping-particle&quot;:&quot;&quot;},{&quot;family&quot;:&quot;Pringle&quot;,&quot;given&quot;:&quot;H C&quot;,&quot;parse-names&quot;:false,&quot;dropping-particle&quot;:&quot;&quot;,&quot;non-dropping-particle&quot;:&quot;&quot;},{&quot;family&quot;:&quot;Henry&quot;,&quot;given&quot;:&quot;M E&quot;,&quot;parse-names&quot;:false,&quot;dropping-particle&quot;:&quot;&quot;,&quot;non-dropping-particle&quot;:&quot;&quot;},{&quot;family&quot;:&quot;Roach&quot;,&quot;given&quot;:&quot;D P&quot;,&quot;parse-names&quot;:false,&quot;dropping-particle&quot;:&quot;&quot;,&quot;non-dropping-particle&quot;:&quot;&quot;},{&quot;family&quot;:&quot;Pickelmann&quot;,&quot;given&quot;:&quot;D M&quot;,&quot;parse-names&quot;:false,&quot;dropping-particle&quot;:&quot;&quot;,&quot;non-dropping-particle&quot;:&quot;&quot;},{&quot;family&quot;:&quot;Atwill&quot;,&quot;given&quot;:&quot;R L&quot;,&quot;parse-names&quot;:false,&quot;dropping-particle&quot;:&quot;&quot;,&quot;non-dropping-particle&quot;:&quot;&quot;},{&quot;family&quot;:&quot;Wood&quot;,&quot;given&quot;:&quot;C W&quot;,&quot;parse-names&quot;:false,&quot;dropping-particle&quot;:&quot;&quot;,&quot;non-dropping-particle&quot;:&quot;&quot;}],&quot;container-title&quot;:&quot;Crop Forage &amp; Turfgrass Management&quot;,&quot;DOI&quot;:&quot;10.2134/cftm2017.04.0025&quot;,&quot;ISSN&quot;:&quot;2374-3832&quot;,&quot;PMID&quot;:&quot;WOS:000453405900048&quot;,&quot;URL&quot;:&quot;&lt;Go to ISI&gt;://WOS:000453405900048&quot;,&quot;issued&quot;:{&quot;date-parts&quot;:[[2017]]},&quot;page&quot;:&quot;1-7&quot;,&quot;language&quot;:&quot;English&quot;,&quot;issue&quot;:&quot;1&quot;,&quot;volume&quot;:&quot;3&quot;,&quot;container-title-short&quot;:&quot;&quot;},&quot;isTemporary&quot;:false},{&quot;id&quot;:&quot;bd9defc1-807c-33a3-993d-9081c049cf7f&quot;,&quot;itemData&quot;:{&quot;type&quot;:&quot;article-journal&quot;,&quot;id&quot;:&quot;bd9defc1-807c-33a3-993d-9081c049cf7f&quot;,&quot;title&quot;:&quot;Corn, Sorghum, and Soybean Response to Irrigation in the Mississippi River Alluvial Plain&quot;,&quot;author&quot;:[{&quot;family&quot;:&quot;Heatherly&quot;,&quot;given&quot;:&quot;L G&quot;,&quot;parse-names&quot;:false,&quot;dropping-particle&quot;:&quot;&quot;,&quot;non-dropping-particle&quot;:&quot;&quot;},{&quot;family&quot;:&quot;Wesley&quot;,&quot;given&quot;:&quot;R A&quot;,&quot;parse-names&quot;:false,&quot;dropping-particle&quot;:&quot;&quot;,&quot;non-dropping-particle&quot;:&quot;&quot;},{&quot;family&quot;:&quot;Elmore&quot;,&quot;given&quot;:&quot;C D&quot;,&quot;parse-names&quot;:false,&quot;dropping-particle&quot;:&quot;&quot;,&quot;non-dropping-particle&quot;:&quot;&quot;}],&quot;container-title&quot;:&quot;Crop Science&quot;,&quot;container-title-short&quot;:&quot;Crop Sci&quot;,&quot;DOI&quot;:&quot;DOI 10.2135/cropsci1990.0011183X003000030038x&quot;,&quot;ISSN&quot;:&quot;0011-183x&quot;,&quot;PMID&quot;:&quot;WOS:A1990DF74900036&quot;,&quot;URL&quot;:&quot;&lt;Go to ISI&gt;://WOS:A1990DF74900036&quot;,&quot;issued&quot;:{&quot;date-parts&quot;:[[1990]]},&quot;page&quot;:&quot;665-672&quot;,&quot;language&quot;:&quot;English&quot;,&quot;issue&quot;:&quot;3&quot;,&quot;volume&quot;:&quot;30&quot;},&quot;isTemporary&quot;:false},{&quot;id&quot;:&quot;cfdd0010-575e-33cb-9b9f-d059b9883e0c&quot;,&quot;itemData&quot;:{&quot;type&quot;:&quot;article-journal&quot;,&quot;id&quot;:&quot;cfdd0010-575e-33cb-9b9f-d059b9883e0c&quot;,&quot;title&quot;:&quot;Effects of irrigation regime on the growth and yield of irrigated soybean in temperate humid climatic conditions&quot;,&quot;author&quot;:[{&quot;family&quot;:&quot;Montoya&quot;,&quot;given&quot;:&quot;F.&quot;,&quot;parse-names&quot;:false,&quot;dropping-particle&quot;:&quot;&quot;,&quot;non-dropping-particle&quot;:&quot;&quot;},{&quot;family&quot;:&quot;García&quot;,&quot;given&quot;:&quot;C.&quot;,&quot;parse-names&quot;:false,&quot;dropping-particle&quot;:&quot;&quot;,&quot;non-dropping-particle&quot;:&quot;&quot;},{&quot;family&quot;:&quot;Pintos&quot;,&quot;given&quot;:&quot;F.&quot;,&quot;parse-names&quot;:false,&quot;dropping-particle&quot;:&quot;&quot;,&quot;non-dropping-particle&quot;:&quot;&quot;},{&quot;family&quot;:&quot;Otero&quot;,&quot;given&quot;:&quot;A.&quot;,&quot;parse-names&quot;:false,&quot;dropping-particle&quot;:&quot;&quot;,&quot;non-dropping-particle&quot;:&quot;&quot;}],&quot;container-title&quot;:&quot;Agricultural Water Management&quot;,&quot;container-title-short&quot;:&quot;Agric Water Manag&quot;,&quot;accessed&quot;:{&quot;date-parts&quot;:[[2023,12,9]]},&quot;DOI&quot;:&quot;10.1016/J.AGWAT.2017.08.001&quot;,&quot;ISSN&quot;:&quot;0378-3774&quot;,&quot;issued&quot;:{&quot;date-parts&quot;:[[2017,11,1]]},&quot;page&quot;:&quot;30-45&quot;,&quot;abstract&quot;:&quot;This research was conducted during two irrigation seasons (2014–2015 and 2015–2016) in Salto, Uruguay. This growing region is characterized by high annual precipitation and periods of soil water deficit of different intensities. This characterization casts much doubt to soybean growers regarding whether supplementary crop irrigation is useful for maximizing soybean yield, maintaining stable productivity and increasing profit margins. Three supplemental irrigation treatments in addition to a rainfed treatment were evaluated for their effects on soybean growth, development and yield with respect to the vegetative and reproductive stages. The results show that supplemental irrigation during the reproductive stage (R1–R8) has a positive effect on soybean growth and development, regardless of treatment. The total dry matter and leaf area index were between 8% and 40% higher in irrigation treatments compared with rainfed conditions. Actual evapotranspiration data, estimated with soil moisture sensors, showed that the crop coefficients (Kc) used in these experiments can be generalized for use in the region. During both cropping seasons, the rainfed treatment produced the lowest grain yield, with a 35% reduction in yield compared with that of the irrigated treatments. However, the water use efficiency values were inversely related to the amount of water applied. The profit margin showed that supplemental irrigation is useful in conditions during which the soybean price was greater than 350 U$D per ton, given the hypotheses considered. In the northwestern region of Uruguay, no irrigation would be the best option when the soybean price is less than U$D 350 or when rainfall is more stable during crop growth seasons.&quot;,&quot;publisher&quot;:&quot;Elsevier&quot;,&quot;volume&quot;:&quot;193&quot;},&quot;isTemporary&quot;:false}]},{&quot;citationID&quot;:&quot;MENDELEY_CITATION_8247cfa7-83aa-448e-bdb5-23c276bee19a&quot;,&quot;properties&quot;:{&quot;noteIndex&quot;:0},&quot;isEdited&quot;:false,&quot;manualOverride&quot;:{&quot;isManuallyOverridden&quot;:false,&quot;citeprocText&quot;:&quot;(Haghverdi et al., 2019)&quot;,&quot;manualOverrideText&quot;:&quot;&quot;},&quot;citationTag&quot;:&quot;MENDELEY_CITATION_v3_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&quot;,&quot;citationItems&quot;:[{&quot;id&quot;:&quot;500f1e6e-cad1-37c4-a56f-c4890f1e64ad&quot;,&quot;itemData&quot;:{&quot;type&quot;:&quot;article-journal&quot;,&quot;id&quot;:&quot;500f1e6e-cad1-37c4-a56f-c4890f1e64ad&quot;,&quot;title&quot;:&quot;Studying crop yield response to supplemental irrigation and the spatial heterogeneity of soil physical attributes in a humid region&quot;,&quot;author&quot;:[{&quot;family&quot;:&quot;Haghverdi&quot;,&quot;given&quot;:&quot;Amir&quot;,&quot;parse-names&quot;:false,&quot;dropping-particle&quot;:&quot;&quot;,&quot;non-dropping-particle&quot;:&quot;&quot;},{&quot;family&quot;:&quot;Leib&quot;,&quot;given&quot;:&quot;Brian&quot;,&quot;parse-names&quot;:false,&quot;dropping-particle&quot;:&quot;&quot;,&quot;non-dropping-particle&quot;:&quot;&quot;},{&quot;family&quot;:&quot;Washington-Allen&quot;,&quot;given&quot;:&quot;Robert&quot;,&quot;parse-names&quot;:false,&quot;dropping-particle&quot;:&quot;&quot;,&quot;non-dropping-particle&quot;:&quot;&quot;},{&quot;family&quot;:&quot;Wright&quot;,&quot;given&quot;:&quot;Wesley&quot;,&quot;parse-names&quot;:false,&quot;dropping-particle&quot;:&quot;&quot;,&quot;non-dropping-particle&quot;:&quot;&quot;},{&quot;family&quot;:&quot;Ghodsi&quot;,&quot;given&quot;:&quot;Somayeh&quot;,&quot;parse-names&quot;:false,&quot;dropping-particle&quot;:&quot;&quot;,&quot;non-dropping-particle&quot;:&quot;&quot;},{&quot;family&quot;:&quot;Grant&quot;,&quot;given&quot;:&quot;Timothy&quot;,&quot;parse-names&quot;:false,&quot;dropping-particle&quot;:&quot;&quot;,&quot;non-dropping-particle&quot;:&quot;&quot;},{&quot;family&quot;:&quot;Zheng&quot;,&quot;given&quot;:&quot;Muzi&quot;,&quot;parse-names&quot;:false,&quot;dropping-particle&quot;:&quot;&quot;,&quot;non-dropping-particle&quot;:&quot;&quot;},{&quot;family&quot;:&quot;Vanchiasong&quot;,&quot;given&quot;:&quot;Phue&quot;,&quot;parse-names&quot;:false,&quot;dropping-particle&quot;:&quot;&quot;,&quot;non-dropping-particle&quot;:&quot;&quot;}],&quot;container-title&quot;:&quot;Agriculture&quot;,&quot;DOI&quot;:&quot;10.3390/agriculture9020043&quot;,&quot;ISSN&quot;:&quot;2077-0472&quot;,&quot;URL&quot;:&quot;http://www.mdpi.com/2077-0472/9/2/43&quot;,&quot;issued&quot;:{&quot;date-parts&quot;:[[2019,2,23]]},&quot;page&quot;:&quot;43&quot;,&quot;abstract&quot;:&quot;&lt;p&gt;West Tennessee’s supplemental irrigation management at a field level is profoundly affected by the spatial heterogeneity of soil moisture and the temporal variability of weather. The introduction of precision farming techniques has enabled farmers to collect site-specific data that provide valuable quantitative information for effective irrigation management. Consequently, a two-year on-farm irrigation experiment in a 73 ha cotton field in west Tennessee was conducted and a variety of farming data were collected to understand the relationship between crop yields, the spatial heterogeneity of soil water content, and supplemental irrigation management. The soil water content showed higher correlations with soil textural information including sand (r = −0.9), silt (r = 0.85), and clay (r = 0.83) than with soil bulk density (r = −0.27). Spatial statistical analysis of the collected soil samples (i.e., 400 samples: 100 locations at four depths from 0–1 m) showed that soil texture and soil water content had clustered patterns within different depths, but BD mostly had random patterns. ECa maps tended to follow the same general spatial patterns as those for soil texture and water content. Overall, supplemental irrigation improved the cotton lint yield in comparison to rainfed throughout the two-year irrigation study, while the yield response to supplemental irrigation differed across the soil types. The yield increase due to irrigation was more pronounced for coarse-textured soils, while a yield reduction was observed when higher irrigation water was applied to fine-textured soils. In addition, in-season rainfall patterns had a profound impact on yield and crop response to supplemental irrigation regimes. The spatial analysis of the multiyear yield data revealed a substantial similarity between yield and plant-available water patterns. Consequently, variable rate irrigation guided with farming data seems to be the ideal management strategy to address field level spatial variability in plant-available water, as well as temporal variability in in-season rainfall patterns.&lt;/p&gt;&quot;,&quot;issue&quot;:&quot;2&quot;,&quot;volume&quot;:&quot;9&quot;,&quot;container-title-short&quot;:&quot;&quot;},&quot;isTemporary&quot;:false}]},{&quot;citationID&quot;:&quot;MENDELEY_CITATION_e3ba17fc-879f-42da-855c-ec73bb6dd470&quot;,&quot;properties&quot;:{&quot;noteIndex&quot;:0},&quot;isEdited&quot;:false,&quot;manualOverride&quot;:{&quot;isManuallyOverridden&quot;:true,&quot;citeprocText&quot;:&quot;(B. G. Leib &amp;#38; Grant, 2019)&quot;,&quot;manualOverrideText&quot;:&quot;Leib and Grant(2019)&quot;},&quot;citationTag&quot;:&quot;MENDELEY_CITATION_v3_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&quot;,&quot;citationItems&quot;:[{&quot;id&quot;:&quot;3d455162-30db-342e-b4bd-bd9fc284c2f4&quot;,&quot;itemData&quot;:{&quot;type&quot;:&quot;webpage&quot;,&quot;id&quot;:&quot;3d455162-30db-342e-b4bd-bd9fc284c2f4&quot;,&quot;title&quot;:&quot;How Soils Hold Water: A Home Experiment&quot;,&quot;author&quot;:[{&quot;family&quot;:&quot;Leib&quot;,&quot;given&quot;:&quot;B G&quot;,&quot;parse-names&quot;:false,&quot;dropping-particle&quot;:&quot;&quot;,&quot;non-dropping-particle&quot;:&quot;&quot;},{&quot;family&quot;:&quot;Grant&quot;,&quot;given&quot;:&quot;T&quot;,&quot;parse-names&quot;:false,&quot;dropping-particle&quot;:&quot;&quot;,&quot;non-dropping-particle&quot;:&quot;&quot;}],&quot;URL&quot;:&quot;https://extension.tennessee.edu/publications/Documents/W809-D.pdf&quot;,&quot;issued&quot;:{&quot;date-parts&quot;:[[2019]]},&quot;container-title-short&quot;:&quot;&quot;},&quot;isTemporary&quot;:false}]},{&quot;citationID&quot;:&quot;MENDELEY_CITATION_77badc9e-1476-4901-b483-53f6241e7d1e&quot;,&quot;properties&quot;:{&quot;noteIndex&quot;:0},&quot;isEdited&quot;:false,&quot;manualOverride&quot;:{&quot;isManuallyOverridden&quot;:false,&quot;citeprocText&quot;:&quot;(B. G. Leib &amp;#38; Grant, 2019)&quot;,&quot;manualOverrideText&quot;:&quot;&quot;},&quot;citationTag&quot;:&quot;MENDELEY_CITATION_v3_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&quot;,&quot;citationItems&quot;:[{&quot;id&quot;:&quot;3d455162-30db-342e-b4bd-bd9fc284c2f4&quot;,&quot;itemData&quot;:{&quot;type&quot;:&quot;webpage&quot;,&quot;id&quot;:&quot;3d455162-30db-342e-b4bd-bd9fc284c2f4&quot;,&quot;title&quot;:&quot;How Soils Hold Water: A Home Experiment&quot;,&quot;author&quot;:[{&quot;family&quot;:&quot;Leib&quot;,&quot;given&quot;:&quot;B G&quot;,&quot;parse-names&quot;:false,&quot;dropping-particle&quot;:&quot;&quot;,&quot;non-dropping-particle&quot;:&quot;&quot;},{&quot;family&quot;:&quot;Grant&quot;,&quot;given&quot;:&quot;T&quot;,&quot;parse-names&quot;:false,&quot;dropping-particle&quot;:&quot;&quot;,&quot;non-dropping-particle&quot;:&quot;&quot;}],&quot;URL&quot;:&quot;https://extension.tennessee.edu/publications/Documents/W809-D.pdf&quot;,&quot;issued&quot;:{&quot;date-parts&quot;:[[2019]]},&quot;container-title-short&quot;:&quot;&quot;},&quot;isTemporary&quot;:false}]},{&quot;citationID&quot;:&quot;MENDELEY_CITATION_b995d71e-8875-4e7f-b16b-864da2d90126&quot;,&quot;properties&quot;:{&quot;noteIndex&quot;:0},&quot;isEdited&quot;:false,&quot;manualOverride&quot;:{&quot;isManuallyOverridden&quot;:false,&quot;citeprocText&quot;:&quot;(Candogan et al., 2013; Montoya et al., 2017; Sandhu &amp;#38; Irmak, 2022)&quot;,&quot;manualOverrideText&quot;:&quot;&quot;},&quot;citationTag&quot;:&quot;MENDELEY_CITATION_v3_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&quot;,&quot;citationItems&quot;:[{&quot;id&quot;:&quot;5d2c61a1-1cdf-3f32-a222-ca38e366a6be&quot;,&quot;itemData&quot;:{&quot;type&quot;:&quot;article-journal&quot;,&quot;id&quot;:&quot;5d2c61a1-1cdf-3f32-a222-ca38e366a6be&quot;,&quot;title&quot;:&quot;Yield, quality and crop water stress index relationships for deficit-irrigated soybean [Glycine max (L.) Men.] in sub-humid climatic conditions&quot;,&quot;author&quot;:[{&quot;family&quot;:&quot;Candogan&quot;,&quot;given&quot;:&quot;B N&quot;,&quot;parse-names&quot;:false,&quot;dropping-particle&quot;:&quot;&quot;,&quot;non-dropping-particle&quot;:&quot;&quot;},{&quot;family&quot;:&quot;Sincik&quot;,&quot;given&quot;:&quot;M&quot;,&quot;parse-names&quot;:false,&quot;dropping-particle&quot;:&quot;&quot;,&quot;non-dropping-particle&quot;:&quot;&quot;},{&quot;family&quot;:&quot;Buyukcangaz&quot;,&quot;given&quot;:&quot;H&quot;,&quot;parse-names&quot;:false,&quot;dropping-particle&quot;:&quot;&quot;,&quot;non-dropping-particle&quot;:&quot;&quot;},{&quot;family&quot;:&quot;Demirtas&quot;,&quot;given&quot;:&quot;C&quot;,&quot;parse-names&quot;:false,&quot;dropping-particle&quot;:&quot;&quot;,&quot;non-dropping-particle&quot;:&quot;&quot;},{&quot;family&quot;:&quot;Goksoy&quot;,&quot;given&quot;:&quot;A T&quot;,&quot;parse-names&quot;:false,&quot;dropping-particle&quot;:&quot;&quot;,&quot;non-dropping-particle&quot;:&quot;&quot;},{&quot;family&quot;:&quot;Yazgan&quot;,&quot;given&quot;:&quot;S&quot;,&quot;parse-names&quot;:false,&quot;dropping-particle&quot;:&quot;&quot;,&quot;non-dropping-particle&quot;:&quot;&quot;}],&quot;container-title&quot;:&quot;Agricultural Water Management&quot;,&quot;container-title-short&quot;:&quot;Agric Water Manag&quot;,&quot;DOI&quot;:&quot;10.1016/j.agwat.2012.11.021&quot;,&quot;ISSN&quot;:&quot;0378-3774&quot;,&quot;PMID&quot;:&quot;WOS:000315324400013&quot;,&quot;URL&quot;:&quot;&lt;Go to ISI&gt;://WOS:000315324400013&quot;,&quot;issued&quot;:{&quot;date-parts&quot;:[[2013]]},&quot;page&quot;:&quot;113-121&quot;,&quot;language&quot;:&quot;English&quot;,&quot;volume&quot;:&quot;118&quot;},&quot;isTemporary&quot;:false},{&quot;id&quot;:&quot;cfdd0010-575e-33cb-9b9f-d059b9883e0c&quot;,&quot;itemData&quot;:{&quot;type&quot;:&quot;article-journal&quot;,&quot;id&quot;:&quot;cfdd0010-575e-33cb-9b9f-d059b9883e0c&quot;,&quot;title&quot;:&quot;Effects of irrigation regime on the growth and yield of irrigated soybean in temperate humid climatic conditions&quot;,&quot;author&quot;:[{&quot;family&quot;:&quot;Montoya&quot;,&quot;given&quot;:&quot;F.&quot;,&quot;parse-names&quot;:false,&quot;dropping-particle&quot;:&quot;&quot;,&quot;non-dropping-particle&quot;:&quot;&quot;},{&quot;family&quot;:&quot;García&quot;,&quot;given&quot;:&quot;C.&quot;,&quot;parse-names&quot;:false,&quot;dropping-particle&quot;:&quot;&quot;,&quot;non-dropping-particle&quot;:&quot;&quot;},{&quot;family&quot;:&quot;Pintos&quot;,&quot;given&quot;:&quot;F.&quot;,&quot;parse-names&quot;:false,&quot;dropping-particle&quot;:&quot;&quot;,&quot;non-dropping-particle&quot;:&quot;&quot;},{&quot;family&quot;:&quot;Otero&quot;,&quot;given&quot;:&quot;A.&quot;,&quot;parse-names&quot;:false,&quot;dropping-particle&quot;:&quot;&quot;,&quot;non-dropping-particle&quot;:&quot;&quot;}],&quot;container-title&quot;:&quot;Agricultural Water Management&quot;,&quot;container-title-short&quot;:&quot;Agric Water Manag&quot;,&quot;accessed&quot;:{&quot;date-parts&quot;:[[2023,12,9]]},&quot;DOI&quot;:&quot;10.1016/J.AGWAT.2017.08.001&quot;,&quot;ISSN&quot;:&quot;0378-3774&quot;,&quot;issued&quot;:{&quot;date-parts&quot;:[[2017,11,1]]},&quot;page&quot;:&quot;30-45&quot;,&quot;abstract&quot;:&quot;This research was conducted during two irrigation seasons (2014–2015 and 2015–2016) in Salto, Uruguay. This growing region is characterized by high annual precipitation and periods of soil water deficit of different intensities. This characterization casts much doubt to soybean growers regarding whether supplementary crop irrigation is useful for maximizing soybean yield, maintaining stable productivity and increasing profit margins. Three supplemental irrigation treatments in addition to a rainfed treatment were evaluated for their effects on soybean growth, development and yield with respect to the vegetative and reproductive stages. The results show that supplemental irrigation during the reproductive stage (R1–R8) has a positive effect on soybean growth and development, regardless of treatment. The total dry matter and leaf area index were between 8% and 40% higher in irrigation treatments compared with rainfed conditions. Actual evapotranspiration data, estimated with soil moisture sensors, showed that the crop coefficients (Kc) used in these experiments can be generalized for use in the region. During both cropping seasons, the rainfed treatment produced the lowest grain yield, with a 35% reduction in yield compared with that of the irrigated treatments. However, the water use efficiency values were inversely related to the amount of water applied. The profit margin showed that supplemental irrigation is useful in conditions during which the soybean price was greater than 350 U$D per ton, given the hypotheses considered. In the northwestern region of Uruguay, no irrigation would be the best option when the soybean price is less than U$D 350 or when rainfall is more stable during crop growth seasons.&quot;,&quot;publisher&quot;:&quot;Elsevier&quot;,&quot;volume&quot;:&quot;193&quot;},&quot;isTemporary&quot;:false},{&quot;id&quot;:&quot;0a09b50b-b68c-343e-962d-681e57da2a7e&quot;,&quot;itemData&quot;:{&quot;type&quot;:&quot;article-journal&quot;,&quot;id&quot;:&quot;0a09b50b-b68c-343e-962d-681e57da2a7e&quot;,&quot;title&quot;:&quot;Effects of subsurface drip-irrigated soybean seeding rates on grain yield, evapotranspiration and water productivity under limited and full irrigation and rainfed conditions&quot;,&quot;author&quot;:[{&quot;family&quot;:&quot;Sandhu&quot;,&quot;given&quot;:&quot;R&quot;,&quot;parse-names&quot;:false,&quot;dropping-particle&quot;:&quot;&quot;,&quot;non-dropping-particle&quot;:&quot;&quot;},{&quot;family&quot;:&quot;Irmak&quot;,&quot;given&quot;:&quot;S&quot;,&quot;parse-names&quot;:false,&quot;dropping-particle&quot;:&quot;&quot;,&quot;non-dropping-particle&quot;:&quot;&quot;}],&quot;container-title&quot;:&quot;Agricultural Water Management&quot;,&quot;container-title-short&quot;:&quot;Agric Water Manag&quot;,&quot;DOI&quot;:&quot;ARTN 107614\r10.1016/j.agwat.2022.107614&quot;,&quot;ISSN&quot;:&quot;0378-3774&quot;,&quot;PMID&quot;:&quot;WOS:000793045500002&quot;,&quot;URL&quot;:&quot;&lt;Go to ISI&gt;://WOS:000793045500002&quot;,&quot;issued&quot;:{&quot;date-parts&quot;:[[2022]]},&quot;language&quot;:&quot;English&quot;,&quot;volume&quot;:&quot;267&quot;},&quot;isTemporary&quot;:false}]},{&quot;citationID&quot;:&quot;MENDELEY_CITATION_dd762332-e6ef-447a-bcb3-a01558c274f7&quot;,&quot;properties&quot;:{&quot;noteIndex&quot;:0},&quot;isEdited&quot;:false,&quot;manualOverride&quot;:{&quot;isManuallyOverridden&quot;:false,&quot;citeprocText&quot;:&quot;(B. G. Leib et al., 2019)&quot;,&quot;manualOverrideText&quot;:&quot;&quot;},&quot;citationTag&quot;:&quot;MENDELEY_CITATION_v3_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&quot;,&quot;citationItems&quot;:[{&quot;id&quot;:&quot;a679ce30-0782-30cf-9d4c-8bfc90455e20&quot;,&quot;itemData&quot;:{&quot;type&quot;:&quot;webpage&quot;,&quot;id&quot;:&quot;a679ce30-0782-30cf-9d4c-8bfc90455e20&quot;,&quot;title&quot;:&quot;The basics of soybean irrigation in Tennessee&quot;,&quot;author&quot;:[{&quot;family&quot;:&quot;Leib&quot;,&quot;given&quot;:&quot;B G&quot;,&quot;parse-names&quot;:false,&quot;dropping-particle&quot;:&quot;&quot;,&quot;non-dropping-particle&quot;:&quot;&quot;},{&quot;family&quot;:&quot;Grant&quot;,&quot;given&quot;:&quot;T&quot;,&quot;parse-names&quot;:false,&quot;dropping-particle&quot;:&quot;&quot;,&quot;non-dropping-particle&quot;:&quot;&quot;},{&quot;family&quot;:&quot;McClure&quot;,&quot;given&quot;:&quot;A&quot;,&quot;parse-names&quot;:false,&quot;dropping-particle&quot;:&quot;&quot;,&quot;non-dropping-particle&quot;:&quot;&quot;},{&quot;family&quot;:&quot;Shekoofa&quot;,&quot;given&quot;:&quot;A&quot;,&quot;parse-names&quot;:false,&quot;dropping-particle&quot;:&quot;&quot;,&quot;non-dropping-particle&quot;:&quot;&quot;}],&quot;URL&quot;:&quot;https://extension.tennessee.edu/publications/Documents/W809-B.pdf&quot;,&quot;issued&quot;:{&quot;date-parts&quot;:[[2019]]},&quot;container-title-short&quot;:&quot;&quot;},&quot;isTemporary&quot;:false}]},{&quot;citationID&quot;:&quot;MENDELEY_CITATION_67f95630-8496-46bb-9a73-ad9f76816aa1&quot;,&quot;properties&quot;:{&quot;noteIndex&quot;:0},&quot;isEdited&quot;:false,&quot;manualOverride&quot;:{&quot;isManuallyOverridden&quot;:true,&quot;citeprocText&quot;:&quot;(Nunes et al., 2016)&quot;,&quot;manualOverrideText&quot;:&quot;Nunes et al. (2016)&quot;},&quot;citationTag&quot;:&quot;MENDELEY_CITATION_v3_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&quot;,&quot;citationItems&quot;:[{&quot;id&quot;:&quot;997f7e62-754e-301c-8281-999d83ef885e&quot;,&quot;itemData&quot;:{&quot;type&quot;:&quot;article-journal&quot;,&quot;id&quot;:&quot;997f7e62-754e-301c-8281-999d83ef885e&quot;,&quot;title&quot;:&quot;Agronomic aspects of soybean plants subjected to deficit irrigation&quot;,&quot;author&quot;:[{&quot;family&quot;:&quot;Nunes&quot;,&quot;given&quot;:&quot;A C&quot;,&quot;parse-names&quot;:false,&quot;dropping-particle&quot;:&quot;&quot;,&quot;non-dropping-particle&quot;:&quot;&quot;},{&quot;family&quot;:&quot;Bezerra&quot;,&quot;given&quot;:&quot;F M L&quot;,&quot;parse-names&quot;:false,&quot;dropping-particle&quot;:&quot;&quot;,&quot;non-dropping-particle&quot;:&quot;&quot;},{&quot;family&quot;:&quot;Silva&quot;,&quot;given&quot;:&quot;R A E&quot;,&quot;parse-names&quot;:false,&quot;dropping-particle&quot;:&quot;&quot;,&quot;non-dropping-particle&quot;:&quot;&quot;},{&quot;family&quot;:&quot;Silva&quot;,&quot;given&quot;:&quot;J L C&quot;,&quot;parse-names&quot;:false,&quot;dropping-particle&quot;:&quot;&quot;,&quot;non-dropping-particle&quot;:&quot;da&quot;},{&quot;family&quot;:&quot;Goncalves&quot;,&quot;given&quot;:&quot;F B&quot;,&quot;parse-names&quot;:false,&quot;dropping-particle&quot;:&quot;&quot;,&quot;non-dropping-particle&quot;:&quot;&quot;},{&quot;family&quot;:&quot;Santos&quot;,&quot;given&quot;:&quot;G A&quot;,&quot;parse-names&quot;:false,&quot;dropping-particle&quot;:&quot;&quot;,&quot;non-dropping-particle&quot;:&quot;&quot;}],&quot;container-title&quot;:&quot;Revista Brasileira De Engenharia Agricola E Ambiental&quot;,&quot;DOI&quot;:&quot;10.1590/1807-1929/agriambi.v20n7p654-659&quot;,&quot;ISSN&quot;:&quot;1807-1929&quot;,&quot;PMID&quot;:&quot;WOS:000380845000011&quot;,&quot;URL&quot;:&quot;&lt;Go to ISI&gt;://WOS:000380845000011&quot;,&quot;issued&quot;:{&quot;date-parts&quot;:[[2016]]},&quot;page&quot;:&quot;654-659&quot;,&quot;language&quot;:&quot;English&quot;,&quot;issue&quot;:&quot;7&quot;,&quot;volume&quot;:&quot;20&quot;,&quot;container-title-short&quot;:&quot;&quot;},&quot;isTemporary&quot;:false}]},{&quot;citationID&quot;:&quot;MENDELEY_CITATION_2dafec78-0dfb-4e10-8d13-6957396a0f94&quot;,&quot;properties&quot;:{&quot;noteIndex&quot;:0},&quot;isEdited&quot;:false,&quot;manualOverride&quot;:{&quot;isManuallyOverridden&quot;:true,&quot;citeprocText&quot;:&quot;(Dogan et al., 2007; B. G. Leib et al., 2021; Torrion et al., 2014)&quot;,&quot;manualOverrideText&quot;:&quot;Dogan et al. (2007), Leib et al. (2021) and Torrion et al. (2014)&quot;},&quot;citationTag&quot;:&quot;MENDELEY_CITATION_v3_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&quot;,&quot;citationItems&quot;:[{&quot;id&quot;:&quot;c83cdf67-3def-396a-92e0-40c6083de0b1&quot;,&quot;itemData&quot;:{&quot;type&quot;:&quot;article-journal&quot;,&quot;id&quot;:&quot;c83cdf67-3def-396a-92e0-40c6083de0b1&quot;,&quot;title&quot;:&quot;Deficit irrigations during soybean reproductive stages and CROPGRO-soybean simulations under semi-arid climatic conditions&quot;,&quot;author&quot;:[{&quot;family&quot;:&quot;Dogan&quot;,&quot;given&quot;:&quot;E&quot;,&quot;parse-names&quot;:false,&quot;dropping-particle&quot;:&quot;&quot;,&quot;non-dropping-particle&quot;:&quot;&quot;},{&quot;family&quot;:&quot;Kirnak&quot;,&quot;given&quot;:&quot;H&quot;,&quot;parse-names&quot;:false,&quot;dropping-particle&quot;:&quot;&quot;,&quot;non-dropping-particle&quot;:&quot;&quot;},{&quot;family&quot;:&quot;Copur&quot;,&quot;given&quot;:&quot;O&quot;,&quot;parse-names&quot;:false,&quot;dropping-particle&quot;:&quot;&quot;,&quot;non-dropping-particle&quot;:&quot;&quot;}],&quot;container-title&quot;:&quot;Field Crops Research&quot;,&quot;container-title-short&quot;:&quot;Field Crops Res&quot;,&quot;DOI&quot;:&quot;10.1016/j.fcr.2007.05.009&quot;,&quot;ISSN&quot;:&quot;0378-4290&quot;,&quot;PMID&quot;:&quot;WOS:000249331200007&quot;,&quot;URL&quot;:&quot;&lt;Go to ISI&gt;://WOS:000249331200007&quot;,&quot;issued&quot;:{&quot;date-parts&quot;:[[2007]]},&quot;page&quot;:&quot;154-159&quot;,&quot;language&quot;:&quot;English&quot;,&quot;issue&quot;:&quot;2&quot;,&quot;volume&quot;:&quot;103&quot;},&quot;isTemporary&quot;:false},{&quot;id&quot;:&quot;30acff8f-8257-32ee-944d-fe13e2dc2707&quot;,&quot;itemData&quot;:{&quot;type&quot;:&quot;article-journal&quot;,&quot;id&quot;:&quot;30acff8f-8257-32ee-944d-fe13e2dc2707&quot;,&quot;title&quot;:&quot;Soybean irrigation management: Agronomic impacts of deferred, deficit, and full-season strategies&quot;,&quot;author&quot;:[{&quot;family&quot;:&quot;Torrion&quot;,&quot;given&quot;:&quot;J A&quot;,&quot;parse-names&quot;:false,&quot;dropping-particle&quot;:&quot;&quot;,&quot;non-dropping-particle&quot;:&quot;&quot;},{&quot;family&quot;:&quot;Setiyono&quot;,&quot;given&quot;:&quot;T D&quot;,&quot;parse-names&quot;:false,&quot;dropping-particle&quot;:&quot;&quot;,&quot;non-dropping-particle&quot;:&quot;&quot;},{&quot;family&quot;:&quot;Graef&quot;,&quot;given&quot;:&quot;G L&quot;,&quot;parse-names&quot;:false,&quot;dropping-particle&quot;:&quot;&quot;,&quot;non-dropping-particle&quot;:&quot;&quot;},{&quot;family&quot;:&quot;Cassman&quot;,&quot;given&quot;:&quot;K G&quot;,&quot;parse-names&quot;:false,&quot;dropping-particle&quot;:&quot;&quot;,&quot;non-dropping-particle&quot;:&quot;&quot;},{&quot;family&quot;:&quot;Irmak&quot;,&quot;given&quot;:&quot;S&quot;,&quot;parse-names&quot;:false,&quot;dropping-particle&quot;:&quot;&quot;,&quot;non-dropping-particle&quot;:&quot;&quot;},{&quot;family&quot;:&quot;Specht&quot;,&quot;given&quot;:&quot;J E&quot;,&quot;parse-names&quot;:false,&quot;dropping-particle&quot;:&quot;&quot;,&quot;non-dropping-particle&quot;:&quot;&quot;}],&quot;container-title&quot;:&quot;Crop Science&quot;,&quot;container-title-short&quot;:&quot;Crop Sci&quot;,&quot;DOI&quot;:&quot;10.2135/cropsci2014.03.0261&quot;,&quot;ISSN&quot;:&quot;0011-183x&quot;,&quot;PMID&quot;:&quot;WOS:000346571900039&quot;,&quot;URL&quot;:&quot;&lt;Go to ISI&gt;://WOS:000346571900039&quot;,&quot;issued&quot;:{&quot;date-parts&quot;:[[2014]]},&quot;page&quot;:&quot;2782-2795&quot;,&quot;language&quot;:&quot;English&quot;,&quot;issue&quot;:&quot;6&quot;,&quot;volume&quot;:&quot;54&quot;},&quot;isTemporary&quot;:false},{&quot;id&quot;:&quot;3e39cab6-9154-3e7c-91bc-ffebdeb3afed&quot;,&quot;itemData&quot;:{&quot;type&quot;:&quot;paper-conference&quot;,&quot;id&quot;:&quot;3e39cab6-9154-3e7c-91bc-ffebdeb3afed&quot;,&quot;title&quot;:&quot;A regional approach to improving soybean irrigation management in the Southeastern United States&quot;,&quot;author&quot;:[{&quot;family&quot;:&quot;Leib&quot;,&quot;given&quot;:&quot;B. G.&quot;,&quot;parse-names&quot;:false,&quot;dropping-particle&quot;:&quot;&quot;,&quot;non-dropping-particle&quot;:&quot;&quot;},{&quot;family&quot;:&quot;Knappenberger&quot;,&quot;given&quot;:&quot;T. J.&quot;,&quot;parse-names&quot;:false,&quot;dropping-particle&quot;:&quot;&quot;,&quot;non-dropping-particle&quot;:&quot;&quot;},{&quot;family&quot;:&quot;Vellidis&quot;,&quot;given&quot;:&quot;G.&quot;,&quot;parse-names&quot;:false,&quot;dropping-particle&quot;:&quot;&quot;,&quot;non-dropping-particle&quot;:&quot;&quot;},{&quot;family&quot;:&quot;Wendroth&quot;,&quot;given&quot;:&quot;O.&quot;,&quot;parse-names&quot;:false,&quot;dropping-particle&quot;:&quot;&quot;,&quot;non-dropping-particle&quot;:&quot;&quot;}],&quot;container-title&quot;:&quot;6th Decennial National Irrigation Symposium, 6-8, December 2021, San Diego, California&quot;,&quot;DOI&quot;:&quot;10.13031/irrig.2020-054&quot;,&quot;URL&quot;:&quot;https://elibrary.asabe.org/abstract.asp?JID=5&amp;AID=52896&amp;CID=ndci2021&amp;T=1&quot;,&quot;issued&quot;:{&quot;date-parts&quot;:[[2021]]},&quot;publisher-place&quot;:&quot;St. Joseph, MI&quot;,&quot;page&quot;:&quot;1&quot;,&quot;publisher&quot;:&quot;American Society of Agricultural and Biological Engineers&quot;,&quot;container-title-short&quot;:&quot;&quot;},&quot;isTemporary&quot;:false}]},{&quot;citationID&quot;:&quot;MENDELEY_CITATION_5cc95678-daf3-40bc-bcb7-947a6a11d4c2&quot;,&quot;properties&quot;:{&quot;noteIndex&quot;:0},&quot;isEdited&quot;:false,&quot;manualOverride&quot;:{&quot;isManuallyOverridden&quot;:true,&quot;citeprocText&quot;:&quot;(B. G. Leib et al., 2019)&quot;,&quot;manualOverrideText&quot;:&quot;Leib et al. (2019)&quot;},&quot;citationTag&quot;:&quot;MENDELEY_CITATION_v3_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&quot;,&quot;citationItems&quot;:[{&quot;id&quot;:&quot;a679ce30-0782-30cf-9d4c-8bfc90455e20&quot;,&quot;itemData&quot;:{&quot;type&quot;:&quot;webpage&quot;,&quot;id&quot;:&quot;a679ce30-0782-30cf-9d4c-8bfc90455e20&quot;,&quot;title&quot;:&quot;The basics of soybean irrigation in Tennessee&quot;,&quot;author&quot;:[{&quot;family&quot;:&quot;Leib&quot;,&quot;given&quot;:&quot;B G&quot;,&quot;parse-names&quot;:false,&quot;dropping-particle&quot;:&quot;&quot;,&quot;non-dropping-particle&quot;:&quot;&quot;},{&quot;family&quot;:&quot;Grant&quot;,&quot;given&quot;:&quot;T&quot;,&quot;parse-names&quot;:false,&quot;dropping-particle&quot;:&quot;&quot;,&quot;non-dropping-particle&quot;:&quot;&quot;},{&quot;family&quot;:&quot;McClure&quot;,&quot;given&quot;:&quot;A&quot;,&quot;parse-names&quot;:false,&quot;dropping-particle&quot;:&quot;&quot;,&quot;non-dropping-particle&quot;:&quot;&quot;},{&quot;family&quot;:&quot;Shekoofa&quot;,&quot;given&quot;:&quot;A&quot;,&quot;parse-names&quot;:false,&quot;dropping-particle&quot;:&quot;&quot;,&quot;non-dropping-particle&quot;:&quot;&quot;}],&quot;URL&quot;:&quot;https://extension.tennessee.edu/publications/Documents/W809-B.pdf&quot;,&quot;issued&quot;:{&quot;date-parts&quot;:[[2019]]},&quot;container-title-short&quot;:&quot;&quot;},&quot;isTemporary&quot;:false}]},{&quot;citationID&quot;:&quot;MENDELEY_CITATION_a68b0179-c474-4604-b4cd-570f533bdc16&quot;,&quot;properties&quot;:{&quot;noteIndex&quot;:0},&quot;isEdited&quot;:false,&quot;manualOverride&quot;:{&quot;isManuallyOverridden&quot;:false,&quot;citeprocText&quot;:&quot;(NASS, 2018)&quot;,&quot;manualOverrideText&quot;:&quot;&quot;},&quot;citationTag&quot;:&quot;MENDELEY_CITATION_v3_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&quot;,&quot;citationItems&quot;:[{&quot;id&quot;:&quot;fe156d4d-fb87-3ff0-8aea-2b212583726b&quot;,&quot;itemData&quot;:{&quot;type&quot;:&quot;webpage&quot;,&quot;id&quot;:&quot;fe156d4d-fb87-3ff0-8aea-2b212583726b&quot;,&quot;title&quot;:&quot;Irrigation and water management survey&quot;,&quot;author&quot;:[{&quot;family&quot;:&quot;NASS&quot;,&quot;given&quot;:&quot;&quot;,&quot;parse-names&quot;:false,&quot;dropping-particle&quot;:&quot;&quot;,&quot;non-dropping-particle&quot;:&quot;&quot;}],&quot;URL&quot;:&quot;https://www.nass.usda.gov/Surveys/Guide_to_NASS_Surveys/Farm_and_Ranch_Irrigation/index.php&quot;,&quot;issued&quot;:{&quot;date-parts&quot;:[[2018]]},&quot;container-title-short&quot;:&quot;&quot;},&quot;isTemporary&quot;:false}]},{&quot;citationID&quot;:&quot;MENDELEY_CITATION_22e88c06-90fe-4929-921e-7a59b67f2271&quot;,&quot;properties&quot;:{&quot;noteIndex&quot;:0},&quot;isEdited&quot;:false,&quot;manualOverride&quot;:{&quot;isManuallyOverridden&quot;:false,&quot;citeprocText&quot;:&quot;(NASS, 2018)&quot;,&quot;manualOverrideText&quot;:&quot;&quot;},&quot;citationTag&quot;:&quot;MENDELEY_CITATION_v3_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&quot;,&quot;citationItems&quot;:[{&quot;id&quot;:&quot;fe156d4d-fb87-3ff0-8aea-2b212583726b&quot;,&quot;itemData&quot;:{&quot;type&quot;:&quot;webpage&quot;,&quot;id&quot;:&quot;fe156d4d-fb87-3ff0-8aea-2b212583726b&quot;,&quot;title&quot;:&quot;Irrigation and water management survey&quot;,&quot;author&quot;:[{&quot;family&quot;:&quot;NASS&quot;,&quot;given&quot;:&quot;&quot;,&quot;parse-names&quot;:false,&quot;dropping-particle&quot;:&quot;&quot;,&quot;non-dropping-particle&quot;:&quot;&quot;}],&quot;URL&quot;:&quot;https://www.nass.usda.gov/Surveys/Guide_to_NASS_Surveys/Farm_and_Ranch_Irrigation/index.php&quot;,&quot;issued&quot;:{&quot;date-parts&quot;:[[2018]]},&quot;container-title-short&quot;:&quot;&quot;},&quot;isTemporary&quot;:false}]},{&quot;citationID&quot;:&quot;MENDELEY_CITATION_f7e17425-8900-48f9-9623-69e33660803b&quot;,&quot;properties&quot;:{&quot;noteIndex&quot;:0},&quot;isEdited&quot;:false,&quot;manualOverride&quot;:{&quot;isManuallyOverridden&quot;:false,&quot;citeprocText&quot;:&quot;(NASS, 2018)&quot;,&quot;manualOverrideText&quot;:&quot;&quot;},&quot;citationTag&quot;:&quot;MENDELEY_CITATION_v3_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&quot;,&quot;citationItems&quot;:[{&quot;id&quot;:&quot;fe156d4d-fb87-3ff0-8aea-2b212583726b&quot;,&quot;itemData&quot;:{&quot;type&quot;:&quot;webpage&quot;,&quot;id&quot;:&quot;fe156d4d-fb87-3ff0-8aea-2b212583726b&quot;,&quot;title&quot;:&quot;Irrigation and water management survey&quot;,&quot;author&quot;:[{&quot;family&quot;:&quot;NASS&quot;,&quot;given&quot;:&quot;&quot;,&quot;parse-names&quot;:false,&quot;dropping-particle&quot;:&quot;&quot;,&quot;non-dropping-particle&quot;:&quot;&quot;}],&quot;URL&quot;:&quot;https://www.nass.usda.gov/Surveys/Guide_to_NASS_Surveys/Farm_and_Ranch_Irrigation/index.php&quot;,&quot;issued&quot;:{&quot;date-parts&quot;:[[2018]]},&quot;container-title-short&quot;:&quot;&quot;},&quot;isTemporary&quot;:false}]},{&quot;citationID&quot;:&quot;MENDELEY_CITATION_ec0b8146-bd16-490b-be5a-360ac0b2ffd0&quot;,&quot;properties&quot;:{&quot;noteIndex&quot;:0},&quot;isEdited&quot;:false,&quot;manualOverride&quot;:{&quot;isManuallyOverridden&quot;:false,&quot;citeprocText&quot;:&quot;(ASABE, 2015)&quot;,&quot;manualOverrideText&quot;:&quot;&quot;},&quot;citationTag&quot;:&quot;MENDELEY_CITATION_v3_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&quot;,&quot;citationItems&quot;:[{&quot;id&quot;:&quot;77f19923-64eb-3ac8-a160-15834b27410d&quot;,&quot;itemData&quot;:{&quot;type&quot;:&quot;article&quot;,&quot;id&quot;:&quot;77f19923-64eb-3ac8-a160-15834b27410d&quot;,&quot;title&quot;:&quot;S526.4: Soil and water terminology&quot;,&quot;author&quot;:[{&quot;family&quot;:&quot;ASABE&quot;,&quot;given&quot;:&quot;&quot;,&quot;parse-names&quot;:false,&quot;dropping-particle&quot;:&quot;&quot;,&quot;non-dropping-particle&quot;:&quot;&quot;}],&quot;issued&quot;:{&quot;date-parts&quot;:[[2015]]},&quot;publisher&quot;:&quot;St. Joseph, MI: ASABE&quot;,&quot;container-title-short&quot;:&quot;&quot;},&quot;isTemporary&quot;:false}]},{&quot;citationID&quot;:&quot;MENDELEY_CITATION_bfcf15a3-867f-425f-b386-735a284002b2&quot;,&quot;properties&quot;:{&quot;noteIndex&quot;:0},&quot;isEdited&quot;:false,&quot;manualOverride&quot;:{&quot;isManuallyOverridden&quot;:false,&quot;citeprocText&quot;:&quot;(Sui &amp;#38; Vories, 2020)&quot;,&quot;manualOverrideText&quot;:&quot;&quot;},&quot;citationTag&quot;:&quot;MENDELEY_CITATION_v3_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&quot;,&quot;citationItems&quot;:[{&quot;id&quot;:&quot;a4fce322-5150-34ed-bf92-fb867c92947e&quot;,&quot;itemData&quot;:{&quot;type&quot;:&quot;article-journal&quot;,&quot;id&quot;:&quot;a4fce322-5150-34ed-bf92-fb867c92947e&quot;,&quot;title&quot;:&quot;Comparison of sensor-Based and Weather-Based Irrigation Scheduling&quot;,&quot;author&quot;:[{&quot;family&quot;:&quot;Sui&quot;,&quot;given&quot;:&quot;R&quot;,&quot;parse-names&quot;:false,&quot;dropping-particle&quot;:&quot;&quot;,&quot;non-dropping-particle&quot;:&quot;&quot;},{&quot;family&quot;:&quot;Vories&quot;,&quot;given&quot;:&quot;E&quot;,&quot;parse-names&quot;:false,&quot;dropping-particle&quot;:&quot;&quot;,&quot;non-dropping-particle&quot;:&quot;&quot;}],&quot;container-title&quot;:&quot;Applied Engineering in Agriculture&quot;,&quot;container-title-short&quot;:&quot;Appl Eng Agric&quot;,&quot;DOI&quot;:&quot;10.13031/aea.13678&quot;,&quot;ISSN&quot;:&quot;0883-8542&quot;,&quot;PMID&quot;:&quot;WOS:000543685500010&quot;,&quot;URL&quot;:&quot;&lt;Go to ISI&gt;://WOS:000543685500010&quot;,&quot;issued&quot;:{&quot;date-parts&quot;:[[2020]]},&quot;page&quot;:&quot;375-386&quot;,&quot;language&quot;:&quot;English&quot;,&quot;issue&quot;:&quot;3&quot;,&quot;volume&quot;:&quot;36&quot;},&quot;isTemporary&quot;:false}]},{&quot;citationID&quot;:&quot;MENDELEY_CITATION_e305053e-c1ca-4158-a3b3-56dbd425ee0b&quot;,&quot;properties&quot;:{&quot;noteIndex&quot;:0},&quot;isEdited&quot;:false,&quot;manualOverride&quot;:{&quot;isManuallyOverridden&quot;:false,&quot;citeprocText&quot;:&quot;(Liakos et al., 2019; Perry et al., 2012)&quot;,&quot;manualOverrideText&quot;:&quot;&quot;},&quot;citationTag&quot;:&quot;MENDELEY_CITATION_v3_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&quot;,&quot;citationItems&quot;:[{&quot;id&quot;:&quot;30701765-7d6d-364b-b153-e4bd98984818&quot;,&quot;itemData&quot;:{&quot;type&quot;:&quot;chapter&quot;,&quot;id&quot;:&quot;30701765-7d6d-364b-b153-e4bd98984818&quot;,&quot;title&quot;:&quot;A model for precision irrigation scheduling of soybeans for the South-eastern US&quot;,&quot;author&quot;:[{&quot;family&quot;:&quot;Liakos&quot;,&quot;given&quot;:&quot;V&quot;,&quot;parse-names&quot;:false,&quot;dropping-particle&quot;:&quot;&quot;,&quot;non-dropping-particle&quot;:&quot;&quot;},{&quot;family&quot;:&quot;Porter&quot;,&quot;given&quot;:&quot;W&quot;,&quot;parse-names&quot;:false,&quot;dropping-particle&quot;:&quot;&quot;,&quot;non-dropping-particle&quot;:&quot;&quot;},{&quot;family&quot;:&quot;Kichler&quot;,&quot;given&quot;:&quot;J&quot;,&quot;parse-names&quot;:false,&quot;dropping-particle&quot;:&quot;&quot;,&quot;non-dropping-particle&quot;:&quot;&quot;},{&quot;family&quot;:&quot;Sawyer&quot;,&quot;given&quot;:&quot;A&quot;,&quot;parse-names&quot;:false,&quot;dropping-particle&quot;:&quot;&quot;,&quot;non-dropping-particle&quot;:&quot;&quot;},{&quot;family&quot;:&quot;Pavlou&quot;,&quot;given&quot;:&quot;D&quot;,&quot;parse-names&quot;:false,&quot;dropping-particle&quot;:&quot;&quot;,&quot;non-dropping-particle&quot;:&quot;&quot;},{&quot;family&quot;:&quot;Orfanou&quot;,&quot;given&quot;:&quot;A&quot;,&quot;parse-names&quot;:false,&quot;dropping-particle&quot;:&quot;&quot;,&quot;non-dropping-particle&quot;:&quot;&quot;},{&quot;family&quot;:&quot;Vellidis&quot;,&quot;given&quot;:&quot;G&quot;,&quot;parse-names&quot;:false,&quot;dropping-particle&quot;:&quot;&quot;,&quot;non-dropping-particle&quot;:&quot;&quot;}],&quot;container-title&quot;:&quot;Precision agriculture’19&quot;,&quot;DOI&quot;:&quot;https://doi.org/10.3920/978-90-8686-888-9&quot;,&quot;ISBN&quot;:&quot;978-90-8686-337-2&quot;,&quot;issued&quot;:{&quot;date-parts&quot;:[[2019]]},&quot;page&quot;:&quot;713-720&quot;,&quot;publisher&quot;:&quot;Wageningen Academic Publishers&quot;,&quot;container-title-short&quot;:&quot;&quot;},&quot;isTemporary&quot;:false},{&quot;id&quot;:&quot;8741772a-cedd-346d-84e2-2210ce869c6d&quot;,&quot;itemData&quot;:{&quot;type&quot;:&quot;article-journal&quot;,&quot;id&quot;:&quot;8741772a-cedd-346d-84e2-2210ce869c6d&quot;,&quot;title&quot;:&quot;Cotton irrigation management for humid regions&quot;,&quot;author&quot;:[{&quot;family&quot;:&quot;Perry&quot;,&quot;given&quot;:&quot;C&quot;,&quot;parse-names&quot;:false,&quot;dropping-particle&quot;:&quot;&quot;,&quot;non-dropping-particle&quot;:&quot;&quot;},{&quot;family&quot;:&quot;Barnes&quot;,&quot;given&quot;:&quot;E&quot;,&quot;parse-names&quot;:false,&quot;dropping-particle&quot;:&quot;&quot;,&quot;non-dropping-particle&quot;:&quot;&quot;},{&quot;family&quot;:&quot;Munk&quot;,&quot;given&quot;:&quot;D&quot;,&quot;parse-names&quot;:false,&quot;dropping-particle&quot;:&quot;&quot;,&quot;non-dropping-particle&quot;:&quot;&quot;},{&quot;family&quot;:&quot;Fisher&quot;,&quot;given&quot;:&quot;K&quot;,&quot;parse-names&quot;:false,&quot;dropping-particle&quot;:&quot;&quot;,&quot;non-dropping-particle&quot;:&quot;&quot;},{&quot;family&quot;:&quot;Bauer&quot;,&quot;given&quot;:&quot;P&quot;,&quot;parse-names&quot;:false,&quot;dropping-particle&quot;:&quot;&quot;,&quot;non-dropping-particle&quot;:&quot;&quot;}],&quot;container-title&quot;:&quot;Cotton Incorporated: Cary, NC, USA&quot;,&quot;issued&quot;:{&quot;date-parts&quot;:[[2012]]},&quot;container-title-short&quot;:&quot;&quot;},&quot;isTemporary&quot;:false}]},{&quot;citationID&quot;:&quot;MENDELEY_CITATION_d72bb240-8a59-44d1-8582-d570bb21e934&quot;,&quot;properties&quot;:{&quot;noteIndex&quot;:0},&quot;isEdited&quot;:false,&quot;manualOverride&quot;:{&quot;isManuallyOverridden&quot;:false,&quot;citeprocText&quot;:&quot;(B. G. Leib, 2011)&quot;,&quot;manualOverrideText&quot;:&quot;&quot;},&quot;citationTag&quot;:&quot;MENDELEY_CITATION_v3_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&quot;,&quot;citationItems&quot;:[{&quot;id&quot;:&quot;d1f289db-03a5-36ad-9284-7b0817d62754&quot;,&quot;itemData&quot;:{&quot;type&quot;:&quot;webpage&quot;,&quot;id&quot;:&quot;d1f289db-03a5-36ad-9284-7b0817d62754&quot;,&quot;title&quot;:&quot;Management of irrigation systems in Tennessee (MOIST) spreadsheet&quot;,&quot;author&quot;:[{&quot;family&quot;:&quot;Leib&quot;,&quot;given&quot;:&quot;B G&quot;,&quot;parse-names&quot;:false,&quot;dropping-particle&quot;:&quot;&quot;,&quot;non-dropping-particle&quot;:&quot;&quot;}],&quot;accessed&quot;:{&quot;date-parts&quot;:[[2012,7,17]]},&quot;URL&quot;:&quot;http://bioengr. ag. utk. edu/weather/&quot;,&quot;issued&quot;:{&quot;date-parts&quot;:[[2011]]},&quot;container-title-short&quot;:&quot;&quot;},&quot;isTemporary&quot;:false}]},{&quot;citationID&quot;:&quot;MENDELEY_CITATION_0397b28c-01de-4594-b899-95171ed82d30&quot;,&quot;properties&quot;:{&quot;noteIndex&quot;:0},&quot;isEdited&quot;:false,&quot;manualOverride&quot;:{&quot;isManuallyOverridden&quot;:false,&quot;citeprocText&quot;:&quot;(Irmak, 2019)&quot;,&quot;manualOverrideText&quot;:&quot;&quot;},&quot;citationTag&quot;:&quot;MENDELEY_CITATION_v3_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&quot;,&quot;citationItems&quot;:[{&quot;id&quot;:&quot;73429bd0-ab63-3b02-ab64-a089f147ebbc&quot;,&quot;itemData&quot;:{&quot;type&quot;:&quot;article-journal&quot;,&quot;id&quot;:&quot;73429bd0-ab63-3b02-ab64-a089f147ebbc&quot;,&quot;title&quot;:&quot;Soil water content-and soil matric potential-based irrigation trigger values for different soil types&quot;,&quot;author&quot;:[{&quot;family&quot;:&quot;Irmak&quot;,&quot;given&quot;:&quot;S&quot;,&quot;parse-names&quot;:false,&quot;dropping-particle&quot;:&quot;&quot;,&quot;non-dropping-particle&quot;:&quot;&quot;}],&quot;container-title&quot;:&quot;Nebraska Extension NebGuide&quot;,&quot;issued&quot;:{&quot;date-parts&quot;:[[2019]]},&quot;volume&quot;:&quot;3045&quot;,&quot;container-title-short&quot;:&quot;&quot;},&quot;isTemporary&quot;:false}]},{&quot;citationID&quot;:&quot;MENDELEY_CITATION_3b10417a-9640-407d-a862-a1a1c1a8e004&quot;,&quot;properties&quot;:{&quot;noteIndex&quot;:0},&quot;isEdited&quot;:false,&quot;manualOverride&quot;:{&quot;isManuallyOverridden&quot;:false,&quot;citeprocText&quot;:&quot;(B. Leib et al., 2015)&quot;,&quot;manualOverrideText&quot;:&quot;&quot;},&quot;citationTag&quot;:&quot;MENDELEY_CITATION_v3_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&quot;,&quot;citationItems&quot;:[{&quot;id&quot;:&quot;f3d6cac2-8d3f-39bc-85fa-1080212bc355&quot;,&quot;itemData&quot;:{&quot;type&quot;:&quot;webpage&quot;,&quot;id&quot;:&quot;f3d6cac2-8d3f-39bc-85fa-1080212bc355&quot;,&quot;title&quot;:&quot;Placement and interpretation of soil moisture sensors for irrigated cotton production in humid regions&quot;,&quot;author&quot;:[{&quot;family&quot;:&quot;Leib&quot;,&quot;given&quot;:&quot;Brian&quot;,&quot;parse-names&quot;:false,&quot;dropping-particle&quot;:&quot;&quot;,&quot;non-dropping-particle&quot;:&quot;&quot;},{&quot;family&quot;:&quot;Payero&quot;,&quot;given&quot;:&quot;Jose&quot;,&quot;parse-names&quot;:false,&quot;dropping-particle&quot;:&quot;&quot;,&quot;non-dropping-particle&quot;:&quot;&quot;},{&quot;family&quot;:&quot;Pringle&quot;,&quot;given&quot;:&quot;Lyle&quot;,&quot;parse-names&quot;:false,&quot;dropping-particle&quot;:&quot;&quot;,&quot;non-dropping-particle&quot;:&quot;&quot;},{&quot;family&quot;:&quot;Bordovsky&quot;,&quot;given&quot;:&quot;James&quot;,&quot;parse-names&quot;:false,&quot;dropping-particle&quot;:&quot;&quot;,&quot;non-dropping-particle&quot;:&quot;&quot;},{&quot;family&quot;:&quot;Porter&quot;,&quot;given&quot;:&quot;Wesley&quot;,&quot;parse-names&quot;:false,&quot;dropping-particle&quot;:&quot;&quot;,&quot;non-dropping-particle&quot;:&quot;&quot;},{&quot;family&quot;:&quot;Barnes&quot;,&quot;given&quot;:&quot;Ed&quot;,&quot;parse-names&quot;:false,&quot;dropping-particle&quot;:&quot;&quot;,&quot;non-dropping-particle&quot;:&quot;&quot;}],&quot;container-title&quot;:&quot;Cotton Inco.&quot;,&quot;accessed&quot;:{&quot;date-parts&quot;:[[2023,12,10]]},&quot;URL&quot;:&quot;https://cottoncultivated.cottoninc.com/wp-content/uploads/2015/12/Soil-Moisture.final-web.pdf&quot;,&quot;issued&quot;:{&quot;date-parts&quot;:[[2015]]},&quot;publisher&quot;:&quot;Cotton Inc., Cary, NC&quot;,&quot;container-title-short&quot;:&quot;&quot;},&quot;isTemporary&quot;:false}]},{&quot;citationID&quot;:&quot;MENDELEY_CITATION_bae18510-3f0e-49bb-a27c-83bd3d9f27e9&quot;,&quot;properties&quot;:{&quot;noteIndex&quot;:0},&quot;isEdited&quot;:false,&quot;manualOverride&quot;:{&quot;isManuallyOverridden&quot;:true,&quot;citeprocText&quot;:&quot;(Krutz &amp;#38; Roach, 2016)&quot;,&quot;manualOverrideText&quot;:&quot;Krutz and Roach (2016)&quot;},&quot;citationTag&quot;:&quot;MENDELEY_CITATION_v3_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&quot;,&quot;citationItems&quot;:[{&quot;id&quot;:&quot;ca30386f-dfac-3ddf-a8fb-9a666b414c83&quot;,&quot;itemData&quot;:{&quot;type&quot;:&quot;article-journal&quot;,&quot;id&quot;:&quot;ca30386f-dfac-3ddf-a8fb-9a666b414c83&quot;,&quot;title&quot;:&quot;Corn and soybean irrigation guidelines&quot;,&quot;author&quot;:[{&quot;family&quot;:&quot;Krutz&quot;,&quot;given&quot;:&quot;Jason&quot;,&quot;parse-names&quot;:false,&quot;dropping-particle&quot;:&quot;&quot;,&quot;non-dropping-particle&quot;:&quot;&quot;},{&quot;family&quot;:&quot;Roach&quot;,&quot;given&quot;:&quot;Dan&quot;,&quot;parse-names&quot;:false,&quot;dropping-particle&quot;:&quot;&quot;,&quot;non-dropping-particle&quot;:&quot;&quot;}],&quot;container-title&quot;:&quot;Mississippi State University Exten-AAES Research Series&quot;,&quot;accessed&quot;:{&quot;date-parts&quot;:[[2023,12,10]]},&quot;URL&quot;:&quot;https://www.mssoy.org/uploads/files/guidelines-and-tools-for-irrig-eff-mcs-ymd_1.pdf&quot;,&quot;issued&quot;:{&quot;date-parts&quot;:[[2016]]},&quot;volume&quot;:&quot;670&quot;,&quot;container-title-short&quot;:&quot;&quot;},&quot;isTemporary&quot;:false}]},{&quot;citationID&quot;:&quot;MENDELEY_CITATION_c3753603-de06-48b0-aab2-80f6ebb9c276&quot;,&quot;properties&quot;:{&quot;noteIndex&quot;:0},&quot;isEdited&quot;:false,&quot;manualOverride&quot;:{&quot;isManuallyOverridden&quot;:true,&quot;citeprocText&quot;:&quot;(Krutz &amp;#38; Roach, 2016)&quot;,&quot;manualOverrideText&quot;:&quot;Krutz and Roach(2016)&quot;},&quot;citationTag&quot;:&quot;MENDELEY_CITATION_v3_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&quot;,&quot;citationItems&quot;:[{&quot;id&quot;:&quot;ca30386f-dfac-3ddf-a8fb-9a666b414c83&quot;,&quot;itemData&quot;:{&quot;type&quot;:&quot;article-journal&quot;,&quot;id&quot;:&quot;ca30386f-dfac-3ddf-a8fb-9a666b414c83&quot;,&quot;title&quot;:&quot;Corn and soybean irrigation guidelines&quot;,&quot;author&quot;:[{&quot;family&quot;:&quot;Krutz&quot;,&quot;given&quot;:&quot;Jason&quot;,&quot;parse-names&quot;:false,&quot;dropping-particle&quot;:&quot;&quot;,&quot;non-dropping-particle&quot;:&quot;&quot;},{&quot;family&quot;:&quot;Roach&quot;,&quot;given&quot;:&quot;Dan&quot;,&quot;parse-names&quot;:false,&quot;dropping-particle&quot;:&quot;&quot;,&quot;non-dropping-particle&quot;:&quot;&quot;}],&quot;container-title&quot;:&quot;Mississippi State University Exten-AAES Research Series&quot;,&quot;accessed&quot;:{&quot;date-parts&quot;:[[2023,12,10]]},&quot;URL&quot;:&quot;https://www.mssoy.org/uploads/files/guidelines-and-tools-for-irrig-eff-mcs-ymd_1.pdf&quot;,&quot;issued&quot;:{&quot;date-parts&quot;:[[2016]]},&quot;volume&quot;:&quot;670&quot;,&quot;container-title-short&quot;:&quot;&quot;},&quot;isTemporary&quot;:false}]},{&quot;citationID&quot;:&quot;MENDELEY_CITATION_90ba1469-92e0-4993-b9a2-617ae934699f&quot;,&quot;properties&quot;:{&quot;noteIndex&quot;:0},&quot;isEdited&quot;:false,&quot;manualOverride&quot;:{&quot;isManuallyOverridden&quot;:true,&quot;citeprocText&quot;:&quot;(Bryant et al., 2017)&quot;,&quot;manualOverrideText&quot;:&quot;Bryant et al. (2017)&quot;},&quot;citationTag&quot;:&quot;MENDELEY_CITATION_v3_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&quot;,&quot;citationItems&quot;:[{&quot;id&quot;:&quot;4dc2c4cd-30f0-3345-8c08-841c48bb7bfb&quot;,&quot;itemData&quot;:{&quot;type&quot;:&quot;article-journal&quot;,&quot;id&quot;:&quot;4dc2c4cd-30f0-3345-8c08-841c48bb7bfb&quot;,&quot;title&quot;:&quot;Irrigation Water Management Practices that Reduce Water Requirements for Mid-South Furrow-Irrigated Soybean&quot;,&quot;author&quot;:[{&quot;family&quot;:&quot;Bryant&quot;,&quot;given&quot;:&quot;C J&quot;,&quot;parse-names&quot;:false,&quot;dropping-particle&quot;:&quot;&quot;,&quot;non-dropping-particle&quot;:&quot;&quot;},{&quot;family&quot;:&quot;Krutz&quot;,&quot;given&quot;:&quot;L J&quot;,&quot;parse-names&quot;:false,&quot;dropping-particle&quot;:&quot;&quot;,&quot;non-dropping-particle&quot;:&quot;&quot;},{&quot;family&quot;:&quot;Falconer&quot;,&quot;given&quot;:&quot;L&quot;,&quot;parse-names&quot;:false,&quot;dropping-particle&quot;:&quot;&quot;,&quot;non-dropping-particle&quot;:&quot;&quot;},{&quot;family&quot;:&quot;Irby&quot;,&quot;given&quot;:&quot;J T&quot;,&quot;parse-names&quot;:false,&quot;dropping-particle&quot;:&quot;&quot;,&quot;non-dropping-particle&quot;:&quot;&quot;},{&quot;family&quot;:&quot;Henry&quot;,&quot;given&quot;:&quot;C G&quot;,&quot;parse-names&quot;:false,&quot;dropping-particle&quot;:&quot;&quot;,&quot;non-dropping-particle&quot;:&quot;&quot;},{&quot;family&quot;:&quot;Pringle&quot;,&quot;given&quot;:&quot;H C&quot;,&quot;parse-names&quot;:false,&quot;dropping-particle&quot;:&quot;&quot;,&quot;non-dropping-particle&quot;:&quot;&quot;},{&quot;family&quot;:&quot;Henry&quot;,&quot;given&quot;:&quot;M E&quot;,&quot;parse-names&quot;:false,&quot;dropping-particle&quot;:&quot;&quot;,&quot;non-dropping-particle&quot;:&quot;&quot;},{&quot;family&quot;:&quot;Roach&quot;,&quot;given&quot;:&quot;D P&quot;,&quot;parse-names&quot;:false,&quot;dropping-particle&quot;:&quot;&quot;,&quot;non-dropping-particle&quot;:&quot;&quot;},{&quot;family&quot;:&quot;Pickelmann&quot;,&quot;given&quot;:&quot;D M&quot;,&quot;parse-names&quot;:false,&quot;dropping-particle&quot;:&quot;&quot;,&quot;non-dropping-particle&quot;:&quot;&quot;},{&quot;family&quot;:&quot;Atwill&quot;,&quot;given&quot;:&quot;R L&quot;,&quot;parse-names&quot;:false,&quot;dropping-particle&quot;:&quot;&quot;,&quot;non-dropping-particle&quot;:&quot;&quot;},{&quot;family&quot;:&quot;Wood&quot;,&quot;given&quot;:&quot;C W&quot;,&quot;parse-names&quot;:false,&quot;dropping-particle&quot;:&quot;&quot;,&quot;non-dropping-particle&quot;:&quot;&quot;}],&quot;container-title&quot;:&quot;Crop Forage &amp; Turfgrass Management&quot;,&quot;DOI&quot;:&quot;10.2134/cftm2017.04.0025&quot;,&quot;ISSN&quot;:&quot;2374-3832&quot;,&quot;PMID&quot;:&quot;WOS:000453405900048&quot;,&quot;URL&quot;:&quot;&lt;Go to ISI&gt;://WOS:000453405900048&quot;,&quot;issued&quot;:{&quot;date-parts&quot;:[[2017]]},&quot;page&quot;:&quot;1-7&quot;,&quot;language&quot;:&quot;English&quot;,&quot;issue&quot;:&quot;1&quot;,&quot;volume&quot;:&quot;3&quot;,&quot;container-title-short&quot;:&quot;&quot;},&quot;isTemporary&quot;:false}]},{&quot;citationID&quot;:&quot;MENDELEY_CITATION_88b90236-6386-4803-b3d5-8f3a028c1bf4&quot;,&quot;properties&quot;:{&quot;noteIndex&quot;:0},&quot;isEdited&quot;:false,&quot;manualOverride&quot;:{&quot;isManuallyOverridden&quot;:true,&quot;citeprocText&quot;:&quot;(Irmak, 2019)&quot;,&quot;manualOverrideText&quot;:&quot;Irmak (2019)&quot;},&quot;citationTag&quot;:&quot;MENDELEY_CITATION_v3_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&quot;,&quot;citationItems&quot;:[{&quot;id&quot;:&quot;73429bd0-ab63-3b02-ab64-a089f147ebbc&quot;,&quot;itemData&quot;:{&quot;type&quot;:&quot;article-journal&quot;,&quot;id&quot;:&quot;73429bd0-ab63-3b02-ab64-a089f147ebbc&quot;,&quot;title&quot;:&quot;Soil water content-and soil matric potential-based irrigation trigger values for different soil types&quot;,&quot;author&quot;:[{&quot;family&quot;:&quot;Irmak&quot;,&quot;given&quot;:&quot;S&quot;,&quot;parse-names&quot;:false,&quot;dropping-particle&quot;:&quot;&quot;,&quot;non-dropping-particle&quot;:&quot;&quot;}],&quot;container-title&quot;:&quot;Nebraska Extension NebGuide&quot;,&quot;issued&quot;:{&quot;date-parts&quot;:[[2019]]},&quot;volume&quot;:&quot;3045&quot;,&quot;container-title-short&quot;:&quot;&quot;},&quot;isTemporary&quot;:false}]},{&quot;citationID&quot;:&quot;MENDELEY_CITATION_cadce6ce-f1f7-4cc3-a085-db2aec79899b&quot;,&quot;properties&quot;:{&quot;noteIndex&quot;:0},&quot;isEdited&quot;:false,&quot;manualOverride&quot;:{&quot;isManuallyOverridden&quot;:false,&quot;citeprocText&quot;:&quot;(B. G. Leib &amp;#38; Grant, 2019)&quot;,&quot;manualOverrideText&quot;:&quot;&quot;},&quot;citationTag&quot;:&quot;MENDELEY_CITATION_v3_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&quot;,&quot;citationItems&quot;:[{&quot;id&quot;:&quot;3d455162-30db-342e-b4bd-bd9fc284c2f4&quot;,&quot;itemData&quot;:{&quot;type&quot;:&quot;webpage&quot;,&quot;id&quot;:&quot;3d455162-30db-342e-b4bd-bd9fc284c2f4&quot;,&quot;title&quot;:&quot;How Soils Hold Water: A Home Experiment&quot;,&quot;author&quot;:[{&quot;family&quot;:&quot;Leib&quot;,&quot;given&quot;:&quot;B G&quot;,&quot;parse-names&quot;:false,&quot;dropping-particle&quot;:&quot;&quot;,&quot;non-dropping-particle&quot;:&quot;&quot;},{&quot;family&quot;:&quot;Grant&quot;,&quot;given&quot;:&quot;T&quot;,&quot;parse-names&quot;:false,&quot;dropping-particle&quot;:&quot;&quot;,&quot;non-dropping-particle&quot;:&quot;&quot;}],&quot;URL&quot;:&quot;https://extension.tennessee.edu/publications/Documents/W809-D.pdf&quot;,&quot;issued&quot;:{&quot;date-parts&quot;:[[2019]]},&quot;container-title-short&quot;:&quot;&quot;},&quot;isTemporary&quot;:false}]},{&quot;citationID&quot;:&quot;MENDELEY_CITATION_4cf52bef-9d19-4a91-8164-ba8be4bf2393&quot;,&quot;properties&quot;:{&quot;noteIndex&quot;:0},&quot;isEdited&quot;:false,&quot;manualOverride&quot;:{&quot;isManuallyOverridden&quot;:true,&quot;citeprocText&quot;:&quot;(Fehr &amp;#38; Caviness, 1977)&quot;,&quot;manualOverrideText&quot;:&quot;Fehr and Caviness(1977)&quot;},&quot;citationTag&quot;:&quot;MENDELEY_CITATION_v3_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&quot;,&quot;citationItems&quot;:[{&quot;id&quot;:&quot;64656b6a-8080-35f1-83ad-6087875fb11a&quot;,&quot;itemData&quot;:{&quot;type&quot;:&quot;book&quot;,&quot;id&quot;:&quot;64656b6a-8080-35f1-83ad-6087875fb11a&quot;,&quot;title&quot;:&quot;Stages of soybean development&quot;,&quot;author&quot;:[{&quot;family&quot;:&quot;Fehr&quot;,&quot;given&quot;:&quot;Walter R&quot;,&quot;parse-names&quot;:false,&quot;dropping-particle&quot;:&quot;&quot;,&quot;non-dropping-particle&quot;:&quot;&quot;},{&quot;family&quot;:&quot;Caviness&quot;,&quot;given&quot;:&quot;Charles E&quot;,&quot;parse-names&quot;:false,&quot;dropping-particle&quot;:&quot;&quot;,&quot;non-dropping-particle&quot;:&quot;&quot;}],&quot;issued&quot;:{&quot;date-parts&quot;:[[1977]]},&quot;publisher&quot;:&quot;Iowa State University of Science and Technology Ames&quot;,&quot;volume&quot;:&quot;80&quot;,&quot;container-title-short&quot;:&quot;&quot;},&quot;isTemporary&quot;:false}]},{&quot;citationID&quot;:&quot;MENDELEY_CITATION_7ca7f799-6854-4561-99e0-4ce6817004c2&quot;,&quot;properties&quot;:{&quot;noteIndex&quot;:0},&quot;isEdited&quot;:false,&quot;manualOverride&quot;:{&quot;isManuallyOverridden&quot;:true,&quot;citeprocText&quot;:&quot;(Sincik et al., 2008)&quot;,&quot;manualOverrideText&quot;:&quot;Sincik et al.(2008)&quot;},&quot;citationTag&quot;:&quot;MENDELEY_CITATION_v3_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&quot;,&quot;citationItems&quot;:[{&quot;id&quot;:&quot;22641512-be4c-3863-a51e-a91eee55b161&quot;,&quot;itemData&quot;:{&quot;type&quot;:&quot;article-journal&quot;,&quot;id&quot;:&quot;22641512-be4c-3863-a51e-a91eee55b161&quot;,&quot;title&quot;:&quot;Deficit irrigation of soya bean [Glycine max (L.) Merr.] in a sub‐humid climate&quot;,&quot;author&quot;:[{&quot;family&quot;:&quot;Sincik&quot;,&quot;given&quot;:&quot;Mehmet&quot;,&quot;parse-names&quot;:false,&quot;dropping-particle&quot;:&quot;&quot;,&quot;non-dropping-particle&quot;:&quot;&quot;},{&quot;family&quot;:&quot;Candogan&quot;,&quot;given&quot;:&quot;B N&quot;,&quot;parse-names&quot;:false,&quot;dropping-particle&quot;:&quot;&quot;,&quot;non-dropping-particle&quot;:&quot;&quot;},{&quot;family&quot;:&quot;Demirtas&quot;,&quot;given&quot;:&quot;C&quot;,&quot;parse-names&quot;:false,&quot;dropping-particle&quot;:&quot;&quot;,&quot;non-dropping-particle&quot;:&quot;&quot;},{&quot;family&quot;:&quot;Büyükcangaz&quot;,&quot;given&quot;:&quot;Hakan&quot;,&quot;parse-names&quot;:false,&quot;dropping-particle&quot;:&quot;&quot;,&quot;non-dropping-particle&quot;:&quot;&quot;},{&quot;family&quot;:&quot;Yazgan&quot;,&quot;given&quot;:&quot;Senih&quot;,&quot;parse-names&quot;:false,&quot;dropping-particle&quot;:&quot;&quot;,&quot;non-dropping-particle&quot;:&quot;&quot;},{&quot;family&quot;:&quot;Göksoy&quot;,&quot;given&quot;:&quot;Abdurrahim Tanju&quot;,&quot;parse-names&quot;:false,&quot;dropping-particle&quot;:&quot;&quot;,&quot;non-dropping-particle&quot;:&quot;&quot;}],&quot;container-title&quot;:&quot;Journal of Agronomy and Crop Science&quot;,&quot;container-title-short&quot;:&quot;J Agron Crop Sci&quot;,&quot;ISSN&quot;:&quot;0931-2250&quot;,&quot;issued&quot;:{&quot;date-parts&quot;:[[2008]]},&quot;page&quot;:&quot;200-205&quot;,&quot;issue&quot;:&quot;3&quot;,&quot;volume&quot;:&quot;194&quot;},&quot;isTemporary&quot;:false}]},{&quot;citationID&quot;:&quot;MENDELEY_CITATION_1b1bb0b0-ff75-4be2-b578-5a50bfea4c25&quot;,&quot;properties&quot;:{&quot;noteIndex&quot;:0},&quot;isEdited&quot;:false,&quot;manualOverride&quot;:{&quot;isManuallyOverridden&quot;:false,&quot;citeprocText&quot;:&quot;(S. Anapalli et al., 2016)&quot;,&quot;manualOverrideText&quot;:&quot;&quot;},&quot;citationTag&quot;:&quot;MENDELEY_CITATION_v3_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&quot;,&quot;citationItems&quot;:[{&quot;id&quot;:&quot;89cb1955-959c-3203-9090-4f1eee03f9b0&quot;,&quot;itemData&quot;:{&quot;type&quot;:&quot;article-journal&quot;,&quot;id&quot;:&quot;89cb1955-959c-3203-9090-4f1eee03f9b0&quot;,&quot;title&quot;:&quot;Climate-Optimized Planting Windows for Cotton in the Lower Mississippi Delta Region&quot;,&quot;author&quot;:[{&quot;family&quot;:&quot;Anapalli&quot;,&quot;given&quot;:&quot;Saseendran&quot;,&quot;parse-names&quot;:false,&quot;dropping-particle&quot;:&quot;&quot;,&quot;non-dropping-particle&quot;:&quot;&quot;},{&quot;family&quot;:&quot;Pettigrew&quot;,&quot;given&quot;:&quot;William&quot;,&quot;parse-names&quot;:false,&quot;dropping-particle&quot;:&quot;&quot;,&quot;non-dropping-particle&quot;:&quot;&quot;},{&quot;family&quot;:&quot;Reddy&quot;,&quot;given&quot;:&quot;Krishna&quot;,&quot;parse-names&quot;:false,&quot;dropping-particle&quot;:&quot;&quot;,&quot;non-dropping-particle&quot;:&quot;&quot;},{&quot;family&quot;:&quot;Ma&quot;,&quot;given&quot;:&quot;Liwang&quot;,&quot;parse-names&quot;:false,&quot;dropping-particle&quot;:&quot;&quot;,&quot;non-dropping-particle&quot;:&quot;&quot;},{&quot;family&quot;:&quot;Fisher&quot;,&quot;given&quot;:&quot;Daniel&quot;,&quot;parse-names&quot;:false,&quot;dropping-particle&quot;:&quot;&quot;,&quot;non-dropping-particle&quot;:&quot;&quot;},{&quot;family&quot;:&quot;Sui&quot;,&quot;given&quot;:&quot;Ruixiu&quot;,&quot;parse-names&quot;:false,&quot;dropping-particle&quot;:&quot;&quot;,&quot;non-dropping-particle&quot;:&quot;&quot;}],&quot;container-title&quot;:&quot;Agronomy&quot;,&quot;DOI&quot;:&quot;10.3390/agronomy6040046&quot;,&quot;ISSN&quot;:&quot;2073-4395&quot;,&quot;URL&quot;:&quot;http://www.mdpi.com/2073-4395/6/4/46&quot;,&quot;issued&quot;:{&quot;date-parts&quot;:[[2016,9,29]]},&quot;page&quot;:&quot;46&quot;,&quot;issue&quot;:&quot;4&quot;,&quot;volume&quot;:&quot;6&quot;,&quot;container-title-short&quot;:&quot;&quot;},&quot;isTemporary&quot;:false}]},{&quot;citationID&quot;:&quot;MENDELEY_CITATION_e1a9cba4-e132-461f-964a-d736bc1c4d2a&quot;,&quot;properties&quot;:{&quot;noteIndex&quot;:0},&quot;isEdited&quot;:false,&quot;manualOverride&quot;:{&quot;isManuallyOverridden&quot;:true,&quot;citeprocText&quot;:&quot;(S. S. Anapalli et al., 2022)&quot;,&quot;manualOverrideText&quot;:&quot;Anapalli et al.(2022)&quot;},&quot;citationTag&quot;:&quot;MENDELEY_CITATION_v3_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&quot;,&quot;citationItems&quot;:[{&quot;id&quot;:&quot;4b8fa575-1c03-3cbb-9aba-fcb0b0550f31&quot;,&quot;itemData&quot;:{&quot;type&quot;:&quot;article-journal&quot;,&quot;id&quot;:&quot;4b8fa575-1c03-3cbb-9aba-fcb0b0550f31&quot;,&quot;title&quot;:&quot;Investigating soybean (Glycine max L.) responses to irrigation on a large-scale farm in the humid climate of the Mississippi Delta region&quot;,&quot;author&quot;:[{&quot;family&quot;:&quot;Anapalli&quot;,&quot;given&quot;:&quot;Saseendran S.&quot;,&quot;parse-names&quot;:false,&quot;dropping-particle&quot;:&quot;&quot;,&quot;non-dropping-particle&quot;:&quot;&quot;},{&quot;family&quot;:&quot;Pinnamaneni&quot;,&quot;given&quot;:&quot;Srinivasa R.&quot;,&quot;parse-names&quot;:false,&quot;dropping-particle&quot;:&quot;&quot;,&quot;non-dropping-particle&quot;:&quot;&quot;},{&quot;family&quot;:&quot;Reddy&quot;,&quot;given&quot;:&quot;Krishna N.&quot;,&quot;parse-names&quot;:false,&quot;dropping-particle&quot;:&quot;&quot;,&quot;non-dropping-particle&quot;:&quot;&quot;},{&quot;family&quot;:&quot;Sui&quot;,&quot;given&quot;:&quot;Ruixiu&quot;,&quot;parse-names&quot;:false,&quot;dropping-particle&quot;:&quot;&quot;,&quot;non-dropping-particle&quot;:&quot;&quot;},{&quot;family&quot;:&quot;Singh&quot;,&quot;given&quot;:&quot;Gurbir&quot;,&quot;parse-names&quot;:false,&quot;dropping-particle&quot;:&quot;&quot;,&quot;non-dropping-particle&quot;:&quot;&quot;}],&quot;container-title&quot;:&quot;Agricultural Water Management&quot;,&quot;container-title-short&quot;:&quot;Agric Water Manag&quot;,&quot;DOI&quot;:&quot;10.1016/j.agwat.2021.107432&quot;,&quot;ISSN&quot;:&quot;03783774&quot;,&quot;issued&quot;:{&quot;date-parts&quot;:[[2022,3]]},&quot;page&quot;:&quot;107432&quot;,&quot;volume&quot;:&quot;262&quot;},&quot;isTemporary&quot;:false}]},{&quot;citationID&quot;:&quot;MENDELEY_CITATION_0a1a42ef-02da-44d6-935c-0b50f3dde6db&quot;,&quot;properties&quot;:{&quot;noteIndex&quot;:0},&quot;isEdited&quot;:false,&quot;manualOverride&quot;:{&quot;isManuallyOverridden&quot;:false,&quot;citeprocText&quot;:&quot;(Specht et al., 1989; Sweeney et al., 2003)&quot;,&quot;manualOverrideText&quot;:&quot;&quot;},&quot;citationTag&quot;:&quot;MENDELEY_CITATION_v3_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&quot;,&quot;citationItems&quot;:[{&quot;id&quot;:&quot;a3d8cbf5-e693-38f0-ada9-0e28a078362e&quot;,&quot;itemData&quot;:{&quot;type&quot;:&quot;article-journal&quot;,&quot;id&quot;:&quot;a3d8cbf5-e693-38f0-ada9-0e28a078362e&quot;,&quot;title&quot;:&quot;Growth stage scheduling criteria for sprinkler-irrigated soybeans&quot;,&quot;author&quot;:[{&quot;family&quot;:&quot;Specht&quot;,&quot;given&quot;:&quot;J.E.&quot;,&quot;parse-names&quot;:false,&quot;dropping-particle&quot;:&quot;&quot;,&quot;non-dropping-particle&quot;:&quot;&quot;},{&quot;family&quot;:&quot;Elmore&quot;,&quot;given&quot;:&quot;R.W.&quot;,&quot;parse-names&quot;:false,&quot;dropping-particle&quot;:&quot;&quot;,&quot;non-dropping-particle&quot;:&quot;&quot;},{&quot;family&quot;:&quot;Eisenhauer&quot;,&quot;given&quot;:&quot;D.E.&quot;,&quot;parse-names&quot;:false,&quot;dropping-particle&quot;:&quot;&quot;,&quot;non-dropping-particle&quot;:&quot;&quot;},{&quot;family&quot;:&quot;Klocke&quot;,&quot;given&quot;:&quot;N.W.&quot;,&quot;parse-names&quot;:false,&quot;dropping-particle&quot;:&quot;&quot;,&quot;non-dropping-particle&quot;:&quot;&quot;}],&quot;container-title&quot;:&quot;Irrigation Science&quot;,&quot;container-title-short&quot;:&quot;Irrig Sci&quot;,&quot;DOI&quot;:&quot;10.1007/BF00265687&quot;,&quot;ISSN&quot;:&quot;0342-7188&quot;,&quot;issued&quot;:{&quot;date-parts&quot;:[[1989,4]]},&quot;issue&quot;:&quot;2&quot;,&quot;volume&quot;:&quot;10&quot;},&quot;isTemporary&quot;:false},{&quot;id&quot;:&quot;ef132ae7-aaa9-3552-8a74-d64f7c9a7258&quot;,&quot;itemData&quot;:{&quot;type&quot;:&quot;article-journal&quot;,&quot;id&quot;:&quot;ef132ae7-aaa9-3552-8a74-d64f7c9a7258&quot;,&quot;title&quot;:&quot;A Single Irrigation to Improve Early Maturing Soybean Yield and Quality&quot;,&quot;author&quot;:[{&quot;family&quot;:&quot;Sweeney&quot;,&quot;given&quot;:&quot;Daniel W.&quot;,&quot;parse-names&quot;:false,&quot;dropping-particle&quot;:&quot;&quot;,&quot;non-dropping-particle&quot;:&quot;&quot;},{&quot;family&quot;:&quot;Long&quot;,&quot;given&quot;:&quot;James H.&quot;,&quot;parse-names&quot;:false,&quot;dropping-particle&quot;:&quot;&quot;,&quot;non-dropping-particle&quot;:&quot;&quot;},{&quot;family&quot;:&quot;Kirkham&quot;,&quot;given&quot;:&quot;M. B.&quot;,&quot;parse-names&quot;:false,&quot;dropping-particle&quot;:&quot;&quot;,&quot;non-dropping-particle&quot;:&quot;&quot;}],&quot;container-title&quot;:&quot;Soil Science Society of America Journal&quot;,&quot;DOI&quot;:&quot;10.2136/sssaj2003.2350&quot;,&quot;ISSN&quot;:&quot;0361-5995&quot;,&quot;issued&quot;:{&quot;date-parts&quot;:[[2003,1]]},&quot;page&quot;:&quot;235-240&quot;,&quot;abstract&quot;:&quot;&lt;p&gt; When irrigation sources are limited, deficit irrigation at selected growth stages may help avoid crop stress at critical times. The objective of this study was to determine the effect of a single irrigation at different reproductive growth stages on yield and quality of early maturing (Maturity Group I) soybean [ &lt;italic&gt;Glycine max&lt;/italic&gt; (L.) Merr.] cultivars. The experiment was conducted from 1991 through 1994 on a Parsons silt loam (fine, mixed, thermic Mollic Albaqualf). The experimental design was a randomized complete block with a split‐plot arrangement of treatments. Irrigation scheme (application of 2.5 or 5 cm at R4, R5, or R6) as the main plot was factorially arranged within each replicate, and cultivar (Hodgson 78 and Weber 84) was the subplot treatment. Also included was a randomized nonirrigated check whole plot planted with both cultivars. Yields from a single irrigation at R4, R5, or R6 were similar, and averaged approximately 20% more than yield with no irrigation (1.72 Mg ha &lt;sup&gt;−1&lt;/sup&gt; ). Irrigation at R4 increased seeds plant &lt;sup&gt;−1&lt;/sup&gt; , whereas R5 and R6 irrigations increased weight per seed. Irrigation had minimal effect on seed protein and variable effect on oil content. Visual quality of harvested seed frequently scored poor and irrigation improved quality only in 1992 when maximum air temperatures were &amp;lt;35°C. A single irrigation at R5 in 1991 improved germination to nearly 60% compared with 30% with no irrigation. Germination averaged 81% in other years with no irrigation effects. These data show that a single irrigation at different reproductive growth stages can influence early maturing soybean yield and quality, but the improvements may be inadequate to justify the practice. &lt;/p&gt;&quot;,&quot;issue&quot;:&quot;1&quot;,&quot;volume&quot;:&quot;67&quot;,&quot;container-title-short&quot;:&quot;&quot;},&quot;isTemporary&quot;:false}]},{&quot;citationID&quot;:&quot;MENDELEY_CITATION_7ada6006-0dac-4166-a0d3-8f53e64c1d6d&quot;,&quot;properties&quot;:{&quot;noteIndex&quot;:0},&quot;isEdited&quot;:false,&quot;manualOverride&quot;:{&quot;isManuallyOverridden&quot;:true,&quot;citeprocText&quot;:&quot;(S. Irmak et al., 2014)&quot;,&quot;manualOverrideText&quot;:&quot;S. Irmak et al. (2014)&quot;},&quot;citationTag&quot;:&quot;MENDELEY_CITATION_v3_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&quot;,&quot;citationItems&quot;:[{&quot;id&quot;:&quot;88e587c0-a101-3652-a2e4-c844c110cee1&quot;,&quot;itemData&quot;:{&quot;type&quot;:&quot;article-journal&quot;,&quot;id&quot;:&quot;88e587c0-a101-3652-a2e4-c844c110cee1&quot;,&quot;title&quot;:&quot;Soybean yield, evapotranspiration, water productivity, and soil water extraction response to subsurface drip irrigation and fertigation&quot;,&quot;author&quot;:[{&quot;family&quot;:&quot;S. Irmak&quot;,&quot;given&quot;:&quot;&quot;,&quot;parse-names&quot;:false,&quot;dropping-particle&quot;:&quot;&quot;,&quot;non-dropping-particle&quot;:&quot;&quot;},{&quot;family&quot;:&quot;J. E. Specht&quot;,&quot;given&quot;:&quot;&quot;,&quot;parse-names&quot;:false,&quot;dropping-particle&quot;:&quot;&quot;,&quot;non-dropping-particle&quot;:&quot;&quot;},{&quot;family&quot;:&quot;L. O. Odhiambo&quot;,&quot;given&quot;:&quot;&quot;,&quot;parse-names&quot;:false,&quot;dropping-particle&quot;:&quot;&quot;,&quot;non-dropping-particle&quot;:&quot;&quot;},{&quot;family&quot;:&quot;J. M. Rees&quot;,&quot;given&quot;:&quot;&quot;,&quot;parse-names&quot;:false,&quot;dropping-particle&quot;:&quot;&quot;,&quot;non-dropping-particle&quot;:&quot;&quot;},{&quot;family&quot;:&quot;K. G. Cassman&quot;,&quot;given&quot;:&quot;&quot;,&quot;parse-names&quot;:false,&quot;dropping-particle&quot;:&quot;&quot;,&quot;non-dropping-particle&quot;:&quot;&quot;}],&quot;container-title&quot;:&quot;Transactions of the ASABE&quot;,&quot;container-title-short&quot;:&quot;Trans ASABE&quot;,&quot;DOI&quot;:&quot;10.13031/trans.57.10085&quot;,&quot;ISSN&quot;:&quot;21510032&quot;,&quot;issued&quot;:{&quot;date-parts&quot;:[[2014,7,16]]},&quot;page&quot;:&quot;729-748&quot;},&quot;isTemporary&quot;:false}]},{&quot;citationID&quot;:&quot;MENDELEY_CITATION_5e50dcf0-eb96-43be-bcee-27ad53430d5d&quot;,&quot;properties&quot;:{&quot;noteIndex&quot;:0},&quot;isEdited&quot;:false,&quot;manualOverride&quot;:{&quot;isManuallyOverridden&quot;:false,&quot;citeprocText&quot;:&quot;(Francis et al., 2018)&quot;,&quot;manualOverrideText&quot;:&quot;&quot;},&quot;citationTag&quot;:&quot;MENDELEY_CITATION_v3_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&quot;,&quot;citationItems&quot;:[{&quot;id&quot;:&quot;1289b0ae-58a4-308c-bad6-b6f01bc9dd2c&quot;,&quot;itemData&quot;:{&quot;type&quot;:&quot;article-journal&quot;,&quot;id&quot;:&quot;1289b0ae-58a4-308c-bad6-b6f01bc9dd2c&quot;,&quot;title&quot;:&quot;Scheduling of Furrow Irrigation Initiation on Soybean Yield and Net Returns&quot;,&quot;author&quot;:[{&quot;family&quot;:&quot;Francis&quot;,&quot;given&quot;:&quot;P.B.&quot;,&quot;parse-names&quot;:false,&quot;dropping-particle&quot;:&quot;&quot;,&quot;non-dropping-particle&quot;:&quot;&quot;},{&quot;family&quot;:&quot;Stark&quot;,&quot;given&quot;:&quot;C.R.&quot;,&quot;parse-names&quot;:false,&quot;dropping-particle&quot;:&quot;&quot;,&quot;non-dropping-particle&quot;:&quot;&quot;},{&quot;family&quot;:&quot;Henry&quot;,&quot;given&quot;:&quot;C.G.&quot;,&quot;parse-names&quot;:false,&quot;dropping-particle&quot;:&quot;&quot;,&quot;non-dropping-particle&quot;:&quot;&quot;},{&quot;family&quot;:&quot;Espinoza&quot;,&quot;given&quot;:&quot;L.&quot;,&quot;parse-names&quot;:false,&quot;dropping-particle&quot;:&quot;&quot;,&quot;non-dropping-particle&quot;:&quot;&quot;},{&quot;family&quot;:&quot;Ismanov&quot;,&quot;given&quot;:&quot;M.&quot;,&quot;parse-names&quot;:false,&quot;dropping-particle&quot;:&quot;&quot;,&quot;non-dropping-particle&quot;:&quot;&quot;},{&quot;family&quot;:&quot;Hayes&quot;,&quot;given&quot;:&quot;S.&quot;,&quot;parse-names&quot;:false,&quot;dropping-particle&quot;:&quot;&quot;,&quot;non-dropping-particle&quot;:&quot;&quot;},{&quot;family&quot;:&quot;Earnest&quot;,&quot;given&quot;:&quot;L.&quot;,&quot;parse-names&quot;:false,&quot;dropping-particle&quot;:&quot;&quot;,&quot;non-dropping-particle&quot;:&quot;&quot;}],&quot;container-title&quot;:&quot;Crop, Forage &amp; Turfgrass Management&quot;,&quot;DOI&quot;:&quot;10.2134/cftm2018.05.0033&quot;,&quot;ISSN&quot;:&quot;2374-3832&quot;,&quot;issued&quot;:{&quot;date-parts&quot;:[[2018,12,25]]},&quot;page&quot;:&quot;1-7&quot;,&quot;issue&quot;:&quot;1&quot;,&quot;volume&quot;:&quot;4&quot;,&quot;container-title-short&quot;:&quot;&quot;},&quot;isTemporary&quot;:false}]},{&quot;citationID&quot;:&quot;MENDELEY_CITATION_0e8b17b6-f33f-44da-ac32-ba53a4494b69&quot;,&quot;properties&quot;:{&quot;noteIndex&quot;:0},&quot;isEdited&quot;:false,&quot;manualOverride&quot;:{&quot;isManuallyOverridden&quot;:true,&quot;citeprocText&quot;:&quot;(S. S. Anapalli et al., 2022)&quot;,&quot;manualOverrideText&quot;:&quot;Anapalli et al. (2022)&quot;},&quot;citationTag&quot;:&quot;MENDELEY_CITATION_v3_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&quot;,&quot;citationItems&quot;:[{&quot;id&quot;:&quot;4b8fa575-1c03-3cbb-9aba-fcb0b0550f31&quot;,&quot;itemData&quot;:{&quot;type&quot;:&quot;article-journal&quot;,&quot;id&quot;:&quot;4b8fa575-1c03-3cbb-9aba-fcb0b0550f31&quot;,&quot;title&quot;:&quot;Investigating soybean (Glycine max L.) responses to irrigation on a large-scale farm in the humid climate of the Mississippi Delta region&quot;,&quot;author&quot;:[{&quot;family&quot;:&quot;Anapalli&quot;,&quot;given&quot;:&quot;Saseendran S.&quot;,&quot;parse-names&quot;:false,&quot;dropping-particle&quot;:&quot;&quot;,&quot;non-dropping-particle&quot;:&quot;&quot;},{&quot;family&quot;:&quot;Pinnamaneni&quot;,&quot;given&quot;:&quot;Srinivasa R.&quot;,&quot;parse-names&quot;:false,&quot;dropping-particle&quot;:&quot;&quot;,&quot;non-dropping-particle&quot;:&quot;&quot;},{&quot;family&quot;:&quot;Reddy&quot;,&quot;given&quot;:&quot;Krishna N.&quot;,&quot;parse-names&quot;:false,&quot;dropping-particle&quot;:&quot;&quot;,&quot;non-dropping-particle&quot;:&quot;&quot;},{&quot;family&quot;:&quot;Sui&quot;,&quot;given&quot;:&quot;Ruixiu&quot;,&quot;parse-names&quot;:false,&quot;dropping-particle&quot;:&quot;&quot;,&quot;non-dropping-particle&quot;:&quot;&quot;},{&quot;family&quot;:&quot;Singh&quot;,&quot;given&quot;:&quot;Gurbir&quot;,&quot;parse-names&quot;:false,&quot;dropping-particle&quot;:&quot;&quot;,&quot;non-dropping-particle&quot;:&quot;&quot;}],&quot;container-title&quot;:&quot;Agricultural Water Management&quot;,&quot;container-title-short&quot;:&quot;Agric Water Manag&quot;,&quot;DOI&quot;:&quot;10.1016/j.agwat.2021.107432&quot;,&quot;ISSN&quot;:&quot;03783774&quot;,&quot;issued&quot;:{&quot;date-parts&quot;:[[2022,3]]},&quot;page&quot;:&quot;107432&quot;,&quot;volume&quot;:&quot;262&quot;},&quot;isTemporary&quot;:false}]},{&quot;citationID&quot;:&quot;MENDELEY_CITATION_7d82d3da-aa23-43e2-bed7-b9918da6c783&quot;,&quot;properties&quot;:{&quot;noteIndex&quot;:0},&quot;isEdited&quot;:false,&quot;manualOverride&quot;:{&quot;isManuallyOverridden&quot;:false,&quot;citeprocText&quot;:&quot;(Garcia y Garcia et al., 2010; S. Irmak et al., 2014; Sandhu &amp;#38; Irmak, 2022)&quot;,&quot;manualOverrideText&quot;:&quot;&quot;},&quot;citationTag&quot;:&quot;MENDELEY_CITATION_v3_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&quot;,&quot;citationItems&quot;:[{&quot;id&quot;:&quot;37210c6e-9568-3a9a-bfc7-77f2330c202d&quot;,&quot;itemData&quot;:{&quot;type&quot;:&quot;article-journal&quot;,&quot;id&quot;:&quot;37210c6e-9568-3a9a-bfc7-77f2330c202d&quot;,&quot;title&quot;:&quot;Response of soybean genotypes to different irrigation regimes in a humid region of the southeastern USA&quot;,&quot;author&quot;:[{&quot;family&quot;:&quot;Garcia y Garcia&quot;,&quot;given&quot;:&quot;A.&quot;,&quot;parse-names&quot;:false,&quot;dropping-particle&quot;:&quot;&quot;,&quot;non-dropping-particle&quot;:&quot;&quot;},{&quot;family&quot;:&quot;Persson&quot;,&quot;given&quot;:&quot;T.&quot;,&quot;parse-names&quot;:false,&quot;dropping-particle&quot;:&quot;&quot;,&quot;non-dropping-particle&quot;:&quot;&quot;},{&quot;family&quot;:&quot;Guerra&quot;,&quot;given&quot;:&quot;L.C.&quot;,&quot;parse-names&quot;:false,&quot;dropping-particle&quot;:&quot;&quot;,&quot;non-dropping-particle&quot;:&quot;&quot;},{&quot;family&quot;:&quot;Hoogenboom&quot;,&quot;given&quot;:&quot;G.&quot;,&quot;parse-names&quot;:false,&quot;dropping-particle&quot;:&quot;&quot;,&quot;non-dropping-particle&quot;:&quot;&quot;}],&quot;container-title&quot;:&quot;Agricultural Water Management&quot;,&quot;container-title-short&quot;:&quot;Agric Water Manag&quot;,&quot;DOI&quot;:&quot;10.1016/j.agwat.2010.01.030&quot;,&quot;ISSN&quot;:&quot;03783774&quot;,&quot;issued&quot;:{&quot;date-parts&quot;:[[2010,7]]},&quot;page&quot;:&quot;981-987&quot;,&quot;issue&quot;:&quot;7&quot;,&quot;volume&quot;:&quot;97&quot;},&quot;isTemporary&quot;:false},{&quot;id&quot;:&quot;88e587c0-a101-3652-a2e4-c844c110cee1&quot;,&quot;itemData&quot;:{&quot;type&quot;:&quot;article-journal&quot;,&quot;id&quot;:&quot;88e587c0-a101-3652-a2e4-c844c110cee1&quot;,&quot;title&quot;:&quot;Soybean yield, evapotranspiration, water productivity, and soil water extraction response to subsurface drip irrigation and fertigation&quot;,&quot;author&quot;:[{&quot;family&quot;:&quot;S. Irmak&quot;,&quot;given&quot;:&quot;&quot;,&quot;parse-names&quot;:false,&quot;dropping-particle&quot;:&quot;&quot;,&quot;non-dropping-particle&quot;:&quot;&quot;},{&quot;family&quot;:&quot;J. E. Specht&quot;,&quot;given&quot;:&quot;&quot;,&quot;parse-names&quot;:false,&quot;dropping-particle&quot;:&quot;&quot;,&quot;non-dropping-particle&quot;:&quot;&quot;},{&quot;family&quot;:&quot;L. O. Odhiambo&quot;,&quot;given&quot;:&quot;&quot;,&quot;parse-names&quot;:false,&quot;dropping-particle&quot;:&quot;&quot;,&quot;non-dropping-particle&quot;:&quot;&quot;},{&quot;family&quot;:&quot;J. M. Rees&quot;,&quot;given&quot;:&quot;&quot;,&quot;parse-names&quot;:false,&quot;dropping-particle&quot;:&quot;&quot;,&quot;non-dropping-particle&quot;:&quot;&quot;},{&quot;family&quot;:&quot;K. G. Cassman&quot;,&quot;given&quot;:&quot;&quot;,&quot;parse-names&quot;:false,&quot;dropping-particle&quot;:&quot;&quot;,&quot;non-dropping-particle&quot;:&quot;&quot;}],&quot;container-title&quot;:&quot;Transactions of the ASABE&quot;,&quot;container-title-short&quot;:&quot;Trans ASABE&quot;,&quot;DOI&quot;:&quot;10.13031/trans.57.10085&quot;,&quot;ISSN&quot;:&quot;21510032&quot;,&quot;issued&quot;:{&quot;date-parts&quot;:[[2014,7,16]]},&quot;page&quot;:&quot;729-748&quot;},&quot;isTemporary&quot;:false},{&quot;id&quot;:&quot;0a09b50b-b68c-343e-962d-681e57da2a7e&quot;,&quot;itemData&quot;:{&quot;type&quot;:&quot;article-journal&quot;,&quot;id&quot;:&quot;0a09b50b-b68c-343e-962d-681e57da2a7e&quot;,&quot;title&quot;:&quot;Effects of subsurface drip-irrigated soybean seeding rates on grain yield, evapotranspiration and water productivity under limited and full irrigation and rainfed conditions&quot;,&quot;author&quot;:[{&quot;family&quot;:&quot;Sandhu&quot;,&quot;given&quot;:&quot;R&quot;,&quot;parse-names&quot;:false,&quot;dropping-particle&quot;:&quot;&quot;,&quot;non-dropping-particle&quot;:&quot;&quot;},{&quot;family&quot;:&quot;Irmak&quot;,&quot;given&quot;:&quot;S&quot;,&quot;parse-names&quot;:false,&quot;dropping-particle&quot;:&quot;&quot;,&quot;non-dropping-particle&quot;:&quot;&quot;}],&quot;container-title&quot;:&quot;Agricultural Water Management&quot;,&quot;container-title-short&quot;:&quot;Agric Water Manag&quot;,&quot;DOI&quot;:&quot;ARTN 107614\r10.1016/j.agwat.2022.107614&quot;,&quot;ISSN&quot;:&quot;0378-3774&quot;,&quot;PMID&quot;:&quot;WOS:000793045500002&quot;,&quot;URL&quot;:&quot;&lt;Go to ISI&gt;://WOS:000793045500002&quot;,&quot;issued&quot;:{&quot;date-parts&quot;:[[2022]]},&quot;language&quot;:&quot;English&quot;,&quot;volume&quot;:&quot;267&quot;},&quot;isTemporary&quot;:false}]},{&quot;citationID&quot;:&quot;MENDELEY_CITATION_2c072eae-a488-4e27-8c3d-a8aab2e117ac&quot;,&quot;properties&quot;:{&quot;noteIndex&quot;:0},&quot;isEdited&quot;:false,&quot;manualOverride&quot;:{&quot;isManuallyOverridden&quot;:true,&quot;citeprocText&quot;:&quot;(He et al., 2020)&quot;,&quot;manualOverrideText&quot;:&quot;He et al., (2020)&quot;},&quot;citationTag&quot;:&quot;MENDELEY_CITATION_v3_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&quot;,&quot;citationItems&quot;:[{&quot;id&quot;:&quot;84df59f0-dc19-32d8-abca-f967bf7d5875&quot;,&quot;itemData&quot;:{&quot;type&quot;:&quot;article-journal&quot;,&quot;id&quot;:&quot;84df59f0-dc19-32d8-abca-f967bf7d5875&quot;,&quot;title&quot;:&quot;Irrigation during Flowering Improves Subsoil Water Uptake and Grain Yield in Rainfed Soybean&quot;,&quot;author&quot;:[{&quot;family&quot;:&quot;He&quot;,&quot;given&quot;:&quot;Jin&quot;,&quot;parse-names&quot;:false,&quot;dropping-particle&quot;:&quot;&quot;,&quot;non-dropping-particle&quot;:&quot;&quot;},{&quot;family&quot;:&quot;Jin&quot;,&quot;given&quot;:&quot;Yi&quot;,&quot;parse-names&quot;:false,&quot;dropping-particle&quot;:&quot;&quot;,&quot;non-dropping-particle&quot;:&quot;&quot;},{&quot;family&quot;:&quot;Turner&quot;,&quot;given&quot;:&quot;Neil C.&quot;,&quot;parse-names&quot;:false,&quot;dropping-particle&quot;:&quot;&quot;,&quot;non-dropping-particle&quot;:&quot;&quot;},{&quot;family&quot;:&quot;Li&quot;,&quot;given&quot;:&quot;Feng-Min&quot;,&quot;parse-names&quot;:false,&quot;dropping-particle&quot;:&quot;&quot;,&quot;non-dropping-particle&quot;:&quot;&quot;}],&quot;container-title&quot;:&quot;Agronomy&quot;,&quot;DOI&quot;:&quot;10.3390/agronomy10010120&quot;,&quot;ISSN&quot;:&quot;2073-4395&quot;,&quot;issued&quot;:{&quot;date-parts&quot;:[[2020,1,14]]},&quot;page&quot;:&quot;120&quot;,&quot;abstract&quot;:&quot;&lt;p&gt;Water is the main factor limiting soybean yield and the timely supply of supplemental irrigation could increase the grain yield, but the effects of a supplemental water supply on soybean yields have not been well studied. Field and pot experiments were conducted to compare the grain yield, yield components, water use efficiency for grain yield (WUEG), flower number, filled-pod number, soil water content, and root dry weight at different depths with and without supplemental irrigation at flowering. Field experiments showed that compared to rainfed conditions, 40 mm of water applied during flowering significantly increased grain yield by 26%, WUEG by 12%, filled-pod number by 16%, grain number by 13.3%, and water uptake from soil by 11% in 2011, and increased grain yield by 22%, WUEG by 7%, filled-pod number by 26%, grain number by 27%, and water uptake by 21% in 2012. The soil water content in the subsoil (1.2–2.0 m) layers under the irrigated treatment was lower, indicating greater water extraction, than in the rainfed treatment and water uptake was significantly and positively correlated with yield in both years. In a pot experiment, flower and filled-pod number, water use during flowering and podding were significantly higher in the well-watered (WW) treatment than cyclic water stress (WS) treatment. Flower number and filled-pod number were significantly and positively correlated with water use during flowering and podding, respectively, under both the WW and WS treatments. The root dry weight was higher in the 0.2–0.8 m soil layer in the WW treatment than the WS treatment. We conclude that supplementary water at flowering increased the water uptake from deeper soil layers by increasing the distribution of roots in the subsoil layers that resulted in the production of more flowers and filled pods and increased the WUEG and grain yield.&lt;/p&gt;&quot;,&quot;issue&quot;:&quot;1&quot;,&quot;volume&quot;:&quot;10&quot;,&quot;container-title-short&quot;:&quot;&quot;},&quot;isTemporary&quot;:false}]},{&quot;citationID&quot;:&quot;MENDELEY_CITATION_02b3dfac-57b1-4275-9f32-a95fdf9c38f9&quot;,&quot;properties&quot;:{&quot;noteIndex&quot;:0},&quot;isEdited&quot;:false,&quot;manualOverride&quot;:{&quot;isManuallyOverridden&quot;:true,&quot;citeprocText&quot;:&quot;(Gajić et al., 2018; S. Irmak et al., 2014)&quot;,&quot;manualOverrideText&quot;:&quot;Gajić et al. (2018) and S. Irmak et al. (2014)&quot;},&quot;citationTag&quot;:&quot;MENDELEY_CITATION_v3_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&quot;,&quot;citationItems&quot;:[{&quot;id&quot;:&quot;b3f0fc8b-a4a3-398d-be11-561dc0b99701&quot;,&quot;itemData&quot;:{&quot;type&quot;:&quot;article-journal&quot;,&quot;id&quot;:&quot;b3f0fc8b-a4a3-398d-be11-561dc0b99701&quot;,&quot;title&quot;:&quot;Effect of irrigation regime on yield, harvest index and water productivity of soybean grown under different precipitation conditions in a temperate environment&quot;,&quot;author&quot;:[{&quot;family&quot;:&quot;Gajić&quot;,&quot;given&quot;:&quot;Boško&quot;,&quot;parse-names&quot;:false,&quot;dropping-particle&quot;:&quot;&quot;,&quot;non-dropping-particle&quot;:&quot;&quot;},{&quot;family&quot;:&quot;Kresović&quot;,&quot;given&quot;:&quot;Branka&quot;,&quot;parse-names&quot;:false,&quot;dropping-particle&quot;:&quot;&quot;,&quot;non-dropping-particle&quot;:&quot;&quot;},{&quot;family&quot;:&quot;Tapanarova&quot;,&quot;given&quot;:&quot;Angelina&quot;,&quot;parse-names&quot;:false,&quot;dropping-particle&quot;:&quot;&quot;,&quot;non-dropping-particle&quot;:&quot;&quot;},{&quot;family&quot;:&quot;Životić&quot;,&quot;given&quot;:&quot;Ljubomir&quot;,&quot;parse-names&quot;:false,&quot;dropping-particle&quot;:&quot;&quot;,&quot;non-dropping-particle&quot;:&quot;&quot;},{&quot;family&quot;:&quot;Todorović&quot;,&quot;given&quot;:&quot;Mladen&quot;,&quot;parse-names&quot;:false,&quot;dropping-particle&quot;:&quot;&quot;,&quot;non-dropping-particle&quot;:&quot;&quot;}],&quot;container-title&quot;:&quot;Agricultural Water Management&quot;,&quot;container-title-short&quot;:&quot;Agric Water Manag&quot;,&quot;DOI&quot;:&quot;10.1016/j.agwat.2018.08.002&quot;,&quot;ISSN&quot;:&quot;03783774&quot;,&quot;issued&quot;:{&quot;date-parts&quot;:[[2018,11]]},&quot;page&quot;:&quot;224-231&quot;,&quot;volume&quot;:&quot;210&quot;},&quot;isTemporary&quot;:false},{&quot;id&quot;:&quot;88e587c0-a101-3652-a2e4-c844c110cee1&quot;,&quot;itemData&quot;:{&quot;type&quot;:&quot;article-journal&quot;,&quot;id&quot;:&quot;88e587c0-a101-3652-a2e4-c844c110cee1&quot;,&quot;title&quot;:&quot;Soybean yield, evapotranspiration, water productivity, and soil water extraction response to subsurface drip irrigation and fertigation&quot;,&quot;author&quot;:[{&quot;family&quot;:&quot;S. Irmak&quot;,&quot;given&quot;:&quot;&quot;,&quot;parse-names&quot;:false,&quot;dropping-particle&quot;:&quot;&quot;,&quot;non-dropping-particle&quot;:&quot;&quot;},{&quot;family&quot;:&quot;J. E. Specht&quot;,&quot;given&quot;:&quot;&quot;,&quot;parse-names&quot;:false,&quot;dropping-particle&quot;:&quot;&quot;,&quot;non-dropping-particle&quot;:&quot;&quot;},{&quot;family&quot;:&quot;L. O. Odhiambo&quot;,&quot;given&quot;:&quot;&quot;,&quot;parse-names&quot;:false,&quot;dropping-particle&quot;:&quot;&quot;,&quot;non-dropping-particle&quot;:&quot;&quot;},{&quot;family&quot;:&quot;J. M. Rees&quot;,&quot;given&quot;:&quot;&quot;,&quot;parse-names&quot;:false,&quot;dropping-particle&quot;:&quot;&quot;,&quot;non-dropping-particle&quot;:&quot;&quot;},{&quot;family&quot;:&quot;K. G. Cassman&quot;,&quot;given&quot;:&quot;&quot;,&quot;parse-names&quot;:false,&quot;dropping-particle&quot;:&quot;&quot;,&quot;non-dropping-particle&quot;:&quot;&quot;}],&quot;container-title&quot;:&quot;Transactions of the ASABE&quot;,&quot;container-title-short&quot;:&quot;Trans ASABE&quot;,&quot;DOI&quot;:&quot;10.13031/trans.57.10085&quot;,&quot;ISSN&quot;:&quot;21510032&quot;,&quot;issued&quot;:{&quot;date-parts&quot;:[[2014,7,16]]},&quot;page&quot;:&quot;729-748&quot;},&quot;isTemporary&quot;:false}]},{&quot;citationID&quot;:&quot;MENDELEY_CITATION_550f2610-71ef-4bf9-9dff-c0f2b1701133&quot;,&quot;properties&quot;:{&quot;noteIndex&quot;:0},&quot;isEdited&quot;:false,&quot;manualOverride&quot;:{&quot;isManuallyOverridden&quot;:true,&quot;citeprocText&quot;:&quot;(Irmak, 2019)&quot;,&quot;manualOverrideText&quot;:&quot;Irmak, (2019)&quot;},&quot;citationTag&quot;:&quot;MENDELEY_CITATION_v3_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&quot;,&quot;citationItems&quot;:[{&quot;id&quot;:&quot;73429bd0-ab63-3b02-ab64-a089f147ebbc&quot;,&quot;itemData&quot;:{&quot;type&quot;:&quot;article-journal&quot;,&quot;id&quot;:&quot;73429bd0-ab63-3b02-ab64-a089f147ebbc&quot;,&quot;title&quot;:&quot;Soil water content-and soil matric potential-based irrigation trigger values for different soil types&quot;,&quot;author&quot;:[{&quot;family&quot;:&quot;Irmak&quot;,&quot;given&quot;:&quot;S&quot;,&quot;parse-names&quot;:false,&quot;dropping-particle&quot;:&quot;&quot;,&quot;non-dropping-particle&quot;:&quot;&quot;}],&quot;container-title&quot;:&quot;Nebraska Extension NebGuide&quot;,&quot;issued&quot;:{&quot;date-parts&quot;:[[2019]]},&quot;volume&quot;:&quot;3045&quot;,&quot;container-title-short&quot;:&quot;&quot;},&quot;isTemporary&quot;:false}]},{&quot;citationID&quot;:&quot;MENDELEY_CITATION_daa87026-59ea-44ed-afa2-daa078c9a3bb&quot;,&quot;properties&quot;:{&quot;noteIndex&quot;:0},&quot;isEdited&quot;:false,&quot;manualOverride&quot;:{&quot;isManuallyOverridden&quot;:false,&quot;citeprocText&quot;:&quot;(USDA, 2024a)&quot;,&quot;manualOverrideText&quot;:&quot;&quot;},&quot;citationTag&quot;:&quot;MENDELEY_CITATION_v3_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&quot;,&quot;citationItems&quot;:[{&quot;id&quot;:&quot;d68b6170-b712-3055-a350-775166162dcf&quot;,&quot;itemData&quot;:{&quot;type&quot;:&quot;webpage&quot;,&quot;id&quot;:&quot;d68b6170-b712-3055-a350-775166162dcf&quot;,&quot;title&quot;:&quot;Quick stats&quot;,&quot;author&quot;:[{&quot;family&quot;:&quot;USDA&quot;,&quot;given&quot;:&quot;&quot;,&quot;parse-names&quot;:false,&quot;dropping-particle&quot;:&quot;&quot;,&quot;non-dropping-particle&quot;:&quot;&quot;}],&quot;accessed&quot;:{&quot;date-parts&quot;:[[2024,9,8]]},&quot;URL&quot;:&quot;https://quickstats.nass.usda.gov/&quot;,&quot;issued&quot;:{&quot;date-parts&quot;:[[2024]]},&quot;container-title-short&quot;:&quot;&quot;},&quot;isTemporary&quot;:false}]},{&quot;citationID&quot;:&quot;MENDELEY_CITATION_578d82b6-73f9-4ba9-9a32-18f53560f510&quot;,&quot;properties&quot;:{&quot;noteIndex&quot;:0},&quot;isEdited&quot;:false,&quot;manualOverride&quot;:{&quot;isManuallyOverridden&quot;:false,&quot;citeprocText&quot;:&quot;(USDA, 2024b)&quot;,&quot;manualOverrideText&quot;:&quot;&quot;},&quot;citationTag&quot;:&quot;MENDELEY_CITATION_v3_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&quot;,&quot;citationItems&quot;:[{&quot;id&quot;:&quot;2a2a81e6-b5d0-33cc-8e08-86ac3e5ee432&quot;,&quot;itemData&quot;:{&quot;type&quot;:&quot;report&quot;,&quot;id&quot;:&quot;2a2a81e6-b5d0-33cc-8e08-86ac3e5ee432&quot;,&quot;title&quot;:&quot;U.S. soybeans exports in 2023&quot;,&quot;author&quot;:[{&quot;family&quot;:&quot;USDA&quot;,&quot;given&quot;:&quot;&quot;,&quot;parse-names&quot;:false,&quot;dropping-particle&quot;:&quot;&quot;,&quot;non-dropping-particle&quot;:&quot;&quot;}],&quot;accessed&quot;:{&quot;date-parts&quot;:[[2024,9,8]]},&quot;URL&quot;:&quot;https://fas.usda.gov/data/commodities/soybeans&quot;,&quot;issued&quot;:{&quot;date-parts&quot;:[[2024]]},&quot;container-title-short&quot;:&quot;&quot;},&quot;isTemporary&quot;:false}]},{&quot;citationID&quot;:&quot;MENDELEY_CITATION_70fd4560-ad55-4c30-b71d-8a03c15dfca0&quot;,&quot;properties&quot;:{&quot;noteIndex&quot;:0},&quot;isEdited&quot;:false,&quot;manualOverride&quot;:{&quot;isManuallyOverridden&quot;:false,&quot;citeprocText&quot;:&quot;(Hamed et al., 2021)&quot;,&quot;manualOverrideText&quot;:&quot;&quot;},&quot;citationTag&quot;:&quot;MENDELEY_CITATION_v3_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&quot;,&quot;citationItems&quot;:[{&quot;id&quot;:&quot;0b807fd6-11b0-37fb-8a14-7f590ece5804&quot;,&quot;itemData&quot;:{&quot;type&quot;:&quot;article-journal&quot;,&quot;id&quot;:&quot;0b807fd6-11b0-37fb-8a14-7f590ece5804&quot;,&quot;title&quot;:&quot;Impacts of compound hot–dry extremes on US soybean yields&quot;,&quot;author&quot;:[{&quot;family&quot;:&quot;Hamed&quot;,&quot;given&quot;:&quot;Raed&quot;,&quot;parse-names&quot;:false,&quot;dropping-particle&quot;:&quot;&quot;,&quot;non-dropping-particle&quot;:&quot;&quot;},{&quot;family&quot;:&quot;Loon&quot;,&quot;given&quot;:&quot;Anne F.&quot;,&quot;parse-names&quot;:false,&quot;dropping-particle&quot;:&quot;&quot;,&quot;non-dropping-particle&quot;:&quot;Van&quot;},{&quot;family&quot;:&quot;Aerts&quot;,&quot;given&quot;:&quot;Jeroen&quot;,&quot;parse-names&quot;:false,&quot;dropping-particle&quot;:&quot;&quot;,&quot;non-dropping-particle&quot;:&quot;&quot;},{&quot;family&quot;:&quot;Coumou&quot;,&quot;given&quot;:&quot;Dim&quot;,&quot;parse-names&quot;:false,&quot;dropping-particle&quot;:&quot;&quot;,&quot;non-dropping-particle&quot;:&quot;&quot;}],&quot;container-title&quot;:&quot;Earth System Dynamics&quot;,&quot;DOI&quot;:&quot;10.5194/esd-12-1371-2021&quot;,&quot;ISSN&quot;:&quot;2190-4987&quot;,&quot;issued&quot;:{&quot;date-parts&quot;:[[2021,11,30]]},&quot;page&quot;:&quot;1371-1391&quot;,&quot;abstract&quot;:&quot;&lt;p&gt;&lt;![CDATA[Abstract. The US agriculture system supplies more than one-third of globally traded soybean, and with 90 % of US soybean produced under rainfed agriculture, soybean trade is particularly sensitive to weather and climate variability. Average growing season climate conditions can explain about one-third of US soybean yield variability. Additionally, crops can be sensitive to specific short-term weather extremes, occurring in isolation or compounding at key moments throughout crop development. Here, we identify the dominant within-season climate drivers that can explain soybean yield variability in the US, and we explore the synergistic effects between drivers that can lead to severe impacts. The study combines weather data from reanalysis and satellite-informed root zone soil moisture fields with subnational crop yields using statistical methods that account for interaction effects. On average, our models can explain about two-thirds of the year-to-year yield variability (70 % for all years and 60 % for out-of-sample predictions). The largest negative influence on soybean yields is driven by high temperature and low soil moisture during the summer crop reproductive period. Moreover, due to synergistic effects, heat is considerably more damaging to soybean crops during dry conditions and is less problematic during wet conditions. Compounding and interacting hot and dry (hot–dry) summer conditions (defined by the 95th and 5th percentiles of temperature and soil moisture respectively) reduce yields by 2 standard deviations. This sensitivity is 4 and 3 times larger than the sensitivity to hot or dry conditions alone respectively. Other relevant drivers of negative yield responses are lower temperatures early and late in the season, excessive precipitation in the early season, and dry conditions in the late season. We note that the sensitivity to the identified drivers varies across the spatial domain. Higher latitudes, and thus colder regions, are positively affected by high temperatures during the summer period. On the other hand, warmer southeastern regions are positively affected by low temperatures during the late season. Historic trends in identified drivers indicate that US soybean production has generally benefited from recent shifts in weather except for increasing rainfall in the early season. Overall, warming conditions have reduced the risk of frost in the early and late seasons and have potentially allowed for earlier sowing dates. More importantly, summers have been getting cooler and wetter over the eastern US. Nevertheless, despite these positive changes, we show that the frequency of compound hot–dry summer events has remained unchanged over the 1946–2016 period. In the longer term, climate models project substantially warmer summers for the continental US, although uncertainty remains as to whether this will be accompanied by drier conditions. This highlights a critical element to explore in future studies focused on US agricultural production risk under climate change.]]&gt;&lt;/p&gt;&quot;,&quot;issue&quot;:&quot;4&quot;,&quot;volume&quot;:&quot;12&quot;,&quot;container-title-short&quot;:&quot;&quot;},&quot;isTemporary&quot;:false}]},{&quot;citationID&quot;:&quot;MENDELEY_CITATION_6cc9b77c-48a6-4038-aee8-1d730ef7a3ca&quot;,&quot;properties&quot;:{&quot;noteIndex&quot;:0},&quot;isEdited&quot;:false,&quot;manualOverride&quot;:{&quot;isManuallyOverridden&quot;:false,&quot;citeprocText&quot;:&quot;(Hayhoe et al., 2018)&quot;,&quot;manualOverrideText&quot;:&quot;&quot;},&quot;citationTag&quot;:&quot;MENDELEY_CITATION_v3_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&quot;,&quot;citationItems&quot;:[{&quot;id&quot;:&quot;a428ae4b-b12c-37b5-9b82-814bf19f38ad&quot;,&quot;itemData&quot;:{&quot;type&quot;:&quot;report&quot;,&quot;id&quot;:&quot;a428ae4b-b12c-37b5-9b82-814bf19f38ad&quot;,&quot;title&quot;:&quot;Chapter 2 : Our Changing Climate. Impacts, Risks, and Adaptation in the United States: The Fourth National Climate Assessment, Volume II&quot;,&quot;author&quot;:[{&quot;family&quot;:&quot;Hayhoe&quot;,&quot;given&quot;:&quot;Katharine&quot;,&quot;parse-names&quot;:false,&quot;dropping-particle&quot;:&quot;&quot;,&quot;non-dropping-particle&quot;:&quot;&quot;},{&quot;family&quot;:&quot;Wuebbles&quot;,&quot;given&quot;:&quot;Donald J.&quot;,&quot;parse-names&quot;:false,&quot;dropping-particle&quot;:&quot;&quot;,&quot;non-dropping-particle&quot;:&quot;&quot;},{&quot;family&quot;:&quot;Easterling&quot;,&quot;given&quot;:&quot;David R.&quot;,&quot;parse-names&quot;:false,&quot;dropping-particle&quot;:&quot;&quot;,&quot;non-dropping-particle&quot;:&quot;&quot;},{&quot;family&quot;:&quot;Fahey&quot;,&quot;given&quot;:&quot;David W.&quot;,&quot;parse-names&quot;:false,&quot;dropping-particle&quot;:&quot;&quot;,&quot;non-dropping-particle&quot;:&quot;&quot;},{&quot;family&quot;:&quot;Doherty&quot;,&quot;given&quot;:&quot;Sarah&quot;,&quot;parse-names&quot;:false,&quot;dropping-particle&quot;:&quot;&quot;,&quot;non-dropping-particle&quot;:&quot;&quot;},{&quot;family&quot;:&quot;Kossin&quot;,&quot;given&quot;:&quot;James P.&quot;,&quot;parse-names&quot;:false,&quot;dropping-particle&quot;:&quot;&quot;,&quot;non-dropping-particle&quot;:&quot;&quot;},{&quot;family&quot;:&quot;Sweet&quot;,&quot;given&quot;:&quot;William&quot;,&quot;parse-names&quot;:false,&quot;dropping-particle&quot;:&quot;V.&quot;,&quot;non-dropping-particle&quot;:&quot;&quot;},{&quot;family&quot;:&quot;Vose&quot;,&quot;given&quot;:&quot;Russell S.&quot;,&quot;parse-names&quot;:false,&quot;dropping-particle&quot;:&quot;&quot;,&quot;non-dropping-particle&quot;:&quot;&quot;},{&quot;family&quot;:&quot;Wehner&quot;,&quot;given&quot;:&quot;Michael F.&quot;,&quot;parse-names&quot;:false,&quot;dropping-particle&quot;:&quot;&quot;,&quot;non-dropping-particle&quot;:&quot;&quot;}],&quot;DOI&quot;:&quot;10.7930/NCA4.2018.CH2&quot;,&quot;issued&quot;:{&quot;date-parts&quot;:[[2018]]},&quot;publisher-place&quot;:&quot;Washington, DC&quot;,&quot;container-title-short&quot;:&quot;&quot;},&quot;isTemporary&quot;:false}]},{&quot;citationID&quot;:&quot;MENDELEY_CITATION_f95c0e53-2646-4a97-a2be-f1b731f88a6a&quot;,&quot;properties&quot;:{&quot;noteIndex&quot;:0},&quot;isEdited&quot;:false,&quot;manualOverride&quot;:{&quot;isManuallyOverridden&quot;:false,&quot;citeprocText&quot;:&quot;(Haghverdi et al., 2015)&quot;,&quot;manualOverrideText&quot;:&quot;&quot;},&quot;citationTag&quot;:&quot;MENDELEY_CITATION_v3_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xNS4wNi4wMTkiLCJJU1NOIjoiMDE2ODE2OTkiLCJpc3N1ZWQiOnsiZGF0ZS1wYXJ0cyI6W1syMDE1LDldXX0sInBhZ2UiOiIxNTQtMTY3Iiwidm9sdW1lIjoiMTE3In0sImlzVGVtcG9yYXJ5IjpmYWxzZX1dfQ==&quot;,&quot;citationItems&quot;:[{&quot;id&quot;:&quot;04f13a7e-466d-3bb1-bdb7-78ff0f67b5f3&quot;,&quot;itemData&quot;:{&quot;type&quot;:&quot;article-journal&quot;,&quot;id&quot;:&quot;04f13a7e-466d-3bb1-bdb7-78ff0f67b5f3&quot;,&quot;title&quot;:&quot;Perspectives on delineating management zones for variable rate irrigation&quot;,&quot;author&quot;:[{&quot;family&quot;:&quot;Haghverdi&quot;,&quot;given&quot;:&quot;Amir&quot;,&quot;parse-names&quot;:false,&quot;dropping-particle&quot;:&quot;&quot;,&quot;non-dropping-particle&quot;:&quot;&quot;},{&quot;family&quot;:&quot;Leib&quot;,&quot;given&quot;:&quot;Brian G.&quot;,&quot;parse-names&quot;:false,&quot;dropping-particle&quot;:&quot;&quot;,&quot;non-dropping-particle&quot;:&quot;&quot;},{&quot;family&quot;:&quot;Washington-Allen&quot;,&quot;given&quot;:&quot;Robert A.&quot;,&quot;parse-names&quot;:false,&quot;dropping-particle&quot;:&quot;&quot;,&quot;non-dropping-particle&quot;:&quot;&quot;},{&quot;family&quot;:&quot;Ayers&quot;,&quot;given&quot;:&quot;Paul D.&quot;,&quot;parse-names&quot;:false,&quot;dropping-particle&quot;:&quot;&quot;,&quot;non-dropping-particle&quot;:&quot;&quot;},{&quot;family&quot;:&quot;Buschermohle&quot;,&quot;given&quot;:&quot;Michael J.&quot;,&quot;parse-names&quot;:false,&quot;dropping-particle&quot;:&quot;&quot;,&quot;non-dropping-particle&quot;:&quot;&quot;}],&quot;container-title&quot;:&quot;Computers and Electronics in Agriculture&quot;,&quot;container-title-short&quot;:&quot;Comput Electron Agric&quot;,&quot;DOI&quot;:&quot;10.1016/j.compag.2015.06.019&quot;,&quot;ISSN&quot;:&quot;01681699&quot;,&quot;issued&quot;:{&quot;date-parts&quot;:[[2015,9]]},&quot;page&quot;:&quot;154-167&quot;,&quot;volume&quot;:&quot;117&quot;},&quot;isTemporary&quot;:false}]},{&quot;citationID&quot;:&quot;MENDELEY_CITATION_a02cc468-722f-47b4-ae35-b1c4bf1f109c&quot;,&quot;properties&quot;:{&quot;noteIndex&quot;:0},&quot;isEdited&quot;:false,&quot;manualOverride&quot;:{&quot;isManuallyOverridden&quot;:false,&quot;citeprocText&quot;:&quot;(NOAA, 2024)&quot;,&quot;manualOverrideText&quot;:&quot;&quot;},&quot;citationTag&quot;:&quot;MENDELEY_CITATION_v3_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&quot;,&quot;citationItems&quot;:[{&quot;id&quot;:&quot;a37bfed5-d7e5-3432-a0af-e7bf1040b6cc&quot;,&quot;itemData&quot;:{&quot;type&quot;:&quot;webpage&quot;,&quot;id&quot;:&quot;a37bfed5-d7e5-3432-a0af-e7bf1040b6cc&quot;,&quot;title&quot;:&quot;National weather service&quot;,&quot;author&quot;:[{&quot;family&quot;:&quot;NOAA&quot;,&quot;given&quot;:&quot;&quot;,&quot;parse-names&quot;:false,&quot;dropping-particle&quot;:&quot;&quot;,&quot;non-dropping-particle&quot;:&quot;&quot;}],&quot;accessed&quot;:{&quot;date-parts&quot;:[[2024,9,29]]},&quot;URL&quot;:&quot;https://www.weather.gov/wrh/climate?wfo=meg&quot;,&quot;issued&quot;:{&quot;date-parts&quot;:[[2024]]},&quot;container-title-short&quot;:&quot;&quot;},&quot;isTemporary&quot;:false}]},{&quot;citationID&quot;:&quot;MENDELEY_CITATION_ff4f6a04-8f73-4fe2-a5fc-431d1fa184ce&quot;,&quot;properties&quot;:{&quot;noteIndex&quot;:0},&quot;isEdited&quot;:false,&quot;manualOverride&quot;:{&quot;isManuallyOverridden&quot;:false,&quot;citeprocText&quot;:&quot;(Doerr et al., 2003)&quot;,&quot;manualOverrideText&quot;:&quot;&quot;},&quot;citationTag&quot;:&quot;MENDELEY_CITATION_v3_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&quot;,&quot;citationItems&quot;:[{&quot;id&quot;:&quot;35fa4869-4f64-3c42-b050-cb2570880d44&quot;,&quot;itemData&quot;:{&quot;type&quot;:&quot;article-journal&quot;,&quot;id&quot;:&quot;35fa4869-4f64-3c42-b050-cb2570880d44&quot;,&quot;title&quot;:&quot;Soil water repellency as a potential parameter in rainfall‐runoff modelling: experimental evidence at point to catchment scales from Portugal&quot;,&quot;author&quot;:[{&quot;family&quot;:&quot;Doerr&quot;,&quot;given&quot;:&quot;S. H.&quot;,&quot;parse-names&quot;:false,&quot;dropping-particle&quot;:&quot;&quot;,&quot;non-dropping-particle&quot;:&quot;&quot;},{&quot;family&quot;:&quot;Ferreira&quot;,&quot;given&quot;:&quot;A. J. D.&quot;,&quot;parse-names&quot;:false,&quot;dropping-particle&quot;:&quot;&quot;,&quot;non-dropping-particle&quot;:&quot;&quot;},{&quot;family&quot;:&quot;Walsh&quot;,&quot;given&quot;:&quot;R. P. D.&quot;,&quot;parse-names&quot;:false,&quot;dropping-particle&quot;:&quot;&quot;,&quot;non-dropping-particle&quot;:&quot;&quot;},{&quot;family&quot;:&quot;Shakesby&quot;,&quot;given&quot;:&quot;R. A.&quot;,&quot;parse-names&quot;:false,&quot;dropping-particle&quot;:&quot;&quot;,&quot;non-dropping-particle&quot;:&quot;&quot;},{&quot;family&quot;:&quot;Leighton‐Boyce&quot;,&quot;given&quot;:&quot;G.&quot;,&quot;parse-names&quot;:false,&quot;dropping-particle&quot;:&quot;&quot;,&quot;non-dropping-particle&quot;:&quot;&quot;},{&quot;family&quot;:&quot;Coelho&quot;,&quot;given&quot;:&quot;C. O. A.&quot;,&quot;parse-names&quot;:false,&quot;dropping-particle&quot;:&quot;&quot;,&quot;non-dropping-particle&quot;:&quot;&quot;}],&quot;container-title&quot;:&quot;Hydrological Processes&quot;,&quot;container-title-short&quot;:&quot;Hydrol Process&quot;,&quot;DOI&quot;:&quot;10.1002/hyp.1129&quot;,&quot;ISSN&quot;:&quot;0885-6087&quot;,&quot;issued&quot;:{&quot;date-parts&quot;:[[2003,2,15]]},&quot;page&quot;:&quot;363-377&quot;,&quot;abstract&quot;:&quot;&lt;p&gt; Soil water repellency is generally thought to enhance runoff responses, thus representing a potentially important factor in hydrological modelling. Attempts to quantify its impacts have, however, either focused on soil profiles or plot scales and/or have been unable unequivocally to isolate repellency effects from other hydrologically important parameters. This research gap is addressed here by comparing responses of the same soil or terrain at a range of scales in highly repellent and wettable states, thereby limiting the impact of other variables. Hydrological responses of forest soils in north‐central Portugal are assessed using laboratory wetting and rainfall simulation experiments at the point (0·002 m &lt;sup&gt;2&lt;/sup&gt; ) and microplot scales (0·12 m &lt;sup&gt;2&lt;/sup&gt; ), and field runoff responses from plot (16 m &lt;sup&gt;2&lt;/sup&gt; ) and catchment scales (0·33 km &lt;sup&gt;2&lt;/sup&gt; ). &lt;/p&gt;&quot;,&quot;issue&quot;:&quot;2&quot;,&quot;volume&quot;:&quot;17&quot;},&quot;isTemporary&quot;:false}]},{&quot;citationID&quot;:&quot;MENDELEY_CITATION_c72b4443-9173-4566-92fd-797765a464b5&quot;,&quot;properties&quot;:{&quot;noteIndex&quot;:0},&quot;isEdited&quot;:false,&quot;manualOverride&quot;:{&quot;isManuallyOverridden&quot;:false,&quot;citeprocText&quot;:&quot;(Xie et al., 2024a)&quot;,&quot;manualOverrideText&quot;:&quot;&quot;},&quot;citationTag&quot;:&quot;MENDELEY_CITATION_v3_eyJjaXRhdGlvbklEIjoiTUVOREVMRVlfQ0lUQVRJT05fYzcyYjQ0NDMtOTE3My00NTY2LTkyZmQtNzk3NzY1YTQ2NGI1IiwicHJvcGVydGllcyI6eyJub3RlSW5kZXgiOjB9LCJpc0VkaXRlZCI6ZmFsc2UsIm1hbnVhbE92ZXJyaWRlIjp7ImlzTWFudWFsbHlPdmVycmlkZGVuIjpmYWxzZSwiY2l0ZXByb2NUZXh0IjoiKFhpZSBldCBhbC4sIDIwMjRhKSIsIm1hbnVhbE92ZXJyaWRlVGV4dCI6IiJ9LCJjaXRhdGlvbkl0ZW1zIjpb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quot;,&quot;citationItems&quot;:[{&quot;id&quot;:&quot;0bd5c630-0af9-34ef-9f58-6a1bf046e6ff&quot;,&quot;itemData&quot;:{&quot;type&quot;:&quot;article-journal&quot;,&quot;id&quot;:&quot;0bd5c630-0af9-34ef-9f58-6a1bf046e6ff&quot;,&quot;title&quot;:&quot;Soybean yield response to managed depletion irrigation regimes in a Mid-South silt loam soil&quot;,&quot;author&quot;:[{&quot;family&quot;:&quot;Xie&quot;,&quot;given&quot;:&quot;Shuhua&quot;,&quot;parse-names&quot;:false,&quot;dropping-particle&quot;:&quot;&quot;,&quot;non-dropping-particle&quot;:&quot;&quot;},{&quot;family&quot;:&quot;Leib&quot;,&quot;given&quot;:&quot;Brian G.&quot;,&quot;parse-names&quot;:false,&quot;dropping-particle&quot;:&quot;&quot;,&quot;non-dropping-particle&quot;:&quot;&quot;},{&quot;family&quot;:&quot;Farhadi-Machekposhti&quot;,&quot;given&quot;:&quot;Mabood&quot;,&quot;parse-names&quot;:false,&quot;dropping-particle&quot;:&quot;&quot;,&quot;non-dropping-particle&quot;:&quot;&quot;},{&quot;family&quot;:&quot;Grant&quot;,&quot;given&quot;:&quot;Timothy James&quot;,&quot;parse-names&quot;:false,&quot;dropping-particle&quot;:&quot;&quot;,&quot;non-dropping-particle&quot;:&quot;&quot;},{&quot;family&quot;:&quot;Adotey&quot;,&quot;given&quot;:&quot;Nutifafa&quot;,&quot;parse-names&quot;:false,&quot;dropping-particle&quot;:&quot;&quot;,&quot;non-dropping-particle&quot;:&quot;&quot;},{&quot;family&quot;:&quot;Butler&quot;,&quot;given&quot;:&quot;David M.&quot;,&quot;parse-names&quot;:false,&quot;dropping-particle&quot;:&quot;&quot;,&quot;non-dropping-particle&quot;:&quot;&quot;}],&quot;container-title&quot;:&quot;Agricultural Water Management&quot;,&quot;container-title-short&quot;:&quot;Agric Water Manag&quot;,&quot;DOI&quot;:&quot;10.1016/j.agwat.2023.108657&quot;,&quot;ISSN&quot;:&quot;03783774&quot;,&quot;issued&quot;:{&quot;date-parts&quot;:[[2024,3]]},&quot;page&quot;:&quot;108657&quot;,&quot;volume&quot;:&quot;292&quot;},&quot;isTemporary&quot;:false}]},{&quot;citationID&quot;:&quot;MENDELEY_CITATION_4ebca1c1-efbe-4c22-a38a-1a9ad2d3dbc5&quot;,&quot;properties&quot;:{&quot;noteIndex&quot;:0},&quot;isEdited&quot;:false,&quot;manualOverride&quot;:{&quot;isManuallyOverridden&quot;:false,&quot;citeprocText&quot;:&quot;(M. S. Cox et al., 2006; J. A. Thomasson et al., 2001)&quot;,&quot;manualOverrideText&quot;:&quot;&quot;},&quot;citationTag&quot;:&quot;MENDELEY_CITATION_v3_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&quot;,&quot;citationItems&quot;:[{&quot;id&quot;:&quot;be1f74a8-91c1-3bb5-a86f-9932208ad6a3&quot;,&quot;itemData&quot;:{&quot;type&quot;:&quot;article-journal&quot;,&quot;id&quot;:&quot;be1f74a8-91c1-3bb5-a86f-9932208ad6a3&quot;,&quot;title&quot;:&quot;Selected soil properties' variability and their relationships with yield in three Mississippi fields&quot;,&quot;author&quot;:[{&quot;family&quot;:&quot;Cox&quot;,&quot;given&quot;:&quot;Michael S.&quot;,&quot;parse-names&quot;:false,&quot;dropping-particle&quot;:&quot;&quot;,&quot;non-dropping-particle&quot;:&quot;&quot;},{&quot;family&quot;:&quot;Gerard&quot;,&quot;given&quot;:&quot;Patrick D.&quot;,&quot;parse-names&quot;:false,&quot;dropping-particle&quot;:&quot;&quot;,&quot;non-dropping-particle&quot;:&quot;&quot;},{&quot;family&quot;:&quot;Abshire&quot;,&quot;given&quot;:&quot;Melinda J.&quot;,&quot;parse-names&quot;:false,&quot;dropping-particle&quot;:&quot;&quot;,&quot;non-dropping-particle&quot;:&quot;&quot;}],&quot;container-title&quot;:&quot;Soil Science&quot;,&quot;container-title-short&quot;:&quot;Soil Sci&quot;,&quot;accessed&quot;:{&quot;date-parts&quot;:[[2023,12,7]]},&quot;DOI&quot;:&quot;10.1097/01.SS.0000228031.49776.0F&quot;,&quot;ISSN&quot;:&quot;0038075X&quot;,&quot;issued&quot;:{&quot;date-parts&quot;:[[2006,7]]},&quot;page&quot;:&quot;541-551&quot;,&quot;abstract&quot;:&quot;For site-specific soil management to be effective, soil factors must vary within a field and potentially be limiting to crop production. The objectives of this two-year study were the following: (i) to determine the amount of variability in selected soil physical and chemical properties in three typical Mississippi fields and (ii) to determine which soil factor or factors were influencing crop yields. Three fields were sampled on a 1-ha grid and analyzed for pH in water (1:1), Ca, K, Mg, Na, P, clay content, and elevation. Variability in the soil parameters, as evidenced by coefficient of variation (CV), differed among the soil factors measured, with pH having the lowest CV and P having the highest CV. This was true in all the three fields for the two years of this study, with only one exception. Principal component analysis was used to group highly correlated variables into new and independent variables that could then be used in regression analysis. Stepwise regression using these latent variables found that the yield variability tended to be explained by the principal components representing topography, clay content, and P and K soil test levels, with topography having an influence in all the three fields. Relationships between yield and P and K fertility indicated that these two nutrients were not yield limiting. It is felt that identifying the topographic and soil texture effects on yield can be helpful in defining how site-specific soil management can be used to influence crop yield. Copyright © 2006 by Lippincott Williams &amp; Wilkins, Inc.&quot;,&quot;issue&quot;:&quot;7&quot;,&quot;volume&quot;:&quot;171&quot;},&quot;isTemporary&quot;:false},{&quot;id&quot;:&quot;e5d44972-331c-33ee-9508-6c23d8c9e9ed&quot;,&quot;itemData&quot;:{&quot;type&quot;:&quot;article-journal&quot;,&quot;id&quot;:&quot;e5d44972-331c-33ee-9508-6c23d8c9e9ed&quot;,&quot;title&quot;:&quot;Soil reflectance sensing for determining soil properties in precision agriculture&quot;,&quot;author&quot;:[{&quot;family&quot;:&quot;J. A. Thomasson&quot;,&quot;given&quot;:&quot;&quot;,&quot;parse-names&quot;:false,&quot;dropping-particle&quot;:&quot;&quot;,&quot;non-dropping-particle&quot;:&quot;&quot;},{&quot;family&quot;:&quot;R. Sui&quot;,&quot;given&quot;:&quot;&quot;,&quot;parse-names&quot;:false,&quot;dropping-particle&quot;:&quot;&quot;,&quot;non-dropping-particle&quot;:&quot;&quot;},{&quot;family&quot;:&quot;M. S. Cox&quot;,&quot;given&quot;:&quot;&quot;,&quot;parse-names&quot;:false,&quot;dropping-particle&quot;:&quot;&quot;,&quot;non-dropping-particle&quot;:&quot;&quot;},{&quot;family&quot;:&quot;A. Al-Rajehy&quot;,&quot;given&quot;:&quot;&quot;,&quot;parse-names&quot;:false,&quot;dropping-particle&quot;:&quot;&quot;,&quot;non-dropping-particle&quot;:&quot;&quot;}],&quot;container-title&quot;:&quot;Transactions of the ASAE&quot;,&quot;DOI&quot;:&quot;10.13031/2013.7002&quot;,&quot;ISSN&quot;:&quot;2151-0059&quot;,&quot;URL&quot;:&quot;http://elibrary.asabe.org/abstract.asp??JID=3&amp;AID=7002&amp;CID=t2001&amp;v=44&amp;i=6&amp;T=1&quot;,&quot;issued&quot;:{&quot;date-parts&quot;:[[2001]]},&quot;issue&quot;:&quot;6&quot;,&quot;volume&quot;:&quot;44&quot;,&quot;container-title-short&quot;:&quot;&quot;},&quot;isTemporary&quot;:false}]},{&quot;citationID&quot;:&quot;MENDELEY_CITATION_d0315837-4ab6-43f6-a94d-40e8f66592e0&quot;,&quot;properties&quot;:{&quot;noteIndex&quot;:0},&quot;isEdited&quot;:false,&quot;manualOverride&quot;:{&quot;isManuallyOverridden&quot;:false,&quot;citeprocText&quot;:&quot;(Grassini et al., 2015)&quot;,&quot;manualOverrideText&quot;:&quot;&quot;},&quot;citationTag&quot;:&quot;MENDELEY_CITATION_v3_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&quot;,&quot;citationItems&quot;:[{&quot;id&quot;:&quot;e00563ff-4d21-35b1-abda-34295e8ec11d&quot;,&quot;itemData&quot;:{&quot;type&quot;:&quot;article-journal&quot;,&quot;id&quot;:&quot;e00563ff-4d21-35b1-abda-34295e8ec11d&quot;,&quot;title&quot;:&quot;Soybean yield gaps and water productivity in the western U.S. Corn Belt&quot;,&quot;author&quot;:[{&quot;family&quot;:&quot;Grassini&quot;,&quot;given&quot;:&quot;Patricio&quot;,&quot;parse-names&quot;:false,&quot;dropping-particle&quot;:&quot;&quot;,&quot;non-dropping-particle&quot;:&quot;&quot;},{&quot;family&quot;:&quot;Torrion&quot;,&quot;given&quot;:&quot;Jessica A.&quot;,&quot;parse-names&quot;:false,&quot;dropping-particle&quot;:&quot;&quot;,&quot;non-dropping-particle&quot;:&quot;&quot;},{&quot;family&quot;:&quot;Yang&quot;,&quot;given&quot;:&quot;Haishun S.&quot;,&quot;parse-names&quot;:false,&quot;dropping-particle&quot;:&quot;&quot;,&quot;non-dropping-particle&quot;:&quot;&quot;},{&quot;family&quot;:&quot;Rees&quot;,&quot;given&quot;:&quot;Jennifer&quot;,&quot;parse-names&quot;:false,&quot;dropping-particle&quot;:&quot;&quot;,&quot;non-dropping-particle&quot;:&quot;&quot;},{&quot;family&quot;:&quot;Andersen&quot;,&quot;given&quot;:&quot;Daryl&quot;,&quot;parse-names&quot;:false,&quot;dropping-particle&quot;:&quot;&quot;,&quot;non-dropping-particle&quot;:&quot;&quot;},{&quot;family&quot;:&quot;Cassman&quot;,&quot;given&quot;:&quot;Kenneth G.&quot;,&quot;parse-names&quot;:false,&quot;dropping-particle&quot;:&quot;&quot;,&quot;non-dropping-particle&quot;:&quot;&quot;},{&quot;family&quot;:&quot;Specht&quot;,&quot;given&quot;:&quot;James E.&quot;,&quot;parse-names&quot;:false,&quot;dropping-particle&quot;:&quot;&quot;,&quot;non-dropping-particle&quot;:&quot;&quot;}],&quot;container-title&quot;:&quot;Field Crops Research&quot;,&quot;container-title-short&quot;:&quot;Field Crops Res&quot;,&quot;DOI&quot;:&quot;10.1016/j.fcr.2015.04.015&quot;,&quot;ISSN&quot;:&quot;03784290&quot;,&quot;issued&quot;:{&quot;date-parts&quot;:[[2015,8]]},&quot;page&quot;:&quot;150-163&quot;,&quot;volume&quot;:&quot;179&quot;},&quot;isTemporary&quot;:false}]},{&quot;citationID&quot;:&quot;MENDELEY_CITATION_ab6beb3c-5538-49d1-902b-ec3a3e0d4e0a&quot;,&quot;properties&quot;:{&quot;noteIndex&quot;:0},&quot;isEdited&quot;:false,&quot;manualOverride&quot;:{&quot;isManuallyOverridden&quot;:false,&quot;citeprocText&quot;:&quot;(Heatherly &amp;#38; Elmore, 2016)&quot;,&quot;manualOverrideText&quot;:&quot;&quot;},&quot;citationTag&quot;:&quot;MENDELEY_CITATION_v3_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&quot;,&quot;citationItems&quot;:[{&quot;id&quot;:&quot;e1563fca-326c-3d5e-9957-7969f80f171b&quot;,&quot;itemData&quot;:{&quot;type&quot;:&quot;chapter&quot;,&quot;id&quot;:&quot;e1563fca-326c-3d5e-9957-7969f80f171b&quot;,&quot;title&quot;:&quot;Managing inputs for peak production&quot;,&quot;author&quot;:[{&quot;family&quot;:&quot;Heatherly&quot;,&quot;given&quot;:&quot;Larry G.&quot;,&quot;parse-names&quot;:false,&quot;dropping-particle&quot;:&quot;&quot;,&quot;non-dropping-particle&quot;:&quot;&quot;},{&quot;family&quot;:&quot;Elmore&quot;,&quot;given&quot;:&quot;Roger W.&quot;,&quot;parse-names&quot;:false,&quot;dropping-particle&quot;:&quot;&quot;,&quot;non-dropping-particle&quot;:&quot;&quot;}],&quot;DOI&quot;:&quot;10.2134/agronmonogr16.3ed.c10&quot;,&quot;issued&quot;:{&quot;date-parts&quot;:[[2016,12,12]]},&quot;page&quot;:&quot;451-536&quot;,&quot;container-title-short&quot;:&quot;&quot;},&quot;isTemporary&quot;:false}]},{&quot;citationID&quot;:&quot;MENDELEY_CITATION_cc951ed3-b9b1-48d3-86c4-70f600518af5&quot;,&quot;properties&quot;:{&quot;noteIndex&quot;:0},&quot;isEdited&quot;:false,&quot;manualOverride&quot;:{&quot;isManuallyOverridden&quot;:false,&quot;citeprocText&quot;:&quot;(Myers et al., 2007)&quot;,&quot;manualOverrideText&quot;:&quot;&quot;},&quot;citationTag&quot;:&quot;MENDELEY_CITATION_v3_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&quot;,&quot;citationItems&quot;:[{&quot;id&quot;:&quot;04c1d9fb-42b4-36e1-859a-141d305838f0&quot;,&quot;itemData&quot;:{&quot;type&quot;:&quot;article-journal&quot;,&quot;id&quot;:&quot;04c1d9fb-42b4-36e1-859a-141d305838f0&quot;,&quot;title&quot;:&quot;Soybean root distribution related to claypan soil properties and apparent soil electrical conductivity&quot;,&quot;author&quot;:[{&quot;family&quot;:&quot;Myers&quot;,&quot;given&quot;:&quot;D. Brenton&quot;,&quot;parse-names&quot;:false,&quot;dropping-particle&quot;:&quot;&quot;,&quot;non-dropping-particle&quot;:&quot;&quot;},{&quot;family&quot;:&quot;Kitchen&quot;,&quot;given&quot;:&quot;Newell R.&quot;,&quot;parse-names&quot;:false,&quot;dropping-particle&quot;:&quot;&quot;,&quot;non-dropping-particle&quot;:&quot;&quot;},{&quot;family&quot;:&quot;Sudduth&quot;,&quot;given&quot;:&quot;Kenneth A.&quot;,&quot;parse-names&quot;:false,&quot;dropping-particle&quot;:&quot;&quot;,&quot;non-dropping-particle&quot;:&quot;&quot;},{&quot;family&quot;:&quot;Sharp&quot;,&quot;given&quot;:&quot;Robert E.&quot;,&quot;parse-names&quot;:false,&quot;dropping-particle&quot;:&quot;&quot;,&quot;non-dropping-particle&quot;:&quot;&quot;},{&quot;family&quot;:&quot;Miles&quot;,&quot;given&quot;:&quot;Randall J.&quot;,&quot;parse-names&quot;:false,&quot;dropping-particle&quot;:&quot;&quot;,&quot;non-dropping-particle&quot;:&quot;&quot;}],&quot;container-title&quot;:&quot;Crop Science&quot;,&quot;container-title-short&quot;:&quot;Crop Sci&quot;,&quot;DOI&quot;:&quot;10.2135/cropsci2006.07.0460&quot;,&quot;ISSN&quot;:&quot;0011-183X&quot;,&quot;issued&quot;:{&quot;date-parts&quot;:[[2007,7]]},&quot;page&quot;:&quot;1498-1509&quot;,&quot;abstract&quot;:&quot;&lt;p&gt; Soybean [ &lt;italic&gt;Glycine max&lt;/italic&gt; (L.) Merr.] yield in claypan soils varies systematically with soil properties and landscape position. This is likely caused by soil interactions with soybean roots. Field observations of soybean root distribution are needed to reveal its effect on yield variability. This study examined profile distributions of soybean root length density (RLD) and average root diameter (ARD) as a function of landscape position, depth to claypan (DTC), apparent soil electrical conductivity (EC &lt;sub&gt;a&lt;/sub&gt; ), clay‐maximum translated depth ( &lt;italic&gt;D&lt;/italic&gt; &lt;sub&gt;t&lt;/sub&gt; ), and other soil properties. A landscape of claypan soils was sampled postharvest at two sites near Centralia, MO, in 2001. Roots were washed from soil cores in 15‐cm layers (15–120 cm) and measured with image analysis. Root length density and ARD were significantly related to landscape position, DTC, &lt;italic&gt;D&lt;/italic&gt; &lt;sub&gt;t&lt;/sub&gt; , and EC &lt;sub&gt;a&lt;/sub&gt; Predictions of RLD and ARD were best from 15 to 60 cm, the depths with the greatest influence from claypan soil morphology. Soil profile distributions of base cations, P, and pH matched root density profiles. Soybean roots were inhibited in E horizons above the claypan and stimulated 20 to 40 cm below it. Soybean roots below the claypan had about 20 to 30% smaller diameter. We conclude that DTC and rapid estimators of claypan morphology, such as EC &lt;sub&gt;a&lt;/sub&gt; , can be used to predict soybean root distribution in claypan soil landscapes. &lt;/p&gt;&quot;,&quot;issue&quot;:&quot;4&quot;,&quot;volume&quot;:&quot;47&quot;},&quot;isTemporary&quot;:false}]},{&quot;citationID&quot;:&quot;MENDELEY_CITATION_def3ea0e-45d4-4e24-a194-ba14e1221ba8&quot;,&quot;properties&quot;:{&quot;noteIndex&quot;:0},&quot;isEdited&quot;:false,&quot;manualOverride&quot;:{&quot;isManuallyOverridden&quot;:false,&quot;citeprocText&quot;:&quot;(Botta et al., 2004; Sinclair et al., 2010; Suriadi et al., 2021)&quot;,&quot;manualOverrideText&quot;:&quot;&quot;},&quot;citationTag&quot;:&quot;MENDELEY_CITATION_v3_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&quot;,&quot;citationItems&quot;:[{&quot;id&quot;:&quot;3a49c931-e1ec-3927-8458-60029cb6ff80&quot;,&quot;itemData&quot;:{&quot;type&quot;:&quot;article-journal&quot;,&quot;id&quot;:&quot;3a49c931-e1ec-3927-8458-60029cb6ff80&quot;,&quot;title&quot;:&quot;Assessment across the United States of the Benefits of Altered Soybean Drought Traits&quot;,&quot;author&quot;:[{&quot;family&quot;:&quot;Sinclair&quot;,&quot;given&quot;:&quot;Thomas R.&quot;,&quot;parse-names&quot;:false,&quot;dropping-particle&quot;:&quot;&quot;,&quot;non-dropping-particle&quot;:&quot;&quot;},{&quot;family&quot;:&quot;Messina&quot;,&quot;given&quot;:&quot;Carlos D.&quot;,&quot;parse-names&quot;:false,&quot;dropping-particle&quot;:&quot;&quot;,&quot;non-dropping-particle&quot;:&quot;&quot;},{&quot;family&quot;:&quot;Beatty&quot;,&quot;given&quot;:&quot;Andy&quot;,&quot;parse-names&quot;:false,&quot;dropping-particle&quot;:&quot;&quot;,&quot;non-dropping-particle&quot;:&quot;&quot;},{&quot;family&quot;:&quot;Samples&quot;,&quot;given&quot;:&quot;Mitch&quot;,&quot;parse-names&quot;:false,&quot;dropping-particle&quot;:&quot;&quot;,&quot;non-dropping-particle&quot;:&quot;&quot;}],&quot;container-title&quot;:&quot;Agronomy Journal&quot;,&quot;container-title-short&quot;:&quot;Agron J&quot;,&quot;DOI&quot;:&quot;10.2134/agronj2009.0195&quot;,&quot;ISSN&quot;:&quot;0002-1962&quot;,&quot;issued&quot;:{&quot;date-parts&quot;:[[2010,3]]},&quot;page&quot;:&quot;475-482&quot;,&quot;abstract&quot;:&quot;&lt;p&gt; A number of plant traits have been suggested to ameliorate the effects of water deficits on crop yield. A quantitative response across a range of years and location is needed because many traits that could be beneficial in dry years might also be detrimental in wet years. This analysis was undertaken using a robust simulation model of soybean [ &lt;italic&gt;Glycine max&lt;/italic&gt; (L.) Merr.] development and growth to quantify yield changes as a result of modification of five traits: rooting depth extension, rate of leaf area development, decreased stomata conductance at high soil water content, reduced maximum transpiration rate, and drought‐tolerant nitrogen fixation. Simulations were done for 50 yr of weather data for 2655 grid locations of 30 km by 30 km size in the United States. Slow rate of rooting development was a neutral or negative trait in most locations. Slow leaf area development proved beneficial in less than half the years and in wetter years it resulted in yield losses. Water conservation both by early decrease in stomata conductance with soil drying and by reducing the maximum transpiration rate resulted in yield increases in many locations in 70% or more of the years. Both traits resulted in only small yield decreases in the wet years. Drought‐tolerant nitrogen fixation had the greatest benefit of all traits with a yield gain in more than 85% of the years at nearly all locations, and in those cases with no yield increase there was only a very small yield loss. &lt;/p&gt;&quot;,&quot;issue&quot;:&quot;2&quot;,&quot;volume&quot;:&quot;102&quot;},&quot;isTemporary&quot;:false},{&quot;id&quot;:&quot;98879a9a-97fd-3b84-b84d-42a9cc1f0611&quot;,&quot;itemData&quot;:{&quot;type&quot;:&quot;article-journal&quot;,&quot;id&quot;:&quot;98879a9a-97fd-3b84-b84d-42a9cc1f0611&quot;,&quot;title&quot;:&quot;Mechanical and cropping behavior of direct drilled soil under different traffic intensities: effect on soybean (Glycine max L.) yields&quot;,&quot;author&quot;:[{&quot;family&quot;:&quot;Botta&quot;,&quot;given&quot;:&quot;G.F&quot;,&quot;parse-names&quot;:false,&quot;dropping-particle&quot;:&quot;&quot;,&quot;non-dropping-particle&quot;:&quot;&quot;},{&quot;family&quot;:&quot;Jorajuria&quot;,&quot;given&quot;:&quot;D&quot;,&quot;parse-names&quot;:false,&quot;dropping-particle&quot;:&quot;&quot;,&quot;non-dropping-particle&quot;:&quot;&quot;},{&quot;family&quot;:&quot;Balbuena&quot;,&quot;given&quot;:&quot;R&quot;,&quot;parse-names&quot;:false,&quot;dropping-particle&quot;:&quot;&quot;,&quot;non-dropping-particle&quot;:&quot;&quot;},{&quot;family&quot;:&quot;Rosatto&quot;,&quot;given&quot;:&quot;H&quot;,&quot;parse-names&quot;:false,&quot;dropping-particle&quot;:&quot;&quot;,&quot;non-dropping-particle&quot;:&quot;&quot;}],&quot;container-title&quot;:&quot;Soil and Tillage Research&quot;,&quot;container-title-short&quot;:&quot;Soil Tillage Res&quot;,&quot;DOI&quot;:&quot;10.1016/j.still.2004.01.004&quot;,&quot;ISSN&quot;:&quot;01671987&quot;,&quot;issued&quot;:{&quot;date-parts&quot;:[[2004,7]]},&quot;page&quot;:&quot;53-58&quot;,&quot;issue&quot;:&quot;1&quot;,&quot;volume&quot;:&quot;78&quot;},&quot;isTemporary&quot;:false},{&quot;id&quot;:&quot;4e619257-20a3-3cbb-996c-ab9e897bab77&quot;,&quot;itemData&quot;:{&quot;type&quot;:&quot;article-journal&quot;,&quot;id&quot;:&quot;4e619257-20a3-3cbb-996c-ab9e897bab77&quot;,&quot;title&quot;:&quot;Optimal irrigation at various soil types for soybean production&quot;,&quot;author&quot;:[{&quot;family&quot;:&quot;Suriadi&quot;,&quot;given&quot;:&quot;A&quot;,&quot;parse-names&quot;:false,&quot;dropping-particle&quot;:&quot;&quot;,&quot;non-dropping-particle&quot;:&quot;&quot;},{&quot;family&quot;:&quot;Zulhaedar&quot;,&quot;given&quot;:&quot;F&quot;,&quot;parse-names&quot;:false,&quot;dropping-particle&quot;:&quot;&quot;,&quot;non-dropping-particle&quot;:&quot;&quot;},{&quot;family&quot;:&quot;Nazam&quot;,&quot;given&quot;:&quot;M&quot;,&quot;parse-names&quot;:false,&quot;dropping-particle&quot;:&quot;&quot;,&quot;non-dropping-particle&quot;:&quot;&quot;},{&quot;family&quot;:&quot;Hipi&quot;,&quot;given&quot;:&quot;A&quot;,&quot;parse-names&quot;:false,&quot;dropping-particle&quot;:&quot;&quot;,&quot;non-dropping-particle&quot;:&quot;&quot;}],&quot;container-title&quot;:&quot;IOP Conference Series: Earth and Environmental Science&quot;,&quot;container-title-short&quot;:&quot;IOP Conf Ser Earth Environ Sci&quot;,&quot;DOI&quot;:&quot;10.1088/1755-1315/648/1/012081&quot;,&quot;ISSN&quot;:&quot;1755-1307&quot;,&quot;URL&quot;:&quot;https://iopscience.iop.org/article/10.1088/1755-1315/648/1/012081&quot;,&quot;issued&quot;:{&quot;date-parts&quot;:[[2021,2,1]]},&quot;page&quot;:&quot;012081&quot;,&quot;abstract&quot;:&quot;&lt;p&gt;Water distribution officials at the secondary level mostly have not considered type of soil to distribute water irrigation for soybean cultivation. This study aimed to determine the optimal irrigation for soybean production at various soil types in Lombok. The study was conducted in 3 texture soil types of sandy loam, loam and clay. Each soil type was applied four treatments of irrigation water: 1 time (15 days after sowing, DAS); 2 times (15 and 45 DAS); 3 times (15, 30 and 45 DAS) and 4 times (15, 30, 45 and 60 DAS) and arranged in a completely randomized block design and repeated five times. The results showed that the highest soybean yield was obtained 4 times irrigation in sandy loam soil. In loam soil type, the highest yield of soybean was obtained at 4 times although this was not significantly different with 3 times irrigation. In clay soil type, the highest soybean yield was obtained at 4 times irrigation treatment, but this was almost a similar yield with 3 times irrigation treatments. The study suggests that schedule water delivery for soybean cultivation is recommended to increase soybean production in irrigated land.&lt;/p&gt;&quot;,&quot;issue&quot;:&quot;1&quot;,&quot;volume&quot;:&quot;648&quot;},&quot;isTemporary&quot;:false}]},{&quot;citationID&quot;:&quot;MENDELEY_CITATION_36476107-d998-4e6e-bbd9-aa5404658664&quot;,&quot;properties&quot;:{&quot;noteIndex&quot;:0},&quot;isEdited&quot;:false,&quot;manualOverride&quot;:{&quot;isManuallyOverridden&quot;:false,&quot;citeprocText&quot;:&quot;(Ashley &amp;#38; Ethridge, 1978; Elmore et al., 1988)&quot;,&quot;manualOverrideText&quot;:&quot;&quot;},&quot;citationTag&quot;:&quot;MENDELEY_CITATION_v3_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&quot;,&quot;citationItems&quot;:[{&quot;id&quot;:&quot;aaef72b3-ba61-37d6-998c-55e45225a8bd&quot;,&quot;itemData&quot;:{&quot;type&quot;:&quot;article-journal&quot;,&quot;id&quot;:&quot;aaef72b3-ba61-37d6-998c-55e45225a8bd&quot;,&quot;title&quot;:&quot;Soybean yield and yield component response to limited capacity sprinkler irrigation systems&quot;,&quot;author&quot;:[{&quot;family&quot;:&quot;Elmore&quot;,&quot;given&quot;:&quot;R. W.&quot;,&quot;parse-names&quot;:false,&quot;dropping-particle&quot;:&quot;&quot;,&quot;non-dropping-particle&quot;:&quot;&quot;},{&quot;family&quot;:&quot;Eisenhauer&quot;,&quot;given&quot;:&quot;D. E.&quot;,&quot;parse-names&quot;:false,&quot;dropping-particle&quot;:&quot;&quot;,&quot;non-dropping-particle&quot;:&quot;&quot;},{&quot;family&quot;:&quot;Specht&quot;,&quot;given&quot;:&quot;J. E.&quot;,&quot;parse-names&quot;:false,&quot;dropping-particle&quot;:&quot;&quot;,&quot;non-dropping-particle&quot;:&quot;&quot;},{&quot;family&quot;:&quot;Williams&quot;,&quot;given&quot;:&quot;J. H.&quot;,&quot;parse-names&quot;:false,&quot;dropping-particle&quot;:&quot;&quot;,&quot;non-dropping-particle&quot;:&quot;&quot;}],&quot;container-title&quot;:&quot;Journal of Production Agriculture&quot;,&quot;DOI&quot;:&quot;10.2134/jpa1988.0196&quot;,&quot;ISSN&quot;:&quot;08908524&quot;,&quot;issued&quot;:{&quot;date-parts&quot;:[[1988,7]]},&quot;page&quot;:&quot;196-201&quot;,&quot;issue&quot;:&quot;3&quot;,&quot;volume&quot;:&quot;1&quot;,&quot;container-title-short&quot;:&quot;&quot;},&quot;isTemporary&quot;:false},{&quot;id&quot;:&quot;4be0fff8-f402-32c0-8c6e-03eeb48ca7f2&quot;,&quot;itemData&quot;:{&quot;type&quot;:&quot;article-journal&quot;,&quot;id&quot;:&quot;4be0fff8-f402-32c0-8c6e-03eeb48ca7f2&quot;,&quot;title&quot;:&quot;Irrigation effects on vegetative and reproductive development of three soybean cultivars&quot;,&quot;author&quot;:[{&quot;family&quot;:&quot;Ashley&quot;,&quot;given&quot;:&quot;D. A.&quot;,&quot;parse-names&quot;:false,&quot;dropping-particle&quot;:&quot;&quot;,&quot;non-dropping-particle&quot;:&quot;&quot;},{&quot;family&quot;:&quot;Ethridge&quot;,&quot;given&quot;:&quot;W. J.&quot;,&quot;parse-names&quot;:false,&quot;dropping-particle&quot;:&quot;&quot;,&quot;non-dropping-particle&quot;:&quot;&quot;}],&quot;container-title&quot;:&quot;Agronomy Journal&quot;,&quot;container-title-short&quot;:&quot;Agron J&quot;,&quot;DOI&quot;:&quot;10.2134/agronj1978.00021962007000030026x&quot;,&quot;ISSN&quot;:&quot;0002-1962&quot;,&quot;issued&quot;:{&quot;date-parts&quot;:[[1978,5]]},&quot;page&quot;:&quot;467-471&quot;,&quot;abstract&quot;:&quot;&lt;p&gt; Previous investigations have demonstrated a response in soybean [ &lt;italic&gt;Glycine max&lt;/italic&gt; (L.) Merr.] yields to supplemental water applications during reproductive development, but few have described the effects of irrigation during different development periods on fruiting patterns and vegetative development in relation to yields. Variables included in this field experiment were four moisture regimes — unirrigated, full season irrigation, irrigation begun at bloom stage, and irrigation begun at pod fill stage — and three cultivars, ‘Ransom’, ‘Hamptom 266A’, and ‘Coker 102’. Data were collected for seed yield, pod number and dry weight, dry weight of vegetative components during reproductive development and seasonal soil moisture status. The soil was a sandy loam (Rhodic Paleudult, clayey, kaolinitic, thermic family). Full season and bloom stage irrigation treatments produced higher yields than the unirrigated check except for Hamptom 266A in 1974. Yields from plants receiving the podfill stage irrigation treatment were higher than the unirrigated check in drier seasons of 1972 and 1973 but not in 1974. Irrigation beginning at pod fill produced yields equal to the full season and bloom stage treatments in some cases and somewhat lower yields in other cases. Higher yields and greater response to irrigation was obtained from shorter, less vegetative Ransom plants than the other two cultivars. Water applications prior to blooming greatly increased vegetative dry weight, and number as well as dry weight of pods. Beginning irrigation during reproductive development had little effect on vegetative dry weight, but usually resulted in a greater number of pods late in the season than the unirrigated check. &lt;/p&gt;&quot;,&quot;issue&quot;:&quot;3&quot;,&quot;volume&quot;:&quot;70&quot;},&quot;isTemporary&quot;:false}]},{&quot;citationID&quot;:&quot;MENDELEY_CITATION_6da896b7-0801-4282-b5bd-43d3ad59c47e&quot;,&quot;properties&quot;:{&quot;noteIndex&quot;:0},&quot;isEdited&quot;:false,&quot;manualOverride&quot;:{&quot;isManuallyOverridden&quot;:false,&quot;citeprocText&quot;:&quot;(Dogan et al., 2007; Jha et al., 2018; B. G. Leib et al., 2021; Torrion et al., 2014)&quot;,&quot;manualOverrideText&quot;:&quot;&quot;},&quot;citationTag&quot;:&quot;MENDELEY_CITATION_v3_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&quot;,&quot;citationItems&quot;:[{&quot;id&quot;:&quot;c83cdf67-3def-396a-92e0-40c6083de0b1&quot;,&quot;itemData&quot;:{&quot;type&quot;:&quot;article-journal&quot;,&quot;id&quot;:&quot;c83cdf67-3def-396a-92e0-40c6083de0b1&quot;,&quot;title&quot;:&quot;Deficit irrigations during soybean reproductive stages and CROPGRO-soybean simulations under semi-arid climatic conditions&quot;,&quot;author&quot;:[{&quot;family&quot;:&quot;Dogan&quot;,&quot;given&quot;:&quot;E&quot;,&quot;parse-names&quot;:false,&quot;dropping-particle&quot;:&quot;&quot;,&quot;non-dropping-particle&quot;:&quot;&quot;},{&quot;family&quot;:&quot;Kirnak&quot;,&quot;given&quot;:&quot;H&quot;,&quot;parse-names&quot;:false,&quot;dropping-particle&quot;:&quot;&quot;,&quot;non-dropping-particle&quot;:&quot;&quot;},{&quot;family&quot;:&quot;Copur&quot;,&quot;given&quot;:&quot;O&quot;,&quot;parse-names&quot;:false,&quot;dropping-particle&quot;:&quot;&quot;,&quot;non-dropping-particle&quot;:&quot;&quot;}],&quot;container-title&quot;:&quot;Field Crops Research&quot;,&quot;container-title-short&quot;:&quot;Field Crops Res&quot;,&quot;DOI&quot;:&quot;10.1016/j.fcr.2007.05.009&quot;,&quot;ISSN&quot;:&quot;0378-4290&quot;,&quot;PMID&quot;:&quot;WOS:000249331200007&quot;,&quot;URL&quot;:&quot;&lt;Go to ISI&gt;://WOS:000249331200007&quot;,&quot;issued&quot;:{&quot;date-parts&quot;:[[2007]]},&quot;page&quot;:&quot;154-159&quot;,&quot;language&quot;:&quot;English&quot;,&quot;issue&quot;:&quot;2&quot;,&quot;volume&quot;:&quot;103&quot;},&quot;isTemporary&quot;:false},{&quot;id&quot;:&quot;3e39cab6-9154-3e7c-91bc-ffebdeb3afed&quot;,&quot;itemData&quot;:{&quot;type&quot;:&quot;paper-conference&quot;,&quot;id&quot;:&quot;3e39cab6-9154-3e7c-91bc-ffebdeb3afed&quot;,&quot;title&quot;:&quot;A regional approach to improving soybean irrigation management in the Southeastern United States&quot;,&quot;author&quot;:[{&quot;family&quot;:&quot;Leib&quot;,&quot;given&quot;:&quot;B. G.&quot;,&quot;parse-names&quot;:false,&quot;dropping-particle&quot;:&quot;&quot;,&quot;non-dropping-particle&quot;:&quot;&quot;},{&quot;family&quot;:&quot;Knappenberger&quot;,&quot;given&quot;:&quot;T. J.&quot;,&quot;parse-names&quot;:false,&quot;dropping-particle&quot;:&quot;&quot;,&quot;non-dropping-particle&quot;:&quot;&quot;},{&quot;family&quot;:&quot;Vellidis&quot;,&quot;given&quot;:&quot;G.&quot;,&quot;parse-names&quot;:false,&quot;dropping-particle&quot;:&quot;&quot;,&quot;non-dropping-particle&quot;:&quot;&quot;},{&quot;family&quot;:&quot;Wendroth&quot;,&quot;given&quot;:&quot;O.&quot;,&quot;parse-names&quot;:false,&quot;dropping-particle&quot;:&quot;&quot;,&quot;non-dropping-particle&quot;:&quot;&quot;}],&quot;container-title&quot;:&quot;6th Decennial National Irrigation Symposium, 6-8, December 2021, San Diego, California&quot;,&quot;DOI&quot;:&quot;10.13031/irrig.2020-054&quot;,&quot;URL&quot;:&quot;https://elibrary.asabe.org/abstract.asp?JID=5&amp;AID=52896&amp;CID=ndci2021&amp;T=1&quot;,&quot;issued&quot;:{&quot;date-parts&quot;:[[2021]]},&quot;publisher-place&quot;:&quot;St. Joseph, MI&quot;,&quot;page&quot;:&quot;1&quot;,&quot;publisher&quot;:&quot;American Society of Agricultural and Biological Engineers&quot;,&quot;container-title-short&quot;:&quot;&quot;},&quot;isTemporary&quot;:false},{&quot;id&quot;:&quot;30acff8f-8257-32ee-944d-fe13e2dc2707&quot;,&quot;itemData&quot;:{&quot;type&quot;:&quot;article-journal&quot;,&quot;id&quot;:&quot;30acff8f-8257-32ee-944d-fe13e2dc2707&quot;,&quot;title&quot;:&quot;Soybean irrigation management: Agronomic impacts of deferred, deficit, and full-season strategies&quot;,&quot;author&quot;:[{&quot;family&quot;:&quot;Torrion&quot;,&quot;given&quot;:&quot;J A&quot;,&quot;parse-names&quot;:false,&quot;dropping-particle&quot;:&quot;&quot;,&quot;non-dropping-particle&quot;:&quot;&quot;},{&quot;family&quot;:&quot;Setiyono&quot;,&quot;given&quot;:&quot;T D&quot;,&quot;parse-names&quot;:false,&quot;dropping-particle&quot;:&quot;&quot;,&quot;non-dropping-particle&quot;:&quot;&quot;},{&quot;family&quot;:&quot;Graef&quot;,&quot;given&quot;:&quot;G L&quot;,&quot;parse-names&quot;:false,&quot;dropping-particle&quot;:&quot;&quot;,&quot;non-dropping-particle&quot;:&quot;&quot;},{&quot;family&quot;:&quot;Cassman&quot;,&quot;given&quot;:&quot;K G&quot;,&quot;parse-names&quot;:false,&quot;dropping-particle&quot;:&quot;&quot;,&quot;non-dropping-particle&quot;:&quot;&quot;},{&quot;family&quot;:&quot;Irmak&quot;,&quot;given&quot;:&quot;S&quot;,&quot;parse-names&quot;:false,&quot;dropping-particle&quot;:&quot;&quot;,&quot;non-dropping-particle&quot;:&quot;&quot;},{&quot;family&quot;:&quot;Specht&quot;,&quot;given&quot;:&quot;J E&quot;,&quot;parse-names&quot;:false,&quot;dropping-particle&quot;:&quot;&quot;,&quot;non-dropping-particle&quot;:&quot;&quot;}],&quot;container-title&quot;:&quot;Crop Science&quot;,&quot;container-title-short&quot;:&quot;Crop Sci&quot;,&quot;DOI&quot;:&quot;10.2135/cropsci2014.03.0261&quot;,&quot;ISSN&quot;:&quot;0011-183x&quot;,&quot;PMID&quot;:&quot;WOS:000346571900039&quot;,&quot;URL&quot;:&quot;&lt;Go to ISI&gt;://WOS:000346571900039&quot;,&quot;issued&quot;:{&quot;date-parts&quot;:[[2014]]},&quot;page&quot;:&quot;2782-2795&quot;,&quot;language&quot;:&quot;English&quot;,&quot;issue&quot;:&quot;6&quot;,&quot;volume&quot;:&quot;54&quot;},&quot;isTemporary&quot;:false},{&quot;id&quot;:&quot;c65def53-ad98-3fe7-9650-6caa156bad4c&quot;,&quot;itemData&quot;:{&quot;type&quot;:&quot;article-journal&quot;,&quot;id&quot;:&quot;c65def53-ad98-3fe7-9650-6caa156bad4c&quot;,&quot;title&quot;:&quot;Responses of soybean to water stress and supplemental irrigation in upper Indo-Gangetic plain: Field experiment and modeling approach&quot;,&quot;author&quot;:[{&quot;family&quot;:&quot;Jha&quot;,&quot;given&quot;:&quot;Prakash Kumar&quot;,&quot;parse-names&quot;:false,&quot;dropping-particle&quot;:&quot;&quot;,&quot;non-dropping-particle&quot;:&quot;&quot;},{&quot;family&quot;:&quot;Kumar&quot;,&quot;given&quot;:&quot;Soora Naresh&quot;,&quot;parse-names&quot;:false,&quot;dropping-particle&quot;:&quot;&quot;,&quot;non-dropping-particle&quot;:&quot;&quot;},{&quot;family&quot;:&quot;Ines&quot;,&quot;given&quot;:&quot;Amor V.M.&quot;,&quot;parse-names&quot;:false,&quot;dropping-particle&quot;:&quot;&quot;,&quot;non-dropping-particle&quot;:&quot;&quot;}],&quot;container-title&quot;:&quot;Field Crops Research&quot;,&quot;container-title-short&quot;:&quot;Field Crops Res&quot;,&quot;DOI&quot;:&quot;10.1016/j.fcr.2018.01.029&quot;,&quot;ISSN&quot;:&quot;03784290&quot;,&quot;issued&quot;:{&quot;date-parts&quot;:[[2018,4]]},&quot;page&quot;:&quot;76-86&quot;,&quot;volume&quot;:&quot;219&quot;},&quot;isTemporary&quot;:false}]},{&quot;citationID&quot;:&quot;MENDELEY_CITATION_43294946-25a6-4a15-ab12-664d07d589a2&quot;,&quot;properties&quot;:{&quot;noteIndex&quot;:0},&quot;isEdited&quot;:false,&quot;manualOverride&quot;:{&quot;isManuallyOverridden&quot;:false,&quot;citeprocText&quot;:&quot;(Andrade, 1995; Foroud et al., 1993)&quot;,&quot;manualOverrideText&quot;:&quot;&quot;},&quot;citationTag&quot;:&quot;MENDELEY_CITATION_v3_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&quot;,&quot;citationItems&quot;:[{&quot;id&quot;:&quot;1dbbe28a-7b75-3e75-a338-e33fc92531d7&quot;,&quot;itemData&quot;:{&quot;type&quot;:&quot;article-journal&quot;,&quot;id&quot;:&quot;1dbbe28a-7b75-3e75-a338-e33fc92531d7&quot;,&quot;title&quot;:&quot;Effect of level and timing of moisture stress on soybean plant development and yield components&quot;,&quot;author&quot;:[{&quot;family&quot;:&quot;Foroud&quot;,&quot;given&quot;:&quot;N.&quot;,&quot;parse-names&quot;:false,&quot;dropping-particle&quot;:&quot;&quot;,&quot;non-dropping-particle&quot;:&quot;&quot;},{&quot;family&quot;:&quot;Mundel&quot;,&quot;given&quot;:&quot;H.-H.&quot;,&quot;parse-names&quot;:false,&quot;dropping-particle&quot;:&quot;&quot;,&quot;non-dropping-particle&quot;:&quot;&quot;},{&quot;family&quot;:&quot;Saindon&quot;,&quot;given&quot;:&quot;G.&quot;,&quot;parse-names&quot;:false,&quot;dropping-particle&quot;:&quot;&quot;,&quot;non-dropping-particle&quot;:&quot;&quot;},{&quot;family&quot;:&quot;Entz&quot;,&quot;given&quot;:&quot;T.&quot;,&quot;parse-names&quot;:false,&quot;dropping-particle&quot;:&quot;&quot;,&quot;non-dropping-particle&quot;:&quot;&quot;}],&quot;container-title&quot;:&quot;Irrigation Science&quot;,&quot;container-title-short&quot;:&quot;Irrig Sci&quot;,&quot;DOI&quot;:&quot;10.1007/BF00190029&quot;,&quot;ISSN&quot;:&quot;0342-7188&quot;,&quot;issued&quot;:{&quot;date-parts&quot;:[[1993,3]]},&quot;issue&quot;:&quot;4&quot;,&quot;volume&quot;:&quot;13&quot;},&quot;isTemporary&quot;:false},{&quot;id&quot;:&quot;cf91a6cd-54b0-311f-945f-c89eceda46e4&quot;,&quot;itemData&quot;:{&quot;type&quot;:&quot;article-journal&quot;,&quot;id&quot;:&quot;cf91a6cd-54b0-311f-945f-c89eceda46e4&quot;,&quot;title&quot;:&quot;Analysis of growth and yield of maize, sunflower and soybean grown at Balcarce, Argentina&quot;,&quot;author&quot;:[{&quot;family&quot;:&quot;Andrade&quot;,&quot;given&quot;:&quot;Fernando H.&quot;,&quot;parse-names&quot;:false,&quot;dropping-particle&quot;:&quot;&quot;,&quot;non-dropping-particle&quot;:&quot;&quot;}],&quot;container-title&quot;:&quot;Field Crops Research&quot;,&quot;container-title-short&quot;:&quot;Field Crops Res&quot;,&quot;DOI&quot;:&quot;10.1016/0378-4290(94)00107-N&quot;,&quot;ISSN&quot;:&quot;03784290&quot;,&quot;issued&quot;:{&quot;date-parts&quot;:[[1995,4]]},&quot;page&quot;:&quot;1-12&quot;,&quot;issue&quot;:&quot;1&quot;,&quot;volume&quot;:&quot;41&quot;},&quot;isTemporary&quot;:false}]},{&quot;citationID&quot;:&quot;MENDELEY_CITATION_918c8866-0302-4c59-9cd6-a1febac5161f&quot;,&quot;properties&quot;:{&quot;noteIndex&quot;:0},&quot;isEdited&quot;:false,&quot;manualOverride&quot;:{&quot;isManuallyOverridden&quot;:false,&quot;citeprocText&quot;:&quot;(W. J. Cox &amp;#38; Jolliff, 1986; Montoya et al., 2017)&quot;,&quot;manualOverrideText&quot;:&quot;&quot;},&quot;citationTag&quot;:&quot;MENDELEY_CITATION_v3_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&quot;,&quot;citationItems&quot;:[{&quot;id&quot;:&quot;381d5f8b-734e-37d2-87cb-f8ed87d27989&quot;,&quot;itemData&quot;:{&quot;type&quot;:&quot;article-journal&quot;,&quot;id&quot;:&quot;381d5f8b-734e-37d2-87cb-f8ed87d27989&quot;,&quot;title&quot;:&quot;Growth and yield of sunflower and soybean under soil water deficits&quot;,&quot;author&quot;:[{&quot;family&quot;:&quot;Cox&quot;,&quot;given&quot;:&quot;W. J.&quot;,&quot;parse-names&quot;:false,&quot;dropping-particle&quot;:&quot;&quot;,&quot;non-dropping-particle&quot;:&quot;&quot;},{&quot;family&quot;:&quot;Jolliff&quot;,&quot;given&quot;:&quot;G. D.&quot;,&quot;parse-names&quot;:false,&quot;dropping-particle&quot;:&quot;&quot;,&quot;non-dropping-particle&quot;:&quot;&quot;}],&quot;container-title&quot;:&quot;Agronomy Journal&quot;,&quot;container-title-short&quot;:&quot;Agron J&quot;,&quot;DOI&quot;:&quot;10.2134/agronj1986.00021962007800020002x&quot;,&quot;ISSN&quot;:&quot;0002-1962&quot;,&quot;issued&quot;:{&quot;date-parts&quot;:[[1986,3]]},&quot;page&quot;:&quot;226-230&quot;,&quot;abstract&quot;:&quot;&lt;p&gt; Quantitative data are needed to support the thesis that sunflower ( &lt;italic&gt;Helianthus annuus&lt;/italic&gt; L.) is more drought resistant than soybean [ &lt;italic&gt;Glycine max&lt;/italic&gt; (L.) Merr.]. In 1980 and 1981 a comparative study of crop growth, seed yield, and soil water extraction patterns was conducted on a Woodburn silt loam soil (fine‐silty, mixed mesic Aquultic Argixeroll) to characterize the crop responses under moderate and severe soil water deficits. Line source sprinkler designs were used on both crops to generate well‐irrigated, deficit‐irrigated, and dryland treatments. Crop growth and soil water measurements were taken at 7‐ to 10‐day intervals on both crops in 1980 and 1981, respectively. In the well‐irrigated treatments, sunflower and soybean produced comparable total dry matter (1400 and 1350 g m &lt;sup&gt;−2&lt;/sup&gt; , respectively) with seed yields of 4.10 and 3.29 Mg ha &lt;sup&gt;−1&lt;/sup&gt; , respectively. Soil water deficits reduced dry matter production in the deficit and dryland treatments by 22 and 50% in sunflower and by 18 and 70% in soybean; and reduced seed yield by 20 and 51% in sunflower and by 27 and 87% in soybean, respectively. Leaf area index (LAI) was the vegetative growth characteristic of sunflower most sensitive to soil water deficits, and seeds per plant was the yield component most affected. Soil water deficits did not affect the harvest index (HI) of sunflower. In soybean LAI and net assimilation rate (NAR) were reduced under severe soil water deficits. Pod number was the yield component most sensitive to soil water deficits in soybean. Dryland sunflower extracted soil water to a 1.8‐m depth and thus avoided severe water stress during its reproductive period. In contrast, dryland soybean depleted considerably less soil water from the 0.9‐ to 1.8‐m depth. As a result, dryland soybean suffered severe water stress during its reproductive period, which dramatically lowered HI and seed yield. This study confirms that sunflower may avoid prolonged drought better than soybean by extracting water from deeper in the soil profile. &lt;/p&gt;&quot;,&quot;issue&quot;:&quot;2&quot;,&quot;volume&quot;:&quot;78&quot;},&quot;isTemporary&quot;:false},{&quot;id&quot;:&quot;cfdd0010-575e-33cb-9b9f-d059b9883e0c&quot;,&quot;itemData&quot;:{&quot;type&quot;:&quot;article-journal&quot;,&quot;id&quot;:&quot;cfdd0010-575e-33cb-9b9f-d059b9883e0c&quot;,&quot;title&quot;:&quot;Effects of irrigation regime on the growth and yield of irrigated soybean in temperate humid climatic conditions&quot;,&quot;author&quot;:[{&quot;family&quot;:&quot;Montoya&quot;,&quot;given&quot;:&quot;F.&quot;,&quot;parse-names&quot;:false,&quot;dropping-particle&quot;:&quot;&quot;,&quot;non-dropping-particle&quot;:&quot;&quot;},{&quot;family&quot;:&quot;García&quot;,&quot;given&quot;:&quot;C.&quot;,&quot;parse-names&quot;:false,&quot;dropping-particle&quot;:&quot;&quot;,&quot;non-dropping-particle&quot;:&quot;&quot;},{&quot;family&quot;:&quot;Pintos&quot;,&quot;given&quot;:&quot;F.&quot;,&quot;parse-names&quot;:false,&quot;dropping-particle&quot;:&quot;&quot;,&quot;non-dropping-particle&quot;:&quot;&quot;},{&quot;family&quot;:&quot;Otero&quot;,&quot;given&quot;:&quot;A.&quot;,&quot;parse-names&quot;:false,&quot;dropping-particle&quot;:&quot;&quot;,&quot;non-dropping-particle&quot;:&quot;&quot;}],&quot;container-title&quot;:&quot;Agricultural Water Management&quot;,&quot;container-title-short&quot;:&quot;Agric Water Manag&quot;,&quot;accessed&quot;:{&quot;date-parts&quot;:[[2023,12,9]]},&quot;DOI&quot;:&quot;10.1016/J.AGWAT.2017.08.001&quot;,&quot;ISSN&quot;:&quot;0378-3774&quot;,&quot;issued&quot;:{&quot;date-parts&quot;:[[2017,11,1]]},&quot;page&quot;:&quot;30-45&quot;,&quot;abstract&quot;:&quot;This research was conducted during two irrigation seasons (2014–2015 and 2015–2016) in Salto, Uruguay. This growing region is characterized by high annual precipitation and periods of soil water deficit of different intensities. This characterization casts much doubt to soybean growers regarding whether supplementary crop irrigation is useful for maximizing soybean yield, maintaining stable productivity and increasing profit margins. Three supplemental irrigation treatments in addition to a rainfed treatment were evaluated for their effects on soybean growth, development and yield with respect to the vegetative and reproductive stages. The results show that supplemental irrigation during the reproductive stage (R1–R8) has a positive effect on soybean growth and development, regardless of treatment. The total dry matter and leaf area index were between 8% and 40% higher in irrigation treatments compared with rainfed conditions. Actual evapotranspiration data, estimated with soil moisture sensors, showed that the crop coefficients (Kc) used in these experiments can be generalized for use in the region. During both cropping seasons, the rainfed treatment produced the lowest grain yield, with a 35% reduction in yield compared with that of the irrigated treatments. However, the water use efficiency values were inversely related to the amount of water applied. The profit margin showed that supplemental irrigation is useful in conditions during which the soybean price was greater than 350 U$D per ton, given the hypotheses considered. In the northwestern region of Uruguay, no irrigation would be the best option when the soybean price is less than U$D 350 or when rainfall is more stable during crop growth seasons.&quot;,&quot;publisher&quot;:&quot;Elsevier&quot;,&quot;volume&quot;:&quot;193&quot;},&quot;isTemporary&quot;:false}]},{&quot;citationID&quot;:&quot;MENDELEY_CITATION_d1907b2f-4f8a-481d-bf80-280ddb786001&quot;,&quot;properties&quot;:{&quot;noteIndex&quot;:0},&quot;isEdited&quot;:false,&quot;manualOverride&quot;:{&quot;isManuallyOverridden&quot;:false,&quot;citeprocText&quot;:&quot;(Shekoofa &amp;#38; Leib, 2022; Xie et al., 2024a)&quot;,&quot;manualOverrideText&quot;:&quot;&quot;},&quot;citationTag&quot;:&quot;MENDELEY_CITATION_v3_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quot;,&quot;citationItems&quot;:[{&quot;id&quot;:&quot;50f79950-e815-36de-96ea-3bd5049092f1&quot;,&quot;itemData&quot;:{&quot;type&quot;:&quot;article&quot;,&quot;id&quot;:&quot;50f79950-e815-36de-96ea-3bd5049092f1&quot;,&quot;title&quot;:&quot;Irrigating soybean&quot;,&quot;author&quot;:[{&quot;family&quot;:&quot;Shekoofa&quot;,&quot;given&quot;:&quot;Avat&quot;,&quot;parse-names&quot;:false,&quot;dropping-particle&quot;:&quot;&quot;,&quot;non-dropping-particle&quot;:&quot;&quot;},{&quot;family&quot;:&quot;Leib&quot;,&quot;given&quot;:&quot;Brian&quot;,&quot;parse-names&quot;:false,&quot;dropping-particle&quot;:&quot;&quot;,&quot;non-dropping-particle&quot;:&quot;&quot;}],&quot;container-title&quot;:&quot;Tennessee soybean production handbook&quot;,&quot;chapter-number&quot;:&quot;6&quot;,&quot;accessed&quot;:{&quot;date-parts&quot;:[[2024,10,25]]},&quot;URL&quot;:&quot;https://utcrops.com/wp-content/uploads/2023/03/PB-1912-F-TN-Soy-Prod-Handbook-CH6-FINAL.pdf&quot;,&quot;issued&quot;:{&quot;date-parts&quot;:[[2022]]},&quot;edition&quot;:&quot;PB 1912-F&quot;,&quot;container-title-short&quot;:&quot;&quot;},&quot;isTemporary&quot;:false},{&quot;id&quot;:&quot;0bd5c630-0af9-34ef-9f58-6a1bf046e6ff&quot;,&quot;itemData&quot;:{&quot;type&quot;:&quot;article-journal&quot;,&quot;id&quot;:&quot;0bd5c630-0af9-34ef-9f58-6a1bf046e6ff&quot;,&quot;title&quot;:&quot;Soybean yield response to managed depletion irrigation regimes in a Mid-South silt loam soil&quot;,&quot;author&quot;:[{&quot;family&quot;:&quot;Xie&quot;,&quot;given&quot;:&quot;Shuhua&quot;,&quot;parse-names&quot;:false,&quot;dropping-particle&quot;:&quot;&quot;,&quot;non-dropping-particle&quot;:&quot;&quot;},{&quot;family&quot;:&quot;Leib&quot;,&quot;given&quot;:&quot;Brian G.&quot;,&quot;parse-names&quot;:false,&quot;dropping-particle&quot;:&quot;&quot;,&quot;non-dropping-particle&quot;:&quot;&quot;},{&quot;family&quot;:&quot;Farhadi-Machekposhti&quot;,&quot;given&quot;:&quot;Mabood&quot;,&quot;parse-names&quot;:false,&quot;dropping-particle&quot;:&quot;&quot;,&quot;non-dropping-particle&quot;:&quot;&quot;},{&quot;family&quot;:&quot;Grant&quot;,&quot;given&quot;:&quot;Timothy James&quot;,&quot;parse-names&quot;:false,&quot;dropping-particle&quot;:&quot;&quot;,&quot;non-dropping-particle&quot;:&quot;&quot;},{&quot;family&quot;:&quot;Adotey&quot;,&quot;given&quot;:&quot;Nutifafa&quot;,&quot;parse-names&quot;:false,&quot;dropping-particle&quot;:&quot;&quot;,&quot;non-dropping-particle&quot;:&quot;&quot;},{&quot;family&quot;:&quot;Butler&quot;,&quot;given&quot;:&quot;David M.&quot;,&quot;parse-names&quot;:false,&quot;dropping-particle&quot;:&quot;&quot;,&quot;non-dropping-particle&quot;:&quot;&quot;}],&quot;container-title&quot;:&quot;Agricultural Water Management&quot;,&quot;container-title-short&quot;:&quot;Agric Water Manag&quot;,&quot;DOI&quot;:&quot;10.1016/j.agwat.2023.108657&quot;,&quot;ISSN&quot;:&quot;03783774&quot;,&quot;issued&quot;:{&quot;date-parts&quot;:[[2024,3]]},&quot;page&quot;:&quot;108657&quot;,&quot;volume&quot;:&quot;292&quot;},&quot;isTemporary&quot;:false}]},{&quot;citationID&quot;:&quot;MENDELEY_CITATION_6851c037-3a33-4a97-b66e-fb118a98f2b6&quot;,&quot;properties&quot;:{&quot;noteIndex&quot;:0},&quot;isEdited&quot;:false,&quot;manualOverride&quot;:{&quot;isManuallyOverridden&quot;:false,&quot;citeprocText&quot;:&quot;(Jha et al., 2018)&quot;,&quot;manualOverrideText&quot;:&quot;&quot;},&quot;citationTag&quot;:&quot;MENDELEY_CITATION_v3_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&quot;,&quot;citationItems&quot;:[{&quot;id&quot;:&quot;c65def53-ad98-3fe7-9650-6caa156bad4c&quot;,&quot;itemData&quot;:{&quot;type&quot;:&quot;article-journal&quot;,&quot;id&quot;:&quot;c65def53-ad98-3fe7-9650-6caa156bad4c&quot;,&quot;title&quot;:&quot;Responses of soybean to water stress and supplemental irrigation in upper Indo-Gangetic plain: Field experiment and modeling approach&quot;,&quot;author&quot;:[{&quot;family&quot;:&quot;Jha&quot;,&quot;given&quot;:&quot;Prakash Kumar&quot;,&quot;parse-names&quot;:false,&quot;dropping-particle&quot;:&quot;&quot;,&quot;non-dropping-particle&quot;:&quot;&quot;},{&quot;family&quot;:&quot;Kumar&quot;,&quot;given&quot;:&quot;Soora Naresh&quot;,&quot;parse-names&quot;:false,&quot;dropping-particle&quot;:&quot;&quot;,&quot;non-dropping-particle&quot;:&quot;&quot;},{&quot;family&quot;:&quot;Ines&quot;,&quot;given&quot;:&quot;Amor V.M.&quot;,&quot;parse-names&quot;:false,&quot;dropping-particle&quot;:&quot;&quot;,&quot;non-dropping-particle&quot;:&quot;&quot;}],&quot;container-title&quot;:&quot;Field Crops Research&quot;,&quot;container-title-short&quot;:&quot;Field Crops Res&quot;,&quot;DOI&quot;:&quot;10.1016/j.fcr.2018.01.029&quot;,&quot;ISSN&quot;:&quot;03784290&quot;,&quot;issued&quot;:{&quot;date-parts&quot;:[[2018,4]]},&quot;page&quot;:&quot;76-86&quot;,&quot;volume&quot;:&quot;219&quot;},&quot;isTemporary&quot;:false}]},{&quot;citationID&quot;:&quot;MENDELEY_CITATION_e99c9171-1f93-436a-a407-a353aeb63160&quot;,&quot;properties&quot;:{&quot;noteIndex&quot;:0},&quot;isEdited&quot;:false,&quot;manualOverride&quot;:{&quot;isManuallyOverridden&quot;:false,&quot;citeprocText&quot;:&quot;(Haghverdi et al., 2019)&quot;,&quot;manualOverrideText&quot;:&quot;&quot;},&quot;citationTag&quot;:&quot;MENDELEY_CITATION_v3_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&quot;,&quot;citationItems&quot;:[{&quot;id&quot;:&quot;500f1e6e-cad1-37c4-a56f-c4890f1e64ad&quot;,&quot;itemData&quot;:{&quot;type&quot;:&quot;article-journal&quot;,&quot;id&quot;:&quot;500f1e6e-cad1-37c4-a56f-c4890f1e64ad&quot;,&quot;title&quot;:&quot;Studying crop yield response to supplemental irrigation and the spatial heterogeneity of soil physical attributes in a humid region&quot;,&quot;author&quot;:[{&quot;family&quot;:&quot;Haghverdi&quot;,&quot;given&quot;:&quot;Amir&quot;,&quot;parse-names&quot;:false,&quot;dropping-particle&quot;:&quot;&quot;,&quot;non-dropping-particle&quot;:&quot;&quot;},{&quot;family&quot;:&quot;Leib&quot;,&quot;given&quot;:&quot;Brian&quot;,&quot;parse-names&quot;:false,&quot;dropping-particle&quot;:&quot;&quot;,&quot;non-dropping-particle&quot;:&quot;&quot;},{&quot;family&quot;:&quot;Washington-Allen&quot;,&quot;given&quot;:&quot;Robert&quot;,&quot;parse-names&quot;:false,&quot;dropping-particle&quot;:&quot;&quot;,&quot;non-dropping-particle&quot;:&quot;&quot;},{&quot;family&quot;:&quot;Wright&quot;,&quot;given&quot;:&quot;Wesley&quot;,&quot;parse-names&quot;:false,&quot;dropping-particle&quot;:&quot;&quot;,&quot;non-dropping-particle&quot;:&quot;&quot;},{&quot;family&quot;:&quot;Ghodsi&quot;,&quot;given&quot;:&quot;Somayeh&quot;,&quot;parse-names&quot;:false,&quot;dropping-particle&quot;:&quot;&quot;,&quot;non-dropping-particle&quot;:&quot;&quot;},{&quot;family&quot;:&quot;Grant&quot;,&quot;given&quot;:&quot;Timothy&quot;,&quot;parse-names&quot;:false,&quot;dropping-particle&quot;:&quot;&quot;,&quot;non-dropping-particle&quot;:&quot;&quot;},{&quot;family&quot;:&quot;Zheng&quot;,&quot;given&quot;:&quot;Muzi&quot;,&quot;parse-names&quot;:false,&quot;dropping-particle&quot;:&quot;&quot;,&quot;non-dropping-particle&quot;:&quot;&quot;},{&quot;family&quot;:&quot;Vanchiasong&quot;,&quot;given&quot;:&quot;Phue&quot;,&quot;parse-names&quot;:false,&quot;dropping-particle&quot;:&quot;&quot;,&quot;non-dropping-particle&quot;:&quot;&quot;}],&quot;container-title&quot;:&quot;Agriculture&quot;,&quot;DOI&quot;:&quot;10.3390/agriculture9020043&quot;,&quot;ISSN&quot;:&quot;2077-0472&quot;,&quot;URL&quot;:&quot;http://www.mdpi.com/2077-0472/9/2/43&quot;,&quot;issued&quot;:{&quot;date-parts&quot;:[[2019,2,23]]},&quot;page&quot;:&quot;43&quot;,&quot;abstract&quot;:&quot;&lt;p&gt;West Tennessee’s supplemental irrigation management at a field level is profoundly affected by the spatial heterogeneity of soil moisture and the temporal variability of weather. The introduction of precision farming techniques has enabled farmers to collect site-specific data that provide valuable quantitative information for effective irrigation management. Consequently, a two-year on-farm irrigation experiment in a 73 ha cotton field in west Tennessee was conducted and a variety of farming data were collected to understand the relationship between crop yields, the spatial heterogeneity of soil water content, and supplemental irrigation management. The soil water content showed higher correlations with soil textural information including sand (r = −0.9), silt (r = 0.85), and clay (r = 0.83) than with soil bulk density (r = −0.27). Spatial statistical analysis of the collected soil samples (i.e., 400 samples: 100 locations at four depths from 0–1 m) showed that soil texture and soil water content had clustered patterns within different depths, but BD mostly had random patterns. ECa maps tended to follow the same general spatial patterns as those for soil texture and water content. Overall, supplemental irrigation improved the cotton lint yield in comparison to rainfed throughout the two-year irrigation study, while the yield response to supplemental irrigation differed across the soil types. The yield increase due to irrigation was more pronounced for coarse-textured soils, while a yield reduction was observed when higher irrigation water was applied to fine-textured soils. In addition, in-season rainfall patterns had a profound impact on yield and crop response to supplemental irrigation regimes. The spatial analysis of the multiyear yield data revealed a substantial similarity between yield and plant-available water patterns. Consequently, variable rate irrigation guided with farming data seems to be the ideal management strategy to address field level spatial variability in plant-available water, as well as temporal variability in in-season rainfall patterns.&lt;/p&gt;&quot;,&quot;issue&quot;:&quot;2&quot;,&quot;volume&quot;:&quot;9&quot;,&quot;container-title-short&quot;:&quot;&quot;},&quot;isTemporary&quot;:false}]},{&quot;citationID&quot;:&quot;MENDELEY_CITATION_3c87ed0a-5742-4f77-b2e1-95dfa02d8198&quot;,&quot;properties&quot;:{&quot;noteIndex&quot;:0},&quot;isEdited&quot;:false,&quot;manualOverride&quot;:{&quot;isManuallyOverridden&quot;:false,&quot;citeprocText&quot;:&quot;(Duncan, 2012)&quot;,&quot;manualOverrideText&quot;:&quot;&quot;},&quot;citationTag&quot;:&quot;MENDELEY_CITATION_v3_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&quot;,&quot;citationItems&quot;:[{&quot;id&quot;:&quot;a4b3c888-d8b5-38da-a66a-229c5ebce80c&quot;,&quot;itemData&quot;:{&quot;type&quot;:&quot;thesis&quot;,&quot;id&quot;:&quot;a4b3c888-d8b5-38da-a66a-229c5ebce80c&quot;,&quot;title&quot;:&quot;Locating the Variability of Soil Water Holding Capacity and Understanding Its Effects on Deficit Irrigation and Cotton Lint Yield&quot;,&quot;author&quot;:[{&quot;family&quot;:&quot;Duncan&quot;,&quot;given&quot;:&quot;&quot;,&quot;parse-names&quot;:false,&quot;dropping-particle&quot;:&quot;&quot;,&quot;non-dropping-particle&quot;:&quot;&quot;}],&quot;accessed&quot;:{&quot;date-parts&quot;:[[2024,1,5]]},&quot;URL&quot;:&quot;https://trace.tennessee.edu/utk_gradthes/1286/&quot;,&quot;issued&quot;:{&quot;date-parts&quot;:[[2012,8]]},&quot;publisher-place&quot;:&quot;Knoxville&quot;,&quot;abstract&quot;:&quot;https://trace.tennessee.edu/utk_gradthes/1286/&quot;,&quot;genre&quot;:&quot;Master's thesis&quot;,&quot;publisher&quot;:&quot;University of Tennessee&quot;,&quot;container-title-short&quot;:&quot;&quot;},&quot;isTemporary&quot;:false}]},{&quot;citationID&quot;:&quot;MENDELEY_CITATION_36eb2fb5-eebd-481d-80c2-4010c4f0713d&quot;,&quot;properties&quot;:{&quot;noteIndex&quot;:0},&quot;isEdited&quot;:false,&quot;manualOverride&quot;:{&quot;isManuallyOverridden&quot;:false,&quot;citeprocText&quot;:&quot;(Adotey, 2022; Steckel, 2022)&quot;,&quot;manualOverrideText&quot;:&quot;&quot;},&quot;citationTag&quot;:&quot;MENDELEY_CITATION_v3_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&quot;,&quot;citationItems&quot;:[{&quot;id&quot;:&quot;2d09da5b-0b4c-39b8-84f4-ac920b45e87d&quot;,&quot;itemData&quot;:{&quot;type&quot;:&quot;webpage&quot;,&quot;id&quot;:&quot;2d09da5b-0b4c-39b8-84f4-ac920b45e87d&quot;,&quot;title&quot;:&quot;Soybean weed management&quot;,&quot;author&quot;:[{&quot;family&quot;:&quot;Steckel&quot;,&quot;given&quot;:&quot;Lawrence&quot;,&quot;parse-names&quot;:false,&quot;dropping-particle&quot;:&quot;&quot;,&quot;non-dropping-particle&quot;:&quot;&quot;}],&quot;container-title&quot;:&quot;Tennessee soybean production handbook&quot;,&quot;chapter-number&quot;:&quot;9&quot;,&quot;accessed&quot;:{&quot;date-parts&quot;:[[2024,10,26]]},&quot;URL&quot;:&quot;https://utcrops.com/wp-content/uploads/2023/01/PB_1912-I_Soybean_Handbook_Ch9_Final.pdf&quot;,&quot;issued&quot;:{&quot;date-parts&quot;:[[2022]]},&quot;edition&quot;:&quot;PB 1912-I&quot;,&quot;container-title-short&quot;:&quot;&quot;},&quot;isTemporary&quot;:false},{&quot;id&quot;:&quot;0ff405cc-2d98-39d3-b7ee-dd819af10f3b&quot;,&quot;itemData&quot;:{&quot;type&quot;:&quot;webpage&quot;,&quot;id&quot;:&quot;0ff405cc-2d98-39d3-b7ee-dd819af10f3b&quot;,&quot;title&quot;:&quot;Soil fertility and nutrient management in soybean&quot;,&quot;author&quot;:[{&quot;family&quot;:&quot;Adotey&quot;,&quot;given&quot;:&quot;Nutifafa&quot;,&quot;parse-names&quot;:false,&quot;dropping-particle&quot;:&quot;&quot;,&quot;non-dropping-particle&quot;:&quot;&quot;}],&quot;container-title&quot;:&quot;Tennessee soybean production handbook&quot;,&quot;chapter-number&quot;:&quot;5&quot;,&quot;accessed&quot;:{&quot;date-parts&quot;:[[2024,10,26]]},&quot;URL&quot;:&quot;https://utcrops.com/wp-content/uploads/2022/11/Chapter-5-final-PB_1912-E_Soybean_Handbook.pdf&quot;,&quot;issued&quot;:{&quot;date-parts&quot;:[[2022]]},&quot;edition&quot;:&quot;PB 1912-E&quot;,&quot;container-title-short&quot;:&quot;&quot;},&quot;isTemporary&quot;:false}]},{&quot;citationID&quot;:&quot;MENDELEY_CITATION_6cb93028-402a-4afa-bd6a-f608b4db3ba5&quot;,&quot;properties&quot;:{&quot;noteIndex&quot;:0},&quot;isEdited&quot;:false,&quot;manualOverride&quot;:{&quot;isManuallyOverridden&quot;:false,&quot;citeprocText&quot;:&quot;(NOAA, 2024)&quot;,&quot;manualOverrideText&quot;:&quot;&quot;},&quot;citationTag&quot;:&quot;MENDELEY_CITATION_v3_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&quot;,&quot;citationItems&quot;:[{&quot;id&quot;:&quot;a37bfed5-d7e5-3432-a0af-e7bf1040b6cc&quot;,&quot;itemData&quot;:{&quot;type&quot;:&quot;webpage&quot;,&quot;id&quot;:&quot;a37bfed5-d7e5-3432-a0af-e7bf1040b6cc&quot;,&quot;title&quot;:&quot;National weather service&quot;,&quot;author&quot;:[{&quot;family&quot;:&quot;NOAA&quot;,&quot;given&quot;:&quot;&quot;,&quot;parse-names&quot;:false,&quot;dropping-particle&quot;:&quot;&quot;,&quot;non-dropping-particle&quot;:&quot;&quot;}],&quot;accessed&quot;:{&quot;date-parts&quot;:[[2024,9,29]]},&quot;URL&quot;:&quot;https://www.weather.gov/wrh/climate?wfo=meg&quot;,&quot;issued&quot;:{&quot;date-parts&quot;:[[2024]]},&quot;container-title-short&quot;:&quot;&quot;},&quot;isTemporary&quot;:false}]},{&quot;citationID&quot;:&quot;MENDELEY_CITATION_45409fac-8826-45a5-b183-5fbc20711152&quot;,&quot;properties&quot;:{&quot;noteIndex&quot;:0},&quot;isEdited&quot;:false,&quot;manualOverride&quot;:{&quot;isManuallyOverridden&quot;:true,&quot;citeprocText&quot;:&quot;(Fehr &amp;#38; Caviness, 1977)&quot;,&quot;manualOverrideText&quot;:&quot;Fehr and Caviness (1977)&quot;},&quot;citationTag&quot;:&quot;MENDELEY_CITATION_v3_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&quot;,&quot;citationItems&quot;:[{&quot;id&quot;:&quot;64656b6a-8080-35f1-83ad-6087875fb11a&quot;,&quot;itemData&quot;:{&quot;type&quot;:&quot;book&quot;,&quot;id&quot;:&quot;64656b6a-8080-35f1-83ad-6087875fb11a&quot;,&quot;title&quot;:&quot;Stages of soybean development&quot;,&quot;author&quot;:[{&quot;family&quot;:&quot;Fehr&quot;,&quot;given&quot;:&quot;Walter R&quot;,&quot;parse-names&quot;:false,&quot;dropping-particle&quot;:&quot;&quot;,&quot;non-dropping-particle&quot;:&quot;&quot;},{&quot;family&quot;:&quot;Caviness&quot;,&quot;given&quot;:&quot;Charles E&quot;,&quot;parse-names&quot;:false,&quot;dropping-particle&quot;:&quot;&quot;,&quot;non-dropping-particle&quot;:&quot;&quot;}],&quot;issued&quot;:{&quot;date-parts&quot;:[[1977]]},&quot;publisher&quot;:&quot;Iowa State University of Science and Technology Ames&quot;,&quot;volume&quot;:&quot;80&quot;,&quot;container-title-short&quot;:&quot;&quot;},&quot;isTemporary&quot;:false}]},{&quot;citationID&quot;:&quot;MENDELEY_CITATION_f7459a3b-4a53-4631-a6a6-6dd249570b65&quot;,&quot;properties&quot;:{&quot;noteIndex&quot;:0},&quot;isEdited&quot;:false,&quot;manualOverride&quot;:{&quot;isManuallyOverridden&quot;:false,&quot;citeprocText&quot;:&quot;(Irmak, 2019)&quot;,&quot;manualOverrideText&quot;:&quot;&quot;},&quot;citationTag&quot;:&quot;MENDELEY_CITATION_v3_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&quot;,&quot;citationItems&quot;:[{&quot;id&quot;:&quot;73429bd0-ab63-3b02-ab64-a089f147ebbc&quot;,&quot;itemData&quot;:{&quot;type&quot;:&quot;article-journal&quot;,&quot;id&quot;:&quot;73429bd0-ab63-3b02-ab64-a089f147ebbc&quot;,&quot;title&quot;:&quot;Soil water content-and soil matric potential-based irrigation trigger values for different soil types&quot;,&quot;author&quot;:[{&quot;family&quot;:&quot;Irmak&quot;,&quot;given&quot;:&quot;S&quot;,&quot;parse-names&quot;:false,&quot;dropping-particle&quot;:&quot;&quot;,&quot;non-dropping-particle&quot;:&quot;&quot;}],&quot;container-title&quot;:&quot;Nebraska Extension NebGuide&quot;,&quot;issued&quot;:{&quot;date-parts&quot;:[[2019]]},&quot;volume&quot;:&quot;3045&quot;,&quot;container-title-short&quot;:&quot;&quot;},&quot;isTemporary&quot;:false}]},{&quot;citationID&quot;:&quot;MENDELEY_CITATION_3218331b-d588-4aad-81ff-0483a7c1becf&quot;,&quot;properties&quot;:{&quot;noteIndex&quot;:0},&quot;isEdited&quot;:false,&quot;manualOverride&quot;:{&quot;isManuallyOverridden&quot;:true,&quot;citeprocText&quot;:&quot;(B. G. Leib, 2011)&quot;,&quot;manualOverrideText&quot;:&quot;(Leib, 2011)&quot;},&quot;citationTag&quot;:&quot;MENDELEY_CITATION_v3_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&quot;,&quot;citationItems&quot;:[{&quot;id&quot;:&quot;d1f289db-03a5-36ad-9284-7b0817d62754&quot;,&quot;itemData&quot;:{&quot;type&quot;:&quot;webpage&quot;,&quot;id&quot;:&quot;d1f289db-03a5-36ad-9284-7b0817d62754&quot;,&quot;title&quot;:&quot;Management of irrigation systems in Tennessee (MOIST) spreadsheet&quot;,&quot;author&quot;:[{&quot;family&quot;:&quot;Leib&quot;,&quot;given&quot;:&quot;B G&quot;,&quot;parse-names&quot;:false,&quot;dropping-particle&quot;:&quot;&quot;,&quot;non-dropping-particle&quot;:&quot;&quot;}],&quot;accessed&quot;:{&quot;date-parts&quot;:[[2012,7,17]]},&quot;URL&quot;:&quot;http://bioengr. ag. utk. edu/weather/&quot;,&quot;issued&quot;:{&quot;date-parts&quot;:[[2011]]},&quot;container-title-short&quot;:&quot;&quot;},&quot;isTemporary&quot;:false}]},{&quot;citationID&quot;:&quot;MENDELEY_CITATION_16043e2f-bc74-490d-95ed-0269d3967693&quot;,&quot;properties&quot;:{&quot;noteIndex&quot;:0},&quot;isEdited&quot;:false,&quot;manualOverride&quot;:{&quot;isManuallyOverridden&quot;:false,&quot;citeprocText&quot;:&quot;(Xie et al., 2024a)&quot;,&quot;manualOverrideText&quot;:&quot;&quot;},&quot;citationTag&quot;:&quot;MENDELEY_CITATION_v3_eyJjaXRhdGlvbklEIjoiTUVOREVMRVlfQ0lUQVRJT05fMTYwNDNlMmYtYmM3NC00OTBkLTk1ZWQtMDI2OWQzOTY3NjkzIiwicHJvcGVydGllcyI6eyJub3RlSW5kZXgiOjB9LCJpc0VkaXRlZCI6ZmFsc2UsIm1hbnVhbE92ZXJyaWRlIjp7ImlzTWFudWFsbHlPdmVycmlkZGVuIjpmYWxzZSwiY2l0ZXByb2NUZXh0IjoiKFhpZSBldCBhbC4sIDIwMjRhKSIsIm1hbnVhbE92ZXJyaWRlVGV4dCI6IiJ9LCJjaXRhdGlvbkl0ZW1zIjpb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quot;,&quot;citationItems&quot;:[{&quot;id&quot;:&quot;0bd5c630-0af9-34ef-9f58-6a1bf046e6ff&quot;,&quot;itemData&quot;:{&quot;type&quot;:&quot;article-journal&quot;,&quot;id&quot;:&quot;0bd5c630-0af9-34ef-9f58-6a1bf046e6ff&quot;,&quot;title&quot;:&quot;Soybean yield response to managed depletion irrigation regimes in a Mid-South silt loam soil&quot;,&quot;author&quot;:[{&quot;family&quot;:&quot;Xie&quot;,&quot;given&quot;:&quot;Shuhua&quot;,&quot;parse-names&quot;:false,&quot;dropping-particle&quot;:&quot;&quot;,&quot;non-dropping-particle&quot;:&quot;&quot;},{&quot;family&quot;:&quot;Leib&quot;,&quot;given&quot;:&quot;Brian G.&quot;,&quot;parse-names&quot;:false,&quot;dropping-particle&quot;:&quot;&quot;,&quot;non-dropping-particle&quot;:&quot;&quot;},{&quot;family&quot;:&quot;Farhadi-Machekposhti&quot;,&quot;given&quot;:&quot;Mabood&quot;,&quot;parse-names&quot;:false,&quot;dropping-particle&quot;:&quot;&quot;,&quot;non-dropping-particle&quot;:&quot;&quot;},{&quot;family&quot;:&quot;Grant&quot;,&quot;given&quot;:&quot;Timothy James&quot;,&quot;parse-names&quot;:false,&quot;dropping-particle&quot;:&quot;&quot;,&quot;non-dropping-particle&quot;:&quot;&quot;},{&quot;family&quot;:&quot;Adotey&quot;,&quot;given&quot;:&quot;Nutifafa&quot;,&quot;parse-names&quot;:false,&quot;dropping-particle&quot;:&quot;&quot;,&quot;non-dropping-particle&quot;:&quot;&quot;},{&quot;family&quot;:&quot;Butler&quot;,&quot;given&quot;:&quot;David M.&quot;,&quot;parse-names&quot;:false,&quot;dropping-particle&quot;:&quot;&quot;,&quot;non-dropping-particle&quot;:&quot;&quot;}],&quot;container-title&quot;:&quot;Agricultural Water Management&quot;,&quot;container-title-short&quot;:&quot;Agric Water Manag&quot;,&quot;DOI&quot;:&quot;10.1016/j.agwat.2023.108657&quot;,&quot;ISSN&quot;:&quot;03783774&quot;,&quot;issued&quot;:{&quot;date-parts&quot;:[[2024,3]]},&quot;page&quot;:&quot;108657&quot;,&quot;volume&quot;:&quot;292&quot;},&quot;isTemporary&quot;:false}]},{&quot;citationID&quot;:&quot;MENDELEY_CITATION_cc6d602f-947a-4ca2-ab1f-0eeef283afe3&quot;,&quot;properties&quot;:{&quot;noteIndex&quot;:0},&quot;isEdited&quot;:false,&quot;manualOverride&quot;:{&quot;isManuallyOverridden&quot;:false,&quot;citeprocText&quot;:&quot;(Sincik et al., 2008)&quot;,&quot;manualOverrideText&quot;:&quot;&quot;},&quot;citationTag&quot;:&quot;MENDELEY_CITATION_v3_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&quot;,&quot;citationItems&quot;:[{&quot;id&quot;:&quot;22641512-be4c-3863-a51e-a91eee55b161&quot;,&quot;itemData&quot;:{&quot;type&quot;:&quot;article-journal&quot;,&quot;id&quot;:&quot;22641512-be4c-3863-a51e-a91eee55b161&quot;,&quot;title&quot;:&quot;Deficit irrigation of soya bean [Glycine max (L.) Merr.] in a sub‐humid climate&quot;,&quot;author&quot;:[{&quot;family&quot;:&quot;Sincik&quot;,&quot;given&quot;:&quot;Mehmet&quot;,&quot;parse-names&quot;:false,&quot;dropping-particle&quot;:&quot;&quot;,&quot;non-dropping-particle&quot;:&quot;&quot;},{&quot;family&quot;:&quot;Candogan&quot;,&quot;given&quot;:&quot;B N&quot;,&quot;parse-names&quot;:false,&quot;dropping-particle&quot;:&quot;&quot;,&quot;non-dropping-particle&quot;:&quot;&quot;},{&quot;family&quot;:&quot;Demirtas&quot;,&quot;given&quot;:&quot;C&quot;,&quot;parse-names&quot;:false,&quot;dropping-particle&quot;:&quot;&quot;,&quot;non-dropping-particle&quot;:&quot;&quot;},{&quot;family&quot;:&quot;Büyükcangaz&quot;,&quot;given&quot;:&quot;Hakan&quot;,&quot;parse-names&quot;:false,&quot;dropping-particle&quot;:&quot;&quot;,&quot;non-dropping-particle&quot;:&quot;&quot;},{&quot;family&quot;:&quot;Yazgan&quot;,&quot;given&quot;:&quot;Senih&quot;,&quot;parse-names&quot;:false,&quot;dropping-particle&quot;:&quot;&quot;,&quot;non-dropping-particle&quot;:&quot;&quot;},{&quot;family&quot;:&quot;Göksoy&quot;,&quot;given&quot;:&quot;Abdurrahim Tanju&quot;,&quot;parse-names&quot;:false,&quot;dropping-particle&quot;:&quot;&quot;,&quot;non-dropping-particle&quot;:&quot;&quot;}],&quot;container-title&quot;:&quot;Journal of Agronomy and Crop Science&quot;,&quot;container-title-short&quot;:&quot;J Agron Crop Sci&quot;,&quot;DOI&quot;:&quot;https://doi.org/10.1111/j.1439-037X.2008.00307.x&quot;,&quot;ISSN&quot;:&quot;0931-2250&quot;,&quot;issued&quot;:{&quot;date-parts&quot;:[[2008]]},&quot;page&quot;:&quot;200-205&quot;,&quot;issue&quot;:&quot;3&quot;,&quot;volume&quot;:&quot;194&quot;},&quot;isTemporary&quot;:false}]},{&quot;citationID&quot;:&quot;MENDELEY_CITATION_a356d3e3-4a98-4edc-b8b2-99312e6cf5c4&quot;,&quot;properties&quot;:{&quot;noteIndex&quot;:0},&quot;isEdited&quot;:false,&quot;manualOverride&quot;:{&quot;isManuallyOverridden&quot;:false,&quot;citeprocText&quot;:&quot;(NOAA, 2024)&quot;,&quot;manualOverrideText&quot;:&quot;&quot;},&quot;citationTag&quot;:&quot;MENDELEY_CITATION_v3_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&quot;,&quot;citationItems&quot;:[{&quot;id&quot;:&quot;a37bfed5-d7e5-3432-a0af-e7bf1040b6cc&quot;,&quot;itemData&quot;:{&quot;type&quot;:&quot;webpage&quot;,&quot;id&quot;:&quot;a37bfed5-d7e5-3432-a0af-e7bf1040b6cc&quot;,&quot;title&quot;:&quot;National weather service&quot;,&quot;author&quot;:[{&quot;family&quot;:&quot;NOAA&quot;,&quot;given&quot;:&quot;&quot;,&quot;parse-names&quot;:false,&quot;dropping-particle&quot;:&quot;&quot;,&quot;non-dropping-particle&quot;:&quot;&quot;}],&quot;accessed&quot;:{&quot;date-parts&quot;:[[2024,9,29]]},&quot;URL&quot;:&quot;https://www.weather.gov/wrh/climate?wfo=meg&quot;,&quot;issued&quot;:{&quot;date-parts&quot;:[[2024]]},&quot;container-title-short&quot;:&quot;&quot;},&quot;isTemporary&quot;:false}]},{&quot;citationID&quot;:&quot;MENDELEY_CITATION_5b980b69-0cce-4143-887b-90c6c85a5491&quot;,&quot;properties&quot;:{&quot;noteIndex&quot;:0},&quot;isEdited&quot;:false,&quot;manualOverride&quot;:{&quot;isManuallyOverridden&quot;:false,&quot;citeprocText&quot;:&quot;(Lal, 2015)&quot;,&quot;manualOverrideText&quot;:&quot;&quot;},&quot;citationTag&quot;:&quot;MENDELEY_CITATION_v3_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&quot;,&quot;citationItems&quot;:[{&quot;id&quot;:&quot;0880d2c2-776e-3bc0-88bc-f81ab4bba64c&quot;,&quot;itemData&quot;:{&quot;type&quot;:&quot;article-journal&quot;,&quot;id&quot;:&quot;0880d2c2-776e-3bc0-88bc-f81ab4bba64c&quot;,&quot;title&quot;:&quot;Restoring soil quality to mitigate soil degradation&quot;,&quot;author&quot;:[{&quot;family&quot;:&quot;Lal&quot;,&quot;given&quot;:&quot;Rattan&quot;,&quot;parse-names&quot;:false,&quot;dropping-particle&quot;:&quot;&quot;,&quot;non-dropping-particle&quot;:&quot;&quot;}],&quot;container-title&quot;:&quot;Sustainability&quot;,&quot;container-title-short&quot;:&quot;Sustainability&quot;,&quot;DOI&quot;:&quot;10.3390/su7055875&quot;,&quot;ISSN&quot;:&quot;2071-1050&quot;,&quot;issued&quot;:{&quot;date-parts&quot;:[[2015,5,13]]},&quot;page&quot;:&quot;5875-5895&quot;,&quot;abstract&quot;:&quot;&lt;p&gt;Feeding the world population, 7.3 billion in 2015 and projected to increase to 9.5 billion by 2050, necessitates an increase in agricultural production of ~70% between 2005 and 2050. Soil degradation, characterized by decline in quality and decrease in ecosystem goods and services, is a major constraint to achieving the required increase in agricultural production. Soil is a non-renewable resource on human time scales with its vulnerability to degradation depending on complex interactions between processes, factors and causes occurring at a range of spatial and temporal scales. Among the major soil degradation processes are accelerated erosion, depletion of the soil organic carbon (SOC) pool and loss in biodiversity, loss of soil fertility and elemental imbalance, acidification and salinization. Soil degradation trends can be reversed by conversion to a restorative land use and adoption of recommended management practices. The strategy is to minimize soil erosion, create positive SOC and N budgets, enhance activity and species diversity of soil biota (micro, meso, and macro), and improve structural stability and pore geometry. Improving soil quality (i.e., increasing SOC pool, improving soil structure, enhancing soil fertility) can reduce risks of soil degradation (physical, chemical, biological and ecological) while improving the environment. Increasing the SOC pool to above the critical level (10 to 15 g/kg) is essential to set-in-motion the restorative trends. Site-specific techniques of restoring soil quality include conservation agriculture, integrated nutrient management, continuous vegetative cover such as residue mulch and cover cropping, and controlled grazing at appropriate stocking rates. The strategy is to produce “more from less” by reducing losses and increasing soil, water, and nutrient use efficiency.&lt;/p&gt;&quot;,&quot;issue&quot;:&quot;5&quot;,&quot;volume&quot;:&quot;7&quot;},&quot;isTemporary&quot;:false}]},{&quot;citationID&quot;:&quot;MENDELEY_CITATION_d176a9b1-9bb3-4712-be75-e76853e85188&quot;,&quot;properties&quot;:{&quot;noteIndex&quot;:0},&quot;isEdited&quot;:false,&quot;manualOverride&quot;:{&quot;isManuallyOverridden&quot;:false,&quot;citeprocText&quot;:&quot;(Arora et al., 2011; Butcher et al., 2018; Suriadi et al., 2021)&quot;,&quot;manualOverrideText&quot;:&quot;&quot;},&quot;citationTag&quot;:&quot;MENDELEY_CITATION_v3_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&quot;,&quot;citationItems&quot;:[{&quot;id&quot;:&quot;ad27e58b-f894-320b-91bf-566c0d9c05be&quot;,&quot;itemData&quot;:{&quot;type&quot;:&quot;article-journal&quot;,&quot;id&quot;:&quot;ad27e58b-f894-320b-91bf-566c0d9c05be&quot;,&quot;title&quot;:&quot;Irrigation, tillage and mulching effects on soybean yield and water productivity in relation to soil texture&quot;,&quot;author&quot;:[{&quot;family&quot;:&quot;Arora&quot;,&quot;given&quot;:&quot;V.K.&quot;,&quot;parse-names&quot;:false,&quot;dropping-particle&quot;:&quot;&quot;,&quot;non-dropping-particle&quot;:&quot;&quot;},{&quot;family&quot;:&quot;Singh&quot;,&quot;given&quot;:&quot;C.B.&quot;,&quot;parse-names&quot;:false,&quot;dropping-particle&quot;:&quot;&quot;,&quot;non-dropping-particle&quot;:&quot;&quot;},{&quot;family&quot;:&quot;Sidhu&quot;,&quot;given&quot;:&quot;A.S.&quot;,&quot;parse-names&quot;:false,&quot;dropping-particle&quot;:&quot;&quot;,&quot;non-dropping-particle&quot;:&quot;&quot;},{&quot;family&quot;:&quot;Thind&quot;,&quot;given&quot;:&quot;S.S.&quot;,&quot;parse-names&quot;:false,&quot;dropping-particle&quot;:&quot;&quot;,&quot;non-dropping-particle&quot;:&quot;&quot;}],&quot;container-title&quot;:&quot;Agricultural Water Management&quot;,&quot;container-title-short&quot;:&quot;Agric Water Manag&quot;,&quot;DOI&quot;:&quot;10.1016/j.agwat.2010.10.004&quot;,&quot;ISSN&quot;:&quot;03783774&quot;,&quot;issued&quot;:{&quot;date-parts&quot;:[[2011,2]]},&quot;page&quot;:&quot;563-568&quot;,&quot;issue&quot;:&quot;4&quot;,&quot;volume&quot;:&quot;98&quot;},&quot;isTemporary&quot;:false},{&quot;id&quot;:&quot;cd648179-b49b-3b29-bdb6-93d4af5fefa9&quot;,&quot;itemData&quot;:{&quot;type&quot;:&quot;article-journal&quot;,&quot;id&quot;:&quot;cd648179-b49b-3b29-bdb6-93d4af5fefa9&quot;,&quot;title&quot;:&quot;Corn and soybean yield response to salinity influenced by soil texture&quot;,&quot;author&quot;:[{&quot;family&quot;:&quot;Butcher&quot;,&quot;given&quot;:&quot;Kirsten&quot;,&quot;parse-names&quot;:false,&quot;dropping-particle&quot;:&quot;&quot;,&quot;non-dropping-particle&quot;:&quot;&quot;},{&quot;family&quot;:&quot;Wick&quot;,&quot;given&quot;:&quot;Abbey F.&quot;,&quot;parse-names&quot;:false,&quot;dropping-particle&quot;:&quot;&quot;,&quot;non-dropping-particle&quot;:&quot;&quot;},{&quot;family&quot;:&quot;DeSutter&quot;,&quot;given&quot;:&quot;Thomas&quot;,&quot;parse-names&quot;:false,&quot;dropping-particle&quot;:&quot;&quot;,&quot;non-dropping-particle&quot;:&quot;&quot;},{&quot;family&quot;:&quot;Chatterjee&quot;,&quot;given&quot;:&quot;Amitava&quot;,&quot;parse-names&quot;:false,&quot;dropping-particle&quot;:&quot;&quot;,&quot;non-dropping-particle&quot;:&quot;&quot;},{&quot;family&quot;:&quot;Harmon&quot;,&quot;given&quot;:&quot;Jason&quot;,&quot;parse-names&quot;:false,&quot;dropping-particle&quot;:&quot;&quot;,&quot;non-dropping-particle&quot;:&quot;&quot;}],&quot;container-title&quot;:&quot;Agronomy Journal&quot;,&quot;container-title-short&quot;:&quot;Agron J&quot;,&quot;DOI&quot;:&quot;10.2134/agronj2017.10.0619&quot;,&quot;ISSN&quot;:&quot;0002-1962&quot;,&quot;issued&quot;:{&quot;date-parts&quot;:[[2018,7]]},&quot;page&quot;:&quot;1243-1253&quot;,&quot;issue&quot;:&quot;4&quot;,&quot;volume&quot;:&quot;110&quot;},&quot;isTemporary&quot;:false},{&quot;id&quot;:&quot;4e619257-20a3-3cbb-996c-ab9e897bab77&quot;,&quot;itemData&quot;:{&quot;type&quot;:&quot;article-journal&quot;,&quot;id&quot;:&quot;4e619257-20a3-3cbb-996c-ab9e897bab77&quot;,&quot;title&quot;:&quot;Optimal irrigation at various soil types for soybean production&quot;,&quot;author&quot;:[{&quot;family&quot;:&quot;Suriadi&quot;,&quot;given&quot;:&quot;A&quot;,&quot;parse-names&quot;:false,&quot;dropping-particle&quot;:&quot;&quot;,&quot;non-dropping-particle&quot;:&quot;&quot;},{&quot;family&quot;:&quot;Zulhaedar&quot;,&quot;given&quot;:&quot;F&quot;,&quot;parse-names&quot;:false,&quot;dropping-particle&quot;:&quot;&quot;,&quot;non-dropping-particle&quot;:&quot;&quot;},{&quot;family&quot;:&quot;Nazam&quot;,&quot;given&quot;:&quot;M&quot;,&quot;parse-names&quot;:false,&quot;dropping-particle&quot;:&quot;&quot;,&quot;non-dropping-particle&quot;:&quot;&quot;},{&quot;family&quot;:&quot;Hipi&quot;,&quot;given&quot;:&quot;A&quot;,&quot;parse-names&quot;:false,&quot;dropping-particle&quot;:&quot;&quot;,&quot;non-dropping-particle&quot;:&quot;&quot;}],&quot;container-title&quot;:&quot;IOP Conference Series: Earth and Environmental Science&quot;,&quot;container-title-short&quot;:&quot;IOP Conf Ser Earth Environ Sci&quot;,&quot;DOI&quot;:&quot;10.1088/1755-1315/648/1/012081&quot;,&quot;ISSN&quot;:&quot;1755-1307&quot;,&quot;URL&quot;:&quot;https://iopscience.iop.org/article/10.1088/1755-1315/648/1/012081&quot;,&quot;issued&quot;:{&quot;date-parts&quot;:[[2021,2,1]]},&quot;page&quot;:&quot;012081&quot;,&quot;abstract&quot;:&quot;&lt;p&gt;Water distribution officials at the secondary level mostly have not considered type of soil to distribute water irrigation for soybean cultivation. This study aimed to determine the optimal irrigation for soybean production at various soil types in Lombok. The study was conducted in 3 texture soil types of sandy loam, loam and clay. Each soil type was applied four treatments of irrigation water: 1 time (15 days after sowing, DAS); 2 times (15 and 45 DAS); 3 times (15, 30 and 45 DAS) and 4 times (15, 30, 45 and 60 DAS) and arranged in a completely randomized block design and repeated five times. The results showed that the highest soybean yield was obtained 4 times irrigation in sandy loam soil. In loam soil type, the highest yield of soybean was obtained at 4 times although this was not significantly different with 3 times irrigation. In clay soil type, the highest soybean yield was obtained at 4 times irrigation treatment, but this was almost a similar yield with 3 times irrigation treatments. The study suggests that schedule water delivery for soybean cultivation is recommended to increase soybean production in irrigated land.&lt;/p&gt;&quot;,&quot;issue&quot;:&quot;1&quot;,&quot;volume&quot;:&quot;648&quot;},&quot;isTemporary&quot;:false}]},{&quot;citationID&quot;:&quot;MENDELEY_CITATION_a480c7d3-c857-4cd6-96be-a2fdbd83f161&quot;,&quot;properties&quot;:{&quot;noteIndex&quot;:0},&quot;isEdited&quot;:false,&quot;manualOverride&quot;:{&quot;isManuallyOverridden&quot;:true,&quot;citeprocText&quot;:&quot;(Wankmüller et al., 2024; Wesseling et al., 2009)&quot;,&quot;manualOverrideText&quot;:&quot;(Wesseling et al., 2009; Wankmüller et al., 2024)&quot;},&quot;citationTag&quot;:&quot;MENDELEY_CITATION_v3_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&quot;,&quot;citationItems&quot;:[{&quot;id&quot;:&quot;0d08051c-0f86-3a29-87df-ab1c52ad8492&quot;,&quot;itemData&quot;:{&quot;type&quot;:&quot;article-journal&quot;,&quot;id&quot;:&quot;0d08051c-0f86-3a29-87df-ab1c52ad8492&quot;,&quot;title&quot;:&quot;The effect of soil texture and organic amendment on the hydrological behaviour of coarse‐textured soils&quot;,&quot;author&quot;:[{&quot;family&quot;:&quot;Wesseling&quot;,&quot;given&quot;:&quot;J. G.&quot;,&quot;parse-names&quot;:false,&quot;dropping-particle&quot;:&quot;&quot;,&quot;non-dropping-particle&quot;:&quot;&quot;},{&quot;family&quot;:&quot;Stoof&quot;,&quot;given&quot;:&quot;C. R.&quot;,&quot;parse-names&quot;:false,&quot;dropping-particle&quot;:&quot;&quot;,&quot;non-dropping-particle&quot;:&quot;&quot;},{&quot;family&quot;:&quot;Ritsema&quot;,&quot;given&quot;:&quot;C. J.&quot;,&quot;parse-names&quot;:false,&quot;dropping-particle&quot;:&quot;&quot;,&quot;non-dropping-particle&quot;:&quot;&quot;},{&quot;family&quot;:&quot;Oostindie&quot;,&quot;given&quot;:&quot;K.&quot;,&quot;parse-names&quot;:false,&quot;dropping-particle&quot;:&quot;&quot;,&quot;non-dropping-particle&quot;:&quot;&quot;},{&quot;family&quot;:&quot;Dekker&quot;,&quot;given&quot;:&quot;L. W.&quot;,&quot;parse-names&quot;:false,&quot;dropping-particle&quot;:&quot;&quot;,&quot;non-dropping-particle&quot;:&quot;&quot;}],&quot;container-title&quot;:&quot;Soil Use and Management&quot;,&quot;container-title-short&quot;:&quot;Soil Use Manag&quot;,&quot;DOI&quot;:&quot;10.1111/j.1475-2743.2009.00224.x&quot;,&quot;ISSN&quot;:&quot;0266-0032&quot;,&quot;issued&quot;:{&quot;date-parts&quot;:[[2009,9,24]]},&quot;page&quot;:&quot;274-283&quot;,&quot;abstract&quot;:&quot;&lt;p&gt;To gain more insight into the hydrological behaviour of coarse‐textured soils, the physical properties of artificially created soil mixtures with different texture were determined. The mixtures were prepared according to the specifications of the United States Golf Association (USGA) for constructing putting greens. In addition, the effect of 10 vol.% organic matter addition was studied. The soil moisture retention and hydraulic conductivity relationships of the different mixtures were determined and their hydrological behaviour was studied using the numerical model SoWaM. Both texture and organic matter addition substantially affected the hydraulic properties. Hydraulic conductivity significantly increased with increasing coarseness while moisture retention decreased. On the other hand, organic matter addition reduced saturated hydraulic conductivity by a factor of 10 to 100 and distinctly increased moisture retention capacity. The amounts of total available water were increased by the addition of organic matter between 144% (slightly coarse texture) and 434% (very coarse texture). Results indicate that the mixtures can contain only 2–16% plant available water and therefore need frequent irrigation to maintain plant growth. Addition of organic matter seems a good solution to reduce the irrigation water requirements but it increases the risk of ponding or runoff because of large reductions in the saturated hydraulic conductivity sometimes to below the rate of 3.6 m/day recommended by the USGA.&lt;/p&gt;&quot;,&quot;issue&quot;:&quot;3&quot;,&quot;volume&quot;:&quot;25&quot;},&quot;isTemporary&quot;:false},{&quot;id&quot;:&quot;8e874809-aeb1-3162-97a7-9fd45fb92b89&quot;,&quot;itemData&quot;:{&quot;type&quot;:&quot;article-journal&quot;,&quot;id&quot;:&quot;8e874809-aeb1-3162-97a7-9fd45fb92b89&quot;,&quot;title&quot;:&quot;Global influence of soil texture on ecosystem water limitation&quot;,&quot;author&quot;:[{&quot;family&quot;:&quot;Wankmüller&quot;,&quot;given&quot;:&quot;Fabian J. P.&quot;,&quot;parse-names&quot;:false,&quot;dropping-particle&quot;:&quot;&quot;,&quot;non-dropping-particle&quot;:&quot;&quot;},{&quot;family&quot;:&quot;Delval&quot;,&quot;given&quot;:&quot;Louis&quot;,&quot;parse-names&quot;:false,&quot;dropping-particle&quot;:&quot;&quot;,&quot;non-dropping-particle&quot;:&quot;&quot;},{&quot;family&quot;:&quot;Lehmann&quot;,&quot;given&quot;:&quot;Peter&quot;,&quot;parse-names&quot;:false,&quot;dropping-particle&quot;:&quot;&quot;,&quot;non-dropping-particle&quot;:&quot;&quot;},{&quot;family&quot;:&quot;Baur&quot;,&quot;given&quot;:&quot;Martin J.&quot;,&quot;parse-names&quot;:false,&quot;dropping-particle&quot;:&quot;&quot;,&quot;non-dropping-particle&quot;:&quot;&quot;},{&quot;family&quot;:&quot;Cecere&quot;,&quot;given&quot;:&quot;Andrea&quot;,&quot;parse-names&quot;:false,&quot;dropping-particle&quot;:&quot;&quot;,&quot;non-dropping-particle&quot;:&quot;&quot;},{&quot;family&quot;:&quot;Wolf&quot;,&quot;given&quot;:&quot;Sebastian&quot;,&quot;parse-names&quot;:false,&quot;dropping-particle&quot;:&quot;&quot;,&quot;non-dropping-particle&quot;:&quot;&quot;},{&quot;family&quot;:&quot;Or&quot;,&quot;given&quot;:&quot;Dani&quot;,&quot;parse-names&quot;:false,&quot;dropping-particle&quot;:&quot;&quot;,&quot;non-dropping-particle&quot;:&quot;&quot;},{&quot;family&quot;:&quot;Javaux&quot;,&quot;given&quot;:&quot;Mathieu&quot;,&quot;parse-names&quot;:false,&quot;dropping-particle&quot;:&quot;&quot;,&quot;non-dropping-particle&quot;:&quot;&quot;},{&quot;family&quot;:&quot;Carminati&quot;,&quot;given&quot;:&quot;Andrea&quot;,&quot;parse-names&quot;:false,&quot;dropping-particle&quot;:&quot;&quot;,&quot;non-dropping-particle&quot;:&quot;&quot;}],&quot;container-title&quot;:&quot;Nature&quot;,&quot;container-title-short&quot;:&quot;Nature&quot;,&quot;DOI&quot;:&quot;10.1038/s41586-024-08089-2&quot;,&quot;ISSN&quot;:&quot;0028-0836&quot;,&quot;issued&quot;:{&quot;date-parts&quot;:[[2024,11,21]]},&quot;page&quot;:&quot;631-638&quot;,&quot;abstract&quot;:&quot;&lt;p&gt; Low soil moisture and high vapour pressure deficit (VPD) cause plant water stress and lead to a variety of drought responses, including a reduction in transpiration and photosynthesis &lt;sup&gt;1,2&lt;/sup&gt; . When soils dry below critical soil moisture thresholds, ecosystems transition from energy to water limitation as stomata close to alleviate water stress &lt;sup&gt;3,4&lt;/sup&gt; . However, the mechanisms behind these thresholds remain poorly defined at the ecosystem scale. Here, by analysing observations of critical soil moisture thresholds globally, we show the prominent role of soil texture in modulating the onset of ecosystem water limitation through the soil hydraulic conductivity curve, whose steepness increases with sand fraction. This clarifies how ecosystem sensitivity to VPD versus soil moisture is shaped by soil texture, with ecosystems in sandy soils being relatively more sensitive to soil drying, whereas ecosystems in clayey soils are relatively more sensitive to VPD. For the same reason, plants in sandy soils have limited potential to adjust to water limitations, which has an impact on how climate change affects terrestrial ecosystems. In summary, although vegetation–atmosphere exchanges are driven by atmospheric conditions and mediated by plant adjustments, their fate is ultimately dependent on the soil. &lt;/p&gt;&quot;,&quot;issue&quot;:&quot;8039&quot;,&quot;volume&quot;:&quot;635&quot;},&quot;isTemporary&quot;:false}]},{&quot;citationID&quot;:&quot;MENDELEY_CITATION_f42fc7bc-3935-42b4-bafe-8829beb6ab6e&quot;,&quot;properties&quot;:{&quot;noteIndex&quot;:0},&quot;isEdited&quot;:false,&quot;manualOverride&quot;:{&quot;isManuallyOverridden&quot;:false,&quot;citeprocText&quot;:&quot;(Lal, 2015)&quot;,&quot;manualOverrideText&quot;:&quot;&quot;},&quot;citationTag&quot;:&quot;MENDELEY_CITATION_v3_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&quot;,&quot;citationItems&quot;:[{&quot;id&quot;:&quot;0880d2c2-776e-3bc0-88bc-f81ab4bba64c&quot;,&quot;itemData&quot;:{&quot;type&quot;:&quot;article-journal&quot;,&quot;id&quot;:&quot;0880d2c2-776e-3bc0-88bc-f81ab4bba64c&quot;,&quot;title&quot;:&quot;Restoring soil quality to mitigate soil degradation&quot;,&quot;author&quot;:[{&quot;family&quot;:&quot;Lal&quot;,&quot;given&quot;:&quot;Rattan&quot;,&quot;parse-names&quot;:false,&quot;dropping-particle&quot;:&quot;&quot;,&quot;non-dropping-particle&quot;:&quot;&quot;}],&quot;container-title&quot;:&quot;Sustainability&quot;,&quot;container-title-short&quot;:&quot;Sustainability&quot;,&quot;DOI&quot;:&quot;10.3390/su7055875&quot;,&quot;ISSN&quot;:&quot;2071-1050&quot;,&quot;issued&quot;:{&quot;date-parts&quot;:[[2015,5,13]]},&quot;page&quot;:&quot;5875-5895&quot;,&quot;abstract&quot;:&quot;&lt;p&gt;Feeding the world population, 7.3 billion in 2015 and projected to increase to 9.5 billion by 2050, necessitates an increase in agricultural production of ~70% between 2005 and 2050. Soil degradation, characterized by decline in quality and decrease in ecosystem goods and services, is a major constraint to achieving the required increase in agricultural production. Soil is a non-renewable resource on human time scales with its vulnerability to degradation depending on complex interactions between processes, factors and causes occurring at a range of spatial and temporal scales. Among the major soil degradation processes are accelerated erosion, depletion of the soil organic carbon (SOC) pool and loss in biodiversity, loss of soil fertility and elemental imbalance, acidification and salinization. Soil degradation trends can be reversed by conversion to a restorative land use and adoption of recommended management practices. The strategy is to minimize soil erosion, create positive SOC and N budgets, enhance activity and species diversity of soil biota (micro, meso, and macro), and improve structural stability and pore geometry. Improving soil quality (i.e., increasing SOC pool, improving soil structure, enhancing soil fertility) can reduce risks of soil degradation (physical, chemical, biological and ecological) while improving the environment. Increasing the SOC pool to above the critical level (10 to 15 g/kg) is essential to set-in-motion the restorative trends. Site-specific techniques of restoring soil quality include conservation agriculture, integrated nutrient management, continuous vegetative cover such as residue mulch and cover cropping, and controlled grazing at appropriate stocking rates. The strategy is to produce “more from less” by reducing losses and increasing soil, water, and nutrient use efficiency.&lt;/p&gt;&quot;,&quot;issue&quot;:&quot;5&quot;,&quot;volume&quot;:&quot;7&quot;},&quot;isTemporary&quot;:false}]},{&quot;citationID&quot;:&quot;MENDELEY_CITATION_14aeb2ca-b134-4131-8618-4db7f9c93bfe&quot;,&quot;properties&quot;:{&quot;noteIndex&quot;:0},&quot;isEdited&quot;:false,&quot;manualOverride&quot;:{&quot;isManuallyOverridden&quot;:false,&quot;citeprocText&quot;:&quot;(Sainju et al., 2022; Singh et al., 2022)&quot;,&quot;manualOverrideText&quot;:&quot;&quot;},&quot;citationTag&quot;:&quot;MENDELEY_CITATION_v3_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&quot;,&quot;citationItems&quot;:[{&quot;id&quot;:&quot;49b4a044-cc6f-31f5-bbc9-c8b1ba176c11&quot;,&quot;itemData&quot;:{&quot;type&quot;:&quot;article-journal&quot;,&quot;id&quot;:&quot;49b4a044-cc6f-31f5-bbc9-c8b1ba176c11&quot;,&quot;title&quot;:&quot;Biochar applications influence soil physical and chemical properties, microbial diversity, and crop productivity: a meta-analysis&quot;,&quot;author&quot;:[{&quot;family&quot;:&quot;Singh&quot;,&quot;given&quot;:&quot;Hardeep&quot;,&quot;parse-names&quot;:false,&quot;dropping-particle&quot;:&quot;&quot;,&quot;non-dropping-particle&quot;:&quot;&quot;},{&quot;family&quot;:&quot;Northup&quot;,&quot;given&quot;:&quot;Brian K.&quot;,&quot;parse-names&quot;:false,&quot;dropping-particle&quot;:&quot;&quot;,&quot;non-dropping-particle&quot;:&quot;&quot;},{&quot;family&quot;:&quot;Rice&quot;,&quot;given&quot;:&quot;Charles W.&quot;,&quot;parse-names&quot;:false,&quot;dropping-particle&quot;:&quot;&quot;,&quot;non-dropping-particle&quot;:&quot;&quot;},{&quot;family&quot;:&quot;Prasad&quot;,&quot;given&quot;:&quot;P. V. Vara&quot;,&quot;parse-names&quot;:false,&quot;dropping-particle&quot;:&quot;&quot;,&quot;non-dropping-particle&quot;:&quot;&quot;}],&quot;container-title&quot;:&quot;Biochar&quot;,&quot;DOI&quot;:&quot;10.1007/s42773-022-00138-1&quot;,&quot;ISSN&quot;:&quot;2524-7972&quot;,&quot;issued&quot;:{&quot;date-parts&quot;:[[2022,12,16]]},&quot;page&quot;:&quot;8&quot;,&quot;abstract&quot;:&quot;&lt;p&gt;Biochar is a widely known soil amendment. Here we synthesize the available information on influence of biochar application on different soil properties and crop productivity using meta-analysis. Global data on influence of biochar applications on different soil physical, chemical, microbial properties, and crop productivity were extracted from literature and statistically analyzed. Based on selection criteria, 59 studies from the literature published between 2012 and 2021 were selected for the meta-analysis. Correlations were developed between effect size of biochar application on different soil properties and crop productivity. Application of biochar increased soil pH, cation exchange capacity, and organic carbon by 46%, 20%, and 27%, respectively, with greater effects in coarse and fine-textured soils. Effects on chemical properties were variable among biochar prepared from different feedstocks. Among physical properties, biochar application reduced bulk densities by 29% and increased porosity by 59%. Biochar prepared at higher pyrolytic temperatures (&amp;gt; 500 ℃) improved bulk density and porosity to greater extents (31% and 66%, respectively). Biochar prepared at lower pyrolytic temperatures (&amp;lt; 500 ℃) had a greater effect on microbial diversity (both bacterial and fungal), with more diverse bacterial populations in medium and coarse textured soils, while fungal diversity increased in fine textured soils. Biochar applications increased crop productivity only in fine and coarse textured soil. The effect size of biochar application on crop productivity was correlated with responses to physical properties of soils. The meta-analysis highlighted the need to conduct long-term field experiments to provide better explanations for changes in biochar properties as it undergoes aging, its longer-term effects on soil properties, and timing of re-application of different biochars.&lt;/p&gt;&quot;,&quot;issue&quot;:&quot;1&quot;,&quot;volume&quot;:&quot;4&quot;,&quot;container-title-short&quot;:&quot;&quot;},&quot;isTemporary&quot;:false},{&quot;id&quot;:&quot;b25df82c-e54b-3c57-9cf9-9760f72197fb&quot;,&quot;itemData&quot;:{&quot;type&quot;:&quot;article-journal&quot;,&quot;id&quot;:&quot;b25df82c-e54b-3c57-9cf9-9760f72197fb&quot;,&quot;title&quot;:&quot;Relating soil physical properties to other soil properties and crop yields&quot;,&quot;author&quot;:[{&quot;family&quot;:&quot;Sainju&quot;,&quot;given&quot;:&quot;Upendra M.&quot;,&quot;parse-names&quot;:false,&quot;dropping-particle&quot;:&quot;&quot;,&quot;non-dropping-particle&quot;:&quot;&quot;},{&quot;family&quot;:&quot;Liptzin&quot;,&quot;given&quot;:&quot;Daniel&quot;,&quot;parse-names&quot;:false,&quot;dropping-particle&quot;:&quot;&quot;,&quot;non-dropping-particle&quot;:&quot;&quot;},{&quot;family&quot;:&quot;Jabro&quot;,&quot;given&quot;:&quot;Jalal D.&quot;,&quot;parse-names&quot;:false,&quot;dropping-particle&quot;:&quot;&quot;,&quot;non-dropping-particle&quot;:&quot;&quot;}],&quot;container-title&quot;:&quot;Scientific Reports&quot;,&quot;container-title-short&quot;:&quot;Sci Rep&quot;,&quot;DOI&quot;:&quot;10.1038/s41598-022-26619-8&quot;,&quot;ISSN&quot;:&quot;2045-2322&quot;,&quot;issued&quot;:{&quot;date-parts&quot;:[[2022,12,20]]},&quot;page&quot;:&quot;22025&quot;,&quot;abstract&quot;:&quot;&lt;p&gt; Soil physical properties can be related to other soil properties and crop yields, but their evaluations as soil health indicators relating to extensive soil properties and long-term crop yields need further exploration. We evaluated the long-term (14 and 36 year) effect of cropping systems and N fertilizations on selected soil physical properties and related them to 66 soil physical, chemical, biological, and biochemical properties and mean crop yields across years at two dryland farming sites in the semiarid region of the northern Great Plains, USA. Treatments were rotations of no-tillage and conventional tillage spring wheat ( &lt;italic&gt;Triticum aestivum&lt;/italic&gt; L.), barley ( &lt;italic&gt;Hordeum vulgare&lt;/italic&gt; L.), pea ( &lt;italic&gt;Pisum sativum&lt;/italic&gt; L.), and fallow with or without N fertilization. Soil samples collected in April 2019 were analyzed for physical, chemical, biological, and biochemical properties and mean crop yields were determined. The average slake aggregate (ASA), wet aggregate stability index (WASI), and intact core available water holding capacity (IAWHC) were associated with most soil physical, chemical, biological, and biochemical properties and clay concentration was associated with nutrient concentrations. These parameters were also better related to mean crop yields across years than other soil physical properties. Because of the enhanced relationship with soil properties and crop yields and simple and inexpensive measurement, ASA can be used as a potential soil health indicator in dryland cropping systems in semiarid regions. &lt;/p&gt;&quot;,&quot;issue&quot;:&quot;1&quot;,&quot;volume&quot;:&quot;12&quot;},&quot;isTemporary&quot;:false}]},{&quot;citationID&quot;:&quot;MENDELEY_CITATION_e6713e47-1ea4-4da8-9dea-04e410979936&quot;,&quot;properties&quot;:{&quot;noteIndex&quot;:0},&quot;isEdited&quot;:false,&quot;manualOverride&quot;:{&quot;isManuallyOverridden&quot;:false,&quot;citeprocText&quot;:&quot;(Xie et al., 2024a)&quot;,&quot;manualOverrideText&quot;:&quot;&quot;},&quot;citationTag&quot;:&quot;MENDELEY_CITATION_v3_eyJjaXRhdGlvbklEIjoiTUVOREVMRVlfQ0lUQVRJT05fZTY3MTNlNDctMWVhNC00ZGE4LTlkZWEtMDRlNDEwOTc5OTM2IiwicHJvcGVydGllcyI6eyJub3RlSW5kZXgiOjB9LCJpc0VkaXRlZCI6ZmFsc2UsIm1hbnVhbE92ZXJyaWRlIjp7ImlzTWFudWFsbHlPdmVycmlkZGVuIjpmYWxzZSwiY2l0ZXByb2NUZXh0IjoiKFhpZSBldCBhbC4sIDIwMjRhKSIsIm1hbnVhbE92ZXJyaWRlVGV4dCI6IiJ9LCJjaXRhdGlvbkl0ZW1zIjpb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quot;,&quot;citationItems&quot;:[{&quot;id&quot;:&quot;0bd5c630-0af9-34ef-9f58-6a1bf046e6ff&quot;,&quot;itemData&quot;:{&quot;type&quot;:&quot;article-journal&quot;,&quot;id&quot;:&quot;0bd5c630-0af9-34ef-9f58-6a1bf046e6ff&quot;,&quot;title&quot;:&quot;Soybean yield response to managed depletion irrigation regimes in a Mid-South silt loam soil&quot;,&quot;author&quot;:[{&quot;family&quot;:&quot;Xie&quot;,&quot;given&quot;:&quot;Shuhua&quot;,&quot;parse-names&quot;:false,&quot;dropping-particle&quot;:&quot;&quot;,&quot;non-dropping-particle&quot;:&quot;&quot;},{&quot;family&quot;:&quot;Leib&quot;,&quot;given&quot;:&quot;Brian G.&quot;,&quot;parse-names&quot;:false,&quot;dropping-particle&quot;:&quot;&quot;,&quot;non-dropping-particle&quot;:&quot;&quot;},{&quot;family&quot;:&quot;Farhadi-Machekposhti&quot;,&quot;given&quot;:&quot;Mabood&quot;,&quot;parse-names&quot;:false,&quot;dropping-particle&quot;:&quot;&quot;,&quot;non-dropping-particle&quot;:&quot;&quot;},{&quot;family&quot;:&quot;Grant&quot;,&quot;given&quot;:&quot;Timothy James&quot;,&quot;parse-names&quot;:false,&quot;dropping-particle&quot;:&quot;&quot;,&quot;non-dropping-particle&quot;:&quot;&quot;},{&quot;family&quot;:&quot;Adotey&quot;,&quot;given&quot;:&quot;Nutifafa&quot;,&quot;parse-names&quot;:false,&quot;dropping-particle&quot;:&quot;&quot;,&quot;non-dropping-particle&quot;:&quot;&quot;},{&quot;family&quot;:&quot;Butler&quot;,&quot;given&quot;:&quot;David M.&quot;,&quot;parse-names&quot;:false,&quot;dropping-particle&quot;:&quot;&quot;,&quot;non-dropping-particle&quot;:&quot;&quot;}],&quot;container-title&quot;:&quot;Agricultural Water Management&quot;,&quot;container-title-short&quot;:&quot;Agric Water Manag&quot;,&quot;DOI&quot;:&quot;10.1016/j.agwat.2023.108657&quot;,&quot;ISSN&quot;:&quot;03783774&quot;,&quot;issued&quot;:{&quot;date-parts&quot;:[[2024,3]]},&quot;page&quot;:&quot;108657&quot;,&quot;volume&quot;:&quot;292&quot;},&quot;isTemporary&quot;:false}]},{&quot;citationID&quot;:&quot;MENDELEY_CITATION_d04990fa-21c4-4886-9ec8-579412816d3e&quot;,&quot;properties&quot;:{&quot;noteIndex&quot;:0},&quot;isEdited&quot;:false,&quot;manualOverride&quot;:{&quot;isManuallyOverridden&quot;:false,&quot;citeprocText&quot;:&quot;(Lobell et al., 2013)&quot;,&quot;manualOverrideText&quot;:&quot;&quot;},&quot;citationTag&quot;:&quot;MENDELEY_CITATION_v3_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&quot;,&quot;citationItems&quot;:[{&quot;id&quot;:&quot;b8918617-bfc5-319d-a110-b413c32090fa&quot;,&quot;itemData&quot;:{&quot;type&quot;:&quot;article-journal&quot;,&quot;id&quot;:&quot;b8918617-bfc5-319d-a110-b413c32090fa&quot;,&quot;title&quot;:&quot;The critical role of extreme heat for maize production in the United States&quot;,&quot;author&quot;:[{&quot;family&quot;:&quot;Lobell&quot;,&quot;given&quot;:&quot;David B.&quot;,&quot;parse-names&quot;:false,&quot;dropping-particle&quot;:&quot;&quot;,&quot;non-dropping-particle&quot;:&quot;&quot;},{&quot;family&quot;:&quot;Hammer&quot;,&quot;given&quot;:&quot;Graeme L.&quot;,&quot;parse-names&quot;:false,&quot;dropping-particle&quot;:&quot;&quot;,&quot;non-dropping-particle&quot;:&quot;&quot;},{&quot;family&quot;:&quot;McLean&quot;,&quot;given&quot;:&quot;Greg&quot;,&quot;parse-names&quot;:false,&quot;dropping-particle&quot;:&quot;&quot;,&quot;non-dropping-particle&quot;:&quot;&quot;},{&quot;family&quot;:&quot;Messina&quot;,&quot;given&quot;:&quot;Carlos&quot;,&quot;parse-names&quot;:false,&quot;dropping-particle&quot;:&quot;&quot;,&quot;non-dropping-particle&quot;:&quot;&quot;},{&quot;family&quot;:&quot;Roberts&quot;,&quot;given&quot;:&quot;Michael J.&quot;,&quot;parse-names&quot;:false,&quot;dropping-particle&quot;:&quot;&quot;,&quot;non-dropping-particle&quot;:&quot;&quot;},{&quot;family&quot;:&quot;Schlenker&quot;,&quot;given&quot;:&quot;Wolfram&quot;,&quot;parse-names&quot;:false,&quot;dropping-particle&quot;:&quot;&quot;,&quot;non-dropping-particle&quot;:&quot;&quot;}],&quot;container-title&quot;:&quot;Nature Climate Change&quot;,&quot;container-title-short&quot;:&quot;Nat Clim Chang&quot;,&quot;DOI&quot;:&quot;10.1038/nclimate1832&quot;,&quot;ISSN&quot;:&quot;1758-678X&quot;,&quot;issued&quot;:{&quot;date-parts&quot;:[[2013,5,3]]},&quot;page&quot;:&quot;497-501&quot;,&quot;issue&quot;:&quot;5&quot;,&quot;volume&quot;:&quot;3&quot;},&quot;isTemporary&quot;:false}]},{&quot;citationID&quot;:&quot;MENDELEY_CITATION_b04496e1-5631-40e0-a2d1-abe186d9decc&quot;,&quot;properties&quot;:{&quot;noteIndex&quot;:0},&quot;isEdited&quot;:false,&quot;manualOverride&quot;:{&quot;isManuallyOverridden&quot;:true,&quot;citeprocText&quot;:&quot;(Ashley &amp;#38; Ethridge, 1978; S. Dong et al., 2019; Specht et al., 1989)&quot;,&quot;manualOverrideText&quot;:&quot;(Ashley and Ethridge, 1978; Specht et al., 1989; Dong et al., 2019)&quot;},&quot;citationTag&quot;:&quot;MENDELEY_CITATION_v3_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&quot;,&quot;citationItems&quot;:[{&quot;id&quot;:&quot;4be0fff8-f402-32c0-8c6e-03eeb48ca7f2&quot;,&quot;itemData&quot;:{&quot;type&quot;:&quot;article-journal&quot;,&quot;id&quot;:&quot;4be0fff8-f402-32c0-8c6e-03eeb48ca7f2&quot;,&quot;title&quot;:&quot;Irrigation effects on vegetative and reproductive development of three soybean cultivars&quot;,&quot;author&quot;:[{&quot;family&quot;:&quot;Ashley&quot;,&quot;given&quot;:&quot;D. A.&quot;,&quot;parse-names&quot;:false,&quot;dropping-particle&quot;:&quot;&quot;,&quot;non-dropping-particle&quot;:&quot;&quot;},{&quot;family&quot;:&quot;Ethridge&quot;,&quot;given&quot;:&quot;W. J.&quot;,&quot;parse-names&quot;:false,&quot;dropping-particle&quot;:&quot;&quot;,&quot;non-dropping-particle&quot;:&quot;&quot;}],&quot;container-title&quot;:&quot;Agronomy Journal&quot;,&quot;container-title-short&quot;:&quot;Agron J&quot;,&quot;DOI&quot;:&quot;10.2134/agronj1978.00021962007000030026x&quot;,&quot;ISSN&quot;:&quot;0002-1962&quot;,&quot;issued&quot;:{&quot;date-parts&quot;:[[1978,5]]},&quot;page&quot;:&quot;467-471&quot;,&quot;abstract&quot;:&quot;&lt;p&gt; Previous investigations have demonstrated a response in soybean [ &lt;italic&gt;Glycine max&lt;/italic&gt; (L.) Merr.] yields to supplemental water applications during reproductive development, but few have described the effects of irrigation during different development periods on fruiting patterns and vegetative development in relation to yields. Variables included in this field experiment were four moisture regimes — unirrigated, full season irrigation, irrigation begun at bloom stage, and irrigation begun at pod fill stage — and three cultivars, ‘Ransom’, ‘Hamptom 266A’, and ‘Coker 102’. Data were collected for seed yield, pod number and dry weight, dry weight of vegetative components during reproductive development and seasonal soil moisture status. The soil was a sandy loam (Rhodic Paleudult, clayey, kaolinitic, thermic family). Full season and bloom stage irrigation treatments produced higher yields than the unirrigated check except for Hamptom 266A in 1974. Yields from plants receiving the podfill stage irrigation treatment were higher than the unirrigated check in drier seasons of 1972 and 1973 but not in 1974. Irrigation beginning at pod fill produced yields equal to the full season and bloom stage treatments in some cases and somewhat lower yields in other cases. Higher yields and greater response to irrigation was obtained from shorter, less vegetative Ransom plants than the other two cultivars. Water applications prior to blooming greatly increased vegetative dry weight, and number as well as dry weight of pods. Beginning irrigation during reproductive development had little effect on vegetative dry weight, but usually resulted in a greater number of pods late in the season than the unirrigated check. &lt;/p&gt;&quot;,&quot;issue&quot;:&quot;3&quot;,&quot;volume&quot;:&quot;70&quot;},&quot;isTemporary&quot;:false},{&quot;id&quot;:&quot;a3d8cbf5-e693-38f0-ada9-0e28a078362e&quot;,&quot;itemData&quot;:{&quot;type&quot;:&quot;article-journal&quot;,&quot;id&quot;:&quot;a3d8cbf5-e693-38f0-ada9-0e28a078362e&quot;,&quot;title&quot;:&quot;Growth stage scheduling criteria for sprinkler-irrigated soybeans&quot;,&quot;author&quot;:[{&quot;family&quot;:&quot;Specht&quot;,&quot;given&quot;:&quot;J.E.&quot;,&quot;parse-names&quot;:false,&quot;dropping-particle&quot;:&quot;&quot;,&quot;non-dropping-particle&quot;:&quot;&quot;},{&quot;family&quot;:&quot;Elmore&quot;,&quot;given&quot;:&quot;R.W.&quot;,&quot;parse-names&quot;:false,&quot;dropping-particle&quot;:&quot;&quot;,&quot;non-dropping-particle&quot;:&quot;&quot;},{&quot;family&quot;:&quot;Eisenhauer&quot;,&quot;given&quot;:&quot;D.E.&quot;,&quot;parse-names&quot;:false,&quot;dropping-particle&quot;:&quot;&quot;,&quot;non-dropping-particle&quot;:&quot;&quot;},{&quot;family&quot;:&quot;Klocke&quot;,&quot;given&quot;:&quot;N.W.&quot;,&quot;parse-names&quot;:false,&quot;dropping-particle&quot;:&quot;&quot;,&quot;non-dropping-particle&quot;:&quot;&quot;}],&quot;container-title&quot;:&quot;Irrigation Science&quot;,&quot;container-title-short&quot;:&quot;Irrig Sci&quot;,&quot;DOI&quot;:&quot;10.1007/BF00265687&quot;,&quot;ISSN&quot;:&quot;0342-7188&quot;,&quot;issued&quot;:{&quot;date-parts&quot;:[[1989,4]]},&quot;issue&quot;:&quot;2&quot;,&quot;volume&quot;:&quot;10&quot;},&quot;isTemporary&quot;:false},{&quot;id&quot;:&quot;7c1ef336-430f-347d-92e6-b571be91a7b1&quot;,&quot;itemData&quot;:{&quot;type&quot;:&quot;article-journal&quot;,&quot;id&quot;:&quot;7c1ef336-430f-347d-92e6-b571be91a7b1&quot;,&quot;title&quot;:&quot;A study on soybean responses to drought stress and rehydration&quot;,&quot;author&quot;:[{&quot;family&quot;:&quot;Dong&quot;,&quot;given&quot;:&quot;Shoukun&quot;,&quot;parse-names&quot;:false,&quot;dropping-particle&quot;:&quot;&quot;,&quot;non-dropping-particle&quot;:&quot;&quot;},{&quot;family&quot;:&quot;Jiang&quot;,&quot;given&quot;:&quot;Yingze&quot;,&quot;parse-names&quot;:false,&quot;dropping-particle&quot;:&quot;&quot;,&quot;non-dropping-particle&quot;:&quot;&quot;},{&quot;family&quot;:&quot;Dong&quot;,&quot;given&quot;:&quot;Yuchen&quot;,&quot;parse-names&quot;:false,&quot;dropping-particle&quot;:&quot;&quot;,&quot;non-dropping-particle&quot;:&quot;&quot;},{&quot;family&quot;:&quot;Wang&quot;,&quot;given&quot;:&quot;Libin&quot;,&quot;parse-names&quot;:false,&quot;dropping-particle&quot;:&quot;&quot;,&quot;non-dropping-particle&quot;:&quot;&quot;},{&quot;family&quot;:&quot;Wang&quot;,&quot;given&quot;:&quot;Wenjia&quot;,&quot;parse-names&quot;:false,&quot;dropping-particle&quot;:&quot;&quot;,&quot;non-dropping-particle&quot;:&quot;&quot;},{&quot;family&quot;:&quot;Ma&quot;,&quot;given&quot;:&quot;Zezhong&quot;,&quot;parse-names&quot;:false,&quot;dropping-particle&quot;:&quot;&quot;,&quot;non-dropping-particle&quot;:&quot;&quot;},{&quot;family&quot;:&quot;Yan&quot;,&quot;given&quot;:&quot;Chao&quot;,&quot;parse-names&quot;:false,&quot;dropping-particle&quot;:&quot;&quot;,&quot;non-dropping-particle&quot;:&quot;&quot;},{&quot;family&quot;:&quot;Ma&quot;,&quot;given&quot;:&quot;Chunmei&quot;,&quot;parse-names&quot;:false,&quot;dropping-particle&quot;:&quot;&quot;,&quot;non-dropping-particle&quot;:&quot;&quot;},{&quot;family&quot;:&quot;Liu&quot;,&quot;given&quot;:&quot;Lijun&quot;,&quot;parse-names&quot;:false,&quot;dropping-particle&quot;:&quot;&quot;,&quot;non-dropping-particle&quot;:&quot;&quot;}],&quot;container-title&quot;:&quot;Saudi Journal of Biological Sciences&quot;,&quot;container-title-short&quot;:&quot;Saudi J Biol Sci&quot;,&quot;DOI&quot;:&quot;10.1016/j.sjbs.2019.08.005&quot;,&quot;ISSN&quot;:&quot;1319562X&quot;,&quot;issued&quot;:{&quot;date-parts&quot;:[[2019,12]]},&quot;page&quot;:&quot;2006-2017&quot;,&quot;issue&quot;:&quot;8&quot;,&quot;volume&quot;:&quot;26&quot;},&quot;isTemporary&quot;:false}]},{&quot;citationID&quot;:&quot;MENDELEY_CITATION_f5f49128-ca83-4526-9985-c8da131fe376&quot;,&quot;properties&quot;:{&quot;noteIndex&quot;:0},&quot;isEdited&quot;:false,&quot;manualOverride&quot;:{&quot;isManuallyOverridden&quot;:false,&quot;citeprocText&quot;:&quot;(S. Dong et al., 2019)&quot;,&quot;manualOverrideText&quot;:&quot;&quot;},&quot;citationTag&quot;:&quot;MENDELEY_CITATION_v3_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&quot;,&quot;citationItems&quot;:[{&quot;id&quot;:&quot;7c1ef336-430f-347d-92e6-b571be91a7b1&quot;,&quot;itemData&quot;:{&quot;type&quot;:&quot;article-journal&quot;,&quot;id&quot;:&quot;7c1ef336-430f-347d-92e6-b571be91a7b1&quot;,&quot;title&quot;:&quot;A study on soybean responses to drought stress and rehydration&quot;,&quot;author&quot;:[{&quot;family&quot;:&quot;Dong&quot;,&quot;given&quot;:&quot;Shoukun&quot;,&quot;parse-names&quot;:false,&quot;dropping-particle&quot;:&quot;&quot;,&quot;non-dropping-particle&quot;:&quot;&quot;},{&quot;family&quot;:&quot;Jiang&quot;,&quot;given&quot;:&quot;Yingze&quot;,&quot;parse-names&quot;:false,&quot;dropping-particle&quot;:&quot;&quot;,&quot;non-dropping-particle&quot;:&quot;&quot;},{&quot;family&quot;:&quot;Dong&quot;,&quot;given&quot;:&quot;Yuchen&quot;,&quot;parse-names&quot;:false,&quot;dropping-particle&quot;:&quot;&quot;,&quot;non-dropping-particle&quot;:&quot;&quot;},{&quot;family&quot;:&quot;Wang&quot;,&quot;given&quot;:&quot;Libin&quot;,&quot;parse-names&quot;:false,&quot;dropping-particle&quot;:&quot;&quot;,&quot;non-dropping-particle&quot;:&quot;&quot;},{&quot;family&quot;:&quot;Wang&quot;,&quot;given&quot;:&quot;Wenjia&quot;,&quot;parse-names&quot;:false,&quot;dropping-particle&quot;:&quot;&quot;,&quot;non-dropping-particle&quot;:&quot;&quot;},{&quot;family&quot;:&quot;Ma&quot;,&quot;given&quot;:&quot;Zezhong&quot;,&quot;parse-names&quot;:false,&quot;dropping-particle&quot;:&quot;&quot;,&quot;non-dropping-particle&quot;:&quot;&quot;},{&quot;family&quot;:&quot;Yan&quot;,&quot;given&quot;:&quot;Chao&quot;,&quot;parse-names&quot;:false,&quot;dropping-particle&quot;:&quot;&quot;,&quot;non-dropping-particle&quot;:&quot;&quot;},{&quot;family&quot;:&quot;Ma&quot;,&quot;given&quot;:&quot;Chunmei&quot;,&quot;parse-names&quot;:false,&quot;dropping-particle&quot;:&quot;&quot;,&quot;non-dropping-particle&quot;:&quot;&quot;},{&quot;family&quot;:&quot;Liu&quot;,&quot;given&quot;:&quot;Lijun&quot;,&quot;parse-names&quot;:false,&quot;dropping-particle&quot;:&quot;&quot;,&quot;non-dropping-particle&quot;:&quot;&quot;}],&quot;container-title&quot;:&quot;Saudi Journal of Biological Sciences&quot;,&quot;container-title-short&quot;:&quot;Saudi J Biol Sci&quot;,&quot;DOI&quot;:&quot;10.1016/j.sjbs.2019.08.005&quot;,&quot;ISSN&quot;:&quot;1319562X&quot;,&quot;issued&quot;:{&quot;date-parts&quot;:[[2019,12]]},&quot;page&quot;:&quot;2006-2017&quot;,&quot;issue&quot;:&quot;8&quot;,&quot;volume&quot;:&quot;26&quot;},&quot;isTemporary&quot;:false}]},{&quot;citationID&quot;:&quot;MENDELEY_CITATION_7643fe4b-e199-4989-958c-2a38c31c2ce9&quot;,&quot;properties&quot;:{&quot;noteIndex&quot;:0},&quot;isEdited&quot;:false,&quot;manualOverride&quot;:{&quot;isManuallyOverridden&quot;:false,&quot;citeprocText&quot;:&quot;(Grassini et al., 2011)&quot;,&quot;manualOverrideText&quot;:&quot;&quot;},&quot;citationTag&quot;:&quot;MENDELEY_CITATION_v3_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&quot;,&quot;citationItems&quot;:[{&quot;id&quot;:&quot;bd2c99a2-4628-34ca-88ee-ce63e06fdc1d&quot;,&quot;itemData&quot;:{&quot;type&quot;:&quot;article-journal&quot;,&quot;id&quot;:&quot;bd2c99a2-4628-34ca-88ee-ce63e06fdc1d&quot;,&quot;title&quot;:&quot;High-yield irrigated maize in the Western U.S. Corn Belt: I. On-farm yield, yield potential, and impact of agronomic practices&quot;,&quot;author&quot;:[{&quot;family&quot;:&quot;Grassini&quot;,&quot;given&quot;:&quot;Patricio&quot;,&quot;parse-names&quot;:false,&quot;dropping-particle&quot;:&quot;&quot;,&quot;non-dropping-particle&quot;:&quot;&quot;},{&quot;family&quot;:&quot;Thorburn&quot;,&quot;given&quot;:&quot;John&quot;,&quot;parse-names&quot;:false,&quot;dropping-particle&quot;:&quot;&quot;,&quot;non-dropping-particle&quot;:&quot;&quot;},{&quot;family&quot;:&quot;Burr&quot;,&quot;given&quot;:&quot;Charles&quot;,&quot;parse-names&quot;:false,&quot;dropping-particle&quot;:&quot;&quot;,&quot;non-dropping-particle&quot;:&quot;&quot;},{&quot;family&quot;:&quot;Cassman&quot;,&quot;given&quot;:&quot;Kenneth G.&quot;,&quot;parse-names&quot;:false,&quot;dropping-particle&quot;:&quot;&quot;,&quot;non-dropping-particle&quot;:&quot;&quot;}],&quot;container-title&quot;:&quot;Field Crops Research&quot;,&quot;container-title-short&quot;:&quot;Field Crops Res&quot;,&quot;DOI&quot;:&quot;10.1016/j.fcr.2010.09.012&quot;,&quot;ISSN&quot;:&quot;03784290&quot;,&quot;issued&quot;:{&quot;date-parts&quot;:[[2011,1]]},&quot;page&quot;:&quot;142-150&quot;,&quot;issue&quot;:&quot;1&quot;,&quot;volume&quot;:&quot;120&quot;},&quot;isTemporary&quot;:false}]},{&quot;citationID&quot;:&quot;MENDELEY_CITATION_0ade949f-c335-4317-89d0-a0d93497e3f5&quot;,&quot;properties&quot;:{&quot;noteIndex&quot;:0},&quot;isEdited&quot;:false,&quot;manualOverride&quot;:{&quot;isManuallyOverridden&quot;:false,&quot;citeprocText&quot;:&quot;(Bronson et al., 2006)&quot;,&quot;manualOverrideText&quot;:&quot;&quot;},&quot;citationTag&quot;:&quot;MENDELEY_CITATION_v3_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&quot;,&quot;citationItems&quot;:[{&quot;id&quot;:&quot;dfb0ab9b-656a-322e-a0a2-9b352babbcfc&quot;,&quot;itemData&quot;:{&quot;type&quot;:&quot;article-journal&quot;,&quot;id&quot;:&quot;dfb0ab9b-656a-322e-a0a2-9b352babbcfc&quot;,&quot;title&quot;:&quot;Site‐specific irrigation and nitrogen management for cotton production in the Southern High Plains&quot;,&quot;author&quot;:[{&quot;family&quot;:&quot;Bronson&quot;,&quot;given&quot;:&quot;K. F.&quot;,&quot;parse-names&quot;:false,&quot;dropping-particle&quot;:&quot;&quot;,&quot;non-dropping-particle&quot;:&quot;&quot;},{&quot;family&quot;:&quot;Booker&quot;,&quot;given&quot;:&quot;J. D.&quot;,&quot;parse-names&quot;:false,&quot;dropping-particle&quot;:&quot;&quot;,&quot;non-dropping-particle&quot;:&quot;&quot;},{&quot;family&quot;:&quot;Bordovsky&quot;,&quot;given&quot;:&quot;J. P.&quot;,&quot;parse-names&quot;:false,&quot;dropping-particle&quot;:&quot;&quot;,&quot;non-dropping-particle&quot;:&quot;&quot;},{&quot;family&quot;:&quot;Keeling&quot;,&quot;given&quot;:&quot;J. W.&quot;,&quot;parse-names&quot;:false,&quot;dropping-particle&quot;:&quot;&quot;,&quot;non-dropping-particle&quot;:&quot;&quot;},{&quot;family&quot;:&quot;Wheeler&quot;,&quot;given&quot;:&quot;T. A.&quot;,&quot;parse-names&quot;:false,&quot;dropping-particle&quot;:&quot;&quot;,&quot;non-dropping-particle&quot;:&quot;&quot;},{&quot;family&quot;:&quot;Boman&quot;,&quot;given&quot;:&quot;R. K.&quot;,&quot;parse-names&quot;:false,&quot;dropping-particle&quot;:&quot;&quot;,&quot;non-dropping-particle&quot;:&quot;&quot;},{&quot;family&quot;:&quot;Parajulee&quot;,&quot;given&quot;:&quot;M. N.&quot;,&quot;parse-names&quot;:false,&quot;dropping-particle&quot;:&quot;&quot;,&quot;non-dropping-particle&quot;:&quot;&quot;},{&quot;family&quot;:&quot;Segarra&quot;,&quot;given&quot;:&quot;E.&quot;,&quot;parse-names&quot;:false,&quot;dropping-particle&quot;:&quot;&quot;,&quot;non-dropping-particle&quot;:&quot;&quot;},{&quot;family&quot;:&quot;Nichols&quot;,&quot;given&quot;:&quot;R. L.&quot;,&quot;parse-names&quot;:false,&quot;dropping-particle&quot;:&quot;&quot;,&quot;non-dropping-particle&quot;:&quot;&quot;}],&quot;container-title&quot;:&quot;Agronomy Journal&quot;,&quot;container-title-short&quot;:&quot;Agron J&quot;,&quot;DOI&quot;:&quot;10.2134/agronj2005.0149&quot;,&quot;ISSN&quot;:&quot;0002-1962&quot;,&quot;issued&quot;:{&quot;date-parts&quot;:[[2006,1]]},&quot;page&quot;:&quot;212-219&quot;,&quot;abstract&quot;:&quot;&lt;p&gt; Upland cotton ( &lt;italic&gt;Gossypium hirsutum&lt;/italic&gt; L.) production in the Southern High Plains is usually limited by water and N. The most prevalent means of irrigation in this region is center‐pivot, and injection and/or ground application of liquid urea ammonium nitrate is the most common N management. The declining Ogallala aquifer has led to interest in variable‐rate or variable‐speed irrigation using center pivots. Variability in yields, soil properties, and elevation within the typical 48‐ha center‐pivot fields suggests that N fertilizer use efficiency might be improved by variable‐rate N applications. We conducted a 3‐yr experiment on a 14‐ha area within a 48‐ha center pivot in a terminated‐rye ( &lt;italic&gt;Secale cereale&lt;/italic&gt; L.) conservation tillage cotton system. The objectives were to assess lint yield response to irrigation level for different landscape positions and to compare the effects of variable‐rate N, blanket‐rate N, and zero N on lint yields at varying irrigation levels and landscape positions. Lint yield response to irrigation was linear in 2002 and 2003. Increased rainfall in 2004 limited irrigation response. Contrary to our hypothesis, cotton lint yield response to irrigation was not less in the bottomslope than in the sideslopes. Nitrogen fertilizer resulted in greater lint yields in all 3 yr, but the magnitude of the response was less than that of irrigation in 2002 and 2003. Nitrogen response did not interact with landscape position or with irrigation rate. Variable‐rate N resulted in more consistent lint yield response than did blanket‐rate N in all years. However, when the costs of implementing variable‐rate management were considered, the dollar returns to N fertilizer were favorable for variable‐rate fertilization in only 1 of 3 yr. &lt;/p&gt;&quot;,&quot;issue&quot;:&quot;1&quot;,&quot;volume&quot;:&quot;98&quot;},&quot;isTemporary&quot;:false}]},{&quot;citationID&quot;:&quot;MENDELEY_CITATION_f6ebf339-073e-4e92-b9b5-b8c3a727c153&quot;,&quot;properties&quot;:{&quot;noteIndex&quot;:0},&quot;isEdited&quot;:false,&quot;manualOverride&quot;:{&quot;isManuallyOverridden&quot;:false,&quot;citeprocText&quot;:&quot;(Montoya et al., 2017)&quot;,&quot;manualOverrideText&quot;:&quot;&quot;},&quot;citationTag&quot;:&quot;MENDELEY_CITATION_v3_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&quot;,&quot;citationItems&quot;:[{&quot;id&quot;:&quot;cfdd0010-575e-33cb-9b9f-d059b9883e0c&quot;,&quot;itemData&quot;:{&quot;type&quot;:&quot;article-journal&quot;,&quot;id&quot;:&quot;cfdd0010-575e-33cb-9b9f-d059b9883e0c&quot;,&quot;title&quot;:&quot;Effects of irrigation regime on the growth and yield of irrigated soybean in temperate humid climatic conditions&quot;,&quot;author&quot;:[{&quot;family&quot;:&quot;Montoya&quot;,&quot;given&quot;:&quot;F.&quot;,&quot;parse-names&quot;:false,&quot;dropping-particle&quot;:&quot;&quot;,&quot;non-dropping-particle&quot;:&quot;&quot;},{&quot;family&quot;:&quot;García&quot;,&quot;given&quot;:&quot;C.&quot;,&quot;parse-names&quot;:false,&quot;dropping-particle&quot;:&quot;&quot;,&quot;non-dropping-particle&quot;:&quot;&quot;},{&quot;family&quot;:&quot;Pintos&quot;,&quot;given&quot;:&quot;F.&quot;,&quot;parse-names&quot;:false,&quot;dropping-particle&quot;:&quot;&quot;,&quot;non-dropping-particle&quot;:&quot;&quot;},{&quot;family&quot;:&quot;Otero&quot;,&quot;given&quot;:&quot;A.&quot;,&quot;parse-names&quot;:false,&quot;dropping-particle&quot;:&quot;&quot;,&quot;non-dropping-particle&quot;:&quot;&quot;}],&quot;container-title&quot;:&quot;Agricultural Water Management&quot;,&quot;container-title-short&quot;:&quot;Agric Water Manag&quot;,&quot;accessed&quot;:{&quot;date-parts&quot;:[[2023,12,9]]},&quot;DOI&quot;:&quot;10.1016/J.AGWAT.2017.08.001&quot;,&quot;ISSN&quot;:&quot;0378-3774&quot;,&quot;issued&quot;:{&quot;date-parts&quot;:[[2017,11,1]]},&quot;page&quot;:&quot;30-45&quot;,&quot;abstract&quot;:&quot;This research was conducted during two irrigation seasons (2014–2015 and 2015–2016) in Salto, Uruguay. This growing region is characterized by high annual precipitation and periods of soil water deficit of different intensities. This characterization casts much doubt to soybean growers regarding whether supplementary crop irrigation is useful for maximizing soybean yield, maintaining stable productivity and increasing profit margins. Three supplemental irrigation treatments in addition to a rainfed treatment were evaluated for their effects on soybean growth, development and yield with respect to the vegetative and reproductive stages. The results show that supplemental irrigation during the reproductive stage (R1–R8) has a positive effect on soybean growth and development, regardless of treatment. The total dry matter and leaf area index were between 8% and 40% higher in irrigation treatments compared with rainfed conditions. Actual evapotranspiration data, estimated with soil moisture sensors, showed that the crop coefficients (Kc) used in these experiments can be generalized for use in the region. During both cropping seasons, the rainfed treatment produced the lowest grain yield, with a 35% reduction in yield compared with that of the irrigated treatments. However, the water use efficiency values were inversely related to the amount of water applied. The profit margin showed that supplemental irrigation is useful in conditions during which the soybean price was greater than 350 U$D per ton, given the hypotheses considered. In the northwestern region of Uruguay, no irrigation would be the best option when the soybean price is less than U$D 350 or when rainfall is more stable during crop growth seasons.&quot;,&quot;publisher&quot;:&quot;Elsevier&quot;,&quot;volume&quot;:&quot;193&quot;},&quot;isTemporary&quot;:false}]},{&quot;citationID&quot;:&quot;MENDELEY_CITATION_bf1fad64-5cc3-4c30-a9f3-bb18c44129fd&quot;,&quot;properties&quot;:{&quot;noteIndex&quot;:0},&quot;isEdited&quot;:false,&quot;manualOverride&quot;:{&quot;isManuallyOverridden&quot;:false,&quot;citeprocText&quot;:&quot;(N. L. Klocke et al., 2006)&quot;,&quot;manualOverrideText&quot;:&quot;&quot;},&quot;citationTag&quot;:&quot;MENDELEY_CITATION_v3_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&quot;,&quot;citationItems&quot;:[{&quot;id&quot;:&quot;b263fc66-6f09-3b20-b14b-80eb59f631f8&quot;,&quot;itemData&quot;:{&quot;type&quot;:&quot;article-journal&quot;,&quot;id&quot;:&quot;b263fc66-6f09-3b20-b14b-80eb59f631f8&quot;,&quot;title&quot;:&quot;Water allocation model for limited irrigation&quot;,&quot;author&quot;:[{&quot;family&quot;:&quot;N. L. Klocke&quot;,&quot;given&quot;:&quot;&quot;,&quot;parse-names&quot;:false,&quot;dropping-particle&quot;:&quot;&quot;,&quot;non-dropping-particle&quot;:&quot;&quot;},{&quot;family&quot;:&quot;L. R. Stone&quot;,&quot;given&quot;:&quot;&quot;,&quot;parse-names&quot;:false,&quot;dropping-particle&quot;:&quot;&quot;,&quot;non-dropping-particle&quot;:&quot;&quot;},{&quot;family&quot;:&quot;G. A. Clark&quot;,&quot;given&quot;:&quot;&quot;,&quot;parse-names&quot;:false,&quot;dropping-particle&quot;:&quot;&quot;,&quot;non-dropping-particle&quot;:&quot;&quot;},{&quot;family&quot;:&quot;T. J. Dumler&quot;,&quot;given&quot;:&quot;&quot;,&quot;parse-names&quot;:false,&quot;dropping-particle&quot;:&quot;&quot;,&quot;non-dropping-particle&quot;:&quot;&quot;},{&quot;family&quot;:&quot;S. Briggeman&quot;,&quot;given&quot;:&quot;&quot;,&quot;parse-names&quot;:false,&quot;dropping-particle&quot;:&quot;&quot;,&quot;non-dropping-particle&quot;:&quot;&quot;}],&quot;container-title&quot;:&quot;Applied Engineering in Agriculture&quot;,&quot;container-title-short&quot;:&quot;Appl Eng Agric&quot;,&quot;DOI&quot;:&quot;10.13031/2013.20458&quot;,&quot;ISSN&quot;:&quot;1943-7838&quot;,&quot;issued&quot;:{&quot;date-parts&quot;:[[2006]]},&quot;page&quot;:&quot;381-389&quot;,&quot;issue&quot;:&quot;3&quot;,&quot;volume&quot;:&quot;22&quot;},&quot;isTemporary&quot;:false}]},{&quot;citationID&quot;:&quot;MENDELEY_CITATION_27aa06ef-060d-4508-91e4-8fcf1b17df4e&quot;,&quot;properties&quot;:{&quot;noteIndex&quot;:0},&quot;isEdited&quot;:false,&quot;manualOverride&quot;:{&quot;isManuallyOverridden&quot;:false,&quot;citeprocText&quot;:&quot;(Rosenzweig et al., 2014)&quot;,&quot;manualOverrideText&quot;:&quot;&quot;},&quot;citationTag&quot;:&quot;MENDELEY_CITATION_v3_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&quot;,&quot;citationItems&quot;:[{&quot;id&quot;:&quot;3e0812be-95ae-36aa-af7f-d7d0acddd4dc&quot;,&quot;itemData&quot;:{&quot;type&quot;:&quot;article-journal&quot;,&quot;id&quot;:&quot;3e0812be-95ae-36aa-af7f-d7d0acddd4dc&quot;,&quot;title&quot;:&quot;Assessing agricultural risks of climate change in the 21st century in a global gridded crop model intercomparison&quot;,&quot;author&quot;:[{&quot;family&quot;:&quot;Rosenzweig&quot;,&quot;given&quot;:&quot;Cynthia&quot;,&quot;parse-names&quot;:false,&quot;dropping-particle&quot;:&quot;&quot;,&quot;non-dropping-particle&quot;:&quot;&quot;},{&quot;family&quot;:&quot;Elliott&quot;,&quot;given&quot;:&quot;Joshua&quot;,&quot;parse-names&quot;:false,&quot;dropping-particle&quot;:&quot;&quot;,&quot;non-dropping-particle&quot;:&quot;&quot;},{&quot;family&quot;:&quot;Deryng&quot;,&quot;given&quot;:&quot;Delphine&quot;,&quot;parse-names&quot;:false,&quot;dropping-particle&quot;:&quot;&quot;,&quot;non-dropping-particle&quot;:&quot;&quot;},{&quot;family&quot;:&quot;Ruane&quot;,&quot;given&quot;:&quot;Alex C.&quot;,&quot;parse-names&quot;:false,&quot;dropping-particle&quot;:&quot;&quot;,&quot;non-dropping-particle&quot;:&quot;&quot;},{&quot;family&quot;:&quot;Müller&quot;,&quot;given&quot;:&quot;Christoph&quot;,&quot;parse-names&quot;:false,&quot;dropping-particle&quot;:&quot;&quot;,&quot;non-dropping-particle&quot;:&quot;&quot;},{&quot;family&quot;:&quot;Arneth&quot;,&quot;given&quot;:&quot;Almut&quot;,&quot;parse-names&quot;:false,&quot;dropping-particle&quot;:&quot;&quot;,&quot;non-dropping-particle&quot;:&quot;&quot;},{&quot;family&quot;:&quot;Boote&quot;,&quot;given&quot;:&quot;Kenneth J.&quot;,&quot;parse-names&quot;:false,&quot;dropping-particle&quot;:&quot;&quot;,&quot;non-dropping-particle&quot;:&quot;&quot;},{&quot;family&quot;:&quot;Folberth&quot;,&quot;given&quot;:&quot;Christian&quot;,&quot;parse-names&quot;:false,&quot;dropping-particle&quot;:&quot;&quot;,&quot;non-dropping-particle&quot;:&quot;&quot;},{&quot;family&quot;:&quot;Glotter&quot;,&quot;given&quot;:&quot;Michael&quot;,&quot;parse-names&quot;:false,&quot;dropping-particle&quot;:&quot;&quot;,&quot;non-dropping-particle&quot;:&quot;&quot;},{&quot;family&quot;:&quot;Khabarov&quot;,&quot;given&quot;:&quot;Nikolay&quot;,&quot;parse-names&quot;:false,&quot;dropping-particle&quot;:&quot;&quot;,&quot;non-dropping-particle&quot;:&quot;&quot;},{&quot;family&quot;:&quot;Neumann&quot;,&quot;given&quot;:&quot;Kathleen&quot;,&quot;parse-names&quot;:false,&quot;dropping-particle&quot;:&quot;&quot;,&quot;non-dropping-particle&quot;:&quot;&quot;},{&quot;family&quot;:&quot;Piontek&quot;,&quot;given&quot;:&quot;Franziska&quot;,&quot;parse-names&quot;:false,&quot;dropping-particle&quot;:&quot;&quot;,&quot;non-dropping-particle&quot;:&quot;&quot;},{&quot;family&quot;:&quot;Pugh&quot;,&quot;given&quot;:&quot;Thomas A. M.&quot;,&quot;parse-names&quot;:false,&quot;dropping-particle&quot;:&quot;&quot;,&quot;non-dropping-particle&quot;:&quot;&quot;},{&quot;family&quot;:&quot;Schmid&quot;,&quot;given&quot;:&quot;Erwin&quot;,&quot;parse-names&quot;:false,&quot;dropping-particle&quot;:&quot;&quot;,&quot;non-dropping-particle&quot;:&quot;&quot;},{&quot;family&quot;:&quot;Stehfest&quot;,&quot;given&quot;:&quot;Elke&quot;,&quot;parse-names&quot;:false,&quot;dropping-particle&quot;:&quot;&quot;,&quot;non-dropping-particle&quot;:&quot;&quot;},{&quot;family&quot;:&quot;Yang&quot;,&quot;given&quot;:&quot;Hong&quot;,&quot;parse-names&quot;:false,&quot;dropping-particle&quot;:&quot;&quot;,&quot;non-dropping-particle&quot;:&quot;&quot;},{&quot;family&quot;:&quot;Jones&quot;,&quot;given&quot;:&quot;James W.&quot;,&quot;parse-names&quot;:false,&quot;dropping-particle&quot;:&quot;&quot;,&quot;non-dropping-particle&quot;:&quot;&quot;}],&quot;container-title&quot;:&quot;Proceedings of the National Academy of Sciences&quot;,&quot;DOI&quot;:&quot;10.1073/pnas.1222463110&quot;,&quot;ISSN&quot;:&quot;0027-8424&quot;,&quot;issued&quot;:{&quot;date-parts&quot;:[[2014,3,4]]},&quot;page&quot;:&quot;3268-3273&quot;,&quot;abstract&quot;:&quot;&lt;p&gt;Agriculture is arguably the sector most affected by climate change, but assessments differ and are thus difficult to compare. We provide a globally consistent, protocol-based, multimodel climate change assessment for major crops with explicit characterization of uncertainty. Results with multimodel agreement indicate strong negative effects from climate change, especially at higher levels of warming and at low latitudes where developing countries are concentrated. Simulations that consider explicit nitrogen stress result in much more severe impacts from climate change, with implications for adaptation planning.&lt;/p&gt;&quot;,&quot;issue&quot;:&quot;9&quot;,&quot;volume&quot;:&quot;111&quot;,&quot;container-title-short&quot;:&quot;&quot;},&quot;isTemporary&quot;:false}]},{&quot;citationID&quot;:&quot;MENDELEY_CITATION_53b412f9-9cd8-4b60-9cc9-2cfd7be2c2b1&quot;,&quot;properties&quot;:{&quot;noteIndex&quot;:0},&quot;isEdited&quot;:false,&quot;manualOverride&quot;:{&quot;isManuallyOverridden&quot;:false,&quot;citeprocText&quot;:&quot;(Evans &amp;#38; Sadler, 2008)&quot;,&quot;manualOverrideText&quot;:&quot;&quot;},&quot;citationTag&quot;:&quot;MENDELEY_CITATION_v3_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&quot;,&quot;citationItems&quot;:[{&quot;id&quot;:&quot;a636363b-8541-393f-b924-6998777568fd&quot;,&quot;itemData&quot;:{&quot;type&quot;:&quot;article-journal&quot;,&quot;id&quot;:&quot;a636363b-8541-393f-b924-6998777568fd&quot;,&quot;title&quot;:&quot;Methods and technologies to improve efficiency of water use&quot;,&quot;author&quot;:[{&quot;family&quot;:&quot;Evans&quot;,&quot;given&quot;:&quot;Robert G.&quot;,&quot;parse-names&quot;:false,&quot;dropping-particle&quot;:&quot;&quot;,&quot;non-dropping-particle&quot;:&quot;&quot;},{&quot;family&quot;:&quot;Sadler&quot;,&quot;given&quot;:&quot;E. John&quot;,&quot;parse-names&quot;:false,&quot;dropping-particle&quot;:&quot;&quot;,&quot;non-dropping-particle&quot;:&quot;&quot;}],&quot;container-title&quot;:&quot;Water Resources Research&quot;,&quot;container-title-short&quot;:&quot;Water Resour Res&quot;,&quot;DOI&quot;:&quot;10.1029/2007WR006200&quot;,&quot;ISSN&quot;:&quot;0043-1397&quot;,&quot;issued&quot;:{&quot;date-parts&quot;:[[2008,7,29]]},&quot;abstract&quot;:&quot;&lt;p&gt;The competition for existing freshwater supplies will require a paradigmatic shift from maximizing productivity per unit of land area to maximizing productivity per unit of water consumed. This shift will, in turn, demand broad systems approaches that physically and biologically optimize irrigation relative to water delivery and application schemes, rainfall, critical growth stages, soil fertility, location, and weather. Water can be conserved at a watershed or regional level for other uses only if evaporation, transpiration, or both are reduced and unrecoverable losses to unusable sinks are minimized (e.g., salty groundwater or oceans). Agricultural advances will include implementation of crop location strategies, conversion to crops with higher economic value or productivity per unit of water consumed, and adoption of alternate drought‐tolerant crops. Emerging computerized GPS‐based precision irrigation technologies for self‐propelled sprinklers and microirrigation systems will enable growers to apply water and agrochemicals more precisely and site specifically to match soil and plant status and needs as provided by wireless sensor networks. Agriculturalists will need to exercise flexibility in managing the rate, frequency, and duration of water supplies to successfully allocate limited water and other inputs to crops. The most effective means to conserve water appears to be through carefully managed deficit irrigation strategies that are supported by advanced irrigation system and flexible, state‐of‐the‐art water delivery systems. Nonagricultural water users will need to exercise patience as tools reflecting the paradigmatic shift are actualized. Both groups will need to cooperate and compromise as they practice more conservative approaches to freshwater consumption.&lt;/p&gt;&quot;,&quot;issue&quot;:&quot;7&quot;,&quot;volume&quot;:&quot;44&quot;},&quot;isTemporary&quot;:false}]},{&quot;citationID&quot;:&quot;MENDELEY_CITATION_2ad2489f-8b99-4642-945f-ef53171456ac&quot;,&quot;properties&quot;:{&quot;noteIndex&quot;:0},&quot;isEdited&quot;:false,&quot;manualOverride&quot;:{&quot;isManuallyOverridden&quot;:false,&quot;citeprocText&quot;:&quot;(Ali et al., 2017; Sohoulande Djebou et al., 2021)&quot;,&quot;manualOverrideText&quot;:&quot;&quot;},&quot;citationTag&quot;:&quot;MENDELEY_CITATION_v3_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&quot;,&quot;citationItems&quot;:[{&quot;id&quot;:&quot;c8531ae1-9610-3340-b5e1-858ae24d6584&quot;,&quot;itemData&quot;:{&quot;type&quot;:&quot;article-journal&quot;,&quot;id&quot;:&quot;c8531ae1-9610-3340-b5e1-858ae24d6584&quot;,&quot;title&quot;:&quot;Planting patterns and deficit irrigation strategies to improve wheat production and water use efficiency under simulated rainfall conditions&quot;,&quot;author&quot;:[{&quot;family&quot;:&quot;Ali&quot;,&quot;given&quot;:&quot;Shahzad&quot;,&quot;parse-names&quot;:false,&quot;dropping-particle&quot;:&quot;&quot;,&quot;non-dropping-particle&quot;:&quot;&quot;},{&quot;family&quot;:&quot;Xu&quot;,&quot;given&quot;:&quot;Yueyue&quot;,&quot;parse-names&quot;:false,&quot;dropping-particle&quot;:&quot;&quot;,&quot;non-dropping-particle&quot;:&quot;&quot;},{&quot;family&quot;:&quot;Ma&quot;,&quot;given&quot;:&quot;Xiangcheng&quot;,&quot;parse-names&quot;:false,&quot;dropping-particle&quot;:&quot;&quot;,&quot;non-dropping-particle&quot;:&quot;&quot;},{&quot;family&quot;:&quot;Ahmad&quot;,&quot;given&quot;:&quot;Irshad&quot;,&quot;parse-names&quot;:false,&quot;dropping-particle&quot;:&quot;&quot;,&quot;non-dropping-particle&quot;:&quot;&quot;},{&quot;family&quot;:&quot;Kamran&quot;,&quot;given&quot;:&quot;Muhammad&quot;,&quot;parse-names&quot;:false,&quot;dropping-particle&quot;:&quot;&quot;,&quot;non-dropping-particle&quot;:&quot;&quot;},{&quot;family&quot;:&quot;Dong&quot;,&quot;given&quot;:&quot;Zhaoyun&quot;,&quot;parse-names&quot;:false,&quot;dropping-particle&quot;:&quot;&quot;,&quot;non-dropping-particle&quot;:&quot;&quot;},{&quot;family&quot;:&quot;Cai&quot;,&quot;given&quot;:&quot;Tie&quot;,&quot;parse-names&quot;:false,&quot;dropping-particle&quot;:&quot;&quot;,&quot;non-dropping-particle&quot;:&quot;&quot;},{&quot;family&quot;:&quot;Jia&quot;,&quot;given&quot;:&quot;Qianmin&quot;,&quot;parse-names&quot;:false,&quot;dropping-particle&quot;:&quot;&quot;,&quot;non-dropping-particle&quot;:&quot;&quot;},{&quot;family&quot;:&quot;Ren&quot;,&quot;given&quot;:&quot;Xiaolong&quot;,&quot;parse-names&quot;:false,&quot;dropping-particle&quot;:&quot;&quot;,&quot;non-dropping-particle&quot;:&quot;&quot;},{&quot;family&quot;:&quot;Zhang&quot;,&quot;given&quot;:&quot;Peng&quot;,&quot;parse-names&quot;:false,&quot;dropping-particle&quot;:&quot;&quot;,&quot;non-dropping-particle&quot;:&quot;&quot;},{&quot;family&quot;:&quot;Jia&quot;,&quot;given&quot;:&quot;Zhikuan&quot;,&quot;parse-names&quot;:false,&quot;dropping-particle&quot;:&quot;&quot;,&quot;non-dropping-particle&quot;:&quot;&quot;}],&quot;container-title&quot;:&quot;Frontiers in Plant Science&quot;,&quot;container-title-short&quot;:&quot;Front Plant Sci&quot;,&quot;DOI&quot;:&quot;10.3389/fpls.2017.01408&quot;,&quot;ISSN&quot;:&quot;1664-462X&quot;,&quot;issued&quot;:{&quot;date-parts&quot;:[[2017,8,22]]},&quot;volume&quot;:&quot;8&quot;},&quot;isTemporary&quot;:false},{&quot;id&quot;:&quot;c57843af-ec3e-37d9-81fe-8cbd6943b2a1&quot;,&quot;itemData&quot;:{&quot;type&quot;:&quot;article-journal&quot;,&quot;id&quot;:&quot;c57843af-ec3e-37d9-81fe-8cbd6943b2a1&quot;,&quot;title&quot;:&quot;Seasonal precipitation pattern analysis for decision support of agricultural irrigation management in Louisiana, USA&quot;,&quot;author&quot;:[{&quot;family&quot;:&quot;Sohoulande Djebou&quot;,&quot;given&quot;:&quot;Clement D.&quot;,&quot;parse-names&quot;:false,&quot;dropping-particle&quot;:&quot;&quot;,&quot;non-dropping-particle&quot;:&quot;&quot;},{&quot;family&quot;:&quot;Conger&quot;,&quot;given&quot;:&quot;Stacia&quot;,&quot;parse-names&quot;:false,&quot;dropping-particle&quot;:&quot;&quot;,&quot;non-dropping-particle&quot;:&quot;&quot;},{&quot;family&quot;:&quot;Szogi&quot;,&quot;given&quot;:&quot;Ariel A.&quot;,&quot;parse-names&quot;:false,&quot;dropping-particle&quot;:&quot;&quot;,&quot;non-dropping-particle&quot;:&quot;&quot;},{&quot;family&quot;:&quot;Stone&quot;,&quot;given&quot;:&quot;Kenneth C.&quot;,&quot;parse-names&quot;:false,&quot;dropping-particle&quot;:&quot;&quot;,&quot;non-dropping-particle&quot;:&quot;&quot;},{&quot;family&quot;:&quot;Martin&quot;,&quot;given&quot;:&quot;Jerry H.&quot;,&quot;parse-names&quot;:false,&quot;dropping-particle&quot;:&quot;&quot;,&quot;non-dropping-particle&quot;:&quot;&quot;}],&quot;container-title&quot;:&quot;Agricultural Water Management&quot;,&quot;container-title-short&quot;:&quot;Agric Water Manag&quot;,&quot;DOI&quot;:&quot;10.1016/j.agwat.2021.106970&quot;,&quot;ISSN&quot;:&quot;03783774&quot;,&quot;issued&quot;:{&quot;date-parts&quot;:[[2021,8]]},&quot;page&quot;:&quot;106970&quot;,&quot;volume&quot;:&quot;254&quot;},&quot;isTemporary&quot;:false}]},{&quot;citationID&quot;:&quot;MENDELEY_CITATION_530b76a2-e33d-4fff-972c-d3f6c740b5e4&quot;,&quot;properties&quot;:{&quot;noteIndex&quot;:0},&quot;isEdited&quot;:false,&quot;manualOverride&quot;:{&quot;isManuallyOverridden&quot;:false,&quot;citeprocText&quot;:&quot;(Xie et al., 2024a)&quot;,&quot;manualOverrideText&quot;:&quot;&quot;},&quot;citationTag&quot;:&quot;MENDELEY_CITATION_v3_eyJjaXRhdGlvbklEIjoiTUVOREVMRVlfQ0lUQVRJT05fNTMwYjc2YTItZTMzZC00ZmZmLTk3MmMtZDNmNmM3NDBiNWU0IiwicHJvcGVydGllcyI6eyJub3RlSW5kZXgiOjB9LCJpc0VkaXRlZCI6ZmFsc2UsIm1hbnVhbE92ZXJyaWRlIjp7ImlzTWFudWFsbHlPdmVycmlkZGVuIjpmYWxzZSwiY2l0ZXByb2NUZXh0IjoiKFhpZSBldCBhbC4sIDIwMjRhKSIsIm1hbnVhbE92ZXJyaWRlVGV4dCI6IiJ9LCJjaXRhdGlvbkl0ZW1zIjpb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quot;,&quot;citationItems&quot;:[{&quot;id&quot;:&quot;0bd5c630-0af9-34ef-9f58-6a1bf046e6ff&quot;,&quot;itemData&quot;:{&quot;type&quot;:&quot;article-journal&quot;,&quot;id&quot;:&quot;0bd5c630-0af9-34ef-9f58-6a1bf046e6ff&quot;,&quot;title&quot;:&quot;Soybean yield response to managed depletion irrigation regimes in a Mid-South silt loam soil&quot;,&quot;author&quot;:[{&quot;family&quot;:&quot;Xie&quot;,&quot;given&quot;:&quot;Shuhua&quot;,&quot;parse-names&quot;:false,&quot;dropping-particle&quot;:&quot;&quot;,&quot;non-dropping-particle&quot;:&quot;&quot;},{&quot;family&quot;:&quot;Leib&quot;,&quot;given&quot;:&quot;Brian G.&quot;,&quot;parse-names&quot;:false,&quot;dropping-particle&quot;:&quot;&quot;,&quot;non-dropping-particle&quot;:&quot;&quot;},{&quot;family&quot;:&quot;Farhadi-Machekposhti&quot;,&quot;given&quot;:&quot;Mabood&quot;,&quot;parse-names&quot;:false,&quot;dropping-particle&quot;:&quot;&quot;,&quot;non-dropping-particle&quot;:&quot;&quot;},{&quot;family&quot;:&quot;Grant&quot;,&quot;given&quot;:&quot;Timothy James&quot;,&quot;parse-names&quot;:false,&quot;dropping-particle&quot;:&quot;&quot;,&quot;non-dropping-particle&quot;:&quot;&quot;},{&quot;family&quot;:&quot;Adotey&quot;,&quot;given&quot;:&quot;Nutifafa&quot;,&quot;parse-names&quot;:false,&quot;dropping-particle&quot;:&quot;&quot;,&quot;non-dropping-particle&quot;:&quot;&quot;},{&quot;family&quot;:&quot;Butler&quot;,&quot;given&quot;:&quot;David M.&quot;,&quot;parse-names&quot;:false,&quot;dropping-particle&quot;:&quot;&quot;,&quot;non-dropping-particle&quot;:&quot;&quot;}],&quot;container-title&quot;:&quot;Agricultural Water Management&quot;,&quot;container-title-short&quot;:&quot;Agric Water Manag&quot;,&quot;DOI&quot;:&quot;10.1016/j.agwat.2023.108657&quot;,&quot;ISSN&quot;:&quot;03783774&quot;,&quot;issued&quot;:{&quot;date-parts&quot;:[[2024,3]]},&quot;page&quot;:&quot;108657&quot;,&quot;volume&quot;:&quot;292&quot;},&quot;isTemporary&quot;:false}]},{&quot;citationID&quot;:&quot;MENDELEY_CITATION_a543ed53-01a3-4e23-a0ec-0aa3eb5f6518&quot;,&quot;properties&quot;:{&quot;noteIndex&quot;:0},&quot;isEdited&quot;:false,&quot;manualOverride&quot;:{&quot;isManuallyOverridden&quot;:false,&quot;citeprocText&quot;:&quot;(S. Kang et al., 2017)&quot;,&quot;manualOverrideText&quot;:&quot;&quot;},&quot;citationTag&quot;:&quot;MENDELEY_CITATION_v3_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&quot;,&quot;citationItems&quot;:[{&quot;id&quot;:&quot;53f52f9f-1b01-35e0-9ea7-827af4df5428&quot;,&quot;itemData&quot;:{&quot;type&quot;:&quot;article-journal&quot;,&quot;id&quot;:&quot;53f52f9f-1b01-35e0-9ea7-827af4df5428&quot;,&quot;title&quot;:&quot;Improving agricultural water productivity to ensure food security in China under changing environment: From research to practice&quot;,&quot;author&quot;:[{&quot;family&quot;:&quot;Kang&quot;,&quot;given&quot;:&quot;Shaozhong&quot;,&quot;parse-names&quot;:false,&quot;dropping-particle&quot;:&quot;&quot;,&quot;non-dropping-particle&quot;:&quot;&quot;},{&quot;family&quot;:&quot;Hao&quot;,&quot;given&quot;:&quot;Xinmei&quot;,&quot;parse-names&quot;:false,&quot;dropping-particle&quot;:&quot;&quot;,&quot;non-dropping-particle&quot;:&quot;&quot;},{&quot;family&quot;:&quot;Du&quot;,&quot;given&quot;:&quot;Taisheng&quot;,&quot;parse-names&quot;:false,&quot;dropping-particle&quot;:&quot;&quot;,&quot;non-dropping-particle&quot;:&quot;&quot;},{&quot;family&quot;:&quot;Tong&quot;,&quot;given&quot;:&quot;Ling&quot;,&quot;parse-names&quot;:false,&quot;dropping-particle&quot;:&quot;&quot;,&quot;non-dropping-particle&quot;:&quot;&quot;},{&quot;family&quot;:&quot;Su&quot;,&quot;given&quot;:&quot;Xiaoling&quot;,&quot;parse-names&quot;:false,&quot;dropping-particle&quot;:&quot;&quot;,&quot;non-dropping-particle&quot;:&quot;&quot;},{&quot;family&quot;:&quot;Lu&quot;,&quot;given&quot;:&quot;Hongna&quot;,&quot;parse-names&quot;:false,&quot;dropping-particle&quot;:&quot;&quot;,&quot;non-dropping-particle&quot;:&quot;&quot;},{&quot;family&quot;:&quot;Li&quot;,&quot;given&quot;:&quot;Xiaolin&quot;,&quot;parse-names&quot;:false,&quot;dropping-particle&quot;:&quot;&quot;,&quot;non-dropping-particle&quot;:&quot;&quot;},{&quot;family&quot;:&quot;Huo&quot;,&quot;given&quot;:&quot;Zailin&quot;,&quot;parse-names&quot;:false,&quot;dropping-particle&quot;:&quot;&quot;,&quot;non-dropping-particle&quot;:&quot;&quot;},{&quot;family&quot;:&quot;Li&quot;,&quot;given&quot;:&quot;Sien&quot;,&quot;parse-names&quot;:false,&quot;dropping-particle&quot;:&quot;&quot;,&quot;non-dropping-particle&quot;:&quot;&quot;},{&quot;family&quot;:&quot;Ding&quot;,&quot;given&quot;:&quot;Risheng&quot;,&quot;parse-names&quot;:false,&quot;dropping-particle&quot;:&quot;&quot;,&quot;non-dropping-particle&quot;:&quot;&quot;}],&quot;container-title&quot;:&quot;Agricultural Water Management&quot;,&quot;container-title-short&quot;:&quot;Agric Water Manag&quot;,&quot;DOI&quot;:&quot;10.1016/j.agwat.2016.05.007&quot;,&quot;ISSN&quot;:&quot;03783774&quot;,&quot;issued&quot;:{&quot;date-parts&quot;:[[2017,1]]},&quot;page&quot;:&quot;5-17&quot;,&quot;volume&quot;:&quot;179&quot;},&quot;isTemporary&quot;:false}]},{&quot;citationID&quot;:&quot;MENDELEY_CITATION_c55c8737-dcd2-4383-8f48-6521aec74882&quot;,&quot;properties&quot;:{&quot;noteIndex&quot;:0},&quot;isEdited&quot;:false,&quot;manualOverride&quot;:{&quot;isManuallyOverridden&quot;:false,&quot;citeprocText&quot;:&quot;(Piao et al., 2010)&quot;,&quot;manualOverrideText&quot;:&quot;&quot;},&quot;citationTag&quot;:&quot;MENDELEY_CITATION_v3_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&quot;,&quot;citationItems&quot;:[{&quot;id&quot;:&quot;cabc17d7-0f03-3088-91b1-db8e3566b94b&quot;,&quot;itemData&quot;:{&quot;type&quot;:&quot;article-journal&quot;,&quot;id&quot;:&quot;cabc17d7-0f03-3088-91b1-db8e3566b94b&quot;,&quot;title&quot;:&quot;The impacts of climate change on water resources and agriculture in China&quot;,&quot;author&quot;:[{&quot;family&quot;:&quot;Piao&quot;,&quot;given&quot;:&quot;Shilong&quot;,&quot;parse-names&quot;:false,&quot;dropping-particle&quot;:&quot;&quot;,&quot;non-dropping-particle&quot;:&quot;&quot;},{&quot;family&quot;:&quot;Ciais&quot;,&quot;given&quot;:&quot;Philippe&quot;,&quot;parse-names&quot;:false,&quot;dropping-particle&quot;:&quot;&quot;,&quot;non-dropping-particle&quot;:&quot;&quot;},{&quot;family&quot;:&quot;Huang&quot;,&quot;given&quot;:&quot;Yao&quot;,&quot;parse-names&quot;:false,&quot;dropping-particle&quot;:&quot;&quot;,&quot;non-dropping-particle&quot;:&quot;&quot;},{&quot;family&quot;:&quot;Shen&quot;,&quot;given&quot;:&quot;Zehao&quot;,&quot;parse-names&quot;:false,&quot;dropping-particle&quot;:&quot;&quot;,&quot;non-dropping-particle&quot;:&quot;&quot;},{&quot;family&quot;:&quot;Peng&quot;,&quot;given&quot;:&quot;Shushi&quot;,&quot;parse-names&quot;:false,&quot;dropping-particle&quot;:&quot;&quot;,&quot;non-dropping-particle&quot;:&quot;&quot;},{&quot;family&quot;:&quot;Li&quot;,&quot;given&quot;:&quot;Junsheng&quot;,&quot;parse-names&quot;:false,&quot;dropping-particle&quot;:&quot;&quot;,&quot;non-dropping-particle&quot;:&quot;&quot;},{&quot;family&quot;:&quot;Zhou&quot;,&quot;given&quot;:&quot;Liping&quot;,&quot;parse-names&quot;:false,&quot;dropping-particle&quot;:&quot;&quot;,&quot;non-dropping-particle&quot;:&quot;&quot;},{&quot;family&quot;:&quot;Liu&quot;,&quot;given&quot;:&quot;Hongyan&quot;,&quot;parse-names&quot;:false,&quot;dropping-particle&quot;:&quot;&quot;,&quot;non-dropping-particle&quot;:&quot;&quot;},{&quot;family&quot;:&quot;Ma&quot;,&quot;given&quot;:&quot;Yuecun&quot;,&quot;parse-names&quot;:false,&quot;dropping-particle&quot;:&quot;&quot;,&quot;non-dropping-particle&quot;:&quot;&quot;},{&quot;family&quot;:&quot;Ding&quot;,&quot;given&quot;:&quot;Yihui&quot;,&quot;parse-names&quot;:false,&quot;dropping-particle&quot;:&quot;&quot;,&quot;non-dropping-particle&quot;:&quot;&quot;},{&quot;family&quot;:&quot;Friedlingstein&quot;,&quot;given&quot;:&quot;Pierre&quot;,&quot;parse-names&quot;:false,&quot;dropping-particle&quot;:&quot;&quot;,&quot;non-dropping-particle&quot;:&quot;&quot;},{&quot;family&quot;:&quot;Liu&quot;,&quot;given&quot;:&quot;Chunzhen&quot;,&quot;parse-names&quot;:false,&quot;dropping-particle&quot;:&quot;&quot;,&quot;non-dropping-particle&quot;:&quot;&quot;},{&quot;family&quot;:&quot;Tan&quot;,&quot;given&quot;:&quot;Kun&quot;,&quot;parse-names&quot;:false,&quot;dropping-particle&quot;:&quot;&quot;,&quot;non-dropping-particle&quot;:&quot;&quot;},{&quot;family&quot;:&quot;Yu&quot;,&quot;given&quot;:&quot;Yongqiang&quot;,&quot;parse-names&quot;:false,&quot;dropping-particle&quot;:&quot;&quot;,&quot;non-dropping-particle&quot;:&quot;&quot;},{&quot;family&quot;:&quot;Zhang&quot;,&quot;given&quot;:&quot;Tianyi&quot;,&quot;parse-names&quot;:false,&quot;dropping-particle&quot;:&quot;&quot;,&quot;non-dropping-particle&quot;:&quot;&quot;},{&quot;family&quot;:&quot;Fang&quot;,&quot;given&quot;:&quot;Jingyun&quot;,&quot;parse-names&quot;:false,&quot;dropping-particle&quot;:&quot;&quot;,&quot;non-dropping-particle&quot;:&quot;&quot;}],&quot;container-title&quot;:&quot;Nature&quot;,&quot;container-title-short&quot;:&quot;Nature&quot;,&quot;DOI&quot;:&quot;10.1038/nature09364&quot;,&quot;ISSN&quot;:&quot;0028-0836&quot;,&quot;issued&quot;:{&quot;date-parts&quot;:[[2010,9]]},&quot;page&quot;:&quot;43-51&quot;,&quot;issue&quot;:&quot;7311&quot;,&quot;volume&quot;:&quot;467&quot;},&quot;isTemporary&quot;:false}]},{&quot;citationID&quot;:&quot;MENDELEY_CITATION_99b70c96-fa09-40d3-94db-a17e2dddb0fe&quot;,&quot;properties&quot;:{&quot;noteIndex&quot;:0},&quot;isEdited&quot;:false,&quot;manualOverride&quot;:{&quot;isManuallyOverridden&quot;:false,&quot;citeprocText&quot;:&quot;(Boggess &amp;#38; Ritchie, 1988; Rey et al., 2016)&quot;,&quot;manualOverrideText&quot;:&quot;&quot;},&quot;citationTag&quot;:&quot;MENDELEY_CITATION_v3_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&quot;,&quot;citationItems&quot;:[{&quot;id&quot;:&quot;86cb613a-9e01-387b-9460-87520b46f535&quot;,&quot;itemData&quot;:{&quot;type&quot;:&quot;article-journal&quot;,&quot;id&quot;:&quot;86cb613a-9e01-387b-9460-87520b46f535&quot;,&quot;title&quot;:&quot;Modelling and mapping the economic value of supplemental irrigation in a humid climate&quot;,&quot;author&quot;:[{&quot;family&quot;:&quot;Rey&quot;,&quot;given&quot;:&quot;D.&quot;,&quot;parse-names&quot;:false,&quot;dropping-particle&quot;:&quot;&quot;,&quot;non-dropping-particle&quot;:&quot;&quot;},{&quot;family&quot;:&quot;Holman&quot;,&quot;given&quot;:&quot;I.P.&quot;,&quot;parse-names&quot;:false,&quot;dropping-particle&quot;:&quot;&quot;,&quot;non-dropping-particle&quot;:&quot;&quot;},{&quot;family&quot;:&quot;Daccache&quot;,&quot;given&quot;:&quot;A.&quot;,&quot;parse-names&quot;:false,&quot;dropping-particle&quot;:&quot;&quot;,&quot;non-dropping-particle&quot;:&quot;&quot;},{&quot;family&quot;:&quot;Morris&quot;,&quot;given&quot;:&quot;J.&quot;,&quot;parse-names&quot;:false,&quot;dropping-particle&quot;:&quot;&quot;,&quot;non-dropping-particle&quot;:&quot;&quot;},{&quot;family&quot;:&quot;Weatherhead&quot;,&quot;given&quot;:&quot;E.K.&quot;,&quot;parse-names&quot;:false,&quot;dropping-particle&quot;:&quot;&quot;,&quot;non-dropping-particle&quot;:&quot;&quot;},{&quot;family&quot;:&quot;Knox&quot;,&quot;given&quot;:&quot;J.W.&quot;,&quot;parse-names&quot;:false,&quot;dropping-particle&quot;:&quot;&quot;,&quot;non-dropping-particle&quot;:&quot;&quot;}],&quot;container-title&quot;:&quot;Agricultural Water Management&quot;,&quot;container-title-short&quot;:&quot;Agric Water Manag&quot;,&quot;DOI&quot;:&quot;10.1016/j.agwat.2016.04.017&quot;,&quot;ISSN&quot;:&quot;03783774&quot;,&quot;issued&quot;:{&quot;date-parts&quot;:[[2016,7]]},&quot;page&quot;:&quot;13-22&quot;,&quot;volume&quot;:&quot;173&quot;},&quot;isTemporary&quot;:false},{&quot;id&quot;:&quot;810932dc-6644-3571-ba0a-b03ef296fa33&quot;,&quot;itemData&quot;:{&quot;type&quot;:&quot;article-journal&quot;,&quot;id&quot;:&quot;810932dc-6644-3571-ba0a-b03ef296fa33&quot;,&quot;title&quot;:&quot;Economic and risk analysis of irrigation decisions in humid regions&quot;,&quot;author&quot;:[{&quot;family&quot;:&quot;Boggess&quot;,&quot;given&quot;:&quot;W. G.&quot;,&quot;parse-names&quot;:false,&quot;dropping-particle&quot;:&quot;&quot;,&quot;non-dropping-particle&quot;:&quot;&quot;},{&quot;family&quot;:&quot;Ritchie&quot;,&quot;given&quot;:&quot;J. T.&quot;,&quot;parse-names&quot;:false,&quot;dropping-particle&quot;:&quot;&quot;,&quot;non-dropping-particle&quot;:&quot;&quot;}],&quot;container-title&quot;:&quot;Journal of Production Agriculture&quot;,&quot;DOI&quot;:&quot;10.2134/jpa1988.0116&quot;,&quot;ISSN&quot;:&quot;08908524&quot;,&quot;issued&quot;:{&quot;date-parts&quot;:[[1988,4]]},&quot;page&quot;:&quot;116-122&quot;,&quot;issue&quot;:&quot;2&quot;,&quot;volume&quot;:&quot;1&quot;,&quot;container-title-short&quot;:&quot;&quot;},&quot;isTemporary&quot;:false}]},{&quot;citationID&quot;:&quot;MENDELEY_CITATION_7d02fdd5-65f3-4fed-a4b2-2def5845e6e5&quot;,&quot;properties&quot;:{&quot;noteIndex&quot;:0},&quot;isEdited&quot;:false,&quot;manualOverride&quot;:{&quot;isManuallyOverridden&quot;:false,&quot;citeprocText&quot;:&quot;(Evans et al., 2013)&quot;,&quot;manualOverrideText&quot;:&quot;&quot;},&quot;citationTag&quot;:&quot;MENDELEY_CITATION_v3_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&quot;,&quot;citationItems&quot;:[{&quot;id&quot;:&quot;b5d466fa-6f81-3c94-97e7-16c6b80e85f8&quot;,&quot;itemData&quot;:{&quot;type&quot;:&quot;article-journal&quot;,&quot;id&quot;:&quot;b5d466fa-6f81-3c94-97e7-16c6b80e85f8&quot;,&quot;title&quot;:&quot;Adoption of site-specific variable rate sprinkler irrigation systems&quot;,&quot;author&quot;:[{&quot;family&quot;:&quot;Evans&quot;,&quot;given&quot;:&quot;Robert G.&quot;,&quot;parse-names&quot;:false,&quot;dropping-particle&quot;:&quot;&quot;,&quot;non-dropping-particle&quot;:&quot;&quot;},{&quot;family&quot;:&quot;LaRue&quot;,&quot;given&quot;:&quot;Jake&quot;,&quot;parse-names&quot;:false,&quot;dropping-particle&quot;:&quot;&quot;,&quot;non-dropping-particle&quot;:&quot;&quot;},{&quot;family&quot;:&quot;Stone&quot;,&quot;given&quot;:&quot;Kenneth C.&quot;,&quot;parse-names&quot;:false,&quot;dropping-particle&quot;:&quot;&quot;,&quot;non-dropping-particle&quot;:&quot;&quot;},{&quot;family&quot;:&quot;King&quot;,&quot;given&quot;:&quot;Bradley A.&quot;,&quot;parse-names&quot;:false,&quot;dropping-particle&quot;:&quot;&quot;,&quot;non-dropping-particle&quot;:&quot;&quot;}],&quot;container-title&quot;:&quot;Irrigation Science&quot;,&quot;container-title-short&quot;:&quot;Irrig Sci&quot;,&quot;DOI&quot;:&quot;10.1007/s00271-012-0365-x&quot;,&quot;ISSN&quot;:&quot;0342-7188&quot;,&quot;issued&quot;:{&quot;date-parts&quot;:[[2013,7,14]]},&quot;page&quot;:&quot;871-887&quot;,&quot;issue&quot;:&quot;4&quot;,&quot;volume&quot;:&quot;31&quot;},&quot;isTemporary&quot;:false}]},{&quot;citationID&quot;:&quot;MENDELEY_CITATION_0d227bdc-92c8-473d-b90c-bc8ced6657b6&quot;,&quot;properties&quot;:{&quot;noteIndex&quot;:0},&quot;isEdited&quot;:false,&quot;manualOverride&quot;:{&quot;isManuallyOverridden&quot;:false,&quot;citeprocText&quot;:&quot;(Pereira et al., 2015)&quot;,&quot;manualOverrideText&quot;:&quot;&quot;},&quot;citationTag&quot;:&quot;MENDELEY_CITATION_v3_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&quot;,&quot;citationItems&quot;:[{&quot;id&quot;:&quot;f511dcdd-ae2d-3629-82ee-8659b4fd6e48&quot;,&quot;itemData&quot;:{&quot;type&quot;:&quot;article-journal&quot;,&quot;id&quot;:&quot;f511dcdd-ae2d-3629-82ee-8659b4fd6e48&quot;,&quot;title&quot;:&quot;Crop evapotranspiration estimation with FAO56: Past and future&quot;,&quot;author&quot;:[{&quot;family&quot;:&quot;Pereira&quot;,&quot;given&quot;:&quot;Luis S.&quot;,&quot;parse-names&quot;:false,&quot;dropping-particle&quot;:&quot;&quot;,&quot;non-dropping-particle&quot;:&quot;&quot;},{&quot;family&quot;:&quot;Allen&quot;,&quot;given&quot;:&quot;Richard G.&quot;,&quot;parse-names&quot;:false,&quot;dropping-particle&quot;:&quot;&quot;,&quot;non-dropping-particle&quot;:&quot;&quot;},{&quot;family&quot;:&quot;Smith&quot;,&quot;given&quot;:&quot;Martin&quot;,&quot;parse-names&quot;:false,&quot;dropping-particle&quot;:&quot;&quot;,&quot;non-dropping-particle&quot;:&quot;&quot;},{&quot;family&quot;:&quot;Raes&quot;,&quot;given&quot;:&quot;Dirk&quot;,&quot;parse-names&quot;:false,&quot;dropping-particle&quot;:&quot;&quot;,&quot;non-dropping-particle&quot;:&quot;&quot;}],&quot;container-title&quot;:&quot;Agricultural Water Management&quot;,&quot;container-title-short&quot;:&quot;Agric Water Manag&quot;,&quot;DOI&quot;:&quot;10.1016/j.agwat.2014.07.031&quot;,&quot;ISSN&quot;:&quot;03783774&quot;,&quot;issued&quot;:{&quot;date-parts&quot;:[[2015,1]]},&quot;page&quot;:&quot;4-20&quot;,&quot;volume&quot;:&quot;147&quot;},&quot;isTemporary&quot;:false}]},{&quot;citationID&quot;:&quot;MENDELEY_CITATION_dde5bee0-691f-47d9-9101-6c8f233d1bdb&quot;,&quot;properties&quot;:{&quot;noteIndex&quot;:0},&quot;isEdited&quot;:false,&quot;manualOverride&quot;:{&quot;isManuallyOverridden&quot;:true,&quot;citeprocText&quot;:&quot;(Fried et al., 2019; Kunert et al., 2016)&quot;,&quot;manualOverrideText&quot;:&quot;(Kunert et al., 2016; Fried et al., 2019)&quot;},&quot;citationTag&quot;:&quot;MENDELEY_CITATION_v3_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&quot;,&quot;citationItems&quot;:[{&quot;id&quot;:&quot;fa510c13-aaf5-3f7f-8206-f192696dfa47&quot;,&quot;itemData&quot;:{&quot;type&quot;:&quot;article-journal&quot;,&quot;id&quot;:&quot;fa510c13-aaf5-3f7f-8206-f192696dfa47&quot;,&quot;title&quot;:&quot;Evaluation of soybean [Glycine max (L.) Merr.] genotypes for yield, water use efficiency, and root traits&quot;,&quot;author&quot;:[{&quot;family&quot;:&quot;Fried&quot;,&quot;given&quot;:&quot;Harrison Gregory&quot;,&quot;parse-names&quot;:false,&quot;dropping-particle&quot;:&quot;&quot;,&quot;non-dropping-particle&quot;:&quot;&quot;},{&quot;family&quot;:&quot;Narayanan&quot;,&quot;given&quot;:&quot;Sruthi&quot;,&quot;parse-names&quot;:false,&quot;dropping-particle&quot;:&quot;&quot;,&quot;non-dropping-particle&quot;:&quot;&quot;},{&quot;family&quot;:&quot;Fallen&quot;,&quot;given&quot;:&quot;Benjamin&quot;,&quot;parse-names&quot;:false,&quot;dropping-particle&quot;:&quot;&quot;,&quot;non-dropping-particle&quot;:&quot;&quot;}],&quot;container-title&quot;:&quot;PLOS ONE&quot;,&quot;container-title-short&quot;:&quot;PLoS One&quot;,&quot;DOI&quot;:&quot;10.1371/journal.pone.0212700&quot;,&quot;ISSN&quot;:&quot;1932-6203&quot;,&quot;issued&quot;:{&quot;date-parts&quot;:[[2019,2,22]]},&quot;page&quot;:&quot;e0212700&quot;,&quot;issue&quot;:&quot;2&quot;,&quot;volume&quot;:&quot;14&quot;},&quot;isTemporary&quot;:false},{&quot;id&quot;:&quot;68153e5f-2b6b-3590-9cfb-69c4ada93cb3&quot;,&quot;itemData&quot;:{&quot;type&quot;:&quot;article-journal&quot;,&quot;id&quot;:&quot;68153e5f-2b6b-3590-9cfb-69c4ada93cb3&quot;,&quot;title&quot;:&quot;Drought stress responses in soybean roots and nodules&quot;,&quot;author&quot;:[{&quot;family&quot;:&quot;Kunert&quot;,&quot;given&quot;:&quot;Karl J.&quot;,&quot;parse-names&quot;:false,&quot;dropping-particle&quot;:&quot;&quot;,&quot;non-dropping-particle&quot;:&quot;&quot;},{&quot;family&quot;:&quot;Vorster&quot;,&quot;given&quot;:&quot;Barend J.&quot;,&quot;parse-names&quot;:false,&quot;dropping-particle&quot;:&quot;&quot;,&quot;non-dropping-particle&quot;:&quot;&quot;},{&quot;family&quot;:&quot;Fenta&quot;,&quot;given&quot;:&quot;Berhanu A.&quot;,&quot;parse-names&quot;:false,&quot;dropping-particle&quot;:&quot;&quot;,&quot;non-dropping-particle&quot;:&quot;&quot;},{&quot;family&quot;:&quot;Kibido&quot;,&quot;given&quot;:&quot;Tsholofelo&quot;,&quot;parse-names&quot;:false,&quot;dropping-particle&quot;:&quot;&quot;,&quot;non-dropping-particle&quot;:&quot;&quot;},{&quot;family&quot;:&quot;Dionisio&quot;,&quot;given&quot;:&quot;Giuseppe&quot;,&quot;parse-names&quot;:false,&quot;dropping-particle&quot;:&quot;&quot;,&quot;non-dropping-particle&quot;:&quot;&quot;},{&quot;family&quot;:&quot;Foyer&quot;,&quot;given&quot;:&quot;Christine H.&quot;,&quot;parse-names&quot;:false,&quot;dropping-particle&quot;:&quot;&quot;,&quot;non-dropping-particle&quot;:&quot;&quot;}],&quot;container-title&quot;:&quot;Frontiers in Plant Science&quot;,&quot;container-title-short&quot;:&quot;Front Plant Sci&quot;,&quot;DOI&quot;:&quot;10.3389/fpls.2016.01015&quot;,&quot;ISSN&quot;:&quot;1664-462X&quot;,&quot;issued&quot;:{&quot;date-parts&quot;:[[2016,7,12]]},&quot;volume&quot;:&quot;7&quot;},&quot;isTemporary&quot;:false}]},{&quot;citationID&quot;:&quot;MENDELEY_CITATION_91e4a6c6-8534-491d-b526-eb43394db093&quot;,&quot;properties&quot;:{&quot;noteIndex&quot;:0},&quot;isEdited&quot;:false,&quot;manualOverride&quot;:{&quot;isManuallyOverridden&quot;:false,&quot;citeprocText&quot;:&quot;(Lobell et al., 2013)&quot;,&quot;manualOverrideText&quot;:&quot;&quot;},&quot;citationTag&quot;:&quot;MENDELEY_CITATION_v3_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&quot;,&quot;citationItems&quot;:[{&quot;id&quot;:&quot;b8918617-bfc5-319d-a110-b413c32090fa&quot;,&quot;itemData&quot;:{&quot;type&quot;:&quot;article-journal&quot;,&quot;id&quot;:&quot;b8918617-bfc5-319d-a110-b413c32090fa&quot;,&quot;title&quot;:&quot;The critical role of extreme heat for maize production in the United States&quot;,&quot;author&quot;:[{&quot;family&quot;:&quot;Lobell&quot;,&quot;given&quot;:&quot;David B.&quot;,&quot;parse-names&quot;:false,&quot;dropping-particle&quot;:&quot;&quot;,&quot;non-dropping-particle&quot;:&quot;&quot;},{&quot;family&quot;:&quot;Hammer&quot;,&quot;given&quot;:&quot;Graeme L.&quot;,&quot;parse-names&quot;:false,&quot;dropping-particle&quot;:&quot;&quot;,&quot;non-dropping-particle&quot;:&quot;&quot;},{&quot;family&quot;:&quot;McLean&quot;,&quot;given&quot;:&quot;Greg&quot;,&quot;parse-names&quot;:false,&quot;dropping-particle&quot;:&quot;&quot;,&quot;non-dropping-particle&quot;:&quot;&quot;},{&quot;family&quot;:&quot;Messina&quot;,&quot;given&quot;:&quot;Carlos&quot;,&quot;parse-names&quot;:false,&quot;dropping-particle&quot;:&quot;&quot;,&quot;non-dropping-particle&quot;:&quot;&quot;},{&quot;family&quot;:&quot;Roberts&quot;,&quot;given&quot;:&quot;Michael J.&quot;,&quot;parse-names&quot;:false,&quot;dropping-particle&quot;:&quot;&quot;,&quot;non-dropping-particle&quot;:&quot;&quot;},{&quot;family&quot;:&quot;Schlenker&quot;,&quot;given&quot;:&quot;Wolfram&quot;,&quot;parse-names&quot;:false,&quot;dropping-particle&quot;:&quot;&quot;,&quot;non-dropping-particle&quot;:&quot;&quot;}],&quot;container-title&quot;:&quot;Nature Climate Change&quot;,&quot;container-title-short&quot;:&quot;Nat Clim Chang&quot;,&quot;DOI&quot;:&quot;10.1038/nclimate1832&quot;,&quot;ISSN&quot;:&quot;1758-678X&quot;,&quot;issued&quot;:{&quot;date-parts&quot;:[[2013,5,3]]},&quot;page&quot;:&quot;497-501&quot;,&quot;issue&quot;:&quot;5&quot;,&quot;volume&quot;:&quot;3&quot;},&quot;isTemporary&quot;:false}]},{&quot;citationID&quot;:&quot;MENDELEY_CITATION_3bdff662-68df-4c3d-9466-29874ae62e83&quot;,&quot;properties&quot;:{&quot;noteIndex&quot;:0},&quot;isEdited&quot;:false,&quot;manualOverride&quot;:{&quot;isManuallyOverridden&quot;:false,&quot;citeprocText&quot;:&quot;(Kephe et al., 2021)&quot;,&quot;manualOverrideText&quot;:&quot;&quot;},&quot;citationTag&quot;:&quot;MENDELEY_CITATION_v3_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&quot;,&quot;citationItems&quot;:[{&quot;id&quot;:&quot;f4dba90f-5e12-3e37-a526-d74ecdd85d4f&quot;,&quot;itemData&quot;:{&quot;type&quot;:&quot;article-journal&quot;,&quot;id&quot;:&quot;f4dba90f-5e12-3e37-a526-d74ecdd85d4f&quot;,&quot;title&quot;:&quot;Challenges and opportunities in crop simulation modelling under seasonal and projected climate change scenarios for crop production in South Africa&quot;,&quot;author&quot;:[{&quot;family&quot;:&quot;Kephe&quot;,&quot;given&quot;:&quot;Priscilla Ntuchu&quot;,&quot;parse-names&quot;:false,&quot;dropping-particle&quot;:&quot;&quot;,&quot;non-dropping-particle&quot;:&quot;&quot;},{&quot;family&quot;:&quot;Ayisi&quot;,&quot;given&quot;:&quot;Kingsley Kwabena&quot;,&quot;parse-names&quot;:false,&quot;dropping-particle&quot;:&quot;&quot;,&quot;non-dropping-particle&quot;:&quot;&quot;},{&quot;family&quot;:&quot;Petja&quot;,&quot;given&quot;:&quot;Brilliant Mareme&quot;,&quot;parse-names&quot;:false,&quot;dropping-particle&quot;:&quot;&quot;,&quot;non-dropping-particle&quot;:&quot;&quot;}],&quot;container-title&quot;:&quot;Agriculture &amp; Food Security&quot;,&quot;container-title-short&quot;:&quot;Agric Food Secur&quot;,&quot;DOI&quot;:&quot;10.1186/s40066-020-00283-5&quot;,&quot;ISSN&quot;:&quot;2048-7010&quot;,&quot;issued&quot;:{&quot;date-parts&quot;:[[2021,4,8]]},&quot;page&quot;:&quot;10&quot;,&quot;abstract&quot;:&quot;&lt;p&gt;A broad scope of crop models with varying demands on data inputs is being used for several purposes, such as possible adaptation strategies to control climate change impacts on future crop production, management decisions, and adaptation policies. A constant challenge to crop model simulation, especially for future crop performance projections and impact studies under varied conditions, is the unavailability of reliable historical data for model calibrations. In some cases, available input data may not be in the quantity and quality needed to drive most crop models. Even when a suitable choice of a crop simulation model is selected, data limitations hamper some of the models’ effective role for projections. To date, no review has looked at factors inhibiting the effective use of crop simulation models and complementary sources for input data in South Africa. This review looked at the barriers to crop simulation, relevant sources from which input data for crop models can be sourced, and proposed a framework for collecting input data. Results showed that barriers to effective simulations exist because, in most instances, the input data, like climate, soil, farm management practices, and cultivar characteristics, were generally incomplete, poor in quality, and not easily accessible or usable. We advocate a hybrid approach for obtaining input data for model calibration and validation. Recommended methods depending on the intended outputs and end use of model results include remote sensing, field, and greenhouse experiments, secondary data, engaging with farmers to model actual on-farm conditions. Thus, employing more than one method of data collection for input data for models can reduce the challenges faced by crop modellers due to the unavailability of data. The future of modelling depends on the goodness and availability of the input data, the readiness of modellers to cooperate on modularity and standardization, and potential user groups’ ability to communicate.&lt;/p&gt;&quot;,&quot;issue&quot;:&quot;1&quot;,&quot;volume&quot;:&quot;10&quot;},&quot;isTemporary&quot;:false}]},{&quot;citationID&quot;:&quot;MENDELEY_CITATION_04ec243d-9f9a-41e2-93bc-4e488791bce7&quot;,&quot;properties&quot;:{&quot;noteIndex&quot;:0},&quot;isEdited&quot;:false,&quot;manualOverride&quot;:{&quot;isManuallyOverridden&quot;:false,&quot;citeprocText&quot;:&quot;(Vellidis et al., 2008)&quot;,&quot;manualOverrideText&quot;:&quot;&quot;},&quot;citationTag&quot;:&quot;MENDELEY_CITATION_v3_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A3LjA1LjAwOSIsIklTU04iOiIwMTY4MTY5OSIsImlzc3VlZCI6eyJkYXRlLXBhcnRzIjpbWzIwMDgsNF1dfSwicGFnZSI6IjQ0LTUwIiwiaXNzdWUiOiIxIiwidm9sdW1lIjoiNjEifSwiaXNUZW1wb3JhcnkiOmZhbHNlfV19&quot;,&quot;citationItems&quot;:[{&quot;id&quot;:&quot;5207e856-95e4-384b-b4fa-d0099d42aaa3&quot;,&quot;itemData&quot;:{&quot;type&quot;:&quot;article-journal&quot;,&quot;id&quot;:&quot;5207e856-95e4-384b-b4fa-d0099d42aaa3&quot;,&quot;title&quot;:&quot;A real-time wireless smart sensor array for scheduling irrigation&quot;,&quot;author&quot;:[{&quot;family&quot;:&quot;Vellidis&quot;,&quot;given&quot;:&quot;G.&quot;,&quot;parse-names&quot;:false,&quot;dropping-particle&quot;:&quot;&quot;,&quot;non-dropping-particle&quot;:&quot;&quot;},{&quot;family&quot;:&quot;Tucker&quot;,&quot;given&quot;:&quot;M.&quot;,&quot;parse-names&quot;:false,&quot;dropping-particle&quot;:&quot;&quot;,&quot;non-dropping-particle&quot;:&quot;&quot;},{&quot;family&quot;:&quot;Perry&quot;,&quot;given&quot;:&quot;C.&quot;,&quot;parse-names&quot;:false,&quot;dropping-particle&quot;:&quot;&quot;,&quot;non-dropping-particle&quot;:&quot;&quot;},{&quot;family&quot;:&quot;Kvien&quot;,&quot;given&quot;:&quot;C.&quot;,&quot;parse-names&quot;:false,&quot;dropping-particle&quot;:&quot;&quot;,&quot;non-dropping-particle&quot;:&quot;&quot;},{&quot;family&quot;:&quot;Bednarz&quot;,&quot;given&quot;:&quot;C.&quot;,&quot;parse-names&quot;:false,&quot;dropping-particle&quot;:&quot;&quot;,&quot;non-dropping-particle&quot;:&quot;&quot;}],&quot;container-title&quot;:&quot;Computers and Electronics in Agriculture&quot;,&quot;container-title-short&quot;:&quot;Comput Electron Agric&quot;,&quot;DOI&quot;:&quot;10.1016/j.compag.2007.05.009&quot;,&quot;ISSN&quot;:&quot;01681699&quot;,&quot;issued&quot;:{&quot;date-parts&quot;:[[2008,4]]},&quot;page&quot;:&quot;44-50&quot;,&quot;issue&quot;:&quot;1&quot;,&quot;volume&quot;:&quot;61&quot;},&quot;isTemporary&quot;:false}]},{&quot;citationID&quot;:&quot;MENDELEY_CITATION_6e3fca88-7605-4846-bc86-d75c7d58c8e2&quot;,&quot;properties&quot;:{&quot;noteIndex&quot;:0},&quot;isEdited&quot;:false,&quot;manualOverride&quot;:{&quot;isManuallyOverridden&quot;:false,&quot;citeprocText&quot;:&quot;(Evett et al., 2012)&quot;,&quot;manualOverrideText&quot;:&quot;&quot;},&quot;citationTag&quot;:&quot;MENDELEY_CITATION_v3_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&quot;,&quot;citationItems&quot;:[{&quot;id&quot;:&quot;b2ac6ce6-feef-3990-b706-276840a6a443&quot;,&quot;itemData&quot;:{&quot;type&quot;:&quot;article-journal&quot;,&quot;id&quot;:&quot;b2ac6ce6-feef-3990-b706-276840a6a443&quot;,&quot;title&quot;:&quot;Soil water sensing for water balance, ET and WUE&quot;,&quot;author&quot;:[{&quot;family&quot;:&quot;Evett&quot;,&quot;given&quot;:&quot;Steven R.&quot;,&quot;parse-names&quot;:false,&quot;dropping-particle&quot;:&quot;&quot;,&quot;non-dropping-particle&quot;:&quot;&quot;},{&quot;family&quot;:&quot;Schwartz&quot;,&quot;given&quot;:&quot;Robert C.&quot;,&quot;parse-names&quot;:false,&quot;dropping-particle&quot;:&quot;&quot;,&quot;non-dropping-particle&quot;:&quot;&quot;},{&quot;family&quot;:&quot;Casanova&quot;,&quot;given&quot;:&quot;Joaquin J.&quot;,&quot;parse-names&quot;:false,&quot;dropping-particle&quot;:&quot;&quot;,&quot;non-dropping-particle&quot;:&quot;&quot;},{&quot;family&quot;:&quot;Heng&quot;,&quot;given&quot;:&quot;Lee K.&quot;,&quot;parse-names&quot;:false,&quot;dropping-particle&quot;:&quot;&quot;,&quot;non-dropping-particle&quot;:&quot;&quot;}],&quot;container-title&quot;:&quot;Agricultural Water Management&quot;,&quot;container-title-short&quot;:&quot;Agric Water Manag&quot;,&quot;DOI&quot;:&quot;10.1016/j.agwat.2011.12.002&quot;,&quot;ISSN&quot;:&quot;03783774&quot;,&quot;issued&quot;:{&quot;date-parts&quot;:[[2012,2]]},&quot;page&quot;:&quot;1-9&quot;,&quot;volume&quot;:&quot;104&quot;},&quot;isTemporary&quot;:false}]},{&quot;citationID&quot;:&quot;MENDELEY_CITATION_ceeffe8f-33d7-468f-b771-e0b2da2e8565&quot;,&quot;properties&quot;:{&quot;noteIndex&quot;:0},&quot;isEdited&quot;:false,&quot;manualOverride&quot;:{&quot;isManuallyOverridden&quot;:false,&quot;citeprocText&quot;:&quot;(Thompson et al., 2007)&quot;,&quot;manualOverrideText&quot;:&quot;&quot;},&quot;citationTag&quot;:&quot;MENDELEY_CITATION_v3_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&quot;,&quot;citationItems&quot;:[{&quot;id&quot;:&quot;29905363-1684-3b49-ad95-f384128589d8&quot;,&quot;itemData&quot;:{&quot;type&quot;:&quot;article-journal&quot;,&quot;id&quot;:&quot;29905363-1684-3b49-ad95-f384128589d8&quot;,&quot;title&quot;:&quot;Identification of irrigation and N management practices that contribute to nitrate leaching loss from an intensive vegetable production system by use of a comprehensive survey&quot;,&quot;author&quot;:[{&quot;family&quot;:&quot;Thompson&quot;,&quot;given&quot;:&quot;R.B.&quot;,&quot;parse-names&quot;:false,&quot;dropping-particle&quot;:&quot;&quot;,&quot;non-dropping-particle&quot;:&quot;&quot;},{&quot;family&quot;:&quot;Martínez-Gaitan&quot;,&quot;given&quot;:&quot;C.&quot;,&quot;parse-names&quot;:false,&quot;dropping-particle&quot;:&quot;&quot;,&quot;non-dropping-particle&quot;:&quot;&quot;},{&quot;family&quot;:&quot;Gallardo&quot;,&quot;given&quot;:&quot;M.&quot;,&quot;parse-names&quot;:false,&quot;dropping-particle&quot;:&quot;&quot;,&quot;non-dropping-particle&quot;:&quot;&quot;},{&quot;family&quot;:&quot;Giménez&quot;,&quot;given&quot;:&quot;C.&quot;,&quot;parse-names&quot;:false,&quot;dropping-particle&quot;:&quot;&quot;,&quot;non-dropping-particle&quot;:&quot;&quot;},{&quot;family&quot;:&quot;Fernández&quot;,&quot;given&quot;:&quot;M.D.&quot;,&quot;parse-names&quot;:false,&quot;dropping-particle&quot;:&quot;&quot;,&quot;non-dropping-particle&quot;:&quot;&quot;}],&quot;container-title&quot;:&quot;Agricultural Water Management&quot;,&quot;container-title-short&quot;:&quot;Agric Water Manag&quot;,&quot;DOI&quot;:&quot;10.1016/j.agwat.2007.01.013&quot;,&quot;ISSN&quot;:&quot;03783774&quot;,&quot;issued&quot;:{&quot;date-parts&quot;:[[2007,5]]},&quot;page&quot;:&quot;261-274&quot;,&quot;issue&quot;:&quot;3&quot;,&quot;volume&quot;:&quot;89&quot;},&quot;isTemporary&quot;:false}]},{&quot;citationID&quot;:&quot;MENDELEY_CITATION_b942fc48-d817-4cf1-a9f4-092ce32392f2&quot;,&quot;properties&quot;:{&quot;noteIndex&quot;:0},&quot;isEdited&quot;:false,&quot;manualOverride&quot;:{&quot;isManuallyOverridden&quot;:false,&quot;citeprocText&quot;:&quot;(O’Shaughnessy et al., 2015b)&quot;,&quot;manualOverrideText&quot;:&quot;&quot;},&quot;citationTag&quot;:&quot;MENDELEY_CITATION_v3_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&quot;,&quot;citationItems&quot;:[{&quot;id&quot;:&quot;e0d10939-eb19-38fb-b60c-0cda2c72d05a&quot;,&quot;itemData&quot;:{&quot;type&quot;:&quot;article-journal&quot;,&quot;id&quot;:&quot;e0d10939-eb19-38fb-b60c-0cda2c72d05a&quot;,&quot;title&quot;:&quot;Dynamic prescription maps for site-specific variable rate irrigation of cotton&quot;,&quot;author&quot;:[{&quot;family&quot;:&quot;O’Shaughnessy&quot;,&quot;given&quot;:&quot;Susan A.&quot;,&quot;parse-names&quot;:false,&quot;dropping-particle&quot;:&quot;&quot;,&quot;non-dropping-particle&quot;:&quot;&quot;},{&quot;family&quot;:&quot;Evett&quot;,&quot;given&quot;:&quot;Steven R.&quot;,&quot;parse-names&quot;:false,&quot;dropping-particle&quot;:&quot;&quot;,&quot;non-dropping-particle&quot;:&quot;&quot;},{&quot;family&quot;:&quot;Colaizzi&quot;,&quot;given&quot;:&quot;Paul D.&quot;,&quot;parse-names&quot;:false,&quot;dropping-particle&quot;:&quot;&quot;,&quot;non-dropping-particle&quot;:&quot;&quot;}],&quot;container-title&quot;:&quot;Agricultural Water Management&quot;,&quot;container-title-short&quot;:&quot;Agric Water Manag&quot;,&quot;DOI&quot;:&quot;10.1016/j.agwat.2015.06.001&quot;,&quot;ISSN&quot;:&quot;03783774&quot;,&quot;issued&quot;:{&quot;date-parts&quot;:[[2015,9]]},&quot;page&quot;:&quot;123-138&quot;,&quot;volume&quot;:&quot;159&quot;},&quot;isTemporary&quot;:false}]},{&quot;citationID&quot;:&quot;MENDELEY_CITATION_4d707137-baff-40af-8258-be55f4b2d151&quot;,&quot;properties&quot;:{&quot;noteIndex&quot;:0},&quot;isEdited&quot;:false,&quot;manualOverride&quot;:{&quot;isManuallyOverridden&quot;:false,&quot;citeprocText&quot;:&quot;(Pardossi et al., 2009)&quot;,&quot;manualOverrideText&quot;:&quot;&quot;},&quot;citationTag&quot;:&quot;MENDELEY_CITATION_v3_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&quot;,&quot;citationItems&quot;:[{&quot;id&quot;:&quot;9e7b9b2c-5fcc-376b-a6a4-ca2af145697c&quot;,&quot;itemData&quot;:{&quot;type&quot;:&quot;article-journal&quot;,&quot;id&quot;:&quot;9e7b9b2c-5fcc-376b-a6a4-ca2af145697c&quot;,&quot;title&quot;:&quot;Root zone sensors for irrigation management in intensive agriculture&quot;,&quot;author&quot;:[{&quot;family&quot;:&quot;Pardossi&quot;,&quot;given&quot;:&quot;Alberto&quot;,&quot;parse-names&quot;:false,&quot;dropping-particle&quot;:&quot;&quot;,&quot;non-dropping-particle&quot;:&quot;&quot;},{&quot;family&quot;:&quot;Incrocci&quot;,&quot;given&quot;:&quot;Luca&quot;,&quot;parse-names&quot;:false,&quot;dropping-particle&quot;:&quot;&quot;,&quot;non-dropping-particle&quot;:&quot;&quot;},{&quot;family&quot;:&quot;Incrocci&quot;,&quot;given&quot;:&quot;Giorgio&quot;,&quot;parse-names&quot;:false,&quot;dropping-particle&quot;:&quot;&quot;,&quot;non-dropping-particle&quot;:&quot;&quot;},{&quot;family&quot;:&quot;Malorgio&quot;,&quot;given&quot;:&quot;Fernando&quot;,&quot;parse-names&quot;:false,&quot;dropping-particle&quot;:&quot;&quot;,&quot;non-dropping-particle&quot;:&quot;&quot;},{&quot;family&quot;:&quot;Battista&quot;,&quot;given&quot;:&quot;Piero&quot;,&quot;parse-names&quot;:false,&quot;dropping-particle&quot;:&quot;&quot;,&quot;non-dropping-particle&quot;:&quot;&quot;},{&quot;family&quot;:&quot;Bacci&quot;,&quot;given&quot;:&quot;Laura&quot;,&quot;parse-names&quot;:false,&quot;dropping-particle&quot;:&quot;&quot;,&quot;non-dropping-particle&quot;:&quot;&quot;},{&quot;family&quot;:&quot;Rapi&quot;,&quot;given&quot;:&quot;Bernardo&quot;,&quot;parse-names&quot;:false,&quot;dropping-particle&quot;:&quot;&quot;,&quot;non-dropping-particle&quot;:&quot;&quot;},{&quot;family&quot;:&quot;Marzialetti&quot;,&quot;given&quot;:&quot;Paolo&quot;,&quot;parse-names&quot;:false,&quot;dropping-particle&quot;:&quot;&quot;,&quot;non-dropping-particle&quot;:&quot;&quot;},{&quot;family&quot;:&quot;Hemming&quot;,&quot;given&quot;:&quot;Jochen&quot;,&quot;parse-names&quot;:false,&quot;dropping-particle&quot;:&quot;&quot;,&quot;non-dropping-particle&quot;:&quot;&quot;},{&quot;family&quot;:&quot;Balendonck&quot;,&quot;given&quot;:&quot;Jos&quot;,&quot;parse-names&quot;:false,&quot;dropping-particle&quot;:&quot;&quot;,&quot;non-dropping-particle&quot;:&quot;&quot;}],&quot;container-title&quot;:&quot;Sensors&quot;,&quot;DOI&quot;:&quot;10.3390/s90402809&quot;,&quot;ISSN&quot;:&quot;1424-8220&quot;,&quot;issued&quot;:{&quot;date-parts&quot;:[[2009,4,21]]},&quot;page&quot;:&quot;2809-2835&quot;,&quot;abstract&quot;:&quot;&lt;p&gt;Crop irrigation uses more than 70% of the world’s water, and thus, improving irrigation efficiency is decisive to sustain the food demand from a fast-growing world population. This objective may be accomplished by cultivating more water-efficient crop species and/or through the application of efficient irrigation systems, which includes the implementation of a suitable method for precise scheduling. At the farm level, irrigation is generally scheduled based on the grower’s experience or on the determination of soil water balance (weather-based method). An alternative approach entails the measurement of soil water status. Expensive and sophisticated root zone sensors (RZS), such as neutron probes, are available for the use of soil and plant scientists, while cheap and practical devices are needed for irrigation management in commercial crops. The paper illustrates the main features of RZS’ (for both soil moisture and salinity) marketed for the irrigation industry and discusses how such sensors may be integrated in a wireless network for computer-controlled irrigation and used for innovative irrigation strategies, such as deficit or dual-water irrigation. The paper also consider the main results of recent or current research works conducted by the authors in Tuscany (Italy) on the irrigation management of container-grown ornamental plants, which is an important agricultural sector in Italy.&lt;/p&gt;&quot;,&quot;issue&quot;:&quot;4&quot;,&quot;volume&quot;:&quot;9&quot;,&quot;container-title-short&quot;:&quot;&quot;},&quot;isTemporary&quot;:false}]},{&quot;citationID&quot;:&quot;MENDELEY_CITATION_b848fe1d-7d4f-42ec-aa4f-d2f9da0be9d5&quot;,&quot;properties&quot;:{&quot;noteIndex&quot;:0},&quot;isEdited&quot;:false,&quot;manualOverride&quot;:{&quot;isManuallyOverridden&quot;:false,&quot;citeprocText&quot;:&quot;(B. Leib et al., 2015)&quot;,&quot;manualOverrideText&quot;:&quot;&quot;},&quot;citationTag&quot;:&quot;MENDELEY_CITATION_v3_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&quot;,&quot;citationItems&quot;:[{&quot;id&quot;:&quot;f3d6cac2-8d3f-39bc-85fa-1080212bc355&quot;,&quot;itemData&quot;:{&quot;type&quot;:&quot;webpage&quot;,&quot;id&quot;:&quot;f3d6cac2-8d3f-39bc-85fa-1080212bc355&quot;,&quot;title&quot;:&quot;Placement and interpretation of soil moisture sensors for irrigated cotton production in humid regions&quot;,&quot;author&quot;:[{&quot;family&quot;:&quot;Leib&quot;,&quot;given&quot;:&quot;Brian&quot;,&quot;parse-names&quot;:false,&quot;dropping-particle&quot;:&quot;&quot;,&quot;non-dropping-particle&quot;:&quot;&quot;},{&quot;family&quot;:&quot;Payero&quot;,&quot;given&quot;:&quot;Jose&quot;,&quot;parse-names&quot;:false,&quot;dropping-particle&quot;:&quot;&quot;,&quot;non-dropping-particle&quot;:&quot;&quot;},{&quot;family&quot;:&quot;Pringle&quot;,&quot;given&quot;:&quot;Lyle&quot;,&quot;parse-names&quot;:false,&quot;dropping-particle&quot;:&quot;&quot;,&quot;non-dropping-particle&quot;:&quot;&quot;},{&quot;family&quot;:&quot;Bordovsky&quot;,&quot;given&quot;:&quot;James&quot;,&quot;parse-names&quot;:false,&quot;dropping-particle&quot;:&quot;&quot;,&quot;non-dropping-particle&quot;:&quot;&quot;},{&quot;family&quot;:&quot;Porter&quot;,&quot;given&quot;:&quot;Wesley&quot;,&quot;parse-names&quot;:false,&quot;dropping-particle&quot;:&quot;&quot;,&quot;non-dropping-particle&quot;:&quot;&quot;},{&quot;family&quot;:&quot;Barnes&quot;,&quot;given&quot;:&quot;Ed&quot;,&quot;parse-names&quot;:false,&quot;dropping-particle&quot;:&quot;&quot;,&quot;non-dropping-particle&quot;:&quot;&quot;}],&quot;container-title&quot;:&quot;Cotton Inco.&quot;,&quot;accessed&quot;:{&quot;date-parts&quot;:[[2023,12,10]]},&quot;URL&quot;:&quot;https://cottoncultivated.cottoninc.com/wp-content/uploads/2015/12/Soil-Moisture.final-web.pdf&quot;,&quot;issued&quot;:{&quot;date-parts&quot;:[[2015]]},&quot;publisher&quot;:&quot;Cotton Inc., Cary, NC&quot;,&quot;container-title-short&quot;:&quot;&quot;},&quot;isTemporary&quot;:false}]},{&quot;citationID&quot;:&quot;MENDELEY_CITATION_dd1e5954-2393-4f7d-857c-b129986a34df&quot;,&quot;properties&quot;:{&quot;noteIndex&quot;:0},&quot;isEdited&quot;:false,&quot;manualOverride&quot;:{&quot;isManuallyOverridden&quot;:false,&quot;citeprocText&quot;:&quot;(Schwartz et al., 2020)&quot;,&quot;manualOverrideText&quot;:&quot;&quot;},&quot;citationTag&quot;:&quot;MENDELEY_CITATION_v3_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&quot;,&quot;citationItems&quot;:[{&quot;id&quot;:&quot;9b125106-d9d9-396c-98ee-2eac92b2ce3b&quot;,&quot;itemData&quot;:{&quot;type&quot;:&quot;article-journal&quot;,&quot;id&quot;:&quot;9b125106-d9d9-396c-98ee-2eac92b2ce3b&quot;,&quot;title&quot;:&quot;A crop coefficient –based water use model with non-uniform root distribution&quot;,&quot;author&quot;:[{&quot;family&quot;:&quot;Schwartz&quot;,&quot;given&quot;:&quot;Robert C.&quot;,&quot;parse-names&quot;:false,&quot;dropping-particle&quot;:&quot;&quot;,&quot;non-dropping-particle&quot;:&quot;&quot;},{&quot;family&quot;:&quot;Domínguez&quot;,&quot;given&quot;:&quot;Alfonso&quot;,&quot;parse-names&quot;:false,&quot;dropping-particle&quot;:&quot;&quot;,&quot;non-dropping-particle&quot;:&quot;&quot;},{&quot;family&quot;:&quot;Pardo&quot;,&quot;given&quot;:&quot;José J.&quot;,&quot;parse-names&quot;:false,&quot;dropping-particle&quot;:&quot;&quot;,&quot;non-dropping-particle&quot;:&quot;&quot;},{&quot;family&quot;:&quot;Colaizzi&quot;,&quot;given&quot;:&quot;Paul D.&quot;,&quot;parse-names&quot;:false,&quot;dropping-particle&quot;:&quot;&quot;,&quot;non-dropping-particle&quot;:&quot;&quot;},{&quot;family&quot;:&quot;Baumhardt&quot;,&quot;given&quot;:&quot;R. Louis&quot;,&quot;parse-names&quot;:false,&quot;dropping-particle&quot;:&quot;&quot;,&quot;non-dropping-particle&quot;:&quot;&quot;},{&quot;family&quot;:&quot;Bell&quot;,&quot;given&quot;:&quot;Jourdan M.&quot;,&quot;parse-names&quot;:false,&quot;dropping-particle&quot;:&quot;&quot;,&quot;non-dropping-particle&quot;:&quot;&quot;}],&quot;container-title&quot;:&quot;Agricultural Water Management&quot;,&quot;container-title-short&quot;:&quot;Agric Water Manag&quot;,&quot;DOI&quot;:&quot;10.1016/j.agwat.2019.105892&quot;,&quot;ISSN&quot;:&quot;03783774&quot;,&quot;issued&quot;:{&quot;date-parts&quot;:[[2020,2]]},&quot;page&quot;:&quot;105892&quot;,&quot;volume&quot;:&quot;228&quot;},&quot;isTemporary&quot;:false}]},{&quot;citationID&quot;:&quot;MENDELEY_CITATION_505ee684-e341-44df-aa80-27a3c9090060&quot;,&quot;properties&quot;:{&quot;noteIndex&quot;:0},&quot;isEdited&quot;:false,&quot;manualOverride&quot;:{&quot;isManuallyOverridden&quot;:true,&quot;citeprocText&quot;:&quot;(Y. Dong et al., 2023; Lamm &amp;#38; Rogers, 2017)&quot;,&quot;manualOverrideText&quot;:&quot;(Lamm and Rogers, 2017; Dong et al., 2023)&quot;},&quot;citationTag&quot;:&quot;MENDELEY_CITATION_v3_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&quot;,&quot;citationItems&quot;:[{&quot;id&quot;:&quot;349e0efd-70ce-3cdf-b10e-8cba7944d892&quot;,&quot;itemData&quot;:{&quot;type&quot;:&quot;article-journal&quot;,&quot;id&quot;:&quot;349e0efd-70ce-3cdf-b10e-8cba7944d892&quot;,&quot;title&quot;:&quot;Longevity and performance of a subsurface drip irrigation system&quot;,&quot;author&quot;:[{&quot;family&quot;:&quot;Lamm&quot;,&quot;given&quot;:&quot;Freddie R.&quot;,&quot;parse-names&quot;:false,&quot;dropping-particle&quot;:&quot;&quot;,&quot;non-dropping-particle&quot;:&quot;&quot;},{&quot;family&quot;:&quot;Rogers&quot;,&quot;given&quot;:&quot;Danny H.&quot;,&quot;parse-names&quot;:false,&quot;dropping-particle&quot;:&quot;&quot;,&quot;non-dropping-particle&quot;:&quot;&quot;}],&quot;container-title&quot;:&quot;Transactions of the ASABE&quot;,&quot;container-title-short&quot;:&quot;Trans ASABE&quot;,&quot;DOI&quot;:&quot;10.13031/trans.12237&quot;,&quot;ISSN&quot;:&quot;2151-0040&quot;,&quot;issued&quot;:{&quot;date-parts&quot;:[[2017]]},&quot;page&quot;:&quot;931-939&quot;,&quot;abstract&quot;:&quot;&lt;p&gt; System longevity is an important economic factor to minimize amortized investment costs for subsurface drip irrigation (SDI), especially when growing lower-value commodity crops such as field corn. Kansas State University established a research site in 1989 at a research center to study SDI. One research study area was used for continuous production of SDI corn for 27 seasons without dripline replacement. Normalized plot flowrates for 23 separate plots after 27 seasons were within ±5% of their first annually measured value. Hydraulic performance of the driplines and emitters was measured and in the laboratory for excavated dripline samples after the SDI system was decommissioned in the fall of 2015. There were similar results from both and laboratory tests of the used driplines, with excellent coefficients of variation (CV) of approximately 3%, lower quartile distribution uniformities (DU &lt;sub&gt;lq&lt;/sub&gt; ) of 96 to 97, and Christiansen uniformity coefficients (U &lt;sub&gt;C&lt;/sub&gt; ) of approximately 98. The performance results of the excavated driplines were as good as or better than the performance of some unused driplines that had been in storage since 1990. Long SDI system life appears possible in the U.S. Central Great Plains when the systems are properly designed, installed, and maintained. The long system life (27 seasons and 26.5 years) improves the economic competitiveness of SDI with alternative irrigation systems such as center-pivot sprinkler systems, which are currently the predominant irrigation system in the region. The SDI system was decommissioned at the end of the 2015 crop growing season due to leaks arising from breakdown in the plastic material, rather than due to any clogging concerns and subsequent lower application uniformity. Keywords: Distribution uniformity, Drip irrigation, Flow variation, Microirrigation, Subsurface drip irrigation. &lt;/p&gt;&quot;,&quot;issue&quot;:&quot;3&quot;,&quot;volume&quot;:&quot;60&quot;},&quot;isTemporary&quot;:false},{&quot;id&quot;:&quot;b307018f-a089-3608-b53c-e4625d5de836&quot;,&quot;itemData&quot;:{&quot;type&quot;:&quot;article-journal&quot;,&quot;id&quot;:&quot;b307018f-a089-3608-b53c-e4625d5de836&quot;,&quot;title&quot;:&quot;Demonstration of center pivot uniformity evaluation and retrofit to improve water use efficiency&quot;,&quot;author&quot;:[{&quot;family&quot;:&quot;Dong&quot;,&quot;given&quot;:&quot;Younsuk&quot;,&quot;parse-names&quot;:false,&quot;dropping-particle&quot;:&quot;&quot;,&quot;non-dropping-particle&quot;:&quot;&quot;},{&quot;family&quot;:&quot;Kelley&quot;,&quot;given&quot;:&quot;Lyndon&quot;,&quot;parse-names&quot;:false,&quot;dropping-particle&quot;:&quot;&quot;,&quot;non-dropping-particle&quot;:&quot;&quot;},{&quot;family&quot;:&quot;Anderson&quot;,&quot;given&quot;:&quot;Eric&quot;,&quot;parse-names&quot;:false,&quot;dropping-particle&quot;:&quot;&quot;,&quot;non-dropping-particle&quot;:&quot;&quot;}],&quot;container-title&quot;:&quot;Journal of Water Resource and Protection&quot;,&quot;container-title-short&quot;:&quot;J Water Resour Prot&quot;,&quot;DOI&quot;:&quot;10.4236/jwarp.2023.153005&quot;,&quot;ISSN&quot;:&quot;1945-3094&quot;,&quot;issued&quot;:{&quot;date-parts&quot;:[[2023]]},&quot;page&quot;:&quot;71-84&quot;,&quot;issue&quot;:&quot;03&quot;,&quot;volume&quot;:&quot;15&quot;},&quot;isTemporary&quot;:false}]},{&quot;citationID&quot;:&quot;MENDELEY_CITATION_ac079d39-8eae-4f59-86e2-1cf8bf10e6f1&quot;,&quot;properties&quot;:{&quot;noteIndex&quot;:0},&quot;isEdited&quot;:false,&quot;manualOverride&quot;:{&quot;isManuallyOverridden&quot;:false,&quot;citeprocText&quot;:&quot;(Michael D Dukes, 2010)&quot;,&quot;manualOverrideText&quot;:&quot;&quot;},&quot;citationTag&quot;:&quot;MENDELEY_CITATION_v3_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&quot;,&quot;citationItems&quot;:[{&quot;id&quot;:&quot;09c75cc6-8c46-3688-8fa3-a967c9dd0b21&quot;,&quot;itemData&quot;:{&quot;type&quot;:&quot;paper-conference&quot;,&quot;id&quot;:&quot;09c75cc6-8c46-3688-8fa3-a967c9dd0b21&quot;,&quot;title&quot;:&quot;Water conservation potential of smart irrigation controllers&quot;,&quot;author&quot;:[{&quot;family&quot;:&quot;Michael D Dukes&quot;,&quot;given&quot;:&quot;&quot;,&quot;parse-names&quot;:false,&quot;dropping-particle&quot;:&quot;&quot;,&quot;non-dropping-particle&quot;:&quot;&quot;}],&quot;container-title&quot;:&quot;5th National Decennial Irrigation Conference Proceedings, 5-8 December 2010, Phoenix Convention Center, Phoenix, Arizona USA&quot;,&quot;DOI&quot;:&quot;10.13031/2013.35888&quot;,&quot;issued&quot;:{&quot;date-parts&quot;:[[2010]]},&quot;publisher-place&quot;:&quot;St. Joseph, MI&quot;,&quot;publisher&quot;:&quot;American Society of Agricultural and Biological Engineers&quot;,&quot;container-title-short&quot;:&quot;&quot;},&quot;isTemporary&quot;:false}]},{&quot;citationID&quot;:&quot;MENDELEY_CITATION_247c3516-6f1b-4206-ba81-75cb64ab3f24&quot;,&quot;properties&quot;:{&quot;noteIndex&quot;:0},&quot;isEdited&quot;:false,&quot;manualOverride&quot;:{&quot;isManuallyOverridden&quot;:false,&quot;citeprocText&quot;:&quot;(Hedley &amp;#38; Yule, 2009)&quot;,&quot;manualOverrideText&quot;:&quot;&quot;},&quot;citationTag&quot;:&quot;MENDELEY_CITATION_v3_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&quot;,&quot;citationItems&quot;:[{&quot;id&quot;:&quot;f11b893f-cb44-3814-b2a9-cc281534beb1&quot;,&quot;itemData&quot;:{&quot;type&quot;:&quot;article-journal&quot;,&quot;id&quot;:&quot;f11b893f-cb44-3814-b2a9-cc281534beb1&quot;,&quot;title&quot;:&quot;Soil water status mapping and two variable-rate irrigation scenarios&quot;,&quot;author&quot;:[{&quot;family&quot;:&quot;Hedley&quot;,&quot;given&quot;:&quot;Carolyn B.&quot;,&quot;parse-names&quot;:false,&quot;dropping-particle&quot;:&quot;&quot;,&quot;non-dropping-particle&quot;:&quot;&quot;},{&quot;family&quot;:&quot;Yule&quot;,&quot;given&quot;:&quot;Ian J.&quot;,&quot;parse-names&quot;:false,&quot;dropping-particle&quot;:&quot;&quot;,&quot;non-dropping-particle&quot;:&quot;&quot;}],&quot;container-title&quot;:&quot;Precision Agriculture&quot;,&quot;container-title-short&quot;:&quot;Precis Agric&quot;,&quot;DOI&quot;:&quot;10.1007/s11119-009-9119-z&quot;,&quot;ISSN&quot;:&quot;1385-2256&quot;,&quot;issued&quot;:{&quot;date-parts&quot;:[[2009,8,18]]},&quot;page&quot;:&quot;342-355&quot;,&quot;issue&quot;:&quot;4&quot;,&quot;volume&quot;:&quot;10&quot;},&quot;isTemporary&quot;:false}]},{&quot;citationID&quot;:&quot;MENDELEY_CITATION_56768e16-b163-4518-943e-b8f7c66908c4&quot;,&quot;properties&quot;:{&quot;noteIndex&quot;:0},&quot;isEdited&quot;:false,&quot;manualOverride&quot;:{&quot;isManuallyOverridden&quot;:false,&quot;citeprocText&quot;:&quot;(Corwin &amp;#38; Lesch, 2005a)&quot;,&quot;manualOverrideText&quot;:&quot;&quot;},&quot;citationTag&quot;:&quot;MENDELEY_CITATION_v3_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A0LjEwLjAwNSIsIklTU04iOiIwMTY4MTY5OSIsImlzc3VlZCI6eyJkYXRlLXBhcnRzIjpbWzIwMDUsM11dfSwicGFnZSI6IjExLTQzIiwiaXNzdWUiOiIxLTMiLCJ2b2x1bWUiOiI0NiJ9LCJpc1RlbXBvcmFyeSI6ZmFsc2V9XX0=&quot;,&quot;citationItems&quot;:[{&quot;id&quot;:&quot;65b4e0b4-654f-3dc7-a48b-801932901f84&quot;,&quot;itemData&quot;:{&quot;type&quot;:&quot;article-journal&quot;,&quot;id&quot;:&quot;65b4e0b4-654f-3dc7-a48b-801932901f84&quot;,&quot;title&quot;:&quot;Apparent soil electrical conductivity measurements in agriculture&quot;,&quot;author&quot;:[{&quot;family&quot;:&quot;Corwin&quot;,&quot;given&quot;:&quot;D.L.&quot;,&quot;parse-names&quot;:false,&quot;dropping-particle&quot;:&quot;&quot;,&quot;non-dropping-particle&quot;:&quot;&quot;},{&quot;family&quot;:&quot;Lesch&quot;,&quot;given&quot;:&quot;S.M.&quot;,&quot;parse-names&quot;:false,&quot;dropping-particle&quot;:&quot;&quot;,&quot;non-dropping-particle&quot;:&quot;&quot;}],&quot;container-title&quot;:&quot;Computers and Electronics in Agriculture&quot;,&quot;container-title-short&quot;:&quot;Comput Electron Agric&quot;,&quot;DOI&quot;:&quot;10.1016/j.compag.2004.10.005&quot;,&quot;ISSN&quot;:&quot;01681699&quot;,&quot;issued&quot;:{&quot;date-parts&quot;:[[2005,3]]},&quot;page&quot;:&quot;11-43&quot;,&quot;issue&quot;:&quot;1-3&quot;,&quot;volume&quot;:&quot;46&quot;},&quot;isTemporary&quot;:false}]},{&quot;citationID&quot;:&quot;MENDELEY_CITATION_7740d6c8-0e23-480b-9e6a-6cfcfea0eca0&quot;,&quot;properties&quot;:{&quot;noteIndex&quot;:0},&quot;isEdited&quot;:false,&quot;manualOverride&quot;:{&quot;isManuallyOverridden&quot;:false,&quot;citeprocText&quot;:&quot;(Hedley et al., 2013)&quot;,&quot;manualOverrideText&quot;:&quot;&quot;},&quot;citationTag&quot;:&quot;MENDELEY_CITATION_v3_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&quot;,&quot;citationItems&quot;:[{&quot;id&quot;:&quot;4ae487bd-5ddc-3c47-9e43-389aa05b262b&quot;,&quot;itemData&quot;:{&quot;type&quot;:&quot;article-journal&quot;,&quot;id&quot;:&quot;4ae487bd-5ddc-3c47-9e43-389aa05b262b&quot;,&quot;title&quot;:&quot;Soil water status and water table depth modelling using electromagnetic surveys for precision irrigation scheduling&quot;,&quot;author&quot;:[{&quot;family&quot;:&quot;Hedley&quot;,&quot;given&quot;:&quot;C.B.&quot;,&quot;parse-names&quot;:false,&quot;dropping-particle&quot;:&quot;&quot;,&quot;non-dropping-particle&quot;:&quot;&quot;},{&quot;family&quot;:&quot;Roudier&quot;,&quot;given&quot;:&quot;P.&quot;,&quot;parse-names&quot;:false,&quot;dropping-particle&quot;:&quot;&quot;,&quot;non-dropping-particle&quot;:&quot;&quot;},{&quot;family&quot;:&quot;Yule&quot;,&quot;given&quot;:&quot;I.J.&quot;,&quot;parse-names&quot;:false,&quot;dropping-particle&quot;:&quot;&quot;,&quot;non-dropping-particle&quot;:&quot;&quot;},{&quot;family&quot;:&quot;Ekanayake&quot;,&quot;given&quot;:&quot;J.&quot;,&quot;parse-names&quot;:false,&quot;dropping-particle&quot;:&quot;&quot;,&quot;non-dropping-particle&quot;:&quot;&quot;},{&quot;family&quot;:&quot;Bradbury&quot;,&quot;given&quot;:&quot;S.&quot;,&quot;parse-names&quot;:false,&quot;dropping-particle&quot;:&quot;&quot;,&quot;non-dropping-particle&quot;:&quot;&quot;}],&quot;container-title&quot;:&quot;Geoderma&quot;,&quot;container-title-short&quot;:&quot;Geoderma&quot;,&quot;DOI&quot;:&quot;10.1016/j.geoderma.2012.07.018&quot;,&quot;ISSN&quot;:&quot;00167061&quot;,&quot;issued&quot;:{&quot;date-parts&quot;:[[2013,5]]},&quot;page&quot;:&quot;22-29&quot;,&quot;volume&quot;:&quot;199&quot;},&quot;isTemporary&quot;:false}]},{&quot;citationID&quot;:&quot;MENDELEY_CITATION_5cb7cf54-63fa-4e8e-b710-d8e16854594a&quot;,&quot;properties&quot;:{&quot;noteIndex&quot;:0},&quot;isEdited&quot;:false,&quot;manualOverride&quot;:{&quot;isManuallyOverridden&quot;:false,&quot;citeprocText&quot;:&quot;(Moral &amp;#38; Serrano, 2019)&quot;,&quot;manualOverrideText&quot;:&quot;&quot;},&quot;citationTag&quot;:&quot;MENDELEY_CITATION_v3_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&quot;,&quot;citationItems&quot;:[{&quot;id&quot;:&quot;f6dfafb7-3ece-39fe-ba9a-135c9c2f5914&quot;,&quot;itemData&quot;:{&quot;type&quot;:&quot;article-journal&quot;,&quot;id&quot;:&quot;f6dfafb7-3ece-39fe-ba9a-135c9c2f5914&quot;,&quot;title&quot;:&quot;Using low-cost geophysical survey to map soil properties and delineate management zones on grazed permanent pastures&quot;,&quot;author&quot;:[{&quot;family&quot;:&quot;Moral&quot;,&quot;given&quot;:&quot;Francisco J.&quot;,&quot;parse-names&quot;:false,&quot;dropping-particle&quot;:&quot;&quot;,&quot;non-dropping-particle&quot;:&quot;&quot;},{&quot;family&quot;:&quot;Serrano&quot;,&quot;given&quot;:&quot;João M.&quot;,&quot;parse-names&quot;:false,&quot;dropping-particle&quot;:&quot;&quot;,&quot;non-dropping-particle&quot;:&quot;&quot;}],&quot;container-title&quot;:&quot;Precision Agriculture&quot;,&quot;container-title-short&quot;:&quot;Precis Agric&quot;,&quot;DOI&quot;:&quot;10.1007/s11119-018-09631-9&quot;,&quot;ISSN&quot;:&quot;1385-2256&quot;,&quot;issued&quot;:{&quot;date-parts&quot;:[[2019,10,5]]},&quot;page&quot;:&quot;1000-1014&quot;,&quot;issue&quot;:&quot;5&quot;,&quot;volume&quot;:&quot;20&quot;},&quot;isTemporary&quot;:false}]},{&quot;citationID&quot;:&quot;MENDELEY_CITATION_de779996-ad4d-4ee7-acfa-16269ef7ffbc&quot;,&quot;properties&quot;:{&quot;noteIndex&quot;:0},&quot;isEdited&quot;:false,&quot;manualOverride&quot;:{&quot;isManuallyOverridden&quot;:false,&quot;citeprocText&quot;:&quot;(FARID et al., 2016; Gavioli et al., 2019)&quot;,&quot;manualOverrideText&quot;:&quot;&quot;},&quot;citationTag&quot;:&quot;MENDELEY_CITATION_v3_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&quot;,&quot;citationItems&quot;:[{&quot;id&quot;:&quot;05a5858c-86be-3160-9d8b-edd99bc89166&quot;,&quot;itemData&quot;:{&quot;type&quot;:&quot;article-journal&quot;,&quot;id&quot;:&quot;05a5858c-86be-3160-9d8b-edd99bc89166&quot;,&quot;title&quot;:&quot;Delineating site-specific management zones for precision agriculture&quot;,&quot;author&quot;:[{&quot;family&quot;:&quot;FARID&quot;,&quot;given&quot;:&quot;H. U.&quot;,&quot;parse-names&quot;:false,&quot;dropping-particle&quot;:&quot;&quot;,&quot;non-dropping-particle&quot;:&quot;&quot;},{&quot;family&quot;:&quot;BAKHSH&quot;,&quot;given&quot;:&quot;A.&quot;,&quot;parse-names&quot;:false,&quot;dropping-particle&quot;:&quot;&quot;,&quot;non-dropping-particle&quot;:&quot;&quot;},{&quot;family&quot;:&quot;AHMAD&quot;,&quot;given&quot;:&quot;N.&quot;,&quot;parse-names&quot;:false,&quot;dropping-particle&quot;:&quot;&quot;,&quot;non-dropping-particle&quot;:&quot;&quot;},{&quot;family&quot;:&quot;AHMAD&quot;,&quot;given&quot;:&quot;A.&quot;,&quot;parse-names&quot;:false,&quot;dropping-particle&quot;:&quot;&quot;,&quot;non-dropping-particle&quot;:&quot;&quot;},{&quot;family&quot;:&quot;MAHMOOD-KHAN&quot;,&quot;given&quot;:&quot;Z.&quot;,&quot;parse-names&quot;:false,&quot;dropping-particle&quot;:&quot;&quot;,&quot;non-dropping-particle&quot;:&quot;&quot;}],&quot;container-title&quot;:&quot;The Journal of Agricultural Science&quot;,&quot;container-title-short&quot;:&quot;J Agric Sci&quot;,&quot;DOI&quot;:&quot;10.1017/S0021859615000143&quot;,&quot;ISSN&quot;:&quot;0021-8596&quot;,&quot;issued&quot;:{&quot;date-parts&quot;:[[2016,3,8]]},&quot;page&quot;:&quot;273-286&quot;,&quot;abstract&quot;:&quot;&lt;p&gt;Delineating site-specific management zones within fields can be helpful in addressing spatial variability effects for adopting precision farming practices. A 3-year (2008/09 to 2010/11) field study was conducted at the Postgraduate Agricultural Research Station, University of Agriculture, Faisalabad, Pakistan, to identify the most important soil and landscape attributes influencing wheat grain yield, which can be used for delineating management zones. A total of 48 soil samples were collected from the top 300 mm of soil in 8-ha experimental field divided into regular grids of 24 × 67 m prior to sowing wheat. Soil and landscape attributes such as elevation, % of sand, silt and clay by volume, soil electrical conductivity (EC), pH, soil nitrogen (N) and soil phosphorus (P) were included in the analysis. Artificial neural network (ANN) analysis showed that % sand, % clay, elevation, soil N and soil EC were important variables for delineating management zones. Different management zone schemes ranging from three to six were developed and evaluated based on performance indicators using Management Zone Analyst (MZA V0·1) software. The fuzziness performance index (FPI) and normalized classification entropy NCE indices showed minimum values for a four management zone scheme, indicating its appropriateness for the experimental field. The coefficient of variation values of soil and landscape attributes decreased for each management zone within the four management zone scheme compared to the entire field, which showed improved homogeneity. The evaluation of the four management zone scheme using normalized wheat grain yield data showed distinct means for each management zone, verifying spatial variability effects and the need for its management. The results indicated that the approach based on ANN and MZA software analysis can be helpful in delineating management zones within the field, to promote precision farming practices effectively.&lt;/p&gt;&quot;,&quot;issue&quot;:&quot;2&quot;,&quot;volume&quot;:&quot;154&quot;},&quot;isTemporary&quot;:false},{&quot;id&quot;:&quot;e83be4bd-855c-31da-9b57-91d925d0c237&quot;,&quot;itemData&quot;:{&quot;type&quot;:&quot;article-journal&quot;,&quot;id&quot;:&quot;e83be4bd-855c-31da-9b57-91d925d0c237&quot;,&quot;title&quot;:&quot;Identification of management zones in precision agriculture: An evaluation of alternative cluster analysis methods&quot;,&quot;author&quot;:[{&quot;family&quot;:&quot;Gavioli&quot;,&quot;given&quot;:&quot;Alan&quot;,&quot;parse-names&quot;:false,&quot;dropping-particle&quot;:&quot;&quot;,&quot;non-dropping-particle&quot;:&quot;&quot;},{&quot;family&quot;:&quot;Souza&quot;,&quot;given&quot;:&quot;Eduardo Godoy&quot;,&quot;parse-names&quot;:false,&quot;dropping-particle&quot;:&quot;&quot;,&quot;non-dropping-particle&quot;:&quot;de&quot;},{&quot;family&quot;:&quot;Bazzi&quot;,&quot;given&quot;:&quot;Claudio Leones&quot;,&quot;parse-names&quot;:false,&quot;dropping-particle&quot;:&quot;&quot;,&quot;non-dropping-particle&quot;:&quot;&quot;},{&quot;family&quot;:&quot;Schenatto&quot;,&quot;given&quot;:&quot;Kelyn&quot;,&quot;parse-names&quot;:false,&quot;dropping-particle&quot;:&quot;&quot;,&quot;non-dropping-particle&quot;:&quot;&quot;},{&quot;family&quot;:&quot;Betzek&quot;,&quot;given&quot;:&quot;Nelson Miguel&quot;,&quot;parse-names&quot;:false,&quot;dropping-particle&quot;:&quot;&quot;,&quot;non-dropping-particle&quot;:&quot;&quot;}],&quot;container-title&quot;:&quot;Biosystems Engineering&quot;,&quot;container-title-short&quot;:&quot;Biosyst Eng&quot;,&quot;DOI&quot;:&quot;10.1016/j.biosystemseng.2019.02.019&quot;,&quot;ISSN&quot;:&quot;15375110&quot;,&quot;issued&quot;:{&quot;date-parts&quot;:[[2019,5]]},&quot;page&quot;:&quot;86-102&quot;,&quot;volume&quot;:&quot;181&quot;},&quot;isTemporary&quot;:false}]},{&quot;citationID&quot;:&quot;MENDELEY_CITATION_a4c16ca6-03fc-402d-9a6e-e646d487dc6c&quot;,&quot;properties&quot;:{&quot;noteIndex&quot;:0},&quot;isEdited&quot;:false,&quot;manualOverride&quot;:{&quot;isManuallyOverridden&quot;:true,&quot;citeprocText&quot;:&quot;(Falcon et al., 2022; Hoegh-Guldberg et al., 2019; Xing &amp;#38; Wang, 2024; Xu et al., 2019)&quot;,&quot;manualOverrideText&quot;:&quot;(Hoegh-Guldberg et al., 2019; Xu et al., 2019; Falcon et al., 2022; Xing &amp; Wang, 2024)&quot;},&quot;citationTag&quot;:&quot;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&quot;,&quot;citationItems&quot;:[{&quot;id&quot;:&quot;52487532-982f-396d-89ef-be0552be88ea&quot;,&quot;itemData&quot;:{&quot;type&quot;:&quot;article-journal&quot;,&quot;id&quot;:&quot;52487532-982f-396d-89ef-be0552be88ea&quot;,&quot;title&quot;:&quot;Precision agriculture and water conservation strategies for sustainable crop production in arid regions&quot;,&quot;author&quot;:[{&quot;family&quot;:&quot;Xing&quot;,&quot;given&quot;:&quot;Yingying&quot;,&quot;parse-names&quot;:false,&quot;dropping-particle&quot;:&quot;&quot;,&quot;non-dropping-particle&quot;:&quot;&quot;},{&quot;family&quot;:&quot;Wang&quot;,&quot;given&quot;:&quot;Xiukang&quot;,&quot;parse-names&quot;:false,&quot;dropping-particle&quot;:&quot;&quot;,&quot;non-dropping-particle&quot;:&quot;&quot;}],&quot;container-title&quot;:&quot;Plants&quot;,&quot;DOI&quot;:&quot;10.3390/plants13223184&quot;,&quot;ISSN&quot;:&quot;2223-7747&quot;,&quot;issued&quot;:{&quot;date-parts&quot;:[[2024,11,13]]},&quot;page&quot;:&quot;3184&quot;,&quot;abstract&quot;:&quot;&lt;p&gt;The intensifying challenges posed by global climate change and water scarcity necessitate enhancements in agricultural productivity and sustainability within arid regions. This review synthesizes recent advancements in genetic engineering, molecular breeding, precision agriculture, and innovative water management techniques aimed at improving crop drought resistance, soil health, and overall agricultural efficiency. By examining cutting-edge methodologies, such as CRISPR/Cas9 gene editing, marker-assisted selection (MAS), and omics technologies, we highlight efforts to manipulate drought-responsive genes and consolidate favorable agronomic traits through interdisciplinary innovations. Furthermore, we explore the potential of precision farming technologies, including the Internet of Things (IoT), remote sensing, and smart irrigation systems, to optimize water utilization and facilitate real-time environmental monitoring. The integration of genetic, biotechnological, and agronomic approaches demonstrates a significant potential to enhance crop resilience against abiotic and biotic stressors while improving resource efficiency. Additionally, advanced irrigation systems, along with soil conservation techniques, show promise for maximizing water efficiency and sustaining soil fertility under saline–alkali conditions. This review concludes with recommendations for a further multidisciplinary exploration of genomics, sustainable water management practices, and precision agriculture to ensure long-term food security and sustainable agricultural development in water-limited environments. By providing a comprehensive framework for addressing agricultural challenges in arid regions, we emphasize the urgent need for continued innovation in response to escalating global environmental pressures.&lt;/p&gt;&quot;,&quot;issue&quot;:&quot;22&quot;,&quot;volume&quot;:&quot;13&quot;,&quot;container-title-short&quot;:&quot;&quot;},&quot;isTemporary&quot;:false},{&quot;id&quot;:&quot;a415e97a-6d1b-3585-931d-ee58bd46ff7f&quot;,&quot;itemData&quot;:{&quot;type&quot;:&quot;article-journal&quot;,&quot;id&quot;:&quot;a415e97a-6d1b-3585-931d-ee58bd46ff7f&quot;,&quot;title&quot;:&quot;Increasing impacts of extreme droughts on vegetation productivity under climate change&quot;,&quot;author&quot;:[{&quot;family&quot;:&quot;Xu&quot;,&quot;given&quot;:&quot;Chonggang&quot;,&quot;parse-names&quot;:false,&quot;dropping-particle&quot;:&quot;&quot;,&quot;non-dropping-particle&quot;:&quot;&quot;},{&quot;family&quot;:&quot;McDowell&quot;,&quot;given&quot;:&quot;Nate G.&quot;,&quot;parse-names&quot;:false,&quot;dropping-particle&quot;:&quot;&quot;,&quot;non-dropping-particle&quot;:&quot;&quot;},{&quot;family&quot;:&quot;Fisher&quot;,&quot;given&quot;:&quot;Rosie A.&quot;,&quot;parse-names&quot;:false,&quot;dropping-particle&quot;:&quot;&quot;,&quot;non-dropping-particle&quot;:&quot;&quot;},{&quot;family&quot;:&quot;Wei&quot;,&quot;given&quot;:&quot;Liang&quot;,&quot;parse-names&quot;:false,&quot;dropping-particle&quot;:&quot;&quot;,&quot;non-dropping-particle&quot;:&quot;&quot;},{&quot;family&quot;:&quot;Sevanto&quot;,&quot;given&quot;:&quot;Sanna&quot;,&quot;parse-names&quot;:false,&quot;dropping-particle&quot;:&quot;&quot;,&quot;non-dropping-particle&quot;:&quot;&quot;},{&quot;family&quot;:&quot;Christoffersen&quot;,&quot;given&quot;:&quot;Bradley O.&quot;,&quot;parse-names&quot;:false,&quot;dropping-particle&quot;:&quot;&quot;,&quot;non-dropping-particle&quot;:&quot;&quot;},{&quot;family&quot;:&quot;Weng&quot;,&quot;given&quot;:&quot;Ensheng&quot;,&quot;parse-names&quot;:false,&quot;dropping-particle&quot;:&quot;&quot;,&quot;non-dropping-particle&quot;:&quot;&quot;},{&quot;family&quot;:&quot;Middleton&quot;,&quot;given&quot;:&quot;Richard S.&quot;,&quot;parse-names&quot;:false,&quot;dropping-particle&quot;:&quot;&quot;,&quot;non-dropping-particle&quot;:&quot;&quot;}],&quot;container-title&quot;:&quot;Nature Climate Change&quot;,&quot;container-title-short&quot;:&quot;Nat Clim Chang&quot;,&quot;DOI&quot;:&quot;10.1038/s41558-019-0630-6&quot;,&quot;ISSN&quot;:&quot;1758-678X&quot;,&quot;issued&quot;:{&quot;date-parts&quot;:[[2019,12,25]]},&quot;page&quot;:&quot;948-953&quot;,&quot;issue&quot;:&quot;12&quot;,&quot;volume&quot;:&quot;9&quot;},&quot;isTemporary&quot;:false},{&quot;id&quot;:&quot;3d671167-b0d8-35d8-b9d5-a2b9b388c3a8&quot;,&quot;itemData&quot;:{&quot;type&quot;:&quot;article-journal&quot;,&quot;id&quot;:&quot;3d671167-b0d8-35d8-b9d5-a2b9b388c3a8&quot;,&quot;title&quot;:&quot;The human imperative of stabilizing global climate change at 1.5°C&quot;,&quot;author&quot;:[{&quot;family&quot;:&quot;Hoegh-Guldberg&quot;,&quot;given&quot;:&quot;O.&quot;,&quot;parse-names&quot;:false,&quot;dropping-particle&quot;:&quot;&quot;,&quot;non-dropping-particle&quot;:&quot;&quot;},{&quot;family&quot;:&quot;Jacob&quot;,&quot;given&quot;:&quot;D.&quot;,&quot;parse-names&quot;:false,&quot;dropping-particle&quot;:&quot;&quot;,&quot;non-dropping-particle&quot;:&quot;&quot;},{&quot;family&quot;:&quot;Taylor&quot;,&quot;given&quot;:&quot;M.&quot;,&quot;parse-names&quot;:false,&quot;dropping-particle&quot;:&quot;&quot;,&quot;non-dropping-particle&quot;:&quot;&quot;},{&quot;family&quot;:&quot;Guillén Bolaños&quot;,&quot;given&quot;:&quot;T.&quot;,&quot;parse-names&quot;:false,&quot;dropping-particle&quot;:&quot;&quot;,&quot;non-dropping-particle&quot;:&quot;&quot;},{&quot;family&quot;:&quot;Bindi&quot;,&quot;given&quot;:&quot;M.&quot;,&quot;parse-names&quot;:false,&quot;dropping-particle&quot;:&quot;&quot;,&quot;non-dropping-particle&quot;:&quot;&quot;},{&quot;family&quot;:&quot;Brown&quot;,&quot;given&quot;:&quot;S.&quot;,&quot;parse-names&quot;:false,&quot;dropping-particle&quot;:&quot;&quot;,&quot;non-dropping-particle&quot;:&quot;&quot;},{&quot;family&quot;:&quot;Camilloni&quot;,&quot;given&quot;:&quot;I. A.&quot;,&quot;parse-names&quot;:false,&quot;dropping-particle&quot;:&quot;&quot;,&quot;non-dropping-particle&quot;:&quot;&quot;},{&quot;family&quot;:&quot;Diedhiou&quot;,&quot;given&quot;:&quot;A.&quot;,&quot;parse-names&quot;:false,&quot;dropping-particle&quot;:&quot;&quot;,&quot;non-dropping-particle&quot;:&quot;&quot;},{&quot;family&quot;:&quot;Djalante&quot;,&quot;given&quot;:&quot;R.&quot;,&quot;parse-names&quot;:false,&quot;dropping-particle&quot;:&quot;&quot;,&quot;non-dropping-particle&quot;:&quot;&quot;},{&quot;family&quot;:&quot;Ebi&quot;,&quot;given&quot;:&quot;K.&quot;,&quot;parse-names&quot;:false,&quot;dropping-particle&quot;:&quot;&quot;,&quot;non-dropping-particle&quot;:&quot;&quot;},{&quot;family&quot;:&quot;Engelbrecht&quot;,&quot;given&quot;:&quot;F.&quot;,&quot;parse-names&quot;:false,&quot;dropping-particle&quot;:&quot;&quot;,&quot;non-dropping-particle&quot;:&quot;&quot;},{&quot;family&quot;:&quot;Guiot&quot;,&quot;given&quot;:&quot;J.&quot;,&quot;parse-names&quot;:false,&quot;dropping-particle&quot;:&quot;&quot;,&quot;non-dropping-particle&quot;:&quot;&quot;},{&quot;family&quot;:&quot;Hijioka&quot;,&quot;given&quot;:&quot;Y.&quot;,&quot;parse-names&quot;:false,&quot;dropping-particle&quot;:&quot;&quot;,&quot;non-dropping-particle&quot;:&quot;&quot;},{&quot;family&quot;:&quot;Mehrotra&quot;,&quot;given&quot;:&quot;S.&quot;,&quot;parse-names&quot;:false,&quot;dropping-particle&quot;:&quot;&quot;,&quot;non-dropping-particle&quot;:&quot;&quot;},{&quot;family&quot;:&quot;Hope&quot;,&quot;given&quot;:&quot;C. W.&quot;,&quot;parse-names&quot;:false,&quot;dropping-particle&quot;:&quot;&quot;,&quot;non-dropping-particle&quot;:&quot;&quot;},{&quot;family&quot;:&quot;Payne&quot;,&quot;given&quot;:&quot;A. J.&quot;,&quot;parse-names&quot;:false,&quot;dropping-particle&quot;:&quot;&quot;,&quot;non-dropping-particle&quot;:&quot;&quot;},{&quot;family&quot;:&quot;Pörtner&quot;,&quot;given&quot;:&quot;H.-O.&quot;,&quot;parse-names&quot;:false,&quot;dropping-particle&quot;:&quot;&quot;,&quot;non-dropping-particle&quot;:&quot;&quot;},{&quot;family&quot;:&quot;Seneviratne&quot;,&quot;given&quot;:&quot;S. I.&quot;,&quot;parse-names&quot;:false,&quot;dropping-particle&quot;:&quot;&quot;,&quot;non-dropping-particle&quot;:&quot;&quot;},{&quot;family&quot;:&quot;Thomas&quot;,&quot;given&quot;:&quot;A.&quot;,&quot;parse-names&quot;:false,&quot;dropping-particle&quot;:&quot;&quot;,&quot;non-dropping-particle&quot;:&quot;&quot;},{&quot;family&quot;:&quot;Warren&quot;,&quot;given&quot;:&quot;R.&quot;,&quot;parse-names&quot;:false,&quot;dropping-particle&quot;:&quot;&quot;,&quot;non-dropping-particle&quot;:&quot;&quot;},{&quot;family&quot;:&quot;Zhou&quot;,&quot;given&quot;:&quot;G.&quot;,&quot;parse-names&quot;:false,&quot;dropping-particle&quot;:&quot;&quot;,&quot;non-dropping-particle&quot;:&quot;&quot;}],&quot;container-title&quot;:&quot;Science&quot;,&quot;container-title-short&quot;:&quot;Science (1979)&quot;,&quot;DOI&quot;:&quot;10.1126/science.aaw6974&quot;,&quot;ISSN&quot;:&quot;0036-8075&quot;,&quot;issued&quot;:{&quot;date-parts&quot;:[[2019,9,20]]},&quot;abstract&quot;:&quot;&lt;p&gt; Climate change will be the greatest threat to humanity and global ecosystems in the coming years, and there is a pressing need to understand and communicate the impacts of warming, across the perspectives of the natural and social sciences. Hoegh-Guldberg &lt;italic&gt;et al.&lt;/italic&gt; review the climate change–impact literature, expanding on the recent report of the Intergovernmental Panel on Climate Change. They provide evidence of the impacts of warming at 1°, 1.5°, and 2°C—and higher—for the physical system, ecosystems, agriculture, and human livelihoods. The benefits of limiting climate change to no more than 1.5°C above preindustrial levels would outweigh the costs. &lt;/p&gt;&quot;,&quot;issue&quot;:&quot;6459&quot;,&quot;volume&quot;:&quot;365&quot;},&quot;isTemporary&quot;:false},{&quot;id&quot;:&quot;b25e4671-0caf-306f-926f-7ce7ecb160c6&quot;,&quot;itemData&quot;:{&quot;type&quot;:&quot;article-journal&quot;,&quot;id&quot;:&quot;b25e4671-0caf-306f-926f-7ce7ecb160c6&quot;,&quot;title&quot;:&quot;Rethinking global food demand for 2050&quot;,&quot;author&quot;:[{&quot;family&quot;:&quot;Falcon&quot;,&quot;given&quot;:&quot;Walter P.&quot;,&quot;parse-names&quot;:false,&quot;dropping-particle&quot;:&quot;&quot;,&quot;non-dropping-particle&quot;:&quot;&quot;},{&quot;family&quot;:&quot;Naylor&quot;,&quot;given&quot;:&quot;Rosamond L.&quot;,&quot;parse-names&quot;:false,&quot;dropping-particle&quot;:&quot;&quot;,&quot;non-dropping-particle&quot;:&quot;&quot;},{&quot;family&quot;:&quot;Shankar&quot;,&quot;given&quot;:&quot;Nikhil D.&quot;,&quot;parse-names&quot;:false,&quot;dropping-particle&quot;:&quot;&quot;,&quot;non-dropping-particle&quot;:&quot;&quot;}],&quot;container-title&quot;:&quot;Population and Development Review&quot;,&quot;container-title-short&quot;:&quot;Popul Dev Rev&quot;,&quot;DOI&quot;:&quot;10.1111/padr.12508&quot;,&quot;ISSN&quot;:&quot;0098-7921&quot;,&quot;issued&quot;:{&quot;date-parts&quot;:[[2022,12,8]]},&quot;page&quot;:&quot;921-957&quot;,&quot;abstract&quot;:&quot;&lt;p&gt;Published estimates of 2050 food demand exhibit an enormous range of values. This paper projects a 50–60 percent increase in total global food demand between 2019 and 2050. Our analysis indicates a substantial slowing of rice demand, a growing share of palm oil in world fats and oils markets, and a continued shift to poultry as the dominant form of meat consumption. In contrast to most existing food models, we integrate fish consumption into the analysis of vegetable and animal protein and highlight the dangers of using commonly cited feed ratios for projecting feed grain demand. More broadly, we demonstrate the value of a commodity by region approach for understanding complexities in the world food system.&lt;/p&gt;&quot;,&quot;issue&quot;:&quot;4&quot;,&quot;volume&quot;:&quot;48&quot;},&quot;isTemporary&quot;:false}]},{&quot;citationID&quot;:&quot;MENDELEY_CITATION_bba2ccf0-3170-4d63-baad-ecf563dc38a9&quot;,&quot;properties&quot;:{&quot;noteIndex&quot;:0},&quot;isEdited&quot;:false,&quot;manualOverride&quot;:{&quot;isManuallyOverridden&quot;:false,&quot;citeprocText&quot;:&quot;(Anda et al., 2019; Di Mauro et al., 2019)&quot;,&quot;manualOverrideText&quot;:&quot;&quot;},&quot;citationTag&quot;:&quot;MENDELEY_CITATION_v3_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&quot;,&quot;citationItems&quot;:[{&quot;id&quot;:&quot;5fb3f20f-39c5-37fc-8491-6e00c6f9bedd&quot;,&quot;itemData&quot;:{&quot;type&quot;:&quot;article-journal&quot;,&quot;id&quot;:&quot;5fb3f20f-39c5-37fc-8491-6e00c6f9bedd&quot;,&quot;title&quot;:&quot;Crop-water relation and production of two soybean varieties under different water supplies&quot;,&quot;author&quot;:[{&quot;family&quot;:&quot;Anda&quot;,&quot;given&quot;:&quot;Angela&quot;,&quot;parse-names&quot;:false,&quot;dropping-particle&quot;:&quot;&quot;,&quot;non-dropping-particle&quot;:&quot;&quot;},{&quot;family&quot;:&quot;Simon&quot;,&quot;given&quot;:&quot;Brigitta&quot;,&quot;parse-names&quot;:false,&quot;dropping-particle&quot;:&quot;&quot;,&quot;non-dropping-particle&quot;:&quot;&quot;},{&quot;family&quot;:&quot;Soós&quot;,&quot;given&quot;:&quot;Gábor&quot;,&quot;parse-names&quot;:false,&quot;dropping-particle&quot;:&quot;&quot;,&quot;non-dropping-particle&quot;:&quot;&quot;},{&quot;family&quot;:&quot;Teixeira da Silva&quot;,&quot;given&quot;:&quot;Jaime A.&quot;,&quot;parse-names&quot;:false,&quot;dropping-particle&quot;:&quot;&quot;,&quot;non-dropping-particle&quot;:&quot;&quot;},{&quot;family&quot;:&quot;Kucserka&quot;,&quot;given&quot;:&quot;Tamás&quot;,&quot;parse-names&quot;:false,&quot;dropping-particle&quot;:&quot;&quot;,&quot;non-dropping-particle&quot;:&quot;&quot;}],&quot;container-title&quot;:&quot;Theoretical and Applied Climatology&quot;,&quot;container-title-short&quot;:&quot;Theor Appl Climatol&quot;,&quot;DOI&quot;:&quot;10.1007/s00704-018-2660-9&quot;,&quot;ISSN&quot;:&quot;0177-798X&quot;,&quot;issued&quot;:{&quot;date-parts&quot;:[[2019,7,31]]},&quot;page&quot;:&quot;1515-1528&quot;,&quot;issue&quot;:&quot;1-2&quot;,&quot;volume&quot;:&quot;137&quot;},&quot;isTemporary&quot;:false},{&quot;id&quot;:&quot;856f7ce2-7be9-352f-9fea-8d6c0bb3f8a6&quot;,&quot;itemData&quot;:{&quot;type&quot;:&quot;article-journal&quot;,&quot;id&quot;:&quot;856f7ce2-7be9-352f-9fea-8d6c0bb3f8a6&quot;,&quot;title&quot;:&quot;Exploring soybean management options for environments with contrasting water availability&quot;,&quot;author&quot;:[{&quot;family&quot;:&quot;Mauro&quot;,&quot;given&quot;:&quot;Guido&quot;,&quot;parse-names&quot;:false,&quot;dropping-particle&quot;:&quot;&quot;,&quot;non-dropping-particle&quot;:&quot;Di&quot;},{&quot;family&quot;:&quot;Borrás&quot;,&quot;given&quot;:&quot;Lucas&quot;,&quot;parse-names&quot;:false,&quot;dropping-particle&quot;:&quot;&quot;,&quot;non-dropping-particle&quot;:&quot;&quot;},{&quot;family&quot;:&quot;Rugeroni&quot;,&quot;given&quot;:&quot;Pablo&quot;,&quot;parse-names&quot;:false,&quot;dropping-particle&quot;:&quot;&quot;,&quot;non-dropping-particle&quot;:&quot;&quot;},{&quot;family&quot;:&quot;Rotundo&quot;,&quot;given&quot;:&quot;Jose L.&quot;,&quot;parse-names&quot;:false,&quot;dropping-particle&quot;:&quot;&quot;,&quot;non-dropping-particle&quot;:&quot;&quot;}],&quot;container-title&quot;:&quot;Journal of Agronomy and Crop Science&quot;,&quot;container-title-short&quot;:&quot;J Agron Crop Sci&quot;,&quot;DOI&quot;:&quot;10.1111/jac.12321&quot;,&quot;ISSN&quot;:&quot;0931-2250&quot;,&quot;issued&quot;:{&quot;date-parts&quot;:[[2019,6,10]]},&quot;page&quot;:&quot;274-282&quot;,&quot;abstract&quot;:&quot;&lt;p&gt; Soybean is commonly cultivated under rainfed conditions being water availability the main constraint. We evaluated the performance of different managements under contrasting water availability to test possible trade‐offs among managements, and to determine physiological variables explaining these yield differences. Four treatments were designed through specific combinations of cultivar, row spacing and stand density. They were classified as stress tolerance or yield potential strategies and were evaluated under two contrasting water availability treatments. Treatments ranged from 349 to 954 mm total water availability. Water stress treatments yielded 72% and 59% of the well‐watered treatment each year, similar to frequent soybean water stress levels for our production region. Management treatments showed significant yield differences ( &lt;italic&gt;p&lt;/italic&gt;  &amp;lt; 0.05), but the management × water availability interaction did not ( &lt;italic&gt;p&lt;/italic&gt;  = 0.42). No management option helped reduce negative water stress effects. Highest yields were achieved using 0.25 m row spacing, a stand density of 60 pl per m &lt;sup&gt;2&lt;/sup&gt; , and a high yield potential genotype. Yield variations were explained by differences in harvested seeds per unit area ( &lt;italic&gt;R&lt;/italic&gt; &lt;sup&gt;2&lt;/sup&gt;  = 0.75; &lt;italic&gt;p&lt;/italic&gt;  &amp;lt; 0.001) and total N uptake at maturity ( &lt;italic&gt;R&lt;/italic&gt; &lt;sup&gt;2&lt;/sup&gt;  = 0.93; &lt;italic&gt;p&lt;/italic&gt;  &amp;lt; 0.001) across environments. Because management strategies specifically tailored to cope with water shortages showed limited value, farmers need to target yield potential management options. &lt;/p&gt;&quot;,&quot;issue&quot;:&quot;3&quot;,&quot;volume&quot;:&quot;205&quot;},&quot;isTemporary&quot;:false}]},{&quot;citationID&quot;:&quot;MENDELEY_CITATION_68e87d39-4144-4fb9-993e-28b1dccce7f9&quot;,&quot;properties&quot;:{&quot;noteIndex&quot;:0},&quot;isEdited&quot;:false,&quot;manualOverride&quot;:{&quot;isManuallyOverridden&quot;:false,&quot;citeprocText&quot;:&quot;(Evans et al., 2013)&quot;,&quot;manualOverrideText&quot;:&quot;&quot;},&quot;citationTag&quot;:&quot;MENDELEY_CITATION_v3_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&quot;,&quot;citationItems&quot;:[{&quot;id&quot;:&quot;b5d466fa-6f81-3c94-97e7-16c6b80e85f8&quot;,&quot;itemData&quot;:{&quot;type&quot;:&quot;article-journal&quot;,&quot;id&quot;:&quot;b5d466fa-6f81-3c94-97e7-16c6b80e85f8&quot;,&quot;title&quot;:&quot;Adoption of site-specific variable rate sprinkler irrigation systems&quot;,&quot;author&quot;:[{&quot;family&quot;:&quot;Evans&quot;,&quot;given&quot;:&quot;Robert G.&quot;,&quot;parse-names&quot;:false,&quot;dropping-particle&quot;:&quot;&quot;,&quot;non-dropping-particle&quot;:&quot;&quot;},{&quot;family&quot;:&quot;LaRue&quot;,&quot;given&quot;:&quot;Jake&quot;,&quot;parse-names&quot;:false,&quot;dropping-particle&quot;:&quot;&quot;,&quot;non-dropping-particle&quot;:&quot;&quot;},{&quot;family&quot;:&quot;Stone&quot;,&quot;given&quot;:&quot;Kenneth C.&quot;,&quot;parse-names&quot;:false,&quot;dropping-particle&quot;:&quot;&quot;,&quot;non-dropping-particle&quot;:&quot;&quot;},{&quot;family&quot;:&quot;King&quot;,&quot;given&quot;:&quot;Bradley A.&quot;,&quot;parse-names&quot;:false,&quot;dropping-particle&quot;:&quot;&quot;,&quot;non-dropping-particle&quot;:&quot;&quot;}],&quot;container-title&quot;:&quot;Irrigation Science&quot;,&quot;container-title-short&quot;:&quot;Irrig Sci&quot;,&quot;DOI&quot;:&quot;10.1007/s00271-012-0365-x&quot;,&quot;ISSN&quot;:&quot;0342-7188&quot;,&quot;issued&quot;:{&quot;date-parts&quot;:[[2013,7,14]]},&quot;page&quot;:&quot;871-887&quot;,&quot;issue&quot;:&quot;4&quot;,&quot;volume&quot;:&quot;31&quot;},&quot;isTemporary&quot;:false}]},{&quot;citationID&quot;:&quot;MENDELEY_CITATION_891e7057-7e6a-4e0c-86e7-83a8e75f94b2&quot;,&quot;properties&quot;:{&quot;noteIndex&quot;:0},&quot;isEdited&quot;:false,&quot;manualOverride&quot;:{&quot;isManuallyOverridden&quot;:true,&quot;citeprocText&quot;:&quot;(Agyeman et al., 2023; Chen et al., 2020; Jiang et al., 2011)&quot;,&quot;manualOverrideText&quot;:&quot;(Jiang et al., 2011; Chen et al., 2020; Agyeman et al., 2023)&quot;},&quot;citationTag&quot;:&quot;MENDELEY_CITATION_v3_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&quot;,&quot;citationItems&quot;:[{&quot;id&quot;:&quot;65181998-4cae-3403-8e57-10f2f0d7bef9&quot;,&quot;itemData&quot;:{&quot;type&quot;:&quot;article-journal&quot;,&quot;id&quot;:&quot;65181998-4cae-3403-8e57-10f2f0d7bef9&quot;,&quot;title&quot;:&quot;Delineating site‐specific irrigation management zones&quot;,&quot;author&quot;:[{&quot;family&quot;:&quot;Jiang&quot;,&quot;given&quot;:&quot;Qiuxiang&quot;,&quot;parse-names&quot;:false,&quot;dropping-particle&quot;:&quot;&quot;,&quot;non-dropping-particle&quot;:&quot;&quot;},{&quot;family&quot;:&quot;Fu&quot;,&quot;given&quot;:&quot;Qiang&quot;,&quot;parse-names&quot;:false,&quot;dropping-particle&quot;:&quot;&quot;,&quot;non-dropping-particle&quot;:&quot;&quot;},{&quot;family&quot;:&quot;Wang&quot;,&quot;given&quot;:&quot;Zilong&quot;,&quot;parse-names&quot;:false,&quot;dropping-particle&quot;:&quot;&quot;,&quot;non-dropping-particle&quot;:&quot;&quot;}],&quot;container-title&quot;:&quot;Irrigation and Drainage&quot;,&quot;DOI&quot;:&quot;10.1002/ird.588&quot;,&quot;ISSN&quot;:&quot;1531-0353&quot;,&quot;issued&quot;:{&quot;date-parts&quot;:[[2011,10,22]]},&quot;page&quot;:&quot;464-472&quot;,&quot;abstract&quot;:&quot;&lt;p&gt;Since spatial heterogeneity of soil physical properties has a significant influence on site‐specific irrigation management, field moisture capacity, saturated moisture content, wilting point and soil dry bulk density were used as the data source to derive irrigation management zones. The spatial heterogeneity and correlations of soil properties were firstly characterized using geostatistics and principal component analysis. Then, irrigation management zones were delineated by running management zone analysis software based on the fuzziness performance index and normalized classification entropy, which were used to determine the least number of subzones. Finally, the zoning of irrigation management was verified by performing a statistical analysis as a statistical control of the above classifications. The study site was divided into two subzones having distinct differences between them, indicating that the delineation of irrigation management zones was reasonable. In additional, a stratified sampling method was also adopted to calculate the optimal sampling size of the soil properties in each subzone. Saturated moisture content has the optimal sampling size of 12 and soil water capacity and wilting point have the least, with only 3. The delineation of irrigation management zones and optimal sampling size could provide data support and science‐based information for site‐specific irrigation management. Copyright © 2010 John Wiley &amp;amp; Sons, Ltd.&lt;/p&gt;&quot;,&quot;issue&quot;:&quot;4&quot;,&quot;volume&quot;:&quot;60&quot;,&quot;container-title-short&quot;:&quot;&quot;},&quot;isTemporary&quot;:false},{&quot;id&quot;:&quot;540aa72c-9fbd-3367-a01e-4579f4f6e6ac&quot;,&quot;itemData&quot;:{&quot;type&quot;:&quot;article-journal&quot;,&quot;id&quot;:&quot;540aa72c-9fbd-3367-a01e-4579f4f6e6ac&quot;,&quot;title&quot;:&quot;Delineation of management zones and optimization of irrigation scheduling to improve irrigation water productivity and revenue in a farmland of Northwest China&quot;,&quot;author&quot;:[{&quot;family&quot;:&quot;Chen&quot;,&quot;given&quot;:&quot;Shichao&quot;,&quot;parse-names&quot;:false,&quot;dropping-particle&quot;:&quot;&quot;,&quot;non-dropping-particle&quot;:&quot;&quot;},{&quot;family&quot;:&quot;Wang&quot;,&quot;given&quot;:&quot;Sufen&quot;,&quot;parse-names&quot;:false,&quot;dropping-particle&quot;:&quot;&quot;,&quot;non-dropping-particle&quot;:&quot;&quot;},{&quot;family&quot;:&quot;Shukla&quot;,&quot;given&quot;:&quot;Manoj Kumar&quot;,&quot;parse-names&quot;:false,&quot;dropping-particle&quot;:&quot;&quot;,&quot;non-dropping-particle&quot;:&quot;&quot;},{&quot;family&quot;:&quot;Wu&quot;,&quot;given&quot;:&quot;Di&quot;,&quot;parse-names&quot;:false,&quot;dropping-particle&quot;:&quot;&quot;,&quot;non-dropping-particle&quot;:&quot;&quot;},{&quot;family&quot;:&quot;Guo&quot;,&quot;given&quot;:&quot;Xiuwei&quot;,&quot;parse-names&quot;:false,&quot;dropping-particle&quot;:&quot;&quot;,&quot;non-dropping-particle&quot;:&quot;&quot;},{&quot;family&quot;:&quot;Li&quot;,&quot;given&quot;:&quot;Donghao&quot;,&quot;parse-names&quot;:false,&quot;dropping-particle&quot;:&quot;&quot;,&quot;non-dropping-particle&quot;:&quot;&quot;},{&quot;family&quot;:&quot;Du&quot;,&quot;given&quot;:&quot;Taisheng&quot;,&quot;parse-names&quot;:false,&quot;dropping-particle&quot;:&quot;&quot;,&quot;non-dropping-particle&quot;:&quot;&quot;}],&quot;container-title&quot;:&quot;Precision Agriculture&quot;,&quot;container-title-short&quot;:&quot;Precis Agric&quot;,&quot;DOI&quot;:&quot;10.1007/s11119-019-09688-0&quot;,&quot;ISSN&quot;:&quot;1385-2256&quot;,&quot;issued&quot;:{&quot;date-parts&quot;:[[2020,6,1]]},&quot;page&quot;:&quot;655-677&quot;,&quot;issue&quot;:&quot;3&quot;,&quot;volume&quot;:&quot;21&quot;},&quot;isTemporary&quot;:false},{&quot;id&quot;:&quot;b1bd42d5-2c51-30f1-899a-cb384e9b6241&quot;,&quot;itemData&quot;:{&quot;type&quot;:&quot;article-journal&quot;,&quot;id&quot;:&quot;b1bd42d5-2c51-30f1-899a-cb384e9b6241&quot;,&quot;title&quot;:&quot;Irrigation management zone delineation and optimal irrigation scheduling for center pivot irrigation systems&quot;,&quot;author&quot;:[{&quot;family&quot;:&quot;Agyeman&quot;,&quot;given&quot;:&quot;Bernard T.&quot;,&quot;parse-names&quot;:false,&quot;dropping-particle&quot;:&quot;&quot;,&quot;non-dropping-particle&quot;:&quot;&quot;},{&quot;family&quot;:&quot;Naouri&quot;,&quot;given&quot;:&quot;Mohamed&quot;,&quot;parse-names&quot;:false,&quot;dropping-particle&quot;:&quot;&quot;,&quot;non-dropping-particle&quot;:&quot;&quot;},{&quot;family&quot;:&quot;Appels&quot;,&quot;given&quot;:&quot;Willemijn&quot;,&quot;parse-names&quot;:false,&quot;dropping-particle&quot;:&quot;&quot;,&quot;non-dropping-particle&quot;:&quot;&quot;},{&quot;family&quot;:&quot;Liu&quot;,&quot;given&quot;:&quot;Jinfeng&quot;,&quot;parse-names&quot;:false,&quot;dropping-particle&quot;:&quot;&quot;,&quot;non-dropping-particle&quot;:&quot;&quot;}],&quot;container-title&quot;:&quot;IFAC-PapersOnLine&quot;,&quot;DOI&quot;:&quot;10.1016/j.ifacol.2023.10.674&quot;,&quot;ISSN&quot;:&quot;24058963&quot;,&quot;issued&quot;:{&quot;date-parts&quot;:[[2023]]},&quot;page&quot;:&quot;9906-9911&quot;,&quot;issue&quot;:&quot;2&quot;,&quot;volume&quot;:&quot;56&quot;,&quot;container-title-short&quot;:&quot;&quot;},&quot;isTemporary&quot;:false}]},{&quot;citationID&quot;:&quot;MENDELEY_CITATION_a12fa61c-08d2-4a93-9cd9-83cdf0ae1e13&quot;,&quot;properties&quot;:{&quot;noteIndex&quot;:0},&quot;isEdited&quot;:false,&quot;manualOverride&quot;:{&quot;isManuallyOverridden&quot;:true,&quot;citeprocText&quot;:&quot;(Linker, 2021; Mzuku et al., 2005; Oldoni &amp;#38; Bassoi, 2016)&quot;,&quot;manualOverrideText&quot;:&quot;(Mzuku et al., 2005; Oldoni &amp; Bassoi, 2016; Linker, 2021)&quot;},&quot;citationTag&quot;:&quot;MENDELEY_CITATION_v3_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&quot;,&quot;citationItems&quot;:[{&quot;id&quot;:&quot;bbc2a86b-646a-3267-8043-82b3c21391dd&quot;,&quot;itemData&quot;:{&quot;type&quot;:&quot;article-journal&quot;,&quot;id&quot;:&quot;bbc2a86b-646a-3267-8043-82b3c21391dd&quot;,&quot;title&quot;:&quot;Model-based optimal delineation of drip irrigation management zones&quot;,&quot;author&quot;:[{&quot;family&quot;:&quot;Linker&quot;,&quot;given&quot;:&quot;Raphael&quot;,&quot;parse-names&quot;:false,&quot;dropping-particle&quot;:&quot;&quot;,&quot;non-dropping-particle&quot;:&quot;&quot;}],&quot;container-title&quot;:&quot;Precision Agriculture&quot;,&quot;container-title-short&quot;:&quot;Precis Agric&quot;,&quot;DOI&quot;:&quot;10.1007/s11119-020-09743-1&quot;,&quot;ISSN&quot;:&quot;1385-2256&quot;,&quot;issued&quot;:{&quot;date-parts&quot;:[[2021,2,11]]},&quot;page&quot;:&quot;287-305&quot;,&quot;issue&quot;:&quot;1&quot;,&quot;volume&quot;:&quot;22&quot;},&quot;isTemporary&quot;:false},{&quot;id&quot;:&quot;b6eb15ef-e6eb-3613-bbf5-c78f2f3370db&quot;,&quot;itemData&quot;:{&quot;type&quot;:&quot;article-journal&quot;,&quot;id&quot;:&quot;b6eb15ef-e6eb-3613-bbf5-c78f2f3370db&quot;,&quot;title&quot;:&quot;Spatial variability of measured soil properties across Site‐Specific management zones&quot;,&quot;author&quot;:[{&quot;family&quot;:&quot;Mzuku&quot;,&quot;given&quot;:&quot;M.&quot;,&quot;parse-names&quot;:false,&quot;dropping-particle&quot;:&quot;&quot;,&quot;non-dropping-particle&quot;:&quot;&quot;},{&quot;family&quot;:&quot;Khosla&quot;,&quot;given&quot;:&quot;R.&quot;,&quot;parse-names&quot;:false,&quot;dropping-particle&quot;:&quot;&quot;,&quot;non-dropping-particle&quot;:&quot;&quot;},{&quot;family&quot;:&quot;Reich&quot;,&quot;given&quot;:&quot;R.&quot;,&quot;parse-names&quot;:false,&quot;dropping-particle&quot;:&quot;&quot;,&quot;non-dropping-particle&quot;:&quot;&quot;},{&quot;family&quot;:&quot;Inman&quot;,&quot;given&quot;:&quot;D.&quot;,&quot;parse-names&quot;:false,&quot;dropping-particle&quot;:&quot;&quot;,&quot;non-dropping-particle&quot;:&quot;&quot;},{&quot;family&quot;:&quot;Smith&quot;,&quot;given&quot;:&quot;F.&quot;,&quot;parse-names&quot;:false,&quot;dropping-particle&quot;:&quot;&quot;,&quot;non-dropping-particle&quot;:&quot;&quot;},{&quot;family&quot;:&quot;MacDonald&quot;,&quot;given&quot;:&quot;L.&quot;,&quot;parse-names&quot;:false,&quot;dropping-particle&quot;:&quot;&quot;,&quot;non-dropping-particle&quot;:&quot;&quot;}],&quot;container-title&quot;:&quot;Soil Science Society of America Journal&quot;,&quot;DOI&quot;:&quot;10.2136/sssaj2005.0062&quot;,&quot;ISSN&quot;:&quot;0361-5995&quot;,&quot;issued&quot;:{&quot;date-parts&quot;:[[2005,9]]},&quot;page&quot;:&quot;1572-1579&quot;,&quot;abstract&quot;:&quot;&lt;p&gt; The spatial variation of productivity across farm fields can be classified by delineating site‐specific management zones. Since productivity is influenced by soil characteristics, the spatial pattern of productivity could be caused by a corresponding variation in certain soil properties. Determining the source of variation in productivity can help achieve more effective site‐specific management. The objectives of this study were (i) to characterize the spatial variability of soil physical properties across irrigated corn ( &lt;italic&gt;Zea Mays&lt;/italic&gt; L.) production fields and (ii) to determine if soil physical properties could explain the variability in productivity between site‐specific management zones. The study was conducted over three study sites in northeastern Colorado. The soil properties measured were bulk density, cone index, surface soil color, organic C, texture, sorptivity, and surface water content. A multi‐response permutation procedure was used to test for significant differences among soil properties between management zones. Box plots of soil physical properties were created for each management zone within each study site to determine if trends in soil physical properties corresponded to the productivity potential of the management zones. Overall, this study showed that soil physical properties exhibited significant spatial variability across production fields. The trends observed for the measured soil physical properties corresponded to the productivity potential of the management zones. Utilizing site‐specific management zones could help manage the in‐field variability of yield‐limiting soil physical properties. &lt;/p&gt;&quot;,&quot;issue&quot;:&quot;5&quot;,&quot;volume&quot;:&quot;69&quot;,&quot;container-title-short&quot;:&quot;&quot;},&quot;isTemporary&quot;:false},{&quot;id&quot;:&quot;80a5ddbd-9a5e-343b-9d00-fe38ba56fce0&quot;,&quot;itemData&quot;:{&quot;type&quot;:&quot;article-journal&quot;,&quot;id&quot;:&quot;80a5ddbd-9a5e-343b-9d00-fe38ba56fce0&quot;,&quot;title&quot;:&quot;Delineation of irrigation management zones in a Quartzipsamment of the Brazilian semiarid region&quot;,&quot;author&quot;:[{&quot;family&quot;:&quot;Oldoni&quot;,&quot;given&quot;:&quot;Henrique&quot;,&quot;parse-names&quot;:false,&quot;dropping-particle&quot;:&quot;&quot;,&quot;non-dropping-particle&quot;:&quot;&quot;},{&quot;family&quot;:&quot;Bassoi&quot;,&quot;given&quot;:&quot;Luís Henrique&quot;,&quot;parse-names&quot;:false,&quot;dropping-particle&quot;:&quot;&quot;,&quot;non-dropping-particle&quot;:&quot;&quot;}],&quot;container-title&quot;:&quot;Pesquisa Agropecuária Brasileira&quot;,&quot;container-title-short&quot;:&quot;Pesqui Agropecu Bras&quot;,&quot;DOI&quot;:&quot;10.1590/s0100-204x2016000900028&quot;,&quot;ISSN&quot;:&quot;0100-204X&quot;,&quot;issued&quot;:{&quot;date-parts&quot;:[[2016,9]]},&quot;page&quot;:&quot;1283-1294&quot;,&quot;abstract&quot;:&quot;&lt;p&gt;Abstract The objective of this work was to delineate irrigation management zones using geostatistics and multivariate analysis in different combinations of physical and hydraulic soil properties, as well as to determine the optimal number of management zones in order to avoid overlaping. A field experiment was carried out in a Quartzipsamment, for two years, in an irrigated orchard of table grape, in the Senador Nilo Coelho Irrigation Scheme, in the municipality of Petrolina, in the state of Pernanbuco, Brazil. Soil samples were collected for the determination of soil physico-hydraulic properties. A portable meter was used to measure soil apparent electrical conductivity. Spatial distribution maps were generated using ordinary kriging. Management zones for five different combinations of soil properties were defined using the fuzzy c-means clustering algorithm, and two indexes were applied to determine the optimal number of management zones. Two combinations of soil properties can be used in the management zone planning in order to monitor soil moisture.&lt;/p&gt;&quot;,&quot;issue&quot;:&quot;9&quot;,&quot;volume&quot;:&quot;51&quot;},&quot;isTemporary&quot;:false}]},{&quot;citationID&quot;:&quot;MENDELEY_CITATION_10882015-b5e8-464d-a674-49847e3672d4&quot;,&quot;properties&quot;:{&quot;noteIndex&quot;:0},&quot;isEdited&quot;:false,&quot;manualOverride&quot;:{&quot;isManuallyOverridden&quot;:false,&quot;citeprocText&quot;:&quot;(Nawar et al., 2017)&quot;,&quot;manualOverrideText&quot;:&quot;&quot;},&quot;citationTag&quot;:&quot;MENDELEY_CITATION_v3_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&quot;,&quot;citationItems&quot;:[{&quot;id&quot;:&quot;9deee367-73f9-3b8c-9ec2-fc384f754f77&quot;,&quot;itemData&quot;:{&quot;type&quot;:&quot;chapter&quot;,&quot;id&quot;:&quot;9deee367-73f9-3b8c-9ec2-fc384f754f77&quot;,&quot;title&quot;:&quot;Delineation of soil management zones for variable-rate fertilization&quot;,&quot;author&quot;:[{&quot;family&quot;:&quot;Nawar&quot;,&quot;given&quot;:&quot;Said&quot;,&quot;parse-names&quot;:false,&quot;dropping-particle&quot;:&quot;&quot;,&quot;non-dropping-particle&quot;:&quot;&quot;},{&quot;family&quot;:&quot;Corstanje&quot;,&quot;given&quot;:&quot;Ronald&quot;,&quot;parse-names&quot;:false,&quot;dropping-particle&quot;:&quot;&quot;,&quot;non-dropping-particle&quot;:&quot;&quot;},{&quot;family&quot;:&quot;Halcro&quot;,&quot;given&quot;:&quot;Graham&quot;,&quot;parse-names&quot;:false,&quot;dropping-particle&quot;:&quot;&quot;,&quot;non-dropping-particle&quot;:&quot;&quot;},{&quot;family&quot;:&quot;Mulla&quot;,&quot;given&quot;:&quot;David&quot;,&quot;parse-names&quot;:false,&quot;dropping-particle&quot;:&quot;&quot;,&quot;non-dropping-particle&quot;:&quot;&quot;},{&quot;family&quot;:&quot;Mouazen&quot;,&quot;given&quot;:&quot;Abdul M.&quot;,&quot;parse-names&quot;:false,&quot;dropping-particle&quot;:&quot;&quot;,&quot;non-dropping-particle&quot;:&quot;&quot;}],&quot;DOI&quot;:&quot;10.1016/bs.agron.2017.01.003&quot;,&quot;issued&quot;:{&quot;date-parts&quot;:[[2017]]},&quot;page&quot;:&quot;175-245&quot;,&quot;container-title-short&quot;:&quot;&quot;},&quot;isTemporary&quot;:false}]},{&quot;citationID&quot;:&quot;MENDELEY_CITATION_d9fb3a36-6ff7-43ae-a5ac-e28af4cb12e9&quot;,&quot;properties&quot;:{&quot;noteIndex&quot;:0},&quot;isEdited&quot;:false,&quot;manualOverride&quot;:{&quot;isManuallyOverridden&quot;:true,&quot;citeprocText&quot;:&quot;(Hornung et al., 2006; Jaynes et al., 2005)&quot;,&quot;manualOverrideText&quot;:&quot;(Jaynes et al., 2005; Hornung et al., 2006)&quot;},&quot;citationTag&quot;:&quot;MENDELEY_CITATION_v3_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&quot;,&quot;citationItems&quot;:[{&quot;id&quot;:&quot;6436e8a8-d48f-3a0d-b5b2-b30486e44e67&quot;,&quot;itemData&quot;:{&quot;type&quot;:&quot;article-journal&quot;,&quot;id&quot;:&quot;6436e8a8-d48f-3a0d-b5b2-b30486e44e67&quot;,&quot;title&quot;:&quot;Identifying potential soybean management zones from multi-year yield data&quot;,&quot;author&quot;:[{&quot;family&quot;:&quot;Jaynes&quot;,&quot;given&quot;:&quot;Dan B.&quot;,&quot;parse-names&quot;:false,&quot;dropping-particle&quot;:&quot;&quot;,&quot;non-dropping-particle&quot;:&quot;&quot;},{&quot;family&quot;:&quot;Colvin&quot;,&quot;given&quot;:&quot;Tom S.&quot;,&quot;parse-names&quot;:false,&quot;dropping-particle&quot;:&quot;&quot;,&quot;non-dropping-particle&quot;:&quot;&quot;},{&quot;family&quot;:&quot;Kaspar&quot;,&quot;given&quot;:&quot;Tom C.&quot;,&quot;parse-names&quot;:false,&quot;dropping-particle&quot;:&quot;&quot;,&quot;non-dropping-particle&quot;:&quot;&quot;}],&quot;container-title&quot;:&quot;Computers and Electronics in Agriculture&quot;,&quot;container-title-short&quot;:&quot;Comput Electron Agric&quot;,&quot;DOI&quot;:&quot;10.1016/j.compag.2004.11.011&quot;,&quot;ISSN&quot;:&quot;01681699&quot;,&quot;issued&quot;:{&quot;date-parts&quot;:[[2005,3]]},&quot;page&quot;:&quot;309-327&quot;,&quot;issue&quot;:&quot;1-3&quot;,&quot;volume&quot;:&quot;46&quot;},&quot;isTemporary&quot;:false},{&quot;id&quot;:&quot;5b7401d8-98a1-3faf-aec6-3e5ef11bb883&quot;,&quot;itemData&quot;:{&quot;type&quot;:&quot;article-journal&quot;,&quot;id&quot;:&quot;5b7401d8-98a1-3faf-aec6-3e5ef11bb883&quot;,&quot;title&quot;:&quot;Comparison of site‐specific management zones: soil‐color‐based and yield‐based&quot;,&quot;author&quot;:[{&quot;family&quot;:&quot;Hornung&quot;,&quot;given&quot;:&quot;A.&quot;,&quot;parse-names&quot;:false,&quot;dropping-particle&quot;:&quot;&quot;,&quot;non-dropping-particle&quot;:&quot;&quot;},{&quot;family&quot;:&quot;Khosla&quot;,&quot;given&quot;:&quot;R.&quot;,&quot;parse-names&quot;:false,&quot;dropping-particle&quot;:&quot;&quot;,&quot;non-dropping-particle&quot;:&quot;&quot;},{&quot;family&quot;:&quot;Reich&quot;,&quot;given&quot;:&quot;R.&quot;,&quot;parse-names&quot;:false,&quot;dropping-particle&quot;:&quot;&quot;,&quot;non-dropping-particle&quot;:&quot;&quot;},{&quot;family&quot;:&quot;Inman&quot;,&quot;given&quot;:&quot;D.&quot;,&quot;parse-names&quot;:false,&quot;dropping-particle&quot;:&quot;&quot;,&quot;non-dropping-particle&quot;:&quot;&quot;},{&quot;family&quot;:&quot;Westfall&quot;,&quot;given&quot;:&quot;D. G.&quot;,&quot;parse-names&quot;:false,&quot;dropping-particle&quot;:&quot;&quot;,&quot;non-dropping-particle&quot;:&quot;&quot;}],&quot;container-title&quot;:&quot;Agronomy Journal&quot;,&quot;container-title-short&quot;:&quot;Agron J&quot;,&quot;DOI&quot;:&quot;10.2134/agronj2005.0240&quot;,&quot;ISSN&quot;:&quot;0002-1962&quot;,&quot;issued&quot;:{&quot;date-parts&quot;:[[2006,3]]},&quot;page&quot;:&quot;407-415&quot;,&quot;abstract&quot;:&quot;&lt;p&gt; Numerous techniques of management zone delineation have been studied; however, few comparisons between techniques exist in the literature. The objectives of this study were: (i) to determine how consistently two management zone delineation techniques (a soil‐color‐based management zone [SCMZ] technique and a yield‐based management zone [YBMZ] technique) characterize regions of high, medium, and low grain yield; and (ii) to compare the relative accuracies with which the two management zone delineation techniques characterize the grain yield within low, medium, and high productivity potential management zones. This study was conducted for three site years in northeastern Colorado. Management zones were delineated before planting. The SCMZ technique used: (i) bare‐soil imagery, (ii) topography, and (iii) farmer's experience. The YBMZ relied on: (i) bare‐soil imagery, (ii) soil organic matter, (iii) cation exchange capacity, (iv) soil texture, and (v) the previous season's yield map. Grain yields ranged from 6.9 to 15.5 Mg ha &lt;sup&gt;−1&lt;/sup&gt; across all site years. Grain yields were significantly different between SCMZ zones for all site years. Grain yield in the SCMZ high zones were up to 1.88 Mg ha &lt;sup&gt;−1&lt;/sup&gt; higher than YBMZ high zones. Areal agreements for the SCMZ technique were 37, 41, and 45% for Site Years I, II, and III. Based on the approaches used in this study to classify grain yield patterns, the SCMZ technique was found to be relatively better than the YBMZ technique. &lt;/p&gt;&quot;,&quot;issue&quot;:&quot;2&quot;,&quot;volume&quot;:&quot;98&quot;},&quot;isTemporary&quot;:false}]},{&quot;citationID&quot;:&quot;MENDELEY_CITATION_db9a3bb2-6e7d-4daa-83b4-9e389eb8197c&quot;,&quot;properties&quot;:{&quot;noteIndex&quot;:0},&quot;isEdited&quot;:false,&quot;manualOverride&quot;:{&quot;isManuallyOverridden&quot;:false,&quot;citeprocText&quot;:&quot;(Haghverdi et al., 2015)&quot;,&quot;manualOverrideText&quot;:&quot;&quot;},&quot;citationTag&quot;:&quot;MENDELEY_CITATION_v3_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xNS4wNi4wMTkiLCJJU1NOIjoiMDE2ODE2OTkiLCJpc3N1ZWQiOnsiZGF0ZS1wYXJ0cyI6W1syMDE1LDldXX0sInBhZ2UiOiIxNTQtMTY3Iiwidm9sdW1lIjoiMTE3In0sImlzVGVtcG9yYXJ5IjpmYWxzZX1dfQ==&quot;,&quot;citationItems&quot;:[{&quot;id&quot;:&quot;04f13a7e-466d-3bb1-bdb7-78ff0f67b5f3&quot;,&quot;itemData&quot;:{&quot;type&quot;:&quot;article-journal&quot;,&quot;id&quot;:&quot;04f13a7e-466d-3bb1-bdb7-78ff0f67b5f3&quot;,&quot;title&quot;:&quot;Perspectives on delineating management zones for variable rate irrigation&quot;,&quot;author&quot;:[{&quot;family&quot;:&quot;Haghverdi&quot;,&quot;given&quot;:&quot;Amir&quot;,&quot;parse-names&quot;:false,&quot;dropping-particle&quot;:&quot;&quot;,&quot;non-dropping-particle&quot;:&quot;&quot;},{&quot;family&quot;:&quot;Leib&quot;,&quot;given&quot;:&quot;Brian G.&quot;,&quot;parse-names&quot;:false,&quot;dropping-particle&quot;:&quot;&quot;,&quot;non-dropping-particle&quot;:&quot;&quot;},{&quot;family&quot;:&quot;Washington-Allen&quot;,&quot;given&quot;:&quot;Robert A.&quot;,&quot;parse-names&quot;:false,&quot;dropping-particle&quot;:&quot;&quot;,&quot;non-dropping-particle&quot;:&quot;&quot;},{&quot;family&quot;:&quot;Ayers&quot;,&quot;given&quot;:&quot;Paul D.&quot;,&quot;parse-names&quot;:false,&quot;dropping-particle&quot;:&quot;&quot;,&quot;non-dropping-particle&quot;:&quot;&quot;},{&quot;family&quot;:&quot;Buschermohle&quot;,&quot;given&quot;:&quot;Michael J.&quot;,&quot;parse-names&quot;:false,&quot;dropping-particle&quot;:&quot;&quot;,&quot;non-dropping-particle&quot;:&quot;&quot;}],&quot;container-title&quot;:&quot;Computers and Electronics in Agriculture&quot;,&quot;container-title-short&quot;:&quot;Comput Electron Agric&quot;,&quot;DOI&quot;:&quot;10.1016/j.compag.2015.06.019&quot;,&quot;ISSN&quot;:&quot;01681699&quot;,&quot;issued&quot;:{&quot;date-parts&quot;:[[2015,9]]},&quot;page&quot;:&quot;154-167&quot;,&quot;volume&quot;:&quot;117&quot;},&quot;isTemporary&quot;:false}]},{&quot;citationID&quot;:&quot;MENDELEY_CITATION_d31d6c40-d021-4dc9-9c8a-9ad1c5233146&quot;,&quot;properties&quot;:{&quot;noteIndex&quot;:0},&quot;isEdited&quot;:false,&quot;manualOverride&quot;:{&quot;isManuallyOverridden&quot;:true,&quot;citeprocText&quot;:&quot;(Mzuku et al., 2005; Schepers et al., 2004)&quot;,&quot;manualOverrideText&quot;:&quot;(Schepers et al., 2004; Mzuku et al., 2005)&quot;},&quot;citationTag&quot;:&quot;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&quot;,&quot;citationItems&quot;:[{&quot;id&quot;:&quot;b6eb15ef-e6eb-3613-bbf5-c78f2f3370db&quot;,&quot;itemData&quot;:{&quot;type&quot;:&quot;article-journal&quot;,&quot;id&quot;:&quot;b6eb15ef-e6eb-3613-bbf5-c78f2f3370db&quot;,&quot;title&quot;:&quot;Spatial variability of measured soil properties across Site‐Specific management zones&quot;,&quot;author&quot;:[{&quot;family&quot;:&quot;Mzuku&quot;,&quot;given&quot;:&quot;M.&quot;,&quot;parse-names&quot;:false,&quot;dropping-particle&quot;:&quot;&quot;,&quot;non-dropping-particle&quot;:&quot;&quot;},{&quot;family&quot;:&quot;Khosla&quot;,&quot;given&quot;:&quot;R.&quot;,&quot;parse-names&quot;:false,&quot;dropping-particle&quot;:&quot;&quot;,&quot;non-dropping-particle&quot;:&quot;&quot;},{&quot;family&quot;:&quot;Reich&quot;,&quot;given&quot;:&quot;R.&quot;,&quot;parse-names&quot;:false,&quot;dropping-particle&quot;:&quot;&quot;,&quot;non-dropping-particle&quot;:&quot;&quot;},{&quot;family&quot;:&quot;Inman&quot;,&quot;given&quot;:&quot;D.&quot;,&quot;parse-names&quot;:false,&quot;dropping-particle&quot;:&quot;&quot;,&quot;non-dropping-particle&quot;:&quot;&quot;},{&quot;family&quot;:&quot;Smith&quot;,&quot;given&quot;:&quot;F.&quot;,&quot;parse-names&quot;:false,&quot;dropping-particle&quot;:&quot;&quot;,&quot;non-dropping-particle&quot;:&quot;&quot;},{&quot;family&quot;:&quot;MacDonald&quot;,&quot;given&quot;:&quot;L.&quot;,&quot;parse-names&quot;:false,&quot;dropping-particle&quot;:&quot;&quot;,&quot;non-dropping-particle&quot;:&quot;&quot;}],&quot;container-title&quot;:&quot;Soil Science Society of America Journal&quot;,&quot;DOI&quot;:&quot;10.2136/sssaj2005.0062&quot;,&quot;ISSN&quot;:&quot;0361-5995&quot;,&quot;issued&quot;:{&quot;date-parts&quot;:[[2005,9]]},&quot;page&quot;:&quot;1572-1579&quot;,&quot;abstract&quot;:&quot;&lt;p&gt; The spatial variation of productivity across farm fields can be classified by delineating site‐specific management zones. Since productivity is influenced by soil characteristics, the spatial pattern of productivity could be caused by a corresponding variation in certain soil properties. Determining the source of variation in productivity can help achieve more effective site‐specific management. The objectives of this study were (i) to characterize the spatial variability of soil physical properties across irrigated corn ( &lt;italic&gt;Zea Mays&lt;/italic&gt; L.) production fields and (ii) to determine if soil physical properties could explain the variability in productivity between site‐specific management zones. The study was conducted over three study sites in northeastern Colorado. The soil properties measured were bulk density, cone index, surface soil color, organic C, texture, sorptivity, and surface water content. A multi‐response permutation procedure was used to test for significant differences among soil properties between management zones. Box plots of soil physical properties were created for each management zone within each study site to determine if trends in soil physical properties corresponded to the productivity potential of the management zones. Overall, this study showed that soil physical properties exhibited significant spatial variability across production fields. The trends observed for the measured soil physical properties corresponded to the productivity potential of the management zones. Utilizing site‐specific management zones could help manage the in‐field variability of yield‐limiting soil physical properties. &lt;/p&gt;&quot;,&quot;issue&quot;:&quot;5&quot;,&quot;volume&quot;:&quot;69&quot;,&quot;container-title-short&quot;:&quot;&quot;},&quot;isTemporary&quot;:false},{&quot;id&quot;:&quot;5a7231aa-1e8c-33ce-8626-04ee9514ca5c&quot;,&quot;itemData&quot;:{&quot;type&quot;:&quot;article-journal&quot;,&quot;id&quot;:&quot;5a7231aa-1e8c-33ce-8626-04ee9514ca5c&quot;,&quot;title&quot;:&quot;Appropriateness of management zones for characterizing spatial variability of soil properties and irrigated corn yields across years&quot;,&quot;author&quot;:[{&quot;family&quot;:&quot;Schepers&quot;,&quot;given&quot;:&quot;Aaron R.&quot;,&quot;parse-names&quot;:false,&quot;dropping-particle&quot;:&quot;&quot;,&quot;non-dropping-particle&quot;:&quot;&quot;},{&quot;family&quot;:&quot;Shanahan&quot;,&quot;given&quot;:&quot;John F.&quot;,&quot;parse-names&quot;:false,&quot;dropping-particle&quot;:&quot;&quot;,&quot;non-dropping-particle&quot;:&quot;&quot;},{&quot;family&quot;:&quot;Liebig&quot;,&quot;given&quot;:&quot;Mark A.&quot;,&quot;parse-names&quot;:false,&quot;dropping-particle&quot;:&quot;&quot;,&quot;non-dropping-particle&quot;:&quot;&quot;},{&quot;family&quot;:&quot;Schepers&quot;,&quot;given&quot;:&quot;James S.&quot;,&quot;parse-names&quot;:false,&quot;dropping-particle&quot;:&quot;&quot;,&quot;non-dropping-particle&quot;:&quot;&quot;},{&quot;family&quot;:&quot;Johnson&quot;,&quot;given&quot;:&quot;Sven H.&quot;,&quot;parse-names&quot;:false,&quot;dropping-particle&quot;:&quot;&quot;,&quot;non-dropping-particle&quot;:&quot;&quot;},{&quot;family&quot;:&quot;Luchiari&quot;,&quot;given&quot;:&quot;Ariovaldo&quot;,&quot;parse-names&quot;:false,&quot;dropping-particle&quot;:&quot;&quot;,&quot;non-dropping-particle&quot;:&quot;&quot;}],&quot;container-title&quot;:&quot;Agronomy Journal&quot;,&quot;container-title-short&quot;:&quot;Agron J&quot;,&quot;DOI&quot;:&quot;10.2134/agronj2004.1950&quot;,&quot;ISSN&quot;:&quot;0002-1962&quot;,&quot;issued&quot;:{&quot;date-parts&quot;:[[2004,1]]},&quot;page&quot;:&quot;195-203&quot;,&quot;abstract&quot;:&quot;&lt;p&gt;Recent precision‐agriculture research has focused on use of management zones (MZ) as a method for variable application of inputs like N. The objectives of this study were to determine (i) if landscape attributes could be aggregated into MZ that characterize spatial variation in soil chemical properties and corn yields and (ii) if temporal variability affects expression of yield spatial variability. This work was conducted on an irrigated cornfield near Gibbon, NE. Five landscape attributes, including a soil brightness image (red, green, and blue bands), elevation, and apparent electrical conductivity, were acquired for the field. A georeferenced soil‐sampling scheme was used to determine soil chemical properties (soil pH, electrical conductivity, P, and organic matter). Georeferenced yield monitor data were collected for five (1997–2001) seasons. The five landscape attributes were aggregated into four MZ using principal‐component analysis of landscape attributes and unsupervised classification of principal‐component scores. All of the soil chemical properties differed among the four MZ. While yields were observed to differ by up to 25% between the highest‐ and lowest‐yielding MZ in three of five seasons, receiving average precipitation, less‐pronounced (≤5%) differences were noted among the same MZ in the driest and wettest seasons. This illustrates the significant role temporal variability plays in altering yield spatial variability, even under irrigation. Use of MZ for variable application of inputs like N would only have been appropriate for this field in three out of the five seasons, seriously restricting the use of this approach under variable environmental conditions.&lt;/p&gt;&quot;,&quot;issue&quot;:&quot;1&quot;,&quot;volume&quot;:&quot;96&quot;},&quot;isTemporary&quot;:false}]},{&quot;citationID&quot;:&quot;MENDELEY_CITATION_24cb65c0-55a0-4daf-9fb1-ec32439a6480&quot;,&quot;properties&quot;:{&quot;noteIndex&quot;:0},&quot;isEdited&quot;:false,&quot;manualOverride&quot;:{&quot;isManuallyOverridden&quot;:false,&quot;citeprocText&quot;:&quot;(Bashir et al., 2021; Ye et al., 2024)&quot;,&quot;manualOverrideText&quot;:&quot;&quot;},&quot;citationTag&quot;:&quot;MENDELEY_CITATION_v3_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&quot;,&quot;citationItems&quot;:[{&quot;id&quot;:&quot;362aecaa-24ed-3314-bfe0-dceaae72e43a&quot;,&quot;itemData&quot;:{&quot;type&quot;:&quot;chapter&quot;,&quot;id&quot;:&quot;362aecaa-24ed-3314-bfe0-dceaae72e43a&quot;,&quot;title&quot;:&quot;Soil organic matter and its impact on soil properties and nutrient status&quot;,&quot;author&quot;:[{&quot;family&quot;:&quot;Bashir&quot;,&quot;given&quot;:&quot;Owais&quot;,&quot;parse-names&quot;:false,&quot;dropping-particle&quot;:&quot;&quot;,&quot;non-dropping-particle&quot;:&quot;&quot;},{&quot;family&quot;:&quot;Ali&quot;,&quot;given&quot;:&quot;Tahir&quot;,&quot;parse-names&quot;:false,&quot;dropping-particle&quot;:&quot;&quot;,&quot;non-dropping-particle&quot;:&quot;&quot;},{&quot;family&quot;:&quot;Baba&quot;,&quot;given&quot;:&quot;Zahoor Ahmad&quot;,&quot;parse-names&quot;:false,&quot;dropping-particle&quot;:&quot;&quot;,&quot;non-dropping-particle&quot;:&quot;&quot;},{&quot;family&quot;:&quot;Rather&quot;,&quot;given&quot;:&quot;G. H.&quot;,&quot;parse-names&quot;:false,&quot;dropping-particle&quot;:&quot;&quot;,&quot;non-dropping-particle&quot;:&quot;&quot;},{&quot;family&quot;:&quot;Bangroo&quot;,&quot;given&quot;:&quot;S. A.&quot;,&quot;parse-names&quot;:false,&quot;dropping-particle&quot;:&quot;&quot;,&quot;non-dropping-particle&quot;:&quot;&quot;},{&quot;family&quot;:&quot;Mukhtar&quot;,&quot;given&quot;:&quot;Sofi Danish&quot;,&quot;parse-names&quot;:false,&quot;dropping-particle&quot;:&quot;&quot;,&quot;non-dropping-particle&quot;:&quot;&quot;},{&quot;family&quot;:&quot;Naik&quot;,&quot;given&quot;:&quot;Nasir&quot;,&quot;parse-names&quot;:false,&quot;dropping-particle&quot;:&quot;&quot;,&quot;non-dropping-particle&quot;:&quot;&quot;},{&quot;family&quot;:&quot;Mohiuddin&quot;,&quot;given&quot;:&quot;Rehana&quot;,&quot;parse-names&quot;:false,&quot;dropping-particle&quot;:&quot;&quot;,&quot;non-dropping-particle&quot;:&quot;&quot;},{&quot;family&quot;:&quot;Bharati&quot;,&quot;given&quot;:&quot;Varsha&quot;,&quot;parse-names&quot;:false,&quot;dropping-particle&quot;:&quot;&quot;,&quot;non-dropping-particle&quot;:&quot;&quot;},{&quot;family&quot;:&quot;Bhat&quot;,&quot;given&quot;:&quot;Rouf Ahmad&quot;,&quot;parse-names&quot;:false,&quot;dropping-particle&quot;:&quot;&quot;,&quot;non-dropping-particle&quot;:&quot;&quot;}],&quot;container-title&quot;:&quot;Microbiota and Biofertilizers, Vol 2&quot;,&quot;DOI&quot;:&quot;10.1007/978-3-030-61010-4_7&quot;,&quot;issued&quot;:{&quot;date-parts&quot;:[[2021]]},&quot;publisher-place&quot;:&quot;Cham&quot;,&quot;page&quot;:&quot;129-159&quot;,&quot;publisher&quot;:&quot;Springer International Publishing&quot;,&quot;container-title-short&quot;:&quot;&quot;},&quot;isTemporary&quot;:false},{&quot;id&quot;:&quot;89df9af3-3f64-3988-8c6b-0c0ebc9291dd&quot;,&quot;itemData&quot;:{&quot;type&quot;:&quot;article-journal&quot;,&quot;id&quot;:&quot;89df9af3-3f64-3988-8c6b-0c0ebc9291dd&quot;,&quot;title&quot;:&quot;Effect of soil texture on soil nutrient status and rice nutrient absorption in paddy soils&quot;,&quot;author&quot;:[{&quot;family&quot;:&quot;Ye&quot;,&quot;given&quot;:&quot;Chang&quot;,&quot;parse-names&quot;:false,&quot;dropping-particle&quot;:&quot;&quot;,&quot;non-dropping-particle&quot;:&quot;&quot;},{&quot;family&quot;:&quot;Zheng&quot;,&quot;given&quot;:&quot;Guangjie&quot;,&quot;parse-names&quot;:false,&quot;dropping-particle&quot;:&quot;&quot;,&quot;non-dropping-particle&quot;:&quot;&quot;},{&quot;family&quot;:&quot;Tao&quot;,&quot;given&quot;:&quot;Yi&quot;,&quot;parse-names&quot;:false,&quot;dropping-particle&quot;:&quot;&quot;,&quot;non-dropping-particle&quot;:&quot;&quot;},{&quot;family&quot;:&quot;Xu&quot;,&quot;given&quot;:&quot;Yanan&quot;,&quot;parse-names&quot;:false,&quot;dropping-particle&quot;:&quot;&quot;,&quot;non-dropping-particle&quot;:&quot;&quot;},{&quot;family&quot;:&quot;Chu&quot;,&quot;given&quot;:&quot;Guang&quot;,&quot;parse-names&quot;:false,&quot;dropping-particle&quot;:&quot;&quot;,&quot;non-dropping-particle&quot;:&quot;&quot;},{&quot;family&quot;:&quot;Xu&quot;,&quot;given&quot;:&quot;Chunmei&quot;,&quot;parse-names&quot;:false,&quot;dropping-particle&quot;:&quot;&quot;,&quot;non-dropping-particle&quot;:&quot;&quot;},{&quot;family&quot;:&quot;Chen&quot;,&quot;given&quot;:&quot;Song&quot;,&quot;parse-names&quot;:false,&quot;dropping-particle&quot;:&quot;&quot;,&quot;non-dropping-particle&quot;:&quot;&quot;},{&quot;family&quot;:&quot;Liu&quot;,&quot;given&quot;:&quot;Yuanhui&quot;,&quot;parse-names&quot;:false,&quot;dropping-particle&quot;:&quot;&quot;,&quot;non-dropping-particle&quot;:&quot;&quot;},{&quot;family&quot;:&quot;Zhang&quot;,&quot;given&quot;:&quot;Xiufu&quot;,&quot;parse-names&quot;:false,&quot;dropping-particle&quot;:&quot;&quot;,&quot;non-dropping-particle&quot;:&quot;&quot;},{&quot;family&quot;:&quot;Wang&quot;,&quot;given&quot;:&quot;Danying&quot;,&quot;parse-names&quot;:false,&quot;dropping-particle&quot;:&quot;&quot;,&quot;non-dropping-particle&quot;:&quot;&quot;}],&quot;container-title&quot;:&quot;Agronomy&quot;,&quot;DOI&quot;:&quot;10.3390/agronomy14061339&quot;,&quot;ISSN&quot;:&quot;2073-4395&quot;,&quot;issued&quot;:{&quot;date-parts&quot;:[[2024,6,20]]},&quot;page&quot;:&quot;1339&quot;,&quot;abstract&quot;:&quot;&lt;p&gt;Soil texture affects rice nutrient uptake and yield formation by influencing soil structure, microbial activity, and soil nutrient supply capacity. Analyzing the relationship between soil texture, nutrient content, and rice agronomic traits is of great significance for precise and efficient fertilizer application. The tillage layer (0–20 cm) of 31 paddy fields in China’s main rice-producing areas was collected to perform rice pot experiments, and soil texture characteristics, physicochemical properties, microbial-related indicators, and rice agronomic traits were measured and analyzed. The results showed that these soils could be classified into four types of soil texture: loamy sandy soil, sandy loam soil, silty loam soil, and silty soil. Analysis of variance showed that the available nitrogen (AN), available potassium (AK), and available phosphorus (AP) contents were the highest in silty loam, silty, and sandy loam soils, respectively, and silt loamy soil had the highest CEC. Principal component analysis (PCA) also showed that soil physicochemical properties can be distinguished to a certain extent according to soil texture types. For the relationship of soil texture parameters and soil physicochemical properties, soil organic matter (OM), total nitrogen (TN), AN, ammonium nitrogen (NH4+-N), and microbial carbon (MBC) contents were positively correlated with soil clay content, AK was positively correlated with silt content, and soil phosphorus status was significantly related to pH. Mantel’s test revealed significant correlations between rice N, P, and K nutrient status, dry matter accumulation, and yield, and soil available nutrient content, MBC, pH, and soil texture parameters. Structural equation modeling (SEM) indicated that sand affected soil available nutrients by regulating pH, while clay can positively influence soil available nutrients by affecting soil organic matter mineralization and microbial activity, thus influencing nutrient absorption and yield formation in rice. Overall, in rice production, the silty and silty loam paddy soil with fine texture and higher clay content facilitates the mineralization of soil organic matter and the activity of soil microbes, resulting in more available soil nutrients, which benefits the rice absorption and accumulation of nutrients. Furthermore, a higher content of clay also promotes the distribution of dry matter to the panicle, thereby promoting rice yield formation.&lt;/p&gt;&quot;,&quot;issue&quot;:&quot;6&quot;,&quot;volume&quot;:&quot;14&quot;,&quot;container-title-short&quot;:&quot;&quot;},&quot;isTemporary&quot;:false}]},{&quot;citationID&quot;:&quot;MENDELEY_CITATION_c406764c-fb66-4c8f-9d35-a0b50dc54f15&quot;,&quot;properties&quot;:{&quot;noteIndex&quot;:0},&quot;isEdited&quot;:false,&quot;manualOverride&quot;:{&quot;isManuallyOverridden&quot;:false,&quot;citeprocText&quot;:&quot;(Demougeot‐Renard et al., 2004; Yang et al., 2018)&quot;,&quot;manualOverrideText&quot;:&quot;&quot;},&quot;citationTag&quot;:&quot;MENDELEY_CITATION_v3_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&quot;,&quot;citationItems&quot;:[{&quot;id&quot;:&quot;38522fc9-3143-3587-96dc-4b257ca50859&quot;,&quot;itemData&quot;:{&quot;type&quot;:&quot;article-journal&quot;,&quot;id&quot;:&quot;38522fc9-3143-3587-96dc-4b257ca50859&quot;,&quot;title&quot;:&quot;Forecasting the number of soil samples required to reduce remediation cost uncertainty&quot;,&quot;author&quot;:[{&quot;family&quot;:&quot;Demougeot‐Renard&quot;,&quot;given&quot;:&quot;Hélène&quot;,&quot;parse-names&quot;:false,&quot;dropping-particle&quot;:&quot;&quot;,&quot;non-dropping-particle&quot;:&quot;&quot;},{&quot;family&quot;:&quot;Fouquet&quot;,&quot;given&quot;:&quot;Chantal&quot;,&quot;parse-names&quot;:false,&quot;dropping-particle&quot;:&quot;&quot;,&quot;non-dropping-particle&quot;:&quot;de&quot;},{&quot;family&quot;:&quot;Renard&quot;,&quot;given&quot;:&quot;Philippe&quot;,&quot;parse-names&quot;:false,&quot;dropping-particle&quot;:&quot;&quot;,&quot;non-dropping-particle&quot;:&quot;&quot;}],&quot;container-title&quot;:&quot;Journal of Environmental Quality&quot;,&quot;container-title-short&quot;:&quot;J Environ Qual&quot;,&quot;DOI&quot;:&quot;10.2134/jeq2004.1694&quot;,&quot;ISSN&quot;:&quot;0047-2425&quot;,&quot;issued&quot;:{&quot;date-parts&quot;:[[2004,9]]},&quot;page&quot;:&quot;1694-1702&quot;,&quot;abstract&quot;:&quot;&lt;p&gt;Sampling scheme design is an important step in the management of polluted sites. It largely controls the accuracy of remediation cost estimates. In practice, however, sampling is seldom designed to comply with a given level of remediation cost uncertainty. In this paper, we present a new technique that allows one to estimate of the number of samples that should be taken at a given stage of investigation to reach a forecasted level of accuracy. The uncertainty is expressed both in terms of volume of polluted soil and overall cost of remediation. This technique provides a flexible tool for decision makers to define the amount of investigation worth conducting from an environmental and financial perspective. The technique is based on nonlinear geostatistics (conditional simulations) to estimate the volume of soil that requires remediation and excavation and on a function allowing estimation of the total cost of remediation (including investigations). The geostatistical estimation accounts for support effect, information effect, and sampling errors. The cost calculation includes mainly investigation, excavation, remediation, and transportation. The application of the technique on a former smelting work site (lead pollution) demonstrates how the tool can be used. In this example, the forecasted volumetric uncertainty decreases rapidly for a relatively small number of samples (20–50) and then reaches a plateau (after 100 samples). The uncertainty related to the total remediation cost decreases while the expected total cost increases. Based on these forecasts, we show how a risk‐prone decision maker would probably decide to take 50 additional samples while a risk‐averse decision maker would take 100 samples.&lt;/p&gt;&quot;,&quot;issue&quot;:&quot;5&quot;,&quot;volume&quot;:&quot;33&quot;},&quot;isTemporary&quot;:false},{&quot;id&quot;:&quot;5189468d-f98d-390d-9551-f8aefdb5ad73&quot;,&quot;itemData&quot;:{&quot;type&quot;:&quot;article-journal&quot;,&quot;id&quot;:&quot;5189468d-f98d-390d-9551-f8aefdb5ad73&quot;,&quot;title&quot;:&quot;Accounting for access costs in validation of soil maps: A comparison of design-based sampling strategies&quot;,&quot;author&quot;:[{&quot;family&quot;:&quot;Yang&quot;,&quot;given&quot;:&quot;Lin&quot;,&quot;parse-names&quot;:false,&quot;dropping-particle&quot;:&quot;&quot;,&quot;non-dropping-particle&quot;:&quot;&quot;},{&quot;family&quot;:&quot;Brus&quot;,&quot;given&quot;:&quot;Dick J.&quot;,&quot;parse-names&quot;:false,&quot;dropping-particle&quot;:&quot;&quot;,&quot;non-dropping-particle&quot;:&quot;&quot;},{&quot;family&quot;:&quot;Zhu&quot;,&quot;given&quot;:&quot;A-Xing&quot;,&quot;parse-names&quot;:false,&quot;dropping-particle&quot;:&quot;&quot;,&quot;non-dropping-particle&quot;:&quot;&quot;},{&quot;family&quot;:&quot;Li&quot;,&quot;given&quot;:&quot;Xinming&quot;,&quot;parse-names&quot;:false,&quot;dropping-particle&quot;:&quot;&quot;,&quot;non-dropping-particle&quot;:&quot;&quot;},{&quot;family&quot;:&quot;Shi&quot;,&quot;given&quot;:&quot;Jingjing&quot;,&quot;parse-names&quot;:false,&quot;dropping-particle&quot;:&quot;&quot;,&quot;non-dropping-particle&quot;:&quot;&quot;}],&quot;container-title&quot;:&quot;Geoderma&quot;,&quot;container-title-short&quot;:&quot;Geoderma&quot;,&quot;DOI&quot;:&quot;10.1016/j.geoderma.2017.11.028&quot;,&quot;ISSN&quot;:&quot;00167061&quot;,&quot;issued&quot;:{&quot;date-parts&quot;:[[2018,4]]},&quot;page&quot;:&quot;160-169&quot;,&quot;volume&quot;:&quot;315&quot;},&quot;isTemporary&quot;:false}]},{&quot;citationID&quot;:&quot;MENDELEY_CITATION_cb364a1b-779d-44cf-a530-4229368ce6dd&quot;,&quot;properties&quot;:{&quot;noteIndex&quot;:0},&quot;isEdited&quot;:false,&quot;manualOverride&quot;:{&quot;isManuallyOverridden&quot;:false,&quot;citeprocText&quot;:&quot;(Friedman, 2005)&quot;,&quot;manualOverrideText&quot;:&quot;&quot;},&quot;citationTag&quot;:&quot;MENDELEY_CITATION_v3_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A0LjExLjAwMSIsIklTU04iOiIwMTY4MTY5OSIsImlzc3VlZCI6eyJkYXRlLXBhcnRzIjpbWzIwMDUsM11dfSwicGFnZSI6IjQ1LTcwIiwiaXNzdWUiOiIxLTMiLCJ2b2x1bWUiOiI0NiJ9LCJpc1RlbXBvcmFyeSI6ZmFsc2V9XX0=&quot;,&quot;citationItems&quot;:[{&quot;id&quot;:&quot;c6e614b1-a7b7-3827-bccd-99c79621fc8a&quot;,&quot;itemData&quot;:{&quot;type&quot;:&quot;article-journal&quot;,&quot;id&quot;:&quot;c6e614b1-a7b7-3827-bccd-99c79621fc8a&quot;,&quot;title&quot;:&quot;Soil properties influencing apparent electrical conductivity: a review&quot;,&quot;author&quot;:[{&quot;family&quot;:&quot;Friedman&quot;,&quot;given&quot;:&quot;Shmulik P.&quot;,&quot;parse-names&quot;:false,&quot;dropping-particle&quot;:&quot;&quot;,&quot;non-dropping-particle&quot;:&quot;&quot;}],&quot;container-title&quot;:&quot;Computers and Electronics in Agriculture&quot;,&quot;container-title-short&quot;:&quot;Comput Electron Agric&quot;,&quot;DOI&quot;:&quot;10.1016/j.compag.2004.11.001&quot;,&quot;ISSN&quot;:&quot;01681699&quot;,&quot;issued&quot;:{&quot;date-parts&quot;:[[2005,3]]},&quot;page&quot;:&quot;45-70&quot;,&quot;issue&quot;:&quot;1-3&quot;,&quot;volume&quot;:&quot;46&quot;},&quot;isTemporary&quot;:false}]},{&quot;citationID&quot;:&quot;MENDELEY_CITATION_2d2d327e-04dd-42b5-be6a-4adec417a8a0&quot;,&quot;properties&quot;:{&quot;noteIndex&quot;:0},&quot;isEdited&quot;:false,&quot;manualOverride&quot;:{&quot;isManuallyOverridden&quot;:false,&quot;citeprocText&quot;:&quot;(Clay et al., 2001; Corwin &amp;#38; Lesch, 2005b)&quot;,&quot;manualOverrideText&quot;:&quot;&quot;},&quot;citationTag&quot;:&quot;MENDELEY_CITATION_v3_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&quot;,&quot;citationItems&quot;:[{&quot;id&quot;:&quot;e8598c73-7e42-328e-82d2-136898f40f59&quot;,&quot;itemData&quot;:{&quot;type&quot;:&quot;article-journal&quot;,&quot;id&quot;:&quot;e8598c73-7e42-328e-82d2-136898f40f59&quot;,&quot;title&quot;:&quot;Apparent soil electrical conductivity measurements in agriculture&quot;,&quot;author&quot;:[{&quot;family&quot;:&quot;Corwin&quot;,&quot;given&quot;:&quot;D.L.&quot;,&quot;parse-names&quot;:false,&quot;dropping-particle&quot;:&quot;&quot;,&quot;non-dropping-particle&quot;:&quot;&quot;},{&quot;family&quot;:&quot;Lesch&quot;,&quot;given&quot;:&quot;S.M.&quot;,&quot;parse-names&quot;:false,&quot;dropping-particle&quot;:&quot;&quot;,&quot;non-dropping-particle&quot;:&quot;&quot;}],&quot;container-title&quot;:&quot;Computers and Electronics in Agriculture&quot;,&quot;container-title-short&quot;:&quot;Comput Electron Agric&quot;,&quot;DOI&quot;:&quot;10.1016/j.compag.2004.10.005&quot;,&quot;ISSN&quot;:&quot;01681699&quot;,&quot;issued&quot;:{&quot;date-parts&quot;:[[2005,3]]},&quot;page&quot;:&quot;11-43&quot;,&quot;issue&quot;:&quot;1-3&quot;,&quot;volume&quot;:&quot;46&quot;},&quot;isTemporary&quot;:false},{&quot;id&quot;:&quot;1120c0ae-bd75-3f6e-86ed-5401e982a595&quot;,&quot;itemData&quot;:{&quot;type&quot;:&quot;article-journal&quot;,&quot;id&quot;:&quot;1120c0ae-bd75-3f6e-86ed-5401e982a595&quot;,&quot;title&quot;:&quot;Factors influencing spatial variability of soil apparent electrical conductivity&quot;,&quot;author&quot;:[{&quot;family&quot;:&quot;Clay&quot;,&quot;given&quot;:&quot;D. E.&quot;,&quot;parse-names&quot;:false,&quot;dropping-particle&quot;:&quot;&quot;,&quot;non-dropping-particle&quot;:&quot;&quot;},{&quot;family&quot;:&quot;Chang&quot;,&quot;given&quot;:&quot;J.&quot;,&quot;parse-names&quot;:false,&quot;dropping-particle&quot;:&quot;&quot;,&quot;non-dropping-particle&quot;:&quot;&quot;},{&quot;family&quot;:&quot;Malo&quot;,&quot;given&quot;:&quot;D. D.&quot;,&quot;parse-names&quot;:false,&quot;dropping-particle&quot;:&quot;&quot;,&quot;non-dropping-particle&quot;:&quot;&quot;},{&quot;family&quot;:&quot;Carlson&quot;,&quot;given&quot;:&quot;C. G.&quot;,&quot;parse-names&quot;:false,&quot;dropping-particle&quot;:&quot;&quot;,&quot;non-dropping-particle&quot;:&quot;&quot;},{&quot;family&quot;:&quot;Reese&quot;,&quot;given&quot;:&quot;C.&quot;,&quot;parse-names&quot;:false,&quot;dropping-particle&quot;:&quot;&quot;,&quot;non-dropping-particle&quot;:&quot;&quot;},{&quot;family&quot;:&quot;Clay&quot;,&quot;given&quot;:&quot;S. A.&quot;,&quot;parse-names&quot;:false,&quot;dropping-particle&quot;:&quot;&quot;,&quot;non-dropping-particle&quot;:&quot;&quot;},{&quot;family&quot;:&quot;Ellsbury&quot;,&quot;given&quot;:&quot;M.&quot;,&quot;parse-names&quot;:false,&quot;dropping-particle&quot;:&quot;&quot;,&quot;non-dropping-particle&quot;:&quot;&quot;},{&quot;family&quot;:&quot;Berg&quot;,&quot;given&quot;:&quot;B.&quot;,&quot;parse-names&quot;:false,&quot;dropping-particle&quot;:&quot;&quot;,&quot;non-dropping-particle&quot;:&quot;&quot;}],&quot;container-title&quot;:&quot;Communications in Soil Science and Plant Analysis&quot;,&quot;container-title-short&quot;:&quot;Commun Soil Sci Plant Anal&quot;,&quot;DOI&quot;:&quot;10.1081/CSS-120001102&quot;,&quot;ISSN&quot;:&quot;0010-3624&quot;,&quot;issued&quot;:{&quot;date-parts&quot;:[[2001,12,31]]},&quot;page&quot;:&quot;2993-3008&quot;,&quot;issue&quot;:&quot;19-20&quot;,&quot;volume&quot;:&quot;32&quot;},&quot;isTemporary&quot;:false}]},{&quot;citationID&quot;:&quot;MENDELEY_CITATION_094e0a20-ce37-4eb2-a631-adf707a8f918&quot;,&quot;properties&quot;:{&quot;noteIndex&quot;:0},&quot;isEdited&quot;:false,&quot;manualOverride&quot;:{&quot;isManuallyOverridden&quot;:false,&quot;citeprocText&quot;:&quot;(De Caires et al., 2014; Pedrera-Parrilla et al., 2017)&quot;,&quot;manualOverrideText&quot;:&quot;&quot;},&quot;citationTag&quot;:&quot;MENDELEY_CITATION_v3_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&quot;,&quot;citationItems&quot;:[{&quot;id&quot;:&quot;27e50f0d-b20b-322e-993d-36265bf4f6b4&quot;,&quot;itemData&quot;:{&quot;type&quot;:&quot;article-journal&quot;,&quot;id&quot;:&quot;27e50f0d-b20b-322e-993d-36265bf4f6b4&quot;,&quot;title&quot;:&quot;Concurrent temporal stability of the apparent electrical conductivity and soil water content&quot;,&quot;author&quot;:[{&quot;family&quot;:&quot;Pedrera-Parrilla&quot;,&quot;given&quot;:&quot;Aura&quot;,&quot;parse-names&quot;:false,&quot;dropping-particle&quot;:&quot;&quot;,&quot;non-dropping-particle&quot;:&quot;&quot;},{&quot;family&quot;:&quot;Pachepsky&quot;,&quot;given&quot;:&quot;Yakov A.&quot;,&quot;parse-names&quot;:false,&quot;dropping-particle&quot;:&quot;&quot;,&quot;non-dropping-particle&quot;:&quot;&quot;},{&quot;family&quot;:&quot;Taguas&quot;,&quot;given&quot;:&quot;Encarnación&quot;,&quot;parse-names&quot;:false,&quot;dropping-particle&quot;:&quot;V.&quot;,&quot;non-dropping-particle&quot;:&quot;&quot;},{&quot;family&quot;:&quot;Martos-Rosillo&quot;,&quot;given&quot;:&quot;Sergio&quot;,&quot;parse-names&quot;:false,&quot;dropping-particle&quot;:&quot;&quot;,&quot;non-dropping-particle&quot;:&quot;&quot;},{&quot;family&quot;:&quot;Giráldez&quot;,&quot;given&quot;:&quot;Juan&quot;,&quot;parse-names&quot;:false,&quot;dropping-particle&quot;:&quot;V.&quot;,&quot;non-dropping-particle&quot;:&quot;&quot;},{&quot;family&quot;:&quot;Vanderlinden&quot;,&quot;given&quot;:&quot;Karl&quot;,&quot;parse-names&quot;:false,&quot;dropping-particle&quot;:&quot;&quot;,&quot;non-dropping-particle&quot;:&quot;&quot;}],&quot;container-title&quot;:&quot;Journal of Hydrology&quot;,&quot;container-title-short&quot;:&quot;J Hydrol (Amst)&quot;,&quot;DOI&quot;:&quot;10.1016/j.jhydrol.2016.10.017&quot;,&quot;ISSN&quot;:&quot;00221694&quot;,&quot;issued&quot;:{&quot;date-parts&quot;:[[2017,1]]},&quot;page&quot;:&quot;319-326&quot;,&quot;volume&quot;:&quot;544&quot;},&quot;isTemporary&quot;:false},{&quot;id&quot;:&quot;d5009dc0-666d-3936-b91c-45368809bd40&quot;,&quot;itemData&quot;:{&quot;type&quot;:&quot;article-journal&quot;,&quot;id&quot;:&quot;d5009dc0-666d-3936-b91c-45368809bd40&quot;,&quot;title&quot;:&quot;Assessing the temporal stability of spatial patterns of soil apparent electrical conductivity using geophysical methods&quot;,&quot;author&quot;:[{&quot;family&quot;:&quot;Caires&quot;,&quot;given&quot;:&quot;Sunshine A.&quot;,&quot;parse-names&quot;:false,&quot;dropping-particle&quot;:&quot;&quot;,&quot;non-dropping-particle&quot;:&quot;De&quot;},{&quot;family&quot;:&quot;Wuddivira&quot;,&quot;given&quot;:&quot;Mark N.&quot;,&quot;parse-names&quot;:false,&quot;dropping-particle&quot;:&quot;&quot;,&quot;non-dropping-particle&quot;:&quot;&quot;},{&quot;family&quot;:&quot;Bekele&quot;,&quot;given&quot;:&quot;Isaac&quot;,&quot;parse-names&quot;:false,&quot;dropping-particle&quot;:&quot;&quot;,&quot;non-dropping-particle&quot;:&quot;&quot;}],&quot;container-title&quot;:&quot;International Agrophysics&quot;,&quot;container-title-short&quot;:&quot;Int Agrophys&quot;,&quot;DOI&quot;:&quot;10.2478/intag-2014-0033&quot;,&quot;ISSN&quot;:&quot;2300-8725&quot;,&quot;issued&quot;:{&quot;date-parts&quot;:[[2014,1,1]]},&quot;issue&quot;:&quot;4&quot;,&quot;volume&quot;:&quot;28&quot;},&quot;isTemporary&quot;:false}]},{&quot;citationID&quot;:&quot;MENDELEY_CITATION_0efbde83-c244-4f8a-bd67-e494aa070334&quot;,&quot;properties&quot;:{&quot;noteIndex&quot;:0},&quot;isEdited&quot;:false,&quot;manualOverride&quot;:{&quot;isManuallyOverridden&quot;:false,&quot;citeprocText&quot;:&quot;(Knight, 2001; Neal, 2004)&quot;,&quot;manualOverrideText&quot;:&quot;&quot;},&quot;citationTag&quot;:&quot;MENDELEY_CITATION_v3_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&quot;,&quot;citationItems&quot;:[{&quot;id&quot;:&quot;5bd7562b-c540-3c9b-9ffc-daeed0cd0be1&quot;,&quot;itemData&quot;:{&quot;type&quot;:&quot;article-journal&quot;,&quot;id&quot;:&quot;5bd7562b-c540-3c9b-9ffc-daeed0cd0be1&quot;,&quot;title&quot;:&quot;Ground penetrating radar for environmental applications&quot;,&quot;author&quot;:[{&quot;family&quot;:&quot;Knight&quot;,&quot;given&quot;:&quot;Rosemary&quot;,&quot;parse-names&quot;:false,&quot;dropping-particle&quot;:&quot;&quot;,&quot;non-dropping-particle&quot;:&quot;&quot;}],&quot;container-title&quot;:&quot;Annual Review of Earth and Planetary Sciences&quot;,&quot;container-title-short&quot;:&quot;Annu Rev Earth Planet Sci&quot;,&quot;DOI&quot;:&quot;10.1146/annurev.earth.29.1.229&quot;,&quot;ISSN&quot;:&quot;0084-6597&quot;,&quot;issued&quot;:{&quot;date-parts&quot;:[[2001,5]]},&quot;page&quot;:&quot;229-255&quot;,&quot;abstract&quot;:&quot;&lt;p&gt;▪ Abstract  Ground penetrating radar (GPR) is a near-surface geophysical technique that can provide high resolution images of the dielectric properties of the top few tens of meters of the earth. In applications in contaminant hydrology, radar data can be used to detect the presence of liquid organic contaminants, many of which have dielectric properties distinctly different from those of the other solid and fluid components in the subsurface. The resolution (approximately meter-scale) of the radar imaging method is such that it can also be used in the development of hydrogeologic models of the subsurface, required to predict the fate and transport of contaminants. GPR images are interpreted to obtain models of the large-scale architecture of the subsurface and to assist in estimating hydrogeologic properties such as water content, porosity, and permeability. Its noninvasive capabilities make GPR an attractive alternative to the traditional methods used for subsurface characterization.&lt;/p&gt;&quot;,&quot;issue&quot;:&quot;1&quot;,&quot;volume&quot;:&quot;29&quot;},&quot;isTemporary&quot;:false},{&quot;id&quot;:&quot;9f4735d2-5e48-3ceb-a286-2fc868cb985c&quot;,&quot;itemData&quot;:{&quot;type&quot;:&quot;article-journal&quot;,&quot;id&quot;:&quot;9f4735d2-5e48-3ceb-a286-2fc868cb985c&quot;,&quot;title&quot;:&quot;Ground-penetrating radar and its use in sedimentology: principles, problems and progress&quot;,&quot;author&quot;:[{&quot;family&quot;:&quot;Neal&quot;,&quot;given&quot;:&quot;Adrian&quot;,&quot;parse-names&quot;:false,&quot;dropping-particle&quot;:&quot;&quot;,&quot;non-dropping-particle&quot;:&quot;&quot;}],&quot;container-title&quot;:&quot;Earth-Science Reviews&quot;,&quot;container-title-short&quot;:&quot;Earth Sci Rev&quot;,&quot;DOI&quot;:&quot;10.1016/j.earscirev.2004.01.004&quot;,&quot;ISSN&quot;:&quot;00128252&quot;,&quot;issued&quot;:{&quot;date-parts&quot;:[[2004,8]]},&quot;page&quot;:&quot;261-330&quot;,&quot;issue&quot;:&quot;3-4&quot;,&quot;volume&quot;:&quot;66&quot;},&quot;isTemporary&quot;:false}]},{&quot;citationID&quot;:&quot;MENDELEY_CITATION_952725b7-69ba-4ff4-9257-f235e0ce9e3e&quot;,&quot;properties&quot;:{&quot;noteIndex&quot;:0},&quot;isEdited&quot;:false,&quot;manualOverride&quot;:{&quot;isManuallyOverridden&quot;:true,&quot;citeprocText&quot;:&quot;(Adão et al., 2025; Lombardi et al., 2022)&quot;,&quot;manualOverrideText&quot;:&quot;(Lombardi et al., 2022; Adão et al., 2025)&quot;},&quot;citationTag&quot;:&quot;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&quot;,&quot;citationItems&quot;:[{&quot;id&quot;:&quot;d6b0c335-f679-333e-af29-983a3a744964&quot;,&quot;itemData&quot;:{&quot;type&quot;:&quot;article-journal&quot;,&quot;id&quot;:&quot;d6b0c335-f679-333e-af29-983a3a744964&quot;,&quot;title&quot;:&quot;Assessing the perspectives of ground penetrating radar for precision farming&quot;,&quot;author&quot;:[{&quot;family&quot;:&quot;Lombardi&quot;,&quot;given&quot;:&quot;Federico&quot;,&quot;parse-names&quot;:false,&quot;dropping-particle&quot;:&quot;&quot;,&quot;non-dropping-particle&quot;:&quot;&quot;},{&quot;family&quot;:&quot;Ortuani&quot;,&quot;given&quot;:&quot;Bianca&quot;,&quot;parse-names&quot;:false,&quot;dropping-particle&quot;:&quot;&quot;,&quot;non-dropping-particle&quot;:&quot;&quot;},{&quot;family&quot;:&quot;Facchi&quot;,&quot;given&quot;:&quot;Arianna&quot;,&quot;parse-names&quot;:false,&quot;dropping-particle&quot;:&quot;&quot;,&quot;non-dropping-particle&quot;:&quot;&quot;},{&quot;family&quot;:&quot;Lualdi&quot;,&quot;given&quot;:&quot;Maurizio&quot;,&quot;parse-names&quot;:false,&quot;dropping-particle&quot;:&quot;&quot;,&quot;non-dropping-particle&quot;:&quot;&quot;}],&quot;container-title&quot;:&quot;Remote Sensing&quot;,&quot;container-title-short&quot;:&quot;Remote Sens (Basel)&quot;,&quot;DOI&quot;:&quot;10.3390/rs14236066&quot;,&quot;ISSN&quot;:&quot;2072-4292&quot;,&quot;issued&quot;:{&quot;date-parts&quot;:[[2022,11,30]]},&quot;page&quot;:&quot;6066&quot;,&quot;abstract&quot;:&quot;&lt;p&gt;The United Nations 2030 Agenda for Sustainable Development highlighted the importance of adopting sustainable agricultural practices to mitigate the threat posed by climate change to food systems around the world, to provide wise water management and to restore degraded lands. At the same time, it suggested the benefits and advantages brought by the use of near-surface geophysical measurements to assist precision farming, in particular providing information on soil variability at both vertical and horizontal scales. Among such survey methodologies, Ground Penetrating Radar has demonstrated its effectiveness in soil characterisation as a consequence of its sensitivity to variations in soil electrical properties and of its additional capability of investigating subsurface stratification. The aim of this contribution is to provide a comprehensive review of the current use of the GPR technique within the domain of precision irrigation, and specifically of its capacity to provide detailed information on the within-field spatial variability of the textural, structural and hydrological soil properties, which are needed to optimize irrigation management, adopting a variable-rate approach to preserve water resources while maintaining or improving crop yields and their quality. For each soil property, the review analyses the commonly adopted operational and data processing approaches, highlighting advantages and limitations.&lt;/p&gt;&quot;,&quot;issue&quot;:&quot;23&quot;,&quot;volume&quot;:&quot;14&quot;},&quot;isTemporary&quot;:false},{&quot;id&quot;:&quot;b97ef86e-7c87-3723-b83e-298cf157f934&quot;,&quot;itemData&quot;:{&quot;type&quot;:&quot;article-journal&quot;,&quot;id&quot;:&quot;b97ef86e-7c87-3723-b83e-298cf157f934&quot;,&quot;title&quot;:&quot;Evaluating soil degradation in agricultural soil with ground-penetrating radar: A systematic review of applications and challenges&quot;,&quot;author&quot;:[{&quot;family&quot;:&quot;Adão&quot;,&quot;given&quot;:&quot;Filipe&quot;,&quot;parse-names&quot;:false,&quot;dropping-particle&quot;:&quot;&quot;,&quot;non-dropping-particle&quot;:&quot;&quot;},{&quot;family&quot;:&quot;Pádua&quot;,&quot;given&quot;:&quot;Luís&quot;,&quot;parse-names&quot;:false,&quot;dropping-particle&quot;:&quot;&quot;,&quot;non-dropping-particle&quot;:&quot;&quot;},{&quot;family&quot;:&quot;Sousa&quot;,&quot;given&quot;:&quot;Joaquim J.&quot;,&quot;parse-names&quot;:false,&quot;dropping-particle&quot;:&quot;&quot;,&quot;non-dropping-particle&quot;:&quot;&quot;}],&quot;container-title&quot;:&quot;Agriculture&quot;,&quot;DOI&quot;:&quot;10.3390/agriculture15080852&quot;,&quot;ISSN&quot;:&quot;2077-0472&quot;,&quot;issued&quot;:{&quot;date-parts&quot;:[[2025,4,15]]},&quot;page&quot;:&quot;852&quot;,&quot;abstract&quot;:&quot;&lt;p&gt;Soil degradation is a critical challenge to global agricultural sustainability, driven by intensive land use, unsustainable farming practices, and climate change. Conventional soil monitoring techniques often rely on invasive sampling methods, which can be labor-intensive, disruptive, and limited in spatial coverage. In contrast, non-invasive geophysical techniques, particularly ground-penetrating radar, have gained attention as tools for assessing soil properties. However, an assessment of ground-penetrating radar’s applications in agricultural soil research—particularly for detecting soil structural changes related to degradation—remains undetermined. To address this issue, a systematic literature review was conducted following the Preferred Reporting Items for Systematic Reviews and Meta-Analyses 2020 guidelines. A search was conducted across Scopus and Web of Science databases, as well as relevant review articles and study reference lists, up to 31 December 2024. This process resulted in 86 potentially relevant studies, of which 24 met the eligibility criteria and were included in the final review. The analysis revealed that the ground-penetrating radar allows the detection of structural changes associated with tillage practices and heavy machinery traffic in agricultural lands, namely topsoil disintegration and soil compaction, both of which are important indicators of soil degradation. These variations are reflected in changes in electrical permittivity and reflectivity, particularly above the tillage horizon. These shifts are associated with lower soil water content, increased soil homogeneity, and heightened wave reflectivity at the upper boundary of compacted soil. The latter is linked to density contrasts and waterlogging above this layer. Additionally, ground-penetrating radar has demonstrated its potential in mapping alterations in electrical permittivity related to preferential water flow pathways, detecting shifts in soil organic carbon distribution, identifying disruptions in root systems due to tillage, and assessing soil conditions potentially affected by excessive fertilization in iron oxide-rich soils. Future research should focus on refining methodologies to improve the ground-penetrating radar’s ability to quantify soil degradation processes with greater accuracy. In particular, there is a need for standardized experimental protocols to evaluate the effects of monocultures on soil fertility, assess the impact of excessive fertilization effects on soil acidity, and integrate ground-penetrating radar with complementary geophysical and remote sensing techniques for a holistic approach to soil health monitoring.&lt;/p&gt;&quot;,&quot;issue&quot;:&quot;8&quot;,&quot;volume&quot;:&quot;15&quot;,&quot;container-title-short&quot;:&quot;&quot;},&quot;isTemporary&quot;:false}]},{&quot;citationID&quot;:&quot;MENDELEY_CITATION_4a30a4e6-2f30-4dd2-965d-67285658599a&quot;,&quot;properties&quot;:{&quot;noteIndex&quot;:0},&quot;isEdited&quot;:false,&quot;manualOverride&quot;:{&quot;isManuallyOverridden&quot;:true,&quot;citeprocText&quot;:&quot;(Cavallo et al., 2016; Petito et al., 2025; Y. Sun et al., 2011)&quot;,&quot;manualOverrideText&quot;:&quot;(Sun et al., 2011; Cavallo et al., 2016; Petito et al., 2025)&quot;},&quot;citationTag&quot;:&quot;MENDELEY_CITATION_v3_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&quot;,&quot;citationItems&quot;:[{&quot;id&quot;:&quot;abcbeb4a-7db5-3d38-b955-64190cfde42b&quot;,&quot;itemData&quot;:{&quot;type&quot;:&quot;article-journal&quot;,&quot;id&quot;:&quot;abcbeb4a-7db5-3d38-b955-64190cfde42b&quot;,&quot;title&quot;:&quot;Exploring bare soil digital mapping: identifying alternative variables to replace ECa via remote sensing, a case study on two Italian fields at different latitude&quot;,&quot;author&quot;:[{&quot;family&quot;:&quot;Petito&quot;,&quot;given&quot;:&quot;Matteo&quot;,&quot;parse-names&quot;:false,&quot;dropping-particle&quot;:&quot;&quot;,&quot;non-dropping-particle&quot;:&quot;&quot;},{&quot;family&quot;:&quot;Barca&quot;,&quot;given&quot;:&quot;Emanuele&quot;,&quot;parse-names&quot;:false,&quot;dropping-particle&quot;:&quot;&quot;,&quot;non-dropping-particle&quot;:&quot;&quot;},{&quot;family&quot;:&quot;Berti&quot;,&quot;given&quot;:&quot;Antonio&quot;,&quot;parse-names&quot;:false,&quot;dropping-particle&quot;:&quot;&quot;,&quot;non-dropping-particle&quot;:&quot;&quot;},{&quot;family&quot;:&quot;Cantalamessa&quot;,&quot;given&quot;:&quot;Silvia&quot;,&quot;parse-names&quot;:false,&quot;dropping-particle&quot;:&quot;&quot;,&quot;non-dropping-particle&quot;:&quot;&quot;},{&quot;family&quot;:&quot;Pagnani&quot;,&quot;given&quot;:&quot;Giancarlo&quot;,&quot;parse-names&quot;:false,&quot;dropping-particle&quot;:&quot;&quot;,&quot;non-dropping-particle&quot;:&quot;&quot;},{&quot;family&quot;:&quot;Pisante&quot;,&quot;given&quot;:&quot;Michele&quot;,&quot;parse-names&quot;:false,&quot;dropping-particle&quot;:&quot;&quot;,&quot;non-dropping-particle&quot;:&quot;&quot;}],&quot;container-title&quot;:&quot;Smart Agricultural Technology&quot;,&quot;DOI&quot;:&quot;10.1016/j.atech.2025.100955&quot;,&quot;ISSN&quot;:&quot;27723755&quot;,&quot;issued&quot;:{&quot;date-parts&quot;:[[2025,8]]},&quot;page&quot;:&quot;100955&quot;,&quot;volume&quot;:&quot;11&quot;,&quot;container-title-short&quot;:&quot;&quot;},&quot;isTemporary&quot;:false},{&quot;id&quot;:&quot;2d1943ca-d5cb-3381-a4da-285a8ed57674&quot;,&quot;itemData&quot;:{&quot;type&quot;:&quot;article-journal&quot;,&quot;id&quot;:&quot;2d1943ca-d5cb-3381-a4da-285a8ed57674&quot;,&quot;title&quot;:&quot;Use of geophysical data for assessing 3D soil variation in a durum wheat field and their association with crop yield&quot;,&quot;author&quot;:[{&quot;family&quot;:&quot;Cavallo&quot;,&quot;given&quot;:&quot;Giovanni&quot;,&quot;parse-names&quot;:false,&quot;dropping-particle&quot;:&quot;&quot;,&quot;non-dropping-particle&quot;:&quot;&quot;},{&quot;family&quot;:&quot;Benedetto&quot;,&quot;given&quot;:&quot;Daniela&quot;,&quot;parse-names&quot;:false,&quot;dropping-particle&quot;:&quot;&quot;,&quot;non-dropping-particle&quot;:&quot;De&quot;},{&quot;family&quot;:&quot;Castrignanò&quot;,&quot;given&quot;:&quot;Annamaria&quot;,&quot;parse-names&quot;:false,&quot;dropping-particle&quot;:&quot;&quot;,&quot;non-dropping-particle&quot;:&quot;&quot;},{&quot;family&quot;:&quot;Quarto&quot;,&quot;given&quot;:&quot;Ruggiero&quot;,&quot;parse-names&quot;:false,&quot;dropping-particle&quot;:&quot;&quot;,&quot;non-dropping-particle&quot;:&quot;&quot;},{&quot;family&quot;:&quot;Vonella&quot;,&quot;given&quot;:&quot;Alessandro Vittorio&quot;,&quot;parse-names&quot;:false,&quot;dropping-particle&quot;:&quot;&quot;,&quot;non-dropping-particle&quot;:&quot;&quot;},{&quot;family&quot;:&quot;Buttafuoco&quot;,&quot;given&quot;:&quot;Gabriele&quot;,&quot;parse-names&quot;:false,&quot;dropping-particle&quot;:&quot;&quot;,&quot;non-dropping-particle&quot;:&quot;&quot;}],&quot;container-title&quot;:&quot;Biosystems Engineering&quot;,&quot;container-title-short&quot;:&quot;Biosyst Eng&quot;,&quot;DOI&quot;:&quot;10.1016/j.biosystemseng.2016.07.002&quot;,&quot;ISSN&quot;:&quot;15375110&quot;,&quot;issued&quot;:{&quot;date-parts&quot;:[[2016,12]]},&quot;page&quot;:&quot;28-40&quot;,&quot;volume&quot;:&quot;152&quot;},&quot;isTemporary&quot;:false},{&quot;id&quot;:&quot;fc408b63-9b27-3aaa-a037-3fa2851927b5&quot;,&quot;itemData&quot;:{&quot;type&quot;:&quot;article-journal&quot;,&quot;id&quot;:&quot;fc408b63-9b27-3aaa-a037-3fa2851927b5&quot;,&quot;title&quot;:&quot;Map-based investigation of soil physical conditions and crop yield using diverse sensor techniques&quot;,&quot;author&quot;:[{&quot;family&quot;:&quot;Sun&quot;,&quot;given&quot;:&quot;Y.&quot;,&quot;parse-names&quot;:false,&quot;dropping-particle&quot;:&quot;&quot;,&quot;non-dropping-particle&quot;:&quot;&quot;},{&quot;family&quot;:&quot;Druecker&quot;,&quot;given&quot;:&quot;H.&quot;,&quot;parse-names&quot;:false,&quot;dropping-particle&quot;:&quot;&quot;,&quot;non-dropping-particle&quot;:&quot;&quot;},{&quot;family&quot;:&quot;Hartung&quot;,&quot;given&quot;:&quot;E.&quot;,&quot;parse-names&quot;:false,&quot;dropping-particle&quot;:&quot;&quot;,&quot;non-dropping-particle&quot;:&quot;&quot;},{&quot;family&quot;:&quot;Hueging&quot;,&quot;given&quot;:&quot;H.&quot;,&quot;parse-names&quot;:false,&quot;dropping-particle&quot;:&quot;&quot;,&quot;non-dropping-particle&quot;:&quot;&quot;},{&quot;family&quot;:&quot;Cheng&quot;,&quot;given&quot;:&quot;Q.&quot;,&quot;parse-names&quot;:false,&quot;dropping-particle&quot;:&quot;&quot;,&quot;non-dropping-particle&quot;:&quot;&quot;},{&quot;family&quot;:&quot;Zeng&quot;,&quot;given&quot;:&quot;Q.&quot;,&quot;parse-names&quot;:false,&quot;dropping-particle&quot;:&quot;&quot;,&quot;non-dropping-particle&quot;:&quot;&quot;},{&quot;family&quot;:&quot;Sheng&quot;,&quot;given&quot;:&quot;W.&quot;,&quot;parse-names&quot;:false,&quot;dropping-particle&quot;:&quot;&quot;,&quot;non-dropping-particle&quot;:&quot;&quot;},{&quot;family&quot;:&quot;Lin&quot;,&quot;given&quot;:&quot;J.&quot;,&quot;parse-names&quot;:false,&quot;dropping-particle&quot;:&quot;&quot;,&quot;non-dropping-particle&quot;:&quot;&quot;},{&quot;family&quot;:&quot;Roller&quot;,&quot;given&quot;:&quot;O.&quot;,&quot;parse-names&quot;:false,&quot;dropping-particle&quot;:&quot;&quot;,&quot;non-dropping-particle&quot;:&quot;&quot;},{&quot;family&quot;:&quot;Paetzold&quot;,&quot;given&quot;:&quot;S.&quot;,&quot;parse-names&quot;:false,&quot;dropping-particle&quot;:&quot;&quot;,&quot;non-dropping-particle&quot;:&quot;&quot;},{&quot;family&quot;:&quot;Schulze Lammers&quot;,&quot;given&quot;:&quot;P.&quot;,&quot;parse-names&quot;:false,&quot;dropping-particle&quot;:&quot;&quot;,&quot;non-dropping-particle&quot;:&quot;&quot;}],&quot;container-title&quot;:&quot;Soil and Tillage Research&quot;,&quot;container-title-short&quot;:&quot;Soil Tillage Res&quot;,&quot;DOI&quot;:&quot;10.1016/j.still.2010.12.002&quot;,&quot;ISSN&quot;:&quot;01671987&quot;,&quot;issued&quot;:{&quot;date-parts&quot;:[[2011,4]]},&quot;page&quot;:&quot;149-158&quot;,&quot;issue&quot;:&quot;2&quot;,&quot;volume&quot;:&quot;112&quot;},&quot;isTemporary&quot;:false}]},{&quot;citationID&quot;:&quot;MENDELEY_CITATION_b5999369-ecb8-44b9-a212-2fb1db690efc&quot;,&quot;properties&quot;:{&quot;noteIndex&quot;:0},&quot;isEdited&quot;:false,&quot;manualOverride&quot;:{&quot;isManuallyOverridden&quot;:true,&quot;citeprocText&quot;:&quot;(Y. Li et al., 2020; Ozdogan, 2010)&quot;,&quot;manualOverrideText&quot;:&quot;(Ozdogan, 2010; Li et al., 2020)&quot;},&quot;citationTag&quot;:&quot;MENDELEY_CITATION_v3_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&quot;,&quot;citationItems&quot;:[{&quot;id&quot;:&quot;1a3b628c-97ed-30c2-bdeb-aeeee294a3a2&quot;,&quot;itemData&quot;:{&quot;type&quot;:&quot;article-journal&quot;,&quot;id&quot;:&quot;1a3b628c-97ed-30c2-bdeb-aeeee294a3a2&quot;,&quot;title&quot;:&quot;The spatial distribution of crop types from MODIS data: Temporal unmixing using Independent Component Analysis&quot;,&quot;author&quot;:[{&quot;family&quot;:&quot;Ozdogan&quot;,&quot;given&quot;:&quot;Mutlu&quot;,&quot;parse-names&quot;:false,&quot;dropping-particle&quot;:&quot;&quot;,&quot;non-dropping-particle&quot;:&quot;&quot;}],&quot;container-title&quot;:&quot;Remote Sensing of Environment&quot;,&quot;container-title-short&quot;:&quot;Remote Sens Environ&quot;,&quot;DOI&quot;:&quot;10.1016/j.rse.2010.01.006&quot;,&quot;ISSN&quot;:&quot;00344257&quot;,&quot;issued&quot;:{&quot;date-parts&quot;:[[2010,6]]},&quot;page&quot;:&quot;1190-1204&quot;,&quot;issue&quot;:&quot;6&quot;,&quot;volume&quot;:&quot;114&quot;},&quot;isTemporary&quot;:false},{&quot;id&quot;:&quot;3f432a2d-bfc4-3b8b-8588-129c1f4f8c11&quot;,&quot;itemData&quot;:{&quot;type&quot;:&quot;article-journal&quot;,&quot;id&quot;:&quot;3f432a2d-bfc4-3b8b-8588-129c1f4f8c11&quot;,&quot;title&quot;:&quot;Quantifying irrigation cooling benefits to maize yield in the US Midwest&quot;,&quot;author&quot;:[{&quot;family&quot;:&quot;Li&quot;,&quot;given&quot;:&quot;Yan&quot;,&quot;parse-names&quot;:false,&quot;dropping-particle&quot;:&quot;&quot;,&quot;non-dropping-particle&quot;:&quot;&quot;},{&quot;family&quot;:&quot;Guan&quot;,&quot;given&quot;:&quot;Kaiyu&quot;,&quot;parse-names&quot;:false,&quot;dropping-particle&quot;:&quot;&quot;,&quot;non-dropping-particle&quot;:&quot;&quot;},{&quot;family&quot;:&quot;Peng&quot;,&quot;given&quot;:&quot;Bin&quot;,&quot;parse-names&quot;:false,&quot;dropping-particle&quot;:&quot;&quot;,&quot;non-dropping-particle&quot;:&quot;&quot;},{&quot;family&quot;:&quot;Franz&quot;,&quot;given&quot;:&quot;Trenton E.&quot;,&quot;parse-names&quot;:false,&quot;dropping-particle&quot;:&quot;&quot;,&quot;non-dropping-particle&quot;:&quot;&quot;},{&quot;family&quot;:&quot;Wardlow&quot;,&quot;given&quot;:&quot;Brian&quot;,&quot;parse-names&quot;:false,&quot;dropping-particle&quot;:&quot;&quot;,&quot;non-dropping-particle&quot;:&quot;&quot;},{&quot;family&quot;:&quot;Pan&quot;,&quot;given&quot;:&quot;Ming&quot;,&quot;parse-names&quot;:false,&quot;dropping-particle&quot;:&quot;&quot;,&quot;non-dropping-particle&quot;:&quot;&quot;}],&quot;container-title&quot;:&quot;Global Change Biology&quot;,&quot;container-title-short&quot;:&quot;Glob Chang Biol&quot;,&quot;DOI&quot;:&quot;10.1111/gcb.15002&quot;,&quot;ISSN&quot;:&quot;1354-1013&quot;,&quot;issued&quot;:{&quot;date-parts&quot;:[[2020,5,13]]},&quot;page&quot;:&quot;3065-3078&quot;,&quot;abstract&quot;:&quot;&lt;p&gt;Irrigation is an important adaptation strategy to improve crop resilience to global climate change. Irrigation plays an essential role in sustaining crop production in water‐limited regions, as irrigation water not only benefits crops through fulfilling crops' water demand but also creates an evaporative cooling that mitigates crop heat stress. Here we use satellite remote sensing and maize yield data in the state of Nebraska, USA, combined with statistical models, to quantify the contribution of cooling and water supply to the yield benefits due to irrigation. Results show that irrigation leads to a considerable cooling on daytime land surface temperature (−1.63°C in July), an increase in enhanced vegetation index (+0.10 in July), and 81% higher maize yields compared to rainfed maize. These irrigation effects vary along the spatial and temporal gradients of precipitation and temperature, with a greater effect in dry and hot conditions, and decline toward wet and cool conditions. We find that 16% of irrigation yield increase is due to irrigation cooling, while the rest (84%) is due to water supply and other factors. The irrigation cooling effect is also observed on air temperature (−0.38 to −0.53°C) from paired flux sites in Nebraska. This study highlights the non‐negligible contribution of irrigation cooling to the yield benefits of irrigation, and such an effect may become more important in the future with continued warming and more frequent droughts.&lt;/p&gt;&quot;,&quot;issue&quot;:&quot;5&quot;,&quot;volume&quot;:&quot;26&quot;},&quot;isTemporary&quot;:false}]},{&quot;citationID&quot;:&quot;MENDELEY_CITATION_7930579b-59a2-45ac-8696-e60fc6972bf3&quot;,&quot;properties&quot;:{&quot;noteIndex&quot;:0},&quot;isEdited&quot;:false,&quot;manualOverride&quot;:{&quot;isManuallyOverridden&quot;:false,&quot;citeprocText&quot;:&quot;(Boydell &amp;#38; McBratney, 2002)&quot;,&quot;manualOverrideText&quot;:&quot;&quot;},&quot;citationTag&quot;:&quot;MENDELEY_CITATION_v3_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&quot;,&quot;citationItems&quot;:[{&quot;id&quot;:&quot;08479dd0-140b-3e82-b803-761411e503ca&quot;,&quot;itemData&quot;:{&quot;type&quot;:&quot;article-journal&quot;,&quot;id&quot;:&quot;08479dd0-140b-3e82-b803-761411e503ca&quot;,&quot;title&quot;:&quot;Identifying potential within-field management zones from cotton-yield estimates&quot;,&quot;author&quot;:[{&quot;family&quot;:&quot;Boydell&quot;,&quot;given&quot;:&quot;B.&quot;,&quot;parse-names&quot;:false,&quot;dropping-particle&quot;:&quot;&quot;,&quot;non-dropping-particle&quot;:&quot;&quot;},{&quot;family&quot;:&quot;McBratney&quot;,&quot;given&quot;:&quot;A. B.&quot;,&quot;parse-names&quot;:false,&quot;dropping-particle&quot;:&quot;&quot;,&quot;non-dropping-particle&quot;:&quot;&quot;}],&quot;container-title&quot;:&quot;Precision Agriculture&quot;,&quot;container-title-short&quot;:&quot;Precis Agric&quot;,&quot;DOI&quot;:&quot;10.1023/A:1013318002609&quot;,&quot;ISSN&quot;:&quot;13852256&quot;,&quot;issued&quot;:{&quot;date-parts&quot;:[[2002]]},&quot;page&quot;:&quot;9-23&quot;,&quot;issue&quot;:&quot;1&quot;,&quot;volume&quot;:&quot;3&quot;},&quot;isTemporary&quot;:false}]},{&quot;citationID&quot;:&quot;MENDELEY_CITATION_2548ae28-1866-43b4-b205-872c2fbc028a&quot;,&quot;properties&quot;:{&quot;noteIndex&quot;:0},&quot;isEdited&quot;:false,&quot;manualOverride&quot;:{&quot;isManuallyOverridden&quot;:false,&quot;citeprocText&quot;:&quot;(Jaynes et al., 2005)&quot;,&quot;manualOverrideText&quot;:&quot;&quot;},&quot;citationTag&quot;:&quot;MENDELEY_CITATION_v3_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A0LjExLjAxMSIsIklTU04iOiIwMTY4MTY5OSIsImlzc3VlZCI6eyJkYXRlLXBhcnRzIjpbWzIwMDUsM11dfSwicGFnZSI6IjMwOS0zMjciLCJpc3N1ZSI6IjEtMyIsInZvbHVtZSI6IjQ2In0sImlzVGVtcG9yYXJ5IjpmYWxzZX1dfQ==&quot;,&quot;citationItems&quot;:[{&quot;id&quot;:&quot;6436e8a8-d48f-3a0d-b5b2-b30486e44e67&quot;,&quot;itemData&quot;:{&quot;type&quot;:&quot;article-journal&quot;,&quot;id&quot;:&quot;6436e8a8-d48f-3a0d-b5b2-b30486e44e67&quot;,&quot;title&quot;:&quot;Identifying potential soybean management zones from multi-year yield data&quot;,&quot;author&quot;:[{&quot;family&quot;:&quot;Jaynes&quot;,&quot;given&quot;:&quot;Dan B.&quot;,&quot;parse-names&quot;:false,&quot;dropping-particle&quot;:&quot;&quot;,&quot;non-dropping-particle&quot;:&quot;&quot;},{&quot;family&quot;:&quot;Colvin&quot;,&quot;given&quot;:&quot;Tom S.&quot;,&quot;parse-names&quot;:false,&quot;dropping-particle&quot;:&quot;&quot;,&quot;non-dropping-particle&quot;:&quot;&quot;},{&quot;family&quot;:&quot;Kaspar&quot;,&quot;given&quot;:&quot;Tom C.&quot;,&quot;parse-names&quot;:false,&quot;dropping-particle&quot;:&quot;&quot;,&quot;non-dropping-particle&quot;:&quot;&quot;}],&quot;container-title&quot;:&quot;Computers and Electronics in Agriculture&quot;,&quot;container-title-short&quot;:&quot;Comput Electron Agric&quot;,&quot;DOI&quot;:&quot;10.1016/j.compag.2004.11.011&quot;,&quot;ISSN&quot;:&quot;01681699&quot;,&quot;issued&quot;:{&quot;date-parts&quot;:[[2005,3]]},&quot;page&quot;:&quot;309-327&quot;,&quot;issue&quot;:&quot;1-3&quot;,&quot;volume&quot;:&quot;46&quot;},&quot;isTemporary&quot;:false}]},{&quot;citationID&quot;:&quot;MENDELEY_CITATION_01230b3f-96ac-4791-90a0-578b7a324adc&quot;,&quot;properties&quot;:{&quot;noteIndex&quot;:0},&quot;isEdited&quot;:false,&quot;manualOverride&quot;:{&quot;isManuallyOverridden&quot;:false,&quot;citeprocText&quot;:&quot;(Batchelor et al., 2002; Jägermeyr &amp;#38; Frieler, 2018)&quot;,&quot;manualOverrideText&quot;:&quot;&quot;},&quot;citationTag&quot;:&quot;MENDELEY_CITATION_v3_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&quot;,&quot;citationItems&quot;:[{&quot;id&quot;:&quot;0873e517-b025-3cae-87d6-cb14ba7e20e1&quot;,&quot;itemData&quot;:{&quot;type&quot;:&quot;article-journal&quot;,&quot;id&quot;:&quot;0873e517-b025-3cae-87d6-cb14ba7e20e1&quot;,&quot;title&quot;:&quot;Spatial variations in crop growing seasons pivotal to reproduce global fluctuations in maize and wheat yields&quot;,&quot;author&quot;:[{&quot;family&quot;:&quot;Jägermeyr&quot;,&quot;given&quot;:&quot;Jonas&quot;,&quot;parse-names&quot;:false,&quot;dropping-particle&quot;:&quot;&quot;,&quot;non-dropping-particle&quot;:&quot;&quot;},{&quot;family&quot;:&quot;Frieler&quot;,&quot;given&quot;:&quot;Katja&quot;,&quot;parse-names&quot;:false,&quot;dropping-particle&quot;:&quot;&quot;,&quot;non-dropping-particle&quot;:&quot;&quot;}],&quot;container-title&quot;:&quot;Science Advances&quot;,&quot;container-title-short&quot;:&quot;Sci Adv&quot;,&quot;DOI&quot;:&quot;10.1126/sciadv.aat4517&quot;,&quot;ISSN&quot;:&quot;2375-2548&quot;,&quot;issued&quot;:{&quot;date-parts&quot;:[[2018,11,2]]},&quot;abstract&quot;:&quot;&lt;p&gt;Timing matters: Global crop models need better growing season information to reproduce the impacts of extreme events.&lt;/p&gt;&quot;,&quot;issue&quot;:&quot;11&quot;,&quot;volume&quot;:&quot;4&quot;},&quot;isTemporary&quot;:false},{&quot;id&quot;:&quot;db2e8c0f-ba24-3e65-b329-73ebadc2cae6&quot;,&quot;itemData&quot;:{&quot;type&quot;:&quot;article-journal&quot;,&quot;id&quot;:&quot;db2e8c0f-ba24-3e65-b329-73ebadc2cae6&quot;,&quot;title&quot;:&quot;Examples of strategies to analyze spatial and temporal yield variability using crop models&quot;,&quot;author&quot;:[{&quot;family&quot;:&quot;Batchelor&quot;,&quot;given&quot;:&quot;William D.&quot;,&quot;parse-names&quot;:false,&quot;dropping-particle&quot;:&quot;&quot;,&quot;non-dropping-particle&quot;:&quot;&quot;},{&quot;family&quot;:&quot;Basso&quot;,&quot;given&quot;:&quot;Bruno&quot;,&quot;parse-names&quot;:false,&quot;dropping-particle&quot;:&quot;&quot;,&quot;non-dropping-particle&quot;:&quot;&quot;},{&quot;family&quot;:&quot;Paz&quot;,&quot;given&quot;:&quot;Joel O.&quot;,&quot;parse-names&quot;:false,&quot;dropping-particle&quot;:&quot;&quot;,&quot;non-dropping-particle&quot;:&quot;&quot;}],&quot;container-title&quot;:&quot;European Journal of Agronomy&quot;,&quot;DOI&quot;:&quot;10.1016/S1161-0301(02)00101-6&quot;,&quot;ISSN&quot;:&quot;11610301&quot;,&quot;issued&quot;:{&quot;date-parts&quot;:[[2002,12]]},&quot;page&quot;:&quot;141-158&quot;,&quot;issue&quot;:&quot;1-2&quot;,&quot;volume&quot;:&quot;18&quot;,&quot;container-title-short&quot;:&quot;&quot;},&quot;isTemporary&quot;:false}]},{&quot;citationID&quot;:&quot;MENDELEY_CITATION_dcf26aa2-260c-4954-b87a-563ec2e80430&quot;,&quot;properties&quot;:{&quot;noteIndex&quot;:0},&quot;isEdited&quot;:false,&quot;manualOverride&quot;:{&quot;isManuallyOverridden&quot;:false,&quot;citeprocText&quot;:&quot;(Maestrini &amp;#38; Basso, 2018)&quot;,&quot;manualOverrideText&quot;:&quot;&quot;},&quot;citationTag&quot;:&quot;MENDELEY_CITATION_v3_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&quot;,&quot;citationItems&quot;:[{&quot;id&quot;:&quot;27aa1b04-8ff7-3174-aef7-48a0d4757fdd&quot;,&quot;itemData&quot;:{&quot;type&quot;:&quot;article-journal&quot;,&quot;id&quot;:&quot;27aa1b04-8ff7-3174-aef7-48a0d4757fdd&quot;,&quot;title&quot;:&quot;Predicting spatial patterns of within-field crop yield variability&quot;,&quot;author&quot;:[{&quot;family&quot;:&quot;Maestrini&quot;,&quot;given&quot;:&quot;Bernardo&quot;,&quot;parse-names&quot;:false,&quot;dropping-particle&quot;:&quot;&quot;,&quot;non-dropping-particle&quot;:&quot;&quot;},{&quot;family&quot;:&quot;Basso&quot;,&quot;given&quot;:&quot;Bruno&quot;,&quot;parse-names&quot;:false,&quot;dropping-particle&quot;:&quot;&quot;,&quot;non-dropping-particle&quot;:&quot;&quot;}],&quot;container-title&quot;:&quot;Field Crops Research&quot;,&quot;container-title-short&quot;:&quot;Field Crops Res&quot;,&quot;DOI&quot;:&quot;10.1016/j.fcr.2018.01.028&quot;,&quot;ISSN&quot;:&quot;03784290&quot;,&quot;issued&quot;:{&quot;date-parts&quot;:[[2018,4]]},&quot;page&quot;:&quot;106-112&quot;,&quot;volume&quot;:&quot;219&quot;},&quot;isTemporary&quot;:false}]},{&quot;citationID&quot;:&quot;MENDELEY_CITATION_94e3dea6-e946-41ea-af9d-6cc1cefff33b&quot;,&quot;properties&quot;:{&quot;noteIndex&quot;:0},&quot;isEdited&quot;:false,&quot;manualOverride&quot;:{&quot;isManuallyOverridden&quot;:false,&quot;citeprocText&quot;:&quot;(Moral &amp;#38; Rebollo, 2017; Nawar et al., 2017; X. Wang et al., 2022)&quot;,&quot;manualOverrideText&quot;:&quot;&quot;},&quot;citationTag&quot;:&quot;MENDELEY_CITATION_v3_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&quot;,&quot;citationItems&quot;:[{&quot;id&quot;:&quot;af6052c9-32fb-3518-91c1-bc7fbb8f8925&quot;,&quot;itemData&quot;:{&quot;type&quot;:&quot;article-journal&quot;,&quot;id&quot;:&quot;af6052c9-32fb-3518-91c1-bc7fbb8f8925&quot;,&quot;title&quot;:&quot;Characterization of soil fertility using the Rasch model&quot;,&quot;author&quot;:[{&quot;family&quot;:&quot;Moral&quot;,&quot;given&quot;:&quot;Francisco J&quot;,&quot;parse-names&quot;:false,&quot;dropping-particle&quot;:&quot;&quot;,&quot;non-dropping-particle&quot;:&quot;&quot;},{&quot;family&quot;:&quot;Rebollo&quot;,&quot;given&quot;:&quot;Francisco J&quot;,&quot;parse-names&quot;:false,&quot;dropping-particle&quot;:&quot;&quot;,&quot;non-dropping-particle&quot;:&quot;&quot;}],&quot;container-title&quot;:&quot;Journal of soil science and plant nutrition&quot;,&quot;container-title-short&quot;:&quot;J Soil Sci Plant Nutr&quot;,&quot;DOI&quot;:&quot;10.4067/S0718-95162017005000035&quot;,&quot;ISSN&quot;:&quot;0718-9516&quot;,&quot;issued&quot;:{&quot;date-parts&quot;:[[2017]]},&quot;page&quot;:&quot;0-0&quot;,&quot;issue&quot;:&quot;ahead&quot;},&quot;isTemporary&quot;:false},{&quot;id&quot;:&quot;9deee367-73f9-3b8c-9ec2-fc384f754f77&quot;,&quot;itemData&quot;:{&quot;type&quot;:&quot;chapter&quot;,&quot;id&quot;:&quot;9deee367-73f9-3b8c-9ec2-fc384f754f77&quot;,&quot;title&quot;:&quot;Delineation of soil management zones for variable-rate fertilization&quot;,&quot;author&quot;:[{&quot;family&quot;:&quot;Nawar&quot;,&quot;given&quot;:&quot;Said&quot;,&quot;parse-names&quot;:false,&quot;dropping-particle&quot;:&quot;&quot;,&quot;non-dropping-particle&quot;:&quot;&quot;},{&quot;family&quot;:&quot;Corstanje&quot;,&quot;given&quot;:&quot;Ronald&quot;,&quot;parse-names&quot;:false,&quot;dropping-particle&quot;:&quot;&quot;,&quot;non-dropping-particle&quot;:&quot;&quot;},{&quot;family&quot;:&quot;Halcro&quot;,&quot;given&quot;:&quot;Graham&quot;,&quot;parse-names&quot;:false,&quot;dropping-particle&quot;:&quot;&quot;,&quot;non-dropping-particle&quot;:&quot;&quot;},{&quot;family&quot;:&quot;Mulla&quot;,&quot;given&quot;:&quot;David&quot;,&quot;parse-names&quot;:false,&quot;dropping-particle&quot;:&quot;&quot;,&quot;non-dropping-particle&quot;:&quot;&quot;},{&quot;family&quot;:&quot;Mouazen&quot;,&quot;given&quot;:&quot;Abdul M.&quot;,&quot;parse-names&quot;:false,&quot;dropping-particle&quot;:&quot;&quot;,&quot;non-dropping-particle&quot;:&quot;&quot;}],&quot;DOI&quot;:&quot;10.1016/bs.agron.2017.01.003&quot;,&quot;issued&quot;:{&quot;date-parts&quot;:[[2017]]},&quot;page&quot;:&quot;175-245&quot;,&quot;container-title-short&quot;:&quot;&quot;},&quot;isTemporary&quot;:false},{&quot;id&quot;:&quot;081b6675-ccf3-3c5e-af88-2e50ff8629e2&quot;,&quot;itemData&quot;:{&quot;type&quot;:&quot;article-journal&quot;,&quot;id&quot;:&quot;081b6675-ccf3-3c5e-af88-2e50ff8629e2&quot;,&quot;title&quot;:&quot;Physiological response of soybean plants to water deficit&quot;,&quot;author&quot;:[{&quot;family&quot;:&quot;Wang&quot;,&quot;given&quot;:&quot;Xiyue&quot;,&quot;parse-names&quot;:false,&quot;dropping-particle&quot;:&quot;&quot;,&quot;non-dropping-particle&quot;:&quot;&quot;},{&quot;family&quot;:&quot;Wu&quot;,&quot;given&quot;:&quot;Zihao&quot;,&quot;parse-names&quot;:false,&quot;dropping-particle&quot;:&quot;&quot;,&quot;non-dropping-particle&quot;:&quot;&quot;},{&quot;family&quot;:&quot;Zhou&quot;,&quot;given&quot;:&quot;Qi&quot;,&quot;parse-names&quot;:false,&quot;dropping-particle&quot;:&quot;&quot;,&quot;non-dropping-particle&quot;:&quot;&quot;},{&quot;family&quot;:&quot;Wang&quot;,&quot;given&quot;:&quot;Xin&quot;,&quot;parse-names&quot;:false,&quot;dropping-particle&quot;:&quot;&quot;,&quot;non-dropping-particle&quot;:&quot;&quot;},{&quot;family&quot;:&quot;Song&quot;,&quot;given&quot;:&quot;Shuang&quot;,&quot;parse-names&quot;:false,&quot;dropping-particle&quot;:&quot;&quot;,&quot;non-dropping-particle&quot;:&quot;&quot;},{&quot;family&quot;:&quot;Dong&quot;,&quot;given&quot;:&quot;Shoukun&quot;,&quot;parse-names&quot;:false,&quot;dropping-particle&quot;:&quot;&quot;,&quot;non-dropping-particle&quot;:&quot;&quot;}],&quot;container-title&quot;:&quot;Frontiers in Plant Science&quot;,&quot;container-title-short&quot;:&quot;Front Plant Sci&quot;,&quot;accessed&quot;:{&quot;date-parts&quot;:[[2023,12,7]]},&quot;DOI&quot;:&quot;10.3389/fpls.2021.809692&quot;,&quot;ISSN&quot;:&quot;1664-462X&quot;,&quot;URL&quot;:&quot;https://www.frontiersin.org/articles/10.3389/fpls.2021.809692/full&quot;,&quot;issued&quot;:{&quot;date-parts&quot;:[[2022,1,31]]},&quot;page&quot;:&quot;809692&quot;,&quot;abstract&quot;:&quot;&lt;p&gt;Soybean is an important cash crop in the world, and drought is the main reason for the loss of soybean plants productivity, with drought stress during the most water-sensitive flowering period of soybeans. In this article, drought-tolerant variety Heinong 44 (HN44) and drought-sensitive variety Heinong 65 (HN65) were used as experimental materials. Drought treatment was carried out at the early flowering stage. The method of controlling soil moisture content was used to simulate different degrees of drought, and the physiological changes of these two varieties of soybean under different soil moisture contents were studied. The results showed that with a decrease in soil moisture content, the content of malondialdehyde (MDA) in soybean leaves increased significantly; the activities of peroxidase (POD), catalase (CAT), and ascorbic acid peroxidase (APX) increased first and then decreased; the content of proline, soluble sugar, and soluble protein increased; and the total antioxidant capacity (T-AOC) increased significantly. When the soil moisture content was 15.5%, the degree of membrane lipid peroxidation, osmotic regulatory substances, antioxidant enzyme activity, and T-AOC increased the most, and the decrease in drought-tolerant variety HN44 was significantly less than that of drought-sensitive variety HN65. Our research reveals the response law of soybean crops to physiological characteristics under water deficit and provides theoretical basis and guiding significance for drought-resistant cultivation and breeding of soybean.&lt;/p&gt;&quot;,&quot;publisher&quot;:&quot;Frontiers Media S.A.&quot;,&quot;volume&quot;:&quot;12&quot;},&quot;isTemporary&quot;:false}]},{&quot;citationID&quot;:&quot;MENDELEY_CITATION_0825c437-653d-4840-8b65-c6775666409d&quot;,&quot;properties&quot;:{&quot;noteIndex&quot;:0},&quot;isEdited&quot;:false,&quot;manualOverride&quot;:{&quot;isManuallyOverridden&quot;:false,&quot;citeprocText&quot;:&quot;(Duncan, 2012)&quot;,&quot;manualOverrideText&quot;:&quot;&quot;},&quot;citationTag&quot;:&quot;MENDELEY_CITATION_v3_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&quot;,&quot;citationItems&quot;:[{&quot;id&quot;:&quot;a4b3c888-d8b5-38da-a66a-229c5ebce80c&quot;,&quot;itemData&quot;:{&quot;type&quot;:&quot;thesis&quot;,&quot;id&quot;:&quot;a4b3c888-d8b5-38da-a66a-229c5ebce80c&quot;,&quot;title&quot;:&quot;Locating the Variability of Soil Water Holding Capacity and Understanding Its Effects on Deficit Irrigation and Cotton Lint Yield&quot;,&quot;author&quot;:[{&quot;family&quot;:&quot;Duncan&quot;,&quot;given&quot;:&quot;&quot;,&quot;parse-names&quot;:false,&quot;dropping-particle&quot;:&quot;&quot;,&quot;non-dropping-particle&quot;:&quot;&quot;}],&quot;accessed&quot;:{&quot;date-parts&quot;:[[2024,1,5]]},&quot;URL&quot;:&quot;https://trace.tennessee.edu/utk_gradthes/1286/&quot;,&quot;issued&quot;:{&quot;date-parts&quot;:[[2012,8]]},&quot;publisher-place&quot;:&quot;Knoxville&quot;,&quot;abstract&quot;:&quot;https://trace.tennessee.edu/utk_gradthes/1286/&quot;,&quot;genre&quot;:&quot;Master's thesis&quot;,&quot;publisher&quot;:&quot;University of Tennessee&quot;,&quot;container-title-short&quot;:&quot;&quot;},&quot;isTemporary&quot;:false}]},{&quot;citationID&quot;:&quot;MENDELEY_CITATION_fee4448b-86a8-4ae6-9695-c2e63be9c835&quot;,&quot;properties&quot;:{&quot;noteIndex&quot;:0},&quot;isEdited&quot;:false,&quot;manualOverride&quot;:{&quot;isManuallyOverridden&quot;:false,&quot;citeprocText&quot;:&quot;(Layton et al., 2013)&quot;,&quot;manualOverrideText&quot;:&quot;&quot;},&quot;citationTag&quot;:&quot;MENDELEY_CITATION_v3_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&quot;,&quot;citationItems&quot;:[{&quot;id&quot;:&quot;a5059939-dfa0-3eeb-bf0e-53533f20db9e&quot;,&quot;itemData&quot;:{&quot;type&quot;:&quot;article-journal&quot;,&quot;id&quot;:&quot;a5059939-dfa0-3eeb-bf0e-53533f20db9e&quot;,&quot;title&quot;:&quot;Evaluating authorship distance methods using the positive Silhouette coefficient&quot;,&quot;author&quot;:[{&quot;family&quot;:&quot;Layton&quot;,&quot;given&quot;:&quot;Robert&quot;,&quot;parse-names&quot;:false,&quot;dropping-particle&quot;:&quot;&quot;,&quot;non-dropping-particle&quot;:&quot;&quot;},{&quot;family&quot;:&quot;WATTERS&quot;,&quot;given&quot;:&quot;PAUL&quot;,&quot;parse-names&quot;:false,&quot;dropping-particle&quot;:&quot;&quot;,&quot;non-dropping-particle&quot;:&quot;&quot;},{&quot;family&quot;:&quot;DAZELEY&quot;,&quot;given&quot;:&quot;RICHARD&quot;,&quot;parse-names&quot;:false,&quot;dropping-particle&quot;:&quot;&quot;,&quot;non-dropping-particle&quot;:&quot;&quot;}],&quot;container-title&quot;:&quot;Natural Language Engineering&quot;,&quot;container-title-short&quot;:&quot;Nat Lang Eng&quot;,&quot;DOI&quot;:&quot;10.1017/S1351324912000241&quot;,&quot;ISSN&quot;:&quot;1351-3249&quot;,&quot;issued&quot;:{&quot;date-parts&quot;:[[2013,10,28]]},&quot;page&quot;:&quot;517-535&quot;,&quot;abstract&quot;:&quot;&lt;p&gt; Unsupervised Authorship Analysis (UAA) aims to cluster documents by authorship without knowing the authorship of any documents. An important factor in UAA is the method for calculating the distance between documents. This choice of the &lt;italic&gt;authorship distance method&lt;/italic&gt; is considered more critical to the end result than the choice of cluster analysis algorithm. One method for measuring the correlation between a distance metric and a labelling (such as class values or clusters) is the Silhouette Coefficient (SC). The SC can be leveraged by measuring the correlation between the authorship distance method and the true authorship, evaluating the quality of the distance method. However, we show that the SC can be severely affected by outliers. To address this issue, we introduce the Positive Silhouette Coefficient, given as the proportion of instances with a positive SC value. This metric is not easily altered by outliers and produces a more robust metric. A large number of authorship distance methods are then compared using the PSC, and the findings are presented. This research provides an insight into the efficacy of methods for UAA and presents a framework for testing authorship distance methods. &lt;/p&gt;&quot;,&quot;issue&quot;:&quot;4&quot;,&quot;volume&quot;:&quot;19&quot;},&quot;isTemporary&quot;:false}]},{&quot;citationID&quot;:&quot;MENDELEY_CITATION_e033f341-a029-4f2a-b142-321e916bca00&quot;,&quot;properties&quot;:{&quot;noteIndex&quot;:0},&quot;isEdited&quot;:false,&quot;manualOverride&quot;:{&quot;isManuallyOverridden&quot;:true,&quot;citeprocText&quot;:&quot;(Flint et al., 2023; Fontanet et al., 2020; Haghverdi et al., 2016; Maleki et al., 2023; Reyes et al., 2019; Yari et al., 2017)&quot;,&quot;manualOverrideText&quot;:&quot;(Haghverdi et al., 2016; Yari et al., 2017; Reyes et al., 2019; Fontanet et al., 2020; Flint et al., 2023; Maleki et al., 2023)&quot;},&quot;citationTag&quot;:&quot;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E2LjAzLjAxMCIsIklTU04iOiIwMTY4MTY5OSIsImlzc3VlZCI6eyJkYXRlLXBhcnRzIjpbWzIwMTYsNF1dfSwicGFnZSI6IjMyNy0zNDAiLCJ2b2x1bWUiOiIxMjMifSwiaXNUZW1wb3JhcnkiOmZhbHNlfV19&quot;,&quot;citationItems&quot;:[{&quot;id&quot;:&quot;f13bda74-b670-3536-97e0-70e5a1d69a94&quot;,&quot;itemData&quot;:{&quot;type&quot;:&quot;article-journal&quot;,&quot;id&quot;:&quot;f13bda74-b670-3536-97e0-70e5a1d69a94&quot;,&quot;title&quot;:&quot;Dynamic management zones for irrigation scheduling&quot;,&quot;author&quot;:[{&quot;family&quot;:&quot;Fontanet&quot;,&quot;given&quot;:&quot;Mireia&quot;,&quot;parse-names&quot;:false,&quot;dropping-particle&quot;:&quot;&quot;,&quot;non-dropping-particle&quot;:&quot;&quot;},{&quot;family&quot;:&quot;Scudiero&quot;,&quot;given&quot;:&quot;Elia&quot;,&quot;parse-names&quot;:false,&quot;dropping-particle&quot;:&quot;&quot;,&quot;non-dropping-particle&quot;:&quot;&quot;},{&quot;family&quot;:&quot;Skaggs&quot;,&quot;given&quot;:&quot;Todd H.&quot;,&quot;parse-names&quot;:false,&quot;dropping-particle&quot;:&quot;&quot;,&quot;non-dropping-particle&quot;:&quot;&quot;},{&quot;family&quot;:&quot;Fernàndez-Garcia&quot;,&quot;given&quot;:&quot;Daniel&quot;,&quot;parse-names&quot;:false,&quot;dropping-particle&quot;:&quot;&quot;,&quot;non-dropping-particle&quot;:&quot;&quot;},{&quot;family&quot;:&quot;Ferrer&quot;,&quot;given&quot;:&quot;Francesc&quot;,&quot;parse-names&quot;:false,&quot;dropping-particle&quot;:&quot;&quot;,&quot;non-dropping-particle&quot;:&quot;&quot;},{&quot;family&quot;:&quot;Rodrigo&quot;,&quot;given&quot;:&quot;Gema&quot;,&quot;parse-names&quot;:false,&quot;dropping-particle&quot;:&quot;&quot;,&quot;non-dropping-particle&quot;:&quot;&quot;},{&quot;family&quot;:&quot;Bellvert&quot;,&quot;given&quot;:&quot;Joaquim&quot;,&quot;parse-names&quot;:false,&quot;dropping-particle&quot;:&quot;&quot;,&quot;non-dropping-particle&quot;:&quot;&quot;}],&quot;container-title&quot;:&quot;Agricultural Water Management&quot;,&quot;container-title-short&quot;:&quot;Agric Water Manag&quot;,&quot;DOI&quot;:&quot;10.1016/j.agwat.2020.106207&quot;,&quot;ISSN&quot;:&quot;03783774&quot;,&quot;issued&quot;:{&quot;date-parts&quot;:[[2020,8]]},&quot;page&quot;:&quot;106207&quot;,&quot;volume&quot;:&quot;238&quot;},&quot;isTemporary&quot;:false},{&quot;id&quot;:&quot;870f24af-cc1b-3f2e-be96-306c7de43062&quot;,&quot;itemData&quot;:{&quot;type&quot;:&quot;article-journal&quot;,&quot;id&quot;:&quot;870f24af-cc1b-3f2e-be96-306c7de43062&quot;,&quot;title&quot;:&quot;Performance evaluation of constant versus variable rate irrigation&quot;,&quot;author&quot;:[{&quot;family&quot;:&quot;Yari&quot;,&quot;given&quot;:&quot;Aghil&quot;,&quot;parse-names&quot;:false,&quot;dropping-particle&quot;:&quot;&quot;,&quot;non-dropping-particle&quot;:&quot;&quot;},{&quot;family&quot;:&quot;Madramootoo&quot;,&quot;given&quot;:&quot;Chandra A.&quot;,&quot;parse-names&quot;:false,&quot;dropping-particle&quot;:&quot;&quot;,&quot;non-dropping-particle&quot;:&quot;&quot;},{&quot;family&quot;:&quot;Woods&quot;,&quot;given&quot;:&quot;Shelley A.&quot;,&quot;parse-names&quot;:false,&quot;dropping-particle&quot;:&quot;&quot;,&quot;non-dropping-particle&quot;:&quot;&quot;},{&quot;family&quot;:&quot;Adamchuk&quot;,&quot;given&quot;:&quot;Viacheslav I.&quot;,&quot;parse-names&quot;:false,&quot;dropping-particle&quot;:&quot;&quot;,&quot;non-dropping-particle&quot;:&quot;&quot;}],&quot;container-title&quot;:&quot;Irrigation and Drainage&quot;,&quot;DOI&quot;:&quot;10.1002/ird.2131&quot;,&quot;ISSN&quot;:&quot;1531-0353&quot;,&quot;issued&quot;:{&quot;date-parts&quot;:[[2017,10,13]]},&quot;page&quot;:&quot;501-509&quot;,&quot;abstract&quot;:&quot;&lt;p&gt; Variable rate irrigation (VRI) can increase water use efficiency and productivity by applying water based on site‐specific needs. In this study, the performance of a five‐span centre‐pivot irrigation system (CPIS) retrofitted with a commercial variable‐rate irrigation package was evaluated at constant and variable application depths at the Alberta Irrigation Technology Centre (AITC) in southern Alberta, Canada. Two sets of experiments were designed to investigate the uniformity of application of the system during the 2013 and 2014 growing seasons. The first set of catch‐can trials were carried out with three irrigation rates in the direction of pivot travel. Three different wind regimes were observed during the catch‐can trials. Catch‐cans were arranged in grid configurations within the experimental plots located under one irrigation zone in span 4. The Christiansen coefficient of uniformity (CU) ranged from 90.4 to 94.4%. Wind speeds of 3.3 and 6.5 m s &lt;sup&gt;‐1&lt;/sup&gt; negatively and significantly impacted the CU values. The second set of catch‐can trials were performed with used and new sprinklers in a transect along the pivot lateral during the 2014 growing season. The Heermann and Hein coefficient of uniformity (CU &lt;sub&gt;HH&lt;/sub&gt; ) ranged from 89.0 to 93.5% and from 81.7 to 94.4% with constant and variable application depths, respectively. The greatest (94.4%) and least (81.7%) CU &lt;sub&gt;HH&lt;/sub&gt; values were observed where water applications were 100 and 40% of the set point, respectively. Overall, the uniformity of application of CPIS retrofitted with the commercial VRI package both along the system's lateral and in the travel direction were above 90% for the majority of the trials under the different wind speeds and water application depths. Copyright © 2017 John Wiley &amp;amp; Sons, Ltd. &lt;/p&gt;&quot;,&quot;issue&quot;:&quot;4&quot;,&quot;volume&quot;:&quot;66&quot;,&quot;container-title-short&quot;:&quot;&quot;},&quot;isTemporary&quot;:false},{&quot;id&quot;:&quot;f2f8781a-1eb2-3acb-94fd-8f8974206425&quot;,&quot;itemData&quot;:{&quot;type&quot;:&quot;article-journal&quot;,&quot;id&quot;:&quot;f2f8781a-1eb2-3acb-94fd-8f8974206425&quot;,&quot;title&quot;:&quot;Delineating site‐specific management zones and evaluating soil water temporal dynamics in a farmer's field in Kentucky&quot;,&quot;author&quot;:[{&quot;family&quot;:&quot;Reyes&quot;,&quot;given&quot;:&quot;Javier&quot;,&quot;parse-names&quot;:false,&quot;dropping-particle&quot;:&quot;&quot;,&quot;non-dropping-particle&quot;:&quot;&quot;},{&quot;family&quot;:&quot;Wendroth&quot;,&quot;given&quot;:&quot;Ole&quot;,&quot;parse-names&quot;:false,&quot;dropping-particle&quot;:&quot;&quot;,&quot;non-dropping-particle&quot;:&quot;&quot;},{&quot;family&quot;:&quot;Matocha&quot;,&quot;given&quot;:&quot;Christopher&quot;,&quot;parse-names&quot;:false,&quot;dropping-particle&quot;:&quot;&quot;,&quot;non-dropping-particle&quot;:&quot;&quot;},{&quot;family&quot;:&quot;Zhu&quot;,&quot;given&quot;:&quot;Junfeng&quot;,&quot;parse-names&quot;:false,&quot;dropping-particle&quot;:&quot;&quot;,&quot;non-dropping-particle&quot;:&quot;&quot;}],&quot;container-title&quot;:&quot;Vadose Zone Journal&quot;,&quot;DOI&quot;:&quot;10.2136/vzj2018.07.0143&quot;,&quot;ISSN&quot;:&quot;1539-1663&quot;,&quot;issued&quot;:{&quot;date-parts&quot;:[[2019,1,21]]},&quot;page&quot;:&quot;1-19&quot;,&quot;issue&quot;:&quot;1&quot;,&quot;volume&quot;:&quot;18&quot;,&quot;container-title-short&quot;:&quot;&quot;},&quot;isTemporary&quot;:false},{&quot;id&quot;:&quot;b094672e-8ab1-3659-9c12-6d6a2b136918&quot;,&quot;itemData&quot;:{&quot;type&quot;:&quot;article-journal&quot;,&quot;id&quot;:&quot;b094672e-8ab1-3659-9c12-6d6a2b136918&quot;,&quot;title&quot;:&quot;Irrigation zone delineation and management with a field-scale variable rate irrigation system in winter wheat&quot;,&quot;author&quot;:[{&quot;family&quot;:&quot;Flint&quot;,&quot;given&quot;:&quot;Elisa A.&quot;,&quot;parse-names&quot;:false,&quot;dropping-particle&quot;:&quot;&quot;,&quot;non-dropping-particle&quot;:&quot;&quot;},{&quot;family&quot;:&quot;Hopkins&quot;,&quot;given&quot;:&quot;Bryan G.&quot;,&quot;parse-names&quot;:false,&quot;dropping-particle&quot;:&quot;&quot;,&quot;non-dropping-particle&quot;:&quot;&quot;},{&quot;family&quot;:&quot;Svedin&quot;,&quot;given&quot;:&quot;Jeffery D.&quot;,&quot;parse-names&quot;:false,&quot;dropping-particle&quot;:&quot;&quot;,&quot;non-dropping-particle&quot;:&quot;&quot;},{&quot;family&quot;:&quot;Kerry&quot;,&quot;given&quot;:&quot;Ruth&quot;,&quot;parse-names&quot;:false,&quot;dropping-particle&quot;:&quot;&quot;,&quot;non-dropping-particle&quot;:&quot;&quot;},{&quot;family&quot;:&quot;Heaton&quot;,&quot;given&quot;:&quot;Matthew J.&quot;,&quot;parse-names&quot;:false,&quot;dropping-particle&quot;:&quot;&quot;,&quot;non-dropping-particle&quot;:&quot;&quot;},{&quot;family&quot;:&quot;Jensen&quot;,&quot;given&quot;:&quot;Ryan R.&quot;,&quot;parse-names&quot;:false,&quot;dropping-particle&quot;:&quot;&quot;,&quot;non-dropping-particle&quot;:&quot;&quot;},{&quot;family&quot;:&quot;Campbell&quot;,&quot;given&quot;:&quot;Colin S.&quot;,&quot;parse-names&quot;:false,&quot;dropping-particle&quot;:&quot;&quot;,&quot;non-dropping-particle&quot;:&quot;&quot;},{&quot;family&quot;:&quot;Yost&quot;,&quot;given&quot;:&quot;Matt A.&quot;,&quot;parse-names&quot;:false,&quot;dropping-particle&quot;:&quot;&quot;,&quot;non-dropping-particle&quot;:&quot;&quot;},{&quot;family&quot;:&quot;Hansen&quot;,&quot;given&quot;:&quot;Neil C.&quot;,&quot;parse-names&quot;:false,&quot;dropping-particle&quot;:&quot;&quot;,&quot;non-dropping-particle&quot;:&quot;&quot;}],&quot;container-title&quot;:&quot;Agronomy&quot;,&quot;DOI&quot;:&quot;10.3390/agronomy13041125&quot;,&quot;ISSN&quot;:&quot;2073-4395&quot;,&quot;issued&quot;:{&quot;date-parts&quot;:[[2023,4,15]]},&quot;page&quot;:&quot;1125&quot;,&quot;abstract&quot;:&quot;&lt;p&gt;Understanding spatial and temporal dynamics of soil water within fields is critical for effective variable rate irrigation (VRI) management. The objectives of this study were to develop VRI zones, manage irrigation rates within VRI zones, and examine temporal differences in soil volumetric water content (VWC) from irrigation events via soil sensors across zones. Five irrigation zones were delineated after two years (2016 and 2017) of yield and evapotranspiration (ET) data collection. Soil sensors were placed within each zone to give real time data of VWC values and assist in irrigation decisions within a 23 ha field of winter wheat (Triticum aestivum ‘UI Magic’) near Grace, Idaho, USA (2019). Cumulative irrigation rates among zones ranged from 236 to 298 mm. Although a statistical comparison could not be made, the irrigation rates were 0.6 to 21% less than an estimated uniform grower standard practice (GSP) irrigation approach. Based on soil sensor data, crop water stress was avoided with VRI management in all but Zone 3. Thus, this simple approach to VRI zone delineation and VWC monitoring has the potential to reduce irrigation, such as this study, on average by 12% and should be evaluated in other site-years to assess its viability.&lt;/p&gt;&quot;,&quot;issue&quot;:&quot;4&quot;,&quot;volume&quot;:&quot;13&quot;,&quot;container-title-short&quot;:&quot;&quot;},&quot;isTemporary&quot;:false},{&quot;id&quot;:&quot;68478dcd-1850-3a70-b81a-1de488eef893&quot;,&quot;itemData&quot;:{&quot;type&quot;:&quot;article-journal&quot;,&quot;id&quot;:&quot;68478dcd-1850-3a70-b81a-1de488eef893&quot;,&quot;title&quot;:&quot;Delineation of soil management zone maps at the regional scale using machine learning&quot;,&quot;author&quot;:[{&quot;family&quot;:&quot;Maleki&quot;,&quot;given&quot;:&quot;Sedigheh&quot;,&quot;parse-names&quot;:false,&quot;dropping-particle&quot;:&quot;&quot;,&quot;non-dropping-particle&quot;:&quot;&quot;},{&quot;family&quot;:&quot;Karimi&quot;,&quot;given&quot;:&quot;Alireza&quot;,&quot;parse-names&quot;:false,&quot;dropping-particle&quot;:&quot;&quot;,&quot;non-dropping-particle&quot;:&quot;&quot;},{&quot;family&quot;:&quot;Mousavi&quot;,&quot;given&quot;:&quot;Amin&quot;,&quot;parse-names&quot;:false,&quot;dropping-particle&quot;:&quot;&quot;,&quot;non-dropping-particle&quot;:&quot;&quot;},{&quot;family&quot;:&quot;Kerry&quot;,&quot;given&quot;:&quot;Ruth&quot;,&quot;parse-names&quot;:false,&quot;dropping-particle&quot;:&quot;&quot;,&quot;non-dropping-particle&quot;:&quot;&quot;},{&quot;family&quot;:&quot;Taghizadeh-Mehrjardi&quot;,&quot;given&quot;:&quot;Ruhollah&quot;,&quot;parse-names&quot;:false,&quot;dropping-particle&quot;:&quot;&quot;,&quot;non-dropping-particle&quot;:&quot;&quot;}],&quot;container-title&quot;:&quot;Agronomy&quot;,&quot;DOI&quot;:&quot;10.3390/agronomy13020445&quot;,&quot;ISSN&quot;:&quot;2073-4395&quot;,&quot;issued&quot;:{&quot;date-parts&quot;:[[2023,2,2]]},&quot;page&quot;:&quot;445&quot;,&quot;abstract&quot;:&quot;&lt;p&gt;Applying fertilizers to soil in a site-specific way that maximizes yields and minimizes environmental damage is an important goal. Developing soil management zones (MZs) is a suitable method for achieving sustainable agricultural production. Thus, this work aims to investigate MZs delineated based on the different soil properties using machine learning methods. To achieve these, 202 soil samples were collected at the agricultural land of pomegranate, pistachio, and saffron. A “random forest” model was applied to map soil properties based on environmental covariates. The predicted “Lin’s concordance correlation coefficient” values in validation soil properties varied from 0.65 to 0.79. The maps indicated low amounts of soil organic carbon, available potassium, available phosphate, and total nitrogen in most of the region. Furthermore, the study identified four different MZs according to relationships between soil properties and environmental covariates. Generally, the ranking of zones in terms of soil fertility was MZ4 &amp;gt; MZ1 &amp;gt; MZ3 &amp;gt; MZ2 based on the investigated soil properties and the soil quality (SQ) map. The five grades of SQ (i.e., very high, high, moderate, low, and very low) indicated that there was heterogeneous SQ in each MZ in the study area. There were 1.65 ha identified in MZ4 with very low SQ. This result is important in determining the amount of fertilizer to add to the soil in the different areas. It confirms the need for more specific regional management of agriculture lands in this region.&lt;/p&gt;&quot;,&quot;issue&quot;:&quot;2&quot;,&quot;volume&quot;:&quot;13&quot;,&quot;container-title-short&quot;:&quot;&quot;},&quot;isTemporary&quot;:false},{&quot;id&quot;:&quot;ce5a0648-c26a-37ff-bc36-a5dbfa936c20&quot;,&quot;itemData&quot;:{&quot;type&quot;:&quot;article-journal&quot;,&quot;id&quot;:&quot;ce5a0648-c26a-37ff-bc36-a5dbfa936c20&quot;,&quot;title&quot;:&quot;Studying uniform and variable rate center pivot irrigation strategies with the aid of site-specific water production functions&quot;,&quot;author&quot;:[{&quot;family&quot;:&quot;Haghverdi&quot;,&quot;given&quot;:&quot;Amir&quot;,&quot;parse-names&quot;:false,&quot;dropping-particle&quot;:&quot;&quot;,&quot;non-dropping-particle&quot;:&quot;&quot;},{&quot;family&quot;:&quot;Leib&quot;,&quot;given&quot;:&quot;Brian G.&quot;,&quot;parse-names&quot;:false,&quot;dropping-particle&quot;:&quot;&quot;,&quot;non-dropping-particle&quot;:&quot;&quot;},{&quot;family&quot;:&quot;Washington-Allen&quot;,&quot;given&quot;:&quot;Robert A.&quot;,&quot;parse-names&quot;:false,&quot;dropping-particle&quot;:&quot;&quot;,&quot;non-dropping-particle&quot;:&quot;&quot;},{&quot;family&quot;:&quot;Buschermohle&quot;,&quot;given&quot;:&quot;Michael J.&quot;,&quot;parse-names&quot;:false,&quot;dropping-particle&quot;:&quot;&quot;,&quot;non-dropping-particle&quot;:&quot;&quot;},{&quot;family&quot;:&quot;Ayers&quot;,&quot;given&quot;:&quot;Paul D.&quot;,&quot;parse-names&quot;:false,&quot;dropping-particle&quot;:&quot;&quot;,&quot;non-dropping-particle&quot;:&quot;&quot;}],&quot;container-title&quot;:&quot;Computers and Electronics in Agriculture&quot;,&quot;container-title-short&quot;:&quot;Comput Electron Agric&quot;,&quot;DOI&quot;:&quot;10.1016/j.compag.2016.03.010&quot;,&quot;ISSN&quot;:&quot;01681699&quot;,&quot;issued&quot;:{&quot;date-parts&quot;:[[2016,4]]},&quot;page&quot;:&quot;327-340&quot;,&quot;volume&quot;:&quot;123&quot;},&quot;isTemporary&quot;:false}]},{&quot;citationID&quot;:&quot;MENDELEY_CITATION_416f96db-d21d-4acb-ae90-8b212463e9a9&quot;,&quot;properties&quot;:{&quot;noteIndex&quot;:0},&quot;isEdited&quot;:false,&quot;manualOverride&quot;:{&quot;isManuallyOverridden&quot;:false,&quot;citeprocText&quot;:&quot;(Ceglar et al., 2016; Leroux et al., 2018)&quot;,&quot;manualOverrideText&quot;:&quot;&quot;},&quot;citationTag&quot;:&quot;MENDELEY_CITATION_v3_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&quot;,&quot;citationItems&quot;:[{&quot;id&quot;:&quot;75ec6d2b-885e-31ca-89fb-31317dc89042&quot;,&quot;itemData&quot;:{&quot;type&quot;:&quot;article-journal&quot;,&quot;id&quot;:&quot;75ec6d2b-885e-31ca-89fb-31317dc89042&quot;,&quot;title&quot;:&quot;A zone-based approach for processing and interpreting variability in multi-temporal yield data sets&quot;,&quot;author&quot;:[{&quot;family&quot;:&quot;Leroux&quot;,&quot;given&quot;:&quot;Corentin&quot;,&quot;parse-names&quot;:false,&quot;dropping-particle&quot;:&quot;&quot;,&quot;non-dropping-particle&quot;:&quot;&quot;},{&quot;family&quot;:&quot;Jones&quot;,&quot;given&quot;:&quot;Hazaël&quot;,&quot;parse-names&quot;:false,&quot;dropping-particle&quot;:&quot;&quot;,&quot;non-dropping-particle&quot;:&quot;&quot;},{&quot;family&quot;:&quot;Taylor&quot;,&quot;given&quot;:&quot;James&quot;,&quot;parse-names&quot;:false,&quot;dropping-particle&quot;:&quot;&quot;,&quot;non-dropping-particle&quot;:&quot;&quot;},{&quot;family&quot;:&quot;Clenet&quot;,&quot;given&quot;:&quot;Anthony&quot;,&quot;parse-names&quot;:false,&quot;dropping-particle&quot;:&quot;&quot;,&quot;non-dropping-particle&quot;:&quot;&quot;},{&quot;family&quot;:&quot;Tisseyre&quot;,&quot;given&quot;:&quot;Bruno&quot;,&quot;parse-names&quot;:false,&quot;dropping-particle&quot;:&quot;&quot;,&quot;non-dropping-particle&quot;:&quot;&quot;}],&quot;container-title&quot;:&quot;Computers and Electronics in Agriculture&quot;,&quot;container-title-short&quot;:&quot;Comput Electron Agric&quot;,&quot;DOI&quot;:&quot;10.1016/j.compag.2018.03.029&quot;,&quot;ISSN&quot;:&quot;01681699&quot;,&quot;issued&quot;:{&quot;date-parts&quot;:[[2018,5]]},&quot;page&quot;:&quot;299-308&quot;,&quot;volume&quot;:&quot;148&quot;},&quot;isTemporary&quot;:false},{&quot;id&quot;:&quot;5237eedf-82d0-3e8e-b303-96e5348111e7&quot;,&quot;itemData&quot;:{&quot;type&quot;:&quot;article-journal&quot;,&quot;id&quot;:&quot;5237eedf-82d0-3e8e-b303-96e5348111e7&quot;,&quot;title&quot;:&quot;Impact of meteorological drivers on regional inter-annual crop yield variability in France&quot;,&quot;author&quot;:[{&quot;family&quot;:&quot;Ceglar&quot;,&quot;given&quot;:&quot;Andrej&quot;,&quot;parse-names&quot;:false,&quot;dropping-particle&quot;:&quot;&quot;,&quot;non-dropping-particle&quot;:&quot;&quot;},{&quot;family&quot;:&quot;Toreti&quot;,&quot;given&quot;:&quot;Andrea&quot;,&quot;parse-names&quot;:false,&quot;dropping-particle&quot;:&quot;&quot;,&quot;non-dropping-particle&quot;:&quot;&quot;},{&quot;family&quot;:&quot;Lecerf&quot;,&quot;given&quot;:&quot;Rémi&quot;,&quot;parse-names&quot;:false,&quot;dropping-particle&quot;:&quot;&quot;,&quot;non-dropping-particle&quot;:&quot;&quot;},{&quot;family&quot;:&quot;Velde&quot;,&quot;given&quot;:&quot;Marijn&quot;,&quot;parse-names&quot;:false,&quot;dropping-particle&quot;:&quot;&quot;,&quot;non-dropping-particle&quot;:&quot;Van der&quot;},{&quot;family&quot;:&quot;Dentener&quot;,&quot;given&quot;:&quot;Frank&quot;,&quot;parse-names&quot;:false,&quot;dropping-particle&quot;:&quot;&quot;,&quot;non-dropping-particle&quot;:&quot;&quot;}],&quot;container-title&quot;:&quot;Agricultural and Forest Meteorology&quot;,&quot;container-title-short&quot;:&quot;Agric For Meteorol&quot;,&quot;DOI&quot;:&quot;10.1016/j.agrformet.2015.10.004&quot;,&quot;ISSN&quot;:&quot;01681923&quot;,&quot;issued&quot;:{&quot;date-parts&quot;:[[2016,1]]},&quot;page&quot;:&quot;58-67&quot;,&quot;volume&quot;:&quot;216&quot;},&quot;isTemporary&quot;:false}]},{&quot;citationID&quot;:&quot;MENDELEY_CITATION_4468ad10-4570-4fe1-bb7e-d29b4d4b9b64&quot;,&quot;properties&quot;:{&quot;noteIndex&quot;:0},&quot;isEdited&quot;:false,&quot;manualOverride&quot;:{&quot;isManuallyOverridden&quot;:false,&quot;citeprocText&quot;:&quot;(NOAA, 2024)&quot;,&quot;manualOverrideText&quot;:&quot;&quot;},&quot;citationTag&quot;:&quot;MENDELEY_CITATION_v3_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&quot;,&quot;citationItems&quot;:[{&quot;id&quot;:&quot;a37bfed5-d7e5-3432-a0af-e7bf1040b6cc&quot;,&quot;itemData&quot;:{&quot;type&quot;:&quot;webpage&quot;,&quot;id&quot;:&quot;a37bfed5-d7e5-3432-a0af-e7bf1040b6cc&quot;,&quot;title&quot;:&quot;National weather service&quot;,&quot;author&quot;:[{&quot;family&quot;:&quot;NOAA&quot;,&quot;given&quot;:&quot;&quot;,&quot;parse-names&quot;:false,&quot;dropping-particle&quot;:&quot;&quot;,&quot;non-dropping-particle&quot;:&quot;&quot;}],&quot;accessed&quot;:{&quot;date-parts&quot;:[[2024,9,29]]},&quot;URL&quot;:&quot;https://www.weather.gov/wrh/climate?wfo=meg&quot;,&quot;issued&quot;:{&quot;date-parts&quot;:[[2024]]},&quot;container-title-short&quot;:&quot;&quot;},&quot;isTemporary&quot;:false}]},{&quot;citationID&quot;:&quot;MENDELEY_CITATION_519d5ef2-97a7-40e9-81df-9e75b8809fe6&quot;,&quot;properties&quot;:{&quot;noteIndex&quot;:0},&quot;isEdited&quot;:false,&quot;manualOverride&quot;:{&quot;isManuallyOverridden&quot;:false,&quot;citeprocText&quot;:&quot;(Xie et al., 2024a)&quot;,&quot;manualOverrideText&quot;:&quot;&quot;},&quot;citationTag&quot;:&quot;MENDELEY_CITATION_v3_eyJjaXRhdGlvbklEIjoiTUVOREVMRVlfQ0lUQVRJT05fNTE5ZDVlZjItOTdhNy00MGU5LTgxZGYtOWU3NWI4ODA5ZmU2IiwicHJvcGVydGllcyI6eyJub3RlSW5kZXgiOjB9LCJpc0VkaXRlZCI6ZmFsc2UsIm1hbnVhbE92ZXJyaWRlIjp7ImlzTWFudWFsbHlPdmVycmlkZGVuIjpmYWxzZSwiY2l0ZXByb2NUZXh0IjoiKFhpZSBldCBhbC4sIDIwMjRhKSIsIm1hbnVhbE92ZXJyaWRlVGV4dCI6IiJ9LCJjaXRhdGlvbkl0ZW1zIjpbeyJpZCI6IjBiZDVjNjMwLTBhZjktMzRlZi05ZjU4LTZhMWJmMDQ2ZTZmZiIsIml0ZW1EYXRhIjp7InR5cGUiOiJhcnRpY2xlLWpvdXJuYWwiLCJpZCI6IjBiZDVjNjMwLTBhZjktMzRlZi05ZjU4LTZhMWJmMDQ2ZTZmZi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quot;,&quot;citationItems&quot;:[{&quot;id&quot;:&quot;0bd5c630-0af9-34ef-9f58-6a1bf046e6ff&quot;,&quot;itemData&quot;:{&quot;type&quot;:&quot;article-journal&quot;,&quot;id&quot;:&quot;0bd5c630-0af9-34ef-9f58-6a1bf046e6ff&quot;,&quot;title&quot;:&quot;Soybean yield response to managed depletion irrigation regimes in a Mid-South silt loam soil&quot;,&quot;author&quot;:[{&quot;family&quot;:&quot;Xie&quot;,&quot;given&quot;:&quot;Shuhua&quot;,&quot;parse-names&quot;:false,&quot;dropping-particle&quot;:&quot;&quot;,&quot;non-dropping-particle&quot;:&quot;&quot;},{&quot;family&quot;:&quot;Leib&quot;,&quot;given&quot;:&quot;Brian G.&quot;,&quot;parse-names&quot;:false,&quot;dropping-particle&quot;:&quot;&quot;,&quot;non-dropping-particle&quot;:&quot;&quot;},{&quot;family&quot;:&quot;Farhadi-Machekposhti&quot;,&quot;given&quot;:&quot;Mabood&quot;,&quot;parse-names&quot;:false,&quot;dropping-particle&quot;:&quot;&quot;,&quot;non-dropping-particle&quot;:&quot;&quot;},{&quot;family&quot;:&quot;Grant&quot;,&quot;given&quot;:&quot;Timothy James&quot;,&quot;parse-names&quot;:false,&quot;dropping-particle&quot;:&quot;&quot;,&quot;non-dropping-particle&quot;:&quot;&quot;},{&quot;family&quot;:&quot;Adotey&quot;,&quot;given&quot;:&quot;Nutifafa&quot;,&quot;parse-names&quot;:false,&quot;dropping-particle&quot;:&quot;&quot;,&quot;non-dropping-particle&quot;:&quot;&quot;},{&quot;family&quot;:&quot;Butler&quot;,&quot;given&quot;:&quot;David M.&quot;,&quot;parse-names&quot;:false,&quot;dropping-particle&quot;:&quot;&quot;,&quot;non-dropping-particle&quot;:&quot;&quot;}],&quot;container-title&quot;:&quot;Agricultural Water Management&quot;,&quot;container-title-short&quot;:&quot;Agric Water Manag&quot;,&quot;DOI&quot;:&quot;10.1016/j.agwat.2023.108657&quot;,&quot;ISSN&quot;:&quot;03783774&quot;,&quot;issued&quot;:{&quot;date-parts&quot;:[[2024,3]]},&quot;page&quot;:&quot;108657&quot;,&quot;volume&quot;:&quot;292&quot;},&quot;isTemporary&quot;:false}]},{&quot;citationID&quot;:&quot;MENDELEY_CITATION_ec317cec-8179-452a-b23d-798144e71402&quot;,&quot;properties&quot;:{&quot;noteIndex&quot;:0},&quot;isEdited&quot;:false,&quot;manualOverride&quot;:{&quot;isManuallyOverridden&quot;:false,&quot;citeprocText&quot;:&quot;(Guo et al., 2022; L. Li et al., 2022; X. Li et al., 2022; J. Wang et al., 2024)&quot;,&quot;manualOverrideText&quot;:&quot;&quot;},&quot;citationTag&quot;:&quot;MENDELEY_CITATION_v3_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&quot;,&quot;citationItems&quot;:[{&quot;id&quot;:&quot;18042202-c776-310b-a755-bbedefb4df83&quot;,&quot;itemData&quot;:{&quot;type&quot;:&quot;article-journal&quot;,&quot;id&quot;:&quot;18042202-c776-310b-a755-bbedefb4df83&quot;,&quot;title&quot;:&quot;Improving maize yield prediction at the county level from 2002 to 2015 in China using a novel deep learning approach&quot;,&quot;author&quot;:[{&quot;family&quot;:&quot;Li&quot;,&quot;given&quot;:&quot;Xingang&quot;,&quot;parse-names&quot;:false,&quot;dropping-particle&quot;:&quot;&quot;,&quot;non-dropping-particle&quot;:&quot;&quot;},{&quot;family&quot;:&quot;Geng&quot;,&quot;given&quot;:&quot;Hao&quot;,&quot;parse-names&quot;:false,&quot;dropping-particle&quot;:&quot;&quot;,&quot;non-dropping-particle&quot;:&quot;&quot;},{&quot;family&quot;:&quot;Zhang&quot;,&quot;given&quot;:&quot;Liqiang&quot;,&quot;parse-names&quot;:false,&quot;dropping-particle&quot;:&quot;&quot;,&quot;non-dropping-particle&quot;:&quot;&quot;},{&quot;family&quot;:&quot;Peng&quot;,&quot;given&quot;:&quot;Shuwen&quot;,&quot;parse-names&quot;:false,&quot;dropping-particle&quot;:&quot;&quot;,&quot;non-dropping-particle&quot;:&quot;&quot;},{&quot;family&quot;:&quot;Xin&quot;,&quot;given&quot;:&quot;Qi&quot;,&quot;parse-names&quot;:false,&quot;dropping-particle&quot;:&quot;&quot;,&quot;non-dropping-particle&quot;:&quot;&quot;},{&quot;family&quot;:&quot;Huang&quot;,&quot;given&quot;:&quot;Jianxi&quot;,&quot;parse-names&quot;:false,&quot;dropping-particle&quot;:&quot;&quot;,&quot;non-dropping-particle&quot;:&quot;&quot;},{&quot;family&quot;:&quot;Li&quot;,&quot;given&quot;:&quot;Xuecao&quot;,&quot;parse-names&quot;:false,&quot;dropping-particle&quot;:&quot;&quot;,&quot;non-dropping-particle&quot;:&quot;&quot;},{&quot;family&quot;:&quot;Liu&quot;,&quot;given&quot;:&quot;Suhong&quot;,&quot;parse-names&quot;:false,&quot;dropping-particle&quot;:&quot;&quot;,&quot;non-dropping-particle&quot;:&quot;&quot;},{&quot;family&quot;:&quot;Wang&quot;,&quot;given&quot;:&quot;Yuebin&quot;,&quot;parse-names&quot;:false,&quot;dropping-particle&quot;:&quot;&quot;,&quot;non-dropping-particle&quot;:&quot;&quot;}],&quot;container-title&quot;:&quot;Computers and Electronics in Agriculture&quot;,&quot;container-title-short&quot;:&quot;Comput Electron Agric&quot;,&quot;DOI&quot;:&quot;10.1016/j.compag.2022.107356&quot;,&quot;ISSN&quot;:&quot;01681699&quot;,&quot;issued&quot;:{&quot;date-parts&quot;:[[2022,11]]},&quot;page&quot;:&quot;107356&quot;,&quot;volume&quot;:&quot;202&quot;},&quot;isTemporary&quot;:false},{&quot;id&quot;:&quot;fd58ace0-6124-38cd-859c-71997c6a0254&quot;,&quot;itemData&quot;:{&quot;type&quot;:&quot;article-journal&quot;,&quot;id&quot;:&quot;fd58ace0-6124-38cd-859c-71997c6a0254&quot;,&quot;title&quot;:&quot;Integration of remote sensing and machine learning for precision agriculture: a comprehensive perspective on applications&quot;,&quot;author&quot;:[{&quot;family&quot;:&quot;Wang&quot;,&quot;given&quot;:&quot;Jun&quot;,&quot;parse-names&quot;:false,&quot;dropping-particle&quot;:&quot;&quot;,&quot;non-dropping-particle&quot;:&quot;&quot;},{&quot;family&quot;:&quot;Wang&quot;,&quot;given&quot;:&quot;Yanlong&quot;,&quot;parse-names&quot;:false,&quot;dropping-particle&quot;:&quot;&quot;,&quot;non-dropping-particle&quot;:&quot;&quot;},{&quot;family&quot;:&quot;Li&quot;,&quot;given&quot;:&quot;Guang&quot;,&quot;parse-names&quot;:false,&quot;dropping-particle&quot;:&quot;&quot;,&quot;non-dropping-particle&quot;:&quot;&quot;},{&quot;family&quot;:&quot;Qi&quot;,&quot;given&quot;:&quot;Zhengyuan&quot;,&quot;parse-names&quot;:false,&quot;dropping-particle&quot;:&quot;&quot;,&quot;non-dropping-particle&quot;:&quot;&quot;}],&quot;container-title&quot;:&quot;Agronomy&quot;,&quot;DOI&quot;:&quot;10.3390/agronomy14091975&quot;,&quot;ISSN&quot;:&quot;2073-4395&quot;,&quot;issued&quot;:{&quot;date-parts&quot;:[[2024,9,1]]},&quot;page&quot;:&quot;1975&quot;,&quot;abstract&quot;:&quot;&lt;p&gt;Due to current global population growth, resource shortages, and climate change, traditional agricultural models face major challenges. Precision agriculture (PA), as a way to realize the accurate management and decision support of agricultural production processes using modern information technology, is becoming an effective method of solving these challenges. In particular, the combination of remote sensing technology and machine learning algorithms brings new possibilities for PA. However, there are relatively few comprehensive and systematic reviews on the integrated application of these two technologies. For this reason, this study conducts a systematic literature search using the Web of Science, Scopus, Google Scholar, and PubMed databases and analyzes the integrated application of remote sensing technology and machine learning algorithms in PA over the last 10 years. The study found that: (1) because of their varied characteristics, different types of remote sensing data exhibit significant differences in meeting the needs of PA, in which hyperspectral remote sensing is the most widely used method, accounting for more than 30% of the results. The application of UAV remote sensing offers the greatest potential, accounting for about 24% of data, and showing an upward trend. (2) Machine learning algorithms displays obvious advantages in promoting the development of PA, in which the support vector machine algorithm is the most widely used method, accounting for more than 20%, followed by random forest algorithm, accounting for about 18% of the methods used. In addition, this study also discusses the main challenges faced currently, such as the difficult problems regarding the acquisition and processing of high-quality remote sensing data, model interpretation, and generalization ability, and considers future development trends, such as promoting agricultural intelligence and automation, strengthening international cooperation and sharing, and the sustainable transformation of achievements. In summary, this study can provide new ideas and references for remote sensing combined with machine learning to promote the development of PA.&lt;/p&gt;&quot;,&quot;issue&quot;:&quot;9&quot;,&quot;volume&quot;:&quot;14&quot;,&quot;container-title-short&quot;:&quot;&quot;},&quot;isTemporary&quot;:false},{&quot;id&quot;:&quot;e4a2e893-98e0-39bd-8f6b-56883250472b&quot;,&quot;itemData&quot;:{&quot;type&quot;:&quot;article-journal&quot;,&quot;id&quot;:&quot;e4a2e893-98e0-39bd-8f6b-56883250472b&quot;,&quot;title&quot;:&quot;Developing machine learning models with multi-source environmental data to predict wheat yield in China&quot;,&quot;author&quot;:[{&quot;family&quot;:&quot;Li&quot;,&quot;given&quot;:&quot;Linchao&quot;,&quot;parse-names&quot;:false,&quot;dropping-particle&quot;:&quot;&quot;,&quot;non-dropping-particle&quot;:&quot;&quot;},{&quot;family&quot;:&quot;Wang&quot;,&quot;given&quot;:&quot;Bin&quot;,&quot;parse-names&quot;:false,&quot;dropping-particle&quot;:&quot;&quot;,&quot;non-dropping-particle&quot;:&quot;&quot;},{&quot;family&quot;:&quot;Feng&quot;,&quot;given&quot;:&quot;Puyu&quot;,&quot;parse-names&quot;:false,&quot;dropping-particle&quot;:&quot;&quot;,&quot;non-dropping-particle&quot;:&quot;&quot;},{&quot;family&quot;:&quot;Li Liu&quot;,&quot;given&quot;:&quot;De&quot;,&quot;parse-names&quot;:false,&quot;dropping-particle&quot;:&quot;&quot;,&quot;non-dropping-particle&quot;:&quot;&quot;},{&quot;family&quot;:&quot;He&quot;,&quot;given&quot;:&quot;Qinsi&quot;,&quot;parse-names&quot;:false,&quot;dropping-particle&quot;:&quot;&quot;,&quot;non-dropping-particle&quot;:&quot;&quot;},{&quot;family&quot;:&quot;Zhang&quot;,&quot;given&quot;:&quot;Yajie&quot;,&quot;parse-names&quot;:false,&quot;dropping-particle&quot;:&quot;&quot;,&quot;non-dropping-particle&quot;:&quot;&quot;},{&quot;family&quot;:&quot;Wang&quot;,&quot;given&quot;:&quot;Yakai&quot;,&quot;parse-names&quot;:false,&quot;dropping-particle&quot;:&quot;&quot;,&quot;non-dropping-particle&quot;:&quot;&quot;},{&quot;family&quot;:&quot;Li&quot;,&quot;given&quot;:&quot;Siyi&quot;,&quot;parse-names&quot;:false,&quot;dropping-particle&quot;:&quot;&quot;,&quot;non-dropping-particle&quot;:&quot;&quot;},{&quot;family&quot;:&quot;Lu&quot;,&quot;given&quot;:&quot;Xiaoliang&quot;,&quot;parse-names&quot;:false,&quot;dropping-particle&quot;:&quot;&quot;,&quot;non-dropping-particle&quot;:&quot;&quot;},{&quot;family&quot;:&quot;Yue&quot;,&quot;given&quot;:&quot;Chao&quot;,&quot;parse-names&quot;:false,&quot;dropping-particle&quot;:&quot;&quot;,&quot;non-dropping-particle&quot;:&quot;&quot;},{&quot;family&quot;:&quot;Li&quot;,&quot;given&quot;:&quot;Yi&quot;,&quot;parse-names&quot;:false,&quot;dropping-particle&quot;:&quot;&quot;,&quot;non-dropping-particle&quot;:&quot;&quot;},{&quot;family&quot;:&quot;He&quot;,&quot;given&quot;:&quot;Jianqiang&quot;,&quot;parse-names&quot;:false,&quot;dropping-particle&quot;:&quot;&quot;,&quot;non-dropping-particle&quot;:&quot;&quot;},{&quot;family&quot;:&quot;Feng&quot;,&quot;given&quot;:&quot;Hao&quot;,&quot;parse-names&quot;:false,&quot;dropping-particle&quot;:&quot;&quot;,&quot;non-dropping-particle&quot;:&quot;&quot;},{&quot;family&quot;:&quot;Yang&quot;,&quot;given&quot;:&quot;Guijun&quot;,&quot;parse-names&quot;:false,&quot;dropping-particle&quot;:&quot;&quot;,&quot;non-dropping-particle&quot;:&quot;&quot;},{&quot;family&quot;:&quot;Yu&quot;,&quot;given&quot;:&quot;Qiang&quot;,&quot;parse-names&quot;:false,&quot;dropping-particle&quot;:&quot;&quot;,&quot;non-dropping-particle&quot;:&quot;&quot;}],&quot;container-title&quot;:&quot;Computers and Electronics in Agriculture&quot;,&quot;container-title-short&quot;:&quot;Comput Electron Agric&quot;,&quot;DOI&quot;:&quot;10.1016/j.compag.2022.106790&quot;,&quot;ISSN&quot;:&quot;01681699&quot;,&quot;issued&quot;:{&quot;date-parts&quot;:[[2022,3]]},&quot;page&quot;:&quot;106790&quot;,&quot;volume&quot;:&quot;194&quot;},&quot;isTemporary&quot;:false},{&quot;id&quot;:&quot;bd75602f-028d-3b29-9a8d-3f8c778eccff&quot;,&quot;itemData&quot;:{&quot;type&quot;:&quot;article-journal&quot;,&quot;id&quot;:&quot;bd75602f-028d-3b29-9a8d-3f8c778eccff&quot;,&quot;title&quot;:&quot;Integrated UAV-Based multi-source data for predicting maize grain yield using machine learning approaches&quot;,&quot;author&quot;:[{&quot;family&quot;:&quot;Guo&quot;,&quot;given&quot;:&quot;Yahui&quot;,&quot;parse-names&quot;:false,&quot;dropping-particle&quot;:&quot;&quot;,&quot;non-dropping-particle&quot;:&quot;&quot;},{&quot;family&quot;:&quot;Zhang&quot;,&quot;given&quot;:&quot;Xuan&quot;,&quot;parse-names&quot;:false,&quot;dropping-particle&quot;:&quot;&quot;,&quot;non-dropping-particle&quot;:&quot;&quot;},{&quot;family&quot;:&quot;Chen&quot;,&quot;given&quot;:&quot;Shouzhi&quot;,&quot;parse-names&quot;:false,&quot;dropping-particle&quot;:&quot;&quot;,&quot;non-dropping-particle&quot;:&quot;&quot;},{&quot;family&quot;:&quot;Wang&quot;,&quot;given&quot;:&quot;Hanxi&quot;,&quot;parse-names&quot;:false,&quot;dropping-particle&quot;:&quot;&quot;,&quot;non-dropping-particle&quot;:&quot;&quot;},{&quot;family&quot;:&quot;Jayavelu&quot;,&quot;given&quot;:&quot;Senthilnath&quot;,&quot;parse-names&quot;:false,&quot;dropping-particle&quot;:&quot;&quot;,&quot;non-dropping-particle&quot;:&quot;&quot;},{&quot;family&quot;:&quot;Cammarano&quot;,&quot;given&quot;:&quot;Davide&quot;,&quot;parse-names&quot;:false,&quot;dropping-particle&quot;:&quot;&quot;,&quot;non-dropping-particle&quot;:&quot;&quot;},{&quot;family&quot;:&quot;Fu&quot;,&quot;given&quot;:&quot;Yongshuo&quot;,&quot;parse-names&quot;:false,&quot;dropping-particle&quot;:&quot;&quot;,&quot;non-dropping-particle&quot;:&quot;&quot;}],&quot;container-title&quot;:&quot;Remote Sensing&quot;,&quot;container-title-short&quot;:&quot;Remote Sens (Basel)&quot;,&quot;DOI&quot;:&quot;10.3390/rs14246290&quot;,&quot;ISSN&quot;:&quot;2072-4292&quot;,&quot;issued&quot;:{&quot;date-parts&quot;:[[2022,12,12]]},&quot;page&quot;:&quot;6290&quot;,&quot;abstract&quot;:&quot;&lt;p&gt;Increases in temperature have potentially influenced crop growth and reduced agricultural yields. Commonly, more fertilizers have been applied to improve grain yield. There is a need to optimize fertilizers, to reduce environmental pollution, and to increase agricultural production. Maize is the main crop in China, and its ample production is of vital importance to guarantee regional food security. In this study, the RGB and multispectral images, and maize grain yields were collected from an unmanned aerial vehicle (UAV) platform. To confirm the optimal indices, RGB-based vegetation indices and textural indices, multispectral-based vegetation indices, and crop height were independently applied to build linear regression relationships with maize grain yields. A stepwise regression model (SRM) was applied to select optimal indices. Three machine learning methods including: backpropagation network (BP), random forest (RF), and support vector machine (SVM) and the SRM were separately applied for predicting maize grain yields based on optimal indices. RF achieved the highest accuracy with a coefficient of determination of 0.963 and root mean square error of 0.489 (g/hundred-grain weight). Through the grey relation analysis, the N was the most correlated indicator, and the optimal ratio of fertilizers N/P/K was 2:1:1. Our research highlighted the integration of spectral, textural indices, and maize height for predicting maize grain yields.&lt;/p&gt;&quot;,&quot;issue&quot;:&quot;24&quot;,&quot;volume&quot;:&quot;14&quot;},&quot;isTemporary&quot;:false}]},{&quot;citationID&quot;:&quot;MENDELEY_CITATION_9e9916ee-3439-4bc1-9d93-5cdd853d0905&quot;,&quot;properties&quot;:{&quot;noteIndex&quot;:0},&quot;isEdited&quot;:false,&quot;manualOverride&quot;:{&quot;isManuallyOverridden&quot;:false,&quot;citeprocText&quot;:&quot;(Rousseeuw, 1987; Tibshirani et al., 2001)&quot;,&quot;manualOverrideText&quot;:&quot;&quot;},&quot;citationTag&quot;:&quot;MENDELEY_CITATION_v3_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&quot;,&quot;citationItems&quot;:[{&quot;id&quot;:&quot;28f4c6ce-df05-32cf-8fd7-e5ae27a8b2ad&quot;,&quot;itemData&quot;:{&quot;type&quot;:&quot;article-journal&quot;,&quot;id&quot;:&quot;28f4c6ce-df05-32cf-8fd7-e5ae27a8b2ad&quot;,&quot;title&quot;:&quot;Estimating the number of clusters in a data set via the gap statistic&quot;,&quot;author&quot;:[{&quot;family&quot;:&quot;Tibshirani&quot;,&quot;given&quot;:&quot;Robert&quot;,&quot;parse-names&quot;:false,&quot;dropping-particle&quot;:&quot;&quot;,&quot;non-dropping-particle&quot;:&quot;&quot;},{&quot;family&quot;:&quot;Walther&quot;,&quot;given&quot;:&quot;Guenther&quot;,&quot;parse-names&quot;:false,&quot;dropping-particle&quot;:&quot;&quot;,&quot;non-dropping-particle&quot;:&quot;&quot;},{&quot;family&quot;:&quot;Hastie&quot;,&quot;given&quot;:&quot;Trevor&quot;,&quot;parse-names&quot;:false,&quot;dropping-particle&quot;:&quot;&quot;,&quot;non-dropping-particle&quot;:&quot;&quot;}],&quot;container-title&quot;:&quot;Journal of the Royal Statistical Society Series B: Statistical Methodology&quot;,&quot;container-title-short&quot;:&quot;J R Stat Soc Series B Stat Methodol&quot;,&quot;DOI&quot;:&quot;10.1111/1467-9868.00293&quot;,&quot;ISSN&quot;:&quot;1369-7412&quot;,&quot;issued&quot;:{&quot;date-parts&quot;:[[2001,7,1]]},&quot;page&quot;:&quot;411-423&quot;,&quot;abstract&quot;:&quot;&lt;p&gt;We propose a method (the ‘gap statistic’) for estimating the number of clusters (groups) in a set of data. The technique uses the output of any clustering algorithm (e.g. K-means or hierarchical), comparing the change in within-cluster dispersion with that expected under an appropriate reference null distribution. Some theory is developed for the proposal and a simulation study shows that the gap statistic usually outperforms other methods that have been proposed in the literature.&lt;/p&gt;&quot;,&quot;issue&quot;:&quot;2&quot;,&quot;volume&quot;:&quot;63&quot;},&quot;isTemporary&quot;:false},{&quot;id&quot;:&quot;520ea53c-cbce-313f-ad83-25c59f25dc6b&quot;,&quot;itemData&quot;:{&quot;type&quot;:&quot;article-journal&quot;,&quot;id&quot;:&quot;520ea53c-cbce-313f-ad83-25c59f25dc6b&quot;,&quot;title&quot;:&quot;Silhouettes: A graphical aid to the interpretation and validation of cluster analysis&quot;,&quot;author&quot;:[{&quot;family&quot;:&quot;Rousseeuw&quot;,&quot;given&quot;:&quot;Peter J.&quot;,&quot;parse-names&quot;:false,&quot;dropping-particle&quot;:&quot;&quot;,&quot;non-dropping-particle&quot;:&quot;&quot;}],&quot;container-title&quot;:&quot;Journal of Computational and Applied Mathematics&quot;,&quot;container-title-short&quot;:&quot;J Comput Appl Math&quot;,&quot;DOI&quot;:&quot;10.1016/0377-0427(87)90125-7&quot;,&quot;ISSN&quot;:&quot;03770427&quot;,&quot;issued&quot;:{&quot;date-parts&quot;:[[1987,11]]},&quot;page&quot;:&quot;53-65&quot;,&quot;volume&quot;:&quot;20&quot;},&quot;isTemporary&quot;:false}]},{&quot;citationID&quot;:&quot;MENDELEY_CITATION_60f75754-4375-4e26-8ae0-b4412ed062c1&quot;,&quot;properties&quot;:{&quot;noteIndex&quot;:0},&quot;isEdited&quot;:false,&quot;manualOverride&quot;:{&quot;isManuallyOverridden&quot;:true,&quot;citeprocText&quot;:&quot;(Ohana-Levi et al., 2021; Pascucci et al., 2018; R. Naveen Kumar et al., 2023; Rodrigues de Oliveira et al., 2024; Subham et al., 2024; Thongnim et al., 2023)&quot;,&quot;manualOverrideText&quot;:&quot;(Pascucci et al., 2018; Ohana-Levi et al., 2021; R. Naveen Kumar et al., 2023; Thongnim et al., 2023; Rodrigues de Oliveira et al., 2024; Subham et al., 2024)&quot;},&quot;citationTag&quot;:&quot;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&quot;,&quot;citationItems&quot;:[{&quot;id&quot;:&quot;96100c0a-e3ec-392f-931b-bafa7b56039c&quot;,&quot;itemData&quot;:{&quot;type&quot;:&quot;article-journal&quot;,&quot;id&quot;:&quot;96100c0a-e3ec-392f-931b-bafa7b56039c&quot;,&quot;title&quot;:&quot;A comparison between standard and functional clustering methodologies: application to agricultural fields for yield pattern assessment&quot;,&quot;author&quot;:[{&quot;family&quot;:&quot;Pascucci&quot;,&quot;given&quot;:&quot;Simone&quot;,&quot;parse-names&quot;:false,&quot;dropping-particle&quot;:&quot;&quot;,&quot;non-dropping-particle&quot;:&quot;&quot;},{&quot;family&quot;:&quot;Carfora&quot;,&quot;given&quot;:&quot;Maria&quot;,&quot;parse-names&quot;:false,&quot;dropping-particle&quot;:&quot;&quot;,&quot;non-dropping-particle&quot;:&quot;&quot;},{&quot;family&quot;:&quot;Palombo&quot;,&quot;given&quot;:&quot;Angelo&quot;,&quot;parse-names&quot;:false,&quot;dropping-particle&quot;:&quot;&quot;,&quot;non-dropping-particle&quot;:&quot;&quot;},{&quot;family&quot;:&quot;Pignatti&quot;,&quot;given&quot;:&quot;Stefano&quot;,&quot;parse-names&quot;:false,&quot;dropping-particle&quot;:&quot;&quot;,&quot;non-dropping-particle&quot;:&quot;&quot;},{&quot;family&quot;:&quot;Casa&quot;,&quot;given&quot;:&quot;Raffaele&quot;,&quot;parse-names&quot;:false,&quot;dropping-particle&quot;:&quot;&quot;,&quot;non-dropping-particle&quot;:&quot;&quot;},{&quot;family&quot;:&quot;Pepe&quot;,&quot;given&quot;:&quot;Monica&quot;,&quot;parse-names&quot;:false,&quot;dropping-particle&quot;:&quot;&quot;,&quot;non-dropping-particle&quot;:&quot;&quot;},{&quot;family&quot;:&quot;Castaldi&quot;,&quot;given&quot;:&quot;Fabio&quot;,&quot;parse-names&quot;:false,&quot;dropping-particle&quot;:&quot;&quot;,&quot;non-dropping-particle&quot;:&quot;&quot;}],&quot;container-title&quot;:&quot;Remote Sensing&quot;,&quot;container-title-short&quot;:&quot;Remote Sens (Basel)&quot;,&quot;DOI&quot;:&quot;10.3390/rs10040585&quot;,&quot;ISSN&quot;:&quot;2072-4292&quot;,&quot;issued&quot;:{&quot;date-parts&quot;:[[2018,4,10]]},&quot;page&quot;:&quot;585&quot;,&quot;abstract&quot;:&quot;&lt;p&gt;The recognition of spatial patterns within agricultural fields, presenting similar yield potential areas, stable through time, is very important for optimizing agricultural practices. This study proposes the evaluation of different clustering methodologies applied to multispectral satellite time series for retrieving temporally stable (constant) patterns in agricultural fields, related to within-field yield spatial distribution. The ability of different clustering procedures for the recognition and mapping of constant patterns in fields of cereal crops was assessed. Crop vigor patterns, considered to be related to soils characteristics, and possibly indicative of yield potential, were derived by applying the different clustering algorithms to time series of Landsat images acquired on 94 agricultural fields near Rome (Italy). Two different approaches were applied and validated using Landsat 7 and 8 archived imagery. The first approach automatically extracts and calculates for each field of interest (FOI) the Normalized Difference Vegetation Index (NDVI), then exploits the standard K-means clustering algorithm to derive constant patterns at the field level. The second approach applies novel clustering procedures directly to spectral reflectance time series, in particular: (1) standard K-means; (2) functional K-means; (3) multivariate functional principal components clustering analysis; (4) hierarchical clustering. The different approaches were validated through cluster accuracy estimates on a reference set of FOIs for which yield maps were available for some years. Results show that multivariate functional principal components clustering, with an a priori determination of the optimal number of classes for each FOI, provides a better accuracy than those of standard clustering algorithms. The proposed novel functional clustering methodologies are effective and efficient for constant pattern retrieval and can be used for a sustainable management of agricultural fields, depending on farming systems and environmental conditions in different regions.&lt;/p&gt;&quot;,&quot;issue&quot;:&quot;4&quot;,&quot;volume&quot;:&quot;10&quot;},&quot;isTemporary&quot;:false},{&quot;id&quot;:&quot;fe1e6952-4395-32df-b330-262fafcc126b&quot;,&quot;itemData&quot;:{&quot;type&quot;:&quot;paper-conference&quot;,&quot;id&quot;:&quot;fe1e6952-4395-32df-b330-262fafcc126b&quot;,&quot;title&quot;:&quot;Cluster quality in agriculture: assessing GDP and harvest patterns in Asia and Europe with k-means and silhouette scores&quot;,&quot;author&quot;:[{&quot;family&quot;:&quot;Thongnim&quot;,&quot;given&quot;:&quot;Pattharaporn&quot;,&quot;parse-names&quot;:false,&quot;dropping-particle&quot;:&quot;&quot;,&quot;non-dropping-particle&quot;:&quot;&quot;},{&quot;family&quot;:&quot;Charoenwanit&quot;,&quot;given&quot;:&quot;Ekkapot&quot;,&quot;parse-names&quot;:false,&quot;dropping-particle&quot;:&quot;&quot;,&quot;non-dropping-particle&quot;:&quot;&quot;},{&quot;family&quot;:&quot;Phukseng&quot;,&quot;given&quot;:&quot;Thanaphon&quot;,&quot;parse-names&quot;:false,&quot;dropping-particle&quot;:&quot;&quot;,&quot;non-dropping-particle&quot;:&quot;&quot;}],&quot;container-title&quot;:&quot;2023 7th International Conference on Electronics, Materials Engineering &amp; Nano-Technology (IEMENTech)&quot;,&quot;DOI&quot;:&quot;10.1109/IEMENTech60402.2023.10423469&quot;,&quot;ISBN&quot;:&quot;979-8-3503-0551-7&quot;,&quot;issued&quot;:{&quot;date-parts&quot;:[[2023,12,18]]},&quot;page&quot;:&quot;1-5&quot;,&quot;publisher&quot;:&quot;IEEE&quot;,&quot;container-title-short&quot;:&quot;&quot;},&quot;isTemporary&quot;:false},{&quot;id&quot;:&quot;155c2c8b-ff12-3733-ac86-2a5566727f3c&quot;,&quot;itemData&quot;:{&quot;type&quot;:&quot;article-journal&quot;,&quot;id&quot;:&quot;155c2c8b-ff12-3733-ac86-2a5566727f3c&quot;,&quot;title&quot;:&quot;Temporal variability in soybean sowing and harvesting according to K-means and silhouette scores&quot;,&quot;author&quot;:[{&quot;family&quot;:&quot;Rodrigues de Oliveira&quot;,&quot;given&quot;:&quot;Bruno&quot;,&quot;parse-names&quot;:false,&quot;dropping-particle&quot;:&quot;&quot;,&quot;non-dropping-particle&quot;:&quot;&quot;},{&quot;family&quot;:&quot;Silva&quot;,&quot;given&quot;:&quot;Francisco Charles dos Santos&quot;,&quot;parse-names&quot;:false,&quot;dropping-particle&quot;:&quot;&quot;,&quot;non-dropping-particle&quot;:&quot;&quot;},{&quot;family&quot;:&quot;Mezzomo&quot;,&quot;given&quot;:&quot;Ricardo&quot;,&quot;parse-names&quot;:false,&quot;dropping-particle&quot;:&quot;&quot;,&quot;non-dropping-particle&quot;:&quot;&quot;},{&quot;family&quot;:&quot;Barrozo&quot;,&quot;given&quot;:&quot;Leandra Matos&quot;,&quot;parse-names&quot;:false,&quot;dropping-particle&quot;:&quot;&quot;,&quot;non-dropping-particle&quot;:&quot;&quot;},{&quot;family&quot;:&quot;Zanatta&quot;,&quot;given&quot;:&quot;Tatiane Scilewski da Costa&quot;,&quot;parse-names&quot;:false,&quot;dropping-particle&quot;:&quot;&quot;,&quot;non-dropping-particle&quot;:&quot;&quot;},{&quot;family&quot;:&quot;Santos&quot;,&quot;given&quot;:&quot;Joel Cabral&quot;,&quot;parse-names&quot;:false,&quot;dropping-particle&quot;:&quot;dos&quot;,&quot;non-dropping-particle&quot;:&quot;&quot;},{&quot;family&quot;:&quot;Sousa&quot;,&quot;given&quot;:&quot;Carlos Henrique Conceição&quot;,&quot;parse-names&quot;:false,&quot;dropping-particle&quot;:&quot;&quot;,&quot;non-dropping-particle&quot;:&quot;&quot;},{&quot;family&quot;:&quot;Coelho&quot;,&quot;given&quot;:&quot;Yago Pinto&quot;,&quot;parse-names&quot;:false,&quot;dropping-particle&quot;:&quot;&quot;,&quot;non-dropping-particle&quot;:&quot;&quot;},{&quot;family&quot;:&quot;Caldas&quot;,&quot;given&quot;:&quot;Aurilucia do Nascimento Silva&quot;,&quot;parse-names&quot;:false,&quot;dropping-particle&quot;:&quot;&quot;,&quot;non-dropping-particle&quot;:&quot;&quot;},{&quot;family&quot;:&quot;Zuffo&quot;,&quot;given&quot;:&quot;Alan Mario&quot;,&quot;parse-names&quot;:false,&quot;dropping-particle&quot;:&quot;&quot;,&quot;non-dropping-particle&quot;:&quot;&quot;}],&quot;container-title&quot;:&quot;Trends in Agricultural and Environmental Sciences&quot;,&quot;DOI&quot;:&quot;10.46420/TAES.e240010&quot;,&quot;ISSN&quot;:&quot;2966-2621&quot;,&quot;issued&quot;:{&quot;date-parts&quot;:[[2024,8,1]]},&quot;page&quot;:&quot;e240010&quot;,&quot;abstract&quot;:&quot;&lt;p&gt;Understanding the impact of seasonal variations on soybean productivity is crucial for optimizing agricultural practices. Given the influence of climatic factors such as temperature and rainfall on crop phenology, this study aims to analyze the effects of sowing and harvesting soybean cultivars in different seasons. This research investigates whether sowing soybeans in November and December leads to varying outcomes in terms of productivity and morphological characteristics, focusing on identifying the most stable cultivars across different climatic conditions. The study employed a comprehensive methodology, including data standardization, statistical tests (Levene, Shapiro-Wilk, ANOVA, Wilcoxon), and K-means clustering, to analyze 40 soybean cultivars across two seasons. Statistical preprocessing ensured data accuracy, while clustering helped identify cultivars with consistent responses to climatic changes. All computational analyses were performed using Python in the Google Colab environment. The findings revealed no significant difference in productivity between the two seasons, despite variations in temperature and rainfall. However, the moisture content of the grains (MTG) showed significant differences, influenced by higher rainfall in March and April and increased temperatures in December. K-means clustering highlighted SYN2282IPRO as the most stable cultivar and 77HO111I2X-GUAPORÉ as the most sensitive to climatic changes. The results emphasize the need for careful cultivar selection based on specific adaptability to seasonal variations. This study underscores the potential of computational tools like K-means clustering in agricultural optimization, offering a data-driven approach to selecting stable soybean cultivars. The adaptable methodology can be tailored to different geographical regions, soil types, and climate conditions, enhancing its relevance and applicability. These insights contribute to a better understanding of the complex interactions between climatic variables and soybean phenology, providing a foundation for improving agricultural practices in the face of climate change.&lt;/p&gt;&quot;,&quot;container-title-short&quot;:&quot;&quot;},&quot;isTemporary&quot;:false},{&quot;id&quot;:&quot;b503beb1-4431-3bbd-b571-5965f315f3f4&quot;,&quot;itemData&quot;:{&quot;type&quot;:&quot;paper-conference&quot;,&quot;id&quot;:&quot;b503beb1-4431-3bbd-b571-5965f315f3f4&quot;,&quot;title&quot;:&quot;Clustering-Based multi-crop recommendation system for precision agriculture&quot;,&quot;author&quot;:[{&quot;family&quot;:&quot;Subham&quot;,&quot;given&quot;:&quot;P.&quot;,&quot;parse-names&quot;:false,&quot;dropping-particle&quot;:&quot;&quot;,&quot;non-dropping-particle&quot;:&quot;&quot;},{&quot;family&quot;:&quot;Kuanr&quot;,&quot;given&quot;:&quot;Madhushree&quot;,&quot;parse-names&quot;:false,&quot;dropping-particle&quot;:&quot;&quot;,&quot;non-dropping-particle&quot;:&quot;&quot;},{&quot;family&quot;:&quot;Patra&quot;,&quot;given&quot;:&quot;Tapas Kumar&quot;,&quot;parse-names&quot;:false,&quot;dropping-particle&quot;:&quot;&quot;,&quot;non-dropping-particle&quot;:&quot;&quot;},{&quot;family&quot;:&quot;Palei&quot;,&quot;given&quot;:&quot;Shantilata&quot;,&quot;parse-names&quot;:false,&quot;dropping-particle&quot;:&quot;&quot;,&quot;non-dropping-particle&quot;:&quot;&quot;},{&quot;family&quot;:&quot;Mohapatra&quot;,&quot;given&quot;:&quot;Puspanjali&quot;,&quot;parse-names&quot;:false,&quot;dropping-particle&quot;:&quot;&quot;,&quot;non-dropping-particle&quot;:&quot;&quot;}],&quot;container-title&quot;:&quot;2024 International Conference on Communication, Control, and Intelligent Systems (CCIS)&quot;,&quot;DOI&quot;:&quot;10.1109/CCIS63231.2024.10932015&quot;,&quot;ISBN&quot;:&quot;979-8-3315-2820-1&quot;,&quot;issued&quot;:{&quot;date-parts&quot;:[[2024,12,6]]},&quot;page&quot;:&quot;1-6&quot;,&quot;publisher&quot;:&quot;IEEE&quot;,&quot;container-title-short&quot;:&quot;&quot;},&quot;isTemporary&quot;:false},{&quot;id&quot;:&quot;4ad7124b-7a44-3bc3-82fc-a321120657f2&quot;,&quot;itemData&quot;:{&quot;type&quot;:&quot;article-journal&quot;,&quot;id&quot;:&quot;4ad7124b-7a44-3bc3-82fc-a321120657f2&quot;,&quot;title&quot;:&quot;A novel cluster analysis-based crop dataset recommendation method in precision farming&quot;,&quot;author&quot;:[{&quot;family&quot;:&quot;R. Naveen Kumar&quot;,&quot;given&quot;:&quot;K.&quot;,&quot;parse-names&quot;:false,&quot;dropping-particle&quot;:&quot;&quot;,&quot;non-dropping-particle&quot;:&quot;&quot;},{&quot;family&quot;:&quot;Lahza&quot;,&quot;given&quot;:&quot;Husam&quot;,&quot;parse-names&quot;:false,&quot;dropping-particle&quot;:&quot;&quot;,&quot;non-dropping-particle&quot;:&quot;&quot;},{&quot;family&quot;:&quot;R. Sreenivasa&quot;,&quot;given&quot;:&quot;B.&quot;,&quot;parse-names&quot;:false,&quot;dropping-particle&quot;:&quot;&quot;,&quot;non-dropping-particle&quot;:&quot;&quot;},{&quot;family&quot;:&quot;Shawly&quot;,&quot;given&quot;:&quot;Tawfeeq&quot;,&quot;parse-names&quot;:false,&quot;dropping-particle&quot;:&quot;&quot;,&quot;non-dropping-particle&quot;:&quot;&quot;},{&quot;family&quot;:&quot;A. Alsheikhy&quot;,&quot;given&quot;:&quot;Ahmed&quot;,&quot;parse-names&quot;:false,&quot;dropping-particle&quot;:&quot;&quot;,&quot;non-dropping-particle&quot;:&quot;&quot;},{&quot;family&quot;:&quot;Arunkumar&quot;,&quot;given&quot;:&quot;H.&quot;,&quot;parse-names&quot;:false,&quot;dropping-particle&quot;:&quot;&quot;,&quot;non-dropping-particle&quot;:&quot;&quot;},{&quot;family&quot;:&quot;R. Nirmala&quot;,&quot;given&quot;:&quot;C.&quot;,&quot;parse-names&quot;:false,&quot;dropping-particle&quot;:&quot;&quot;,&quot;non-dropping-particle&quot;:&quot;&quot;}],&quot;container-title&quot;:&quot;Computer Systems Science and Engineering&quot;,&quot;DOI&quot;:&quot;10.32604/csse.2023.036629&quot;,&quot;ISSN&quot;:&quot;0267-6192&quot;,&quot;issued&quot;:{&quot;date-parts&quot;:[[2023]]},&quot;page&quot;:&quot;3239-3260&quot;,&quot;issue&quot;:&quot;3&quot;,&quot;volume&quot;:&quot;46&quot;,&quot;container-title-short&quot;:&quot;&quot;},&quot;isTemporary&quot;:false},{&quot;id&quot;:&quot;8f1cf412-2362-38df-b6e0-75bb211d8927&quot;,&quot;itemData&quot;:{&quot;type&quot;:&quot;article-journal&quot;,&quot;id&quot;:&quot;8f1cf412-2362-38df-b6e0-75bb211d8927&quot;,&quot;title&quot;:&quot;A comparison between spatial clustering models for determining N-fertilization management zones in orchards&quot;,&quot;author&quot;:[{&quot;family&quot;:&quot;Ohana-Levi&quot;,&quot;given&quot;:&quot;N.&quot;,&quot;parse-names&quot;:false,&quot;dropping-particle&quot;:&quot;&quot;,&quot;non-dropping-particle&quot;:&quot;&quot;},{&quot;family&quot;:&quot;Ben-Gal&quot;,&quot;given&quot;:&quot;A.&quot;,&quot;parse-names&quot;:false,&quot;dropping-particle&quot;:&quot;&quot;,&quot;non-dropping-particle&quot;:&quot;&quot;},{&quot;family&quot;:&quot;Peeters&quot;,&quot;given&quot;:&quot;A.&quot;,&quot;parse-names&quot;:false,&quot;dropping-particle&quot;:&quot;&quot;,&quot;non-dropping-particle&quot;:&quot;&quot;},{&quot;family&quot;:&quot;Termin&quot;,&quot;given&quot;:&quot;D.&quot;,&quot;parse-names&quot;:false,&quot;dropping-particle&quot;:&quot;&quot;,&quot;non-dropping-particle&quot;:&quot;&quot;},{&quot;family&quot;:&quot;Linker&quot;,&quot;given&quot;:&quot;R.&quot;,&quot;parse-names&quot;:false,&quot;dropping-particle&quot;:&quot;&quot;,&quot;non-dropping-particle&quot;:&quot;&quot;},{&quot;family&quot;:&quot;Baram&quot;,&quot;given&quot;:&quot;S.&quot;,&quot;parse-names&quot;:false,&quot;dropping-particle&quot;:&quot;&quot;,&quot;non-dropping-particle&quot;:&quot;&quot;},{&quot;family&quot;:&quot;Raveh&quot;,&quot;given&quot;:&quot;E.&quot;,&quot;parse-names&quot;:false,&quot;dropping-particle&quot;:&quot;&quot;,&quot;non-dropping-particle&quot;:&quot;&quot;},{&quot;family&quot;:&quot;Paz-Kagan&quot;,&quot;given&quot;:&quot;T.&quot;,&quot;parse-names&quot;:false,&quot;dropping-particle&quot;:&quot;&quot;,&quot;non-dropping-particle&quot;:&quot;&quot;}],&quot;container-title&quot;:&quot;Precision Agriculture&quot;,&quot;container-title-short&quot;:&quot;Precis Agric&quot;,&quot;DOI&quot;:&quot;10.1007/s11119-020-09731-5&quot;,&quot;ISSN&quot;:&quot;1385-2256&quot;,&quot;issued&quot;:{&quot;date-parts&quot;:[[2021,2,17]]},&quot;page&quot;:&quot;99-123&quot;,&quot;issue&quot;:&quot;1&quot;,&quot;volume&quot;:&quot;22&quot;},&quot;isTemporary&quot;:false}]},{&quot;citationID&quot;:&quot;MENDELEY_CITATION_c4550d5c-d2df-4596-8d7a-220513116be6&quot;,&quot;properties&quot;:{&quot;noteIndex&quot;:0},&quot;isEdited&quot;:false,&quot;manualOverride&quot;:{&quot;isManuallyOverridden&quot;:false,&quot;citeprocText&quot;:&quot;(Haghverdi et al., 2015, 2016; Jiang et al., 2011)&quot;,&quot;manualOverrideText&quot;:&quot;&quot;},&quot;citationTag&quot;:&quot;MENDELEY_CITATION_v3_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&quot;,&quot;citationItems&quot;:[{&quot;id&quot;:&quot;65181998-4cae-3403-8e57-10f2f0d7bef9&quot;,&quot;itemData&quot;:{&quot;type&quot;:&quot;article-journal&quot;,&quot;id&quot;:&quot;65181998-4cae-3403-8e57-10f2f0d7bef9&quot;,&quot;title&quot;:&quot;Delineating site‐specific irrigation management zones&quot;,&quot;author&quot;:[{&quot;family&quot;:&quot;Jiang&quot;,&quot;given&quot;:&quot;Qiuxiang&quot;,&quot;parse-names&quot;:false,&quot;dropping-particle&quot;:&quot;&quot;,&quot;non-dropping-particle&quot;:&quot;&quot;},{&quot;family&quot;:&quot;Fu&quot;,&quot;given&quot;:&quot;Qiang&quot;,&quot;parse-names&quot;:false,&quot;dropping-particle&quot;:&quot;&quot;,&quot;non-dropping-particle&quot;:&quot;&quot;},{&quot;family&quot;:&quot;Wang&quot;,&quot;given&quot;:&quot;Zilong&quot;,&quot;parse-names&quot;:false,&quot;dropping-particle&quot;:&quot;&quot;,&quot;non-dropping-particle&quot;:&quot;&quot;}],&quot;container-title&quot;:&quot;Irrigation and Drainage&quot;,&quot;DOI&quot;:&quot;10.1002/ird.588&quot;,&quot;ISSN&quot;:&quot;1531-0353&quot;,&quot;issued&quot;:{&quot;date-parts&quot;:[[2011,10,22]]},&quot;page&quot;:&quot;464-472&quot;,&quot;abstract&quot;:&quot;&lt;p&gt;Since spatial heterogeneity of soil physical properties has a significant influence on site‐specific irrigation management, field moisture capacity, saturated moisture content, wilting point and soil dry bulk density were used as the data source to derive irrigation management zones. The spatial heterogeneity and correlations of soil properties were firstly characterized using geostatistics and principal component analysis. Then, irrigation management zones were delineated by running management zone analysis software based on the fuzziness performance index and normalized classification entropy, which were used to determine the least number of subzones. Finally, the zoning of irrigation management was verified by performing a statistical analysis as a statistical control of the above classifications. The study site was divided into two subzones having distinct differences between them, indicating that the delineation of irrigation management zones was reasonable. In additional, a stratified sampling method was also adopted to calculate the optimal sampling size of the soil properties in each subzone. Saturated moisture content has the optimal sampling size of 12 and soil water capacity and wilting point have the least, with only 3. The delineation of irrigation management zones and optimal sampling size could provide data support and science‐based information for site‐specific irrigation management. Copyright © 2010 John Wiley &amp;amp; Sons, Ltd.&lt;/p&gt;&quot;,&quot;issue&quot;:&quot;4&quot;,&quot;volume&quot;:&quot;60&quot;,&quot;container-title-short&quot;:&quot;&quot;},&quot;isTemporary&quot;:false},{&quot;id&quot;:&quot;04f13a7e-466d-3bb1-bdb7-78ff0f67b5f3&quot;,&quot;itemData&quot;:{&quot;type&quot;:&quot;article-journal&quot;,&quot;id&quot;:&quot;04f13a7e-466d-3bb1-bdb7-78ff0f67b5f3&quot;,&quot;title&quot;:&quot;Perspectives on delineating management zones for variable rate irrigation&quot;,&quot;author&quot;:[{&quot;family&quot;:&quot;Haghverdi&quot;,&quot;given&quot;:&quot;Amir&quot;,&quot;parse-names&quot;:false,&quot;dropping-particle&quot;:&quot;&quot;,&quot;non-dropping-particle&quot;:&quot;&quot;},{&quot;family&quot;:&quot;Leib&quot;,&quot;given&quot;:&quot;Brian G.&quot;,&quot;parse-names&quot;:false,&quot;dropping-particle&quot;:&quot;&quot;,&quot;non-dropping-particle&quot;:&quot;&quot;},{&quot;family&quot;:&quot;Washington-Allen&quot;,&quot;given&quot;:&quot;Robert A.&quot;,&quot;parse-names&quot;:false,&quot;dropping-particle&quot;:&quot;&quot;,&quot;non-dropping-particle&quot;:&quot;&quot;},{&quot;family&quot;:&quot;Ayers&quot;,&quot;given&quot;:&quot;Paul D.&quot;,&quot;parse-names&quot;:false,&quot;dropping-particle&quot;:&quot;&quot;,&quot;non-dropping-particle&quot;:&quot;&quot;},{&quot;family&quot;:&quot;Buschermohle&quot;,&quot;given&quot;:&quot;Michael J.&quot;,&quot;parse-names&quot;:false,&quot;dropping-particle&quot;:&quot;&quot;,&quot;non-dropping-particle&quot;:&quot;&quot;}],&quot;container-title&quot;:&quot;Computers and Electronics in Agriculture&quot;,&quot;container-title-short&quot;:&quot;Comput Electron Agric&quot;,&quot;DOI&quot;:&quot;10.1016/j.compag.2015.06.019&quot;,&quot;ISSN&quot;:&quot;01681699&quot;,&quot;issued&quot;:{&quot;date-parts&quot;:[[2015,9]]},&quot;page&quot;:&quot;154-167&quot;,&quot;volume&quot;:&quot;117&quot;},&quot;isTemporary&quot;:false},{&quot;id&quot;:&quot;ce5a0648-c26a-37ff-bc36-a5dbfa936c20&quot;,&quot;itemData&quot;:{&quot;type&quot;:&quot;article-journal&quot;,&quot;id&quot;:&quot;ce5a0648-c26a-37ff-bc36-a5dbfa936c20&quot;,&quot;title&quot;:&quot;Studying uniform and variable rate center pivot irrigation strategies with the aid of site-specific water production functions&quot;,&quot;author&quot;:[{&quot;family&quot;:&quot;Haghverdi&quot;,&quot;given&quot;:&quot;Amir&quot;,&quot;parse-names&quot;:false,&quot;dropping-particle&quot;:&quot;&quot;,&quot;non-dropping-particle&quot;:&quot;&quot;},{&quot;family&quot;:&quot;Leib&quot;,&quot;given&quot;:&quot;Brian G.&quot;,&quot;parse-names&quot;:false,&quot;dropping-particle&quot;:&quot;&quot;,&quot;non-dropping-particle&quot;:&quot;&quot;},{&quot;family&quot;:&quot;Washington-Allen&quot;,&quot;given&quot;:&quot;Robert A.&quot;,&quot;parse-names&quot;:false,&quot;dropping-particle&quot;:&quot;&quot;,&quot;non-dropping-particle&quot;:&quot;&quot;},{&quot;family&quot;:&quot;Buschermohle&quot;,&quot;given&quot;:&quot;Michael J.&quot;,&quot;parse-names&quot;:false,&quot;dropping-particle&quot;:&quot;&quot;,&quot;non-dropping-particle&quot;:&quot;&quot;},{&quot;family&quot;:&quot;Ayers&quot;,&quot;given&quot;:&quot;Paul D.&quot;,&quot;parse-names&quot;:false,&quot;dropping-particle&quot;:&quot;&quot;,&quot;non-dropping-particle&quot;:&quot;&quot;}],&quot;container-title&quot;:&quot;Computers and Electronics in Agriculture&quot;,&quot;container-title-short&quot;:&quot;Comput Electron Agric&quot;,&quot;DOI&quot;:&quot;10.1016/j.compag.2016.03.010&quot;,&quot;ISSN&quot;:&quot;01681699&quot;,&quot;issued&quot;:{&quot;date-parts&quot;:[[2016,4]]},&quot;page&quot;:&quot;327-340&quot;,&quot;volume&quot;:&quot;123&quot;},&quot;isTemporary&quot;:false}]},{&quot;citationID&quot;:&quot;MENDELEY_CITATION_7c1476ad-0247-4676-9521-2a73525cb3a0&quot;,&quot;properties&quot;:{&quot;noteIndex&quot;:0},&quot;isEdited&quot;:false,&quot;manualOverride&quot;:{&quot;isManuallyOverridden&quot;:false,&quot;citeprocText&quot;:&quot;(Adamchuk et al., 2004)&quot;,&quot;manualOverrideText&quot;:&quot;&quot;},&quot;citationTag&quot;:&quot;MENDELEY_CITATION_v3_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&quot;,&quot;citationItems&quot;:[{&quot;id&quot;:&quot;8938f736-c222-39ef-92ef-708cf5248303&quot;,&quot;itemData&quot;:{&quot;type&quot;:&quot;article-journal&quot;,&quot;id&quot;:&quot;8938f736-c222-39ef-92ef-708cf5248303&quot;,&quot;title&quot;:&quot;On-the-go soil sensors for precision agriculture&quot;,&quot;author&quot;:[{&quot;family&quot;:&quot;Adamchuk&quot;,&quot;given&quot;:&quot;V.I&quot;,&quot;parse-names&quot;:false,&quot;dropping-particle&quot;:&quot;&quot;,&quot;non-dropping-particle&quot;:&quot;&quot;},{&quot;family&quot;:&quot;Hummel&quot;,&quot;given&quot;:&quot;J.W&quot;,&quot;parse-names&quot;:false,&quot;dropping-particle&quot;:&quot;&quot;,&quot;non-dropping-particle&quot;:&quot;&quot;},{&quot;family&quot;:&quot;Morgan&quot;,&quot;given&quot;:&quot;M.T&quot;,&quot;parse-names&quot;:false,&quot;dropping-particle&quot;:&quot;&quot;,&quot;non-dropping-particle&quot;:&quot;&quot;},{&quot;family&quot;:&quot;Upadhyaya&quot;,&quot;given&quot;:&quot;S.K&quot;,&quot;parse-names&quot;:false,&quot;dropping-particle&quot;:&quot;&quot;,&quot;non-dropping-particle&quot;:&quot;&quot;}],&quot;container-title&quot;:&quot;Computers and Electronics in Agriculture&quot;,&quot;container-title-short&quot;:&quot;Comput Electron Agric&quot;,&quot;DOI&quot;:&quot;10.1016/j.compag.2004.03.002&quot;,&quot;ISSN&quot;:&quot;01681699&quot;,&quot;issued&quot;:{&quot;date-parts&quot;:[[2004,7]]},&quot;page&quot;:&quot;71-91&quot;,&quot;issue&quot;:&quot;1&quot;,&quot;volume&quot;:&quot;44&quot;},&quot;isTemporary&quot;:false}]},{&quot;citationID&quot;:&quot;MENDELEY_CITATION_3b3a7a47-3712-4bf0-b7ec-0165e9b2af1d&quot;,&quot;properties&quot;:{&quot;noteIndex&quot;:0},&quot;isEdited&quot;:false,&quot;manualOverride&quot;:{&quot;isManuallyOverridden&quot;:true,&quot;citeprocText&quot;:&quot;(Lakhiar et al., 2024; Wanyama &amp;#38; Bwambale, 2023; Xing &amp;#38; Wang, 2024)&quot;,&quot;manualOverrideText&quot;:&quot;(Wanyama &amp; Bwambale, 2023; Lakhiar et al., 2024; Xing &amp; Wang, 2024)&quot;},&quot;citationTag&quot;:&quot;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&quot;,&quot;citationItems&quot;:[{&quot;id&quot;:&quot;52487532-982f-396d-89ef-be0552be88ea&quot;,&quot;itemData&quot;:{&quot;type&quot;:&quot;article-journal&quot;,&quot;id&quot;:&quot;52487532-982f-396d-89ef-be0552be88ea&quot;,&quot;title&quot;:&quot;Precision agriculture and water conservation strategies for sustainable crop production in arid regions&quot;,&quot;author&quot;:[{&quot;family&quot;:&quot;Xing&quot;,&quot;given&quot;:&quot;Yingying&quot;,&quot;parse-names&quot;:false,&quot;dropping-particle&quot;:&quot;&quot;,&quot;non-dropping-particle&quot;:&quot;&quot;},{&quot;family&quot;:&quot;Wang&quot;,&quot;given&quot;:&quot;Xiukang&quot;,&quot;parse-names&quot;:false,&quot;dropping-particle&quot;:&quot;&quot;,&quot;non-dropping-particle&quot;:&quot;&quot;}],&quot;container-title&quot;:&quot;Plants&quot;,&quot;DOI&quot;:&quot;10.3390/plants13223184&quot;,&quot;ISSN&quot;:&quot;2223-7747&quot;,&quot;issued&quot;:{&quot;date-parts&quot;:[[2024,11,13]]},&quot;page&quot;:&quot;3184&quot;,&quot;abstract&quot;:&quot;&lt;p&gt;The intensifying challenges posed by global climate change and water scarcity necessitate enhancements in agricultural productivity and sustainability within arid regions. This review synthesizes recent advancements in genetic engineering, molecular breeding, precision agriculture, and innovative water management techniques aimed at improving crop drought resistance, soil health, and overall agricultural efficiency. By examining cutting-edge methodologies, such as CRISPR/Cas9 gene editing, marker-assisted selection (MAS), and omics technologies, we highlight efforts to manipulate drought-responsive genes and consolidate favorable agronomic traits through interdisciplinary innovations. Furthermore, we explore the potential of precision farming technologies, including the Internet of Things (IoT), remote sensing, and smart irrigation systems, to optimize water utilization and facilitate real-time environmental monitoring. The integration of genetic, biotechnological, and agronomic approaches demonstrates a significant potential to enhance crop resilience against abiotic and biotic stressors while improving resource efficiency. Additionally, advanced irrigation systems, along with soil conservation techniques, show promise for maximizing water efficiency and sustaining soil fertility under saline–alkali conditions. This review concludes with recommendations for a further multidisciplinary exploration of genomics, sustainable water management practices, and precision agriculture to ensure long-term food security and sustainable agricultural development in water-limited environments. By providing a comprehensive framework for addressing agricultural challenges in arid regions, we emphasize the urgent need for continued innovation in response to escalating global environmental pressures.&lt;/p&gt;&quot;,&quot;issue&quot;:&quot;22&quot;,&quot;volume&quot;:&quot;13&quot;,&quot;container-title-short&quot;:&quot;&quot;},&quot;isTemporary&quot;:false},{&quot;id&quot;:&quot;938add94-b1ef-3e49-aac8-0a2e69c9177b&quot;,&quot;itemData&quot;:{&quot;type&quot;:&quot;article-journal&quot;,&quot;id&quot;:&quot;938add94-b1ef-3e49-aac8-0a2e69c9177b&quot;,&quot;title&quot;:&quot;A review of precision irrigation water-saving technology under changing Climate for enhancing water use efficiency, crop yield, and environmental footprints&quot;,&quot;author&quot;:[{&quot;family&quot;:&quot;Lakhiar&quot;,&quot;given&quot;:&quot;Imran Ali&quot;,&quot;parse-names&quot;:false,&quot;dropping-particle&quot;:&quot;&quot;,&quot;non-dropping-particle&quot;:&quot;&quot;},{&quot;family&quot;:&quot;Yan&quot;,&quot;given&quot;:&quot;Haofang&quot;,&quot;parse-names&quot;:false,&quot;dropping-particle&quot;:&quot;&quot;,&quot;non-dropping-particle&quot;:&quot;&quot;},{&quot;family&quot;:&quot;Zhang&quot;,&quot;given&quot;:&quot;Chuan&quot;,&quot;parse-names&quot;:false,&quot;dropping-particle&quot;:&quot;&quot;,&quot;non-dropping-particle&quot;:&quot;&quot;},{&quot;family&quot;:&quot;Wang&quot;,&quot;given&quot;:&quot;Guoqing&quot;,&quot;parse-names&quot;:false,&quot;dropping-particle&quot;:&quot;&quot;,&quot;non-dropping-particle&quot;:&quot;&quot;},{&quot;family&quot;:&quot;He&quot;,&quot;given&quot;:&quot;Bin&quot;,&quot;parse-names&quot;:false,&quot;dropping-particle&quot;:&quot;&quot;,&quot;non-dropping-particle&quot;:&quot;&quot;},{&quot;family&quot;:&quot;Hao&quot;,&quot;given&quot;:&quot;Beibei&quot;,&quot;parse-names&quot;:false,&quot;dropping-particle&quot;:&quot;&quot;,&quot;non-dropping-particle&quot;:&quot;&quot;},{&quot;family&quot;:&quot;Han&quot;,&quot;given&quot;:&quot;Yujing&quot;,&quot;parse-names&quot;:false,&quot;dropping-particle&quot;:&quot;&quot;,&quot;non-dropping-particle&quot;:&quot;&quot;},{&quot;family&quot;:&quot;Wang&quot;,&quot;given&quot;:&quot;Biyu&quot;,&quot;parse-names&quot;:false,&quot;dropping-particle&quot;:&quot;&quot;,&quot;non-dropping-particle&quot;:&quot;&quot;},{&quot;family&quot;:&quot;Bao&quot;,&quot;given&quot;:&quot;Rongxuan&quot;,&quot;parse-names&quot;:false,&quot;dropping-particle&quot;:&quot;&quot;,&quot;non-dropping-particle&quot;:&quot;&quot;},{&quot;family&quot;:&quot;Syed&quot;,&quot;given&quot;:&quot;Tabinda Naz&quot;,&quot;parse-names&quot;:false,&quot;dropping-particle&quot;:&quot;&quot;,&quot;non-dropping-particle&quot;:&quot;&quot;},{&quot;family&quot;:&quot;Chauhdary&quot;,&quot;given&quot;:&quot;Junaid Nawaz&quot;,&quot;parse-names&quot;:false,&quot;dropping-particle&quot;:&quot;&quot;,&quot;non-dropping-particle&quot;:&quot;&quot;},{&quot;family&quot;:&quot;Rakibuzzaman&quot;,&quot;given&quot;:&quot;Md.&quot;,&quot;parse-names&quot;:false,&quot;dropping-particle&quot;:&quot;&quot;,&quot;non-dropping-particle&quot;:&quot;&quot;}],&quot;container-title&quot;:&quot;Agriculture&quot;,&quot;DOI&quot;:&quot;10.3390/agriculture14071141&quot;,&quot;ISSN&quot;:&quot;2077-0472&quot;,&quot;issued&quot;:{&quot;date-parts&quot;:[[2024,7,14]]},&quot;page&quot;:&quot;1141&quot;,&quot;abstract&quot;:&quot;&lt;p&gt;Water is considered one of the vital natural resources and factors for performing short- and long-term agricultural practices on Earth. Meanwhile, globally, most of the available freshwater resources are utilized for irrigation purposes in agriculture. Currently, many world regions are facing extreme water shortage problems, which can worsen if not managed properly. In the literature, numerous methods and remedies are used to cope with the increasing global water crises. The use of precision irrigation water-saving systems (PISs) for efficient water management under climate change is one of them and is a highly recommended approach by researchers. It can mitigate the adverse effects of changing climate and help enhance water use efficiency, crop yield, and environmental footprints. Thus, the present study aimed to comprehensively examine and review PISs, focusing on their development, implementation, and positive impacts on sustainable water management. In addition, we searched the literature using different online search engines and reviewed and summarized the main results of the previously published papers on PISs. We discussed the traditional irrigation method and its modernization for enhancing water use efficiency, PIS monitoring and controlling, architecture, data sharing communication technologies, the role of artificial intelligence for irrigation water-saving, and the future prospects of the PIS. Based on the brief literature review, the present study concluded that the future of PISs seems bright, driven by the need for efficient irrigation water management systems, technological advancements, and increasing environmental awareness. As the water scarcity problem intensifies due to climate change and population growth, the PIS is poised to play a critical role in optimizing and modernizing water usage, increasing water use efficiency, and reducing environmental footprints, thus ensuring sustainable agriculture development.&lt;/p&gt;&quot;,&quot;issue&quot;:&quot;7&quot;,&quot;volume&quot;:&quot;14&quot;,&quot;container-title-short&quot;:&quot;&quot;},&quot;isTemporary&quot;:false},{&quot;id&quot;:&quot;02e0a16c-23cf-383d-8253-5b4511e1fec7&quot;,&quot;itemData&quot;:{&quot;type&quot;:&quot;chapter&quot;,&quot;id&quot;:&quot;02e0a16c-23cf-383d-8253-5b4511e1fec7&quot;,&quot;title&quot;:&quot;Precision water management&quot;,&quot;author&quot;:[{&quot;family&quot;:&quot;Wanyama&quot;,&quot;given&quot;:&quot;Joshua&quot;,&quot;parse-names&quot;:false,&quot;dropping-particle&quot;:&quot;&quot;,&quot;non-dropping-particle&quot;:&quot;&quot;},{&quot;family&quot;:&quot;Bwambale&quot;,&quot;given&quot;:&quot;Erion&quot;,&quot;parse-names&quot;:false,&quot;dropping-particle&quot;:&quot;&quot;,&quot;non-dropping-particle&quot;:&quot;&quot;}],&quot;container-title&quot;:&quot;Encyclopedia of Digital Agricultural Technologies&quot;,&quot;DOI&quot;:&quot;10.1007/978-3-031-24861-0_213&quot;,&quot;issued&quot;:{&quot;date-parts&quot;:[[2023]]},&quot;publisher-place&quot;:&quot;Cham&quot;,&quot;page&quot;:&quot;1062-1069&quot;,&quot;publisher&quot;:&quot;Springer International Publishing&quot;,&quot;container-title-short&quot;:&quot;&quot;},&quot;isTemporary&quot;:false}]},{&quot;citationID&quot;:&quot;MENDELEY_CITATION_a67d8c52-052f-4f27-b378-d7e47030a8c8&quot;,&quot;properties&quot;:{&quot;noteIndex&quot;:0},&quot;isEdited&quot;:false,&quot;manualOverride&quot;:{&quot;isManuallyOverridden&quot;:false,&quot;citeprocText&quot;:&quot;(Bodner et al., 2015; Dietz et al., 2021; Javadinejad et al., 2021)&quot;,&quot;manualOverrideText&quot;:&quot;&quot;},&quot;citationTag&quot;:&quot;MENDELEY_CITATION_v3_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&quot;,&quot;citationItems&quot;:[{&quot;id&quot;:&quot;faebcf6a-bdea-3b71-a896-ee38971761a1&quot;,&quot;itemData&quot;:{&quot;type&quot;:&quot;article-journal&quot;,&quot;id&quot;:&quot;faebcf6a-bdea-3b71-a896-ee38971761a1&quot;,&quot;title&quot;:&quot;Drought and crop yield&quot;,&quot;author&quot;:[{&quot;family&quot;:&quot;Dietz&quot;,&quot;given&quot;:&quot;K.‐J.&quot;,&quot;parse-names&quot;:false,&quot;dropping-particle&quot;:&quot;&quot;,&quot;non-dropping-particle&quot;:&quot;&quot;},{&quot;family&quot;:&quot;Zörb&quot;,&quot;given&quot;:&quot;C.&quot;,&quot;parse-names&quot;:false,&quot;dropping-particle&quot;:&quot;&quot;,&quot;non-dropping-particle&quot;:&quot;&quot;},{&quot;family&quot;:&quot;Geilfus&quot;,&quot;given&quot;:&quot;C.‐M.&quot;,&quot;parse-names&quot;:false,&quot;dropping-particle&quot;:&quot;&quot;,&quot;non-dropping-particle&quot;:&quot;&quot;}],&quot;container-title&quot;:&quot;Plant Biology&quot;,&quot;container-title-short&quot;:&quot;Plant Biol&quot;,&quot;DOI&quot;:&quot;10.1111/plb.13304&quot;,&quot;ISSN&quot;:&quot;1435-8603&quot;,&quot;issued&quot;:{&quot;date-parts&quot;:[[2021,11,15]]},&quot;page&quot;:&quot;881-893&quot;,&quot;abstract&quot;:&quot;&lt;p&gt; Episodes of water shortage occur in most agricultural regions of the world. Their durations and intensities increase, and their seasonal timing alters with changing climate. During the ontogenic cycle of crop plants, each development stage, such as seed germination, seedling establishment, vegetative root and shoot growth, flowering, pollination and seed and fruit development, is specifically sensitive to dehydration. Desiccation threatens yield and leads to specific patterns, depending on the type of crop plant and the harvested plant parts, &lt;italic&gt;e.g&lt;/italic&gt; . leafy vegetables, tubers, tap roots or fruits. This review summarizes the effects of drought stress on crop plants and relates the dehydration‐dependent yield penalty to the harvested organ and tissue. The control of shoot transpiration and the reorganization of root architecture are of core importance for maintaining proper plant water relationships. Upon dehydration, the provision and partitioning of assimilates and the uptake and distribution of nutrients define remaining growth activity. Domestication of crops by selection for high yield under high input has restricted the genetic repertoire for achieving drought stress tolerance. Introgression of suitable alleles from wild relatives into commercial cultivars might improve the ability to grow with less water. Future research activities should focus more on field studies in order to generate more realistic improvements to crops. Robotic field phenotyping should be integrated into genetic mapping for the identification of relevant traits. &lt;/p&gt;&quot;,&quot;issue&quot;:&quot;6&quot;,&quot;volume&quot;:&quot;23&quot;},&quot;isTemporary&quot;:false},{&quot;id&quot;:&quot;fba8a73a-f410-3308-90a2-0626f83047e6&quot;,&quot;itemData&quot;:{&quot;type&quot;:&quot;article-journal&quot;,&quot;id&quot;:&quot;fba8a73a-f410-3308-90a2-0626f83047e6&quot;,&quot;title&quot;:&quot;Management of crop water under drought: a review&quot;,&quot;author&quot;:[{&quot;family&quot;:&quot;Bodner&quot;,&quot;given&quot;:&quot;Gernot&quot;,&quot;parse-names&quot;:false,&quot;dropping-particle&quot;:&quot;&quot;,&quot;non-dropping-particle&quot;:&quot;&quot;},{&quot;family&quot;:&quot;Nakhforoosh&quot;,&quot;given&quot;:&quot;Alireza&quot;,&quot;parse-names&quot;:false,&quot;dropping-particle&quot;:&quot;&quot;,&quot;non-dropping-particle&quot;:&quot;&quot;},{&quot;family&quot;:&quot;Kaul&quot;,&quot;given&quot;:&quot;Hans-Peter&quot;,&quot;parse-names&quot;:false,&quot;dropping-particle&quot;:&quot;&quot;,&quot;non-dropping-particle&quot;:&quot;&quot;}],&quot;container-title&quot;:&quot;Agronomy for Sustainable Development&quot;,&quot;container-title-short&quot;:&quot;Agron Sustain Dev&quot;,&quot;DOI&quot;:&quot;10.1007/s13593-015-0283-4&quot;,&quot;ISSN&quot;:&quot;1774-0746&quot;,&quot;issued&quot;:{&quot;date-parts&quot;:[[2015,4,4]]},&quot;page&quot;:&quot;401-442&quot;,&quot;issue&quot;:&quot;2&quot;,&quot;volume&quot;:&quot;35&quot;},&quot;isTemporary&quot;:false},{&quot;id&quot;:&quot;a26b95f2-d477-3f5e-b9f8-5194774f8075&quot;,&quot;itemData&quot;:{&quot;type&quot;:&quot;article-journal&quot;,&quot;id&quot;:&quot;a26b95f2-d477-3f5e-b9f8-5194774f8075&quot;,&quot;title&quot;:&quot;The analysis of the most important climatic parameters affecting performance of crop variability in a changing climate&quot;,&quot;author&quot;:[{&quot;family&quot;:&quot;Javadinejad&quot;,&quot;given&quot;:&quot;Safieh&quot;,&quot;parse-names&quot;:false,&quot;dropping-particle&quot;:&quot;&quot;,&quot;non-dropping-particle&quot;:&quot;&quot;},{&quot;family&quot;:&quot;Eslamian&quot;,&quot;given&quot;:&quot;Saeid&quot;,&quot;parse-names&quot;:false,&quot;dropping-particle&quot;:&quot;&quot;,&quot;non-dropping-particle&quot;:&quot;&quot;},{&quot;family&quot;:&quot;Askari&quot;,&quot;given&quot;:&quot;Kaveh Ostad Ali&quot;,&quot;parse-names&quot;:false,&quot;dropping-particle&quot;:&quot;&quot;,&quot;non-dropping-particle&quot;:&quot;&quot;}],&quot;container-title&quot;:&quot;International Journal of Hydrology Science and Technology&quot;,&quot;DOI&quot;:&quot;10.1504/IJHST.2021.112651&quot;,&quot;ISSN&quot;:&quot;2042-7808&quot;,&quot;issued&quot;:{&quot;date-parts&quot;:[[2021]]},&quot;page&quot;:&quot;1&quot;,&quot;issue&quot;:&quot;1&quot;,&quot;volume&quot;:&quot;11&quot;,&quot;container-title-short&quot;:&quot;&quot;},&quot;isTemporary&quot;:false}]},{&quot;citationID&quot;:&quot;MENDELEY_CITATION_17746408-4340-4cf5-9775-7e280bb651d5&quot;,&quot;properties&quot;:{&quot;noteIndex&quot;:0},&quot;isEdited&quot;:false,&quot;manualOverride&quot;:{&quot;isManuallyOverridden&quot;:true,&quot;citeprocText&quot;:&quot;(Crusiol et al., 2021; Oya et al., 2004)&quot;,&quot;manualOverrideText&quot;:&quot;(Oya et al., 2004; Crusiol et al., 2021)&quot;},&quot;citationTag&quot;:&quot;MENDELEY_CITATION_v3_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&quot;,&quot;citationItems&quot;:[{&quot;id&quot;:&quot;16ea74d5-4217-3c01-ad8e-e9abd600d891&quot;,&quot;itemData&quot;:{&quot;type&quot;:&quot;article-journal&quot;,&quot;id&quot;:&quot;16ea74d5-4217-3c01-ad8e-e9abd600d891&quot;,&quot;title&quot;:&quot;Drought tolerance characteristics of Brazilian soybean cultivars&quot;,&quot;author&quot;:[{&quot;family&quot;:&quot;Oya&quot;,&quot;given&quot;:&quot;Tetsuji&quot;,&quot;parse-names&quot;:false,&quot;dropping-particle&quot;:&quot;&quot;,&quot;non-dropping-particle&quot;:&quot;&quot;},{&quot;family&quot;:&quot;Lima Nepomuceno&quot;,&quot;given&quot;:&quot;Alexandre&quot;,&quot;parse-names&quot;:false,&quot;dropping-particle&quot;:&quot;&quot;,&quot;non-dropping-particle&quot;:&quot;&quot;},{&quot;family&quot;:&quot;Neumaier&quot;,&quot;given&quot;:&quot;Norman&quot;,&quot;parse-names&quot;:false,&quot;dropping-particle&quot;:&quot;&quot;,&quot;non-dropping-particle&quot;:&quot;&quot;},{&quot;family&quot;:&quot;Bouças Farias&quot;,&quot;given&quot;:&quot;José Renato&quot;,&quot;parse-names&quot;:false,&quot;dropping-particle&quot;:&quot;&quot;,&quot;non-dropping-particle&quot;:&quot;&quot;},{&quot;family&quot;:&quot;Tobita&quot;,&quot;given&quot;:&quot;Satoshi&quot;,&quot;parse-names&quot;:false,&quot;dropping-particle&quot;:&quot;&quot;,&quot;non-dropping-particle&quot;:&quot;&quot;},{&quot;family&quot;:&quot;Ito&quot;,&quot;given&quot;:&quot;Osamu&quot;,&quot;parse-names&quot;:false,&quot;dropping-particle&quot;:&quot;&quot;,&quot;non-dropping-particle&quot;:&quot;&quot;}],&quot;container-title&quot;:&quot;Plant Production Science&quot;,&quot;container-title-short&quot;:&quot;Plant Prod Sci&quot;,&quot;DOI&quot;:&quot;10.1626/pps.7.129&quot;,&quot;ISSN&quot;:&quot;1343-943X&quot;,&quot;issued&quot;:{&quot;date-parts&quot;:[[2004,1,3]]},&quot;page&quot;:&quot;129-137&quot;,&quot;issue&quot;:&quot;2&quot;,&quot;volume&quot;:&quot;7&quot;},&quot;isTemporary&quot;:false},{&quot;id&quot;:&quot;a7e5917d-9511-3592-817c-9965ed9aa35f&quot;,&quot;itemData&quot;:{&quot;type&quot;:&quot;article-journal&quot;,&quot;id&quot;:&quot;a7e5917d-9511-3592-817c-9965ed9aa35f&quot;,&quot;title&quot;:&quot;Yield prediction in soybean crop grown under different levels of water availability using reflectance spectroscopy and partial least squares regression&quot;,&quot;author&quot;:[{&quot;family&quot;:&quot;Crusiol&quot;,&quot;given&quot;:&quot;Luís Guilherme Teixeira&quot;,&quot;parse-names&quot;:false,&quot;dropping-particle&quot;:&quot;&quot;,&quot;non-dropping-particle&quot;:&quot;&quot;},{&quot;family&quot;:&quot;Nanni&quot;,&quot;given&quot;:&quot;Marcos Rafael&quot;,&quot;parse-names&quot;:false,&quot;dropping-particle&quot;:&quot;&quot;,&quot;non-dropping-particle&quot;:&quot;&quot;},{&quot;family&quot;:&quot;Furlanetto&quot;,&quot;given&quot;:&quot;Renato Herrig&quot;,&quot;parse-names&quot;:false,&quot;dropping-particle&quot;:&quot;&quot;,&quot;non-dropping-particle&quot;:&quot;&quot;},{&quot;family&quot;:&quot;Sibaldelli&quot;,&quot;given&quot;:&quot;Rubson Natal Ribeiro&quot;,&quot;parse-names&quot;:false,&quot;dropping-particle&quot;:&quot;&quot;,&quot;non-dropping-particle&quot;:&quot;&quot;},{&quot;family&quot;:&quot;Cezar&quot;,&quot;given&quot;:&quot;Everson&quot;,&quot;parse-names&quot;:false,&quot;dropping-particle&quot;:&quot;&quot;,&quot;non-dropping-particle&quot;:&quot;&quot;},{&quot;family&quot;:&quot;Sun&quot;,&quot;given&quot;:&quot;Liang&quot;,&quot;parse-names&quot;:false,&quot;dropping-particle&quot;:&quot;&quot;,&quot;non-dropping-particle&quot;:&quot;&quot;},{&quot;family&quot;:&quot;Foloni&quot;,&quot;given&quot;:&quot;José Salvador Simonetto&quot;,&quot;parse-names&quot;:false,&quot;dropping-particle&quot;:&quot;&quot;,&quot;non-dropping-particle&quot;:&quot;&quot;},{&quot;family&quot;:&quot;Mertz-Henning&quot;,&quot;given&quot;:&quot;Liliane Marcia&quot;,&quot;parse-names&quot;:false,&quot;dropping-particle&quot;:&quot;&quot;,&quot;non-dropping-particle&quot;:&quot;&quot;},{&quot;family&quot;:&quot;Nepomuceno&quot;,&quot;given&quot;:&quot;Alexandre Lima&quot;,&quot;parse-names&quot;:false,&quot;dropping-particle&quot;:&quot;&quot;,&quot;non-dropping-particle&quot;:&quot;&quot;},{&quot;family&quot;:&quot;Neumaier&quot;,&quot;given&quot;:&quot;Norman&quot;,&quot;parse-names&quot;:false,&quot;dropping-particle&quot;:&quot;&quot;,&quot;non-dropping-particle&quot;:&quot;&quot;},{&quot;family&quot;:&quot;Farias&quot;,&quot;given&quot;:&quot;José Renato Bouças&quot;,&quot;parse-names&quot;:false,&quot;dropping-particle&quot;:&quot;&quot;,&quot;non-dropping-particle&quot;:&quot;&quot;}],&quot;container-title&quot;:&quot;Remote Sensing&quot;,&quot;container-title-short&quot;:&quot;Remote Sens (Basel)&quot;,&quot;DOI&quot;:&quot;10.3390/rs13050977&quot;,&quot;ISSN&quot;:&quot;2072-4292&quot;,&quot;issued&quot;:{&quot;date-parts&quot;:[[2021,3,4]]},&quot;page&quot;:&quot;977&quot;,&quot;abstract&quot;:&quot;&lt;p&gt;Soybean grain yield has regularly been impaired by drought periods, and the future climatic scenarios for soybean production might drastically impact yields worldwide. In this context, the knowledge of soybean yield is extremely important to subsidize government and corporative decisions over technical issues. This paper aimed to predict grain yield in soybean crop grown under different levels of water availability using reflectance spectroscopy and partial least square regression (PLSR). Field experiments were undertaken at Embrapa Soja (Brazilian Agricultural Research Corporation) in the 2016/2017, 2017/2018 and 2018/2019 cropping seasons. The data collected were analyzed following a split plot model in a randomized complete block design, with four blocks. The following water conditions were distributed in the field plots: irrigated (IRR), non-irrigated (NIRR) and water deficit induced at the vegetative (WDV) and reproductive stages (WDR) using rainout shelters. Soybean genotypes with different responses to water deficit were distributed in the subplots. Soil moisture and weather data were monitored daily. A total of 7216 leaf reflectance (from 400 to 2500 nm, measured by the FieldSpec 3 Jr spectroradiometer) was collected at 24 days in the three cropping seasons. The PLSR (p ≤ 0.05) was performed to predict soybean grain yield by its leaf-based reflectance spectroscopy. The results demonstrated the highest accuracy in soybean grain yield prediction at the R5 phenological stage, corresponding to the period when grains are being formed (R2 ranging from 0.731 to 0.924 and the RMSE from 334 to 403 kg ha−1—7.77 to 11.33%). Analyzing the three cropping seasons into a single PLSR model at R5 stage, R2 equal to 0.775, 0.730 and 0.688 were obtained at the calibration, cross-validation and external validation stages, with RMSE lower than 634 kg ha−1 (13.34%). The PLSR demonstrated higher accuracy in plants submitted to water deficit both at the vegetative and reproductive periods in comparison to plants under natural rainfall or irrigation.&lt;/p&gt;&quot;,&quot;issue&quot;:&quot;5&quot;,&quot;volume&quot;:&quot;13&quot;},&quot;isTemporary&quot;:false}]},{&quot;citationID&quot;:&quot;MENDELEY_CITATION_249f6e41-98be-44c8-ab86-34e166a927c7&quot;,&quot;properties&quot;:{&quot;noteIndex&quot;:0},&quot;isEdited&quot;:false,&quot;manualOverride&quot;:{&quot;isManuallyOverridden&quot;:false,&quot;citeprocText&quot;:&quot;(NASS, 2025)&quot;,&quot;manualOverrideText&quot;:&quot;&quot;},&quot;citationTag&quot;:&quot;MENDELEY_CITATION_v3_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&quot;,&quot;citationItems&quot;:[{&quot;id&quot;:&quot;182ce186-f084-3424-95f2-62329fd70c90&quot;,&quot;itemData&quot;:{&quot;type&quot;:&quot;webpage&quot;,&quot;id&quot;:&quot;182ce186-f084-3424-95f2-62329fd70c90&quot;,&quot;title&quot;:&quot;2024 State agriculture overview - Tennessee&quot;,&quot;author&quot;:[{&quot;family&quot;:&quot;NASS&quot;,&quot;given&quot;:&quot;&quot;,&quot;parse-names&quot;:false,&quot;dropping-particle&quot;:&quot;&quot;,&quot;non-dropping-particle&quot;:&quot;&quot;}],&quot;accessed&quot;:{&quot;date-parts&quot;:[[2025,1,9]]},&quot;URL&quot;:&quot;https://www.nass.usda.gov/Quick_Stats/Ag_Overview/stateOverview.php?state=TENNESSEE&amp;utm_source=chatgpt.com&quot;,&quot;issued&quot;:{&quot;date-parts&quot;:[[2025,1,10]]},&quot;container-title-short&quot;:&quot;&quot;},&quot;isTemporary&quot;:false}]},{&quot;citationID&quot;:&quot;MENDELEY_CITATION_1abd21d3-0ce8-49ff-b94c-be5180229ddd&quot;,&quot;properties&quot;:{&quot;noteIndex&quot;:0},&quot;isEdited&quot;:false,&quot;manualOverride&quot;:{&quot;isManuallyOverridden&quot;:false,&quot;citeprocText&quot;:&quot;(Haghverdi et al., 2019; B. G. Leib et al., 2021; Xie et al., 2024b)&quot;,&quot;manualOverrideText&quot;:&quot;&quot;},&quot;citationTag&quot;:&quot;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&quot;,&quot;citationItems&quot;:[{&quot;id&quot;:&quot;500f1e6e-cad1-37c4-a56f-c4890f1e64ad&quot;,&quot;itemData&quot;:{&quot;type&quot;:&quot;article-journal&quot;,&quot;id&quot;:&quot;500f1e6e-cad1-37c4-a56f-c4890f1e64ad&quot;,&quot;title&quot;:&quot;Studying crop yield response to supplemental irrigation and the spatial heterogeneity of soil physical attributes in a humid region&quot;,&quot;author&quot;:[{&quot;family&quot;:&quot;Haghverdi&quot;,&quot;given&quot;:&quot;Amir&quot;,&quot;parse-names&quot;:false,&quot;dropping-particle&quot;:&quot;&quot;,&quot;non-dropping-particle&quot;:&quot;&quot;},{&quot;family&quot;:&quot;Leib&quot;,&quot;given&quot;:&quot;Brian&quot;,&quot;parse-names&quot;:false,&quot;dropping-particle&quot;:&quot;&quot;,&quot;non-dropping-particle&quot;:&quot;&quot;},{&quot;family&quot;:&quot;Washington-Allen&quot;,&quot;given&quot;:&quot;Robert&quot;,&quot;parse-names&quot;:false,&quot;dropping-particle&quot;:&quot;&quot;,&quot;non-dropping-particle&quot;:&quot;&quot;},{&quot;family&quot;:&quot;Wright&quot;,&quot;given&quot;:&quot;Wesley&quot;,&quot;parse-names&quot;:false,&quot;dropping-particle&quot;:&quot;&quot;,&quot;non-dropping-particle&quot;:&quot;&quot;},{&quot;family&quot;:&quot;Ghodsi&quot;,&quot;given&quot;:&quot;Somayeh&quot;,&quot;parse-names&quot;:false,&quot;dropping-particle&quot;:&quot;&quot;,&quot;non-dropping-particle&quot;:&quot;&quot;},{&quot;family&quot;:&quot;Grant&quot;,&quot;given&quot;:&quot;Timothy&quot;,&quot;parse-names&quot;:false,&quot;dropping-particle&quot;:&quot;&quot;,&quot;non-dropping-particle&quot;:&quot;&quot;},{&quot;family&quot;:&quot;Zheng&quot;,&quot;given&quot;:&quot;Muzi&quot;,&quot;parse-names&quot;:false,&quot;dropping-particle&quot;:&quot;&quot;,&quot;non-dropping-particle&quot;:&quot;&quot;},{&quot;family&quot;:&quot;Vanchiasong&quot;,&quot;given&quot;:&quot;Phue&quot;,&quot;parse-names&quot;:false,&quot;dropping-particle&quot;:&quot;&quot;,&quot;non-dropping-particle&quot;:&quot;&quot;}],&quot;container-title&quot;:&quot;Agriculture&quot;,&quot;DOI&quot;:&quot;10.3390/agriculture9020043&quot;,&quot;ISSN&quot;:&quot;2077-0472&quot;,&quot;URL&quot;:&quot;http://www.mdpi.com/2077-0472/9/2/43&quot;,&quot;issued&quot;:{&quot;date-parts&quot;:[[2019,2,23]]},&quot;page&quot;:&quot;43&quot;,&quot;abstract&quot;:&quot;&lt;p&gt;West Tennessee’s supplemental irrigation management at a field level is profoundly affected by the spatial heterogeneity of soil moisture and the temporal variability of weather. The introduction of precision farming techniques has enabled farmers to collect site-specific data that provide valuable quantitative information for effective irrigation management. Consequently, a two-year on-farm irrigation experiment in a 73 ha cotton field in west Tennessee was conducted and a variety of farming data were collected to understand the relationship between crop yields, the spatial heterogeneity of soil water content, and supplemental irrigation management. The soil water content showed higher correlations with soil textural information including sand (r = −0.9), silt (r = 0.85), and clay (r = 0.83) than with soil bulk density (r = −0.27). Spatial statistical analysis of the collected soil samples (i.e., 400 samples: 100 locations at four depths from 0–1 m) showed that soil texture and soil water content had clustered patterns within different depths, but BD mostly had random patterns. ECa maps tended to follow the same general spatial patterns as those for soil texture and water content. Overall, supplemental irrigation improved the cotton lint yield in comparison to rainfed throughout the two-year irrigation study, while the yield response to supplemental irrigation differed across the soil types. The yield increase due to irrigation was more pronounced for coarse-textured soils, while a yield reduction was observed when higher irrigation water was applied to fine-textured soils. In addition, in-season rainfall patterns had a profound impact on yield and crop response to supplemental irrigation regimes. The spatial analysis of the multiyear yield data revealed a substantial similarity between yield and plant-available water patterns. Consequently, variable rate irrigation guided with farming data seems to be the ideal management strategy to address field level spatial variability in plant-available water, as well as temporal variability in in-season rainfall patterns.&lt;/p&gt;&quot;,&quot;issue&quot;:&quot;2&quot;,&quot;volume&quot;:&quot;9&quot;,&quot;container-title-short&quot;:&quot;&quot;},&quot;isTemporary&quot;:false},{&quot;id&quot;:&quot;3e39cab6-9154-3e7c-91bc-ffebdeb3afed&quot;,&quot;itemData&quot;:{&quot;type&quot;:&quot;paper-conference&quot;,&quot;id&quot;:&quot;3e39cab6-9154-3e7c-91bc-ffebdeb3afed&quot;,&quot;title&quot;:&quot;A regional approach to improving soybean irrigation management in the Southeastern United States&quot;,&quot;author&quot;:[{&quot;family&quot;:&quot;Leib&quot;,&quot;given&quot;:&quot;B. G.&quot;,&quot;parse-names&quot;:false,&quot;dropping-particle&quot;:&quot;&quot;,&quot;non-dropping-particle&quot;:&quot;&quot;},{&quot;family&quot;:&quot;Knappenberger&quot;,&quot;given&quot;:&quot;T. J.&quot;,&quot;parse-names&quot;:false,&quot;dropping-particle&quot;:&quot;&quot;,&quot;non-dropping-particle&quot;:&quot;&quot;},{&quot;family&quot;:&quot;Vellidis&quot;,&quot;given&quot;:&quot;G.&quot;,&quot;parse-names&quot;:false,&quot;dropping-particle&quot;:&quot;&quot;,&quot;non-dropping-particle&quot;:&quot;&quot;},{&quot;family&quot;:&quot;Wendroth&quot;,&quot;given&quot;:&quot;O.&quot;,&quot;parse-names&quot;:false,&quot;dropping-particle&quot;:&quot;&quot;,&quot;non-dropping-particle&quot;:&quot;&quot;}],&quot;container-title&quot;:&quot;6th Decennial National Irrigation Symposium, 6-8, December 2021, San Diego, California&quot;,&quot;DOI&quot;:&quot;10.13031/irrig.2020-054&quot;,&quot;URL&quot;:&quot;https://elibrary.asabe.org/abstract.asp?JID=5&amp;AID=52896&amp;CID=ndci2021&amp;T=1&quot;,&quot;issued&quot;:{&quot;date-parts&quot;:[[2021]]},&quot;publisher-place&quot;:&quot;St. Joseph, MI&quot;,&quot;page&quot;:&quot;1&quot;,&quot;publisher&quot;:&quot;American Society of Agricultural and Biological Engineers&quot;,&quot;container-title-short&quot;:&quot;&quot;},&quot;isTemporary&quot;:false},{&quot;id&quot;:&quot;677b1428-399c-3482-a204-44351eaa0a2d&quot;,&quot;itemData&quot;:{&quot;type&quot;:&quot;article-journal&quot;,&quot;id&quot;:&quot;677b1428-399c-3482-a204-44351eaa0a2d&quot;,&quot;title&quot;:&quot;Soybean yield response to managed depletion irrigation regimes in a Mid-South silt loam soil&quot;,&quot;author&quot;:[{&quot;family&quot;:&quot;Xie&quot;,&quot;given&quot;:&quot;Shuhua&quot;,&quot;parse-names&quot;:false,&quot;dropping-particle&quot;:&quot;&quot;,&quot;non-dropping-particle&quot;:&quot;&quot;},{&quot;family&quot;:&quot;Leib&quot;,&quot;given&quot;:&quot;Brian G.&quot;,&quot;parse-names&quot;:false,&quot;dropping-particle&quot;:&quot;&quot;,&quot;non-dropping-particle&quot;:&quot;&quot;},{&quot;family&quot;:&quot;Farhadi-Machekposhti&quot;,&quot;given&quot;:&quot;Mabood&quot;,&quot;parse-names&quot;:false,&quot;dropping-particle&quot;:&quot;&quot;,&quot;non-dropping-particle&quot;:&quot;&quot;},{&quot;family&quot;:&quot;Grant&quot;,&quot;given&quot;:&quot;Timothy James&quot;,&quot;parse-names&quot;:false,&quot;dropping-particle&quot;:&quot;&quot;,&quot;non-dropping-particle&quot;:&quot;&quot;},{&quot;family&quot;:&quot;Adotey&quot;,&quot;given&quot;:&quot;Nutifafa&quot;,&quot;parse-names&quot;:false,&quot;dropping-particle&quot;:&quot;&quot;,&quot;non-dropping-particle&quot;:&quot;&quot;},{&quot;family&quot;:&quot;Butler&quot;,&quot;given&quot;:&quot;David M.&quot;,&quot;parse-names&quot;:false,&quot;dropping-particle&quot;:&quot;&quot;,&quot;non-dropping-particle&quot;:&quot;&quot;}],&quot;container-title&quot;:&quot;Agricultural Water Management&quot;,&quot;container-title-short&quot;:&quot;Agric Water Manag&quot;,&quot;DOI&quot;:&quot;10.1016/j.agwat.2023.108657&quot;,&quot;ISSN&quot;:&quot;03783774&quot;,&quot;issued&quot;:{&quot;date-parts&quot;:[[2024,3]]},&quot;page&quot;:&quot;108657&quot;,&quot;volume&quot;:&quot;292&quot;},&quot;isTemporary&quot;:false}]},{&quot;citationID&quot;:&quot;MENDELEY_CITATION_c8b207fc-0488-4d94-94f9-c9a509363b01&quot;,&quot;properties&quot;:{&quot;noteIndex&quot;:0},&quot;isEdited&quot;:false,&quot;manualOverride&quot;:{&quot;isManuallyOverridden&quot;:true,&quot;citeprocText&quot;:&quot;(Muruganantham et al., 2022; Qiao et al., 2021)&quot;,&quot;manualOverrideText&quot;:&quot;(Qiao et al., 2021; Meganathan et al., 2022)&quot;},&quot;citationTag&quot;:&quot;MENDELEY_CITATION_v3_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&quot;,&quot;citationItems&quot;:[{&quot;id&quot;:&quot;9f10b984-5326-38dd-a420-e19f7d66a793&quot;,&quot;itemData&quot;:{&quot;type&quot;:&quot;article-journal&quot;,&quot;id&quot;:&quot;9f10b984-5326-38dd-a420-e19f7d66a793&quot;,&quot;title&quot;:&quot;Crop yield prediction from multi-spectral, multi-temporal remotely sensed imagery using recurrent 3D convolutional neural networks&quot;,&quot;author&quot;:[{&quot;family&quot;:&quot;Qiao&quot;,&quot;given&quot;:&quot;Mengjia&quot;,&quot;parse-names&quot;:false,&quot;dropping-particle&quot;:&quot;&quot;,&quot;non-dropping-particle&quot;:&quot;&quot;},{&quot;family&quot;:&quot;He&quot;,&quot;given&quot;:&quot;Xiaohui&quot;,&quot;parse-names&quot;:false,&quot;dropping-particle&quot;:&quot;&quot;,&quot;non-dropping-particle&quot;:&quot;&quot;},{&quot;family&quot;:&quot;Cheng&quot;,&quot;given&quot;:&quot;Xijie&quot;,&quot;parse-names&quot;:false,&quot;dropping-particle&quot;:&quot;&quot;,&quot;non-dropping-particle&quot;:&quot;&quot;},{&quot;family&quot;:&quot;Li&quot;,&quot;given&quot;:&quot;Panle&quot;,&quot;parse-names&quot;:false,&quot;dropping-particle&quot;:&quot;&quot;,&quot;non-dropping-particle&quot;:&quot;&quot;},{&quot;family&quot;:&quot;Luo&quot;,&quot;given&quot;:&quot;Haotian&quot;,&quot;parse-names&quot;:false,&quot;dropping-particle&quot;:&quot;&quot;,&quot;non-dropping-particle&quot;:&quot;&quot;},{&quot;family&quot;:&quot;Zhang&quot;,&quot;given&quot;:&quot;Lehan&quot;,&quot;parse-names&quot;:false,&quot;dropping-particle&quot;:&quot;&quot;,&quot;non-dropping-particle&quot;:&quot;&quot;},{&quot;family&quot;:&quot;Tian&quot;,&quot;given&quot;:&quot;Zhihui&quot;,&quot;parse-names&quot;:false,&quot;dropping-particle&quot;:&quot;&quot;,&quot;non-dropping-particle&quot;:&quot;&quot;}],&quot;container-title&quot;:&quot;International Journal of Applied Earth Observation and Geoinformation&quot;,&quot;DOI&quot;:&quot;10.1016/j.jag.2021.102436&quot;,&quot;ISSN&quot;:&quot;15698432&quot;,&quot;issued&quot;:{&quot;date-parts&quot;:[[2021,10]]},&quot;page&quot;:&quot;102436&quot;,&quot;volume&quot;:&quot;102&quot;,&quot;container-title-short&quot;:&quot;&quot;},&quot;isTemporary&quot;:false},{&quot;id&quot;:&quot;58a064e4-a60c-3f76-aa71-f6dcc9252996&quot;,&quot;itemData&quot;:{&quot;type&quot;:&quot;article-journal&quot;,&quot;id&quot;:&quot;58a064e4-a60c-3f76-aa71-f6dcc9252996&quot;,&quot;title&quot;:&quot;A systematic literature review on crop yield prediction with deep learning and remote sensing&quot;,&quot;author&quot;:[{&quot;family&quot;:&quot;Muruganantham&quot;,&quot;given&quot;:&quot;Priyanga&quot;,&quot;parse-names&quot;:false,&quot;dropping-particle&quot;:&quot;&quot;,&quot;non-dropping-particle&quot;:&quot;&quot;},{&quot;family&quot;:&quot;Wibowo&quot;,&quot;given&quot;:&quot;Santoso&quot;,&quot;parse-names&quot;:false,&quot;dropping-particle&quot;:&quot;&quot;,&quot;non-dropping-particle&quot;:&quot;&quot;},{&quot;family&quot;:&quot;Grandhi&quot;,&quot;given&quot;:&quot;Srimannarayana&quot;,&quot;parse-names&quot;:false,&quot;dropping-particle&quot;:&quot;&quot;,&quot;non-dropping-particle&quot;:&quot;&quot;},{&quot;family&quot;:&quot;Samrat&quot;,&quot;given&quot;:&quot;Nahidul Hoque&quot;,&quot;parse-names&quot;:false,&quot;dropping-particle&quot;:&quot;&quot;,&quot;non-dropping-particle&quot;:&quot;&quot;},{&quot;family&quot;:&quot;Islam&quot;,&quot;given&quot;:&quot;Nahina&quot;,&quot;parse-names&quot;:false,&quot;dropping-particle&quot;:&quot;&quot;,&quot;non-dropping-particle&quot;:&quot;&quot;}],&quot;container-title&quot;:&quot;Remote Sensing&quot;,&quot;DOI&quot;:&quot;10.3390/rs14091990&quot;,&quot;ISSN&quot;:&quot;2072-4292&quot;,&quot;issued&quot;:{&quot;date-parts&quot;:[[2022,4,21]]},&quot;page&quot;:&quot;1990&quot;,&quot;abstract&quot;:&quot;&lt;p&gt;Deep learning has emerged as a potential tool for crop yield prediction, allowing the model to automatically extract features and learn from the datasets. Meanwhile, smart farming technology enables the farmers to achieve maximum crop yield by extracting essential parameters of crop growth. This systematic literature review highlights the existing research gaps in a particular area of deep learning methodologies and guides us in analyzing the impact of vegetation indices and environmental factors on crop yield. To achieve the aims of this study, prior studies from 2012 to 2022 from various databases are collected and analyzed. The study focuses on the advantages of using deep learning in crop yield prediction, the suitable remote sensing technology based on the data acquisition requirements, and the various features that influence crop yield prediction. This study finds that Long Short-Term Memory (LSTM) and Convolutional Neural Networks (CNN) are the most widely used deep learning approaches for crop yield prediction. The commonly used remote sensing technology is satellite remote sensing technology—in particular, the use of the Moderate-Resolution Imaging Spectroradiometer (MODIS). Findings show that vegetation indices are the most used feature for crop yield prediction. However, it is also observed that the most used features in the literature do not always work for all the approaches. The main challenges of using deep learning approaches and remote sensing for crop yield prediction are how to improve the working model for better accuracy, the practical implication of the model for providing accurate information about crop yield to agriculturalists, growers, and policymakers, and the issue with the black box property.&lt;/p&gt;&quot;,&quot;issue&quot;:&quot;9&quot;,&quot;volume&quot;:&quot;14&quot;,&quot;container-title-short&quot;:&quot;Remote Sens (Basel)&quot;},&quot;isTemporary&quot;:false}]},{&quot;citationID&quot;:&quot;MENDELEY_CITATION_f48ac9db-2ed6-4956-82dd-08b0dc9b85a9&quot;,&quot;properties&quot;:{&quot;noteIndex&quot;:0},&quot;isEdited&quot;:false,&quot;manualOverride&quot;:{&quot;isManuallyOverridden&quot;:false,&quot;citeprocText&quot;:&quot;(Fathi et al., 2023)&quot;,&quot;manualOverrideText&quot;:&quot;&quot;},&quot;citationTag&quot;:&quot;MENDELEY_CITATION_v3_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&quot;,&quot;citationItems&quot;:[{&quot;id&quot;:&quot;02a519cf-00b3-3549-a5e8-2cdc67fc9ad9&quot;,&quot;itemData&quot;:{&quot;type&quot;:&quot;article-journal&quot;,&quot;id&quot;:&quot;02a519cf-00b3-3549-a5e8-2cdc67fc9ad9&quot;,&quot;title&quot;:&quot;3D-ResNet-BiLSTM model: A deep learning model for county-level soybean yield prediction with time-series Sentinel-1, Sentinel-2 Imagery, and daymet data&quot;,&quot;author&quot;:[{&quot;family&quot;:&quot;Fathi&quot;,&quot;given&quot;:&quot;Mahdiyeh&quot;,&quot;parse-names&quot;:false,&quot;dropping-particle&quot;:&quot;&quot;,&quot;non-dropping-particle&quot;:&quot;&quot;},{&quot;family&quot;:&quot;Shah-Hosseini&quot;,&quot;given&quot;:&quot;Reza&quot;,&quot;parse-names&quot;:false,&quot;dropping-particle&quot;:&quot;&quot;,&quot;non-dropping-particle&quot;:&quot;&quot;},{&quot;family&quot;:&quot;Moghimi&quot;,&quot;given&quot;:&quot;Armin&quot;,&quot;parse-names&quot;:false,&quot;dropping-particle&quot;:&quot;&quot;,&quot;non-dropping-particle&quot;:&quot;&quot;}],&quot;container-title&quot;:&quot;Remote Sensing&quot;,&quot;DOI&quot;:&quot;10.3390/rs15235551&quot;,&quot;ISSN&quot;:&quot;2072-4292&quot;,&quot;issued&quot;:{&quot;date-parts&quot;:[[2023,11,29]]},&quot;page&quot;:&quot;5551&quot;,&quot;abstract&quot;:&quot;&lt;p&gt;Ensuring food security in precision agriculture requires early prediction of soybean yield at various scales within the United States (U.S.), ranging from international to local levels. Accurate yield estimation is essential in preventing famine by providing insights into food availability during the growth season. Numerous deep learning (DL) algorithms have been developed to estimate soybean yield effectively using time-series remote sensing (RS) data to achieve this goal. However, the training data with short time spans can limit their ability to adapt to the dynamic and nuanced temporal changes in crop conditions. To address this challenge, we designed a 3D-ResNet-BiLSTM model to efficiently predict soybean yield at the county level across the U.S., even when using training data with shorter periods. We leveraged detailed Sentinel-2 imagery and Sentinel-1 SAR images to extract spectral bands, key vegetation indices (VIs), and VV and VH polarizations. Additionally, Daymet data was incorporated via Google Earth Engine (GEE) to enhance the model’s input features. To process these inputs effectively, a dedicated 3D-ResNet architecture was designed to extract high-level features. These enriched features were then fed into a BiLSTM layer, enabling accurate prediction of soybean yield. To evaluate the efficacy of our model, its performance was compared with that of well-known models, including the Linear Regression (LR), Random Forest (RF), and 1D/2D/3D-ResNet models, as well as a 2D-CNN-LSTM model. The data from a short period (2019 to 2020) were used to train all models, while their accuracy was assessed using data from the year 2021. The experimental results showed that the proposed 3D-Resnet-BiLSTM model had a superior performance compared to the other models, achieving remarkable metrics (R2 = 0.791, RMSE = 5.56 Bu Ac−1, MAE = 4.35 Bu Ac−1, MAPE = 9%, and RRMSE = 10.49%). Furthermore, the 3D-ResNet-BiLSTM model showed a 7% higher R2 than the ResNet and RF models and an enhancement of 27% and 17% against the LR and 2D-CNN-LSTM models, respectively. The results highlighted our model’s potential for accurate soybean yield predictions, supporting sustainable agriculture and food security.&lt;/p&gt;&quot;,&quot;issue&quot;:&quot;23&quot;,&quot;volume&quot;:&quot;15&quot;,&quot;container-title-short&quot;:&quot;Remote Sens (Basel)&quot;},&quot;isTemporary&quot;:false}]},{&quot;citationID&quot;:&quot;MENDELEY_CITATION_9fe2f7f2-9933-46d3-a403-e1876e93da5d&quot;,&quot;properties&quot;:{&quot;noteIndex&quot;:0},&quot;isEdited&quot;:false,&quot;manualOverride&quot;:{&quot;isManuallyOverridden&quot;:false,&quot;citeprocText&quot;:&quot;(Huang et al., 2022; Mohite et al., 2023)&quot;,&quot;manualOverrideText&quot;:&quot;&quot;},&quot;citationTag&quot;:&quot;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&quot;,&quot;citationItems&quot;:[{&quot;id&quot;:&quot;838670d2-6299-3cc2-9852-2a3a3f237731&quot;,&quot;itemData&quot;:{&quot;type&quot;:&quot;article-journal&quot;,&quot;id&quot;:&quot;838670d2-6299-3cc2-9852-2a3a3f237731&quot;,&quot;title&quot;:&quot;Developing a dual-stream deep-learning neural network model for improving county-level winter wheat yield estimates in China&quot;,&quot;author&quot;:[{&quot;family&quot;:&quot;Huang&quot;,&quot;given&quot;:&quot;Hai&quot;,&quot;parse-names&quot;:false,&quot;dropping-particle&quot;:&quot;&quot;,&quot;non-dropping-particle&quot;:&quot;&quot;},{&quot;family&quot;:&quot;Huang&quot;,&quot;given&quot;:&quot;Jianxi&quot;,&quot;parse-names&quot;:false,&quot;dropping-particle&quot;:&quot;&quot;,&quot;non-dropping-particle&quot;:&quot;&quot;},{&quot;family&quot;:&quot;Feng&quot;,&quot;given&quot;:&quot;Quanlong&quot;,&quot;parse-names&quot;:false,&quot;dropping-particle&quot;:&quot;&quot;,&quot;non-dropping-particle&quot;:&quot;&quot;},{&quot;family&quot;:&quot;Liu&quot;,&quot;given&quot;:&quot;Junming&quot;,&quot;parse-names&quot;:false,&quot;dropping-particle&quot;:&quot;&quot;,&quot;non-dropping-particle&quot;:&quot;&quot;},{&quot;family&quot;:&quot;Li&quot;,&quot;given&quot;:&quot;Xuecao&quot;,&quot;parse-names&quot;:false,&quot;dropping-particle&quot;:&quot;&quot;,&quot;non-dropping-particle&quot;:&quot;&quot;},{&quot;family&quot;:&quot;Wang&quot;,&quot;given&quot;:&quot;Xinlei&quot;,&quot;parse-names&quot;:false,&quot;dropping-particle&quot;:&quot;&quot;,&quot;non-dropping-particle&quot;:&quot;&quot;},{&quot;family&quot;:&quot;Niu&quot;,&quot;given&quot;:&quot;Quandi&quot;,&quot;parse-names&quot;:false,&quot;dropping-particle&quot;:&quot;&quot;,&quot;non-dropping-particle&quot;:&quot;&quot;}],&quot;container-title&quot;:&quot;Remote Sensing&quot;,&quot;DOI&quot;:&quot;10.3390/rs14205280&quot;,&quot;ISSN&quot;:&quot;2072-4292&quot;,&quot;issued&quot;:{&quot;date-parts&quot;:[[2022,10,21]]},&quot;page&quot;:&quot;5280&quot;,&quot;abstract&quot;:&quot;&lt;p&gt;Accurate and timely crop yield prediction over large spatial regions is critical to national food security and sustainable agricultural development. However, designing a robust model for crop yield prediction over a large spatial region remains challenging due to inadequate surveyed samples and an under-development of deep-learning frameworks. To tackle this issue, we integrated multi-source (remote sensing, weather, and soil properties) data into a dual-stream deep-learning neural network model for winter wheat in China’s major planting regions. The model consists of two branches for robust feature learning: one for sequential data (remote sensing and weather series data) and the other for statical data (soil properties). The extracted features by both branches were aggregated through an adaptive fusion model to forecast the final wheat yield. We trained and tested the model by using official county-level statistics of historical winter wheat yields. The model achieved an average R2 of 0.79 and a root-mean-square error of 650.21 kg/ha, superior to the compared methods and outperforming traditional machine-learning methods. The dual-stream deep-learning neural network model provided decent in-season yield prediction, with an error of about 13% compared to official statistics about two months before harvest. By effectively extracting and aggregating features from multi-source datasets, the new approach provides a practical approach to predicting winter wheat yields at the county scale over large spatial regions.&lt;/p&gt;&quot;,&quot;issue&quot;:&quot;20&quot;,&quot;volume&quot;:&quot;14&quot;,&quot;container-title-short&quot;:&quot;Remote Sens (Basel)&quot;},&quot;isTemporary&quot;:false},{&quot;id&quot;:&quot;15e61559-9ba7-388a-bc0a-1013bd424c37&quot;,&quot;itemData&quot;:{&quot;type&quot;:&quot;article-journal&quot;,&quot;id&quot;:&quot;15e61559-9ba7-388a-bc0a-1013bd424c37&quot;,&quot;title&quot;:&quot;Soybean crop yield prediction by integration of remote sensing and weather observations&quot;,&quot;author&quot;:[{&quot;family&quot;:&quot;Mohite&quot;,&quot;given&quot;:&quot;J. D.&quot;,&quot;parse-names&quot;:false,&quot;dropping-particle&quot;:&quot;&quot;,&quot;non-dropping-particle&quot;:&quot;&quot;},{&quot;family&quot;:&quot;Sawant&quot;,&quot;given&quot;:&quot;S. A.&quot;,&quot;parse-names&quot;:false,&quot;dropping-particle&quot;:&quot;&quot;,&quot;non-dropping-particle&quot;:&quot;&quot;},{&quot;family&quot;:&quot;Pandit&quot;,&quot;given&quot;:&quot;A.&quot;,&quot;parse-names&quot;:false,&quot;dropping-particle&quot;:&quot;&quot;,&quot;non-dropping-particle&quot;:&quot;&quot;},{&quot;family&quot;:&quot;Agrawal&quot;,&quot;given&quot;:&quot;R.&quot;,&quot;parse-names&quot;:false,&quot;dropping-particle&quot;:&quot;&quot;,&quot;non-dropping-particle&quot;:&quot;&quot;},{&quot;family&quot;:&quot;Pappula&quot;,&quot;given&quot;:&quot;S.&quot;,&quot;parse-names&quot;:false,&quot;dropping-particle&quot;:&quot;&quot;,&quot;non-dropping-particle&quot;:&quot;&quot;}],&quot;container-title&quot;:&quot;The International Archives of the Photogrammetry, Remote Sensing and Spatial Information Sciences&quot;,&quot;DOI&quot;:&quot;10.5194/isprs-archives-XLVIII-M-1-2023-197-2023&quot;,&quot;ISSN&quot;:&quot;2194-9034&quot;,&quot;issued&quot;:{&quot;date-parts&quot;:[[2023,4,21]]},&quot;page&quot;:&quot;197-202&quot;,&quot;abstract&quot;:&quot;&lt;p&gt;Abstract. The main objective of this study is the in-season forecasting of soybean crop yield using the integration of satellite remote sensing and weather observations. The study was carried out in the Paran´a state of Brazil. The soybean crop in the study region is sown during Oct.–Nov. month and harvested between Feb.–Mar. of the next year. Municipality-level soybean yield data for 15 municipalities was obtained from the AGROLINK portal of Brazil, from the 2005–06 season to the 2020–21 season. The crop yield data constituted yearly municipality-wise yield in kg/ha. Remote sensing-based indicators such as the Normalized Difference Vegetation Index (NDVI), Enhanced Vegetation Index (EVI) and Land Surface Temperature (LST), and Rainfall data from CHIRPS was considered in the study. Regression modelling was carried out between municipality-level yield as the dependent variable and features generated from remote sensing and weather observations as independent variables. Performance evaluation of tuned random forest regression (RFR) and tuned support vector regression (SVR) were performed against multiple linear regression (MLR). A comparison of results in terms of algorithms shows that RFR performed better than SVR and MLR. Further, a rootmean- square-error (RMSE) of 414 kg/ha and an R2 value of 0.748 were achieved by the best RFR model. Validation of developed RFR model was performed on the data from the new soybean season, i.e., 2020–21. We have achieved an R2 value of 0.693 with a RMSE of 585 kg/ha. Although the model performance on the data of 2020-21 season is slightly reduced, R2 and RMSE are in good agreement with test results. This study showed that, integration of remote sensing and weather observations would be useful for in-season yield forecasting of soybean at municipality level.&lt;/p&gt;&quot;,&quot;volume&quot;:&quot;XLVIII-M-1-2023&quot;,&quot;container-title-short&quot;:&quot;&quot;},&quot;isTemporary&quot;:false}]},{&quot;citationID&quot;:&quot;MENDELEY_CITATION_6838ba06-30e0-4582-96a1-2fb7cffd2200&quot;,&quot;properties&quot;:{&quot;noteIndex&quot;:0},&quot;isEdited&quot;:false,&quot;manualOverride&quot;:{&quot;isManuallyOverridden&quot;:true,&quot;citeprocText&quot;:&quot;(J. Sun et al., 2019)&quot;,&quot;manualOverrideText&quot;:&quot;Sun et al. (2019)&quot;},&quot;citationTag&quot;:&quot;MENDELEY_CITATION_v3_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&quot;,&quot;citationItems&quot;:[{&quot;id&quot;:&quot;8db0c6bc-dc23-385d-b201-1258af3edd94&quot;,&quot;itemData&quot;:{&quot;type&quot;:&quot;article-journal&quot;,&quot;id&quot;:&quot;8db0c6bc-dc23-385d-b201-1258af3edd94&quot;,&quot;title&quot;:&quot;County-level soybean yield prediction using deep CNN-LSTM model&quot;,&quot;author&quot;:[{&quot;family&quot;:&quot;Sun&quot;,&quot;given&quot;:&quot;Jie&quot;,&quot;parse-names&quot;:false,&quot;dropping-particle&quot;:&quot;&quot;,&quot;non-dropping-particle&quot;:&quot;&quot;},{&quot;family&quot;:&quot;Di&quot;,&quot;given&quot;:&quot;Liping&quot;,&quot;parse-names&quot;:false,&quot;dropping-particle&quot;:&quot;&quot;,&quot;non-dropping-particle&quot;:&quot;&quot;},{&quot;family&quot;:&quot;Sun&quot;,&quot;given&quot;:&quot;Ziheng&quot;,&quot;parse-names&quot;:false,&quot;dropping-particle&quot;:&quot;&quot;,&quot;non-dropping-particle&quot;:&quot;&quot;},{&quot;family&quot;:&quot;Shen&quot;,&quot;given&quot;:&quot;Yonglin&quot;,&quot;parse-names&quot;:false,&quot;dropping-particle&quot;:&quot;&quot;,&quot;non-dropping-particle&quot;:&quot;&quot;},{&quot;family&quot;:&quot;Lai&quot;,&quot;given&quot;:&quot;Zulong&quot;,&quot;parse-names&quot;:false,&quot;dropping-particle&quot;:&quot;&quot;,&quot;non-dropping-particle&quot;:&quot;&quot;}],&quot;container-title&quot;:&quot;Sensors&quot;,&quot;DOI&quot;:&quot;10.3390/s19204363&quot;,&quot;ISSN&quot;:&quot;1424-8220&quot;,&quot;issued&quot;:{&quot;date-parts&quot;:[[2019,10,9]]},&quot;page&quot;:&quot;4363&quot;,&quot;abstract&quot;:&quot;&lt;p&gt;Yield prediction is of great significance for yield mapping, crop market planning, crop insurance, and harvest management. Remote sensing is becoming increasingly important in crop yield prediction. Based on remote sensing data, great progress has been made in this field by using machine learning, especially the Deep Learning (DL) method, including Convolutional Neural Network (CNN) or Long Short-Term Memory (LSTM). Recent experiments in this area suggested that CNN can explore more spatial features and LSTM has the ability to reveal phenological characteristics, which both play an important role in crop yield prediction. However, very few experiments combining these two models for crop yield prediction have been reported. In this paper, we propose a deep CNN-LSTM model for both end-of-season and in-season soybean yield prediction in CONUS at the county-level. The model was trained by crop growth variables and environment variables, which include weather data, MODIS Land Surface Temperature (LST) data, and MODIS Surface Reflectance (SR) data; historical soybean yield data were employed as labels. Based on the Google Earth Engine (GEE), all these training data were combined and transformed into histogram-based tensors for deep learning. The results of the experiment indicate that the prediction performance of the proposed CNN-LSTM model can outperform the pure CNN or LSTM model in both end-of-season and in-season. The proposed method shows great potential in improving the accuracy of yield prediction for other crops like corn, wheat, and potatoes at fine scales in the future.&lt;/p&gt;&quot;,&quot;issue&quot;:&quot;20&quot;,&quot;volume&quot;:&quot;19&quot;,&quot;container-title-short&quot;:&quot;&quot;},&quot;isTemporary&quot;:false}]},{&quot;citationID&quot;:&quot;MENDELEY_CITATION_0fdd9720-8076-462d-afd0-75a512e23703&quot;,&quot;properties&quot;:{&quot;noteIndex&quot;:0},&quot;isEdited&quot;:false,&quot;manualOverride&quot;:{&quot;isManuallyOverridden&quot;:true,&quot;citeprocText&quot;:&quot;(Fathi et al., 2023)&quot;,&quot;manualOverrideText&quot;:&quot;Fathi et al. (2023)&quot;},&quot;citationTag&quot;:&quot;MENDELEY_CITATION_v3_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&quot;,&quot;citationItems&quot;:[{&quot;id&quot;:&quot;02a519cf-00b3-3549-a5e8-2cdc67fc9ad9&quot;,&quot;itemData&quot;:{&quot;type&quot;:&quot;article-journal&quot;,&quot;id&quot;:&quot;02a519cf-00b3-3549-a5e8-2cdc67fc9ad9&quot;,&quot;title&quot;:&quot;3D-ResNet-BiLSTM model: A deep learning model for county-level soybean yield prediction with time-series Sentinel-1, Sentinel-2 Imagery, and daymet data&quot;,&quot;author&quot;:[{&quot;family&quot;:&quot;Fathi&quot;,&quot;given&quot;:&quot;Mahdiyeh&quot;,&quot;parse-names&quot;:false,&quot;dropping-particle&quot;:&quot;&quot;,&quot;non-dropping-particle&quot;:&quot;&quot;},{&quot;family&quot;:&quot;Shah-Hosseini&quot;,&quot;given&quot;:&quot;Reza&quot;,&quot;parse-names&quot;:false,&quot;dropping-particle&quot;:&quot;&quot;,&quot;non-dropping-particle&quot;:&quot;&quot;},{&quot;family&quot;:&quot;Moghimi&quot;,&quot;given&quot;:&quot;Armin&quot;,&quot;parse-names&quot;:false,&quot;dropping-particle&quot;:&quot;&quot;,&quot;non-dropping-particle&quot;:&quot;&quot;}],&quot;container-title&quot;:&quot;Remote Sensing&quot;,&quot;DOI&quot;:&quot;10.3390/rs15235551&quot;,&quot;ISSN&quot;:&quot;2072-4292&quot;,&quot;issued&quot;:{&quot;date-parts&quot;:[[2023,11,29]]},&quot;page&quot;:&quot;5551&quot;,&quot;abstract&quot;:&quot;&lt;p&gt;Ensuring food security in precision agriculture requires early prediction of soybean yield at various scales within the United States (U.S.), ranging from international to local levels. Accurate yield estimation is essential in preventing famine by providing insights into food availability during the growth season. Numerous deep learning (DL) algorithms have been developed to estimate soybean yield effectively using time-series remote sensing (RS) data to achieve this goal. However, the training data with short time spans can limit their ability to adapt to the dynamic and nuanced temporal changes in crop conditions. To address this challenge, we designed a 3D-ResNet-BiLSTM model to efficiently predict soybean yield at the county level across the U.S., even when using training data with shorter periods. We leveraged detailed Sentinel-2 imagery and Sentinel-1 SAR images to extract spectral bands, key vegetation indices (VIs), and VV and VH polarizations. Additionally, Daymet data was incorporated via Google Earth Engine (GEE) to enhance the model’s input features. To process these inputs effectively, a dedicated 3D-ResNet architecture was designed to extract high-level features. These enriched features were then fed into a BiLSTM layer, enabling accurate prediction of soybean yield. To evaluate the efficacy of our model, its performance was compared with that of well-known models, including the Linear Regression (LR), Random Forest (RF), and 1D/2D/3D-ResNet models, as well as a 2D-CNN-LSTM model. The data from a short period (2019 to 2020) were used to train all models, while their accuracy was assessed using data from the year 2021. The experimental results showed that the proposed 3D-Resnet-BiLSTM model had a superior performance compared to the other models, achieving remarkable metrics (R2 = 0.791, RMSE = 5.56 Bu Ac−1, MAE = 4.35 Bu Ac−1, MAPE = 9%, and RRMSE = 10.49%). Furthermore, the 3D-ResNet-BiLSTM model showed a 7% higher R2 than the ResNet and RF models and an enhancement of 27% and 17% against the LR and 2D-CNN-LSTM models, respectively. The results highlighted our model’s potential for accurate soybean yield predictions, supporting sustainable agriculture and food security.&lt;/p&gt;&quot;,&quot;issue&quot;:&quot;23&quot;,&quot;volume&quot;:&quot;15&quot;,&quot;container-title-short&quot;:&quot;Remote Sens (Basel)&quot;},&quot;isTemporary&quot;:false}]},{&quot;citationID&quot;:&quot;MENDELEY_CITATION_688150da-ec6a-4773-8ed6-df89dc3de6d4&quot;,&quot;properties&quot;:{&quot;noteIndex&quot;:0},&quot;isEdited&quot;:false,&quot;manualOverride&quot;:{&quot;isManuallyOverridden&quot;:true,&quot;citeprocText&quot;:&quot;(N. Wang et al., 2023)&quot;,&quot;manualOverrideText&quot;:&quot;Wang et al. (2023)&quot;},&quot;citationTag&quot;:&quot;MENDELEY_CITATION_v3_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&quot;,&quot;citationItems&quot;:[{&quot;id&quot;:&quot;6f223969-09aa-382e-8f09-7c5e27d85e96&quot;,&quot;itemData&quot;:{&quot;type&quot;:&quot;paper-conference&quot;,&quot;id&quot;:&quot;6f223969-09aa-382e-8f09-7c5e27d85e96&quot;,&quot;title&quot;:&quot;Predicting crop yield using 3d convolutional neural network with dimension reduction and metric learning&quot;,&quot;author&quot;:[{&quot;family&quot;:&quot;Wang&quot;,&quot;given&quot;:&quot;Ning&quot;,&quot;parse-names&quot;:false,&quot;dropping-particle&quot;:&quot;&quot;,&quot;non-dropping-particle&quot;:&quot;&quot;},{&quot;family&quot;:&quot;Ma&quot;,&quot;given&quot;:&quot;Zhong&quot;,&quot;parse-names&quot;:false,&quot;dropping-particle&quot;:&quot;&quot;,&quot;non-dropping-particle&quot;:&quot;&quot;},{&quot;family&quot;:&quot;Huo&quot;,&quot;given&quot;:&quot;Pengcheng&quot;,&quot;parse-names&quot;:false,&quot;dropping-particle&quot;:&quot;&quot;,&quot;non-dropping-particle&quot;:&quot;&quot;},{&quot;family&quot;:&quot;Liu&quot;,&quot;given&quot;:&quot;Xi&quot;,&quot;parse-names&quot;:false,&quot;dropping-particle&quot;:&quot;&quot;,&quot;non-dropping-particle&quot;:&quot;&quot;}],&quot;container-title&quot;:&quot;2023 IEEE 6th International Conference on Pattern Recognition and Artificial Intelligence (PRAI)&quot;,&quot;DOI&quot;:&quot;10.1109/PRAI59366.2023.10331974&quot;,&quot;ISBN&quot;:&quot;979-8-3503-2548-5&quot;,&quot;issued&quot;:{&quot;date-parts&quot;:[[2023,8,18]]},&quot;page&quot;:&quot;1004-1008&quot;,&quot;publisher&quot;:&quot;IEEE&quot;,&quot;container-title-short&quot;:&quot;&quot;},&quot;isTemporary&quot;:false}]},{&quot;citationID&quot;:&quot;MENDELEY_CITATION_b4631585-af23-4f4e-b374-cf670662e943&quot;,&quot;properties&quot;:{&quot;noteIndex&quot;:0},&quot;isEdited&quot;:false,&quot;manualOverride&quot;:{&quot;isManuallyOverridden&quot;:true,&quot;citeprocText&quot;:&quot;(Mohite et al., 2023)&quot;,&quot;manualOverrideText&quot;:&quot;Mohite et al. (2023)&quot;},&quot;citationTag&quot;:&quot;MENDELEY_CITATION_v3_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&quot;,&quot;citationItems&quot;:[{&quot;id&quot;:&quot;15e61559-9ba7-388a-bc0a-1013bd424c37&quot;,&quot;itemData&quot;:{&quot;type&quot;:&quot;article-journal&quot;,&quot;id&quot;:&quot;15e61559-9ba7-388a-bc0a-1013bd424c37&quot;,&quot;title&quot;:&quot;Soybean crop yield prediction by integration of remote sensing and weather observations&quot;,&quot;author&quot;:[{&quot;family&quot;:&quot;Mohite&quot;,&quot;given&quot;:&quot;J. D.&quot;,&quot;parse-names&quot;:false,&quot;dropping-particle&quot;:&quot;&quot;,&quot;non-dropping-particle&quot;:&quot;&quot;},{&quot;family&quot;:&quot;Sawant&quot;,&quot;given&quot;:&quot;S. A.&quot;,&quot;parse-names&quot;:false,&quot;dropping-particle&quot;:&quot;&quot;,&quot;non-dropping-particle&quot;:&quot;&quot;},{&quot;family&quot;:&quot;Pandit&quot;,&quot;given&quot;:&quot;A.&quot;,&quot;parse-names&quot;:false,&quot;dropping-particle&quot;:&quot;&quot;,&quot;non-dropping-particle&quot;:&quot;&quot;},{&quot;family&quot;:&quot;Agrawal&quot;,&quot;given&quot;:&quot;R.&quot;,&quot;parse-names&quot;:false,&quot;dropping-particle&quot;:&quot;&quot;,&quot;non-dropping-particle&quot;:&quot;&quot;},{&quot;family&quot;:&quot;Pappula&quot;,&quot;given&quot;:&quot;S.&quot;,&quot;parse-names&quot;:false,&quot;dropping-particle&quot;:&quot;&quot;,&quot;non-dropping-particle&quot;:&quot;&quot;}],&quot;container-title&quot;:&quot;The International Archives of the Photogrammetry, Remote Sensing and Spatial Information Sciences&quot;,&quot;DOI&quot;:&quot;10.5194/isprs-archives-XLVIII-M-1-2023-197-2023&quot;,&quot;ISSN&quot;:&quot;2194-9034&quot;,&quot;issued&quot;:{&quot;date-parts&quot;:[[2023,4,21]]},&quot;page&quot;:&quot;197-202&quot;,&quot;abstract&quot;:&quot;&lt;p&gt;Abstract. The main objective of this study is the in-season forecasting of soybean crop yield using the integration of satellite remote sensing and weather observations. The study was carried out in the Paran´a state of Brazil. The soybean crop in the study region is sown during Oct.–Nov. month and harvested between Feb.–Mar. of the next year. Municipality-level soybean yield data for 15 municipalities was obtained from the AGROLINK portal of Brazil, from the 2005–06 season to the 2020–21 season. The crop yield data constituted yearly municipality-wise yield in kg/ha. Remote sensing-based indicators such as the Normalized Difference Vegetation Index (NDVI), Enhanced Vegetation Index (EVI) and Land Surface Temperature (LST), and Rainfall data from CHIRPS was considered in the study. Regression modelling was carried out between municipality-level yield as the dependent variable and features generated from remote sensing and weather observations as independent variables. Performance evaluation of tuned random forest regression (RFR) and tuned support vector regression (SVR) were performed against multiple linear regression (MLR). A comparison of results in terms of algorithms shows that RFR performed better than SVR and MLR. Further, a rootmean- square-error (RMSE) of 414 kg/ha and an R2 value of 0.748 were achieved by the best RFR model. Validation of developed RFR model was performed on the data from the new soybean season, i.e., 2020–21. We have achieved an R2 value of 0.693 with a RMSE of 585 kg/ha. Although the model performance on the data of 2020-21 season is slightly reduced, R2 and RMSE are in good agreement with test results. This study showed that, integration of remote sensing and weather observations would be useful for in-season yield forecasting of soybean at municipality level.&lt;/p&gt;&quot;,&quot;volume&quot;:&quot;XLVIII-M-1-2023&quot;,&quot;container-title-short&quot;:&quot;&quot;},&quot;isTemporary&quot;:false}]},{&quot;citationID&quot;:&quot;MENDELEY_CITATION_4a3788e8-7844-44ed-96fb-c52b733d9576&quot;,&quot;properties&quot;:{&quot;noteIndex&quot;:0},&quot;isEdited&quot;:false,&quot;manualOverride&quot;:{&quot;isManuallyOverridden&quot;:true,&quot;citeprocText&quot;:&quot;(You et al., 2017)&quot;,&quot;manualOverrideText&quot;:&quot;You et al. (2017)&quot;},&quot;citationTag&quot;:&quot;MENDELEY_CITATION_v3_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&quot;,&quot;citationItems&quot;:[{&quot;id&quot;:&quot;2a98d3e5-49af-30dc-afcc-59e4556c7946&quot;,&quot;itemData&quot;:{&quot;type&quot;:&quot;article-journal&quot;,&quot;id&quot;:&quot;2a98d3e5-49af-30dc-afcc-59e4556c7946&quot;,&quot;title&quot;:&quot;Deep gaussian process for crop yield prediction based on remote sensing data&quot;,&quot;author&quot;:[{&quot;family&quot;:&quot;You&quot;,&quot;given&quot;:&quot;Jiaxuan&quot;,&quot;parse-names&quot;:false,&quot;dropping-particle&quot;:&quot;&quot;,&quot;non-dropping-particle&quot;:&quot;&quot;},{&quot;family&quot;:&quot;Li&quot;,&quot;given&quot;:&quot;Xiaocheng&quot;,&quot;parse-names&quot;:false,&quot;dropping-particle&quot;:&quot;&quot;,&quot;non-dropping-particle&quot;:&quot;&quot;},{&quot;family&quot;:&quot;Low&quot;,&quot;given&quot;:&quot;Melvin&quot;,&quot;parse-names&quot;:false,&quot;dropping-particle&quot;:&quot;&quot;,&quot;non-dropping-particle&quot;:&quot;&quot;},{&quot;family&quot;:&quot;Lobell&quot;,&quot;given&quot;:&quot;David&quot;,&quot;parse-names&quot;:false,&quot;dropping-particle&quot;:&quot;&quot;,&quot;non-dropping-particle&quot;:&quot;&quot;},{&quot;family&quot;:&quot;Ermon&quot;,&quot;given&quot;:&quot;Stefano&quot;,&quot;parse-names&quot;:false,&quot;dropping-particle&quot;:&quot;&quot;,&quot;non-dropping-particle&quot;:&quot;&quot;}],&quot;container-title&quot;:&quot;Proceedings of the AAAI Conference on Artificial Intelligence&quot;,&quot;DOI&quot;:&quot;10.1609/aaai.v31i1.11172&quot;,&quot;ISSN&quot;:&quot;2374-3468&quot;,&quot;issued&quot;:{&quot;date-parts&quot;:[[2017,2,12]]},&quot;abstract&quot;:&quot;&lt;p&gt;Agricultural monitoring, especially in developing countries, can help prevent famine and support humanitarian efforts. A central challenge is yield estimation, i.e., predicting crop yields before harvest. We introduce a scalable, accurate, and inexpensive method to predict crop yields using publicly available remote sensing data. Our approach improves existing techniques in three ways. First, we forego hand-crafted features traditionally used in the remote sensing community and propose an approach based on modern representation learning ideas. We also introduce a novel dimensionality reduction technique that allows us to train a Convolutional Neural Network or Long-short Term Memory network and automatically learn useful features even when labeled training data are scarce. Finally, we incorporate a Gaussian Process component to explicitly model the spatio-temporal structure of the data and further improve accuracy. We evaluate our approach on county-level soybean yield prediction in the U.S. and show that it outperforms competing techniques.&lt;/p&gt;&quot;,&quot;issue&quot;:&quot;1&quot;,&quot;volume&quot;:&quot;31&quot;,&quot;container-title-short&quot;:&quot;&quot;},&quot;isTemporary&quot;:false}]},{&quot;citationID&quot;:&quot;MENDELEY_CITATION_dab6e4f1-0b23-42d0-9759-30647eff6353&quot;,&quot;properties&quot;:{&quot;noteIndex&quot;:0},&quot;isEdited&quot;:false,&quot;manualOverride&quot;:{&quot;isManuallyOverridden&quot;:false,&quot;citeprocText&quot;:&quot;(Y. Ma et al., 2022; Sanches et al., 2018; Zeng et al., 2021)&quot;,&quot;manualOverrideText&quot;:&quot;&quot;},&quot;citationTag&quot;:&quot;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&quot;,&quot;citationItems&quot;:[{&quot;id&quot;:&quot;adeb6c2f-6ff6-3e08-9d52-2f0fa616ad62&quot;,&quot;itemData&quot;:{&quot;type&quot;:&quot;article-journal&quot;,&quot;id&quot;:&quot;adeb6c2f-6ff6-3e08-9d52-2f0fa616ad62&quot;,&quot;title&quot;:&quot;The potential for RGB images obtained using unmanned aerial vehicle to assess and predict yield in sugarcane fields&quot;,&quot;author&quot;:[{&quot;family&quot;:&quot;Sanches&quot;,&quot;given&quot;:&quot;Guilherme Martineli&quot;,&quot;parse-names&quot;:false,&quot;dropping-particle&quot;:&quot;&quot;,&quot;non-dropping-particle&quot;:&quot;&quot;},{&quot;family&quot;:&quot;Duft&quot;,&quot;given&quot;:&quot;Daniel Garbellini&quot;,&quot;parse-names&quot;:false,&quot;dropping-particle&quot;:&quot;&quot;,&quot;non-dropping-particle&quot;:&quot;&quot;},{&quot;family&quot;:&quot;Kölln&quot;,&quot;given&quot;:&quot;Oriel Tiago&quot;,&quot;parse-names&quot;:false,&quot;dropping-particle&quot;:&quot;&quot;,&quot;non-dropping-particle&quot;:&quot;&quot;},{&quot;family&quot;:&quot;Luciano&quot;,&quot;given&quot;:&quot;Ana Claudia dos Santos&quot;,&quot;parse-names&quot;:false,&quot;dropping-particle&quot;:&quot;&quot;,&quot;non-dropping-particle&quot;:&quot;&quot;},{&quot;family&quot;:&quot;Castro&quot;,&quot;given&quot;:&quot;Sérgio Gustavo Quassi&quot;,&quot;parse-names&quot;:false,&quot;dropping-particle&quot;:&quot;&quot;,&quot;non-dropping-particle&quot;:&quot;De&quot;},{&quot;family&quot;:&quot;Okuno&quot;,&quot;given&quot;:&quot;Fábio Makoto&quot;,&quot;parse-names&quot;:false,&quot;dropping-particle&quot;:&quot;&quot;,&quot;non-dropping-particle&quot;:&quot;&quot;},{&quot;family&quot;:&quot;Franco&quot;,&quot;given&quot;:&quot;Henrique Coutinho Junqueira&quot;,&quot;parse-names&quot;:false,&quot;dropping-particle&quot;:&quot;&quot;,&quot;non-dropping-particle&quot;:&quot;&quot;}],&quot;container-title&quot;:&quot;International Journal of Remote Sensing&quot;,&quot;container-title-short&quot;:&quot;Int J Remote Sens&quot;,&quot;DOI&quot;:&quot;10.1080/01431161.2018.1448484&quot;,&quot;ISSN&quot;:&quot;0143-1161&quot;,&quot;issued&quot;:{&quot;date-parts&quot;:[[2018,8,18]]},&quot;page&quot;:&quot;5402-5414&quot;,&quot;issue&quot;:&quot;15-16&quot;,&quot;volume&quot;:&quot;39&quot;},&quot;isTemporary&quot;:false},{&quot;id&quot;:&quot;988c262f-9d9b-3588-938f-f7e63fff70c2&quot;,&quot;itemData&quot;:{&quot;type&quot;:&quot;article-journal&quot;,&quot;id&quot;:&quot;988c262f-9d9b-3588-938f-f7e63fff70c2&quot;,&quot;title&quot;:&quot;Wheat Yield Prediction Based on Unmanned Aerial Vehicles-Collected Red–Green–Blue Imagery&quot;,&quot;author&quot;:[{&quot;family&quot;:&quot;Zeng&quot;,&quot;given&quot;:&quot;Linglin&quot;,&quot;parse-names&quot;:false,&quot;dropping-particle&quot;:&quot;&quot;,&quot;non-dropping-particle&quot;:&quot;&quot;},{&quot;family&quot;:&quot;Peng&quot;,&quot;given&quot;:&quot;Guozhang&quot;,&quot;parse-names&quot;:false,&quot;dropping-particle&quot;:&quot;&quot;,&quot;non-dropping-particle&quot;:&quot;&quot;},{&quot;family&quot;:&quot;Meng&quot;,&quot;given&quot;:&quot;Ran&quot;,&quot;parse-names&quot;:false,&quot;dropping-particle&quot;:&quot;&quot;,&quot;non-dropping-particle&quot;:&quot;&quot;},{&quot;family&quot;:&quot;Man&quot;,&quot;given&quot;:&quot;Jianguo&quot;,&quot;parse-names&quot;:false,&quot;dropping-particle&quot;:&quot;&quot;,&quot;non-dropping-particle&quot;:&quot;&quot;},{&quot;family&quot;:&quot;Li&quot;,&quot;given&quot;:&quot;Weibo&quot;,&quot;parse-names&quot;:false,&quot;dropping-particle&quot;:&quot;&quot;,&quot;non-dropping-particle&quot;:&quot;&quot;},{&quot;family&quot;:&quot;Xu&quot;,&quot;given&quot;:&quot;Binyuan&quot;,&quot;parse-names&quot;:false,&quot;dropping-particle&quot;:&quot;&quot;,&quot;non-dropping-particle&quot;:&quot;&quot;},{&quot;family&quot;:&quot;Lv&quot;,&quot;given&quot;:&quot;Zhengang&quot;,&quot;parse-names&quot;:false,&quot;dropping-particle&quot;:&quot;&quot;,&quot;non-dropping-particle&quot;:&quot;&quot;},{&quot;family&quot;:&quot;Sun&quot;,&quot;given&quot;:&quot;Rui&quot;,&quot;parse-names&quot;:false,&quot;dropping-particle&quot;:&quot;&quot;,&quot;non-dropping-particle&quot;:&quot;&quot;}],&quot;container-title&quot;:&quot;Remote Sensing&quot;,&quot;container-title-short&quot;:&quot;Remote Sens (Basel)&quot;,&quot;DOI&quot;:&quot;10.3390/rs13152937&quot;,&quot;ISSN&quot;:&quot;2072-4292&quot;,&quot;issued&quot;:{&quot;date-parts&quot;:[[2021,7,26]]},&quot;page&quot;:&quot;2937&quot;,&quot;abstract&quot;:&quot;&lt;p&gt;Unmanned aerial vehicles-collected (UAVs) digital red–green–blue (RGB) images provided a cost-effective method for precision agriculture applications regarding yield prediction. This study aims to fully explore the potential of UAV-collected RGB images in yield prediction of winter wheat by comparing it to multi-source observations, including thermal, structure, volumetric metrics, and ground-observed leaf area index (LAI) and chlorophyll content under the same level or across different levels of nitrogen fertilization. Color indices are vegetation indices calculated by the vegetation reflectance at visible bands (i.e., red, green, and blue) derived from RGB images. The results showed that some of the color indices collected at the jointing, flowering, and early maturity stages had high correlation (R2 = 0.76–0.93) with wheat grain yield. They gave the highest prediction power (R2 = 0.92–0.93) under four levels of nitrogen fertilization at the flowering stage. In contrast, the other measurements including canopy temperature, volumetric metrics, and ground-observed chlorophyll content showed lower correlation (R2 = 0.52–0.85) to grain yield. In addition, thermal information as well as volumetric metrics generally had little contribution to the improvement of grain yield prediction when combining them with color indices derived from digital images. Especially, LAI had inferior performance to color indices in grain yield prediction within the same level of nitrogen fertilization at the flowering stage (R2 = 0.00–0.40 and R2 = 0.55–0.68), and color indices provided slightly better prediction of yield than LAI at the flowering stage (R2 = 0.93, RMSE = 32.18 g/m2 and R2 = 0.89, RMSE = 39.82 g/m2) under all levels of nitrogen fertilization. This study highlights the capabilities of color indices in wheat yield prediction across genotypes, which also indicates the potential of precision agriculture application using many other flexible, affordable, and easy-to-handle devices such as mobile phones and near surface digital cameras in the future.&lt;/p&gt;&quot;,&quot;issue&quot;:&quot;15&quot;,&quot;volume&quot;:&quot;13&quot;},&quot;isTemporary&quot;:false},{&quot;id&quot;:&quot;fc3bfc62-ef75-3f9a-9f7c-da31e5e60ef2&quot;,&quot;itemData&quot;:{&quot;type&quot;:&quot;article-journal&quot;,&quot;id&quot;:&quot;fc3bfc62-ef75-3f9a-9f7c-da31e5e60ef2&quot;,&quot;title&quot;:&quot;Cotton Yield Estimation Based on Vegetation Indices and Texture Features Derived From RGB Image&quot;,&quot;author&quot;:[{&quot;family&quot;:&quot;Ma&quot;,&quot;given&quot;:&quot;Yiru&quot;,&quot;parse-names&quot;:false,&quot;dropping-particle&quot;:&quot;&quot;,&quot;non-dropping-particle&quot;:&quot;&quot;},{&quot;family&quot;:&quot;Ma&quot;,&quot;given&quot;:&quot;Lulu&quot;,&quot;parse-names&quot;:false,&quot;dropping-particle&quot;:&quot;&quot;,&quot;non-dropping-particle&quot;:&quot;&quot;},{&quot;family&quot;:&quot;Zhang&quot;,&quot;given&quot;:&quot;Qiang&quot;,&quot;parse-names&quot;:false,&quot;dropping-particle&quot;:&quot;&quot;,&quot;non-dropping-particle&quot;:&quot;&quot;},{&quot;family&quot;:&quot;Huang&quot;,&quot;given&quot;:&quot;Changping&quot;,&quot;parse-names&quot;:false,&quot;dropping-particle&quot;:&quot;&quot;,&quot;non-dropping-particle&quot;:&quot;&quot;},{&quot;family&quot;:&quot;Yi&quot;,&quot;given&quot;:&quot;Xiang&quot;,&quot;parse-names&quot;:false,&quot;dropping-particle&quot;:&quot;&quot;,&quot;non-dropping-particle&quot;:&quot;&quot;},{&quot;family&quot;:&quot;Chen&quot;,&quot;given&quot;:&quot;Xiangyu&quot;,&quot;parse-names&quot;:false,&quot;dropping-particle&quot;:&quot;&quot;,&quot;non-dropping-particle&quot;:&quot;&quot;},{&quot;family&quot;:&quot;Hou&quot;,&quot;given&quot;:&quot;Tongyu&quot;,&quot;parse-names&quot;:false,&quot;dropping-particle&quot;:&quot;&quot;,&quot;non-dropping-particle&quot;:&quot;&quot;},{&quot;family&quot;:&quot;Lv&quot;,&quot;given&quot;:&quot;Xin&quot;,&quot;parse-names&quot;:false,&quot;dropping-particle&quot;:&quot;&quot;,&quot;non-dropping-particle&quot;:&quot;&quot;},{&quot;family&quot;:&quot;Zhang&quot;,&quot;given&quot;:&quot;Ze&quot;,&quot;parse-names&quot;:false,&quot;dropping-particle&quot;:&quot;&quot;,&quot;non-dropping-particle&quot;:&quot;&quot;}],&quot;container-title&quot;:&quot;Frontiers in Plant Science&quot;,&quot;container-title-short&quot;:&quot;Front Plant Sci&quot;,&quot;DOI&quot;:&quot;10.3389/fpls.2022.925986&quot;,&quot;ISSN&quot;:&quot;1664-462X&quot;,&quot;issued&quot;:{&quot;date-parts&quot;:[[2022,6,15]]},&quot;abstract&quot;:&quot;&lt;p&gt; Yield monitoring is an important parameter to evaluate cotton productivity during cotton harvest. Nondestructive and accurate yield monitoring is of great significance to cotton production. Unmanned aerial vehicle (UAV) remote sensing has fast and repetitive acquisition ability. The visible vegetation indices has the advantages of low cost, small amount of calculation and high resolution. The combination of the UAV and visible vegetation indices has been more and more applied to crop yield monitoring. However, there are some shortcomings in estimating cotton yield based on visible vegetation indices only as the similarity between cotton and mulch film makes it difficult to differentiate them and yields may be saturated based on vegetation index estimates near harvest. Texture feature is another important remote sensing information that can provide geometric information of ground objects and enlarge the spatial information identification based on original image brightness. In this study, RGB images of cotton canopy were acquired by UAV carrying RGB sensors before cotton harvest. The visible vegetation indices and texture features were extracted from RGB images for cotton yield monitoring. Feature parameters were selected in different methods after extracting the information. Linear and nonlinear methods were used to build cotton yield monitoring models based on visible vegetation indices, texture features and their combinations. The results show that (1) vegetation indices and texture features extracted from the ultra-high-resolution RGB images obtained by UAVs were significantly correlated with the cotton yield; (2) The best model was that combined with vegetation indices and texture characteristics RF_ELM model, verification set &lt;italic&gt;R&lt;/italic&gt; &lt;sup&gt;2&lt;/sup&gt; was 0.9109, and RMSE was 0.91277 t.ha &lt;sup&gt;−1&lt;/sup&gt; . rRMSE was 29.34%. In conclusion, the research results prove that UAV carrying RGB sensor has a certain potential in cotton yield monitoring, which can provide theoretical basis and technical support for field cotton production evaluation. &lt;/p&gt;&quot;,&quot;volume&quot;:&quot;13&quot;},&quot;isTemporary&quot;:false}]},{&quot;citationID&quot;:&quot;MENDELEY_CITATION_1b30033c-0aa8-4121-ba4e-1b7287f3bb29&quot;,&quot;properties&quot;:{&quot;noteIndex&quot;:0},&quot;isEdited&quot;:false,&quot;manualOverride&quot;:{&quot;isManuallyOverridden&quot;:true,&quot;citeprocText&quot;:&quot;(Campos et al., 2018)&quot;,&quot;manualOverrideText&quot;:&quot;Campos et al. (2018)&quot;},&quot;citationTag&quot;:&quot;MENDELEY_CITATION_v3_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&quot;,&quot;citationItems&quot;:[{&quot;id&quot;:&quot;4c2466a4-da98-33bb-86a6-d29f661b5155&quot;,&quot;itemData&quot;:{&quot;type&quot;:&quot;article-journal&quot;,&quot;id&quot;:&quot;4c2466a4-da98-33bb-86a6-d29f661b5155&quot;,&quot;title&quot;:&quot;Remote sensing-based crop biomass with water or light-driven crop growth models in wheat commercial fields&quot;,&quot;author&quot;:[{&quot;family&quot;:&quot;Campos&quot;,&quot;given&quot;:&quot;Isidro&quot;,&quot;parse-names&quot;:false,&quot;dropping-particle&quot;:&quot;&quot;,&quot;non-dropping-particle&quot;:&quot;&quot;},{&quot;family&quot;:&quot;González-Gómez&quot;,&quot;given&quot;:&quot;Laura&quot;,&quot;parse-names&quot;:false,&quot;dropping-particle&quot;:&quot;&quot;,&quot;non-dropping-particle&quot;:&quot;&quot;},{&quot;family&quot;:&quot;Villodre&quot;,&quot;given&quot;:&quot;Julio&quot;,&quot;parse-names&quot;:false,&quot;dropping-particle&quot;:&quot;&quot;,&quot;non-dropping-particle&quot;:&quot;&quot;},{&quot;family&quot;:&quot;González-Piqueras&quot;,&quot;given&quot;:&quot;Jose&quot;,&quot;parse-names&quot;:false,&quot;dropping-particle&quot;:&quot;&quot;,&quot;non-dropping-particle&quot;:&quot;&quot;},{&quot;family&quot;:&quot;Suyker&quot;,&quot;given&quot;:&quot;Andrew E.&quot;,&quot;parse-names&quot;:false,&quot;dropping-particle&quot;:&quot;&quot;,&quot;non-dropping-particle&quot;:&quot;&quot;},{&quot;family&quot;:&quot;Calera&quot;,&quot;given&quot;:&quot;Alfonso&quot;,&quot;parse-names&quot;:false,&quot;dropping-particle&quot;:&quot;&quot;,&quot;non-dropping-particle&quot;:&quot;&quot;}],&quot;container-title&quot;:&quot;Field Crops Research&quot;,&quot;DOI&quot;:&quot;10.1016/j.fcr.2017.11.025&quot;,&quot;ISSN&quot;:&quot;03784290&quot;,&quot;issued&quot;:{&quot;date-parts&quot;:[[2018,2]]},&quot;page&quot;:&quot;175-188&quot;,&quot;volume&quot;:&quot;216&quot;,&quot;container-title-short&quot;:&quot;Field Crops Res&quot;},&quot;isTemporary&quot;:false}]},{&quot;citationID&quot;:&quot;MENDELEY_CITATION_c3d2aafb-5f48-413b-9bce-2dd9fac1d5b7&quot;,&quot;properties&quot;:{&quot;noteIndex&quot;:0},&quot;isEdited&quot;:false,&quot;manualOverride&quot;:{&quot;isManuallyOverridden&quot;:true,&quot;citeprocText&quot;:&quot;(Yu et al., 2017)&quot;,&quot;manualOverrideText&quot;:&quot;Yu et al. (2017)&quot;},&quot;citationTag&quot;:&quot;MENDELEY_CITATION_v3_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&quot;,&quot;citationItems&quot;:[{&quot;id&quot;:&quot;6a25b84d-3286-36d9-86fa-c0b267608b13&quot;,&quot;itemData&quot;:{&quot;type&quot;:&quot;article-journal&quot;,&quot;id&quot;:&quot;6a25b84d-3286-36d9-86fa-c0b267608b13&quot;,&quot;title&quot;:&quot;An image analysis pipeline for automated classification of imaging light conditions and for quantification of wheat canopy cover time series in field phenotyping&quot;,&quot;author&quot;:[{&quot;family&quot;:&quot;Yu&quot;,&quot;given&quot;:&quot;Kang&quot;,&quot;parse-names&quot;:false,&quot;dropping-particle&quot;:&quot;&quot;,&quot;non-dropping-particle&quot;:&quot;&quot;},{&quot;family&quot;:&quot;Kirchgessner&quot;,&quot;given&quot;:&quot;Norbert&quot;,&quot;parse-names&quot;:false,&quot;dropping-particle&quot;:&quot;&quot;,&quot;non-dropping-particle&quot;:&quot;&quot;},{&quot;family&quot;:&quot;Grieder&quot;,&quot;given&quot;:&quot;Christoph&quot;,&quot;parse-names&quot;:false,&quot;dropping-particle&quot;:&quot;&quot;,&quot;non-dropping-particle&quot;:&quot;&quot;},{&quot;family&quot;:&quot;Walter&quot;,&quot;given&quot;:&quot;Achim&quot;,&quot;parse-names&quot;:false,&quot;dropping-particle&quot;:&quot;&quot;,&quot;non-dropping-particle&quot;:&quot;&quot;},{&quot;family&quot;:&quot;Hund&quot;,&quot;given&quot;:&quot;Andreas&quot;,&quot;parse-names&quot;:false,&quot;dropping-particle&quot;:&quot;&quot;,&quot;non-dropping-particle&quot;:&quot;&quot;}],&quot;container-title&quot;:&quot;Plant Methods&quot;,&quot;DOI&quot;:&quot;10.1186/s13007-017-0168-4&quot;,&quot;ISSN&quot;:&quot;1746-4811&quot;,&quot;issued&quot;:{&quot;date-parts&quot;:[[2017,12,21]]},&quot;page&quot;:&quot;15&quot;,&quot;issue&quot;:&quot;1&quot;,&quot;volume&quot;:&quot;13&quot;,&quot;container-title-short&quot;:&quot;Plant Methods&quot;},&quot;isTemporary&quot;:false}]},{&quot;citationID&quot;:&quot;MENDELEY_CITATION_b87cd453-1d4a-48f8-9ba6-747d8583fae1&quot;,&quot;properties&quot;:{&quot;noteIndex&quot;:0},&quot;isEdited&quot;:false,&quot;manualOverride&quot;:{&quot;isManuallyOverridden&quot;:true,&quot;citeprocText&quot;:&quot;(Fu et al., 2020)&quot;,&quot;manualOverrideText&quot;:&quot;Fu et al. (2020)&quot;},&quot;citationTag&quot;:&quot;MENDELEY_CITATION_v3_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&quot;,&quot;citationItems&quot;:[{&quot;id&quot;:&quot;5bbfe81b-635a-35e3-bf10-5e9eccf635c3&quot;,&quot;itemData&quot;:{&quot;type&quot;:&quot;article-journal&quot;,&quot;id&quot;:&quot;5bbfe81b-635a-35e3-bf10-5e9eccf635c3&quot;,&quot;title&quot;:&quot;Wheat growth monitoring and yield estimation based on multi-rotor Unmanned Aerial Vehicle&quot;,&quot;author&quot;:[{&quot;family&quot;:&quot;Fu&quot;,&quot;given&quot;:&quot;Zhaopeng&quot;,&quot;parse-names&quot;:false,&quot;dropping-particle&quot;:&quot;&quot;,&quot;non-dropping-particle&quot;:&quot;&quot;},{&quot;family&quot;:&quot;Jiang&quot;,&quot;given&quot;:&quot;Jie&quot;,&quot;parse-names&quot;:false,&quot;dropping-particle&quot;:&quot;&quot;,&quot;non-dropping-particle&quot;:&quot;&quot;},{&quot;family&quot;:&quot;Gao&quot;,&quot;given&quot;:&quot;Yang&quot;,&quot;parse-names&quot;:false,&quot;dropping-particle&quot;:&quot;&quot;,&quot;non-dropping-particle&quot;:&quot;&quot;},{&quot;family&quot;:&quot;Krienke&quot;,&quot;given&quot;:&quot;Brian&quot;,&quot;parse-names&quot;:false,&quot;dropping-particle&quot;:&quot;&quot;,&quot;non-dropping-particle&quot;:&quot;&quot;},{&quot;family&quot;:&quot;Wang&quot;,&quot;given&quot;:&quot;Meng&quot;,&quot;parse-names&quot;:false,&quot;dropping-particle&quot;:&quot;&quot;,&quot;non-dropping-particle&quot;:&quot;&quot;},{&quot;family&quot;:&quot;Zhong&quot;,&quot;given&quot;:&quot;Kaitai&quot;,&quot;parse-names&quot;:false,&quot;dropping-particle&quot;:&quot;&quot;,&quot;non-dropping-particle&quot;:&quot;&quot;},{&quot;family&quot;:&quot;Cao&quot;,&quot;given&quot;:&quot;Qiang&quot;,&quot;parse-names&quot;:false,&quot;dropping-particle&quot;:&quot;&quot;,&quot;non-dropping-particle&quot;:&quot;&quot;},{&quot;family&quot;:&quot;Tian&quot;,&quot;given&quot;:&quot;Yongchao&quot;,&quot;parse-names&quot;:false,&quot;dropping-particle&quot;:&quot;&quot;,&quot;non-dropping-particle&quot;:&quot;&quot;},{&quot;family&quot;:&quot;Zhu&quot;,&quot;given&quot;:&quot;Yan&quot;,&quot;parse-names&quot;:false,&quot;dropping-particle&quot;:&quot;&quot;,&quot;non-dropping-particle&quot;:&quot;&quot;},{&quot;family&quot;:&quot;Cao&quot;,&quot;given&quot;:&quot;Weixing&quot;,&quot;parse-names&quot;:false,&quot;dropping-particle&quot;:&quot;&quot;,&quot;non-dropping-particle&quot;:&quot;&quot;},{&quot;family&quot;:&quot;Liu&quot;,&quot;given&quot;:&quot;Xiaojun&quot;,&quot;parse-names&quot;:false,&quot;dropping-particle&quot;:&quot;&quot;,&quot;non-dropping-particle&quot;:&quot;&quot;}],&quot;container-title&quot;:&quot;Remote Sensing&quot;,&quot;DOI&quot;:&quot;10.3390/rs12030508&quot;,&quot;ISSN&quot;:&quot;2072-4292&quot;,&quot;issued&quot;:{&quot;date-parts&quot;:[[2020,2,5]]},&quot;page&quot;:&quot;508&quot;,&quot;abstract&quot;:&quot;&lt;p&gt;Leaf area index (LAI) and leaf dry matter (LDM) are important indices of crop growth. Real-time, nondestructive monitoring of crop growth is instructive for the diagnosis of crop growth and prediction of grain yield. Unmanned aerial vehicle (UAV)-based remote sensing is widely used in precision agriculture due to its unique advantages in flexibility and resolution. This study was carried out on wheat trials treated with different nitrogen levels and seeding densities in three regions of Jiangsu Province in 2018–2019. Canopy spectral images were collected by the UAV equipped with a multi-spectral camera during key wheat growth stages. To verify the results of the UAV images, the LAI, LDM, and yield data were obtained by destructive sampling. We extracted the wheat canopy reflectance and selected the best vegetation index for monitoring growth and predicting yield. Simple linear regression (LR), multiple linear regression (MLR), stepwise multiple linear regression (SMLR), partial least squares regression (PLSR), artificial neural network (ANN), and random forest (RF) modeling methods were used to construct a model for wheat yield estimation. The results show that the multi-spectral camera mounted on the multi-rotor UAV has a broad application prospect in crop growth index monitoring and yield estimation. The vegetation index combined with the red edge band and the near-infrared band was significantly correlated with LAI and LDM. Machine learning methods (i.e., PLSR, ANN, and RF) performed better for predicting wheat yield. The RF model constructed by normalized difference vegetation index (NDVI) at the jointing stage, heading stage, flowering stage, and filling stage was the optimal wheat yield estimation model in this study, with an R2 of 0.78 and relative root mean square error (RRMSE) of 0.1030. The results provide a theoretical basis for monitoring crop growth with a multi-rotor UAV platform and explore a technical method for improving the precision of yield estimation.&lt;/p&gt;&quot;,&quot;issue&quot;:&quot;3&quot;,&quot;volume&quot;:&quot;12&quot;,&quot;container-title-short&quot;:&quot;Remote Sens (Basel)&quot;},&quot;isTemporary&quot;:false}]},{&quot;citationID&quot;:&quot;MENDELEY_CITATION_3edf899b-6033-4cb6-b5b0-6ec480124915&quot;,&quot;properties&quot;:{&quot;noteIndex&quot;:0},&quot;isEdited&quot;:false,&quot;manualOverride&quot;:{&quot;isManuallyOverridden&quot;:true,&quot;citeprocText&quot;:&quot;(Maimaitijiang et al., 2020)&quot;,&quot;manualOverrideText&quot;:&quot;Maimaitijiang et al. (2020)&quot;},&quot;citationTag&quot;:&quot;MENDELEY_CITATION_v3_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&quot;,&quot;citationItems&quot;:[{&quot;id&quot;:&quot;4cabf2a8-7b60-3393-9870-3c8f84ecdd59&quot;,&quot;itemData&quot;:{&quot;type&quot;:&quot;article-journal&quot;,&quot;id&quot;:&quot;4cabf2a8-7b60-3393-9870-3c8f84ecdd59&quot;,&quot;title&quot;:&quot;Soybean yield prediction from UAV using multimodal data fusion and deep learning&quot;,&quot;author&quot;:[{&quot;family&quot;:&quot;Maimaitijiang&quot;,&quot;given&quot;:&quot;Maitiniyazi&quot;,&quot;parse-names&quot;:false,&quot;dropping-particle&quot;:&quot;&quot;,&quot;non-dropping-particle&quot;:&quot;&quot;},{&quot;family&quot;:&quot;Sagan&quot;,&quot;given&quot;:&quot;Vasit&quot;,&quot;parse-names&quot;:false,&quot;dropping-particle&quot;:&quot;&quot;,&quot;non-dropping-particle&quot;:&quot;&quot;},{&quot;family&quot;:&quot;Sidike&quot;,&quot;given&quot;:&quot;Paheding&quot;,&quot;parse-names&quot;:false,&quot;dropping-particle&quot;:&quot;&quot;,&quot;non-dropping-particle&quot;:&quot;&quot;},{&quot;family&quot;:&quot;Hartling&quot;,&quot;given&quot;:&quot;Sean&quot;,&quot;parse-names&quot;:false,&quot;dropping-particle&quot;:&quot;&quot;,&quot;non-dropping-particle&quot;:&quot;&quot;},{&quot;family&quot;:&quot;Esposito&quot;,&quot;given&quot;:&quot;Flavio&quot;,&quot;parse-names&quot;:false,&quot;dropping-particle&quot;:&quot;&quot;,&quot;non-dropping-particle&quot;:&quot;&quot;},{&quot;family&quot;:&quot;Fritschi&quot;,&quot;given&quot;:&quot;Felix B.&quot;,&quot;parse-names&quot;:false,&quot;dropping-particle&quot;:&quot;&quot;,&quot;non-dropping-particle&quot;:&quot;&quot;}],&quot;container-title&quot;:&quot;Remote Sensing of Environment&quot;,&quot;container-title-short&quot;:&quot;Remote Sens Environ&quot;,&quot;DOI&quot;:&quot;10.1016/j.rse.2019.111599&quot;,&quot;ISSN&quot;:&quot;00344257&quot;,&quot;issued&quot;:{&quot;date-parts&quot;:[[2020,2]]},&quot;page&quot;:&quot;111599&quot;,&quot;volume&quot;:&quot;237&quot;},&quot;isTemporary&quot;:false}]},{&quot;citationID&quot;:&quot;MENDELEY_CITATION_846bd2ab-ef99-47d9-88e5-ecad80a3dbf8&quot;,&quot;properties&quot;:{&quot;noteIndex&quot;:0},&quot;isEdited&quot;:false,&quot;manualOverride&quot;:{&quot;isManuallyOverridden&quot;:false,&quot;citeprocText&quot;:&quot;(Gao et al., 2020; B. L. Ma et al., 2001; Wu et al., 2013; K. F. Zhang et al., 2019)&quot;,&quot;manualOverrideText&quot;:&quot;&quot;},&quot;citationTag&quot;:&quot;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&quot;,&quot;citationItems&quot;:[{&quot;id&quot;:&quot;02fb1620-ffd3-3ed2-8cc6-787c7cd91b87&quot;,&quot;itemData&quot;:{&quot;type&quot;:&quot;article-journal&quot;,&quot;id&quot;:&quot;02fb1620-ffd3-3ed2-8cc6-787c7cd91b87&quot;,&quot;title&quot;:&quot;Early Prediction of Soybean Yield from Canopy Reflectance Measurements&quot;,&quot;author&quot;:[{&quot;family&quot;:&quot;Ma&quot;,&quot;given&quot;:&quot;B. L.&quot;,&quot;parse-names&quot;:false,&quot;dropping-particle&quot;:&quot;&quot;,&quot;non-dropping-particle&quot;:&quot;&quot;},{&quot;family&quot;:&quot;Dwyer&quot;,&quot;given&quot;:&quot;Lianne M.&quot;,&quot;parse-names&quot;:false,&quot;dropping-particle&quot;:&quot;&quot;,&quot;non-dropping-particle&quot;:&quot;&quot;},{&quot;family&quot;:&quot;Costa&quot;,&quot;given&quot;:&quot;Carlos&quot;,&quot;parse-names&quot;:false,&quot;dropping-particle&quot;:&quot;&quot;,&quot;non-dropping-particle&quot;:&quot;&quot;},{&quot;family&quot;:&quot;Cober&quot;,&quot;given&quot;:&quot;Elroy R.&quot;,&quot;parse-names&quot;:false,&quot;dropping-particle&quot;:&quot;&quot;,&quot;non-dropping-particle&quot;:&quot;&quot;},{&quot;family&quot;:&quot;Morrison&quot;,&quot;given&quot;:&quot;Malcolm J.&quot;,&quot;parse-names&quot;:false,&quot;dropping-particle&quot;:&quot;&quot;,&quot;non-dropping-particle&quot;:&quot;&quot;}],&quot;container-title&quot;:&quot;Agronomy Journal&quot;,&quot;container-title-short&quot;:&quot;Agron J&quot;,&quot;DOI&quot;:&quot;10.2134/agronj2001.1227&quot;,&quot;ISSN&quot;:&quot;0002-1962&quot;,&quot;issued&quot;:{&quot;date-parts&quot;:[[2001,11]]},&quot;page&quot;:&quot;1227-1234&quot;,&quot;abstract&quot;:&quot;&lt;p&gt; Correlations between plant canopy reflectance and aboveground biomass can possibly be used for early prediction of crop yield. Field experiments were conducted in 1998 and 1999 on two soil types to assess whether measurements of canopy reflectance at given stages of development could be used to discriminate high from low potential yields among genotypes with known differences in potential grain yield and whether a consistent relationship between yield and canopy reflectance could be used for screening and predicting soybean [ &lt;italic&gt;Glycine max&lt;/italic&gt; (L.) Merr.] yield in a variety trial. A 3‐by‐42 factorial experiment, arranged in a randomized complete block design with three replications, was used on each soil type for both years. Three population densities (25, 50, and 75 seeds m &lt;sup&gt;−2&lt;/sup&gt; ) represented low, optimum, and high levels. Forty‐two historical varieties represented nearly six decades (1934–1992) of soybean yield improvement in Canada. Canopy reflectance was measured with a hand‐held multispectral radiometer on three sampling dates (approximately R2, R4, and R5 stages) for each site. Grain yield at harvest was measured. Soybean grain yield was highly positively correlated with canopy reflectance, expressed as normalized difference vegetation index (NDVI), at all sampling dates. Regression analyses showed a positive relationship between NDVI and grain yield, with &lt;italic&gt;R&lt;/italic&gt; &lt;sup&gt;2&lt;/sup&gt; up to 0.80 ( &lt;italic&gt;P&lt;/italic&gt; &amp;lt; 0.01) and progressive improvement from R2 to R5 stages. Population density did not affect the yield–NDVI relationship at the development stages studied. Our data suggest that canopy reflectance measured nondestructively between R4 and R5 stages adequately discriminates high‐ from low‐yielding genotypes and provides a reliable, fast, repeatable indicator for screening and ranking soybean genotypes based on the relationship between NDVI and grain yield ( &lt;italic&gt;R&lt;/italic&gt; &lt;sup&gt;2&lt;/sup&gt; ranged from 0.44–0.80). &lt;/p&gt;&quot;,&quot;issue&quot;:&quot;6&quot;,&quot;volume&quot;:&quot;93&quot;},&quot;isTemporary&quot;:false},{&quot;id&quot;:&quot;7df6a8b8-6957-31a3-8c78-8425f1894af7&quot;,&quot;itemData&quot;:{&quot;type&quot;:&quot;article-journal&quot;,&quot;id&quot;:&quot;7df6a8b8-6957-31a3-8c78-8425f1894af7&quot;,&quot;title&quot;:&quot;A Tentative Study on Utilization of Canopy Hyperspectral Reflectance to Estimate Canopy Growth and Seed Yield in Soybean&quot;,&quot;author&quot;:[{&quot;family&quot;:&quot;Wu&quot;,&quot;given&quot;:&quot;Qiong&quot;,&quot;parse-names&quot;:false,&quot;dropping-particle&quot;:&quot;&quot;,&quot;non-dropping-particle&quot;:&quot;&quot;},{&quot;family&quot;:&quot;QI&quot;,&quot;given&quot;:&quot;Bo&quot;,&quot;parse-names&quot;:false,&quot;dropping-particle&quot;:&quot;&quot;,&quot;non-dropping-particle&quot;:&quot;&quot;},{&quot;family&quot;:&quot;ZHAO&quot;,&quot;given&quot;:&quot;Tuan-Jie&quot;,&quot;parse-names&quot;:false,&quot;dropping-particle&quot;:&quot;&quot;,&quot;non-dropping-particle&quot;:&quot;&quot;},{&quot;family&quot;:&quot;YAO&quot;,&quot;given&quot;:&quot;Xin-Feng&quot;,&quot;parse-names&quot;:false,&quot;dropping-particle&quot;:&quot;&quot;,&quot;non-dropping-particle&quot;:&quot;&quot;},{&quot;family&quot;:&quot;ZHU&quot;,&quot;given&quot;:&quot;Yan&quot;,&quot;parse-names&quot;:false,&quot;dropping-particle&quot;:&quot;&quot;,&quot;non-dropping-particle&quot;:&quot;&quot;},{&quot;family&quot;:&quot;GAI&quot;,&quot;given&quot;:&quot;Jun-Yi&quot;,&quot;parse-names&quot;:false,&quot;dropping-particle&quot;:&quot;&quot;,&quot;non-dropping-particle&quot;:&quot;&quot;}],&quot;container-title&quot;:&quot;Acta Agronomica Sinica&quot;,&quot;DOI&quot;:&quot;10.3724/SP.J.1006.2013.00309&quot;,&quot;ISSN&quot;:&quot;0496-3490&quot;,&quot;issued&quot;:{&quot;date-parts&quot;:[[2013]]},&quot;page&quot;:&quot;309&quot;,&quot;issue&quot;:&quot;2&quot;,&quot;volume&quot;:&quot;39&quot;,&quot;container-title-short&quot;:&quot;&quot;},&quot;isTemporary&quot;:false},{&quot;id&quot;:&quot;ea81a7af-7e49-35d3-98ec-9e08bf5f50f5&quot;,&quot;itemData&quot;:{&quot;type&quot;:&quot;article-journal&quot;,&quot;id&quot;:&quot;ea81a7af-7e49-35d3-98ec-9e08bf5f50f5&quot;,&quot;title&quot;:&quot;Experimental study of single-rotor UAV on droplet deposition distribution in soybean field&quot;,&quot;author&quot;:[{&quot;family&quot;:&quot;Zhang&quot;,&quot;given&quot;:&quot;K F&quot;,&quot;parse-names&quot;:false,&quot;dropping-particle&quot;:&quot;&quot;,&quot;non-dropping-particle&quot;:&quot;&quot;},{&quot;family&quot;:&quot;ZHANG&quot;,&quot;given&quot;:&quot;Z.&quot;,&quot;parse-names&quot;:false,&quot;dropping-particle&quot;:&quot;&quot;,&quot;non-dropping-particle&quot;:&quot;&quot;},{&quot;family&quot;:&quot;ZHANG&quot;,&quot;given&quot;:&quot;Y. H&quot;,&quot;parse-names&quot;:false,&quot;dropping-particle&quot;:&quot;&quot;,&quot;non-dropping-particle&quot;:&quot;&quot;},{&quot;family&quot;:&quot;LI&quot;,&quot;given&quot;:&quot;H.*&quot;,&quot;parse-names&quot;:false,&quot;dropping-particle&quot;:&quot;&quot;,&quot;non-dropping-particle&quot;:&quot;&quot;}],&quot;container-title&quot;:&quot;Applied Ecology and Environmental Research&quot;,&quot;container-title-short&quot;:&quot;Appl Ecol Environ Res&quot;,&quot;DOI&quot;:&quot;10.15666/aeer/1706_1383313844&quot;,&quot;ISSN&quot;:&quot;15891623&quot;,&quot;URL&quot;:&quot;http://aloki.hu/pdf/1706_1383313844.pdf&quot;,&quot;issued&quot;:{&quot;date-parts&quot;:[[2019]]},&quot;issue&quot;:&quot;6&quot;,&quot;volume&quot;:&quot;17&quot;},&quot;isTemporary&quot;:false},{&quot;id&quot;:&quot;28f83a4c-6c60-38d9-bc83-6611a6669de1&quot;,&quot;itemData&quot;:{&quot;type&quot;:&quot;article-journal&quot;,&quot;id&quot;:&quot;28f83a4c-6c60-38d9-bc83-6611a6669de1&quot;,&quot;title&quot;:&quot;A within-season approach for detecting early growth stages in corn and soybean using high temporal and spatial resolution imagery&quot;,&quot;author&quot;:[{&quot;family&quot;:&quot;Gao&quot;,&quot;given&quot;:&quot;Feng&quot;,&quot;parse-names&quot;:false,&quot;dropping-particle&quot;:&quot;&quot;,&quot;non-dropping-particle&quot;:&quot;&quot;},{&quot;family&quot;:&quot;Anderson&quot;,&quot;given&quot;:&quot;Martha&quot;,&quot;parse-names&quot;:false,&quot;dropping-particle&quot;:&quot;&quot;,&quot;non-dropping-particle&quot;:&quot;&quot;},{&quot;family&quot;:&quot;Daughtry&quot;,&quot;given&quot;:&quot;Craig&quot;,&quot;parse-names&quot;:false,&quot;dropping-particle&quot;:&quot;&quot;,&quot;non-dropping-particle&quot;:&quot;&quot;},{&quot;family&quot;:&quot;Karnieli&quot;,&quot;given&quot;:&quot;Arnon&quot;,&quot;parse-names&quot;:false,&quot;dropping-particle&quot;:&quot;&quot;,&quot;non-dropping-particle&quot;:&quot;&quot;},{&quot;family&quot;:&quot;Hively&quot;,&quot;given&quot;:&quot;Dean&quot;,&quot;parse-names&quot;:false,&quot;dropping-particle&quot;:&quot;&quot;,&quot;non-dropping-particle&quot;:&quot;&quot;},{&quot;family&quot;:&quot;Kustas&quot;,&quot;given&quot;:&quot;William&quot;,&quot;parse-names&quot;:false,&quot;dropping-particle&quot;:&quot;&quot;,&quot;non-dropping-particle&quot;:&quot;&quot;}],&quot;container-title&quot;:&quot;Remote Sensing of Environment&quot;,&quot;container-title-short&quot;:&quot;Remote Sens Environ&quot;,&quot;DOI&quot;:&quot;10.1016/j.rse.2020.111752&quot;,&quot;ISSN&quot;:&quot;00344257&quot;,&quot;issued&quot;:{&quot;date-parts&quot;:[[2020,6]]},&quot;page&quot;:&quot;111752&quot;,&quot;volume&quot;:&quot;242&quot;},&quot;isTemporary&quot;:false}]},{&quot;citationID&quot;:&quot;MENDELEY_CITATION_8362bd08-cd94-4949-bcfc-8ff3d3ecabc8&quot;,&quot;properties&quot;:{&quot;noteIndex&quot;:0},&quot;isEdited&quot;:false,&quot;manualOverride&quot;:{&quot;isManuallyOverridden&quot;:false,&quot;citeprocText&quot;:&quot;(Maimaitijiang et al., 2020)&quot;,&quot;manualOverrideText&quot;:&quot;&quot;},&quot;citationTag&quot;:&quot;MENDELEY_CITATION_v3_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&quot;,&quot;citationItems&quot;:[{&quot;id&quot;:&quot;4cabf2a8-7b60-3393-9870-3c8f84ecdd59&quot;,&quot;itemData&quot;:{&quot;type&quot;:&quot;article-journal&quot;,&quot;id&quot;:&quot;4cabf2a8-7b60-3393-9870-3c8f84ecdd59&quot;,&quot;title&quot;:&quot;Soybean yield prediction from UAV using multimodal data fusion and deep learning&quot;,&quot;author&quot;:[{&quot;family&quot;:&quot;Maimaitijiang&quot;,&quot;given&quot;:&quot;Maitiniyazi&quot;,&quot;parse-names&quot;:false,&quot;dropping-particle&quot;:&quot;&quot;,&quot;non-dropping-particle&quot;:&quot;&quot;},{&quot;family&quot;:&quot;Sagan&quot;,&quot;given&quot;:&quot;Vasit&quot;,&quot;parse-names&quot;:false,&quot;dropping-particle&quot;:&quot;&quot;,&quot;non-dropping-particle&quot;:&quot;&quot;},{&quot;family&quot;:&quot;Sidike&quot;,&quot;given&quot;:&quot;Paheding&quot;,&quot;parse-names&quot;:false,&quot;dropping-particle&quot;:&quot;&quot;,&quot;non-dropping-particle&quot;:&quot;&quot;},{&quot;family&quot;:&quot;Hartling&quot;,&quot;given&quot;:&quot;Sean&quot;,&quot;parse-names&quot;:false,&quot;dropping-particle&quot;:&quot;&quot;,&quot;non-dropping-particle&quot;:&quot;&quot;},{&quot;family&quot;:&quot;Esposito&quot;,&quot;given&quot;:&quot;Flavio&quot;,&quot;parse-names&quot;:false,&quot;dropping-particle&quot;:&quot;&quot;,&quot;non-dropping-particle&quot;:&quot;&quot;},{&quot;family&quot;:&quot;Fritschi&quot;,&quot;given&quot;:&quot;Felix B.&quot;,&quot;parse-names&quot;:false,&quot;dropping-particle&quot;:&quot;&quot;,&quot;non-dropping-particle&quot;:&quot;&quot;}],&quot;container-title&quot;:&quot;Remote Sensing of Environment&quot;,&quot;container-title-short&quot;:&quot;Remote Sens Environ&quot;,&quot;DOI&quot;:&quot;10.1016/j.rse.2019.111599&quot;,&quot;ISSN&quot;:&quot;00344257&quot;,&quot;issued&quot;:{&quot;date-parts&quot;:[[2020,2]]},&quot;page&quot;:&quot;111599&quot;,&quot;volume&quot;:&quot;237&quot;},&quot;isTemporary&quot;:false}]},{&quot;citationID&quot;:&quot;MENDELEY_CITATION_dac122c0-9349-4af7-bedc-c8c560d3ea0a&quot;,&quot;properties&quot;:{&quot;noteIndex&quot;:0},&quot;isEdited&quot;:false,&quot;manualOverride&quot;:{&quot;isManuallyOverridden&quot;:true,&quot;citeprocText&quot;:&quot;(Amankulova et al., 2023; Herrero-Huerta et al., 2020b)&quot;,&quot;manualOverrideText&quot;:&quot;(Herrero-Huerta et al., 2020; Amankulova et al., 2023)&quot;},&quot;citationTag&quot;:&quot;MENDELEY_CITATION_v3_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&quot;,&quot;citationItems&quot;:[{&quot;id&quot;:&quot;d26337a0-369f-3dfe-ba31-191a7d85b25c&quot;,&quot;itemData&quot;:{&quot;type&quot;:&quot;article-journal&quot;,&quot;id&quot;:&quot;d26337a0-369f-3dfe-ba31-191a7d85b25c&quot;,&quot;title&quot;:&quot;Yield prediction by machine learning from UAS-based multi-sensor data fusion in soybean&quot;,&quot;author&quot;:[{&quot;family&quot;:&quot;Herrero-Huerta&quot;,&quot;given&quot;:&quot;Monica&quot;,&quot;parse-names&quot;:false,&quot;dropping-particle&quot;:&quot;&quot;,&quot;non-dropping-particle&quot;:&quot;&quot;},{&quot;family&quot;:&quot;Rodriguez-Gonzalvez&quot;,&quot;given&quot;:&quot;Pablo&quot;,&quot;parse-names&quot;:false,&quot;dropping-particle&quot;:&quot;&quot;,&quot;non-dropping-particle&quot;:&quot;&quot;},{&quot;family&quot;:&quot;Rainey&quot;,&quot;given&quot;:&quot;Katy M.&quot;,&quot;parse-names&quot;:false,&quot;dropping-particle&quot;:&quot;&quot;,&quot;non-dropping-particle&quot;:&quot;&quot;}],&quot;container-title&quot;:&quot;Plant Methods&quot;,&quot;container-title-short&quot;:&quot;Plant Methods&quot;,&quot;DOI&quot;:&quot;10.1186/s13007-020-00620-6&quot;,&quot;ISSN&quot;:&quot;1746-4811&quot;,&quot;issued&quot;:{&quot;date-parts&quot;:[[2020,12,1]]},&quot;page&quot;:&quot;78&quot;,&quot;issue&quot;:&quot;1&quot;,&quot;volume&quot;:&quot;16&quot;},&quot;isTemporary&quot;:false},{&quot;id&quot;:&quot;d16cd63b-d508-3b1d-b17a-d5246b50f5c0&quot;,&quot;itemData&quot;:{&quot;type&quot;:&quot;article-journal&quot;,&quot;id&quot;:&quot;d16cd63b-d508-3b1d-b17a-d5246b50f5c0&quot;,&quot;title&quot;:&quot;Comparison of PlanetScope, Sentinel-2, and landsat 8 data in soybean yield estimation within-field variability with random forest regression&quot;,&quot;author&quot;:[{&quot;family&quot;:&quot;Amankulova&quot;,&quot;given&quot;:&quot;Khilola&quot;,&quot;parse-names&quot;:false,&quot;dropping-particle&quot;:&quot;&quot;,&quot;non-dropping-particle&quot;:&quot;&quot;},{&quot;family&quot;:&quot;Farmonov&quot;,&quot;given&quot;:&quot;Nizom&quot;,&quot;parse-names&quot;:false,&quot;dropping-particle&quot;:&quot;&quot;,&quot;non-dropping-particle&quot;:&quot;&quot;},{&quot;family&quot;:&quot;Akramova&quot;,&quot;given&quot;:&quot;Parvina&quot;,&quot;parse-names&quot;:false,&quot;dropping-particle&quot;:&quot;&quot;,&quot;non-dropping-particle&quot;:&quot;&quot;},{&quot;family&quot;:&quot;Tursunov&quot;,&quot;given&quot;:&quot;Ikrom&quot;,&quot;parse-names&quot;:false,&quot;dropping-particle&quot;:&quot;&quot;,&quot;non-dropping-particle&quot;:&quot;&quot;},{&quot;family&quot;:&quot;Mucsi&quot;,&quot;given&quot;:&quot;László&quot;,&quot;parse-names&quot;:false,&quot;dropping-particle&quot;:&quot;&quot;,&quot;non-dropping-particle&quot;:&quot;&quot;}],&quot;container-title&quot;:&quot;Heliyon&quot;,&quot;container-title-short&quot;:&quot;Heliyon&quot;,&quot;DOI&quot;:&quot;10.1016/j.heliyon.2023.e17432&quot;,&quot;ISSN&quot;:&quot;24058440&quot;,&quot;issued&quot;:{&quot;date-parts&quot;:[[2023,6]]},&quot;page&quot;:&quot;e17432&quot;,&quot;issue&quot;:&quot;6&quot;,&quot;volume&quot;:&quot;9&quot;},&quot;isTemporary&quot;:false}]},{&quot;citationID&quot;:&quot;MENDELEY_CITATION_be3f342b-a4ee-4ea1-be8f-e72f299e3169&quot;,&quot;properties&quot;:{&quot;noteIndex&quot;:0},&quot;isEdited&quot;:false,&quot;manualOverride&quot;:{&quot;isManuallyOverridden&quot;:false,&quot;citeprocText&quot;:&quot;(A. A. Gitelson et al., 2002)&quot;,&quot;manualOverrideText&quot;:&quot;&quot;},&quot;citationTag&quot;:&quot;MENDELEY_CITATION_v3_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&quot;,&quot;citationItems&quot;:[{&quot;id&quot;:&quot;1103b223-4d51-3e98-9a1c-4c32f4ee4979&quot;,&quot;itemData&quot;:{&quot;type&quot;:&quot;article-journal&quot;,&quot;id&quot;:&quot;1103b223-4d51-3e98-9a1c-4c32f4ee4979&quot;,&quot;title&quot;:&quot;Novel algorithms for remote estimation of vegetation fraction&quot;,&quot;author&quot;:[{&quot;family&quot;:&quot;Gitelson&quot;,&quot;given&quot;:&quot;Anatoly A.&quot;,&quot;parse-names&quot;:false,&quot;dropping-particle&quot;:&quot;&quot;,&quot;non-dropping-particle&quot;:&quot;&quot;},{&quot;family&quot;:&quot;Kaufman&quot;,&quot;given&quot;:&quot;Yoram J.&quot;,&quot;parse-names&quot;:false,&quot;dropping-particle&quot;:&quot;&quot;,&quot;non-dropping-particle&quot;:&quot;&quot;},{&quot;family&quot;:&quot;Stark&quot;,&quot;given&quot;:&quot;Robert&quot;,&quot;parse-names&quot;:false,&quot;dropping-particle&quot;:&quot;&quot;,&quot;non-dropping-particle&quot;:&quot;&quot;},{&quot;family&quot;:&quot;Rundquist&quot;,&quot;given&quot;:&quot;Don&quot;,&quot;parse-names&quot;:false,&quot;dropping-particle&quot;:&quot;&quot;,&quot;non-dropping-particle&quot;:&quot;&quot;}],&quot;container-title&quot;:&quot;Remote Sensing of Environment&quot;,&quot;container-title-short&quot;:&quot;Remote Sens Environ&quot;,&quot;DOI&quot;:&quot;10.1016/S0034-4257(01)00289-9&quot;,&quot;ISSN&quot;:&quot;00344257&quot;,&quot;issued&quot;:{&quot;date-parts&quot;:[[2002,4]]},&quot;page&quot;:&quot;76-87&quot;,&quot;issue&quot;:&quot;1&quot;,&quot;volume&quot;:&quot;80&quot;},&quot;isTemporary&quot;:false}]},{&quot;citationID&quot;:&quot;MENDELEY_CITATION_56f4e76c-880d-44e0-8cc0-6f70f8e87df5&quot;,&quot;properties&quot;:{&quot;noteIndex&quot;:0},&quot;isEdited&quot;:false,&quot;manualOverride&quot;:{&quot;isManuallyOverridden&quot;:false,&quot;citeprocText&quot;:&quot;(Jordan, 1969)&quot;,&quot;manualOverrideText&quot;:&quot;&quot;},&quot;citationTag&quot;:&quot;MENDELEY_CITATION_v3_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&quot;,&quot;citationItems&quot;:[{&quot;id&quot;:&quot;302d1e9a-7872-37cf-83b5-17c964de9e5f&quot;,&quot;itemData&quot;:{&quot;type&quot;:&quot;article-journal&quot;,&quot;id&quot;:&quot;302d1e9a-7872-37cf-83b5-17c964de9e5f&quot;,&quot;title&quot;:&quot;Derivation of Leaf‐Area Index from Quality of Light on the Forest Floor&quot;,&quot;author&quot;:[{&quot;family&quot;:&quot;Jordan&quot;,&quot;given&quot;:&quot;Carl F.&quot;,&quot;parse-names&quot;:false,&quot;dropping-particle&quot;:&quot;&quot;,&quot;non-dropping-particle&quot;:&quot;&quot;}],&quot;container-title&quot;:&quot;Ecology&quot;,&quot;container-title-short&quot;:&quot;Ecology&quot;,&quot;DOI&quot;:&quot;10.2307/1936256&quot;,&quot;ISSN&quot;:&quot;0012-9658&quot;,&quot;issued&quot;:{&quot;date-parts&quot;:[[1969,7]]},&quot;page&quot;:&quot;663-666&quot;,&quot;abstract&quot;:&quot;&lt;p&gt;Leaf—area index of a forest can be measured by determining the ratio of light at 800 μm to that at 675 μm on the forest floor. It is based on the principle that leaves absorb relatively more red than infrared light, and therefore, the more leaves that are present in the canopy, the greater will be the ratio.&lt;/p&gt;&quot;,&quot;issue&quot;:&quot;4&quot;,&quot;volume&quot;:&quot;50&quot;},&quot;isTemporary&quot;:false}]},{&quot;citationID&quot;:&quot;MENDELEY_CITATION_1008fe2d-ff80-48fb-976b-9f50bb9977a5&quot;,&quot;properties&quot;:{&quot;noteIndex&quot;:0},&quot;isEdited&quot;:false,&quot;manualOverride&quot;:{&quot;isManuallyOverridden&quot;:false,&quot;citeprocText&quot;:&quot;(Rouse, 1974)&quot;,&quot;manualOverrideText&quot;:&quot;&quot;},&quot;citationTag&quot;:&quot;MENDELEY_CITATION_v3_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&quot;,&quot;citationItems&quot;:[{&quot;id&quot;:&quot;9b1a6f95-6611-3ad9-9422-06dd022f9681&quot;,&quot;itemData&quot;:{&quot;type&quot;:&quot;article-journal&quot;,&quot;id&quot;:&quot;9b1a6f95-6611-3ad9-9422-06dd022f9681&quot;,&quot;title&quot;:&quot;Monitoring vegetation systems in the Great Plains with ERTS&quot;,&quot;author&quot;:[{&quot;family&quot;:&quot;Rouse&quot;,&quot;given&quot;:&quot;John Wilson, Rüdiger H. Haas, John A. Schell, and Donald W. Deering.&quot;,&quot;parse-names&quot;:false,&quot;dropping-particle&quot;:&quot;&quot;,&quot;non-dropping-particle&quot;:&quot;&quot;}],&quot;container-title&quot;:&quot;NASA Spec. Publ &quot;,&quot;issued&quot;:{&quot;date-parts&quot;:[[1974]]},&quot;page&quot;:&quot;309&quot;,&quot;issue&quot;:&quot;1&quot;,&quot;volume&quot;:&quot;351&quot;,&quot;container-title-short&quot;:&quot;&quot;},&quot;isTemporary&quot;:false}]},{&quot;citationID&quot;:&quot;MENDELEY_CITATION_13ebadf6-8bc5-4276-835d-913bbab1708d&quot;,&quot;properties&quot;:{&quot;noteIndex&quot;:0},&quot;isEdited&quot;:false,&quot;manualOverride&quot;:{&quot;isManuallyOverridden&quot;:true,&quot;citeprocText&quot;:&quot;(A. Gitelson &amp;#38; Merzlyak, 1994)&quot;,&quot;manualOverrideText&quot;:&quot;(Gitelson &amp; Merzlyak, 1994)&quot;},&quot;citationTag&quot;:&quot;MENDELEY_CITATION_v3_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&quot;,&quot;citationItems&quot;:[{&quot;id&quot;:&quot;e88228f0-789a-31d7-b7a6-9eae4fa0c3d9&quot;,&quot;itemData&quot;:{&quot;type&quot;:&quot;article-journal&quot;,&quot;id&quot;:&quot;e88228f0-789a-31d7-b7a6-9eae4fa0c3d9&quot;,&quot;title&quot;:&quot;Spectral Reflectance Changes Associated with Autumn Senescence of Aesculus hippocastanum L. and Acer platanoides L. Leaves. Spectral Features and Relation to Chlorophyll Estimation&quot;,&quot;author&quot;:[{&quot;family&quot;:&quot;Gitelson&quot;,&quot;given&quot;:&quot;Anatoly&quot;,&quot;parse-names&quot;:false,&quot;dropping-particle&quot;:&quot;&quot;,&quot;non-dropping-particle&quot;:&quot;&quot;},{&quot;family&quot;:&quot;Merzlyak&quot;,&quot;given&quot;:&quot;Mark N.&quot;,&quot;parse-names&quot;:false,&quot;dropping-particle&quot;:&quot;&quot;,&quot;non-dropping-particle&quot;:&quot;&quot;}],&quot;container-title&quot;:&quot;Journal of Plant Physiology&quot;,&quot;container-title-short&quot;:&quot;J Plant Physiol&quot;,&quot;DOI&quot;:&quot;10.1016/S0176-1617(11)81633-0&quot;,&quot;ISSN&quot;:&quot;01761617&quot;,&quot;issued&quot;:{&quot;date-parts&quot;:[[1994,3]]},&quot;page&quot;:&quot;286-292&quot;,&quot;abstract&quot;:&quot;GNDVI&quot;,&quot;issue&quot;:&quot;3&quot;,&quot;volume&quot;:&quot;143&quot;},&quot;isTemporary&quot;:false}]},{&quot;citationID&quot;:&quot;MENDELEY_CITATION_87b28b07-0d91-4318-8163-0360990811f5&quot;,&quot;properties&quot;:{&quot;noteIndex&quot;:0},&quot;isEdited&quot;:false,&quot;manualOverride&quot;:{&quot;isManuallyOverridden&quot;:false,&quot;citeprocText&quot;:&quot;(Huete, 1988)&quot;,&quot;manualOverrideText&quot;:&quot;&quot;},&quot;citationTag&quot;:&quot;MENDELEY_CITATION_v3_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&quot;,&quot;citationItems&quot;:[{&quot;id&quot;:&quot;4e2b2fb2-e9ec-3904-b8c8-d1dc0dd2b3c8&quot;,&quot;itemData&quot;:{&quot;type&quot;:&quot;article-journal&quot;,&quot;id&quot;:&quot;4e2b2fb2-e9ec-3904-b8c8-d1dc0dd2b3c8&quot;,&quot;title&quot;:&quot;A soil-adjusted vegetation index (SAVI)&quot;,&quot;author&quot;:[{&quot;family&quot;:&quot;Huete&quot;,&quot;given&quot;:&quot;A.R&quot;,&quot;parse-names&quot;:false,&quot;dropping-particle&quot;:&quot;&quot;,&quot;non-dropping-particle&quot;:&quot;&quot;}],&quot;container-title&quot;:&quot;Remote Sensing of Environment&quot;,&quot;container-title-short&quot;:&quot;Remote Sens Environ&quot;,&quot;DOI&quot;:&quot;10.1016/0034-4257(88)90106-X&quot;,&quot;ISSN&quot;:&quot;00344257&quot;,&quot;issued&quot;:{&quot;date-parts&quot;:[[1988,8]]},&quot;page&quot;:&quot;295-309&quot;,&quot;abstract&quot;:&quot;SAVI&quot;,&quot;issue&quot;:&quot;3&quot;,&quot;volume&quot;:&quot;25&quot;},&quot;isTemporary&quot;:false}]},{&quot;citationID&quot;:&quot;MENDELEY_CITATION_8b53fe78-f15a-4e42-97fc-8c732ff5f3ef&quot;,&quot;properties&quot;:{&quot;noteIndex&quot;:0},&quot;isEdited&quot;:false,&quot;manualOverride&quot;:{&quot;isManuallyOverridden&quot;:false,&quot;citeprocText&quot;:&quot;(Rouse, 1974)&quot;,&quot;manualOverrideText&quot;:&quot;&quot;},&quot;citationTag&quot;:&quot;MENDELEY_CITATION_v3_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&quot;,&quot;citationItems&quot;:[{&quot;id&quot;:&quot;9b1a6f95-6611-3ad9-9422-06dd022f9681&quot;,&quot;itemData&quot;:{&quot;type&quot;:&quot;article-journal&quot;,&quot;id&quot;:&quot;9b1a6f95-6611-3ad9-9422-06dd022f9681&quot;,&quot;title&quot;:&quot;Monitoring vegetation systems in the Great Plains with ERTS&quot;,&quot;author&quot;:[{&quot;family&quot;:&quot;Rouse&quot;,&quot;given&quot;:&quot;John Wilson, Rüdiger H. Haas, John A. Schell, and Donald W. Deering.&quot;,&quot;parse-names&quot;:false,&quot;dropping-particle&quot;:&quot;&quot;,&quot;non-dropping-particle&quot;:&quot;&quot;}],&quot;container-title&quot;:&quot;NASA Spec. Publ &quot;,&quot;issued&quot;:{&quot;date-parts&quot;:[[1974]]},&quot;page&quot;:&quot;309&quot;,&quot;issue&quot;:&quot;1&quot;,&quot;volume&quot;:&quot;351&quot;,&quot;container-title-short&quot;:&quot;&quot;},&quot;isTemporary&quot;:false}]},{&quot;citationID&quot;:&quot;MENDELEY_CITATION_8972ac57-2b22-4f86-b697-f7b0f8346038&quot;,&quot;properties&quot;:{&quot;noteIndex&quot;:0},&quot;isEdited&quot;:false,&quot;manualOverride&quot;:{&quot;isManuallyOverridden&quot;:false,&quot;citeprocText&quot;:&quot;(Qi et al., 1994)&quot;,&quot;manualOverrideText&quot;:&quot;&quot;},&quot;citationTag&quot;:&quot;MENDELEY_CITATION_v3_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&quot;,&quot;citationItems&quot;:[{&quot;id&quot;:&quot;8b49a107-3b54-3e8d-94ef-7f1f0cd839e2&quot;,&quot;itemData&quot;:{&quot;type&quot;:&quot;article-journal&quot;,&quot;id&quot;:&quot;8b49a107-3b54-3e8d-94ef-7f1f0cd839e2&quot;,&quot;title&quot;:&quot;A modified soil adjusted vegetation index&quot;,&quot;author&quot;:[{&quot;family&quot;:&quot;Qi&quot;,&quot;given&quot;:&quot;J.&quot;,&quot;parse-names&quot;:false,&quot;dropping-particle&quot;:&quot;&quot;,&quot;non-dropping-particle&quot;:&quot;&quot;},{&quot;family&quot;:&quot;Chehbouni&quot;,&quot;given&quot;:&quot;A.&quot;,&quot;parse-names&quot;:false,&quot;dropping-particle&quot;:&quot;&quot;,&quot;non-dropping-particle&quot;:&quot;&quot;},{&quot;family&quot;:&quot;Huete&quot;,&quot;given&quot;:&quot;A.R.&quot;,&quot;parse-names&quot;:false,&quot;dropping-particle&quot;:&quot;&quot;,&quot;non-dropping-particle&quot;:&quot;&quot;},{&quot;family&quot;:&quot;Kerr&quot;,&quot;given&quot;:&quot;Y.H.&quot;,&quot;parse-names&quot;:false,&quot;dropping-particle&quot;:&quot;&quot;,&quot;non-dropping-particle&quot;:&quot;&quot;},{&quot;family&quot;:&quot;Sorooshian&quot;,&quot;given&quot;:&quot;S.&quot;,&quot;parse-names&quot;:false,&quot;dropping-particle&quot;:&quot;&quot;,&quot;non-dropping-particle&quot;:&quot;&quot;}],&quot;container-title&quot;:&quot;Remote Sensing of Environment&quot;,&quot;container-title-short&quot;:&quot;Remote Sens Environ&quot;,&quot;DOI&quot;:&quot;10.1016/0034-4257(94)90134-1&quot;,&quot;ISSN&quot;:&quot;00344257&quot;,&quot;issued&quot;:{&quot;date-parts&quot;:[[1994,5]]},&quot;page&quot;:&quot;119-126&quot;,&quot;issue&quot;:&quot;2&quot;,&quot;volume&quot;:&quot;48&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2.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3.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4.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etd-word-template-1 (1)</Template>
  <TotalTime>665</TotalTime>
  <Pages>210</Pages>
  <Words>42473</Words>
  <Characters>242098</Characters>
  <Application>Microsoft Office Word</Application>
  <DocSecurity>0</DocSecurity>
  <Lines>2017</Lines>
  <Paragraphs>568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284003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cp:lastModifiedBy>
  <cp:revision>59</cp:revision>
  <cp:lastPrinted>2005-09-22T13:02:00Z</cp:lastPrinted>
  <dcterms:created xsi:type="dcterms:W3CDTF">2025-07-31T08:32:00Z</dcterms:created>
  <dcterms:modified xsi:type="dcterms:W3CDTF">2025-08-05T13:25:00Z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