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891A1" w14:textId="497AC827" w:rsidR="00DC2AC3" w:rsidRPr="00CB75E6" w:rsidRDefault="00A8108A" w:rsidP="00E75681">
      <w:pPr>
        <w:jc w:val="center"/>
        <w:rPr>
          <w:rFonts w:ascii="Times New Roman" w:hAnsi="Times New Roman" w:cs="Times New Roman"/>
          <w:b/>
        </w:rPr>
      </w:pPr>
      <w:r w:rsidRPr="00CB75E6">
        <w:rPr>
          <w:rFonts w:ascii="Times New Roman" w:hAnsi="Times New Roman" w:cs="Times New Roman"/>
          <w:b/>
        </w:rPr>
        <w:t>A Q</w:t>
      </w:r>
      <w:r w:rsidR="00122DC4" w:rsidRPr="00CB75E6">
        <w:rPr>
          <w:rFonts w:ascii="Times New Roman" w:hAnsi="Times New Roman" w:cs="Times New Roman"/>
          <w:b/>
        </w:rPr>
        <w:t xml:space="preserve">ualitative </w:t>
      </w:r>
      <w:r w:rsidR="009B4E30" w:rsidRPr="00CB75E6">
        <w:rPr>
          <w:rFonts w:ascii="Times New Roman" w:hAnsi="Times New Roman" w:cs="Times New Roman"/>
          <w:b/>
        </w:rPr>
        <w:t xml:space="preserve">Case </w:t>
      </w:r>
      <w:r w:rsidRPr="00CB75E6">
        <w:rPr>
          <w:rFonts w:ascii="Times New Roman" w:hAnsi="Times New Roman" w:cs="Times New Roman"/>
          <w:b/>
        </w:rPr>
        <w:t>Study E</w:t>
      </w:r>
      <w:r w:rsidR="00122DC4" w:rsidRPr="00CB75E6">
        <w:rPr>
          <w:rFonts w:ascii="Times New Roman" w:hAnsi="Times New Roman" w:cs="Times New Roman"/>
          <w:b/>
        </w:rPr>
        <w:t xml:space="preserve">xamining </w:t>
      </w:r>
      <w:r w:rsidRPr="00CB75E6">
        <w:rPr>
          <w:rFonts w:ascii="Times New Roman" w:hAnsi="Times New Roman" w:cs="Times New Roman"/>
          <w:b/>
        </w:rPr>
        <w:t>Teacher Perceptions of Servant L</w:t>
      </w:r>
      <w:r w:rsidR="00C80D6E" w:rsidRPr="00CB75E6">
        <w:rPr>
          <w:rFonts w:ascii="Times New Roman" w:hAnsi="Times New Roman" w:cs="Times New Roman"/>
          <w:b/>
        </w:rPr>
        <w:t xml:space="preserve">eadership in </w:t>
      </w:r>
      <w:r w:rsidRPr="00CB75E6">
        <w:rPr>
          <w:rFonts w:ascii="Times New Roman" w:hAnsi="Times New Roman" w:cs="Times New Roman"/>
          <w:b/>
        </w:rPr>
        <w:t>Private K-12 S</w:t>
      </w:r>
      <w:r w:rsidR="00BD4646" w:rsidRPr="00CB75E6">
        <w:rPr>
          <w:rFonts w:ascii="Times New Roman" w:hAnsi="Times New Roman" w:cs="Times New Roman"/>
          <w:b/>
        </w:rPr>
        <w:t>chools</w:t>
      </w:r>
    </w:p>
    <w:p w14:paraId="36FF7D27" w14:textId="77777777" w:rsidR="00DC2AC3" w:rsidRPr="00CB75E6" w:rsidRDefault="00DC2AC3" w:rsidP="00E75681">
      <w:pPr>
        <w:jc w:val="center"/>
        <w:rPr>
          <w:rFonts w:ascii="Times New Roman" w:hAnsi="Times New Roman" w:cs="Times New Roman"/>
        </w:rPr>
      </w:pPr>
    </w:p>
    <w:p w14:paraId="445D38FB" w14:textId="77777777" w:rsidR="00DC2AC3" w:rsidRPr="00CB75E6" w:rsidRDefault="00DC2AC3" w:rsidP="00E75681">
      <w:pPr>
        <w:jc w:val="center"/>
        <w:rPr>
          <w:rFonts w:ascii="Times New Roman" w:hAnsi="Times New Roman" w:cs="Times New Roman"/>
        </w:rPr>
      </w:pPr>
    </w:p>
    <w:p w14:paraId="42ACD54F" w14:textId="50474249" w:rsidR="00DC2AC3" w:rsidRPr="00CB75E6" w:rsidRDefault="00DC2AC3" w:rsidP="00E75681">
      <w:pPr>
        <w:jc w:val="center"/>
        <w:rPr>
          <w:rFonts w:ascii="Times New Roman" w:hAnsi="Times New Roman" w:cs="Times New Roman"/>
        </w:rPr>
      </w:pPr>
    </w:p>
    <w:p w14:paraId="58C6BCDD" w14:textId="1029428A" w:rsidR="00E75681" w:rsidRPr="00CB75E6" w:rsidRDefault="00E75681" w:rsidP="00E75681">
      <w:pPr>
        <w:jc w:val="center"/>
        <w:rPr>
          <w:rFonts w:ascii="Times New Roman" w:hAnsi="Times New Roman" w:cs="Times New Roman"/>
        </w:rPr>
      </w:pPr>
    </w:p>
    <w:p w14:paraId="19EA5E15" w14:textId="2D08BBC1" w:rsidR="00E75681" w:rsidRPr="00CB75E6" w:rsidRDefault="00E75681" w:rsidP="00E75681">
      <w:pPr>
        <w:jc w:val="center"/>
        <w:rPr>
          <w:rFonts w:ascii="Times New Roman" w:hAnsi="Times New Roman" w:cs="Times New Roman"/>
        </w:rPr>
      </w:pPr>
    </w:p>
    <w:p w14:paraId="4317B09B" w14:textId="5C24EC36" w:rsidR="00E75681" w:rsidRPr="00CB75E6" w:rsidRDefault="00E75681" w:rsidP="00E75681">
      <w:pPr>
        <w:jc w:val="center"/>
        <w:rPr>
          <w:rFonts w:ascii="Times New Roman" w:hAnsi="Times New Roman" w:cs="Times New Roman"/>
        </w:rPr>
      </w:pPr>
    </w:p>
    <w:p w14:paraId="0F86C6C9" w14:textId="77777777" w:rsidR="00E75681" w:rsidRPr="00CB75E6" w:rsidRDefault="00E75681" w:rsidP="00E75681">
      <w:pPr>
        <w:jc w:val="center"/>
        <w:rPr>
          <w:rFonts w:ascii="Times New Roman" w:hAnsi="Times New Roman" w:cs="Times New Roman"/>
        </w:rPr>
      </w:pPr>
    </w:p>
    <w:p w14:paraId="63DD7F93" w14:textId="5B7ADF8E" w:rsidR="00E75681" w:rsidRPr="00CB75E6" w:rsidRDefault="00E75681" w:rsidP="00E75681">
      <w:pPr>
        <w:jc w:val="center"/>
        <w:rPr>
          <w:rFonts w:ascii="Times New Roman" w:hAnsi="Times New Roman" w:cs="Times New Roman"/>
        </w:rPr>
      </w:pPr>
    </w:p>
    <w:p w14:paraId="13DF21E1" w14:textId="617840FC" w:rsidR="009359D2" w:rsidRPr="00CB75E6" w:rsidRDefault="009359D2" w:rsidP="00E75681">
      <w:pPr>
        <w:jc w:val="center"/>
        <w:rPr>
          <w:rFonts w:ascii="Times New Roman" w:hAnsi="Times New Roman" w:cs="Times New Roman"/>
        </w:rPr>
      </w:pPr>
    </w:p>
    <w:p w14:paraId="5D61F1D7" w14:textId="77777777" w:rsidR="009359D2" w:rsidRPr="00CB75E6" w:rsidRDefault="009359D2" w:rsidP="00E75681">
      <w:pPr>
        <w:jc w:val="center"/>
        <w:rPr>
          <w:rFonts w:ascii="Times New Roman" w:hAnsi="Times New Roman" w:cs="Times New Roman"/>
        </w:rPr>
      </w:pPr>
    </w:p>
    <w:p w14:paraId="253ED1E7" w14:textId="7FA2A2D2" w:rsidR="00E75681" w:rsidRPr="00CB75E6" w:rsidRDefault="00E75681" w:rsidP="00E75681">
      <w:pPr>
        <w:jc w:val="center"/>
        <w:rPr>
          <w:rFonts w:ascii="Times New Roman" w:hAnsi="Times New Roman" w:cs="Times New Roman"/>
        </w:rPr>
      </w:pPr>
    </w:p>
    <w:p w14:paraId="1D4D4648" w14:textId="39CED0E1" w:rsidR="00E75681" w:rsidRPr="00CB75E6" w:rsidRDefault="00E75681" w:rsidP="00E75681">
      <w:pPr>
        <w:jc w:val="center"/>
        <w:rPr>
          <w:rFonts w:ascii="Times New Roman" w:hAnsi="Times New Roman" w:cs="Times New Roman"/>
        </w:rPr>
      </w:pPr>
    </w:p>
    <w:p w14:paraId="4E301CB5" w14:textId="77777777" w:rsidR="00E75681" w:rsidRPr="00CB75E6" w:rsidRDefault="00E75681" w:rsidP="00E75681">
      <w:pPr>
        <w:jc w:val="center"/>
        <w:rPr>
          <w:rFonts w:ascii="Times New Roman" w:hAnsi="Times New Roman" w:cs="Times New Roman"/>
        </w:rPr>
      </w:pPr>
    </w:p>
    <w:p w14:paraId="7D1656D1" w14:textId="77777777" w:rsidR="00DC2AC3" w:rsidRPr="00CB75E6" w:rsidRDefault="00DC2AC3" w:rsidP="00E75681">
      <w:pPr>
        <w:jc w:val="center"/>
        <w:rPr>
          <w:rFonts w:ascii="Times New Roman" w:hAnsi="Times New Roman" w:cs="Times New Roman"/>
        </w:rPr>
      </w:pPr>
    </w:p>
    <w:p w14:paraId="6ACCA5D7" w14:textId="3094112F" w:rsidR="00DC2AC3" w:rsidRPr="00CB75E6" w:rsidRDefault="00DC2AC3" w:rsidP="00E75681">
      <w:pPr>
        <w:jc w:val="center"/>
        <w:rPr>
          <w:rFonts w:ascii="Times New Roman" w:hAnsi="Times New Roman" w:cs="Times New Roman"/>
        </w:rPr>
      </w:pPr>
    </w:p>
    <w:p w14:paraId="3B6405E1" w14:textId="40DEC2B6" w:rsidR="00CA34F3" w:rsidRPr="00CB75E6" w:rsidRDefault="00CA34F3" w:rsidP="00E75681">
      <w:pPr>
        <w:jc w:val="center"/>
        <w:rPr>
          <w:rFonts w:ascii="Times New Roman" w:hAnsi="Times New Roman" w:cs="Times New Roman"/>
        </w:rPr>
      </w:pPr>
    </w:p>
    <w:p w14:paraId="3CE09FA7" w14:textId="77777777" w:rsidR="00CA34F3" w:rsidRPr="00CB75E6" w:rsidRDefault="00CA34F3" w:rsidP="00E75681">
      <w:pPr>
        <w:jc w:val="center"/>
        <w:rPr>
          <w:rFonts w:ascii="Times New Roman" w:hAnsi="Times New Roman" w:cs="Times New Roman"/>
        </w:rPr>
      </w:pPr>
    </w:p>
    <w:p w14:paraId="7C4D82BC" w14:textId="516F9540" w:rsidR="00DC2AC3" w:rsidRPr="00CB75E6" w:rsidRDefault="00CA34F3" w:rsidP="00E75681">
      <w:pPr>
        <w:jc w:val="center"/>
        <w:rPr>
          <w:rFonts w:ascii="Times New Roman" w:hAnsi="Times New Roman" w:cs="Times New Roman"/>
        </w:rPr>
      </w:pPr>
      <w:r w:rsidRPr="00CB75E6">
        <w:rPr>
          <w:rFonts w:ascii="Times New Roman" w:hAnsi="Times New Roman" w:cs="Times New Roman"/>
        </w:rPr>
        <w:t xml:space="preserve">A </w:t>
      </w:r>
      <w:r w:rsidR="00BD2EEF">
        <w:rPr>
          <w:rFonts w:ascii="Times New Roman" w:hAnsi="Times New Roman" w:cs="Times New Roman"/>
        </w:rPr>
        <w:t>Doctoral Applied Research</w:t>
      </w:r>
      <w:r w:rsidR="00DC2AC3" w:rsidRPr="00CB75E6">
        <w:rPr>
          <w:rFonts w:ascii="Times New Roman" w:hAnsi="Times New Roman" w:cs="Times New Roman"/>
        </w:rPr>
        <w:t xml:space="preserve"> </w:t>
      </w:r>
      <w:r w:rsidR="00882752">
        <w:rPr>
          <w:rFonts w:ascii="Times New Roman" w:hAnsi="Times New Roman" w:cs="Times New Roman"/>
        </w:rPr>
        <w:t xml:space="preserve">Presented </w:t>
      </w:r>
      <w:r w:rsidR="00DC2AC3" w:rsidRPr="00CB75E6">
        <w:rPr>
          <w:rFonts w:ascii="Times New Roman" w:hAnsi="Times New Roman" w:cs="Times New Roman"/>
        </w:rPr>
        <w:t xml:space="preserve">for the </w:t>
      </w:r>
    </w:p>
    <w:p w14:paraId="449D5052" w14:textId="64A0F32E" w:rsidR="00DC2AC3" w:rsidRPr="00CB75E6" w:rsidRDefault="00DC2AC3" w:rsidP="00E75681">
      <w:pPr>
        <w:jc w:val="center"/>
        <w:rPr>
          <w:rFonts w:ascii="Times New Roman" w:hAnsi="Times New Roman" w:cs="Times New Roman"/>
        </w:rPr>
      </w:pPr>
      <w:r w:rsidRPr="00CB75E6">
        <w:rPr>
          <w:rFonts w:ascii="Times New Roman" w:hAnsi="Times New Roman" w:cs="Times New Roman"/>
        </w:rPr>
        <w:t xml:space="preserve">Doctor of </w:t>
      </w:r>
      <w:r w:rsidR="00D21AC7" w:rsidRPr="00CB75E6">
        <w:rPr>
          <w:rFonts w:ascii="Times New Roman" w:hAnsi="Times New Roman" w:cs="Times New Roman"/>
        </w:rPr>
        <w:t>Education</w:t>
      </w:r>
    </w:p>
    <w:p w14:paraId="621F3487" w14:textId="77777777" w:rsidR="00DC2AC3" w:rsidRPr="00CB75E6" w:rsidRDefault="00DC2AC3" w:rsidP="00E75681">
      <w:pPr>
        <w:jc w:val="center"/>
        <w:rPr>
          <w:rFonts w:ascii="Times New Roman" w:hAnsi="Times New Roman" w:cs="Times New Roman"/>
        </w:rPr>
      </w:pPr>
      <w:r w:rsidRPr="00CB75E6">
        <w:rPr>
          <w:rFonts w:ascii="Times New Roman" w:hAnsi="Times New Roman" w:cs="Times New Roman"/>
        </w:rPr>
        <w:t>Degree</w:t>
      </w:r>
    </w:p>
    <w:p w14:paraId="622EF79B" w14:textId="40F914EA" w:rsidR="00DC2AC3" w:rsidRPr="00CB75E6" w:rsidRDefault="00D21AC7" w:rsidP="00E75681">
      <w:pPr>
        <w:jc w:val="center"/>
        <w:rPr>
          <w:rFonts w:ascii="Times New Roman" w:hAnsi="Times New Roman" w:cs="Times New Roman"/>
        </w:rPr>
      </w:pPr>
      <w:r w:rsidRPr="00CB75E6">
        <w:rPr>
          <w:rFonts w:ascii="Times New Roman" w:hAnsi="Times New Roman" w:cs="Times New Roman"/>
        </w:rPr>
        <w:t>The University of Tennessee</w:t>
      </w:r>
      <w:r w:rsidR="00373F0A" w:rsidRPr="00CB75E6">
        <w:rPr>
          <w:rFonts w:ascii="Times New Roman" w:hAnsi="Times New Roman" w:cs="Times New Roman"/>
        </w:rPr>
        <w:t>, Knoxville</w:t>
      </w:r>
    </w:p>
    <w:p w14:paraId="3EDDE9F9" w14:textId="77777777" w:rsidR="00DC2AC3" w:rsidRPr="00CB75E6" w:rsidRDefault="00DC2AC3" w:rsidP="00E75681">
      <w:pPr>
        <w:rPr>
          <w:rFonts w:ascii="Times New Roman" w:hAnsi="Times New Roman" w:cs="Times New Roman"/>
        </w:rPr>
      </w:pPr>
    </w:p>
    <w:p w14:paraId="6265C82D" w14:textId="77777777" w:rsidR="00DC2AC3" w:rsidRPr="00CB75E6" w:rsidRDefault="00DC2AC3" w:rsidP="00E75681">
      <w:pPr>
        <w:jc w:val="center"/>
        <w:rPr>
          <w:rFonts w:ascii="Times New Roman" w:hAnsi="Times New Roman" w:cs="Times New Roman"/>
        </w:rPr>
      </w:pPr>
    </w:p>
    <w:p w14:paraId="75BD5490" w14:textId="77777777" w:rsidR="00DC2AC3" w:rsidRPr="00CB75E6" w:rsidRDefault="00DC2AC3" w:rsidP="00E75681">
      <w:pPr>
        <w:jc w:val="center"/>
        <w:rPr>
          <w:rFonts w:ascii="Times New Roman" w:hAnsi="Times New Roman" w:cs="Times New Roman"/>
        </w:rPr>
      </w:pPr>
    </w:p>
    <w:p w14:paraId="7B621FEE" w14:textId="77777777" w:rsidR="00DC2AC3" w:rsidRPr="00CB75E6" w:rsidRDefault="00DC2AC3" w:rsidP="00E75681">
      <w:pPr>
        <w:rPr>
          <w:rFonts w:ascii="Times New Roman" w:hAnsi="Times New Roman" w:cs="Times New Roman"/>
        </w:rPr>
      </w:pPr>
    </w:p>
    <w:p w14:paraId="7E6FE4F8" w14:textId="77777777" w:rsidR="00DC2AC3" w:rsidRPr="00CB75E6" w:rsidRDefault="00DC2AC3" w:rsidP="00E75681">
      <w:pPr>
        <w:rPr>
          <w:rFonts w:ascii="Times New Roman" w:hAnsi="Times New Roman" w:cs="Times New Roman"/>
        </w:rPr>
      </w:pPr>
    </w:p>
    <w:p w14:paraId="25AFF382" w14:textId="77777777" w:rsidR="00DC2AC3" w:rsidRPr="00CB75E6" w:rsidRDefault="00DC2AC3" w:rsidP="00E75681">
      <w:pPr>
        <w:jc w:val="center"/>
        <w:rPr>
          <w:rFonts w:ascii="Times New Roman" w:hAnsi="Times New Roman" w:cs="Times New Roman"/>
        </w:rPr>
      </w:pPr>
    </w:p>
    <w:p w14:paraId="6A1D8DFA" w14:textId="67AF73F0" w:rsidR="00DC2AC3" w:rsidRPr="00CB75E6" w:rsidRDefault="00DC2AC3" w:rsidP="00E75681">
      <w:pPr>
        <w:jc w:val="center"/>
        <w:rPr>
          <w:rFonts w:ascii="Times New Roman" w:hAnsi="Times New Roman" w:cs="Times New Roman"/>
        </w:rPr>
      </w:pPr>
    </w:p>
    <w:p w14:paraId="50FFBBC4" w14:textId="0B0E5A8A" w:rsidR="00E75681" w:rsidRPr="00CB75E6" w:rsidRDefault="00E75681" w:rsidP="00E75681">
      <w:pPr>
        <w:jc w:val="center"/>
        <w:rPr>
          <w:rFonts w:ascii="Times New Roman" w:hAnsi="Times New Roman" w:cs="Times New Roman"/>
        </w:rPr>
      </w:pPr>
    </w:p>
    <w:p w14:paraId="151B45EF" w14:textId="233F9C7E" w:rsidR="00E75681" w:rsidRPr="00CB75E6" w:rsidRDefault="00E75681" w:rsidP="00E75681">
      <w:pPr>
        <w:jc w:val="center"/>
        <w:rPr>
          <w:rFonts w:ascii="Times New Roman" w:hAnsi="Times New Roman" w:cs="Times New Roman"/>
        </w:rPr>
      </w:pPr>
    </w:p>
    <w:p w14:paraId="5E45FCAE" w14:textId="0A77B05D" w:rsidR="00E75681" w:rsidRPr="00CB75E6" w:rsidRDefault="00E75681" w:rsidP="00E75681">
      <w:pPr>
        <w:jc w:val="center"/>
        <w:rPr>
          <w:rFonts w:ascii="Times New Roman" w:hAnsi="Times New Roman" w:cs="Times New Roman"/>
        </w:rPr>
      </w:pPr>
    </w:p>
    <w:p w14:paraId="2CB59C67" w14:textId="4E3DF33C" w:rsidR="00E75681" w:rsidRPr="00CB75E6" w:rsidRDefault="00E75681" w:rsidP="00E75681">
      <w:pPr>
        <w:jc w:val="center"/>
        <w:rPr>
          <w:rFonts w:ascii="Times New Roman" w:hAnsi="Times New Roman" w:cs="Times New Roman"/>
        </w:rPr>
      </w:pPr>
    </w:p>
    <w:p w14:paraId="39A91A24" w14:textId="2F3F5786" w:rsidR="00E75681" w:rsidRPr="00CB75E6" w:rsidRDefault="00E75681" w:rsidP="00E75681">
      <w:pPr>
        <w:jc w:val="center"/>
        <w:rPr>
          <w:rFonts w:ascii="Times New Roman" w:hAnsi="Times New Roman" w:cs="Times New Roman"/>
        </w:rPr>
      </w:pPr>
    </w:p>
    <w:p w14:paraId="2C0D6CE6" w14:textId="54A89E80" w:rsidR="00E75681" w:rsidRPr="00CB75E6" w:rsidRDefault="00E75681" w:rsidP="00E75681">
      <w:pPr>
        <w:jc w:val="center"/>
        <w:rPr>
          <w:rFonts w:ascii="Times New Roman" w:hAnsi="Times New Roman" w:cs="Times New Roman"/>
        </w:rPr>
      </w:pPr>
    </w:p>
    <w:p w14:paraId="7D9DED9C" w14:textId="141FEE4A" w:rsidR="00E75681" w:rsidRPr="00CB75E6" w:rsidRDefault="00E75681" w:rsidP="00E75681">
      <w:pPr>
        <w:jc w:val="center"/>
        <w:rPr>
          <w:rFonts w:ascii="Times New Roman" w:hAnsi="Times New Roman" w:cs="Times New Roman"/>
        </w:rPr>
      </w:pPr>
    </w:p>
    <w:p w14:paraId="0F02A904" w14:textId="1EE3EF5F" w:rsidR="00E75681" w:rsidRPr="00CB75E6" w:rsidRDefault="00E75681" w:rsidP="00E75681">
      <w:pPr>
        <w:jc w:val="center"/>
        <w:rPr>
          <w:rFonts w:ascii="Times New Roman" w:hAnsi="Times New Roman" w:cs="Times New Roman"/>
        </w:rPr>
      </w:pPr>
    </w:p>
    <w:p w14:paraId="412D7FEB" w14:textId="0991417A" w:rsidR="00E75681" w:rsidRPr="00CB75E6" w:rsidRDefault="00E75681" w:rsidP="00E75681">
      <w:pPr>
        <w:jc w:val="center"/>
        <w:rPr>
          <w:rFonts w:ascii="Times New Roman" w:hAnsi="Times New Roman" w:cs="Times New Roman"/>
        </w:rPr>
      </w:pPr>
    </w:p>
    <w:p w14:paraId="24899666" w14:textId="56D3DCDB" w:rsidR="00E75681" w:rsidRPr="00CB75E6" w:rsidRDefault="00E75681" w:rsidP="00E75681">
      <w:pPr>
        <w:jc w:val="center"/>
        <w:rPr>
          <w:rFonts w:ascii="Times New Roman" w:hAnsi="Times New Roman" w:cs="Times New Roman"/>
        </w:rPr>
      </w:pPr>
    </w:p>
    <w:p w14:paraId="18CCAF3A" w14:textId="3C948C93" w:rsidR="00E75681" w:rsidRPr="00CB75E6" w:rsidRDefault="00E75681" w:rsidP="00E75681">
      <w:pPr>
        <w:jc w:val="center"/>
        <w:rPr>
          <w:rFonts w:ascii="Times New Roman" w:hAnsi="Times New Roman" w:cs="Times New Roman"/>
        </w:rPr>
      </w:pPr>
    </w:p>
    <w:p w14:paraId="29E1B287" w14:textId="77777777" w:rsidR="00E75681" w:rsidRPr="00CB75E6" w:rsidRDefault="00E75681" w:rsidP="00E75681">
      <w:pPr>
        <w:jc w:val="center"/>
        <w:rPr>
          <w:rFonts w:ascii="Times New Roman" w:hAnsi="Times New Roman" w:cs="Times New Roman"/>
        </w:rPr>
      </w:pPr>
    </w:p>
    <w:p w14:paraId="0ADCA22A" w14:textId="77777777" w:rsidR="00DC2AC3" w:rsidRPr="00CB75E6" w:rsidRDefault="00DC2AC3" w:rsidP="00E75681">
      <w:pPr>
        <w:jc w:val="center"/>
        <w:rPr>
          <w:rFonts w:ascii="Times New Roman" w:hAnsi="Times New Roman" w:cs="Times New Roman"/>
        </w:rPr>
      </w:pPr>
    </w:p>
    <w:p w14:paraId="4D45DFC7" w14:textId="5FB475D5" w:rsidR="00DC2AC3" w:rsidRPr="00CB75E6" w:rsidRDefault="00CA34F3" w:rsidP="00E75681">
      <w:pPr>
        <w:jc w:val="center"/>
        <w:rPr>
          <w:rFonts w:ascii="Times New Roman" w:hAnsi="Times New Roman" w:cs="Times New Roman"/>
        </w:rPr>
      </w:pPr>
      <w:r w:rsidRPr="00CB75E6">
        <w:rPr>
          <w:rFonts w:ascii="Times New Roman" w:hAnsi="Times New Roman" w:cs="Times New Roman"/>
        </w:rPr>
        <w:t>Leighton Ray</w:t>
      </w:r>
      <w:r w:rsidR="00B03AFA" w:rsidRPr="00CB75E6">
        <w:rPr>
          <w:rFonts w:ascii="Times New Roman" w:hAnsi="Times New Roman" w:cs="Times New Roman"/>
        </w:rPr>
        <w:t xml:space="preserve"> Upton</w:t>
      </w:r>
    </w:p>
    <w:p w14:paraId="31735E4E" w14:textId="3A7D4C1A" w:rsidR="00236E6D" w:rsidRPr="00CB75E6" w:rsidRDefault="00CA34F3" w:rsidP="00E75681">
      <w:pPr>
        <w:jc w:val="center"/>
        <w:rPr>
          <w:rFonts w:ascii="Times New Roman" w:hAnsi="Times New Roman" w:cs="Times New Roman"/>
          <w:sz w:val="36"/>
          <w:szCs w:val="36"/>
        </w:rPr>
      </w:pPr>
      <w:r w:rsidRPr="00CB75E6">
        <w:rPr>
          <w:rFonts w:ascii="Times New Roman" w:hAnsi="Times New Roman" w:cs="Times New Roman"/>
        </w:rPr>
        <w:t>May</w:t>
      </w:r>
      <w:r w:rsidR="00B03AFA" w:rsidRPr="00CB75E6">
        <w:rPr>
          <w:rFonts w:ascii="Times New Roman" w:hAnsi="Times New Roman" w:cs="Times New Roman"/>
        </w:rPr>
        <w:t xml:space="preserve"> 202</w:t>
      </w:r>
      <w:r w:rsidR="00E75681" w:rsidRPr="00CB75E6">
        <w:rPr>
          <w:rFonts w:ascii="Times New Roman" w:hAnsi="Times New Roman" w:cs="Times New Roman"/>
        </w:rPr>
        <w:t>4</w:t>
      </w:r>
    </w:p>
    <w:p w14:paraId="61ED9BEC" w14:textId="51D2D799" w:rsidR="00236E6D" w:rsidRPr="00CB75E6" w:rsidRDefault="003D07F7" w:rsidP="00D91C27">
      <w:pPr>
        <w:jc w:val="center"/>
        <w:rPr>
          <w:rFonts w:ascii="Times New Roman" w:hAnsi="Times New Roman" w:cs="Times New Roman"/>
        </w:rPr>
      </w:pPr>
      <w:r w:rsidRPr="00CB75E6">
        <w:rPr>
          <w:rFonts w:ascii="Times New Roman" w:hAnsi="Times New Roman" w:cs="Times New Roman"/>
        </w:rPr>
        <w:lastRenderedPageBreak/>
        <w:t>Copyright © 20</w:t>
      </w:r>
      <w:r w:rsidR="00E75681" w:rsidRPr="00CB75E6">
        <w:rPr>
          <w:rFonts w:ascii="Times New Roman" w:hAnsi="Times New Roman" w:cs="Times New Roman"/>
        </w:rPr>
        <w:t>24</w:t>
      </w:r>
      <w:r w:rsidR="00236E6D" w:rsidRPr="00CB75E6">
        <w:rPr>
          <w:rFonts w:ascii="Times New Roman" w:hAnsi="Times New Roman" w:cs="Times New Roman"/>
        </w:rPr>
        <w:t xml:space="preserve"> by </w:t>
      </w:r>
      <w:r w:rsidR="00BD2EEF">
        <w:rPr>
          <w:rFonts w:ascii="Times New Roman" w:hAnsi="Times New Roman" w:cs="Times New Roman"/>
        </w:rPr>
        <w:t>Leighton Ray</w:t>
      </w:r>
      <w:r w:rsidR="00B03AFA" w:rsidRPr="00CB75E6">
        <w:rPr>
          <w:rFonts w:ascii="Times New Roman" w:hAnsi="Times New Roman" w:cs="Times New Roman"/>
        </w:rPr>
        <w:t xml:space="preserve"> Upton</w:t>
      </w:r>
    </w:p>
    <w:p w14:paraId="738396E8" w14:textId="77777777" w:rsidR="00236E6D" w:rsidRPr="00CB75E6" w:rsidRDefault="00236E6D">
      <w:pPr>
        <w:jc w:val="center"/>
        <w:rPr>
          <w:rFonts w:ascii="Times New Roman" w:hAnsi="Times New Roman" w:cs="Times New Roman"/>
        </w:rPr>
      </w:pPr>
      <w:r w:rsidRPr="00CB75E6">
        <w:rPr>
          <w:rFonts w:ascii="Times New Roman" w:hAnsi="Times New Roman" w:cs="Times New Roman"/>
        </w:rPr>
        <w:t>All rights reserved.</w:t>
      </w:r>
    </w:p>
    <w:p w14:paraId="1A412AE2" w14:textId="77777777" w:rsidR="00236E6D" w:rsidRPr="00CB75E6" w:rsidRDefault="00236E6D">
      <w:pPr>
        <w:jc w:val="center"/>
        <w:rPr>
          <w:rFonts w:ascii="Times New Roman" w:hAnsi="Times New Roman" w:cs="Times New Roman"/>
        </w:rPr>
      </w:pPr>
    </w:p>
    <w:p w14:paraId="5116E975" w14:textId="77777777" w:rsidR="00236E6D" w:rsidRPr="00CB75E6" w:rsidRDefault="00236E6D">
      <w:pPr>
        <w:jc w:val="center"/>
        <w:rPr>
          <w:rFonts w:ascii="Times New Roman" w:hAnsi="Times New Roman" w:cs="Times New Roman"/>
        </w:rPr>
      </w:pPr>
    </w:p>
    <w:p w14:paraId="770700AC" w14:textId="77777777" w:rsidR="00236E6D" w:rsidRPr="00CB75E6" w:rsidRDefault="00236E6D">
      <w:pPr>
        <w:jc w:val="center"/>
        <w:rPr>
          <w:rFonts w:ascii="Times New Roman" w:hAnsi="Times New Roman" w:cs="Times New Roman"/>
        </w:rPr>
      </w:pPr>
    </w:p>
    <w:p w14:paraId="62B1B826" w14:textId="77777777" w:rsidR="00236E6D" w:rsidRPr="00CB75E6" w:rsidRDefault="00236E6D">
      <w:pPr>
        <w:jc w:val="center"/>
        <w:rPr>
          <w:rFonts w:ascii="Times New Roman" w:hAnsi="Times New Roman" w:cs="Times New Roman"/>
        </w:rPr>
      </w:pPr>
    </w:p>
    <w:p w14:paraId="56F278C6" w14:textId="77777777" w:rsidR="00236E6D" w:rsidRPr="00CB75E6" w:rsidRDefault="00236E6D">
      <w:pPr>
        <w:jc w:val="center"/>
        <w:rPr>
          <w:rFonts w:ascii="Times New Roman" w:hAnsi="Times New Roman" w:cs="Times New Roman"/>
        </w:rPr>
      </w:pPr>
    </w:p>
    <w:p w14:paraId="2F101E25" w14:textId="77777777" w:rsidR="00236E6D" w:rsidRPr="00CB75E6" w:rsidRDefault="00236E6D">
      <w:pPr>
        <w:jc w:val="center"/>
        <w:rPr>
          <w:rFonts w:ascii="Times New Roman" w:hAnsi="Times New Roman" w:cs="Times New Roman"/>
        </w:rPr>
      </w:pPr>
    </w:p>
    <w:p w14:paraId="18613F98" w14:textId="77777777" w:rsidR="00236E6D" w:rsidRPr="00CB75E6" w:rsidRDefault="00236E6D">
      <w:pPr>
        <w:jc w:val="center"/>
        <w:rPr>
          <w:rFonts w:ascii="Times New Roman" w:hAnsi="Times New Roman" w:cs="Times New Roman"/>
        </w:rPr>
      </w:pPr>
    </w:p>
    <w:p w14:paraId="65D16F00" w14:textId="77777777" w:rsidR="00236E6D" w:rsidRPr="00CB75E6" w:rsidRDefault="00236E6D">
      <w:pPr>
        <w:jc w:val="center"/>
        <w:rPr>
          <w:rFonts w:ascii="Times New Roman" w:hAnsi="Times New Roman" w:cs="Times New Roman"/>
        </w:rPr>
      </w:pPr>
    </w:p>
    <w:p w14:paraId="2E9C4977" w14:textId="77777777" w:rsidR="00236E6D" w:rsidRPr="00CB75E6" w:rsidRDefault="00236E6D">
      <w:pPr>
        <w:jc w:val="center"/>
        <w:rPr>
          <w:rFonts w:ascii="Times New Roman" w:hAnsi="Times New Roman" w:cs="Times New Roman"/>
        </w:rPr>
      </w:pPr>
    </w:p>
    <w:p w14:paraId="3CBB1460" w14:textId="77777777" w:rsidR="00236E6D" w:rsidRPr="00CB75E6" w:rsidRDefault="00236E6D">
      <w:pPr>
        <w:jc w:val="center"/>
        <w:rPr>
          <w:rFonts w:ascii="Times New Roman" w:hAnsi="Times New Roman" w:cs="Times New Roman"/>
        </w:rPr>
      </w:pPr>
    </w:p>
    <w:p w14:paraId="70097EEA" w14:textId="77777777" w:rsidR="00236E6D" w:rsidRPr="00CB75E6" w:rsidRDefault="00236E6D">
      <w:pPr>
        <w:jc w:val="center"/>
        <w:rPr>
          <w:rFonts w:ascii="Times New Roman" w:hAnsi="Times New Roman" w:cs="Times New Roman"/>
        </w:rPr>
      </w:pPr>
    </w:p>
    <w:p w14:paraId="3756C142" w14:textId="77777777" w:rsidR="00236E6D" w:rsidRPr="00CB75E6" w:rsidRDefault="00236E6D">
      <w:pPr>
        <w:jc w:val="center"/>
        <w:rPr>
          <w:rFonts w:ascii="Times New Roman" w:hAnsi="Times New Roman" w:cs="Times New Roman"/>
        </w:rPr>
      </w:pPr>
    </w:p>
    <w:p w14:paraId="1640CA56" w14:textId="77777777" w:rsidR="00236E6D" w:rsidRPr="00CB75E6" w:rsidRDefault="00236E6D">
      <w:pPr>
        <w:jc w:val="center"/>
        <w:rPr>
          <w:rFonts w:ascii="Times New Roman" w:hAnsi="Times New Roman" w:cs="Times New Roman"/>
        </w:rPr>
      </w:pPr>
    </w:p>
    <w:p w14:paraId="4E9EF20C" w14:textId="77777777" w:rsidR="00236E6D" w:rsidRPr="00CB75E6" w:rsidRDefault="00236E6D">
      <w:pPr>
        <w:jc w:val="center"/>
        <w:rPr>
          <w:rFonts w:ascii="Times New Roman" w:hAnsi="Times New Roman" w:cs="Times New Roman"/>
        </w:rPr>
      </w:pPr>
    </w:p>
    <w:p w14:paraId="4112DD13" w14:textId="117070AF" w:rsidR="00CD73A9" w:rsidRPr="00CB75E6" w:rsidRDefault="00236E6D">
      <w:pPr>
        <w:jc w:val="center"/>
        <w:rPr>
          <w:rFonts w:ascii="Times New Roman" w:hAnsi="Times New Roman" w:cs="Times New Roman"/>
        </w:rPr>
      </w:pPr>
      <w:r w:rsidRPr="00CB75E6">
        <w:rPr>
          <w:rFonts w:ascii="Times New Roman" w:hAnsi="Times New Roman" w:cs="Times New Roman"/>
          <w:sz w:val="36"/>
          <w:szCs w:val="36"/>
        </w:rPr>
        <w:br w:type="page"/>
      </w:r>
      <w:r w:rsidR="00B970FB" w:rsidRPr="00CB75E6">
        <w:rPr>
          <w:rFonts w:ascii="Times New Roman" w:hAnsi="Times New Roman" w:cs="Times New Roman"/>
          <w:b/>
        </w:rPr>
        <w:lastRenderedPageBreak/>
        <w:t>DEDICATION</w:t>
      </w:r>
    </w:p>
    <w:p w14:paraId="48BB669C" w14:textId="77777777" w:rsidR="00B970FB" w:rsidRPr="00CB75E6" w:rsidRDefault="00B970FB" w:rsidP="008F60C3">
      <w:pPr>
        <w:jc w:val="center"/>
        <w:rPr>
          <w:rFonts w:ascii="Times New Roman" w:hAnsi="Times New Roman" w:cs="Times New Roman"/>
          <w:sz w:val="36"/>
          <w:szCs w:val="36"/>
        </w:rPr>
      </w:pPr>
    </w:p>
    <w:p w14:paraId="73DC6CF6" w14:textId="42849A70" w:rsidR="00A8135B" w:rsidRPr="00CB75E6" w:rsidRDefault="00B970FB" w:rsidP="00B970FB">
      <w:pPr>
        <w:spacing w:line="480" w:lineRule="auto"/>
        <w:rPr>
          <w:rFonts w:ascii="Times New Roman" w:hAnsi="Times New Roman" w:cs="Times New Roman"/>
        </w:rPr>
      </w:pPr>
      <w:r w:rsidRPr="00CB75E6">
        <w:rPr>
          <w:rFonts w:ascii="Times New Roman" w:hAnsi="Times New Roman" w:cs="Times New Roman"/>
        </w:rPr>
        <w:tab/>
        <w:t xml:space="preserve">I would like to dedicate this work to my wife Janelle. Your continued support of my dreams and goals is </w:t>
      </w:r>
      <w:r w:rsidR="00A8135B" w:rsidRPr="00CB75E6">
        <w:rPr>
          <w:rFonts w:ascii="Times New Roman" w:hAnsi="Times New Roman" w:cs="Times New Roman"/>
        </w:rPr>
        <w:t>unparalleled to any person in my life. Thank you for the multitude of sacrifices you have made to allow me</w:t>
      </w:r>
      <w:r w:rsidR="00A83082" w:rsidRPr="00CB75E6">
        <w:rPr>
          <w:rFonts w:ascii="Times New Roman" w:hAnsi="Times New Roman" w:cs="Times New Roman"/>
        </w:rPr>
        <w:t xml:space="preserve"> the opportunity to</w:t>
      </w:r>
      <w:r w:rsidR="00A8135B" w:rsidRPr="00CB75E6">
        <w:rPr>
          <w:rFonts w:ascii="Times New Roman" w:hAnsi="Times New Roman" w:cs="Times New Roman"/>
        </w:rPr>
        <w:t xml:space="preserve"> achieve this degree. </w:t>
      </w:r>
      <w:r w:rsidR="00CD0337" w:rsidRPr="00CB75E6">
        <w:rPr>
          <w:rFonts w:ascii="Times New Roman" w:hAnsi="Times New Roman" w:cs="Times New Roman"/>
        </w:rPr>
        <w:t xml:space="preserve">You have been my proof-reader, cheerleader, confidant, counselor, and most importantly my best friend. I could not have completed this program without you. You truly are Something Beautiful. </w:t>
      </w:r>
    </w:p>
    <w:p w14:paraId="72F438E1" w14:textId="4EB7A32A" w:rsidR="00A8135B" w:rsidRPr="00CB75E6" w:rsidRDefault="00A8135B" w:rsidP="00B970FB">
      <w:pPr>
        <w:spacing w:line="480" w:lineRule="auto"/>
        <w:rPr>
          <w:rFonts w:ascii="Times New Roman" w:hAnsi="Times New Roman" w:cs="Times New Roman"/>
        </w:rPr>
      </w:pPr>
      <w:r w:rsidRPr="00CB75E6">
        <w:rPr>
          <w:rFonts w:ascii="Times New Roman" w:hAnsi="Times New Roman" w:cs="Times New Roman"/>
        </w:rPr>
        <w:tab/>
        <w:t>I would also like to dedicate this work to Calvin</w:t>
      </w:r>
      <w:r w:rsidR="0058615A">
        <w:rPr>
          <w:rFonts w:ascii="Times New Roman" w:hAnsi="Times New Roman" w:cs="Times New Roman"/>
        </w:rPr>
        <w:t>, Hazel</w:t>
      </w:r>
      <w:r w:rsidRPr="00CB75E6">
        <w:rPr>
          <w:rFonts w:ascii="Times New Roman" w:hAnsi="Times New Roman" w:cs="Times New Roman"/>
        </w:rPr>
        <w:t xml:space="preserve"> and my future children that might proceed</w:t>
      </w:r>
      <w:r w:rsidR="0058615A">
        <w:rPr>
          <w:rFonts w:ascii="Times New Roman" w:hAnsi="Times New Roman" w:cs="Times New Roman"/>
        </w:rPr>
        <w:t xml:space="preserve"> them</w:t>
      </w:r>
      <w:r w:rsidRPr="00CB75E6">
        <w:rPr>
          <w:rFonts w:ascii="Times New Roman" w:hAnsi="Times New Roman" w:cs="Times New Roman"/>
        </w:rPr>
        <w:t>. I hope th</w:t>
      </w:r>
      <w:r w:rsidR="00326163" w:rsidRPr="00CB75E6">
        <w:rPr>
          <w:rFonts w:ascii="Times New Roman" w:hAnsi="Times New Roman" w:cs="Times New Roman"/>
        </w:rPr>
        <w:t>is is an example</w:t>
      </w:r>
      <w:r w:rsidRPr="00CB75E6">
        <w:rPr>
          <w:rFonts w:ascii="Times New Roman" w:hAnsi="Times New Roman" w:cs="Times New Roman"/>
        </w:rPr>
        <w:t xml:space="preserve"> of what hard work and dedication looks like. As a father, I want to always be an example that with God’s help you can achieve anything that you put your mind to.</w:t>
      </w:r>
      <w:r w:rsidR="00326163" w:rsidRPr="00CB75E6">
        <w:rPr>
          <w:rFonts w:ascii="Times New Roman" w:hAnsi="Times New Roman" w:cs="Times New Roman"/>
        </w:rPr>
        <w:t xml:space="preserve"> I know that God has gifted each of you with amazing gifts, and I cannot wait to see how you</w:t>
      </w:r>
      <w:r w:rsidR="00A83082" w:rsidRPr="00CB75E6">
        <w:rPr>
          <w:rFonts w:ascii="Times New Roman" w:hAnsi="Times New Roman" w:cs="Times New Roman"/>
        </w:rPr>
        <w:t xml:space="preserve"> will</w:t>
      </w:r>
      <w:r w:rsidR="00326163" w:rsidRPr="00CB75E6">
        <w:rPr>
          <w:rFonts w:ascii="Times New Roman" w:hAnsi="Times New Roman" w:cs="Times New Roman"/>
        </w:rPr>
        <w:t xml:space="preserve"> impact this world for Him. </w:t>
      </w:r>
    </w:p>
    <w:p w14:paraId="769A9929" w14:textId="6A6C430D" w:rsidR="0063638C" w:rsidRPr="00CB75E6" w:rsidRDefault="0063638C" w:rsidP="00B970FB">
      <w:pPr>
        <w:spacing w:line="480" w:lineRule="auto"/>
        <w:rPr>
          <w:rFonts w:ascii="Times New Roman" w:hAnsi="Times New Roman" w:cs="Times New Roman"/>
        </w:rPr>
      </w:pPr>
      <w:r w:rsidRPr="00CB75E6">
        <w:rPr>
          <w:rFonts w:ascii="Times New Roman" w:hAnsi="Times New Roman" w:cs="Times New Roman"/>
        </w:rPr>
        <w:tab/>
        <w:t xml:space="preserve">Finally, I would like to dedicate this work to my grandfather, Ray Testerman. You were the ultimate example of a servant leader. Your hard work, dedication, humility, and love </w:t>
      </w:r>
      <w:r w:rsidR="00D71BFA" w:rsidRPr="00CB75E6">
        <w:rPr>
          <w:rFonts w:ascii="Times New Roman" w:hAnsi="Times New Roman" w:cs="Times New Roman"/>
        </w:rPr>
        <w:t>has impacted my life more than</w:t>
      </w:r>
      <w:r w:rsidR="004D1521" w:rsidRPr="00CB75E6">
        <w:rPr>
          <w:rFonts w:ascii="Times New Roman" w:hAnsi="Times New Roman" w:cs="Times New Roman"/>
        </w:rPr>
        <w:t xml:space="preserve"> you </w:t>
      </w:r>
      <w:r w:rsidR="00EE4FAC" w:rsidRPr="00CB75E6">
        <w:rPr>
          <w:rFonts w:ascii="Times New Roman" w:hAnsi="Times New Roman" w:cs="Times New Roman"/>
        </w:rPr>
        <w:t xml:space="preserve">ever </w:t>
      </w:r>
      <w:r w:rsidR="004D1521" w:rsidRPr="00CB75E6">
        <w:rPr>
          <w:rFonts w:ascii="Times New Roman" w:hAnsi="Times New Roman" w:cs="Times New Roman"/>
        </w:rPr>
        <w:t xml:space="preserve">knew. I wish you could have seen me complete this degree. I love you, Grandpa T. </w:t>
      </w:r>
    </w:p>
    <w:p w14:paraId="0DFE3B89" w14:textId="77777777" w:rsidR="00D67FCA" w:rsidRPr="00CB75E6" w:rsidRDefault="00A8135B" w:rsidP="00D67FCA">
      <w:pPr>
        <w:spacing w:line="480" w:lineRule="auto"/>
        <w:rPr>
          <w:rFonts w:ascii="Times New Roman" w:hAnsi="Times New Roman" w:cs="Times New Roman"/>
          <w:sz w:val="36"/>
          <w:szCs w:val="36"/>
        </w:rPr>
      </w:pPr>
      <w:r w:rsidRPr="00CB75E6">
        <w:rPr>
          <w:rFonts w:ascii="Times New Roman" w:hAnsi="Times New Roman" w:cs="Times New Roman"/>
        </w:rPr>
        <w:tab/>
      </w:r>
    </w:p>
    <w:p w14:paraId="56DBE4CD" w14:textId="77777777" w:rsidR="00D67FCA" w:rsidRPr="00CB75E6" w:rsidRDefault="00D67FCA" w:rsidP="00D67FCA">
      <w:pPr>
        <w:spacing w:line="480" w:lineRule="auto"/>
        <w:rPr>
          <w:rFonts w:ascii="Times New Roman" w:hAnsi="Times New Roman" w:cs="Times New Roman"/>
          <w:sz w:val="36"/>
          <w:szCs w:val="36"/>
        </w:rPr>
      </w:pPr>
    </w:p>
    <w:p w14:paraId="1461B531" w14:textId="77777777" w:rsidR="00D67FCA" w:rsidRPr="00CB75E6" w:rsidRDefault="00D67FCA" w:rsidP="00D67FCA">
      <w:pPr>
        <w:spacing w:line="480" w:lineRule="auto"/>
        <w:rPr>
          <w:rFonts w:ascii="Times New Roman" w:hAnsi="Times New Roman" w:cs="Times New Roman"/>
          <w:sz w:val="36"/>
          <w:szCs w:val="36"/>
        </w:rPr>
      </w:pPr>
    </w:p>
    <w:p w14:paraId="4E1ABE0F" w14:textId="040FF830" w:rsidR="00D67FCA" w:rsidRPr="00CB75E6" w:rsidRDefault="00D67FCA" w:rsidP="00D67FCA">
      <w:pPr>
        <w:spacing w:line="480" w:lineRule="auto"/>
        <w:rPr>
          <w:rFonts w:ascii="Times New Roman" w:hAnsi="Times New Roman" w:cs="Times New Roman"/>
          <w:sz w:val="36"/>
          <w:szCs w:val="36"/>
        </w:rPr>
      </w:pPr>
    </w:p>
    <w:p w14:paraId="042BDF77" w14:textId="1AA18290" w:rsidR="00B970FB" w:rsidRPr="00CB75E6" w:rsidRDefault="00B970FB" w:rsidP="00967679">
      <w:pPr>
        <w:spacing w:line="480" w:lineRule="auto"/>
        <w:jc w:val="center"/>
        <w:rPr>
          <w:rFonts w:ascii="Times New Roman" w:hAnsi="Times New Roman" w:cs="Times New Roman"/>
          <w:sz w:val="36"/>
          <w:szCs w:val="36"/>
        </w:rPr>
      </w:pPr>
      <w:r w:rsidRPr="00CB75E6">
        <w:rPr>
          <w:rFonts w:ascii="Times New Roman" w:hAnsi="Times New Roman" w:cs="Times New Roman"/>
          <w:b/>
        </w:rPr>
        <w:lastRenderedPageBreak/>
        <w:t>ACKNOWLEDGEMENTS</w:t>
      </w:r>
    </w:p>
    <w:p w14:paraId="6C5A389F" w14:textId="37C39CB1" w:rsidR="00A8135B" w:rsidRPr="00CB75E6" w:rsidRDefault="00A8135B" w:rsidP="00A8135B">
      <w:pPr>
        <w:spacing w:line="480" w:lineRule="auto"/>
        <w:rPr>
          <w:rFonts w:ascii="Times New Roman" w:hAnsi="Times New Roman" w:cs="Times New Roman"/>
        </w:rPr>
      </w:pPr>
      <w:r w:rsidRPr="00CB75E6">
        <w:rPr>
          <w:rFonts w:ascii="Times New Roman" w:hAnsi="Times New Roman" w:cs="Times New Roman"/>
        </w:rPr>
        <w:tab/>
        <w:t>I would like to acknowledge and thank m</w:t>
      </w:r>
      <w:r w:rsidR="00CD0337" w:rsidRPr="00CB75E6">
        <w:rPr>
          <w:rFonts w:ascii="Times New Roman" w:hAnsi="Times New Roman" w:cs="Times New Roman"/>
        </w:rPr>
        <w:t>y</w:t>
      </w:r>
      <w:r w:rsidRPr="00CB75E6">
        <w:rPr>
          <w:rFonts w:ascii="Times New Roman" w:hAnsi="Times New Roman" w:cs="Times New Roman"/>
        </w:rPr>
        <w:t xml:space="preserve"> Dissertation of Applied Research Chair, Dr. </w:t>
      </w:r>
      <w:r w:rsidR="007E71A3" w:rsidRPr="00CB75E6">
        <w:rPr>
          <w:rFonts w:ascii="Times New Roman" w:hAnsi="Times New Roman" w:cs="Times New Roman"/>
        </w:rPr>
        <w:t xml:space="preserve">Pamela </w:t>
      </w:r>
      <w:r w:rsidRPr="00CB75E6">
        <w:rPr>
          <w:rFonts w:ascii="Times New Roman" w:hAnsi="Times New Roman" w:cs="Times New Roman"/>
        </w:rPr>
        <w:t>Angelle. Thank you for the hours you spent encouraging me through this process and reading countless drafts of my work. I truly believe I could not have finished this program without your help and support. I would also like to thank Dr. Derrington and Dr. Hayes for serving on my dissertation committee. I appreciate the time and effort you both took to help me cross the finish line.</w:t>
      </w:r>
    </w:p>
    <w:p w14:paraId="7CC82B81" w14:textId="53B89186" w:rsidR="00D71BFA" w:rsidRPr="00CB75E6" w:rsidRDefault="00ED1626" w:rsidP="00A8135B">
      <w:pPr>
        <w:spacing w:line="480" w:lineRule="auto"/>
        <w:rPr>
          <w:rFonts w:ascii="Times New Roman" w:hAnsi="Times New Roman" w:cs="Times New Roman"/>
        </w:rPr>
      </w:pPr>
      <w:r w:rsidRPr="00CB75E6">
        <w:rPr>
          <w:rFonts w:ascii="Times New Roman" w:hAnsi="Times New Roman" w:cs="Times New Roman"/>
        </w:rPr>
        <w:tab/>
        <w:t>I would like to thank</w:t>
      </w:r>
      <w:r w:rsidR="00B35930" w:rsidRPr="00CB75E6">
        <w:rPr>
          <w:rFonts w:ascii="Times New Roman" w:hAnsi="Times New Roman" w:cs="Times New Roman"/>
        </w:rPr>
        <w:t xml:space="preserve"> all</w:t>
      </w:r>
      <w:r w:rsidRPr="00CB75E6">
        <w:rPr>
          <w:rFonts w:ascii="Times New Roman" w:hAnsi="Times New Roman" w:cs="Times New Roman"/>
        </w:rPr>
        <w:t xml:space="preserve"> the professional</w:t>
      </w:r>
      <w:r w:rsidR="004C503E" w:rsidRPr="00CB75E6">
        <w:rPr>
          <w:rFonts w:ascii="Times New Roman" w:hAnsi="Times New Roman" w:cs="Times New Roman"/>
        </w:rPr>
        <w:t xml:space="preserve"> and academic</w:t>
      </w:r>
      <w:r w:rsidRPr="00CB75E6">
        <w:rPr>
          <w:rFonts w:ascii="Times New Roman" w:hAnsi="Times New Roman" w:cs="Times New Roman"/>
        </w:rPr>
        <w:t xml:space="preserve"> relationship</w:t>
      </w:r>
      <w:r w:rsidR="004C503E" w:rsidRPr="00CB75E6">
        <w:rPr>
          <w:rFonts w:ascii="Times New Roman" w:hAnsi="Times New Roman" w:cs="Times New Roman"/>
        </w:rPr>
        <w:t>s</w:t>
      </w:r>
      <w:r w:rsidRPr="00CB75E6">
        <w:rPr>
          <w:rFonts w:ascii="Times New Roman" w:hAnsi="Times New Roman" w:cs="Times New Roman"/>
        </w:rPr>
        <w:t xml:space="preserve"> that</w:t>
      </w:r>
      <w:r w:rsidR="00B35930" w:rsidRPr="00CB75E6">
        <w:rPr>
          <w:rFonts w:ascii="Times New Roman" w:hAnsi="Times New Roman" w:cs="Times New Roman"/>
        </w:rPr>
        <w:t xml:space="preserve"> have</w:t>
      </w:r>
      <w:r w:rsidRPr="00CB75E6">
        <w:rPr>
          <w:rFonts w:ascii="Times New Roman" w:hAnsi="Times New Roman" w:cs="Times New Roman"/>
        </w:rPr>
        <w:t xml:space="preserve"> </w:t>
      </w:r>
      <w:r w:rsidR="00B35930" w:rsidRPr="00CB75E6">
        <w:rPr>
          <w:rFonts w:ascii="Times New Roman" w:hAnsi="Times New Roman" w:cs="Times New Roman"/>
        </w:rPr>
        <w:t>allowed me to complete this program</w:t>
      </w:r>
      <w:r w:rsidRPr="00CB75E6">
        <w:rPr>
          <w:rFonts w:ascii="Times New Roman" w:hAnsi="Times New Roman" w:cs="Times New Roman"/>
        </w:rPr>
        <w:t xml:space="preserve">. Thank you to my cohort for your support. Thank you to all those at Savannah Christian Preparatory School who helped motivate me and supported me through this process. Thank you </w:t>
      </w:r>
      <w:r w:rsidR="00B35930" w:rsidRPr="00CB75E6">
        <w:rPr>
          <w:rFonts w:ascii="Times New Roman" w:hAnsi="Times New Roman" w:cs="Times New Roman"/>
        </w:rPr>
        <w:t>Dr. Chris Harmon for being my</w:t>
      </w:r>
      <w:r w:rsidRPr="00CB75E6">
        <w:rPr>
          <w:rFonts w:ascii="Times New Roman" w:hAnsi="Times New Roman" w:cs="Times New Roman"/>
        </w:rPr>
        <w:t xml:space="preserve"> best friend/mentor. I aspire to </w:t>
      </w:r>
      <w:r w:rsidR="00744201" w:rsidRPr="00CB75E6">
        <w:rPr>
          <w:rFonts w:ascii="Times New Roman" w:hAnsi="Times New Roman" w:cs="Times New Roman"/>
        </w:rPr>
        <w:t>be a servant leader like you</w:t>
      </w:r>
      <w:r w:rsidRPr="00CB75E6">
        <w:rPr>
          <w:rFonts w:ascii="Times New Roman" w:hAnsi="Times New Roman" w:cs="Times New Roman"/>
        </w:rPr>
        <w:t xml:space="preserve">. </w:t>
      </w:r>
      <w:r w:rsidR="004C503E" w:rsidRPr="00CB75E6">
        <w:rPr>
          <w:rFonts w:ascii="Times New Roman" w:hAnsi="Times New Roman" w:cs="Times New Roman"/>
        </w:rPr>
        <w:t xml:space="preserve">Dr. Kevin Barrows, thank you for being an encourager in the early stages of me perusing this degree. You always pointed me to remember what is most important in education, building relationships with students. </w:t>
      </w:r>
      <w:r w:rsidR="003E329C" w:rsidRPr="00CB75E6">
        <w:rPr>
          <w:rFonts w:ascii="Times New Roman" w:hAnsi="Times New Roman" w:cs="Times New Roman"/>
        </w:rPr>
        <w:t xml:space="preserve">Mr. Ben Holland, thank you for taking the chance on hiring a young kid out of his master program to teach at your school. Your mentorship early on in my educational career was invaluable. </w:t>
      </w:r>
      <w:r w:rsidR="004C503E" w:rsidRPr="00CB75E6">
        <w:rPr>
          <w:rFonts w:ascii="Times New Roman" w:hAnsi="Times New Roman" w:cs="Times New Roman"/>
        </w:rPr>
        <w:t xml:space="preserve">Finally, thank you Ms. </w:t>
      </w:r>
      <w:r w:rsidR="00A83082" w:rsidRPr="00CB75E6">
        <w:rPr>
          <w:rFonts w:ascii="Times New Roman" w:hAnsi="Times New Roman" w:cs="Times New Roman"/>
        </w:rPr>
        <w:t>Jeanie</w:t>
      </w:r>
      <w:r w:rsidR="004C503E" w:rsidRPr="00CB75E6">
        <w:rPr>
          <w:rFonts w:ascii="Times New Roman" w:hAnsi="Times New Roman" w:cs="Times New Roman"/>
        </w:rPr>
        <w:t xml:space="preserve"> Stewart. You were tasked to teach a struggling high school kid</w:t>
      </w:r>
      <w:r w:rsidR="007E71A3" w:rsidRPr="00CB75E6">
        <w:rPr>
          <w:rFonts w:ascii="Times New Roman" w:hAnsi="Times New Roman" w:cs="Times New Roman"/>
        </w:rPr>
        <w:t xml:space="preserve"> in English class</w:t>
      </w:r>
      <w:r w:rsidR="004C503E" w:rsidRPr="00CB75E6">
        <w:rPr>
          <w:rFonts w:ascii="Times New Roman" w:hAnsi="Times New Roman" w:cs="Times New Roman"/>
        </w:rPr>
        <w:t xml:space="preserve"> how to truly read, write, and think critically.</w:t>
      </w:r>
      <w:r w:rsidR="007E71A3" w:rsidRPr="00CB75E6">
        <w:rPr>
          <w:rFonts w:ascii="Times New Roman" w:hAnsi="Times New Roman" w:cs="Times New Roman"/>
        </w:rPr>
        <w:t xml:space="preserve"> Thank you for your patience, passion, and dedication. The ground work you laid by inspiring me to be life-long learner has allowed me to complete this degree program.  </w:t>
      </w:r>
      <w:r w:rsidR="004C503E" w:rsidRPr="00CB75E6">
        <w:rPr>
          <w:rFonts w:ascii="Times New Roman" w:hAnsi="Times New Roman" w:cs="Times New Roman"/>
        </w:rPr>
        <w:t xml:space="preserve"> </w:t>
      </w:r>
    </w:p>
    <w:p w14:paraId="4987D2BB" w14:textId="018026CF" w:rsidR="00ED1626" w:rsidRPr="00CB75E6" w:rsidRDefault="00A8135B" w:rsidP="00ED1626">
      <w:pPr>
        <w:spacing w:line="480" w:lineRule="auto"/>
        <w:rPr>
          <w:rFonts w:ascii="Times New Roman" w:hAnsi="Times New Roman" w:cs="Times New Roman"/>
        </w:rPr>
      </w:pPr>
      <w:r w:rsidRPr="00CB75E6">
        <w:rPr>
          <w:rFonts w:ascii="Times New Roman" w:hAnsi="Times New Roman" w:cs="Times New Roman"/>
        </w:rPr>
        <w:tab/>
      </w:r>
      <w:r w:rsidR="00CD0337" w:rsidRPr="00CB75E6">
        <w:rPr>
          <w:rFonts w:ascii="Times New Roman" w:hAnsi="Times New Roman" w:cs="Times New Roman"/>
        </w:rPr>
        <w:t xml:space="preserve">I would like to thank all of my family who have supported </w:t>
      </w:r>
      <w:r w:rsidR="0063638C" w:rsidRPr="00CB75E6">
        <w:rPr>
          <w:rFonts w:ascii="Times New Roman" w:hAnsi="Times New Roman" w:cs="Times New Roman"/>
        </w:rPr>
        <w:t xml:space="preserve">me my entire life. </w:t>
      </w:r>
      <w:r w:rsidRPr="00CB75E6">
        <w:rPr>
          <w:rFonts w:ascii="Times New Roman" w:hAnsi="Times New Roman" w:cs="Times New Roman"/>
        </w:rPr>
        <w:t>Robert and Tonya Upton,</w:t>
      </w:r>
      <w:r w:rsidR="00ED1626" w:rsidRPr="00CB75E6">
        <w:rPr>
          <w:rFonts w:ascii="Times New Roman" w:hAnsi="Times New Roman" w:cs="Times New Roman"/>
        </w:rPr>
        <w:t xml:space="preserve"> you are truly the best parents in the world. T</w:t>
      </w:r>
      <w:r w:rsidR="00326163" w:rsidRPr="00CB75E6">
        <w:rPr>
          <w:rFonts w:ascii="Times New Roman" w:hAnsi="Times New Roman" w:cs="Times New Roman"/>
        </w:rPr>
        <w:t xml:space="preserve">he words “thank </w:t>
      </w:r>
      <w:r w:rsidR="00326163" w:rsidRPr="00CB75E6">
        <w:rPr>
          <w:rFonts w:ascii="Times New Roman" w:hAnsi="Times New Roman" w:cs="Times New Roman"/>
        </w:rPr>
        <w:lastRenderedPageBreak/>
        <w:t>you” feel hollow to say</w:t>
      </w:r>
      <w:r w:rsidR="00ED1626" w:rsidRPr="00CB75E6">
        <w:rPr>
          <w:rFonts w:ascii="Times New Roman" w:hAnsi="Times New Roman" w:cs="Times New Roman"/>
        </w:rPr>
        <w:t xml:space="preserve"> when thinking of all the ways you have cared and provided for me</w:t>
      </w:r>
      <w:r w:rsidR="00CD0337" w:rsidRPr="00CB75E6">
        <w:rPr>
          <w:rFonts w:ascii="Times New Roman" w:hAnsi="Times New Roman" w:cs="Times New Roman"/>
        </w:rPr>
        <w:t>.</w:t>
      </w:r>
      <w:r w:rsidR="0063638C" w:rsidRPr="00CB75E6">
        <w:rPr>
          <w:rFonts w:ascii="Times New Roman" w:hAnsi="Times New Roman" w:cs="Times New Roman"/>
        </w:rPr>
        <w:t xml:space="preserve"> I am who I am today because of your love and support. </w:t>
      </w:r>
      <w:r w:rsidR="00CD0337" w:rsidRPr="00CB75E6">
        <w:rPr>
          <w:rFonts w:ascii="Times New Roman" w:hAnsi="Times New Roman" w:cs="Times New Roman"/>
        </w:rPr>
        <w:t>With over 40 years in education each, you have both taught me that the most important thing</w:t>
      </w:r>
      <w:r w:rsidR="00E8120C" w:rsidRPr="00CB75E6">
        <w:rPr>
          <w:rFonts w:ascii="Times New Roman" w:hAnsi="Times New Roman" w:cs="Times New Roman"/>
        </w:rPr>
        <w:t xml:space="preserve"> in education</w:t>
      </w:r>
      <w:r w:rsidR="00CD0337" w:rsidRPr="00CB75E6">
        <w:rPr>
          <w:rFonts w:ascii="Times New Roman" w:hAnsi="Times New Roman" w:cs="Times New Roman"/>
        </w:rPr>
        <w:t xml:space="preserve"> is impact</w:t>
      </w:r>
      <w:r w:rsidR="0063638C" w:rsidRPr="00CB75E6">
        <w:rPr>
          <w:rFonts w:ascii="Times New Roman" w:hAnsi="Times New Roman" w:cs="Times New Roman"/>
        </w:rPr>
        <w:t>ing</w:t>
      </w:r>
      <w:r w:rsidR="00CD0337" w:rsidRPr="00CB75E6">
        <w:rPr>
          <w:rFonts w:ascii="Times New Roman" w:hAnsi="Times New Roman" w:cs="Times New Roman"/>
        </w:rPr>
        <w:t xml:space="preserve"> the lives of stude</w:t>
      </w:r>
      <w:r w:rsidR="0063638C" w:rsidRPr="00CB75E6">
        <w:rPr>
          <w:rFonts w:ascii="Times New Roman" w:hAnsi="Times New Roman" w:cs="Times New Roman"/>
        </w:rPr>
        <w:t xml:space="preserve">nts. </w:t>
      </w:r>
      <w:r w:rsidR="00326163" w:rsidRPr="00CB75E6">
        <w:rPr>
          <w:rFonts w:ascii="Times New Roman" w:hAnsi="Times New Roman" w:cs="Times New Roman"/>
        </w:rPr>
        <w:t>Shae Fisher</w:t>
      </w:r>
      <w:r w:rsidR="00BB23FA" w:rsidRPr="00CB75E6">
        <w:rPr>
          <w:rFonts w:ascii="Times New Roman" w:hAnsi="Times New Roman" w:cs="Times New Roman"/>
        </w:rPr>
        <w:t>, I am not sure how you put up with me as a brother</w:t>
      </w:r>
      <w:r w:rsidR="00326163" w:rsidRPr="00CB75E6">
        <w:rPr>
          <w:rFonts w:ascii="Times New Roman" w:hAnsi="Times New Roman" w:cs="Times New Roman"/>
        </w:rPr>
        <w:t>.</w:t>
      </w:r>
      <w:r w:rsidR="00BB23FA" w:rsidRPr="00CB75E6">
        <w:rPr>
          <w:rFonts w:ascii="Times New Roman" w:hAnsi="Times New Roman" w:cs="Times New Roman"/>
        </w:rPr>
        <w:t xml:space="preserve"> Thank you for always making me laugh and pushing me to stay focused.</w:t>
      </w:r>
      <w:r w:rsidR="0063638C" w:rsidRPr="00CB75E6">
        <w:rPr>
          <w:rFonts w:ascii="Times New Roman" w:hAnsi="Times New Roman" w:cs="Times New Roman"/>
        </w:rPr>
        <w:t xml:space="preserve"> </w:t>
      </w:r>
      <w:r w:rsidR="00CD0337" w:rsidRPr="00CB75E6">
        <w:rPr>
          <w:rFonts w:ascii="Times New Roman" w:hAnsi="Times New Roman" w:cs="Times New Roman"/>
        </w:rPr>
        <w:t>Hazel Upton,</w:t>
      </w:r>
      <w:r w:rsidR="0063638C" w:rsidRPr="00CB75E6">
        <w:rPr>
          <w:rFonts w:ascii="Times New Roman" w:hAnsi="Times New Roman" w:cs="Times New Roman"/>
        </w:rPr>
        <w:t xml:space="preserve"> you a</w:t>
      </w:r>
      <w:r w:rsidR="007E71A3" w:rsidRPr="00CB75E6">
        <w:rPr>
          <w:rFonts w:ascii="Times New Roman" w:hAnsi="Times New Roman" w:cs="Times New Roman"/>
        </w:rPr>
        <w:t>nd grandpa “half-</w:t>
      </w:r>
      <w:r w:rsidR="0063638C" w:rsidRPr="00CB75E6">
        <w:rPr>
          <w:rFonts w:ascii="Times New Roman" w:hAnsi="Times New Roman" w:cs="Times New Roman"/>
        </w:rPr>
        <w:t>raised” me. T</w:t>
      </w:r>
      <w:r w:rsidR="00CD0337" w:rsidRPr="00CB75E6">
        <w:rPr>
          <w:rFonts w:ascii="Times New Roman" w:hAnsi="Times New Roman" w:cs="Times New Roman"/>
        </w:rPr>
        <w:t>hank you for patiently teaching me how to read and helping a kid with multiple learning disabilities</w:t>
      </w:r>
      <w:r w:rsidR="00744201" w:rsidRPr="00CB75E6">
        <w:rPr>
          <w:rFonts w:ascii="Times New Roman" w:hAnsi="Times New Roman" w:cs="Times New Roman"/>
        </w:rPr>
        <w:t xml:space="preserve"> finish</w:t>
      </w:r>
      <w:r w:rsidR="00CD0337" w:rsidRPr="00CB75E6">
        <w:rPr>
          <w:rFonts w:ascii="Times New Roman" w:hAnsi="Times New Roman" w:cs="Times New Roman"/>
        </w:rPr>
        <w:t xml:space="preserve"> his homework each evening. </w:t>
      </w:r>
      <w:r w:rsidR="00326163" w:rsidRPr="00CB75E6">
        <w:rPr>
          <w:rFonts w:ascii="Times New Roman" w:hAnsi="Times New Roman" w:cs="Times New Roman"/>
        </w:rPr>
        <w:t xml:space="preserve">I am glad I “never quit and joined the circus.” </w:t>
      </w:r>
    </w:p>
    <w:p w14:paraId="2C5D8CF8" w14:textId="6AA094B8" w:rsidR="007E71A3" w:rsidRPr="00CB75E6" w:rsidRDefault="007E71A3" w:rsidP="00ED1626">
      <w:pPr>
        <w:spacing w:line="480" w:lineRule="auto"/>
        <w:rPr>
          <w:rFonts w:ascii="Times New Roman" w:hAnsi="Times New Roman" w:cs="Times New Roman"/>
        </w:rPr>
      </w:pPr>
    </w:p>
    <w:p w14:paraId="2D764F1B" w14:textId="4BE037FE" w:rsidR="007E71A3" w:rsidRPr="00CB75E6" w:rsidRDefault="007E71A3" w:rsidP="00ED1626">
      <w:pPr>
        <w:spacing w:line="480" w:lineRule="auto"/>
        <w:rPr>
          <w:rFonts w:ascii="Times New Roman" w:hAnsi="Times New Roman" w:cs="Times New Roman"/>
        </w:rPr>
      </w:pPr>
    </w:p>
    <w:p w14:paraId="73D0D6A6" w14:textId="6CA41517" w:rsidR="007E71A3" w:rsidRPr="00CB75E6" w:rsidRDefault="007E71A3" w:rsidP="00ED1626">
      <w:pPr>
        <w:spacing w:line="480" w:lineRule="auto"/>
        <w:rPr>
          <w:rFonts w:ascii="Times New Roman" w:hAnsi="Times New Roman" w:cs="Times New Roman"/>
        </w:rPr>
      </w:pPr>
    </w:p>
    <w:p w14:paraId="6DCA0026" w14:textId="341C1DB8" w:rsidR="007E71A3" w:rsidRPr="00CB75E6" w:rsidRDefault="007E71A3" w:rsidP="00ED1626">
      <w:pPr>
        <w:spacing w:line="480" w:lineRule="auto"/>
        <w:rPr>
          <w:rFonts w:ascii="Times New Roman" w:hAnsi="Times New Roman" w:cs="Times New Roman"/>
        </w:rPr>
      </w:pPr>
    </w:p>
    <w:p w14:paraId="35ACE0DB" w14:textId="5FCD4406" w:rsidR="007E71A3" w:rsidRPr="00CB75E6" w:rsidRDefault="007E71A3" w:rsidP="00ED1626">
      <w:pPr>
        <w:spacing w:line="480" w:lineRule="auto"/>
        <w:rPr>
          <w:rFonts w:ascii="Times New Roman" w:hAnsi="Times New Roman" w:cs="Times New Roman"/>
        </w:rPr>
      </w:pPr>
    </w:p>
    <w:p w14:paraId="60B78B65" w14:textId="6BB3FE55" w:rsidR="007E71A3" w:rsidRPr="00CB75E6" w:rsidRDefault="007E71A3" w:rsidP="00ED1626">
      <w:pPr>
        <w:spacing w:line="480" w:lineRule="auto"/>
        <w:rPr>
          <w:rFonts w:ascii="Times New Roman" w:hAnsi="Times New Roman" w:cs="Times New Roman"/>
        </w:rPr>
      </w:pPr>
    </w:p>
    <w:p w14:paraId="7330ED33" w14:textId="628E1256" w:rsidR="007E71A3" w:rsidRPr="00CB75E6" w:rsidRDefault="007E71A3" w:rsidP="00ED1626">
      <w:pPr>
        <w:spacing w:line="480" w:lineRule="auto"/>
        <w:rPr>
          <w:rFonts w:ascii="Times New Roman" w:hAnsi="Times New Roman" w:cs="Times New Roman"/>
        </w:rPr>
      </w:pPr>
    </w:p>
    <w:p w14:paraId="7F625277" w14:textId="14446AFD" w:rsidR="007E71A3" w:rsidRDefault="007E71A3" w:rsidP="00ED1626">
      <w:pPr>
        <w:spacing w:line="480" w:lineRule="auto"/>
        <w:rPr>
          <w:rFonts w:ascii="Times New Roman" w:hAnsi="Times New Roman" w:cs="Times New Roman"/>
        </w:rPr>
      </w:pPr>
    </w:p>
    <w:p w14:paraId="1FC935A4" w14:textId="4954C89A" w:rsidR="001B2FC6" w:rsidRDefault="001B2FC6" w:rsidP="00ED1626">
      <w:pPr>
        <w:spacing w:line="480" w:lineRule="auto"/>
        <w:rPr>
          <w:rFonts w:ascii="Times New Roman" w:hAnsi="Times New Roman" w:cs="Times New Roman"/>
        </w:rPr>
      </w:pPr>
    </w:p>
    <w:p w14:paraId="54A09183" w14:textId="7D8FDDEA" w:rsidR="001B2FC6" w:rsidRDefault="001B2FC6" w:rsidP="00ED1626">
      <w:pPr>
        <w:spacing w:line="480" w:lineRule="auto"/>
        <w:rPr>
          <w:rFonts w:ascii="Times New Roman" w:hAnsi="Times New Roman" w:cs="Times New Roman"/>
        </w:rPr>
      </w:pPr>
    </w:p>
    <w:p w14:paraId="1341581D" w14:textId="27EFFAB7" w:rsidR="001B2FC6" w:rsidRDefault="001B2FC6" w:rsidP="00ED1626">
      <w:pPr>
        <w:spacing w:line="480" w:lineRule="auto"/>
        <w:rPr>
          <w:rFonts w:ascii="Times New Roman" w:hAnsi="Times New Roman" w:cs="Times New Roman"/>
        </w:rPr>
      </w:pPr>
    </w:p>
    <w:p w14:paraId="3C720E0E" w14:textId="77777777" w:rsidR="001B2FC6" w:rsidRPr="00CB75E6" w:rsidRDefault="001B2FC6" w:rsidP="00ED1626">
      <w:pPr>
        <w:spacing w:line="480" w:lineRule="auto"/>
        <w:rPr>
          <w:rFonts w:ascii="Times New Roman" w:hAnsi="Times New Roman" w:cs="Times New Roman"/>
        </w:rPr>
      </w:pPr>
    </w:p>
    <w:p w14:paraId="3D04F5B1" w14:textId="678A7104" w:rsidR="007E71A3" w:rsidRPr="00CB75E6" w:rsidRDefault="007E71A3" w:rsidP="00ED1626">
      <w:pPr>
        <w:spacing w:line="480" w:lineRule="auto"/>
        <w:rPr>
          <w:rFonts w:ascii="Times New Roman" w:hAnsi="Times New Roman" w:cs="Times New Roman"/>
        </w:rPr>
      </w:pPr>
    </w:p>
    <w:p w14:paraId="451E9EDD" w14:textId="77777777" w:rsidR="003E329C" w:rsidRPr="00CB75E6" w:rsidRDefault="003E329C" w:rsidP="00ED1626">
      <w:pPr>
        <w:spacing w:line="480" w:lineRule="auto"/>
        <w:rPr>
          <w:rFonts w:ascii="Times New Roman" w:hAnsi="Times New Roman" w:cs="Times New Roman"/>
        </w:rPr>
      </w:pPr>
    </w:p>
    <w:p w14:paraId="0BB7F527" w14:textId="5D3B5DBC" w:rsidR="00236E6D" w:rsidRPr="00CB75E6" w:rsidRDefault="00236E6D" w:rsidP="00ED1626">
      <w:pPr>
        <w:spacing w:line="480" w:lineRule="auto"/>
        <w:jc w:val="center"/>
        <w:rPr>
          <w:rFonts w:ascii="Times New Roman" w:hAnsi="Times New Roman" w:cs="Times New Roman"/>
        </w:rPr>
      </w:pPr>
      <w:r w:rsidRPr="00CB75E6">
        <w:rPr>
          <w:rFonts w:ascii="Times New Roman" w:hAnsi="Times New Roman" w:cs="Times New Roman"/>
          <w:b/>
          <w:bCs/>
        </w:rPr>
        <w:lastRenderedPageBreak/>
        <w:t>ABSTRACT</w:t>
      </w:r>
    </w:p>
    <w:p w14:paraId="5087AE93" w14:textId="16DDA749" w:rsidR="006F2DB0" w:rsidRPr="00CB75E6" w:rsidRDefault="002028D6" w:rsidP="00CB4A3D">
      <w:pPr>
        <w:spacing w:line="480" w:lineRule="auto"/>
        <w:ind w:firstLine="720"/>
        <w:rPr>
          <w:rFonts w:ascii="Times New Roman" w:hAnsi="Times New Roman" w:cs="Times New Roman"/>
        </w:rPr>
      </w:pPr>
      <w:r w:rsidRPr="00CB75E6">
        <w:rPr>
          <w:rFonts w:ascii="Times New Roman" w:hAnsi="Times New Roman" w:cs="Times New Roman"/>
        </w:rPr>
        <w:t xml:space="preserve">Teachers’ values and beliefs are a key motivation </w:t>
      </w:r>
      <w:r w:rsidR="0042228E" w:rsidRPr="00CB75E6">
        <w:rPr>
          <w:rFonts w:ascii="Times New Roman" w:hAnsi="Times New Roman" w:cs="Times New Roman"/>
        </w:rPr>
        <w:t>to how teachers will perform</w:t>
      </w:r>
      <w:r w:rsidRPr="00CB75E6">
        <w:rPr>
          <w:rFonts w:ascii="Times New Roman" w:hAnsi="Times New Roman" w:cs="Times New Roman"/>
        </w:rPr>
        <w:t xml:space="preserve"> in the classroom, interact with students and their colleagues, and influence the culture of a school (Borg, 2015; Davis,</w:t>
      </w:r>
      <w:r w:rsidR="0042228E" w:rsidRPr="00CB75E6">
        <w:rPr>
          <w:rFonts w:ascii="Times New Roman" w:hAnsi="Times New Roman" w:cs="Times New Roman"/>
        </w:rPr>
        <w:t xml:space="preserve"> 2018; Finley, 2016). However, teachers do not always instruct students based </w:t>
      </w:r>
      <w:r w:rsidRPr="00CB75E6">
        <w:rPr>
          <w:rFonts w:ascii="Times New Roman" w:hAnsi="Times New Roman" w:cs="Times New Roman"/>
        </w:rPr>
        <w:t xml:space="preserve">on their </w:t>
      </w:r>
      <w:r w:rsidR="0042228E" w:rsidRPr="00CB75E6">
        <w:rPr>
          <w:rFonts w:ascii="Times New Roman" w:hAnsi="Times New Roman" w:cs="Times New Roman"/>
        </w:rPr>
        <w:t xml:space="preserve">personal </w:t>
      </w:r>
      <w:r w:rsidRPr="00CB75E6">
        <w:rPr>
          <w:rFonts w:ascii="Times New Roman" w:hAnsi="Times New Roman" w:cs="Times New Roman"/>
        </w:rPr>
        <w:t>values and beliefs (Fives &amp; Gill, 2015; Dieh</w:t>
      </w:r>
      <w:r w:rsidR="0042228E" w:rsidRPr="00CB75E6">
        <w:rPr>
          <w:rFonts w:ascii="Times New Roman" w:hAnsi="Times New Roman" w:cs="Times New Roman"/>
        </w:rPr>
        <w:t xml:space="preserve">l &amp; </w:t>
      </w:r>
      <w:proofErr w:type="spellStart"/>
      <w:r w:rsidRPr="00CB75E6">
        <w:rPr>
          <w:rFonts w:ascii="Times New Roman" w:hAnsi="Times New Roman" w:cs="Times New Roman"/>
        </w:rPr>
        <w:t>Golann</w:t>
      </w:r>
      <w:proofErr w:type="spellEnd"/>
      <w:r w:rsidRPr="00CB75E6">
        <w:rPr>
          <w:rFonts w:ascii="Times New Roman" w:hAnsi="Times New Roman" w:cs="Times New Roman"/>
        </w:rPr>
        <w:t xml:space="preserve"> 2023). In this</w:t>
      </w:r>
      <w:r w:rsidR="00ED6056" w:rsidRPr="00CB75E6">
        <w:rPr>
          <w:rFonts w:ascii="Times New Roman" w:hAnsi="Times New Roman" w:cs="Times New Roman"/>
        </w:rPr>
        <w:t xml:space="preserve"> qualitative</w:t>
      </w:r>
      <w:r w:rsidRPr="00CB75E6">
        <w:rPr>
          <w:rFonts w:ascii="Times New Roman" w:hAnsi="Times New Roman" w:cs="Times New Roman"/>
        </w:rPr>
        <w:t xml:space="preserve"> </w:t>
      </w:r>
      <w:r w:rsidR="004F49E5" w:rsidRPr="00CB75E6">
        <w:rPr>
          <w:rFonts w:ascii="Times New Roman" w:hAnsi="Times New Roman" w:cs="Times New Roman"/>
        </w:rPr>
        <w:t xml:space="preserve">case </w:t>
      </w:r>
      <w:r w:rsidRPr="00CB75E6">
        <w:rPr>
          <w:rFonts w:ascii="Times New Roman" w:hAnsi="Times New Roman" w:cs="Times New Roman"/>
        </w:rPr>
        <w:t>study</w:t>
      </w:r>
      <w:r w:rsidR="00B12830" w:rsidRPr="00CB75E6">
        <w:rPr>
          <w:rFonts w:ascii="Times New Roman" w:hAnsi="Times New Roman" w:cs="Times New Roman"/>
        </w:rPr>
        <w:t>,</w:t>
      </w:r>
      <w:r w:rsidR="004F49E5" w:rsidRPr="00CB75E6">
        <w:rPr>
          <w:rFonts w:ascii="Times New Roman" w:hAnsi="Times New Roman" w:cs="Times New Roman"/>
        </w:rPr>
        <w:t xml:space="preserve"> the theoretical framew</w:t>
      </w:r>
      <w:r w:rsidRPr="00CB75E6">
        <w:rPr>
          <w:rFonts w:ascii="Times New Roman" w:hAnsi="Times New Roman" w:cs="Times New Roman"/>
        </w:rPr>
        <w:t>ork of servant leadership was used to understand teachers’ values and belief</w:t>
      </w:r>
      <w:r w:rsidR="004F49E5" w:rsidRPr="00CB75E6">
        <w:rPr>
          <w:rFonts w:ascii="Times New Roman" w:hAnsi="Times New Roman" w:cs="Times New Roman"/>
        </w:rPr>
        <w:t>s and how those beliefs influenced</w:t>
      </w:r>
      <w:r w:rsidRPr="00CB75E6">
        <w:rPr>
          <w:rFonts w:ascii="Times New Roman" w:hAnsi="Times New Roman" w:cs="Times New Roman"/>
        </w:rPr>
        <w:t xml:space="preserve"> the culture of a school.</w:t>
      </w:r>
      <w:r w:rsidR="00ED6056" w:rsidRPr="00CB75E6">
        <w:rPr>
          <w:rFonts w:ascii="Times New Roman" w:hAnsi="Times New Roman" w:cs="Times New Roman"/>
        </w:rPr>
        <w:t xml:space="preserve"> Thirteen teacher</w:t>
      </w:r>
      <w:r w:rsidR="0086786F" w:rsidRPr="00CB75E6">
        <w:rPr>
          <w:rFonts w:ascii="Times New Roman" w:hAnsi="Times New Roman" w:cs="Times New Roman"/>
        </w:rPr>
        <w:t>s</w:t>
      </w:r>
      <w:r w:rsidR="0042228E" w:rsidRPr="00CB75E6">
        <w:rPr>
          <w:rFonts w:ascii="Times New Roman" w:hAnsi="Times New Roman" w:cs="Times New Roman"/>
        </w:rPr>
        <w:t xml:space="preserve"> from three</w:t>
      </w:r>
      <w:r w:rsidR="00ED6056" w:rsidRPr="00CB75E6">
        <w:rPr>
          <w:rFonts w:ascii="Times New Roman" w:hAnsi="Times New Roman" w:cs="Times New Roman"/>
        </w:rPr>
        <w:t xml:space="preserve"> private religious school</w:t>
      </w:r>
      <w:r w:rsidR="001E363F" w:rsidRPr="00CB75E6">
        <w:rPr>
          <w:rFonts w:ascii="Times New Roman" w:hAnsi="Times New Roman" w:cs="Times New Roman"/>
        </w:rPr>
        <w:t>s</w:t>
      </w:r>
      <w:r w:rsidR="0042228E" w:rsidRPr="00CB75E6">
        <w:rPr>
          <w:rFonts w:ascii="Times New Roman" w:hAnsi="Times New Roman" w:cs="Times New Roman"/>
        </w:rPr>
        <w:t xml:space="preserve"> in the s</w:t>
      </w:r>
      <w:r w:rsidR="00ED6056" w:rsidRPr="00CB75E6">
        <w:rPr>
          <w:rFonts w:ascii="Times New Roman" w:hAnsi="Times New Roman" w:cs="Times New Roman"/>
        </w:rPr>
        <w:t>outheast</w:t>
      </w:r>
      <w:r w:rsidR="0042228E" w:rsidRPr="00CB75E6">
        <w:rPr>
          <w:rFonts w:ascii="Times New Roman" w:hAnsi="Times New Roman" w:cs="Times New Roman"/>
        </w:rPr>
        <w:t>ern part of the United states w</w:t>
      </w:r>
      <w:r w:rsidR="00ED6056" w:rsidRPr="00CB75E6">
        <w:rPr>
          <w:rFonts w:ascii="Times New Roman" w:hAnsi="Times New Roman" w:cs="Times New Roman"/>
        </w:rPr>
        <w:t>ere asked to describe their values and</w:t>
      </w:r>
      <w:r w:rsidR="0042228E" w:rsidRPr="00CB75E6">
        <w:rPr>
          <w:rFonts w:ascii="Times New Roman" w:hAnsi="Times New Roman" w:cs="Times New Roman"/>
        </w:rPr>
        <w:t xml:space="preserve"> beliefs regarding servant leadership. Findings indicate that</w:t>
      </w:r>
      <w:r w:rsidR="004F49E5" w:rsidRPr="00CB75E6">
        <w:rPr>
          <w:rFonts w:ascii="Times New Roman" w:hAnsi="Times New Roman" w:cs="Times New Roman"/>
        </w:rPr>
        <w:t xml:space="preserve"> the teachers in</w:t>
      </w:r>
      <w:r w:rsidR="0042228E" w:rsidRPr="00CB75E6">
        <w:rPr>
          <w:rFonts w:ascii="Times New Roman" w:hAnsi="Times New Roman" w:cs="Times New Roman"/>
        </w:rPr>
        <w:t xml:space="preserve"> this study </w:t>
      </w:r>
      <w:r w:rsidR="004F49E5" w:rsidRPr="00CB75E6">
        <w:rPr>
          <w:rFonts w:ascii="Times New Roman" w:hAnsi="Times New Roman" w:cs="Times New Roman"/>
        </w:rPr>
        <w:t>valued servan</w:t>
      </w:r>
      <w:r w:rsidR="0042228E" w:rsidRPr="00CB75E6">
        <w:rPr>
          <w:rFonts w:ascii="Times New Roman" w:hAnsi="Times New Roman" w:cs="Times New Roman"/>
        </w:rPr>
        <w:t xml:space="preserve">t leadership but </w:t>
      </w:r>
      <w:r w:rsidR="004F49E5" w:rsidRPr="00CB75E6">
        <w:rPr>
          <w:rFonts w:ascii="Times New Roman" w:hAnsi="Times New Roman" w:cs="Times New Roman"/>
        </w:rPr>
        <w:t xml:space="preserve">were not always able to act on their values and beliefs. </w:t>
      </w:r>
      <w:r w:rsidR="0042228E" w:rsidRPr="00CB75E6">
        <w:rPr>
          <w:rFonts w:ascii="Times New Roman" w:hAnsi="Times New Roman" w:cs="Times New Roman"/>
        </w:rPr>
        <w:t>The study also found that t</w:t>
      </w:r>
      <w:r w:rsidR="004F49E5" w:rsidRPr="00CB75E6">
        <w:rPr>
          <w:rFonts w:ascii="Times New Roman" w:hAnsi="Times New Roman" w:cs="Times New Roman"/>
        </w:rPr>
        <w:t>eache</w:t>
      </w:r>
      <w:r w:rsidR="00283E9E" w:rsidRPr="00CB75E6">
        <w:rPr>
          <w:rFonts w:ascii="Times New Roman" w:hAnsi="Times New Roman" w:cs="Times New Roman"/>
        </w:rPr>
        <w:t xml:space="preserve">rs </w:t>
      </w:r>
      <w:r w:rsidR="0042228E" w:rsidRPr="00CB75E6">
        <w:rPr>
          <w:rFonts w:ascii="Times New Roman" w:hAnsi="Times New Roman" w:cs="Times New Roman"/>
        </w:rPr>
        <w:t>felt</w:t>
      </w:r>
      <w:r w:rsidR="00283E9E" w:rsidRPr="00CB75E6">
        <w:rPr>
          <w:rFonts w:ascii="Times New Roman" w:hAnsi="Times New Roman" w:cs="Times New Roman"/>
        </w:rPr>
        <w:t xml:space="preserve"> over-</w:t>
      </w:r>
      <w:r w:rsidR="005A4A97" w:rsidRPr="00CB75E6">
        <w:rPr>
          <w:rFonts w:ascii="Times New Roman" w:hAnsi="Times New Roman" w:cs="Times New Roman"/>
        </w:rPr>
        <w:t>worked, a lack of support from</w:t>
      </w:r>
      <w:r w:rsidR="0042228E" w:rsidRPr="00CB75E6">
        <w:rPr>
          <w:rFonts w:ascii="Times New Roman" w:hAnsi="Times New Roman" w:cs="Times New Roman"/>
        </w:rPr>
        <w:t xml:space="preserve"> school leaders, and failed to see similar</w:t>
      </w:r>
      <w:r w:rsidR="005A4A97" w:rsidRPr="00CB75E6">
        <w:rPr>
          <w:rFonts w:ascii="Times New Roman" w:hAnsi="Times New Roman" w:cs="Times New Roman"/>
        </w:rPr>
        <w:t xml:space="preserve"> values modeled by</w:t>
      </w:r>
      <w:r w:rsidR="0042228E" w:rsidRPr="00CB75E6">
        <w:rPr>
          <w:rFonts w:ascii="Times New Roman" w:hAnsi="Times New Roman" w:cs="Times New Roman"/>
        </w:rPr>
        <w:t xml:space="preserve"> </w:t>
      </w:r>
      <w:r w:rsidR="005A4A97" w:rsidRPr="00CB75E6">
        <w:rPr>
          <w:rFonts w:ascii="Times New Roman" w:hAnsi="Times New Roman" w:cs="Times New Roman"/>
        </w:rPr>
        <w:t xml:space="preserve">leaders </w:t>
      </w:r>
      <w:r w:rsidR="0042228E" w:rsidRPr="00CB75E6">
        <w:rPr>
          <w:rFonts w:ascii="Times New Roman" w:hAnsi="Times New Roman" w:cs="Times New Roman"/>
        </w:rPr>
        <w:t>but believed</w:t>
      </w:r>
      <w:r w:rsidR="005A4A97" w:rsidRPr="00CB75E6">
        <w:rPr>
          <w:rFonts w:ascii="Times New Roman" w:hAnsi="Times New Roman" w:cs="Times New Roman"/>
        </w:rPr>
        <w:t xml:space="preserve"> leadership </w:t>
      </w:r>
      <w:r w:rsidR="0042228E" w:rsidRPr="00CB75E6">
        <w:rPr>
          <w:rFonts w:ascii="Times New Roman" w:hAnsi="Times New Roman" w:cs="Times New Roman"/>
        </w:rPr>
        <w:t>demonstrated the traits of servant leadership in the culture of the</w:t>
      </w:r>
      <w:r w:rsidR="00283E9E" w:rsidRPr="00CB75E6">
        <w:rPr>
          <w:rFonts w:ascii="Times New Roman" w:hAnsi="Times New Roman" w:cs="Times New Roman"/>
        </w:rPr>
        <w:t xml:space="preserve"> schools</w:t>
      </w:r>
      <w:r w:rsidR="0042228E" w:rsidRPr="00CB75E6">
        <w:rPr>
          <w:rFonts w:ascii="Times New Roman" w:hAnsi="Times New Roman" w:cs="Times New Roman"/>
        </w:rPr>
        <w:t xml:space="preserve"> was positively influenced. While this study confirms the benefits of servant leadership in schools for students and school culture, implications of the study require consideration for additional teacher support in servant leadership participation, deliberation on the possibility of burnout for servant leadership requirements, and reinforce the importance of community in guiding and supporting servant leadership.</w:t>
      </w:r>
    </w:p>
    <w:p w14:paraId="50676B3E" w14:textId="77777777" w:rsidR="00CB4A3D" w:rsidRPr="00CB75E6" w:rsidRDefault="00CB4A3D" w:rsidP="00CB4A3D">
      <w:pPr>
        <w:spacing w:line="480" w:lineRule="auto"/>
        <w:ind w:firstLine="720"/>
        <w:rPr>
          <w:rFonts w:ascii="Times New Roman" w:hAnsi="Times New Roman" w:cs="Times New Roman"/>
        </w:rPr>
      </w:pPr>
    </w:p>
    <w:p w14:paraId="7C2456A0" w14:textId="1C774A72" w:rsidR="002028D6" w:rsidRPr="00CB75E6" w:rsidRDefault="002028D6" w:rsidP="002028D6">
      <w:pPr>
        <w:rPr>
          <w:rFonts w:ascii="Times New Roman" w:hAnsi="Times New Roman" w:cs="Times New Roman"/>
        </w:rPr>
      </w:pPr>
    </w:p>
    <w:p w14:paraId="276FB9E1" w14:textId="77777777" w:rsidR="002028D6" w:rsidRPr="00CB75E6" w:rsidRDefault="002028D6" w:rsidP="002028D6">
      <w:pPr>
        <w:rPr>
          <w:rFonts w:ascii="Times New Roman" w:hAnsi="Times New Roman" w:cs="Times New Roman"/>
        </w:rPr>
      </w:pPr>
    </w:p>
    <w:sdt>
      <w:sdtPr>
        <w:rPr>
          <w:rFonts w:ascii="Arial" w:hAnsi="Arial" w:cs="Arial"/>
          <w:b w:val="0"/>
          <w:caps w:val="0"/>
        </w:rPr>
        <w:id w:val="-668483647"/>
        <w:docPartObj>
          <w:docPartGallery w:val="Table of Contents"/>
          <w:docPartUnique/>
        </w:docPartObj>
      </w:sdtPr>
      <w:sdtEndPr>
        <w:rPr>
          <w:bCs/>
          <w:noProof/>
        </w:rPr>
      </w:sdtEndPr>
      <w:sdtContent>
        <w:p w14:paraId="7EACC306" w14:textId="67CE5364" w:rsidR="00A91E7E" w:rsidRPr="00BD2EEF" w:rsidRDefault="00BD2EEF">
          <w:pPr>
            <w:pStyle w:val="TOCHeading"/>
          </w:pPr>
          <w:r>
            <w:rPr>
              <w:caps w:val="0"/>
            </w:rPr>
            <w:t>TABLE OF</w:t>
          </w:r>
          <w:r w:rsidRPr="00BD2EEF">
            <w:rPr>
              <w:caps w:val="0"/>
            </w:rPr>
            <w:t xml:space="preserve"> </w:t>
          </w:r>
          <w:r w:rsidR="00A91E7E" w:rsidRPr="00BD2EEF">
            <w:t>Contents</w:t>
          </w:r>
        </w:p>
        <w:p w14:paraId="3FB000C8" w14:textId="3E6FFFFF" w:rsidR="00CB75E6" w:rsidRPr="00CB75E6" w:rsidRDefault="00A91E7E">
          <w:pPr>
            <w:pStyle w:val="TOC1"/>
            <w:tabs>
              <w:tab w:val="right" w:leader="dot" w:pos="8630"/>
            </w:tabs>
            <w:rPr>
              <w:rFonts w:ascii="Times New Roman" w:eastAsiaTheme="minorEastAsia" w:hAnsi="Times New Roman" w:cs="Times New Roman"/>
              <w:noProof/>
              <w:sz w:val="22"/>
              <w:szCs w:val="22"/>
            </w:rPr>
          </w:pPr>
          <w:r w:rsidRPr="00CB75E6">
            <w:rPr>
              <w:rFonts w:ascii="Times New Roman" w:hAnsi="Times New Roman" w:cs="Times New Roman"/>
            </w:rPr>
            <w:fldChar w:fldCharType="begin"/>
          </w:r>
          <w:r w:rsidRPr="00CB75E6">
            <w:rPr>
              <w:rFonts w:ascii="Times New Roman" w:hAnsi="Times New Roman" w:cs="Times New Roman"/>
            </w:rPr>
            <w:instrText xml:space="preserve"> TOC \o "1-3" \h \z \u </w:instrText>
          </w:r>
          <w:r w:rsidRPr="00CB75E6">
            <w:rPr>
              <w:rFonts w:ascii="Times New Roman" w:hAnsi="Times New Roman" w:cs="Times New Roman"/>
            </w:rPr>
            <w:fldChar w:fldCharType="separate"/>
          </w:r>
          <w:hyperlink w:anchor="_Toc162877898" w:history="1">
            <w:r w:rsidR="00CB75E6" w:rsidRPr="00CB75E6">
              <w:rPr>
                <w:rStyle w:val="Hyperlink"/>
                <w:rFonts w:ascii="Times New Roman" w:hAnsi="Times New Roman" w:cs="Times New Roman"/>
                <w:noProof/>
              </w:rPr>
              <w:t>C</w:t>
            </w:r>
            <w:r w:rsidR="00882752">
              <w:rPr>
                <w:rStyle w:val="Hyperlink"/>
                <w:rFonts w:ascii="Times New Roman" w:hAnsi="Times New Roman" w:cs="Times New Roman"/>
                <w:noProof/>
              </w:rPr>
              <w:t>HAPTER ONE INTRODUCTION TO THE STUDY</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_Toc162877898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1</w:t>
            </w:r>
            <w:r w:rsidR="00CB75E6" w:rsidRPr="00CB75E6">
              <w:rPr>
                <w:rFonts w:ascii="Times New Roman" w:hAnsi="Times New Roman" w:cs="Times New Roman"/>
                <w:noProof/>
                <w:webHidden/>
              </w:rPr>
              <w:fldChar w:fldCharType="end"/>
            </w:r>
          </w:hyperlink>
        </w:p>
        <w:p w14:paraId="5E1AC6BB" w14:textId="291B25B3" w:rsidR="00CB75E6" w:rsidRPr="00CB75E6" w:rsidRDefault="00000000">
          <w:pPr>
            <w:pStyle w:val="TOC2"/>
            <w:tabs>
              <w:tab w:val="right" w:leader="dot" w:pos="8630"/>
            </w:tabs>
            <w:rPr>
              <w:rFonts w:ascii="Times New Roman" w:eastAsiaTheme="minorEastAsia" w:hAnsi="Times New Roman" w:cs="Times New Roman"/>
              <w:noProof/>
              <w:sz w:val="22"/>
              <w:szCs w:val="22"/>
            </w:rPr>
          </w:pPr>
          <w:hyperlink w:anchor="_Toc162877899" w:history="1">
            <w:r w:rsidR="00CB75E6" w:rsidRPr="00CB75E6">
              <w:rPr>
                <w:rStyle w:val="Hyperlink"/>
                <w:rFonts w:ascii="Times New Roman" w:hAnsi="Times New Roman" w:cs="Times New Roman"/>
                <w:noProof/>
              </w:rPr>
              <w:t>Statement of the Problem</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_Toc162877899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4</w:t>
            </w:r>
            <w:r w:rsidR="00CB75E6" w:rsidRPr="00CB75E6">
              <w:rPr>
                <w:rFonts w:ascii="Times New Roman" w:hAnsi="Times New Roman" w:cs="Times New Roman"/>
                <w:noProof/>
                <w:webHidden/>
              </w:rPr>
              <w:fldChar w:fldCharType="end"/>
            </w:r>
          </w:hyperlink>
        </w:p>
        <w:p w14:paraId="4446D81D" w14:textId="2A3C83D3" w:rsidR="00CB75E6" w:rsidRPr="00CB75E6" w:rsidRDefault="00000000">
          <w:pPr>
            <w:pStyle w:val="TOC2"/>
            <w:tabs>
              <w:tab w:val="right" w:leader="dot" w:pos="8630"/>
            </w:tabs>
            <w:rPr>
              <w:rFonts w:ascii="Times New Roman" w:eastAsiaTheme="minorEastAsia" w:hAnsi="Times New Roman" w:cs="Times New Roman"/>
              <w:noProof/>
              <w:sz w:val="22"/>
              <w:szCs w:val="22"/>
            </w:rPr>
          </w:pPr>
          <w:hyperlink w:anchor="_Toc162877900" w:history="1">
            <w:r w:rsidR="00CB75E6" w:rsidRPr="00CB75E6">
              <w:rPr>
                <w:rStyle w:val="Hyperlink"/>
                <w:rFonts w:ascii="Times New Roman" w:hAnsi="Times New Roman" w:cs="Times New Roman"/>
                <w:noProof/>
              </w:rPr>
              <w:t>Purpose of the Study</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_Toc162877900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7</w:t>
            </w:r>
            <w:r w:rsidR="00CB75E6" w:rsidRPr="00CB75E6">
              <w:rPr>
                <w:rFonts w:ascii="Times New Roman" w:hAnsi="Times New Roman" w:cs="Times New Roman"/>
                <w:noProof/>
                <w:webHidden/>
              </w:rPr>
              <w:fldChar w:fldCharType="end"/>
            </w:r>
          </w:hyperlink>
        </w:p>
        <w:p w14:paraId="6CDDA4C1" w14:textId="0EDBB2C8" w:rsidR="00CB75E6" w:rsidRPr="00CB75E6" w:rsidRDefault="00000000">
          <w:pPr>
            <w:pStyle w:val="TOC2"/>
            <w:tabs>
              <w:tab w:val="right" w:leader="dot" w:pos="8630"/>
            </w:tabs>
            <w:rPr>
              <w:rFonts w:ascii="Times New Roman" w:eastAsiaTheme="minorEastAsia" w:hAnsi="Times New Roman" w:cs="Times New Roman"/>
              <w:noProof/>
              <w:sz w:val="22"/>
              <w:szCs w:val="22"/>
            </w:rPr>
          </w:pPr>
          <w:hyperlink w:anchor="_Toc162877901" w:history="1">
            <w:r w:rsidR="00CB75E6" w:rsidRPr="00CB75E6">
              <w:rPr>
                <w:rStyle w:val="Hyperlink"/>
                <w:rFonts w:ascii="Times New Roman" w:hAnsi="Times New Roman" w:cs="Times New Roman"/>
                <w:noProof/>
              </w:rPr>
              <w:t>Research Questions</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_Toc162877901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7</w:t>
            </w:r>
            <w:r w:rsidR="00CB75E6" w:rsidRPr="00CB75E6">
              <w:rPr>
                <w:rFonts w:ascii="Times New Roman" w:hAnsi="Times New Roman" w:cs="Times New Roman"/>
                <w:noProof/>
                <w:webHidden/>
              </w:rPr>
              <w:fldChar w:fldCharType="end"/>
            </w:r>
          </w:hyperlink>
        </w:p>
        <w:p w14:paraId="0E066040" w14:textId="56A13FCB" w:rsidR="00CB75E6" w:rsidRPr="00CB75E6" w:rsidRDefault="00000000">
          <w:pPr>
            <w:pStyle w:val="TOC2"/>
            <w:tabs>
              <w:tab w:val="right" w:leader="dot" w:pos="8630"/>
            </w:tabs>
            <w:rPr>
              <w:rFonts w:ascii="Times New Roman" w:eastAsiaTheme="minorEastAsia" w:hAnsi="Times New Roman" w:cs="Times New Roman"/>
              <w:noProof/>
              <w:sz w:val="22"/>
              <w:szCs w:val="22"/>
            </w:rPr>
          </w:pPr>
          <w:hyperlink w:anchor="_Toc162877902" w:history="1">
            <w:r w:rsidR="00CB75E6" w:rsidRPr="00CB75E6">
              <w:rPr>
                <w:rStyle w:val="Hyperlink"/>
                <w:rFonts w:ascii="Times New Roman" w:hAnsi="Times New Roman" w:cs="Times New Roman"/>
                <w:noProof/>
              </w:rPr>
              <w:t>Significance of the Study</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_Toc162877902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7</w:t>
            </w:r>
            <w:r w:rsidR="00CB75E6" w:rsidRPr="00CB75E6">
              <w:rPr>
                <w:rFonts w:ascii="Times New Roman" w:hAnsi="Times New Roman" w:cs="Times New Roman"/>
                <w:noProof/>
                <w:webHidden/>
              </w:rPr>
              <w:fldChar w:fldCharType="end"/>
            </w:r>
          </w:hyperlink>
        </w:p>
        <w:p w14:paraId="25A72C87" w14:textId="7AADAD24" w:rsidR="00CB75E6" w:rsidRPr="00CB75E6" w:rsidRDefault="00000000">
          <w:pPr>
            <w:pStyle w:val="TOC2"/>
            <w:tabs>
              <w:tab w:val="right" w:leader="dot" w:pos="8630"/>
            </w:tabs>
            <w:rPr>
              <w:rFonts w:ascii="Times New Roman" w:eastAsiaTheme="minorEastAsia" w:hAnsi="Times New Roman" w:cs="Times New Roman"/>
              <w:noProof/>
              <w:sz w:val="22"/>
              <w:szCs w:val="22"/>
            </w:rPr>
          </w:pPr>
          <w:hyperlink w:anchor="_Toc162877903" w:history="1">
            <w:r w:rsidR="00CB75E6" w:rsidRPr="00CB75E6">
              <w:rPr>
                <w:rStyle w:val="Hyperlink"/>
                <w:rFonts w:ascii="Times New Roman" w:hAnsi="Times New Roman" w:cs="Times New Roman"/>
                <w:noProof/>
              </w:rPr>
              <w:t>Definition of Terms</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_Toc162877903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8</w:t>
            </w:r>
            <w:r w:rsidR="00CB75E6" w:rsidRPr="00CB75E6">
              <w:rPr>
                <w:rFonts w:ascii="Times New Roman" w:hAnsi="Times New Roman" w:cs="Times New Roman"/>
                <w:noProof/>
                <w:webHidden/>
              </w:rPr>
              <w:fldChar w:fldCharType="end"/>
            </w:r>
          </w:hyperlink>
        </w:p>
        <w:p w14:paraId="1963F024" w14:textId="287D5C30" w:rsidR="00CB75E6" w:rsidRPr="00CB75E6" w:rsidRDefault="00000000">
          <w:pPr>
            <w:pStyle w:val="TOC2"/>
            <w:tabs>
              <w:tab w:val="right" w:leader="dot" w:pos="8630"/>
            </w:tabs>
            <w:rPr>
              <w:rFonts w:ascii="Times New Roman" w:eastAsiaTheme="minorEastAsia" w:hAnsi="Times New Roman" w:cs="Times New Roman"/>
              <w:noProof/>
              <w:sz w:val="22"/>
              <w:szCs w:val="22"/>
            </w:rPr>
          </w:pPr>
          <w:hyperlink w:anchor="_Toc162877904" w:history="1">
            <w:r w:rsidR="00CB75E6" w:rsidRPr="00CB75E6">
              <w:rPr>
                <w:rStyle w:val="Hyperlink"/>
                <w:rFonts w:ascii="Times New Roman" w:hAnsi="Times New Roman" w:cs="Times New Roman"/>
                <w:noProof/>
              </w:rPr>
              <w:t>Delimitations</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_Toc162877904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10</w:t>
            </w:r>
            <w:r w:rsidR="00CB75E6" w:rsidRPr="00CB75E6">
              <w:rPr>
                <w:rFonts w:ascii="Times New Roman" w:hAnsi="Times New Roman" w:cs="Times New Roman"/>
                <w:noProof/>
                <w:webHidden/>
              </w:rPr>
              <w:fldChar w:fldCharType="end"/>
            </w:r>
          </w:hyperlink>
        </w:p>
        <w:p w14:paraId="2A00584A" w14:textId="1B8CB0CF" w:rsidR="00CB75E6" w:rsidRPr="00CB75E6" w:rsidRDefault="00000000">
          <w:pPr>
            <w:pStyle w:val="TOC2"/>
            <w:tabs>
              <w:tab w:val="right" w:leader="dot" w:pos="8630"/>
            </w:tabs>
            <w:rPr>
              <w:rFonts w:ascii="Times New Roman" w:eastAsiaTheme="minorEastAsia" w:hAnsi="Times New Roman" w:cs="Times New Roman"/>
              <w:noProof/>
              <w:sz w:val="22"/>
              <w:szCs w:val="22"/>
            </w:rPr>
          </w:pPr>
          <w:hyperlink w:anchor="_Toc162877905" w:history="1">
            <w:r w:rsidR="00CB75E6" w:rsidRPr="00CB75E6">
              <w:rPr>
                <w:rStyle w:val="Hyperlink"/>
                <w:rFonts w:ascii="Times New Roman" w:hAnsi="Times New Roman" w:cs="Times New Roman"/>
                <w:noProof/>
              </w:rPr>
              <w:t>Organization of the Study</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_Toc162877905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10</w:t>
            </w:r>
            <w:r w:rsidR="00CB75E6" w:rsidRPr="00CB75E6">
              <w:rPr>
                <w:rFonts w:ascii="Times New Roman" w:hAnsi="Times New Roman" w:cs="Times New Roman"/>
                <w:noProof/>
                <w:webHidden/>
              </w:rPr>
              <w:fldChar w:fldCharType="end"/>
            </w:r>
          </w:hyperlink>
        </w:p>
        <w:p w14:paraId="6A47E619" w14:textId="6D01513A" w:rsidR="00CB75E6" w:rsidRPr="00CB75E6" w:rsidRDefault="00000000">
          <w:pPr>
            <w:pStyle w:val="TOC1"/>
            <w:tabs>
              <w:tab w:val="right" w:leader="dot" w:pos="8630"/>
            </w:tabs>
            <w:rPr>
              <w:rFonts w:ascii="Times New Roman" w:eastAsiaTheme="minorEastAsia" w:hAnsi="Times New Roman" w:cs="Times New Roman"/>
              <w:noProof/>
              <w:sz w:val="22"/>
              <w:szCs w:val="22"/>
            </w:rPr>
          </w:pPr>
          <w:hyperlink w:anchor="_Toc162877906" w:history="1">
            <w:r w:rsidR="00CB75E6" w:rsidRPr="00CB75E6">
              <w:rPr>
                <w:rStyle w:val="Hyperlink"/>
                <w:rFonts w:ascii="Times New Roman" w:hAnsi="Times New Roman" w:cs="Times New Roman"/>
                <w:noProof/>
              </w:rPr>
              <w:t>C</w:t>
            </w:r>
            <w:r w:rsidR="00882752">
              <w:rPr>
                <w:rStyle w:val="Hyperlink"/>
                <w:rFonts w:ascii="Times New Roman" w:hAnsi="Times New Roman" w:cs="Times New Roman"/>
                <w:noProof/>
              </w:rPr>
              <w:t>HAPTER TWO LITERATURE REVIEW</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_Toc162877906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11</w:t>
            </w:r>
            <w:r w:rsidR="00CB75E6" w:rsidRPr="00CB75E6">
              <w:rPr>
                <w:rFonts w:ascii="Times New Roman" w:hAnsi="Times New Roman" w:cs="Times New Roman"/>
                <w:noProof/>
                <w:webHidden/>
              </w:rPr>
              <w:fldChar w:fldCharType="end"/>
            </w:r>
          </w:hyperlink>
        </w:p>
        <w:p w14:paraId="63533767" w14:textId="52272FB9" w:rsidR="00CB75E6" w:rsidRPr="00CB75E6" w:rsidRDefault="00000000">
          <w:pPr>
            <w:pStyle w:val="TOC2"/>
            <w:tabs>
              <w:tab w:val="right" w:leader="dot" w:pos="8630"/>
            </w:tabs>
            <w:rPr>
              <w:rFonts w:ascii="Times New Roman" w:eastAsiaTheme="minorEastAsia" w:hAnsi="Times New Roman" w:cs="Times New Roman"/>
              <w:noProof/>
              <w:sz w:val="22"/>
              <w:szCs w:val="22"/>
            </w:rPr>
          </w:pPr>
          <w:hyperlink w:anchor="_Toc162877907" w:history="1">
            <w:r w:rsidR="00CB75E6" w:rsidRPr="00CB75E6">
              <w:rPr>
                <w:rStyle w:val="Hyperlink"/>
                <w:rFonts w:ascii="Times New Roman" w:hAnsi="Times New Roman" w:cs="Times New Roman"/>
                <w:noProof/>
              </w:rPr>
              <w:t>Search Process</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_Toc162877907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11</w:t>
            </w:r>
            <w:r w:rsidR="00CB75E6" w:rsidRPr="00CB75E6">
              <w:rPr>
                <w:rFonts w:ascii="Times New Roman" w:hAnsi="Times New Roman" w:cs="Times New Roman"/>
                <w:noProof/>
                <w:webHidden/>
              </w:rPr>
              <w:fldChar w:fldCharType="end"/>
            </w:r>
          </w:hyperlink>
        </w:p>
        <w:p w14:paraId="0A8160F5" w14:textId="1C7AFA39" w:rsidR="00CB75E6" w:rsidRPr="00CB75E6" w:rsidRDefault="00000000">
          <w:pPr>
            <w:pStyle w:val="TOC2"/>
            <w:tabs>
              <w:tab w:val="right" w:leader="dot" w:pos="8630"/>
            </w:tabs>
            <w:rPr>
              <w:rFonts w:ascii="Times New Roman" w:eastAsiaTheme="minorEastAsia" w:hAnsi="Times New Roman" w:cs="Times New Roman"/>
              <w:noProof/>
              <w:sz w:val="22"/>
              <w:szCs w:val="22"/>
            </w:rPr>
          </w:pPr>
          <w:hyperlink w:anchor="_Toc162877908" w:history="1">
            <w:r w:rsidR="00CB75E6" w:rsidRPr="00CB75E6">
              <w:rPr>
                <w:rStyle w:val="Hyperlink"/>
                <w:rFonts w:ascii="Times New Roman" w:hAnsi="Times New Roman" w:cs="Times New Roman"/>
                <w:noProof/>
              </w:rPr>
              <w:t>Teacher Values</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_Toc162877908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12</w:t>
            </w:r>
            <w:r w:rsidR="00CB75E6" w:rsidRPr="00CB75E6">
              <w:rPr>
                <w:rFonts w:ascii="Times New Roman" w:hAnsi="Times New Roman" w:cs="Times New Roman"/>
                <w:noProof/>
                <w:webHidden/>
              </w:rPr>
              <w:fldChar w:fldCharType="end"/>
            </w:r>
          </w:hyperlink>
        </w:p>
        <w:p w14:paraId="2071581E" w14:textId="53D84DD0" w:rsidR="00CB75E6" w:rsidRPr="00CB75E6" w:rsidRDefault="00000000">
          <w:pPr>
            <w:pStyle w:val="TOC2"/>
            <w:tabs>
              <w:tab w:val="right" w:leader="dot" w:pos="8630"/>
            </w:tabs>
            <w:rPr>
              <w:rFonts w:ascii="Times New Roman" w:eastAsiaTheme="minorEastAsia" w:hAnsi="Times New Roman" w:cs="Times New Roman"/>
              <w:noProof/>
              <w:sz w:val="22"/>
              <w:szCs w:val="22"/>
            </w:rPr>
          </w:pPr>
          <w:hyperlink w:anchor="_Toc162877909" w:history="1">
            <w:r w:rsidR="00CB75E6" w:rsidRPr="00CB75E6">
              <w:rPr>
                <w:rStyle w:val="Hyperlink"/>
                <w:rFonts w:ascii="Times New Roman" w:hAnsi="Times New Roman" w:cs="Times New Roman"/>
                <w:noProof/>
              </w:rPr>
              <w:t>Teacher Leadership</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_Toc162877909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13</w:t>
            </w:r>
            <w:r w:rsidR="00CB75E6" w:rsidRPr="00CB75E6">
              <w:rPr>
                <w:rFonts w:ascii="Times New Roman" w:hAnsi="Times New Roman" w:cs="Times New Roman"/>
                <w:noProof/>
                <w:webHidden/>
              </w:rPr>
              <w:fldChar w:fldCharType="end"/>
            </w:r>
          </w:hyperlink>
        </w:p>
        <w:p w14:paraId="374E4AD2" w14:textId="598C6DDF" w:rsidR="00CB75E6" w:rsidRPr="00CB75E6" w:rsidRDefault="00000000">
          <w:pPr>
            <w:pStyle w:val="TOC2"/>
            <w:tabs>
              <w:tab w:val="right" w:leader="dot" w:pos="8630"/>
            </w:tabs>
            <w:rPr>
              <w:rFonts w:ascii="Times New Roman" w:eastAsiaTheme="minorEastAsia" w:hAnsi="Times New Roman" w:cs="Times New Roman"/>
              <w:noProof/>
              <w:sz w:val="22"/>
              <w:szCs w:val="22"/>
            </w:rPr>
          </w:pPr>
          <w:hyperlink w:anchor="_Toc162877910" w:history="1">
            <w:r w:rsidR="00CB75E6" w:rsidRPr="00CB75E6">
              <w:rPr>
                <w:rStyle w:val="Hyperlink"/>
                <w:rFonts w:ascii="Times New Roman" w:hAnsi="Times New Roman" w:cs="Times New Roman"/>
                <w:noProof/>
              </w:rPr>
              <w:t>Servant Teaching</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_Toc162877910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15</w:t>
            </w:r>
            <w:r w:rsidR="00CB75E6" w:rsidRPr="00CB75E6">
              <w:rPr>
                <w:rFonts w:ascii="Times New Roman" w:hAnsi="Times New Roman" w:cs="Times New Roman"/>
                <w:noProof/>
                <w:webHidden/>
              </w:rPr>
              <w:fldChar w:fldCharType="end"/>
            </w:r>
          </w:hyperlink>
        </w:p>
        <w:p w14:paraId="51991E8C" w14:textId="1A4A8ECD" w:rsidR="00CB75E6" w:rsidRPr="00CB75E6" w:rsidRDefault="00000000">
          <w:pPr>
            <w:pStyle w:val="TOC2"/>
            <w:tabs>
              <w:tab w:val="right" w:leader="dot" w:pos="8630"/>
            </w:tabs>
            <w:rPr>
              <w:rFonts w:ascii="Times New Roman" w:eastAsiaTheme="minorEastAsia" w:hAnsi="Times New Roman" w:cs="Times New Roman"/>
              <w:noProof/>
              <w:sz w:val="22"/>
              <w:szCs w:val="22"/>
            </w:rPr>
          </w:pPr>
          <w:hyperlink w:anchor="_Toc162877911" w:history="1">
            <w:r w:rsidR="00CB75E6" w:rsidRPr="00CB75E6">
              <w:rPr>
                <w:rStyle w:val="Hyperlink"/>
                <w:rFonts w:ascii="Times New Roman" w:hAnsi="Times New Roman" w:cs="Times New Roman"/>
                <w:noProof/>
              </w:rPr>
              <w:t>School Culture</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_Toc162877911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16</w:t>
            </w:r>
            <w:r w:rsidR="00CB75E6" w:rsidRPr="00CB75E6">
              <w:rPr>
                <w:rFonts w:ascii="Times New Roman" w:hAnsi="Times New Roman" w:cs="Times New Roman"/>
                <w:noProof/>
                <w:webHidden/>
              </w:rPr>
              <w:fldChar w:fldCharType="end"/>
            </w:r>
          </w:hyperlink>
        </w:p>
        <w:p w14:paraId="7A35CCE7" w14:textId="38095ECD" w:rsidR="00CB75E6" w:rsidRPr="00CB75E6" w:rsidRDefault="00000000">
          <w:pPr>
            <w:pStyle w:val="TOC2"/>
            <w:tabs>
              <w:tab w:val="right" w:leader="dot" w:pos="8630"/>
            </w:tabs>
            <w:rPr>
              <w:rFonts w:ascii="Times New Roman" w:eastAsiaTheme="minorEastAsia" w:hAnsi="Times New Roman" w:cs="Times New Roman"/>
              <w:noProof/>
              <w:sz w:val="22"/>
              <w:szCs w:val="22"/>
            </w:rPr>
          </w:pPr>
          <w:hyperlink w:anchor="_Toc162877912" w:history="1">
            <w:r w:rsidR="00CB75E6" w:rsidRPr="00CB75E6">
              <w:rPr>
                <w:rStyle w:val="Hyperlink"/>
                <w:rFonts w:ascii="Times New Roman" w:hAnsi="Times New Roman" w:cs="Times New Roman"/>
                <w:noProof/>
              </w:rPr>
              <w:t>Theoretical Frame</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_Toc162877912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18</w:t>
            </w:r>
            <w:r w:rsidR="00CB75E6" w:rsidRPr="00CB75E6">
              <w:rPr>
                <w:rFonts w:ascii="Times New Roman" w:hAnsi="Times New Roman" w:cs="Times New Roman"/>
                <w:noProof/>
                <w:webHidden/>
              </w:rPr>
              <w:fldChar w:fldCharType="end"/>
            </w:r>
          </w:hyperlink>
        </w:p>
        <w:p w14:paraId="7D02B745" w14:textId="374123EC" w:rsidR="00CB75E6" w:rsidRPr="00CB75E6" w:rsidRDefault="00000000">
          <w:pPr>
            <w:pStyle w:val="TOC2"/>
            <w:tabs>
              <w:tab w:val="right" w:leader="dot" w:pos="8630"/>
            </w:tabs>
            <w:rPr>
              <w:rFonts w:ascii="Times New Roman" w:eastAsiaTheme="minorEastAsia" w:hAnsi="Times New Roman" w:cs="Times New Roman"/>
              <w:noProof/>
              <w:sz w:val="22"/>
              <w:szCs w:val="22"/>
            </w:rPr>
          </w:pPr>
          <w:hyperlink w:anchor="_Toc162877913" w:history="1">
            <w:r w:rsidR="00CB75E6" w:rsidRPr="00CB75E6">
              <w:rPr>
                <w:rStyle w:val="Hyperlink"/>
                <w:rFonts w:ascii="Times New Roman" w:hAnsi="Times New Roman" w:cs="Times New Roman"/>
                <w:noProof/>
              </w:rPr>
              <w:t>Conclusion</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_Toc162877913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25</w:t>
            </w:r>
            <w:r w:rsidR="00CB75E6" w:rsidRPr="00CB75E6">
              <w:rPr>
                <w:rFonts w:ascii="Times New Roman" w:hAnsi="Times New Roman" w:cs="Times New Roman"/>
                <w:noProof/>
                <w:webHidden/>
              </w:rPr>
              <w:fldChar w:fldCharType="end"/>
            </w:r>
          </w:hyperlink>
        </w:p>
        <w:p w14:paraId="6C3DCDEC" w14:textId="0E082A4E" w:rsidR="00CB75E6" w:rsidRPr="00CB75E6" w:rsidRDefault="00000000">
          <w:pPr>
            <w:pStyle w:val="TOC1"/>
            <w:tabs>
              <w:tab w:val="right" w:leader="dot" w:pos="8630"/>
            </w:tabs>
            <w:rPr>
              <w:rFonts w:ascii="Times New Roman" w:eastAsiaTheme="minorEastAsia" w:hAnsi="Times New Roman" w:cs="Times New Roman"/>
              <w:noProof/>
              <w:sz w:val="22"/>
              <w:szCs w:val="22"/>
            </w:rPr>
          </w:pPr>
          <w:hyperlink w:anchor="_Toc162877914" w:history="1">
            <w:r w:rsidR="00CB75E6" w:rsidRPr="00CB75E6">
              <w:rPr>
                <w:rStyle w:val="Hyperlink"/>
                <w:rFonts w:ascii="Times New Roman" w:hAnsi="Times New Roman" w:cs="Times New Roman"/>
                <w:noProof/>
              </w:rPr>
              <w:t>C</w:t>
            </w:r>
            <w:r w:rsidR="00882752">
              <w:rPr>
                <w:rStyle w:val="Hyperlink"/>
                <w:rFonts w:ascii="Times New Roman" w:hAnsi="Times New Roman" w:cs="Times New Roman"/>
                <w:noProof/>
              </w:rPr>
              <w:t>HAPTER THREE METHODS</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_Toc162877914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26</w:t>
            </w:r>
            <w:r w:rsidR="00CB75E6" w:rsidRPr="00CB75E6">
              <w:rPr>
                <w:rFonts w:ascii="Times New Roman" w:hAnsi="Times New Roman" w:cs="Times New Roman"/>
                <w:noProof/>
                <w:webHidden/>
              </w:rPr>
              <w:fldChar w:fldCharType="end"/>
            </w:r>
          </w:hyperlink>
        </w:p>
        <w:p w14:paraId="1A11BA51" w14:textId="4EA8E46E" w:rsidR="00CB75E6" w:rsidRPr="00CB75E6" w:rsidRDefault="00000000">
          <w:pPr>
            <w:pStyle w:val="TOC2"/>
            <w:tabs>
              <w:tab w:val="right" w:leader="dot" w:pos="8630"/>
            </w:tabs>
            <w:rPr>
              <w:rFonts w:ascii="Times New Roman" w:eastAsiaTheme="minorEastAsia" w:hAnsi="Times New Roman" w:cs="Times New Roman"/>
              <w:noProof/>
              <w:sz w:val="22"/>
              <w:szCs w:val="22"/>
            </w:rPr>
          </w:pPr>
          <w:hyperlink w:anchor="_Toc162877915" w:history="1">
            <w:r w:rsidR="00CB75E6" w:rsidRPr="00CB75E6">
              <w:rPr>
                <w:rStyle w:val="Hyperlink"/>
                <w:rFonts w:ascii="Times New Roman" w:hAnsi="Times New Roman" w:cs="Times New Roman"/>
                <w:noProof/>
              </w:rPr>
              <w:t>Research Design and Rationale</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_Toc162877915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27</w:t>
            </w:r>
            <w:r w:rsidR="00CB75E6" w:rsidRPr="00CB75E6">
              <w:rPr>
                <w:rFonts w:ascii="Times New Roman" w:hAnsi="Times New Roman" w:cs="Times New Roman"/>
                <w:noProof/>
                <w:webHidden/>
              </w:rPr>
              <w:fldChar w:fldCharType="end"/>
            </w:r>
          </w:hyperlink>
        </w:p>
        <w:p w14:paraId="35257856" w14:textId="32070EDB" w:rsidR="00CB75E6" w:rsidRPr="00CB75E6" w:rsidRDefault="00000000">
          <w:pPr>
            <w:pStyle w:val="TOC3"/>
            <w:tabs>
              <w:tab w:val="right" w:leader="dot" w:pos="8630"/>
            </w:tabs>
            <w:rPr>
              <w:rFonts w:ascii="Times New Roman" w:eastAsiaTheme="minorEastAsia" w:hAnsi="Times New Roman" w:cs="Times New Roman"/>
              <w:noProof/>
              <w:sz w:val="22"/>
              <w:szCs w:val="22"/>
            </w:rPr>
          </w:pPr>
          <w:hyperlink w:anchor="_Toc162877916" w:history="1">
            <w:r w:rsidR="00CB75E6" w:rsidRPr="00CB75E6">
              <w:rPr>
                <w:rStyle w:val="Hyperlink"/>
                <w:rFonts w:ascii="Times New Roman" w:hAnsi="Times New Roman" w:cs="Times New Roman"/>
                <w:noProof/>
              </w:rPr>
              <w:t>Design type</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_Toc162877916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27</w:t>
            </w:r>
            <w:r w:rsidR="00CB75E6" w:rsidRPr="00CB75E6">
              <w:rPr>
                <w:rFonts w:ascii="Times New Roman" w:hAnsi="Times New Roman" w:cs="Times New Roman"/>
                <w:noProof/>
                <w:webHidden/>
              </w:rPr>
              <w:fldChar w:fldCharType="end"/>
            </w:r>
          </w:hyperlink>
        </w:p>
        <w:p w14:paraId="79865CF2" w14:textId="0EE45C26" w:rsidR="00CB75E6" w:rsidRPr="00CB75E6" w:rsidRDefault="00000000">
          <w:pPr>
            <w:pStyle w:val="TOC3"/>
            <w:tabs>
              <w:tab w:val="right" w:leader="dot" w:pos="8630"/>
            </w:tabs>
            <w:rPr>
              <w:rFonts w:ascii="Times New Roman" w:eastAsiaTheme="minorEastAsia" w:hAnsi="Times New Roman" w:cs="Times New Roman"/>
              <w:noProof/>
              <w:sz w:val="22"/>
              <w:szCs w:val="22"/>
            </w:rPr>
          </w:pPr>
          <w:hyperlink w:anchor="_Toc162877917" w:history="1">
            <w:r w:rsidR="00CB75E6" w:rsidRPr="00CB75E6">
              <w:rPr>
                <w:rStyle w:val="Hyperlink"/>
                <w:rFonts w:ascii="Times New Roman" w:hAnsi="Times New Roman" w:cs="Times New Roman"/>
                <w:noProof/>
              </w:rPr>
              <w:t>Rationale</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_Toc162877917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28</w:t>
            </w:r>
            <w:r w:rsidR="00CB75E6" w:rsidRPr="00CB75E6">
              <w:rPr>
                <w:rFonts w:ascii="Times New Roman" w:hAnsi="Times New Roman" w:cs="Times New Roman"/>
                <w:noProof/>
                <w:webHidden/>
              </w:rPr>
              <w:fldChar w:fldCharType="end"/>
            </w:r>
          </w:hyperlink>
        </w:p>
        <w:p w14:paraId="32A8AAB9" w14:textId="7478F55D" w:rsidR="00CB75E6" w:rsidRPr="00CB75E6" w:rsidRDefault="00000000">
          <w:pPr>
            <w:pStyle w:val="TOC2"/>
            <w:tabs>
              <w:tab w:val="right" w:leader="dot" w:pos="8630"/>
            </w:tabs>
            <w:rPr>
              <w:rFonts w:ascii="Times New Roman" w:eastAsiaTheme="minorEastAsia" w:hAnsi="Times New Roman" w:cs="Times New Roman"/>
              <w:noProof/>
              <w:sz w:val="22"/>
              <w:szCs w:val="22"/>
            </w:rPr>
          </w:pPr>
          <w:hyperlink w:anchor="_Toc162877918" w:history="1">
            <w:r w:rsidR="00CB75E6" w:rsidRPr="00CB75E6">
              <w:rPr>
                <w:rStyle w:val="Hyperlink"/>
                <w:rFonts w:ascii="Times New Roman" w:hAnsi="Times New Roman" w:cs="Times New Roman"/>
                <w:noProof/>
              </w:rPr>
              <w:t>Site and Participants</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_Toc162877918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28</w:t>
            </w:r>
            <w:r w:rsidR="00CB75E6" w:rsidRPr="00CB75E6">
              <w:rPr>
                <w:rFonts w:ascii="Times New Roman" w:hAnsi="Times New Roman" w:cs="Times New Roman"/>
                <w:noProof/>
                <w:webHidden/>
              </w:rPr>
              <w:fldChar w:fldCharType="end"/>
            </w:r>
          </w:hyperlink>
        </w:p>
        <w:p w14:paraId="0BAA49F6" w14:textId="4683F0AA" w:rsidR="00CB75E6" w:rsidRPr="00CB75E6" w:rsidRDefault="00000000">
          <w:pPr>
            <w:pStyle w:val="TOC3"/>
            <w:tabs>
              <w:tab w:val="right" w:leader="dot" w:pos="8630"/>
            </w:tabs>
            <w:rPr>
              <w:rFonts w:ascii="Times New Roman" w:eastAsiaTheme="minorEastAsia" w:hAnsi="Times New Roman" w:cs="Times New Roman"/>
              <w:noProof/>
              <w:sz w:val="22"/>
              <w:szCs w:val="22"/>
            </w:rPr>
          </w:pPr>
          <w:hyperlink w:anchor="_Toc162877919" w:history="1">
            <w:r w:rsidR="00CB75E6" w:rsidRPr="00CB75E6">
              <w:rPr>
                <w:rStyle w:val="Hyperlink"/>
                <w:rFonts w:ascii="Times New Roman" w:hAnsi="Times New Roman" w:cs="Times New Roman"/>
                <w:noProof/>
              </w:rPr>
              <w:t>Site</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_Toc162877919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28</w:t>
            </w:r>
            <w:r w:rsidR="00CB75E6" w:rsidRPr="00CB75E6">
              <w:rPr>
                <w:rFonts w:ascii="Times New Roman" w:hAnsi="Times New Roman" w:cs="Times New Roman"/>
                <w:noProof/>
                <w:webHidden/>
              </w:rPr>
              <w:fldChar w:fldCharType="end"/>
            </w:r>
          </w:hyperlink>
        </w:p>
        <w:p w14:paraId="1EE4122C" w14:textId="7BA5C805" w:rsidR="00CB75E6" w:rsidRPr="00CB75E6" w:rsidRDefault="00000000">
          <w:pPr>
            <w:pStyle w:val="TOC3"/>
            <w:tabs>
              <w:tab w:val="right" w:leader="dot" w:pos="8630"/>
            </w:tabs>
            <w:rPr>
              <w:rFonts w:ascii="Times New Roman" w:eastAsiaTheme="minorEastAsia" w:hAnsi="Times New Roman" w:cs="Times New Roman"/>
              <w:noProof/>
              <w:sz w:val="22"/>
              <w:szCs w:val="22"/>
            </w:rPr>
          </w:pPr>
          <w:hyperlink w:anchor="_Toc162877920" w:history="1">
            <w:r w:rsidR="00CB75E6" w:rsidRPr="00CB75E6">
              <w:rPr>
                <w:rStyle w:val="Hyperlink"/>
                <w:rFonts w:ascii="Times New Roman" w:hAnsi="Times New Roman" w:cs="Times New Roman"/>
                <w:noProof/>
              </w:rPr>
              <w:t>Participants</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_Toc162877920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30</w:t>
            </w:r>
            <w:r w:rsidR="00CB75E6" w:rsidRPr="00CB75E6">
              <w:rPr>
                <w:rFonts w:ascii="Times New Roman" w:hAnsi="Times New Roman" w:cs="Times New Roman"/>
                <w:noProof/>
                <w:webHidden/>
              </w:rPr>
              <w:fldChar w:fldCharType="end"/>
            </w:r>
          </w:hyperlink>
        </w:p>
        <w:p w14:paraId="2E99F77B" w14:textId="048C55A5" w:rsidR="00CB75E6" w:rsidRPr="00CB75E6" w:rsidRDefault="00000000">
          <w:pPr>
            <w:pStyle w:val="TOC2"/>
            <w:tabs>
              <w:tab w:val="right" w:leader="dot" w:pos="8630"/>
            </w:tabs>
            <w:rPr>
              <w:rFonts w:ascii="Times New Roman" w:eastAsiaTheme="minorEastAsia" w:hAnsi="Times New Roman" w:cs="Times New Roman"/>
              <w:noProof/>
              <w:sz w:val="22"/>
              <w:szCs w:val="22"/>
            </w:rPr>
          </w:pPr>
          <w:hyperlink w:anchor="_Toc162877921" w:history="1">
            <w:r w:rsidR="00CB75E6" w:rsidRPr="00CB75E6">
              <w:rPr>
                <w:rStyle w:val="Hyperlink"/>
                <w:rFonts w:ascii="Times New Roman" w:hAnsi="Times New Roman" w:cs="Times New Roman"/>
                <w:noProof/>
              </w:rPr>
              <w:t>Data Collection</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_Toc162877921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31</w:t>
            </w:r>
            <w:r w:rsidR="00CB75E6" w:rsidRPr="00CB75E6">
              <w:rPr>
                <w:rFonts w:ascii="Times New Roman" w:hAnsi="Times New Roman" w:cs="Times New Roman"/>
                <w:noProof/>
                <w:webHidden/>
              </w:rPr>
              <w:fldChar w:fldCharType="end"/>
            </w:r>
          </w:hyperlink>
        </w:p>
        <w:p w14:paraId="63B7E6D3" w14:textId="7736CF78" w:rsidR="00CB75E6" w:rsidRPr="00CB75E6" w:rsidRDefault="00000000">
          <w:pPr>
            <w:pStyle w:val="TOC3"/>
            <w:tabs>
              <w:tab w:val="right" w:leader="dot" w:pos="8630"/>
            </w:tabs>
            <w:rPr>
              <w:rFonts w:ascii="Times New Roman" w:eastAsiaTheme="minorEastAsia" w:hAnsi="Times New Roman" w:cs="Times New Roman"/>
              <w:noProof/>
              <w:sz w:val="22"/>
              <w:szCs w:val="22"/>
            </w:rPr>
          </w:pPr>
          <w:hyperlink w:anchor="_Toc162877922" w:history="1">
            <w:r w:rsidR="00CB75E6" w:rsidRPr="00CB75E6">
              <w:rPr>
                <w:rStyle w:val="Hyperlink"/>
                <w:rFonts w:ascii="Times New Roman" w:hAnsi="Times New Roman" w:cs="Times New Roman"/>
                <w:noProof/>
              </w:rPr>
              <w:t>Instrumentation</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_Toc162877922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31</w:t>
            </w:r>
            <w:r w:rsidR="00CB75E6" w:rsidRPr="00CB75E6">
              <w:rPr>
                <w:rFonts w:ascii="Times New Roman" w:hAnsi="Times New Roman" w:cs="Times New Roman"/>
                <w:noProof/>
                <w:webHidden/>
              </w:rPr>
              <w:fldChar w:fldCharType="end"/>
            </w:r>
          </w:hyperlink>
        </w:p>
        <w:p w14:paraId="211F0EE3" w14:textId="09EC1425" w:rsidR="00CB75E6" w:rsidRPr="00CB75E6" w:rsidRDefault="00000000">
          <w:pPr>
            <w:pStyle w:val="TOC3"/>
            <w:tabs>
              <w:tab w:val="right" w:leader="dot" w:pos="8630"/>
            </w:tabs>
            <w:rPr>
              <w:rFonts w:ascii="Times New Roman" w:eastAsiaTheme="minorEastAsia" w:hAnsi="Times New Roman" w:cs="Times New Roman"/>
              <w:noProof/>
              <w:sz w:val="22"/>
              <w:szCs w:val="22"/>
            </w:rPr>
          </w:pPr>
          <w:hyperlink w:anchor="_Toc162877923" w:history="1">
            <w:r w:rsidR="00CB75E6" w:rsidRPr="00CB75E6">
              <w:rPr>
                <w:rStyle w:val="Hyperlink"/>
                <w:rFonts w:ascii="Times New Roman" w:hAnsi="Times New Roman" w:cs="Times New Roman"/>
                <w:noProof/>
              </w:rPr>
              <w:t>Data Collection</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_Toc162877923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32</w:t>
            </w:r>
            <w:r w:rsidR="00CB75E6" w:rsidRPr="00CB75E6">
              <w:rPr>
                <w:rFonts w:ascii="Times New Roman" w:hAnsi="Times New Roman" w:cs="Times New Roman"/>
                <w:noProof/>
                <w:webHidden/>
              </w:rPr>
              <w:fldChar w:fldCharType="end"/>
            </w:r>
          </w:hyperlink>
        </w:p>
        <w:p w14:paraId="3F8AD2F6" w14:textId="50137D7B" w:rsidR="00CB75E6" w:rsidRPr="00CB75E6" w:rsidRDefault="00000000">
          <w:pPr>
            <w:pStyle w:val="TOC2"/>
            <w:tabs>
              <w:tab w:val="right" w:leader="dot" w:pos="8630"/>
            </w:tabs>
            <w:rPr>
              <w:rFonts w:ascii="Times New Roman" w:eastAsiaTheme="minorEastAsia" w:hAnsi="Times New Roman" w:cs="Times New Roman"/>
              <w:noProof/>
              <w:sz w:val="22"/>
              <w:szCs w:val="22"/>
            </w:rPr>
          </w:pPr>
          <w:hyperlink w:anchor="_Toc162877924" w:history="1">
            <w:r w:rsidR="00CB75E6" w:rsidRPr="00CB75E6">
              <w:rPr>
                <w:rStyle w:val="Hyperlink"/>
                <w:rFonts w:ascii="Times New Roman" w:hAnsi="Times New Roman" w:cs="Times New Roman"/>
                <w:noProof/>
              </w:rPr>
              <w:t>Data Analysis</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_Toc162877924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33</w:t>
            </w:r>
            <w:r w:rsidR="00CB75E6" w:rsidRPr="00CB75E6">
              <w:rPr>
                <w:rFonts w:ascii="Times New Roman" w:hAnsi="Times New Roman" w:cs="Times New Roman"/>
                <w:noProof/>
                <w:webHidden/>
              </w:rPr>
              <w:fldChar w:fldCharType="end"/>
            </w:r>
          </w:hyperlink>
        </w:p>
        <w:p w14:paraId="4BCBFF8F" w14:textId="3D7747FF" w:rsidR="00CB75E6" w:rsidRPr="00CB75E6" w:rsidRDefault="00000000">
          <w:pPr>
            <w:pStyle w:val="TOC2"/>
            <w:tabs>
              <w:tab w:val="right" w:leader="dot" w:pos="8630"/>
            </w:tabs>
            <w:rPr>
              <w:rFonts w:ascii="Times New Roman" w:eastAsiaTheme="minorEastAsia" w:hAnsi="Times New Roman" w:cs="Times New Roman"/>
              <w:noProof/>
              <w:sz w:val="22"/>
              <w:szCs w:val="22"/>
            </w:rPr>
          </w:pPr>
          <w:hyperlink w:anchor="_Toc162877925" w:history="1">
            <w:r w:rsidR="00CB75E6" w:rsidRPr="00CB75E6">
              <w:rPr>
                <w:rStyle w:val="Hyperlink"/>
                <w:rFonts w:ascii="Times New Roman" w:hAnsi="Times New Roman" w:cs="Times New Roman"/>
                <w:noProof/>
              </w:rPr>
              <w:t>Ethical Safeguards</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_Toc162877925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34</w:t>
            </w:r>
            <w:r w:rsidR="00CB75E6" w:rsidRPr="00CB75E6">
              <w:rPr>
                <w:rFonts w:ascii="Times New Roman" w:hAnsi="Times New Roman" w:cs="Times New Roman"/>
                <w:noProof/>
                <w:webHidden/>
              </w:rPr>
              <w:fldChar w:fldCharType="end"/>
            </w:r>
          </w:hyperlink>
        </w:p>
        <w:p w14:paraId="6C17E2C5" w14:textId="6FD84A03" w:rsidR="00CB75E6" w:rsidRPr="00CB75E6" w:rsidRDefault="00000000">
          <w:pPr>
            <w:pStyle w:val="TOC2"/>
            <w:tabs>
              <w:tab w:val="right" w:leader="dot" w:pos="8630"/>
            </w:tabs>
            <w:rPr>
              <w:rFonts w:ascii="Times New Roman" w:eastAsiaTheme="minorEastAsia" w:hAnsi="Times New Roman" w:cs="Times New Roman"/>
              <w:noProof/>
              <w:sz w:val="22"/>
              <w:szCs w:val="22"/>
            </w:rPr>
          </w:pPr>
          <w:hyperlink w:anchor="_Toc162877926" w:history="1">
            <w:r w:rsidR="00CB75E6" w:rsidRPr="00CB75E6">
              <w:rPr>
                <w:rStyle w:val="Hyperlink"/>
                <w:rFonts w:ascii="Times New Roman" w:hAnsi="Times New Roman" w:cs="Times New Roman"/>
                <w:noProof/>
              </w:rPr>
              <w:t>Methods of Verification</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_Toc162877926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35</w:t>
            </w:r>
            <w:r w:rsidR="00CB75E6" w:rsidRPr="00CB75E6">
              <w:rPr>
                <w:rFonts w:ascii="Times New Roman" w:hAnsi="Times New Roman" w:cs="Times New Roman"/>
                <w:noProof/>
                <w:webHidden/>
              </w:rPr>
              <w:fldChar w:fldCharType="end"/>
            </w:r>
          </w:hyperlink>
        </w:p>
        <w:p w14:paraId="6B6386E4" w14:textId="1494CE8A" w:rsidR="00CB75E6" w:rsidRPr="00CB75E6" w:rsidRDefault="00000000">
          <w:pPr>
            <w:pStyle w:val="TOC3"/>
            <w:tabs>
              <w:tab w:val="right" w:leader="dot" w:pos="8630"/>
            </w:tabs>
            <w:rPr>
              <w:rFonts w:ascii="Times New Roman" w:eastAsiaTheme="minorEastAsia" w:hAnsi="Times New Roman" w:cs="Times New Roman"/>
              <w:noProof/>
              <w:sz w:val="22"/>
              <w:szCs w:val="22"/>
            </w:rPr>
          </w:pPr>
          <w:hyperlink w:anchor="_Toc162877927" w:history="1">
            <w:r w:rsidR="00CB75E6" w:rsidRPr="00CB75E6">
              <w:rPr>
                <w:rStyle w:val="Hyperlink"/>
                <w:rFonts w:ascii="Times New Roman" w:hAnsi="Times New Roman" w:cs="Times New Roman"/>
                <w:noProof/>
              </w:rPr>
              <w:t>Triangulation of Data</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_Toc162877927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35</w:t>
            </w:r>
            <w:r w:rsidR="00CB75E6" w:rsidRPr="00CB75E6">
              <w:rPr>
                <w:rFonts w:ascii="Times New Roman" w:hAnsi="Times New Roman" w:cs="Times New Roman"/>
                <w:noProof/>
                <w:webHidden/>
              </w:rPr>
              <w:fldChar w:fldCharType="end"/>
            </w:r>
          </w:hyperlink>
        </w:p>
        <w:p w14:paraId="643AC53F" w14:textId="7C21EBB5" w:rsidR="00CB75E6" w:rsidRPr="00CB75E6" w:rsidRDefault="00000000">
          <w:pPr>
            <w:pStyle w:val="TOC3"/>
            <w:tabs>
              <w:tab w:val="right" w:leader="dot" w:pos="8630"/>
            </w:tabs>
            <w:rPr>
              <w:rFonts w:ascii="Times New Roman" w:eastAsiaTheme="minorEastAsia" w:hAnsi="Times New Roman" w:cs="Times New Roman"/>
              <w:noProof/>
              <w:sz w:val="22"/>
              <w:szCs w:val="22"/>
            </w:rPr>
          </w:pPr>
          <w:hyperlink w:anchor="_Toc162877928" w:history="1">
            <w:r w:rsidR="00CB75E6" w:rsidRPr="00CB75E6">
              <w:rPr>
                <w:rStyle w:val="Hyperlink"/>
                <w:rFonts w:ascii="Times New Roman" w:hAnsi="Times New Roman" w:cs="Times New Roman"/>
                <w:noProof/>
              </w:rPr>
              <w:t>Multi-Site Case Study</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_Toc162877928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36</w:t>
            </w:r>
            <w:r w:rsidR="00CB75E6" w:rsidRPr="00CB75E6">
              <w:rPr>
                <w:rFonts w:ascii="Times New Roman" w:hAnsi="Times New Roman" w:cs="Times New Roman"/>
                <w:noProof/>
                <w:webHidden/>
              </w:rPr>
              <w:fldChar w:fldCharType="end"/>
            </w:r>
          </w:hyperlink>
        </w:p>
        <w:p w14:paraId="3DADFBCC" w14:textId="4991A6D2" w:rsidR="00CB75E6" w:rsidRPr="00CB75E6" w:rsidRDefault="00000000">
          <w:pPr>
            <w:pStyle w:val="TOC3"/>
            <w:tabs>
              <w:tab w:val="right" w:leader="dot" w:pos="8630"/>
            </w:tabs>
            <w:rPr>
              <w:rFonts w:ascii="Times New Roman" w:eastAsiaTheme="minorEastAsia" w:hAnsi="Times New Roman" w:cs="Times New Roman"/>
              <w:noProof/>
              <w:sz w:val="22"/>
              <w:szCs w:val="22"/>
            </w:rPr>
          </w:pPr>
          <w:hyperlink w:anchor="_Toc162877929" w:history="1">
            <w:r w:rsidR="00CB75E6" w:rsidRPr="00CB75E6">
              <w:rPr>
                <w:rStyle w:val="Hyperlink"/>
                <w:rFonts w:ascii="Times New Roman" w:hAnsi="Times New Roman" w:cs="Times New Roman"/>
                <w:noProof/>
              </w:rPr>
              <w:t>Member checks</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_Toc162877929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36</w:t>
            </w:r>
            <w:r w:rsidR="00CB75E6" w:rsidRPr="00CB75E6">
              <w:rPr>
                <w:rFonts w:ascii="Times New Roman" w:hAnsi="Times New Roman" w:cs="Times New Roman"/>
                <w:noProof/>
                <w:webHidden/>
              </w:rPr>
              <w:fldChar w:fldCharType="end"/>
            </w:r>
          </w:hyperlink>
        </w:p>
        <w:p w14:paraId="56A188E4" w14:textId="17B9A618" w:rsidR="00CB75E6" w:rsidRPr="00CB75E6" w:rsidRDefault="00000000">
          <w:pPr>
            <w:pStyle w:val="TOC2"/>
            <w:tabs>
              <w:tab w:val="right" w:leader="dot" w:pos="8630"/>
            </w:tabs>
            <w:rPr>
              <w:rFonts w:ascii="Times New Roman" w:eastAsiaTheme="minorEastAsia" w:hAnsi="Times New Roman" w:cs="Times New Roman"/>
              <w:noProof/>
              <w:sz w:val="22"/>
              <w:szCs w:val="22"/>
            </w:rPr>
          </w:pPr>
          <w:hyperlink w:anchor="_Toc162877930" w:history="1">
            <w:r w:rsidR="00CB75E6" w:rsidRPr="00CB75E6">
              <w:rPr>
                <w:rStyle w:val="Hyperlink"/>
                <w:rFonts w:ascii="Times New Roman" w:hAnsi="Times New Roman" w:cs="Times New Roman"/>
                <w:noProof/>
              </w:rPr>
              <w:t>Role of the Researcher</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_Toc162877930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37</w:t>
            </w:r>
            <w:r w:rsidR="00CB75E6" w:rsidRPr="00CB75E6">
              <w:rPr>
                <w:rFonts w:ascii="Times New Roman" w:hAnsi="Times New Roman" w:cs="Times New Roman"/>
                <w:noProof/>
                <w:webHidden/>
              </w:rPr>
              <w:fldChar w:fldCharType="end"/>
            </w:r>
          </w:hyperlink>
        </w:p>
        <w:p w14:paraId="0E0D6D1F" w14:textId="2392BE6F" w:rsidR="00CB75E6" w:rsidRPr="00CB75E6" w:rsidRDefault="00000000">
          <w:pPr>
            <w:pStyle w:val="TOC2"/>
            <w:tabs>
              <w:tab w:val="right" w:leader="dot" w:pos="8630"/>
            </w:tabs>
            <w:rPr>
              <w:rFonts w:ascii="Times New Roman" w:eastAsiaTheme="minorEastAsia" w:hAnsi="Times New Roman" w:cs="Times New Roman"/>
              <w:noProof/>
              <w:sz w:val="22"/>
              <w:szCs w:val="22"/>
            </w:rPr>
          </w:pPr>
          <w:hyperlink w:anchor="_Toc162877931" w:history="1">
            <w:r w:rsidR="00CB75E6" w:rsidRPr="00CB75E6">
              <w:rPr>
                <w:rStyle w:val="Hyperlink"/>
                <w:rFonts w:ascii="Times New Roman" w:hAnsi="Times New Roman" w:cs="Times New Roman"/>
                <w:noProof/>
              </w:rPr>
              <w:t>Conclusion</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_Toc162877931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38</w:t>
            </w:r>
            <w:r w:rsidR="00CB75E6" w:rsidRPr="00CB75E6">
              <w:rPr>
                <w:rFonts w:ascii="Times New Roman" w:hAnsi="Times New Roman" w:cs="Times New Roman"/>
                <w:noProof/>
                <w:webHidden/>
              </w:rPr>
              <w:fldChar w:fldCharType="end"/>
            </w:r>
          </w:hyperlink>
        </w:p>
        <w:p w14:paraId="341FED05" w14:textId="70C96EB9" w:rsidR="00CB75E6" w:rsidRPr="00CB75E6" w:rsidRDefault="00000000">
          <w:pPr>
            <w:pStyle w:val="TOC1"/>
            <w:tabs>
              <w:tab w:val="right" w:leader="dot" w:pos="8630"/>
            </w:tabs>
            <w:rPr>
              <w:rFonts w:ascii="Times New Roman" w:eastAsiaTheme="minorEastAsia" w:hAnsi="Times New Roman" w:cs="Times New Roman"/>
              <w:noProof/>
              <w:sz w:val="22"/>
              <w:szCs w:val="22"/>
            </w:rPr>
          </w:pPr>
          <w:hyperlink w:anchor="_Toc162877932" w:history="1">
            <w:r w:rsidR="00CB75E6" w:rsidRPr="00CB75E6">
              <w:rPr>
                <w:rStyle w:val="Hyperlink"/>
                <w:rFonts w:ascii="Times New Roman" w:hAnsi="Times New Roman" w:cs="Times New Roman"/>
                <w:noProof/>
              </w:rPr>
              <w:t>C</w:t>
            </w:r>
            <w:r w:rsidR="00882752">
              <w:rPr>
                <w:rStyle w:val="Hyperlink"/>
                <w:rFonts w:ascii="Times New Roman" w:hAnsi="Times New Roman" w:cs="Times New Roman"/>
                <w:noProof/>
              </w:rPr>
              <w:t>HAPTER FOUR ANALYSIS AND FINDINGS</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_Toc162877932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39</w:t>
            </w:r>
            <w:r w:rsidR="00CB75E6" w:rsidRPr="00CB75E6">
              <w:rPr>
                <w:rFonts w:ascii="Times New Roman" w:hAnsi="Times New Roman" w:cs="Times New Roman"/>
                <w:noProof/>
                <w:webHidden/>
              </w:rPr>
              <w:fldChar w:fldCharType="end"/>
            </w:r>
          </w:hyperlink>
        </w:p>
        <w:p w14:paraId="47D4997B" w14:textId="29DC3CED" w:rsidR="00CB75E6" w:rsidRPr="00CB75E6" w:rsidRDefault="00000000">
          <w:pPr>
            <w:pStyle w:val="TOC2"/>
            <w:tabs>
              <w:tab w:val="right" w:leader="dot" w:pos="8630"/>
            </w:tabs>
            <w:rPr>
              <w:rFonts w:ascii="Times New Roman" w:eastAsiaTheme="minorEastAsia" w:hAnsi="Times New Roman" w:cs="Times New Roman"/>
              <w:noProof/>
              <w:sz w:val="22"/>
              <w:szCs w:val="22"/>
            </w:rPr>
          </w:pPr>
          <w:hyperlink w:anchor="_Toc162877933" w:history="1">
            <w:r w:rsidR="00CB75E6" w:rsidRPr="00CB75E6">
              <w:rPr>
                <w:rStyle w:val="Hyperlink"/>
                <w:rFonts w:ascii="Times New Roman" w:hAnsi="Times New Roman" w:cs="Times New Roman"/>
                <w:noProof/>
              </w:rPr>
              <w:t>Data Coding</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_Toc162877933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40</w:t>
            </w:r>
            <w:r w:rsidR="00CB75E6" w:rsidRPr="00CB75E6">
              <w:rPr>
                <w:rFonts w:ascii="Times New Roman" w:hAnsi="Times New Roman" w:cs="Times New Roman"/>
                <w:noProof/>
                <w:webHidden/>
              </w:rPr>
              <w:fldChar w:fldCharType="end"/>
            </w:r>
          </w:hyperlink>
        </w:p>
        <w:p w14:paraId="4210D428" w14:textId="3FD57DAA" w:rsidR="00CB75E6" w:rsidRPr="00CB75E6" w:rsidRDefault="00000000">
          <w:pPr>
            <w:pStyle w:val="TOC2"/>
            <w:tabs>
              <w:tab w:val="right" w:leader="dot" w:pos="8630"/>
            </w:tabs>
            <w:rPr>
              <w:rFonts w:ascii="Times New Roman" w:eastAsiaTheme="minorEastAsia" w:hAnsi="Times New Roman" w:cs="Times New Roman"/>
              <w:noProof/>
              <w:sz w:val="22"/>
              <w:szCs w:val="22"/>
            </w:rPr>
          </w:pPr>
          <w:hyperlink w:anchor="_Toc162877934" w:history="1">
            <w:r w:rsidR="00CB75E6" w:rsidRPr="00CB75E6">
              <w:rPr>
                <w:rStyle w:val="Hyperlink"/>
                <w:rFonts w:ascii="Times New Roman" w:hAnsi="Times New Roman" w:cs="Times New Roman"/>
                <w:noProof/>
              </w:rPr>
              <w:t>Presentation of the Findings</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_Toc162877934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41</w:t>
            </w:r>
            <w:r w:rsidR="00CB75E6" w:rsidRPr="00CB75E6">
              <w:rPr>
                <w:rFonts w:ascii="Times New Roman" w:hAnsi="Times New Roman" w:cs="Times New Roman"/>
                <w:noProof/>
                <w:webHidden/>
              </w:rPr>
              <w:fldChar w:fldCharType="end"/>
            </w:r>
          </w:hyperlink>
        </w:p>
        <w:p w14:paraId="1AA7DF85" w14:textId="514A599F" w:rsidR="00CB75E6" w:rsidRPr="00CB75E6" w:rsidRDefault="00000000">
          <w:pPr>
            <w:pStyle w:val="TOC2"/>
            <w:tabs>
              <w:tab w:val="right" w:leader="dot" w:pos="8630"/>
            </w:tabs>
            <w:rPr>
              <w:rFonts w:ascii="Times New Roman" w:eastAsiaTheme="minorEastAsia" w:hAnsi="Times New Roman" w:cs="Times New Roman"/>
              <w:noProof/>
              <w:sz w:val="22"/>
              <w:szCs w:val="22"/>
            </w:rPr>
          </w:pPr>
          <w:hyperlink w:anchor="_Toc162877935" w:history="1">
            <w:r w:rsidR="00CB75E6" w:rsidRPr="00CB75E6">
              <w:rPr>
                <w:rStyle w:val="Hyperlink"/>
                <w:rFonts w:ascii="Times New Roman" w:hAnsi="Times New Roman" w:cs="Times New Roman"/>
                <w:noProof/>
              </w:rPr>
              <w:t>Research Question: Number One</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_Toc162877935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41</w:t>
            </w:r>
            <w:r w:rsidR="00CB75E6" w:rsidRPr="00CB75E6">
              <w:rPr>
                <w:rFonts w:ascii="Times New Roman" w:hAnsi="Times New Roman" w:cs="Times New Roman"/>
                <w:noProof/>
                <w:webHidden/>
              </w:rPr>
              <w:fldChar w:fldCharType="end"/>
            </w:r>
          </w:hyperlink>
        </w:p>
        <w:p w14:paraId="3536B4C1" w14:textId="0FEA205E" w:rsidR="00CB75E6" w:rsidRPr="00CB75E6" w:rsidRDefault="00000000">
          <w:pPr>
            <w:pStyle w:val="TOC3"/>
            <w:tabs>
              <w:tab w:val="right" w:leader="dot" w:pos="8630"/>
            </w:tabs>
            <w:rPr>
              <w:rFonts w:ascii="Times New Roman" w:eastAsiaTheme="minorEastAsia" w:hAnsi="Times New Roman" w:cs="Times New Roman"/>
              <w:noProof/>
              <w:sz w:val="22"/>
              <w:szCs w:val="22"/>
            </w:rPr>
          </w:pPr>
          <w:hyperlink w:anchor="_Toc162877936" w:history="1">
            <w:r w:rsidR="00CB75E6" w:rsidRPr="00CB75E6">
              <w:rPr>
                <w:rStyle w:val="Hyperlink"/>
                <w:rFonts w:ascii="Times New Roman" w:hAnsi="Times New Roman" w:cs="Times New Roman"/>
                <w:noProof/>
              </w:rPr>
              <w:t>The Nature of Community</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_Toc162877936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41</w:t>
            </w:r>
            <w:r w:rsidR="00CB75E6" w:rsidRPr="00CB75E6">
              <w:rPr>
                <w:rFonts w:ascii="Times New Roman" w:hAnsi="Times New Roman" w:cs="Times New Roman"/>
                <w:noProof/>
                <w:webHidden/>
              </w:rPr>
              <w:fldChar w:fldCharType="end"/>
            </w:r>
          </w:hyperlink>
        </w:p>
        <w:p w14:paraId="0EC115E0" w14:textId="566DB57A" w:rsidR="00CB75E6" w:rsidRPr="00CB75E6" w:rsidRDefault="00000000">
          <w:pPr>
            <w:pStyle w:val="TOC3"/>
            <w:tabs>
              <w:tab w:val="right" w:leader="dot" w:pos="8630"/>
            </w:tabs>
            <w:rPr>
              <w:rFonts w:ascii="Times New Roman" w:eastAsiaTheme="minorEastAsia" w:hAnsi="Times New Roman" w:cs="Times New Roman"/>
              <w:noProof/>
              <w:sz w:val="22"/>
              <w:szCs w:val="22"/>
            </w:rPr>
          </w:pPr>
          <w:hyperlink w:anchor="_Toc162877937" w:history="1">
            <w:r w:rsidR="00CB75E6" w:rsidRPr="00CB75E6">
              <w:rPr>
                <w:rStyle w:val="Hyperlink"/>
                <w:rFonts w:ascii="Times New Roman" w:hAnsi="Times New Roman" w:cs="Times New Roman"/>
                <w:noProof/>
              </w:rPr>
              <w:t>The Influence of Leadership</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_Toc162877937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49</w:t>
            </w:r>
            <w:r w:rsidR="00CB75E6" w:rsidRPr="00CB75E6">
              <w:rPr>
                <w:rFonts w:ascii="Times New Roman" w:hAnsi="Times New Roman" w:cs="Times New Roman"/>
                <w:noProof/>
                <w:webHidden/>
              </w:rPr>
              <w:fldChar w:fldCharType="end"/>
            </w:r>
          </w:hyperlink>
        </w:p>
        <w:p w14:paraId="2070E9F9" w14:textId="63E8C95E" w:rsidR="00CB75E6" w:rsidRPr="00CB75E6" w:rsidRDefault="00000000">
          <w:pPr>
            <w:pStyle w:val="TOC3"/>
            <w:tabs>
              <w:tab w:val="right" w:leader="dot" w:pos="8630"/>
            </w:tabs>
            <w:rPr>
              <w:rFonts w:ascii="Times New Roman" w:eastAsiaTheme="minorEastAsia" w:hAnsi="Times New Roman" w:cs="Times New Roman"/>
              <w:noProof/>
              <w:sz w:val="22"/>
              <w:szCs w:val="22"/>
            </w:rPr>
          </w:pPr>
          <w:hyperlink w:anchor="_Toc162877938" w:history="1">
            <w:r w:rsidR="00CB75E6" w:rsidRPr="00CB75E6">
              <w:rPr>
                <w:rStyle w:val="Hyperlink"/>
                <w:rFonts w:ascii="Times New Roman" w:hAnsi="Times New Roman" w:cs="Times New Roman"/>
                <w:noProof/>
              </w:rPr>
              <w:t>School Culture and Pedagogy</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_Toc162877938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53</w:t>
            </w:r>
            <w:r w:rsidR="00CB75E6" w:rsidRPr="00CB75E6">
              <w:rPr>
                <w:rFonts w:ascii="Times New Roman" w:hAnsi="Times New Roman" w:cs="Times New Roman"/>
                <w:noProof/>
                <w:webHidden/>
              </w:rPr>
              <w:fldChar w:fldCharType="end"/>
            </w:r>
          </w:hyperlink>
        </w:p>
        <w:p w14:paraId="26CCC6C2" w14:textId="20339B91" w:rsidR="00CB75E6" w:rsidRPr="00CB75E6" w:rsidRDefault="00000000">
          <w:pPr>
            <w:pStyle w:val="TOC2"/>
            <w:tabs>
              <w:tab w:val="right" w:leader="dot" w:pos="8630"/>
            </w:tabs>
            <w:rPr>
              <w:rFonts w:ascii="Times New Roman" w:eastAsiaTheme="minorEastAsia" w:hAnsi="Times New Roman" w:cs="Times New Roman"/>
              <w:noProof/>
              <w:sz w:val="22"/>
              <w:szCs w:val="22"/>
            </w:rPr>
          </w:pPr>
          <w:hyperlink w:anchor="_Toc162877939" w:history="1">
            <w:r w:rsidR="00CB75E6" w:rsidRPr="00CB75E6">
              <w:rPr>
                <w:rStyle w:val="Hyperlink"/>
                <w:rFonts w:ascii="Times New Roman" w:hAnsi="Times New Roman" w:cs="Times New Roman"/>
                <w:noProof/>
              </w:rPr>
              <w:t>Research Question: Number 2</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_Toc162877939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56</w:t>
            </w:r>
            <w:r w:rsidR="00CB75E6" w:rsidRPr="00CB75E6">
              <w:rPr>
                <w:rFonts w:ascii="Times New Roman" w:hAnsi="Times New Roman" w:cs="Times New Roman"/>
                <w:noProof/>
                <w:webHidden/>
              </w:rPr>
              <w:fldChar w:fldCharType="end"/>
            </w:r>
          </w:hyperlink>
        </w:p>
        <w:p w14:paraId="18F1B707" w14:textId="31F94D91" w:rsidR="00CB75E6" w:rsidRPr="00CB75E6" w:rsidRDefault="00000000">
          <w:pPr>
            <w:pStyle w:val="TOC3"/>
            <w:tabs>
              <w:tab w:val="right" w:leader="dot" w:pos="8630"/>
            </w:tabs>
            <w:rPr>
              <w:rFonts w:ascii="Times New Roman" w:eastAsiaTheme="minorEastAsia" w:hAnsi="Times New Roman" w:cs="Times New Roman"/>
              <w:noProof/>
              <w:sz w:val="22"/>
              <w:szCs w:val="22"/>
            </w:rPr>
          </w:pPr>
          <w:hyperlink w:anchor="_Toc162877940" w:history="1">
            <w:r w:rsidR="00CB75E6" w:rsidRPr="00CB75E6">
              <w:rPr>
                <w:rStyle w:val="Hyperlink"/>
                <w:rFonts w:ascii="Times New Roman" w:hAnsi="Times New Roman" w:cs="Times New Roman"/>
                <w:noProof/>
              </w:rPr>
              <w:t>The Nature of the Community</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_Toc162877940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57</w:t>
            </w:r>
            <w:r w:rsidR="00CB75E6" w:rsidRPr="00CB75E6">
              <w:rPr>
                <w:rFonts w:ascii="Times New Roman" w:hAnsi="Times New Roman" w:cs="Times New Roman"/>
                <w:noProof/>
                <w:webHidden/>
              </w:rPr>
              <w:fldChar w:fldCharType="end"/>
            </w:r>
          </w:hyperlink>
        </w:p>
        <w:p w14:paraId="0C074403" w14:textId="48CEE701" w:rsidR="00CB75E6" w:rsidRPr="00CB75E6" w:rsidRDefault="00000000">
          <w:pPr>
            <w:pStyle w:val="TOC3"/>
            <w:tabs>
              <w:tab w:val="right" w:leader="dot" w:pos="8630"/>
            </w:tabs>
            <w:rPr>
              <w:rFonts w:ascii="Times New Roman" w:eastAsiaTheme="minorEastAsia" w:hAnsi="Times New Roman" w:cs="Times New Roman"/>
              <w:noProof/>
              <w:sz w:val="22"/>
              <w:szCs w:val="22"/>
            </w:rPr>
          </w:pPr>
          <w:hyperlink w:anchor="_Toc162877941" w:history="1">
            <w:r w:rsidR="00CB75E6" w:rsidRPr="00CB75E6">
              <w:rPr>
                <w:rStyle w:val="Hyperlink"/>
                <w:rFonts w:ascii="Times New Roman" w:hAnsi="Times New Roman" w:cs="Times New Roman"/>
                <w:noProof/>
              </w:rPr>
              <w:t>The Influence of Leadership</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_Toc162877941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62</w:t>
            </w:r>
            <w:r w:rsidR="00CB75E6" w:rsidRPr="00CB75E6">
              <w:rPr>
                <w:rFonts w:ascii="Times New Roman" w:hAnsi="Times New Roman" w:cs="Times New Roman"/>
                <w:noProof/>
                <w:webHidden/>
              </w:rPr>
              <w:fldChar w:fldCharType="end"/>
            </w:r>
          </w:hyperlink>
        </w:p>
        <w:p w14:paraId="0DC8F0F9" w14:textId="4FF4B17A" w:rsidR="00CB75E6" w:rsidRPr="00CB75E6" w:rsidRDefault="00000000">
          <w:pPr>
            <w:pStyle w:val="TOC3"/>
            <w:tabs>
              <w:tab w:val="right" w:leader="dot" w:pos="8630"/>
            </w:tabs>
            <w:rPr>
              <w:rFonts w:ascii="Times New Roman" w:eastAsiaTheme="minorEastAsia" w:hAnsi="Times New Roman" w:cs="Times New Roman"/>
              <w:noProof/>
              <w:sz w:val="22"/>
              <w:szCs w:val="22"/>
            </w:rPr>
          </w:pPr>
          <w:hyperlink w:anchor="_Toc162877942" w:history="1">
            <w:r w:rsidR="00CB75E6" w:rsidRPr="00CB75E6">
              <w:rPr>
                <w:rStyle w:val="Hyperlink"/>
                <w:rFonts w:ascii="Times New Roman" w:hAnsi="Times New Roman" w:cs="Times New Roman"/>
                <w:noProof/>
              </w:rPr>
              <w:t>School Culture and Pedagogy</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_Toc162877942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65</w:t>
            </w:r>
            <w:r w:rsidR="00CB75E6" w:rsidRPr="00CB75E6">
              <w:rPr>
                <w:rFonts w:ascii="Times New Roman" w:hAnsi="Times New Roman" w:cs="Times New Roman"/>
                <w:noProof/>
                <w:webHidden/>
              </w:rPr>
              <w:fldChar w:fldCharType="end"/>
            </w:r>
          </w:hyperlink>
        </w:p>
        <w:p w14:paraId="70D137AD" w14:textId="2FCDFB8F" w:rsidR="00CB75E6" w:rsidRPr="00CB75E6" w:rsidRDefault="00000000">
          <w:pPr>
            <w:pStyle w:val="TOC2"/>
            <w:tabs>
              <w:tab w:val="right" w:leader="dot" w:pos="8630"/>
            </w:tabs>
            <w:rPr>
              <w:rFonts w:ascii="Times New Roman" w:eastAsiaTheme="minorEastAsia" w:hAnsi="Times New Roman" w:cs="Times New Roman"/>
              <w:noProof/>
              <w:sz w:val="22"/>
              <w:szCs w:val="22"/>
            </w:rPr>
          </w:pPr>
          <w:hyperlink w:anchor="_Toc162877943" w:history="1">
            <w:r w:rsidR="00CB75E6" w:rsidRPr="00CB75E6">
              <w:rPr>
                <w:rStyle w:val="Hyperlink"/>
                <w:rFonts w:ascii="Times New Roman" w:hAnsi="Times New Roman" w:cs="Times New Roman"/>
                <w:noProof/>
              </w:rPr>
              <w:t>Conclusion</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_Toc162877943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68</w:t>
            </w:r>
            <w:r w:rsidR="00CB75E6" w:rsidRPr="00CB75E6">
              <w:rPr>
                <w:rFonts w:ascii="Times New Roman" w:hAnsi="Times New Roman" w:cs="Times New Roman"/>
                <w:noProof/>
                <w:webHidden/>
              </w:rPr>
              <w:fldChar w:fldCharType="end"/>
            </w:r>
          </w:hyperlink>
        </w:p>
        <w:p w14:paraId="2551E308" w14:textId="6B4DDBAD" w:rsidR="00CB75E6" w:rsidRPr="00CB75E6" w:rsidRDefault="00000000">
          <w:pPr>
            <w:pStyle w:val="TOC1"/>
            <w:tabs>
              <w:tab w:val="right" w:leader="dot" w:pos="8630"/>
            </w:tabs>
            <w:rPr>
              <w:rFonts w:ascii="Times New Roman" w:eastAsiaTheme="minorEastAsia" w:hAnsi="Times New Roman" w:cs="Times New Roman"/>
              <w:noProof/>
              <w:sz w:val="22"/>
              <w:szCs w:val="22"/>
            </w:rPr>
          </w:pPr>
          <w:hyperlink w:anchor="_Toc162877944" w:history="1">
            <w:r w:rsidR="00CB75E6" w:rsidRPr="00CB75E6">
              <w:rPr>
                <w:rStyle w:val="Hyperlink"/>
                <w:rFonts w:ascii="Times New Roman" w:hAnsi="Times New Roman" w:cs="Times New Roman"/>
                <w:noProof/>
              </w:rPr>
              <w:t>C</w:t>
            </w:r>
            <w:r w:rsidR="00882752">
              <w:rPr>
                <w:rStyle w:val="Hyperlink"/>
                <w:rFonts w:ascii="Times New Roman" w:hAnsi="Times New Roman" w:cs="Times New Roman"/>
                <w:noProof/>
              </w:rPr>
              <w:t>HAPTER FIVE DISCUSSION, IMPLICATIONS, AND RECOMMENDATIONS</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_Toc162877944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71</w:t>
            </w:r>
            <w:r w:rsidR="00CB75E6" w:rsidRPr="00CB75E6">
              <w:rPr>
                <w:rFonts w:ascii="Times New Roman" w:hAnsi="Times New Roman" w:cs="Times New Roman"/>
                <w:noProof/>
                <w:webHidden/>
              </w:rPr>
              <w:fldChar w:fldCharType="end"/>
            </w:r>
          </w:hyperlink>
        </w:p>
        <w:p w14:paraId="517F750F" w14:textId="23BC757A" w:rsidR="00CB75E6" w:rsidRPr="00CB75E6" w:rsidRDefault="00000000">
          <w:pPr>
            <w:pStyle w:val="TOC2"/>
            <w:tabs>
              <w:tab w:val="right" w:leader="dot" w:pos="8630"/>
            </w:tabs>
            <w:rPr>
              <w:rFonts w:ascii="Times New Roman" w:eastAsiaTheme="minorEastAsia" w:hAnsi="Times New Roman" w:cs="Times New Roman"/>
              <w:noProof/>
              <w:sz w:val="22"/>
              <w:szCs w:val="22"/>
            </w:rPr>
          </w:pPr>
          <w:hyperlink w:anchor="_Toc162877945" w:history="1">
            <w:r w:rsidR="00CB75E6" w:rsidRPr="00CB75E6">
              <w:rPr>
                <w:rStyle w:val="Hyperlink"/>
                <w:rFonts w:ascii="Times New Roman" w:hAnsi="Times New Roman" w:cs="Times New Roman"/>
                <w:noProof/>
              </w:rPr>
              <w:t>Discussion of Findings</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_Toc162877945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72</w:t>
            </w:r>
            <w:r w:rsidR="00CB75E6" w:rsidRPr="00CB75E6">
              <w:rPr>
                <w:rFonts w:ascii="Times New Roman" w:hAnsi="Times New Roman" w:cs="Times New Roman"/>
                <w:noProof/>
                <w:webHidden/>
              </w:rPr>
              <w:fldChar w:fldCharType="end"/>
            </w:r>
          </w:hyperlink>
        </w:p>
        <w:p w14:paraId="21BAA169" w14:textId="50B5CB5A" w:rsidR="00CB75E6" w:rsidRPr="00CB75E6" w:rsidRDefault="00000000">
          <w:pPr>
            <w:pStyle w:val="TOC3"/>
            <w:tabs>
              <w:tab w:val="right" w:leader="dot" w:pos="8630"/>
            </w:tabs>
            <w:rPr>
              <w:rFonts w:ascii="Times New Roman" w:eastAsiaTheme="minorEastAsia" w:hAnsi="Times New Roman" w:cs="Times New Roman"/>
              <w:noProof/>
              <w:sz w:val="22"/>
              <w:szCs w:val="22"/>
            </w:rPr>
          </w:pPr>
          <w:hyperlink w:anchor="_Toc162877946" w:history="1">
            <w:r w:rsidR="00CB75E6" w:rsidRPr="00CB75E6">
              <w:rPr>
                <w:rStyle w:val="Hyperlink"/>
                <w:rFonts w:ascii="Times New Roman" w:hAnsi="Times New Roman" w:cs="Times New Roman"/>
                <w:noProof/>
              </w:rPr>
              <w:t>Finding 1- Outside factors</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_Toc162877946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73</w:t>
            </w:r>
            <w:r w:rsidR="00CB75E6" w:rsidRPr="00CB75E6">
              <w:rPr>
                <w:rFonts w:ascii="Times New Roman" w:hAnsi="Times New Roman" w:cs="Times New Roman"/>
                <w:noProof/>
                <w:webHidden/>
              </w:rPr>
              <w:fldChar w:fldCharType="end"/>
            </w:r>
          </w:hyperlink>
        </w:p>
        <w:p w14:paraId="0FCEEE46" w14:textId="4A551011" w:rsidR="00CB75E6" w:rsidRPr="00CB75E6" w:rsidRDefault="00000000">
          <w:pPr>
            <w:pStyle w:val="TOC3"/>
            <w:tabs>
              <w:tab w:val="right" w:leader="dot" w:pos="8630"/>
            </w:tabs>
            <w:rPr>
              <w:rFonts w:ascii="Times New Roman" w:eastAsiaTheme="minorEastAsia" w:hAnsi="Times New Roman" w:cs="Times New Roman"/>
              <w:noProof/>
              <w:sz w:val="22"/>
              <w:szCs w:val="22"/>
            </w:rPr>
          </w:pPr>
          <w:hyperlink w:anchor="_Toc162877947" w:history="1">
            <w:r w:rsidR="00CB75E6" w:rsidRPr="00CB75E6">
              <w:rPr>
                <w:rStyle w:val="Hyperlink"/>
                <w:rFonts w:ascii="Times New Roman" w:hAnsi="Times New Roman" w:cs="Times New Roman"/>
                <w:noProof/>
              </w:rPr>
              <w:t>Finding 2- A lack of support</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_Toc162877947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74</w:t>
            </w:r>
            <w:r w:rsidR="00CB75E6" w:rsidRPr="00CB75E6">
              <w:rPr>
                <w:rFonts w:ascii="Times New Roman" w:hAnsi="Times New Roman" w:cs="Times New Roman"/>
                <w:noProof/>
                <w:webHidden/>
              </w:rPr>
              <w:fldChar w:fldCharType="end"/>
            </w:r>
          </w:hyperlink>
        </w:p>
        <w:p w14:paraId="10979E97" w14:textId="1E41D816" w:rsidR="00CB75E6" w:rsidRPr="00CB75E6" w:rsidRDefault="00000000">
          <w:pPr>
            <w:pStyle w:val="TOC3"/>
            <w:tabs>
              <w:tab w:val="right" w:leader="dot" w:pos="8630"/>
            </w:tabs>
            <w:rPr>
              <w:rFonts w:ascii="Times New Roman" w:eastAsiaTheme="minorEastAsia" w:hAnsi="Times New Roman" w:cs="Times New Roman"/>
              <w:noProof/>
              <w:sz w:val="22"/>
              <w:szCs w:val="22"/>
            </w:rPr>
          </w:pPr>
          <w:hyperlink w:anchor="_Toc162877948" w:history="1">
            <w:r w:rsidR="00CB75E6" w:rsidRPr="00CB75E6">
              <w:rPr>
                <w:rStyle w:val="Hyperlink"/>
                <w:rFonts w:ascii="Times New Roman" w:hAnsi="Times New Roman" w:cs="Times New Roman"/>
                <w:noProof/>
              </w:rPr>
              <w:t>Finding 3- The community influence on culture</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_Toc162877948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75</w:t>
            </w:r>
            <w:r w:rsidR="00CB75E6" w:rsidRPr="00CB75E6">
              <w:rPr>
                <w:rFonts w:ascii="Times New Roman" w:hAnsi="Times New Roman" w:cs="Times New Roman"/>
                <w:noProof/>
                <w:webHidden/>
              </w:rPr>
              <w:fldChar w:fldCharType="end"/>
            </w:r>
          </w:hyperlink>
        </w:p>
        <w:p w14:paraId="23ABD24F" w14:textId="53E703FD" w:rsidR="00CB75E6" w:rsidRPr="00CB75E6" w:rsidRDefault="00000000">
          <w:pPr>
            <w:pStyle w:val="TOC3"/>
            <w:tabs>
              <w:tab w:val="right" w:leader="dot" w:pos="8630"/>
            </w:tabs>
            <w:rPr>
              <w:rFonts w:ascii="Times New Roman" w:eastAsiaTheme="minorEastAsia" w:hAnsi="Times New Roman" w:cs="Times New Roman"/>
              <w:noProof/>
              <w:sz w:val="22"/>
              <w:szCs w:val="22"/>
            </w:rPr>
          </w:pPr>
          <w:hyperlink w:anchor="_Toc162877949" w:history="1">
            <w:r w:rsidR="00CB75E6" w:rsidRPr="00CB75E6">
              <w:rPr>
                <w:rStyle w:val="Hyperlink"/>
                <w:rFonts w:ascii="Times New Roman" w:hAnsi="Times New Roman" w:cs="Times New Roman"/>
                <w:noProof/>
              </w:rPr>
              <w:t>Finding 4- Burn out</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_Toc162877949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76</w:t>
            </w:r>
            <w:r w:rsidR="00CB75E6" w:rsidRPr="00CB75E6">
              <w:rPr>
                <w:rFonts w:ascii="Times New Roman" w:hAnsi="Times New Roman" w:cs="Times New Roman"/>
                <w:noProof/>
                <w:webHidden/>
              </w:rPr>
              <w:fldChar w:fldCharType="end"/>
            </w:r>
          </w:hyperlink>
        </w:p>
        <w:p w14:paraId="11AFF72B" w14:textId="4E177773" w:rsidR="00CB75E6" w:rsidRPr="00CB75E6" w:rsidRDefault="00000000">
          <w:pPr>
            <w:pStyle w:val="TOC2"/>
            <w:tabs>
              <w:tab w:val="right" w:leader="dot" w:pos="8630"/>
            </w:tabs>
            <w:rPr>
              <w:rFonts w:ascii="Times New Roman" w:eastAsiaTheme="minorEastAsia" w:hAnsi="Times New Roman" w:cs="Times New Roman"/>
              <w:noProof/>
              <w:sz w:val="22"/>
              <w:szCs w:val="22"/>
            </w:rPr>
          </w:pPr>
          <w:hyperlink w:anchor="_Toc162877950" w:history="1">
            <w:r w:rsidR="00CB75E6" w:rsidRPr="00CB75E6">
              <w:rPr>
                <w:rStyle w:val="Hyperlink"/>
                <w:rFonts w:ascii="Times New Roman" w:hAnsi="Times New Roman" w:cs="Times New Roman"/>
                <w:noProof/>
              </w:rPr>
              <w:t>Discussion of Major Themes</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_Toc162877950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78</w:t>
            </w:r>
            <w:r w:rsidR="00CB75E6" w:rsidRPr="00CB75E6">
              <w:rPr>
                <w:rFonts w:ascii="Times New Roman" w:hAnsi="Times New Roman" w:cs="Times New Roman"/>
                <w:noProof/>
                <w:webHidden/>
              </w:rPr>
              <w:fldChar w:fldCharType="end"/>
            </w:r>
          </w:hyperlink>
        </w:p>
        <w:p w14:paraId="26A9F7A0" w14:textId="3E89817A" w:rsidR="00CB75E6" w:rsidRPr="00CB75E6" w:rsidRDefault="00000000">
          <w:pPr>
            <w:pStyle w:val="TOC3"/>
            <w:tabs>
              <w:tab w:val="right" w:leader="dot" w:pos="8630"/>
            </w:tabs>
            <w:rPr>
              <w:rFonts w:ascii="Times New Roman" w:eastAsiaTheme="minorEastAsia" w:hAnsi="Times New Roman" w:cs="Times New Roman"/>
              <w:noProof/>
              <w:sz w:val="22"/>
              <w:szCs w:val="22"/>
            </w:rPr>
          </w:pPr>
          <w:hyperlink w:anchor="_Toc162877951" w:history="1">
            <w:r w:rsidR="00CB75E6" w:rsidRPr="00CB75E6">
              <w:rPr>
                <w:rStyle w:val="Hyperlink"/>
                <w:rFonts w:ascii="Times New Roman" w:hAnsi="Times New Roman" w:cs="Times New Roman"/>
                <w:noProof/>
              </w:rPr>
              <w:t>Theme 1- The Nature of Community</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_Toc162877951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78</w:t>
            </w:r>
            <w:r w:rsidR="00CB75E6" w:rsidRPr="00CB75E6">
              <w:rPr>
                <w:rFonts w:ascii="Times New Roman" w:hAnsi="Times New Roman" w:cs="Times New Roman"/>
                <w:noProof/>
                <w:webHidden/>
              </w:rPr>
              <w:fldChar w:fldCharType="end"/>
            </w:r>
          </w:hyperlink>
        </w:p>
        <w:p w14:paraId="618D8825" w14:textId="7187375E" w:rsidR="00CB75E6" w:rsidRPr="00CB75E6" w:rsidRDefault="00000000">
          <w:pPr>
            <w:pStyle w:val="TOC3"/>
            <w:tabs>
              <w:tab w:val="right" w:leader="dot" w:pos="8630"/>
            </w:tabs>
            <w:rPr>
              <w:rFonts w:ascii="Times New Roman" w:eastAsiaTheme="minorEastAsia" w:hAnsi="Times New Roman" w:cs="Times New Roman"/>
              <w:noProof/>
              <w:sz w:val="22"/>
              <w:szCs w:val="22"/>
            </w:rPr>
          </w:pPr>
          <w:hyperlink w:anchor="_Toc162877952" w:history="1">
            <w:r w:rsidR="00CB75E6" w:rsidRPr="00CB75E6">
              <w:rPr>
                <w:rStyle w:val="Hyperlink"/>
                <w:rFonts w:ascii="Times New Roman" w:hAnsi="Times New Roman" w:cs="Times New Roman"/>
                <w:noProof/>
              </w:rPr>
              <w:t>Theme 2- The Influence of Leadership</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_Toc162877952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79</w:t>
            </w:r>
            <w:r w:rsidR="00CB75E6" w:rsidRPr="00CB75E6">
              <w:rPr>
                <w:rFonts w:ascii="Times New Roman" w:hAnsi="Times New Roman" w:cs="Times New Roman"/>
                <w:noProof/>
                <w:webHidden/>
              </w:rPr>
              <w:fldChar w:fldCharType="end"/>
            </w:r>
          </w:hyperlink>
        </w:p>
        <w:p w14:paraId="0DACD72D" w14:textId="00CA1310" w:rsidR="00CB75E6" w:rsidRPr="00CB75E6" w:rsidRDefault="00000000">
          <w:pPr>
            <w:pStyle w:val="TOC3"/>
            <w:tabs>
              <w:tab w:val="right" w:leader="dot" w:pos="8630"/>
            </w:tabs>
            <w:rPr>
              <w:rFonts w:ascii="Times New Roman" w:eastAsiaTheme="minorEastAsia" w:hAnsi="Times New Roman" w:cs="Times New Roman"/>
              <w:noProof/>
              <w:sz w:val="22"/>
              <w:szCs w:val="22"/>
            </w:rPr>
          </w:pPr>
          <w:hyperlink w:anchor="_Toc162877953" w:history="1">
            <w:r w:rsidR="00CB75E6" w:rsidRPr="00CB75E6">
              <w:rPr>
                <w:rStyle w:val="Hyperlink"/>
                <w:rFonts w:ascii="Times New Roman" w:hAnsi="Times New Roman" w:cs="Times New Roman"/>
                <w:noProof/>
              </w:rPr>
              <w:t>Theme 3- School Culture and Pedagogy</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_Toc162877953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81</w:t>
            </w:r>
            <w:r w:rsidR="00CB75E6" w:rsidRPr="00CB75E6">
              <w:rPr>
                <w:rFonts w:ascii="Times New Roman" w:hAnsi="Times New Roman" w:cs="Times New Roman"/>
                <w:noProof/>
                <w:webHidden/>
              </w:rPr>
              <w:fldChar w:fldCharType="end"/>
            </w:r>
          </w:hyperlink>
        </w:p>
        <w:p w14:paraId="3AC783C2" w14:textId="55BEF073" w:rsidR="00CB75E6" w:rsidRPr="00CB75E6" w:rsidRDefault="00000000">
          <w:pPr>
            <w:pStyle w:val="TOC2"/>
            <w:tabs>
              <w:tab w:val="right" w:leader="dot" w:pos="8630"/>
            </w:tabs>
            <w:rPr>
              <w:rFonts w:ascii="Times New Roman" w:eastAsiaTheme="minorEastAsia" w:hAnsi="Times New Roman" w:cs="Times New Roman"/>
              <w:noProof/>
              <w:sz w:val="22"/>
              <w:szCs w:val="22"/>
            </w:rPr>
          </w:pPr>
          <w:hyperlink w:anchor="_Toc162877954" w:history="1">
            <w:r w:rsidR="00CB75E6" w:rsidRPr="00CB75E6">
              <w:rPr>
                <w:rStyle w:val="Hyperlink"/>
                <w:rFonts w:ascii="Times New Roman" w:hAnsi="Times New Roman" w:cs="Times New Roman"/>
                <w:noProof/>
              </w:rPr>
              <w:t>Implications for Practice</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_Toc162877954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82</w:t>
            </w:r>
            <w:r w:rsidR="00CB75E6" w:rsidRPr="00CB75E6">
              <w:rPr>
                <w:rFonts w:ascii="Times New Roman" w:hAnsi="Times New Roman" w:cs="Times New Roman"/>
                <w:noProof/>
                <w:webHidden/>
              </w:rPr>
              <w:fldChar w:fldCharType="end"/>
            </w:r>
          </w:hyperlink>
        </w:p>
        <w:p w14:paraId="13167BFA" w14:textId="01BE0C31" w:rsidR="00CB75E6" w:rsidRPr="00CB75E6" w:rsidRDefault="00000000">
          <w:pPr>
            <w:pStyle w:val="TOC3"/>
            <w:tabs>
              <w:tab w:val="right" w:leader="dot" w:pos="8630"/>
            </w:tabs>
            <w:rPr>
              <w:rFonts w:ascii="Times New Roman" w:eastAsiaTheme="minorEastAsia" w:hAnsi="Times New Roman" w:cs="Times New Roman"/>
              <w:noProof/>
              <w:sz w:val="22"/>
              <w:szCs w:val="22"/>
            </w:rPr>
          </w:pPr>
          <w:hyperlink w:anchor="_Toc162877955" w:history="1">
            <w:r w:rsidR="00CB75E6" w:rsidRPr="00CB75E6">
              <w:rPr>
                <w:rStyle w:val="Hyperlink"/>
                <w:rFonts w:ascii="Times New Roman" w:hAnsi="Times New Roman" w:cs="Times New Roman"/>
                <w:noProof/>
              </w:rPr>
              <w:t>Implication 1- More Support for Teachers is Needed</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_Toc162877955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83</w:t>
            </w:r>
            <w:r w:rsidR="00CB75E6" w:rsidRPr="00CB75E6">
              <w:rPr>
                <w:rFonts w:ascii="Times New Roman" w:hAnsi="Times New Roman" w:cs="Times New Roman"/>
                <w:noProof/>
                <w:webHidden/>
              </w:rPr>
              <w:fldChar w:fldCharType="end"/>
            </w:r>
          </w:hyperlink>
        </w:p>
        <w:p w14:paraId="609ED8C5" w14:textId="1976EC7D" w:rsidR="00CB75E6" w:rsidRPr="00CB75E6" w:rsidRDefault="00000000">
          <w:pPr>
            <w:pStyle w:val="TOC3"/>
            <w:tabs>
              <w:tab w:val="right" w:leader="dot" w:pos="8630"/>
            </w:tabs>
            <w:rPr>
              <w:rFonts w:ascii="Times New Roman" w:eastAsiaTheme="minorEastAsia" w:hAnsi="Times New Roman" w:cs="Times New Roman"/>
              <w:noProof/>
              <w:sz w:val="22"/>
              <w:szCs w:val="22"/>
            </w:rPr>
          </w:pPr>
          <w:hyperlink w:anchor="_Toc162877956" w:history="1">
            <w:r w:rsidR="00CB75E6" w:rsidRPr="00CB75E6">
              <w:rPr>
                <w:rStyle w:val="Hyperlink"/>
                <w:rFonts w:ascii="Times New Roman" w:hAnsi="Times New Roman" w:cs="Times New Roman"/>
                <w:noProof/>
              </w:rPr>
              <w:t>Implication 2- Community is Essential</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_Toc162877956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84</w:t>
            </w:r>
            <w:r w:rsidR="00CB75E6" w:rsidRPr="00CB75E6">
              <w:rPr>
                <w:rFonts w:ascii="Times New Roman" w:hAnsi="Times New Roman" w:cs="Times New Roman"/>
                <w:noProof/>
                <w:webHidden/>
              </w:rPr>
              <w:fldChar w:fldCharType="end"/>
            </w:r>
          </w:hyperlink>
        </w:p>
        <w:p w14:paraId="48EEEB30" w14:textId="7E9EDACA" w:rsidR="00CB75E6" w:rsidRPr="00CB75E6" w:rsidRDefault="00000000">
          <w:pPr>
            <w:pStyle w:val="TOC3"/>
            <w:tabs>
              <w:tab w:val="right" w:leader="dot" w:pos="8630"/>
            </w:tabs>
            <w:rPr>
              <w:rFonts w:ascii="Times New Roman" w:eastAsiaTheme="minorEastAsia" w:hAnsi="Times New Roman" w:cs="Times New Roman"/>
              <w:noProof/>
              <w:sz w:val="22"/>
              <w:szCs w:val="22"/>
            </w:rPr>
          </w:pPr>
          <w:hyperlink w:anchor="_Toc162877957" w:history="1">
            <w:r w:rsidR="00CB75E6" w:rsidRPr="00CB75E6">
              <w:rPr>
                <w:rStyle w:val="Hyperlink"/>
                <w:rFonts w:ascii="Times New Roman" w:hAnsi="Times New Roman" w:cs="Times New Roman"/>
                <w:noProof/>
              </w:rPr>
              <w:t>Implication 3- Burn Out could be Dangerous</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_Toc162877957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86</w:t>
            </w:r>
            <w:r w:rsidR="00CB75E6" w:rsidRPr="00CB75E6">
              <w:rPr>
                <w:rFonts w:ascii="Times New Roman" w:hAnsi="Times New Roman" w:cs="Times New Roman"/>
                <w:noProof/>
                <w:webHidden/>
              </w:rPr>
              <w:fldChar w:fldCharType="end"/>
            </w:r>
          </w:hyperlink>
        </w:p>
        <w:p w14:paraId="10C16050" w14:textId="69007EAF" w:rsidR="00CB75E6" w:rsidRPr="00CB75E6" w:rsidRDefault="00000000">
          <w:pPr>
            <w:pStyle w:val="TOC2"/>
            <w:tabs>
              <w:tab w:val="right" w:leader="dot" w:pos="8630"/>
            </w:tabs>
            <w:rPr>
              <w:rFonts w:ascii="Times New Roman" w:eastAsiaTheme="minorEastAsia" w:hAnsi="Times New Roman" w:cs="Times New Roman"/>
              <w:noProof/>
              <w:sz w:val="22"/>
              <w:szCs w:val="22"/>
            </w:rPr>
          </w:pPr>
          <w:hyperlink w:anchor="_Toc162877958" w:history="1">
            <w:r w:rsidR="00CB75E6" w:rsidRPr="00CB75E6">
              <w:rPr>
                <w:rStyle w:val="Hyperlink"/>
                <w:rFonts w:ascii="Times New Roman" w:hAnsi="Times New Roman" w:cs="Times New Roman"/>
                <w:noProof/>
              </w:rPr>
              <w:t>Limitations of the Study</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_Toc162877958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87</w:t>
            </w:r>
            <w:r w:rsidR="00CB75E6" w:rsidRPr="00CB75E6">
              <w:rPr>
                <w:rFonts w:ascii="Times New Roman" w:hAnsi="Times New Roman" w:cs="Times New Roman"/>
                <w:noProof/>
                <w:webHidden/>
              </w:rPr>
              <w:fldChar w:fldCharType="end"/>
            </w:r>
          </w:hyperlink>
        </w:p>
        <w:p w14:paraId="6598A8AA" w14:textId="6C3D3BE5" w:rsidR="00CB75E6" w:rsidRPr="00CB75E6" w:rsidRDefault="00000000">
          <w:pPr>
            <w:pStyle w:val="TOC2"/>
            <w:tabs>
              <w:tab w:val="right" w:leader="dot" w:pos="8630"/>
            </w:tabs>
            <w:rPr>
              <w:rFonts w:ascii="Times New Roman" w:eastAsiaTheme="minorEastAsia" w:hAnsi="Times New Roman" w:cs="Times New Roman"/>
              <w:noProof/>
              <w:sz w:val="22"/>
              <w:szCs w:val="22"/>
            </w:rPr>
          </w:pPr>
          <w:hyperlink w:anchor="_Toc162877959" w:history="1">
            <w:r w:rsidR="00CB75E6" w:rsidRPr="00CB75E6">
              <w:rPr>
                <w:rStyle w:val="Hyperlink"/>
                <w:rFonts w:ascii="Times New Roman" w:hAnsi="Times New Roman" w:cs="Times New Roman"/>
                <w:noProof/>
              </w:rPr>
              <w:t>Recommendations for Future Research</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_Toc162877959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88</w:t>
            </w:r>
            <w:r w:rsidR="00CB75E6" w:rsidRPr="00CB75E6">
              <w:rPr>
                <w:rFonts w:ascii="Times New Roman" w:hAnsi="Times New Roman" w:cs="Times New Roman"/>
                <w:noProof/>
                <w:webHidden/>
              </w:rPr>
              <w:fldChar w:fldCharType="end"/>
            </w:r>
          </w:hyperlink>
        </w:p>
        <w:p w14:paraId="2C8B662A" w14:textId="1E61E066" w:rsidR="00CB75E6" w:rsidRPr="00CB75E6" w:rsidRDefault="00000000">
          <w:pPr>
            <w:pStyle w:val="TOC3"/>
            <w:tabs>
              <w:tab w:val="right" w:leader="dot" w:pos="8630"/>
            </w:tabs>
            <w:rPr>
              <w:rFonts w:ascii="Times New Roman" w:eastAsiaTheme="minorEastAsia" w:hAnsi="Times New Roman" w:cs="Times New Roman"/>
              <w:noProof/>
              <w:sz w:val="22"/>
              <w:szCs w:val="22"/>
            </w:rPr>
          </w:pPr>
          <w:hyperlink w:anchor="_Toc162877960" w:history="1">
            <w:r w:rsidR="00CB75E6" w:rsidRPr="00CB75E6">
              <w:rPr>
                <w:rStyle w:val="Hyperlink"/>
                <w:rFonts w:ascii="Times New Roman" w:hAnsi="Times New Roman" w:cs="Times New Roman"/>
                <w:noProof/>
              </w:rPr>
              <w:t>Recommendation 1- Expand the Scope of the Study</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_Toc162877960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88</w:t>
            </w:r>
            <w:r w:rsidR="00CB75E6" w:rsidRPr="00CB75E6">
              <w:rPr>
                <w:rFonts w:ascii="Times New Roman" w:hAnsi="Times New Roman" w:cs="Times New Roman"/>
                <w:noProof/>
                <w:webHidden/>
              </w:rPr>
              <w:fldChar w:fldCharType="end"/>
            </w:r>
          </w:hyperlink>
        </w:p>
        <w:p w14:paraId="7ADB1C04" w14:textId="65C96618" w:rsidR="00CB75E6" w:rsidRPr="00CB75E6" w:rsidRDefault="00000000">
          <w:pPr>
            <w:pStyle w:val="TOC3"/>
            <w:tabs>
              <w:tab w:val="right" w:leader="dot" w:pos="8630"/>
            </w:tabs>
            <w:rPr>
              <w:rFonts w:ascii="Times New Roman" w:eastAsiaTheme="minorEastAsia" w:hAnsi="Times New Roman" w:cs="Times New Roman"/>
              <w:noProof/>
              <w:sz w:val="22"/>
              <w:szCs w:val="22"/>
            </w:rPr>
          </w:pPr>
          <w:hyperlink w:anchor="_Toc162877961" w:history="1">
            <w:r w:rsidR="00CB75E6" w:rsidRPr="00CB75E6">
              <w:rPr>
                <w:rStyle w:val="Hyperlink"/>
                <w:rFonts w:ascii="Times New Roman" w:hAnsi="Times New Roman" w:cs="Times New Roman"/>
                <w:noProof/>
              </w:rPr>
              <w:t>Recommendation 2- Longitudinal Study</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_Toc162877961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88</w:t>
            </w:r>
            <w:r w:rsidR="00CB75E6" w:rsidRPr="00CB75E6">
              <w:rPr>
                <w:rFonts w:ascii="Times New Roman" w:hAnsi="Times New Roman" w:cs="Times New Roman"/>
                <w:noProof/>
                <w:webHidden/>
              </w:rPr>
              <w:fldChar w:fldCharType="end"/>
            </w:r>
          </w:hyperlink>
        </w:p>
        <w:p w14:paraId="42CEBF96" w14:textId="6B0D2F8B" w:rsidR="00CB75E6" w:rsidRPr="00CB75E6" w:rsidRDefault="00000000">
          <w:pPr>
            <w:pStyle w:val="TOC3"/>
            <w:tabs>
              <w:tab w:val="right" w:leader="dot" w:pos="8630"/>
            </w:tabs>
            <w:rPr>
              <w:rFonts w:ascii="Times New Roman" w:eastAsiaTheme="minorEastAsia" w:hAnsi="Times New Roman" w:cs="Times New Roman"/>
              <w:noProof/>
              <w:sz w:val="22"/>
              <w:szCs w:val="22"/>
            </w:rPr>
          </w:pPr>
          <w:hyperlink w:anchor="_Toc162877962" w:history="1">
            <w:r w:rsidR="00CB75E6" w:rsidRPr="00CB75E6">
              <w:rPr>
                <w:rStyle w:val="Hyperlink"/>
                <w:rFonts w:ascii="Times New Roman" w:hAnsi="Times New Roman" w:cs="Times New Roman"/>
                <w:noProof/>
              </w:rPr>
              <w:t>Recommendation 3- Quantitative Analysis</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_Toc162877962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89</w:t>
            </w:r>
            <w:r w:rsidR="00CB75E6" w:rsidRPr="00CB75E6">
              <w:rPr>
                <w:rFonts w:ascii="Times New Roman" w:hAnsi="Times New Roman" w:cs="Times New Roman"/>
                <w:noProof/>
                <w:webHidden/>
              </w:rPr>
              <w:fldChar w:fldCharType="end"/>
            </w:r>
          </w:hyperlink>
        </w:p>
        <w:p w14:paraId="1098BA55" w14:textId="09377304" w:rsidR="00CB75E6" w:rsidRPr="00CB75E6" w:rsidRDefault="00000000">
          <w:pPr>
            <w:pStyle w:val="TOC2"/>
            <w:tabs>
              <w:tab w:val="right" w:leader="dot" w:pos="8630"/>
            </w:tabs>
            <w:rPr>
              <w:rFonts w:ascii="Times New Roman" w:eastAsiaTheme="minorEastAsia" w:hAnsi="Times New Roman" w:cs="Times New Roman"/>
              <w:noProof/>
              <w:sz w:val="22"/>
              <w:szCs w:val="22"/>
            </w:rPr>
          </w:pPr>
          <w:hyperlink w:anchor="_Toc162877963" w:history="1">
            <w:r w:rsidR="00CB75E6" w:rsidRPr="00CB75E6">
              <w:rPr>
                <w:rStyle w:val="Hyperlink"/>
                <w:rFonts w:ascii="Times New Roman" w:hAnsi="Times New Roman" w:cs="Times New Roman"/>
                <w:noProof/>
              </w:rPr>
              <w:t>Conclusion</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_Toc162877963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89</w:t>
            </w:r>
            <w:r w:rsidR="00CB75E6" w:rsidRPr="00CB75E6">
              <w:rPr>
                <w:rFonts w:ascii="Times New Roman" w:hAnsi="Times New Roman" w:cs="Times New Roman"/>
                <w:noProof/>
                <w:webHidden/>
              </w:rPr>
              <w:fldChar w:fldCharType="end"/>
            </w:r>
          </w:hyperlink>
        </w:p>
        <w:p w14:paraId="4E310461" w14:textId="1E9F6746" w:rsidR="00CB75E6" w:rsidRPr="00CB75E6" w:rsidRDefault="00000000">
          <w:pPr>
            <w:pStyle w:val="TOC1"/>
            <w:tabs>
              <w:tab w:val="right" w:leader="dot" w:pos="8630"/>
            </w:tabs>
            <w:rPr>
              <w:rFonts w:ascii="Times New Roman" w:eastAsiaTheme="minorEastAsia" w:hAnsi="Times New Roman" w:cs="Times New Roman"/>
              <w:noProof/>
              <w:sz w:val="22"/>
              <w:szCs w:val="22"/>
            </w:rPr>
          </w:pPr>
          <w:hyperlink w:anchor="_Toc162877964" w:history="1">
            <w:r w:rsidR="00CB75E6" w:rsidRPr="00CB75E6">
              <w:rPr>
                <w:rStyle w:val="Hyperlink"/>
                <w:rFonts w:ascii="Times New Roman" w:hAnsi="Times New Roman" w:cs="Times New Roman"/>
                <w:noProof/>
              </w:rPr>
              <w:t>R</w:t>
            </w:r>
            <w:r w:rsidR="00882752">
              <w:rPr>
                <w:rStyle w:val="Hyperlink"/>
                <w:rFonts w:ascii="Times New Roman" w:hAnsi="Times New Roman" w:cs="Times New Roman"/>
                <w:noProof/>
              </w:rPr>
              <w:t>EFERENCES</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_Toc162877964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91</w:t>
            </w:r>
            <w:r w:rsidR="00CB75E6" w:rsidRPr="00CB75E6">
              <w:rPr>
                <w:rFonts w:ascii="Times New Roman" w:hAnsi="Times New Roman" w:cs="Times New Roman"/>
                <w:noProof/>
                <w:webHidden/>
              </w:rPr>
              <w:fldChar w:fldCharType="end"/>
            </w:r>
          </w:hyperlink>
        </w:p>
        <w:p w14:paraId="4981CB3D" w14:textId="2023E219" w:rsidR="00CB75E6" w:rsidRPr="00CB75E6" w:rsidRDefault="00000000">
          <w:pPr>
            <w:pStyle w:val="TOC1"/>
            <w:tabs>
              <w:tab w:val="right" w:leader="dot" w:pos="8630"/>
            </w:tabs>
            <w:rPr>
              <w:rFonts w:ascii="Times New Roman" w:eastAsiaTheme="minorEastAsia" w:hAnsi="Times New Roman" w:cs="Times New Roman"/>
              <w:noProof/>
              <w:sz w:val="22"/>
              <w:szCs w:val="22"/>
            </w:rPr>
          </w:pPr>
          <w:hyperlink w:anchor="_Toc162877965" w:history="1">
            <w:r w:rsidR="00CB75E6" w:rsidRPr="00CB75E6">
              <w:rPr>
                <w:rStyle w:val="Hyperlink"/>
                <w:rFonts w:ascii="Times New Roman" w:hAnsi="Times New Roman" w:cs="Times New Roman"/>
                <w:noProof/>
              </w:rPr>
              <w:t>A</w:t>
            </w:r>
            <w:r w:rsidR="00882752">
              <w:rPr>
                <w:rStyle w:val="Hyperlink"/>
                <w:rFonts w:ascii="Times New Roman" w:hAnsi="Times New Roman" w:cs="Times New Roman"/>
                <w:noProof/>
              </w:rPr>
              <w:t>PPENDIX</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_Toc162877965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105</w:t>
            </w:r>
            <w:r w:rsidR="00CB75E6" w:rsidRPr="00CB75E6">
              <w:rPr>
                <w:rFonts w:ascii="Times New Roman" w:hAnsi="Times New Roman" w:cs="Times New Roman"/>
                <w:noProof/>
                <w:webHidden/>
              </w:rPr>
              <w:fldChar w:fldCharType="end"/>
            </w:r>
          </w:hyperlink>
        </w:p>
        <w:p w14:paraId="135EC060" w14:textId="3B8CD54A" w:rsidR="00CB75E6" w:rsidRPr="00CB75E6" w:rsidRDefault="00000000">
          <w:pPr>
            <w:pStyle w:val="TOC1"/>
            <w:tabs>
              <w:tab w:val="right" w:leader="dot" w:pos="8630"/>
            </w:tabs>
            <w:rPr>
              <w:rFonts w:ascii="Times New Roman" w:eastAsiaTheme="minorEastAsia" w:hAnsi="Times New Roman" w:cs="Times New Roman"/>
              <w:noProof/>
              <w:sz w:val="22"/>
              <w:szCs w:val="22"/>
            </w:rPr>
          </w:pPr>
          <w:hyperlink w:anchor="_Toc162877966" w:history="1">
            <w:r w:rsidR="00CB75E6" w:rsidRPr="00CB75E6">
              <w:rPr>
                <w:rStyle w:val="Hyperlink"/>
                <w:rFonts w:ascii="Times New Roman" w:hAnsi="Times New Roman" w:cs="Times New Roman"/>
                <w:noProof/>
              </w:rPr>
              <w:t>VITA</w:t>
            </w:r>
            <w:r w:rsidR="00CB75E6" w:rsidRPr="00CB75E6">
              <w:rPr>
                <w:rFonts w:ascii="Times New Roman" w:hAnsi="Times New Roman" w:cs="Times New Roman"/>
                <w:noProof/>
                <w:webHidden/>
              </w:rPr>
              <w:tab/>
            </w:r>
            <w:r w:rsidR="00CB75E6" w:rsidRPr="00CB75E6">
              <w:rPr>
                <w:rFonts w:ascii="Times New Roman" w:hAnsi="Times New Roman" w:cs="Times New Roman"/>
                <w:noProof/>
                <w:webHidden/>
              </w:rPr>
              <w:fldChar w:fldCharType="begin"/>
            </w:r>
            <w:r w:rsidR="00CB75E6" w:rsidRPr="00CB75E6">
              <w:rPr>
                <w:rFonts w:ascii="Times New Roman" w:hAnsi="Times New Roman" w:cs="Times New Roman"/>
                <w:noProof/>
                <w:webHidden/>
              </w:rPr>
              <w:instrText xml:space="preserve"> PAGEREF _Toc162877966 \h </w:instrText>
            </w:r>
            <w:r w:rsidR="00CB75E6" w:rsidRPr="00CB75E6">
              <w:rPr>
                <w:rFonts w:ascii="Times New Roman" w:hAnsi="Times New Roman" w:cs="Times New Roman"/>
                <w:noProof/>
                <w:webHidden/>
              </w:rPr>
            </w:r>
            <w:r w:rsidR="00CB75E6" w:rsidRPr="00CB75E6">
              <w:rPr>
                <w:rFonts w:ascii="Times New Roman" w:hAnsi="Times New Roman" w:cs="Times New Roman"/>
                <w:noProof/>
                <w:webHidden/>
              </w:rPr>
              <w:fldChar w:fldCharType="separate"/>
            </w:r>
            <w:r w:rsidR="00CB75E6" w:rsidRPr="00CB75E6">
              <w:rPr>
                <w:rFonts w:ascii="Times New Roman" w:hAnsi="Times New Roman" w:cs="Times New Roman"/>
                <w:noProof/>
                <w:webHidden/>
              </w:rPr>
              <w:t>108</w:t>
            </w:r>
            <w:r w:rsidR="00CB75E6" w:rsidRPr="00CB75E6">
              <w:rPr>
                <w:rFonts w:ascii="Times New Roman" w:hAnsi="Times New Roman" w:cs="Times New Roman"/>
                <w:noProof/>
                <w:webHidden/>
              </w:rPr>
              <w:fldChar w:fldCharType="end"/>
            </w:r>
          </w:hyperlink>
        </w:p>
        <w:p w14:paraId="44C2A9C0" w14:textId="2DB624D6" w:rsidR="00A91E7E" w:rsidRPr="00CB75E6" w:rsidRDefault="00A91E7E">
          <w:pPr>
            <w:rPr>
              <w:rFonts w:ascii="Times New Roman" w:hAnsi="Times New Roman" w:cs="Times New Roman"/>
            </w:rPr>
          </w:pPr>
          <w:r w:rsidRPr="00CB75E6">
            <w:rPr>
              <w:rFonts w:ascii="Times New Roman" w:hAnsi="Times New Roman" w:cs="Times New Roman"/>
              <w:b/>
              <w:bCs/>
              <w:noProof/>
            </w:rPr>
            <w:fldChar w:fldCharType="end"/>
          </w:r>
        </w:p>
      </w:sdtContent>
    </w:sdt>
    <w:p w14:paraId="17E72E08" w14:textId="77777777" w:rsidR="003F7FED" w:rsidRPr="00CB75E6" w:rsidRDefault="003F7FED">
      <w:pPr>
        <w:rPr>
          <w:rFonts w:ascii="Times New Roman" w:hAnsi="Times New Roman" w:cs="Times New Roman"/>
        </w:rPr>
      </w:pPr>
    </w:p>
    <w:p w14:paraId="1ADD9F28" w14:textId="77777777" w:rsidR="003F7FED" w:rsidRPr="00CB75E6" w:rsidRDefault="003F7FED">
      <w:pPr>
        <w:rPr>
          <w:rFonts w:ascii="Times New Roman" w:hAnsi="Times New Roman" w:cs="Times New Roman"/>
          <w:b/>
          <w:bCs/>
        </w:rPr>
      </w:pPr>
      <w:r w:rsidRPr="00CB75E6">
        <w:rPr>
          <w:rFonts w:ascii="Times New Roman" w:hAnsi="Times New Roman" w:cs="Times New Roman"/>
          <w:b/>
          <w:bCs/>
        </w:rPr>
        <w:br w:type="page"/>
      </w:r>
    </w:p>
    <w:p w14:paraId="432F887D" w14:textId="77777777" w:rsidR="00236E6D" w:rsidRPr="00CB75E6" w:rsidRDefault="00236E6D">
      <w:pPr>
        <w:numPr>
          <w:ilvl w:val="12"/>
          <w:numId w:val="0"/>
        </w:numPr>
        <w:jc w:val="center"/>
        <w:rPr>
          <w:rFonts w:ascii="Times New Roman" w:hAnsi="Times New Roman" w:cs="Times New Roman"/>
        </w:rPr>
      </w:pPr>
      <w:r w:rsidRPr="00CB75E6">
        <w:rPr>
          <w:rFonts w:ascii="Times New Roman" w:hAnsi="Times New Roman" w:cs="Times New Roman"/>
          <w:b/>
          <w:bCs/>
        </w:rPr>
        <w:lastRenderedPageBreak/>
        <w:t>LIST OF TABLES</w:t>
      </w:r>
    </w:p>
    <w:p w14:paraId="1193FDC7" w14:textId="77777777" w:rsidR="00236E6D" w:rsidRPr="00CB75E6" w:rsidRDefault="00236E6D">
      <w:pPr>
        <w:numPr>
          <w:ilvl w:val="12"/>
          <w:numId w:val="0"/>
        </w:numPr>
        <w:jc w:val="center"/>
        <w:rPr>
          <w:rFonts w:ascii="Times New Roman" w:hAnsi="Times New Roman" w:cs="Times New Roman"/>
        </w:rPr>
      </w:pPr>
    </w:p>
    <w:p w14:paraId="757B7103" w14:textId="77777777" w:rsidR="00236E6D" w:rsidRPr="00CB75E6"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rPr>
      </w:pPr>
    </w:p>
    <w:p w14:paraId="1BAB895C" w14:textId="3F0A389E" w:rsidR="003E2944" w:rsidRPr="00CB75E6" w:rsidRDefault="00665C7E">
      <w:pPr>
        <w:pStyle w:val="TableofFigures"/>
        <w:tabs>
          <w:tab w:val="right" w:leader="dot" w:pos="8630"/>
        </w:tabs>
        <w:rPr>
          <w:rFonts w:ascii="Times New Roman" w:eastAsiaTheme="minorEastAsia" w:hAnsi="Times New Roman" w:cs="Times New Roman"/>
          <w:noProof/>
        </w:rPr>
      </w:pPr>
      <w:r w:rsidRPr="00CB75E6">
        <w:rPr>
          <w:rFonts w:ascii="Times New Roman" w:hAnsi="Times New Roman" w:cs="Times New Roman"/>
        </w:rPr>
        <w:fldChar w:fldCharType="begin"/>
      </w:r>
      <w:r w:rsidR="00236E6D" w:rsidRPr="00CB75E6">
        <w:rPr>
          <w:rFonts w:ascii="Times New Roman" w:hAnsi="Times New Roman" w:cs="Times New Roman"/>
        </w:rPr>
        <w:instrText xml:space="preserve"> TOC \h \z \c "Table" </w:instrText>
      </w:r>
      <w:r w:rsidRPr="00CB75E6">
        <w:rPr>
          <w:rFonts w:ascii="Times New Roman" w:hAnsi="Times New Roman" w:cs="Times New Roman"/>
        </w:rPr>
        <w:fldChar w:fldCharType="separate"/>
      </w:r>
      <w:hyperlink w:anchor="_Toc428278253" w:history="1">
        <w:r w:rsidR="003E2944" w:rsidRPr="00CB75E6">
          <w:rPr>
            <w:rStyle w:val="Hyperlink"/>
            <w:rFonts w:ascii="Times New Roman" w:hAnsi="Times New Roman" w:cs="Times New Roman"/>
            <w:noProof/>
          </w:rPr>
          <w:t>Ta</w:t>
        </w:r>
        <w:r w:rsidR="001C225D" w:rsidRPr="00CB75E6">
          <w:rPr>
            <w:rStyle w:val="Hyperlink"/>
            <w:rFonts w:ascii="Times New Roman" w:hAnsi="Times New Roman" w:cs="Times New Roman"/>
            <w:noProof/>
          </w:rPr>
          <w:t>ble 2.1. Open-Ended Interview Protocol</w:t>
        </w:r>
        <w:r w:rsidR="003E2944" w:rsidRPr="00CB75E6">
          <w:rPr>
            <w:rStyle w:val="Hyperlink"/>
            <w:rFonts w:ascii="Times New Roman" w:hAnsi="Times New Roman" w:cs="Times New Roman"/>
            <w:noProof/>
          </w:rPr>
          <w:t>.</w:t>
        </w:r>
        <w:r w:rsidR="003E2944" w:rsidRPr="00CB75E6">
          <w:rPr>
            <w:rFonts w:ascii="Times New Roman" w:hAnsi="Times New Roman" w:cs="Times New Roman"/>
            <w:noProof/>
            <w:webHidden/>
          </w:rPr>
          <w:tab/>
        </w:r>
        <w:r w:rsidR="003F461C" w:rsidRPr="00CB75E6">
          <w:rPr>
            <w:rFonts w:ascii="Times New Roman" w:hAnsi="Times New Roman" w:cs="Times New Roman"/>
            <w:noProof/>
            <w:webHidden/>
          </w:rPr>
          <w:t>10</w:t>
        </w:r>
      </w:hyperlink>
      <w:r w:rsidR="00BD2EEF">
        <w:rPr>
          <w:rFonts w:ascii="Times New Roman" w:hAnsi="Times New Roman" w:cs="Times New Roman"/>
          <w:noProof/>
        </w:rPr>
        <w:t>4</w:t>
      </w:r>
    </w:p>
    <w:p w14:paraId="42E1A3DE" w14:textId="305B8BDF" w:rsidR="00B12E1F" w:rsidRPr="001B2FC6" w:rsidRDefault="00000000" w:rsidP="001B2FC6">
      <w:pPr>
        <w:pStyle w:val="TableofFigures"/>
        <w:tabs>
          <w:tab w:val="right" w:leader="dot" w:pos="8630"/>
        </w:tabs>
        <w:rPr>
          <w:rFonts w:ascii="Times New Roman" w:hAnsi="Times New Roman" w:cs="Times New Roman"/>
          <w:noProof/>
        </w:rPr>
      </w:pPr>
      <w:hyperlink w:anchor="_Toc428278254" w:history="1">
        <w:r w:rsidR="003F461C" w:rsidRPr="00CB75E6">
          <w:rPr>
            <w:rStyle w:val="Hyperlink"/>
            <w:rFonts w:ascii="Times New Roman" w:hAnsi="Times New Roman" w:cs="Times New Roman"/>
            <w:noProof/>
          </w:rPr>
          <w:t>Table 3.1.</w:t>
        </w:r>
        <w:r w:rsidR="001C225D" w:rsidRPr="00CB75E6">
          <w:rPr>
            <w:rStyle w:val="Hyperlink"/>
            <w:rFonts w:ascii="Times New Roman" w:hAnsi="Times New Roman" w:cs="Times New Roman"/>
            <w:noProof/>
          </w:rPr>
          <w:t xml:space="preserve"> Inerview Participants Demographic</w:t>
        </w:r>
        <w:r w:rsidR="003E2944" w:rsidRPr="00CB75E6">
          <w:rPr>
            <w:rStyle w:val="Hyperlink"/>
            <w:rFonts w:ascii="Times New Roman" w:hAnsi="Times New Roman" w:cs="Times New Roman"/>
            <w:noProof/>
          </w:rPr>
          <w:t>.</w:t>
        </w:r>
        <w:r w:rsidR="003E2944" w:rsidRPr="00CB75E6">
          <w:rPr>
            <w:rFonts w:ascii="Times New Roman" w:hAnsi="Times New Roman" w:cs="Times New Roman"/>
            <w:noProof/>
            <w:webHidden/>
          </w:rPr>
          <w:tab/>
        </w:r>
        <w:r w:rsidR="00A91E7E" w:rsidRPr="00CB75E6">
          <w:rPr>
            <w:rFonts w:ascii="Times New Roman" w:hAnsi="Times New Roman" w:cs="Times New Roman"/>
            <w:noProof/>
            <w:webHidden/>
          </w:rPr>
          <w:t>10</w:t>
        </w:r>
      </w:hyperlink>
      <w:r w:rsidR="00BD2EEF">
        <w:rPr>
          <w:rFonts w:ascii="Times New Roman" w:hAnsi="Times New Roman" w:cs="Times New Roman"/>
          <w:noProof/>
        </w:rPr>
        <w:t>5</w:t>
      </w:r>
    </w:p>
    <w:p w14:paraId="72592F93" w14:textId="34D69C7F" w:rsidR="003F461C" w:rsidRPr="00CB75E6" w:rsidRDefault="00000000" w:rsidP="003F461C">
      <w:pPr>
        <w:pStyle w:val="TableofFigures"/>
        <w:tabs>
          <w:tab w:val="right" w:leader="dot" w:pos="8630"/>
        </w:tabs>
        <w:rPr>
          <w:rFonts w:ascii="Times New Roman" w:eastAsiaTheme="minorEastAsia" w:hAnsi="Times New Roman" w:cs="Times New Roman"/>
          <w:noProof/>
        </w:rPr>
      </w:pPr>
      <w:hyperlink w:anchor="_Toc428278253" w:history="1">
        <w:r w:rsidR="003F461C" w:rsidRPr="00CB75E6">
          <w:rPr>
            <w:rStyle w:val="Hyperlink"/>
            <w:rFonts w:ascii="Times New Roman" w:hAnsi="Times New Roman" w:cs="Times New Roman"/>
            <w:noProof/>
          </w:rPr>
          <w:t>Table 4.1. Servant Leadership in Private K-12 Schools.</w:t>
        </w:r>
        <w:r w:rsidR="003F461C" w:rsidRPr="00CB75E6">
          <w:rPr>
            <w:rFonts w:ascii="Times New Roman" w:hAnsi="Times New Roman" w:cs="Times New Roman"/>
            <w:noProof/>
            <w:webHidden/>
          </w:rPr>
          <w:tab/>
          <w:t>1</w:t>
        </w:r>
      </w:hyperlink>
      <w:r w:rsidR="001B2FC6">
        <w:rPr>
          <w:rFonts w:ascii="Times New Roman" w:hAnsi="Times New Roman" w:cs="Times New Roman"/>
          <w:noProof/>
        </w:rPr>
        <w:t>0</w:t>
      </w:r>
      <w:r w:rsidR="00BD2EEF">
        <w:rPr>
          <w:rFonts w:ascii="Times New Roman" w:hAnsi="Times New Roman" w:cs="Times New Roman"/>
          <w:noProof/>
        </w:rPr>
        <w:t>6</w:t>
      </w:r>
    </w:p>
    <w:p w14:paraId="7B70B387" w14:textId="77777777" w:rsidR="00236E6D" w:rsidRPr="00CB75E6" w:rsidRDefault="00665C7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rPr>
      </w:pPr>
      <w:r w:rsidRPr="00CB75E6">
        <w:rPr>
          <w:rFonts w:ascii="Times New Roman" w:hAnsi="Times New Roman" w:cs="Times New Roman"/>
        </w:rPr>
        <w:fldChar w:fldCharType="end"/>
      </w:r>
    </w:p>
    <w:p w14:paraId="2DA43D9A" w14:textId="77777777" w:rsidR="00236E6D" w:rsidRPr="00CB75E6" w:rsidRDefault="00236E6D">
      <w:pPr>
        <w:spacing w:line="2" w:lineRule="exact"/>
        <w:rPr>
          <w:rFonts w:ascii="Times New Roman" w:hAnsi="Times New Roman" w:cs="Times New Roman"/>
        </w:rPr>
      </w:pPr>
    </w:p>
    <w:p w14:paraId="10DC04A8" w14:textId="77777777" w:rsidR="00236E6D" w:rsidRPr="00CB75E6" w:rsidRDefault="00236E6D">
      <w:pPr>
        <w:spacing w:line="2" w:lineRule="exact"/>
        <w:rPr>
          <w:rFonts w:ascii="Times New Roman" w:hAnsi="Times New Roman" w:cs="Times New Roman"/>
        </w:rPr>
      </w:pPr>
    </w:p>
    <w:p w14:paraId="63AB4DFD" w14:textId="77777777" w:rsidR="00236E6D" w:rsidRPr="00CB75E6" w:rsidRDefault="00236E6D">
      <w:pPr>
        <w:pStyle w:val="Level1"/>
        <w:tabs>
          <w:tab w:val="right" w:leader="dot" w:pos="8228"/>
        </w:tabs>
        <w:ind w:left="0"/>
        <w:rPr>
          <w:rFonts w:cs="Times New Roman"/>
          <w:b/>
          <w:bCs/>
          <w:sz w:val="28"/>
          <w:szCs w:val="28"/>
        </w:rPr>
      </w:pPr>
    </w:p>
    <w:p w14:paraId="3DDBBC26" w14:textId="545AC638" w:rsidR="00A91E7E" w:rsidRPr="00CB75E6" w:rsidRDefault="00A91E7E" w:rsidP="00A91E7E">
      <w:pPr>
        <w:rPr>
          <w:rFonts w:ascii="Times New Roman" w:hAnsi="Times New Roman" w:cs="Times New Roman"/>
        </w:rPr>
      </w:pPr>
      <w:r w:rsidRPr="00CB75E6">
        <w:rPr>
          <w:rFonts w:ascii="Times New Roman" w:hAnsi="Times New Roman" w:cs="Times New Roman"/>
        </w:rPr>
        <w:t xml:space="preserve"> </w:t>
      </w:r>
    </w:p>
    <w:p w14:paraId="4CA3EC7F" w14:textId="1B61ECCA" w:rsidR="003C1575" w:rsidRPr="00CB75E6" w:rsidRDefault="003C1575">
      <w:pPr>
        <w:numPr>
          <w:ilvl w:val="12"/>
          <w:numId w:val="0"/>
        </w:numPr>
        <w:rPr>
          <w:rFonts w:ascii="Times New Roman" w:hAnsi="Times New Roman" w:cs="Times New Roman"/>
        </w:rPr>
        <w:sectPr w:rsidR="003C1575" w:rsidRPr="00CB75E6" w:rsidSect="00BB1E86">
          <w:headerReference w:type="even" r:id="rId11"/>
          <w:headerReference w:type="default" r:id="rId12"/>
          <w:footerReference w:type="default" r:id="rId13"/>
          <w:footerReference w:type="first" r:id="rId14"/>
          <w:pgSz w:w="12240" w:h="15840" w:code="1"/>
          <w:pgMar w:top="1440" w:right="1800" w:bottom="1872" w:left="1800" w:header="720" w:footer="1440" w:gutter="0"/>
          <w:pgNumType w:fmt="lowerRoman" w:start="1"/>
          <w:cols w:space="720"/>
          <w:noEndnote/>
          <w:titlePg/>
        </w:sectPr>
      </w:pPr>
    </w:p>
    <w:p w14:paraId="76BE75C2" w14:textId="512C563D" w:rsidR="00236E6D" w:rsidRPr="00CB75E6" w:rsidRDefault="00965FBD" w:rsidP="00CA34F3">
      <w:pPr>
        <w:pStyle w:val="Heading1"/>
      </w:pPr>
      <w:bookmarkStart w:id="0" w:name="_Toc420995890"/>
      <w:bookmarkStart w:id="1" w:name="_Toc422997477"/>
      <w:r w:rsidRPr="00CB75E6">
        <w:lastRenderedPageBreak/>
        <w:br/>
      </w:r>
      <w:bookmarkStart w:id="2" w:name="_Toc427156460"/>
      <w:bookmarkStart w:id="3" w:name="_Toc162877898"/>
      <w:r w:rsidR="00EE334C" w:rsidRPr="00CB75E6">
        <w:t xml:space="preserve">Introduction </w:t>
      </w:r>
      <w:bookmarkEnd w:id="0"/>
      <w:bookmarkEnd w:id="1"/>
      <w:bookmarkEnd w:id="2"/>
      <w:r w:rsidR="00713219" w:rsidRPr="00CB75E6">
        <w:t>to the study</w:t>
      </w:r>
      <w:bookmarkEnd w:id="3"/>
    </w:p>
    <w:p w14:paraId="59C453EA" w14:textId="7B9799D6" w:rsidR="00597E33" w:rsidRPr="00CB75E6" w:rsidRDefault="00597E33" w:rsidP="00D64F15">
      <w:pPr>
        <w:spacing w:line="480" w:lineRule="auto"/>
        <w:ind w:firstLine="720"/>
        <w:rPr>
          <w:rFonts w:ascii="Times New Roman" w:hAnsi="Times New Roman" w:cs="Times New Roman"/>
          <w:iCs/>
        </w:rPr>
      </w:pPr>
      <w:r w:rsidRPr="00CB75E6">
        <w:rPr>
          <w:rFonts w:ascii="Times New Roman" w:hAnsi="Times New Roman" w:cs="Times New Roman"/>
          <w:iCs/>
        </w:rPr>
        <w:t>Teachers</w:t>
      </w:r>
      <w:r w:rsidR="00571E94" w:rsidRPr="00CB75E6">
        <w:rPr>
          <w:rFonts w:ascii="Times New Roman" w:hAnsi="Times New Roman" w:cs="Times New Roman"/>
          <w:iCs/>
        </w:rPr>
        <w:t>’</w:t>
      </w:r>
      <w:r w:rsidRPr="00CB75E6">
        <w:rPr>
          <w:rFonts w:ascii="Times New Roman" w:hAnsi="Times New Roman" w:cs="Times New Roman"/>
          <w:iCs/>
        </w:rPr>
        <w:t xml:space="preserve"> values and beliefs have a powerful impac</w:t>
      </w:r>
      <w:r w:rsidR="00571E94" w:rsidRPr="00CB75E6">
        <w:rPr>
          <w:rFonts w:ascii="Times New Roman" w:hAnsi="Times New Roman" w:cs="Times New Roman"/>
          <w:iCs/>
        </w:rPr>
        <w:t>t on the way teachers</w:t>
      </w:r>
      <w:r w:rsidRPr="00CB75E6">
        <w:rPr>
          <w:rFonts w:ascii="Times New Roman" w:hAnsi="Times New Roman" w:cs="Times New Roman"/>
          <w:iCs/>
        </w:rPr>
        <w:t xml:space="preserve"> teach and the way students</w:t>
      </w:r>
      <w:r w:rsidR="00571E94" w:rsidRPr="00CB75E6">
        <w:rPr>
          <w:rFonts w:ascii="Times New Roman" w:hAnsi="Times New Roman" w:cs="Times New Roman"/>
          <w:iCs/>
        </w:rPr>
        <w:t>’</w:t>
      </w:r>
      <w:r w:rsidRPr="00CB75E6">
        <w:rPr>
          <w:rFonts w:ascii="Times New Roman" w:hAnsi="Times New Roman" w:cs="Times New Roman"/>
          <w:iCs/>
        </w:rPr>
        <w:t xml:space="preserve"> experiences are shaped</w:t>
      </w:r>
      <w:r w:rsidR="0044559F" w:rsidRPr="00CB75E6">
        <w:rPr>
          <w:rFonts w:ascii="Times New Roman" w:hAnsi="Times New Roman" w:cs="Times New Roman"/>
          <w:iCs/>
        </w:rPr>
        <w:t xml:space="preserve"> in the classroom</w:t>
      </w:r>
      <w:r w:rsidRPr="00CB75E6">
        <w:rPr>
          <w:rFonts w:ascii="Times New Roman" w:hAnsi="Times New Roman" w:cs="Times New Roman"/>
          <w:iCs/>
        </w:rPr>
        <w:t xml:space="preserve"> (Dwyer, 2015). Teachers</w:t>
      </w:r>
      <w:r w:rsidR="00571E94" w:rsidRPr="00CB75E6">
        <w:rPr>
          <w:rFonts w:ascii="Times New Roman" w:hAnsi="Times New Roman" w:cs="Times New Roman"/>
          <w:iCs/>
        </w:rPr>
        <w:t>’</w:t>
      </w:r>
      <w:r w:rsidRPr="00CB75E6">
        <w:rPr>
          <w:rFonts w:ascii="Times New Roman" w:hAnsi="Times New Roman" w:cs="Times New Roman"/>
          <w:iCs/>
        </w:rPr>
        <w:t xml:space="preserve"> beliefs have become an import</w:t>
      </w:r>
      <w:r w:rsidR="00E40F12" w:rsidRPr="00CB75E6">
        <w:rPr>
          <w:rFonts w:ascii="Times New Roman" w:hAnsi="Times New Roman" w:cs="Times New Roman"/>
          <w:iCs/>
        </w:rPr>
        <w:t>ant</w:t>
      </w:r>
      <w:r w:rsidRPr="00CB75E6">
        <w:rPr>
          <w:rFonts w:ascii="Times New Roman" w:hAnsi="Times New Roman" w:cs="Times New Roman"/>
          <w:iCs/>
        </w:rPr>
        <w:t xml:space="preserve"> part of research to understand teacher decisions, practices, and means of change (Borg, 2015). Three key elements are involved in shaping teachers’ values and beliefs: normative values, descriptive beliefs, and emotions</w:t>
      </w:r>
      <w:r w:rsidR="00E40F12" w:rsidRPr="00CB75E6">
        <w:rPr>
          <w:rFonts w:ascii="Times New Roman" w:hAnsi="Times New Roman" w:cs="Times New Roman"/>
          <w:iCs/>
        </w:rPr>
        <w:t xml:space="preserve"> (Borg, 2015).</w:t>
      </w:r>
      <w:r w:rsidRPr="00CB75E6">
        <w:rPr>
          <w:rFonts w:ascii="Times New Roman" w:hAnsi="Times New Roman" w:cs="Times New Roman"/>
          <w:iCs/>
        </w:rPr>
        <w:t xml:space="preserve"> </w:t>
      </w:r>
      <w:r w:rsidR="00CD741D" w:rsidRPr="00CB75E6">
        <w:rPr>
          <w:rFonts w:ascii="Times New Roman" w:hAnsi="Times New Roman" w:cs="Times New Roman"/>
          <w:iCs/>
        </w:rPr>
        <w:t>These three</w:t>
      </w:r>
      <w:r w:rsidR="00571E94" w:rsidRPr="00CB75E6">
        <w:rPr>
          <w:rFonts w:ascii="Times New Roman" w:hAnsi="Times New Roman" w:cs="Times New Roman"/>
          <w:iCs/>
        </w:rPr>
        <w:t xml:space="preserve"> elements </w:t>
      </w:r>
      <w:r w:rsidR="00CD741D" w:rsidRPr="00CB75E6">
        <w:rPr>
          <w:rFonts w:ascii="Times New Roman" w:hAnsi="Times New Roman" w:cs="Times New Roman"/>
          <w:iCs/>
        </w:rPr>
        <w:t xml:space="preserve">create a system of practice which a teacher acts upon each </w:t>
      </w:r>
      <w:r w:rsidR="007267F9" w:rsidRPr="00CB75E6">
        <w:rPr>
          <w:rFonts w:ascii="Times New Roman" w:hAnsi="Times New Roman" w:cs="Times New Roman"/>
          <w:iCs/>
        </w:rPr>
        <w:t>day</w:t>
      </w:r>
      <w:r w:rsidR="00CD741D" w:rsidRPr="00CB75E6">
        <w:rPr>
          <w:rFonts w:ascii="Times New Roman" w:hAnsi="Times New Roman" w:cs="Times New Roman"/>
          <w:iCs/>
        </w:rPr>
        <w:t xml:space="preserve"> in the classroom. Descriptive</w:t>
      </w:r>
      <w:r w:rsidR="00571E94" w:rsidRPr="00CB75E6">
        <w:rPr>
          <w:rFonts w:ascii="Times New Roman" w:hAnsi="Times New Roman" w:cs="Times New Roman"/>
          <w:iCs/>
        </w:rPr>
        <w:t xml:space="preserve"> beliefs focus on</w:t>
      </w:r>
      <w:r w:rsidR="00CD741D" w:rsidRPr="00CB75E6">
        <w:rPr>
          <w:rFonts w:ascii="Times New Roman" w:hAnsi="Times New Roman" w:cs="Times New Roman"/>
          <w:iCs/>
        </w:rPr>
        <w:t xml:space="preserve"> how things “are” which is the ontology and epistemology of teaching and learn</w:t>
      </w:r>
      <w:r w:rsidR="00FB1123" w:rsidRPr="00CB75E6">
        <w:rPr>
          <w:rFonts w:ascii="Times New Roman" w:hAnsi="Times New Roman" w:cs="Times New Roman"/>
          <w:iCs/>
        </w:rPr>
        <w:t>ing (</w:t>
      </w:r>
      <w:proofErr w:type="spellStart"/>
      <w:r w:rsidR="00FB1123" w:rsidRPr="00CB75E6">
        <w:rPr>
          <w:rFonts w:ascii="Times New Roman" w:hAnsi="Times New Roman" w:cs="Times New Roman"/>
          <w:iCs/>
        </w:rPr>
        <w:t>Schwieler</w:t>
      </w:r>
      <w:proofErr w:type="spellEnd"/>
      <w:r w:rsidR="00FB1123" w:rsidRPr="00CB75E6">
        <w:rPr>
          <w:rFonts w:ascii="Times New Roman" w:hAnsi="Times New Roman" w:cs="Times New Roman"/>
          <w:iCs/>
        </w:rPr>
        <w:t xml:space="preserve"> &amp; </w:t>
      </w:r>
      <w:proofErr w:type="spellStart"/>
      <w:r w:rsidR="00FB1123" w:rsidRPr="00CB75E6">
        <w:rPr>
          <w:rFonts w:ascii="Times New Roman" w:hAnsi="Times New Roman" w:cs="Times New Roman"/>
          <w:iCs/>
        </w:rPr>
        <w:t>Ekecrantz</w:t>
      </w:r>
      <w:proofErr w:type="spellEnd"/>
      <w:r w:rsidR="00FB1123" w:rsidRPr="00CB75E6">
        <w:rPr>
          <w:rFonts w:ascii="Times New Roman" w:hAnsi="Times New Roman" w:cs="Times New Roman"/>
          <w:iCs/>
        </w:rPr>
        <w:t>, 2011</w:t>
      </w:r>
      <w:r w:rsidR="00CD741D" w:rsidRPr="00CB75E6">
        <w:rPr>
          <w:rFonts w:ascii="Times New Roman" w:hAnsi="Times New Roman" w:cs="Times New Roman"/>
          <w:iCs/>
        </w:rPr>
        <w:t xml:space="preserve">). Descriptive beliefs focus </w:t>
      </w:r>
      <w:r w:rsidR="00571E94" w:rsidRPr="00CB75E6">
        <w:rPr>
          <w:rFonts w:ascii="Times New Roman" w:hAnsi="Times New Roman" w:cs="Times New Roman"/>
          <w:iCs/>
        </w:rPr>
        <w:t xml:space="preserve">on </w:t>
      </w:r>
      <w:r w:rsidR="00CD741D" w:rsidRPr="00CB75E6">
        <w:rPr>
          <w:rFonts w:ascii="Times New Roman" w:hAnsi="Times New Roman" w:cs="Times New Roman"/>
          <w:iCs/>
        </w:rPr>
        <w:t>issues of pedagogy such as personal theories of learning, views on assessment, and self-efficacy beliefs. Normative values focus on how things “ought to be” such as what is just and fair, what is important, and how</w:t>
      </w:r>
      <w:r w:rsidR="00D46A8F" w:rsidRPr="00CB75E6">
        <w:rPr>
          <w:rFonts w:ascii="Times New Roman" w:hAnsi="Times New Roman" w:cs="Times New Roman"/>
          <w:iCs/>
        </w:rPr>
        <w:t xml:space="preserve"> teachers </w:t>
      </w:r>
      <w:r w:rsidR="00E40F12" w:rsidRPr="00CB75E6">
        <w:rPr>
          <w:rFonts w:ascii="Times New Roman" w:hAnsi="Times New Roman" w:cs="Times New Roman"/>
          <w:iCs/>
        </w:rPr>
        <w:t xml:space="preserve">should </w:t>
      </w:r>
      <w:r w:rsidR="00D46A8F" w:rsidRPr="00CB75E6">
        <w:rPr>
          <w:rFonts w:ascii="Times New Roman" w:hAnsi="Times New Roman" w:cs="Times New Roman"/>
          <w:iCs/>
        </w:rPr>
        <w:t>value students</w:t>
      </w:r>
      <w:r w:rsidR="00CD741D" w:rsidRPr="00CB75E6">
        <w:rPr>
          <w:rFonts w:ascii="Times New Roman" w:hAnsi="Times New Roman" w:cs="Times New Roman"/>
          <w:iCs/>
        </w:rPr>
        <w:t xml:space="preserve"> (</w:t>
      </w:r>
      <w:proofErr w:type="spellStart"/>
      <w:r w:rsidR="00CD741D" w:rsidRPr="00CB75E6">
        <w:rPr>
          <w:rFonts w:ascii="Times New Roman" w:hAnsi="Times New Roman" w:cs="Times New Roman"/>
          <w:iCs/>
        </w:rPr>
        <w:t>Schwieler</w:t>
      </w:r>
      <w:proofErr w:type="spellEnd"/>
      <w:r w:rsidR="00CD741D" w:rsidRPr="00CB75E6">
        <w:rPr>
          <w:rFonts w:ascii="Times New Roman" w:hAnsi="Times New Roman" w:cs="Times New Roman"/>
          <w:iCs/>
        </w:rPr>
        <w:t xml:space="preserve"> &amp; </w:t>
      </w:r>
      <w:proofErr w:type="spellStart"/>
      <w:r w:rsidR="00CD741D" w:rsidRPr="00CB75E6">
        <w:rPr>
          <w:rFonts w:ascii="Times New Roman" w:hAnsi="Times New Roman" w:cs="Times New Roman"/>
          <w:iCs/>
        </w:rPr>
        <w:t>Ekecrantz</w:t>
      </w:r>
      <w:proofErr w:type="spellEnd"/>
      <w:r w:rsidR="00FB1123" w:rsidRPr="00CB75E6">
        <w:rPr>
          <w:rFonts w:ascii="Times New Roman" w:hAnsi="Times New Roman" w:cs="Times New Roman"/>
          <w:iCs/>
        </w:rPr>
        <w:t>, 2011</w:t>
      </w:r>
      <w:r w:rsidR="007267F9" w:rsidRPr="00CB75E6">
        <w:rPr>
          <w:rFonts w:ascii="Times New Roman" w:hAnsi="Times New Roman" w:cs="Times New Roman"/>
          <w:iCs/>
        </w:rPr>
        <w:t>).</w:t>
      </w:r>
      <w:r w:rsidR="00CD741D" w:rsidRPr="00CB75E6">
        <w:rPr>
          <w:rFonts w:ascii="Times New Roman" w:hAnsi="Times New Roman" w:cs="Times New Roman"/>
          <w:iCs/>
        </w:rPr>
        <w:t xml:space="preserve"> Emotions </w:t>
      </w:r>
      <w:r w:rsidR="00E40F12" w:rsidRPr="00CB75E6">
        <w:rPr>
          <w:rFonts w:ascii="Times New Roman" w:hAnsi="Times New Roman" w:cs="Times New Roman"/>
          <w:iCs/>
        </w:rPr>
        <w:t>influence</w:t>
      </w:r>
      <w:r w:rsidR="00CD741D" w:rsidRPr="00CB75E6">
        <w:rPr>
          <w:rFonts w:ascii="Times New Roman" w:hAnsi="Times New Roman" w:cs="Times New Roman"/>
          <w:iCs/>
        </w:rPr>
        <w:t xml:space="preserve"> </w:t>
      </w:r>
      <w:r w:rsidR="00E40F12" w:rsidRPr="00CB75E6">
        <w:rPr>
          <w:rFonts w:ascii="Times New Roman" w:hAnsi="Times New Roman" w:cs="Times New Roman"/>
          <w:iCs/>
        </w:rPr>
        <w:t>the feelings of a teacher, which</w:t>
      </w:r>
      <w:r w:rsidR="00CD741D" w:rsidRPr="00CB75E6">
        <w:rPr>
          <w:rFonts w:ascii="Times New Roman" w:hAnsi="Times New Roman" w:cs="Times New Roman"/>
          <w:iCs/>
        </w:rPr>
        <w:t xml:space="preserve"> can fluctuate</w:t>
      </w:r>
      <w:r w:rsidR="00E40F12" w:rsidRPr="00CB75E6">
        <w:rPr>
          <w:rFonts w:ascii="Times New Roman" w:hAnsi="Times New Roman" w:cs="Times New Roman"/>
          <w:iCs/>
        </w:rPr>
        <w:t xml:space="preserve">, but </w:t>
      </w:r>
      <w:r w:rsidR="008D7AFD" w:rsidRPr="00CB75E6">
        <w:rPr>
          <w:rFonts w:ascii="Times New Roman" w:hAnsi="Times New Roman" w:cs="Times New Roman"/>
          <w:iCs/>
        </w:rPr>
        <w:t>have a great impact on the decisions of a teacher</w:t>
      </w:r>
      <w:r w:rsidR="0044559F" w:rsidRPr="00CB75E6">
        <w:rPr>
          <w:rFonts w:ascii="Times New Roman" w:hAnsi="Times New Roman" w:cs="Times New Roman"/>
          <w:iCs/>
        </w:rPr>
        <w:t xml:space="preserve"> (Nagamine et al</w:t>
      </w:r>
      <w:r w:rsidR="00F14EEC" w:rsidRPr="00CB75E6">
        <w:rPr>
          <w:rFonts w:ascii="Times New Roman" w:hAnsi="Times New Roman" w:cs="Times New Roman"/>
          <w:iCs/>
        </w:rPr>
        <w:t>.</w:t>
      </w:r>
      <w:r w:rsidR="0044559F" w:rsidRPr="00CB75E6">
        <w:rPr>
          <w:rFonts w:ascii="Times New Roman" w:hAnsi="Times New Roman" w:cs="Times New Roman"/>
          <w:iCs/>
        </w:rPr>
        <w:t>, 2018)</w:t>
      </w:r>
      <w:r w:rsidR="008D7AFD" w:rsidRPr="00CB75E6">
        <w:rPr>
          <w:rFonts w:ascii="Times New Roman" w:hAnsi="Times New Roman" w:cs="Times New Roman"/>
          <w:iCs/>
        </w:rPr>
        <w:t xml:space="preserve">. </w:t>
      </w:r>
      <w:r w:rsidR="00CD741D" w:rsidRPr="00CB75E6">
        <w:rPr>
          <w:rFonts w:ascii="Times New Roman" w:hAnsi="Times New Roman" w:cs="Times New Roman"/>
          <w:iCs/>
        </w:rPr>
        <w:t>By understanding how things are, how a teacher believe</w:t>
      </w:r>
      <w:r w:rsidR="00571E94" w:rsidRPr="00CB75E6">
        <w:rPr>
          <w:rFonts w:ascii="Times New Roman" w:hAnsi="Times New Roman" w:cs="Times New Roman"/>
          <w:iCs/>
        </w:rPr>
        <w:t>s</w:t>
      </w:r>
      <w:r w:rsidR="00CD741D" w:rsidRPr="00CB75E6">
        <w:rPr>
          <w:rFonts w:ascii="Times New Roman" w:hAnsi="Times New Roman" w:cs="Times New Roman"/>
          <w:iCs/>
        </w:rPr>
        <w:t xml:space="preserve"> things</w:t>
      </w:r>
      <w:r w:rsidR="00571E94" w:rsidRPr="00CB75E6">
        <w:rPr>
          <w:rFonts w:ascii="Times New Roman" w:hAnsi="Times New Roman" w:cs="Times New Roman"/>
          <w:iCs/>
        </w:rPr>
        <w:t xml:space="preserve"> should be, and by understand</w:t>
      </w:r>
      <w:r w:rsidR="00E40F12" w:rsidRPr="00CB75E6">
        <w:rPr>
          <w:rFonts w:ascii="Times New Roman" w:hAnsi="Times New Roman" w:cs="Times New Roman"/>
          <w:iCs/>
        </w:rPr>
        <w:t>ing</w:t>
      </w:r>
      <w:r w:rsidR="00571E94" w:rsidRPr="00CB75E6">
        <w:rPr>
          <w:rFonts w:ascii="Times New Roman" w:hAnsi="Times New Roman" w:cs="Times New Roman"/>
          <w:iCs/>
        </w:rPr>
        <w:t xml:space="preserve"> a </w:t>
      </w:r>
      <w:r w:rsidR="00CD741D" w:rsidRPr="00CB75E6">
        <w:rPr>
          <w:rFonts w:ascii="Times New Roman" w:hAnsi="Times New Roman" w:cs="Times New Roman"/>
          <w:iCs/>
        </w:rPr>
        <w:t xml:space="preserve">teacher’s emotions, a clear </w:t>
      </w:r>
      <w:r w:rsidR="004B59E6" w:rsidRPr="00CB75E6">
        <w:rPr>
          <w:rFonts w:ascii="Times New Roman" w:hAnsi="Times New Roman" w:cs="Times New Roman"/>
          <w:iCs/>
        </w:rPr>
        <w:t>understand</w:t>
      </w:r>
      <w:r w:rsidR="00E40F12" w:rsidRPr="00CB75E6">
        <w:rPr>
          <w:rFonts w:ascii="Times New Roman" w:hAnsi="Times New Roman" w:cs="Times New Roman"/>
          <w:iCs/>
        </w:rPr>
        <w:t>ing</w:t>
      </w:r>
      <w:r w:rsidR="004B59E6" w:rsidRPr="00CB75E6">
        <w:rPr>
          <w:rFonts w:ascii="Times New Roman" w:hAnsi="Times New Roman" w:cs="Times New Roman"/>
          <w:iCs/>
        </w:rPr>
        <w:t xml:space="preserve"> of the practices of</w:t>
      </w:r>
      <w:r w:rsidR="00CD741D" w:rsidRPr="00CB75E6">
        <w:rPr>
          <w:rFonts w:ascii="Times New Roman" w:hAnsi="Times New Roman" w:cs="Times New Roman"/>
          <w:iCs/>
        </w:rPr>
        <w:t xml:space="preserve"> teacher</w:t>
      </w:r>
      <w:r w:rsidR="004B59E6" w:rsidRPr="00CB75E6">
        <w:rPr>
          <w:rFonts w:ascii="Times New Roman" w:hAnsi="Times New Roman" w:cs="Times New Roman"/>
          <w:iCs/>
        </w:rPr>
        <w:t>s</w:t>
      </w:r>
      <w:r w:rsidR="00CD741D" w:rsidRPr="00CB75E6">
        <w:rPr>
          <w:rFonts w:ascii="Times New Roman" w:hAnsi="Times New Roman" w:cs="Times New Roman"/>
          <w:iCs/>
        </w:rPr>
        <w:t xml:space="preserve"> </w:t>
      </w:r>
      <w:r w:rsidR="00E40F12" w:rsidRPr="00CB75E6">
        <w:rPr>
          <w:rFonts w:ascii="Times New Roman" w:hAnsi="Times New Roman" w:cs="Times New Roman"/>
          <w:iCs/>
        </w:rPr>
        <w:t>can</w:t>
      </w:r>
      <w:r w:rsidR="00CD741D" w:rsidRPr="00CB75E6">
        <w:rPr>
          <w:rFonts w:ascii="Times New Roman" w:hAnsi="Times New Roman" w:cs="Times New Roman"/>
          <w:iCs/>
        </w:rPr>
        <w:t xml:space="preserve"> be understood. </w:t>
      </w:r>
    </w:p>
    <w:p w14:paraId="2DCABA60" w14:textId="1BC8D7A4" w:rsidR="006A078D" w:rsidRPr="00CB75E6" w:rsidRDefault="00561BB5" w:rsidP="00592BC7">
      <w:pPr>
        <w:spacing w:before="240" w:line="480" w:lineRule="auto"/>
        <w:ind w:firstLine="720"/>
        <w:rPr>
          <w:rFonts w:ascii="Times New Roman" w:hAnsi="Times New Roman" w:cs="Times New Roman"/>
          <w:iCs/>
        </w:rPr>
      </w:pPr>
      <w:r w:rsidRPr="00CB75E6">
        <w:rPr>
          <w:rFonts w:ascii="Times New Roman" w:hAnsi="Times New Roman" w:cs="Times New Roman"/>
          <w:iCs/>
        </w:rPr>
        <w:t>Teachers’ foundation, the actions and choices teachers make,</w:t>
      </w:r>
      <w:r w:rsidR="00C2085C" w:rsidRPr="00CB75E6">
        <w:rPr>
          <w:rFonts w:ascii="Times New Roman" w:hAnsi="Times New Roman" w:cs="Times New Roman"/>
          <w:iCs/>
        </w:rPr>
        <w:t xml:space="preserve"> emerges directly for their</w:t>
      </w:r>
      <w:r w:rsidR="00A72F87" w:rsidRPr="00CB75E6">
        <w:rPr>
          <w:rFonts w:ascii="Times New Roman" w:hAnsi="Times New Roman" w:cs="Times New Roman"/>
          <w:iCs/>
        </w:rPr>
        <w:t xml:space="preserve"> values and beliefs </w:t>
      </w:r>
      <w:r w:rsidR="00C2085C" w:rsidRPr="00CB75E6">
        <w:rPr>
          <w:rFonts w:ascii="Times New Roman" w:hAnsi="Times New Roman" w:cs="Times New Roman"/>
          <w:iCs/>
        </w:rPr>
        <w:t>(Fiv</w:t>
      </w:r>
      <w:r w:rsidR="00BB62B1" w:rsidRPr="00CB75E6">
        <w:rPr>
          <w:rFonts w:ascii="Times New Roman" w:hAnsi="Times New Roman" w:cs="Times New Roman"/>
          <w:iCs/>
        </w:rPr>
        <w:t xml:space="preserve">es &amp; Gill, 2015). </w:t>
      </w:r>
      <w:proofErr w:type="spellStart"/>
      <w:r w:rsidR="00BB62B1" w:rsidRPr="00CB75E6">
        <w:rPr>
          <w:rFonts w:ascii="Times New Roman" w:hAnsi="Times New Roman" w:cs="Times New Roman"/>
          <w:iCs/>
        </w:rPr>
        <w:t>Parjares</w:t>
      </w:r>
      <w:proofErr w:type="spellEnd"/>
      <w:r w:rsidR="00BB62B1" w:rsidRPr="00CB75E6">
        <w:rPr>
          <w:rFonts w:ascii="Times New Roman" w:hAnsi="Times New Roman" w:cs="Times New Roman"/>
          <w:iCs/>
        </w:rPr>
        <w:t xml:space="preserve"> (1992</w:t>
      </w:r>
      <w:r w:rsidR="00C2085C" w:rsidRPr="00CB75E6">
        <w:rPr>
          <w:rFonts w:ascii="Times New Roman" w:hAnsi="Times New Roman" w:cs="Times New Roman"/>
          <w:iCs/>
        </w:rPr>
        <w:t xml:space="preserve">) explained that teachers’ “beliefs are the best predictor of individual behavior” (p. 45). Furthermore, Borko and Putnam (1996) concluded that “teachers’ knowledge and beliefs, about teaching, about </w:t>
      </w:r>
      <w:r w:rsidR="00C2085C" w:rsidRPr="00CB75E6">
        <w:rPr>
          <w:rFonts w:ascii="Times New Roman" w:hAnsi="Times New Roman" w:cs="Times New Roman"/>
          <w:iCs/>
        </w:rPr>
        <w:lastRenderedPageBreak/>
        <w:t>subject matter, [and] about learners, are major determinants of what they do in the classrooms” (p.</w:t>
      </w:r>
      <w:r w:rsidR="00C44C06" w:rsidRPr="00CB75E6">
        <w:rPr>
          <w:rFonts w:ascii="Times New Roman" w:hAnsi="Times New Roman" w:cs="Times New Roman"/>
          <w:iCs/>
        </w:rPr>
        <w:t xml:space="preserve"> </w:t>
      </w:r>
      <w:r w:rsidR="00C2085C" w:rsidRPr="00CB75E6">
        <w:rPr>
          <w:rFonts w:ascii="Times New Roman" w:hAnsi="Times New Roman" w:cs="Times New Roman"/>
          <w:iCs/>
        </w:rPr>
        <w:t xml:space="preserve">675). Fives and Gill (2015) added that “teachers’ beliefs are generally regarded as an explanatory principle for practice” (p. 87). </w:t>
      </w:r>
      <w:r w:rsidRPr="00CB75E6">
        <w:rPr>
          <w:rFonts w:ascii="Times New Roman" w:hAnsi="Times New Roman" w:cs="Times New Roman"/>
          <w:iCs/>
        </w:rPr>
        <w:t>Literature has repor</w:t>
      </w:r>
      <w:r w:rsidR="008D0380" w:rsidRPr="00CB75E6">
        <w:rPr>
          <w:rFonts w:ascii="Times New Roman" w:hAnsi="Times New Roman" w:cs="Times New Roman"/>
          <w:iCs/>
        </w:rPr>
        <w:t>ted through several studies that te</w:t>
      </w:r>
      <w:r w:rsidRPr="00CB75E6">
        <w:rPr>
          <w:rFonts w:ascii="Times New Roman" w:hAnsi="Times New Roman" w:cs="Times New Roman"/>
          <w:iCs/>
        </w:rPr>
        <w:t>acher</w:t>
      </w:r>
      <w:r w:rsidR="008D0380" w:rsidRPr="00CB75E6">
        <w:rPr>
          <w:rFonts w:ascii="Times New Roman" w:hAnsi="Times New Roman" w:cs="Times New Roman"/>
          <w:iCs/>
        </w:rPr>
        <w:t xml:space="preserve"> beliefs and values</w:t>
      </w:r>
      <w:r w:rsidRPr="00CB75E6">
        <w:rPr>
          <w:rFonts w:ascii="Times New Roman" w:hAnsi="Times New Roman" w:cs="Times New Roman"/>
          <w:iCs/>
        </w:rPr>
        <w:t xml:space="preserve"> are influenced by the collective beliefs of the organization in which they work (Fives &amp; Gill, 2015; Hannula, 2012; </w:t>
      </w:r>
      <w:proofErr w:type="spellStart"/>
      <w:r w:rsidRPr="00CB75E6">
        <w:rPr>
          <w:rFonts w:ascii="Times New Roman" w:hAnsi="Times New Roman" w:cs="Times New Roman"/>
          <w:iCs/>
        </w:rPr>
        <w:t>Je</w:t>
      </w:r>
      <w:r w:rsidR="00D46A03" w:rsidRPr="00CB75E6">
        <w:rPr>
          <w:rFonts w:ascii="Times New Roman" w:hAnsi="Times New Roman" w:cs="Times New Roman"/>
          <w:iCs/>
        </w:rPr>
        <w:t>yarai</w:t>
      </w:r>
      <w:proofErr w:type="spellEnd"/>
      <w:r w:rsidR="00D46A03" w:rsidRPr="00CB75E6">
        <w:rPr>
          <w:rFonts w:ascii="Times New Roman" w:hAnsi="Times New Roman" w:cs="Times New Roman"/>
          <w:iCs/>
        </w:rPr>
        <w:t xml:space="preserve"> &amp;Gandolfi, 2019</w:t>
      </w:r>
      <w:r w:rsidRPr="00CB75E6">
        <w:rPr>
          <w:rFonts w:ascii="Times New Roman" w:hAnsi="Times New Roman" w:cs="Times New Roman"/>
          <w:iCs/>
        </w:rPr>
        <w:t>).</w:t>
      </w:r>
      <w:r w:rsidR="00891EEC" w:rsidRPr="00CB75E6">
        <w:rPr>
          <w:rFonts w:ascii="Times New Roman" w:hAnsi="Times New Roman" w:cs="Times New Roman"/>
          <w:iCs/>
        </w:rPr>
        <w:t xml:space="preserve"> </w:t>
      </w:r>
      <w:r w:rsidR="00891EEC" w:rsidRPr="00CB75E6">
        <w:rPr>
          <w:rFonts w:ascii="Times New Roman" w:hAnsi="Times New Roman" w:cs="Times New Roman"/>
        </w:rPr>
        <w:t>Hannula (20</w:t>
      </w:r>
      <w:r w:rsidR="000D41F2" w:rsidRPr="00CB75E6">
        <w:rPr>
          <w:rFonts w:ascii="Times New Roman" w:hAnsi="Times New Roman" w:cs="Times New Roman"/>
        </w:rPr>
        <w:t xml:space="preserve">12) explained that the </w:t>
      </w:r>
      <w:r w:rsidR="00891EEC" w:rsidRPr="00CB75E6">
        <w:rPr>
          <w:rFonts w:ascii="Times New Roman" w:hAnsi="Times New Roman" w:cs="Times New Roman"/>
        </w:rPr>
        <w:t xml:space="preserve">values </w:t>
      </w:r>
      <w:r w:rsidR="000D41F2" w:rsidRPr="00CB75E6">
        <w:rPr>
          <w:rFonts w:ascii="Times New Roman" w:hAnsi="Times New Roman" w:cs="Times New Roman"/>
        </w:rPr>
        <w:t xml:space="preserve">and beliefs </w:t>
      </w:r>
      <w:r w:rsidR="00891EEC" w:rsidRPr="00CB75E6">
        <w:rPr>
          <w:rFonts w:ascii="Times New Roman" w:hAnsi="Times New Roman" w:cs="Times New Roman"/>
        </w:rPr>
        <w:t xml:space="preserve">of an </w:t>
      </w:r>
      <w:r w:rsidR="000D41F2" w:rsidRPr="00CB75E6">
        <w:rPr>
          <w:rFonts w:ascii="Times New Roman" w:hAnsi="Times New Roman" w:cs="Times New Roman"/>
        </w:rPr>
        <w:t>institution</w:t>
      </w:r>
      <w:r w:rsidR="00657776" w:rsidRPr="00CB75E6">
        <w:rPr>
          <w:rFonts w:ascii="Times New Roman" w:hAnsi="Times New Roman" w:cs="Times New Roman"/>
        </w:rPr>
        <w:t xml:space="preserve"> play an</w:t>
      </w:r>
      <w:r w:rsidR="00891EEC" w:rsidRPr="00CB75E6">
        <w:rPr>
          <w:rFonts w:ascii="Times New Roman" w:hAnsi="Times New Roman" w:cs="Times New Roman"/>
        </w:rPr>
        <w:t xml:space="preserve"> important role in </w:t>
      </w:r>
      <w:r w:rsidR="000D41F2" w:rsidRPr="00CB75E6">
        <w:rPr>
          <w:rFonts w:ascii="Times New Roman" w:hAnsi="Times New Roman" w:cs="Times New Roman"/>
        </w:rPr>
        <w:t>shaping</w:t>
      </w:r>
      <w:r w:rsidR="00891EEC" w:rsidRPr="00CB75E6">
        <w:rPr>
          <w:rFonts w:ascii="Times New Roman" w:hAnsi="Times New Roman" w:cs="Times New Roman"/>
        </w:rPr>
        <w:t xml:space="preserve"> teacher values</w:t>
      </w:r>
      <w:r w:rsidR="000D41F2" w:rsidRPr="00CB75E6">
        <w:rPr>
          <w:rFonts w:ascii="Times New Roman" w:hAnsi="Times New Roman" w:cs="Times New Roman"/>
        </w:rPr>
        <w:t xml:space="preserve">. These values and beliefs of an educational </w:t>
      </w:r>
      <w:r w:rsidR="008373D4" w:rsidRPr="00CB75E6">
        <w:rPr>
          <w:rFonts w:ascii="Times New Roman" w:hAnsi="Times New Roman" w:cs="Times New Roman"/>
        </w:rPr>
        <w:t xml:space="preserve">institution are defined by Deal and Peterson (1991) as </w:t>
      </w:r>
      <w:r w:rsidR="008373D4" w:rsidRPr="00CB75E6">
        <w:rPr>
          <w:rFonts w:ascii="Times New Roman" w:hAnsi="Times New Roman" w:cs="Times New Roman"/>
          <w:i/>
        </w:rPr>
        <w:t xml:space="preserve">culture. </w:t>
      </w:r>
      <w:r w:rsidRPr="00CB75E6">
        <w:rPr>
          <w:rFonts w:ascii="Times New Roman" w:hAnsi="Times New Roman" w:cs="Times New Roman"/>
        </w:rPr>
        <w:t>Fives and Gill (2015) found</w:t>
      </w:r>
      <w:r w:rsidR="00FD0549" w:rsidRPr="00CB75E6">
        <w:rPr>
          <w:rFonts w:ascii="Times New Roman" w:hAnsi="Times New Roman" w:cs="Times New Roman"/>
        </w:rPr>
        <w:t xml:space="preserve"> that “teachers’ beliefs are significantly shaped by school culture and context” (p. 9). </w:t>
      </w:r>
      <w:r w:rsidR="00592BC7" w:rsidRPr="00CB75E6">
        <w:rPr>
          <w:rFonts w:ascii="Times New Roman" w:hAnsi="Times New Roman" w:cs="Times New Roman"/>
        </w:rPr>
        <w:t>Therefore, teachers’ values and beliefs are closely linked to the culture of a school</w:t>
      </w:r>
      <w:r w:rsidR="00592BC7" w:rsidRPr="00CB75E6">
        <w:rPr>
          <w:rFonts w:ascii="Times New Roman" w:hAnsi="Times New Roman" w:cs="Times New Roman"/>
          <w:iCs/>
        </w:rPr>
        <w:t xml:space="preserve"> </w:t>
      </w:r>
      <w:r w:rsidR="00592BC7" w:rsidRPr="00CB75E6">
        <w:rPr>
          <w:rFonts w:ascii="Times New Roman" w:hAnsi="Times New Roman" w:cs="Times New Roman"/>
        </w:rPr>
        <w:t>(Jeyaraj &amp; Gandolfi, 2022).</w:t>
      </w:r>
      <w:r w:rsidR="003C7877" w:rsidRPr="00CB75E6">
        <w:rPr>
          <w:rFonts w:ascii="Times New Roman" w:hAnsi="Times New Roman" w:cs="Times New Roman"/>
        </w:rPr>
        <w:t xml:space="preserve"> Deal and Peterson</w:t>
      </w:r>
      <w:r w:rsidR="00BB62B1" w:rsidRPr="00CB75E6">
        <w:rPr>
          <w:rFonts w:ascii="Times New Roman" w:hAnsi="Times New Roman" w:cs="Times New Roman"/>
        </w:rPr>
        <w:t xml:space="preserve"> (2009</w:t>
      </w:r>
      <w:r w:rsidR="005517F9" w:rsidRPr="00CB75E6">
        <w:rPr>
          <w:rFonts w:ascii="Times New Roman" w:hAnsi="Times New Roman" w:cs="Times New Roman"/>
        </w:rPr>
        <w:t>)</w:t>
      </w:r>
      <w:r w:rsidR="003C7877" w:rsidRPr="00CB75E6">
        <w:rPr>
          <w:rFonts w:ascii="Times New Roman" w:hAnsi="Times New Roman" w:cs="Times New Roman"/>
        </w:rPr>
        <w:t xml:space="preserve"> explain</w:t>
      </w:r>
      <w:r w:rsidR="00657776" w:rsidRPr="00CB75E6">
        <w:rPr>
          <w:rFonts w:ascii="Times New Roman" w:hAnsi="Times New Roman" w:cs="Times New Roman"/>
        </w:rPr>
        <w:t>ed</w:t>
      </w:r>
      <w:r w:rsidR="003C7877" w:rsidRPr="00CB75E6">
        <w:rPr>
          <w:rFonts w:ascii="Times New Roman" w:hAnsi="Times New Roman" w:cs="Times New Roman"/>
        </w:rPr>
        <w:t xml:space="preserve"> that </w:t>
      </w:r>
      <w:r w:rsidR="005517F9" w:rsidRPr="00CB75E6">
        <w:rPr>
          <w:rFonts w:ascii="Times New Roman" w:hAnsi="Times New Roman" w:cs="Times New Roman"/>
        </w:rPr>
        <w:t xml:space="preserve">school “culture influences and shapes the ways that teachers, student, and administrators think, feel, and act” (p. 9). </w:t>
      </w:r>
      <w:r w:rsidRPr="00CB75E6">
        <w:rPr>
          <w:rFonts w:ascii="Times New Roman" w:hAnsi="Times New Roman" w:cs="Times New Roman"/>
        </w:rPr>
        <w:t xml:space="preserve">Furthermore, </w:t>
      </w:r>
      <w:r w:rsidR="005517F9" w:rsidRPr="00CB75E6">
        <w:rPr>
          <w:rFonts w:ascii="Times New Roman" w:hAnsi="Times New Roman" w:cs="Times New Roman"/>
        </w:rPr>
        <w:t xml:space="preserve">Deal and Peterson </w:t>
      </w:r>
      <w:r w:rsidR="00BB62B1" w:rsidRPr="00CB75E6">
        <w:rPr>
          <w:rFonts w:ascii="Times New Roman" w:hAnsi="Times New Roman" w:cs="Times New Roman"/>
        </w:rPr>
        <w:t>(2009</w:t>
      </w:r>
      <w:r w:rsidR="005517F9" w:rsidRPr="00CB75E6">
        <w:rPr>
          <w:rFonts w:ascii="Times New Roman" w:hAnsi="Times New Roman" w:cs="Times New Roman"/>
        </w:rPr>
        <w:t>) call</w:t>
      </w:r>
      <w:r w:rsidRPr="00CB75E6">
        <w:rPr>
          <w:rFonts w:ascii="Times New Roman" w:hAnsi="Times New Roman" w:cs="Times New Roman"/>
        </w:rPr>
        <w:t>ed</w:t>
      </w:r>
      <w:r w:rsidR="005517F9" w:rsidRPr="00CB75E6">
        <w:rPr>
          <w:rFonts w:ascii="Times New Roman" w:hAnsi="Times New Roman" w:cs="Times New Roman"/>
        </w:rPr>
        <w:t xml:space="preserve"> for an investigation of school culture and t</w:t>
      </w:r>
      <w:r w:rsidRPr="00CB75E6">
        <w:rPr>
          <w:rFonts w:ascii="Times New Roman" w:hAnsi="Times New Roman" w:cs="Times New Roman"/>
        </w:rPr>
        <w:t>he role culture</w:t>
      </w:r>
      <w:r w:rsidR="005517F9" w:rsidRPr="00CB75E6">
        <w:rPr>
          <w:rFonts w:ascii="Times New Roman" w:hAnsi="Times New Roman" w:cs="Times New Roman"/>
        </w:rPr>
        <w:t xml:space="preserve"> plays in the development of teachers values and beliefs.</w:t>
      </w:r>
    </w:p>
    <w:p w14:paraId="2F907B73" w14:textId="11C98299" w:rsidR="00571E94" w:rsidRPr="00CB75E6" w:rsidRDefault="00DE75EF" w:rsidP="00F14EEC">
      <w:pPr>
        <w:spacing w:line="480" w:lineRule="auto"/>
        <w:jc w:val="center"/>
        <w:rPr>
          <w:rFonts w:ascii="Times New Roman" w:hAnsi="Times New Roman" w:cs="Times New Roman"/>
          <w:b/>
          <w:iCs/>
        </w:rPr>
      </w:pPr>
      <w:r w:rsidRPr="00CB75E6">
        <w:rPr>
          <w:rFonts w:ascii="Times New Roman" w:hAnsi="Times New Roman" w:cs="Times New Roman"/>
          <w:b/>
          <w:iCs/>
        </w:rPr>
        <w:t>School C</w:t>
      </w:r>
      <w:r w:rsidR="00571E94" w:rsidRPr="00CB75E6">
        <w:rPr>
          <w:rFonts w:ascii="Times New Roman" w:hAnsi="Times New Roman" w:cs="Times New Roman"/>
          <w:b/>
          <w:iCs/>
        </w:rPr>
        <w:t>ulture</w:t>
      </w:r>
    </w:p>
    <w:p w14:paraId="0DCCDD1F" w14:textId="7D0C2E15" w:rsidR="00DE75EF" w:rsidRPr="00CB75E6" w:rsidRDefault="00D64F15" w:rsidP="00571E94">
      <w:pPr>
        <w:spacing w:line="480" w:lineRule="auto"/>
        <w:ind w:firstLine="720"/>
        <w:rPr>
          <w:rFonts w:ascii="Times New Roman" w:hAnsi="Times New Roman" w:cs="Times New Roman"/>
        </w:rPr>
      </w:pPr>
      <w:r w:rsidRPr="00CB75E6">
        <w:rPr>
          <w:rFonts w:ascii="Times New Roman" w:hAnsi="Times New Roman" w:cs="Times New Roman"/>
          <w:i/>
          <w:iCs/>
        </w:rPr>
        <w:t>Culture</w:t>
      </w:r>
      <w:r w:rsidRPr="00CB75E6">
        <w:rPr>
          <w:rFonts w:ascii="Times New Roman" w:hAnsi="Times New Roman" w:cs="Times New Roman"/>
        </w:rPr>
        <w:t xml:space="preserve"> is a common word used among school leaders and educators and has been difficult to define by scholars </w:t>
      </w:r>
      <w:r w:rsidR="00793010" w:rsidRPr="00CB75E6">
        <w:rPr>
          <w:rFonts w:ascii="Times New Roman" w:hAnsi="Times New Roman" w:cs="Times New Roman"/>
        </w:rPr>
        <w:t>(</w:t>
      </w:r>
      <w:proofErr w:type="spellStart"/>
      <w:r w:rsidR="00793010" w:rsidRPr="00CB75E6">
        <w:rPr>
          <w:rFonts w:ascii="Times New Roman" w:hAnsi="Times New Roman" w:cs="Times New Roman"/>
        </w:rPr>
        <w:t>Gruenert</w:t>
      </w:r>
      <w:proofErr w:type="spellEnd"/>
      <w:r w:rsidR="00793010" w:rsidRPr="00CB75E6">
        <w:rPr>
          <w:rFonts w:ascii="Times New Roman" w:hAnsi="Times New Roman" w:cs="Times New Roman"/>
        </w:rPr>
        <w:t xml:space="preserve"> &amp; Whitaker, 2015). </w:t>
      </w:r>
      <w:r w:rsidRPr="00CB75E6">
        <w:rPr>
          <w:rFonts w:ascii="Times New Roman" w:hAnsi="Times New Roman" w:cs="Times New Roman"/>
        </w:rPr>
        <w:t>A universal definition of school culture does not exist making this term even more difficult to understand (Karadag</w:t>
      </w:r>
      <w:r w:rsidR="00893EC8" w:rsidRPr="00CB75E6">
        <w:rPr>
          <w:rFonts w:ascii="Times New Roman" w:hAnsi="Times New Roman" w:cs="Times New Roman"/>
        </w:rPr>
        <w:t xml:space="preserve"> et al., 2014</w:t>
      </w:r>
      <w:r w:rsidRPr="00CB75E6">
        <w:rPr>
          <w:rFonts w:ascii="Times New Roman" w:hAnsi="Times New Roman" w:cs="Times New Roman"/>
        </w:rPr>
        <w:t xml:space="preserve">). This word </w:t>
      </w:r>
      <w:r w:rsidRPr="00CB75E6">
        <w:rPr>
          <w:rFonts w:ascii="Times New Roman" w:hAnsi="Times New Roman" w:cs="Times New Roman"/>
          <w:i/>
          <w:iCs/>
        </w:rPr>
        <w:t>culture</w:t>
      </w:r>
      <w:r w:rsidRPr="00CB75E6">
        <w:rPr>
          <w:rFonts w:ascii="Times New Roman" w:hAnsi="Times New Roman" w:cs="Times New Roman"/>
        </w:rPr>
        <w:t xml:space="preserve"> has been used to describe many different aspects of a school, such as “ethos,” “sage,” and “climate” (Deal &amp; Peterson, 1991, p. 7). Deal and Peterson (1991) </w:t>
      </w:r>
      <w:r w:rsidR="00793010" w:rsidRPr="00CB75E6">
        <w:rPr>
          <w:rFonts w:ascii="Times New Roman" w:hAnsi="Times New Roman" w:cs="Times New Roman"/>
        </w:rPr>
        <w:t>were two of the original researchers of culture in</w:t>
      </w:r>
      <w:r w:rsidR="00561BB5" w:rsidRPr="00CB75E6">
        <w:rPr>
          <w:rFonts w:ascii="Times New Roman" w:hAnsi="Times New Roman" w:cs="Times New Roman"/>
        </w:rPr>
        <w:t xml:space="preserve"> education and their </w:t>
      </w:r>
      <w:r w:rsidR="00561BB5" w:rsidRPr="00CB75E6">
        <w:rPr>
          <w:rFonts w:ascii="Times New Roman" w:hAnsi="Times New Roman" w:cs="Times New Roman"/>
        </w:rPr>
        <w:lastRenderedPageBreak/>
        <w:t xml:space="preserve">notion </w:t>
      </w:r>
      <w:r w:rsidR="00793010" w:rsidRPr="00CB75E6">
        <w:rPr>
          <w:rFonts w:ascii="Times New Roman" w:hAnsi="Times New Roman" w:cs="Times New Roman"/>
        </w:rPr>
        <w:t xml:space="preserve">of culture has been foundational to the field. They (1991) </w:t>
      </w:r>
      <w:r w:rsidRPr="00CB75E6">
        <w:rPr>
          <w:rFonts w:ascii="Times New Roman" w:hAnsi="Times New Roman" w:cs="Times New Roman"/>
        </w:rPr>
        <w:t>explain</w:t>
      </w:r>
      <w:r w:rsidR="00793010" w:rsidRPr="00CB75E6">
        <w:rPr>
          <w:rFonts w:ascii="Times New Roman" w:hAnsi="Times New Roman" w:cs="Times New Roman"/>
        </w:rPr>
        <w:t>ed</w:t>
      </w:r>
      <w:r w:rsidRPr="00CB75E6">
        <w:rPr>
          <w:rFonts w:ascii="Times New Roman" w:hAnsi="Times New Roman" w:cs="Times New Roman"/>
        </w:rPr>
        <w:t xml:space="preserve"> that “each school has its own character or ‘feel’ [that] you can sense as you approach the building” (p. 7)</w:t>
      </w:r>
      <w:r w:rsidR="00793010" w:rsidRPr="00CB75E6">
        <w:rPr>
          <w:rFonts w:ascii="Times New Roman" w:hAnsi="Times New Roman" w:cs="Times New Roman"/>
        </w:rPr>
        <w:t>. Deal and Peterson</w:t>
      </w:r>
      <w:r w:rsidRPr="00CB75E6">
        <w:rPr>
          <w:rFonts w:ascii="Times New Roman" w:hAnsi="Times New Roman" w:cs="Times New Roman"/>
        </w:rPr>
        <w:t xml:space="preserve"> </w:t>
      </w:r>
      <w:r w:rsidR="00893EC8" w:rsidRPr="00CB75E6">
        <w:rPr>
          <w:rFonts w:ascii="Times New Roman" w:hAnsi="Times New Roman" w:cs="Times New Roman"/>
        </w:rPr>
        <w:t xml:space="preserve">(1991) </w:t>
      </w:r>
      <w:r w:rsidR="00793010" w:rsidRPr="00CB75E6">
        <w:rPr>
          <w:rFonts w:ascii="Times New Roman" w:hAnsi="Times New Roman" w:cs="Times New Roman"/>
        </w:rPr>
        <w:t>defined</w:t>
      </w:r>
      <w:r w:rsidRPr="00CB75E6">
        <w:rPr>
          <w:rFonts w:ascii="Times New Roman" w:hAnsi="Times New Roman" w:cs="Times New Roman"/>
        </w:rPr>
        <w:t xml:space="preserve"> the concept of school culture as “the character of a school as it reflects deep patterns of </w:t>
      </w:r>
      <w:r w:rsidRPr="00CB75E6">
        <w:rPr>
          <w:rFonts w:ascii="Times New Roman" w:hAnsi="Times New Roman" w:cs="Times New Roman"/>
          <w:i/>
        </w:rPr>
        <w:t>values, beliefs, and traditions</w:t>
      </w:r>
      <w:r w:rsidRPr="00CB75E6">
        <w:rPr>
          <w:rFonts w:ascii="Times New Roman" w:hAnsi="Times New Roman" w:cs="Times New Roman"/>
        </w:rPr>
        <w:t xml:space="preserve"> that have been formed over the course of its history” </w:t>
      </w:r>
      <w:r w:rsidR="00893EC8" w:rsidRPr="00CB75E6">
        <w:rPr>
          <w:rFonts w:ascii="Times New Roman" w:hAnsi="Times New Roman" w:cs="Times New Roman"/>
        </w:rPr>
        <w:t>(</w:t>
      </w:r>
      <w:r w:rsidRPr="00CB75E6">
        <w:rPr>
          <w:rFonts w:ascii="Times New Roman" w:hAnsi="Times New Roman" w:cs="Times New Roman"/>
        </w:rPr>
        <w:t>p. 7)</w:t>
      </w:r>
      <w:r w:rsidR="00DE75EF" w:rsidRPr="00CB75E6">
        <w:rPr>
          <w:rFonts w:ascii="Times New Roman" w:hAnsi="Times New Roman" w:cs="Times New Roman"/>
        </w:rPr>
        <w:t>.</w:t>
      </w:r>
    </w:p>
    <w:p w14:paraId="49FCC137" w14:textId="01649B2E" w:rsidR="00D64F15" w:rsidRPr="00CB75E6" w:rsidRDefault="00793010" w:rsidP="00571E94">
      <w:pPr>
        <w:spacing w:line="480" w:lineRule="auto"/>
        <w:ind w:firstLine="720"/>
        <w:rPr>
          <w:rFonts w:ascii="Times New Roman" w:hAnsi="Times New Roman" w:cs="Times New Roman"/>
        </w:rPr>
      </w:pPr>
      <w:r w:rsidRPr="00CB75E6">
        <w:rPr>
          <w:rFonts w:ascii="Times New Roman" w:hAnsi="Times New Roman" w:cs="Times New Roman"/>
        </w:rPr>
        <w:t xml:space="preserve">Another </w:t>
      </w:r>
      <w:r w:rsidR="00561BB5" w:rsidRPr="00CB75E6">
        <w:rPr>
          <w:rFonts w:ascii="Times New Roman" w:hAnsi="Times New Roman" w:cs="Times New Roman"/>
        </w:rPr>
        <w:t>seminal researcher in</w:t>
      </w:r>
      <w:r w:rsidRPr="00CB75E6">
        <w:rPr>
          <w:rFonts w:ascii="Times New Roman" w:hAnsi="Times New Roman" w:cs="Times New Roman"/>
        </w:rPr>
        <w:t xml:space="preserve"> educational culture and </w:t>
      </w:r>
      <w:r w:rsidR="00D64F15" w:rsidRPr="00CB75E6">
        <w:rPr>
          <w:rFonts w:ascii="Times New Roman" w:hAnsi="Times New Roman" w:cs="Times New Roman"/>
        </w:rPr>
        <w:t>noted anthropologist</w:t>
      </w:r>
      <w:r w:rsidRPr="00CB75E6">
        <w:rPr>
          <w:rFonts w:ascii="Times New Roman" w:hAnsi="Times New Roman" w:cs="Times New Roman"/>
        </w:rPr>
        <w:t>, Clifford Geertz (1973), explained</w:t>
      </w:r>
      <w:r w:rsidR="00D64F15" w:rsidRPr="00CB75E6">
        <w:rPr>
          <w:rFonts w:ascii="Times New Roman" w:hAnsi="Times New Roman" w:cs="Times New Roman"/>
        </w:rPr>
        <w:t xml:space="preserve"> that culture represents a “historically transmitted pattern of meaning” which is seen explicitly and implicitly (p. 28). Explicit culture is seen though symbols of an organization, and implicit culture is perceived by the taken-for-granted beliefs of that organization </w:t>
      </w:r>
      <w:r w:rsidR="00893EC8" w:rsidRPr="00CB75E6">
        <w:rPr>
          <w:rFonts w:ascii="Times New Roman" w:hAnsi="Times New Roman" w:cs="Times New Roman"/>
        </w:rPr>
        <w:t>(Geertz, 1973</w:t>
      </w:r>
      <w:r w:rsidR="00D64F15" w:rsidRPr="00CB75E6">
        <w:rPr>
          <w:rFonts w:ascii="Times New Roman" w:hAnsi="Times New Roman" w:cs="Times New Roman"/>
        </w:rPr>
        <w:t>).</w:t>
      </w:r>
      <w:r w:rsidRPr="00CB75E6">
        <w:rPr>
          <w:rFonts w:ascii="Times New Roman" w:hAnsi="Times New Roman" w:cs="Times New Roman"/>
        </w:rPr>
        <w:t xml:space="preserve"> </w:t>
      </w:r>
      <w:r w:rsidR="00561BB5" w:rsidRPr="00CB75E6">
        <w:rPr>
          <w:rFonts w:ascii="Times New Roman" w:hAnsi="Times New Roman" w:cs="Times New Roman"/>
        </w:rPr>
        <w:t>Implicit</w:t>
      </w:r>
      <w:r w:rsidRPr="00CB75E6">
        <w:rPr>
          <w:rFonts w:ascii="Times New Roman" w:hAnsi="Times New Roman" w:cs="Times New Roman"/>
        </w:rPr>
        <w:t xml:space="preserve"> culture is </w:t>
      </w:r>
      <w:r w:rsidR="00D64F15" w:rsidRPr="00CB75E6">
        <w:rPr>
          <w:rFonts w:ascii="Times New Roman" w:hAnsi="Times New Roman" w:cs="Times New Roman"/>
        </w:rPr>
        <w:t>assumed by all t</w:t>
      </w:r>
      <w:r w:rsidR="00561BB5" w:rsidRPr="00CB75E6">
        <w:rPr>
          <w:rFonts w:ascii="Times New Roman" w:hAnsi="Times New Roman" w:cs="Times New Roman"/>
        </w:rPr>
        <w:t xml:space="preserve">he members of the organization who </w:t>
      </w:r>
      <w:r w:rsidR="00D64F15" w:rsidRPr="00CB75E6">
        <w:rPr>
          <w:rFonts w:ascii="Times New Roman" w:hAnsi="Times New Roman" w:cs="Times New Roman"/>
        </w:rPr>
        <w:t>have all bought into the same values, beliefs, and traditions. Explicit culture is the visible results of the underlying taken-for-granted beliefs. Everyone within an organization has a part to play in both the implicit and explicit culture. Similarly, Bolman and Deal</w:t>
      </w:r>
      <w:r w:rsidR="003B7EF5" w:rsidRPr="00CB75E6">
        <w:rPr>
          <w:rFonts w:ascii="Times New Roman" w:hAnsi="Times New Roman" w:cs="Times New Roman"/>
        </w:rPr>
        <w:t xml:space="preserve"> (2021)</w:t>
      </w:r>
      <w:r w:rsidR="00D64F15" w:rsidRPr="00CB75E6">
        <w:rPr>
          <w:rFonts w:ascii="Times New Roman" w:hAnsi="Times New Roman" w:cs="Times New Roman"/>
        </w:rPr>
        <w:t xml:space="preserve"> explain that culture is comprised of</w:t>
      </w:r>
      <w:r w:rsidR="003B7EF5" w:rsidRPr="00CB75E6">
        <w:rPr>
          <w:rFonts w:ascii="Times New Roman" w:hAnsi="Times New Roman" w:cs="Times New Roman"/>
        </w:rPr>
        <w:t xml:space="preserve"> two parts: process and product. </w:t>
      </w:r>
      <w:r w:rsidR="00D64F15" w:rsidRPr="00CB75E6">
        <w:rPr>
          <w:rFonts w:ascii="Times New Roman" w:hAnsi="Times New Roman" w:cs="Times New Roman"/>
        </w:rPr>
        <w:t xml:space="preserve">Culture is a process because new members are entering the organization making the culture of that organization their own, but culture is also a product because it has been previously produced and established by members within the organization </w:t>
      </w:r>
      <w:r w:rsidR="003B7EF5" w:rsidRPr="00CB75E6">
        <w:rPr>
          <w:rFonts w:ascii="Times New Roman" w:hAnsi="Times New Roman" w:cs="Times New Roman"/>
        </w:rPr>
        <w:t>(Bolman &amp; Deal, 2021</w:t>
      </w:r>
      <w:r w:rsidR="00D64F15" w:rsidRPr="00CB75E6">
        <w:rPr>
          <w:rFonts w:ascii="Times New Roman" w:hAnsi="Times New Roman" w:cs="Times New Roman"/>
        </w:rPr>
        <w:t>). This leads to the conclusion that culture</w:t>
      </w:r>
      <w:r w:rsidRPr="00CB75E6">
        <w:rPr>
          <w:rFonts w:ascii="Times New Roman" w:hAnsi="Times New Roman" w:cs="Times New Roman"/>
        </w:rPr>
        <w:t>,</w:t>
      </w:r>
      <w:r w:rsidR="00D64F15" w:rsidRPr="00CB75E6">
        <w:rPr>
          <w:rFonts w:ascii="Times New Roman" w:hAnsi="Times New Roman" w:cs="Times New Roman"/>
        </w:rPr>
        <w:t xml:space="preserve"> though established</w:t>
      </w:r>
      <w:r w:rsidRPr="00CB75E6">
        <w:rPr>
          <w:rFonts w:ascii="Times New Roman" w:hAnsi="Times New Roman" w:cs="Times New Roman"/>
        </w:rPr>
        <w:t>,</w:t>
      </w:r>
      <w:r w:rsidR="00D64F15" w:rsidRPr="00CB75E6">
        <w:rPr>
          <w:rFonts w:ascii="Times New Roman" w:hAnsi="Times New Roman" w:cs="Times New Roman"/>
        </w:rPr>
        <w:t xml:space="preserve"> is continually changing </w:t>
      </w:r>
      <w:r w:rsidR="00561BB5" w:rsidRPr="00CB75E6">
        <w:rPr>
          <w:rFonts w:ascii="Times New Roman" w:hAnsi="Times New Roman" w:cs="Times New Roman"/>
        </w:rPr>
        <w:t>through and by</w:t>
      </w:r>
      <w:r w:rsidRPr="00CB75E6">
        <w:rPr>
          <w:rFonts w:ascii="Times New Roman" w:hAnsi="Times New Roman" w:cs="Times New Roman"/>
        </w:rPr>
        <w:t xml:space="preserve"> members </w:t>
      </w:r>
      <w:r w:rsidR="00D64F15" w:rsidRPr="00CB75E6">
        <w:rPr>
          <w:rFonts w:ascii="Times New Roman" w:hAnsi="Times New Roman" w:cs="Times New Roman"/>
        </w:rPr>
        <w:t>withi</w:t>
      </w:r>
      <w:r w:rsidRPr="00CB75E6">
        <w:rPr>
          <w:rFonts w:ascii="Times New Roman" w:hAnsi="Times New Roman" w:cs="Times New Roman"/>
        </w:rPr>
        <w:t>n an organization</w:t>
      </w:r>
      <w:r w:rsidR="009D22CF" w:rsidRPr="00CB75E6">
        <w:rPr>
          <w:rFonts w:ascii="Times New Roman" w:hAnsi="Times New Roman" w:cs="Times New Roman"/>
        </w:rPr>
        <w:t>. Key members of the organization such as teachers could</w:t>
      </w:r>
      <w:r w:rsidR="00D64F15" w:rsidRPr="00CB75E6">
        <w:rPr>
          <w:rFonts w:ascii="Times New Roman" w:hAnsi="Times New Roman" w:cs="Times New Roman"/>
        </w:rPr>
        <w:t xml:space="preserve"> help guide and direct the constantly moving culture to maintain</w:t>
      </w:r>
      <w:r w:rsidRPr="00CB75E6">
        <w:rPr>
          <w:rFonts w:ascii="Times New Roman" w:hAnsi="Times New Roman" w:cs="Times New Roman"/>
        </w:rPr>
        <w:t xml:space="preserve"> the underlying values, beliefs</w:t>
      </w:r>
      <w:r w:rsidR="00D64F15" w:rsidRPr="00CB75E6">
        <w:rPr>
          <w:rFonts w:ascii="Times New Roman" w:hAnsi="Times New Roman" w:cs="Times New Roman"/>
        </w:rPr>
        <w:t xml:space="preserve">, and traditions. </w:t>
      </w:r>
    </w:p>
    <w:p w14:paraId="177A68B6" w14:textId="4C8E1BE5" w:rsidR="00D64F15" w:rsidRPr="00CB75E6" w:rsidRDefault="007A0272" w:rsidP="002F55E4">
      <w:pPr>
        <w:pStyle w:val="Heading2"/>
      </w:pPr>
      <w:bookmarkStart w:id="4" w:name="_Toc162877899"/>
      <w:r w:rsidRPr="00CB75E6">
        <w:lastRenderedPageBreak/>
        <w:t>Statement of the Problem</w:t>
      </w:r>
      <w:bookmarkEnd w:id="4"/>
    </w:p>
    <w:p w14:paraId="45E0200E" w14:textId="4D60C955" w:rsidR="009B360E" w:rsidRPr="00CB75E6" w:rsidRDefault="00A77D53" w:rsidP="00D64F15">
      <w:pPr>
        <w:spacing w:line="480" w:lineRule="auto"/>
        <w:ind w:firstLine="720"/>
        <w:rPr>
          <w:rFonts w:ascii="Times New Roman" w:hAnsi="Times New Roman" w:cs="Times New Roman"/>
        </w:rPr>
      </w:pPr>
      <w:r w:rsidRPr="00CB75E6">
        <w:rPr>
          <w:rFonts w:ascii="Times New Roman" w:hAnsi="Times New Roman" w:cs="Times New Roman"/>
        </w:rPr>
        <w:t>L</w:t>
      </w:r>
      <w:r w:rsidR="00DA6E92" w:rsidRPr="00CB75E6">
        <w:rPr>
          <w:rFonts w:ascii="Times New Roman" w:hAnsi="Times New Roman" w:cs="Times New Roman"/>
        </w:rPr>
        <w:t>iterature</w:t>
      </w:r>
      <w:r w:rsidRPr="00CB75E6">
        <w:rPr>
          <w:rFonts w:ascii="Times New Roman" w:hAnsi="Times New Roman" w:cs="Times New Roman"/>
        </w:rPr>
        <w:t xml:space="preserve"> has</w:t>
      </w:r>
      <w:r w:rsidR="00DD38E8" w:rsidRPr="00CB75E6">
        <w:rPr>
          <w:rFonts w:ascii="Times New Roman" w:hAnsi="Times New Roman" w:cs="Times New Roman"/>
        </w:rPr>
        <w:t xml:space="preserve"> found that te</w:t>
      </w:r>
      <w:r w:rsidR="00CB6855" w:rsidRPr="00CB75E6">
        <w:rPr>
          <w:rFonts w:ascii="Times New Roman" w:hAnsi="Times New Roman" w:cs="Times New Roman"/>
        </w:rPr>
        <w:t xml:space="preserve">achers’ beliefs and values </w:t>
      </w:r>
      <w:r w:rsidR="00CB5CF6" w:rsidRPr="00CB75E6">
        <w:rPr>
          <w:rFonts w:ascii="Times New Roman" w:hAnsi="Times New Roman" w:cs="Times New Roman"/>
        </w:rPr>
        <w:t xml:space="preserve">could </w:t>
      </w:r>
      <w:r w:rsidR="00CB6855" w:rsidRPr="00CB75E6">
        <w:rPr>
          <w:rFonts w:ascii="Times New Roman" w:hAnsi="Times New Roman" w:cs="Times New Roman"/>
        </w:rPr>
        <w:t>influence</w:t>
      </w:r>
      <w:r w:rsidR="00DD38E8" w:rsidRPr="00CB75E6">
        <w:rPr>
          <w:rFonts w:ascii="Times New Roman" w:hAnsi="Times New Roman" w:cs="Times New Roman"/>
        </w:rPr>
        <w:t xml:space="preserve"> students and the culture of a school (Dwyer, 2015). </w:t>
      </w:r>
      <w:r w:rsidR="0009192C" w:rsidRPr="00CB75E6">
        <w:rPr>
          <w:rFonts w:ascii="Times New Roman" w:hAnsi="Times New Roman" w:cs="Times New Roman"/>
        </w:rPr>
        <w:t>Dwyer (2015) found a connection between teachers’ values and beliefs and the positive or negative impact these beliefs had on the culture of a school. Dwyer (2015) conclude</w:t>
      </w:r>
      <w:r w:rsidR="005E3D5F" w:rsidRPr="00CB75E6">
        <w:rPr>
          <w:rFonts w:ascii="Times New Roman" w:hAnsi="Times New Roman" w:cs="Times New Roman"/>
        </w:rPr>
        <w:t>d</w:t>
      </w:r>
      <w:r w:rsidR="0009192C" w:rsidRPr="00CB75E6">
        <w:rPr>
          <w:rFonts w:ascii="Times New Roman" w:hAnsi="Times New Roman" w:cs="Times New Roman"/>
        </w:rPr>
        <w:t xml:space="preserve"> that </w:t>
      </w:r>
      <w:r w:rsidR="0016565A" w:rsidRPr="00CB75E6">
        <w:rPr>
          <w:rFonts w:ascii="Times New Roman" w:hAnsi="Times New Roman" w:cs="Times New Roman"/>
        </w:rPr>
        <w:t xml:space="preserve">a “teachers’ values and beliefs have a powerful effect on… shaping student’ experiences” (p. 93). </w:t>
      </w:r>
      <w:r w:rsidR="009B360E" w:rsidRPr="00CB75E6">
        <w:rPr>
          <w:rFonts w:ascii="Times New Roman" w:hAnsi="Times New Roman" w:cs="Times New Roman"/>
        </w:rPr>
        <w:t>Fives and Gill (2015) explained that “teachers’ beliefs can facilitate or hinder practice by serving to filter, frame, and guide experience, decisions, and actions” (p. 1). Five and Gill (2015) continued to explain that “teachers frequently rely on beliefs, particularly those that underlie their intuition, automaticity, and habit, to meet the demands of the practice” (p. 1). The importance of teacher beliefs and values is evident based on decades of research, but h</w:t>
      </w:r>
      <w:r w:rsidR="00DD38E8" w:rsidRPr="00CB75E6">
        <w:rPr>
          <w:rFonts w:ascii="Times New Roman" w:hAnsi="Times New Roman" w:cs="Times New Roman"/>
        </w:rPr>
        <w:t xml:space="preserve">ow </w:t>
      </w:r>
      <w:r w:rsidR="002614F3" w:rsidRPr="00CB75E6">
        <w:rPr>
          <w:rFonts w:ascii="Times New Roman" w:hAnsi="Times New Roman" w:cs="Times New Roman"/>
        </w:rPr>
        <w:t xml:space="preserve">teachers choose to act on their values and beliefs to influence school culture is not clear </w:t>
      </w:r>
      <w:r w:rsidR="009B360E" w:rsidRPr="00CB75E6">
        <w:rPr>
          <w:rFonts w:ascii="Times New Roman" w:hAnsi="Times New Roman" w:cs="Times New Roman"/>
        </w:rPr>
        <w:t>(Fives &amp; Gill, 2015).</w:t>
      </w:r>
    </w:p>
    <w:p w14:paraId="36DB9796" w14:textId="49F32DDD" w:rsidR="002614F3" w:rsidRPr="00CB75E6" w:rsidRDefault="00DE75EF" w:rsidP="00D64F15">
      <w:pPr>
        <w:spacing w:line="480" w:lineRule="auto"/>
        <w:ind w:firstLine="720"/>
        <w:rPr>
          <w:rFonts w:ascii="Times New Roman" w:hAnsi="Times New Roman" w:cs="Times New Roman"/>
        </w:rPr>
      </w:pPr>
      <w:r w:rsidRPr="00CB75E6">
        <w:rPr>
          <w:rFonts w:ascii="Times New Roman" w:hAnsi="Times New Roman" w:cs="Times New Roman"/>
        </w:rPr>
        <w:t xml:space="preserve">Researchers </w:t>
      </w:r>
      <w:r w:rsidR="0016565A" w:rsidRPr="00CB75E6">
        <w:rPr>
          <w:rFonts w:ascii="Times New Roman" w:hAnsi="Times New Roman" w:cs="Times New Roman"/>
        </w:rPr>
        <w:t xml:space="preserve">have found </w:t>
      </w:r>
      <w:r w:rsidR="00DD38E8" w:rsidRPr="00CB75E6">
        <w:rPr>
          <w:rFonts w:ascii="Times New Roman" w:hAnsi="Times New Roman" w:cs="Times New Roman"/>
        </w:rPr>
        <w:t>that teachers do not always act on their values and belief</w:t>
      </w:r>
      <w:r w:rsidR="007D19B7" w:rsidRPr="00CB75E6">
        <w:rPr>
          <w:rFonts w:ascii="Times New Roman" w:hAnsi="Times New Roman" w:cs="Times New Roman"/>
        </w:rPr>
        <w:t>s</w:t>
      </w:r>
      <w:r w:rsidR="00DD38E8" w:rsidRPr="00CB75E6">
        <w:rPr>
          <w:rFonts w:ascii="Times New Roman" w:hAnsi="Times New Roman" w:cs="Times New Roman"/>
        </w:rPr>
        <w:t xml:space="preserve"> but instead conform </w:t>
      </w:r>
      <w:r w:rsidR="00331FEC" w:rsidRPr="00CB75E6">
        <w:rPr>
          <w:rFonts w:ascii="Times New Roman" w:hAnsi="Times New Roman" w:cs="Times New Roman"/>
        </w:rPr>
        <w:t>to the pressures of an</w:t>
      </w:r>
      <w:r w:rsidR="00DD38E8" w:rsidRPr="00CB75E6">
        <w:rPr>
          <w:rFonts w:ascii="Times New Roman" w:hAnsi="Times New Roman" w:cs="Times New Roman"/>
        </w:rPr>
        <w:t xml:space="preserve"> institution (</w:t>
      </w:r>
      <w:r w:rsidR="00C8583B" w:rsidRPr="00CB75E6">
        <w:rPr>
          <w:rFonts w:ascii="Times New Roman" w:hAnsi="Times New Roman" w:cs="Times New Roman"/>
        </w:rPr>
        <w:t xml:space="preserve">Diehl &amp; </w:t>
      </w:r>
      <w:proofErr w:type="spellStart"/>
      <w:r w:rsidR="00C8583B" w:rsidRPr="00CB75E6">
        <w:rPr>
          <w:rFonts w:ascii="Times New Roman" w:hAnsi="Times New Roman" w:cs="Times New Roman"/>
        </w:rPr>
        <w:t>Golann</w:t>
      </w:r>
      <w:proofErr w:type="spellEnd"/>
      <w:r w:rsidR="00C8583B" w:rsidRPr="00CB75E6">
        <w:rPr>
          <w:rFonts w:ascii="Times New Roman" w:hAnsi="Times New Roman" w:cs="Times New Roman"/>
        </w:rPr>
        <w:t>, 2023</w:t>
      </w:r>
      <w:r w:rsidR="00EC0A50" w:rsidRPr="00CB75E6">
        <w:rPr>
          <w:rFonts w:ascii="Times New Roman" w:hAnsi="Times New Roman" w:cs="Times New Roman"/>
        </w:rPr>
        <w:t>).</w:t>
      </w:r>
      <w:r w:rsidR="00CB6855" w:rsidRPr="00CB75E6">
        <w:rPr>
          <w:rFonts w:ascii="Times New Roman" w:hAnsi="Times New Roman" w:cs="Times New Roman"/>
        </w:rPr>
        <w:t xml:space="preserve"> Atiles et al., (2017) explain</w:t>
      </w:r>
      <w:r w:rsidR="0016565A" w:rsidRPr="00CB75E6">
        <w:rPr>
          <w:rFonts w:ascii="Times New Roman" w:hAnsi="Times New Roman" w:cs="Times New Roman"/>
        </w:rPr>
        <w:t>ed</w:t>
      </w:r>
      <w:r w:rsidR="00CB6855" w:rsidRPr="00CB75E6">
        <w:rPr>
          <w:rFonts w:ascii="Times New Roman" w:hAnsi="Times New Roman" w:cs="Times New Roman"/>
        </w:rPr>
        <w:t xml:space="preserve"> that “teachers’ values and beliefs which are impacted by their cultures and are often transmitted and accepted from generation to generation without evaluation”</w:t>
      </w:r>
      <w:r w:rsidR="00913181" w:rsidRPr="00CB75E6">
        <w:rPr>
          <w:rFonts w:ascii="Times New Roman" w:hAnsi="Times New Roman" w:cs="Times New Roman"/>
        </w:rPr>
        <w:t xml:space="preserve"> (p. 6</w:t>
      </w:r>
      <w:r w:rsidR="00CB6855" w:rsidRPr="00CB75E6">
        <w:rPr>
          <w:rFonts w:ascii="Times New Roman" w:hAnsi="Times New Roman" w:cs="Times New Roman"/>
        </w:rPr>
        <w:t xml:space="preserve">). </w:t>
      </w:r>
      <w:r w:rsidR="00EC0A50" w:rsidRPr="00CB75E6">
        <w:rPr>
          <w:rFonts w:ascii="Times New Roman" w:hAnsi="Times New Roman" w:cs="Times New Roman"/>
        </w:rPr>
        <w:t xml:space="preserve"> </w:t>
      </w:r>
      <w:r w:rsidR="0016565A" w:rsidRPr="00CB75E6">
        <w:rPr>
          <w:rFonts w:ascii="Times New Roman" w:hAnsi="Times New Roman" w:cs="Times New Roman"/>
        </w:rPr>
        <w:t>Furthermore</w:t>
      </w:r>
      <w:r w:rsidR="00CB6855" w:rsidRPr="00CB75E6">
        <w:rPr>
          <w:rFonts w:ascii="Times New Roman" w:hAnsi="Times New Roman" w:cs="Times New Roman"/>
        </w:rPr>
        <w:t xml:space="preserve">, </w:t>
      </w:r>
      <w:r w:rsidR="00FA5614" w:rsidRPr="00CB75E6">
        <w:rPr>
          <w:rFonts w:ascii="Times New Roman" w:hAnsi="Times New Roman" w:cs="Times New Roman"/>
        </w:rPr>
        <w:t xml:space="preserve">Liljedahl et al., (2023) </w:t>
      </w:r>
      <w:r w:rsidR="00DD38E8" w:rsidRPr="00CB75E6">
        <w:rPr>
          <w:rFonts w:ascii="Times New Roman" w:hAnsi="Times New Roman" w:cs="Times New Roman"/>
        </w:rPr>
        <w:t>discovered that there was a disparity between teacher beliefs and actions based on “tensions” such as pressures to prepare students for exams, complete the syllabus, and time constraints</w:t>
      </w:r>
      <w:r w:rsidR="0016565A" w:rsidRPr="00CB75E6">
        <w:rPr>
          <w:rFonts w:ascii="Times New Roman" w:hAnsi="Times New Roman" w:cs="Times New Roman"/>
        </w:rPr>
        <w:t>, all factors which are reflected in the school’s culture</w:t>
      </w:r>
      <w:r w:rsidR="00DD38E8" w:rsidRPr="00CB75E6">
        <w:rPr>
          <w:rFonts w:ascii="Times New Roman" w:hAnsi="Times New Roman" w:cs="Times New Roman"/>
        </w:rPr>
        <w:t xml:space="preserve">. </w:t>
      </w:r>
      <w:r w:rsidR="00913181" w:rsidRPr="00CB75E6">
        <w:rPr>
          <w:rFonts w:ascii="Times New Roman" w:hAnsi="Times New Roman" w:cs="Times New Roman"/>
        </w:rPr>
        <w:t>Atiles et al., (2017) add</w:t>
      </w:r>
      <w:r w:rsidR="002614F3" w:rsidRPr="00CB75E6">
        <w:rPr>
          <w:rFonts w:ascii="Times New Roman" w:hAnsi="Times New Roman" w:cs="Times New Roman"/>
        </w:rPr>
        <w:t>ed</w:t>
      </w:r>
      <w:r w:rsidR="00913181" w:rsidRPr="00CB75E6">
        <w:rPr>
          <w:rFonts w:ascii="Times New Roman" w:hAnsi="Times New Roman" w:cs="Times New Roman"/>
        </w:rPr>
        <w:t xml:space="preserve"> that “what a teacher believes and holds to be true and the actions the teacher actually takes can be very </w:t>
      </w:r>
      <w:r w:rsidR="00913181" w:rsidRPr="00CB75E6">
        <w:rPr>
          <w:rFonts w:ascii="Times New Roman" w:hAnsi="Times New Roman" w:cs="Times New Roman"/>
        </w:rPr>
        <w:lastRenderedPageBreak/>
        <w:t>different” (p.7). The values and belief of a teacher that were once held strongly can quickly change after experiencing a new event (Atiles et al., 2017). According to Atiles et al., (2017) this means “that teachers actions in a classroom might not always align with their values and beliefs” (p.</w:t>
      </w:r>
      <w:r w:rsidR="00AC3A83" w:rsidRPr="00CB75E6">
        <w:rPr>
          <w:rFonts w:ascii="Times New Roman" w:hAnsi="Times New Roman" w:cs="Times New Roman"/>
        </w:rPr>
        <w:t xml:space="preserve"> </w:t>
      </w:r>
      <w:r w:rsidR="00913181" w:rsidRPr="00CB75E6">
        <w:rPr>
          <w:rFonts w:ascii="Times New Roman" w:hAnsi="Times New Roman" w:cs="Times New Roman"/>
        </w:rPr>
        <w:t xml:space="preserve">7). </w:t>
      </w:r>
    </w:p>
    <w:p w14:paraId="0AAC10E3" w14:textId="1416CDC4" w:rsidR="002614F3" w:rsidRPr="00CB75E6" w:rsidRDefault="002614F3" w:rsidP="00EA7343">
      <w:pPr>
        <w:spacing w:line="480" w:lineRule="auto"/>
        <w:ind w:firstLine="720"/>
        <w:rPr>
          <w:rFonts w:ascii="Times New Roman" w:hAnsi="Times New Roman" w:cs="Times New Roman"/>
        </w:rPr>
      </w:pPr>
      <w:r w:rsidRPr="00CB75E6">
        <w:rPr>
          <w:rFonts w:ascii="Times New Roman" w:hAnsi="Times New Roman" w:cs="Times New Roman"/>
        </w:rPr>
        <w:t xml:space="preserve">One </w:t>
      </w:r>
      <w:r w:rsidR="00980CA4" w:rsidRPr="00CB75E6">
        <w:rPr>
          <w:rFonts w:ascii="Times New Roman" w:hAnsi="Times New Roman" w:cs="Times New Roman"/>
        </w:rPr>
        <w:t>way</w:t>
      </w:r>
      <w:r w:rsidRPr="00CB75E6">
        <w:rPr>
          <w:rFonts w:ascii="Times New Roman" w:hAnsi="Times New Roman" w:cs="Times New Roman"/>
        </w:rPr>
        <w:t xml:space="preserve"> that teachers’ values and beliefs may position their outlook on education is through the idea of acting as a servant</w:t>
      </w:r>
      <w:r w:rsidR="0016565A" w:rsidRPr="00CB75E6">
        <w:rPr>
          <w:rFonts w:ascii="Times New Roman" w:hAnsi="Times New Roman" w:cs="Times New Roman"/>
        </w:rPr>
        <w:t xml:space="preserve"> to others</w:t>
      </w:r>
      <w:r w:rsidRPr="00CB75E6">
        <w:rPr>
          <w:rFonts w:ascii="Times New Roman" w:hAnsi="Times New Roman" w:cs="Times New Roman"/>
        </w:rPr>
        <w:t>.</w:t>
      </w:r>
      <w:r w:rsidR="0016565A" w:rsidRPr="00CB75E6">
        <w:rPr>
          <w:rFonts w:ascii="Times New Roman" w:hAnsi="Times New Roman" w:cs="Times New Roman"/>
        </w:rPr>
        <w:t xml:space="preserve"> According to </w:t>
      </w:r>
      <w:r w:rsidR="00980CA4" w:rsidRPr="00CB75E6">
        <w:rPr>
          <w:rFonts w:ascii="Times New Roman" w:hAnsi="Times New Roman" w:cs="Times New Roman"/>
        </w:rPr>
        <w:t>Greenleaf’s Theory of Servant Leadership, people</w:t>
      </w:r>
      <w:r w:rsidR="00EE2C98" w:rsidRPr="00CB75E6">
        <w:rPr>
          <w:rFonts w:ascii="Times New Roman" w:hAnsi="Times New Roman" w:cs="Times New Roman"/>
        </w:rPr>
        <w:t xml:space="preserve"> </w:t>
      </w:r>
      <w:r w:rsidR="0016565A" w:rsidRPr="00CB75E6">
        <w:rPr>
          <w:rFonts w:ascii="Times New Roman" w:hAnsi="Times New Roman" w:cs="Times New Roman"/>
        </w:rPr>
        <w:t>who take on the role of leadership, such as in a classroom or schoo</w:t>
      </w:r>
      <w:r w:rsidR="00337DFA" w:rsidRPr="00CB75E6">
        <w:rPr>
          <w:rFonts w:ascii="Times New Roman" w:hAnsi="Times New Roman" w:cs="Times New Roman"/>
        </w:rPr>
        <w:t>l</w:t>
      </w:r>
      <w:r w:rsidR="0016565A" w:rsidRPr="00CB75E6">
        <w:rPr>
          <w:rFonts w:ascii="Times New Roman" w:hAnsi="Times New Roman" w:cs="Times New Roman"/>
        </w:rPr>
        <w:t>,</w:t>
      </w:r>
      <w:r w:rsidR="00980CA4" w:rsidRPr="00CB75E6">
        <w:rPr>
          <w:rFonts w:ascii="Times New Roman" w:hAnsi="Times New Roman" w:cs="Times New Roman"/>
        </w:rPr>
        <w:t xml:space="preserve"> no long</w:t>
      </w:r>
      <w:r w:rsidR="0016565A" w:rsidRPr="00CB75E6">
        <w:rPr>
          <w:rFonts w:ascii="Times New Roman" w:hAnsi="Times New Roman" w:cs="Times New Roman"/>
        </w:rPr>
        <w:t>er view themselves as having</w:t>
      </w:r>
      <w:r w:rsidR="00980CA4" w:rsidRPr="00CB75E6">
        <w:rPr>
          <w:rFonts w:ascii="Times New Roman" w:hAnsi="Times New Roman" w:cs="Times New Roman"/>
        </w:rPr>
        <w:t xml:space="preserve"> ultimate power to lead but choose</w:t>
      </w:r>
      <w:r w:rsidR="0016565A" w:rsidRPr="00CB75E6">
        <w:rPr>
          <w:rFonts w:ascii="Times New Roman" w:hAnsi="Times New Roman" w:cs="Times New Roman"/>
        </w:rPr>
        <w:t>, instead,</w:t>
      </w:r>
      <w:r w:rsidR="00980CA4" w:rsidRPr="00CB75E6">
        <w:rPr>
          <w:rFonts w:ascii="Times New Roman" w:hAnsi="Times New Roman" w:cs="Times New Roman"/>
        </w:rPr>
        <w:t xml:space="preserve"> to share their power by putting the needs of other before their own. </w:t>
      </w:r>
      <w:r w:rsidR="0016565A" w:rsidRPr="00CB75E6">
        <w:rPr>
          <w:rFonts w:ascii="Times New Roman" w:hAnsi="Times New Roman" w:cs="Times New Roman"/>
        </w:rPr>
        <w:t xml:space="preserve">(Greenleaf, 1998). </w:t>
      </w:r>
      <w:r w:rsidR="005E3D5F" w:rsidRPr="00CB75E6">
        <w:rPr>
          <w:rFonts w:ascii="Times New Roman" w:hAnsi="Times New Roman" w:cs="Times New Roman"/>
        </w:rPr>
        <w:t>T</w:t>
      </w:r>
      <w:r w:rsidR="0016565A" w:rsidRPr="00CB75E6">
        <w:rPr>
          <w:rFonts w:ascii="Times New Roman" w:hAnsi="Times New Roman" w:cs="Times New Roman"/>
        </w:rPr>
        <w:t>eachers who value served leadership</w:t>
      </w:r>
      <w:r w:rsidR="00EA7343" w:rsidRPr="00CB75E6">
        <w:rPr>
          <w:rFonts w:ascii="Times New Roman" w:hAnsi="Times New Roman" w:cs="Times New Roman"/>
        </w:rPr>
        <w:t xml:space="preserve"> demonstrate characteristics such as humility, ethical behavior, and a sense of community value</w:t>
      </w:r>
      <w:r w:rsidR="005E3D5F" w:rsidRPr="00CB75E6">
        <w:rPr>
          <w:rFonts w:ascii="Times New Roman" w:hAnsi="Times New Roman" w:cs="Times New Roman"/>
        </w:rPr>
        <w:t xml:space="preserve"> (Liden et al., 2008)</w:t>
      </w:r>
      <w:r w:rsidR="00EA7343" w:rsidRPr="00CB75E6">
        <w:rPr>
          <w:rFonts w:ascii="Times New Roman" w:hAnsi="Times New Roman" w:cs="Times New Roman"/>
        </w:rPr>
        <w:t>. Through teachers placing value on servant leadership and putting those values into practice, a positive impact on the culture of a school could be found (Shepherd, 2018).</w:t>
      </w:r>
    </w:p>
    <w:p w14:paraId="320BD1A9" w14:textId="20BD2D22" w:rsidR="0044559F" w:rsidRPr="00CB75E6" w:rsidRDefault="00EA7343" w:rsidP="00D64F15">
      <w:pPr>
        <w:spacing w:line="480" w:lineRule="auto"/>
        <w:ind w:firstLine="720"/>
        <w:rPr>
          <w:rFonts w:ascii="Times New Roman" w:hAnsi="Times New Roman" w:cs="Times New Roman"/>
        </w:rPr>
      </w:pPr>
      <w:r w:rsidRPr="00CB75E6">
        <w:rPr>
          <w:rFonts w:ascii="Times New Roman" w:hAnsi="Times New Roman" w:cs="Times New Roman"/>
        </w:rPr>
        <w:t xml:space="preserve">Fives and Gill (2015) have called for more research examining teacher beliefs and values. </w:t>
      </w:r>
      <w:r w:rsidR="00AC3A83" w:rsidRPr="00CB75E6">
        <w:rPr>
          <w:rFonts w:ascii="Times New Roman" w:hAnsi="Times New Roman" w:cs="Times New Roman"/>
        </w:rPr>
        <w:t>Liljedahl et al., (2023) explained that more research is needed to understand why and how teachers a</w:t>
      </w:r>
      <w:r w:rsidR="00CB5CF6" w:rsidRPr="00CB75E6">
        <w:rPr>
          <w:rFonts w:ascii="Times New Roman" w:hAnsi="Times New Roman" w:cs="Times New Roman"/>
        </w:rPr>
        <w:t>ct on their values and beliefs. T</w:t>
      </w:r>
      <w:r w:rsidR="00AC3A83" w:rsidRPr="00CB75E6">
        <w:rPr>
          <w:rFonts w:ascii="Times New Roman" w:hAnsi="Times New Roman" w:cs="Times New Roman"/>
        </w:rPr>
        <w:t xml:space="preserve">hey (2023) </w:t>
      </w:r>
      <w:r w:rsidR="00CB5CF6" w:rsidRPr="00CB75E6">
        <w:rPr>
          <w:rFonts w:ascii="Times New Roman" w:hAnsi="Times New Roman" w:cs="Times New Roman"/>
        </w:rPr>
        <w:t xml:space="preserve">also </w:t>
      </w:r>
      <w:r w:rsidR="00AC3A83" w:rsidRPr="00CB75E6">
        <w:rPr>
          <w:rFonts w:ascii="Times New Roman" w:hAnsi="Times New Roman" w:cs="Times New Roman"/>
        </w:rPr>
        <w:t xml:space="preserve">stated that more research is needed to explain why outside tensions cause teachers to act or fail to act on their value and belief systems. </w:t>
      </w:r>
      <w:r w:rsidRPr="00CB75E6">
        <w:rPr>
          <w:rFonts w:ascii="Times New Roman" w:hAnsi="Times New Roman" w:cs="Times New Roman"/>
        </w:rPr>
        <w:t>This resear</w:t>
      </w:r>
      <w:r w:rsidR="004D1ABF" w:rsidRPr="00CB75E6">
        <w:rPr>
          <w:rFonts w:ascii="Times New Roman" w:hAnsi="Times New Roman" w:cs="Times New Roman"/>
        </w:rPr>
        <w:t>ch will answer that call by</w:t>
      </w:r>
      <w:r w:rsidRPr="00CB75E6">
        <w:rPr>
          <w:rFonts w:ascii="Times New Roman" w:hAnsi="Times New Roman" w:cs="Times New Roman"/>
        </w:rPr>
        <w:t xml:space="preserve"> studying private school teacher</w:t>
      </w:r>
      <w:r w:rsidR="004D1ABF" w:rsidRPr="00CB75E6">
        <w:rPr>
          <w:rFonts w:ascii="Times New Roman" w:hAnsi="Times New Roman" w:cs="Times New Roman"/>
        </w:rPr>
        <w:t>s’</w:t>
      </w:r>
      <w:r w:rsidRPr="00CB75E6">
        <w:rPr>
          <w:rFonts w:ascii="Times New Roman" w:hAnsi="Times New Roman" w:cs="Times New Roman"/>
        </w:rPr>
        <w:t xml:space="preserve"> beliefs and values </w:t>
      </w:r>
      <w:r w:rsidR="004D1ABF" w:rsidRPr="00CB75E6">
        <w:rPr>
          <w:rFonts w:ascii="Times New Roman" w:hAnsi="Times New Roman" w:cs="Times New Roman"/>
        </w:rPr>
        <w:t>of</w:t>
      </w:r>
      <w:r w:rsidRPr="00CB75E6">
        <w:rPr>
          <w:rFonts w:ascii="Times New Roman" w:hAnsi="Times New Roman" w:cs="Times New Roman"/>
        </w:rPr>
        <w:t xml:space="preserve"> servant leadership</w:t>
      </w:r>
      <w:r w:rsidR="00CB5CF6" w:rsidRPr="00CB75E6">
        <w:rPr>
          <w:rFonts w:ascii="Times New Roman" w:hAnsi="Times New Roman" w:cs="Times New Roman"/>
        </w:rPr>
        <w:t xml:space="preserve"> and will seek</w:t>
      </w:r>
      <w:r w:rsidR="004D1ABF" w:rsidRPr="00CB75E6">
        <w:rPr>
          <w:rFonts w:ascii="Times New Roman" w:hAnsi="Times New Roman" w:cs="Times New Roman"/>
        </w:rPr>
        <w:t xml:space="preserve"> to understand how and why teachers act on those beliefs and values</w:t>
      </w:r>
      <w:r w:rsidRPr="00CB75E6">
        <w:rPr>
          <w:rFonts w:ascii="Times New Roman" w:hAnsi="Times New Roman" w:cs="Times New Roman"/>
        </w:rPr>
        <w:t xml:space="preserve">. </w:t>
      </w:r>
    </w:p>
    <w:p w14:paraId="2B7EEA54" w14:textId="77777777" w:rsidR="00CB5CF6" w:rsidRPr="00CB75E6" w:rsidRDefault="00CB5CF6" w:rsidP="00CB5CF6">
      <w:pPr>
        <w:spacing w:line="480" w:lineRule="auto"/>
        <w:ind w:firstLine="720"/>
        <w:rPr>
          <w:rFonts w:ascii="Times New Roman" w:hAnsi="Times New Roman" w:cs="Times New Roman"/>
        </w:rPr>
      </w:pPr>
      <w:r w:rsidRPr="00CB75E6">
        <w:rPr>
          <w:rFonts w:ascii="Times New Roman" w:hAnsi="Times New Roman" w:cs="Times New Roman"/>
        </w:rPr>
        <w:t>Additionally, more research is needed</w:t>
      </w:r>
      <w:r w:rsidR="00F304C3" w:rsidRPr="00CB75E6">
        <w:rPr>
          <w:rFonts w:ascii="Times New Roman" w:hAnsi="Times New Roman" w:cs="Times New Roman"/>
        </w:rPr>
        <w:t xml:space="preserve"> </w:t>
      </w:r>
      <w:r w:rsidRPr="00CB75E6">
        <w:rPr>
          <w:rFonts w:ascii="Times New Roman" w:hAnsi="Times New Roman" w:cs="Times New Roman"/>
        </w:rPr>
        <w:t xml:space="preserve">to understand how culture is influenced when teachers act on their values and beliefs, specifically the values of servant </w:t>
      </w:r>
      <w:r w:rsidRPr="00CB75E6">
        <w:rPr>
          <w:rFonts w:ascii="Times New Roman" w:hAnsi="Times New Roman" w:cs="Times New Roman"/>
        </w:rPr>
        <w:lastRenderedPageBreak/>
        <w:t>leadership</w:t>
      </w:r>
      <w:r w:rsidR="00F304C3" w:rsidRPr="00CB75E6">
        <w:rPr>
          <w:rFonts w:ascii="Times New Roman" w:hAnsi="Times New Roman" w:cs="Times New Roman"/>
        </w:rPr>
        <w:t>.</w:t>
      </w:r>
      <w:r w:rsidR="00EE2C98" w:rsidRPr="00CB75E6">
        <w:rPr>
          <w:rFonts w:ascii="Times New Roman" w:hAnsi="Times New Roman" w:cs="Times New Roman"/>
        </w:rPr>
        <w:t xml:space="preserve"> </w:t>
      </w:r>
      <w:r w:rsidR="00EA7343" w:rsidRPr="00CB75E6">
        <w:rPr>
          <w:rFonts w:ascii="Times New Roman" w:hAnsi="Times New Roman" w:cs="Times New Roman"/>
        </w:rPr>
        <w:t>The literature has been clear</w:t>
      </w:r>
      <w:r w:rsidR="00D64F15" w:rsidRPr="00CB75E6">
        <w:rPr>
          <w:rFonts w:ascii="Times New Roman" w:hAnsi="Times New Roman" w:cs="Times New Roman"/>
        </w:rPr>
        <w:t xml:space="preserve"> that school culture in</w:t>
      </w:r>
      <w:r w:rsidR="00EA7343" w:rsidRPr="00CB75E6">
        <w:rPr>
          <w:rFonts w:ascii="Times New Roman" w:hAnsi="Times New Roman" w:cs="Times New Roman"/>
        </w:rPr>
        <w:t xml:space="preserve">fluences the level of achievement of the students through teachers’ pedagogy </w:t>
      </w:r>
      <w:r w:rsidR="00D64F15" w:rsidRPr="00CB75E6">
        <w:rPr>
          <w:rFonts w:ascii="Times New Roman" w:hAnsi="Times New Roman" w:cs="Times New Roman"/>
        </w:rPr>
        <w:t xml:space="preserve">(Davis, 2018; Deal &amp; Peterson, 1991; Finley, 2016; </w:t>
      </w:r>
      <w:proofErr w:type="spellStart"/>
      <w:r w:rsidR="00D64F15" w:rsidRPr="00CB75E6">
        <w:rPr>
          <w:rFonts w:ascii="Times New Roman" w:hAnsi="Times New Roman" w:cs="Times New Roman"/>
        </w:rPr>
        <w:t>Piotrowsky</w:t>
      </w:r>
      <w:proofErr w:type="spellEnd"/>
      <w:r w:rsidR="00D64F15" w:rsidRPr="00CB75E6">
        <w:rPr>
          <w:rFonts w:ascii="Times New Roman" w:hAnsi="Times New Roman" w:cs="Times New Roman"/>
        </w:rPr>
        <w:t xml:space="preserve">, 2016). </w:t>
      </w:r>
      <w:r w:rsidR="00EA7343" w:rsidRPr="00CB75E6">
        <w:rPr>
          <w:rFonts w:ascii="Times New Roman" w:hAnsi="Times New Roman" w:cs="Times New Roman"/>
        </w:rPr>
        <w:t>Moreover,</w:t>
      </w:r>
      <w:r w:rsidR="00D64F15" w:rsidRPr="00CB75E6">
        <w:rPr>
          <w:rFonts w:ascii="Times New Roman" w:hAnsi="Times New Roman" w:cs="Times New Roman"/>
        </w:rPr>
        <w:t xml:space="preserve"> school leaders</w:t>
      </w:r>
      <w:r w:rsidR="00684E8E" w:rsidRPr="00CB75E6">
        <w:rPr>
          <w:rFonts w:ascii="Times New Roman" w:hAnsi="Times New Roman" w:cs="Times New Roman"/>
        </w:rPr>
        <w:t xml:space="preserve"> and teachers</w:t>
      </w:r>
      <w:r w:rsidR="00EA7343" w:rsidRPr="00CB75E6">
        <w:rPr>
          <w:rFonts w:ascii="Times New Roman" w:hAnsi="Times New Roman" w:cs="Times New Roman"/>
        </w:rPr>
        <w:t>, through their value system, act in ways that form a school’s culture</w:t>
      </w:r>
      <w:r w:rsidR="00D64F15" w:rsidRPr="00CB75E6">
        <w:rPr>
          <w:rFonts w:ascii="Times New Roman" w:hAnsi="Times New Roman" w:cs="Times New Roman"/>
        </w:rPr>
        <w:t xml:space="preserve"> (</w:t>
      </w:r>
      <w:r w:rsidR="00D64F15" w:rsidRPr="00CB75E6">
        <w:rPr>
          <w:rFonts w:ascii="Times New Roman" w:hAnsi="Times New Roman" w:cs="Times New Roman"/>
          <w:shd w:val="clear" w:color="auto" w:fill="FFFFFF"/>
        </w:rPr>
        <w:t xml:space="preserve">Black, 2010; </w:t>
      </w:r>
      <w:r w:rsidR="008F52AA" w:rsidRPr="00CB75E6">
        <w:rPr>
          <w:rFonts w:ascii="Times New Roman" w:hAnsi="Times New Roman" w:cs="Times New Roman"/>
        </w:rPr>
        <w:t>Deal &amp; Peterson, 2016</w:t>
      </w:r>
      <w:r w:rsidR="00D64F15" w:rsidRPr="00CB75E6">
        <w:rPr>
          <w:rFonts w:ascii="Times New Roman" w:hAnsi="Times New Roman" w:cs="Times New Roman"/>
        </w:rPr>
        <w:t xml:space="preserve">; </w:t>
      </w:r>
      <w:r w:rsidR="00D64F15" w:rsidRPr="00CB75E6">
        <w:rPr>
          <w:rFonts w:ascii="Times New Roman" w:hAnsi="Times New Roman" w:cs="Times New Roman"/>
          <w:shd w:val="clear" w:color="auto" w:fill="FFFFFF"/>
        </w:rPr>
        <w:t xml:space="preserve">Martin, 2009; </w:t>
      </w:r>
      <w:r w:rsidR="00D64F15" w:rsidRPr="00CB75E6">
        <w:rPr>
          <w:rFonts w:ascii="Times New Roman" w:hAnsi="Times New Roman" w:cs="Times New Roman"/>
        </w:rPr>
        <w:t>Spicer, 2016).</w:t>
      </w:r>
      <w:r w:rsidRPr="00CB75E6">
        <w:rPr>
          <w:rFonts w:ascii="Times New Roman" w:hAnsi="Times New Roman" w:cs="Times New Roman"/>
        </w:rPr>
        <w:t xml:space="preserve"> Greenleaf (2016) explained that the desired outcome is that a servant attitude will improve employees’ attitude and work ethic which could affect the culture of an organization. </w:t>
      </w:r>
      <w:r w:rsidR="00EA7343" w:rsidRPr="00CB75E6">
        <w:rPr>
          <w:rFonts w:ascii="Times New Roman" w:hAnsi="Times New Roman" w:cs="Times New Roman"/>
        </w:rPr>
        <w:t>Servant</w:t>
      </w:r>
      <w:r w:rsidR="00D64F15" w:rsidRPr="00CB75E6">
        <w:rPr>
          <w:rFonts w:ascii="Times New Roman" w:hAnsi="Times New Roman" w:cs="Times New Roman"/>
        </w:rPr>
        <w:t xml:space="preserve"> leadership has </w:t>
      </w:r>
      <w:r w:rsidR="00EA7343" w:rsidRPr="00CB75E6">
        <w:rPr>
          <w:rFonts w:ascii="Times New Roman" w:hAnsi="Times New Roman" w:cs="Times New Roman"/>
        </w:rPr>
        <w:t>gained greater</w:t>
      </w:r>
      <w:r w:rsidR="00D64F15" w:rsidRPr="00CB75E6">
        <w:rPr>
          <w:rFonts w:ascii="Times New Roman" w:hAnsi="Times New Roman" w:cs="Times New Roman"/>
        </w:rPr>
        <w:t xml:space="preserve"> attention from researchers in the past two decades</w:t>
      </w:r>
      <w:r w:rsidR="00237349" w:rsidRPr="00CB75E6">
        <w:rPr>
          <w:rFonts w:ascii="Times New Roman" w:hAnsi="Times New Roman" w:cs="Times New Roman"/>
        </w:rPr>
        <w:t xml:space="preserve"> (Davis, 2020; Shepherd 2018)</w:t>
      </w:r>
      <w:r w:rsidR="00D64F15" w:rsidRPr="00CB75E6">
        <w:rPr>
          <w:rFonts w:ascii="Times New Roman" w:hAnsi="Times New Roman" w:cs="Times New Roman"/>
        </w:rPr>
        <w:t xml:space="preserve">. Servant leadership </w:t>
      </w:r>
      <w:r w:rsidR="00C44326" w:rsidRPr="00CB75E6">
        <w:rPr>
          <w:rFonts w:ascii="Times New Roman" w:hAnsi="Times New Roman" w:cs="Times New Roman"/>
        </w:rPr>
        <w:t>can be understood in schools as a representation of</w:t>
      </w:r>
      <w:r w:rsidR="00D64F15" w:rsidRPr="00CB75E6">
        <w:rPr>
          <w:rFonts w:ascii="Times New Roman" w:hAnsi="Times New Roman" w:cs="Times New Roman"/>
        </w:rPr>
        <w:t xml:space="preserve"> leaders </w:t>
      </w:r>
      <w:r w:rsidR="0041179D" w:rsidRPr="00CB75E6">
        <w:rPr>
          <w:rFonts w:ascii="Times New Roman" w:hAnsi="Times New Roman" w:cs="Times New Roman"/>
        </w:rPr>
        <w:t>and teacher’s value system in placing</w:t>
      </w:r>
      <w:r w:rsidR="00D64F15" w:rsidRPr="00CB75E6">
        <w:rPr>
          <w:rFonts w:ascii="Times New Roman" w:hAnsi="Times New Roman" w:cs="Times New Roman"/>
        </w:rPr>
        <w:t xml:space="preserve"> the interest of their followers above their own interests</w:t>
      </w:r>
      <w:r w:rsidR="00F57C3D" w:rsidRPr="00CB75E6">
        <w:rPr>
          <w:rFonts w:ascii="Times New Roman" w:hAnsi="Times New Roman" w:cs="Times New Roman"/>
        </w:rPr>
        <w:t xml:space="preserve"> (Northouse, 2016)</w:t>
      </w:r>
      <w:r w:rsidR="00D64F15" w:rsidRPr="00CB75E6">
        <w:rPr>
          <w:rFonts w:ascii="Times New Roman" w:hAnsi="Times New Roman" w:cs="Times New Roman"/>
        </w:rPr>
        <w:t xml:space="preserve">. </w:t>
      </w:r>
    </w:p>
    <w:p w14:paraId="1CEFA40A" w14:textId="55F9E647" w:rsidR="00D64F15" w:rsidRPr="00CB75E6" w:rsidRDefault="00D64F15" w:rsidP="00CB5CF6">
      <w:pPr>
        <w:spacing w:line="480" w:lineRule="auto"/>
        <w:ind w:firstLine="720"/>
        <w:rPr>
          <w:rFonts w:ascii="Times New Roman" w:hAnsi="Times New Roman" w:cs="Times New Roman"/>
        </w:rPr>
      </w:pPr>
      <w:r w:rsidRPr="00CB75E6">
        <w:rPr>
          <w:rFonts w:ascii="Times New Roman" w:hAnsi="Times New Roman" w:cs="Times New Roman"/>
        </w:rPr>
        <w:t xml:space="preserve">Researchers have noted that more research </w:t>
      </w:r>
      <w:r w:rsidR="0041179D" w:rsidRPr="00CB75E6">
        <w:rPr>
          <w:rFonts w:ascii="Times New Roman" w:hAnsi="Times New Roman" w:cs="Times New Roman"/>
        </w:rPr>
        <w:t>is needed regarding how</w:t>
      </w:r>
      <w:r w:rsidRPr="00CB75E6">
        <w:rPr>
          <w:rFonts w:ascii="Times New Roman" w:hAnsi="Times New Roman" w:cs="Times New Roman"/>
        </w:rPr>
        <w:t xml:space="preserve"> perceived servant leader</w:t>
      </w:r>
      <w:r w:rsidR="0041179D" w:rsidRPr="00CB75E6">
        <w:rPr>
          <w:rFonts w:ascii="Times New Roman" w:hAnsi="Times New Roman" w:cs="Times New Roman"/>
        </w:rPr>
        <w:t>s influence the culture of their</w:t>
      </w:r>
      <w:r w:rsidRPr="00CB75E6">
        <w:rPr>
          <w:rFonts w:ascii="Times New Roman" w:hAnsi="Times New Roman" w:cs="Times New Roman"/>
        </w:rPr>
        <w:t xml:space="preserve"> institution (</w:t>
      </w:r>
      <w:r w:rsidR="00F57C3D" w:rsidRPr="00CB75E6">
        <w:rPr>
          <w:rFonts w:ascii="Times New Roman" w:hAnsi="Times New Roman" w:cs="Times New Roman"/>
        </w:rPr>
        <w:t xml:space="preserve">Davis, 2020; </w:t>
      </w:r>
      <w:r w:rsidR="00F14EEC" w:rsidRPr="00CB75E6">
        <w:rPr>
          <w:rFonts w:ascii="Times New Roman" w:hAnsi="Times New Roman" w:cs="Times New Roman"/>
        </w:rPr>
        <w:t>Cunningham, 2008</w:t>
      </w:r>
      <w:r w:rsidR="00FA3FA6" w:rsidRPr="00CB75E6">
        <w:rPr>
          <w:rFonts w:ascii="Times New Roman" w:hAnsi="Times New Roman" w:cs="Times New Roman"/>
        </w:rPr>
        <w:t>;</w:t>
      </w:r>
      <w:r w:rsidRPr="00CB75E6">
        <w:rPr>
          <w:rFonts w:ascii="Times New Roman" w:hAnsi="Times New Roman" w:cs="Times New Roman"/>
        </w:rPr>
        <w:t xml:space="preserve"> Renfro, 2019). </w:t>
      </w:r>
      <w:r w:rsidR="009E62E9" w:rsidRPr="00CB75E6">
        <w:rPr>
          <w:rFonts w:ascii="Times New Roman" w:hAnsi="Times New Roman" w:cs="Times New Roman"/>
        </w:rPr>
        <w:t xml:space="preserve">Davis (2020) called for more research in the area of the influence servant leadership has on the culture of a school. Specifically, he (2022) stated that more research needed to be conducted “outside of the Midwestern United states for diverse perspectives on how servant leadership influences school culture” (p, 95). Additionally, Shepherd (2018) stated that “it would be </w:t>
      </w:r>
      <w:r w:rsidR="00F84AB2" w:rsidRPr="00CB75E6">
        <w:rPr>
          <w:rFonts w:ascii="Times New Roman" w:hAnsi="Times New Roman" w:cs="Times New Roman"/>
        </w:rPr>
        <w:t>beneficial</w:t>
      </w:r>
      <w:r w:rsidR="009E62E9" w:rsidRPr="00CB75E6">
        <w:rPr>
          <w:rFonts w:ascii="Times New Roman" w:hAnsi="Times New Roman" w:cs="Times New Roman"/>
        </w:rPr>
        <w:t xml:space="preserve"> to conduct a qualitative study</w:t>
      </w:r>
      <w:r w:rsidR="006F6E06" w:rsidRPr="00CB75E6">
        <w:rPr>
          <w:rFonts w:ascii="Times New Roman" w:hAnsi="Times New Roman" w:cs="Times New Roman"/>
        </w:rPr>
        <w:t xml:space="preserve"> (on the topic of servant leadership)</w:t>
      </w:r>
      <w:r w:rsidR="009E62E9" w:rsidRPr="00CB75E6">
        <w:rPr>
          <w:rFonts w:ascii="Times New Roman" w:hAnsi="Times New Roman" w:cs="Times New Roman"/>
        </w:rPr>
        <w:t xml:space="preserve"> which would be able to deeply analyze the intricacies of servant leadership and ho</w:t>
      </w:r>
      <w:r w:rsidR="00F84AB2" w:rsidRPr="00CB75E6">
        <w:rPr>
          <w:rFonts w:ascii="Times New Roman" w:hAnsi="Times New Roman" w:cs="Times New Roman"/>
        </w:rPr>
        <w:t>w</w:t>
      </w:r>
      <w:r w:rsidR="009E62E9" w:rsidRPr="00CB75E6">
        <w:rPr>
          <w:rFonts w:ascii="Times New Roman" w:hAnsi="Times New Roman" w:cs="Times New Roman"/>
        </w:rPr>
        <w:t xml:space="preserve"> it impacts a school’s culture” (p.</w:t>
      </w:r>
      <w:r w:rsidR="00F84AB2" w:rsidRPr="00CB75E6">
        <w:rPr>
          <w:rFonts w:ascii="Times New Roman" w:hAnsi="Times New Roman" w:cs="Times New Roman"/>
        </w:rPr>
        <w:t xml:space="preserve"> 81). </w:t>
      </w:r>
      <w:r w:rsidR="0041179D" w:rsidRPr="00CB75E6">
        <w:rPr>
          <w:rFonts w:ascii="Times New Roman" w:hAnsi="Times New Roman" w:cs="Times New Roman"/>
        </w:rPr>
        <w:t>Through this research, I will address previous researchers</w:t>
      </w:r>
      <w:r w:rsidR="00AC3A83" w:rsidRPr="00CB75E6">
        <w:rPr>
          <w:rFonts w:ascii="Times New Roman" w:hAnsi="Times New Roman" w:cs="Times New Roman"/>
        </w:rPr>
        <w:t>’</w:t>
      </w:r>
      <w:r w:rsidR="0041179D" w:rsidRPr="00CB75E6">
        <w:rPr>
          <w:rFonts w:ascii="Times New Roman" w:hAnsi="Times New Roman" w:cs="Times New Roman"/>
        </w:rPr>
        <w:t xml:space="preserve"> appeal for further </w:t>
      </w:r>
      <w:r w:rsidR="006F6E06" w:rsidRPr="00CB75E6">
        <w:rPr>
          <w:rFonts w:ascii="Times New Roman" w:hAnsi="Times New Roman" w:cs="Times New Roman"/>
        </w:rPr>
        <w:t>in the area of how servant leadership influences the culture of a school</w:t>
      </w:r>
      <w:r w:rsidR="0041179D" w:rsidRPr="00CB75E6">
        <w:rPr>
          <w:rFonts w:ascii="Times New Roman" w:hAnsi="Times New Roman" w:cs="Times New Roman"/>
        </w:rPr>
        <w:t>.</w:t>
      </w:r>
      <w:r w:rsidR="00AC3A83" w:rsidRPr="00CB75E6">
        <w:rPr>
          <w:rFonts w:ascii="Times New Roman" w:hAnsi="Times New Roman" w:cs="Times New Roman"/>
        </w:rPr>
        <w:t xml:space="preserve"> </w:t>
      </w:r>
    </w:p>
    <w:p w14:paraId="5529C07C" w14:textId="46E268A4" w:rsidR="00D64F15" w:rsidRPr="00CB75E6" w:rsidRDefault="007A0272" w:rsidP="0049140C">
      <w:pPr>
        <w:pStyle w:val="Heading2"/>
      </w:pPr>
      <w:bookmarkStart w:id="5" w:name="_Toc162877900"/>
      <w:r w:rsidRPr="00CB75E6">
        <w:lastRenderedPageBreak/>
        <w:t>Purpose of the Study</w:t>
      </w:r>
      <w:bookmarkEnd w:id="5"/>
    </w:p>
    <w:p w14:paraId="345C664C" w14:textId="77777777" w:rsidR="00305327" w:rsidRPr="00CB75E6" w:rsidRDefault="00D64F15" w:rsidP="00305327">
      <w:pPr>
        <w:spacing w:line="480" w:lineRule="auto"/>
        <w:ind w:firstLine="720"/>
        <w:rPr>
          <w:rFonts w:ascii="Times New Roman" w:hAnsi="Times New Roman" w:cs="Times New Roman"/>
        </w:rPr>
      </w:pPr>
      <w:r w:rsidRPr="00CB75E6">
        <w:rPr>
          <w:rFonts w:ascii="Times New Roman" w:hAnsi="Times New Roman" w:cs="Times New Roman"/>
        </w:rPr>
        <w:t>The purpose of this qua</w:t>
      </w:r>
      <w:r w:rsidR="006230FC" w:rsidRPr="00CB75E6">
        <w:rPr>
          <w:rFonts w:ascii="Times New Roman" w:hAnsi="Times New Roman" w:cs="Times New Roman"/>
        </w:rPr>
        <w:t>litative</w:t>
      </w:r>
      <w:r w:rsidRPr="00CB75E6">
        <w:rPr>
          <w:rFonts w:ascii="Times New Roman" w:hAnsi="Times New Roman" w:cs="Times New Roman"/>
        </w:rPr>
        <w:t xml:space="preserve"> study will be to </w:t>
      </w:r>
      <w:r w:rsidR="00881A83" w:rsidRPr="00CB75E6">
        <w:rPr>
          <w:rFonts w:ascii="Times New Roman" w:hAnsi="Times New Roman" w:cs="Times New Roman"/>
        </w:rPr>
        <w:t>examine</w:t>
      </w:r>
      <w:r w:rsidR="00DE75EF" w:rsidRPr="00CB75E6">
        <w:rPr>
          <w:rFonts w:ascii="Times New Roman" w:hAnsi="Times New Roman" w:cs="Times New Roman"/>
        </w:rPr>
        <w:t xml:space="preserve"> private school teachers’ beliefs</w:t>
      </w:r>
      <w:r w:rsidR="00881A83" w:rsidRPr="00CB75E6">
        <w:rPr>
          <w:rFonts w:ascii="Times New Roman" w:hAnsi="Times New Roman" w:cs="Times New Roman"/>
        </w:rPr>
        <w:t xml:space="preserve"> of the </w:t>
      </w:r>
      <w:r w:rsidR="005E3D5F" w:rsidRPr="00CB75E6">
        <w:rPr>
          <w:rFonts w:ascii="Times New Roman" w:hAnsi="Times New Roman" w:cs="Times New Roman"/>
        </w:rPr>
        <w:t xml:space="preserve">value and </w:t>
      </w:r>
      <w:r w:rsidR="00881A83" w:rsidRPr="00CB75E6">
        <w:rPr>
          <w:rFonts w:ascii="Times New Roman" w:hAnsi="Times New Roman" w:cs="Times New Roman"/>
        </w:rPr>
        <w:t xml:space="preserve">influence of servant leadership </w:t>
      </w:r>
      <w:r w:rsidR="006230FC" w:rsidRPr="00CB75E6">
        <w:rPr>
          <w:rFonts w:ascii="Times New Roman" w:hAnsi="Times New Roman" w:cs="Times New Roman"/>
        </w:rPr>
        <w:t xml:space="preserve">on the culture, students, and leaders within their </w:t>
      </w:r>
      <w:r w:rsidR="003D1BB8" w:rsidRPr="00CB75E6">
        <w:rPr>
          <w:rFonts w:ascii="Times New Roman" w:hAnsi="Times New Roman" w:cs="Times New Roman"/>
        </w:rPr>
        <w:t xml:space="preserve">school. </w:t>
      </w:r>
      <w:r w:rsidR="00FD36AA" w:rsidRPr="00CB75E6">
        <w:rPr>
          <w:rFonts w:ascii="Times New Roman" w:hAnsi="Times New Roman" w:cs="Times New Roman"/>
        </w:rPr>
        <w:t>Thirteen</w:t>
      </w:r>
      <w:r w:rsidR="00F22F2A" w:rsidRPr="00CB75E6">
        <w:rPr>
          <w:rFonts w:ascii="Times New Roman" w:hAnsi="Times New Roman" w:cs="Times New Roman"/>
        </w:rPr>
        <w:t xml:space="preserve"> teachers will be interview from</w:t>
      </w:r>
      <w:r w:rsidR="007E3CE9" w:rsidRPr="00CB75E6">
        <w:rPr>
          <w:rFonts w:ascii="Times New Roman" w:hAnsi="Times New Roman" w:cs="Times New Roman"/>
        </w:rPr>
        <w:t xml:space="preserve"> three different</w:t>
      </w:r>
      <w:r w:rsidR="000404A6" w:rsidRPr="00CB75E6">
        <w:rPr>
          <w:rFonts w:ascii="Times New Roman" w:hAnsi="Times New Roman" w:cs="Times New Roman"/>
        </w:rPr>
        <w:t xml:space="preserve"> private school</w:t>
      </w:r>
      <w:r w:rsidR="00F22F2A" w:rsidRPr="00CB75E6">
        <w:rPr>
          <w:rFonts w:ascii="Times New Roman" w:hAnsi="Times New Roman" w:cs="Times New Roman"/>
        </w:rPr>
        <w:t>s</w:t>
      </w:r>
      <w:r w:rsidR="000404A6" w:rsidRPr="00CB75E6">
        <w:rPr>
          <w:rFonts w:ascii="Times New Roman" w:hAnsi="Times New Roman" w:cs="Times New Roman"/>
        </w:rPr>
        <w:t xml:space="preserve"> in the southeast</w:t>
      </w:r>
      <w:r w:rsidR="00F14EEC" w:rsidRPr="00CB75E6">
        <w:rPr>
          <w:rFonts w:ascii="Times New Roman" w:hAnsi="Times New Roman" w:cs="Times New Roman"/>
        </w:rPr>
        <w:t>ern</w:t>
      </w:r>
      <w:r w:rsidR="000404A6" w:rsidRPr="00CB75E6">
        <w:rPr>
          <w:rFonts w:ascii="Times New Roman" w:hAnsi="Times New Roman" w:cs="Times New Roman"/>
        </w:rPr>
        <w:t xml:space="preserve"> part of the United States </w:t>
      </w:r>
      <w:r w:rsidR="003D1BB8" w:rsidRPr="00CB75E6">
        <w:rPr>
          <w:rFonts w:ascii="Times New Roman" w:hAnsi="Times New Roman" w:cs="Times New Roman"/>
        </w:rPr>
        <w:t>to understand their percepti</w:t>
      </w:r>
      <w:r w:rsidR="00F22F2A" w:rsidRPr="00CB75E6">
        <w:rPr>
          <w:rFonts w:ascii="Times New Roman" w:hAnsi="Times New Roman" w:cs="Times New Roman"/>
        </w:rPr>
        <w:t>ons of servant leadership and</w:t>
      </w:r>
      <w:r w:rsidR="007E3CE9" w:rsidRPr="00CB75E6">
        <w:rPr>
          <w:rFonts w:ascii="Times New Roman" w:hAnsi="Times New Roman" w:cs="Times New Roman"/>
        </w:rPr>
        <w:t xml:space="preserve"> how they</w:t>
      </w:r>
      <w:r w:rsidR="00F417DC" w:rsidRPr="00CB75E6">
        <w:rPr>
          <w:rFonts w:ascii="Times New Roman" w:hAnsi="Times New Roman" w:cs="Times New Roman"/>
        </w:rPr>
        <w:t xml:space="preserve"> believe</w:t>
      </w:r>
      <w:r w:rsidR="007E3CE9" w:rsidRPr="00CB75E6">
        <w:rPr>
          <w:rFonts w:ascii="Times New Roman" w:hAnsi="Times New Roman" w:cs="Times New Roman"/>
        </w:rPr>
        <w:t xml:space="preserve"> </w:t>
      </w:r>
      <w:r w:rsidR="00DE75EF" w:rsidRPr="00CB75E6">
        <w:rPr>
          <w:rFonts w:ascii="Times New Roman" w:hAnsi="Times New Roman" w:cs="Times New Roman"/>
        </w:rPr>
        <w:t xml:space="preserve">servant leadership influences </w:t>
      </w:r>
      <w:r w:rsidR="007E3CE9" w:rsidRPr="00CB75E6">
        <w:rPr>
          <w:rFonts w:ascii="Times New Roman" w:hAnsi="Times New Roman" w:cs="Times New Roman"/>
        </w:rPr>
        <w:t xml:space="preserve">the culture of their </w:t>
      </w:r>
      <w:r w:rsidR="00F22F2A" w:rsidRPr="00CB75E6">
        <w:rPr>
          <w:rFonts w:ascii="Times New Roman" w:hAnsi="Times New Roman" w:cs="Times New Roman"/>
        </w:rPr>
        <w:t>school</w:t>
      </w:r>
      <w:r w:rsidR="003D1BB8" w:rsidRPr="00CB75E6">
        <w:rPr>
          <w:rFonts w:ascii="Times New Roman" w:hAnsi="Times New Roman" w:cs="Times New Roman"/>
        </w:rPr>
        <w:t xml:space="preserve">. </w:t>
      </w:r>
    </w:p>
    <w:p w14:paraId="47E56D37" w14:textId="1EF84D36" w:rsidR="006062ED" w:rsidRPr="00CB75E6" w:rsidRDefault="00657669" w:rsidP="0049140C">
      <w:pPr>
        <w:pStyle w:val="Heading2"/>
      </w:pPr>
      <w:bookmarkStart w:id="6" w:name="_Toc162877901"/>
      <w:r w:rsidRPr="00CB75E6">
        <w:t>Research Questions</w:t>
      </w:r>
      <w:bookmarkEnd w:id="6"/>
    </w:p>
    <w:p w14:paraId="479BA5CE" w14:textId="6DE2DFAC" w:rsidR="006062ED" w:rsidRPr="00CB75E6" w:rsidRDefault="008176B6" w:rsidP="006062ED">
      <w:pPr>
        <w:spacing w:line="480" w:lineRule="auto"/>
        <w:ind w:firstLine="720"/>
        <w:rPr>
          <w:rFonts w:ascii="Times New Roman" w:hAnsi="Times New Roman" w:cs="Times New Roman"/>
        </w:rPr>
      </w:pPr>
      <w:r w:rsidRPr="00CB75E6">
        <w:rPr>
          <w:rFonts w:ascii="Times New Roman" w:hAnsi="Times New Roman" w:cs="Times New Roman"/>
        </w:rPr>
        <w:t>To examine teacher</w:t>
      </w:r>
      <w:r w:rsidR="00F22F2A" w:rsidRPr="00CB75E6">
        <w:rPr>
          <w:rFonts w:ascii="Times New Roman" w:hAnsi="Times New Roman" w:cs="Times New Roman"/>
        </w:rPr>
        <w:t>s</w:t>
      </w:r>
      <w:r w:rsidRPr="00CB75E6">
        <w:rPr>
          <w:rFonts w:ascii="Times New Roman" w:hAnsi="Times New Roman" w:cs="Times New Roman"/>
        </w:rPr>
        <w:t>’</w:t>
      </w:r>
      <w:r w:rsidR="00F22F2A" w:rsidRPr="00CB75E6">
        <w:rPr>
          <w:rFonts w:ascii="Times New Roman" w:hAnsi="Times New Roman" w:cs="Times New Roman"/>
        </w:rPr>
        <w:t xml:space="preserve"> </w:t>
      </w:r>
      <w:r w:rsidRPr="00CB75E6">
        <w:rPr>
          <w:rFonts w:ascii="Times New Roman" w:hAnsi="Times New Roman" w:cs="Times New Roman"/>
        </w:rPr>
        <w:t>beliefs and values of</w:t>
      </w:r>
      <w:r w:rsidR="00F22F2A" w:rsidRPr="00CB75E6">
        <w:rPr>
          <w:rFonts w:ascii="Times New Roman" w:hAnsi="Times New Roman" w:cs="Times New Roman"/>
        </w:rPr>
        <w:t xml:space="preserve"> servant leadership</w:t>
      </w:r>
      <w:r w:rsidRPr="00CB75E6">
        <w:rPr>
          <w:rFonts w:ascii="Times New Roman" w:hAnsi="Times New Roman" w:cs="Times New Roman"/>
        </w:rPr>
        <w:t xml:space="preserve"> and teachers’ beliefs of</w:t>
      </w:r>
      <w:r w:rsidR="00633E6D" w:rsidRPr="00CB75E6">
        <w:rPr>
          <w:rFonts w:ascii="Times New Roman" w:hAnsi="Times New Roman" w:cs="Times New Roman"/>
        </w:rPr>
        <w:t xml:space="preserve"> how servant leadership influences </w:t>
      </w:r>
      <w:r w:rsidRPr="00CB75E6">
        <w:rPr>
          <w:rFonts w:ascii="Times New Roman" w:hAnsi="Times New Roman" w:cs="Times New Roman"/>
        </w:rPr>
        <w:t>the culture of a school, the following questions are asked</w:t>
      </w:r>
      <w:r w:rsidR="0033797C" w:rsidRPr="00CB75E6">
        <w:rPr>
          <w:rFonts w:ascii="Times New Roman" w:hAnsi="Times New Roman" w:cs="Times New Roman"/>
        </w:rPr>
        <w:t>:</w:t>
      </w:r>
    </w:p>
    <w:p w14:paraId="52D5C96B" w14:textId="7081AEE8" w:rsidR="003F3312" w:rsidRPr="00CB75E6" w:rsidRDefault="00F22F2A" w:rsidP="003F3312">
      <w:pPr>
        <w:spacing w:line="480" w:lineRule="auto"/>
        <w:ind w:left="720"/>
        <w:rPr>
          <w:rFonts w:ascii="Times New Roman" w:hAnsi="Times New Roman" w:cs="Times New Roman"/>
        </w:rPr>
      </w:pPr>
      <w:r w:rsidRPr="00CB75E6">
        <w:rPr>
          <w:rFonts w:ascii="Times New Roman" w:hAnsi="Times New Roman" w:cs="Times New Roman"/>
        </w:rPr>
        <w:t>1)</w:t>
      </w:r>
      <w:r w:rsidR="00D64F15" w:rsidRPr="00CB75E6">
        <w:rPr>
          <w:rFonts w:ascii="Times New Roman" w:hAnsi="Times New Roman" w:cs="Times New Roman"/>
        </w:rPr>
        <w:t xml:space="preserve"> </w:t>
      </w:r>
      <w:r w:rsidR="003F3312" w:rsidRPr="00CB75E6">
        <w:rPr>
          <w:rFonts w:ascii="Times New Roman" w:hAnsi="Times New Roman" w:cs="Times New Roman"/>
        </w:rPr>
        <w:t>How do private school teachers describe their beliefs on the value of servant leadership?</w:t>
      </w:r>
    </w:p>
    <w:p w14:paraId="58A4B89D" w14:textId="51CD7309" w:rsidR="00D64F15" w:rsidRPr="00CB75E6" w:rsidRDefault="00F22F2A" w:rsidP="005E3D5F">
      <w:pPr>
        <w:spacing w:line="480" w:lineRule="auto"/>
        <w:ind w:left="720"/>
        <w:rPr>
          <w:rFonts w:ascii="Times New Roman" w:hAnsi="Times New Roman" w:cs="Times New Roman"/>
        </w:rPr>
      </w:pPr>
      <w:r w:rsidRPr="00CB75E6">
        <w:rPr>
          <w:rFonts w:ascii="Times New Roman" w:hAnsi="Times New Roman" w:cs="Times New Roman"/>
        </w:rPr>
        <w:t>2)</w:t>
      </w:r>
      <w:r w:rsidR="00D64F15" w:rsidRPr="00CB75E6">
        <w:rPr>
          <w:rFonts w:ascii="Times New Roman" w:hAnsi="Times New Roman" w:cs="Times New Roman"/>
        </w:rPr>
        <w:t xml:space="preserve"> </w:t>
      </w:r>
      <w:r w:rsidR="003F3312" w:rsidRPr="00CB75E6">
        <w:rPr>
          <w:rFonts w:ascii="Times New Roman" w:hAnsi="Times New Roman" w:cs="Times New Roman"/>
        </w:rPr>
        <w:t>How do private sch</w:t>
      </w:r>
      <w:r w:rsidR="00DE75EF" w:rsidRPr="00CB75E6">
        <w:rPr>
          <w:rFonts w:ascii="Times New Roman" w:hAnsi="Times New Roman" w:cs="Times New Roman"/>
        </w:rPr>
        <w:t>ool teachers describe the influence</w:t>
      </w:r>
      <w:r w:rsidR="003F3312" w:rsidRPr="00CB75E6">
        <w:rPr>
          <w:rFonts w:ascii="Times New Roman" w:hAnsi="Times New Roman" w:cs="Times New Roman"/>
        </w:rPr>
        <w:t xml:space="preserve"> servant leadership has on the culture of their school?</w:t>
      </w:r>
    </w:p>
    <w:p w14:paraId="1FEE7543" w14:textId="3BA4E722" w:rsidR="00D64F15" w:rsidRPr="00CB75E6" w:rsidRDefault="00657669" w:rsidP="0049140C">
      <w:pPr>
        <w:pStyle w:val="Heading2"/>
      </w:pPr>
      <w:bookmarkStart w:id="7" w:name="_Toc162877902"/>
      <w:r w:rsidRPr="00CB75E6">
        <w:t>Significance of the Study</w:t>
      </w:r>
      <w:bookmarkEnd w:id="7"/>
    </w:p>
    <w:p w14:paraId="413001AE" w14:textId="28847122" w:rsidR="00D64F15" w:rsidRPr="00CB75E6" w:rsidRDefault="00D64F15" w:rsidP="00D64F15">
      <w:pPr>
        <w:spacing w:line="480" w:lineRule="auto"/>
        <w:ind w:firstLine="720"/>
        <w:rPr>
          <w:rFonts w:ascii="Times New Roman" w:hAnsi="Times New Roman" w:cs="Times New Roman"/>
        </w:rPr>
      </w:pPr>
      <w:r w:rsidRPr="00CB75E6">
        <w:rPr>
          <w:rFonts w:ascii="Times New Roman" w:hAnsi="Times New Roman" w:cs="Times New Roman"/>
        </w:rPr>
        <w:t xml:space="preserve">Researching </w:t>
      </w:r>
      <w:r w:rsidR="00DE3D79" w:rsidRPr="00CB75E6">
        <w:rPr>
          <w:rFonts w:ascii="Times New Roman" w:hAnsi="Times New Roman" w:cs="Times New Roman"/>
        </w:rPr>
        <w:t>how teachers perceive servant leadership in their schools</w:t>
      </w:r>
      <w:r w:rsidR="00D37BAE" w:rsidRPr="00CB75E6">
        <w:rPr>
          <w:rFonts w:ascii="Times New Roman" w:hAnsi="Times New Roman" w:cs="Times New Roman"/>
        </w:rPr>
        <w:t xml:space="preserve"> could </w:t>
      </w:r>
      <w:r w:rsidRPr="00CB75E6">
        <w:rPr>
          <w:rFonts w:ascii="Times New Roman" w:hAnsi="Times New Roman" w:cs="Times New Roman"/>
        </w:rPr>
        <w:t>provide a learning tool that will help current and future leaders</w:t>
      </w:r>
      <w:r w:rsidR="005E3D5F" w:rsidRPr="00CB75E6">
        <w:rPr>
          <w:rFonts w:ascii="Times New Roman" w:hAnsi="Times New Roman" w:cs="Times New Roman"/>
        </w:rPr>
        <w:t xml:space="preserve"> understand how they may</w:t>
      </w:r>
      <w:r w:rsidRPr="00CB75E6">
        <w:rPr>
          <w:rFonts w:ascii="Times New Roman" w:hAnsi="Times New Roman" w:cs="Times New Roman"/>
        </w:rPr>
        <w:t xml:space="preserve"> positively influence their educational institutions. </w:t>
      </w:r>
      <w:r w:rsidR="005E3D5F" w:rsidRPr="00CB75E6">
        <w:rPr>
          <w:rFonts w:ascii="Times New Roman" w:hAnsi="Times New Roman" w:cs="Times New Roman"/>
        </w:rPr>
        <w:t>Furthermore, understanding the</w:t>
      </w:r>
      <w:r w:rsidRPr="00CB75E6">
        <w:rPr>
          <w:rFonts w:ascii="Times New Roman" w:hAnsi="Times New Roman" w:cs="Times New Roman"/>
        </w:rPr>
        <w:t xml:space="preserve"> </w:t>
      </w:r>
      <w:r w:rsidR="00E41534" w:rsidRPr="00CB75E6">
        <w:rPr>
          <w:rFonts w:ascii="Times New Roman" w:hAnsi="Times New Roman" w:cs="Times New Roman"/>
        </w:rPr>
        <w:t>connection</w:t>
      </w:r>
      <w:r w:rsidRPr="00CB75E6">
        <w:rPr>
          <w:rFonts w:ascii="Times New Roman" w:hAnsi="Times New Roman" w:cs="Times New Roman"/>
        </w:rPr>
        <w:t xml:space="preserve"> between a positive school culture and </w:t>
      </w:r>
      <w:r w:rsidR="005E3D5F" w:rsidRPr="00CB75E6">
        <w:rPr>
          <w:rFonts w:ascii="Times New Roman" w:hAnsi="Times New Roman" w:cs="Times New Roman"/>
        </w:rPr>
        <w:t xml:space="preserve">teachers’ expressed values could add to </w:t>
      </w:r>
      <w:r w:rsidR="005E3D5F" w:rsidRPr="00CB75E6">
        <w:rPr>
          <w:rFonts w:ascii="Times New Roman" w:hAnsi="Times New Roman" w:cs="Times New Roman"/>
        </w:rPr>
        <w:lastRenderedPageBreak/>
        <w:t xml:space="preserve">the literature on school improvement as future researchers continue to seek ways to make schools better. </w:t>
      </w:r>
    </w:p>
    <w:p w14:paraId="7A3F09FA" w14:textId="743F12BA" w:rsidR="00D64F15" w:rsidRPr="00CB75E6" w:rsidRDefault="00F22F2A" w:rsidP="005E3D5F">
      <w:pPr>
        <w:spacing w:line="480" w:lineRule="auto"/>
        <w:ind w:firstLine="720"/>
        <w:rPr>
          <w:rFonts w:ascii="Times New Roman" w:hAnsi="Times New Roman" w:cs="Times New Roman"/>
        </w:rPr>
      </w:pPr>
      <w:r w:rsidRPr="00CB75E6">
        <w:rPr>
          <w:rFonts w:ascii="Times New Roman" w:hAnsi="Times New Roman" w:cs="Times New Roman"/>
        </w:rPr>
        <w:t xml:space="preserve">Findings from this study may also be important </w:t>
      </w:r>
      <w:r w:rsidR="005E3D5F" w:rsidRPr="00CB75E6">
        <w:rPr>
          <w:rFonts w:ascii="Times New Roman" w:hAnsi="Times New Roman" w:cs="Times New Roman"/>
        </w:rPr>
        <w:t>literature on teacher practices</w:t>
      </w:r>
      <w:r w:rsidRPr="00CB75E6">
        <w:rPr>
          <w:rFonts w:ascii="Times New Roman" w:hAnsi="Times New Roman" w:cs="Times New Roman"/>
        </w:rPr>
        <w:t xml:space="preserve">. </w:t>
      </w:r>
      <w:r w:rsidR="00D64F15" w:rsidRPr="00CB75E6">
        <w:rPr>
          <w:rFonts w:ascii="Times New Roman" w:hAnsi="Times New Roman" w:cs="Times New Roman"/>
        </w:rPr>
        <w:t xml:space="preserve">By </w:t>
      </w:r>
      <w:r w:rsidR="005E3D5F" w:rsidRPr="00CB75E6">
        <w:rPr>
          <w:rFonts w:ascii="Times New Roman" w:hAnsi="Times New Roman" w:cs="Times New Roman"/>
        </w:rPr>
        <w:t xml:space="preserve">acting as </w:t>
      </w:r>
      <w:r w:rsidR="00D64F15" w:rsidRPr="00CB75E6">
        <w:rPr>
          <w:rFonts w:ascii="Times New Roman" w:hAnsi="Times New Roman" w:cs="Times New Roman"/>
        </w:rPr>
        <w:t xml:space="preserve">servant leaders to their students, teachers could build positive, authentic relationships that are built around trust. </w:t>
      </w:r>
      <w:r w:rsidR="005E3D5F" w:rsidRPr="00CB75E6">
        <w:rPr>
          <w:rFonts w:ascii="Times New Roman" w:hAnsi="Times New Roman" w:cs="Times New Roman"/>
        </w:rPr>
        <w:t xml:space="preserve">The literature on teacher-student relationships may be broadened as this study encompasses teacher modeling the idea of servanthood to students. </w:t>
      </w:r>
      <w:r w:rsidR="00D64F15" w:rsidRPr="00CB75E6">
        <w:rPr>
          <w:rFonts w:ascii="Times New Roman" w:hAnsi="Times New Roman" w:cs="Times New Roman"/>
        </w:rPr>
        <w:t xml:space="preserve">This could </w:t>
      </w:r>
      <w:r w:rsidRPr="00CB75E6">
        <w:rPr>
          <w:rFonts w:ascii="Times New Roman" w:hAnsi="Times New Roman" w:cs="Times New Roman"/>
        </w:rPr>
        <w:t>motivate students</w:t>
      </w:r>
      <w:r w:rsidR="00DE3D79" w:rsidRPr="00CB75E6">
        <w:rPr>
          <w:rFonts w:ascii="Times New Roman" w:hAnsi="Times New Roman" w:cs="Times New Roman"/>
        </w:rPr>
        <w:t xml:space="preserve"> to be servant leaders</w:t>
      </w:r>
      <w:r w:rsidR="00D64F15" w:rsidRPr="00CB75E6">
        <w:rPr>
          <w:rFonts w:ascii="Times New Roman" w:hAnsi="Times New Roman" w:cs="Times New Roman"/>
        </w:rPr>
        <w:t xml:space="preserve"> as well</w:t>
      </w:r>
      <w:r w:rsidR="005E3D5F" w:rsidRPr="00CB75E6">
        <w:rPr>
          <w:rFonts w:ascii="Times New Roman" w:hAnsi="Times New Roman" w:cs="Times New Roman"/>
        </w:rPr>
        <w:t xml:space="preserve"> which adds to the literature on educating students to be productive members of society</w:t>
      </w:r>
      <w:r w:rsidR="00D64F15" w:rsidRPr="00CB75E6">
        <w:rPr>
          <w:rFonts w:ascii="Times New Roman" w:hAnsi="Times New Roman" w:cs="Times New Roman"/>
        </w:rPr>
        <w:t>. As s</w:t>
      </w:r>
      <w:r w:rsidRPr="00CB75E6">
        <w:rPr>
          <w:rFonts w:ascii="Times New Roman" w:hAnsi="Times New Roman" w:cs="Times New Roman"/>
        </w:rPr>
        <w:t xml:space="preserve">tudents become servant leaders, they may </w:t>
      </w:r>
      <w:r w:rsidR="00D64F15" w:rsidRPr="00CB75E6">
        <w:rPr>
          <w:rFonts w:ascii="Times New Roman" w:hAnsi="Times New Roman" w:cs="Times New Roman"/>
        </w:rPr>
        <w:t xml:space="preserve">begin serving each other and placing </w:t>
      </w:r>
      <w:r w:rsidR="005E3D5F" w:rsidRPr="00CB75E6">
        <w:rPr>
          <w:rFonts w:ascii="Times New Roman" w:hAnsi="Times New Roman" w:cs="Times New Roman"/>
        </w:rPr>
        <w:t>other’s needs before their own.</w:t>
      </w:r>
    </w:p>
    <w:p w14:paraId="06E9CE27" w14:textId="30DF60BB" w:rsidR="00657669" w:rsidRPr="00CB75E6" w:rsidRDefault="00657669" w:rsidP="0049140C">
      <w:pPr>
        <w:pStyle w:val="Heading2"/>
      </w:pPr>
      <w:bookmarkStart w:id="8" w:name="_Toc162877903"/>
      <w:r w:rsidRPr="00CB75E6">
        <w:t>Definition of Terms</w:t>
      </w:r>
      <w:bookmarkEnd w:id="8"/>
    </w:p>
    <w:p w14:paraId="048EB570" w14:textId="0B346061" w:rsidR="00696283" w:rsidRPr="00CB75E6" w:rsidRDefault="00885F2A" w:rsidP="00696283">
      <w:pPr>
        <w:spacing w:line="480" w:lineRule="auto"/>
        <w:rPr>
          <w:rFonts w:ascii="Times New Roman" w:hAnsi="Times New Roman" w:cs="Times New Roman"/>
          <w:bCs/>
        </w:rPr>
      </w:pPr>
      <w:r w:rsidRPr="00CB75E6">
        <w:rPr>
          <w:rFonts w:ascii="Times New Roman" w:hAnsi="Times New Roman" w:cs="Times New Roman"/>
          <w:bCs/>
        </w:rPr>
        <w:tab/>
        <w:t xml:space="preserve">The following terms will be used throughout the course of the study. For the purposes of clarity, the definition for each term was determined by common understanding within the field, as well as the researcher’s perspective. </w:t>
      </w:r>
    </w:p>
    <w:p w14:paraId="2BF8D5BC" w14:textId="77777777" w:rsidR="00885F2A" w:rsidRPr="00CB75E6" w:rsidRDefault="00885F2A" w:rsidP="00885F2A">
      <w:pPr>
        <w:spacing w:line="480" w:lineRule="auto"/>
        <w:rPr>
          <w:rFonts w:ascii="Times New Roman" w:hAnsi="Times New Roman" w:cs="Times New Roman"/>
          <w:b/>
          <w:bCs/>
        </w:rPr>
      </w:pPr>
      <w:r w:rsidRPr="00CB75E6">
        <w:rPr>
          <w:rFonts w:ascii="Times New Roman" w:hAnsi="Times New Roman" w:cs="Times New Roman"/>
          <w:b/>
          <w:bCs/>
        </w:rPr>
        <w:t>Culture</w:t>
      </w:r>
    </w:p>
    <w:p w14:paraId="7362100C" w14:textId="5129AF7B" w:rsidR="00885F2A" w:rsidRPr="00CB75E6" w:rsidRDefault="00885F2A" w:rsidP="008E4AF6">
      <w:pPr>
        <w:spacing w:line="480" w:lineRule="auto"/>
        <w:ind w:firstLine="720"/>
        <w:rPr>
          <w:rFonts w:ascii="Times New Roman" w:hAnsi="Times New Roman" w:cs="Times New Roman"/>
          <w:bCs/>
        </w:rPr>
      </w:pPr>
      <w:r w:rsidRPr="00CB75E6">
        <w:rPr>
          <w:rFonts w:ascii="Times New Roman" w:hAnsi="Times New Roman" w:cs="Times New Roman"/>
          <w:bCs/>
        </w:rPr>
        <w:t>For purposes of this study, the definition of culture by Deal and Peterson (1991) will be used. Deal and Peterson (1991) define culture as “</w:t>
      </w:r>
      <w:r w:rsidR="008E4AF6" w:rsidRPr="00CB75E6">
        <w:rPr>
          <w:rFonts w:ascii="Times New Roman" w:hAnsi="Times New Roman" w:cs="Times New Roman"/>
        </w:rPr>
        <w:t>“the character of a school as it reflects deep patterns of values, beliefs, and traditions that have been formed over the course of its history” (p. 7).</w:t>
      </w:r>
    </w:p>
    <w:p w14:paraId="37EC0CBB" w14:textId="77777777" w:rsidR="008E4AF6" w:rsidRPr="00CB75E6" w:rsidRDefault="008E4AF6" w:rsidP="00696283">
      <w:pPr>
        <w:spacing w:line="480" w:lineRule="auto"/>
        <w:rPr>
          <w:rFonts w:ascii="Times New Roman" w:hAnsi="Times New Roman" w:cs="Times New Roman"/>
          <w:b/>
          <w:bCs/>
        </w:rPr>
      </w:pPr>
      <w:r w:rsidRPr="00CB75E6">
        <w:rPr>
          <w:rFonts w:ascii="Times New Roman" w:hAnsi="Times New Roman" w:cs="Times New Roman"/>
          <w:b/>
          <w:bCs/>
        </w:rPr>
        <w:t>Principal</w:t>
      </w:r>
    </w:p>
    <w:p w14:paraId="765755D2" w14:textId="0B64703B" w:rsidR="00696283" w:rsidRPr="00CB75E6" w:rsidRDefault="008E4AF6" w:rsidP="008E4AF6">
      <w:pPr>
        <w:spacing w:line="480" w:lineRule="auto"/>
        <w:ind w:firstLine="720"/>
        <w:rPr>
          <w:rFonts w:ascii="Times New Roman" w:hAnsi="Times New Roman" w:cs="Times New Roman"/>
          <w:bCs/>
        </w:rPr>
      </w:pPr>
      <w:r w:rsidRPr="00CB75E6">
        <w:rPr>
          <w:rFonts w:ascii="Times New Roman" w:hAnsi="Times New Roman" w:cs="Times New Roman"/>
          <w:bCs/>
        </w:rPr>
        <w:t xml:space="preserve">The term principal </w:t>
      </w:r>
      <w:r w:rsidR="00696283" w:rsidRPr="00CB75E6">
        <w:rPr>
          <w:rFonts w:ascii="Times New Roman" w:hAnsi="Times New Roman" w:cs="Times New Roman"/>
          <w:bCs/>
        </w:rPr>
        <w:t xml:space="preserve">will be used predominately </w:t>
      </w:r>
      <w:r w:rsidRPr="00CB75E6">
        <w:rPr>
          <w:rFonts w:ascii="Times New Roman" w:hAnsi="Times New Roman" w:cs="Times New Roman"/>
          <w:bCs/>
        </w:rPr>
        <w:t xml:space="preserve">throughout this study, </w:t>
      </w:r>
      <w:r w:rsidR="00696283" w:rsidRPr="00CB75E6">
        <w:rPr>
          <w:rFonts w:ascii="Times New Roman" w:hAnsi="Times New Roman" w:cs="Times New Roman"/>
          <w:bCs/>
        </w:rPr>
        <w:t>bu</w:t>
      </w:r>
      <w:r w:rsidRPr="00CB75E6">
        <w:rPr>
          <w:rFonts w:ascii="Times New Roman" w:hAnsi="Times New Roman" w:cs="Times New Roman"/>
          <w:bCs/>
        </w:rPr>
        <w:t>t also might mean administrator or school leader</w:t>
      </w:r>
      <w:r w:rsidR="00662E58" w:rsidRPr="00CB75E6">
        <w:rPr>
          <w:rFonts w:ascii="Times New Roman" w:hAnsi="Times New Roman" w:cs="Times New Roman"/>
          <w:bCs/>
        </w:rPr>
        <w:t>.</w:t>
      </w:r>
    </w:p>
    <w:p w14:paraId="47EFD4F7" w14:textId="77777777" w:rsidR="008E4AF6" w:rsidRPr="00CB75E6" w:rsidRDefault="008E4AF6" w:rsidP="00696283">
      <w:pPr>
        <w:spacing w:line="480" w:lineRule="auto"/>
        <w:rPr>
          <w:rFonts w:ascii="Times New Roman" w:hAnsi="Times New Roman" w:cs="Times New Roman"/>
          <w:bCs/>
        </w:rPr>
      </w:pPr>
      <w:r w:rsidRPr="00CB75E6">
        <w:rPr>
          <w:rFonts w:ascii="Times New Roman" w:hAnsi="Times New Roman" w:cs="Times New Roman"/>
          <w:b/>
          <w:bCs/>
        </w:rPr>
        <w:lastRenderedPageBreak/>
        <w:t>Teacher</w:t>
      </w:r>
      <w:r w:rsidRPr="00CB75E6">
        <w:rPr>
          <w:rFonts w:ascii="Times New Roman" w:hAnsi="Times New Roman" w:cs="Times New Roman"/>
          <w:bCs/>
        </w:rPr>
        <w:t xml:space="preserve"> </w:t>
      </w:r>
    </w:p>
    <w:p w14:paraId="0F84566C" w14:textId="06BECA62" w:rsidR="00696283" w:rsidRPr="00CB75E6" w:rsidRDefault="008E4AF6" w:rsidP="008E4AF6">
      <w:pPr>
        <w:spacing w:line="480" w:lineRule="auto"/>
        <w:ind w:firstLine="720"/>
        <w:rPr>
          <w:rFonts w:ascii="Times New Roman" w:hAnsi="Times New Roman" w:cs="Times New Roman"/>
          <w:bCs/>
        </w:rPr>
      </w:pPr>
      <w:r w:rsidRPr="00CB75E6">
        <w:rPr>
          <w:rFonts w:ascii="Times New Roman" w:hAnsi="Times New Roman" w:cs="Times New Roman"/>
          <w:bCs/>
        </w:rPr>
        <w:t>The term teacher</w:t>
      </w:r>
      <w:r w:rsidRPr="00CB75E6">
        <w:rPr>
          <w:rFonts w:ascii="Times New Roman" w:hAnsi="Times New Roman" w:cs="Times New Roman"/>
          <w:bCs/>
          <w:i/>
        </w:rPr>
        <w:t xml:space="preserve"> </w:t>
      </w:r>
      <w:r w:rsidRPr="00CB75E6">
        <w:rPr>
          <w:rFonts w:ascii="Times New Roman" w:hAnsi="Times New Roman" w:cs="Times New Roman"/>
          <w:bCs/>
        </w:rPr>
        <w:t>as defined in this study will refer to the p</w:t>
      </w:r>
      <w:r w:rsidR="00696283" w:rsidRPr="00CB75E6">
        <w:rPr>
          <w:rFonts w:ascii="Times New Roman" w:hAnsi="Times New Roman" w:cs="Times New Roman"/>
          <w:bCs/>
        </w:rPr>
        <w:t xml:space="preserve">rimary instructor </w:t>
      </w:r>
      <w:r w:rsidRPr="00CB75E6">
        <w:rPr>
          <w:rFonts w:ascii="Times New Roman" w:hAnsi="Times New Roman" w:cs="Times New Roman"/>
          <w:bCs/>
        </w:rPr>
        <w:t>in the classroom.</w:t>
      </w:r>
    </w:p>
    <w:p w14:paraId="5BC32731" w14:textId="4CF03531" w:rsidR="00696283" w:rsidRPr="00CB75E6" w:rsidRDefault="008E4AF6" w:rsidP="00696283">
      <w:pPr>
        <w:spacing w:line="480" w:lineRule="auto"/>
        <w:rPr>
          <w:rFonts w:ascii="Times New Roman" w:hAnsi="Times New Roman" w:cs="Times New Roman"/>
          <w:b/>
          <w:bCs/>
        </w:rPr>
      </w:pPr>
      <w:r w:rsidRPr="00CB75E6">
        <w:rPr>
          <w:rFonts w:ascii="Times New Roman" w:hAnsi="Times New Roman" w:cs="Times New Roman"/>
          <w:b/>
          <w:bCs/>
        </w:rPr>
        <w:t>School</w:t>
      </w:r>
    </w:p>
    <w:p w14:paraId="363567A0" w14:textId="02776955" w:rsidR="008E4AF6" w:rsidRPr="00CB75E6" w:rsidRDefault="008E4AF6" w:rsidP="00696283">
      <w:pPr>
        <w:spacing w:line="480" w:lineRule="auto"/>
        <w:rPr>
          <w:rFonts w:ascii="Times New Roman" w:hAnsi="Times New Roman" w:cs="Times New Roman"/>
          <w:bCs/>
        </w:rPr>
      </w:pPr>
      <w:r w:rsidRPr="00CB75E6">
        <w:rPr>
          <w:rFonts w:ascii="Times New Roman" w:hAnsi="Times New Roman" w:cs="Times New Roman"/>
          <w:b/>
          <w:bCs/>
        </w:rPr>
        <w:tab/>
      </w:r>
      <w:r w:rsidR="00F937F2" w:rsidRPr="00CB75E6">
        <w:rPr>
          <w:rFonts w:ascii="Times New Roman" w:hAnsi="Times New Roman" w:cs="Times New Roman"/>
          <w:bCs/>
        </w:rPr>
        <w:t>A school in this study is referred to by any educational institution that servers PK-12 students.</w:t>
      </w:r>
    </w:p>
    <w:p w14:paraId="3A1094AE" w14:textId="77777777" w:rsidR="00CA34F3" w:rsidRPr="00CB75E6" w:rsidRDefault="00CA34F3" w:rsidP="00696283">
      <w:pPr>
        <w:spacing w:line="480" w:lineRule="auto"/>
        <w:rPr>
          <w:rFonts w:ascii="Times New Roman" w:hAnsi="Times New Roman" w:cs="Times New Roman"/>
          <w:bCs/>
        </w:rPr>
      </w:pPr>
    </w:p>
    <w:p w14:paraId="7A51C4D5" w14:textId="2EEC962B" w:rsidR="008E4AF6" w:rsidRPr="00CB75E6" w:rsidRDefault="008E4AF6" w:rsidP="00696283">
      <w:pPr>
        <w:spacing w:line="480" w:lineRule="auto"/>
        <w:rPr>
          <w:rFonts w:ascii="Times New Roman" w:hAnsi="Times New Roman" w:cs="Times New Roman"/>
          <w:b/>
          <w:bCs/>
        </w:rPr>
      </w:pPr>
      <w:r w:rsidRPr="00CB75E6">
        <w:rPr>
          <w:rFonts w:ascii="Times New Roman" w:hAnsi="Times New Roman" w:cs="Times New Roman"/>
          <w:b/>
          <w:bCs/>
        </w:rPr>
        <w:t>Servant Leadership</w:t>
      </w:r>
    </w:p>
    <w:p w14:paraId="4549C75D" w14:textId="6B5B0FEA" w:rsidR="00F937F2" w:rsidRPr="00CB75E6" w:rsidRDefault="00F937F2" w:rsidP="00F937F2">
      <w:pPr>
        <w:spacing w:line="480" w:lineRule="auto"/>
        <w:rPr>
          <w:rFonts w:ascii="Times New Roman" w:hAnsi="Times New Roman" w:cs="Times New Roman"/>
          <w:bCs/>
        </w:rPr>
      </w:pPr>
      <w:r w:rsidRPr="00CB75E6">
        <w:rPr>
          <w:rFonts w:ascii="Times New Roman" w:hAnsi="Times New Roman" w:cs="Times New Roman"/>
          <w:b/>
          <w:bCs/>
        </w:rPr>
        <w:tab/>
      </w:r>
      <w:r w:rsidRPr="00CB75E6">
        <w:rPr>
          <w:rFonts w:ascii="Times New Roman" w:hAnsi="Times New Roman" w:cs="Times New Roman"/>
          <w:bCs/>
        </w:rPr>
        <w:t>Greenleaf’s (2016) definition of servant leadership will be used in this research study. He defines servant leadership as “</w:t>
      </w:r>
      <w:r w:rsidRPr="00CB75E6">
        <w:rPr>
          <w:rFonts w:ascii="Times New Roman" w:hAnsi="Times New Roman" w:cs="Times New Roman"/>
        </w:rPr>
        <w:t>The servant-leader is servant first. It begins with the natural feeling that one wants to serve, to serve first. Then the conscious choice brings one to aspire to lead” (p. 52).</w:t>
      </w:r>
    </w:p>
    <w:p w14:paraId="47DFD375" w14:textId="2299FFD2" w:rsidR="008E4AF6" w:rsidRPr="00CB75E6" w:rsidRDefault="008E4AF6" w:rsidP="00696283">
      <w:pPr>
        <w:spacing w:line="480" w:lineRule="auto"/>
        <w:rPr>
          <w:rFonts w:ascii="Times New Roman" w:hAnsi="Times New Roman" w:cs="Times New Roman"/>
          <w:b/>
          <w:bCs/>
        </w:rPr>
      </w:pPr>
      <w:r w:rsidRPr="00CB75E6">
        <w:rPr>
          <w:rFonts w:ascii="Times New Roman" w:hAnsi="Times New Roman" w:cs="Times New Roman"/>
          <w:b/>
          <w:bCs/>
        </w:rPr>
        <w:t>Servant Teacher</w:t>
      </w:r>
    </w:p>
    <w:p w14:paraId="08F7EDF0" w14:textId="734A3426" w:rsidR="00F937F2" w:rsidRPr="00CB75E6" w:rsidRDefault="00F937F2" w:rsidP="00696283">
      <w:pPr>
        <w:spacing w:line="480" w:lineRule="auto"/>
        <w:rPr>
          <w:rFonts w:ascii="Times New Roman" w:hAnsi="Times New Roman" w:cs="Times New Roman"/>
          <w:bCs/>
        </w:rPr>
      </w:pPr>
      <w:r w:rsidRPr="00CB75E6">
        <w:rPr>
          <w:rFonts w:ascii="Times New Roman" w:hAnsi="Times New Roman" w:cs="Times New Roman"/>
          <w:b/>
          <w:bCs/>
        </w:rPr>
        <w:tab/>
      </w:r>
      <w:r w:rsidRPr="00CB75E6">
        <w:rPr>
          <w:rFonts w:ascii="Times New Roman" w:hAnsi="Times New Roman" w:cs="Times New Roman"/>
          <w:bCs/>
        </w:rPr>
        <w:t>The servant teacher puts the wellbeing of the students above all other tasks in the class room. This wellbeing in associated with the emotional and social health of the students</w:t>
      </w:r>
      <w:r w:rsidR="00662E58" w:rsidRPr="00CB75E6">
        <w:rPr>
          <w:rFonts w:ascii="Times New Roman" w:hAnsi="Times New Roman" w:cs="Times New Roman"/>
          <w:bCs/>
        </w:rPr>
        <w:t xml:space="preserve"> (Noland &amp; Richards, 2015)</w:t>
      </w:r>
      <w:r w:rsidRPr="00CB75E6">
        <w:rPr>
          <w:rFonts w:ascii="Times New Roman" w:hAnsi="Times New Roman" w:cs="Times New Roman"/>
          <w:bCs/>
        </w:rPr>
        <w:t>.</w:t>
      </w:r>
    </w:p>
    <w:p w14:paraId="711BA3BD" w14:textId="7EF9AD93" w:rsidR="008E4AF6" w:rsidRPr="00CB75E6" w:rsidRDefault="008E4AF6" w:rsidP="00696283">
      <w:pPr>
        <w:spacing w:line="480" w:lineRule="auto"/>
        <w:rPr>
          <w:rFonts w:ascii="Times New Roman" w:hAnsi="Times New Roman" w:cs="Times New Roman"/>
          <w:b/>
          <w:bCs/>
        </w:rPr>
      </w:pPr>
      <w:r w:rsidRPr="00CB75E6">
        <w:rPr>
          <w:rFonts w:ascii="Times New Roman" w:hAnsi="Times New Roman" w:cs="Times New Roman"/>
          <w:b/>
          <w:bCs/>
        </w:rPr>
        <w:t>Mission and Vision</w:t>
      </w:r>
    </w:p>
    <w:p w14:paraId="0A592A89" w14:textId="4E19BAD4" w:rsidR="003F3312" w:rsidRPr="00CB75E6" w:rsidRDefault="00F937F2" w:rsidP="00CA34F3">
      <w:pPr>
        <w:spacing w:line="480" w:lineRule="auto"/>
        <w:rPr>
          <w:rFonts w:ascii="Times New Roman" w:hAnsi="Times New Roman" w:cs="Times New Roman"/>
          <w:bCs/>
        </w:rPr>
      </w:pPr>
      <w:r w:rsidRPr="00CB75E6">
        <w:rPr>
          <w:rFonts w:ascii="Times New Roman" w:hAnsi="Times New Roman" w:cs="Times New Roman"/>
          <w:b/>
          <w:bCs/>
        </w:rPr>
        <w:tab/>
      </w:r>
      <w:r w:rsidRPr="00CB75E6">
        <w:rPr>
          <w:rFonts w:ascii="Times New Roman" w:hAnsi="Times New Roman" w:cs="Times New Roman"/>
          <w:bCs/>
        </w:rPr>
        <w:t>The mission of a school refers to the school’s statement of purpose and commitments to its stakeholders. Vision will refer to the school’s statement of its goals for the future and describes how it will address its mission</w:t>
      </w:r>
      <w:r w:rsidR="00662E58" w:rsidRPr="00CB75E6">
        <w:rPr>
          <w:rFonts w:ascii="Times New Roman" w:hAnsi="Times New Roman" w:cs="Times New Roman"/>
          <w:bCs/>
        </w:rPr>
        <w:t xml:space="preserve"> (Deal and Peterson, 2009)</w:t>
      </w:r>
      <w:r w:rsidRPr="00CB75E6">
        <w:rPr>
          <w:rFonts w:ascii="Times New Roman" w:hAnsi="Times New Roman" w:cs="Times New Roman"/>
          <w:bCs/>
        </w:rPr>
        <w:t>.</w:t>
      </w:r>
    </w:p>
    <w:p w14:paraId="094D9E31" w14:textId="12C9FDA2" w:rsidR="00D64F15" w:rsidRPr="00CB75E6" w:rsidRDefault="00657669" w:rsidP="0049140C">
      <w:pPr>
        <w:pStyle w:val="Heading2"/>
      </w:pPr>
      <w:bookmarkStart w:id="9" w:name="_Toc162877904"/>
      <w:r w:rsidRPr="00CB75E6">
        <w:lastRenderedPageBreak/>
        <w:t>Delimitations</w:t>
      </w:r>
      <w:bookmarkEnd w:id="9"/>
    </w:p>
    <w:p w14:paraId="04F3E744" w14:textId="1E108162" w:rsidR="00D64F15" w:rsidRPr="00CB75E6" w:rsidRDefault="00D64F15" w:rsidP="00CA34F3">
      <w:pPr>
        <w:spacing w:line="480" w:lineRule="auto"/>
        <w:ind w:firstLine="720"/>
        <w:rPr>
          <w:rFonts w:ascii="Times New Roman" w:hAnsi="Times New Roman" w:cs="Times New Roman"/>
        </w:rPr>
      </w:pPr>
      <w:r w:rsidRPr="00CB75E6">
        <w:rPr>
          <w:rFonts w:ascii="Times New Roman" w:hAnsi="Times New Roman" w:cs="Times New Roman"/>
        </w:rPr>
        <w:t>This study was delimited to</w:t>
      </w:r>
      <w:r w:rsidR="003F3312" w:rsidRPr="00CB75E6">
        <w:rPr>
          <w:rFonts w:ascii="Times New Roman" w:hAnsi="Times New Roman" w:cs="Times New Roman"/>
        </w:rPr>
        <w:t xml:space="preserve"> three private schools in </w:t>
      </w:r>
      <w:r w:rsidR="00696283" w:rsidRPr="00CB75E6">
        <w:rPr>
          <w:rFonts w:ascii="Times New Roman" w:hAnsi="Times New Roman" w:cs="Times New Roman"/>
        </w:rPr>
        <w:t>the southeastern part of the United states</w:t>
      </w:r>
      <w:r w:rsidRPr="00CB75E6">
        <w:rPr>
          <w:rFonts w:ascii="Times New Roman" w:hAnsi="Times New Roman" w:cs="Times New Roman"/>
        </w:rPr>
        <w:t>.</w:t>
      </w:r>
      <w:r w:rsidR="001C521D" w:rsidRPr="00CB75E6">
        <w:rPr>
          <w:rFonts w:ascii="Times New Roman" w:hAnsi="Times New Roman" w:cs="Times New Roman"/>
        </w:rPr>
        <w:t xml:space="preserve"> Thirteen </w:t>
      </w:r>
      <w:r w:rsidR="00696283" w:rsidRPr="00CB75E6">
        <w:rPr>
          <w:rFonts w:ascii="Times New Roman" w:hAnsi="Times New Roman" w:cs="Times New Roman"/>
        </w:rPr>
        <w:t>high scho</w:t>
      </w:r>
      <w:r w:rsidR="00E41534" w:rsidRPr="00CB75E6">
        <w:rPr>
          <w:rFonts w:ascii="Times New Roman" w:hAnsi="Times New Roman" w:cs="Times New Roman"/>
        </w:rPr>
        <w:t>ol teachers w</w:t>
      </w:r>
      <w:r w:rsidR="00696283" w:rsidRPr="00CB75E6">
        <w:rPr>
          <w:rFonts w:ascii="Times New Roman" w:hAnsi="Times New Roman" w:cs="Times New Roman"/>
        </w:rPr>
        <w:t>ere interviewed from the three private schools in the southeast.</w:t>
      </w:r>
      <w:r w:rsidRPr="00CB75E6">
        <w:rPr>
          <w:rFonts w:ascii="Times New Roman" w:hAnsi="Times New Roman" w:cs="Times New Roman"/>
        </w:rPr>
        <w:t xml:space="preserve"> This study was delimited </w:t>
      </w:r>
      <w:r w:rsidR="003F3312" w:rsidRPr="00CB75E6">
        <w:rPr>
          <w:rFonts w:ascii="Times New Roman" w:hAnsi="Times New Roman" w:cs="Times New Roman"/>
        </w:rPr>
        <w:t xml:space="preserve">to schools whose teachers had a basic understanding of servant leadership. </w:t>
      </w:r>
      <w:r w:rsidRPr="00CB75E6">
        <w:rPr>
          <w:rFonts w:ascii="Times New Roman" w:hAnsi="Times New Roman" w:cs="Times New Roman"/>
        </w:rPr>
        <w:t xml:space="preserve">The results of this study may not be generalized to public schools or schools outside the United States. </w:t>
      </w:r>
    </w:p>
    <w:p w14:paraId="0D0D7541" w14:textId="739F23DB" w:rsidR="00C7624A" w:rsidRPr="00CB75E6" w:rsidRDefault="00657669" w:rsidP="0049140C">
      <w:pPr>
        <w:pStyle w:val="Heading2"/>
      </w:pPr>
      <w:bookmarkStart w:id="10" w:name="_Toc162877905"/>
      <w:r w:rsidRPr="00CB75E6">
        <w:t>Organization of the Study</w:t>
      </w:r>
      <w:bookmarkEnd w:id="10"/>
    </w:p>
    <w:p w14:paraId="00FF07BA" w14:textId="7CE2EBE6" w:rsidR="007A0272" w:rsidRPr="00CB75E6" w:rsidRDefault="00C7624A" w:rsidP="00C7624A">
      <w:pPr>
        <w:spacing w:line="480" w:lineRule="auto"/>
        <w:ind w:firstLine="720"/>
        <w:rPr>
          <w:rFonts w:ascii="Times New Roman" w:hAnsi="Times New Roman" w:cs="Times New Roman"/>
        </w:rPr>
      </w:pPr>
      <w:r w:rsidRPr="00CB75E6">
        <w:rPr>
          <w:rFonts w:ascii="Times New Roman" w:hAnsi="Times New Roman" w:cs="Times New Roman"/>
        </w:rPr>
        <w:t xml:space="preserve">Chapter 1 has provided the research questions guiding this study that point the significance of the study by understanding how teachers perceive servant leadership within their </w:t>
      </w:r>
      <w:r w:rsidR="002230B4" w:rsidRPr="00CB75E6">
        <w:rPr>
          <w:rFonts w:ascii="Times New Roman" w:hAnsi="Times New Roman" w:cs="Times New Roman"/>
        </w:rPr>
        <w:t>school</w:t>
      </w:r>
      <w:r w:rsidRPr="00CB75E6">
        <w:rPr>
          <w:rFonts w:ascii="Times New Roman" w:hAnsi="Times New Roman" w:cs="Times New Roman"/>
        </w:rPr>
        <w:t>.</w:t>
      </w:r>
      <w:r w:rsidR="002230B4" w:rsidRPr="00CB75E6">
        <w:rPr>
          <w:rFonts w:ascii="Times New Roman" w:hAnsi="Times New Roman" w:cs="Times New Roman"/>
        </w:rPr>
        <w:t xml:space="preserve"> Teachers’ values and beliefs of servant leadership are researched to understand how teachers believe servant leadership affects the culture and the leadership within their schools.</w:t>
      </w:r>
      <w:r w:rsidRPr="00CB75E6">
        <w:rPr>
          <w:rFonts w:ascii="Times New Roman" w:hAnsi="Times New Roman" w:cs="Times New Roman"/>
        </w:rPr>
        <w:t xml:space="preserve">  The purpose, study significance, delimitations of this study were outlined as well as key terms defined in reference to their significance and use in this study.  Chapter 2 will discuss, in more detail, teachers’ perceptions of servant </w:t>
      </w:r>
      <w:r w:rsidR="002230B4" w:rsidRPr="00CB75E6">
        <w:rPr>
          <w:rFonts w:ascii="Times New Roman" w:hAnsi="Times New Roman" w:cs="Times New Roman"/>
        </w:rPr>
        <w:t>leadership.</w:t>
      </w:r>
      <w:r w:rsidRPr="00CB75E6">
        <w:rPr>
          <w:rFonts w:ascii="Times New Roman" w:hAnsi="Times New Roman" w:cs="Times New Roman"/>
        </w:rPr>
        <w:t xml:space="preserve">  Chapter 2 will provide an in-depth review of pertinent literature as it relates to </w:t>
      </w:r>
      <w:r w:rsidR="002230B4" w:rsidRPr="00CB75E6">
        <w:rPr>
          <w:rFonts w:ascii="Times New Roman" w:hAnsi="Times New Roman" w:cs="Times New Roman"/>
        </w:rPr>
        <w:t>teachers’ values and beliefs, school culture, and principal leadership</w:t>
      </w:r>
      <w:r w:rsidRPr="00CB75E6">
        <w:rPr>
          <w:rFonts w:ascii="Times New Roman" w:hAnsi="Times New Roman" w:cs="Times New Roman"/>
        </w:rPr>
        <w:t xml:space="preserve">.  Chapter 3 will explain the methodology and procedures used in this </w:t>
      </w:r>
      <w:r w:rsidR="002230B4" w:rsidRPr="00CB75E6">
        <w:rPr>
          <w:rFonts w:ascii="Times New Roman" w:hAnsi="Times New Roman" w:cs="Times New Roman"/>
        </w:rPr>
        <w:t>qualitative</w:t>
      </w:r>
      <w:r w:rsidRPr="00CB75E6">
        <w:rPr>
          <w:rFonts w:ascii="Times New Roman" w:hAnsi="Times New Roman" w:cs="Times New Roman"/>
        </w:rPr>
        <w:t xml:space="preserve"> study.  Chapter 4 will contain a presentation of the findings.  In Chapter 5, the study will conclude with a discussion of the findings and implications of the findings for future research.</w:t>
      </w:r>
    </w:p>
    <w:p w14:paraId="2B097364" w14:textId="04DBA755" w:rsidR="00A24DCF" w:rsidRPr="00CB75E6" w:rsidRDefault="00A24DCF">
      <w:pPr>
        <w:pStyle w:val="Footer"/>
        <w:numPr>
          <w:ilvl w:val="12"/>
          <w:numId w:val="0"/>
        </w:numPr>
        <w:tabs>
          <w:tab w:val="clear" w:pos="4320"/>
          <w:tab w:val="clear" w:pos="8640"/>
        </w:tabs>
        <w:rPr>
          <w:rFonts w:ascii="Times New Roman" w:hAnsi="Times New Roman" w:cs="Times New Roman"/>
        </w:rPr>
      </w:pPr>
    </w:p>
    <w:p w14:paraId="79AF24A4" w14:textId="77777777" w:rsidR="00DD4226" w:rsidRPr="00CB75E6" w:rsidRDefault="00DD4226">
      <w:pPr>
        <w:pStyle w:val="Footer"/>
        <w:numPr>
          <w:ilvl w:val="12"/>
          <w:numId w:val="0"/>
        </w:numPr>
        <w:tabs>
          <w:tab w:val="clear" w:pos="4320"/>
          <w:tab w:val="clear" w:pos="8640"/>
        </w:tabs>
        <w:rPr>
          <w:rFonts w:ascii="Times New Roman" w:hAnsi="Times New Roman" w:cs="Times New Roman"/>
        </w:rPr>
      </w:pPr>
    </w:p>
    <w:p w14:paraId="3F048C0F" w14:textId="77777777" w:rsidR="00236E6D" w:rsidRPr="00CB75E6" w:rsidRDefault="00236E6D">
      <w:pPr>
        <w:numPr>
          <w:ilvl w:val="12"/>
          <w:numId w:val="0"/>
        </w:numPr>
        <w:rPr>
          <w:rFonts w:ascii="Times New Roman" w:hAnsi="Times New Roman" w:cs="Times New Roman"/>
        </w:rPr>
      </w:pPr>
      <w:r w:rsidRPr="00CB75E6">
        <w:rPr>
          <w:rFonts w:ascii="Times New Roman" w:hAnsi="Times New Roman" w:cs="Times New Roman"/>
        </w:rPr>
        <w:tab/>
      </w:r>
      <w:r w:rsidRPr="00CB75E6">
        <w:rPr>
          <w:rFonts w:ascii="Times New Roman" w:hAnsi="Times New Roman" w:cs="Times New Roman"/>
        </w:rPr>
        <w:tab/>
        <w:t xml:space="preserve"> </w:t>
      </w:r>
    </w:p>
    <w:p w14:paraId="1BA21E00" w14:textId="77777777" w:rsidR="00236E6D" w:rsidRPr="00CB75E6" w:rsidRDefault="00965FBD" w:rsidP="00E75681">
      <w:pPr>
        <w:pStyle w:val="Heading1"/>
      </w:pPr>
      <w:bookmarkStart w:id="11" w:name="_Toc420995896"/>
      <w:bookmarkStart w:id="12" w:name="_Toc422997483"/>
      <w:r w:rsidRPr="00CB75E6">
        <w:lastRenderedPageBreak/>
        <w:br/>
      </w:r>
      <w:bookmarkStart w:id="13" w:name="_Toc427156466"/>
      <w:bookmarkStart w:id="14" w:name="_Toc162877906"/>
      <w:r w:rsidR="003D63DF" w:rsidRPr="00CB75E6">
        <w:t>Literature Review</w:t>
      </w:r>
      <w:bookmarkEnd w:id="11"/>
      <w:bookmarkEnd w:id="12"/>
      <w:bookmarkEnd w:id="13"/>
      <w:bookmarkEnd w:id="14"/>
    </w:p>
    <w:p w14:paraId="6FE38C43" w14:textId="26E632C1" w:rsidR="00D64F15" w:rsidRPr="00CB75E6" w:rsidRDefault="00D64F15" w:rsidP="00D64F15">
      <w:pPr>
        <w:spacing w:line="480" w:lineRule="auto"/>
        <w:ind w:firstLine="720"/>
        <w:rPr>
          <w:rFonts w:ascii="Times New Roman" w:hAnsi="Times New Roman" w:cs="Times New Roman"/>
        </w:rPr>
      </w:pPr>
      <w:r w:rsidRPr="00CB75E6">
        <w:rPr>
          <w:rFonts w:ascii="Times New Roman" w:hAnsi="Times New Roman" w:cs="Times New Roman"/>
        </w:rPr>
        <w:t>Chapter 1 provided an overview of the purpose, research questions, and the significance of this study. The purpose of this study is to explore teacher’s perceptions of servant leadership in the K-12 setting. To achieve this purpose, recent literature regarding the theory of servant leadership in the K-12 educational context must be reviewed. The following research questions guided this study:</w:t>
      </w:r>
    </w:p>
    <w:p w14:paraId="0788DCCE" w14:textId="77777777" w:rsidR="00D64F15" w:rsidRPr="00CB75E6" w:rsidRDefault="00D64F15" w:rsidP="00D64F15">
      <w:pPr>
        <w:spacing w:line="480" w:lineRule="auto"/>
        <w:ind w:left="720"/>
        <w:rPr>
          <w:rFonts w:ascii="Times New Roman" w:hAnsi="Times New Roman" w:cs="Times New Roman"/>
        </w:rPr>
      </w:pPr>
      <w:r w:rsidRPr="00CB75E6">
        <w:rPr>
          <w:rFonts w:ascii="Times New Roman" w:hAnsi="Times New Roman" w:cs="Times New Roman"/>
        </w:rPr>
        <w:t>1) How do private school teachers describe their beliefs on the value of servant leadership?</w:t>
      </w:r>
    </w:p>
    <w:p w14:paraId="288B850F" w14:textId="6A2B8E30" w:rsidR="00D64F15" w:rsidRPr="00CB75E6" w:rsidRDefault="00D64F15" w:rsidP="00D64F15">
      <w:pPr>
        <w:spacing w:line="480" w:lineRule="auto"/>
        <w:ind w:left="720"/>
        <w:rPr>
          <w:rFonts w:ascii="Times New Roman" w:hAnsi="Times New Roman" w:cs="Times New Roman"/>
        </w:rPr>
      </w:pPr>
      <w:r w:rsidRPr="00CB75E6">
        <w:rPr>
          <w:rFonts w:ascii="Times New Roman" w:hAnsi="Times New Roman" w:cs="Times New Roman"/>
        </w:rPr>
        <w:t>2) How do private sch</w:t>
      </w:r>
      <w:r w:rsidR="006016C2" w:rsidRPr="00CB75E6">
        <w:rPr>
          <w:rFonts w:ascii="Times New Roman" w:hAnsi="Times New Roman" w:cs="Times New Roman"/>
        </w:rPr>
        <w:t>ool teachers describe the influence of servant leadership</w:t>
      </w:r>
      <w:r w:rsidRPr="00CB75E6">
        <w:rPr>
          <w:rFonts w:ascii="Times New Roman" w:hAnsi="Times New Roman" w:cs="Times New Roman"/>
        </w:rPr>
        <w:t xml:space="preserve"> on the culture of their school?</w:t>
      </w:r>
    </w:p>
    <w:p w14:paraId="153F34AF" w14:textId="09190292" w:rsidR="00236E6D" w:rsidRPr="00CB75E6" w:rsidRDefault="00D64F15" w:rsidP="00F63AC4">
      <w:pPr>
        <w:spacing w:line="480" w:lineRule="auto"/>
        <w:rPr>
          <w:rFonts w:ascii="Times New Roman" w:hAnsi="Times New Roman" w:cs="Times New Roman"/>
        </w:rPr>
      </w:pPr>
      <w:r w:rsidRPr="00CB75E6">
        <w:rPr>
          <w:rFonts w:ascii="Times New Roman" w:hAnsi="Times New Roman" w:cs="Times New Roman"/>
        </w:rPr>
        <w:t xml:space="preserve">The review begins with a review of the search process, followed by an explanation of the theoretical framework that was used to guide this study. A comprehensive </w:t>
      </w:r>
      <w:r w:rsidR="006016C2" w:rsidRPr="00CB75E6">
        <w:rPr>
          <w:rFonts w:ascii="Times New Roman" w:hAnsi="Times New Roman" w:cs="Times New Roman"/>
        </w:rPr>
        <w:t>overview of</w:t>
      </w:r>
      <w:r w:rsidRPr="00CB75E6">
        <w:rPr>
          <w:rFonts w:ascii="Times New Roman" w:hAnsi="Times New Roman" w:cs="Times New Roman"/>
        </w:rPr>
        <w:t xml:space="preserve"> teacher’s values</w:t>
      </w:r>
      <w:r w:rsidR="00E56B88" w:rsidRPr="00CB75E6">
        <w:rPr>
          <w:rFonts w:ascii="Times New Roman" w:hAnsi="Times New Roman" w:cs="Times New Roman"/>
        </w:rPr>
        <w:t xml:space="preserve"> and beliefs </w:t>
      </w:r>
      <w:r w:rsidRPr="00CB75E6">
        <w:rPr>
          <w:rFonts w:ascii="Times New Roman" w:hAnsi="Times New Roman" w:cs="Times New Roman"/>
        </w:rPr>
        <w:t xml:space="preserve">and school culture is described and examined in this literature review. </w:t>
      </w:r>
    </w:p>
    <w:p w14:paraId="0434DA68" w14:textId="27BBB62B" w:rsidR="00D64F15" w:rsidRPr="00CB75E6" w:rsidRDefault="00A82CC6" w:rsidP="00F63AC4">
      <w:pPr>
        <w:pStyle w:val="Heading2"/>
      </w:pPr>
      <w:bookmarkStart w:id="15" w:name="_Toc162877907"/>
      <w:r w:rsidRPr="00CB75E6">
        <w:t>Search Process</w:t>
      </w:r>
      <w:bookmarkEnd w:id="15"/>
    </w:p>
    <w:p w14:paraId="793B36D2" w14:textId="6A865017" w:rsidR="00D64F15" w:rsidRPr="00CB75E6" w:rsidRDefault="00D64F15" w:rsidP="00E56B88">
      <w:pPr>
        <w:spacing w:line="480" w:lineRule="auto"/>
        <w:ind w:firstLine="720"/>
        <w:rPr>
          <w:rFonts w:ascii="Times New Roman" w:hAnsi="Times New Roman" w:cs="Times New Roman"/>
        </w:rPr>
      </w:pPr>
      <w:r w:rsidRPr="00CB75E6">
        <w:rPr>
          <w:rFonts w:ascii="Times New Roman" w:hAnsi="Times New Roman" w:cs="Times New Roman"/>
        </w:rPr>
        <w:t xml:space="preserve">Using multiple resource databases, articles and research studies were compiled </w:t>
      </w:r>
      <w:r w:rsidR="006016C2" w:rsidRPr="00CB75E6">
        <w:rPr>
          <w:rFonts w:ascii="Times New Roman" w:hAnsi="Times New Roman" w:cs="Times New Roman"/>
        </w:rPr>
        <w:t>from the past ten years relevant to the study research questions</w:t>
      </w:r>
      <w:r w:rsidRPr="00CB75E6">
        <w:rPr>
          <w:rFonts w:ascii="Times New Roman" w:hAnsi="Times New Roman" w:cs="Times New Roman"/>
        </w:rPr>
        <w:t xml:space="preserve">. Education Resources Information Center (ERIC) and Google Scholar were the two search </w:t>
      </w:r>
      <w:r w:rsidR="00E762FC" w:rsidRPr="00CB75E6">
        <w:rPr>
          <w:rFonts w:ascii="Times New Roman" w:hAnsi="Times New Roman" w:cs="Times New Roman"/>
        </w:rPr>
        <w:t>engines used to solicit</w:t>
      </w:r>
      <w:r w:rsidRPr="00CB75E6">
        <w:rPr>
          <w:rFonts w:ascii="Times New Roman" w:hAnsi="Times New Roman" w:cs="Times New Roman"/>
        </w:rPr>
        <w:t xml:space="preserve"> relevant articles. I conducted an initial search of key words such as </w:t>
      </w:r>
      <w:r w:rsidRPr="00CB75E6">
        <w:rPr>
          <w:rFonts w:ascii="Times New Roman" w:hAnsi="Times New Roman" w:cs="Times New Roman"/>
          <w:i/>
        </w:rPr>
        <w:t>servant leadership in education</w:t>
      </w:r>
      <w:r w:rsidRPr="00CB75E6">
        <w:rPr>
          <w:rFonts w:ascii="Times New Roman" w:hAnsi="Times New Roman" w:cs="Times New Roman"/>
        </w:rPr>
        <w:t xml:space="preserve"> which yielded </w:t>
      </w:r>
      <w:r w:rsidR="006016C2" w:rsidRPr="00CB75E6">
        <w:rPr>
          <w:rFonts w:ascii="Times New Roman" w:hAnsi="Times New Roman" w:cs="Times New Roman"/>
        </w:rPr>
        <w:t>over 500</w:t>
      </w:r>
      <w:r w:rsidRPr="00CB75E6">
        <w:rPr>
          <w:rFonts w:ascii="Times New Roman" w:hAnsi="Times New Roman" w:cs="Times New Roman"/>
        </w:rPr>
        <w:t xml:space="preserve"> articles. I narrowed my search by combining key words for example, </w:t>
      </w:r>
      <w:r w:rsidRPr="00CB75E6">
        <w:rPr>
          <w:rFonts w:ascii="Times New Roman" w:hAnsi="Times New Roman" w:cs="Times New Roman"/>
          <w:i/>
        </w:rPr>
        <w:t xml:space="preserve">servant leadership and the high school principal, </w:t>
      </w:r>
      <w:r w:rsidRPr="00CB75E6">
        <w:rPr>
          <w:rFonts w:ascii="Times New Roman" w:hAnsi="Times New Roman" w:cs="Times New Roman"/>
          <w:i/>
        </w:rPr>
        <w:lastRenderedPageBreak/>
        <w:t>servan</w:t>
      </w:r>
      <w:r w:rsidR="004C4F10" w:rsidRPr="00CB75E6">
        <w:rPr>
          <w:rFonts w:ascii="Times New Roman" w:hAnsi="Times New Roman" w:cs="Times New Roman"/>
          <w:i/>
        </w:rPr>
        <w:t>t leadership and the influence</w:t>
      </w:r>
      <w:r w:rsidRPr="00CB75E6">
        <w:rPr>
          <w:rFonts w:ascii="Times New Roman" w:hAnsi="Times New Roman" w:cs="Times New Roman"/>
          <w:i/>
        </w:rPr>
        <w:t xml:space="preserve"> on school culture, servant leadership and teacher performance</w:t>
      </w:r>
      <w:r w:rsidRPr="00CB75E6">
        <w:rPr>
          <w:rFonts w:ascii="Times New Roman" w:hAnsi="Times New Roman" w:cs="Times New Roman"/>
        </w:rPr>
        <w:t xml:space="preserve">, and </w:t>
      </w:r>
      <w:r w:rsidRPr="00CB75E6">
        <w:rPr>
          <w:rFonts w:ascii="Times New Roman" w:hAnsi="Times New Roman" w:cs="Times New Roman"/>
          <w:i/>
        </w:rPr>
        <w:t>servant leadership and student outcomes</w:t>
      </w:r>
      <w:r w:rsidRPr="00CB75E6">
        <w:rPr>
          <w:rFonts w:ascii="Times New Roman" w:hAnsi="Times New Roman" w:cs="Times New Roman"/>
        </w:rPr>
        <w:t>. I conducted the same searches in Google Scholar, and I was left with</w:t>
      </w:r>
      <w:r w:rsidR="006016C2" w:rsidRPr="00CB75E6">
        <w:rPr>
          <w:rFonts w:ascii="Times New Roman" w:hAnsi="Times New Roman" w:cs="Times New Roman"/>
        </w:rPr>
        <w:t xml:space="preserve"> under 50</w:t>
      </w:r>
      <w:r w:rsidRPr="00CB75E6">
        <w:rPr>
          <w:rFonts w:ascii="Times New Roman" w:hAnsi="Times New Roman" w:cs="Times New Roman"/>
        </w:rPr>
        <w:t xml:space="preserve"> articles to help guide this literature review. </w:t>
      </w:r>
      <w:r w:rsidR="006016C2" w:rsidRPr="00CB75E6">
        <w:rPr>
          <w:rFonts w:ascii="Times New Roman" w:hAnsi="Times New Roman" w:cs="Times New Roman"/>
        </w:rPr>
        <w:t xml:space="preserve">I set up a literature matrix to organize the articles by the type of study, the research method, and the topic studied in the article. </w:t>
      </w:r>
      <w:r w:rsidR="00E56B88" w:rsidRPr="00CB75E6">
        <w:rPr>
          <w:rFonts w:ascii="Times New Roman" w:hAnsi="Times New Roman" w:cs="Times New Roman"/>
        </w:rPr>
        <w:t>After perusing the literature, I organized the articles into two categories: teachers’ values and beliefs and school culture.</w:t>
      </w:r>
    </w:p>
    <w:p w14:paraId="125B6A1F" w14:textId="2BAF5116" w:rsidR="00D64F15" w:rsidRPr="00CB75E6" w:rsidRDefault="00D64F15" w:rsidP="0049140C">
      <w:pPr>
        <w:pStyle w:val="Heading2"/>
      </w:pPr>
      <w:bookmarkStart w:id="16" w:name="_Toc162877908"/>
      <w:r w:rsidRPr="00CB75E6">
        <w:t>Teacher Values</w:t>
      </w:r>
      <w:bookmarkEnd w:id="16"/>
    </w:p>
    <w:p w14:paraId="50C16FF1" w14:textId="56B6E5A8" w:rsidR="00D64F15" w:rsidRPr="00CB75E6" w:rsidRDefault="00D64F15" w:rsidP="00D64F15">
      <w:pPr>
        <w:spacing w:line="480" w:lineRule="auto"/>
        <w:ind w:firstLine="720"/>
        <w:rPr>
          <w:rFonts w:ascii="Times New Roman" w:hAnsi="Times New Roman" w:cs="Times New Roman"/>
        </w:rPr>
      </w:pPr>
      <w:r w:rsidRPr="00CB75E6">
        <w:rPr>
          <w:rFonts w:ascii="Times New Roman" w:hAnsi="Times New Roman" w:cs="Times New Roman"/>
        </w:rPr>
        <w:t xml:space="preserve">Teachers’ personal beliefs and what they value drive their goals and behaviors in the classroom (Barni et al., 2019). Bloom and Ellis (2009) described a value as “a deeply held view of what we believe to be important and worthwhile” (p. 1). Schwartz and Bilsky (1987) formed their own definition of the term </w:t>
      </w:r>
      <w:r w:rsidRPr="00CB75E6">
        <w:rPr>
          <w:rFonts w:ascii="Times New Roman" w:hAnsi="Times New Roman" w:cs="Times New Roman"/>
          <w:i/>
        </w:rPr>
        <w:t xml:space="preserve">value </w:t>
      </w:r>
      <w:r w:rsidRPr="00CB75E6">
        <w:rPr>
          <w:rFonts w:ascii="Times New Roman" w:hAnsi="Times New Roman" w:cs="Times New Roman"/>
        </w:rPr>
        <w:t xml:space="preserve">through five common themes: “(a) concepts or beliefs, (b) about desirable end states or behaviors, (c) that transcend specific situations, (d) guide selection or evaluation of behavior and events, and (e) are ordered by relative importance” (p. 551). A person’s values get to the core of who a person is and motivates his or her actions. Chin and Lin (2001) explained that values are “personal preferences concerning individual’s standards for considering the importance or worthwhile of something for themselves to think and act” (p. 250). These personal values impact how a teacher treats others, spends their time in the classroom, and pursues ideals and values (Bloom &amp; Ellis 2009). </w:t>
      </w:r>
    </w:p>
    <w:p w14:paraId="27F058C7" w14:textId="24BE7864" w:rsidR="00D64F15" w:rsidRPr="00CB75E6" w:rsidRDefault="00D64F15" w:rsidP="00D64F15">
      <w:pPr>
        <w:spacing w:line="480" w:lineRule="auto"/>
        <w:rPr>
          <w:rFonts w:ascii="Times New Roman" w:hAnsi="Times New Roman" w:cs="Times New Roman"/>
        </w:rPr>
      </w:pPr>
      <w:r w:rsidRPr="00CB75E6">
        <w:rPr>
          <w:rFonts w:ascii="Times New Roman" w:hAnsi="Times New Roman" w:cs="Times New Roman"/>
        </w:rPr>
        <w:tab/>
        <w:t xml:space="preserve">Chan and Wong (2019) divided values into two different categories: espoused values and enacted values. Espoused values are </w:t>
      </w:r>
      <w:r w:rsidR="00E56B88" w:rsidRPr="00CB75E6">
        <w:rPr>
          <w:rFonts w:ascii="Times New Roman" w:hAnsi="Times New Roman" w:cs="Times New Roman"/>
        </w:rPr>
        <w:t>those that</w:t>
      </w:r>
      <w:r w:rsidRPr="00CB75E6">
        <w:rPr>
          <w:rFonts w:ascii="Times New Roman" w:hAnsi="Times New Roman" w:cs="Times New Roman"/>
        </w:rPr>
        <w:t xml:space="preserve"> people believe they hold and tell others they hold, but enacted values are those that are actively put into practice </w:t>
      </w:r>
      <w:r w:rsidRPr="00CB75E6">
        <w:rPr>
          <w:rFonts w:ascii="Times New Roman" w:hAnsi="Times New Roman" w:cs="Times New Roman"/>
        </w:rPr>
        <w:lastRenderedPageBreak/>
        <w:t xml:space="preserve">(Chang &amp; Wong 2019). For example, Wilkerson (2019) observed the enacted values teachers had regarding servant leadership and </w:t>
      </w:r>
      <w:r w:rsidR="00D161B5" w:rsidRPr="00CB75E6">
        <w:rPr>
          <w:rFonts w:ascii="Times New Roman" w:hAnsi="Times New Roman" w:cs="Times New Roman"/>
        </w:rPr>
        <w:t xml:space="preserve">how </w:t>
      </w:r>
      <w:r w:rsidR="00235260" w:rsidRPr="00CB75E6">
        <w:rPr>
          <w:rFonts w:ascii="Times New Roman" w:hAnsi="Times New Roman" w:cs="Times New Roman"/>
        </w:rPr>
        <w:t>those values influenced</w:t>
      </w:r>
      <w:r w:rsidRPr="00CB75E6">
        <w:rPr>
          <w:rFonts w:ascii="Times New Roman" w:hAnsi="Times New Roman" w:cs="Times New Roman"/>
        </w:rPr>
        <w:t xml:space="preserve"> the reading achievement of at-risk minority students. </w:t>
      </w:r>
    </w:p>
    <w:p w14:paraId="4A8A972B" w14:textId="781C02F8" w:rsidR="00D64F15" w:rsidRPr="00CB75E6" w:rsidRDefault="00D64F15" w:rsidP="00D64F15">
      <w:pPr>
        <w:spacing w:line="480" w:lineRule="auto"/>
        <w:rPr>
          <w:rFonts w:ascii="Times New Roman" w:hAnsi="Times New Roman" w:cs="Times New Roman"/>
        </w:rPr>
      </w:pPr>
      <w:r w:rsidRPr="00CB75E6">
        <w:rPr>
          <w:rFonts w:ascii="Times New Roman" w:hAnsi="Times New Roman" w:cs="Times New Roman"/>
        </w:rPr>
        <w:tab/>
        <w:t>Social and institution</w:t>
      </w:r>
      <w:r w:rsidR="00816FDE" w:rsidRPr="00CB75E6">
        <w:rPr>
          <w:rFonts w:ascii="Times New Roman" w:hAnsi="Times New Roman" w:cs="Times New Roman"/>
        </w:rPr>
        <w:t>al</w:t>
      </w:r>
      <w:r w:rsidRPr="00CB75E6">
        <w:rPr>
          <w:rFonts w:ascii="Times New Roman" w:hAnsi="Times New Roman" w:cs="Times New Roman"/>
        </w:rPr>
        <w:t xml:space="preserve"> values must also be considered in regards to teacher values. Social values are those that are consistent and resembling a community (Hannula, 2012). These values are shared and represent the culture and beliefs of an institution. Shepherd (2018) specifically observed the effect of social values in her study by researching teachers’ perception of how a school’s culture is impacted by servant leadership. Institutional values are those that are found in documents such as written mission statements, vision statements, and policies (Hannula 2012). Institutional values are found in written artifacts that distinctly express the values of the school. For example, Jeyaraj and Gandol</w:t>
      </w:r>
      <w:r w:rsidR="00235260" w:rsidRPr="00CB75E6">
        <w:rPr>
          <w:rFonts w:ascii="Times New Roman" w:hAnsi="Times New Roman" w:cs="Times New Roman"/>
        </w:rPr>
        <w:t>fi (2022) investigated the influence</w:t>
      </w:r>
      <w:r w:rsidRPr="00CB75E6">
        <w:rPr>
          <w:rFonts w:ascii="Times New Roman" w:hAnsi="Times New Roman" w:cs="Times New Roman"/>
        </w:rPr>
        <w:t xml:space="preserve"> critical pedagogy has on a servant leader. Specifically, these researchers investigated the written document</w:t>
      </w:r>
      <w:r w:rsidR="007E19DA" w:rsidRPr="00CB75E6">
        <w:rPr>
          <w:rFonts w:ascii="Times New Roman" w:hAnsi="Times New Roman" w:cs="Times New Roman"/>
        </w:rPr>
        <w:t>s</w:t>
      </w:r>
      <w:r w:rsidRPr="00CB75E6">
        <w:rPr>
          <w:rFonts w:ascii="Times New Roman" w:hAnsi="Times New Roman" w:cs="Times New Roman"/>
        </w:rPr>
        <w:t xml:space="preserve"> of an organization regarding critical pedagogy and correlated the impact it has on the servant leaders within organizations (Jeyaraj &amp; Gandolfi, 2022). In this study, I will be investigating the perceptions teachers have on the</w:t>
      </w:r>
      <w:r w:rsidR="007E19DA" w:rsidRPr="00CB75E6">
        <w:rPr>
          <w:rFonts w:ascii="Times New Roman" w:hAnsi="Times New Roman" w:cs="Times New Roman"/>
        </w:rPr>
        <w:t xml:space="preserve"> social values their school </w:t>
      </w:r>
      <w:r w:rsidRPr="00CB75E6">
        <w:rPr>
          <w:rFonts w:ascii="Times New Roman" w:hAnsi="Times New Roman" w:cs="Times New Roman"/>
        </w:rPr>
        <w:t xml:space="preserve">regarding servant leadership.  </w:t>
      </w:r>
    </w:p>
    <w:p w14:paraId="41D63466" w14:textId="77777777" w:rsidR="00D64F15" w:rsidRPr="00CB75E6" w:rsidRDefault="00D64F15" w:rsidP="0049140C">
      <w:pPr>
        <w:pStyle w:val="Heading2"/>
      </w:pPr>
      <w:bookmarkStart w:id="17" w:name="_Toc162877909"/>
      <w:r w:rsidRPr="00CB75E6">
        <w:t>Teacher Leadership</w:t>
      </w:r>
      <w:bookmarkEnd w:id="17"/>
    </w:p>
    <w:p w14:paraId="51A4F67C" w14:textId="195DA95D" w:rsidR="00D64F15" w:rsidRPr="00CB75E6" w:rsidRDefault="00D64F15" w:rsidP="00D64F15">
      <w:pPr>
        <w:spacing w:line="480" w:lineRule="auto"/>
        <w:rPr>
          <w:rFonts w:ascii="Times New Roman" w:hAnsi="Times New Roman" w:cs="Times New Roman"/>
        </w:rPr>
      </w:pPr>
      <w:r w:rsidRPr="00CB75E6">
        <w:rPr>
          <w:rFonts w:ascii="Times New Roman" w:hAnsi="Times New Roman" w:cs="Times New Roman"/>
        </w:rPr>
        <w:tab/>
        <w:t>School administrators should not and cannot be the only individuals responsible for leadership within a school as the teachers consist of the largest group</w:t>
      </w:r>
      <w:r w:rsidR="009614D1" w:rsidRPr="00CB75E6">
        <w:rPr>
          <w:rFonts w:ascii="Times New Roman" w:hAnsi="Times New Roman" w:cs="Times New Roman"/>
        </w:rPr>
        <w:t xml:space="preserve"> of employees within the school. </w:t>
      </w:r>
      <w:r w:rsidRPr="00CB75E6">
        <w:rPr>
          <w:rFonts w:ascii="Times New Roman" w:hAnsi="Times New Roman" w:cs="Times New Roman"/>
        </w:rPr>
        <w:t>Teachers are seen as the natural leaders within their classrooms as the basic assumption of teacher as the supplier and the student as the consumer (</w:t>
      </w:r>
      <w:proofErr w:type="spellStart"/>
      <w:r w:rsidR="008B185E" w:rsidRPr="00CB75E6">
        <w:rPr>
          <w:rFonts w:ascii="Times New Roman" w:hAnsi="Times New Roman" w:cs="Times New Roman"/>
        </w:rPr>
        <w:t>Matsiori</w:t>
      </w:r>
      <w:proofErr w:type="spellEnd"/>
      <w:r w:rsidRPr="00CB75E6">
        <w:rPr>
          <w:rFonts w:ascii="Times New Roman" w:hAnsi="Times New Roman" w:cs="Times New Roman"/>
        </w:rPr>
        <w:t xml:space="preserve"> et, </w:t>
      </w:r>
      <w:r w:rsidRPr="00CB75E6">
        <w:rPr>
          <w:rFonts w:ascii="Times New Roman" w:hAnsi="Times New Roman" w:cs="Times New Roman"/>
        </w:rPr>
        <w:lastRenderedPageBreak/>
        <w:t xml:space="preserve">at. 2018). York-Barr and Duke (2004) described teacher leadership as “the process of influencing colleagues, school administrators, or the other school stakeholders for improving teaching and learning methods with the aim of raising the student learning level and student achievement” (p.10). A teacher should no longer just be evaluated by their teaching skills, but should be evaluated on how they lead, </w:t>
      </w:r>
      <w:r w:rsidR="009614D1" w:rsidRPr="00CB75E6">
        <w:rPr>
          <w:rFonts w:ascii="Times New Roman" w:hAnsi="Times New Roman" w:cs="Times New Roman"/>
        </w:rPr>
        <w:t xml:space="preserve">problem solve, and communicate. </w:t>
      </w:r>
      <w:r w:rsidRPr="00CB75E6">
        <w:rPr>
          <w:rFonts w:ascii="Times New Roman" w:hAnsi="Times New Roman" w:cs="Times New Roman"/>
        </w:rPr>
        <w:t xml:space="preserve">The values a teacher holds directly impacts how a teacher carries himself or herself and leads in the classroom. </w:t>
      </w:r>
    </w:p>
    <w:p w14:paraId="4090CD30" w14:textId="20F5306F" w:rsidR="00D64F15" w:rsidRPr="00CB75E6" w:rsidRDefault="00D64F15" w:rsidP="0049140C">
      <w:pPr>
        <w:spacing w:line="480" w:lineRule="auto"/>
        <w:ind w:firstLine="720"/>
        <w:rPr>
          <w:rFonts w:ascii="Times New Roman" w:hAnsi="Times New Roman" w:cs="Times New Roman"/>
        </w:rPr>
      </w:pPr>
      <w:r w:rsidRPr="00CB75E6">
        <w:rPr>
          <w:rFonts w:ascii="Times New Roman" w:hAnsi="Times New Roman" w:cs="Times New Roman"/>
        </w:rPr>
        <w:t xml:space="preserve">Historically, researchers have agreed that the teacher as a leader is a primary factor in determining student outcomes, student motivation, and the overall culture of a school, but more recently the focus of researchers have been on the effects of a teacher’s leadership style (Noland &amp; Richards, 2015). </w:t>
      </w:r>
      <w:r w:rsidR="00E56B88" w:rsidRPr="00CB75E6">
        <w:rPr>
          <w:rFonts w:ascii="Times New Roman" w:hAnsi="Times New Roman" w:cs="Times New Roman"/>
        </w:rPr>
        <w:t xml:space="preserve">Anderson (2017) found that the style in which a teacher leads can be espoused from a teacher’s values and beliefs. </w:t>
      </w:r>
      <w:r w:rsidRPr="00CB75E6">
        <w:rPr>
          <w:rFonts w:ascii="Times New Roman" w:hAnsi="Times New Roman" w:cs="Times New Roman"/>
        </w:rPr>
        <w:t xml:space="preserve">Anderson (2017) explained that the “quality of leadership styles are proven to facilitate change… and improve the overall organizational performance” (p. 1). The proposed style of leadership that Anderson (2017) believed is the most appropriate for schools today is a transformational style of leadership. Anderson (2017) explained that transformational leadership positively impacts schools by “building and strengthening new organizational norms, establishing new meaning and ways of thinking, and its effectiveness as a tool in helping leaders break established norms and establish new norms that transform school culture” (p.5). Raza and Sikandar (2018) concluded that the situation style of leadership is the preferred form of leadership in an educational setting as the leader learns to use each leadership style as a tool that can help achieve targets, builds relationships, and </w:t>
      </w:r>
      <w:r w:rsidRPr="00CB75E6">
        <w:rPr>
          <w:rFonts w:ascii="Times New Roman" w:hAnsi="Times New Roman" w:cs="Times New Roman"/>
        </w:rPr>
        <w:lastRenderedPageBreak/>
        <w:t xml:space="preserve">addresses the task at hand. The proposed leadership style in this research study as the preferred form of leadership within an educational setting is servant leadership. </w:t>
      </w:r>
    </w:p>
    <w:p w14:paraId="0E1C719F" w14:textId="77777777" w:rsidR="00D64F15" w:rsidRPr="00CB75E6" w:rsidRDefault="00D64F15" w:rsidP="0049140C">
      <w:pPr>
        <w:pStyle w:val="Heading2"/>
      </w:pPr>
      <w:bookmarkStart w:id="18" w:name="_Toc162877910"/>
      <w:r w:rsidRPr="00CB75E6">
        <w:t>Servant Teaching</w:t>
      </w:r>
      <w:bookmarkEnd w:id="18"/>
    </w:p>
    <w:p w14:paraId="743FA9AA" w14:textId="6F769128" w:rsidR="00D64F15" w:rsidRPr="00CB75E6" w:rsidRDefault="00D64F15" w:rsidP="00D64F15">
      <w:pPr>
        <w:spacing w:line="480" w:lineRule="auto"/>
        <w:rPr>
          <w:rFonts w:ascii="Times New Roman" w:hAnsi="Times New Roman" w:cs="Times New Roman"/>
        </w:rPr>
      </w:pPr>
      <w:r w:rsidRPr="00CB75E6">
        <w:rPr>
          <w:rFonts w:ascii="Times New Roman" w:hAnsi="Times New Roman" w:cs="Times New Roman"/>
          <w:i/>
        </w:rPr>
        <w:tab/>
      </w:r>
      <w:r w:rsidRPr="00CB75E6">
        <w:rPr>
          <w:rFonts w:ascii="Times New Roman" w:hAnsi="Times New Roman" w:cs="Times New Roman"/>
        </w:rPr>
        <w:t xml:space="preserve">Another form of leadership in the classroom that is pertinent to this study is servant teaching. </w:t>
      </w:r>
      <w:r w:rsidR="00E56B88" w:rsidRPr="00CB75E6">
        <w:rPr>
          <w:rFonts w:ascii="Times New Roman" w:hAnsi="Times New Roman" w:cs="Times New Roman"/>
        </w:rPr>
        <w:t>Central</w:t>
      </w:r>
      <w:r w:rsidRPr="00CB75E6">
        <w:rPr>
          <w:rFonts w:ascii="Times New Roman" w:hAnsi="Times New Roman" w:cs="Times New Roman"/>
        </w:rPr>
        <w:t xml:space="preserve"> to the concept of servant teaching is the teacher as a servant first. Noland and Richards (2015) explained that servant teaching occurs when a teacher emphasizes “student development above all other goals and elevating student welfare above self” (p. 17). The student-teacher relationship is a key element in the learning process for students (Sahawneh &amp; </w:t>
      </w:r>
      <w:proofErr w:type="spellStart"/>
      <w:r w:rsidRPr="00CB75E6">
        <w:rPr>
          <w:rFonts w:ascii="Times New Roman" w:hAnsi="Times New Roman" w:cs="Times New Roman"/>
        </w:rPr>
        <w:t>Benuto</w:t>
      </w:r>
      <w:proofErr w:type="spellEnd"/>
      <w:r w:rsidRPr="00CB75E6">
        <w:rPr>
          <w:rFonts w:ascii="Times New Roman" w:hAnsi="Times New Roman" w:cs="Times New Roman"/>
        </w:rPr>
        <w:t xml:space="preserve">, 2018). This relationship is started and cultivated by teachers and is in many cases a mirror of the leader-follower relationships modeled in the organization (Noland &amp; Richards 2015; Sahawneh &amp; </w:t>
      </w:r>
      <w:proofErr w:type="spellStart"/>
      <w:r w:rsidRPr="00CB75E6">
        <w:rPr>
          <w:rFonts w:ascii="Times New Roman" w:hAnsi="Times New Roman" w:cs="Times New Roman"/>
        </w:rPr>
        <w:t>Benuto</w:t>
      </w:r>
      <w:proofErr w:type="spellEnd"/>
      <w:r w:rsidRPr="00CB75E6">
        <w:rPr>
          <w:rFonts w:ascii="Times New Roman" w:hAnsi="Times New Roman" w:cs="Times New Roman"/>
        </w:rPr>
        <w:t xml:space="preserve"> 2018). The servant teacher und</w:t>
      </w:r>
      <w:r w:rsidR="00E56B88" w:rsidRPr="00CB75E6">
        <w:rPr>
          <w:rFonts w:ascii="Times New Roman" w:hAnsi="Times New Roman" w:cs="Times New Roman"/>
        </w:rPr>
        <w:t xml:space="preserve">erstands and models the tenets </w:t>
      </w:r>
      <w:r w:rsidRPr="00CB75E6">
        <w:rPr>
          <w:rFonts w:ascii="Times New Roman" w:hAnsi="Times New Roman" w:cs="Times New Roman"/>
        </w:rPr>
        <w:t>o</w:t>
      </w:r>
      <w:r w:rsidR="00E762FC" w:rsidRPr="00CB75E6">
        <w:rPr>
          <w:rFonts w:ascii="Times New Roman" w:hAnsi="Times New Roman" w:cs="Times New Roman"/>
        </w:rPr>
        <w:t xml:space="preserve">f servant leadership listed </w:t>
      </w:r>
      <w:r w:rsidRPr="00CB75E6">
        <w:rPr>
          <w:rFonts w:ascii="Times New Roman" w:hAnsi="Times New Roman" w:cs="Times New Roman"/>
        </w:rPr>
        <w:t>by Spears (2005)</w:t>
      </w:r>
      <w:r w:rsidR="00E762FC" w:rsidRPr="00CB75E6">
        <w:rPr>
          <w:rFonts w:ascii="Times New Roman" w:hAnsi="Times New Roman" w:cs="Times New Roman"/>
        </w:rPr>
        <w:t xml:space="preserve"> that includes</w:t>
      </w:r>
      <w:r w:rsidRPr="00CB75E6">
        <w:rPr>
          <w:rFonts w:ascii="Times New Roman" w:hAnsi="Times New Roman" w:cs="Times New Roman"/>
        </w:rPr>
        <w:t xml:space="preserve">: emotional healing, creating value for community, demonstrating conceptual skills, and behaving ethically. The teacher transforms the student-teacher relationship by using these key elements of servant leadership to help students grow and succeed (Sahawneh &amp; </w:t>
      </w:r>
      <w:proofErr w:type="spellStart"/>
      <w:r w:rsidRPr="00CB75E6">
        <w:rPr>
          <w:rFonts w:ascii="Times New Roman" w:hAnsi="Times New Roman" w:cs="Times New Roman"/>
        </w:rPr>
        <w:t>Benuto</w:t>
      </w:r>
      <w:proofErr w:type="spellEnd"/>
      <w:r w:rsidRPr="00CB75E6">
        <w:rPr>
          <w:rFonts w:ascii="Times New Roman" w:hAnsi="Times New Roman" w:cs="Times New Roman"/>
        </w:rPr>
        <w:t xml:space="preserve">, 2018). </w:t>
      </w:r>
    </w:p>
    <w:p w14:paraId="7BB24B5C" w14:textId="4AF7E8E4" w:rsidR="00D64F15" w:rsidRPr="00CB75E6" w:rsidRDefault="00D64F15" w:rsidP="00F63AC4">
      <w:pPr>
        <w:spacing w:line="480" w:lineRule="auto"/>
        <w:ind w:firstLine="720"/>
        <w:rPr>
          <w:rFonts w:ascii="Times New Roman" w:hAnsi="Times New Roman" w:cs="Times New Roman"/>
        </w:rPr>
      </w:pPr>
      <w:r w:rsidRPr="00CB75E6">
        <w:rPr>
          <w:rFonts w:ascii="Times New Roman" w:hAnsi="Times New Roman" w:cs="Times New Roman"/>
        </w:rPr>
        <w:t>The servant teacher is one who seeks to help students achieve the highest potential in the class room and as a person (Wilkerson, 2018). The idea of servant teaching goes far beyond the pedagogy of a teacher but is the ethos a teacher creates in his or her classroom (Noland &amp; Richards, 2015). Jeyaraj and Gandolfi (2018) described the servant teacher as expressing concern for a student’s wellbeing, especially during times of struggle. This emotional he</w:t>
      </w:r>
      <w:r w:rsidR="00E762FC" w:rsidRPr="00CB75E6">
        <w:rPr>
          <w:rFonts w:ascii="Times New Roman" w:hAnsi="Times New Roman" w:cs="Times New Roman"/>
        </w:rPr>
        <w:t>a</w:t>
      </w:r>
      <w:r w:rsidRPr="00CB75E6">
        <w:rPr>
          <w:rFonts w:ascii="Times New Roman" w:hAnsi="Times New Roman" w:cs="Times New Roman"/>
        </w:rPr>
        <w:t xml:space="preserve">ling and care can only take place if the servant </w:t>
      </w:r>
      <w:r w:rsidRPr="00CB75E6">
        <w:rPr>
          <w:rFonts w:ascii="Times New Roman" w:hAnsi="Times New Roman" w:cs="Times New Roman"/>
        </w:rPr>
        <w:lastRenderedPageBreak/>
        <w:t xml:space="preserve">teacher has set a tone for the classroom that is focused on self-care and the fostering of relationships. Servant teachers understand the big picture and know that they play a key role in the lives of students to help them develop emotionally, socially, and mentally (Jeyaraj &amp; Gandolfi 2019). Shepherd (2018) concluded that “by satisfying the needs of the whole student and not only targeting academics, servant leadership builds the capacity to succeed through emotional fulfilment” (p. 35). </w:t>
      </w:r>
    </w:p>
    <w:p w14:paraId="5D8FCB9B" w14:textId="7FDABD71" w:rsidR="00A82CC6" w:rsidRPr="00CB75E6" w:rsidRDefault="001B17EF" w:rsidP="0049140C">
      <w:pPr>
        <w:pStyle w:val="Heading2"/>
      </w:pPr>
      <w:bookmarkStart w:id="19" w:name="_Toc162877911"/>
      <w:r w:rsidRPr="00CB75E6">
        <w:t>School Culture</w:t>
      </w:r>
      <w:bookmarkEnd w:id="19"/>
      <w:r w:rsidRPr="00CB75E6">
        <w:t xml:space="preserve"> </w:t>
      </w:r>
    </w:p>
    <w:p w14:paraId="4C8593FA" w14:textId="5476D214" w:rsidR="001B17EF" w:rsidRPr="00CB75E6" w:rsidRDefault="001B17EF" w:rsidP="001B17EF">
      <w:pPr>
        <w:spacing w:line="480" w:lineRule="auto"/>
        <w:ind w:firstLine="720"/>
        <w:rPr>
          <w:rFonts w:ascii="Times New Roman" w:hAnsi="Times New Roman" w:cs="Times New Roman"/>
        </w:rPr>
      </w:pPr>
      <w:r w:rsidRPr="00CB75E6">
        <w:rPr>
          <w:rFonts w:ascii="Times New Roman" w:hAnsi="Times New Roman" w:cs="Times New Roman"/>
          <w:bCs/>
        </w:rPr>
        <w:t>School culture is a topic that is common</w:t>
      </w:r>
      <w:r w:rsidR="00BD795C" w:rsidRPr="00CB75E6">
        <w:rPr>
          <w:rFonts w:ascii="Times New Roman" w:hAnsi="Times New Roman" w:cs="Times New Roman"/>
          <w:bCs/>
        </w:rPr>
        <w:t>ly researched and studied to investigate</w:t>
      </w:r>
      <w:r w:rsidRPr="00CB75E6">
        <w:rPr>
          <w:rFonts w:ascii="Times New Roman" w:hAnsi="Times New Roman" w:cs="Times New Roman"/>
          <w:bCs/>
        </w:rPr>
        <w:t xml:space="preserve"> its impact on educational institutions. </w:t>
      </w:r>
      <w:r w:rsidRPr="00CB75E6">
        <w:rPr>
          <w:rFonts w:ascii="Times New Roman" w:hAnsi="Times New Roman" w:cs="Times New Roman"/>
        </w:rPr>
        <w:t>Deal a</w:t>
      </w:r>
      <w:r w:rsidR="00BD795C" w:rsidRPr="00CB75E6">
        <w:rPr>
          <w:rFonts w:ascii="Times New Roman" w:hAnsi="Times New Roman" w:cs="Times New Roman"/>
        </w:rPr>
        <w:t xml:space="preserve">nd Peterson (1991) provided </w:t>
      </w:r>
      <w:r w:rsidRPr="00CB75E6">
        <w:rPr>
          <w:rFonts w:ascii="Times New Roman" w:hAnsi="Times New Roman" w:cs="Times New Roman"/>
        </w:rPr>
        <w:t>seminal wor</w:t>
      </w:r>
      <w:r w:rsidR="00BD795C" w:rsidRPr="00CB75E6">
        <w:rPr>
          <w:rFonts w:ascii="Times New Roman" w:hAnsi="Times New Roman" w:cs="Times New Roman"/>
        </w:rPr>
        <w:t xml:space="preserve">k on </w:t>
      </w:r>
      <w:r w:rsidRPr="00CB75E6">
        <w:rPr>
          <w:rFonts w:ascii="Times New Roman" w:hAnsi="Times New Roman" w:cs="Times New Roman"/>
        </w:rPr>
        <w:t>school culture and explained that “each school has its own character or ‘feel’ [that] you can sense as you approach the building” (p. 7). They (1991) defined the concept of school culture as “the character of a school as it reflects deep patterns of values, beliefs, and traditions that have been formed over the course of its history” (p. 7). Schein (1996) explained that there are three layers to culture: artifacts, espoused values, and assumptions. Artifacts are the examples of teachers and students excelling in practices that encourage learning (Schein, 1996)</w:t>
      </w:r>
      <w:r w:rsidR="00BD795C" w:rsidRPr="00CB75E6">
        <w:rPr>
          <w:rFonts w:ascii="Times New Roman" w:hAnsi="Times New Roman" w:cs="Times New Roman"/>
        </w:rPr>
        <w:t xml:space="preserve">. Myriad </w:t>
      </w:r>
      <w:r w:rsidRPr="00CB75E6">
        <w:rPr>
          <w:rFonts w:ascii="Times New Roman" w:hAnsi="Times New Roman" w:cs="Times New Roman"/>
        </w:rPr>
        <w:t xml:space="preserve">research studies </w:t>
      </w:r>
      <w:r w:rsidR="00BD795C" w:rsidRPr="00CB75E6">
        <w:rPr>
          <w:rFonts w:ascii="Times New Roman" w:hAnsi="Times New Roman" w:cs="Times New Roman"/>
        </w:rPr>
        <w:t>have</w:t>
      </w:r>
      <w:r w:rsidRPr="00CB75E6">
        <w:rPr>
          <w:rFonts w:ascii="Times New Roman" w:hAnsi="Times New Roman" w:cs="Times New Roman"/>
        </w:rPr>
        <w:t xml:space="preserve"> been conducted to find a correlation between positive school culture and the success of students and teachers (Deal &amp; Peterson, 1991). Therefore, if teachers value servant leadership and it is modeled by principals, then growth in student success and teacher satisfaction could be expected. </w:t>
      </w:r>
    </w:p>
    <w:p w14:paraId="554FAD92" w14:textId="13877D76" w:rsidR="001B17EF" w:rsidRPr="00CB75E6" w:rsidRDefault="001B17EF" w:rsidP="001B17EF">
      <w:pPr>
        <w:spacing w:line="480" w:lineRule="auto"/>
        <w:rPr>
          <w:rFonts w:ascii="Times New Roman" w:hAnsi="Times New Roman" w:cs="Times New Roman"/>
        </w:rPr>
      </w:pPr>
      <w:r w:rsidRPr="00CB75E6">
        <w:rPr>
          <w:rFonts w:ascii="Times New Roman" w:hAnsi="Times New Roman" w:cs="Times New Roman"/>
          <w:i/>
        </w:rPr>
        <w:tab/>
      </w:r>
      <w:r w:rsidRPr="00CB75E6">
        <w:rPr>
          <w:rFonts w:ascii="Times New Roman" w:hAnsi="Times New Roman" w:cs="Times New Roman"/>
        </w:rPr>
        <w:t xml:space="preserve">Goodenough (1981) developed a framework for culture theory that located culture as a construct within an individual’s mind that </w:t>
      </w:r>
      <w:r w:rsidR="001C530F" w:rsidRPr="00CB75E6">
        <w:rPr>
          <w:rFonts w:ascii="Times New Roman" w:hAnsi="Times New Roman" w:cs="Times New Roman"/>
        </w:rPr>
        <w:t>connects with behavior. Culture</w:t>
      </w:r>
      <w:r w:rsidRPr="00CB75E6">
        <w:rPr>
          <w:rFonts w:ascii="Times New Roman" w:hAnsi="Times New Roman" w:cs="Times New Roman"/>
        </w:rPr>
        <w:t xml:space="preserve"> theory </w:t>
      </w:r>
      <w:r w:rsidRPr="00CB75E6">
        <w:rPr>
          <w:rFonts w:ascii="Times New Roman" w:hAnsi="Times New Roman" w:cs="Times New Roman"/>
        </w:rPr>
        <w:lastRenderedPageBreak/>
        <w:t>emphasizes a teacher’s role within culture, the organization of school culture, and the location of the culture in the mind instead of the material (Martin-Chambers, 2022). School culture would then be internalized by an individual and would evolve over a lifetime by personal perceptions and interpretations of surrounding experiences (</w:t>
      </w:r>
      <w:proofErr w:type="spellStart"/>
      <w:r w:rsidRPr="00CB75E6">
        <w:rPr>
          <w:rFonts w:ascii="Times New Roman" w:hAnsi="Times New Roman" w:cs="Times New Roman"/>
        </w:rPr>
        <w:t>Henstrand</w:t>
      </w:r>
      <w:proofErr w:type="spellEnd"/>
      <w:r w:rsidRPr="00CB75E6">
        <w:rPr>
          <w:rFonts w:ascii="Times New Roman" w:hAnsi="Times New Roman" w:cs="Times New Roman"/>
        </w:rPr>
        <w:t>, 2006). Geertz (1973) understood culture as “webs of individualized meaning… [and is] ethnographic through the building of knowledge and sorting of structures of significance’ (p. 9). Geertz continue</w:t>
      </w:r>
      <w:r w:rsidR="001C530F" w:rsidRPr="00CB75E6">
        <w:rPr>
          <w:rFonts w:ascii="Times New Roman" w:hAnsi="Times New Roman" w:cs="Times New Roman"/>
        </w:rPr>
        <w:t>s</w:t>
      </w:r>
      <w:r w:rsidRPr="00CB75E6">
        <w:rPr>
          <w:rFonts w:ascii="Times New Roman" w:hAnsi="Times New Roman" w:cs="Times New Roman"/>
        </w:rPr>
        <w:t xml:space="preserve"> to explain that culture becomes a public phenomenon that is based on common symbols and becomes a shared reality of a group.</w:t>
      </w:r>
    </w:p>
    <w:p w14:paraId="6CC2ABED" w14:textId="5EC3277B" w:rsidR="001B17EF" w:rsidRPr="00CB75E6" w:rsidRDefault="001B17EF" w:rsidP="001B17EF">
      <w:pPr>
        <w:spacing w:line="480" w:lineRule="auto"/>
        <w:rPr>
          <w:rFonts w:ascii="Times New Roman" w:hAnsi="Times New Roman" w:cs="Times New Roman"/>
        </w:rPr>
      </w:pPr>
      <w:r w:rsidRPr="00CB75E6">
        <w:rPr>
          <w:rFonts w:ascii="Times New Roman" w:hAnsi="Times New Roman" w:cs="Times New Roman"/>
        </w:rPr>
        <w:tab/>
        <w:t>Individual morals are an important aspect within the theory of culture. These morals are based primarily on the upbringing of an individual and their life experiences (</w:t>
      </w:r>
      <w:proofErr w:type="spellStart"/>
      <w:r w:rsidRPr="00CB75E6">
        <w:rPr>
          <w:rFonts w:ascii="Times New Roman" w:hAnsi="Times New Roman" w:cs="Times New Roman"/>
        </w:rPr>
        <w:t>Henstrand</w:t>
      </w:r>
      <w:proofErr w:type="spellEnd"/>
      <w:r w:rsidRPr="00CB75E6">
        <w:rPr>
          <w:rFonts w:ascii="Times New Roman" w:hAnsi="Times New Roman" w:cs="Times New Roman"/>
        </w:rPr>
        <w:t xml:space="preserve"> 2006). When relating to the culture of a school, the individual morals and upbringing of teachers and adm</w:t>
      </w:r>
      <w:r w:rsidR="0096582D" w:rsidRPr="00CB75E6">
        <w:rPr>
          <w:rFonts w:ascii="Times New Roman" w:hAnsi="Times New Roman" w:cs="Times New Roman"/>
        </w:rPr>
        <w:t>inistrators could greatly influence</w:t>
      </w:r>
      <w:r w:rsidRPr="00CB75E6">
        <w:rPr>
          <w:rFonts w:ascii="Times New Roman" w:hAnsi="Times New Roman" w:cs="Times New Roman"/>
        </w:rPr>
        <w:t xml:space="preserve"> the culture of a school. Nehez and </w:t>
      </w:r>
      <w:proofErr w:type="spellStart"/>
      <w:r w:rsidRPr="00CB75E6">
        <w:rPr>
          <w:rFonts w:ascii="Times New Roman" w:hAnsi="Times New Roman" w:cs="Times New Roman"/>
        </w:rPr>
        <w:t>Blossing</w:t>
      </w:r>
      <w:proofErr w:type="spellEnd"/>
      <w:r w:rsidRPr="00CB75E6">
        <w:rPr>
          <w:rFonts w:ascii="Times New Roman" w:hAnsi="Times New Roman" w:cs="Times New Roman"/>
        </w:rPr>
        <w:t xml:space="preserve"> (2022) explained that “school culture can be defined as assumptions and values that school members base their actions upon and can be studied through the practices in which school members act and profess their assumptions and values” (p. 312). Teachers and principals could then have significant power to increase or decrease their influence on the culture of a school. Jones (2018) discovered five basic themes of teachers’ actions that positively affected the culture of a school: creating a welcoming environment, embracing a restorative approach to behavior and discipline, acknowledging that words and language build agency and identity, ensuring equity and inclusivity in learning for all students, and focusing on continuing improvement for </w:t>
      </w:r>
      <w:r w:rsidRPr="00CB75E6">
        <w:rPr>
          <w:rFonts w:ascii="Times New Roman" w:hAnsi="Times New Roman" w:cs="Times New Roman"/>
        </w:rPr>
        <w:lastRenderedPageBreak/>
        <w:t xml:space="preserve">themselves and their school. These themes discovered by Jones (2018) are rooted in morals and values that a teacher would hold to and develop through their life experiences. Kara (2022) </w:t>
      </w:r>
      <w:r w:rsidR="00031CCF" w:rsidRPr="00CB75E6">
        <w:rPr>
          <w:rFonts w:ascii="Times New Roman" w:hAnsi="Times New Roman" w:cs="Times New Roman"/>
        </w:rPr>
        <w:t>explained</w:t>
      </w:r>
      <w:r w:rsidRPr="00CB75E6">
        <w:rPr>
          <w:rFonts w:ascii="Times New Roman" w:hAnsi="Times New Roman" w:cs="Times New Roman"/>
        </w:rPr>
        <w:t xml:space="preserve"> that when communication and interaction between individuals is limited, common values and goals could not be reached and serious differences on thought and ideas ensue as the culture weakens. When core values are not established and do not align within a community, the culture begins to break down and is no longer a conducive environment for progress and growth.</w:t>
      </w:r>
    </w:p>
    <w:p w14:paraId="7662B05E" w14:textId="691FB870" w:rsidR="001B17EF" w:rsidRPr="00CB75E6" w:rsidRDefault="001B17EF" w:rsidP="00BD795C">
      <w:pPr>
        <w:spacing w:line="480" w:lineRule="auto"/>
        <w:rPr>
          <w:rFonts w:ascii="Times New Roman" w:hAnsi="Times New Roman" w:cs="Times New Roman"/>
        </w:rPr>
      </w:pPr>
      <w:r w:rsidRPr="00CB75E6">
        <w:rPr>
          <w:rFonts w:ascii="Times New Roman" w:hAnsi="Times New Roman" w:cs="Times New Roman"/>
        </w:rPr>
        <w:tab/>
        <w:t>Many terms</w:t>
      </w:r>
      <w:r w:rsidR="00BD795C" w:rsidRPr="00CB75E6">
        <w:rPr>
          <w:rFonts w:ascii="Times New Roman" w:hAnsi="Times New Roman" w:cs="Times New Roman"/>
        </w:rPr>
        <w:t xml:space="preserve"> have been given to describe negative</w:t>
      </w:r>
      <w:r w:rsidRPr="00CB75E6">
        <w:rPr>
          <w:rFonts w:ascii="Times New Roman" w:hAnsi="Times New Roman" w:cs="Times New Roman"/>
        </w:rPr>
        <w:t xml:space="preserve"> school culture: stuck, cruise control, sinking, struggling, and toxic (</w:t>
      </w:r>
      <w:r w:rsidR="00BD795C" w:rsidRPr="00CB75E6">
        <w:rPr>
          <w:rFonts w:ascii="Times New Roman" w:hAnsi="Times New Roman" w:cs="Times New Roman"/>
        </w:rPr>
        <w:t>Deal &amp;</w:t>
      </w:r>
      <w:r w:rsidR="00CD47FC" w:rsidRPr="00CB75E6">
        <w:rPr>
          <w:rFonts w:ascii="Times New Roman" w:hAnsi="Times New Roman" w:cs="Times New Roman"/>
        </w:rPr>
        <w:t xml:space="preserve"> Peterson, 2009; </w:t>
      </w:r>
      <w:proofErr w:type="spellStart"/>
      <w:r w:rsidR="00CD47FC" w:rsidRPr="00CB75E6">
        <w:rPr>
          <w:rFonts w:ascii="Times New Roman" w:hAnsi="Times New Roman" w:cs="Times New Roman"/>
        </w:rPr>
        <w:t>Rozenholtz</w:t>
      </w:r>
      <w:proofErr w:type="spellEnd"/>
      <w:r w:rsidR="00991797" w:rsidRPr="00CB75E6">
        <w:rPr>
          <w:rFonts w:ascii="Times New Roman" w:hAnsi="Times New Roman" w:cs="Times New Roman"/>
        </w:rPr>
        <w:t xml:space="preserve"> 2000</w:t>
      </w:r>
      <w:r w:rsidR="00CD47FC" w:rsidRPr="00CB75E6">
        <w:rPr>
          <w:rFonts w:ascii="Times New Roman" w:hAnsi="Times New Roman" w:cs="Times New Roman"/>
        </w:rPr>
        <w:t xml:space="preserve">; </w:t>
      </w:r>
      <w:r w:rsidRPr="00CB75E6">
        <w:rPr>
          <w:rFonts w:ascii="Times New Roman" w:hAnsi="Times New Roman" w:cs="Times New Roman"/>
        </w:rPr>
        <w:t xml:space="preserve">Stoll &amp; Fink, </w:t>
      </w:r>
      <w:r w:rsidR="00CD47FC" w:rsidRPr="00CB75E6">
        <w:rPr>
          <w:rFonts w:ascii="Times New Roman" w:hAnsi="Times New Roman" w:cs="Times New Roman"/>
        </w:rPr>
        <w:t>1996</w:t>
      </w:r>
      <w:r w:rsidRPr="00CB75E6">
        <w:rPr>
          <w:rFonts w:ascii="Times New Roman" w:hAnsi="Times New Roman" w:cs="Times New Roman"/>
        </w:rPr>
        <w:t>). Deal and Peterson (2016) described toxic school cultures as</w:t>
      </w:r>
      <w:r w:rsidR="00BD795C" w:rsidRPr="00CB75E6">
        <w:rPr>
          <w:rFonts w:ascii="Times New Roman" w:hAnsi="Times New Roman" w:cs="Times New Roman"/>
        </w:rPr>
        <w:t xml:space="preserve"> ones where stakeholders have </w:t>
      </w:r>
      <w:r w:rsidRPr="00CB75E6">
        <w:rPr>
          <w:rFonts w:ascii="Times New Roman" w:hAnsi="Times New Roman" w:cs="Times New Roman"/>
        </w:rPr>
        <w:t>a lack of belief in a stude</w:t>
      </w:r>
      <w:r w:rsidR="00BD795C" w:rsidRPr="00CB75E6">
        <w:rPr>
          <w:rFonts w:ascii="Times New Roman" w:hAnsi="Times New Roman" w:cs="Times New Roman"/>
        </w:rPr>
        <w:t xml:space="preserve">nt’s ability to succeed, have </w:t>
      </w:r>
      <w:r w:rsidRPr="00CB75E6">
        <w:rPr>
          <w:rFonts w:ascii="Times New Roman" w:hAnsi="Times New Roman" w:cs="Times New Roman"/>
        </w:rPr>
        <w:t xml:space="preserve">low expectations </w:t>
      </w:r>
      <w:r w:rsidR="00BD795C" w:rsidRPr="00CB75E6">
        <w:rPr>
          <w:rFonts w:ascii="Times New Roman" w:hAnsi="Times New Roman" w:cs="Times New Roman"/>
        </w:rPr>
        <w:t>for the school and staff, have</w:t>
      </w:r>
      <w:r w:rsidRPr="00CB75E6">
        <w:rPr>
          <w:rFonts w:ascii="Times New Roman" w:hAnsi="Times New Roman" w:cs="Times New Roman"/>
        </w:rPr>
        <w:t xml:space="preserve"> a lack of affective leadership, and lack of support and </w:t>
      </w:r>
      <w:r w:rsidR="00BD795C" w:rsidRPr="00CB75E6">
        <w:rPr>
          <w:rFonts w:ascii="Times New Roman" w:hAnsi="Times New Roman" w:cs="Times New Roman"/>
        </w:rPr>
        <w:t>resources for teachers. Conversely, positive</w:t>
      </w:r>
      <w:r w:rsidRPr="00CB75E6">
        <w:rPr>
          <w:rFonts w:ascii="Times New Roman" w:hAnsi="Times New Roman" w:cs="Times New Roman"/>
        </w:rPr>
        <w:t xml:space="preserve"> school culture has been described in terms of healthy, positive, dynamic, and th</w:t>
      </w:r>
      <w:r w:rsidR="008B185E" w:rsidRPr="00CB75E6">
        <w:rPr>
          <w:rFonts w:ascii="Times New Roman" w:hAnsi="Times New Roman" w:cs="Times New Roman"/>
        </w:rPr>
        <w:t xml:space="preserve">riving (Deal </w:t>
      </w:r>
      <w:r w:rsidR="00CD47FC" w:rsidRPr="00CB75E6">
        <w:rPr>
          <w:rFonts w:ascii="Times New Roman" w:hAnsi="Times New Roman" w:cs="Times New Roman"/>
        </w:rPr>
        <w:t>&amp;</w:t>
      </w:r>
      <w:r w:rsidR="008B185E" w:rsidRPr="00CB75E6">
        <w:rPr>
          <w:rFonts w:ascii="Times New Roman" w:hAnsi="Times New Roman" w:cs="Times New Roman"/>
        </w:rPr>
        <w:t xml:space="preserve"> Peterson, 2016</w:t>
      </w:r>
      <w:r w:rsidRPr="00CB75E6">
        <w:rPr>
          <w:rFonts w:ascii="Times New Roman" w:hAnsi="Times New Roman" w:cs="Times New Roman"/>
        </w:rPr>
        <w:t>). Muhammad (2018)</w:t>
      </w:r>
      <w:r w:rsidR="00BD795C" w:rsidRPr="00CB75E6">
        <w:rPr>
          <w:rFonts w:ascii="Times New Roman" w:hAnsi="Times New Roman" w:cs="Times New Roman"/>
        </w:rPr>
        <w:t xml:space="preserve"> showed</w:t>
      </w:r>
      <w:r w:rsidRPr="00CB75E6">
        <w:rPr>
          <w:rFonts w:ascii="Times New Roman" w:hAnsi="Times New Roman" w:cs="Times New Roman"/>
        </w:rPr>
        <w:t xml:space="preserve"> that positive school culture results in the sense of belonging and appreciation, holds individuals to high standards, and elevates expectations for students. </w:t>
      </w:r>
      <w:r w:rsidR="00031CCF" w:rsidRPr="00CB75E6">
        <w:rPr>
          <w:rFonts w:ascii="Times New Roman" w:hAnsi="Times New Roman" w:cs="Times New Roman"/>
        </w:rPr>
        <w:t>Teasley (2016</w:t>
      </w:r>
      <w:r w:rsidRPr="00CB75E6">
        <w:rPr>
          <w:rFonts w:ascii="Times New Roman" w:hAnsi="Times New Roman" w:cs="Times New Roman"/>
        </w:rPr>
        <w:t xml:space="preserve">) also reveals that positive school culture provides opportunities for collaboration and evokes a sense of community. A myriad of factors has been studied to see their effect and contribution to the culture of a school whether positively or negatively. </w:t>
      </w:r>
    </w:p>
    <w:p w14:paraId="04D4AA52" w14:textId="5DED736E" w:rsidR="001B17EF" w:rsidRPr="00CB75E6" w:rsidRDefault="00A82CC6" w:rsidP="0049140C">
      <w:pPr>
        <w:pStyle w:val="Heading2"/>
      </w:pPr>
      <w:bookmarkStart w:id="20" w:name="_Toc162877912"/>
      <w:r w:rsidRPr="00CB75E6">
        <w:t>Theoretical Frame</w:t>
      </w:r>
      <w:bookmarkEnd w:id="20"/>
    </w:p>
    <w:p w14:paraId="18186A61" w14:textId="0E53B787" w:rsidR="00D64F15" w:rsidRPr="00CB75E6" w:rsidRDefault="001B17EF" w:rsidP="001B17EF">
      <w:pPr>
        <w:spacing w:line="480" w:lineRule="auto"/>
        <w:ind w:firstLine="720"/>
        <w:rPr>
          <w:rFonts w:ascii="Times New Roman" w:hAnsi="Times New Roman" w:cs="Times New Roman"/>
        </w:rPr>
      </w:pPr>
      <w:r w:rsidRPr="00CB75E6">
        <w:rPr>
          <w:rFonts w:ascii="Times New Roman" w:hAnsi="Times New Roman" w:cs="Times New Roman"/>
        </w:rPr>
        <w:t xml:space="preserve">Greenleaf’s </w:t>
      </w:r>
      <w:r w:rsidR="00BD795C" w:rsidRPr="00CB75E6">
        <w:rPr>
          <w:rFonts w:ascii="Times New Roman" w:hAnsi="Times New Roman" w:cs="Times New Roman"/>
        </w:rPr>
        <w:t>theory</w:t>
      </w:r>
      <w:r w:rsidRPr="00CB75E6">
        <w:rPr>
          <w:rFonts w:ascii="Times New Roman" w:hAnsi="Times New Roman" w:cs="Times New Roman"/>
        </w:rPr>
        <w:t xml:space="preserve"> of servant leadership will be used to </w:t>
      </w:r>
      <w:r w:rsidR="00BD795C" w:rsidRPr="00CB75E6">
        <w:rPr>
          <w:rFonts w:ascii="Times New Roman" w:hAnsi="Times New Roman" w:cs="Times New Roman"/>
        </w:rPr>
        <w:t>frame</w:t>
      </w:r>
      <w:r w:rsidRPr="00CB75E6">
        <w:rPr>
          <w:rFonts w:ascii="Times New Roman" w:hAnsi="Times New Roman" w:cs="Times New Roman"/>
        </w:rPr>
        <w:t xml:space="preserve"> this research study. The theory of servant leadership has gained more attention from researchers in the past </w:t>
      </w:r>
      <w:r w:rsidRPr="00CB75E6">
        <w:rPr>
          <w:rFonts w:ascii="Times New Roman" w:hAnsi="Times New Roman" w:cs="Times New Roman"/>
        </w:rPr>
        <w:lastRenderedPageBreak/>
        <w:t xml:space="preserve">two decades as it is becoming a more widespread form of leadership (Spears, 2005).  Servant leaders are focused on the good of their followers before their own interests (Northouse, 2018). Greenleaf (2008) stated that “The servant-leader is servant first. It begins with the natural feeling that one wants to serve, to serve first. Then the conscious choice brings one to aspire to lead” (p. 52). </w:t>
      </w:r>
      <w:r w:rsidR="00CD47FC" w:rsidRPr="00CB75E6">
        <w:rPr>
          <w:rFonts w:ascii="Times New Roman" w:hAnsi="Times New Roman" w:cs="Times New Roman"/>
        </w:rPr>
        <w:t xml:space="preserve">Greenleaf </w:t>
      </w:r>
      <w:r w:rsidR="00BD795C" w:rsidRPr="00CB75E6">
        <w:rPr>
          <w:rFonts w:ascii="Times New Roman" w:hAnsi="Times New Roman" w:cs="Times New Roman"/>
        </w:rPr>
        <w:t>was</w:t>
      </w:r>
      <w:r w:rsidRPr="00CB75E6">
        <w:rPr>
          <w:rFonts w:ascii="Times New Roman" w:hAnsi="Times New Roman" w:cs="Times New Roman"/>
        </w:rPr>
        <w:t xml:space="preserve"> intrigued with how power and authority related to the individuals within an organization (Northouse, 2018). Greenleaf explained that a basis </w:t>
      </w:r>
      <w:r w:rsidR="00CD47FC" w:rsidRPr="00CB75E6">
        <w:rPr>
          <w:rFonts w:ascii="Times New Roman" w:hAnsi="Times New Roman" w:cs="Times New Roman"/>
        </w:rPr>
        <w:t>for many</w:t>
      </w:r>
      <w:r w:rsidRPr="00CB75E6">
        <w:rPr>
          <w:rFonts w:ascii="Times New Roman" w:hAnsi="Times New Roman" w:cs="Times New Roman"/>
        </w:rPr>
        <w:t xml:space="preserve"> of his theories are developed out of Judeo-Christian principles, but his theoretical frame can be applied to any person or organizations regardless of religious beliefs </w:t>
      </w:r>
      <w:r w:rsidR="00574B92" w:rsidRPr="00CB75E6">
        <w:rPr>
          <w:rFonts w:ascii="Times New Roman" w:hAnsi="Times New Roman" w:cs="Times New Roman"/>
        </w:rPr>
        <w:t>(Frick, 2011</w:t>
      </w:r>
      <w:r w:rsidRPr="00CB75E6">
        <w:rPr>
          <w:rFonts w:ascii="Times New Roman" w:hAnsi="Times New Roman" w:cs="Times New Roman"/>
        </w:rPr>
        <w:t>). Greenleaf added that serving others would promote a social responsibility to help the “have-nots,” and would motivate a leader to shift the authority onto those who were being led (Northouse</w:t>
      </w:r>
      <w:r w:rsidR="005B7E24" w:rsidRPr="00CB75E6">
        <w:rPr>
          <w:rFonts w:ascii="Times New Roman" w:hAnsi="Times New Roman" w:cs="Times New Roman"/>
        </w:rPr>
        <w:t>, 2018</w:t>
      </w:r>
      <w:r w:rsidRPr="00CB75E6">
        <w:rPr>
          <w:rFonts w:ascii="Times New Roman" w:hAnsi="Times New Roman" w:cs="Times New Roman"/>
        </w:rPr>
        <w:t xml:space="preserve">). Larry Spears, the former executive of the </w:t>
      </w:r>
      <w:r w:rsidRPr="00CB75E6">
        <w:rPr>
          <w:rFonts w:ascii="Times New Roman" w:hAnsi="Times New Roman" w:cs="Times New Roman"/>
          <w:i/>
          <w:iCs/>
        </w:rPr>
        <w:t xml:space="preserve">Robert K. Greenleaf Center </w:t>
      </w:r>
      <w:r w:rsidRPr="00CB75E6">
        <w:rPr>
          <w:rFonts w:ascii="Times New Roman" w:hAnsi="Times New Roman" w:cs="Times New Roman"/>
        </w:rPr>
        <w:t xml:space="preserve">in Indianapolis has developed the model of servant leadership to display the following attributes: listening, empathy, healing, awareness, persuasion, conceptualization, foresight, stewardship, commitment to the growing of people, and building community (Northouse, 2018). </w:t>
      </w:r>
      <w:r w:rsidR="00D64F15" w:rsidRPr="00CB75E6">
        <w:rPr>
          <w:rFonts w:ascii="Times New Roman" w:hAnsi="Times New Roman" w:cs="Times New Roman"/>
        </w:rPr>
        <w:t xml:space="preserve">Servant leadership as practiced by teachers and educational leaders could have a positive impact on students and the culture within their schools. </w:t>
      </w:r>
    </w:p>
    <w:p w14:paraId="194DF566" w14:textId="6FB2B5E4" w:rsidR="005E3D5F" w:rsidRPr="00CB75E6" w:rsidRDefault="005E3D5F" w:rsidP="005E3D5F">
      <w:pPr>
        <w:spacing w:line="480" w:lineRule="auto"/>
        <w:ind w:firstLine="720"/>
        <w:rPr>
          <w:rFonts w:ascii="Times New Roman" w:hAnsi="Times New Roman" w:cs="Times New Roman"/>
        </w:rPr>
      </w:pPr>
      <w:r w:rsidRPr="00CB75E6">
        <w:rPr>
          <w:rFonts w:ascii="Times New Roman" w:hAnsi="Times New Roman" w:cs="Times New Roman"/>
        </w:rPr>
        <w:t xml:space="preserve">When Greenleaf’s theory of servant leadership is applied to education, a positive </w:t>
      </w:r>
      <w:r w:rsidR="004C4F10" w:rsidRPr="00CB75E6">
        <w:rPr>
          <w:rFonts w:ascii="Times New Roman" w:hAnsi="Times New Roman" w:cs="Times New Roman"/>
        </w:rPr>
        <w:t>influence</w:t>
      </w:r>
      <w:r w:rsidRPr="00CB75E6">
        <w:rPr>
          <w:rFonts w:ascii="Times New Roman" w:hAnsi="Times New Roman" w:cs="Times New Roman"/>
        </w:rPr>
        <w:t xml:space="preserve"> could be discovered. Shepherd (2018) explained that three things need to occur for servant leadership to shape the culture of a school. First, servant leadership is reflected in a culture where there is a “norm for caring” (Shepherd, 2018). Second, servant leadership must be apparent in the organization’s leader (Shepherd 2018).  Third, </w:t>
      </w:r>
      <w:r w:rsidRPr="00CB75E6">
        <w:rPr>
          <w:rFonts w:ascii="Times New Roman" w:hAnsi="Times New Roman" w:cs="Times New Roman"/>
        </w:rPr>
        <w:lastRenderedPageBreak/>
        <w:t>the followers in an organization must accept servant leadership and acknowledge emotional nature of servant leadership (Shepherd 2018). Davis (2020) concluded that school leaders appreciated of how servant leadership was mirrored in the culture of their schools. Moreover, Davis (2020) found that principals reported that their schools had an increase in productivity when servant leadership principles were applied to how they lead their faculty.</w:t>
      </w:r>
    </w:p>
    <w:p w14:paraId="7BB5CED2" w14:textId="4B691899" w:rsidR="00D64F15" w:rsidRPr="00CB75E6" w:rsidRDefault="00D64F15" w:rsidP="00D64F15">
      <w:pPr>
        <w:spacing w:line="480" w:lineRule="auto"/>
        <w:rPr>
          <w:rFonts w:ascii="Times New Roman" w:hAnsi="Times New Roman" w:cs="Times New Roman"/>
        </w:rPr>
      </w:pPr>
      <w:r w:rsidRPr="00CB75E6">
        <w:rPr>
          <w:rFonts w:ascii="Times New Roman" w:hAnsi="Times New Roman" w:cs="Times New Roman"/>
        </w:rPr>
        <w:tab/>
        <w:t>Research has examined the characteristics of servant leadership, both internationally as well as in the US. Liden et al</w:t>
      </w:r>
      <w:r w:rsidR="00F14EEC" w:rsidRPr="00CB75E6">
        <w:rPr>
          <w:rFonts w:ascii="Times New Roman" w:hAnsi="Times New Roman" w:cs="Times New Roman"/>
        </w:rPr>
        <w:t>.</w:t>
      </w:r>
      <w:r w:rsidRPr="00CB75E6">
        <w:rPr>
          <w:rFonts w:ascii="Times New Roman" w:hAnsi="Times New Roman" w:cs="Times New Roman"/>
        </w:rPr>
        <w:t xml:space="preserve"> (2015) completed a study to validate a 7-item measure of global servant leadership (SL-7) and confirmed in their findings that the following characteristics remained consistent of perceived servant leaders: </w:t>
      </w:r>
    </w:p>
    <w:p w14:paraId="08CC485A" w14:textId="77777777" w:rsidR="00D64F15" w:rsidRPr="00CB75E6" w:rsidRDefault="00D64F15" w:rsidP="00D64F15">
      <w:pPr>
        <w:spacing w:line="480" w:lineRule="auto"/>
        <w:ind w:firstLine="720"/>
        <w:rPr>
          <w:rFonts w:ascii="Times New Roman" w:hAnsi="Times New Roman" w:cs="Times New Roman"/>
        </w:rPr>
      </w:pPr>
      <w:r w:rsidRPr="00CB75E6">
        <w:rPr>
          <w:rFonts w:ascii="Times New Roman" w:hAnsi="Times New Roman" w:cs="Times New Roman"/>
        </w:rPr>
        <w:t>1) Emotional healing, which involves the degree to which the leader cares about</w:t>
      </w:r>
    </w:p>
    <w:p w14:paraId="20005421" w14:textId="77777777" w:rsidR="00D64F15" w:rsidRPr="00CB75E6" w:rsidRDefault="00D64F15" w:rsidP="00D64F15">
      <w:pPr>
        <w:spacing w:line="480" w:lineRule="auto"/>
        <w:ind w:firstLine="720"/>
        <w:rPr>
          <w:rFonts w:ascii="Times New Roman" w:hAnsi="Times New Roman" w:cs="Times New Roman"/>
        </w:rPr>
      </w:pPr>
      <w:r w:rsidRPr="00CB75E6">
        <w:rPr>
          <w:rFonts w:ascii="Times New Roman" w:hAnsi="Times New Roman" w:cs="Times New Roman"/>
        </w:rPr>
        <w:t>followers' personal problems and well-being;</w:t>
      </w:r>
    </w:p>
    <w:p w14:paraId="453C6983" w14:textId="55CE60A2" w:rsidR="00D64F15" w:rsidRPr="00CB75E6" w:rsidRDefault="00D64F15" w:rsidP="00D64F15">
      <w:pPr>
        <w:spacing w:line="480" w:lineRule="auto"/>
        <w:ind w:left="720"/>
        <w:rPr>
          <w:rFonts w:ascii="Times New Roman" w:hAnsi="Times New Roman" w:cs="Times New Roman"/>
        </w:rPr>
      </w:pPr>
      <w:r w:rsidRPr="00CB75E6">
        <w:rPr>
          <w:rFonts w:ascii="Times New Roman" w:hAnsi="Times New Roman" w:cs="Times New Roman"/>
        </w:rPr>
        <w:t>2) Creating value for the community, which captures the leader's involvement in helping the community surrounding the organization as well as encouraging followers to be active in the community;</w:t>
      </w:r>
    </w:p>
    <w:p w14:paraId="12C3C8CB" w14:textId="541D82F7" w:rsidR="00D64F15" w:rsidRPr="00CB75E6" w:rsidRDefault="00D64F15" w:rsidP="00D64F15">
      <w:pPr>
        <w:spacing w:line="480" w:lineRule="auto"/>
        <w:ind w:left="720"/>
        <w:rPr>
          <w:rFonts w:ascii="Times New Roman" w:hAnsi="Times New Roman" w:cs="Times New Roman"/>
        </w:rPr>
      </w:pPr>
      <w:r w:rsidRPr="00CB75E6">
        <w:rPr>
          <w:rFonts w:ascii="Times New Roman" w:hAnsi="Times New Roman" w:cs="Times New Roman"/>
        </w:rPr>
        <w:t>3) Conceptual skills, reflecting the leader's competency in solving work problems and understanding the organization's goals;</w:t>
      </w:r>
    </w:p>
    <w:p w14:paraId="7BFADC33" w14:textId="77777777" w:rsidR="00D64F15" w:rsidRPr="00CB75E6" w:rsidRDefault="00D64F15" w:rsidP="00D64F15">
      <w:pPr>
        <w:spacing w:line="480" w:lineRule="auto"/>
        <w:ind w:firstLine="720"/>
        <w:rPr>
          <w:rFonts w:ascii="Times New Roman" w:hAnsi="Times New Roman" w:cs="Times New Roman"/>
        </w:rPr>
      </w:pPr>
      <w:r w:rsidRPr="00CB75E6">
        <w:rPr>
          <w:rFonts w:ascii="Times New Roman" w:hAnsi="Times New Roman" w:cs="Times New Roman"/>
        </w:rPr>
        <w:t>4) Empowering, assessing the degree to which the leader entrusts followers with</w:t>
      </w:r>
    </w:p>
    <w:p w14:paraId="61DE832A" w14:textId="77777777" w:rsidR="00D64F15" w:rsidRPr="00CB75E6" w:rsidRDefault="00D64F15" w:rsidP="00D64F15">
      <w:pPr>
        <w:spacing w:line="480" w:lineRule="auto"/>
        <w:ind w:firstLine="720"/>
        <w:rPr>
          <w:rFonts w:ascii="Times New Roman" w:hAnsi="Times New Roman" w:cs="Times New Roman"/>
        </w:rPr>
      </w:pPr>
      <w:r w:rsidRPr="00CB75E6">
        <w:rPr>
          <w:rFonts w:ascii="Times New Roman" w:hAnsi="Times New Roman" w:cs="Times New Roman"/>
        </w:rPr>
        <w:t>responsibility, autonomy, and decision-making influence;</w:t>
      </w:r>
    </w:p>
    <w:p w14:paraId="2930203B" w14:textId="19E22873" w:rsidR="00D64F15" w:rsidRPr="00CB75E6" w:rsidRDefault="00D64F15" w:rsidP="00D64F15">
      <w:pPr>
        <w:spacing w:line="480" w:lineRule="auto"/>
        <w:ind w:left="720"/>
        <w:rPr>
          <w:rFonts w:ascii="Times New Roman" w:hAnsi="Times New Roman" w:cs="Times New Roman"/>
        </w:rPr>
      </w:pPr>
      <w:r w:rsidRPr="00CB75E6">
        <w:rPr>
          <w:rFonts w:ascii="Times New Roman" w:hAnsi="Times New Roman" w:cs="Times New Roman"/>
        </w:rPr>
        <w:t>5) Helping subordinates grow and succeed, capturing the extent to which the leader helps followers reach their full potential and succeed in their careers;</w:t>
      </w:r>
    </w:p>
    <w:p w14:paraId="67040EFB" w14:textId="433AD7D8" w:rsidR="00D64F15" w:rsidRPr="00CB75E6" w:rsidRDefault="00D64F15" w:rsidP="00D64F15">
      <w:pPr>
        <w:spacing w:line="480" w:lineRule="auto"/>
        <w:ind w:left="720"/>
        <w:rPr>
          <w:rFonts w:ascii="Times New Roman" w:hAnsi="Times New Roman" w:cs="Times New Roman"/>
        </w:rPr>
      </w:pPr>
      <w:r w:rsidRPr="00CB75E6">
        <w:rPr>
          <w:rFonts w:ascii="Times New Roman" w:hAnsi="Times New Roman" w:cs="Times New Roman"/>
        </w:rPr>
        <w:lastRenderedPageBreak/>
        <w:t>6) Putting subordinates first, assessing the degree to which the leader prioritizes meeting the needs of followers before tending to his or her own needs;</w:t>
      </w:r>
    </w:p>
    <w:p w14:paraId="506EC45D" w14:textId="48A86C99" w:rsidR="00D64F15" w:rsidRPr="00CB75E6" w:rsidRDefault="00D64F15" w:rsidP="00D64F15">
      <w:pPr>
        <w:spacing w:line="480" w:lineRule="auto"/>
        <w:ind w:left="720"/>
        <w:rPr>
          <w:rFonts w:ascii="Times New Roman" w:hAnsi="Times New Roman" w:cs="Times New Roman"/>
        </w:rPr>
      </w:pPr>
      <w:r w:rsidRPr="00CB75E6">
        <w:rPr>
          <w:rFonts w:ascii="Times New Roman" w:hAnsi="Times New Roman" w:cs="Times New Roman"/>
        </w:rPr>
        <w:t xml:space="preserve">7) Behaving ethically, which includes being honest, trustworthy, and serving as a model </w:t>
      </w:r>
      <w:r w:rsidR="000112F2" w:rsidRPr="00CB75E6">
        <w:rPr>
          <w:rFonts w:ascii="Times New Roman" w:hAnsi="Times New Roman" w:cs="Times New Roman"/>
        </w:rPr>
        <w:t>of integrity. (p. 255)</w:t>
      </w:r>
    </w:p>
    <w:p w14:paraId="446FFEF9" w14:textId="77777777" w:rsidR="00D64F15" w:rsidRPr="00CB75E6" w:rsidRDefault="00D64F15" w:rsidP="00D64F15">
      <w:pPr>
        <w:spacing w:line="480" w:lineRule="auto"/>
        <w:ind w:firstLine="720"/>
        <w:rPr>
          <w:rFonts w:ascii="Times New Roman" w:hAnsi="Times New Roman" w:cs="Times New Roman"/>
        </w:rPr>
      </w:pPr>
      <w:r w:rsidRPr="00CB75E6">
        <w:rPr>
          <w:rFonts w:ascii="Times New Roman" w:hAnsi="Times New Roman" w:cs="Times New Roman"/>
        </w:rPr>
        <w:t>These characteristics have served as both a measure of the extent of servant leadership and as goals for current leaders to achieve. Each of these characteristics will be discussed in the following section.</w:t>
      </w:r>
    </w:p>
    <w:p w14:paraId="17957279" w14:textId="356C90B9" w:rsidR="00D64F15" w:rsidRPr="00CB75E6" w:rsidRDefault="00766262" w:rsidP="00D64F15">
      <w:pPr>
        <w:spacing w:line="480" w:lineRule="auto"/>
        <w:rPr>
          <w:rFonts w:ascii="Times New Roman" w:hAnsi="Times New Roman" w:cs="Times New Roman"/>
          <w:b/>
          <w:iCs/>
        </w:rPr>
      </w:pPr>
      <w:r w:rsidRPr="00CB75E6">
        <w:rPr>
          <w:rFonts w:ascii="Times New Roman" w:hAnsi="Times New Roman" w:cs="Times New Roman"/>
          <w:b/>
          <w:iCs/>
        </w:rPr>
        <w:t>Characteristics of Servant Leadership</w:t>
      </w:r>
    </w:p>
    <w:p w14:paraId="5B554188" w14:textId="77777777" w:rsidR="00D64F15" w:rsidRPr="00CB75E6" w:rsidRDefault="00D64F15" w:rsidP="00D64F15">
      <w:pPr>
        <w:spacing w:line="480" w:lineRule="auto"/>
        <w:rPr>
          <w:rFonts w:ascii="Times New Roman" w:hAnsi="Times New Roman" w:cs="Times New Roman"/>
        </w:rPr>
      </w:pPr>
      <w:r w:rsidRPr="00CB75E6">
        <w:rPr>
          <w:rFonts w:ascii="Times New Roman" w:hAnsi="Times New Roman" w:cs="Times New Roman"/>
        </w:rPr>
        <w:tab/>
        <w:t>Jit et al. (2017) in their study concluded that:</w:t>
      </w:r>
    </w:p>
    <w:p w14:paraId="70BFD35F" w14:textId="77777777" w:rsidR="00D64F15" w:rsidRPr="00CB75E6" w:rsidRDefault="00D64F15" w:rsidP="00D64F15">
      <w:pPr>
        <w:spacing w:line="480" w:lineRule="auto"/>
        <w:ind w:left="720" w:firstLine="60"/>
        <w:rPr>
          <w:rFonts w:ascii="Times New Roman" w:hAnsi="Times New Roman" w:cs="Times New Roman"/>
        </w:rPr>
      </w:pPr>
      <w:r w:rsidRPr="00CB75E6">
        <w:rPr>
          <w:rFonts w:ascii="Times New Roman" w:hAnsi="Times New Roman" w:cs="Times New Roman"/>
        </w:rPr>
        <w:t>a servant leader, with reported behavioral characteristics such as empathy, compassion, and altruistic calling and healing, builds not only a mentally and emotionally healthy workforce but also inculcates a sense of cohesiveness, collaboration, and sustainable relationships among the followers by understanding and addressing their feelings and emotions. (p. 81)</w:t>
      </w:r>
    </w:p>
    <w:p w14:paraId="2D8ADA32" w14:textId="32078E74" w:rsidR="00766262" w:rsidRPr="00CB75E6" w:rsidRDefault="00D64F15" w:rsidP="00D64F15">
      <w:pPr>
        <w:spacing w:line="480" w:lineRule="auto"/>
        <w:rPr>
          <w:rFonts w:ascii="Times New Roman" w:hAnsi="Times New Roman" w:cs="Times New Roman"/>
        </w:rPr>
      </w:pPr>
      <w:r w:rsidRPr="00CB75E6">
        <w:rPr>
          <w:rFonts w:ascii="Times New Roman" w:hAnsi="Times New Roman" w:cs="Times New Roman"/>
        </w:rPr>
        <w:t>Servant leaders have a desire to see the emotional healing of their foll</w:t>
      </w:r>
      <w:r w:rsidR="00BD795C" w:rsidRPr="00CB75E6">
        <w:rPr>
          <w:rFonts w:ascii="Times New Roman" w:hAnsi="Times New Roman" w:cs="Times New Roman"/>
        </w:rPr>
        <w:t>owers as they ease the burdens</w:t>
      </w:r>
      <w:r w:rsidRPr="00CB75E6">
        <w:rPr>
          <w:rFonts w:ascii="Times New Roman" w:hAnsi="Times New Roman" w:cs="Times New Roman"/>
        </w:rPr>
        <w:t xml:space="preserve"> of their subordinates by nurturing their mental health, empowering them, and helping them grow professionally and personally (Wheeler, 2012). Spears (2005) defined emotional healing as the ability to help people make whole. He further explained that when the hopes and dreams of people come crashing down or relationships are broken, emotional healing can fix their broken spirits and emotional pain. Many studies have been conducted that suggest servant leadership can promote the well-being and emotional </w:t>
      </w:r>
      <w:r w:rsidRPr="00CB75E6">
        <w:rPr>
          <w:rFonts w:ascii="Times New Roman" w:hAnsi="Times New Roman" w:cs="Times New Roman"/>
        </w:rPr>
        <w:lastRenderedPageBreak/>
        <w:t xml:space="preserve">health of their followers by positively effecting work culture (Black, </w:t>
      </w:r>
      <w:r w:rsidR="00991797" w:rsidRPr="00CB75E6">
        <w:rPr>
          <w:rFonts w:ascii="Times New Roman" w:hAnsi="Times New Roman" w:cs="Times New Roman"/>
        </w:rPr>
        <w:t>2010;</w:t>
      </w:r>
      <w:r w:rsidRPr="00CB75E6">
        <w:rPr>
          <w:rFonts w:ascii="Times New Roman" w:hAnsi="Times New Roman" w:cs="Times New Roman"/>
        </w:rPr>
        <w:t xml:space="preserve"> Jit et al., 2017; Neubert et al., 2008).</w:t>
      </w:r>
    </w:p>
    <w:p w14:paraId="446D2F86" w14:textId="3C8BBEA0" w:rsidR="00D64F15" w:rsidRPr="00CB75E6" w:rsidRDefault="00D64F15" w:rsidP="00D64F15">
      <w:pPr>
        <w:spacing w:line="480" w:lineRule="auto"/>
        <w:rPr>
          <w:rFonts w:ascii="Times New Roman" w:hAnsi="Times New Roman" w:cs="Times New Roman"/>
        </w:rPr>
      </w:pPr>
      <w:r w:rsidRPr="00CB75E6">
        <w:rPr>
          <w:rFonts w:ascii="Times New Roman" w:hAnsi="Times New Roman" w:cs="Times New Roman"/>
        </w:rPr>
        <w:tab/>
        <w:t>Spears (2005) reported that servant leaders must establish the elements of community building in conjunction with their employees. Spears (2010) stated that “much has been lost in recent human history as a result of the shift from local communities to large institutions… [but this] awareness causes the servant leader to seek to identify some means for building community among those who work within a given inst</w:t>
      </w:r>
      <w:r w:rsidR="005B7E24" w:rsidRPr="00CB75E6">
        <w:rPr>
          <w:rFonts w:ascii="Times New Roman" w:hAnsi="Times New Roman" w:cs="Times New Roman"/>
        </w:rPr>
        <w:t>itution” (p. 29). Greenleaf (20</w:t>
      </w:r>
      <w:r w:rsidRPr="00CB75E6">
        <w:rPr>
          <w:rFonts w:ascii="Times New Roman" w:hAnsi="Times New Roman" w:cs="Times New Roman"/>
        </w:rPr>
        <w:t>02) explained that servant leaders are key in the process of rebuilding community. Greenleaf (2002) stated that this is “not by mass movements, but by each servant-leader demonstrating his or her unlimited liability for a quite s</w:t>
      </w:r>
      <w:r w:rsidR="00A50BB6" w:rsidRPr="00CB75E6">
        <w:rPr>
          <w:rFonts w:ascii="Times New Roman" w:hAnsi="Times New Roman" w:cs="Times New Roman"/>
        </w:rPr>
        <w:t>pecific community-related group”</w:t>
      </w:r>
      <w:r w:rsidRPr="00CB75E6">
        <w:rPr>
          <w:rFonts w:ascii="Times New Roman" w:hAnsi="Times New Roman" w:cs="Times New Roman"/>
        </w:rPr>
        <w:t xml:space="preserve"> that community will be restored in organ</w:t>
      </w:r>
      <w:r w:rsidR="00A50BB6" w:rsidRPr="00CB75E6">
        <w:rPr>
          <w:rFonts w:ascii="Times New Roman" w:hAnsi="Times New Roman" w:cs="Times New Roman"/>
        </w:rPr>
        <w:t>izations</w:t>
      </w:r>
      <w:r w:rsidRPr="00CB75E6">
        <w:rPr>
          <w:rFonts w:ascii="Times New Roman" w:hAnsi="Times New Roman" w:cs="Times New Roman"/>
        </w:rPr>
        <w:t xml:space="preserve"> (p. 29). </w:t>
      </w:r>
    </w:p>
    <w:p w14:paraId="3CECBE9D" w14:textId="0B380353" w:rsidR="00D64F15" w:rsidRPr="00CB75E6" w:rsidRDefault="00D64F15" w:rsidP="00D64F15">
      <w:pPr>
        <w:spacing w:line="480" w:lineRule="auto"/>
        <w:rPr>
          <w:rFonts w:ascii="Times New Roman" w:hAnsi="Times New Roman" w:cs="Times New Roman"/>
        </w:rPr>
      </w:pPr>
      <w:r w:rsidRPr="00CB75E6">
        <w:rPr>
          <w:rFonts w:ascii="Times New Roman" w:hAnsi="Times New Roman" w:cs="Times New Roman"/>
        </w:rPr>
        <w:tab/>
        <w:t>Liden et al. (2008) described conceptual skills as “possessing the knowledge of the organization and tasks at hand so as to be in a position to effectively support and assist others, especially immediate followers” (p. 162). Spears (2010) believed that there is a “delicate balance between conceptual thinking and a day-to-day operational approach” (p. 28). Spears (2010) understood the need for operational thinking, but he believed that a servant leader must look beyond the day-to-day realities. Spears (2010) continued to add that “a leader who wishes to be a servant leader must stretch his or her thinking to encompass broader-based conceptual thinking” (p. 29).</w:t>
      </w:r>
    </w:p>
    <w:p w14:paraId="3D53B67B" w14:textId="1FCFF1AC" w:rsidR="00D64F15" w:rsidRPr="00CB75E6" w:rsidRDefault="00D64F15" w:rsidP="00D64F15">
      <w:pPr>
        <w:spacing w:line="480" w:lineRule="auto"/>
        <w:rPr>
          <w:rFonts w:ascii="Times New Roman" w:hAnsi="Times New Roman" w:cs="Times New Roman"/>
        </w:rPr>
      </w:pPr>
      <w:r w:rsidRPr="00CB75E6">
        <w:rPr>
          <w:rFonts w:ascii="Times New Roman" w:hAnsi="Times New Roman" w:cs="Times New Roman"/>
        </w:rPr>
        <w:tab/>
        <w:t xml:space="preserve">A servant leader is willing to put the work of the subordinate over his or her own (Liden et al., 2008). A servant leader clearly shows subordinates that their work comes first and is a top priority (Liden et al., 2008). Humility is the essence of servant </w:t>
      </w:r>
      <w:r w:rsidRPr="00CB75E6">
        <w:rPr>
          <w:rFonts w:ascii="Times New Roman" w:hAnsi="Times New Roman" w:cs="Times New Roman"/>
        </w:rPr>
        <w:lastRenderedPageBreak/>
        <w:t xml:space="preserve">leadership. Dennis and </w:t>
      </w:r>
      <w:proofErr w:type="spellStart"/>
      <w:r w:rsidRPr="00CB75E6">
        <w:rPr>
          <w:rFonts w:ascii="Times New Roman" w:hAnsi="Times New Roman" w:cs="Times New Roman"/>
        </w:rPr>
        <w:t>Bocarnea</w:t>
      </w:r>
      <w:proofErr w:type="spellEnd"/>
      <w:r w:rsidRPr="00CB75E6">
        <w:rPr>
          <w:rFonts w:ascii="Times New Roman" w:hAnsi="Times New Roman" w:cs="Times New Roman"/>
        </w:rPr>
        <w:t>, (2005) explained that humility “is the ability to keep one’s accomplishments and talents in perspective… which means not being self-focused but rather focused on others” (p. 602). Displaying humility also means that a servant leader can show respect for his or her employees and acknowledging the contri</w:t>
      </w:r>
      <w:r w:rsidR="009A7103" w:rsidRPr="00CB75E6">
        <w:rPr>
          <w:rFonts w:ascii="Times New Roman" w:hAnsi="Times New Roman" w:cs="Times New Roman"/>
        </w:rPr>
        <w:t>butions to the team</w:t>
      </w:r>
      <w:r w:rsidRPr="00CB75E6">
        <w:rPr>
          <w:rFonts w:ascii="Times New Roman" w:hAnsi="Times New Roman" w:cs="Times New Roman"/>
        </w:rPr>
        <w:t>. Greenleaf (1998) believed that the primary focus of servant leaders should be</w:t>
      </w:r>
      <w:r w:rsidR="009A7103" w:rsidRPr="00CB75E6">
        <w:rPr>
          <w:rFonts w:ascii="Times New Roman" w:hAnsi="Times New Roman" w:cs="Times New Roman"/>
        </w:rPr>
        <w:t xml:space="preserve"> on his or her employees</w:t>
      </w:r>
      <w:r w:rsidRPr="00CB75E6">
        <w:rPr>
          <w:rFonts w:ascii="Times New Roman" w:hAnsi="Times New Roman" w:cs="Times New Roman"/>
        </w:rPr>
        <w:t>. He continued to explain that employees are “all too often forgotten and taken for granted… if employees receive care, training, and attention they deserve, shareholder and customer satisf</w:t>
      </w:r>
      <w:r w:rsidR="009A7103" w:rsidRPr="00CB75E6">
        <w:rPr>
          <w:rFonts w:ascii="Times New Roman" w:hAnsi="Times New Roman" w:cs="Times New Roman"/>
        </w:rPr>
        <w:t xml:space="preserve">action would inevitably follow” </w:t>
      </w:r>
      <w:r w:rsidRPr="00CB75E6">
        <w:rPr>
          <w:rFonts w:ascii="Times New Roman" w:hAnsi="Times New Roman" w:cs="Times New Roman"/>
        </w:rPr>
        <w:t>(p. 282)</w:t>
      </w:r>
      <w:r w:rsidR="009A7103" w:rsidRPr="00CB75E6">
        <w:rPr>
          <w:rFonts w:ascii="Times New Roman" w:hAnsi="Times New Roman" w:cs="Times New Roman"/>
        </w:rPr>
        <w:t>.</w:t>
      </w:r>
      <w:r w:rsidRPr="00CB75E6">
        <w:rPr>
          <w:rFonts w:ascii="Times New Roman" w:hAnsi="Times New Roman" w:cs="Times New Roman"/>
        </w:rPr>
        <w:t xml:space="preserve"> </w:t>
      </w:r>
    </w:p>
    <w:p w14:paraId="55661575" w14:textId="62FB65D2" w:rsidR="00D64F15" w:rsidRPr="00CB75E6" w:rsidRDefault="00D64F15" w:rsidP="00766262">
      <w:pPr>
        <w:spacing w:line="480" w:lineRule="auto"/>
        <w:ind w:firstLine="720"/>
        <w:rPr>
          <w:rFonts w:ascii="Times New Roman" w:hAnsi="Times New Roman" w:cs="Times New Roman"/>
        </w:rPr>
      </w:pPr>
      <w:r w:rsidRPr="00CB75E6">
        <w:rPr>
          <w:rFonts w:ascii="Times New Roman" w:hAnsi="Times New Roman" w:cs="Times New Roman"/>
        </w:rPr>
        <w:t xml:space="preserve">“Empowerment is entrusting power to others, and for the servant leader it involves effective listening, making people feel significant, putting an emphasis on teamwork, and valuing of love and equality” (Dennis &amp; </w:t>
      </w:r>
      <w:proofErr w:type="spellStart"/>
      <w:r w:rsidRPr="00CB75E6">
        <w:rPr>
          <w:rFonts w:ascii="Times New Roman" w:hAnsi="Times New Roman" w:cs="Times New Roman"/>
        </w:rPr>
        <w:t>Bocarnea</w:t>
      </w:r>
      <w:proofErr w:type="spellEnd"/>
      <w:r w:rsidRPr="00CB75E6">
        <w:rPr>
          <w:rFonts w:ascii="Times New Roman" w:hAnsi="Times New Roman" w:cs="Times New Roman"/>
        </w:rPr>
        <w:t>, 2005 p. 604).  By using the example of Jesus Christ, Russell (2000) state</w:t>
      </w:r>
      <w:r w:rsidR="00CD47FC" w:rsidRPr="00CB75E6">
        <w:rPr>
          <w:rFonts w:ascii="Times New Roman" w:hAnsi="Times New Roman" w:cs="Times New Roman"/>
        </w:rPr>
        <w:t xml:space="preserve">d that </w:t>
      </w:r>
      <w:r w:rsidRPr="00CB75E6">
        <w:rPr>
          <w:rFonts w:ascii="Times New Roman" w:hAnsi="Times New Roman" w:cs="Times New Roman"/>
        </w:rPr>
        <w:t xml:space="preserve">“Jesus both taught and empowered his disciples… consequently, the second phase of Jesus’ plan for the disciples was to delegate to them the work of the ministry” (p. 49). Jesus’ ministry was to expand his message by empowerment and instilling that message in his followers. </w:t>
      </w:r>
      <w:proofErr w:type="spellStart"/>
      <w:r w:rsidRPr="00CB75E6">
        <w:rPr>
          <w:rFonts w:ascii="Times New Roman" w:hAnsi="Times New Roman" w:cs="Times New Roman"/>
        </w:rPr>
        <w:t>Dierendonck</w:t>
      </w:r>
      <w:proofErr w:type="spellEnd"/>
      <w:r w:rsidRPr="00CB75E6">
        <w:rPr>
          <w:rFonts w:ascii="Times New Roman" w:hAnsi="Times New Roman" w:cs="Times New Roman"/>
        </w:rPr>
        <w:t>, (2011) explained that servant leaders are self-determined people and by building strong and positive relationship</w:t>
      </w:r>
      <w:r w:rsidR="00CD47FC" w:rsidRPr="00CB75E6">
        <w:rPr>
          <w:rFonts w:ascii="Times New Roman" w:hAnsi="Times New Roman" w:cs="Times New Roman"/>
        </w:rPr>
        <w:t>s</w:t>
      </w:r>
      <w:r w:rsidRPr="00CB75E6">
        <w:rPr>
          <w:rFonts w:ascii="Times New Roman" w:hAnsi="Times New Roman" w:cs="Times New Roman"/>
        </w:rPr>
        <w:t xml:space="preserve"> they can empower their followers to develop their own self-determi</w:t>
      </w:r>
      <w:r w:rsidR="00CD47FC" w:rsidRPr="00CB75E6">
        <w:rPr>
          <w:rFonts w:ascii="Times New Roman" w:hAnsi="Times New Roman" w:cs="Times New Roman"/>
        </w:rPr>
        <w:t>nation. Servant leaders use the</w:t>
      </w:r>
      <w:r w:rsidRPr="00CB75E6">
        <w:rPr>
          <w:rFonts w:ascii="Times New Roman" w:hAnsi="Times New Roman" w:cs="Times New Roman"/>
        </w:rPr>
        <w:t xml:space="preserve"> power that is given to them to empower their followers instead of themselves (</w:t>
      </w:r>
      <w:proofErr w:type="spellStart"/>
      <w:r w:rsidRPr="00CB75E6">
        <w:rPr>
          <w:rFonts w:ascii="Times New Roman" w:hAnsi="Times New Roman" w:cs="Times New Roman"/>
        </w:rPr>
        <w:t>Dierendonck</w:t>
      </w:r>
      <w:proofErr w:type="spellEnd"/>
      <w:r w:rsidRPr="00CB75E6">
        <w:rPr>
          <w:rFonts w:ascii="Times New Roman" w:hAnsi="Times New Roman" w:cs="Times New Roman"/>
        </w:rPr>
        <w:t>, 2011).</w:t>
      </w:r>
    </w:p>
    <w:p w14:paraId="1025B850" w14:textId="2B70E1D1" w:rsidR="00D64F15" w:rsidRPr="00CB75E6" w:rsidRDefault="00D64F15" w:rsidP="00D64F15">
      <w:pPr>
        <w:spacing w:line="480" w:lineRule="auto"/>
        <w:rPr>
          <w:rFonts w:ascii="Times New Roman" w:hAnsi="Times New Roman" w:cs="Times New Roman"/>
        </w:rPr>
      </w:pPr>
      <w:r w:rsidRPr="00CB75E6">
        <w:rPr>
          <w:rFonts w:ascii="Times New Roman" w:hAnsi="Times New Roman" w:cs="Times New Roman"/>
        </w:rPr>
        <w:tab/>
        <w:t xml:space="preserve">A servant leader is one who “demonstrates genuine concern for others’ career growth and development by providing support and mentoring” (Liden et al., 2008 p. 32). A servant leader is committed to the growth and success of followers and recognizes the </w:t>
      </w:r>
      <w:r w:rsidRPr="00CB75E6">
        <w:rPr>
          <w:rFonts w:ascii="Times New Roman" w:hAnsi="Times New Roman" w:cs="Times New Roman"/>
        </w:rPr>
        <w:lastRenderedPageBreak/>
        <w:t>responsibility to nurture the professional and personal growth of subordinates (Spears, 2010). Spears (2010) provided practical examples of how a servant leader can help subordinates grow and succeed: “concrete actions such as making funds available for personal and professional development, taking a personal interest in the ideas and suggestions from everyone, encouraging worker involvement in decision-making, and actively assisting laid-off employees to find other positions” (</w:t>
      </w:r>
      <w:r w:rsidR="000112F2" w:rsidRPr="00CB75E6">
        <w:rPr>
          <w:rFonts w:ascii="Times New Roman" w:hAnsi="Times New Roman" w:cs="Times New Roman"/>
        </w:rPr>
        <w:t xml:space="preserve">p. </w:t>
      </w:r>
      <w:r w:rsidRPr="00CB75E6">
        <w:rPr>
          <w:rFonts w:ascii="Times New Roman" w:hAnsi="Times New Roman" w:cs="Times New Roman"/>
        </w:rPr>
        <w:t>29).</w:t>
      </w:r>
    </w:p>
    <w:p w14:paraId="6C725F02" w14:textId="77777777" w:rsidR="00D64F15" w:rsidRPr="00CB75E6" w:rsidRDefault="00D64F15" w:rsidP="00D64F15">
      <w:pPr>
        <w:spacing w:line="480" w:lineRule="auto"/>
        <w:ind w:firstLine="720"/>
        <w:rPr>
          <w:rFonts w:ascii="Times New Roman" w:hAnsi="Times New Roman" w:cs="Times New Roman"/>
        </w:rPr>
      </w:pPr>
      <w:r w:rsidRPr="00CB75E6">
        <w:rPr>
          <w:rFonts w:ascii="Times New Roman" w:hAnsi="Times New Roman" w:cs="Times New Roman"/>
        </w:rPr>
        <w:t xml:space="preserve">Ethics is a code or system determining what is right and wrong. A servant leader interacts in a way that is openly fair and honest with others (Liden et al., 2008). By behaving ethically, a servant leader establishes trust with subordinates. Dennis and </w:t>
      </w:r>
      <w:proofErr w:type="spellStart"/>
      <w:r w:rsidRPr="00CB75E6">
        <w:rPr>
          <w:rFonts w:ascii="Times New Roman" w:hAnsi="Times New Roman" w:cs="Times New Roman"/>
        </w:rPr>
        <w:t>Bocarnea</w:t>
      </w:r>
      <w:proofErr w:type="spellEnd"/>
      <w:r w:rsidRPr="00CB75E6">
        <w:rPr>
          <w:rFonts w:ascii="Times New Roman" w:hAnsi="Times New Roman" w:cs="Times New Roman"/>
        </w:rPr>
        <w:t xml:space="preserve">, (2005) defined trust as “an essential characteristic of servant leadership, [and] servant leaders model truth in the way they coach, empower, and persuade.” (p. 603). This trust is a basic and essential element to building relationship in which a servant leader can thrive. </w:t>
      </w:r>
      <w:proofErr w:type="spellStart"/>
      <w:r w:rsidRPr="00CB75E6">
        <w:rPr>
          <w:rFonts w:ascii="Times New Roman" w:hAnsi="Times New Roman" w:cs="Times New Roman"/>
        </w:rPr>
        <w:t>Dierendonck</w:t>
      </w:r>
      <w:proofErr w:type="spellEnd"/>
      <w:r w:rsidRPr="00CB75E6">
        <w:rPr>
          <w:rFonts w:ascii="Times New Roman" w:hAnsi="Times New Roman" w:cs="Times New Roman"/>
        </w:rPr>
        <w:t xml:space="preserve">, (2011) explained that practicing ethics is essential to building relationships with subordinates. He (2011) stated that “at the core of the relationship between the servant-leader and follower stands the leader’s belief in the intrinsic value of each individual” (p. 1246). By ethically understanding that all people have worth and value, a servant leader can develop genuine relationships and build trust with followers. </w:t>
      </w:r>
    </w:p>
    <w:p w14:paraId="7AB3C3CA" w14:textId="0380D83F" w:rsidR="00D64F15" w:rsidRPr="00CB75E6" w:rsidRDefault="00D64F15" w:rsidP="00D64F15">
      <w:pPr>
        <w:spacing w:line="480" w:lineRule="auto"/>
        <w:ind w:firstLine="720"/>
        <w:rPr>
          <w:rFonts w:ascii="Times New Roman" w:hAnsi="Times New Roman" w:cs="Times New Roman"/>
        </w:rPr>
      </w:pPr>
      <w:r w:rsidRPr="00CB75E6">
        <w:rPr>
          <w:rFonts w:ascii="Times New Roman" w:hAnsi="Times New Roman" w:cs="Times New Roman"/>
        </w:rPr>
        <w:t>Spears (2005</w:t>
      </w:r>
      <w:r w:rsidR="00CD47FC" w:rsidRPr="00CB75E6">
        <w:rPr>
          <w:rFonts w:ascii="Times New Roman" w:hAnsi="Times New Roman" w:cs="Times New Roman"/>
        </w:rPr>
        <w:t>)</w:t>
      </w:r>
      <w:r w:rsidRPr="00CB75E6">
        <w:rPr>
          <w:rFonts w:ascii="Times New Roman" w:hAnsi="Times New Roman" w:cs="Times New Roman"/>
        </w:rPr>
        <w:t xml:space="preserve"> has comprised a similar list entailing the key values and traits of servant leaders. Spears (2005) determined that “servant-leadership advocates a group-oriented approach to analysis and decision making as a means of strengthening institution</w:t>
      </w:r>
      <w:r w:rsidR="000112F2" w:rsidRPr="00CB75E6">
        <w:rPr>
          <w:rFonts w:ascii="Times New Roman" w:hAnsi="Times New Roman" w:cs="Times New Roman"/>
        </w:rPr>
        <w:t xml:space="preserve">s and improving society” (p. 5). </w:t>
      </w:r>
      <w:r w:rsidRPr="00CB75E6">
        <w:rPr>
          <w:rFonts w:ascii="Times New Roman" w:hAnsi="Times New Roman" w:cs="Times New Roman"/>
        </w:rPr>
        <w:t xml:space="preserve"> Yukl </w:t>
      </w:r>
      <w:r w:rsidR="008D7B67" w:rsidRPr="00CB75E6">
        <w:rPr>
          <w:rFonts w:ascii="Times New Roman" w:hAnsi="Times New Roman" w:cs="Times New Roman"/>
        </w:rPr>
        <w:t xml:space="preserve">(2012) </w:t>
      </w:r>
      <w:r w:rsidRPr="00CB75E6">
        <w:rPr>
          <w:rFonts w:ascii="Times New Roman" w:hAnsi="Times New Roman" w:cs="Times New Roman"/>
        </w:rPr>
        <w:t xml:space="preserve">also explained that “servant </w:t>
      </w:r>
      <w:r w:rsidRPr="00CB75E6">
        <w:rPr>
          <w:rFonts w:ascii="Times New Roman" w:hAnsi="Times New Roman" w:cs="Times New Roman"/>
        </w:rPr>
        <w:lastRenderedPageBreak/>
        <w:t>leadership… is about helping others to accomplish shared objectives by facilitating individual development, empowerment, and collective work that is consistent with the health and long-term welfare of followers</w:t>
      </w:r>
      <w:r w:rsidR="000112F2" w:rsidRPr="00CB75E6">
        <w:rPr>
          <w:rFonts w:ascii="Times New Roman" w:hAnsi="Times New Roman" w:cs="Times New Roman"/>
        </w:rPr>
        <w:t>”</w:t>
      </w:r>
      <w:r w:rsidRPr="00CB75E6">
        <w:rPr>
          <w:rFonts w:ascii="Times New Roman" w:hAnsi="Times New Roman" w:cs="Times New Roman"/>
        </w:rPr>
        <w:t xml:space="preserve"> (p. 419). Now that a basic understanding of the characteristics of servant leadership has been addressed, recent research studies specific to education should be examined. </w:t>
      </w:r>
    </w:p>
    <w:p w14:paraId="4CF16B55" w14:textId="75CF23D7" w:rsidR="00D64F15" w:rsidRPr="00CB75E6" w:rsidRDefault="00D64F15" w:rsidP="00CA34F3">
      <w:pPr>
        <w:spacing w:line="480" w:lineRule="auto"/>
        <w:ind w:firstLine="720"/>
        <w:rPr>
          <w:rFonts w:ascii="Times New Roman" w:hAnsi="Times New Roman" w:cs="Times New Roman"/>
        </w:rPr>
      </w:pPr>
      <w:r w:rsidRPr="00CB75E6">
        <w:rPr>
          <w:rFonts w:ascii="Times New Roman" w:hAnsi="Times New Roman" w:cs="Times New Roman"/>
        </w:rPr>
        <w:t xml:space="preserve">By using servant leadership as my theoretical framework, I will have a clear definition of servant leadership and will be able to see how the practice of servant leadership impacts K-12 schools. I will use Liden’s seven-part measure of servant leadership to guide my interview questions in this qualitative study. This seven-part measure of servant leadership will allow me to draw out themes from my interviews with private school teachers. </w:t>
      </w:r>
    </w:p>
    <w:p w14:paraId="42792311" w14:textId="1271DCA6" w:rsidR="00236E6D" w:rsidRPr="00CB75E6" w:rsidRDefault="00A24DCF" w:rsidP="00A24DCF">
      <w:pPr>
        <w:pStyle w:val="Heading2"/>
        <w:tabs>
          <w:tab w:val="left" w:pos="3190"/>
          <w:tab w:val="center" w:pos="4320"/>
        </w:tabs>
        <w:jc w:val="left"/>
      </w:pPr>
      <w:r w:rsidRPr="00CB75E6">
        <w:tab/>
      </w:r>
      <w:r w:rsidRPr="00CB75E6">
        <w:tab/>
      </w:r>
      <w:bookmarkStart w:id="21" w:name="_Toc162877913"/>
      <w:r w:rsidR="00A82CC6" w:rsidRPr="00CB75E6">
        <w:t>Conclusion</w:t>
      </w:r>
      <w:bookmarkEnd w:id="21"/>
    </w:p>
    <w:p w14:paraId="5242326D" w14:textId="0A5D3ECC" w:rsidR="00D46A03" w:rsidRPr="00CB75E6" w:rsidRDefault="001B17EF" w:rsidP="00BD2EEF">
      <w:pPr>
        <w:spacing w:line="480" w:lineRule="auto"/>
        <w:ind w:firstLine="720"/>
        <w:rPr>
          <w:rFonts w:ascii="Times New Roman" w:hAnsi="Times New Roman" w:cs="Times New Roman"/>
        </w:rPr>
      </w:pPr>
      <w:bookmarkStart w:id="22" w:name="_Toc420995900"/>
      <w:bookmarkStart w:id="23" w:name="_Toc422997487"/>
      <w:r w:rsidRPr="00CB75E6">
        <w:rPr>
          <w:rFonts w:ascii="Times New Roman" w:hAnsi="Times New Roman" w:cs="Times New Roman"/>
        </w:rPr>
        <w:t xml:space="preserve">Leadership plays a key role in the success of a school. Servant leadership could be a style of leadership that has a positive impact on the culture of a school, teacher satisfaction, and student achievement. In this literature review, the concepts of teachers’ beliefs and values, the principal’s </w:t>
      </w:r>
      <w:r w:rsidR="004C4F10" w:rsidRPr="00CB75E6">
        <w:rPr>
          <w:rFonts w:ascii="Times New Roman" w:hAnsi="Times New Roman" w:cs="Times New Roman"/>
        </w:rPr>
        <w:t>influence</w:t>
      </w:r>
      <w:r w:rsidRPr="00CB75E6">
        <w:rPr>
          <w:rFonts w:ascii="Times New Roman" w:hAnsi="Times New Roman" w:cs="Times New Roman"/>
        </w:rPr>
        <w:t xml:space="preserve"> on teacher satisfaction and stu</w:t>
      </w:r>
      <w:r w:rsidR="004C4F10" w:rsidRPr="00CB75E6">
        <w:rPr>
          <w:rFonts w:ascii="Times New Roman" w:hAnsi="Times New Roman" w:cs="Times New Roman"/>
        </w:rPr>
        <w:t>dent achievement, and the influence</w:t>
      </w:r>
      <w:r w:rsidRPr="00CB75E6">
        <w:rPr>
          <w:rFonts w:ascii="Times New Roman" w:hAnsi="Times New Roman" w:cs="Times New Roman"/>
        </w:rPr>
        <w:t xml:space="preserve"> of culture on teachers and students have been addressed. I would like to add to the body of research by conducting this qualitative study on the perceptions of servant leadership by teachers. I believe that I will add a valuable perspective by studying private school teachers from Protestant-Evangelical, Catholic, and non-religious private schools.</w:t>
      </w:r>
    </w:p>
    <w:p w14:paraId="259FC6FA" w14:textId="3359F24E" w:rsidR="00236E6D" w:rsidRPr="00CB75E6" w:rsidRDefault="006D474B" w:rsidP="00E75681">
      <w:pPr>
        <w:pStyle w:val="Heading1"/>
      </w:pPr>
      <w:r w:rsidRPr="00CB75E6">
        <w:lastRenderedPageBreak/>
        <w:br/>
      </w:r>
      <w:bookmarkStart w:id="24" w:name="_Toc427156470"/>
      <w:bookmarkStart w:id="25" w:name="_Toc162877914"/>
      <w:r w:rsidR="003D63DF" w:rsidRPr="00CB75E6">
        <w:t>Methods</w:t>
      </w:r>
      <w:bookmarkEnd w:id="22"/>
      <w:bookmarkEnd w:id="23"/>
      <w:bookmarkEnd w:id="24"/>
      <w:bookmarkEnd w:id="25"/>
    </w:p>
    <w:p w14:paraId="1CB16963" w14:textId="09B92955" w:rsidR="008A55CB" w:rsidRPr="00CB75E6" w:rsidRDefault="008A55CB" w:rsidP="008A55CB">
      <w:pPr>
        <w:spacing w:line="480" w:lineRule="auto"/>
        <w:ind w:firstLine="720"/>
        <w:rPr>
          <w:rFonts w:ascii="Times New Roman" w:hAnsi="Times New Roman" w:cs="Times New Roman"/>
        </w:rPr>
      </w:pPr>
      <w:r w:rsidRPr="00CB75E6">
        <w:rPr>
          <w:rFonts w:ascii="Times New Roman" w:hAnsi="Times New Roman" w:cs="Times New Roman"/>
        </w:rPr>
        <w:t xml:space="preserve">In the previous chapter, I examined the literature of teacher’s perceptions of servant leadership in a K-12 setting. How teachers </w:t>
      </w:r>
      <w:r w:rsidR="00B21436" w:rsidRPr="00CB75E6">
        <w:rPr>
          <w:rFonts w:ascii="Times New Roman" w:hAnsi="Times New Roman" w:cs="Times New Roman"/>
        </w:rPr>
        <w:t>describe</w:t>
      </w:r>
      <w:r w:rsidRPr="00CB75E6">
        <w:rPr>
          <w:rFonts w:ascii="Times New Roman" w:hAnsi="Times New Roman" w:cs="Times New Roman"/>
        </w:rPr>
        <w:t xml:space="preserve"> their values and believes are important because those values </w:t>
      </w:r>
      <w:r w:rsidR="0096726C" w:rsidRPr="00CB75E6">
        <w:rPr>
          <w:rFonts w:ascii="Times New Roman" w:hAnsi="Times New Roman" w:cs="Times New Roman"/>
        </w:rPr>
        <w:t xml:space="preserve">guide the actions of a teacher within the classroom and build the culture of the </w:t>
      </w:r>
      <w:r w:rsidR="00B20B2B" w:rsidRPr="00CB75E6">
        <w:rPr>
          <w:rFonts w:ascii="Times New Roman" w:hAnsi="Times New Roman" w:cs="Times New Roman"/>
        </w:rPr>
        <w:t>school (Jeyaraj &amp; Gandolfi, 2019</w:t>
      </w:r>
      <w:r w:rsidR="0096726C" w:rsidRPr="00CB75E6">
        <w:rPr>
          <w:rFonts w:ascii="Times New Roman" w:hAnsi="Times New Roman" w:cs="Times New Roman"/>
        </w:rPr>
        <w:t xml:space="preserve">; Noland &amp; Richards, 2015; Wilkerson 2018). </w:t>
      </w:r>
      <w:r w:rsidR="006F2099" w:rsidRPr="00CB75E6">
        <w:rPr>
          <w:rFonts w:ascii="Times New Roman" w:hAnsi="Times New Roman" w:cs="Times New Roman"/>
        </w:rPr>
        <w:t>In the literature review, I also examined the importance of how teachers view the culture of their schools. The cul</w:t>
      </w:r>
      <w:r w:rsidR="006871E0" w:rsidRPr="00CB75E6">
        <w:rPr>
          <w:rFonts w:ascii="Times New Roman" w:hAnsi="Times New Roman" w:cs="Times New Roman"/>
        </w:rPr>
        <w:t>ture of a school can be influenced</w:t>
      </w:r>
      <w:r w:rsidR="00E93FF9" w:rsidRPr="00CB75E6">
        <w:rPr>
          <w:rFonts w:ascii="Times New Roman" w:hAnsi="Times New Roman" w:cs="Times New Roman"/>
        </w:rPr>
        <w:t xml:space="preserve"> by all</w:t>
      </w:r>
      <w:r w:rsidR="006F2099" w:rsidRPr="00CB75E6">
        <w:rPr>
          <w:rFonts w:ascii="Times New Roman" w:hAnsi="Times New Roman" w:cs="Times New Roman"/>
        </w:rPr>
        <w:t xml:space="preserve"> member</w:t>
      </w:r>
      <w:r w:rsidR="00E93FF9" w:rsidRPr="00CB75E6">
        <w:rPr>
          <w:rFonts w:ascii="Times New Roman" w:hAnsi="Times New Roman" w:cs="Times New Roman"/>
        </w:rPr>
        <w:t>s</w:t>
      </w:r>
      <w:r w:rsidR="006F2099" w:rsidRPr="00CB75E6">
        <w:rPr>
          <w:rFonts w:ascii="Times New Roman" w:hAnsi="Times New Roman" w:cs="Times New Roman"/>
        </w:rPr>
        <w:t xml:space="preserve"> of the institution, but primarily school leaders and teachers </w:t>
      </w:r>
      <w:r w:rsidR="006871E0" w:rsidRPr="00CB75E6">
        <w:rPr>
          <w:rFonts w:ascii="Times New Roman" w:hAnsi="Times New Roman" w:cs="Times New Roman"/>
        </w:rPr>
        <w:t>are the driving factor (Deal &amp;</w:t>
      </w:r>
      <w:r w:rsidR="006F2099" w:rsidRPr="00CB75E6">
        <w:rPr>
          <w:rFonts w:ascii="Times New Roman" w:hAnsi="Times New Roman" w:cs="Times New Roman"/>
        </w:rPr>
        <w:t xml:space="preserve"> Peterson, 2016; Jones 2018). The culture of </w:t>
      </w:r>
      <w:r w:rsidR="00DE75EF" w:rsidRPr="00CB75E6">
        <w:rPr>
          <w:rFonts w:ascii="Times New Roman" w:hAnsi="Times New Roman" w:cs="Times New Roman"/>
        </w:rPr>
        <w:t>a school</w:t>
      </w:r>
      <w:r w:rsidR="006F2099" w:rsidRPr="00CB75E6">
        <w:rPr>
          <w:rFonts w:ascii="Times New Roman" w:hAnsi="Times New Roman" w:cs="Times New Roman"/>
        </w:rPr>
        <w:t xml:space="preserve"> </w:t>
      </w:r>
      <w:r w:rsidR="006871E0" w:rsidRPr="00CB75E6">
        <w:rPr>
          <w:rFonts w:ascii="Times New Roman" w:hAnsi="Times New Roman" w:cs="Times New Roman"/>
        </w:rPr>
        <w:t>affect</w:t>
      </w:r>
      <w:r w:rsidR="00DE75EF" w:rsidRPr="00CB75E6">
        <w:rPr>
          <w:rFonts w:ascii="Times New Roman" w:hAnsi="Times New Roman" w:cs="Times New Roman"/>
        </w:rPr>
        <w:t>s</w:t>
      </w:r>
      <w:r w:rsidR="006F2099" w:rsidRPr="00CB75E6">
        <w:rPr>
          <w:rFonts w:ascii="Times New Roman" w:hAnsi="Times New Roman" w:cs="Times New Roman"/>
        </w:rPr>
        <w:t xml:space="preserve"> everything from student performance to teacher satisfaction within the walls of a school (</w:t>
      </w:r>
      <w:r w:rsidR="006871E0" w:rsidRPr="00CB75E6">
        <w:rPr>
          <w:rFonts w:ascii="Times New Roman" w:hAnsi="Times New Roman" w:cs="Times New Roman"/>
        </w:rPr>
        <w:t xml:space="preserve">Kara, 2022; </w:t>
      </w:r>
      <w:r w:rsidR="000404A6" w:rsidRPr="00CB75E6">
        <w:rPr>
          <w:rFonts w:ascii="Times New Roman" w:hAnsi="Times New Roman" w:cs="Times New Roman"/>
        </w:rPr>
        <w:t xml:space="preserve">Teasley, </w:t>
      </w:r>
      <w:r w:rsidR="00B20B2B" w:rsidRPr="00CB75E6">
        <w:rPr>
          <w:rFonts w:ascii="Times New Roman" w:hAnsi="Times New Roman" w:cs="Times New Roman"/>
        </w:rPr>
        <w:t>2016</w:t>
      </w:r>
      <w:r w:rsidR="000404A6" w:rsidRPr="00CB75E6">
        <w:rPr>
          <w:rFonts w:ascii="Times New Roman" w:hAnsi="Times New Roman" w:cs="Times New Roman"/>
        </w:rPr>
        <w:t xml:space="preserve">). </w:t>
      </w:r>
    </w:p>
    <w:p w14:paraId="5EED87A6" w14:textId="2B4F8A9C" w:rsidR="000404A6" w:rsidRPr="00CB75E6" w:rsidRDefault="000404A6" w:rsidP="006871E0">
      <w:pPr>
        <w:spacing w:line="480" w:lineRule="auto"/>
        <w:ind w:firstLine="720"/>
        <w:rPr>
          <w:rFonts w:ascii="Times New Roman" w:hAnsi="Times New Roman" w:cs="Times New Roman"/>
          <w:b/>
        </w:rPr>
      </w:pPr>
      <w:r w:rsidRPr="00CB75E6">
        <w:rPr>
          <w:rFonts w:ascii="Times New Roman" w:hAnsi="Times New Roman" w:cs="Times New Roman"/>
        </w:rPr>
        <w:t>The purpose of this study</w:t>
      </w:r>
      <w:r w:rsidR="00BD795C" w:rsidRPr="00CB75E6">
        <w:rPr>
          <w:rFonts w:ascii="Times New Roman" w:hAnsi="Times New Roman" w:cs="Times New Roman"/>
        </w:rPr>
        <w:t xml:space="preserve"> was</w:t>
      </w:r>
      <w:r w:rsidR="009615F8" w:rsidRPr="00CB75E6">
        <w:rPr>
          <w:rFonts w:ascii="Times New Roman" w:hAnsi="Times New Roman" w:cs="Times New Roman"/>
        </w:rPr>
        <w:t xml:space="preserve"> </w:t>
      </w:r>
      <w:r w:rsidR="00BD795C" w:rsidRPr="00CB75E6">
        <w:rPr>
          <w:rFonts w:ascii="Times New Roman" w:hAnsi="Times New Roman" w:cs="Times New Roman"/>
        </w:rPr>
        <w:t>to investigate</w:t>
      </w:r>
      <w:r w:rsidR="009615F8" w:rsidRPr="00CB75E6">
        <w:rPr>
          <w:rFonts w:ascii="Times New Roman" w:hAnsi="Times New Roman" w:cs="Times New Roman"/>
        </w:rPr>
        <w:t xml:space="preserve"> how teachers perceive servant leadership, and the </w:t>
      </w:r>
      <w:r w:rsidR="006871E0" w:rsidRPr="00CB75E6">
        <w:rPr>
          <w:rFonts w:ascii="Times New Roman" w:hAnsi="Times New Roman" w:cs="Times New Roman"/>
        </w:rPr>
        <w:t>outcomes for</w:t>
      </w:r>
      <w:r w:rsidR="009615F8" w:rsidRPr="00CB75E6">
        <w:rPr>
          <w:rFonts w:ascii="Times New Roman" w:hAnsi="Times New Roman" w:cs="Times New Roman"/>
        </w:rPr>
        <w:t xml:space="preserve"> the culture</w:t>
      </w:r>
      <w:r w:rsidR="00BD795C" w:rsidRPr="00CB75E6">
        <w:rPr>
          <w:rFonts w:ascii="Times New Roman" w:hAnsi="Times New Roman" w:cs="Times New Roman"/>
        </w:rPr>
        <w:t xml:space="preserve"> and student within their school. </w:t>
      </w:r>
      <w:r w:rsidRPr="00CB75E6">
        <w:rPr>
          <w:rFonts w:ascii="Times New Roman" w:hAnsi="Times New Roman" w:cs="Times New Roman"/>
        </w:rPr>
        <w:t xml:space="preserve">The following research questions guided </w:t>
      </w:r>
      <w:r w:rsidR="006871E0" w:rsidRPr="00CB75E6">
        <w:rPr>
          <w:rFonts w:ascii="Times New Roman" w:hAnsi="Times New Roman" w:cs="Times New Roman"/>
        </w:rPr>
        <w:t>this</w:t>
      </w:r>
      <w:r w:rsidRPr="00CB75E6">
        <w:rPr>
          <w:rFonts w:ascii="Times New Roman" w:hAnsi="Times New Roman" w:cs="Times New Roman"/>
        </w:rPr>
        <w:t xml:space="preserve"> study:</w:t>
      </w:r>
    </w:p>
    <w:p w14:paraId="5979C66B" w14:textId="77777777" w:rsidR="000404A6" w:rsidRPr="00CB75E6" w:rsidRDefault="000404A6" w:rsidP="000404A6">
      <w:pPr>
        <w:spacing w:line="480" w:lineRule="auto"/>
        <w:ind w:left="720"/>
        <w:rPr>
          <w:rFonts w:ascii="Times New Roman" w:hAnsi="Times New Roman" w:cs="Times New Roman"/>
        </w:rPr>
      </w:pPr>
      <w:r w:rsidRPr="00CB75E6">
        <w:rPr>
          <w:rFonts w:ascii="Times New Roman" w:hAnsi="Times New Roman" w:cs="Times New Roman"/>
        </w:rPr>
        <w:t>1) How do private school teachers describe their beliefs on the value of servant leadership?</w:t>
      </w:r>
    </w:p>
    <w:p w14:paraId="2FBDCBEB" w14:textId="36A4B6A0" w:rsidR="000404A6" w:rsidRPr="00CB75E6" w:rsidRDefault="000404A6" w:rsidP="000404A6">
      <w:pPr>
        <w:spacing w:line="480" w:lineRule="auto"/>
        <w:ind w:left="720"/>
        <w:rPr>
          <w:rFonts w:ascii="Times New Roman" w:hAnsi="Times New Roman" w:cs="Times New Roman"/>
        </w:rPr>
      </w:pPr>
      <w:r w:rsidRPr="00CB75E6">
        <w:rPr>
          <w:rFonts w:ascii="Times New Roman" w:hAnsi="Times New Roman" w:cs="Times New Roman"/>
        </w:rPr>
        <w:t>2) How do private sc</w:t>
      </w:r>
      <w:r w:rsidR="005D45C0" w:rsidRPr="00CB75E6">
        <w:rPr>
          <w:rFonts w:ascii="Times New Roman" w:hAnsi="Times New Roman" w:cs="Times New Roman"/>
        </w:rPr>
        <w:t>hool teachers describe the influence</w:t>
      </w:r>
      <w:r w:rsidRPr="00CB75E6">
        <w:rPr>
          <w:rFonts w:ascii="Times New Roman" w:hAnsi="Times New Roman" w:cs="Times New Roman"/>
        </w:rPr>
        <w:t xml:space="preserve"> servant leadership has on the culture of their school?</w:t>
      </w:r>
    </w:p>
    <w:p w14:paraId="67FEED64" w14:textId="5233CC5D" w:rsidR="00CA34F3" w:rsidRPr="00CB75E6" w:rsidRDefault="00CA34F3" w:rsidP="000404A6">
      <w:pPr>
        <w:spacing w:line="480" w:lineRule="auto"/>
        <w:ind w:left="720"/>
        <w:rPr>
          <w:rFonts w:ascii="Times New Roman" w:hAnsi="Times New Roman" w:cs="Times New Roman"/>
        </w:rPr>
      </w:pPr>
    </w:p>
    <w:p w14:paraId="2833EA32" w14:textId="77777777" w:rsidR="00CA34F3" w:rsidRPr="00CB75E6" w:rsidRDefault="00CA34F3" w:rsidP="000404A6">
      <w:pPr>
        <w:spacing w:line="480" w:lineRule="auto"/>
        <w:ind w:left="720"/>
        <w:rPr>
          <w:rFonts w:ascii="Times New Roman" w:hAnsi="Times New Roman" w:cs="Times New Roman"/>
        </w:rPr>
      </w:pPr>
    </w:p>
    <w:p w14:paraId="785AA45C" w14:textId="5AA9FE01" w:rsidR="00456FDF" w:rsidRPr="00CB75E6" w:rsidRDefault="00976FFF" w:rsidP="00F62477">
      <w:pPr>
        <w:pStyle w:val="Heading2"/>
      </w:pPr>
      <w:bookmarkStart w:id="26" w:name="_Toc162877915"/>
      <w:r w:rsidRPr="00CB75E6">
        <w:lastRenderedPageBreak/>
        <w:t>Research Design and Rationale</w:t>
      </w:r>
      <w:bookmarkEnd w:id="26"/>
    </w:p>
    <w:p w14:paraId="2D652BBA" w14:textId="1AE40497" w:rsidR="00456FDF" w:rsidRPr="00CB75E6" w:rsidRDefault="00456FDF" w:rsidP="0049140C">
      <w:pPr>
        <w:pStyle w:val="Heading3"/>
        <w:spacing w:line="480" w:lineRule="auto"/>
      </w:pPr>
      <w:bookmarkStart w:id="27" w:name="_Toc162877916"/>
      <w:r w:rsidRPr="00CB75E6">
        <w:t>Design type</w:t>
      </w:r>
      <w:bookmarkEnd w:id="27"/>
    </w:p>
    <w:p w14:paraId="106130EB" w14:textId="69201746" w:rsidR="001F0379" w:rsidRPr="00CB75E6" w:rsidRDefault="001F0379" w:rsidP="0049140C">
      <w:pPr>
        <w:spacing w:line="480" w:lineRule="auto"/>
        <w:ind w:firstLine="720"/>
        <w:rPr>
          <w:rFonts w:ascii="Times New Roman" w:hAnsi="Times New Roman" w:cs="Times New Roman"/>
        </w:rPr>
      </w:pPr>
      <w:r w:rsidRPr="00CB75E6">
        <w:rPr>
          <w:rFonts w:ascii="Times New Roman" w:hAnsi="Times New Roman" w:cs="Times New Roman"/>
        </w:rPr>
        <w:t>I</w:t>
      </w:r>
      <w:r w:rsidR="00BD795C" w:rsidRPr="00CB75E6">
        <w:rPr>
          <w:rFonts w:ascii="Times New Roman" w:hAnsi="Times New Roman" w:cs="Times New Roman"/>
        </w:rPr>
        <w:t xml:space="preserve"> conducted</w:t>
      </w:r>
      <w:r w:rsidR="00E9638D" w:rsidRPr="00CB75E6">
        <w:rPr>
          <w:rFonts w:ascii="Times New Roman" w:hAnsi="Times New Roman" w:cs="Times New Roman"/>
        </w:rPr>
        <w:t xml:space="preserve"> qualitative case study</w:t>
      </w:r>
      <w:r w:rsidR="00BD795C" w:rsidRPr="00CB75E6">
        <w:rPr>
          <w:rFonts w:ascii="Times New Roman" w:hAnsi="Times New Roman" w:cs="Times New Roman"/>
        </w:rPr>
        <w:t xml:space="preserve"> research</w:t>
      </w:r>
      <w:r w:rsidRPr="00CB75E6">
        <w:rPr>
          <w:rFonts w:ascii="Times New Roman" w:hAnsi="Times New Roman" w:cs="Times New Roman"/>
        </w:rPr>
        <w:t xml:space="preserve"> to </w:t>
      </w:r>
      <w:r w:rsidR="006871E0" w:rsidRPr="00CB75E6">
        <w:rPr>
          <w:rFonts w:ascii="Times New Roman" w:hAnsi="Times New Roman" w:cs="Times New Roman"/>
        </w:rPr>
        <w:t>understand the perceptions</w:t>
      </w:r>
      <w:r w:rsidRPr="00CB75E6">
        <w:rPr>
          <w:rFonts w:ascii="Times New Roman" w:hAnsi="Times New Roman" w:cs="Times New Roman"/>
        </w:rPr>
        <w:t xml:space="preserve"> school </w:t>
      </w:r>
      <w:r w:rsidR="006871E0" w:rsidRPr="00CB75E6">
        <w:rPr>
          <w:rFonts w:ascii="Times New Roman" w:hAnsi="Times New Roman" w:cs="Times New Roman"/>
        </w:rPr>
        <w:t>teachers had for</w:t>
      </w:r>
      <w:r w:rsidR="008C16B0" w:rsidRPr="00CB75E6">
        <w:rPr>
          <w:rFonts w:ascii="Times New Roman" w:hAnsi="Times New Roman" w:cs="Times New Roman"/>
        </w:rPr>
        <w:t xml:space="preserve"> servant leadership. </w:t>
      </w:r>
      <w:r w:rsidRPr="00CB75E6">
        <w:rPr>
          <w:rFonts w:ascii="Times New Roman" w:hAnsi="Times New Roman" w:cs="Times New Roman"/>
        </w:rPr>
        <w:t>Merriam and Tisdell (2016) explain</w:t>
      </w:r>
      <w:r w:rsidR="008C16B0" w:rsidRPr="00CB75E6">
        <w:rPr>
          <w:rFonts w:ascii="Times New Roman" w:hAnsi="Times New Roman" w:cs="Times New Roman"/>
        </w:rPr>
        <w:t>ed</w:t>
      </w:r>
      <w:r w:rsidRPr="00CB75E6">
        <w:rPr>
          <w:rFonts w:ascii="Times New Roman" w:hAnsi="Times New Roman" w:cs="Times New Roman"/>
        </w:rPr>
        <w:t xml:space="preserve"> that </w:t>
      </w:r>
      <w:r w:rsidR="008C16B0" w:rsidRPr="00CB75E6">
        <w:rPr>
          <w:rFonts w:ascii="Times New Roman" w:hAnsi="Times New Roman" w:cs="Times New Roman"/>
        </w:rPr>
        <w:t xml:space="preserve">the overall purpose for a </w:t>
      </w:r>
      <w:r w:rsidRPr="00CB75E6">
        <w:rPr>
          <w:rFonts w:ascii="Times New Roman" w:hAnsi="Times New Roman" w:cs="Times New Roman"/>
        </w:rPr>
        <w:t xml:space="preserve">qualitative study is to “understand how people make sense of their lives and experiences” (p. 24). </w:t>
      </w:r>
      <w:r w:rsidR="008C16B0" w:rsidRPr="00CB75E6">
        <w:rPr>
          <w:rFonts w:ascii="Times New Roman" w:hAnsi="Times New Roman" w:cs="Times New Roman"/>
        </w:rPr>
        <w:t>A</w:t>
      </w:r>
      <w:r w:rsidRPr="00CB75E6">
        <w:rPr>
          <w:rFonts w:ascii="Times New Roman" w:hAnsi="Times New Roman" w:cs="Times New Roman"/>
        </w:rPr>
        <w:t xml:space="preserve"> qualitative study relies on constructivism to guide the researcher as he or she observes</w:t>
      </w:r>
      <w:r w:rsidR="006E1560" w:rsidRPr="00CB75E6">
        <w:rPr>
          <w:rFonts w:ascii="Times New Roman" w:hAnsi="Times New Roman" w:cs="Times New Roman"/>
        </w:rPr>
        <w:t xml:space="preserve"> how</w:t>
      </w:r>
      <w:r w:rsidRPr="00CB75E6">
        <w:rPr>
          <w:rFonts w:ascii="Times New Roman" w:hAnsi="Times New Roman" w:cs="Times New Roman"/>
        </w:rPr>
        <w:t xml:space="preserve"> individuals contrast reality with their social worlds (Merriam &amp; Tisdell, 2016). Merriam and Tisdell </w:t>
      </w:r>
      <w:r w:rsidR="006871E0" w:rsidRPr="00CB75E6">
        <w:rPr>
          <w:rFonts w:ascii="Times New Roman" w:hAnsi="Times New Roman" w:cs="Times New Roman"/>
        </w:rPr>
        <w:t xml:space="preserve">(2016) </w:t>
      </w:r>
      <w:r w:rsidRPr="00CB75E6">
        <w:rPr>
          <w:rFonts w:ascii="Times New Roman" w:hAnsi="Times New Roman" w:cs="Times New Roman"/>
        </w:rPr>
        <w:t>continue</w:t>
      </w:r>
      <w:r w:rsidR="006871E0" w:rsidRPr="00CB75E6">
        <w:rPr>
          <w:rFonts w:ascii="Times New Roman" w:hAnsi="Times New Roman" w:cs="Times New Roman"/>
        </w:rPr>
        <w:t>d</w:t>
      </w:r>
      <w:r w:rsidRPr="00CB75E6">
        <w:rPr>
          <w:rFonts w:ascii="Times New Roman" w:hAnsi="Times New Roman" w:cs="Times New Roman"/>
        </w:rPr>
        <w:t xml:space="preserve"> to explai</w:t>
      </w:r>
      <w:r w:rsidR="008C16B0" w:rsidRPr="00CB75E6">
        <w:rPr>
          <w:rFonts w:ascii="Times New Roman" w:hAnsi="Times New Roman" w:cs="Times New Roman"/>
        </w:rPr>
        <w:t>n that someone interested in a</w:t>
      </w:r>
      <w:r w:rsidRPr="00CB75E6">
        <w:rPr>
          <w:rFonts w:ascii="Times New Roman" w:hAnsi="Times New Roman" w:cs="Times New Roman"/>
        </w:rPr>
        <w:t xml:space="preserve"> qualitative study would want to discover “how people interpret their experiences, how they construct their worlds, and what meaning they attribut</w:t>
      </w:r>
      <w:r w:rsidR="00B20B2B" w:rsidRPr="00CB75E6">
        <w:rPr>
          <w:rFonts w:ascii="Times New Roman" w:hAnsi="Times New Roman" w:cs="Times New Roman"/>
        </w:rPr>
        <w:t>e to their experiences” (p. 24).</w:t>
      </w:r>
      <w:r w:rsidRPr="00CB75E6">
        <w:rPr>
          <w:rFonts w:ascii="Times New Roman" w:hAnsi="Times New Roman" w:cs="Times New Roman"/>
        </w:rPr>
        <w:t xml:space="preserve"> </w:t>
      </w:r>
      <w:r w:rsidR="00BD795C" w:rsidRPr="00CB75E6">
        <w:rPr>
          <w:rFonts w:ascii="Times New Roman" w:hAnsi="Times New Roman" w:cs="Times New Roman"/>
        </w:rPr>
        <w:t>A</w:t>
      </w:r>
      <w:r w:rsidR="008F6B27" w:rsidRPr="00CB75E6">
        <w:rPr>
          <w:rFonts w:ascii="Times New Roman" w:hAnsi="Times New Roman" w:cs="Times New Roman"/>
        </w:rPr>
        <w:t xml:space="preserve"> qualitative study </w:t>
      </w:r>
      <w:r w:rsidR="00BD795C" w:rsidRPr="00CB75E6">
        <w:rPr>
          <w:rFonts w:ascii="Times New Roman" w:hAnsi="Times New Roman" w:cs="Times New Roman"/>
        </w:rPr>
        <w:t xml:space="preserve">was the most appropriate design for my research </w:t>
      </w:r>
      <w:r w:rsidR="008F6B27" w:rsidRPr="00CB75E6">
        <w:rPr>
          <w:rFonts w:ascii="Times New Roman" w:hAnsi="Times New Roman" w:cs="Times New Roman"/>
        </w:rPr>
        <w:t>because I wanted to uncover and interp</w:t>
      </w:r>
      <w:r w:rsidR="00C20429" w:rsidRPr="00CB75E6">
        <w:rPr>
          <w:rFonts w:ascii="Times New Roman" w:hAnsi="Times New Roman" w:cs="Times New Roman"/>
        </w:rPr>
        <w:t>ret the meaning behind how</w:t>
      </w:r>
      <w:r w:rsidR="008F6B27" w:rsidRPr="00CB75E6">
        <w:rPr>
          <w:rFonts w:ascii="Times New Roman" w:hAnsi="Times New Roman" w:cs="Times New Roman"/>
        </w:rPr>
        <w:t xml:space="preserve"> school teachers in the southeast made sense of their constructed world.</w:t>
      </w:r>
    </w:p>
    <w:p w14:paraId="73D324C6" w14:textId="3D17C58D" w:rsidR="008C16B0" w:rsidRPr="00CB75E6" w:rsidRDefault="00E317F9" w:rsidP="00365A8D">
      <w:pPr>
        <w:spacing w:line="480" w:lineRule="auto"/>
        <w:ind w:firstLine="720"/>
        <w:rPr>
          <w:rFonts w:ascii="Times New Roman" w:hAnsi="Times New Roman" w:cs="Times New Roman"/>
        </w:rPr>
      </w:pPr>
      <w:r w:rsidRPr="00CB75E6">
        <w:rPr>
          <w:rFonts w:ascii="Times New Roman" w:hAnsi="Times New Roman" w:cs="Times New Roman"/>
        </w:rPr>
        <w:t>According to Creswell (</w:t>
      </w:r>
      <w:r w:rsidR="00D54E74" w:rsidRPr="00CB75E6">
        <w:rPr>
          <w:rFonts w:ascii="Times New Roman" w:hAnsi="Times New Roman" w:cs="Times New Roman"/>
        </w:rPr>
        <w:t>2014)</w:t>
      </w:r>
      <w:r w:rsidRPr="00CB75E6">
        <w:rPr>
          <w:rFonts w:ascii="Times New Roman" w:hAnsi="Times New Roman" w:cs="Times New Roman"/>
        </w:rPr>
        <w:t xml:space="preserve">, “qualitative case studies are </w:t>
      </w:r>
      <w:r w:rsidR="007E1740" w:rsidRPr="00CB75E6">
        <w:rPr>
          <w:rFonts w:ascii="Times New Roman" w:hAnsi="Times New Roman" w:cs="Times New Roman"/>
        </w:rPr>
        <w:t>distinguished</w:t>
      </w:r>
      <w:r w:rsidRPr="00CB75E6">
        <w:rPr>
          <w:rFonts w:ascii="Times New Roman" w:hAnsi="Times New Roman" w:cs="Times New Roman"/>
        </w:rPr>
        <w:t xml:space="preserve"> by the size of the bounded case, such</w:t>
      </w:r>
      <w:r w:rsidR="00BD795C" w:rsidRPr="00CB75E6">
        <w:rPr>
          <w:rFonts w:ascii="Times New Roman" w:hAnsi="Times New Roman" w:cs="Times New Roman"/>
        </w:rPr>
        <w:t xml:space="preserve"> as whether the case involves an</w:t>
      </w:r>
      <w:r w:rsidRPr="00CB75E6">
        <w:rPr>
          <w:rFonts w:ascii="Times New Roman" w:hAnsi="Times New Roman" w:cs="Times New Roman"/>
        </w:rPr>
        <w:t xml:space="preserve"> individual, a group, and entire program, or an activity” (p. 99)</w:t>
      </w:r>
      <w:r w:rsidR="00D54E74" w:rsidRPr="00CB75E6">
        <w:rPr>
          <w:rFonts w:ascii="Times New Roman" w:hAnsi="Times New Roman" w:cs="Times New Roman"/>
        </w:rPr>
        <w:t xml:space="preserve">. I </w:t>
      </w:r>
      <w:r w:rsidRPr="00CB75E6">
        <w:rPr>
          <w:rFonts w:ascii="Times New Roman" w:hAnsi="Times New Roman" w:cs="Times New Roman"/>
        </w:rPr>
        <w:t>used a case study</w:t>
      </w:r>
      <w:r w:rsidR="00BD795C" w:rsidRPr="00CB75E6">
        <w:rPr>
          <w:rFonts w:ascii="Times New Roman" w:hAnsi="Times New Roman" w:cs="Times New Roman"/>
        </w:rPr>
        <w:t xml:space="preserve"> approach</w:t>
      </w:r>
      <w:r w:rsidRPr="00CB75E6">
        <w:rPr>
          <w:rFonts w:ascii="Times New Roman" w:hAnsi="Times New Roman" w:cs="Times New Roman"/>
        </w:rPr>
        <w:t xml:space="preserve"> to research the perceptions of teachers</w:t>
      </w:r>
      <w:r w:rsidR="00BD795C" w:rsidRPr="00CB75E6">
        <w:rPr>
          <w:rFonts w:ascii="Times New Roman" w:hAnsi="Times New Roman" w:cs="Times New Roman"/>
        </w:rPr>
        <w:t xml:space="preserve"> in three</w:t>
      </w:r>
      <w:r w:rsidRPr="00CB75E6">
        <w:rPr>
          <w:rFonts w:ascii="Times New Roman" w:hAnsi="Times New Roman" w:cs="Times New Roman"/>
        </w:rPr>
        <w:t xml:space="preserve"> private schoo</w:t>
      </w:r>
      <w:r w:rsidR="00BD795C" w:rsidRPr="00CB75E6">
        <w:rPr>
          <w:rFonts w:ascii="Times New Roman" w:hAnsi="Times New Roman" w:cs="Times New Roman"/>
        </w:rPr>
        <w:t>ls in the s</w:t>
      </w:r>
      <w:r w:rsidRPr="00CB75E6">
        <w:rPr>
          <w:rFonts w:ascii="Times New Roman" w:hAnsi="Times New Roman" w:cs="Times New Roman"/>
        </w:rPr>
        <w:t>outheastern United States</w:t>
      </w:r>
      <w:r w:rsidR="00D54E74" w:rsidRPr="00CB75E6">
        <w:rPr>
          <w:rFonts w:ascii="Times New Roman" w:hAnsi="Times New Roman" w:cs="Times New Roman"/>
        </w:rPr>
        <w:t>.</w:t>
      </w:r>
      <w:r w:rsidRPr="00CB75E6">
        <w:rPr>
          <w:rFonts w:ascii="Times New Roman" w:hAnsi="Times New Roman" w:cs="Times New Roman"/>
        </w:rPr>
        <w:t xml:space="preserve"> Hyett et al. (2014) explains that case study research is a “detailed examination of one setting, or a single subject, a single depository of documents or one particular event” (p.54).</w:t>
      </w:r>
      <w:r w:rsidR="00D54E74" w:rsidRPr="00CB75E6">
        <w:rPr>
          <w:rFonts w:ascii="Times New Roman" w:hAnsi="Times New Roman" w:cs="Times New Roman"/>
        </w:rPr>
        <w:t xml:space="preserve"> </w:t>
      </w:r>
      <w:r w:rsidR="006E1560" w:rsidRPr="00CB75E6">
        <w:rPr>
          <w:rFonts w:ascii="Times New Roman" w:hAnsi="Times New Roman" w:cs="Times New Roman"/>
        </w:rPr>
        <w:t xml:space="preserve">The methodology of </w:t>
      </w:r>
      <w:r w:rsidR="007E1740" w:rsidRPr="00CB75E6">
        <w:rPr>
          <w:rFonts w:ascii="Times New Roman" w:hAnsi="Times New Roman" w:cs="Times New Roman"/>
        </w:rPr>
        <w:t xml:space="preserve">a case study allowed me to focus on one setting: </w:t>
      </w:r>
      <w:r w:rsidR="004B515A" w:rsidRPr="00CB75E6">
        <w:rPr>
          <w:rFonts w:ascii="Times New Roman" w:hAnsi="Times New Roman" w:cs="Times New Roman"/>
        </w:rPr>
        <w:t>private</w:t>
      </w:r>
      <w:r w:rsidR="007E1740" w:rsidRPr="00CB75E6">
        <w:rPr>
          <w:rFonts w:ascii="Times New Roman" w:hAnsi="Times New Roman" w:cs="Times New Roman"/>
        </w:rPr>
        <w:t xml:space="preserve"> schools in the southeast. The case study methodology also allowed me to examine a single subject</w:t>
      </w:r>
      <w:r w:rsidR="004B515A" w:rsidRPr="00CB75E6">
        <w:rPr>
          <w:rFonts w:ascii="Times New Roman" w:hAnsi="Times New Roman" w:cs="Times New Roman"/>
        </w:rPr>
        <w:t xml:space="preserve"> group</w:t>
      </w:r>
      <w:r w:rsidR="007E1740" w:rsidRPr="00CB75E6">
        <w:rPr>
          <w:rFonts w:ascii="Times New Roman" w:hAnsi="Times New Roman" w:cs="Times New Roman"/>
        </w:rPr>
        <w:t xml:space="preserve">: </w:t>
      </w:r>
      <w:r w:rsidR="004B515A" w:rsidRPr="00CB75E6">
        <w:rPr>
          <w:rFonts w:ascii="Times New Roman" w:hAnsi="Times New Roman" w:cs="Times New Roman"/>
        </w:rPr>
        <w:t>teachers.</w:t>
      </w:r>
    </w:p>
    <w:p w14:paraId="62D7EF22" w14:textId="49F51F75" w:rsidR="00456FDF" w:rsidRPr="00CB75E6" w:rsidRDefault="00456FDF" w:rsidP="0049140C">
      <w:pPr>
        <w:pStyle w:val="Heading3"/>
      </w:pPr>
      <w:bookmarkStart w:id="28" w:name="_Toc162877917"/>
      <w:r w:rsidRPr="00CB75E6">
        <w:lastRenderedPageBreak/>
        <w:t>Rational</w:t>
      </w:r>
      <w:r w:rsidR="00C20429" w:rsidRPr="00CB75E6">
        <w:t>e</w:t>
      </w:r>
      <w:bookmarkEnd w:id="28"/>
    </w:p>
    <w:p w14:paraId="7B9E5959" w14:textId="40A0547B" w:rsidR="001F0379" w:rsidRPr="00CB75E6" w:rsidRDefault="00D54E74" w:rsidP="001F0379">
      <w:pPr>
        <w:spacing w:line="480" w:lineRule="auto"/>
        <w:ind w:firstLine="720"/>
        <w:rPr>
          <w:rFonts w:ascii="Times New Roman" w:hAnsi="Times New Roman" w:cs="Times New Roman"/>
        </w:rPr>
      </w:pPr>
      <w:r w:rsidRPr="00CB75E6">
        <w:rPr>
          <w:rFonts w:ascii="Times New Roman" w:hAnsi="Times New Roman" w:cs="Times New Roman"/>
        </w:rPr>
        <w:t xml:space="preserve">A </w:t>
      </w:r>
      <w:r w:rsidR="007E1740" w:rsidRPr="00CB75E6">
        <w:rPr>
          <w:rFonts w:ascii="Times New Roman" w:hAnsi="Times New Roman" w:cs="Times New Roman"/>
        </w:rPr>
        <w:t xml:space="preserve">qualitative case </w:t>
      </w:r>
      <w:r w:rsidR="001F0379" w:rsidRPr="00CB75E6">
        <w:rPr>
          <w:rFonts w:ascii="Times New Roman" w:hAnsi="Times New Roman" w:cs="Times New Roman"/>
        </w:rPr>
        <w:t xml:space="preserve">study </w:t>
      </w:r>
      <w:r w:rsidR="004B515A" w:rsidRPr="00CB75E6">
        <w:rPr>
          <w:rFonts w:ascii="Times New Roman" w:hAnsi="Times New Roman" w:cs="Times New Roman"/>
        </w:rPr>
        <w:t>worked best</w:t>
      </w:r>
      <w:r w:rsidR="001F0379" w:rsidRPr="00CB75E6">
        <w:rPr>
          <w:rFonts w:ascii="Times New Roman" w:hAnsi="Times New Roman" w:cs="Times New Roman"/>
        </w:rPr>
        <w:t xml:space="preserve"> t</w:t>
      </w:r>
      <w:r w:rsidR="00E93FF9" w:rsidRPr="00CB75E6">
        <w:rPr>
          <w:rFonts w:ascii="Times New Roman" w:hAnsi="Times New Roman" w:cs="Times New Roman"/>
        </w:rPr>
        <w:t>o</w:t>
      </w:r>
      <w:r w:rsidR="004B515A" w:rsidRPr="00CB75E6">
        <w:rPr>
          <w:rFonts w:ascii="Times New Roman" w:hAnsi="Times New Roman" w:cs="Times New Roman"/>
        </w:rPr>
        <w:t xml:space="preserve"> answer the research questions through</w:t>
      </w:r>
      <w:r w:rsidR="00E93FF9" w:rsidRPr="00CB75E6">
        <w:rPr>
          <w:rFonts w:ascii="Times New Roman" w:hAnsi="Times New Roman" w:cs="Times New Roman"/>
        </w:rPr>
        <w:t xml:space="preserve"> interview</w:t>
      </w:r>
      <w:r w:rsidR="004B515A" w:rsidRPr="00CB75E6">
        <w:rPr>
          <w:rFonts w:ascii="Times New Roman" w:hAnsi="Times New Roman" w:cs="Times New Roman"/>
        </w:rPr>
        <w:t>s with</w:t>
      </w:r>
      <w:r w:rsidR="00C20429" w:rsidRPr="00CB75E6">
        <w:rPr>
          <w:rFonts w:ascii="Times New Roman" w:hAnsi="Times New Roman" w:cs="Times New Roman"/>
        </w:rPr>
        <w:t xml:space="preserve"> teachers</w:t>
      </w:r>
      <w:r w:rsidR="001F0379" w:rsidRPr="00CB75E6">
        <w:rPr>
          <w:rFonts w:ascii="Times New Roman" w:hAnsi="Times New Roman" w:cs="Times New Roman"/>
        </w:rPr>
        <w:t xml:space="preserve"> and take field notes to observe their experiences </w:t>
      </w:r>
      <w:r w:rsidRPr="00CB75E6">
        <w:rPr>
          <w:rFonts w:ascii="Times New Roman" w:hAnsi="Times New Roman" w:cs="Times New Roman"/>
        </w:rPr>
        <w:t>with servant leadership in their schools</w:t>
      </w:r>
      <w:r w:rsidR="00C20429" w:rsidRPr="00CB75E6">
        <w:rPr>
          <w:rFonts w:ascii="Times New Roman" w:hAnsi="Times New Roman" w:cs="Times New Roman"/>
        </w:rPr>
        <w:t>. By analyzing</w:t>
      </w:r>
      <w:r w:rsidR="001F0379" w:rsidRPr="00CB75E6">
        <w:rPr>
          <w:rFonts w:ascii="Times New Roman" w:hAnsi="Times New Roman" w:cs="Times New Roman"/>
        </w:rPr>
        <w:t xml:space="preserve"> field not</w:t>
      </w:r>
      <w:r w:rsidR="002666F2" w:rsidRPr="00CB75E6">
        <w:rPr>
          <w:rFonts w:ascii="Times New Roman" w:hAnsi="Times New Roman" w:cs="Times New Roman"/>
        </w:rPr>
        <w:t xml:space="preserve">es and interviews, I desired to </w:t>
      </w:r>
      <w:r w:rsidRPr="00CB75E6">
        <w:rPr>
          <w:rFonts w:ascii="Times New Roman" w:hAnsi="Times New Roman" w:cs="Times New Roman"/>
        </w:rPr>
        <w:t>under</w:t>
      </w:r>
      <w:r w:rsidR="00C20429" w:rsidRPr="00CB75E6">
        <w:rPr>
          <w:rFonts w:ascii="Times New Roman" w:hAnsi="Times New Roman" w:cs="Times New Roman"/>
        </w:rPr>
        <w:t>stand how these teachers define</w:t>
      </w:r>
      <w:r w:rsidRPr="00CB75E6">
        <w:rPr>
          <w:rFonts w:ascii="Times New Roman" w:hAnsi="Times New Roman" w:cs="Times New Roman"/>
        </w:rPr>
        <w:t xml:space="preserve"> </w:t>
      </w:r>
      <w:r w:rsidR="001F0379" w:rsidRPr="00CB75E6">
        <w:rPr>
          <w:rFonts w:ascii="Times New Roman" w:hAnsi="Times New Roman" w:cs="Times New Roman"/>
        </w:rPr>
        <w:t>servant</w:t>
      </w:r>
      <w:r w:rsidR="004B515A" w:rsidRPr="00CB75E6">
        <w:rPr>
          <w:rFonts w:ascii="Times New Roman" w:hAnsi="Times New Roman" w:cs="Times New Roman"/>
        </w:rPr>
        <w:t xml:space="preserve"> leadership </w:t>
      </w:r>
      <w:r w:rsidR="001F0379" w:rsidRPr="00CB75E6">
        <w:rPr>
          <w:rFonts w:ascii="Times New Roman" w:hAnsi="Times New Roman" w:cs="Times New Roman"/>
        </w:rPr>
        <w:t xml:space="preserve">and discover how the </w:t>
      </w:r>
      <w:r w:rsidR="006E1560" w:rsidRPr="00CB75E6">
        <w:rPr>
          <w:rFonts w:ascii="Times New Roman" w:hAnsi="Times New Roman" w:cs="Times New Roman"/>
        </w:rPr>
        <w:t>school teachers</w:t>
      </w:r>
      <w:r w:rsidR="001F0379" w:rsidRPr="00CB75E6">
        <w:rPr>
          <w:rFonts w:ascii="Times New Roman" w:hAnsi="Times New Roman" w:cs="Times New Roman"/>
        </w:rPr>
        <w:t xml:space="preserve"> believed the</w:t>
      </w:r>
      <w:r w:rsidR="004B515A" w:rsidRPr="00CB75E6">
        <w:rPr>
          <w:rFonts w:ascii="Times New Roman" w:hAnsi="Times New Roman" w:cs="Times New Roman"/>
        </w:rPr>
        <w:t>ir values</w:t>
      </w:r>
      <w:r w:rsidR="001F0379" w:rsidRPr="00CB75E6">
        <w:rPr>
          <w:rFonts w:ascii="Times New Roman" w:hAnsi="Times New Roman" w:cs="Times New Roman"/>
        </w:rPr>
        <w:t xml:space="preserve"> influenced the culture of the</w:t>
      </w:r>
      <w:r w:rsidR="006E1560" w:rsidRPr="00CB75E6">
        <w:rPr>
          <w:rFonts w:ascii="Times New Roman" w:hAnsi="Times New Roman" w:cs="Times New Roman"/>
        </w:rPr>
        <w:t>ir</w:t>
      </w:r>
      <w:r w:rsidR="001F0379" w:rsidRPr="00CB75E6">
        <w:rPr>
          <w:rFonts w:ascii="Times New Roman" w:hAnsi="Times New Roman" w:cs="Times New Roman"/>
        </w:rPr>
        <w:t xml:space="preserve"> school. </w:t>
      </w:r>
      <w:r w:rsidR="008F6B27" w:rsidRPr="00CB75E6">
        <w:rPr>
          <w:rFonts w:ascii="Times New Roman" w:hAnsi="Times New Roman" w:cs="Times New Roman"/>
        </w:rPr>
        <w:t xml:space="preserve">I wanted to hear the narratives told by the teachers to better understand their </w:t>
      </w:r>
      <w:r w:rsidR="00E93FF9" w:rsidRPr="00CB75E6">
        <w:rPr>
          <w:rFonts w:ascii="Times New Roman" w:hAnsi="Times New Roman" w:cs="Times New Roman"/>
        </w:rPr>
        <w:t>beliefs of</w:t>
      </w:r>
      <w:r w:rsidR="008F6B27" w:rsidRPr="00CB75E6">
        <w:rPr>
          <w:rFonts w:ascii="Times New Roman" w:hAnsi="Times New Roman" w:cs="Times New Roman"/>
        </w:rPr>
        <w:t xml:space="preserve"> servant leadership and </w:t>
      </w:r>
      <w:r w:rsidR="004B515A" w:rsidRPr="00CB75E6">
        <w:rPr>
          <w:rFonts w:ascii="Times New Roman" w:hAnsi="Times New Roman" w:cs="Times New Roman"/>
        </w:rPr>
        <w:t xml:space="preserve">connection to </w:t>
      </w:r>
      <w:r w:rsidR="008F6B27" w:rsidRPr="00CB75E6">
        <w:rPr>
          <w:rFonts w:ascii="Times New Roman" w:hAnsi="Times New Roman" w:cs="Times New Roman"/>
        </w:rPr>
        <w:t xml:space="preserve">how they perceived </w:t>
      </w:r>
      <w:r w:rsidR="00FA228C" w:rsidRPr="00CB75E6">
        <w:rPr>
          <w:rFonts w:ascii="Times New Roman" w:hAnsi="Times New Roman" w:cs="Times New Roman"/>
        </w:rPr>
        <w:t xml:space="preserve">the impact on the </w:t>
      </w:r>
      <w:r w:rsidR="008F6B27" w:rsidRPr="00CB75E6">
        <w:rPr>
          <w:rFonts w:ascii="Times New Roman" w:hAnsi="Times New Roman" w:cs="Times New Roman"/>
        </w:rPr>
        <w:t xml:space="preserve">culture of their schools. I did not choose a quantitative study because I wanted to have a small number of participants to delve deep into their experiences with servant leadership. </w:t>
      </w:r>
    </w:p>
    <w:p w14:paraId="0AE8E538" w14:textId="77777777" w:rsidR="008F6B27" w:rsidRPr="00CB75E6" w:rsidRDefault="008F6B27" w:rsidP="0049140C">
      <w:pPr>
        <w:pStyle w:val="Heading2"/>
      </w:pPr>
      <w:bookmarkStart w:id="29" w:name="_Toc162877918"/>
      <w:r w:rsidRPr="00CB75E6">
        <w:t>Site and Participants</w:t>
      </w:r>
      <w:bookmarkEnd w:id="29"/>
    </w:p>
    <w:p w14:paraId="719C6168" w14:textId="5DB1DF6A" w:rsidR="008F6B27" w:rsidRPr="00CB75E6" w:rsidRDefault="008F6B27" w:rsidP="0049140C">
      <w:pPr>
        <w:pStyle w:val="Heading3"/>
      </w:pPr>
      <w:bookmarkStart w:id="30" w:name="_Toc162877919"/>
      <w:r w:rsidRPr="00CB75E6">
        <w:t>Site</w:t>
      </w:r>
      <w:bookmarkEnd w:id="30"/>
    </w:p>
    <w:p w14:paraId="1751B5C4" w14:textId="0CC8D2B7" w:rsidR="008F6B27" w:rsidRPr="00CB75E6" w:rsidRDefault="00FA228C" w:rsidP="008F6B27">
      <w:pPr>
        <w:spacing w:line="480" w:lineRule="auto"/>
        <w:rPr>
          <w:rFonts w:ascii="Times New Roman" w:hAnsi="Times New Roman" w:cs="Times New Roman"/>
          <w:bCs/>
        </w:rPr>
      </w:pPr>
      <w:r w:rsidRPr="00CB75E6">
        <w:rPr>
          <w:rFonts w:ascii="Times New Roman" w:hAnsi="Times New Roman" w:cs="Times New Roman"/>
          <w:bCs/>
        </w:rPr>
        <w:tab/>
        <w:t>I</w:t>
      </w:r>
      <w:r w:rsidR="00EF2C94" w:rsidRPr="00CB75E6">
        <w:rPr>
          <w:rFonts w:ascii="Times New Roman" w:hAnsi="Times New Roman" w:cs="Times New Roman"/>
          <w:bCs/>
        </w:rPr>
        <w:t xml:space="preserve"> chose to interview thirteen</w:t>
      </w:r>
      <w:r w:rsidRPr="00CB75E6">
        <w:rPr>
          <w:rFonts w:ascii="Times New Roman" w:hAnsi="Times New Roman" w:cs="Times New Roman"/>
          <w:bCs/>
        </w:rPr>
        <w:t xml:space="preserve"> </w:t>
      </w:r>
      <w:r w:rsidR="008F6B27" w:rsidRPr="00CB75E6">
        <w:rPr>
          <w:rFonts w:ascii="Times New Roman" w:hAnsi="Times New Roman" w:cs="Times New Roman"/>
          <w:bCs/>
        </w:rPr>
        <w:t xml:space="preserve">teachers from three different </w:t>
      </w:r>
      <w:r w:rsidR="00EF2C94" w:rsidRPr="00CB75E6">
        <w:rPr>
          <w:rFonts w:ascii="Times New Roman" w:hAnsi="Times New Roman" w:cs="Times New Roman"/>
          <w:bCs/>
        </w:rPr>
        <w:t xml:space="preserve">religious </w:t>
      </w:r>
      <w:r w:rsidR="008F6B27" w:rsidRPr="00CB75E6">
        <w:rPr>
          <w:rFonts w:ascii="Times New Roman" w:hAnsi="Times New Roman" w:cs="Times New Roman"/>
          <w:bCs/>
        </w:rPr>
        <w:t>private K-12 schools in the Southeastern part of the United States</w:t>
      </w:r>
      <w:r w:rsidR="004B515A" w:rsidRPr="00CB75E6">
        <w:rPr>
          <w:rFonts w:ascii="Times New Roman" w:hAnsi="Times New Roman" w:cs="Times New Roman"/>
          <w:bCs/>
        </w:rPr>
        <w:t>.</w:t>
      </w:r>
      <w:r w:rsidR="008F6B27" w:rsidRPr="00CB75E6">
        <w:rPr>
          <w:rFonts w:ascii="Times New Roman" w:hAnsi="Times New Roman" w:cs="Times New Roman"/>
          <w:bCs/>
        </w:rPr>
        <w:t xml:space="preserve"> I currently teach at a private </w:t>
      </w:r>
      <w:r w:rsidR="00C953D7" w:rsidRPr="00CB75E6">
        <w:rPr>
          <w:rFonts w:ascii="Times New Roman" w:hAnsi="Times New Roman" w:cs="Times New Roman"/>
          <w:bCs/>
        </w:rPr>
        <w:t xml:space="preserve">K-12 </w:t>
      </w:r>
      <w:r w:rsidR="008F6B27" w:rsidRPr="00CB75E6">
        <w:rPr>
          <w:rFonts w:ascii="Times New Roman" w:hAnsi="Times New Roman" w:cs="Times New Roman"/>
          <w:bCs/>
        </w:rPr>
        <w:t xml:space="preserve">school in the Southeast and have </w:t>
      </w:r>
      <w:r w:rsidRPr="00CB75E6">
        <w:rPr>
          <w:rFonts w:ascii="Times New Roman" w:hAnsi="Times New Roman" w:cs="Times New Roman"/>
          <w:bCs/>
        </w:rPr>
        <w:t>a gateway into the three schools w</w:t>
      </w:r>
      <w:r w:rsidR="00C74054" w:rsidRPr="00CB75E6">
        <w:rPr>
          <w:rFonts w:ascii="Times New Roman" w:hAnsi="Times New Roman" w:cs="Times New Roman"/>
          <w:bCs/>
        </w:rPr>
        <w:t>h</w:t>
      </w:r>
      <w:r w:rsidRPr="00CB75E6">
        <w:rPr>
          <w:rFonts w:ascii="Times New Roman" w:hAnsi="Times New Roman" w:cs="Times New Roman"/>
          <w:bCs/>
        </w:rPr>
        <w:t xml:space="preserve">ere I conducted </w:t>
      </w:r>
      <w:r w:rsidR="008F6B27" w:rsidRPr="00CB75E6">
        <w:rPr>
          <w:rFonts w:ascii="Times New Roman" w:hAnsi="Times New Roman" w:cs="Times New Roman"/>
          <w:bCs/>
        </w:rPr>
        <w:t xml:space="preserve">my research. </w:t>
      </w:r>
      <w:r w:rsidR="00C953D7" w:rsidRPr="00CB75E6">
        <w:rPr>
          <w:rFonts w:ascii="Times New Roman" w:hAnsi="Times New Roman" w:cs="Times New Roman"/>
          <w:bCs/>
        </w:rPr>
        <w:t xml:space="preserve">I also chose to study private schools because as a private school educator, I am interested </w:t>
      </w:r>
      <w:r w:rsidR="00C74054" w:rsidRPr="00CB75E6">
        <w:rPr>
          <w:rFonts w:ascii="Times New Roman" w:hAnsi="Times New Roman" w:cs="Times New Roman"/>
          <w:bCs/>
        </w:rPr>
        <w:t xml:space="preserve">in </w:t>
      </w:r>
      <w:r w:rsidR="00C953D7" w:rsidRPr="00CB75E6">
        <w:rPr>
          <w:rFonts w:ascii="Times New Roman" w:hAnsi="Times New Roman" w:cs="Times New Roman"/>
          <w:bCs/>
        </w:rPr>
        <w:t>ho</w:t>
      </w:r>
      <w:r w:rsidRPr="00CB75E6">
        <w:rPr>
          <w:rFonts w:ascii="Times New Roman" w:hAnsi="Times New Roman" w:cs="Times New Roman"/>
          <w:bCs/>
        </w:rPr>
        <w:t>w other private school educators</w:t>
      </w:r>
      <w:r w:rsidR="00C953D7" w:rsidRPr="00CB75E6">
        <w:rPr>
          <w:rFonts w:ascii="Times New Roman" w:hAnsi="Times New Roman" w:cs="Times New Roman"/>
          <w:bCs/>
        </w:rPr>
        <w:t xml:space="preserve"> perceive servant leadership. </w:t>
      </w:r>
      <w:r w:rsidR="00AA7DAF" w:rsidRPr="00CB75E6">
        <w:rPr>
          <w:rFonts w:ascii="Times New Roman" w:hAnsi="Times New Roman" w:cs="Times New Roman"/>
          <w:bCs/>
        </w:rPr>
        <w:t xml:space="preserve">I chose two </w:t>
      </w:r>
      <w:r w:rsidR="008F6B27" w:rsidRPr="00CB75E6">
        <w:rPr>
          <w:rFonts w:ascii="Times New Roman" w:hAnsi="Times New Roman" w:cs="Times New Roman"/>
          <w:bCs/>
        </w:rPr>
        <w:t>private evangelical Christian school</w:t>
      </w:r>
      <w:r w:rsidR="00AA7DAF" w:rsidRPr="00CB75E6">
        <w:rPr>
          <w:rFonts w:ascii="Times New Roman" w:hAnsi="Times New Roman" w:cs="Times New Roman"/>
          <w:bCs/>
        </w:rPr>
        <w:t>s and</w:t>
      </w:r>
      <w:r w:rsidR="008F6B27" w:rsidRPr="00CB75E6">
        <w:rPr>
          <w:rFonts w:ascii="Times New Roman" w:hAnsi="Times New Roman" w:cs="Times New Roman"/>
          <w:bCs/>
        </w:rPr>
        <w:t xml:space="preserve"> a private Catholic schoo</w:t>
      </w:r>
      <w:r w:rsidR="00AA7DAF" w:rsidRPr="00CB75E6">
        <w:rPr>
          <w:rFonts w:ascii="Times New Roman" w:hAnsi="Times New Roman" w:cs="Times New Roman"/>
          <w:bCs/>
        </w:rPr>
        <w:t>l</w:t>
      </w:r>
      <w:r w:rsidR="00C953D7" w:rsidRPr="00CB75E6">
        <w:rPr>
          <w:rFonts w:ascii="Times New Roman" w:hAnsi="Times New Roman" w:cs="Times New Roman"/>
          <w:bCs/>
        </w:rPr>
        <w:t>. I wanted to c</w:t>
      </w:r>
      <w:r w:rsidRPr="00CB75E6">
        <w:rPr>
          <w:rFonts w:ascii="Times New Roman" w:hAnsi="Times New Roman" w:cs="Times New Roman"/>
          <w:bCs/>
        </w:rPr>
        <w:t>hoose private schools that had</w:t>
      </w:r>
      <w:r w:rsidR="00C953D7" w:rsidRPr="00CB75E6">
        <w:rPr>
          <w:rFonts w:ascii="Times New Roman" w:hAnsi="Times New Roman" w:cs="Times New Roman"/>
          <w:bCs/>
        </w:rPr>
        <w:t xml:space="preserve"> different missions and religious affiliations to receive a broader understanding of teacher perceptions </w:t>
      </w:r>
      <w:r w:rsidR="004B515A" w:rsidRPr="00CB75E6">
        <w:rPr>
          <w:rFonts w:ascii="Times New Roman" w:hAnsi="Times New Roman" w:cs="Times New Roman"/>
          <w:bCs/>
        </w:rPr>
        <w:t xml:space="preserve">of servant leadership </w:t>
      </w:r>
      <w:r w:rsidR="002A7E95" w:rsidRPr="00CB75E6">
        <w:rPr>
          <w:rFonts w:ascii="Times New Roman" w:hAnsi="Times New Roman" w:cs="Times New Roman"/>
          <w:bCs/>
        </w:rPr>
        <w:t>in the private schools</w:t>
      </w:r>
      <w:r w:rsidR="00C953D7" w:rsidRPr="00CB75E6">
        <w:rPr>
          <w:rFonts w:ascii="Times New Roman" w:hAnsi="Times New Roman" w:cs="Times New Roman"/>
          <w:bCs/>
        </w:rPr>
        <w:t xml:space="preserve">. </w:t>
      </w:r>
    </w:p>
    <w:p w14:paraId="4F2BDDD4" w14:textId="6BE66CC8" w:rsidR="00C953D7" w:rsidRPr="00CB75E6" w:rsidRDefault="00C953D7" w:rsidP="00213090">
      <w:pPr>
        <w:spacing w:line="480" w:lineRule="auto"/>
        <w:rPr>
          <w:rFonts w:ascii="Times New Roman" w:hAnsi="Times New Roman" w:cs="Times New Roman"/>
          <w:bCs/>
        </w:rPr>
      </w:pPr>
      <w:r w:rsidRPr="00CB75E6">
        <w:rPr>
          <w:rFonts w:ascii="Times New Roman" w:hAnsi="Times New Roman" w:cs="Times New Roman"/>
          <w:bCs/>
        </w:rPr>
        <w:lastRenderedPageBreak/>
        <w:tab/>
        <w:t xml:space="preserve">St. James </w:t>
      </w:r>
      <w:r w:rsidR="00213090" w:rsidRPr="00CB75E6">
        <w:rPr>
          <w:rFonts w:ascii="Times New Roman" w:hAnsi="Times New Roman" w:cs="Times New Roman"/>
          <w:bCs/>
        </w:rPr>
        <w:t>High School</w:t>
      </w:r>
      <w:r w:rsidR="00C51CAD" w:rsidRPr="00CB75E6">
        <w:rPr>
          <w:rStyle w:val="FootnoteReference"/>
          <w:rFonts w:ascii="Times New Roman" w:hAnsi="Times New Roman" w:cs="Times New Roman"/>
          <w:bCs/>
        </w:rPr>
        <w:footnoteReference w:id="1"/>
      </w:r>
      <w:r w:rsidR="00C51CAD" w:rsidRPr="00CB75E6">
        <w:rPr>
          <w:rFonts w:ascii="Times New Roman" w:hAnsi="Times New Roman" w:cs="Times New Roman"/>
          <w:bCs/>
        </w:rPr>
        <w:t xml:space="preserve"> </w:t>
      </w:r>
      <w:r w:rsidRPr="00CB75E6">
        <w:rPr>
          <w:rFonts w:ascii="Times New Roman" w:hAnsi="Times New Roman" w:cs="Times New Roman"/>
          <w:bCs/>
        </w:rPr>
        <w:t>is an all-boys Cathol</w:t>
      </w:r>
      <w:r w:rsidR="00213090" w:rsidRPr="00CB75E6">
        <w:rPr>
          <w:rFonts w:ascii="Times New Roman" w:hAnsi="Times New Roman" w:cs="Times New Roman"/>
          <w:bCs/>
        </w:rPr>
        <w:t>ic school serving ov</w:t>
      </w:r>
      <w:r w:rsidR="009D14AF" w:rsidRPr="00CB75E6">
        <w:rPr>
          <w:rFonts w:ascii="Times New Roman" w:hAnsi="Times New Roman" w:cs="Times New Roman"/>
          <w:bCs/>
        </w:rPr>
        <w:t>er 400 high school boys in the US s</w:t>
      </w:r>
      <w:r w:rsidR="00213090" w:rsidRPr="00CB75E6">
        <w:rPr>
          <w:rFonts w:ascii="Times New Roman" w:hAnsi="Times New Roman" w:cs="Times New Roman"/>
          <w:bCs/>
        </w:rPr>
        <w:t>outheast. St. James is also a military school as all 9</w:t>
      </w:r>
      <w:r w:rsidR="00213090" w:rsidRPr="00CB75E6">
        <w:rPr>
          <w:rFonts w:ascii="Times New Roman" w:hAnsi="Times New Roman" w:cs="Times New Roman"/>
          <w:bCs/>
          <w:vertAlign w:val="superscript"/>
        </w:rPr>
        <w:t>th</w:t>
      </w:r>
      <w:r w:rsidR="00213090" w:rsidRPr="00CB75E6">
        <w:rPr>
          <w:rFonts w:ascii="Times New Roman" w:hAnsi="Times New Roman" w:cs="Times New Roman"/>
          <w:bCs/>
        </w:rPr>
        <w:t xml:space="preserve"> and 10</w:t>
      </w:r>
      <w:r w:rsidR="00213090" w:rsidRPr="00CB75E6">
        <w:rPr>
          <w:rFonts w:ascii="Times New Roman" w:hAnsi="Times New Roman" w:cs="Times New Roman"/>
          <w:bCs/>
          <w:vertAlign w:val="superscript"/>
        </w:rPr>
        <w:t>th</w:t>
      </w:r>
      <w:r w:rsidR="00213090" w:rsidRPr="00CB75E6">
        <w:rPr>
          <w:rFonts w:ascii="Times New Roman" w:hAnsi="Times New Roman" w:cs="Times New Roman"/>
          <w:bCs/>
        </w:rPr>
        <w:t xml:space="preserve"> grade students are required to participate in their</w:t>
      </w:r>
      <w:r w:rsidR="004B515A" w:rsidRPr="00CB75E6">
        <w:rPr>
          <w:rFonts w:ascii="Times New Roman" w:hAnsi="Times New Roman" w:cs="Times New Roman"/>
          <w:bCs/>
        </w:rPr>
        <w:t xml:space="preserve"> Junior Reserve Officer Training Corps</w:t>
      </w:r>
      <w:r w:rsidR="00213090" w:rsidRPr="00CB75E6">
        <w:rPr>
          <w:rFonts w:ascii="Times New Roman" w:hAnsi="Times New Roman" w:cs="Times New Roman"/>
          <w:bCs/>
        </w:rPr>
        <w:t xml:space="preserve"> </w:t>
      </w:r>
      <w:r w:rsidR="004B515A" w:rsidRPr="00CB75E6">
        <w:rPr>
          <w:rFonts w:ascii="Times New Roman" w:hAnsi="Times New Roman" w:cs="Times New Roman"/>
          <w:bCs/>
        </w:rPr>
        <w:t>(</w:t>
      </w:r>
      <w:r w:rsidR="00213090" w:rsidRPr="00CB75E6">
        <w:rPr>
          <w:rFonts w:ascii="Times New Roman" w:hAnsi="Times New Roman" w:cs="Times New Roman"/>
          <w:bCs/>
        </w:rPr>
        <w:t>JROTC</w:t>
      </w:r>
      <w:r w:rsidR="004B515A" w:rsidRPr="00CB75E6">
        <w:rPr>
          <w:rFonts w:ascii="Times New Roman" w:hAnsi="Times New Roman" w:cs="Times New Roman"/>
          <w:bCs/>
        </w:rPr>
        <w:t>)</w:t>
      </w:r>
      <w:r w:rsidR="00213090" w:rsidRPr="00CB75E6">
        <w:rPr>
          <w:rFonts w:ascii="Times New Roman" w:hAnsi="Times New Roman" w:cs="Times New Roman"/>
          <w:bCs/>
        </w:rPr>
        <w:t xml:space="preserve"> program.</w:t>
      </w:r>
      <w:r w:rsidR="009D14AF" w:rsidRPr="00CB75E6">
        <w:rPr>
          <w:rFonts w:ascii="Times New Roman" w:hAnsi="Times New Roman" w:cs="Times New Roman"/>
          <w:bCs/>
        </w:rPr>
        <w:t xml:space="preserve"> The mission of St. James High S</w:t>
      </w:r>
      <w:r w:rsidR="00213090" w:rsidRPr="00CB75E6">
        <w:rPr>
          <w:rFonts w:ascii="Times New Roman" w:hAnsi="Times New Roman" w:cs="Times New Roman"/>
          <w:bCs/>
        </w:rPr>
        <w:t>chool</w:t>
      </w:r>
      <w:r w:rsidR="009D14AF" w:rsidRPr="00CB75E6">
        <w:rPr>
          <w:rFonts w:ascii="Times New Roman" w:hAnsi="Times New Roman" w:cs="Times New Roman"/>
          <w:bCs/>
        </w:rPr>
        <w:t>,</w:t>
      </w:r>
      <w:r w:rsidR="00213090" w:rsidRPr="00CB75E6">
        <w:rPr>
          <w:rFonts w:ascii="Times New Roman" w:hAnsi="Times New Roman" w:cs="Times New Roman"/>
          <w:bCs/>
        </w:rPr>
        <w:t xml:space="preserve"> as stated on the school’s website</w:t>
      </w:r>
      <w:r w:rsidR="002245D7" w:rsidRPr="00CB75E6">
        <w:rPr>
          <w:rFonts w:ascii="Times New Roman" w:hAnsi="Times New Roman" w:cs="Times New Roman"/>
          <w:bCs/>
        </w:rPr>
        <w:t>, is a school that</w:t>
      </w:r>
      <w:r w:rsidR="00213090" w:rsidRPr="00CB75E6">
        <w:rPr>
          <w:rFonts w:ascii="Times New Roman" w:hAnsi="Times New Roman" w:cs="Times New Roman"/>
          <w:bCs/>
        </w:rPr>
        <w:t xml:space="preserve"> “educates young men from diverse backgrounds, supports a deeper commitment to faith, prepares them for life through a quality academic program, and instills leadership skills through a JROTC program, athletics, extra-curricular activities and community service. Through instruction and discipline, we seek to form men of virtue and integrity who are prepared for life-long learning and service to their faith and civic co</w:t>
      </w:r>
      <w:r w:rsidR="002245D7" w:rsidRPr="00CB75E6">
        <w:rPr>
          <w:rFonts w:ascii="Times New Roman" w:hAnsi="Times New Roman" w:cs="Times New Roman"/>
          <w:bCs/>
        </w:rPr>
        <w:t>mmunities” (</w:t>
      </w:r>
      <w:r w:rsidR="00F41498" w:rsidRPr="00CB75E6">
        <w:rPr>
          <w:rFonts w:ascii="Times New Roman" w:hAnsi="Times New Roman" w:cs="Times New Roman"/>
          <w:bCs/>
        </w:rPr>
        <w:t xml:space="preserve">St James School Website, </w:t>
      </w:r>
      <w:r w:rsidR="002245D7" w:rsidRPr="00CB75E6">
        <w:rPr>
          <w:rFonts w:ascii="Times New Roman" w:hAnsi="Times New Roman" w:cs="Times New Roman"/>
          <w:bCs/>
        </w:rPr>
        <w:t>2023)</w:t>
      </w:r>
      <w:r w:rsidR="00213090" w:rsidRPr="00CB75E6">
        <w:rPr>
          <w:rFonts w:ascii="Times New Roman" w:hAnsi="Times New Roman" w:cs="Times New Roman"/>
          <w:bCs/>
        </w:rPr>
        <w:t xml:space="preserve"> The school was</w:t>
      </w:r>
      <w:r w:rsidR="00A84862" w:rsidRPr="00CB75E6">
        <w:rPr>
          <w:rFonts w:ascii="Times New Roman" w:hAnsi="Times New Roman" w:cs="Times New Roman"/>
          <w:bCs/>
        </w:rPr>
        <w:t xml:space="preserve"> founded by Benedictine M</w:t>
      </w:r>
      <w:r w:rsidR="00213090" w:rsidRPr="00CB75E6">
        <w:rPr>
          <w:rFonts w:ascii="Times New Roman" w:hAnsi="Times New Roman" w:cs="Times New Roman"/>
          <w:bCs/>
        </w:rPr>
        <w:t>onks</w:t>
      </w:r>
      <w:r w:rsidR="00A84862" w:rsidRPr="00CB75E6">
        <w:rPr>
          <w:rFonts w:ascii="Times New Roman" w:hAnsi="Times New Roman" w:cs="Times New Roman"/>
          <w:bCs/>
        </w:rPr>
        <w:t xml:space="preserve"> in 1902 </w:t>
      </w:r>
      <w:r w:rsidR="00213090" w:rsidRPr="00CB75E6">
        <w:rPr>
          <w:rFonts w:ascii="Times New Roman" w:hAnsi="Times New Roman" w:cs="Times New Roman"/>
          <w:bCs/>
        </w:rPr>
        <w:t>and is still a part of the local Diocese.</w:t>
      </w:r>
    </w:p>
    <w:p w14:paraId="6C732814" w14:textId="0DD9128C" w:rsidR="00213090" w:rsidRPr="00CB75E6" w:rsidRDefault="00213090" w:rsidP="00213090">
      <w:pPr>
        <w:spacing w:line="480" w:lineRule="auto"/>
        <w:rPr>
          <w:rFonts w:ascii="Times New Roman" w:hAnsi="Times New Roman" w:cs="Times New Roman"/>
          <w:bCs/>
        </w:rPr>
      </w:pPr>
      <w:r w:rsidRPr="00CB75E6">
        <w:rPr>
          <w:rFonts w:ascii="Times New Roman" w:hAnsi="Times New Roman" w:cs="Times New Roman"/>
          <w:bCs/>
        </w:rPr>
        <w:tab/>
        <w:t>Grace Christian School</w:t>
      </w:r>
      <w:r w:rsidR="00F41498" w:rsidRPr="00CB75E6">
        <w:rPr>
          <w:rFonts w:ascii="Times New Roman" w:hAnsi="Times New Roman" w:cs="Times New Roman"/>
          <w:bCs/>
        </w:rPr>
        <w:t xml:space="preserve"> </w:t>
      </w:r>
      <w:r w:rsidRPr="00CB75E6">
        <w:rPr>
          <w:rFonts w:ascii="Times New Roman" w:hAnsi="Times New Roman" w:cs="Times New Roman"/>
          <w:bCs/>
        </w:rPr>
        <w:t>is a Pk-12 Evangelical Christian school ser</w:t>
      </w:r>
      <w:r w:rsidR="00041B8D" w:rsidRPr="00CB75E6">
        <w:rPr>
          <w:rFonts w:ascii="Times New Roman" w:hAnsi="Times New Roman" w:cs="Times New Roman"/>
          <w:bCs/>
        </w:rPr>
        <w:t>ving over 1000</w:t>
      </w:r>
      <w:r w:rsidR="002245D7" w:rsidRPr="00CB75E6">
        <w:rPr>
          <w:rFonts w:ascii="Times New Roman" w:hAnsi="Times New Roman" w:cs="Times New Roman"/>
          <w:bCs/>
        </w:rPr>
        <w:t xml:space="preserve"> students in the US s</w:t>
      </w:r>
      <w:r w:rsidRPr="00CB75E6">
        <w:rPr>
          <w:rFonts w:ascii="Times New Roman" w:hAnsi="Times New Roman" w:cs="Times New Roman"/>
          <w:bCs/>
        </w:rPr>
        <w:t xml:space="preserve">outheast. </w:t>
      </w:r>
      <w:r w:rsidR="00A84862" w:rsidRPr="00CB75E6">
        <w:rPr>
          <w:rFonts w:ascii="Times New Roman" w:hAnsi="Times New Roman" w:cs="Times New Roman"/>
          <w:bCs/>
        </w:rPr>
        <w:t>Grace Christian School is not connected to a church or any other religious institution, but ties its beliefs back to the Apostles Creed. The mission o</w:t>
      </w:r>
      <w:r w:rsidR="00041B8D" w:rsidRPr="00CB75E6">
        <w:rPr>
          <w:rFonts w:ascii="Times New Roman" w:hAnsi="Times New Roman" w:cs="Times New Roman"/>
          <w:bCs/>
        </w:rPr>
        <w:t xml:space="preserve">f Grace Christian school is to </w:t>
      </w:r>
      <w:r w:rsidR="00A84862" w:rsidRPr="00CB75E6">
        <w:rPr>
          <w:rFonts w:ascii="Times New Roman" w:hAnsi="Times New Roman" w:cs="Times New Roman"/>
          <w:bCs/>
        </w:rPr>
        <w:t>offer</w:t>
      </w:r>
      <w:r w:rsidR="00041B8D" w:rsidRPr="00CB75E6">
        <w:rPr>
          <w:rFonts w:ascii="Times New Roman" w:hAnsi="Times New Roman" w:cs="Times New Roman"/>
          <w:bCs/>
        </w:rPr>
        <w:t xml:space="preserve"> “an outstanding college preparatory education grounded in Christian faith and values</w:t>
      </w:r>
      <w:r w:rsidR="002245D7" w:rsidRPr="00CB75E6">
        <w:rPr>
          <w:rFonts w:ascii="Times New Roman" w:hAnsi="Times New Roman" w:cs="Times New Roman"/>
          <w:bCs/>
        </w:rPr>
        <w:t>” (</w:t>
      </w:r>
      <w:r w:rsidR="00F41498" w:rsidRPr="00CB75E6">
        <w:rPr>
          <w:rFonts w:ascii="Times New Roman" w:hAnsi="Times New Roman" w:cs="Times New Roman"/>
          <w:bCs/>
        </w:rPr>
        <w:t xml:space="preserve">Grace Christian School Website, </w:t>
      </w:r>
      <w:r w:rsidR="002245D7" w:rsidRPr="00CB75E6">
        <w:rPr>
          <w:rFonts w:ascii="Times New Roman" w:hAnsi="Times New Roman" w:cs="Times New Roman"/>
          <w:bCs/>
        </w:rPr>
        <w:t xml:space="preserve">2023). </w:t>
      </w:r>
      <w:r w:rsidR="007F5040" w:rsidRPr="00CB75E6">
        <w:rPr>
          <w:rFonts w:ascii="Times New Roman" w:hAnsi="Times New Roman" w:cs="Times New Roman"/>
          <w:bCs/>
        </w:rPr>
        <w:t xml:space="preserve">Grace Christian School is accredited by </w:t>
      </w:r>
      <w:proofErr w:type="spellStart"/>
      <w:r w:rsidR="007F5040" w:rsidRPr="00CB75E6">
        <w:rPr>
          <w:rFonts w:ascii="Times New Roman" w:hAnsi="Times New Roman" w:cs="Times New Roman"/>
          <w:bCs/>
        </w:rPr>
        <w:t>Cognia</w:t>
      </w:r>
      <w:proofErr w:type="spellEnd"/>
      <w:r w:rsidR="007F5040" w:rsidRPr="00CB75E6">
        <w:rPr>
          <w:rFonts w:ascii="Times New Roman" w:hAnsi="Times New Roman" w:cs="Times New Roman"/>
          <w:bCs/>
        </w:rPr>
        <w:t xml:space="preserve"> and the </w:t>
      </w:r>
      <w:r w:rsidR="00041B8D" w:rsidRPr="00CB75E6">
        <w:rPr>
          <w:rFonts w:ascii="Times New Roman" w:hAnsi="Times New Roman" w:cs="Times New Roman"/>
          <w:bCs/>
        </w:rPr>
        <w:t>Council on Educational Standards and Accountability.</w:t>
      </w:r>
    </w:p>
    <w:p w14:paraId="34B6D1BB" w14:textId="033048A2" w:rsidR="008F6B27" w:rsidRPr="00CB75E6" w:rsidRDefault="007F5040" w:rsidP="00F63AC4">
      <w:pPr>
        <w:spacing w:line="480" w:lineRule="auto"/>
        <w:rPr>
          <w:rFonts w:ascii="Times New Roman" w:hAnsi="Times New Roman" w:cs="Times New Roman"/>
          <w:bCs/>
        </w:rPr>
      </w:pPr>
      <w:r w:rsidRPr="00CB75E6">
        <w:rPr>
          <w:rFonts w:ascii="Times New Roman" w:hAnsi="Times New Roman" w:cs="Times New Roman"/>
          <w:bCs/>
        </w:rPr>
        <w:tab/>
      </w:r>
      <w:r w:rsidR="00041B8D" w:rsidRPr="00CB75E6">
        <w:rPr>
          <w:rFonts w:ascii="Times New Roman" w:hAnsi="Times New Roman" w:cs="Times New Roman"/>
          <w:bCs/>
        </w:rPr>
        <w:t>Southeast Christian</w:t>
      </w:r>
      <w:r w:rsidRPr="00CB75E6">
        <w:rPr>
          <w:rFonts w:ascii="Times New Roman" w:hAnsi="Times New Roman" w:cs="Times New Roman"/>
          <w:bCs/>
        </w:rPr>
        <w:t xml:space="preserve"> School</w:t>
      </w:r>
      <w:r w:rsidR="00F41498" w:rsidRPr="00CB75E6">
        <w:rPr>
          <w:rFonts w:ascii="Times New Roman" w:hAnsi="Times New Roman" w:cs="Times New Roman"/>
          <w:bCs/>
        </w:rPr>
        <w:t xml:space="preserve"> </w:t>
      </w:r>
      <w:r w:rsidRPr="00CB75E6">
        <w:rPr>
          <w:rFonts w:ascii="Times New Roman" w:hAnsi="Times New Roman" w:cs="Times New Roman"/>
          <w:bCs/>
        </w:rPr>
        <w:t>is a private PK-12 college preparatory school ser</w:t>
      </w:r>
      <w:r w:rsidR="002245D7" w:rsidRPr="00CB75E6">
        <w:rPr>
          <w:rFonts w:ascii="Times New Roman" w:hAnsi="Times New Roman" w:cs="Times New Roman"/>
          <w:bCs/>
        </w:rPr>
        <w:t>ving over 1200 students in the US s</w:t>
      </w:r>
      <w:r w:rsidRPr="00CB75E6">
        <w:rPr>
          <w:rFonts w:ascii="Times New Roman" w:hAnsi="Times New Roman" w:cs="Times New Roman"/>
          <w:bCs/>
        </w:rPr>
        <w:t xml:space="preserve">outheast. Collegiate School </w:t>
      </w:r>
      <w:r w:rsidR="00041B8D" w:rsidRPr="00CB75E6">
        <w:rPr>
          <w:rFonts w:ascii="Times New Roman" w:hAnsi="Times New Roman" w:cs="Times New Roman"/>
          <w:bCs/>
        </w:rPr>
        <w:t xml:space="preserve">is stated to be a ministry of an evangelical church. </w:t>
      </w:r>
      <w:r w:rsidRPr="00CB75E6">
        <w:rPr>
          <w:rFonts w:ascii="Times New Roman" w:hAnsi="Times New Roman" w:cs="Times New Roman"/>
          <w:bCs/>
        </w:rPr>
        <w:t>The mission of the Collegiate School is to “</w:t>
      </w:r>
      <w:r w:rsidR="00041B8D" w:rsidRPr="00CB75E6">
        <w:rPr>
          <w:rFonts w:ascii="Times New Roman" w:hAnsi="Times New Roman" w:cs="Times New Roman"/>
          <w:bCs/>
        </w:rPr>
        <w:t xml:space="preserve">assist parents in teaching </w:t>
      </w:r>
      <w:r w:rsidR="00041B8D" w:rsidRPr="00CB75E6">
        <w:rPr>
          <w:rFonts w:ascii="Times New Roman" w:hAnsi="Times New Roman" w:cs="Times New Roman"/>
          <w:bCs/>
        </w:rPr>
        <w:lastRenderedPageBreak/>
        <w:t>students to glorify Jesus Christ in the pursuit of spiritual, academic, physical, and social excellence</w:t>
      </w:r>
      <w:r w:rsidR="002245D7" w:rsidRPr="00CB75E6">
        <w:rPr>
          <w:rFonts w:ascii="Times New Roman" w:hAnsi="Times New Roman" w:cs="Times New Roman"/>
          <w:bCs/>
        </w:rPr>
        <w:t>” (</w:t>
      </w:r>
      <w:r w:rsidR="00041B8D" w:rsidRPr="00CB75E6">
        <w:rPr>
          <w:rFonts w:ascii="Times New Roman" w:hAnsi="Times New Roman" w:cs="Times New Roman"/>
          <w:bCs/>
        </w:rPr>
        <w:t>Southeast</w:t>
      </w:r>
      <w:r w:rsidR="00F41498" w:rsidRPr="00CB75E6">
        <w:rPr>
          <w:rFonts w:ascii="Times New Roman" w:hAnsi="Times New Roman" w:cs="Times New Roman"/>
          <w:bCs/>
        </w:rPr>
        <w:t xml:space="preserve"> School Website, </w:t>
      </w:r>
      <w:r w:rsidR="002245D7" w:rsidRPr="00CB75E6">
        <w:rPr>
          <w:rFonts w:ascii="Times New Roman" w:hAnsi="Times New Roman" w:cs="Times New Roman"/>
          <w:bCs/>
        </w:rPr>
        <w:t>2023).</w:t>
      </w:r>
    </w:p>
    <w:p w14:paraId="6498CF3E" w14:textId="77777777" w:rsidR="008F6B27" w:rsidRPr="00CB75E6" w:rsidRDefault="008F6B27" w:rsidP="0049140C">
      <w:pPr>
        <w:pStyle w:val="Heading3"/>
      </w:pPr>
      <w:bookmarkStart w:id="31" w:name="_Toc162877920"/>
      <w:r w:rsidRPr="00CB75E6">
        <w:t>Participants</w:t>
      </w:r>
      <w:bookmarkEnd w:id="31"/>
    </w:p>
    <w:p w14:paraId="55537555" w14:textId="77777777" w:rsidR="008F6B27" w:rsidRPr="00CB75E6" w:rsidRDefault="008F6B27" w:rsidP="008F6B27">
      <w:pPr>
        <w:rPr>
          <w:rFonts w:ascii="Times New Roman" w:hAnsi="Times New Roman" w:cs="Times New Roman"/>
          <w:b/>
          <w:bCs/>
        </w:rPr>
      </w:pPr>
    </w:p>
    <w:p w14:paraId="6CCD90BC" w14:textId="0E12A532" w:rsidR="00CA34F3" w:rsidRPr="00CB75E6" w:rsidRDefault="008F6B27" w:rsidP="00CA34F3">
      <w:pPr>
        <w:spacing w:line="480" w:lineRule="auto"/>
        <w:rPr>
          <w:rFonts w:ascii="Times New Roman" w:hAnsi="Times New Roman" w:cs="Times New Roman"/>
          <w:bCs/>
        </w:rPr>
      </w:pPr>
      <w:r w:rsidRPr="00CB75E6">
        <w:rPr>
          <w:rFonts w:ascii="Times New Roman" w:hAnsi="Times New Roman" w:cs="Times New Roman"/>
          <w:b/>
          <w:bCs/>
        </w:rPr>
        <w:tab/>
      </w:r>
      <w:r w:rsidR="004B59EE" w:rsidRPr="00CB75E6">
        <w:rPr>
          <w:rFonts w:ascii="Times New Roman" w:hAnsi="Times New Roman" w:cs="Times New Roman"/>
          <w:bCs/>
        </w:rPr>
        <w:t>With the principal’s</w:t>
      </w:r>
      <w:r w:rsidR="00B84FD2" w:rsidRPr="00CB75E6">
        <w:rPr>
          <w:rFonts w:ascii="Times New Roman" w:hAnsi="Times New Roman" w:cs="Times New Roman"/>
          <w:bCs/>
        </w:rPr>
        <w:t xml:space="preserve"> written</w:t>
      </w:r>
      <w:r w:rsidR="004B59EE" w:rsidRPr="00CB75E6">
        <w:rPr>
          <w:rFonts w:ascii="Times New Roman" w:hAnsi="Times New Roman" w:cs="Times New Roman"/>
          <w:bCs/>
        </w:rPr>
        <w:t xml:space="preserve"> permission from each school, I sent out a recruitment email to the high school teachers in eac</w:t>
      </w:r>
      <w:r w:rsidR="00B84FD2" w:rsidRPr="00CB75E6">
        <w:rPr>
          <w:rFonts w:ascii="Times New Roman" w:hAnsi="Times New Roman" w:cs="Times New Roman"/>
          <w:bCs/>
        </w:rPr>
        <w:t>h school. In this recruitment email</w:t>
      </w:r>
      <w:r w:rsidR="00F41498" w:rsidRPr="00CB75E6">
        <w:rPr>
          <w:rFonts w:ascii="Times New Roman" w:hAnsi="Times New Roman" w:cs="Times New Roman"/>
          <w:bCs/>
        </w:rPr>
        <w:t xml:space="preserve"> to the principal</w:t>
      </w:r>
      <w:r w:rsidR="00B84FD2" w:rsidRPr="00CB75E6">
        <w:rPr>
          <w:rFonts w:ascii="Times New Roman" w:hAnsi="Times New Roman" w:cs="Times New Roman"/>
          <w:bCs/>
        </w:rPr>
        <w:t xml:space="preserve">, I detailed the contents of my study and asked for a list of teachers I could contact to interview. </w:t>
      </w:r>
      <w:r w:rsidR="00D41F4C" w:rsidRPr="00CB75E6">
        <w:rPr>
          <w:rFonts w:ascii="Times New Roman" w:hAnsi="Times New Roman" w:cs="Times New Roman"/>
          <w:bCs/>
        </w:rPr>
        <w:t>Once I received a list from the school’s principal, I sent out an email to the teachers on the list. In this email I explained my study and ask that they fill out a demographic survey. In this survey, I aske</w:t>
      </w:r>
      <w:r w:rsidR="00B31FFF" w:rsidRPr="00CB75E6">
        <w:rPr>
          <w:rFonts w:ascii="Times New Roman" w:hAnsi="Times New Roman" w:cs="Times New Roman"/>
          <w:bCs/>
        </w:rPr>
        <w:t>d the teachers their gender, subject taught</w:t>
      </w:r>
      <w:r w:rsidR="00D41F4C" w:rsidRPr="00CB75E6">
        <w:rPr>
          <w:rFonts w:ascii="Times New Roman" w:hAnsi="Times New Roman" w:cs="Times New Roman"/>
          <w:bCs/>
        </w:rPr>
        <w:t xml:space="preserve">, years of experience, and years employed at their current school. </w:t>
      </w:r>
      <w:r w:rsidR="00B84FD2" w:rsidRPr="00CB75E6">
        <w:rPr>
          <w:rFonts w:ascii="Times New Roman" w:hAnsi="Times New Roman" w:cs="Times New Roman"/>
          <w:bCs/>
        </w:rPr>
        <w:t>Teacher</w:t>
      </w:r>
      <w:r w:rsidR="00D41F4C" w:rsidRPr="00CB75E6">
        <w:rPr>
          <w:rFonts w:ascii="Times New Roman" w:hAnsi="Times New Roman" w:cs="Times New Roman"/>
          <w:bCs/>
        </w:rPr>
        <w:t>s</w:t>
      </w:r>
      <w:r w:rsidR="00B84FD2" w:rsidRPr="00CB75E6">
        <w:rPr>
          <w:rFonts w:ascii="Times New Roman" w:hAnsi="Times New Roman" w:cs="Times New Roman"/>
          <w:bCs/>
        </w:rPr>
        <w:t xml:space="preserve"> w</w:t>
      </w:r>
      <w:r w:rsidR="00E148C6" w:rsidRPr="00CB75E6">
        <w:rPr>
          <w:rFonts w:ascii="Times New Roman" w:hAnsi="Times New Roman" w:cs="Times New Roman"/>
          <w:bCs/>
        </w:rPr>
        <w:t>ere given two weeks to volunteer</w:t>
      </w:r>
      <w:r w:rsidR="004B515A" w:rsidRPr="00CB75E6">
        <w:rPr>
          <w:rFonts w:ascii="Times New Roman" w:hAnsi="Times New Roman" w:cs="Times New Roman"/>
          <w:bCs/>
        </w:rPr>
        <w:t>. After I collected participant names</w:t>
      </w:r>
      <w:r w:rsidR="00E148C6" w:rsidRPr="00CB75E6">
        <w:rPr>
          <w:rFonts w:ascii="Times New Roman" w:hAnsi="Times New Roman" w:cs="Times New Roman"/>
          <w:bCs/>
        </w:rPr>
        <w:t xml:space="preserve">, I chose </w:t>
      </w:r>
      <w:r w:rsidR="00B31FFF" w:rsidRPr="00CB75E6">
        <w:rPr>
          <w:rFonts w:ascii="Times New Roman" w:hAnsi="Times New Roman" w:cs="Times New Roman"/>
          <w:bCs/>
        </w:rPr>
        <w:t>a diver</w:t>
      </w:r>
      <w:r w:rsidR="004B515A" w:rsidRPr="00CB75E6">
        <w:rPr>
          <w:rFonts w:ascii="Times New Roman" w:hAnsi="Times New Roman" w:cs="Times New Roman"/>
          <w:bCs/>
        </w:rPr>
        <w:t>se</w:t>
      </w:r>
      <w:r w:rsidR="00B31FFF" w:rsidRPr="00CB75E6">
        <w:rPr>
          <w:rFonts w:ascii="Times New Roman" w:hAnsi="Times New Roman" w:cs="Times New Roman"/>
          <w:bCs/>
        </w:rPr>
        <w:t xml:space="preserve"> sample of 5 teachers from </w:t>
      </w:r>
      <w:r w:rsidR="00592844" w:rsidRPr="00CB75E6">
        <w:rPr>
          <w:rFonts w:ascii="Times New Roman" w:hAnsi="Times New Roman" w:cs="Times New Roman"/>
          <w:bCs/>
        </w:rPr>
        <w:t>the two evangelical schools and three teachers from the catholic school</w:t>
      </w:r>
      <w:r w:rsidR="00163E53" w:rsidRPr="00CB75E6">
        <w:rPr>
          <w:rFonts w:ascii="Times New Roman" w:hAnsi="Times New Roman" w:cs="Times New Roman"/>
          <w:bCs/>
        </w:rPr>
        <w:t xml:space="preserve">, </w:t>
      </w:r>
      <w:r w:rsidR="004B59EE" w:rsidRPr="00CB75E6">
        <w:rPr>
          <w:rFonts w:ascii="Times New Roman" w:hAnsi="Times New Roman" w:cs="Times New Roman"/>
          <w:bCs/>
        </w:rPr>
        <w:t>based on years of experience, age, and gender</w:t>
      </w:r>
      <w:r w:rsidR="00B73A49" w:rsidRPr="00CB75E6">
        <w:rPr>
          <w:rFonts w:ascii="Times New Roman" w:hAnsi="Times New Roman" w:cs="Times New Roman"/>
          <w:bCs/>
        </w:rPr>
        <w:t xml:space="preserve"> (s</w:t>
      </w:r>
      <w:r w:rsidR="00CA34F3" w:rsidRPr="00CB75E6">
        <w:rPr>
          <w:rFonts w:ascii="Times New Roman" w:hAnsi="Times New Roman" w:cs="Times New Roman"/>
          <w:bCs/>
        </w:rPr>
        <w:t>ee Table 3.1</w:t>
      </w:r>
      <w:r w:rsidR="00E148C6" w:rsidRPr="00CB75E6">
        <w:rPr>
          <w:rFonts w:ascii="Times New Roman" w:hAnsi="Times New Roman" w:cs="Times New Roman"/>
          <w:bCs/>
        </w:rPr>
        <w:t xml:space="preserve"> for the list of participants in this research study</w:t>
      </w:r>
      <w:r w:rsidR="00D41F4C" w:rsidRPr="00CB75E6">
        <w:rPr>
          <w:rFonts w:ascii="Times New Roman" w:hAnsi="Times New Roman" w:cs="Times New Roman"/>
          <w:bCs/>
        </w:rPr>
        <w:t xml:space="preserve">). </w:t>
      </w:r>
      <w:r w:rsidR="004B59EE" w:rsidRPr="00CB75E6">
        <w:rPr>
          <w:rFonts w:ascii="Times New Roman" w:hAnsi="Times New Roman" w:cs="Times New Roman"/>
          <w:bCs/>
        </w:rPr>
        <w:t>I desired to interview a diverse group of te</w:t>
      </w:r>
      <w:r w:rsidR="00C5542E" w:rsidRPr="00CB75E6">
        <w:rPr>
          <w:rFonts w:ascii="Times New Roman" w:hAnsi="Times New Roman" w:cs="Times New Roman"/>
          <w:bCs/>
        </w:rPr>
        <w:t xml:space="preserve">achers to insure I had </w:t>
      </w:r>
      <w:r w:rsidR="00CB4A3D" w:rsidRPr="00CB75E6">
        <w:rPr>
          <w:rFonts w:ascii="Times New Roman" w:hAnsi="Times New Roman" w:cs="Times New Roman"/>
          <w:bCs/>
        </w:rPr>
        <w:t>an diverse group in</w:t>
      </w:r>
      <w:r w:rsidR="00592844" w:rsidRPr="00CB75E6">
        <w:rPr>
          <w:rFonts w:ascii="Times New Roman" w:hAnsi="Times New Roman" w:cs="Times New Roman"/>
          <w:bCs/>
        </w:rPr>
        <w:t xml:space="preserve"> years of</w:t>
      </w:r>
      <w:r w:rsidR="00163E53" w:rsidRPr="00CB75E6">
        <w:rPr>
          <w:rFonts w:ascii="Times New Roman" w:hAnsi="Times New Roman" w:cs="Times New Roman"/>
          <w:bCs/>
        </w:rPr>
        <w:t xml:space="preserve"> experience as well as subject expertise </w:t>
      </w:r>
      <w:r w:rsidR="00C5542E" w:rsidRPr="00CB75E6">
        <w:rPr>
          <w:rFonts w:ascii="Times New Roman" w:hAnsi="Times New Roman" w:cs="Times New Roman"/>
          <w:bCs/>
        </w:rPr>
        <w:t xml:space="preserve">for my research study. </w:t>
      </w:r>
      <w:r w:rsidR="00404473" w:rsidRPr="00CB75E6">
        <w:rPr>
          <w:rFonts w:ascii="Times New Roman" w:hAnsi="Times New Roman" w:cs="Times New Roman"/>
          <w:bCs/>
        </w:rPr>
        <w:t>I wanted to hear from multiple viewpoints and an array of differing experiences so that my research would better reflect how servant leadership is perceived</w:t>
      </w:r>
      <w:r w:rsidR="00D06DB4" w:rsidRPr="00CB75E6">
        <w:rPr>
          <w:rFonts w:ascii="Times New Roman" w:hAnsi="Times New Roman" w:cs="Times New Roman"/>
          <w:bCs/>
        </w:rPr>
        <w:t xml:space="preserve"> at each school.</w:t>
      </w:r>
      <w:r w:rsidR="00E148C6" w:rsidRPr="00CB75E6">
        <w:rPr>
          <w:rFonts w:ascii="Times New Roman" w:hAnsi="Times New Roman" w:cs="Times New Roman"/>
        </w:rPr>
        <w:t xml:space="preserve"> </w:t>
      </w:r>
      <w:r w:rsidR="00E148C6" w:rsidRPr="00CB75E6">
        <w:rPr>
          <w:rFonts w:ascii="Times New Roman" w:hAnsi="Times New Roman" w:cs="Times New Roman"/>
          <w:bCs/>
        </w:rPr>
        <w:t>Further details of participants are outlined in the data collection section of this DAR</w:t>
      </w:r>
      <w:r w:rsidR="00A24DCF" w:rsidRPr="00CB75E6">
        <w:rPr>
          <w:rFonts w:ascii="Times New Roman" w:hAnsi="Times New Roman" w:cs="Times New Roman"/>
          <w:bCs/>
        </w:rPr>
        <w:t>.</w:t>
      </w:r>
    </w:p>
    <w:p w14:paraId="3F9E6585" w14:textId="69BF1CE5" w:rsidR="0049140C" w:rsidRPr="00CB75E6" w:rsidRDefault="0049140C" w:rsidP="00CA34F3">
      <w:pPr>
        <w:spacing w:line="480" w:lineRule="auto"/>
        <w:rPr>
          <w:rFonts w:ascii="Times New Roman" w:hAnsi="Times New Roman" w:cs="Times New Roman"/>
          <w:bCs/>
        </w:rPr>
      </w:pPr>
    </w:p>
    <w:p w14:paraId="63C45F92" w14:textId="77777777" w:rsidR="0049140C" w:rsidRPr="00CB75E6" w:rsidRDefault="0049140C" w:rsidP="00CA34F3">
      <w:pPr>
        <w:spacing w:line="480" w:lineRule="auto"/>
        <w:rPr>
          <w:rFonts w:ascii="Times New Roman" w:hAnsi="Times New Roman" w:cs="Times New Roman"/>
          <w:bCs/>
        </w:rPr>
      </w:pPr>
    </w:p>
    <w:p w14:paraId="30D530FE" w14:textId="40753DB8" w:rsidR="001F0379" w:rsidRPr="00CB75E6" w:rsidRDefault="008F6B27" w:rsidP="0049140C">
      <w:pPr>
        <w:pStyle w:val="Heading2"/>
      </w:pPr>
      <w:bookmarkStart w:id="32" w:name="_Toc162877921"/>
      <w:r w:rsidRPr="00CB75E6">
        <w:lastRenderedPageBreak/>
        <w:t>Data Collection</w:t>
      </w:r>
      <w:bookmarkEnd w:id="32"/>
    </w:p>
    <w:p w14:paraId="2AFF6CD2" w14:textId="36A633F7" w:rsidR="00236E6D" w:rsidRPr="00CB75E6" w:rsidRDefault="008968F4" w:rsidP="0049140C">
      <w:pPr>
        <w:pStyle w:val="Heading3"/>
      </w:pPr>
      <w:r w:rsidRPr="00CB75E6">
        <w:t xml:space="preserve"> </w:t>
      </w:r>
      <w:bookmarkStart w:id="33" w:name="_Toc162877922"/>
      <w:r w:rsidR="008F4C0D" w:rsidRPr="00CB75E6">
        <w:t>Instrumentation</w:t>
      </w:r>
      <w:bookmarkEnd w:id="33"/>
    </w:p>
    <w:p w14:paraId="3DBDB595" w14:textId="43B1BE85" w:rsidR="00404473" w:rsidRPr="00CB75E6" w:rsidRDefault="008968F4" w:rsidP="008968F4">
      <w:pPr>
        <w:spacing w:line="480" w:lineRule="auto"/>
        <w:ind w:firstLine="720"/>
        <w:rPr>
          <w:rFonts w:ascii="Times New Roman" w:hAnsi="Times New Roman" w:cs="Times New Roman"/>
        </w:rPr>
      </w:pPr>
      <w:r w:rsidRPr="00CB75E6">
        <w:rPr>
          <w:rFonts w:ascii="Times New Roman" w:hAnsi="Times New Roman" w:cs="Times New Roman"/>
        </w:rPr>
        <w:t xml:space="preserve"> </w:t>
      </w:r>
      <w:r w:rsidR="001F0379" w:rsidRPr="00CB75E6">
        <w:rPr>
          <w:rFonts w:ascii="Times New Roman" w:hAnsi="Times New Roman" w:cs="Times New Roman"/>
        </w:rPr>
        <w:t>I created a list of open ended questions based on</w:t>
      </w:r>
      <w:r w:rsidR="00163E53" w:rsidRPr="00CB75E6">
        <w:rPr>
          <w:rFonts w:ascii="Times New Roman" w:hAnsi="Times New Roman" w:cs="Times New Roman"/>
        </w:rPr>
        <w:t xml:space="preserve"> the literature and the</w:t>
      </w:r>
      <w:r w:rsidR="002666F2" w:rsidRPr="00CB75E6">
        <w:rPr>
          <w:rFonts w:ascii="Times New Roman" w:hAnsi="Times New Roman" w:cs="Times New Roman"/>
        </w:rPr>
        <w:t xml:space="preserve"> research questions to conduct</w:t>
      </w:r>
      <w:r w:rsidR="001F0379" w:rsidRPr="00CB75E6">
        <w:rPr>
          <w:rFonts w:ascii="Times New Roman" w:hAnsi="Times New Roman" w:cs="Times New Roman"/>
        </w:rPr>
        <w:t xml:space="preserve"> interviews. </w:t>
      </w:r>
      <w:r w:rsidR="00472B27" w:rsidRPr="00CB75E6">
        <w:rPr>
          <w:rFonts w:ascii="Times New Roman" w:hAnsi="Times New Roman" w:cs="Times New Roman"/>
        </w:rPr>
        <w:t>I used the global measure of servant leadership created by Liden et al</w:t>
      </w:r>
      <w:r w:rsidR="00365A8D" w:rsidRPr="00CB75E6">
        <w:rPr>
          <w:rFonts w:ascii="Times New Roman" w:hAnsi="Times New Roman" w:cs="Times New Roman"/>
        </w:rPr>
        <w:t>.</w:t>
      </w:r>
      <w:r w:rsidR="00472B27" w:rsidRPr="00CB75E6">
        <w:rPr>
          <w:rFonts w:ascii="Times New Roman" w:hAnsi="Times New Roman" w:cs="Times New Roman"/>
        </w:rPr>
        <w:t xml:space="preserve"> (2015) to guide the creation of my </w:t>
      </w:r>
      <w:r w:rsidR="00C83C20" w:rsidRPr="00CB75E6">
        <w:rPr>
          <w:rFonts w:ascii="Times New Roman" w:hAnsi="Times New Roman" w:cs="Times New Roman"/>
        </w:rPr>
        <w:t>interview protocol</w:t>
      </w:r>
      <w:r w:rsidR="00DB6BB9" w:rsidRPr="00CB75E6">
        <w:rPr>
          <w:rFonts w:ascii="Times New Roman" w:hAnsi="Times New Roman" w:cs="Times New Roman"/>
        </w:rPr>
        <w:t xml:space="preserve"> (see Chapter 2 for an explanation of the attributes of servant leadership)</w:t>
      </w:r>
      <w:r w:rsidR="00472B27" w:rsidRPr="00CB75E6">
        <w:rPr>
          <w:rFonts w:ascii="Times New Roman" w:hAnsi="Times New Roman" w:cs="Times New Roman"/>
        </w:rPr>
        <w:t>. I focused on the seven parts of servant leadership: emotional healing, communal values, conceptual skills, humility, empowering, helping</w:t>
      </w:r>
      <w:r w:rsidR="00365A8D" w:rsidRPr="00CB75E6">
        <w:rPr>
          <w:rFonts w:ascii="Times New Roman" w:hAnsi="Times New Roman" w:cs="Times New Roman"/>
        </w:rPr>
        <w:t xml:space="preserve"> subordinate grow and succeed, and behaving ethically (Liden et al., 2015). </w:t>
      </w:r>
      <w:r w:rsidR="001F0379" w:rsidRPr="00CB75E6">
        <w:rPr>
          <w:rFonts w:ascii="Times New Roman" w:hAnsi="Times New Roman" w:cs="Times New Roman"/>
        </w:rPr>
        <w:t xml:space="preserve">I developed this list of questions beforehand, but I did not determine the order in which I </w:t>
      </w:r>
      <w:r w:rsidR="002666F2" w:rsidRPr="00CB75E6">
        <w:rPr>
          <w:rFonts w:ascii="Times New Roman" w:hAnsi="Times New Roman" w:cs="Times New Roman"/>
        </w:rPr>
        <w:t xml:space="preserve">would ask the questions. </w:t>
      </w:r>
      <w:r w:rsidRPr="00CB75E6">
        <w:rPr>
          <w:rFonts w:ascii="Times New Roman" w:hAnsi="Times New Roman" w:cs="Times New Roman"/>
        </w:rPr>
        <w:t>I chose to ask these questions in a semi-structured format. This format allowed me to ask follow up questions and dive deeper into the experiences of each teacher. I asked open ended questions for the purpose of hearing stories of the experiences the teachers had with serva</w:t>
      </w:r>
      <w:r w:rsidR="0039355F" w:rsidRPr="00CB75E6">
        <w:rPr>
          <w:rFonts w:ascii="Times New Roman" w:hAnsi="Times New Roman" w:cs="Times New Roman"/>
        </w:rPr>
        <w:t>nt leadership in their schools.</w:t>
      </w:r>
      <w:r w:rsidR="002666F2" w:rsidRPr="00CB75E6">
        <w:rPr>
          <w:rFonts w:ascii="Times New Roman" w:hAnsi="Times New Roman" w:cs="Times New Roman"/>
        </w:rPr>
        <w:t xml:space="preserve"> </w:t>
      </w:r>
      <w:r w:rsidR="0039355F" w:rsidRPr="00CB75E6">
        <w:rPr>
          <w:rFonts w:ascii="Times New Roman" w:hAnsi="Times New Roman" w:cs="Times New Roman"/>
        </w:rPr>
        <w:t>T</w:t>
      </w:r>
      <w:r w:rsidR="002666F2" w:rsidRPr="00CB75E6">
        <w:rPr>
          <w:rFonts w:ascii="Times New Roman" w:hAnsi="Times New Roman" w:cs="Times New Roman"/>
        </w:rPr>
        <w:t xml:space="preserve">he </w:t>
      </w:r>
      <w:r w:rsidR="00C83C20" w:rsidRPr="00CB75E6">
        <w:rPr>
          <w:rFonts w:ascii="Times New Roman" w:hAnsi="Times New Roman" w:cs="Times New Roman"/>
        </w:rPr>
        <w:t>protocol I used for</w:t>
      </w:r>
      <w:r w:rsidR="00163E53" w:rsidRPr="00CB75E6">
        <w:rPr>
          <w:rFonts w:ascii="Times New Roman" w:hAnsi="Times New Roman" w:cs="Times New Roman"/>
        </w:rPr>
        <w:t xml:space="preserve"> the</w:t>
      </w:r>
      <w:r w:rsidR="002666F2" w:rsidRPr="00CB75E6">
        <w:rPr>
          <w:rFonts w:ascii="Times New Roman" w:hAnsi="Times New Roman" w:cs="Times New Roman"/>
        </w:rPr>
        <w:t xml:space="preserve"> teachers</w:t>
      </w:r>
      <w:r w:rsidR="001F0379" w:rsidRPr="00CB75E6">
        <w:rPr>
          <w:rFonts w:ascii="Times New Roman" w:hAnsi="Times New Roman" w:cs="Times New Roman"/>
        </w:rPr>
        <w:t xml:space="preserve"> during their interviews</w:t>
      </w:r>
      <w:r w:rsidR="004645EA" w:rsidRPr="00CB75E6">
        <w:rPr>
          <w:rFonts w:ascii="Times New Roman" w:hAnsi="Times New Roman" w:cs="Times New Roman"/>
        </w:rPr>
        <w:t xml:space="preserve"> can be found in appendix in table 2.1</w:t>
      </w:r>
      <w:r w:rsidR="00163E53" w:rsidRPr="00CB75E6">
        <w:rPr>
          <w:rFonts w:ascii="Times New Roman" w:hAnsi="Times New Roman" w:cs="Times New Roman"/>
        </w:rPr>
        <w:t xml:space="preserve">. </w:t>
      </w:r>
    </w:p>
    <w:p w14:paraId="44A3E640" w14:textId="7E083C85" w:rsidR="001F0379" w:rsidRPr="00CB75E6" w:rsidRDefault="001F0379" w:rsidP="00A24DCF">
      <w:pPr>
        <w:spacing w:line="480" w:lineRule="auto"/>
        <w:ind w:firstLine="720"/>
        <w:rPr>
          <w:rFonts w:ascii="Times New Roman" w:hAnsi="Times New Roman" w:cs="Times New Roman"/>
        </w:rPr>
      </w:pPr>
      <w:r w:rsidRPr="00CB75E6">
        <w:rPr>
          <w:rFonts w:ascii="Times New Roman" w:hAnsi="Times New Roman" w:cs="Times New Roman"/>
        </w:rPr>
        <w:t xml:space="preserve">I validated the open-ended survey instrument through face validity (Edmonson &amp; Irby, 2008). </w:t>
      </w:r>
      <w:r w:rsidR="00163E53" w:rsidRPr="00CB75E6">
        <w:rPr>
          <w:rFonts w:ascii="Times New Roman" w:hAnsi="Times New Roman" w:cs="Times New Roman"/>
        </w:rPr>
        <w:t>Colleagues</w:t>
      </w:r>
      <w:r w:rsidRPr="00CB75E6">
        <w:rPr>
          <w:rFonts w:ascii="Times New Roman" w:hAnsi="Times New Roman" w:cs="Times New Roman"/>
        </w:rPr>
        <w:t xml:space="preserve"> in my doctoral cohort, who are all educational professionals, </w:t>
      </w:r>
      <w:r w:rsidR="00163E53" w:rsidRPr="00CB75E6">
        <w:rPr>
          <w:rFonts w:ascii="Times New Roman" w:hAnsi="Times New Roman" w:cs="Times New Roman"/>
        </w:rPr>
        <w:t xml:space="preserve">helped </w:t>
      </w:r>
      <w:r w:rsidRPr="00CB75E6">
        <w:rPr>
          <w:rFonts w:ascii="Times New Roman" w:hAnsi="Times New Roman" w:cs="Times New Roman"/>
        </w:rPr>
        <w:t>to validate the questions. These educational professionals were also given my research question</w:t>
      </w:r>
      <w:r w:rsidR="00163E53" w:rsidRPr="00CB75E6">
        <w:rPr>
          <w:rFonts w:ascii="Times New Roman" w:hAnsi="Times New Roman" w:cs="Times New Roman"/>
        </w:rPr>
        <w:t>s</w:t>
      </w:r>
      <w:r w:rsidRPr="00CB75E6">
        <w:rPr>
          <w:rFonts w:ascii="Times New Roman" w:hAnsi="Times New Roman" w:cs="Times New Roman"/>
        </w:rPr>
        <w:t xml:space="preserve"> to insure </w:t>
      </w:r>
      <w:r w:rsidR="00084BF3" w:rsidRPr="00CB75E6">
        <w:rPr>
          <w:rFonts w:ascii="Times New Roman" w:hAnsi="Times New Roman" w:cs="Times New Roman"/>
        </w:rPr>
        <w:t>the protocol</w:t>
      </w:r>
      <w:r w:rsidRPr="00CB75E6">
        <w:rPr>
          <w:rFonts w:ascii="Times New Roman" w:hAnsi="Times New Roman" w:cs="Times New Roman"/>
        </w:rPr>
        <w:t xml:space="preserve"> was in line with </w:t>
      </w:r>
      <w:r w:rsidR="00084BF3" w:rsidRPr="00CB75E6">
        <w:rPr>
          <w:rFonts w:ascii="Times New Roman" w:hAnsi="Times New Roman" w:cs="Times New Roman"/>
        </w:rPr>
        <w:t>the interview protocol</w:t>
      </w:r>
      <w:r w:rsidR="00FF1888" w:rsidRPr="00CB75E6">
        <w:rPr>
          <w:rFonts w:ascii="Times New Roman" w:hAnsi="Times New Roman" w:cs="Times New Roman"/>
        </w:rPr>
        <w:t xml:space="preserve">. Based on </w:t>
      </w:r>
      <w:r w:rsidRPr="00CB75E6">
        <w:rPr>
          <w:rFonts w:ascii="Times New Roman" w:hAnsi="Times New Roman" w:cs="Times New Roman"/>
        </w:rPr>
        <w:t xml:space="preserve">the feedback received, I adjusted </w:t>
      </w:r>
      <w:r w:rsidR="00084BF3" w:rsidRPr="00CB75E6">
        <w:rPr>
          <w:rFonts w:ascii="Times New Roman" w:hAnsi="Times New Roman" w:cs="Times New Roman"/>
        </w:rPr>
        <w:t>the protocol</w:t>
      </w:r>
      <w:r w:rsidRPr="00CB75E6">
        <w:rPr>
          <w:rFonts w:ascii="Times New Roman" w:hAnsi="Times New Roman" w:cs="Times New Roman"/>
        </w:rPr>
        <w:t>. This process of face validity</w:t>
      </w:r>
      <w:r w:rsidR="00F41498" w:rsidRPr="00CB75E6">
        <w:rPr>
          <w:rFonts w:ascii="Times New Roman" w:hAnsi="Times New Roman" w:cs="Times New Roman"/>
        </w:rPr>
        <w:t xml:space="preserve"> </w:t>
      </w:r>
      <w:r w:rsidR="00084BF3" w:rsidRPr="00CB75E6">
        <w:rPr>
          <w:rFonts w:ascii="Times New Roman" w:hAnsi="Times New Roman" w:cs="Times New Roman"/>
        </w:rPr>
        <w:t>insured the trustworthiness of the</w:t>
      </w:r>
      <w:r w:rsidRPr="00CB75E6">
        <w:rPr>
          <w:rFonts w:ascii="Times New Roman" w:hAnsi="Times New Roman" w:cs="Times New Roman"/>
        </w:rPr>
        <w:t xml:space="preserve"> questionnaire by receiving feedback from a group of educational </w:t>
      </w:r>
      <w:r w:rsidRPr="00CB75E6">
        <w:rPr>
          <w:rFonts w:ascii="Times New Roman" w:hAnsi="Times New Roman" w:cs="Times New Roman"/>
        </w:rPr>
        <w:lastRenderedPageBreak/>
        <w:t>professionals that were similar to the sample but were not a part of my study (Edmonson &amp; Irby, 2008).</w:t>
      </w:r>
    </w:p>
    <w:p w14:paraId="6BCFA437" w14:textId="79ED1EA5" w:rsidR="008F4C0D" w:rsidRPr="00CB75E6" w:rsidRDefault="008F4C0D" w:rsidP="0049140C">
      <w:pPr>
        <w:pStyle w:val="Heading3"/>
      </w:pPr>
      <w:bookmarkStart w:id="34" w:name="_Toc162877923"/>
      <w:r w:rsidRPr="00CB75E6">
        <w:t>Data Collection</w:t>
      </w:r>
      <w:bookmarkEnd w:id="34"/>
    </w:p>
    <w:p w14:paraId="3579A9D1" w14:textId="1FADA95E" w:rsidR="001F0379" w:rsidRPr="00CB75E6" w:rsidRDefault="001F0379" w:rsidP="001F0379">
      <w:pPr>
        <w:spacing w:line="480" w:lineRule="auto"/>
        <w:rPr>
          <w:rFonts w:ascii="Times New Roman" w:hAnsi="Times New Roman" w:cs="Times New Roman"/>
        </w:rPr>
      </w:pPr>
      <w:r w:rsidRPr="00CB75E6">
        <w:rPr>
          <w:rFonts w:ascii="Times New Roman" w:hAnsi="Times New Roman" w:cs="Times New Roman"/>
          <w:b/>
        </w:rPr>
        <w:tab/>
      </w:r>
      <w:r w:rsidR="00084BF3" w:rsidRPr="00CB75E6">
        <w:rPr>
          <w:rFonts w:ascii="Times New Roman" w:hAnsi="Times New Roman" w:cs="Times New Roman"/>
        </w:rPr>
        <w:t>Data collected from interviews began with an email to participant volunteers to</w:t>
      </w:r>
      <w:r w:rsidRPr="00CB75E6">
        <w:rPr>
          <w:rFonts w:ascii="Times New Roman" w:hAnsi="Times New Roman" w:cs="Times New Roman"/>
        </w:rPr>
        <w:t xml:space="preserve"> face-to-face interview at their convenience. I conducted each of these interviews on the school campus in the participants’ offices</w:t>
      </w:r>
      <w:r w:rsidR="00365A8D" w:rsidRPr="00CB75E6">
        <w:rPr>
          <w:rFonts w:ascii="Times New Roman" w:hAnsi="Times New Roman" w:cs="Times New Roman"/>
        </w:rPr>
        <w:t xml:space="preserve"> or classrooms</w:t>
      </w:r>
      <w:r w:rsidRPr="00CB75E6">
        <w:rPr>
          <w:rFonts w:ascii="Times New Roman" w:hAnsi="Times New Roman" w:cs="Times New Roman"/>
        </w:rPr>
        <w:t>. I recorded and transcribed all o</w:t>
      </w:r>
      <w:r w:rsidR="00FF1888" w:rsidRPr="00CB75E6">
        <w:rPr>
          <w:rFonts w:ascii="Times New Roman" w:hAnsi="Times New Roman" w:cs="Times New Roman"/>
        </w:rPr>
        <w:t>f t</w:t>
      </w:r>
      <w:r w:rsidR="00F41498" w:rsidRPr="00CB75E6">
        <w:rPr>
          <w:rFonts w:ascii="Times New Roman" w:hAnsi="Times New Roman" w:cs="Times New Roman"/>
        </w:rPr>
        <w:t>he interviews. I conducted the</w:t>
      </w:r>
      <w:r w:rsidR="00FF1888" w:rsidRPr="00CB75E6">
        <w:rPr>
          <w:rFonts w:ascii="Times New Roman" w:hAnsi="Times New Roman" w:cs="Times New Roman"/>
        </w:rPr>
        <w:t xml:space="preserve"> interview</w:t>
      </w:r>
      <w:r w:rsidR="00F41498" w:rsidRPr="00CB75E6">
        <w:rPr>
          <w:rFonts w:ascii="Times New Roman" w:hAnsi="Times New Roman" w:cs="Times New Roman"/>
        </w:rPr>
        <w:t>s</w:t>
      </w:r>
      <w:r w:rsidR="00FF1888" w:rsidRPr="00CB75E6">
        <w:rPr>
          <w:rFonts w:ascii="Times New Roman" w:hAnsi="Times New Roman" w:cs="Times New Roman"/>
        </w:rPr>
        <w:t xml:space="preserve"> face to face, but I used Zoom</w:t>
      </w:r>
      <w:r w:rsidRPr="00CB75E6">
        <w:rPr>
          <w:rFonts w:ascii="Times New Roman" w:hAnsi="Times New Roman" w:cs="Times New Roman"/>
        </w:rPr>
        <w:t xml:space="preserve"> record </w:t>
      </w:r>
      <w:r w:rsidR="00FF1888" w:rsidRPr="00CB75E6">
        <w:rPr>
          <w:rFonts w:ascii="Times New Roman" w:hAnsi="Times New Roman" w:cs="Times New Roman"/>
        </w:rPr>
        <w:t xml:space="preserve">feature </w:t>
      </w:r>
      <w:r w:rsidR="00414280" w:rsidRPr="00CB75E6">
        <w:rPr>
          <w:rFonts w:ascii="Times New Roman" w:hAnsi="Times New Roman" w:cs="Times New Roman"/>
        </w:rPr>
        <w:t>to</w:t>
      </w:r>
      <w:r w:rsidRPr="00CB75E6">
        <w:rPr>
          <w:rFonts w:ascii="Times New Roman" w:hAnsi="Times New Roman" w:cs="Times New Roman"/>
        </w:rPr>
        <w:t xml:space="preserve"> transcribe these interviews. I listened through all of the interviews once and corrected any errors that were made through the Zoom transcription service. </w:t>
      </w:r>
    </w:p>
    <w:p w14:paraId="17747F29" w14:textId="35EE0F7C" w:rsidR="001F0379" w:rsidRPr="00CB75E6" w:rsidRDefault="001F0379" w:rsidP="001F0379">
      <w:pPr>
        <w:spacing w:line="480" w:lineRule="auto"/>
        <w:ind w:firstLine="720"/>
        <w:rPr>
          <w:rFonts w:ascii="Times New Roman" w:hAnsi="Times New Roman" w:cs="Times New Roman"/>
        </w:rPr>
      </w:pPr>
      <w:r w:rsidRPr="00CB75E6">
        <w:rPr>
          <w:rFonts w:ascii="Times New Roman" w:hAnsi="Times New Roman" w:cs="Times New Roman"/>
        </w:rPr>
        <w:t xml:space="preserve">I did not give the </w:t>
      </w:r>
      <w:r w:rsidR="00084BF3" w:rsidRPr="00CB75E6">
        <w:rPr>
          <w:rFonts w:ascii="Times New Roman" w:hAnsi="Times New Roman" w:cs="Times New Roman"/>
        </w:rPr>
        <w:t xml:space="preserve">protocol </w:t>
      </w:r>
      <w:r w:rsidRPr="00CB75E6">
        <w:rPr>
          <w:rFonts w:ascii="Times New Roman" w:hAnsi="Times New Roman" w:cs="Times New Roman"/>
        </w:rPr>
        <w:t>to these participants beforehand. I used a semi-structured style of interviewing which allowed me to ask follow up questions based on the answers given to me by the participants. Merriam and Tisdell</w:t>
      </w:r>
      <w:r w:rsidR="00FF1888" w:rsidRPr="00CB75E6">
        <w:rPr>
          <w:rFonts w:ascii="Times New Roman" w:hAnsi="Times New Roman" w:cs="Times New Roman"/>
        </w:rPr>
        <w:t xml:space="preserve"> (2017)</w:t>
      </w:r>
      <w:r w:rsidRPr="00CB75E6">
        <w:rPr>
          <w:rFonts w:ascii="Times New Roman" w:hAnsi="Times New Roman" w:cs="Times New Roman"/>
        </w:rPr>
        <w:t xml:space="preserve"> explain</w:t>
      </w:r>
      <w:r w:rsidR="00365A8D" w:rsidRPr="00CB75E6">
        <w:rPr>
          <w:rFonts w:ascii="Times New Roman" w:hAnsi="Times New Roman" w:cs="Times New Roman"/>
        </w:rPr>
        <w:t>ed</w:t>
      </w:r>
      <w:r w:rsidRPr="00CB75E6">
        <w:rPr>
          <w:rFonts w:ascii="Times New Roman" w:hAnsi="Times New Roman" w:cs="Times New Roman"/>
        </w:rPr>
        <w:t xml:space="preserve"> that “This format allows the researcher to respond to the situation at hand, to the emerging worldview of the respondent, and to new ideas on the topic” (p. 109). By conducting a semi-structured style of interview, I was able to ask questions that would allow me to understand each of the participants’ stories and point of view. This interview</w:t>
      </w:r>
      <w:r w:rsidR="00365A8D" w:rsidRPr="00CB75E6">
        <w:rPr>
          <w:rFonts w:ascii="Times New Roman" w:hAnsi="Times New Roman" w:cs="Times New Roman"/>
        </w:rPr>
        <w:t xml:space="preserve"> style was also helpful as some of these participants have different duties and experiences </w:t>
      </w:r>
      <w:r w:rsidRPr="00CB75E6">
        <w:rPr>
          <w:rFonts w:ascii="Times New Roman" w:hAnsi="Times New Roman" w:cs="Times New Roman"/>
        </w:rPr>
        <w:t xml:space="preserve">at the school and therefore a different perspective on the </w:t>
      </w:r>
      <w:r w:rsidR="00365A8D" w:rsidRPr="00CB75E6">
        <w:rPr>
          <w:rFonts w:ascii="Times New Roman" w:hAnsi="Times New Roman" w:cs="Times New Roman"/>
        </w:rPr>
        <w:t xml:space="preserve">impact of servant </w:t>
      </w:r>
      <w:r w:rsidR="00FF1888" w:rsidRPr="00CB75E6">
        <w:rPr>
          <w:rFonts w:ascii="Times New Roman" w:hAnsi="Times New Roman" w:cs="Times New Roman"/>
        </w:rPr>
        <w:t>leadership</w:t>
      </w:r>
      <w:r w:rsidRPr="00CB75E6">
        <w:rPr>
          <w:rFonts w:ascii="Times New Roman" w:hAnsi="Times New Roman" w:cs="Times New Roman"/>
        </w:rPr>
        <w:t xml:space="preserve">. </w:t>
      </w:r>
    </w:p>
    <w:p w14:paraId="18BD865F" w14:textId="35904908" w:rsidR="001F0379" w:rsidRPr="00CB75E6" w:rsidRDefault="001131AF" w:rsidP="00F62477">
      <w:pPr>
        <w:spacing w:line="480" w:lineRule="auto"/>
        <w:ind w:firstLine="720"/>
        <w:rPr>
          <w:rFonts w:ascii="Times New Roman" w:hAnsi="Times New Roman" w:cs="Times New Roman"/>
        </w:rPr>
      </w:pPr>
      <w:r w:rsidRPr="00CB75E6">
        <w:rPr>
          <w:rFonts w:ascii="Times New Roman" w:hAnsi="Times New Roman" w:cs="Times New Roman"/>
        </w:rPr>
        <w:t xml:space="preserve">Pajares (1992) stated that “beliefs cannot be directly observed or measured but must be inferred from what people say, intend, and do” (p. 314). Fives and Gill (2015) suggested that researcher use “open-ended </w:t>
      </w:r>
      <w:r w:rsidR="00AE596C" w:rsidRPr="00CB75E6">
        <w:rPr>
          <w:rFonts w:ascii="Times New Roman" w:hAnsi="Times New Roman" w:cs="Times New Roman"/>
        </w:rPr>
        <w:t>interviews</w:t>
      </w:r>
      <w:r w:rsidRPr="00CB75E6">
        <w:rPr>
          <w:rFonts w:ascii="Times New Roman" w:hAnsi="Times New Roman" w:cs="Times New Roman"/>
        </w:rPr>
        <w:t>, observations, and related think-</w:t>
      </w:r>
      <w:r w:rsidR="00AE596C" w:rsidRPr="00CB75E6">
        <w:rPr>
          <w:rFonts w:ascii="Times New Roman" w:hAnsi="Times New Roman" w:cs="Times New Roman"/>
        </w:rPr>
        <w:t>aloud</w:t>
      </w:r>
      <w:r w:rsidRPr="00CB75E6">
        <w:rPr>
          <w:rFonts w:ascii="Times New Roman" w:hAnsi="Times New Roman" w:cs="Times New Roman"/>
        </w:rPr>
        <w:t xml:space="preserve"> to determine consistencies and inconsistencies between what teachers say, intend, </w:t>
      </w:r>
      <w:r w:rsidRPr="00CB75E6">
        <w:rPr>
          <w:rFonts w:ascii="Times New Roman" w:hAnsi="Times New Roman" w:cs="Times New Roman"/>
        </w:rPr>
        <w:lastRenderedPageBreak/>
        <w:t xml:space="preserve">and what they do” (p. 39). Therefore, I must use multiple means of collecting data to </w:t>
      </w:r>
      <w:r w:rsidR="00084BF3" w:rsidRPr="00CB75E6">
        <w:rPr>
          <w:rFonts w:ascii="Times New Roman" w:hAnsi="Times New Roman" w:cs="Times New Roman"/>
        </w:rPr>
        <w:t xml:space="preserve">more accurately understand </w:t>
      </w:r>
      <w:r w:rsidRPr="00CB75E6">
        <w:rPr>
          <w:rFonts w:ascii="Times New Roman" w:hAnsi="Times New Roman" w:cs="Times New Roman"/>
        </w:rPr>
        <w:t xml:space="preserve">teachers’ beliefs and value of servant leadership. </w:t>
      </w:r>
      <w:r w:rsidR="00084BF3" w:rsidRPr="00CB75E6">
        <w:rPr>
          <w:rFonts w:ascii="Times New Roman" w:hAnsi="Times New Roman" w:cs="Times New Roman"/>
        </w:rPr>
        <w:t xml:space="preserve">To do so, </w:t>
      </w:r>
      <w:r w:rsidRPr="00CB75E6">
        <w:rPr>
          <w:rFonts w:ascii="Times New Roman" w:hAnsi="Times New Roman" w:cs="Times New Roman"/>
        </w:rPr>
        <w:t xml:space="preserve">I </w:t>
      </w:r>
      <w:r w:rsidR="00F632BE" w:rsidRPr="00CB75E6">
        <w:rPr>
          <w:rFonts w:ascii="Times New Roman" w:hAnsi="Times New Roman" w:cs="Times New Roman"/>
        </w:rPr>
        <w:t xml:space="preserve">conducted walk-throughs of each school as a means of verification. </w:t>
      </w:r>
      <w:r w:rsidR="0014393A">
        <w:rPr>
          <w:rFonts w:ascii="Times New Roman" w:hAnsi="Times New Roman" w:cs="Times New Roman"/>
        </w:rPr>
        <w:t xml:space="preserve">As I </w:t>
      </w:r>
      <w:r w:rsidR="0067052D" w:rsidRPr="00CB75E6">
        <w:rPr>
          <w:rFonts w:ascii="Times New Roman" w:hAnsi="Times New Roman" w:cs="Times New Roman"/>
        </w:rPr>
        <w:t>conducted w</w:t>
      </w:r>
      <w:r w:rsidR="0014393A">
        <w:rPr>
          <w:rFonts w:ascii="Times New Roman" w:hAnsi="Times New Roman" w:cs="Times New Roman"/>
        </w:rPr>
        <w:t xml:space="preserve">alk-throughs of each school, I </w:t>
      </w:r>
      <w:r w:rsidR="0067052D" w:rsidRPr="00CB75E6">
        <w:rPr>
          <w:rFonts w:ascii="Times New Roman" w:hAnsi="Times New Roman" w:cs="Times New Roman"/>
        </w:rPr>
        <w:t>took field notes</w:t>
      </w:r>
      <w:r w:rsidR="0014393A">
        <w:rPr>
          <w:rFonts w:ascii="Times New Roman" w:hAnsi="Times New Roman" w:cs="Times New Roman"/>
        </w:rPr>
        <w:t xml:space="preserve"> and wrote down my observations in a rubric</w:t>
      </w:r>
      <w:r w:rsidR="0067052D" w:rsidRPr="00CB75E6">
        <w:rPr>
          <w:rFonts w:ascii="Times New Roman" w:hAnsi="Times New Roman" w:cs="Times New Roman"/>
        </w:rPr>
        <w:t xml:space="preserve">. I looked for signage on the walls and behaviors of the students and faculty. </w:t>
      </w:r>
      <w:r w:rsidR="000F3EC2" w:rsidRPr="00CB75E6">
        <w:rPr>
          <w:rFonts w:ascii="Times New Roman" w:hAnsi="Times New Roman" w:cs="Times New Roman"/>
        </w:rPr>
        <w:t>These sources of data from three different perspectives al</w:t>
      </w:r>
      <w:r w:rsidR="00084BF3" w:rsidRPr="00CB75E6">
        <w:rPr>
          <w:rFonts w:ascii="Times New Roman" w:hAnsi="Times New Roman" w:cs="Times New Roman"/>
        </w:rPr>
        <w:t xml:space="preserve">lowed me to confirm the </w:t>
      </w:r>
      <w:r w:rsidR="000F3EC2" w:rsidRPr="00CB75E6">
        <w:rPr>
          <w:rFonts w:ascii="Times New Roman" w:hAnsi="Times New Roman" w:cs="Times New Roman"/>
        </w:rPr>
        <w:t>nature of teachers’ perceptions</w:t>
      </w:r>
      <w:r w:rsidR="00414280" w:rsidRPr="00CB75E6">
        <w:rPr>
          <w:rFonts w:ascii="Times New Roman" w:hAnsi="Times New Roman" w:cs="Times New Roman"/>
        </w:rPr>
        <w:t xml:space="preserve"> through triangulation</w:t>
      </w:r>
      <w:r w:rsidR="000F3EC2" w:rsidRPr="00CB75E6">
        <w:rPr>
          <w:rFonts w:ascii="Times New Roman" w:hAnsi="Times New Roman" w:cs="Times New Roman"/>
        </w:rPr>
        <w:t>.</w:t>
      </w:r>
      <w:r w:rsidR="00F632BE" w:rsidRPr="00CB75E6">
        <w:rPr>
          <w:rFonts w:ascii="Times New Roman" w:hAnsi="Times New Roman" w:cs="Times New Roman"/>
        </w:rPr>
        <w:t xml:space="preserve"> </w:t>
      </w:r>
    </w:p>
    <w:p w14:paraId="4F55FFB1" w14:textId="5D5C5BDF" w:rsidR="008F4C0D" w:rsidRPr="00CB75E6" w:rsidRDefault="008F4C0D" w:rsidP="0049140C">
      <w:pPr>
        <w:pStyle w:val="Heading2"/>
      </w:pPr>
      <w:bookmarkStart w:id="35" w:name="_Toc162877924"/>
      <w:r w:rsidRPr="00CB75E6">
        <w:t>Data Analysis</w:t>
      </w:r>
      <w:bookmarkEnd w:id="35"/>
    </w:p>
    <w:p w14:paraId="22BDAD40" w14:textId="1CF57B74" w:rsidR="001F0379" w:rsidRPr="00CB75E6" w:rsidRDefault="001F0379" w:rsidP="001F0379">
      <w:pPr>
        <w:spacing w:line="480" w:lineRule="auto"/>
        <w:ind w:firstLine="720"/>
        <w:rPr>
          <w:rFonts w:ascii="Times New Roman" w:hAnsi="Times New Roman" w:cs="Times New Roman"/>
        </w:rPr>
      </w:pPr>
      <w:r w:rsidRPr="00CB75E6">
        <w:rPr>
          <w:rFonts w:ascii="Times New Roman" w:hAnsi="Times New Roman" w:cs="Times New Roman"/>
        </w:rPr>
        <w:t>I used an interpretive-focused strategy to analyze the data of interview transcripts and field notes. Douglas (2017) explain</w:t>
      </w:r>
      <w:r w:rsidR="00365A8D" w:rsidRPr="00CB75E6">
        <w:rPr>
          <w:rFonts w:ascii="Times New Roman" w:hAnsi="Times New Roman" w:cs="Times New Roman"/>
        </w:rPr>
        <w:t>ed</w:t>
      </w:r>
      <w:r w:rsidRPr="00CB75E6">
        <w:rPr>
          <w:rFonts w:ascii="Times New Roman" w:hAnsi="Times New Roman" w:cs="Times New Roman"/>
        </w:rPr>
        <w:t xml:space="preserve"> that interpretive-focused coding “reorganizes data in order to identify themes that, while perhaps contextualized in the research setting, are decontextualized with regard to an individual’s experience” (p. 4). I used an in</w:t>
      </w:r>
      <w:r w:rsidR="00365A8D" w:rsidRPr="00CB75E6">
        <w:rPr>
          <w:rFonts w:ascii="Times New Roman" w:hAnsi="Times New Roman" w:cs="Times New Roman"/>
        </w:rPr>
        <w:t>terpretive-focused coding so</w:t>
      </w:r>
      <w:r w:rsidRPr="00CB75E6">
        <w:rPr>
          <w:rFonts w:ascii="Times New Roman" w:hAnsi="Times New Roman" w:cs="Times New Roman"/>
        </w:rPr>
        <w:t xml:space="preserve"> I could identify the themes that aligned with the definition of servant leadership given by Greenleaf</w:t>
      </w:r>
      <w:r w:rsidR="00FF1888" w:rsidRPr="00CB75E6">
        <w:rPr>
          <w:rFonts w:ascii="Times New Roman" w:hAnsi="Times New Roman" w:cs="Times New Roman"/>
        </w:rPr>
        <w:t xml:space="preserve"> (2016)</w:t>
      </w:r>
      <w:r w:rsidR="00365A8D" w:rsidRPr="00CB75E6">
        <w:rPr>
          <w:rFonts w:ascii="Times New Roman" w:hAnsi="Times New Roman" w:cs="Times New Roman"/>
        </w:rPr>
        <w:t xml:space="preserve"> and the </w:t>
      </w:r>
      <w:r w:rsidR="002E59AC" w:rsidRPr="00CB75E6">
        <w:rPr>
          <w:rFonts w:ascii="Times New Roman" w:hAnsi="Times New Roman" w:cs="Times New Roman"/>
        </w:rPr>
        <w:t>7-part</w:t>
      </w:r>
      <w:r w:rsidR="00365A8D" w:rsidRPr="00CB75E6">
        <w:rPr>
          <w:rFonts w:ascii="Times New Roman" w:hAnsi="Times New Roman" w:cs="Times New Roman"/>
        </w:rPr>
        <w:t xml:space="preserve"> </w:t>
      </w:r>
      <w:r w:rsidR="00FF1888" w:rsidRPr="00CB75E6">
        <w:rPr>
          <w:rFonts w:ascii="Times New Roman" w:hAnsi="Times New Roman" w:cs="Times New Roman"/>
        </w:rPr>
        <w:t>measure</w:t>
      </w:r>
      <w:r w:rsidR="00365A8D" w:rsidRPr="00CB75E6">
        <w:rPr>
          <w:rFonts w:ascii="Times New Roman" w:hAnsi="Times New Roman" w:cs="Times New Roman"/>
        </w:rPr>
        <w:t xml:space="preserve"> of global servant leadership created by Liden et al. (2015)</w:t>
      </w:r>
      <w:r w:rsidRPr="00CB75E6">
        <w:rPr>
          <w:rFonts w:ascii="Times New Roman" w:hAnsi="Times New Roman" w:cs="Times New Roman"/>
        </w:rPr>
        <w:t>. By using the theoretical framework of Servant Leadership, I used an etic approach to understanding the data. Merriam and Tisdell (2016) define an etic approach as coming fr</w:t>
      </w:r>
      <w:r w:rsidR="00365A8D" w:rsidRPr="00CB75E6">
        <w:rPr>
          <w:rFonts w:ascii="Times New Roman" w:hAnsi="Times New Roman" w:cs="Times New Roman"/>
        </w:rPr>
        <w:t>om an “outsider perspective” (p</w:t>
      </w:r>
      <w:r w:rsidRPr="00CB75E6">
        <w:rPr>
          <w:rFonts w:ascii="Times New Roman" w:hAnsi="Times New Roman" w:cs="Times New Roman"/>
        </w:rPr>
        <w:t>. 340). Using the general concepts from the definition and description of</w:t>
      </w:r>
      <w:r w:rsidR="00084BF3" w:rsidRPr="00CB75E6">
        <w:rPr>
          <w:rFonts w:ascii="Times New Roman" w:hAnsi="Times New Roman" w:cs="Times New Roman"/>
        </w:rPr>
        <w:t xml:space="preserve"> servant l</w:t>
      </w:r>
      <w:r w:rsidRPr="00CB75E6">
        <w:rPr>
          <w:rFonts w:ascii="Times New Roman" w:hAnsi="Times New Roman" w:cs="Times New Roman"/>
        </w:rPr>
        <w:t>eadership provided by Greenleaf</w:t>
      </w:r>
      <w:r w:rsidR="00AE7A5D" w:rsidRPr="00CB75E6">
        <w:rPr>
          <w:rFonts w:ascii="Times New Roman" w:hAnsi="Times New Roman" w:cs="Times New Roman"/>
        </w:rPr>
        <w:t xml:space="preserve"> and Liden et al</w:t>
      </w:r>
      <w:r w:rsidR="00F14EEC" w:rsidRPr="00CB75E6">
        <w:rPr>
          <w:rFonts w:ascii="Times New Roman" w:hAnsi="Times New Roman" w:cs="Times New Roman"/>
        </w:rPr>
        <w:t>.</w:t>
      </w:r>
      <w:r w:rsidR="00AE7A5D" w:rsidRPr="00CB75E6">
        <w:rPr>
          <w:rFonts w:ascii="Times New Roman" w:hAnsi="Times New Roman" w:cs="Times New Roman"/>
        </w:rPr>
        <w:t xml:space="preserve"> (2015)</w:t>
      </w:r>
      <w:r w:rsidRPr="00CB75E6">
        <w:rPr>
          <w:rFonts w:ascii="Times New Roman" w:hAnsi="Times New Roman" w:cs="Times New Roman"/>
        </w:rPr>
        <w:t>, I was able to draw specific conclusions about the experiences of the participants.</w:t>
      </w:r>
    </w:p>
    <w:p w14:paraId="3B3D5294" w14:textId="77688B19" w:rsidR="001F0379" w:rsidRPr="00CB75E6" w:rsidRDefault="001F0379" w:rsidP="005B3B76">
      <w:pPr>
        <w:spacing w:line="480" w:lineRule="auto"/>
        <w:rPr>
          <w:rFonts w:ascii="Times New Roman" w:hAnsi="Times New Roman" w:cs="Times New Roman"/>
        </w:rPr>
      </w:pPr>
      <w:r w:rsidRPr="00CB75E6">
        <w:rPr>
          <w:rFonts w:ascii="Times New Roman" w:hAnsi="Times New Roman" w:cs="Times New Roman"/>
        </w:rPr>
        <w:tab/>
        <w:t>I used thematic analysis to analyze my data. Maguire and Delahunt (2017) describe thematic analysis as “the pr</w:t>
      </w:r>
      <w:r w:rsidR="00FF1888" w:rsidRPr="00CB75E6">
        <w:rPr>
          <w:rFonts w:ascii="Times New Roman" w:hAnsi="Times New Roman" w:cs="Times New Roman"/>
        </w:rPr>
        <w:t>ocess of identifying patterns or</w:t>
      </w:r>
      <w:r w:rsidRPr="00CB75E6">
        <w:rPr>
          <w:rFonts w:ascii="Times New Roman" w:hAnsi="Times New Roman" w:cs="Times New Roman"/>
        </w:rPr>
        <w:t xml:space="preserve"> themes within </w:t>
      </w:r>
      <w:r w:rsidRPr="00CB75E6">
        <w:rPr>
          <w:rFonts w:ascii="Times New Roman" w:hAnsi="Times New Roman" w:cs="Times New Roman"/>
        </w:rPr>
        <w:lastRenderedPageBreak/>
        <w:t xml:space="preserve">qualitative data” (p. 352). In analyzing my data, I used Braun and Clark’s six-phase </w:t>
      </w:r>
      <w:r w:rsidR="00084BF3" w:rsidRPr="00CB75E6">
        <w:rPr>
          <w:rFonts w:ascii="Times New Roman" w:hAnsi="Times New Roman" w:cs="Times New Roman"/>
        </w:rPr>
        <w:t xml:space="preserve">framework for conducting </w:t>
      </w:r>
      <w:r w:rsidRPr="00CB75E6">
        <w:rPr>
          <w:rFonts w:ascii="Times New Roman" w:hAnsi="Times New Roman" w:cs="Times New Roman"/>
        </w:rPr>
        <w:t xml:space="preserve">thematic analysis (Braun &amp; Clarke, 2006). </w:t>
      </w:r>
      <w:r w:rsidR="00AE7A5D" w:rsidRPr="00CB75E6">
        <w:rPr>
          <w:rFonts w:ascii="Times New Roman" w:hAnsi="Times New Roman" w:cs="Times New Roman"/>
        </w:rPr>
        <w:t>Their six-phase process included</w:t>
      </w:r>
      <w:r w:rsidRPr="00CB75E6">
        <w:rPr>
          <w:rFonts w:ascii="Times New Roman" w:hAnsi="Times New Roman" w:cs="Times New Roman"/>
        </w:rPr>
        <w:t xml:space="preserve"> “familiarization with the data, coding, searching for themes, reviewing themes, defining and naming themes, and writing up” (Braun &amp; Clarke, 2006 p. 78-79). I read and re-read my manuscripts</w:t>
      </w:r>
      <w:r w:rsidR="0014393A">
        <w:rPr>
          <w:rFonts w:ascii="Times New Roman" w:hAnsi="Times New Roman" w:cs="Times New Roman"/>
        </w:rPr>
        <w:t xml:space="preserve"> </w:t>
      </w:r>
      <w:r w:rsidR="002E59AC" w:rsidRPr="00CB75E6">
        <w:rPr>
          <w:rFonts w:ascii="Times New Roman" w:hAnsi="Times New Roman" w:cs="Times New Roman"/>
        </w:rPr>
        <w:t>and field notes</w:t>
      </w:r>
      <w:r w:rsidRPr="00CB75E6">
        <w:rPr>
          <w:rFonts w:ascii="Times New Roman" w:hAnsi="Times New Roman" w:cs="Times New Roman"/>
        </w:rPr>
        <w:t xml:space="preserve"> following each step of Braun and Clark’s thematic analysis framework. As I was searching for themes, I highlighted the manuscripts</w:t>
      </w:r>
      <w:r w:rsidR="002E59AC" w:rsidRPr="00CB75E6">
        <w:rPr>
          <w:rFonts w:ascii="Times New Roman" w:hAnsi="Times New Roman" w:cs="Times New Roman"/>
        </w:rPr>
        <w:t xml:space="preserve"> and field notes</w:t>
      </w:r>
      <w:r w:rsidRPr="00CB75E6">
        <w:rPr>
          <w:rFonts w:ascii="Times New Roman" w:hAnsi="Times New Roman" w:cs="Times New Roman"/>
        </w:rPr>
        <w:t xml:space="preserve"> with significant statements and repetitive themes. Braun and Clark define a theme as a “coherent and meaningful patter</w:t>
      </w:r>
      <w:r w:rsidR="00FF1888" w:rsidRPr="00CB75E6">
        <w:rPr>
          <w:rFonts w:ascii="Times New Roman" w:hAnsi="Times New Roman" w:cs="Times New Roman"/>
        </w:rPr>
        <w:t>n</w:t>
      </w:r>
      <w:r w:rsidRPr="00CB75E6">
        <w:rPr>
          <w:rFonts w:ascii="Times New Roman" w:hAnsi="Times New Roman" w:cs="Times New Roman"/>
        </w:rPr>
        <w:t xml:space="preserve"> in the data relevant to </w:t>
      </w:r>
      <w:r w:rsidR="00B6603D" w:rsidRPr="00CB75E6">
        <w:rPr>
          <w:rFonts w:ascii="Times New Roman" w:hAnsi="Times New Roman" w:cs="Times New Roman"/>
        </w:rPr>
        <w:t>the research questions”</w:t>
      </w:r>
      <w:r w:rsidRPr="00CB75E6">
        <w:rPr>
          <w:rFonts w:ascii="Times New Roman" w:hAnsi="Times New Roman" w:cs="Times New Roman"/>
        </w:rPr>
        <w:t xml:space="preserve"> (p. 77). On the fifth set of defining and na</w:t>
      </w:r>
      <w:r w:rsidR="00AE7A5D" w:rsidRPr="00CB75E6">
        <w:rPr>
          <w:rFonts w:ascii="Times New Roman" w:hAnsi="Times New Roman" w:cs="Times New Roman"/>
        </w:rPr>
        <w:t>ming themes, I used Liden et al</w:t>
      </w:r>
      <w:r w:rsidR="00F14EEC" w:rsidRPr="00CB75E6">
        <w:rPr>
          <w:rFonts w:ascii="Times New Roman" w:hAnsi="Times New Roman" w:cs="Times New Roman"/>
        </w:rPr>
        <w:t>.</w:t>
      </w:r>
      <w:r w:rsidR="00084BF3" w:rsidRPr="00CB75E6">
        <w:rPr>
          <w:rFonts w:ascii="Times New Roman" w:hAnsi="Times New Roman" w:cs="Times New Roman"/>
        </w:rPr>
        <w:t>’s</w:t>
      </w:r>
      <w:r w:rsidR="00AE7A5D" w:rsidRPr="00CB75E6">
        <w:rPr>
          <w:rFonts w:ascii="Times New Roman" w:hAnsi="Times New Roman" w:cs="Times New Roman"/>
        </w:rPr>
        <w:t xml:space="preserve"> (2015)</w:t>
      </w:r>
      <w:r w:rsidRPr="00CB75E6">
        <w:rPr>
          <w:rFonts w:ascii="Times New Roman" w:hAnsi="Times New Roman" w:cs="Times New Roman"/>
        </w:rPr>
        <w:t xml:space="preserve"> list of the characteristics of servant leadership to help categorize my data. Once I finalized reviewing my themes, I wove “together the analytic narrative and data extracts to tell the reader a coherent story a</w:t>
      </w:r>
      <w:r w:rsidR="00FF1888" w:rsidRPr="00CB75E6">
        <w:rPr>
          <w:rFonts w:ascii="Times New Roman" w:hAnsi="Times New Roman" w:cs="Times New Roman"/>
        </w:rPr>
        <w:t>bout the data” (Braun &amp; Clark p</w:t>
      </w:r>
      <w:r w:rsidRPr="00CB75E6">
        <w:rPr>
          <w:rFonts w:ascii="Times New Roman" w:hAnsi="Times New Roman" w:cs="Times New Roman"/>
        </w:rPr>
        <w:t xml:space="preserve">. 79). </w:t>
      </w:r>
    </w:p>
    <w:p w14:paraId="1CB5F1FF" w14:textId="424B7787" w:rsidR="008F4C0D" w:rsidRPr="00CB75E6" w:rsidRDefault="008F4C0D" w:rsidP="0049140C">
      <w:pPr>
        <w:pStyle w:val="Heading2"/>
      </w:pPr>
      <w:bookmarkStart w:id="36" w:name="_Toc162877925"/>
      <w:r w:rsidRPr="00CB75E6">
        <w:t>Ethical Safeguards</w:t>
      </w:r>
      <w:bookmarkEnd w:id="36"/>
    </w:p>
    <w:p w14:paraId="0BF4F4CB" w14:textId="6619F2AC" w:rsidR="001F0379" w:rsidRPr="00CB75E6" w:rsidRDefault="00EA315F" w:rsidP="001F0379">
      <w:pPr>
        <w:spacing w:line="480" w:lineRule="auto"/>
        <w:ind w:firstLine="720"/>
        <w:rPr>
          <w:rFonts w:ascii="Times New Roman" w:hAnsi="Times New Roman" w:cs="Times New Roman"/>
        </w:rPr>
      </w:pPr>
      <w:r w:rsidRPr="00CB75E6">
        <w:rPr>
          <w:rFonts w:ascii="Times New Roman" w:hAnsi="Times New Roman" w:cs="Times New Roman"/>
        </w:rPr>
        <w:t xml:space="preserve">Ethical safeguards were put in place to ensure the protection of the participants and institutions in this study. Only pseudonyms were used to refer to participants and institutions in reporting findings from this research to provide confidentiality and identity protection. The only identifiers of participants were on the informed consent form presented and signed during the initial interview meeting. Participants were asked to signed the form if they were interested in participating in the study and for permission to be recorded for an interview. </w:t>
      </w:r>
    </w:p>
    <w:p w14:paraId="64353DAC" w14:textId="200879D1" w:rsidR="001F0379" w:rsidRPr="00CB75E6" w:rsidRDefault="005644A0" w:rsidP="00F63AC4">
      <w:pPr>
        <w:spacing w:line="480" w:lineRule="auto"/>
        <w:ind w:firstLine="720"/>
        <w:rPr>
          <w:rFonts w:ascii="Times New Roman" w:hAnsi="Times New Roman" w:cs="Times New Roman"/>
        </w:rPr>
      </w:pPr>
      <w:r w:rsidRPr="00CB75E6">
        <w:rPr>
          <w:rFonts w:ascii="Times New Roman" w:hAnsi="Times New Roman" w:cs="Times New Roman"/>
        </w:rPr>
        <w:t xml:space="preserve">For meaningful research to take place, I must remain ethical by reporting my findings fully and </w:t>
      </w:r>
      <w:r w:rsidR="00080102" w:rsidRPr="00CB75E6">
        <w:rPr>
          <w:rFonts w:ascii="Times New Roman" w:hAnsi="Times New Roman" w:cs="Times New Roman"/>
        </w:rPr>
        <w:t>honestly (Rossman &amp; Rallis, 2016</w:t>
      </w:r>
      <w:r w:rsidRPr="00CB75E6">
        <w:rPr>
          <w:rFonts w:ascii="Times New Roman" w:hAnsi="Times New Roman" w:cs="Times New Roman"/>
        </w:rPr>
        <w:t xml:space="preserve">). I was aided in conducting my </w:t>
      </w:r>
      <w:r w:rsidRPr="00CB75E6">
        <w:rPr>
          <w:rFonts w:ascii="Times New Roman" w:hAnsi="Times New Roman" w:cs="Times New Roman"/>
        </w:rPr>
        <w:lastRenderedPageBreak/>
        <w:t xml:space="preserve">research in an ethical manner throughout the research process by adhering to the guidelines </w:t>
      </w:r>
      <w:r w:rsidR="008521C2" w:rsidRPr="00CB75E6">
        <w:rPr>
          <w:rFonts w:ascii="Times New Roman" w:hAnsi="Times New Roman" w:cs="Times New Roman"/>
        </w:rPr>
        <w:t>provided</w:t>
      </w:r>
      <w:r w:rsidRPr="00CB75E6">
        <w:rPr>
          <w:rFonts w:ascii="Times New Roman" w:hAnsi="Times New Roman" w:cs="Times New Roman"/>
        </w:rPr>
        <w:t xml:space="preserve"> by the Institutional Review Board (IRB). The University of Tennessee requires researcher</w:t>
      </w:r>
      <w:r w:rsidR="008521C2" w:rsidRPr="00CB75E6">
        <w:rPr>
          <w:rFonts w:ascii="Times New Roman" w:hAnsi="Times New Roman" w:cs="Times New Roman"/>
        </w:rPr>
        <w:t>s</w:t>
      </w:r>
      <w:r w:rsidRPr="00CB75E6">
        <w:rPr>
          <w:rFonts w:ascii="Times New Roman" w:hAnsi="Times New Roman" w:cs="Times New Roman"/>
        </w:rPr>
        <w:t xml:space="preserve"> to gain approval from the IRB before conducting their research. </w:t>
      </w:r>
      <w:r w:rsidR="006F1FF7" w:rsidRPr="00CB75E6">
        <w:rPr>
          <w:rFonts w:ascii="Times New Roman" w:hAnsi="Times New Roman" w:cs="Times New Roman"/>
        </w:rPr>
        <w:t>The IRB requires</w:t>
      </w:r>
      <w:r w:rsidRPr="00CB75E6">
        <w:rPr>
          <w:rFonts w:ascii="Times New Roman" w:hAnsi="Times New Roman" w:cs="Times New Roman"/>
        </w:rPr>
        <w:t xml:space="preserve"> researchers to comply with variety of ethical safeguard</w:t>
      </w:r>
      <w:r w:rsidR="006F1FF7" w:rsidRPr="00CB75E6">
        <w:rPr>
          <w:rFonts w:ascii="Times New Roman" w:hAnsi="Times New Roman" w:cs="Times New Roman"/>
        </w:rPr>
        <w:t>s</w:t>
      </w:r>
      <w:r w:rsidRPr="00CB75E6">
        <w:rPr>
          <w:rFonts w:ascii="Times New Roman" w:hAnsi="Times New Roman" w:cs="Times New Roman"/>
        </w:rPr>
        <w:t xml:space="preserve"> and </w:t>
      </w:r>
      <w:r w:rsidR="006F1FF7" w:rsidRPr="00CB75E6">
        <w:rPr>
          <w:rFonts w:ascii="Times New Roman" w:hAnsi="Times New Roman" w:cs="Times New Roman"/>
        </w:rPr>
        <w:t xml:space="preserve">to </w:t>
      </w:r>
      <w:r w:rsidRPr="00CB75E6">
        <w:rPr>
          <w:rFonts w:ascii="Times New Roman" w:hAnsi="Times New Roman" w:cs="Times New Roman"/>
        </w:rPr>
        <w:t xml:space="preserve">provide confidentiality to individuals and institutions in the collection and presentation of data. </w:t>
      </w:r>
      <w:r w:rsidR="00C87A30" w:rsidRPr="00CB75E6">
        <w:rPr>
          <w:rFonts w:ascii="Times New Roman" w:hAnsi="Times New Roman" w:cs="Times New Roman"/>
        </w:rPr>
        <w:t>The IRB played an important role to</w:t>
      </w:r>
      <w:r w:rsidR="00F56DB8" w:rsidRPr="00CB75E6">
        <w:rPr>
          <w:rFonts w:ascii="Times New Roman" w:hAnsi="Times New Roman" w:cs="Times New Roman"/>
        </w:rPr>
        <w:t xml:space="preserve"> ensure the ethical nature of this</w:t>
      </w:r>
      <w:r w:rsidR="00C87A30" w:rsidRPr="00CB75E6">
        <w:rPr>
          <w:rFonts w:ascii="Times New Roman" w:hAnsi="Times New Roman" w:cs="Times New Roman"/>
        </w:rPr>
        <w:t xml:space="preserve"> research study.</w:t>
      </w:r>
      <w:r w:rsidR="00F63AC4" w:rsidRPr="00CB75E6">
        <w:rPr>
          <w:rFonts w:ascii="Times New Roman" w:hAnsi="Times New Roman" w:cs="Times New Roman"/>
          <w:b/>
          <w:bCs/>
        </w:rPr>
        <w:tab/>
      </w:r>
      <w:r w:rsidR="00F63AC4" w:rsidRPr="00CB75E6">
        <w:rPr>
          <w:rFonts w:ascii="Times New Roman" w:hAnsi="Times New Roman" w:cs="Times New Roman"/>
          <w:b/>
          <w:bCs/>
        </w:rPr>
        <w:tab/>
      </w:r>
    </w:p>
    <w:p w14:paraId="4F2D0BC8" w14:textId="10DDE83C" w:rsidR="008F4C0D" w:rsidRPr="00CB75E6" w:rsidRDefault="008F4C0D" w:rsidP="0049140C">
      <w:pPr>
        <w:pStyle w:val="Heading2"/>
      </w:pPr>
      <w:bookmarkStart w:id="37" w:name="_Toc162877926"/>
      <w:r w:rsidRPr="00CB75E6">
        <w:t>Methods of Verification</w:t>
      </w:r>
      <w:bookmarkEnd w:id="37"/>
    </w:p>
    <w:p w14:paraId="4076635C" w14:textId="65A7EF3A" w:rsidR="00F62477" w:rsidRPr="00CB75E6" w:rsidRDefault="00A1503C" w:rsidP="00EA31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Cs/>
        </w:rPr>
      </w:pPr>
      <w:r w:rsidRPr="00CB75E6">
        <w:rPr>
          <w:rFonts w:ascii="Times New Roman" w:hAnsi="Times New Roman" w:cs="Times New Roman"/>
          <w:bCs/>
        </w:rPr>
        <w:tab/>
        <w:t>When collecting data in a qualitative research study, the issues of trustworthiness and dependability should be discussed. Merriam</w:t>
      </w:r>
      <w:r w:rsidR="00DE62F1" w:rsidRPr="00CB75E6">
        <w:rPr>
          <w:rFonts w:ascii="Times New Roman" w:hAnsi="Times New Roman" w:cs="Times New Roman"/>
          <w:bCs/>
        </w:rPr>
        <w:t xml:space="preserve"> and Tisdell (2017</w:t>
      </w:r>
      <w:r w:rsidRPr="00CB75E6">
        <w:rPr>
          <w:rFonts w:ascii="Times New Roman" w:hAnsi="Times New Roman" w:cs="Times New Roman"/>
          <w:bCs/>
        </w:rPr>
        <w:t>) explains that research should</w:t>
      </w:r>
      <w:r w:rsidR="00A5683B" w:rsidRPr="00CB75E6">
        <w:rPr>
          <w:rFonts w:ascii="Times New Roman" w:hAnsi="Times New Roman" w:cs="Times New Roman"/>
          <w:bCs/>
        </w:rPr>
        <w:t xml:space="preserve"> be concerned with “providing valid and reliable knowledge in an ethical manner” (p.209). Creswell (2014) believes that validation is a strength of qualitative research and that through description “findings can transport readers to the setting and give the discussion an element of shared experiences” (p. 202). </w:t>
      </w:r>
      <w:r w:rsidR="00F62477" w:rsidRPr="00CB75E6">
        <w:rPr>
          <w:rFonts w:ascii="Times New Roman" w:hAnsi="Times New Roman" w:cs="Times New Roman"/>
          <w:bCs/>
        </w:rPr>
        <w:t>I demonstrate the validity of this study through the triangulation of data, a multi-site case study, and member checks</w:t>
      </w:r>
      <w:r w:rsidR="006F1FF7" w:rsidRPr="00CB75E6">
        <w:rPr>
          <w:rFonts w:ascii="Times New Roman" w:hAnsi="Times New Roman" w:cs="Times New Roman"/>
          <w:bCs/>
        </w:rPr>
        <w:t>.</w:t>
      </w:r>
    </w:p>
    <w:p w14:paraId="2C2310E0" w14:textId="11E95BE0" w:rsidR="00EA315F" w:rsidRPr="00CB75E6" w:rsidRDefault="00F62477" w:rsidP="0049140C">
      <w:pPr>
        <w:pStyle w:val="Heading3"/>
      </w:pPr>
      <w:bookmarkStart w:id="38" w:name="_Toc162877927"/>
      <w:r w:rsidRPr="00CB75E6">
        <w:t>Triangulation of</w:t>
      </w:r>
      <w:r w:rsidR="00F56DB8" w:rsidRPr="00CB75E6">
        <w:t xml:space="preserve"> Data</w:t>
      </w:r>
      <w:bookmarkEnd w:id="38"/>
    </w:p>
    <w:p w14:paraId="36D3ECEC" w14:textId="048DE763" w:rsidR="00EA315F" w:rsidRPr="00CB75E6" w:rsidRDefault="00EA315F" w:rsidP="00EA31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Cs/>
        </w:rPr>
      </w:pPr>
      <w:r w:rsidRPr="00CB75E6">
        <w:rPr>
          <w:rFonts w:ascii="Times New Roman" w:hAnsi="Times New Roman" w:cs="Times New Roman"/>
        </w:rPr>
        <w:tab/>
        <w:t xml:space="preserve">Lincoln and Guba (1985) established that the truth value of a qualitative study should be determined by the credibility. Lincoln and Guba (1985) continue to describe credibility as factors of truth values, applicability, consistency, and neutrality. One method to ensure this credibility is through triangulation (Lincoln &amp; Guba 1985). Denzin (1978) and Patton (2015) have identified four types of triangulation, one of which is the triangulation of sources (Patton, 2015). A key component of the triangulation of sources </w:t>
      </w:r>
      <w:r w:rsidRPr="00CB75E6">
        <w:rPr>
          <w:rFonts w:ascii="Times New Roman" w:hAnsi="Times New Roman" w:cs="Times New Roman"/>
        </w:rPr>
        <w:lastRenderedPageBreak/>
        <w:t>is comparing people with differ viewpoints. I accomplished this triangulation of sources by interviewing a diverse group of individuals from multiple private school in Savannah, GA. A second form of triangulation is using different methods to collect data (Pat</w:t>
      </w:r>
      <w:r w:rsidR="00084BF3" w:rsidRPr="00CB75E6">
        <w:rPr>
          <w:rFonts w:ascii="Times New Roman" w:hAnsi="Times New Roman" w:cs="Times New Roman"/>
        </w:rPr>
        <w:t>t</w:t>
      </w:r>
      <w:r w:rsidRPr="00CB75E6">
        <w:rPr>
          <w:rFonts w:ascii="Times New Roman" w:hAnsi="Times New Roman" w:cs="Times New Roman"/>
        </w:rPr>
        <w:t>on, 1999). I conducted in</w:t>
      </w:r>
      <w:r w:rsidR="0014393A">
        <w:rPr>
          <w:rFonts w:ascii="Times New Roman" w:hAnsi="Times New Roman" w:cs="Times New Roman"/>
        </w:rPr>
        <w:t>terviews a</w:t>
      </w:r>
      <w:r w:rsidRPr="00CB75E6">
        <w:rPr>
          <w:rFonts w:ascii="Times New Roman" w:hAnsi="Times New Roman" w:cs="Times New Roman"/>
        </w:rPr>
        <w:t>nd performed walk-throughs of each school to have a diverse group of data.</w:t>
      </w:r>
    </w:p>
    <w:p w14:paraId="20CC383F" w14:textId="093A18F8" w:rsidR="00FA42B6" w:rsidRPr="00CB75E6" w:rsidRDefault="00FA42B6" w:rsidP="0049140C">
      <w:pPr>
        <w:pStyle w:val="Heading3"/>
      </w:pPr>
      <w:bookmarkStart w:id="39" w:name="_Toc162877928"/>
      <w:r w:rsidRPr="00CB75E6">
        <w:t>Multi-Site Case Study</w:t>
      </w:r>
      <w:bookmarkEnd w:id="39"/>
    </w:p>
    <w:p w14:paraId="31B2B63F" w14:textId="66DDAF80" w:rsidR="00046994" w:rsidRPr="00CB75E6" w:rsidRDefault="00FA42B6" w:rsidP="00FA42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Cs/>
        </w:rPr>
      </w:pPr>
      <w:r w:rsidRPr="00CB75E6">
        <w:rPr>
          <w:rFonts w:ascii="Times New Roman" w:hAnsi="Times New Roman" w:cs="Times New Roman"/>
          <w:b/>
          <w:bCs/>
        </w:rPr>
        <w:tab/>
      </w:r>
      <w:r w:rsidRPr="00CB75E6">
        <w:rPr>
          <w:rFonts w:ascii="Times New Roman" w:hAnsi="Times New Roman" w:cs="Times New Roman"/>
          <w:bCs/>
        </w:rPr>
        <w:t>I used a multi-site case study in my qualitative research study to protect against bias in my analysis. Since I was the only researcher in this study, there was a heightened risk for bias, and this multi-</w:t>
      </w:r>
      <w:r w:rsidR="0014393A">
        <w:rPr>
          <w:rFonts w:ascii="Times New Roman" w:hAnsi="Times New Roman" w:cs="Times New Roman"/>
          <w:bCs/>
        </w:rPr>
        <w:t xml:space="preserve">site </w:t>
      </w:r>
      <w:r w:rsidRPr="00CB75E6">
        <w:rPr>
          <w:rFonts w:ascii="Times New Roman" w:hAnsi="Times New Roman" w:cs="Times New Roman"/>
          <w:bCs/>
        </w:rPr>
        <w:t>case study provided multiple indicators for confidence in th</w:t>
      </w:r>
      <w:r w:rsidR="00080102" w:rsidRPr="00CB75E6">
        <w:rPr>
          <w:rFonts w:ascii="Times New Roman" w:hAnsi="Times New Roman" w:cs="Times New Roman"/>
          <w:bCs/>
        </w:rPr>
        <w:t>e validity of measure (Yin, 2016</w:t>
      </w:r>
      <w:r w:rsidRPr="00CB75E6">
        <w:rPr>
          <w:rFonts w:ascii="Times New Roman" w:hAnsi="Times New Roman" w:cs="Times New Roman"/>
          <w:bCs/>
        </w:rPr>
        <w:t xml:space="preserve">). </w:t>
      </w:r>
      <w:r w:rsidR="006F1FF7" w:rsidRPr="00CB75E6">
        <w:rPr>
          <w:rFonts w:ascii="Times New Roman" w:hAnsi="Times New Roman" w:cs="Times New Roman"/>
          <w:bCs/>
        </w:rPr>
        <w:t>Conducting</w:t>
      </w:r>
      <w:r w:rsidRPr="00CB75E6">
        <w:rPr>
          <w:rFonts w:ascii="Times New Roman" w:hAnsi="Times New Roman" w:cs="Times New Roman"/>
          <w:bCs/>
        </w:rPr>
        <w:t xml:space="preserve"> inter</w:t>
      </w:r>
      <w:r w:rsidR="0014393A">
        <w:rPr>
          <w:rFonts w:ascii="Times New Roman" w:hAnsi="Times New Roman" w:cs="Times New Roman"/>
          <w:bCs/>
        </w:rPr>
        <w:t>views</w:t>
      </w:r>
      <w:r w:rsidRPr="00CB75E6">
        <w:rPr>
          <w:rFonts w:ascii="Times New Roman" w:hAnsi="Times New Roman" w:cs="Times New Roman"/>
          <w:bCs/>
        </w:rPr>
        <w:t xml:space="preserve"> and performing walk-throughs in three different private schools in the Southeastern part of the United States</w:t>
      </w:r>
      <w:r w:rsidR="006F1FF7" w:rsidRPr="00CB75E6">
        <w:rPr>
          <w:rFonts w:ascii="Times New Roman" w:hAnsi="Times New Roman" w:cs="Times New Roman"/>
          <w:bCs/>
        </w:rPr>
        <w:t xml:space="preserve"> ensured</w:t>
      </w:r>
      <w:r w:rsidRPr="00CB75E6">
        <w:rPr>
          <w:rFonts w:ascii="Times New Roman" w:hAnsi="Times New Roman" w:cs="Times New Roman"/>
          <w:bCs/>
        </w:rPr>
        <w:t xml:space="preserve"> my findings were more detailed and the study was strengthened in precision and validity (Miles &amp; Huberman, 1994)</w:t>
      </w:r>
      <w:r w:rsidR="00046994" w:rsidRPr="00CB75E6">
        <w:rPr>
          <w:rFonts w:ascii="Times New Roman" w:hAnsi="Times New Roman" w:cs="Times New Roman"/>
          <w:bCs/>
        </w:rPr>
        <w:t>.</w:t>
      </w:r>
      <w:r w:rsidR="006F1FF7" w:rsidRPr="00CB75E6">
        <w:rPr>
          <w:rFonts w:ascii="Times New Roman" w:hAnsi="Times New Roman" w:cs="Times New Roman"/>
          <w:bCs/>
        </w:rPr>
        <w:t xml:space="preserve"> </w:t>
      </w:r>
    </w:p>
    <w:p w14:paraId="14DCA588" w14:textId="359E57A4" w:rsidR="00FA42B6" w:rsidRPr="00CB75E6" w:rsidRDefault="00F56DB8" w:rsidP="0049140C">
      <w:pPr>
        <w:pStyle w:val="Heading3"/>
      </w:pPr>
      <w:bookmarkStart w:id="40" w:name="_Toc162877929"/>
      <w:r w:rsidRPr="00CB75E6">
        <w:t>Member checks</w:t>
      </w:r>
      <w:bookmarkEnd w:id="40"/>
    </w:p>
    <w:p w14:paraId="1694FC0F" w14:textId="1031D699" w:rsidR="00F56DB8" w:rsidRPr="00CB75E6" w:rsidRDefault="00F56DB8" w:rsidP="00F6247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Cs/>
        </w:rPr>
      </w:pPr>
      <w:r w:rsidRPr="00CB75E6">
        <w:rPr>
          <w:rFonts w:ascii="Times New Roman" w:hAnsi="Times New Roman" w:cs="Times New Roman"/>
          <w:b/>
          <w:bCs/>
        </w:rPr>
        <w:tab/>
      </w:r>
      <w:r w:rsidRPr="00CB75E6">
        <w:rPr>
          <w:rFonts w:ascii="Times New Roman" w:hAnsi="Times New Roman" w:cs="Times New Roman"/>
          <w:bCs/>
        </w:rPr>
        <w:t>After performing interviews and having them transcribed, I gave each participa</w:t>
      </w:r>
      <w:r w:rsidR="00F62477" w:rsidRPr="00CB75E6">
        <w:rPr>
          <w:rFonts w:ascii="Times New Roman" w:hAnsi="Times New Roman" w:cs="Times New Roman"/>
          <w:bCs/>
        </w:rPr>
        <w:t>nt a copy of the transcript from the interview to review. I allowed each participant a chance to give feedback on the transcript to ensure that I did not misrepresent anything communicated in the interview. I kept all the interviews in electron</w:t>
      </w:r>
      <w:r w:rsidR="006F1FF7" w:rsidRPr="00CB75E6">
        <w:rPr>
          <w:rFonts w:ascii="Times New Roman" w:hAnsi="Times New Roman" w:cs="Times New Roman"/>
          <w:bCs/>
        </w:rPr>
        <w:t>ic</w:t>
      </w:r>
      <w:r w:rsidR="00F62477" w:rsidRPr="00CB75E6">
        <w:rPr>
          <w:rFonts w:ascii="Times New Roman" w:hAnsi="Times New Roman" w:cs="Times New Roman"/>
          <w:bCs/>
        </w:rPr>
        <w:t xml:space="preserve"> form on a password protected computer where only I had access to the f</w:t>
      </w:r>
      <w:r w:rsidR="00080102" w:rsidRPr="00CB75E6">
        <w:rPr>
          <w:rFonts w:ascii="Times New Roman" w:hAnsi="Times New Roman" w:cs="Times New Roman"/>
          <w:bCs/>
        </w:rPr>
        <w:t>iles. Maxwell (2023</w:t>
      </w:r>
      <w:r w:rsidR="00F62477" w:rsidRPr="00CB75E6">
        <w:rPr>
          <w:rFonts w:ascii="Times New Roman" w:hAnsi="Times New Roman" w:cs="Times New Roman"/>
          <w:bCs/>
        </w:rPr>
        <w:t>) states that member checks are an “important way for ruling out the possibility of misinterpreting the meaning of what participants say and do” (p. 111).</w:t>
      </w:r>
    </w:p>
    <w:p w14:paraId="30F605C8" w14:textId="2CFC63BA" w:rsidR="001F0379" w:rsidRPr="00CB75E6" w:rsidRDefault="00084BF3" w:rsidP="0049140C">
      <w:pPr>
        <w:pStyle w:val="Heading2"/>
      </w:pPr>
      <w:bookmarkStart w:id="41" w:name="_Toc162877930"/>
      <w:r w:rsidRPr="00CB75E6">
        <w:lastRenderedPageBreak/>
        <w:t>Role of the Researcher</w:t>
      </w:r>
      <w:bookmarkEnd w:id="41"/>
    </w:p>
    <w:p w14:paraId="69488A78" w14:textId="405372F8" w:rsidR="001F0379" w:rsidRPr="00CB75E6" w:rsidRDefault="001F0379" w:rsidP="00F62477">
      <w:pPr>
        <w:spacing w:line="480" w:lineRule="auto"/>
        <w:rPr>
          <w:rFonts w:ascii="Times New Roman" w:hAnsi="Times New Roman" w:cs="Times New Roman"/>
        </w:rPr>
      </w:pPr>
      <w:r w:rsidRPr="00CB75E6">
        <w:rPr>
          <w:rFonts w:ascii="Times New Roman" w:hAnsi="Times New Roman" w:cs="Times New Roman"/>
        </w:rPr>
        <w:tab/>
        <w:t>Working in education as a teacher and as an administrator, I bring my own bias and perspective to this study. I personally believe that servant leadership is the best style of leadership</w:t>
      </w:r>
      <w:r w:rsidR="00AE7A5D" w:rsidRPr="00CB75E6">
        <w:rPr>
          <w:rFonts w:ascii="Times New Roman" w:hAnsi="Times New Roman" w:cs="Times New Roman"/>
        </w:rPr>
        <w:t xml:space="preserve"> to employ as a leader</w:t>
      </w:r>
      <w:r w:rsidRPr="00CB75E6">
        <w:rPr>
          <w:rFonts w:ascii="Times New Roman" w:hAnsi="Times New Roman" w:cs="Times New Roman"/>
        </w:rPr>
        <w:t xml:space="preserve">. I am a Caucasian male who holds to aspects of a Judeo-Christian faith. In Greenleaf’s theoretical frame of servant leadership, many aspects of the Judeo-Christian faith are present as he draws examples from this belief system as the basis for his theoretical frame (Greenleaf &amp; Spears, 2014). These aspects of my faith could have an impact on </w:t>
      </w:r>
      <w:r w:rsidR="00AE7A5D" w:rsidRPr="00CB75E6">
        <w:rPr>
          <w:rFonts w:ascii="Times New Roman" w:hAnsi="Times New Roman" w:cs="Times New Roman"/>
        </w:rPr>
        <w:t xml:space="preserve">the </w:t>
      </w:r>
      <w:r w:rsidRPr="00CB75E6">
        <w:rPr>
          <w:rFonts w:ascii="Times New Roman" w:hAnsi="Times New Roman" w:cs="Times New Roman"/>
        </w:rPr>
        <w:t xml:space="preserve">importance that I place on servant leadership as the best form and style of leadership. </w:t>
      </w:r>
    </w:p>
    <w:p w14:paraId="1EF4FC01" w14:textId="31DD61A0" w:rsidR="001F0379" w:rsidRPr="00CB75E6" w:rsidRDefault="001F0379" w:rsidP="001F0379">
      <w:pPr>
        <w:spacing w:line="480" w:lineRule="auto"/>
        <w:ind w:firstLine="720"/>
        <w:rPr>
          <w:rFonts w:ascii="Times New Roman" w:hAnsi="Times New Roman" w:cs="Times New Roman"/>
        </w:rPr>
      </w:pPr>
      <w:r w:rsidRPr="00CB75E6">
        <w:rPr>
          <w:rFonts w:ascii="Times New Roman" w:hAnsi="Times New Roman" w:cs="Times New Roman"/>
        </w:rPr>
        <w:t xml:space="preserve">I teach at a private, college preparatory school in </w:t>
      </w:r>
      <w:r w:rsidR="00DF6A8C" w:rsidRPr="00CB75E6">
        <w:rPr>
          <w:rFonts w:ascii="Times New Roman" w:hAnsi="Times New Roman" w:cs="Times New Roman"/>
        </w:rPr>
        <w:t>southeast part of the United States</w:t>
      </w:r>
      <w:r w:rsidRPr="00CB75E6">
        <w:rPr>
          <w:rFonts w:ascii="Times New Roman" w:hAnsi="Times New Roman" w:cs="Times New Roman"/>
        </w:rPr>
        <w:t xml:space="preserve">. I currently serve on the school’s executive leadership team as the Director of Campus </w:t>
      </w:r>
      <w:r w:rsidR="00414280" w:rsidRPr="00CB75E6">
        <w:rPr>
          <w:rFonts w:ascii="Times New Roman" w:hAnsi="Times New Roman" w:cs="Times New Roman"/>
        </w:rPr>
        <w:t>L</w:t>
      </w:r>
      <w:r w:rsidRPr="00CB75E6">
        <w:rPr>
          <w:rFonts w:ascii="Times New Roman" w:hAnsi="Times New Roman" w:cs="Times New Roman"/>
        </w:rPr>
        <w:t xml:space="preserve">ife. In this role I attempt to model qualities of servant leadership as I lead in different areas of the school. I also work with many student leadership and diversity teams at my school. While working with these teams, I attempt to teach and instill servant leadership qualities within my students. The individuals I interview also work and teach </w:t>
      </w:r>
      <w:r w:rsidR="00DF6A8C" w:rsidRPr="00CB75E6">
        <w:rPr>
          <w:rFonts w:ascii="Times New Roman" w:hAnsi="Times New Roman" w:cs="Times New Roman"/>
        </w:rPr>
        <w:t>at similar schools in the US southeast</w:t>
      </w:r>
      <w:r w:rsidRPr="00CB75E6">
        <w:rPr>
          <w:rFonts w:ascii="Times New Roman" w:hAnsi="Times New Roman" w:cs="Times New Roman"/>
        </w:rPr>
        <w:t>. I have professional relationships with these colleagues and have an understanding of the culture and dynamics of their schools.</w:t>
      </w:r>
    </w:p>
    <w:p w14:paraId="688CC7F8" w14:textId="77777777" w:rsidR="001F0379" w:rsidRPr="00CB75E6" w:rsidRDefault="001F0379" w:rsidP="008F4C0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1059EC62" w14:textId="06C6CAC9" w:rsidR="008F4C0D" w:rsidRPr="00CB75E6" w:rsidRDefault="008F4C0D" w:rsidP="0049140C">
      <w:pPr>
        <w:pStyle w:val="Heading2"/>
      </w:pPr>
      <w:bookmarkStart w:id="42" w:name="_Toc162877931"/>
      <w:r w:rsidRPr="00CB75E6">
        <w:t>Conclusion</w:t>
      </w:r>
      <w:bookmarkEnd w:id="42"/>
    </w:p>
    <w:p w14:paraId="3574367F" w14:textId="4CF1DB47" w:rsidR="001F0379" w:rsidRPr="00CB75E6" w:rsidRDefault="00DF6A8C" w:rsidP="001F0379">
      <w:pPr>
        <w:spacing w:line="480" w:lineRule="auto"/>
        <w:ind w:firstLine="720"/>
        <w:rPr>
          <w:rFonts w:ascii="Times New Roman" w:hAnsi="Times New Roman" w:cs="Times New Roman"/>
        </w:rPr>
      </w:pPr>
      <w:r w:rsidRPr="00CB75E6">
        <w:rPr>
          <w:rFonts w:ascii="Times New Roman" w:hAnsi="Times New Roman" w:cs="Times New Roman"/>
        </w:rPr>
        <w:t>Merriam and Tisdell (2017</w:t>
      </w:r>
      <w:r w:rsidR="001F0379" w:rsidRPr="00CB75E6">
        <w:rPr>
          <w:rFonts w:ascii="Times New Roman" w:hAnsi="Times New Roman" w:cs="Times New Roman"/>
        </w:rPr>
        <w:t>) state that a basic qualitative study is “the analysis of the data [by]… identifying recurring patterns that characterize the data” (p. 2</w:t>
      </w:r>
      <w:r w:rsidRPr="00CB75E6">
        <w:rPr>
          <w:rFonts w:ascii="Times New Roman" w:hAnsi="Times New Roman" w:cs="Times New Roman"/>
        </w:rPr>
        <w:t>4). Merriam and Tisdell (2017</w:t>
      </w:r>
      <w:r w:rsidR="001F0379" w:rsidRPr="00CB75E6">
        <w:rPr>
          <w:rFonts w:ascii="Times New Roman" w:hAnsi="Times New Roman" w:cs="Times New Roman"/>
        </w:rPr>
        <w:t>) continue</w:t>
      </w:r>
      <w:r w:rsidR="00AE7A5D" w:rsidRPr="00CB75E6">
        <w:rPr>
          <w:rFonts w:ascii="Times New Roman" w:hAnsi="Times New Roman" w:cs="Times New Roman"/>
        </w:rPr>
        <w:t>d</w:t>
      </w:r>
      <w:r w:rsidR="001F0379" w:rsidRPr="00CB75E6">
        <w:rPr>
          <w:rFonts w:ascii="Times New Roman" w:hAnsi="Times New Roman" w:cs="Times New Roman"/>
        </w:rPr>
        <w:t xml:space="preserve"> to explain that “findings are these recurring patterns or </w:t>
      </w:r>
      <w:r w:rsidR="001F0379" w:rsidRPr="00CB75E6">
        <w:rPr>
          <w:rFonts w:ascii="Times New Roman" w:hAnsi="Times New Roman" w:cs="Times New Roman"/>
        </w:rPr>
        <w:lastRenderedPageBreak/>
        <w:t>themes supported by the data from which they were derived, [and] the overall interpretation will be the researcher's understanding of the participants' understanding of the phenomenon of interest” (p. 24). By analyzing the data, I am able</w:t>
      </w:r>
      <w:r w:rsidR="00AE7A5D" w:rsidRPr="00CB75E6">
        <w:rPr>
          <w:rFonts w:ascii="Times New Roman" w:hAnsi="Times New Roman" w:cs="Times New Roman"/>
        </w:rPr>
        <w:t xml:space="preserve"> to understand how these teachers</w:t>
      </w:r>
      <w:r w:rsidR="001F0379" w:rsidRPr="00CB75E6">
        <w:rPr>
          <w:rFonts w:ascii="Times New Roman" w:hAnsi="Times New Roman" w:cs="Times New Roman"/>
        </w:rPr>
        <w:t xml:space="preserve"> defined th</w:t>
      </w:r>
      <w:r w:rsidR="00AE7A5D" w:rsidRPr="00CB75E6">
        <w:rPr>
          <w:rFonts w:ascii="Times New Roman" w:hAnsi="Times New Roman" w:cs="Times New Roman"/>
        </w:rPr>
        <w:t>eir experiences with servant leadership</w:t>
      </w:r>
      <w:r w:rsidR="001F0379" w:rsidRPr="00CB75E6">
        <w:rPr>
          <w:rFonts w:ascii="Times New Roman" w:hAnsi="Times New Roman" w:cs="Times New Roman"/>
        </w:rPr>
        <w:t xml:space="preserve">, explore how the servant leadership of the </w:t>
      </w:r>
      <w:r w:rsidR="00AE7A5D" w:rsidRPr="00CB75E6">
        <w:rPr>
          <w:rFonts w:ascii="Times New Roman" w:hAnsi="Times New Roman" w:cs="Times New Roman"/>
        </w:rPr>
        <w:t>principals impacts subordinates</w:t>
      </w:r>
      <w:r w:rsidR="001F0379" w:rsidRPr="00CB75E6">
        <w:rPr>
          <w:rFonts w:ascii="Times New Roman" w:hAnsi="Times New Roman" w:cs="Times New Roman"/>
        </w:rPr>
        <w:t xml:space="preserve">, and </w:t>
      </w:r>
      <w:r w:rsidR="00AE7A5D" w:rsidRPr="00CB75E6">
        <w:rPr>
          <w:rFonts w:ascii="Times New Roman" w:hAnsi="Times New Roman" w:cs="Times New Roman"/>
        </w:rPr>
        <w:t>discover how the teachers believed</w:t>
      </w:r>
      <w:r w:rsidR="001F0379" w:rsidRPr="00CB75E6">
        <w:rPr>
          <w:rFonts w:ascii="Times New Roman" w:hAnsi="Times New Roman" w:cs="Times New Roman"/>
        </w:rPr>
        <w:t xml:space="preserve"> servant leadership influenced the culture of the school. The data methods used in this research study are credible and are free from research bias. </w:t>
      </w:r>
    </w:p>
    <w:p w14:paraId="711D5336" w14:textId="1E8DFA1C" w:rsidR="00972B81" w:rsidRPr="00CB75E6" w:rsidRDefault="00972B81" w:rsidP="001F0379">
      <w:pPr>
        <w:spacing w:line="480" w:lineRule="auto"/>
        <w:ind w:firstLine="720"/>
        <w:rPr>
          <w:rFonts w:ascii="Times New Roman" w:hAnsi="Times New Roman" w:cs="Times New Roman"/>
        </w:rPr>
      </w:pPr>
    </w:p>
    <w:p w14:paraId="1E422D01" w14:textId="77777777" w:rsidR="00236E6D" w:rsidRPr="00CB75E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0428048C" w14:textId="1D78DA36" w:rsidR="00972B81" w:rsidRPr="00CB75E6" w:rsidRDefault="00F710F9" w:rsidP="00E75681">
      <w:pPr>
        <w:pStyle w:val="Heading1"/>
      </w:pPr>
      <w:r w:rsidRPr="00CB75E6">
        <w:br w:type="page"/>
      </w:r>
      <w:bookmarkStart w:id="43" w:name="_Toc420995908"/>
      <w:bookmarkStart w:id="44" w:name="_Toc422997495"/>
      <w:r w:rsidR="007D538B" w:rsidRPr="00CB75E6">
        <w:lastRenderedPageBreak/>
        <w:br/>
      </w:r>
      <w:bookmarkStart w:id="45" w:name="_Toc162877932"/>
      <w:bookmarkEnd w:id="43"/>
      <w:bookmarkEnd w:id="44"/>
      <w:r w:rsidR="0058168C" w:rsidRPr="00CB75E6">
        <w:t xml:space="preserve">Analysis and </w:t>
      </w:r>
      <w:r w:rsidR="003628F9" w:rsidRPr="00CB75E6">
        <w:t>findings</w:t>
      </w:r>
      <w:bookmarkEnd w:id="45"/>
    </w:p>
    <w:p w14:paraId="35ECA152" w14:textId="52948F35" w:rsidR="00972B81" w:rsidRPr="00CB75E6" w:rsidRDefault="00972B81" w:rsidP="00F134AA">
      <w:pPr>
        <w:spacing w:line="480" w:lineRule="auto"/>
        <w:rPr>
          <w:rFonts w:ascii="Times New Roman" w:hAnsi="Times New Roman" w:cs="Times New Roman"/>
        </w:rPr>
      </w:pPr>
      <w:r w:rsidRPr="00CB75E6">
        <w:rPr>
          <w:rFonts w:ascii="Times New Roman" w:hAnsi="Times New Roman" w:cs="Times New Roman"/>
          <w:b/>
        </w:rPr>
        <w:tab/>
      </w:r>
      <w:r w:rsidR="00E6328A" w:rsidRPr="00CB75E6">
        <w:rPr>
          <w:rFonts w:ascii="Times New Roman" w:hAnsi="Times New Roman" w:cs="Times New Roman"/>
        </w:rPr>
        <w:t>Teachers’ values and beliefs have a major impact on pedagogy,</w:t>
      </w:r>
      <w:r w:rsidR="00E807E8" w:rsidRPr="00CB75E6">
        <w:rPr>
          <w:rFonts w:ascii="Times New Roman" w:hAnsi="Times New Roman" w:cs="Times New Roman"/>
        </w:rPr>
        <w:t xml:space="preserve"> students’</w:t>
      </w:r>
      <w:r w:rsidR="00E6328A" w:rsidRPr="00CB75E6">
        <w:rPr>
          <w:rFonts w:ascii="Times New Roman" w:hAnsi="Times New Roman" w:cs="Times New Roman"/>
        </w:rPr>
        <w:t xml:space="preserve"> </w:t>
      </w:r>
      <w:r w:rsidR="00577A7A" w:rsidRPr="00CB75E6">
        <w:rPr>
          <w:rFonts w:ascii="Times New Roman" w:hAnsi="Times New Roman" w:cs="Times New Roman"/>
        </w:rPr>
        <w:t xml:space="preserve">educational </w:t>
      </w:r>
      <w:r w:rsidR="00E6328A" w:rsidRPr="00CB75E6">
        <w:rPr>
          <w:rFonts w:ascii="Times New Roman" w:hAnsi="Times New Roman" w:cs="Times New Roman"/>
        </w:rPr>
        <w:t xml:space="preserve">experience, </w:t>
      </w:r>
      <w:r w:rsidR="00577A7A" w:rsidRPr="00CB75E6">
        <w:rPr>
          <w:rFonts w:ascii="Times New Roman" w:hAnsi="Times New Roman" w:cs="Times New Roman"/>
        </w:rPr>
        <w:t>and the culture of a schoo</w:t>
      </w:r>
      <w:r w:rsidR="0058168C" w:rsidRPr="00CB75E6">
        <w:rPr>
          <w:rFonts w:ascii="Times New Roman" w:hAnsi="Times New Roman" w:cs="Times New Roman"/>
        </w:rPr>
        <w:t>l (Dwyer, 2015). Teachers</w:t>
      </w:r>
      <w:r w:rsidR="00577A7A" w:rsidRPr="00CB75E6">
        <w:rPr>
          <w:rFonts w:ascii="Times New Roman" w:hAnsi="Times New Roman" w:cs="Times New Roman"/>
        </w:rPr>
        <w:t xml:space="preserve"> do not always act on their values and beliefs but sometimes conform to the pressures of the institution and fall into a cycle of habit as they perform their daily duties (Fives &amp; Gill, 2015). </w:t>
      </w:r>
      <w:r w:rsidR="0078511A" w:rsidRPr="00CB75E6">
        <w:rPr>
          <w:rFonts w:ascii="Times New Roman" w:hAnsi="Times New Roman" w:cs="Times New Roman"/>
        </w:rPr>
        <w:t>It is the teach</w:t>
      </w:r>
      <w:r w:rsidR="0058168C" w:rsidRPr="00CB75E6">
        <w:rPr>
          <w:rFonts w:ascii="Times New Roman" w:hAnsi="Times New Roman" w:cs="Times New Roman"/>
        </w:rPr>
        <w:t xml:space="preserve">ers, leaders, and students who </w:t>
      </w:r>
      <w:r w:rsidR="0078511A" w:rsidRPr="00CB75E6">
        <w:rPr>
          <w:rFonts w:ascii="Times New Roman" w:hAnsi="Times New Roman" w:cs="Times New Roman"/>
        </w:rPr>
        <w:t xml:space="preserve">are constantly shaping and defining the culture of a school (Bolman &amp; Deal, 2021). </w:t>
      </w:r>
      <w:r w:rsidR="00F134AA" w:rsidRPr="00CB75E6">
        <w:rPr>
          <w:rFonts w:ascii="Times New Roman" w:hAnsi="Times New Roman" w:cs="Times New Roman"/>
        </w:rPr>
        <w:t>The culture of a school plays an integral role in the ac</w:t>
      </w:r>
      <w:r w:rsidR="0058168C" w:rsidRPr="00CB75E6">
        <w:rPr>
          <w:rFonts w:ascii="Times New Roman" w:hAnsi="Times New Roman" w:cs="Times New Roman"/>
        </w:rPr>
        <w:t>hievement of students, the morale</w:t>
      </w:r>
      <w:r w:rsidR="00F134AA" w:rsidRPr="00CB75E6">
        <w:rPr>
          <w:rFonts w:ascii="Times New Roman" w:hAnsi="Times New Roman" w:cs="Times New Roman"/>
        </w:rPr>
        <w:t xml:space="preserve"> of teachers, and the impact a school has on the community (Davis, 2018; Deal &amp; Peterson, 1991; Finley, 2016; </w:t>
      </w:r>
      <w:proofErr w:type="spellStart"/>
      <w:r w:rsidR="00F134AA" w:rsidRPr="00CB75E6">
        <w:rPr>
          <w:rFonts w:ascii="Times New Roman" w:hAnsi="Times New Roman" w:cs="Times New Roman"/>
        </w:rPr>
        <w:t>Piotrowsky</w:t>
      </w:r>
      <w:proofErr w:type="spellEnd"/>
      <w:r w:rsidR="00F134AA" w:rsidRPr="00CB75E6">
        <w:rPr>
          <w:rFonts w:ascii="Times New Roman" w:hAnsi="Times New Roman" w:cs="Times New Roman"/>
        </w:rPr>
        <w:t xml:space="preserve">, 2016). </w:t>
      </w:r>
      <w:r w:rsidR="0078511A" w:rsidRPr="00CB75E6">
        <w:rPr>
          <w:rFonts w:ascii="Times New Roman" w:hAnsi="Times New Roman" w:cs="Times New Roman"/>
        </w:rPr>
        <w:t>By researching teachers’ values and beliefs</w:t>
      </w:r>
      <w:r w:rsidR="00F134AA" w:rsidRPr="00CB75E6">
        <w:rPr>
          <w:rFonts w:ascii="Times New Roman" w:hAnsi="Times New Roman" w:cs="Times New Roman"/>
        </w:rPr>
        <w:t xml:space="preserve"> on a specific topic</w:t>
      </w:r>
      <w:r w:rsidR="0078511A" w:rsidRPr="00CB75E6">
        <w:rPr>
          <w:rFonts w:ascii="Times New Roman" w:hAnsi="Times New Roman" w:cs="Times New Roman"/>
        </w:rPr>
        <w:t>,</w:t>
      </w:r>
      <w:r w:rsidR="00F134AA" w:rsidRPr="00CB75E6">
        <w:rPr>
          <w:rFonts w:ascii="Times New Roman" w:hAnsi="Times New Roman" w:cs="Times New Roman"/>
        </w:rPr>
        <w:t xml:space="preserve"> such as servant leadership, a better understanding of how teachers act </w:t>
      </w:r>
      <w:r w:rsidR="00CC26CE" w:rsidRPr="00CB75E6">
        <w:rPr>
          <w:rFonts w:ascii="Times New Roman" w:hAnsi="Times New Roman" w:cs="Times New Roman"/>
        </w:rPr>
        <w:t xml:space="preserve">on their values and beliefs </w:t>
      </w:r>
      <w:r w:rsidR="00F134AA" w:rsidRPr="00CB75E6">
        <w:rPr>
          <w:rFonts w:ascii="Times New Roman" w:hAnsi="Times New Roman" w:cs="Times New Roman"/>
        </w:rPr>
        <w:t xml:space="preserve">and how culture is formed could be discovered. </w:t>
      </w:r>
      <w:r w:rsidR="00CC26CE" w:rsidRPr="00CB75E6">
        <w:rPr>
          <w:rFonts w:ascii="Times New Roman" w:hAnsi="Times New Roman" w:cs="Times New Roman"/>
        </w:rPr>
        <w:t>The purpose of this study is</w:t>
      </w:r>
      <w:r w:rsidRPr="00CB75E6">
        <w:rPr>
          <w:rFonts w:ascii="Times New Roman" w:hAnsi="Times New Roman" w:cs="Times New Roman"/>
        </w:rPr>
        <w:t xml:space="preserve"> to investigate</w:t>
      </w:r>
      <w:r w:rsidR="00F417DC" w:rsidRPr="00CB75E6">
        <w:rPr>
          <w:rFonts w:ascii="Times New Roman" w:hAnsi="Times New Roman" w:cs="Times New Roman"/>
        </w:rPr>
        <w:t xml:space="preserve"> teachers’ beliefs on the value of servant leadership</w:t>
      </w:r>
      <w:r w:rsidR="00CC26CE" w:rsidRPr="00CB75E6">
        <w:rPr>
          <w:rFonts w:ascii="Times New Roman" w:hAnsi="Times New Roman" w:cs="Times New Roman"/>
        </w:rPr>
        <w:t xml:space="preserve">, </w:t>
      </w:r>
      <w:r w:rsidRPr="00CB75E6">
        <w:rPr>
          <w:rFonts w:ascii="Times New Roman" w:hAnsi="Times New Roman" w:cs="Times New Roman"/>
        </w:rPr>
        <w:t xml:space="preserve">and the outcomes </w:t>
      </w:r>
      <w:r w:rsidR="00CC26CE" w:rsidRPr="00CB75E6">
        <w:rPr>
          <w:rFonts w:ascii="Times New Roman" w:hAnsi="Times New Roman" w:cs="Times New Roman"/>
        </w:rPr>
        <w:t xml:space="preserve">it has for the culture </w:t>
      </w:r>
      <w:r w:rsidRPr="00CB75E6">
        <w:rPr>
          <w:rFonts w:ascii="Times New Roman" w:hAnsi="Times New Roman" w:cs="Times New Roman"/>
        </w:rPr>
        <w:t>within their school. The following research questions guided this study:</w:t>
      </w:r>
    </w:p>
    <w:p w14:paraId="51F5A1D3" w14:textId="77777777" w:rsidR="00972B81" w:rsidRPr="00CB75E6" w:rsidRDefault="00972B81" w:rsidP="00972B81">
      <w:pPr>
        <w:spacing w:line="480" w:lineRule="auto"/>
        <w:ind w:left="720"/>
        <w:rPr>
          <w:rFonts w:ascii="Times New Roman" w:hAnsi="Times New Roman" w:cs="Times New Roman"/>
        </w:rPr>
      </w:pPr>
      <w:r w:rsidRPr="00CB75E6">
        <w:rPr>
          <w:rFonts w:ascii="Times New Roman" w:hAnsi="Times New Roman" w:cs="Times New Roman"/>
        </w:rPr>
        <w:t>1) How do private school teachers describe their beliefs on the value of servant leadership?</w:t>
      </w:r>
    </w:p>
    <w:p w14:paraId="574E1017" w14:textId="15AFE563" w:rsidR="00972B81" w:rsidRPr="00CB75E6" w:rsidRDefault="00972B81" w:rsidP="00972B81">
      <w:pPr>
        <w:spacing w:line="480" w:lineRule="auto"/>
        <w:ind w:left="720"/>
        <w:rPr>
          <w:rFonts w:ascii="Times New Roman" w:hAnsi="Times New Roman" w:cs="Times New Roman"/>
        </w:rPr>
      </w:pPr>
      <w:r w:rsidRPr="00CB75E6">
        <w:rPr>
          <w:rFonts w:ascii="Times New Roman" w:hAnsi="Times New Roman" w:cs="Times New Roman"/>
        </w:rPr>
        <w:t>2) How do private scho</w:t>
      </w:r>
      <w:r w:rsidR="005D45C0" w:rsidRPr="00CB75E6">
        <w:rPr>
          <w:rFonts w:ascii="Times New Roman" w:hAnsi="Times New Roman" w:cs="Times New Roman"/>
        </w:rPr>
        <w:t xml:space="preserve">ol teachers describe the influence </w:t>
      </w:r>
      <w:r w:rsidRPr="00CB75E6">
        <w:rPr>
          <w:rFonts w:ascii="Times New Roman" w:hAnsi="Times New Roman" w:cs="Times New Roman"/>
        </w:rPr>
        <w:t>servant leadership has on the culture of their school?</w:t>
      </w:r>
    </w:p>
    <w:p w14:paraId="77AF5931" w14:textId="46DA2E2D" w:rsidR="00F134AA" w:rsidRPr="00CB75E6" w:rsidRDefault="00F134AA" w:rsidP="004D3AD2">
      <w:pPr>
        <w:spacing w:line="480" w:lineRule="auto"/>
        <w:ind w:firstLine="720"/>
        <w:rPr>
          <w:rFonts w:ascii="Times New Roman" w:hAnsi="Times New Roman" w:cs="Times New Roman"/>
        </w:rPr>
      </w:pPr>
      <w:r w:rsidRPr="00CB75E6">
        <w:rPr>
          <w:rFonts w:ascii="Times New Roman" w:hAnsi="Times New Roman" w:cs="Times New Roman"/>
        </w:rPr>
        <w:t xml:space="preserve">The research findings </w:t>
      </w:r>
      <w:r w:rsidR="003F2F3F" w:rsidRPr="00CB75E6">
        <w:rPr>
          <w:rFonts w:ascii="Times New Roman" w:hAnsi="Times New Roman" w:cs="Times New Roman"/>
        </w:rPr>
        <w:t>of this qualitative case study</w:t>
      </w:r>
      <w:r w:rsidRPr="00CB75E6">
        <w:rPr>
          <w:rFonts w:ascii="Times New Roman" w:hAnsi="Times New Roman" w:cs="Times New Roman"/>
        </w:rPr>
        <w:t xml:space="preserve"> are based on the analysis of thirteen private </w:t>
      </w:r>
      <w:r w:rsidR="00C91D77" w:rsidRPr="00CB75E6">
        <w:rPr>
          <w:rFonts w:ascii="Times New Roman" w:hAnsi="Times New Roman" w:cs="Times New Roman"/>
        </w:rPr>
        <w:t xml:space="preserve">high </w:t>
      </w:r>
      <w:r w:rsidRPr="00CB75E6">
        <w:rPr>
          <w:rFonts w:ascii="Times New Roman" w:hAnsi="Times New Roman" w:cs="Times New Roman"/>
        </w:rPr>
        <w:t xml:space="preserve">school teachers </w:t>
      </w:r>
      <w:r w:rsidR="00C91D77" w:rsidRPr="00CB75E6">
        <w:rPr>
          <w:rFonts w:ascii="Times New Roman" w:hAnsi="Times New Roman" w:cs="Times New Roman"/>
        </w:rPr>
        <w:t xml:space="preserve">who teach at three different schools </w:t>
      </w:r>
      <w:r w:rsidRPr="00CB75E6">
        <w:rPr>
          <w:rFonts w:ascii="Times New Roman" w:hAnsi="Times New Roman" w:cs="Times New Roman"/>
        </w:rPr>
        <w:t>in the southeast</w:t>
      </w:r>
      <w:r w:rsidR="00C91D77" w:rsidRPr="00CB75E6">
        <w:rPr>
          <w:rFonts w:ascii="Times New Roman" w:hAnsi="Times New Roman" w:cs="Times New Roman"/>
        </w:rPr>
        <w:t xml:space="preserve">. Opened ended interviews were conducted with each of these private school teachers to better understand their values and beliefs of servant leadership and how they believe </w:t>
      </w:r>
      <w:r w:rsidR="00C91D77" w:rsidRPr="00CB75E6">
        <w:rPr>
          <w:rFonts w:ascii="Times New Roman" w:hAnsi="Times New Roman" w:cs="Times New Roman"/>
        </w:rPr>
        <w:lastRenderedPageBreak/>
        <w:t>servant leadership impacted the culture of their school.</w:t>
      </w:r>
      <w:r w:rsidRPr="00CB75E6">
        <w:rPr>
          <w:rFonts w:ascii="Times New Roman" w:hAnsi="Times New Roman" w:cs="Times New Roman"/>
        </w:rPr>
        <w:t xml:space="preserve"> These thirteen teachers provide a diverse sam</w:t>
      </w:r>
      <w:r w:rsidR="00C91D77" w:rsidRPr="00CB75E6">
        <w:rPr>
          <w:rFonts w:ascii="Times New Roman" w:hAnsi="Times New Roman" w:cs="Times New Roman"/>
        </w:rPr>
        <w:t>ple of gender, subjects taught, years of experience, and years at</w:t>
      </w:r>
      <w:r w:rsidR="003F2F3F" w:rsidRPr="00CB75E6">
        <w:rPr>
          <w:rFonts w:ascii="Times New Roman" w:hAnsi="Times New Roman" w:cs="Times New Roman"/>
        </w:rPr>
        <w:t xml:space="preserve"> their</w:t>
      </w:r>
      <w:r w:rsidR="00C91D77" w:rsidRPr="00CB75E6">
        <w:rPr>
          <w:rFonts w:ascii="Times New Roman" w:hAnsi="Times New Roman" w:cs="Times New Roman"/>
        </w:rPr>
        <w:t xml:space="preserve"> current </w:t>
      </w:r>
      <w:r w:rsidR="006E633C" w:rsidRPr="00CB75E6">
        <w:rPr>
          <w:rFonts w:ascii="Times New Roman" w:hAnsi="Times New Roman" w:cs="Times New Roman"/>
        </w:rPr>
        <w:t>school, as depicted in Table 3.1.</w:t>
      </w:r>
      <w:r w:rsidR="00C91D77" w:rsidRPr="00CB75E6">
        <w:rPr>
          <w:rFonts w:ascii="Times New Roman" w:hAnsi="Times New Roman" w:cs="Times New Roman"/>
        </w:rPr>
        <w:t xml:space="preserve"> Data collection also </w:t>
      </w:r>
      <w:r w:rsidR="00CC26CE" w:rsidRPr="00CB75E6">
        <w:rPr>
          <w:rFonts w:ascii="Times New Roman" w:hAnsi="Times New Roman" w:cs="Times New Roman"/>
        </w:rPr>
        <w:t>took place in the form of “walk-</w:t>
      </w:r>
      <w:r w:rsidR="00C91D77" w:rsidRPr="00CB75E6">
        <w:rPr>
          <w:rFonts w:ascii="Times New Roman" w:hAnsi="Times New Roman" w:cs="Times New Roman"/>
        </w:rPr>
        <w:t xml:space="preserve">throughs” and document collection of each school to provide a clearer understanding of the culture of each school and to support the data given in the interviews. </w:t>
      </w:r>
      <w:r w:rsidR="0058168C" w:rsidRPr="00CB75E6">
        <w:rPr>
          <w:rFonts w:ascii="Times New Roman" w:hAnsi="Times New Roman" w:cs="Times New Roman"/>
        </w:rPr>
        <w:t xml:space="preserve">The data were </w:t>
      </w:r>
      <w:r w:rsidR="003F2F3F" w:rsidRPr="00CB75E6">
        <w:rPr>
          <w:rFonts w:ascii="Times New Roman" w:hAnsi="Times New Roman" w:cs="Times New Roman"/>
        </w:rPr>
        <w:t>then used to develop three major themes which will guide the finding</w:t>
      </w:r>
      <w:r w:rsidR="00CC26CE" w:rsidRPr="00CB75E6">
        <w:rPr>
          <w:rFonts w:ascii="Times New Roman" w:hAnsi="Times New Roman" w:cs="Times New Roman"/>
        </w:rPr>
        <w:t>s</w:t>
      </w:r>
      <w:r w:rsidR="003F2F3F" w:rsidRPr="00CB75E6">
        <w:rPr>
          <w:rFonts w:ascii="Times New Roman" w:hAnsi="Times New Roman" w:cs="Times New Roman"/>
        </w:rPr>
        <w:t xml:space="preserve"> of this study.</w:t>
      </w:r>
    </w:p>
    <w:p w14:paraId="52A701C5" w14:textId="6663212F" w:rsidR="004D3AD2" w:rsidRPr="00CB75E6" w:rsidRDefault="004D3AD2" w:rsidP="0049140C">
      <w:pPr>
        <w:pStyle w:val="Heading2"/>
      </w:pPr>
      <w:bookmarkStart w:id="46" w:name="_Toc162877933"/>
      <w:r w:rsidRPr="00CB75E6">
        <w:t>Data Coding</w:t>
      </w:r>
      <w:bookmarkEnd w:id="46"/>
    </w:p>
    <w:p w14:paraId="15620C49" w14:textId="36B51789" w:rsidR="00BD545F" w:rsidRPr="00CB75E6" w:rsidRDefault="004D3AD2" w:rsidP="00BD545F">
      <w:pPr>
        <w:spacing w:line="480" w:lineRule="auto"/>
        <w:ind w:firstLine="720"/>
        <w:rPr>
          <w:rFonts w:ascii="Times New Roman" w:hAnsi="Times New Roman" w:cs="Times New Roman"/>
        </w:rPr>
      </w:pPr>
      <w:r w:rsidRPr="00CB75E6">
        <w:rPr>
          <w:rFonts w:ascii="Times New Roman" w:hAnsi="Times New Roman" w:cs="Times New Roman"/>
        </w:rPr>
        <w:t>Using an interpretive-focused strategy, I analyzed my interview transcript</w:t>
      </w:r>
      <w:r w:rsidR="0014393A">
        <w:rPr>
          <w:rFonts w:ascii="Times New Roman" w:hAnsi="Times New Roman" w:cs="Times New Roman"/>
        </w:rPr>
        <w:t>s</w:t>
      </w:r>
      <w:r w:rsidR="00CC26CE" w:rsidRPr="00CB75E6">
        <w:rPr>
          <w:rFonts w:ascii="Times New Roman" w:hAnsi="Times New Roman" w:cs="Times New Roman"/>
        </w:rPr>
        <w:t xml:space="preserve"> and field notes by</w:t>
      </w:r>
      <w:r w:rsidRPr="00CB75E6">
        <w:rPr>
          <w:rFonts w:ascii="Times New Roman" w:hAnsi="Times New Roman" w:cs="Times New Roman"/>
        </w:rPr>
        <w:t xml:space="preserve"> searching for common themes. I used Braun and Clark’s </w:t>
      </w:r>
      <w:r w:rsidR="0058168C" w:rsidRPr="00CB75E6">
        <w:rPr>
          <w:rFonts w:ascii="Times New Roman" w:hAnsi="Times New Roman" w:cs="Times New Roman"/>
        </w:rPr>
        <w:t xml:space="preserve">(2006) </w:t>
      </w:r>
      <w:r w:rsidRPr="00CB75E6">
        <w:rPr>
          <w:rFonts w:ascii="Times New Roman" w:hAnsi="Times New Roman" w:cs="Times New Roman"/>
        </w:rPr>
        <w:t>six-phase framework for conducting my thematic analysis by fa</w:t>
      </w:r>
      <w:r w:rsidR="00CC26CE" w:rsidRPr="00CB75E6">
        <w:rPr>
          <w:rFonts w:ascii="Times New Roman" w:hAnsi="Times New Roman" w:cs="Times New Roman"/>
        </w:rPr>
        <w:t>miliarizing myself with the data</w:t>
      </w:r>
      <w:r w:rsidRPr="00CB75E6">
        <w:rPr>
          <w:rFonts w:ascii="Times New Roman" w:hAnsi="Times New Roman" w:cs="Times New Roman"/>
        </w:rPr>
        <w:t>, coding, searching for themes, reviewing the themes, defining and naming the themes, and creating a</w:t>
      </w:r>
      <w:r w:rsidR="0058168C" w:rsidRPr="00CB75E6">
        <w:rPr>
          <w:rFonts w:ascii="Times New Roman" w:hAnsi="Times New Roman" w:cs="Times New Roman"/>
        </w:rPr>
        <w:t xml:space="preserve"> code map</w:t>
      </w:r>
      <w:r w:rsidRPr="00CB75E6">
        <w:rPr>
          <w:rFonts w:ascii="Times New Roman" w:hAnsi="Times New Roman" w:cs="Times New Roman"/>
        </w:rPr>
        <w:t>. I familiarized myself with the data by list</w:t>
      </w:r>
      <w:r w:rsidR="00CC26CE" w:rsidRPr="00CB75E6">
        <w:rPr>
          <w:rFonts w:ascii="Times New Roman" w:hAnsi="Times New Roman" w:cs="Times New Roman"/>
        </w:rPr>
        <w:t>en</w:t>
      </w:r>
      <w:r w:rsidRPr="00CB75E6">
        <w:rPr>
          <w:rFonts w:ascii="Times New Roman" w:hAnsi="Times New Roman" w:cs="Times New Roman"/>
        </w:rPr>
        <w:t>ing to the i</w:t>
      </w:r>
      <w:r w:rsidR="00150247" w:rsidRPr="00CB75E6">
        <w:rPr>
          <w:rFonts w:ascii="Times New Roman" w:hAnsi="Times New Roman" w:cs="Times New Roman"/>
        </w:rPr>
        <w:t>nterview</w:t>
      </w:r>
      <w:r w:rsidR="00CC26CE" w:rsidRPr="00CB75E6">
        <w:rPr>
          <w:rFonts w:ascii="Times New Roman" w:hAnsi="Times New Roman" w:cs="Times New Roman"/>
        </w:rPr>
        <w:t>s</w:t>
      </w:r>
      <w:r w:rsidR="00150247" w:rsidRPr="00CB75E6">
        <w:rPr>
          <w:rFonts w:ascii="Times New Roman" w:hAnsi="Times New Roman" w:cs="Times New Roman"/>
        </w:rPr>
        <w:t xml:space="preserve"> multiple times and cleaning up my transcripts. I then re-read each transcript and searched for common themes. As I read each transcript, I highlighted common themes and created a key</w:t>
      </w:r>
      <w:r w:rsidR="00CC26CE" w:rsidRPr="00CB75E6">
        <w:rPr>
          <w:rFonts w:ascii="Times New Roman" w:hAnsi="Times New Roman" w:cs="Times New Roman"/>
        </w:rPr>
        <w:t xml:space="preserve"> by</w:t>
      </w:r>
      <w:r w:rsidR="00150247" w:rsidRPr="00CB75E6">
        <w:rPr>
          <w:rFonts w:ascii="Times New Roman" w:hAnsi="Times New Roman" w:cs="Times New Roman"/>
        </w:rPr>
        <w:t xml:space="preserve"> indicating themes with a specific color. My initial coding produced 51 themes </w:t>
      </w:r>
      <w:r w:rsidR="0014393A">
        <w:rPr>
          <w:rFonts w:ascii="Times New Roman" w:hAnsi="Times New Roman" w:cs="Times New Roman"/>
        </w:rPr>
        <w:t xml:space="preserve">from my manuscripts </w:t>
      </w:r>
      <w:r w:rsidR="00150247" w:rsidRPr="00CB75E6">
        <w:rPr>
          <w:rFonts w:ascii="Times New Roman" w:hAnsi="Times New Roman" w:cs="Times New Roman"/>
        </w:rPr>
        <w:t>and walk-through observations. I then reviewed my initial 51 them</w:t>
      </w:r>
      <w:r w:rsidR="00BD545F" w:rsidRPr="00CB75E6">
        <w:rPr>
          <w:rFonts w:ascii="Times New Roman" w:hAnsi="Times New Roman" w:cs="Times New Roman"/>
        </w:rPr>
        <w:t>es and categorized them into 8 broader themes. Finally, I reviewed my 8 themes and categorized them into 3 themes that represent</w:t>
      </w:r>
      <w:r w:rsidR="00CB4A3D" w:rsidRPr="00CB75E6">
        <w:rPr>
          <w:rFonts w:ascii="Times New Roman" w:hAnsi="Times New Roman" w:cs="Times New Roman"/>
        </w:rPr>
        <w:t>ed</w:t>
      </w:r>
      <w:r w:rsidR="00BD545F" w:rsidRPr="00CB75E6">
        <w:rPr>
          <w:rFonts w:ascii="Times New Roman" w:hAnsi="Times New Roman" w:cs="Times New Roman"/>
        </w:rPr>
        <w:t xml:space="preserve"> my initial 51 themes. I created a code map (Table 4.1) to demonstrate the process I used to discover my 3 main themes that will guide the finding</w:t>
      </w:r>
      <w:r w:rsidR="00CC26CE" w:rsidRPr="00CB75E6">
        <w:rPr>
          <w:rFonts w:ascii="Times New Roman" w:hAnsi="Times New Roman" w:cs="Times New Roman"/>
        </w:rPr>
        <w:t>s</w:t>
      </w:r>
      <w:r w:rsidR="00BD545F" w:rsidRPr="00CB75E6">
        <w:rPr>
          <w:rFonts w:ascii="Times New Roman" w:hAnsi="Times New Roman" w:cs="Times New Roman"/>
        </w:rPr>
        <w:t xml:space="preserve"> in this chapter.</w:t>
      </w:r>
    </w:p>
    <w:p w14:paraId="4FCFB941" w14:textId="265B662E" w:rsidR="00BD545F" w:rsidRPr="00CB75E6" w:rsidRDefault="00BD545F" w:rsidP="004D3AD2">
      <w:pPr>
        <w:spacing w:line="480" w:lineRule="auto"/>
        <w:ind w:firstLine="720"/>
        <w:rPr>
          <w:rFonts w:ascii="Times New Roman" w:hAnsi="Times New Roman" w:cs="Times New Roman"/>
        </w:rPr>
      </w:pPr>
    </w:p>
    <w:p w14:paraId="19A6F43E" w14:textId="5F975917" w:rsidR="00F91A54" w:rsidRPr="00CB75E6" w:rsidRDefault="00F91A54" w:rsidP="0049140C">
      <w:pPr>
        <w:pStyle w:val="Heading2"/>
      </w:pPr>
      <w:bookmarkStart w:id="47" w:name="_Toc162877934"/>
      <w:r w:rsidRPr="00CB75E6">
        <w:lastRenderedPageBreak/>
        <w:t>Presentation of the Findings</w:t>
      </w:r>
      <w:bookmarkEnd w:id="47"/>
    </w:p>
    <w:p w14:paraId="7B6C7809" w14:textId="5C2C6AE7" w:rsidR="00C5588B" w:rsidRPr="00CB75E6" w:rsidRDefault="00702B10" w:rsidP="00C5588B">
      <w:pPr>
        <w:spacing w:line="480" w:lineRule="auto"/>
        <w:ind w:firstLine="720"/>
        <w:rPr>
          <w:rFonts w:ascii="Times New Roman" w:hAnsi="Times New Roman" w:cs="Times New Roman"/>
        </w:rPr>
      </w:pPr>
      <w:r w:rsidRPr="00CB75E6">
        <w:rPr>
          <w:rFonts w:ascii="Times New Roman" w:hAnsi="Times New Roman" w:cs="Times New Roman"/>
        </w:rPr>
        <w:t xml:space="preserve">The open-ended interview protocol, provided in </w:t>
      </w:r>
      <w:r w:rsidR="00F91A54" w:rsidRPr="00CB75E6">
        <w:rPr>
          <w:rFonts w:ascii="Times New Roman" w:hAnsi="Times New Roman" w:cs="Times New Roman"/>
        </w:rPr>
        <w:t>Append</w:t>
      </w:r>
      <w:r w:rsidR="00150247" w:rsidRPr="00CB75E6">
        <w:rPr>
          <w:rFonts w:ascii="Times New Roman" w:hAnsi="Times New Roman" w:cs="Times New Roman"/>
        </w:rPr>
        <w:t>ix A</w:t>
      </w:r>
      <w:r w:rsidR="00F91A54" w:rsidRPr="00CB75E6">
        <w:rPr>
          <w:rFonts w:ascii="Times New Roman" w:hAnsi="Times New Roman" w:cs="Times New Roman"/>
        </w:rPr>
        <w:t xml:space="preserve">, provided reflections from each participant during the course of each interview </w:t>
      </w:r>
      <w:r w:rsidR="004D3AD2" w:rsidRPr="00CB75E6">
        <w:rPr>
          <w:rFonts w:ascii="Times New Roman" w:hAnsi="Times New Roman" w:cs="Times New Roman"/>
        </w:rPr>
        <w:t xml:space="preserve">which </w:t>
      </w:r>
      <w:r w:rsidRPr="00CB75E6">
        <w:rPr>
          <w:rFonts w:ascii="Times New Roman" w:hAnsi="Times New Roman" w:cs="Times New Roman"/>
        </w:rPr>
        <w:t>yielded thr</w:t>
      </w:r>
      <w:r w:rsidR="00C5588B" w:rsidRPr="00CB75E6">
        <w:rPr>
          <w:rFonts w:ascii="Times New Roman" w:hAnsi="Times New Roman" w:cs="Times New Roman"/>
        </w:rPr>
        <w:t>ee broad themes. The first major</w:t>
      </w:r>
      <w:r w:rsidRPr="00CB75E6">
        <w:rPr>
          <w:rFonts w:ascii="Times New Roman" w:hAnsi="Times New Roman" w:cs="Times New Roman"/>
        </w:rPr>
        <w:t xml:space="preserve"> theme was the effects of leadership which was supported by the sub themes: presence of administration, undervalued teachers, and l</w:t>
      </w:r>
      <w:r w:rsidR="00C5588B" w:rsidRPr="00CB75E6">
        <w:rPr>
          <w:rFonts w:ascii="Times New Roman" w:hAnsi="Times New Roman" w:cs="Times New Roman"/>
        </w:rPr>
        <w:t xml:space="preserve">ack of support. The second major </w:t>
      </w:r>
      <w:r w:rsidRPr="00CB75E6">
        <w:rPr>
          <w:rFonts w:ascii="Times New Roman" w:hAnsi="Times New Roman" w:cs="Times New Roman"/>
        </w:rPr>
        <w:t xml:space="preserve">theme was the nature of the </w:t>
      </w:r>
      <w:r w:rsidR="00C91D77" w:rsidRPr="00CB75E6">
        <w:rPr>
          <w:rFonts w:ascii="Times New Roman" w:hAnsi="Times New Roman" w:cs="Times New Roman"/>
        </w:rPr>
        <w:t>community</w:t>
      </w:r>
      <w:r w:rsidRPr="00CB75E6">
        <w:rPr>
          <w:rFonts w:ascii="Times New Roman" w:hAnsi="Times New Roman" w:cs="Times New Roman"/>
        </w:rPr>
        <w:t xml:space="preserve"> which was supported by the sub themes: professional relationships and profession </w:t>
      </w:r>
      <w:r w:rsidR="00C91D77" w:rsidRPr="00CB75E6">
        <w:rPr>
          <w:rFonts w:ascii="Times New Roman" w:hAnsi="Times New Roman" w:cs="Times New Roman"/>
        </w:rPr>
        <w:t>comradery</w:t>
      </w:r>
      <w:r w:rsidR="00C5588B" w:rsidRPr="00CB75E6">
        <w:rPr>
          <w:rFonts w:ascii="Times New Roman" w:hAnsi="Times New Roman" w:cs="Times New Roman"/>
        </w:rPr>
        <w:t>. The third major</w:t>
      </w:r>
      <w:r w:rsidRPr="00CB75E6">
        <w:rPr>
          <w:rFonts w:ascii="Times New Roman" w:hAnsi="Times New Roman" w:cs="Times New Roman"/>
        </w:rPr>
        <w:t xml:space="preserve"> theme was school culture and pedagogy which was supported by the broad themes: acts of physical service, c</w:t>
      </w:r>
      <w:r w:rsidR="00C5588B" w:rsidRPr="00CB75E6">
        <w:rPr>
          <w:rFonts w:ascii="Times New Roman" w:hAnsi="Times New Roman" w:cs="Times New Roman"/>
        </w:rPr>
        <w:t>ommunity values, and pedagogy. Each of these major themes answer</w:t>
      </w:r>
      <w:r w:rsidR="00CC26CE" w:rsidRPr="00CB75E6">
        <w:rPr>
          <w:rFonts w:ascii="Times New Roman" w:hAnsi="Times New Roman" w:cs="Times New Roman"/>
        </w:rPr>
        <w:t>ed the two research</w:t>
      </w:r>
      <w:r w:rsidR="00C5588B" w:rsidRPr="00CB75E6">
        <w:rPr>
          <w:rFonts w:ascii="Times New Roman" w:hAnsi="Times New Roman" w:cs="Times New Roman"/>
        </w:rPr>
        <w:t xml:space="preserve"> questions that guide</w:t>
      </w:r>
      <w:r w:rsidR="0058168C" w:rsidRPr="00CB75E6">
        <w:rPr>
          <w:rFonts w:ascii="Times New Roman" w:hAnsi="Times New Roman" w:cs="Times New Roman"/>
        </w:rPr>
        <w:t>d</w:t>
      </w:r>
      <w:r w:rsidR="00C5588B" w:rsidRPr="00CB75E6">
        <w:rPr>
          <w:rFonts w:ascii="Times New Roman" w:hAnsi="Times New Roman" w:cs="Times New Roman"/>
        </w:rPr>
        <w:t xml:space="preserve"> this study. In this chapter, the two research questions will guide the presentation of the findings and the major themes will support the evidence from the research.</w:t>
      </w:r>
    </w:p>
    <w:p w14:paraId="13BAAEBB" w14:textId="23AA02C8" w:rsidR="00C5588B" w:rsidRPr="00CB75E6" w:rsidRDefault="00F26DE3" w:rsidP="00A91E7E">
      <w:pPr>
        <w:pStyle w:val="Heading2"/>
      </w:pPr>
      <w:bookmarkStart w:id="48" w:name="_Toc162877935"/>
      <w:r w:rsidRPr="00CB75E6">
        <w:t>Research Question: Number One</w:t>
      </w:r>
      <w:bookmarkEnd w:id="48"/>
    </w:p>
    <w:p w14:paraId="2608A18E" w14:textId="1E519657" w:rsidR="00513653" w:rsidRPr="00CB75E6" w:rsidRDefault="002B2EC1" w:rsidP="00C5588B">
      <w:pPr>
        <w:spacing w:line="480" w:lineRule="auto"/>
        <w:rPr>
          <w:rFonts w:ascii="Times New Roman" w:hAnsi="Times New Roman" w:cs="Times New Roman"/>
        </w:rPr>
      </w:pPr>
      <w:r w:rsidRPr="00CB75E6">
        <w:rPr>
          <w:rFonts w:ascii="Times New Roman" w:hAnsi="Times New Roman" w:cs="Times New Roman"/>
          <w:b/>
        </w:rPr>
        <w:tab/>
      </w:r>
      <w:r w:rsidRPr="00CB75E6">
        <w:rPr>
          <w:rFonts w:ascii="Times New Roman" w:hAnsi="Times New Roman" w:cs="Times New Roman"/>
        </w:rPr>
        <w:t>The first r</w:t>
      </w:r>
      <w:r w:rsidR="00896E32" w:rsidRPr="00CB75E6">
        <w:rPr>
          <w:rFonts w:ascii="Times New Roman" w:hAnsi="Times New Roman" w:cs="Times New Roman"/>
        </w:rPr>
        <w:t>esearch question in this study i</w:t>
      </w:r>
      <w:r w:rsidRPr="00CB75E6">
        <w:rPr>
          <w:rFonts w:ascii="Times New Roman" w:hAnsi="Times New Roman" w:cs="Times New Roman"/>
        </w:rPr>
        <w:t xml:space="preserve">s how do private school teachers describe their beliefs on the value of servant leadership? </w:t>
      </w:r>
      <w:r w:rsidR="00513653" w:rsidRPr="00CB75E6">
        <w:rPr>
          <w:rFonts w:ascii="Times New Roman" w:hAnsi="Times New Roman" w:cs="Times New Roman"/>
        </w:rPr>
        <w:t xml:space="preserve">This research question provides understanding to the problem presented in Chapter 1 as to why teachers act or do not act on their values and beliefs. </w:t>
      </w:r>
      <w:r w:rsidRPr="00CB75E6">
        <w:rPr>
          <w:rFonts w:ascii="Times New Roman" w:hAnsi="Times New Roman" w:cs="Times New Roman"/>
        </w:rPr>
        <w:t>Each of the three major themes answer</w:t>
      </w:r>
      <w:r w:rsidR="0058168C" w:rsidRPr="00CB75E6">
        <w:rPr>
          <w:rFonts w:ascii="Times New Roman" w:hAnsi="Times New Roman" w:cs="Times New Roman"/>
        </w:rPr>
        <w:t>ed</w:t>
      </w:r>
      <w:r w:rsidRPr="00CB75E6">
        <w:rPr>
          <w:rFonts w:ascii="Times New Roman" w:hAnsi="Times New Roman" w:cs="Times New Roman"/>
        </w:rPr>
        <w:t xml:space="preserve"> this question by providing evidence from the data collected from teache</w:t>
      </w:r>
      <w:r w:rsidR="0014393A">
        <w:rPr>
          <w:rFonts w:ascii="Times New Roman" w:hAnsi="Times New Roman" w:cs="Times New Roman"/>
        </w:rPr>
        <w:t xml:space="preserve">r interviews </w:t>
      </w:r>
      <w:r w:rsidRPr="00CB75E6">
        <w:rPr>
          <w:rFonts w:ascii="Times New Roman" w:hAnsi="Times New Roman" w:cs="Times New Roman"/>
        </w:rPr>
        <w:t>and school walk-throughs.</w:t>
      </w:r>
    </w:p>
    <w:p w14:paraId="05B5AD76" w14:textId="3600D9C5" w:rsidR="00513653" w:rsidRPr="00CB75E6" w:rsidRDefault="00513653" w:rsidP="00A91E7E">
      <w:pPr>
        <w:pStyle w:val="Heading3"/>
      </w:pPr>
      <w:bookmarkStart w:id="49" w:name="_Toc162877936"/>
      <w:r w:rsidRPr="00CB75E6">
        <w:t>The Nature of Community</w:t>
      </w:r>
      <w:bookmarkEnd w:id="49"/>
    </w:p>
    <w:p w14:paraId="4738B986" w14:textId="7DC1F8B3" w:rsidR="00A50BB6" w:rsidRPr="00CB75E6" w:rsidRDefault="00513653" w:rsidP="00C5588B">
      <w:pPr>
        <w:spacing w:line="480" w:lineRule="auto"/>
        <w:rPr>
          <w:rFonts w:ascii="Times New Roman" w:hAnsi="Times New Roman" w:cs="Times New Roman"/>
        </w:rPr>
      </w:pPr>
      <w:r w:rsidRPr="00CB75E6">
        <w:rPr>
          <w:rFonts w:ascii="Times New Roman" w:hAnsi="Times New Roman" w:cs="Times New Roman"/>
          <w:b/>
          <w:i/>
        </w:rPr>
        <w:tab/>
      </w:r>
      <w:r w:rsidR="00231F49" w:rsidRPr="00CB75E6">
        <w:rPr>
          <w:rFonts w:ascii="Times New Roman" w:hAnsi="Times New Roman" w:cs="Times New Roman"/>
        </w:rPr>
        <w:t xml:space="preserve">The </w:t>
      </w:r>
      <w:r w:rsidR="00CA0934" w:rsidRPr="00CB75E6">
        <w:rPr>
          <w:rFonts w:ascii="Times New Roman" w:hAnsi="Times New Roman" w:cs="Times New Roman"/>
        </w:rPr>
        <w:t>nature of commu</w:t>
      </w:r>
      <w:r w:rsidR="00CB4A3D" w:rsidRPr="00CB75E6">
        <w:rPr>
          <w:rFonts w:ascii="Times New Roman" w:hAnsi="Times New Roman" w:cs="Times New Roman"/>
        </w:rPr>
        <w:t>nity was a major theme that re</w:t>
      </w:r>
      <w:r w:rsidR="00CA0934" w:rsidRPr="00CB75E6">
        <w:rPr>
          <w:rFonts w:ascii="Times New Roman" w:hAnsi="Times New Roman" w:cs="Times New Roman"/>
        </w:rPr>
        <w:t>curred in the answers of all 13 teachers as they described their values and beliefs of servant leadership.</w:t>
      </w:r>
      <w:r w:rsidR="001C5A7C" w:rsidRPr="00CB75E6">
        <w:rPr>
          <w:rFonts w:ascii="Times New Roman" w:hAnsi="Times New Roman" w:cs="Times New Roman"/>
        </w:rPr>
        <w:t xml:space="preserve"> In the 7-item </w:t>
      </w:r>
      <w:r w:rsidR="001C5A7C" w:rsidRPr="00CB75E6">
        <w:rPr>
          <w:rFonts w:ascii="Times New Roman" w:hAnsi="Times New Roman" w:cs="Times New Roman"/>
        </w:rPr>
        <w:lastRenderedPageBreak/>
        <w:t xml:space="preserve">measure of </w:t>
      </w:r>
      <w:r w:rsidR="00A50BB6" w:rsidRPr="00CB75E6">
        <w:rPr>
          <w:rFonts w:ascii="Times New Roman" w:hAnsi="Times New Roman" w:cs="Times New Roman"/>
        </w:rPr>
        <w:t>global leadership, Linden et al. (2015) confirmed that creatin</w:t>
      </w:r>
      <w:r w:rsidR="008057AB" w:rsidRPr="00CB75E6">
        <w:rPr>
          <w:rFonts w:ascii="Times New Roman" w:hAnsi="Times New Roman" w:cs="Times New Roman"/>
        </w:rPr>
        <w:t>g community value</w:t>
      </w:r>
      <w:r w:rsidR="00A50BB6" w:rsidRPr="00CB75E6">
        <w:rPr>
          <w:rFonts w:ascii="Times New Roman" w:hAnsi="Times New Roman" w:cs="Times New Roman"/>
        </w:rPr>
        <w:t xml:space="preserve"> is a characteristic of servant leadership. Greenleaf (2002) believed that servant leaders play a key role in establishing a sense of community.</w:t>
      </w:r>
      <w:r w:rsidR="008057AB" w:rsidRPr="00CB75E6">
        <w:rPr>
          <w:rFonts w:ascii="Times New Roman" w:hAnsi="Times New Roman" w:cs="Times New Roman"/>
        </w:rPr>
        <w:t xml:space="preserve"> When community is broken or not established, a servant leader will begin the process of “building a community-related group… that will restore an organization” (Greenleaf, 2002 p. 29). Spears (2005) also explained that servant leaders will “seek some means for building community among those who work within a given institution” (p. 29). Based on the previous resea</w:t>
      </w:r>
      <w:r w:rsidR="00CB75E6">
        <w:rPr>
          <w:rFonts w:ascii="Times New Roman" w:hAnsi="Times New Roman" w:cs="Times New Roman"/>
        </w:rPr>
        <w:t>rched discussed in the Chapter 2</w:t>
      </w:r>
      <w:r w:rsidR="008057AB" w:rsidRPr="00CB75E6">
        <w:rPr>
          <w:rFonts w:ascii="Times New Roman" w:hAnsi="Times New Roman" w:cs="Times New Roman"/>
        </w:rPr>
        <w:t>, it is not</w:t>
      </w:r>
      <w:r w:rsidR="000D1E49" w:rsidRPr="00CB75E6">
        <w:rPr>
          <w:rFonts w:ascii="Times New Roman" w:hAnsi="Times New Roman" w:cs="Times New Roman"/>
        </w:rPr>
        <w:t xml:space="preserve"> a</w:t>
      </w:r>
      <w:r w:rsidR="008057AB" w:rsidRPr="00CB75E6">
        <w:rPr>
          <w:rFonts w:ascii="Times New Roman" w:hAnsi="Times New Roman" w:cs="Times New Roman"/>
        </w:rPr>
        <w:t xml:space="preserve"> surprise that </w:t>
      </w:r>
      <w:r w:rsidR="000D1E49" w:rsidRPr="00CB75E6">
        <w:rPr>
          <w:rFonts w:ascii="Times New Roman" w:hAnsi="Times New Roman" w:cs="Times New Roman"/>
        </w:rPr>
        <w:t>the theme of community and relationships would be discovered in this research study. W</w:t>
      </w:r>
      <w:r w:rsidR="00CB4A3D" w:rsidRPr="00CB75E6">
        <w:rPr>
          <w:rFonts w:ascii="Times New Roman" w:hAnsi="Times New Roman" w:cs="Times New Roman"/>
        </w:rPr>
        <w:t>hen asked about teacher beliefs</w:t>
      </w:r>
      <w:r w:rsidR="000D1E49" w:rsidRPr="00CB75E6">
        <w:rPr>
          <w:rFonts w:ascii="Times New Roman" w:hAnsi="Times New Roman" w:cs="Times New Roman"/>
        </w:rPr>
        <w:t xml:space="preserve"> and values of servant leadership and</w:t>
      </w:r>
      <w:r w:rsidR="00CB4A3D" w:rsidRPr="00CB75E6">
        <w:rPr>
          <w:rFonts w:ascii="Times New Roman" w:hAnsi="Times New Roman" w:cs="Times New Roman"/>
        </w:rPr>
        <w:t xml:space="preserve"> how servant leadership influenced</w:t>
      </w:r>
      <w:r w:rsidR="000D1E49" w:rsidRPr="00CB75E6">
        <w:rPr>
          <w:rFonts w:ascii="Times New Roman" w:hAnsi="Times New Roman" w:cs="Times New Roman"/>
        </w:rPr>
        <w:t xml:space="preserve"> the culture of their school, teachers described the importance of community.</w:t>
      </w:r>
    </w:p>
    <w:p w14:paraId="59AF377A" w14:textId="186DC987" w:rsidR="00513653" w:rsidRPr="00CB75E6" w:rsidRDefault="0058168C" w:rsidP="00A50BB6">
      <w:pPr>
        <w:spacing w:line="480" w:lineRule="auto"/>
        <w:ind w:firstLine="720"/>
        <w:rPr>
          <w:rFonts w:ascii="Times New Roman" w:hAnsi="Times New Roman" w:cs="Times New Roman"/>
        </w:rPr>
      </w:pPr>
      <w:r w:rsidRPr="00CB75E6">
        <w:rPr>
          <w:rFonts w:ascii="Times New Roman" w:hAnsi="Times New Roman" w:cs="Times New Roman"/>
        </w:rPr>
        <w:t xml:space="preserve">Nine </w:t>
      </w:r>
      <w:r w:rsidR="00826F87" w:rsidRPr="00CB75E6">
        <w:rPr>
          <w:rFonts w:ascii="Times New Roman" w:hAnsi="Times New Roman" w:cs="Times New Roman"/>
        </w:rPr>
        <w:t xml:space="preserve">out of the 13 teachers interviewed described the importance of community and relationships when asked to define servant leadership. Teacher 10 </w:t>
      </w:r>
      <w:r w:rsidR="00BA60EB" w:rsidRPr="00CB75E6">
        <w:rPr>
          <w:rFonts w:ascii="Times New Roman" w:hAnsi="Times New Roman" w:cs="Times New Roman"/>
        </w:rPr>
        <w:t>from Southeast Christi</w:t>
      </w:r>
      <w:r w:rsidRPr="00CB75E6">
        <w:rPr>
          <w:rFonts w:ascii="Times New Roman" w:hAnsi="Times New Roman" w:cs="Times New Roman"/>
        </w:rPr>
        <w:t>a</w:t>
      </w:r>
      <w:r w:rsidR="00BA60EB" w:rsidRPr="00CB75E6">
        <w:rPr>
          <w:rFonts w:ascii="Times New Roman" w:hAnsi="Times New Roman" w:cs="Times New Roman"/>
        </w:rPr>
        <w:t xml:space="preserve">n School </w:t>
      </w:r>
      <w:r w:rsidR="00826F87" w:rsidRPr="00CB75E6">
        <w:rPr>
          <w:rFonts w:ascii="Times New Roman" w:hAnsi="Times New Roman" w:cs="Times New Roman"/>
        </w:rPr>
        <w:t>(T</w:t>
      </w:r>
      <w:r w:rsidR="00BA60EB" w:rsidRPr="00CB75E6">
        <w:rPr>
          <w:rFonts w:ascii="Times New Roman" w:hAnsi="Times New Roman" w:cs="Times New Roman"/>
        </w:rPr>
        <w:t>S</w:t>
      </w:r>
      <w:r w:rsidR="00CC26CE" w:rsidRPr="00CB75E6">
        <w:rPr>
          <w:rFonts w:ascii="Times New Roman" w:hAnsi="Times New Roman" w:cs="Times New Roman"/>
        </w:rPr>
        <w:t>E10) described a servant leader a</w:t>
      </w:r>
      <w:r w:rsidR="00826F87" w:rsidRPr="00CB75E6">
        <w:rPr>
          <w:rFonts w:ascii="Times New Roman" w:hAnsi="Times New Roman" w:cs="Times New Roman"/>
        </w:rPr>
        <w:t xml:space="preserve">s someone who desires to “strengthen the relationship and have a tight bond with their </w:t>
      </w:r>
      <w:r w:rsidR="00BA60EB" w:rsidRPr="00CB75E6">
        <w:rPr>
          <w:rFonts w:ascii="Times New Roman" w:hAnsi="Times New Roman" w:cs="Times New Roman"/>
        </w:rPr>
        <w:t>entire team.</w:t>
      </w:r>
      <w:r w:rsidR="00CC26CE" w:rsidRPr="00CB75E6">
        <w:rPr>
          <w:rFonts w:ascii="Times New Roman" w:hAnsi="Times New Roman" w:cs="Times New Roman"/>
        </w:rPr>
        <w:t>”</w:t>
      </w:r>
      <w:r w:rsidR="00BA60EB" w:rsidRPr="00CB75E6">
        <w:rPr>
          <w:rFonts w:ascii="Times New Roman" w:hAnsi="Times New Roman" w:cs="Times New Roman"/>
        </w:rPr>
        <w:t xml:space="preserve"> Teacher 1 from Grace Christian School (TG1)</w:t>
      </w:r>
      <w:r w:rsidR="00826F87" w:rsidRPr="00CB75E6">
        <w:rPr>
          <w:rFonts w:ascii="Times New Roman" w:hAnsi="Times New Roman" w:cs="Times New Roman"/>
        </w:rPr>
        <w:t xml:space="preserve"> also describes a servant leader as someone who has the ability to “create a team w</w:t>
      </w:r>
      <w:r w:rsidR="00E41EA3" w:rsidRPr="00CB75E6">
        <w:rPr>
          <w:rFonts w:ascii="Times New Roman" w:hAnsi="Times New Roman" w:cs="Times New Roman"/>
        </w:rPr>
        <w:t>h</w:t>
      </w:r>
      <w:r w:rsidR="00826F87" w:rsidRPr="00CB75E6">
        <w:rPr>
          <w:rFonts w:ascii="Times New Roman" w:hAnsi="Times New Roman" w:cs="Times New Roman"/>
        </w:rPr>
        <w:t>ere everyone is on the same side.” T</w:t>
      </w:r>
      <w:r w:rsidR="00AF4305" w:rsidRPr="00CB75E6">
        <w:rPr>
          <w:rFonts w:ascii="Times New Roman" w:hAnsi="Times New Roman" w:cs="Times New Roman"/>
        </w:rPr>
        <w:t>G</w:t>
      </w:r>
      <w:r w:rsidR="00826F87" w:rsidRPr="00CB75E6">
        <w:rPr>
          <w:rFonts w:ascii="Times New Roman" w:hAnsi="Times New Roman" w:cs="Times New Roman"/>
        </w:rPr>
        <w:t xml:space="preserve">1 continued to explain that in this team everyone should have a sense that “we are all in this together.” </w:t>
      </w:r>
      <w:r w:rsidR="00BA60EB" w:rsidRPr="00CB75E6">
        <w:rPr>
          <w:rFonts w:ascii="Times New Roman" w:hAnsi="Times New Roman" w:cs="Times New Roman"/>
        </w:rPr>
        <w:t>Teacher 11 from St. Andrews School (TSA11) described a teacher in his schoo</w:t>
      </w:r>
      <w:r w:rsidR="00CC26CE" w:rsidRPr="00CB75E6">
        <w:rPr>
          <w:rFonts w:ascii="Times New Roman" w:hAnsi="Times New Roman" w:cs="Times New Roman"/>
        </w:rPr>
        <w:t>l that he believed</w:t>
      </w:r>
      <w:r w:rsidR="00BA60EB" w:rsidRPr="00CB75E6">
        <w:rPr>
          <w:rFonts w:ascii="Times New Roman" w:hAnsi="Times New Roman" w:cs="Times New Roman"/>
        </w:rPr>
        <w:t xml:space="preserve"> best model</w:t>
      </w:r>
      <w:r w:rsidR="00CC26CE" w:rsidRPr="00CB75E6">
        <w:rPr>
          <w:rFonts w:ascii="Times New Roman" w:hAnsi="Times New Roman" w:cs="Times New Roman"/>
        </w:rPr>
        <w:t>ed</w:t>
      </w:r>
      <w:r w:rsidR="00BA60EB" w:rsidRPr="00CB75E6">
        <w:rPr>
          <w:rFonts w:ascii="Times New Roman" w:hAnsi="Times New Roman" w:cs="Times New Roman"/>
        </w:rPr>
        <w:t xml:space="preserve"> servant leadership. TSA1</w:t>
      </w:r>
      <w:r w:rsidR="00CC26CE" w:rsidRPr="00CB75E6">
        <w:rPr>
          <w:rFonts w:ascii="Times New Roman" w:hAnsi="Times New Roman" w:cs="Times New Roman"/>
        </w:rPr>
        <w:t>1 explained that this teacher is</w:t>
      </w:r>
      <w:r w:rsidR="00BA60EB" w:rsidRPr="00CB75E6">
        <w:rPr>
          <w:rFonts w:ascii="Times New Roman" w:hAnsi="Times New Roman" w:cs="Times New Roman"/>
        </w:rPr>
        <w:t xml:space="preserve"> able to build relationships </w:t>
      </w:r>
      <w:r w:rsidR="00CC26CE" w:rsidRPr="00CB75E6">
        <w:rPr>
          <w:rFonts w:ascii="Times New Roman" w:hAnsi="Times New Roman" w:cs="Times New Roman"/>
        </w:rPr>
        <w:t xml:space="preserve">with students </w:t>
      </w:r>
      <w:r w:rsidR="00BA60EB" w:rsidRPr="00CB75E6">
        <w:rPr>
          <w:rFonts w:ascii="Times New Roman" w:hAnsi="Times New Roman" w:cs="Times New Roman"/>
        </w:rPr>
        <w:t>by “meeting them where they are at and approach them in ways that they understand instead of staying</w:t>
      </w:r>
      <w:r w:rsidRPr="00CB75E6">
        <w:rPr>
          <w:rFonts w:ascii="Times New Roman" w:hAnsi="Times New Roman" w:cs="Times New Roman"/>
        </w:rPr>
        <w:t xml:space="preserve"> on an abstract level.” TSA11 ga</w:t>
      </w:r>
      <w:r w:rsidR="00BA60EB" w:rsidRPr="00CB75E6">
        <w:rPr>
          <w:rFonts w:ascii="Times New Roman" w:hAnsi="Times New Roman" w:cs="Times New Roman"/>
        </w:rPr>
        <w:t>ve</w:t>
      </w:r>
      <w:r w:rsidRPr="00CB75E6">
        <w:rPr>
          <w:rFonts w:ascii="Times New Roman" w:hAnsi="Times New Roman" w:cs="Times New Roman"/>
        </w:rPr>
        <w:t xml:space="preserve"> the </w:t>
      </w:r>
      <w:r w:rsidRPr="00CB75E6">
        <w:rPr>
          <w:rFonts w:ascii="Times New Roman" w:hAnsi="Times New Roman" w:cs="Times New Roman"/>
        </w:rPr>
        <w:lastRenderedPageBreak/>
        <w:t>example of a</w:t>
      </w:r>
      <w:r w:rsidR="00BA60EB" w:rsidRPr="00CB75E6">
        <w:rPr>
          <w:rFonts w:ascii="Times New Roman" w:hAnsi="Times New Roman" w:cs="Times New Roman"/>
        </w:rPr>
        <w:t xml:space="preserve"> teacher working out with the students in the Saint Andrews’ weight room during this teacher’s planning periods. </w:t>
      </w:r>
      <w:r w:rsidR="00AF4305" w:rsidRPr="00CB75E6">
        <w:rPr>
          <w:rFonts w:ascii="Times New Roman" w:hAnsi="Times New Roman" w:cs="Times New Roman"/>
        </w:rPr>
        <w:t xml:space="preserve">The value that these teachers put on community is evident in how they describe and define servant leadership. </w:t>
      </w:r>
    </w:p>
    <w:p w14:paraId="47AD0C1D" w14:textId="2F8B620D" w:rsidR="00017307" w:rsidRPr="00CB75E6" w:rsidRDefault="00017307" w:rsidP="00C5588B">
      <w:pPr>
        <w:spacing w:line="480" w:lineRule="auto"/>
        <w:rPr>
          <w:rFonts w:ascii="Times New Roman" w:hAnsi="Times New Roman" w:cs="Times New Roman"/>
        </w:rPr>
      </w:pPr>
      <w:r w:rsidRPr="00CB75E6">
        <w:rPr>
          <w:rFonts w:ascii="Times New Roman" w:hAnsi="Times New Roman" w:cs="Times New Roman"/>
        </w:rPr>
        <w:tab/>
        <w:t xml:space="preserve">These teachers not only describe servant leadership in terms of community and relationship building, but all 13 teachers described the value of </w:t>
      </w:r>
      <w:r w:rsidR="00BD1FD2" w:rsidRPr="00CB75E6">
        <w:rPr>
          <w:rFonts w:ascii="Times New Roman" w:hAnsi="Times New Roman" w:cs="Times New Roman"/>
        </w:rPr>
        <w:t xml:space="preserve">a </w:t>
      </w:r>
      <w:r w:rsidRPr="00CB75E6">
        <w:rPr>
          <w:rFonts w:ascii="Times New Roman" w:hAnsi="Times New Roman" w:cs="Times New Roman"/>
        </w:rPr>
        <w:t>positive</w:t>
      </w:r>
      <w:r w:rsidR="00BD1FD2" w:rsidRPr="00CB75E6">
        <w:rPr>
          <w:rFonts w:ascii="Times New Roman" w:hAnsi="Times New Roman" w:cs="Times New Roman"/>
        </w:rPr>
        <w:t xml:space="preserve"> and cohesive</w:t>
      </w:r>
      <w:r w:rsidRPr="00CB75E6">
        <w:rPr>
          <w:rFonts w:ascii="Times New Roman" w:hAnsi="Times New Roman" w:cs="Times New Roman"/>
        </w:rPr>
        <w:t xml:space="preserve"> community within their school. From the perspective of a musician, TS</w:t>
      </w:r>
      <w:r w:rsidR="00AF4B0E" w:rsidRPr="00CB75E6">
        <w:rPr>
          <w:rFonts w:ascii="Times New Roman" w:hAnsi="Times New Roman" w:cs="Times New Roman"/>
        </w:rPr>
        <w:t>E10 described</w:t>
      </w:r>
      <w:r w:rsidRPr="00CB75E6">
        <w:rPr>
          <w:rFonts w:ascii="Times New Roman" w:hAnsi="Times New Roman" w:cs="Times New Roman"/>
        </w:rPr>
        <w:t xml:space="preserve"> a school in ter</w:t>
      </w:r>
      <w:r w:rsidR="00BD1FD2" w:rsidRPr="00CB75E6">
        <w:rPr>
          <w:rFonts w:ascii="Times New Roman" w:hAnsi="Times New Roman" w:cs="Times New Roman"/>
        </w:rPr>
        <w:t>ms of an orchestra. He explained</w:t>
      </w:r>
      <w:r w:rsidRPr="00CB75E6">
        <w:rPr>
          <w:rFonts w:ascii="Times New Roman" w:hAnsi="Times New Roman" w:cs="Times New Roman"/>
        </w:rPr>
        <w:t xml:space="preserve"> that just as each instrument has a role and value in the group, the same is true within the members of a school</w:t>
      </w:r>
      <w:r w:rsidR="00AF4305" w:rsidRPr="00CB75E6">
        <w:rPr>
          <w:rFonts w:ascii="Times New Roman" w:hAnsi="Times New Roman" w:cs="Times New Roman"/>
        </w:rPr>
        <w:t>.</w:t>
      </w:r>
      <w:r w:rsidRPr="00CB75E6">
        <w:rPr>
          <w:rFonts w:ascii="Times New Roman" w:hAnsi="Times New Roman" w:cs="Times New Roman"/>
        </w:rPr>
        <w:t xml:space="preserve"> TS</w:t>
      </w:r>
      <w:r w:rsidR="00AF4B0E" w:rsidRPr="00CB75E6">
        <w:rPr>
          <w:rFonts w:ascii="Times New Roman" w:hAnsi="Times New Roman" w:cs="Times New Roman"/>
        </w:rPr>
        <w:t>E</w:t>
      </w:r>
      <w:r w:rsidRPr="00CB75E6">
        <w:rPr>
          <w:rFonts w:ascii="Times New Roman" w:hAnsi="Times New Roman" w:cs="Times New Roman"/>
        </w:rPr>
        <w:t>10 s</w:t>
      </w:r>
      <w:r w:rsidR="0058168C" w:rsidRPr="00CB75E6">
        <w:rPr>
          <w:rFonts w:ascii="Times New Roman" w:hAnsi="Times New Roman" w:cs="Times New Roman"/>
        </w:rPr>
        <w:t>tated</w:t>
      </w:r>
      <w:r w:rsidRPr="00CB75E6">
        <w:rPr>
          <w:rFonts w:ascii="Times New Roman" w:hAnsi="Times New Roman" w:cs="Times New Roman"/>
        </w:rPr>
        <w:t xml:space="preserve"> that “no matter how </w:t>
      </w:r>
      <w:r w:rsidR="00343946" w:rsidRPr="00CB75E6">
        <w:rPr>
          <w:rFonts w:ascii="Times New Roman" w:hAnsi="Times New Roman" w:cs="Times New Roman"/>
        </w:rPr>
        <w:t>big or small your role is every</w:t>
      </w:r>
      <w:r w:rsidRPr="00CB75E6">
        <w:rPr>
          <w:rFonts w:ascii="Times New Roman" w:hAnsi="Times New Roman" w:cs="Times New Roman"/>
        </w:rPr>
        <w:t>one should contrib</w:t>
      </w:r>
      <w:r w:rsidR="00343946" w:rsidRPr="00CB75E6">
        <w:rPr>
          <w:rFonts w:ascii="Times New Roman" w:hAnsi="Times New Roman" w:cs="Times New Roman"/>
        </w:rPr>
        <w:t xml:space="preserve">ute and play a critical part in </w:t>
      </w:r>
      <w:r w:rsidR="00BD1FD2" w:rsidRPr="00CB75E6">
        <w:rPr>
          <w:rFonts w:ascii="Times New Roman" w:hAnsi="Times New Roman" w:cs="Times New Roman"/>
        </w:rPr>
        <w:t>the education of students at our</w:t>
      </w:r>
      <w:r w:rsidR="00343946" w:rsidRPr="00CB75E6">
        <w:rPr>
          <w:rFonts w:ascii="Times New Roman" w:hAnsi="Times New Roman" w:cs="Times New Roman"/>
        </w:rPr>
        <w:t xml:space="preserve"> school.” TG1 </w:t>
      </w:r>
      <w:r w:rsidR="00CB4A3D" w:rsidRPr="00CB75E6">
        <w:rPr>
          <w:rFonts w:ascii="Times New Roman" w:hAnsi="Times New Roman" w:cs="Times New Roman"/>
        </w:rPr>
        <w:t>valued</w:t>
      </w:r>
      <w:r w:rsidR="00BD1FD2" w:rsidRPr="00CB75E6">
        <w:rPr>
          <w:rFonts w:ascii="Times New Roman" w:hAnsi="Times New Roman" w:cs="Times New Roman"/>
        </w:rPr>
        <w:t xml:space="preserve"> community by</w:t>
      </w:r>
      <w:r w:rsidR="00DD0D8E" w:rsidRPr="00CB75E6">
        <w:rPr>
          <w:rFonts w:ascii="Times New Roman" w:hAnsi="Times New Roman" w:cs="Times New Roman"/>
        </w:rPr>
        <w:t xml:space="preserve"> stating that she “leans heavily </w:t>
      </w:r>
      <w:r w:rsidR="00AF4B0E" w:rsidRPr="00CB75E6">
        <w:rPr>
          <w:rFonts w:ascii="Times New Roman" w:hAnsi="Times New Roman" w:cs="Times New Roman"/>
        </w:rPr>
        <w:t xml:space="preserve">on </w:t>
      </w:r>
      <w:r w:rsidR="00DD0D8E" w:rsidRPr="00CB75E6">
        <w:rPr>
          <w:rFonts w:ascii="Times New Roman" w:hAnsi="Times New Roman" w:cs="Times New Roman"/>
        </w:rPr>
        <w:t>her group [, and she] knows that her history department is always there for her.” TG1 gave a story from her own personal experience that also demonstrated her</w:t>
      </w:r>
      <w:r w:rsidR="00CB4A3D" w:rsidRPr="00CB75E6">
        <w:rPr>
          <w:rFonts w:ascii="Times New Roman" w:hAnsi="Times New Roman" w:cs="Times New Roman"/>
        </w:rPr>
        <w:t xml:space="preserve"> value of community. She lost </w:t>
      </w:r>
      <w:r w:rsidR="0058168C" w:rsidRPr="00CB75E6">
        <w:rPr>
          <w:rFonts w:ascii="Times New Roman" w:hAnsi="Times New Roman" w:cs="Times New Roman"/>
        </w:rPr>
        <w:t>the opportunity to teach</w:t>
      </w:r>
      <w:r w:rsidR="00DD0D8E" w:rsidRPr="00CB75E6">
        <w:rPr>
          <w:rFonts w:ascii="Times New Roman" w:hAnsi="Times New Roman" w:cs="Times New Roman"/>
        </w:rPr>
        <w:t xml:space="preserve"> a class even though she was more qualified tha</w:t>
      </w:r>
      <w:r w:rsidR="00BD1FD2" w:rsidRPr="00CB75E6">
        <w:rPr>
          <w:rFonts w:ascii="Times New Roman" w:hAnsi="Times New Roman" w:cs="Times New Roman"/>
        </w:rPr>
        <w:t>n</w:t>
      </w:r>
      <w:r w:rsidR="00DD0D8E" w:rsidRPr="00CB75E6">
        <w:rPr>
          <w:rFonts w:ascii="Times New Roman" w:hAnsi="Times New Roman" w:cs="Times New Roman"/>
        </w:rPr>
        <w:t xml:space="preserve"> the individual who was currently teaching the class. TG1 described </w:t>
      </w:r>
      <w:r w:rsidR="00AF4B0E" w:rsidRPr="00CB75E6">
        <w:rPr>
          <w:rFonts w:ascii="Times New Roman" w:hAnsi="Times New Roman" w:cs="Times New Roman"/>
        </w:rPr>
        <w:t xml:space="preserve">that </w:t>
      </w:r>
      <w:r w:rsidR="00DD0D8E" w:rsidRPr="00CB75E6">
        <w:rPr>
          <w:rFonts w:ascii="Times New Roman" w:hAnsi="Times New Roman" w:cs="Times New Roman"/>
        </w:rPr>
        <w:t>other teachers</w:t>
      </w:r>
      <w:r w:rsidR="00AF4B0E" w:rsidRPr="00CB75E6">
        <w:rPr>
          <w:rFonts w:ascii="Times New Roman" w:hAnsi="Times New Roman" w:cs="Times New Roman"/>
        </w:rPr>
        <w:t xml:space="preserve"> in her department </w:t>
      </w:r>
      <w:r w:rsidR="00C452C4" w:rsidRPr="00CB75E6">
        <w:rPr>
          <w:rFonts w:ascii="Times New Roman" w:hAnsi="Times New Roman" w:cs="Times New Roman"/>
        </w:rPr>
        <w:t xml:space="preserve">displayed the values of servant leadership when they </w:t>
      </w:r>
      <w:r w:rsidR="00AF4B0E" w:rsidRPr="00CB75E6">
        <w:rPr>
          <w:rFonts w:ascii="Times New Roman" w:hAnsi="Times New Roman" w:cs="Times New Roman"/>
        </w:rPr>
        <w:t>went to the administration of her</w:t>
      </w:r>
      <w:r w:rsidR="00DD0D8E" w:rsidRPr="00CB75E6">
        <w:rPr>
          <w:rFonts w:ascii="Times New Roman" w:hAnsi="Times New Roman" w:cs="Times New Roman"/>
        </w:rPr>
        <w:t xml:space="preserve"> school to support her and challenged</w:t>
      </w:r>
      <w:r w:rsidR="00BD1FD2" w:rsidRPr="00CB75E6">
        <w:rPr>
          <w:rFonts w:ascii="Times New Roman" w:hAnsi="Times New Roman" w:cs="Times New Roman"/>
        </w:rPr>
        <w:t xml:space="preserve"> the</w:t>
      </w:r>
      <w:r w:rsidR="00DD0D8E" w:rsidRPr="00CB75E6">
        <w:rPr>
          <w:rFonts w:ascii="Times New Roman" w:hAnsi="Times New Roman" w:cs="Times New Roman"/>
        </w:rPr>
        <w:t xml:space="preserve"> decision</w:t>
      </w:r>
      <w:r w:rsidR="00BD1FD2" w:rsidRPr="00CB75E6">
        <w:rPr>
          <w:rFonts w:ascii="Times New Roman" w:hAnsi="Times New Roman" w:cs="Times New Roman"/>
        </w:rPr>
        <w:t xml:space="preserve"> of the administrators</w:t>
      </w:r>
      <w:r w:rsidR="00DD0D8E" w:rsidRPr="00CB75E6">
        <w:rPr>
          <w:rFonts w:ascii="Times New Roman" w:hAnsi="Times New Roman" w:cs="Times New Roman"/>
        </w:rPr>
        <w:t xml:space="preserve">. She </w:t>
      </w:r>
      <w:r w:rsidR="00BD1FD2" w:rsidRPr="00CB75E6">
        <w:rPr>
          <w:rFonts w:ascii="Times New Roman" w:hAnsi="Times New Roman" w:cs="Times New Roman"/>
        </w:rPr>
        <w:t>said that</w:t>
      </w:r>
      <w:r w:rsidR="00DD0D8E" w:rsidRPr="00CB75E6">
        <w:rPr>
          <w:rFonts w:ascii="Times New Roman" w:hAnsi="Times New Roman" w:cs="Times New Roman"/>
        </w:rPr>
        <w:t xml:space="preserve"> </w:t>
      </w:r>
    </w:p>
    <w:p w14:paraId="0F2C8D39" w14:textId="0384ABF7" w:rsidR="00F26DE3" w:rsidRPr="00CB75E6" w:rsidRDefault="00DD0D8E" w:rsidP="0058168C">
      <w:pPr>
        <w:spacing w:line="480" w:lineRule="auto"/>
        <w:ind w:left="720"/>
        <w:rPr>
          <w:rFonts w:ascii="Times New Roman" w:hAnsi="Times New Roman" w:cs="Times New Roman"/>
        </w:rPr>
      </w:pPr>
      <w:r w:rsidRPr="00CB75E6">
        <w:rPr>
          <w:rFonts w:ascii="Times New Roman" w:hAnsi="Times New Roman" w:cs="Times New Roman"/>
        </w:rPr>
        <w:t>Some of the best people I know in life I work with. Some of my closest friends are the people that I daily teach with and that is the best part</w:t>
      </w:r>
      <w:r w:rsidR="00F26DE3" w:rsidRPr="00CB75E6">
        <w:rPr>
          <w:rFonts w:ascii="Times New Roman" w:hAnsi="Times New Roman" w:cs="Times New Roman"/>
        </w:rPr>
        <w:t xml:space="preserve"> of my job. </w:t>
      </w:r>
      <w:r w:rsidR="006864AB" w:rsidRPr="00CB75E6">
        <w:rPr>
          <w:rFonts w:ascii="Times New Roman" w:hAnsi="Times New Roman" w:cs="Times New Roman"/>
        </w:rPr>
        <w:t>Sometimes I will go over to the head of the histo</w:t>
      </w:r>
      <w:r w:rsidR="00AF4B0E" w:rsidRPr="00CB75E6">
        <w:rPr>
          <w:rFonts w:ascii="Times New Roman" w:hAnsi="Times New Roman" w:cs="Times New Roman"/>
        </w:rPr>
        <w:t>ry department and will bounce</w:t>
      </w:r>
      <w:r w:rsidR="006864AB" w:rsidRPr="00CB75E6">
        <w:rPr>
          <w:rFonts w:ascii="Times New Roman" w:hAnsi="Times New Roman" w:cs="Times New Roman"/>
        </w:rPr>
        <w:t xml:space="preserve"> ide</w:t>
      </w:r>
      <w:r w:rsidR="00BD1FD2" w:rsidRPr="00CB75E6">
        <w:rPr>
          <w:rFonts w:ascii="Times New Roman" w:hAnsi="Times New Roman" w:cs="Times New Roman"/>
        </w:rPr>
        <w:t>as</w:t>
      </w:r>
      <w:r w:rsidR="006864AB" w:rsidRPr="00CB75E6">
        <w:rPr>
          <w:rFonts w:ascii="Times New Roman" w:hAnsi="Times New Roman" w:cs="Times New Roman"/>
        </w:rPr>
        <w:t xml:space="preserve"> off him, and he will give me a clear answer. It is the ability to make each </w:t>
      </w:r>
      <w:r w:rsidR="006864AB" w:rsidRPr="00CB75E6">
        <w:rPr>
          <w:rFonts w:ascii="Times New Roman" w:hAnsi="Times New Roman" w:cs="Times New Roman"/>
        </w:rPr>
        <w:lastRenderedPageBreak/>
        <w:t>other better by lovingly giving criticism that has help</w:t>
      </w:r>
      <w:r w:rsidR="00CB4A3D" w:rsidRPr="00CB75E6">
        <w:rPr>
          <w:rFonts w:ascii="Times New Roman" w:hAnsi="Times New Roman" w:cs="Times New Roman"/>
        </w:rPr>
        <w:t>ed</w:t>
      </w:r>
      <w:r w:rsidR="006864AB" w:rsidRPr="00CB75E6">
        <w:rPr>
          <w:rFonts w:ascii="Times New Roman" w:hAnsi="Times New Roman" w:cs="Times New Roman"/>
        </w:rPr>
        <w:t xml:space="preserve"> me significantly as a teacher. </w:t>
      </w:r>
    </w:p>
    <w:p w14:paraId="043AC45D" w14:textId="3CF76C52" w:rsidR="00F26DE3" w:rsidRPr="00CB75E6" w:rsidRDefault="000D1E49" w:rsidP="006864AB">
      <w:pPr>
        <w:spacing w:line="480" w:lineRule="auto"/>
        <w:rPr>
          <w:rFonts w:ascii="Times New Roman" w:hAnsi="Times New Roman" w:cs="Times New Roman"/>
        </w:rPr>
      </w:pPr>
      <w:r w:rsidRPr="00CB75E6">
        <w:rPr>
          <w:rFonts w:ascii="Times New Roman" w:hAnsi="Times New Roman" w:cs="Times New Roman"/>
        </w:rPr>
        <w:t>TG1 demonstrated that she valued servant leadership because of the importance that she placed on her community of teacher</w:t>
      </w:r>
      <w:r w:rsidR="00140CFC" w:rsidRPr="00CB75E6">
        <w:rPr>
          <w:rFonts w:ascii="Times New Roman" w:hAnsi="Times New Roman" w:cs="Times New Roman"/>
        </w:rPr>
        <w:t>s</w:t>
      </w:r>
      <w:r w:rsidRPr="00CB75E6">
        <w:rPr>
          <w:rFonts w:ascii="Times New Roman" w:hAnsi="Times New Roman" w:cs="Times New Roman"/>
        </w:rPr>
        <w:t xml:space="preserve"> supporting her. </w:t>
      </w:r>
      <w:r w:rsidR="00C452C4" w:rsidRPr="00CB75E6">
        <w:rPr>
          <w:rFonts w:ascii="Times New Roman" w:hAnsi="Times New Roman" w:cs="Times New Roman"/>
        </w:rPr>
        <w:t>TSE7 showed</w:t>
      </w:r>
      <w:r w:rsidR="006864AB" w:rsidRPr="00CB75E6">
        <w:rPr>
          <w:rFonts w:ascii="Times New Roman" w:hAnsi="Times New Roman" w:cs="Times New Roman"/>
        </w:rPr>
        <w:t xml:space="preserve"> his value of community </w:t>
      </w:r>
      <w:r w:rsidR="00C452C4" w:rsidRPr="00CB75E6">
        <w:rPr>
          <w:rFonts w:ascii="Times New Roman" w:hAnsi="Times New Roman" w:cs="Times New Roman"/>
        </w:rPr>
        <w:t xml:space="preserve">by describing </w:t>
      </w:r>
      <w:r w:rsidR="00ED2309" w:rsidRPr="00CB75E6">
        <w:rPr>
          <w:rFonts w:ascii="Times New Roman" w:hAnsi="Times New Roman" w:cs="Times New Roman"/>
        </w:rPr>
        <w:t xml:space="preserve">his </w:t>
      </w:r>
      <w:r w:rsidR="00BD1FD2" w:rsidRPr="00CB75E6">
        <w:rPr>
          <w:rFonts w:ascii="Times New Roman" w:hAnsi="Times New Roman" w:cs="Times New Roman"/>
        </w:rPr>
        <w:t xml:space="preserve">career at his </w:t>
      </w:r>
      <w:r w:rsidR="00ED2309" w:rsidRPr="00CB75E6">
        <w:rPr>
          <w:rFonts w:ascii="Times New Roman" w:hAnsi="Times New Roman" w:cs="Times New Roman"/>
        </w:rPr>
        <w:t>previous company Hewlett Packard. He stated that “he went to work there because [he] wanted</w:t>
      </w:r>
      <w:r w:rsidR="00AF4305" w:rsidRPr="00CB75E6">
        <w:rPr>
          <w:rFonts w:ascii="Times New Roman" w:hAnsi="Times New Roman" w:cs="Times New Roman"/>
        </w:rPr>
        <w:t xml:space="preserve"> to work for</w:t>
      </w:r>
      <w:r w:rsidR="00ED2309" w:rsidRPr="00CB75E6">
        <w:rPr>
          <w:rFonts w:ascii="Times New Roman" w:hAnsi="Times New Roman" w:cs="Times New Roman"/>
        </w:rPr>
        <w:t xml:space="preserve"> servant leaders, and [he] always admired Mr. Hewlett and Mr. Packard.” TS</w:t>
      </w:r>
      <w:r w:rsidR="00C452C4" w:rsidRPr="00CB75E6">
        <w:rPr>
          <w:rFonts w:ascii="Times New Roman" w:hAnsi="Times New Roman" w:cs="Times New Roman"/>
        </w:rPr>
        <w:t>E</w:t>
      </w:r>
      <w:r w:rsidR="0058168C" w:rsidRPr="00CB75E6">
        <w:rPr>
          <w:rFonts w:ascii="Times New Roman" w:hAnsi="Times New Roman" w:cs="Times New Roman"/>
        </w:rPr>
        <w:t>7 described</w:t>
      </w:r>
      <w:r w:rsidR="00ED2309" w:rsidRPr="00CB75E6">
        <w:rPr>
          <w:rFonts w:ascii="Times New Roman" w:hAnsi="Times New Roman" w:cs="Times New Roman"/>
        </w:rPr>
        <w:t xml:space="preserve"> his previous company as being successful because they “valued </w:t>
      </w:r>
      <w:r w:rsidR="00C452C4" w:rsidRPr="00CB75E6">
        <w:rPr>
          <w:rFonts w:ascii="Times New Roman" w:hAnsi="Times New Roman" w:cs="Times New Roman"/>
        </w:rPr>
        <w:t xml:space="preserve">the </w:t>
      </w:r>
      <w:r w:rsidR="00ED2309" w:rsidRPr="00CB75E6">
        <w:rPr>
          <w:rFonts w:ascii="Times New Roman" w:hAnsi="Times New Roman" w:cs="Times New Roman"/>
        </w:rPr>
        <w:t>principles of teamwork</w:t>
      </w:r>
      <w:r w:rsidR="00C452C4" w:rsidRPr="00CB75E6">
        <w:rPr>
          <w:rFonts w:ascii="Times New Roman" w:hAnsi="Times New Roman" w:cs="Times New Roman"/>
        </w:rPr>
        <w:t>.” O</w:t>
      </w:r>
      <w:r w:rsidR="00ED2309" w:rsidRPr="00CB75E6">
        <w:rPr>
          <w:rFonts w:ascii="Times New Roman" w:hAnsi="Times New Roman" w:cs="Times New Roman"/>
        </w:rPr>
        <w:t xml:space="preserve">nce </w:t>
      </w:r>
      <w:r w:rsidR="00BD1FD2" w:rsidRPr="00CB75E6">
        <w:rPr>
          <w:rFonts w:ascii="Times New Roman" w:hAnsi="Times New Roman" w:cs="Times New Roman"/>
        </w:rPr>
        <w:t xml:space="preserve">new </w:t>
      </w:r>
      <w:r w:rsidR="00ED2309" w:rsidRPr="00CB75E6">
        <w:rPr>
          <w:rFonts w:ascii="Times New Roman" w:hAnsi="Times New Roman" w:cs="Times New Roman"/>
        </w:rPr>
        <w:t>leadership took over</w:t>
      </w:r>
      <w:r w:rsidR="006A1F7D" w:rsidRPr="00CB75E6">
        <w:rPr>
          <w:rFonts w:ascii="Times New Roman" w:hAnsi="Times New Roman" w:cs="Times New Roman"/>
        </w:rPr>
        <w:t>,</w:t>
      </w:r>
      <w:r w:rsidR="00ED2309" w:rsidRPr="00CB75E6">
        <w:rPr>
          <w:rFonts w:ascii="Times New Roman" w:hAnsi="Times New Roman" w:cs="Times New Roman"/>
        </w:rPr>
        <w:t xml:space="preserve"> the company began to decline because those values were no long acted on and </w:t>
      </w:r>
      <w:r w:rsidR="006A1F7D" w:rsidRPr="00CB75E6">
        <w:rPr>
          <w:rFonts w:ascii="Times New Roman" w:hAnsi="Times New Roman" w:cs="Times New Roman"/>
        </w:rPr>
        <w:t>believed to be</w:t>
      </w:r>
      <w:r w:rsidR="00ED2309" w:rsidRPr="00CB75E6">
        <w:rPr>
          <w:rFonts w:ascii="Times New Roman" w:hAnsi="Times New Roman" w:cs="Times New Roman"/>
        </w:rPr>
        <w:t xml:space="preserve"> important.</w:t>
      </w:r>
      <w:r w:rsidR="00F26DE3" w:rsidRPr="00CB75E6">
        <w:rPr>
          <w:rFonts w:ascii="Times New Roman" w:hAnsi="Times New Roman" w:cs="Times New Roman"/>
        </w:rPr>
        <w:t xml:space="preserve"> TS</w:t>
      </w:r>
      <w:r w:rsidR="00C452C4" w:rsidRPr="00CB75E6">
        <w:rPr>
          <w:rFonts w:ascii="Times New Roman" w:hAnsi="Times New Roman" w:cs="Times New Roman"/>
        </w:rPr>
        <w:t>E</w:t>
      </w:r>
      <w:r w:rsidR="00F26DE3" w:rsidRPr="00CB75E6">
        <w:rPr>
          <w:rFonts w:ascii="Times New Roman" w:hAnsi="Times New Roman" w:cs="Times New Roman"/>
        </w:rPr>
        <w:t>7 use</w:t>
      </w:r>
      <w:r w:rsidR="00C452C4" w:rsidRPr="00CB75E6">
        <w:rPr>
          <w:rFonts w:ascii="Times New Roman" w:hAnsi="Times New Roman" w:cs="Times New Roman"/>
        </w:rPr>
        <w:t>d</w:t>
      </w:r>
      <w:r w:rsidR="00F26DE3" w:rsidRPr="00CB75E6">
        <w:rPr>
          <w:rFonts w:ascii="Times New Roman" w:hAnsi="Times New Roman" w:cs="Times New Roman"/>
        </w:rPr>
        <w:t xml:space="preserve"> that example of his previous company to describe that it is difficult to work in an environment that is not working together. He explains that</w:t>
      </w:r>
      <w:r w:rsidR="006A1F7D" w:rsidRPr="00CB75E6">
        <w:rPr>
          <w:rFonts w:ascii="Times New Roman" w:hAnsi="Times New Roman" w:cs="Times New Roman"/>
        </w:rPr>
        <w:t xml:space="preserve"> in his current school he has</w:t>
      </w:r>
    </w:p>
    <w:p w14:paraId="439C2C41" w14:textId="71FE2200" w:rsidR="006A1F7D" w:rsidRPr="00CB75E6" w:rsidRDefault="00F26DE3" w:rsidP="0058168C">
      <w:pPr>
        <w:spacing w:line="480" w:lineRule="auto"/>
        <w:ind w:left="720"/>
        <w:rPr>
          <w:rFonts w:ascii="Times New Roman" w:hAnsi="Times New Roman" w:cs="Times New Roman"/>
        </w:rPr>
      </w:pPr>
      <w:r w:rsidRPr="00CB75E6">
        <w:rPr>
          <w:rFonts w:ascii="Times New Roman" w:hAnsi="Times New Roman" w:cs="Times New Roman"/>
        </w:rPr>
        <w:t xml:space="preserve">to work very hard at home getting ready for class the next day or throughout the next week. I mean, it takes me hours late at night, and yet we still have teachers that will not do what is asked of them. We have to have our lesson plans filled out by 8:00am on Monday mornings, and there are teachers that just do not care. They just do not do it. We have teachers that cut corners in all sorts of ways, and I call that selfishness. </w:t>
      </w:r>
    </w:p>
    <w:p w14:paraId="6B7344EB" w14:textId="6A616596" w:rsidR="008A2375" w:rsidRPr="00CB75E6" w:rsidRDefault="006A1F7D" w:rsidP="006864AB">
      <w:pPr>
        <w:spacing w:line="480" w:lineRule="auto"/>
        <w:rPr>
          <w:rFonts w:ascii="Times New Roman" w:hAnsi="Times New Roman" w:cs="Times New Roman"/>
        </w:rPr>
      </w:pPr>
      <w:r w:rsidRPr="00CB75E6">
        <w:rPr>
          <w:rFonts w:ascii="Times New Roman" w:hAnsi="Times New Roman" w:cs="Times New Roman"/>
        </w:rPr>
        <w:t>Through this example, TS7 is demonstrating his val</w:t>
      </w:r>
      <w:r w:rsidR="00CB4A3D" w:rsidRPr="00CB75E6">
        <w:rPr>
          <w:rFonts w:ascii="Times New Roman" w:hAnsi="Times New Roman" w:cs="Times New Roman"/>
        </w:rPr>
        <w:t>ue for teamwork and community through</w:t>
      </w:r>
      <w:r w:rsidRPr="00CB75E6">
        <w:rPr>
          <w:rFonts w:ascii="Times New Roman" w:hAnsi="Times New Roman" w:cs="Times New Roman"/>
        </w:rPr>
        <w:t xml:space="preserve"> his frustrations when those values</w:t>
      </w:r>
      <w:r w:rsidR="00C452C4" w:rsidRPr="00CB75E6">
        <w:rPr>
          <w:rFonts w:ascii="Times New Roman" w:hAnsi="Times New Roman" w:cs="Times New Roman"/>
        </w:rPr>
        <w:t xml:space="preserve"> of servant leadership</w:t>
      </w:r>
      <w:r w:rsidRPr="00CB75E6">
        <w:rPr>
          <w:rFonts w:ascii="Times New Roman" w:hAnsi="Times New Roman" w:cs="Times New Roman"/>
        </w:rPr>
        <w:t xml:space="preserve"> are not upheld by his coworkers. </w:t>
      </w:r>
      <w:r w:rsidR="008A2375" w:rsidRPr="00CB75E6">
        <w:rPr>
          <w:rFonts w:ascii="Times New Roman" w:hAnsi="Times New Roman" w:cs="Times New Roman"/>
        </w:rPr>
        <w:t>These teacher</w:t>
      </w:r>
      <w:r w:rsidR="00AF4305" w:rsidRPr="00CB75E6">
        <w:rPr>
          <w:rFonts w:ascii="Times New Roman" w:hAnsi="Times New Roman" w:cs="Times New Roman"/>
        </w:rPr>
        <w:t>s</w:t>
      </w:r>
      <w:r w:rsidR="008A2375" w:rsidRPr="00CB75E6">
        <w:rPr>
          <w:rFonts w:ascii="Times New Roman" w:hAnsi="Times New Roman" w:cs="Times New Roman"/>
        </w:rPr>
        <w:t xml:space="preserve"> express</w:t>
      </w:r>
      <w:r w:rsidR="00AF4305" w:rsidRPr="00CB75E6">
        <w:rPr>
          <w:rFonts w:ascii="Times New Roman" w:hAnsi="Times New Roman" w:cs="Times New Roman"/>
        </w:rPr>
        <w:t xml:space="preserve"> that they value a school community that emphasizes relationships and teamwork.</w:t>
      </w:r>
      <w:r w:rsidR="008A2375" w:rsidRPr="00CB75E6">
        <w:rPr>
          <w:rFonts w:ascii="Times New Roman" w:hAnsi="Times New Roman" w:cs="Times New Roman"/>
        </w:rPr>
        <w:t xml:space="preserve"> </w:t>
      </w:r>
    </w:p>
    <w:p w14:paraId="041D873B" w14:textId="1A26538A" w:rsidR="00BA7652" w:rsidRPr="00CB75E6" w:rsidRDefault="008A2375" w:rsidP="008A2375">
      <w:pPr>
        <w:spacing w:line="480" w:lineRule="auto"/>
        <w:ind w:firstLine="720"/>
        <w:rPr>
          <w:rFonts w:ascii="Times New Roman" w:hAnsi="Times New Roman" w:cs="Times New Roman"/>
        </w:rPr>
      </w:pPr>
      <w:r w:rsidRPr="00CB75E6">
        <w:rPr>
          <w:rFonts w:ascii="Times New Roman" w:hAnsi="Times New Roman" w:cs="Times New Roman"/>
        </w:rPr>
        <w:lastRenderedPageBreak/>
        <w:t>Teachers</w:t>
      </w:r>
      <w:r w:rsidR="00BA7652" w:rsidRPr="00CB75E6">
        <w:rPr>
          <w:rFonts w:ascii="Times New Roman" w:hAnsi="Times New Roman" w:cs="Times New Roman"/>
        </w:rPr>
        <w:t xml:space="preserve"> also demonstrated that they value</w:t>
      </w:r>
      <w:r w:rsidRPr="00CB75E6">
        <w:rPr>
          <w:rFonts w:ascii="Times New Roman" w:hAnsi="Times New Roman" w:cs="Times New Roman"/>
        </w:rPr>
        <w:t xml:space="preserve"> build</w:t>
      </w:r>
      <w:r w:rsidR="00BA7652" w:rsidRPr="00CB75E6">
        <w:rPr>
          <w:rFonts w:ascii="Times New Roman" w:hAnsi="Times New Roman" w:cs="Times New Roman"/>
        </w:rPr>
        <w:t>ing</w:t>
      </w:r>
      <w:r w:rsidRPr="00CB75E6">
        <w:rPr>
          <w:rFonts w:ascii="Times New Roman" w:hAnsi="Times New Roman" w:cs="Times New Roman"/>
        </w:rPr>
        <w:t xml:space="preserve"> community and relationships within their classroom. TG5 shared how he has evolved as a classroom teacher over the years</w:t>
      </w:r>
      <w:r w:rsidR="00C452C4" w:rsidRPr="00CB75E6">
        <w:rPr>
          <w:rFonts w:ascii="Times New Roman" w:hAnsi="Times New Roman" w:cs="Times New Roman"/>
        </w:rPr>
        <w:t xml:space="preserve"> to be more of a servant leader. He explained</w:t>
      </w:r>
      <w:r w:rsidRPr="00CB75E6">
        <w:rPr>
          <w:rFonts w:ascii="Times New Roman" w:hAnsi="Times New Roman" w:cs="Times New Roman"/>
        </w:rPr>
        <w:t xml:space="preserve"> that “he is more aware now of the other than academic needs that stud</w:t>
      </w:r>
      <w:r w:rsidR="00BA7652" w:rsidRPr="00CB75E6">
        <w:rPr>
          <w:rFonts w:ascii="Times New Roman" w:hAnsi="Times New Roman" w:cs="Times New Roman"/>
        </w:rPr>
        <w:t>ents have.</w:t>
      </w:r>
      <w:r w:rsidR="00AF4305" w:rsidRPr="00CB75E6">
        <w:rPr>
          <w:rFonts w:ascii="Times New Roman" w:hAnsi="Times New Roman" w:cs="Times New Roman"/>
        </w:rPr>
        <w:t>”</w:t>
      </w:r>
      <w:r w:rsidR="00C452C4" w:rsidRPr="00CB75E6">
        <w:rPr>
          <w:rFonts w:ascii="Times New Roman" w:hAnsi="Times New Roman" w:cs="Times New Roman"/>
        </w:rPr>
        <w:t xml:space="preserve"> TG5 stated that he now</w:t>
      </w:r>
      <w:r w:rsidR="00BA7652" w:rsidRPr="00CB75E6">
        <w:rPr>
          <w:rFonts w:ascii="Times New Roman" w:hAnsi="Times New Roman" w:cs="Times New Roman"/>
        </w:rPr>
        <w:t xml:space="preserve"> “focuses</w:t>
      </w:r>
      <w:r w:rsidRPr="00CB75E6">
        <w:rPr>
          <w:rFonts w:ascii="Times New Roman" w:hAnsi="Times New Roman" w:cs="Times New Roman"/>
        </w:rPr>
        <w:t xml:space="preserve"> on developing </w:t>
      </w:r>
      <w:r w:rsidR="00BA7652" w:rsidRPr="00CB75E6">
        <w:rPr>
          <w:rFonts w:ascii="Times New Roman" w:hAnsi="Times New Roman" w:cs="Times New Roman"/>
        </w:rPr>
        <w:t>relationships</w:t>
      </w:r>
      <w:r w:rsidRPr="00CB75E6">
        <w:rPr>
          <w:rFonts w:ascii="Times New Roman" w:hAnsi="Times New Roman" w:cs="Times New Roman"/>
        </w:rPr>
        <w:t xml:space="preserve"> with students and is able to recognize their needs more clearly.” </w:t>
      </w:r>
      <w:r w:rsidR="00BA7652" w:rsidRPr="00CB75E6">
        <w:rPr>
          <w:rFonts w:ascii="Times New Roman" w:hAnsi="Times New Roman" w:cs="Times New Roman"/>
        </w:rPr>
        <w:t xml:space="preserve">He shared an example </w:t>
      </w:r>
      <w:r w:rsidR="00C452C4" w:rsidRPr="00CB75E6">
        <w:rPr>
          <w:rFonts w:ascii="Times New Roman" w:hAnsi="Times New Roman" w:cs="Times New Roman"/>
        </w:rPr>
        <w:t>of building relationships with</w:t>
      </w:r>
      <w:r w:rsidR="00BA7652" w:rsidRPr="00CB75E6">
        <w:rPr>
          <w:rFonts w:ascii="Times New Roman" w:hAnsi="Times New Roman" w:cs="Times New Roman"/>
        </w:rPr>
        <w:t xml:space="preserve"> students by attending a </w:t>
      </w:r>
      <w:r w:rsidR="00CB4A3D" w:rsidRPr="00CB75E6">
        <w:rPr>
          <w:rFonts w:ascii="Times New Roman" w:hAnsi="Times New Roman" w:cs="Times New Roman"/>
        </w:rPr>
        <w:t>German Christmas Festival in which</w:t>
      </w:r>
      <w:r w:rsidR="00AF4305" w:rsidRPr="00CB75E6">
        <w:rPr>
          <w:rFonts w:ascii="Times New Roman" w:hAnsi="Times New Roman" w:cs="Times New Roman"/>
        </w:rPr>
        <w:t xml:space="preserve"> many of his</w:t>
      </w:r>
      <w:r w:rsidR="00CB4A3D" w:rsidRPr="00CB75E6">
        <w:rPr>
          <w:rFonts w:ascii="Times New Roman" w:hAnsi="Times New Roman" w:cs="Times New Roman"/>
        </w:rPr>
        <w:t xml:space="preserve"> students were involved. He said:</w:t>
      </w:r>
    </w:p>
    <w:p w14:paraId="5796C4D2" w14:textId="7A50AF26" w:rsidR="00BA7652" w:rsidRPr="00CB75E6" w:rsidRDefault="00BA7652" w:rsidP="0058168C">
      <w:pPr>
        <w:spacing w:line="480" w:lineRule="auto"/>
        <w:ind w:left="720"/>
        <w:rPr>
          <w:rFonts w:ascii="Times New Roman" w:hAnsi="Times New Roman" w:cs="Times New Roman"/>
        </w:rPr>
      </w:pPr>
      <w:r w:rsidRPr="00CB75E6">
        <w:rPr>
          <w:rFonts w:ascii="Times New Roman" w:hAnsi="Times New Roman" w:cs="Times New Roman"/>
        </w:rPr>
        <w:t>my family had planned some Christmas activities to get into the Christmas season. And so I thought maybe we should go up to the German Christmas festival, and we did. It was good to see some of the students there and develop a rapport and a relationship with them</w:t>
      </w:r>
      <w:r w:rsidR="00AF4305" w:rsidRPr="00CB75E6">
        <w:rPr>
          <w:rFonts w:ascii="Times New Roman" w:hAnsi="Times New Roman" w:cs="Times New Roman"/>
        </w:rPr>
        <w:t>,</w:t>
      </w:r>
      <w:r w:rsidRPr="00CB75E6">
        <w:rPr>
          <w:rFonts w:ascii="Times New Roman" w:hAnsi="Times New Roman" w:cs="Times New Roman"/>
        </w:rPr>
        <w:t xml:space="preserve"> so they know that I care. Sometimes teachers need to pause and take the time to say explicitly that they are avail</w:t>
      </w:r>
      <w:r w:rsidR="00AF4305" w:rsidRPr="00CB75E6">
        <w:rPr>
          <w:rFonts w:ascii="Times New Roman" w:hAnsi="Times New Roman" w:cs="Times New Roman"/>
        </w:rPr>
        <w:t>able, and t</w:t>
      </w:r>
      <w:r w:rsidRPr="00CB75E6">
        <w:rPr>
          <w:rFonts w:ascii="Times New Roman" w:hAnsi="Times New Roman" w:cs="Times New Roman"/>
        </w:rPr>
        <w:t>hat they are there to meet the student’s needs… That tends to resonate in my experience really profoundly with students. When they see that you are available and that you are a listening ear and want to d</w:t>
      </w:r>
      <w:r w:rsidR="00C452C4" w:rsidRPr="00CB75E6">
        <w:rPr>
          <w:rFonts w:ascii="Times New Roman" w:hAnsi="Times New Roman" w:cs="Times New Roman"/>
        </w:rPr>
        <w:t>evelop a relationship with them, t</w:t>
      </w:r>
      <w:r w:rsidR="00AF4305" w:rsidRPr="00CB75E6">
        <w:rPr>
          <w:rFonts w:ascii="Times New Roman" w:hAnsi="Times New Roman" w:cs="Times New Roman"/>
        </w:rPr>
        <w:t>he students</w:t>
      </w:r>
      <w:r w:rsidRPr="00CB75E6">
        <w:rPr>
          <w:rFonts w:ascii="Times New Roman" w:hAnsi="Times New Roman" w:cs="Times New Roman"/>
        </w:rPr>
        <w:t xml:space="preserve"> will understand that you care more about them than the grade they produce at the end of the class. </w:t>
      </w:r>
    </w:p>
    <w:p w14:paraId="321BAA9E" w14:textId="45BD23C2" w:rsidR="006D44B6" w:rsidRPr="00CB75E6" w:rsidRDefault="006D44B6" w:rsidP="00BA7652">
      <w:pPr>
        <w:spacing w:line="480" w:lineRule="auto"/>
        <w:rPr>
          <w:rFonts w:ascii="Times New Roman" w:hAnsi="Times New Roman" w:cs="Times New Roman"/>
        </w:rPr>
      </w:pPr>
      <w:r w:rsidRPr="00CB75E6">
        <w:rPr>
          <w:rFonts w:ascii="Times New Roman" w:hAnsi="Times New Roman" w:cs="Times New Roman"/>
        </w:rPr>
        <w:t>TS</w:t>
      </w:r>
      <w:r w:rsidR="00C452C4" w:rsidRPr="00CB75E6">
        <w:rPr>
          <w:rFonts w:ascii="Times New Roman" w:hAnsi="Times New Roman" w:cs="Times New Roman"/>
        </w:rPr>
        <w:t>E</w:t>
      </w:r>
      <w:r w:rsidRPr="00CB75E6">
        <w:rPr>
          <w:rFonts w:ascii="Times New Roman" w:hAnsi="Times New Roman" w:cs="Times New Roman"/>
        </w:rPr>
        <w:t xml:space="preserve">6 </w:t>
      </w:r>
      <w:r w:rsidR="000C5359" w:rsidRPr="00CB75E6">
        <w:rPr>
          <w:rFonts w:ascii="Times New Roman" w:hAnsi="Times New Roman" w:cs="Times New Roman"/>
        </w:rPr>
        <w:t>also g</w:t>
      </w:r>
      <w:r w:rsidR="0058168C" w:rsidRPr="00CB75E6">
        <w:rPr>
          <w:rFonts w:ascii="Times New Roman" w:hAnsi="Times New Roman" w:cs="Times New Roman"/>
        </w:rPr>
        <w:t>a</w:t>
      </w:r>
      <w:r w:rsidR="000C5359" w:rsidRPr="00CB75E6">
        <w:rPr>
          <w:rFonts w:ascii="Times New Roman" w:hAnsi="Times New Roman" w:cs="Times New Roman"/>
        </w:rPr>
        <w:t>ve an example of how</w:t>
      </w:r>
      <w:r w:rsidR="00CB4A3D" w:rsidRPr="00CB75E6">
        <w:rPr>
          <w:rFonts w:ascii="Times New Roman" w:hAnsi="Times New Roman" w:cs="Times New Roman"/>
        </w:rPr>
        <w:t>,</w:t>
      </w:r>
      <w:r w:rsidR="000C5359" w:rsidRPr="00CB75E6">
        <w:rPr>
          <w:rFonts w:ascii="Times New Roman" w:hAnsi="Times New Roman" w:cs="Times New Roman"/>
        </w:rPr>
        <w:t xml:space="preserve"> </w:t>
      </w:r>
      <w:r w:rsidR="00C452C4" w:rsidRPr="00CB75E6">
        <w:rPr>
          <w:rFonts w:ascii="Times New Roman" w:hAnsi="Times New Roman" w:cs="Times New Roman"/>
        </w:rPr>
        <w:t>as a servant leader</w:t>
      </w:r>
      <w:r w:rsidR="00CB4A3D" w:rsidRPr="00CB75E6">
        <w:rPr>
          <w:rFonts w:ascii="Times New Roman" w:hAnsi="Times New Roman" w:cs="Times New Roman"/>
        </w:rPr>
        <w:t>,</w:t>
      </w:r>
      <w:r w:rsidR="00C452C4" w:rsidRPr="00CB75E6">
        <w:rPr>
          <w:rFonts w:ascii="Times New Roman" w:hAnsi="Times New Roman" w:cs="Times New Roman"/>
        </w:rPr>
        <w:t xml:space="preserve"> </w:t>
      </w:r>
      <w:r w:rsidR="000C5359" w:rsidRPr="00CB75E6">
        <w:rPr>
          <w:rFonts w:ascii="Times New Roman" w:hAnsi="Times New Roman" w:cs="Times New Roman"/>
        </w:rPr>
        <w:t>she values building community and relationships within her classroom. She said that she</w:t>
      </w:r>
      <w:r w:rsidRPr="00CB75E6">
        <w:rPr>
          <w:rFonts w:ascii="Times New Roman" w:hAnsi="Times New Roman" w:cs="Times New Roman"/>
        </w:rPr>
        <w:t xml:space="preserve"> </w:t>
      </w:r>
    </w:p>
    <w:p w14:paraId="5C705BEE" w14:textId="6A2E19F0" w:rsidR="000C5359" w:rsidRPr="00CB75E6" w:rsidRDefault="006D44B6" w:rsidP="0058168C">
      <w:pPr>
        <w:spacing w:line="480" w:lineRule="auto"/>
        <w:ind w:left="720"/>
        <w:rPr>
          <w:rFonts w:ascii="Times New Roman" w:hAnsi="Times New Roman" w:cs="Times New Roman"/>
        </w:rPr>
      </w:pPr>
      <w:r w:rsidRPr="00CB75E6">
        <w:rPr>
          <w:rFonts w:ascii="Times New Roman" w:hAnsi="Times New Roman" w:cs="Times New Roman"/>
        </w:rPr>
        <w:t xml:space="preserve">Tries to be an encourager. I also like building relationships with students that I don’t find particularly easy to like. To me, maybe being a servant leader is like </w:t>
      </w:r>
      <w:r w:rsidRPr="00CB75E6">
        <w:rPr>
          <w:rFonts w:ascii="Times New Roman" w:hAnsi="Times New Roman" w:cs="Times New Roman"/>
        </w:rPr>
        <w:lastRenderedPageBreak/>
        <w:t>making an effort with those kids</w:t>
      </w:r>
      <w:r w:rsidR="00CB4A3D" w:rsidRPr="00CB75E6">
        <w:rPr>
          <w:rFonts w:ascii="Times New Roman" w:hAnsi="Times New Roman" w:cs="Times New Roman"/>
        </w:rPr>
        <w:t>,</w:t>
      </w:r>
      <w:r w:rsidRPr="00CB75E6">
        <w:rPr>
          <w:rFonts w:ascii="Times New Roman" w:hAnsi="Times New Roman" w:cs="Times New Roman"/>
        </w:rPr>
        <w:t xml:space="preserve"> too. One of my personal goals is to make sure every kid that come</w:t>
      </w:r>
      <w:r w:rsidR="008C31B1" w:rsidRPr="00CB75E6">
        <w:rPr>
          <w:rFonts w:ascii="Times New Roman" w:hAnsi="Times New Roman" w:cs="Times New Roman"/>
        </w:rPr>
        <w:t>s</w:t>
      </w:r>
      <w:r w:rsidRPr="00CB75E6">
        <w:rPr>
          <w:rFonts w:ascii="Times New Roman" w:hAnsi="Times New Roman" w:cs="Times New Roman"/>
        </w:rPr>
        <w:t xml:space="preserve"> in my room feels like I know who they are.</w:t>
      </w:r>
    </w:p>
    <w:p w14:paraId="744E3B63" w14:textId="7D58C35D" w:rsidR="006D44B6" w:rsidRPr="00CB75E6" w:rsidRDefault="000C5359" w:rsidP="006D44B6">
      <w:pPr>
        <w:spacing w:line="480" w:lineRule="auto"/>
        <w:rPr>
          <w:rFonts w:ascii="Times New Roman" w:hAnsi="Times New Roman" w:cs="Times New Roman"/>
        </w:rPr>
      </w:pPr>
      <w:r w:rsidRPr="00CB75E6">
        <w:rPr>
          <w:rFonts w:ascii="Times New Roman" w:hAnsi="Times New Roman" w:cs="Times New Roman"/>
        </w:rPr>
        <w:t>TG4 also desired to build a community and rela</w:t>
      </w:r>
      <w:r w:rsidR="00AF4305" w:rsidRPr="00CB75E6">
        <w:rPr>
          <w:rFonts w:ascii="Times New Roman" w:hAnsi="Times New Roman" w:cs="Times New Roman"/>
        </w:rPr>
        <w:t>tionship</w:t>
      </w:r>
      <w:r w:rsidR="00842CBD" w:rsidRPr="00CB75E6">
        <w:rPr>
          <w:rFonts w:ascii="Times New Roman" w:hAnsi="Times New Roman" w:cs="Times New Roman"/>
        </w:rPr>
        <w:t>s</w:t>
      </w:r>
      <w:r w:rsidR="00AF4305" w:rsidRPr="00CB75E6">
        <w:rPr>
          <w:rFonts w:ascii="Times New Roman" w:hAnsi="Times New Roman" w:cs="Times New Roman"/>
        </w:rPr>
        <w:t xml:space="preserve"> with the students in his</w:t>
      </w:r>
      <w:r w:rsidRPr="00CB75E6">
        <w:rPr>
          <w:rFonts w:ascii="Times New Roman" w:hAnsi="Times New Roman" w:cs="Times New Roman"/>
        </w:rPr>
        <w:t xml:space="preserve"> classroom. He explained that he goes about building relationships by</w:t>
      </w:r>
      <w:r w:rsidR="001F136D" w:rsidRPr="00CB75E6">
        <w:rPr>
          <w:rFonts w:ascii="Times New Roman" w:hAnsi="Times New Roman" w:cs="Times New Roman"/>
        </w:rPr>
        <w:t xml:space="preserve"> being</w:t>
      </w:r>
      <w:r w:rsidRPr="00CB75E6">
        <w:rPr>
          <w:rFonts w:ascii="Times New Roman" w:hAnsi="Times New Roman" w:cs="Times New Roman"/>
        </w:rPr>
        <w:t xml:space="preserve"> “authentic with them as [he] teache</w:t>
      </w:r>
      <w:r w:rsidR="001F136D" w:rsidRPr="00CB75E6">
        <w:rPr>
          <w:rFonts w:ascii="Times New Roman" w:hAnsi="Times New Roman" w:cs="Times New Roman"/>
        </w:rPr>
        <w:t>s.”</w:t>
      </w:r>
      <w:r w:rsidRPr="00CB75E6">
        <w:rPr>
          <w:rFonts w:ascii="Times New Roman" w:hAnsi="Times New Roman" w:cs="Times New Roman"/>
        </w:rPr>
        <w:t xml:space="preserve"> TG4 said that “I try to be as much of myself in the classroom as I am outside the classroom.</w:t>
      </w:r>
      <w:r w:rsidR="001F136D" w:rsidRPr="00CB75E6">
        <w:rPr>
          <w:rFonts w:ascii="Times New Roman" w:hAnsi="Times New Roman" w:cs="Times New Roman"/>
        </w:rPr>
        <w:t xml:space="preserve">” He believed by teaching </w:t>
      </w:r>
      <w:r w:rsidR="001B6A98" w:rsidRPr="00CB75E6">
        <w:rPr>
          <w:rFonts w:ascii="Times New Roman" w:hAnsi="Times New Roman" w:cs="Times New Roman"/>
        </w:rPr>
        <w:t>in an authentic way</w:t>
      </w:r>
      <w:r w:rsidR="001F136D" w:rsidRPr="00CB75E6">
        <w:rPr>
          <w:rFonts w:ascii="Times New Roman" w:hAnsi="Times New Roman" w:cs="Times New Roman"/>
        </w:rPr>
        <w:t xml:space="preserve"> he will be able to build community and gain the </w:t>
      </w:r>
      <w:r w:rsidR="001B6A98" w:rsidRPr="00CB75E6">
        <w:rPr>
          <w:rFonts w:ascii="Times New Roman" w:hAnsi="Times New Roman" w:cs="Times New Roman"/>
        </w:rPr>
        <w:t>trust of his students in his</w:t>
      </w:r>
      <w:r w:rsidR="001F136D" w:rsidRPr="00CB75E6">
        <w:rPr>
          <w:rFonts w:ascii="Times New Roman" w:hAnsi="Times New Roman" w:cs="Times New Roman"/>
        </w:rPr>
        <w:t xml:space="preserve"> classroom.</w:t>
      </w:r>
      <w:r w:rsidR="00AF4305" w:rsidRPr="00CB75E6">
        <w:rPr>
          <w:rFonts w:ascii="Times New Roman" w:hAnsi="Times New Roman" w:cs="Times New Roman"/>
        </w:rPr>
        <w:t xml:space="preserve"> </w:t>
      </w:r>
      <w:r w:rsidR="00C46CB4" w:rsidRPr="00CB75E6">
        <w:rPr>
          <w:rFonts w:ascii="Times New Roman" w:hAnsi="Times New Roman" w:cs="Times New Roman"/>
        </w:rPr>
        <w:t>TS</w:t>
      </w:r>
      <w:r w:rsidR="008C31B1" w:rsidRPr="00CB75E6">
        <w:rPr>
          <w:rFonts w:ascii="Times New Roman" w:hAnsi="Times New Roman" w:cs="Times New Roman"/>
        </w:rPr>
        <w:t>E</w:t>
      </w:r>
      <w:r w:rsidR="00C46CB4" w:rsidRPr="00CB75E6">
        <w:rPr>
          <w:rFonts w:ascii="Times New Roman" w:hAnsi="Times New Roman" w:cs="Times New Roman"/>
        </w:rPr>
        <w:t xml:space="preserve">9 explained that “high school kids can sniff out whether someone is authentic and real or is a faker.” </w:t>
      </w:r>
      <w:r w:rsidR="00AF4305" w:rsidRPr="00CB75E6">
        <w:rPr>
          <w:rFonts w:ascii="Times New Roman" w:hAnsi="Times New Roman" w:cs="Times New Roman"/>
        </w:rPr>
        <w:t xml:space="preserve">TSA13 </w:t>
      </w:r>
      <w:r w:rsidR="001B6A98" w:rsidRPr="00CB75E6">
        <w:rPr>
          <w:rFonts w:ascii="Times New Roman" w:hAnsi="Times New Roman" w:cs="Times New Roman"/>
        </w:rPr>
        <w:t>explained</w:t>
      </w:r>
      <w:r w:rsidR="001F136D" w:rsidRPr="00CB75E6">
        <w:rPr>
          <w:rFonts w:ascii="Times New Roman" w:hAnsi="Times New Roman" w:cs="Times New Roman"/>
        </w:rPr>
        <w:t xml:space="preserve"> that she is “big on building rel</w:t>
      </w:r>
      <w:r w:rsidR="008C31B1" w:rsidRPr="00CB75E6">
        <w:rPr>
          <w:rFonts w:ascii="Times New Roman" w:hAnsi="Times New Roman" w:cs="Times New Roman"/>
        </w:rPr>
        <w:t>ationships inside the classroom.” S</w:t>
      </w:r>
      <w:r w:rsidR="001F136D" w:rsidRPr="00CB75E6">
        <w:rPr>
          <w:rFonts w:ascii="Times New Roman" w:hAnsi="Times New Roman" w:cs="Times New Roman"/>
        </w:rPr>
        <w:t xml:space="preserve">he also emphasized authenticity as a way to build relationships with students. She said that </w:t>
      </w:r>
      <w:r w:rsidR="001B6A98" w:rsidRPr="00CB75E6">
        <w:rPr>
          <w:rFonts w:ascii="Times New Roman" w:hAnsi="Times New Roman" w:cs="Times New Roman"/>
        </w:rPr>
        <w:t xml:space="preserve">she </w:t>
      </w:r>
      <w:r w:rsidR="001F136D" w:rsidRPr="00CB75E6">
        <w:rPr>
          <w:rFonts w:ascii="Times New Roman" w:hAnsi="Times New Roman" w:cs="Times New Roman"/>
        </w:rPr>
        <w:t xml:space="preserve">tries not to “teach with a haughty attitude.” She explained that she “wants to bring [her] experiences to them, but not in a way where they feel like [she] thinks [she] is better than them. [She] desires that the classroom is a comfortable place.” </w:t>
      </w:r>
      <w:r w:rsidR="006D44B6" w:rsidRPr="00CB75E6">
        <w:rPr>
          <w:rFonts w:ascii="Times New Roman" w:hAnsi="Times New Roman" w:cs="Times New Roman"/>
        </w:rPr>
        <w:t xml:space="preserve">By giving examples of their own experiences within education, these teachers are demonstrating that they value the nature of community within their classroom and school. </w:t>
      </w:r>
      <w:r w:rsidR="001B6A98" w:rsidRPr="00CB75E6">
        <w:rPr>
          <w:rFonts w:ascii="Times New Roman" w:hAnsi="Times New Roman" w:cs="Times New Roman"/>
        </w:rPr>
        <w:t xml:space="preserve">Even though these teachers describe their beliefs and value of community and relationships, they readily explained that they do not always act on those values. </w:t>
      </w:r>
    </w:p>
    <w:p w14:paraId="2B4403C4" w14:textId="63E9B39D" w:rsidR="001B6A98" w:rsidRPr="00CB75E6" w:rsidRDefault="006D44B6" w:rsidP="001B6A98">
      <w:pPr>
        <w:spacing w:line="480" w:lineRule="auto"/>
        <w:ind w:firstLine="720"/>
        <w:rPr>
          <w:rFonts w:ascii="Times New Roman" w:hAnsi="Times New Roman" w:cs="Times New Roman"/>
        </w:rPr>
      </w:pPr>
      <w:r w:rsidRPr="00CB75E6">
        <w:rPr>
          <w:rFonts w:ascii="Times New Roman" w:hAnsi="Times New Roman" w:cs="Times New Roman"/>
        </w:rPr>
        <w:t>Teacher</w:t>
      </w:r>
      <w:r w:rsidR="00BD1FD2" w:rsidRPr="00CB75E6">
        <w:rPr>
          <w:rFonts w:ascii="Times New Roman" w:hAnsi="Times New Roman" w:cs="Times New Roman"/>
        </w:rPr>
        <w:t>s</w:t>
      </w:r>
      <w:r w:rsidRPr="00CB75E6">
        <w:rPr>
          <w:rFonts w:ascii="Times New Roman" w:hAnsi="Times New Roman" w:cs="Times New Roman"/>
        </w:rPr>
        <w:t xml:space="preserve"> in the study describe</w:t>
      </w:r>
      <w:r w:rsidR="0058168C" w:rsidRPr="00CB75E6">
        <w:rPr>
          <w:rFonts w:ascii="Times New Roman" w:hAnsi="Times New Roman" w:cs="Times New Roman"/>
        </w:rPr>
        <w:t>d</w:t>
      </w:r>
      <w:r w:rsidRPr="00CB75E6">
        <w:rPr>
          <w:rFonts w:ascii="Times New Roman" w:hAnsi="Times New Roman" w:cs="Times New Roman"/>
        </w:rPr>
        <w:t xml:space="preserve"> that there is a disconnect from valuing the characteristic of community and relationships </w:t>
      </w:r>
      <w:r w:rsidR="00BD1FD2" w:rsidRPr="00CB75E6">
        <w:rPr>
          <w:rFonts w:ascii="Times New Roman" w:hAnsi="Times New Roman" w:cs="Times New Roman"/>
        </w:rPr>
        <w:t>that are found in the practice of servant leadership and</w:t>
      </w:r>
      <w:r w:rsidRPr="00CB75E6">
        <w:rPr>
          <w:rFonts w:ascii="Times New Roman" w:hAnsi="Times New Roman" w:cs="Times New Roman"/>
        </w:rPr>
        <w:t xml:space="preserve"> acting on those values. TS</w:t>
      </w:r>
      <w:r w:rsidR="008C31B1" w:rsidRPr="00CB75E6">
        <w:rPr>
          <w:rFonts w:ascii="Times New Roman" w:hAnsi="Times New Roman" w:cs="Times New Roman"/>
        </w:rPr>
        <w:t>E6 explained</w:t>
      </w:r>
      <w:r w:rsidRPr="00CB75E6">
        <w:rPr>
          <w:rFonts w:ascii="Times New Roman" w:hAnsi="Times New Roman" w:cs="Times New Roman"/>
        </w:rPr>
        <w:t xml:space="preserve"> that even though she values community and relationship within her classroom</w:t>
      </w:r>
      <w:r w:rsidR="0075581E" w:rsidRPr="00CB75E6">
        <w:rPr>
          <w:rFonts w:ascii="Times New Roman" w:hAnsi="Times New Roman" w:cs="Times New Roman"/>
        </w:rPr>
        <w:t>, she does not always act on those values because it</w:t>
      </w:r>
      <w:r w:rsidR="00BD1FD2" w:rsidRPr="00CB75E6">
        <w:rPr>
          <w:rFonts w:ascii="Times New Roman" w:hAnsi="Times New Roman" w:cs="Times New Roman"/>
        </w:rPr>
        <w:t xml:space="preserve"> takes</w:t>
      </w:r>
      <w:r w:rsidR="0075581E" w:rsidRPr="00CB75E6">
        <w:rPr>
          <w:rFonts w:ascii="Times New Roman" w:hAnsi="Times New Roman" w:cs="Times New Roman"/>
        </w:rPr>
        <w:t xml:space="preserve"> “sacrifice on her part.” She admits that “I am not perfect. There </w:t>
      </w:r>
      <w:r w:rsidR="0075581E" w:rsidRPr="00CB75E6">
        <w:rPr>
          <w:rFonts w:ascii="Times New Roman" w:hAnsi="Times New Roman" w:cs="Times New Roman"/>
        </w:rPr>
        <w:lastRenderedPageBreak/>
        <w:t xml:space="preserve">are times when I do not do a good job at it (relationship building) because the papers that are piling up get my attention verses making an effort to see them (the students).” </w:t>
      </w:r>
      <w:r w:rsidR="009B660C" w:rsidRPr="00CB75E6">
        <w:rPr>
          <w:rFonts w:ascii="Times New Roman" w:hAnsi="Times New Roman" w:cs="Times New Roman"/>
        </w:rPr>
        <w:t>TSA12 supports TS</w:t>
      </w:r>
      <w:r w:rsidR="008C31B1" w:rsidRPr="00CB75E6">
        <w:rPr>
          <w:rFonts w:ascii="Times New Roman" w:hAnsi="Times New Roman" w:cs="Times New Roman"/>
        </w:rPr>
        <w:t>E</w:t>
      </w:r>
      <w:r w:rsidR="009B660C" w:rsidRPr="00CB75E6">
        <w:rPr>
          <w:rFonts w:ascii="Times New Roman" w:hAnsi="Times New Roman" w:cs="Times New Roman"/>
        </w:rPr>
        <w:t>6 frustration by explaining that as a theology teacher he is glad that he has “the ability to share his stories with people. We (the theology department) are not set to a certain curriculum or standard which lends us the opportunity to reach out to kids… and to have the availability to be there for them.”</w:t>
      </w:r>
      <w:r w:rsidR="00872A5F" w:rsidRPr="00CB75E6">
        <w:rPr>
          <w:rFonts w:ascii="Times New Roman" w:hAnsi="Times New Roman" w:cs="Times New Roman"/>
        </w:rPr>
        <w:t xml:space="preserve"> TS6 does not feel the same flexibility as an English teacher to </w:t>
      </w:r>
      <w:r w:rsidR="008C31B1" w:rsidRPr="00CB75E6">
        <w:rPr>
          <w:rFonts w:ascii="Times New Roman" w:hAnsi="Times New Roman" w:cs="Times New Roman"/>
        </w:rPr>
        <w:t xml:space="preserve">have the ability to </w:t>
      </w:r>
      <w:r w:rsidR="00872A5F" w:rsidRPr="00CB75E6">
        <w:rPr>
          <w:rFonts w:ascii="Times New Roman" w:hAnsi="Times New Roman" w:cs="Times New Roman"/>
        </w:rPr>
        <w:t>take time to build</w:t>
      </w:r>
      <w:r w:rsidR="008C31B1" w:rsidRPr="00CB75E6">
        <w:rPr>
          <w:rFonts w:ascii="Times New Roman" w:hAnsi="Times New Roman" w:cs="Times New Roman"/>
        </w:rPr>
        <w:t xml:space="preserve"> relationships with the students. This</w:t>
      </w:r>
      <w:r w:rsidR="00872A5F" w:rsidRPr="00CB75E6">
        <w:rPr>
          <w:rFonts w:ascii="Times New Roman" w:hAnsi="Times New Roman" w:cs="Times New Roman"/>
        </w:rPr>
        <w:t xml:space="preserve"> prevents her from building the </w:t>
      </w:r>
      <w:r w:rsidR="001B6A98" w:rsidRPr="00CB75E6">
        <w:rPr>
          <w:rFonts w:ascii="Times New Roman" w:hAnsi="Times New Roman" w:cs="Times New Roman"/>
        </w:rPr>
        <w:t xml:space="preserve">strong </w:t>
      </w:r>
      <w:r w:rsidR="00872A5F" w:rsidRPr="00CB75E6">
        <w:rPr>
          <w:rFonts w:ascii="Times New Roman" w:hAnsi="Times New Roman" w:cs="Times New Roman"/>
        </w:rPr>
        <w:t>community that TSA12 experiences in his classroom.</w:t>
      </w:r>
      <w:r w:rsidR="001B6A98" w:rsidRPr="00CB75E6">
        <w:rPr>
          <w:rFonts w:ascii="Times New Roman" w:hAnsi="Times New Roman" w:cs="Times New Roman"/>
        </w:rPr>
        <w:t xml:space="preserve"> TS</w:t>
      </w:r>
      <w:r w:rsidR="008C31B1" w:rsidRPr="00CB75E6">
        <w:rPr>
          <w:rFonts w:ascii="Times New Roman" w:hAnsi="Times New Roman" w:cs="Times New Roman"/>
        </w:rPr>
        <w:t>E7 also pointed</w:t>
      </w:r>
      <w:r w:rsidR="001B6A98" w:rsidRPr="00CB75E6">
        <w:rPr>
          <w:rFonts w:ascii="Times New Roman" w:hAnsi="Times New Roman" w:cs="Times New Roman"/>
        </w:rPr>
        <w:t xml:space="preserve"> to </w:t>
      </w:r>
      <w:r w:rsidR="008C31B1" w:rsidRPr="00CB75E6">
        <w:rPr>
          <w:rFonts w:ascii="Times New Roman" w:hAnsi="Times New Roman" w:cs="Times New Roman"/>
        </w:rPr>
        <w:t xml:space="preserve">a </w:t>
      </w:r>
      <w:r w:rsidR="001B6A98" w:rsidRPr="00CB75E6">
        <w:rPr>
          <w:rFonts w:ascii="Times New Roman" w:hAnsi="Times New Roman" w:cs="Times New Roman"/>
        </w:rPr>
        <w:t>lack of time and the pressure of getting through his curriculum as a reason why he does not always act on what he values about relationship buil</w:t>
      </w:r>
      <w:r w:rsidR="009B45C9" w:rsidRPr="00CB75E6">
        <w:rPr>
          <w:rFonts w:ascii="Times New Roman" w:hAnsi="Times New Roman" w:cs="Times New Roman"/>
        </w:rPr>
        <w:t xml:space="preserve">ding and team work. He explained </w:t>
      </w:r>
      <w:r w:rsidR="001B6A98" w:rsidRPr="00CB75E6">
        <w:rPr>
          <w:rFonts w:ascii="Times New Roman" w:hAnsi="Times New Roman" w:cs="Times New Roman"/>
        </w:rPr>
        <w:t>that as teacher</w:t>
      </w:r>
    </w:p>
    <w:p w14:paraId="4269B165" w14:textId="1A4E17D0" w:rsidR="008C31B1" w:rsidRPr="00CB75E6" w:rsidRDefault="008C31B1" w:rsidP="0058168C">
      <w:pPr>
        <w:spacing w:line="480" w:lineRule="auto"/>
        <w:ind w:left="720"/>
        <w:rPr>
          <w:rFonts w:ascii="Times New Roman" w:hAnsi="Times New Roman" w:cs="Times New Roman"/>
        </w:rPr>
      </w:pPr>
      <w:r w:rsidRPr="00CB75E6">
        <w:rPr>
          <w:rFonts w:ascii="Times New Roman" w:hAnsi="Times New Roman" w:cs="Times New Roman"/>
        </w:rPr>
        <w:t>y</w:t>
      </w:r>
      <w:r w:rsidR="001B6A98" w:rsidRPr="00CB75E6">
        <w:rPr>
          <w:rFonts w:ascii="Times New Roman" w:hAnsi="Times New Roman" w:cs="Times New Roman"/>
        </w:rPr>
        <w:t xml:space="preserve">ou have to make 10,000 decisions on the go every day and out of 10,000 they are not all going to be right. I do </w:t>
      </w:r>
      <w:r w:rsidRPr="00CB75E6">
        <w:rPr>
          <w:rFonts w:ascii="Times New Roman" w:hAnsi="Times New Roman" w:cs="Times New Roman"/>
        </w:rPr>
        <w:t xml:space="preserve">not always rightly respond to </w:t>
      </w:r>
      <w:r w:rsidR="001B6A98" w:rsidRPr="00CB75E6">
        <w:rPr>
          <w:rFonts w:ascii="Times New Roman" w:hAnsi="Times New Roman" w:cs="Times New Roman"/>
        </w:rPr>
        <w:t>student</w:t>
      </w:r>
      <w:r w:rsidRPr="00CB75E6">
        <w:rPr>
          <w:rFonts w:ascii="Times New Roman" w:hAnsi="Times New Roman" w:cs="Times New Roman"/>
        </w:rPr>
        <w:t>s</w:t>
      </w:r>
      <w:r w:rsidR="001B6A98" w:rsidRPr="00CB75E6">
        <w:rPr>
          <w:rFonts w:ascii="Times New Roman" w:hAnsi="Times New Roman" w:cs="Times New Roman"/>
        </w:rPr>
        <w:t xml:space="preserve"> when they come in my classroom </w:t>
      </w:r>
      <w:r w:rsidRPr="00CB75E6">
        <w:rPr>
          <w:rFonts w:ascii="Times New Roman" w:hAnsi="Times New Roman" w:cs="Times New Roman"/>
        </w:rPr>
        <w:t xml:space="preserve">or </w:t>
      </w:r>
      <w:r w:rsidR="001B6A98" w:rsidRPr="00CB75E6">
        <w:rPr>
          <w:rFonts w:ascii="Times New Roman" w:hAnsi="Times New Roman" w:cs="Times New Roman"/>
        </w:rPr>
        <w:t>when I’m busy working on something else. Sometimes I do not stop what I’m doing in the moment and answer their question. When I am teaching a math concept and a student asks a questi</w:t>
      </w:r>
      <w:r w:rsidRPr="00CB75E6">
        <w:rPr>
          <w:rFonts w:ascii="Times New Roman" w:hAnsi="Times New Roman" w:cs="Times New Roman"/>
        </w:rPr>
        <w:t>on that has already been asked two</w:t>
      </w:r>
      <w:r w:rsidR="001B6A98" w:rsidRPr="00CB75E6">
        <w:rPr>
          <w:rFonts w:ascii="Times New Roman" w:hAnsi="Times New Roman" w:cs="Times New Roman"/>
        </w:rPr>
        <w:t xml:space="preserve"> minutes ago, do I answer with a sigh of exasperation or do I just jump back into it again? I don’t do it perfectly all the time. The same goes for how I interact with my colleagues. I don’t do it perfectly all the time either.</w:t>
      </w:r>
    </w:p>
    <w:p w14:paraId="70F57223" w14:textId="51A04BC8" w:rsidR="00CE451F" w:rsidRPr="00CB75E6" w:rsidRDefault="0075581E" w:rsidP="009B45C9">
      <w:pPr>
        <w:spacing w:line="480" w:lineRule="auto"/>
        <w:ind w:firstLine="720"/>
        <w:rPr>
          <w:rFonts w:ascii="Times New Roman" w:hAnsi="Times New Roman" w:cs="Times New Roman"/>
        </w:rPr>
      </w:pPr>
      <w:r w:rsidRPr="00CB75E6">
        <w:rPr>
          <w:rFonts w:ascii="Times New Roman" w:hAnsi="Times New Roman" w:cs="Times New Roman"/>
        </w:rPr>
        <w:t>TS</w:t>
      </w:r>
      <w:r w:rsidR="008C31B1" w:rsidRPr="00CB75E6">
        <w:rPr>
          <w:rFonts w:ascii="Times New Roman" w:hAnsi="Times New Roman" w:cs="Times New Roman"/>
        </w:rPr>
        <w:t>E</w:t>
      </w:r>
      <w:r w:rsidRPr="00CB75E6">
        <w:rPr>
          <w:rFonts w:ascii="Times New Roman" w:hAnsi="Times New Roman" w:cs="Times New Roman"/>
        </w:rPr>
        <w:t>6 also describes reasons why her colleagues do not act on their values of relationship building</w:t>
      </w:r>
      <w:r w:rsidR="008C31B1" w:rsidRPr="00CB75E6">
        <w:rPr>
          <w:rFonts w:ascii="Times New Roman" w:hAnsi="Times New Roman" w:cs="Times New Roman"/>
        </w:rPr>
        <w:t xml:space="preserve"> found in servant leadership</w:t>
      </w:r>
      <w:r w:rsidRPr="00CB75E6">
        <w:rPr>
          <w:rFonts w:ascii="Times New Roman" w:hAnsi="Times New Roman" w:cs="Times New Roman"/>
        </w:rPr>
        <w:t xml:space="preserve">. </w:t>
      </w:r>
      <w:r w:rsidR="009B45C9" w:rsidRPr="00CB75E6">
        <w:rPr>
          <w:rFonts w:ascii="Times New Roman" w:hAnsi="Times New Roman" w:cs="Times New Roman"/>
        </w:rPr>
        <w:t xml:space="preserve">She said </w:t>
      </w:r>
      <w:r w:rsidRPr="00CB75E6">
        <w:rPr>
          <w:rFonts w:ascii="Times New Roman" w:hAnsi="Times New Roman" w:cs="Times New Roman"/>
        </w:rPr>
        <w:t xml:space="preserve">that some of her colleagues “believe that their primary role is to educate. They have so much love for the content that </w:t>
      </w:r>
      <w:r w:rsidRPr="00CB75E6">
        <w:rPr>
          <w:rFonts w:ascii="Times New Roman" w:hAnsi="Times New Roman" w:cs="Times New Roman"/>
        </w:rPr>
        <w:lastRenderedPageBreak/>
        <w:t xml:space="preserve">they sometimes lose sight of the student.” </w:t>
      </w:r>
      <w:r w:rsidR="009B45C9" w:rsidRPr="00CB75E6">
        <w:rPr>
          <w:rFonts w:ascii="Times New Roman" w:hAnsi="Times New Roman" w:cs="Times New Roman"/>
        </w:rPr>
        <w:t xml:space="preserve">TG4 expressed </w:t>
      </w:r>
      <w:r w:rsidR="008C31B1" w:rsidRPr="00CB75E6">
        <w:rPr>
          <w:rFonts w:ascii="Times New Roman" w:hAnsi="Times New Roman" w:cs="Times New Roman"/>
        </w:rPr>
        <w:t xml:space="preserve">that there is </w:t>
      </w:r>
      <w:r w:rsidR="009B45C9" w:rsidRPr="00CB75E6">
        <w:rPr>
          <w:rFonts w:ascii="Times New Roman" w:hAnsi="Times New Roman" w:cs="Times New Roman"/>
        </w:rPr>
        <w:t>a lack of training in the ability to build relationships with students. When talking about building relationships, he said “how do you do that? And when do you do that? There’s not a class you take in college on [relationship building] that I am aware of.” TG4 later described that he hears the issues that students are dealing with, and he “f</w:t>
      </w:r>
      <w:r w:rsidR="00710A22" w:rsidRPr="00CB75E6">
        <w:rPr>
          <w:rFonts w:ascii="Times New Roman" w:hAnsi="Times New Roman" w:cs="Times New Roman"/>
        </w:rPr>
        <w:t>eel like someone has punched [him</w:t>
      </w:r>
      <w:r w:rsidR="009B45C9" w:rsidRPr="00CB75E6">
        <w:rPr>
          <w:rFonts w:ascii="Times New Roman" w:hAnsi="Times New Roman" w:cs="Times New Roman"/>
        </w:rPr>
        <w:t xml:space="preserve">] in the gut.” He explains that he is unsure what to do for these students but usually resorts to praying for them. </w:t>
      </w:r>
    </w:p>
    <w:p w14:paraId="28D6E484" w14:textId="2D108D2D" w:rsidR="00707FB5" w:rsidRPr="00CB75E6" w:rsidRDefault="00CE451F" w:rsidP="009B45C9">
      <w:pPr>
        <w:spacing w:line="480" w:lineRule="auto"/>
        <w:ind w:firstLine="720"/>
        <w:rPr>
          <w:rFonts w:ascii="Times New Roman" w:hAnsi="Times New Roman" w:cs="Times New Roman"/>
        </w:rPr>
      </w:pPr>
      <w:r w:rsidRPr="00CB75E6">
        <w:rPr>
          <w:rFonts w:ascii="Times New Roman" w:hAnsi="Times New Roman" w:cs="Times New Roman"/>
        </w:rPr>
        <w:t>TG3 describes her frustrations with her inability to always act on her values of building relationship with students in the class by explain</w:t>
      </w:r>
      <w:r w:rsidR="00CB4A3D" w:rsidRPr="00CB75E6">
        <w:rPr>
          <w:rFonts w:ascii="Times New Roman" w:hAnsi="Times New Roman" w:cs="Times New Roman"/>
        </w:rPr>
        <w:t>ing</w:t>
      </w:r>
      <w:r w:rsidRPr="00CB75E6">
        <w:rPr>
          <w:rFonts w:ascii="Times New Roman" w:hAnsi="Times New Roman" w:cs="Times New Roman"/>
        </w:rPr>
        <w:t xml:space="preserve"> that “there’s so many areas I can improve in the aspect of supporting my students.”</w:t>
      </w:r>
      <w:r w:rsidR="000D15A6" w:rsidRPr="00CB75E6">
        <w:rPr>
          <w:rFonts w:ascii="Times New Roman" w:hAnsi="Times New Roman" w:cs="Times New Roman"/>
        </w:rPr>
        <w:t xml:space="preserve"> After recently listening to a podcast on leadership, TG3 describes that she does not always feel like she is acting on her values. She says that this podcast made her “think of aspects that [she] wanted to focus on more as a servant leader in [her] classroom.” She questioned herself by saying </w:t>
      </w:r>
    </w:p>
    <w:p w14:paraId="11DCF164" w14:textId="3FA489AC" w:rsidR="00707FB5" w:rsidRPr="00CB75E6" w:rsidRDefault="000D15A6" w:rsidP="0058168C">
      <w:pPr>
        <w:spacing w:line="480" w:lineRule="auto"/>
        <w:ind w:left="720"/>
        <w:rPr>
          <w:rFonts w:ascii="Times New Roman" w:hAnsi="Times New Roman" w:cs="Times New Roman"/>
        </w:rPr>
      </w:pPr>
      <w:r w:rsidRPr="00CB75E6">
        <w:rPr>
          <w:rFonts w:ascii="Times New Roman" w:hAnsi="Times New Roman" w:cs="Times New Roman"/>
        </w:rPr>
        <w:t>do I provide the support to my students to accomplish the overall goal</w:t>
      </w:r>
      <w:r w:rsidR="00255888" w:rsidRPr="00CB75E6">
        <w:rPr>
          <w:rFonts w:ascii="Times New Roman" w:hAnsi="Times New Roman" w:cs="Times New Roman"/>
        </w:rPr>
        <w:t>s</w:t>
      </w:r>
      <w:r w:rsidRPr="00CB75E6">
        <w:rPr>
          <w:rFonts w:ascii="Times New Roman" w:hAnsi="Times New Roman" w:cs="Times New Roman"/>
        </w:rPr>
        <w:t xml:space="preserve"> that we need to accomplish in class? Do I know what they individually need to get out of the cl</w:t>
      </w:r>
      <w:r w:rsidR="00707FB5" w:rsidRPr="00CB75E6">
        <w:rPr>
          <w:rFonts w:ascii="Times New Roman" w:hAnsi="Times New Roman" w:cs="Times New Roman"/>
        </w:rPr>
        <w:t>ass for their own personal life and how to put it together for all of them?</w:t>
      </w:r>
    </w:p>
    <w:p w14:paraId="1EC4B2DB" w14:textId="1FA0B496" w:rsidR="00623ADA" w:rsidRPr="00CB75E6" w:rsidRDefault="00707FB5" w:rsidP="00255888">
      <w:pPr>
        <w:spacing w:line="480" w:lineRule="auto"/>
        <w:rPr>
          <w:rFonts w:ascii="Times New Roman" w:hAnsi="Times New Roman" w:cs="Times New Roman"/>
        </w:rPr>
      </w:pPr>
      <w:r w:rsidRPr="00CB75E6">
        <w:rPr>
          <w:rFonts w:ascii="Times New Roman" w:hAnsi="Times New Roman" w:cs="Times New Roman"/>
        </w:rPr>
        <w:t xml:space="preserve">TG3 points to a lack of student effort as a probable cause to why she does not always act on her values of relationship building with the students. She explains that it is difficult to </w:t>
      </w:r>
    </w:p>
    <w:p w14:paraId="03523FDD" w14:textId="021FD524" w:rsidR="00623ADA" w:rsidRPr="00CB75E6" w:rsidRDefault="00707FB5" w:rsidP="0058168C">
      <w:pPr>
        <w:spacing w:line="480" w:lineRule="auto"/>
        <w:ind w:left="720"/>
        <w:rPr>
          <w:rFonts w:ascii="Times New Roman" w:hAnsi="Times New Roman" w:cs="Times New Roman"/>
        </w:rPr>
      </w:pPr>
      <w:r w:rsidRPr="00CB75E6">
        <w:rPr>
          <w:rFonts w:ascii="Times New Roman" w:hAnsi="Times New Roman" w:cs="Times New Roman"/>
        </w:rPr>
        <w:t>make it a personal invest</w:t>
      </w:r>
      <w:r w:rsidR="00255888" w:rsidRPr="00CB75E6">
        <w:rPr>
          <w:rFonts w:ascii="Times New Roman" w:hAnsi="Times New Roman" w:cs="Times New Roman"/>
        </w:rPr>
        <w:t>ment</w:t>
      </w:r>
      <w:r w:rsidRPr="00CB75E6">
        <w:rPr>
          <w:rFonts w:ascii="Times New Roman" w:hAnsi="Times New Roman" w:cs="Times New Roman"/>
        </w:rPr>
        <w:t xml:space="preserve"> for them (her students). This is really challenging when you’re teaching geometry. They really do not care about angles and signs. So I don’t feel like I think of myself as a servant leader in my classroom. I feel like there </w:t>
      </w:r>
      <w:r w:rsidR="00255888" w:rsidRPr="00CB75E6">
        <w:rPr>
          <w:rFonts w:ascii="Times New Roman" w:hAnsi="Times New Roman" w:cs="Times New Roman"/>
        </w:rPr>
        <w:t xml:space="preserve">is </w:t>
      </w:r>
      <w:r w:rsidRPr="00CB75E6">
        <w:rPr>
          <w:rFonts w:ascii="Times New Roman" w:hAnsi="Times New Roman" w:cs="Times New Roman"/>
        </w:rPr>
        <w:t>more work to be done… and I</w:t>
      </w:r>
      <w:r w:rsidR="00623ADA" w:rsidRPr="00CB75E6">
        <w:rPr>
          <w:rFonts w:ascii="Times New Roman" w:hAnsi="Times New Roman" w:cs="Times New Roman"/>
        </w:rPr>
        <w:t xml:space="preserve"> feel like in some aspects I am trying to </w:t>
      </w:r>
      <w:r w:rsidR="00623ADA" w:rsidRPr="00CB75E6">
        <w:rPr>
          <w:rFonts w:ascii="Times New Roman" w:hAnsi="Times New Roman" w:cs="Times New Roman"/>
        </w:rPr>
        <w:lastRenderedPageBreak/>
        <w:t>be a leader without serving. Like how am I serving them and supporting them when sometimes they don’t want to be served and supported.</w:t>
      </w:r>
    </w:p>
    <w:p w14:paraId="57AC98E3" w14:textId="071CBAAF" w:rsidR="00623ADA" w:rsidRPr="00CB75E6" w:rsidRDefault="00C873A6" w:rsidP="00C873A6">
      <w:pPr>
        <w:spacing w:line="480" w:lineRule="auto"/>
        <w:ind w:firstLine="720"/>
        <w:rPr>
          <w:rFonts w:ascii="Times New Roman" w:hAnsi="Times New Roman" w:cs="Times New Roman"/>
        </w:rPr>
      </w:pPr>
      <w:r w:rsidRPr="00CB75E6">
        <w:rPr>
          <w:rFonts w:ascii="Times New Roman" w:hAnsi="Times New Roman" w:cs="Times New Roman"/>
        </w:rPr>
        <w:t>The teachers in this study</w:t>
      </w:r>
      <w:r w:rsidR="00623ADA" w:rsidRPr="00CB75E6">
        <w:rPr>
          <w:rFonts w:ascii="Times New Roman" w:hAnsi="Times New Roman" w:cs="Times New Roman"/>
        </w:rPr>
        <w:t xml:space="preserve"> express</w:t>
      </w:r>
      <w:r w:rsidR="00CB4A3D" w:rsidRPr="00CB75E6">
        <w:rPr>
          <w:rFonts w:ascii="Times New Roman" w:hAnsi="Times New Roman" w:cs="Times New Roman"/>
        </w:rPr>
        <w:t>ed</w:t>
      </w:r>
      <w:r w:rsidR="00623ADA" w:rsidRPr="00CB75E6">
        <w:rPr>
          <w:rFonts w:ascii="Times New Roman" w:hAnsi="Times New Roman" w:cs="Times New Roman"/>
        </w:rPr>
        <w:t xml:space="preserve"> a clear value of community and relationship building</w:t>
      </w:r>
      <w:r w:rsidR="00255888" w:rsidRPr="00CB75E6">
        <w:rPr>
          <w:rFonts w:ascii="Times New Roman" w:hAnsi="Times New Roman" w:cs="Times New Roman"/>
        </w:rPr>
        <w:t xml:space="preserve"> as a servant leader</w:t>
      </w:r>
      <w:r w:rsidRPr="00CB75E6">
        <w:rPr>
          <w:rFonts w:ascii="Times New Roman" w:hAnsi="Times New Roman" w:cs="Times New Roman"/>
        </w:rPr>
        <w:t>,</w:t>
      </w:r>
      <w:r w:rsidR="00623ADA" w:rsidRPr="00CB75E6">
        <w:rPr>
          <w:rFonts w:ascii="Times New Roman" w:hAnsi="Times New Roman" w:cs="Times New Roman"/>
        </w:rPr>
        <w:t xml:space="preserve"> but</w:t>
      </w:r>
      <w:r w:rsidRPr="00CB75E6">
        <w:rPr>
          <w:rFonts w:ascii="Times New Roman" w:hAnsi="Times New Roman" w:cs="Times New Roman"/>
        </w:rPr>
        <w:t xml:space="preserve"> </w:t>
      </w:r>
      <w:r w:rsidR="00255888" w:rsidRPr="00CB75E6">
        <w:rPr>
          <w:rFonts w:ascii="Times New Roman" w:hAnsi="Times New Roman" w:cs="Times New Roman"/>
        </w:rPr>
        <w:t>s</w:t>
      </w:r>
      <w:r w:rsidRPr="00CB75E6">
        <w:rPr>
          <w:rFonts w:ascii="Times New Roman" w:hAnsi="Times New Roman" w:cs="Times New Roman"/>
        </w:rPr>
        <w:t>ome of them</w:t>
      </w:r>
      <w:r w:rsidR="00623ADA" w:rsidRPr="00CB75E6">
        <w:rPr>
          <w:rFonts w:ascii="Times New Roman" w:hAnsi="Times New Roman" w:cs="Times New Roman"/>
        </w:rPr>
        <w:t xml:space="preserve"> explain</w:t>
      </w:r>
      <w:r w:rsidR="00CB4A3D" w:rsidRPr="00CB75E6">
        <w:rPr>
          <w:rFonts w:ascii="Times New Roman" w:hAnsi="Times New Roman" w:cs="Times New Roman"/>
        </w:rPr>
        <w:t>ed</w:t>
      </w:r>
      <w:r w:rsidR="00623ADA" w:rsidRPr="00CB75E6">
        <w:rPr>
          <w:rFonts w:ascii="Times New Roman" w:hAnsi="Times New Roman" w:cs="Times New Roman"/>
        </w:rPr>
        <w:t xml:space="preserve"> that there are outside factors that prevent them from acting on these val</w:t>
      </w:r>
      <w:r w:rsidR="0058168C" w:rsidRPr="00CB75E6">
        <w:rPr>
          <w:rFonts w:ascii="Times New Roman" w:hAnsi="Times New Roman" w:cs="Times New Roman"/>
        </w:rPr>
        <w:t>ues. The previous</w:t>
      </w:r>
      <w:r w:rsidR="00623ADA" w:rsidRPr="00CB75E6">
        <w:rPr>
          <w:rFonts w:ascii="Times New Roman" w:hAnsi="Times New Roman" w:cs="Times New Roman"/>
        </w:rPr>
        <w:t xml:space="preserve"> data points to the factors of </w:t>
      </w:r>
      <w:r w:rsidRPr="00CB75E6">
        <w:rPr>
          <w:rFonts w:ascii="Times New Roman" w:hAnsi="Times New Roman" w:cs="Times New Roman"/>
        </w:rPr>
        <w:t>time, lack of resources and education, and student motivation as potential reasons teachers feel that they are unable to act on their values and beliefs</w:t>
      </w:r>
      <w:r w:rsidR="00255888" w:rsidRPr="00CB75E6">
        <w:rPr>
          <w:rFonts w:ascii="Times New Roman" w:hAnsi="Times New Roman" w:cs="Times New Roman"/>
        </w:rPr>
        <w:t xml:space="preserve"> of servant leadership</w:t>
      </w:r>
      <w:r w:rsidRPr="00CB75E6">
        <w:rPr>
          <w:rFonts w:ascii="Times New Roman" w:hAnsi="Times New Roman" w:cs="Times New Roman"/>
        </w:rPr>
        <w:t xml:space="preserve">. </w:t>
      </w:r>
    </w:p>
    <w:p w14:paraId="5ECFA606" w14:textId="50C621C3" w:rsidR="00513653" w:rsidRPr="00CB75E6" w:rsidRDefault="00CB75E6" w:rsidP="00A91E7E">
      <w:pPr>
        <w:pStyle w:val="Heading3"/>
      </w:pPr>
      <w:bookmarkStart w:id="50" w:name="_Toc162877937"/>
      <w:r w:rsidRPr="00CB75E6">
        <w:t>The Influence</w:t>
      </w:r>
      <w:r w:rsidR="00513653" w:rsidRPr="00CB75E6">
        <w:t xml:space="preserve"> of Leadership</w:t>
      </w:r>
      <w:bookmarkEnd w:id="50"/>
    </w:p>
    <w:p w14:paraId="31C18DC4" w14:textId="2FDE7829" w:rsidR="0030204C" w:rsidRPr="00CB75E6" w:rsidRDefault="00C873A6" w:rsidP="00C5588B">
      <w:pPr>
        <w:spacing w:line="480" w:lineRule="auto"/>
        <w:rPr>
          <w:rFonts w:ascii="Times New Roman" w:hAnsi="Times New Roman" w:cs="Times New Roman"/>
        </w:rPr>
      </w:pPr>
      <w:r w:rsidRPr="00CB75E6">
        <w:rPr>
          <w:rFonts w:ascii="Times New Roman" w:hAnsi="Times New Roman" w:cs="Times New Roman"/>
          <w:b/>
          <w:i/>
        </w:rPr>
        <w:tab/>
      </w:r>
      <w:r w:rsidRPr="00CB75E6">
        <w:rPr>
          <w:rFonts w:ascii="Times New Roman" w:hAnsi="Times New Roman" w:cs="Times New Roman"/>
        </w:rPr>
        <w:t>A major theme that was revealed through</w:t>
      </w:r>
      <w:r w:rsidR="006242EA" w:rsidRPr="00CB75E6">
        <w:rPr>
          <w:rFonts w:ascii="Times New Roman" w:hAnsi="Times New Roman" w:cs="Times New Roman"/>
        </w:rPr>
        <w:t xml:space="preserve"> the</w:t>
      </w:r>
      <w:r w:rsidRPr="00CB75E6">
        <w:rPr>
          <w:rFonts w:ascii="Times New Roman" w:hAnsi="Times New Roman" w:cs="Times New Roman"/>
        </w:rPr>
        <w:t xml:space="preserve"> data was the</w:t>
      </w:r>
      <w:r w:rsidR="00CB75E6" w:rsidRPr="00CB75E6">
        <w:rPr>
          <w:rFonts w:ascii="Times New Roman" w:hAnsi="Times New Roman" w:cs="Times New Roman"/>
        </w:rPr>
        <w:t xml:space="preserve"> influence</w:t>
      </w:r>
      <w:r w:rsidRPr="00CB75E6">
        <w:rPr>
          <w:rFonts w:ascii="Times New Roman" w:hAnsi="Times New Roman" w:cs="Times New Roman"/>
        </w:rPr>
        <w:t xml:space="preserve"> of leadership with</w:t>
      </w:r>
      <w:r w:rsidR="00CB4A3D" w:rsidRPr="00CB75E6">
        <w:rPr>
          <w:rFonts w:ascii="Times New Roman" w:hAnsi="Times New Roman" w:cs="Times New Roman"/>
        </w:rPr>
        <w:t>-</w:t>
      </w:r>
      <w:r w:rsidR="00F3035E" w:rsidRPr="00CB75E6">
        <w:rPr>
          <w:rFonts w:ascii="Times New Roman" w:hAnsi="Times New Roman" w:cs="Times New Roman"/>
        </w:rPr>
        <w:t>in</w:t>
      </w:r>
      <w:r w:rsidRPr="00CB75E6">
        <w:rPr>
          <w:rFonts w:ascii="Times New Roman" w:hAnsi="Times New Roman" w:cs="Times New Roman"/>
        </w:rPr>
        <w:t xml:space="preserve"> a school. When teachers described their values and beliefs of se</w:t>
      </w:r>
      <w:r w:rsidR="006242EA" w:rsidRPr="00CB75E6">
        <w:rPr>
          <w:rFonts w:ascii="Times New Roman" w:hAnsi="Times New Roman" w:cs="Times New Roman"/>
        </w:rPr>
        <w:t>rvant leader</w:t>
      </w:r>
      <w:r w:rsidR="006D3F33" w:rsidRPr="00CB75E6">
        <w:rPr>
          <w:rFonts w:ascii="Times New Roman" w:hAnsi="Times New Roman" w:cs="Times New Roman"/>
        </w:rPr>
        <w:t>ship, they used the leaders of</w:t>
      </w:r>
      <w:r w:rsidR="006242EA" w:rsidRPr="00CB75E6">
        <w:rPr>
          <w:rFonts w:ascii="Times New Roman" w:hAnsi="Times New Roman" w:cs="Times New Roman"/>
        </w:rPr>
        <w:t xml:space="preserve"> their school as a reference to describe the positive or negativ</w:t>
      </w:r>
      <w:r w:rsidR="00CB75E6" w:rsidRPr="00CB75E6">
        <w:rPr>
          <w:rFonts w:ascii="Times New Roman" w:hAnsi="Times New Roman" w:cs="Times New Roman"/>
        </w:rPr>
        <w:t xml:space="preserve">e influence </w:t>
      </w:r>
      <w:r w:rsidR="00673437" w:rsidRPr="00CB75E6">
        <w:rPr>
          <w:rFonts w:ascii="Times New Roman" w:hAnsi="Times New Roman" w:cs="Times New Roman"/>
        </w:rPr>
        <w:t xml:space="preserve">of </w:t>
      </w:r>
      <w:r w:rsidR="00F3035E" w:rsidRPr="00CB75E6">
        <w:rPr>
          <w:rFonts w:ascii="Times New Roman" w:hAnsi="Times New Roman" w:cs="Times New Roman"/>
        </w:rPr>
        <w:t>servant leadership</w:t>
      </w:r>
      <w:r w:rsidR="00673437" w:rsidRPr="00CB75E6">
        <w:rPr>
          <w:rFonts w:ascii="Times New Roman" w:hAnsi="Times New Roman" w:cs="Times New Roman"/>
        </w:rPr>
        <w:t>.</w:t>
      </w:r>
      <w:r w:rsidR="00F3035E" w:rsidRPr="00CB75E6">
        <w:rPr>
          <w:rFonts w:ascii="Times New Roman" w:hAnsi="Times New Roman" w:cs="Times New Roman"/>
        </w:rPr>
        <w:t xml:space="preserve"> </w:t>
      </w:r>
      <w:r w:rsidR="00337DFA" w:rsidRPr="00CB75E6">
        <w:rPr>
          <w:rFonts w:ascii="Times New Roman" w:hAnsi="Times New Roman" w:cs="Times New Roman"/>
        </w:rPr>
        <w:t>TS</w:t>
      </w:r>
      <w:r w:rsidR="00673437" w:rsidRPr="00CB75E6">
        <w:rPr>
          <w:rFonts w:ascii="Times New Roman" w:hAnsi="Times New Roman" w:cs="Times New Roman"/>
        </w:rPr>
        <w:t>E</w:t>
      </w:r>
      <w:r w:rsidR="0058168C" w:rsidRPr="00CB75E6">
        <w:rPr>
          <w:rFonts w:ascii="Times New Roman" w:hAnsi="Times New Roman" w:cs="Times New Roman"/>
        </w:rPr>
        <w:t>6 expressed</w:t>
      </w:r>
      <w:r w:rsidR="00337DFA" w:rsidRPr="00CB75E6">
        <w:rPr>
          <w:rFonts w:ascii="Times New Roman" w:hAnsi="Times New Roman" w:cs="Times New Roman"/>
        </w:rPr>
        <w:t xml:space="preserve"> that she values the servant leadership qualities found in her high school principal. She stated that her high school principal is “the definition of servant leadership.” </w:t>
      </w:r>
      <w:r w:rsidR="00736E44" w:rsidRPr="00CB75E6">
        <w:rPr>
          <w:rFonts w:ascii="Times New Roman" w:hAnsi="Times New Roman" w:cs="Times New Roman"/>
        </w:rPr>
        <w:t>TS</w:t>
      </w:r>
      <w:r w:rsidR="00673437" w:rsidRPr="00CB75E6">
        <w:rPr>
          <w:rFonts w:ascii="Times New Roman" w:hAnsi="Times New Roman" w:cs="Times New Roman"/>
        </w:rPr>
        <w:t>E</w:t>
      </w:r>
      <w:r w:rsidR="00736E44" w:rsidRPr="00CB75E6">
        <w:rPr>
          <w:rFonts w:ascii="Times New Roman" w:hAnsi="Times New Roman" w:cs="Times New Roman"/>
        </w:rPr>
        <w:t>6 explained that she values the servant leadership approach that her principal takes to leading the high school because her principal is “willing to get her hands dirty.”</w:t>
      </w:r>
      <w:r w:rsidR="0030204C" w:rsidRPr="00CB75E6">
        <w:rPr>
          <w:rFonts w:ascii="Times New Roman" w:hAnsi="Times New Roman" w:cs="Times New Roman"/>
        </w:rPr>
        <w:t xml:space="preserve"> She gave an example of how her principal personally helped her after an event. TS</w:t>
      </w:r>
      <w:r w:rsidR="00673437" w:rsidRPr="00CB75E6">
        <w:rPr>
          <w:rFonts w:ascii="Times New Roman" w:hAnsi="Times New Roman" w:cs="Times New Roman"/>
        </w:rPr>
        <w:t>E6</w:t>
      </w:r>
      <w:r w:rsidR="0030204C" w:rsidRPr="00CB75E6">
        <w:rPr>
          <w:rFonts w:ascii="Times New Roman" w:hAnsi="Times New Roman" w:cs="Times New Roman"/>
        </w:rPr>
        <w:t xml:space="preserve"> explained</w:t>
      </w:r>
      <w:r w:rsidR="006D3F33" w:rsidRPr="00CB75E6">
        <w:rPr>
          <w:rFonts w:ascii="Times New Roman" w:hAnsi="Times New Roman" w:cs="Times New Roman"/>
        </w:rPr>
        <w:t xml:space="preserve"> that she is</w:t>
      </w:r>
    </w:p>
    <w:p w14:paraId="00F2D398" w14:textId="5B39BFA6" w:rsidR="0030204C" w:rsidRPr="00CB75E6" w:rsidRDefault="0030204C" w:rsidP="0058168C">
      <w:pPr>
        <w:spacing w:line="480" w:lineRule="auto"/>
        <w:ind w:left="720"/>
        <w:rPr>
          <w:rFonts w:ascii="Times New Roman" w:hAnsi="Times New Roman" w:cs="Times New Roman"/>
        </w:rPr>
      </w:pPr>
      <w:r w:rsidRPr="00CB75E6">
        <w:rPr>
          <w:rFonts w:ascii="Times New Roman" w:hAnsi="Times New Roman" w:cs="Times New Roman"/>
        </w:rPr>
        <w:t xml:space="preserve">in charge of running homecoming. At the end of the night my husband and I were there to break down the event. Well, she (TS6’s principal) was there, and </w:t>
      </w:r>
      <w:r w:rsidR="006D3F33" w:rsidRPr="00CB75E6">
        <w:rPr>
          <w:rFonts w:ascii="Times New Roman" w:hAnsi="Times New Roman" w:cs="Times New Roman"/>
        </w:rPr>
        <w:t>s</w:t>
      </w:r>
      <w:r w:rsidRPr="00CB75E6">
        <w:rPr>
          <w:rFonts w:ascii="Times New Roman" w:hAnsi="Times New Roman" w:cs="Times New Roman"/>
        </w:rPr>
        <w:t xml:space="preserve">he said ‘you all just go home. I can stay!’ At first, I refused, but she said, ‘no, really you all have done enough. Go home, and I can take it from here.’ So in that moment I felt very supported. She is always willing to go the extra mile with things that do </w:t>
      </w:r>
      <w:r w:rsidRPr="00CB75E6">
        <w:rPr>
          <w:rFonts w:ascii="Times New Roman" w:hAnsi="Times New Roman" w:cs="Times New Roman"/>
        </w:rPr>
        <w:lastRenderedPageBreak/>
        <w:t>not always fall under her job description. We know that she cares about us and is willing to make all our lives easier.</w:t>
      </w:r>
    </w:p>
    <w:p w14:paraId="201235A6" w14:textId="3D66261B" w:rsidR="0030204C" w:rsidRPr="00CB75E6" w:rsidRDefault="00226F0C" w:rsidP="0030204C">
      <w:pPr>
        <w:spacing w:line="480" w:lineRule="auto"/>
        <w:rPr>
          <w:rFonts w:ascii="Times New Roman" w:hAnsi="Times New Roman" w:cs="Times New Roman"/>
        </w:rPr>
      </w:pPr>
      <w:r w:rsidRPr="00CB75E6">
        <w:rPr>
          <w:rFonts w:ascii="Times New Roman" w:hAnsi="Times New Roman" w:cs="Times New Roman"/>
        </w:rPr>
        <w:t xml:space="preserve">TG4 also described that he </w:t>
      </w:r>
      <w:r w:rsidR="00673437" w:rsidRPr="00CB75E6">
        <w:rPr>
          <w:rFonts w:ascii="Times New Roman" w:hAnsi="Times New Roman" w:cs="Times New Roman"/>
        </w:rPr>
        <w:t>values the qualities of support</w:t>
      </w:r>
      <w:r w:rsidRPr="00CB75E6">
        <w:rPr>
          <w:rFonts w:ascii="Times New Roman" w:hAnsi="Times New Roman" w:cs="Times New Roman"/>
        </w:rPr>
        <w:t xml:space="preserve"> </w:t>
      </w:r>
      <w:r w:rsidR="006D3F33" w:rsidRPr="00CB75E6">
        <w:rPr>
          <w:rFonts w:ascii="Times New Roman" w:hAnsi="Times New Roman" w:cs="Times New Roman"/>
        </w:rPr>
        <w:t xml:space="preserve">when his head of school </w:t>
      </w:r>
      <w:r w:rsidR="00673437" w:rsidRPr="00CB75E6">
        <w:rPr>
          <w:rFonts w:ascii="Times New Roman" w:hAnsi="Times New Roman" w:cs="Times New Roman"/>
        </w:rPr>
        <w:t xml:space="preserve">leads like a servant. </w:t>
      </w:r>
      <w:r w:rsidRPr="00CB75E6">
        <w:rPr>
          <w:rFonts w:ascii="Times New Roman" w:hAnsi="Times New Roman" w:cs="Times New Roman"/>
        </w:rPr>
        <w:t>TG4 said that he has “never seen a man who is more willing to just pitch in and help” than his head of school. He explain</w:t>
      </w:r>
      <w:r w:rsidR="00CB4A3D" w:rsidRPr="00CB75E6">
        <w:rPr>
          <w:rFonts w:ascii="Times New Roman" w:hAnsi="Times New Roman" w:cs="Times New Roman"/>
        </w:rPr>
        <w:t>ed</w:t>
      </w:r>
      <w:r w:rsidRPr="00CB75E6">
        <w:rPr>
          <w:rFonts w:ascii="Times New Roman" w:hAnsi="Times New Roman" w:cs="Times New Roman"/>
        </w:rPr>
        <w:t xml:space="preserve"> that it does not matter what time of the day it is his head of school “is there for you.”</w:t>
      </w:r>
      <w:r w:rsidR="00C46CB4" w:rsidRPr="00CB75E6">
        <w:rPr>
          <w:rFonts w:ascii="Times New Roman" w:hAnsi="Times New Roman" w:cs="Times New Roman"/>
        </w:rPr>
        <w:t xml:space="preserve"> TS</w:t>
      </w:r>
      <w:r w:rsidR="00673437" w:rsidRPr="00CB75E6">
        <w:rPr>
          <w:rFonts w:ascii="Times New Roman" w:hAnsi="Times New Roman" w:cs="Times New Roman"/>
        </w:rPr>
        <w:t>E</w:t>
      </w:r>
      <w:r w:rsidR="00C46CB4" w:rsidRPr="00CB75E6">
        <w:rPr>
          <w:rFonts w:ascii="Times New Roman" w:hAnsi="Times New Roman" w:cs="Times New Roman"/>
        </w:rPr>
        <w:t>9</w:t>
      </w:r>
      <w:r w:rsidRPr="00CB75E6">
        <w:rPr>
          <w:rFonts w:ascii="Times New Roman" w:hAnsi="Times New Roman" w:cs="Times New Roman"/>
        </w:rPr>
        <w:t xml:space="preserve"> was appreciative that her head of school was willing to do the little things</w:t>
      </w:r>
      <w:r w:rsidR="00C46CB4" w:rsidRPr="00CB75E6">
        <w:rPr>
          <w:rFonts w:ascii="Times New Roman" w:hAnsi="Times New Roman" w:cs="Times New Roman"/>
        </w:rPr>
        <w:t xml:space="preserve"> to support the schoo</w:t>
      </w:r>
      <w:r w:rsidR="002A6D06" w:rsidRPr="00CB75E6">
        <w:rPr>
          <w:rFonts w:ascii="Times New Roman" w:hAnsi="Times New Roman" w:cs="Times New Roman"/>
        </w:rPr>
        <w:t xml:space="preserve">l staff. She recalled a time at </w:t>
      </w:r>
      <w:r w:rsidR="00C46CB4" w:rsidRPr="00CB75E6">
        <w:rPr>
          <w:rFonts w:ascii="Times New Roman" w:hAnsi="Times New Roman" w:cs="Times New Roman"/>
        </w:rPr>
        <w:t>a student overnight retreat when her head of school was willing to wake up early and make coffee for all the teacher</w:t>
      </w:r>
      <w:r w:rsidR="002A6D06" w:rsidRPr="00CB75E6">
        <w:rPr>
          <w:rFonts w:ascii="Times New Roman" w:hAnsi="Times New Roman" w:cs="Times New Roman"/>
        </w:rPr>
        <w:t>s. TS</w:t>
      </w:r>
      <w:r w:rsidR="00673437" w:rsidRPr="00CB75E6">
        <w:rPr>
          <w:rFonts w:ascii="Times New Roman" w:hAnsi="Times New Roman" w:cs="Times New Roman"/>
        </w:rPr>
        <w:t>E</w:t>
      </w:r>
      <w:r w:rsidR="002A6D06" w:rsidRPr="00CB75E6">
        <w:rPr>
          <w:rFonts w:ascii="Times New Roman" w:hAnsi="Times New Roman" w:cs="Times New Roman"/>
        </w:rPr>
        <w:t>9 believed that her head of school was making</w:t>
      </w:r>
      <w:r w:rsidR="00C46CB4" w:rsidRPr="00CB75E6">
        <w:rPr>
          <w:rFonts w:ascii="Times New Roman" w:hAnsi="Times New Roman" w:cs="Times New Roman"/>
        </w:rPr>
        <w:t xml:space="preserve"> sure </w:t>
      </w:r>
      <w:r w:rsidR="002A6D06" w:rsidRPr="00CB75E6">
        <w:rPr>
          <w:rFonts w:ascii="Times New Roman" w:hAnsi="Times New Roman" w:cs="Times New Roman"/>
        </w:rPr>
        <w:t>the teachers were taken care over, even</w:t>
      </w:r>
      <w:r w:rsidR="00C46CB4" w:rsidRPr="00CB75E6">
        <w:rPr>
          <w:rFonts w:ascii="Times New Roman" w:hAnsi="Times New Roman" w:cs="Times New Roman"/>
        </w:rPr>
        <w:t xml:space="preserve"> in a small way. </w:t>
      </w:r>
      <w:r w:rsidR="00112902" w:rsidRPr="00CB75E6">
        <w:rPr>
          <w:rFonts w:ascii="Times New Roman" w:hAnsi="Times New Roman" w:cs="Times New Roman"/>
        </w:rPr>
        <w:t>TSA12</w:t>
      </w:r>
      <w:r w:rsidR="00C46CB4" w:rsidRPr="00CB75E6">
        <w:rPr>
          <w:rFonts w:ascii="Times New Roman" w:hAnsi="Times New Roman" w:cs="Times New Roman"/>
        </w:rPr>
        <w:t xml:space="preserve"> felt like he was supported by the amount of freedom the administrative team at his school gave him. He said “I feel like they trust me to do my job, and I am not constantly having to look over my shoulder to see if they are checking up on me.”</w:t>
      </w:r>
    </w:p>
    <w:p w14:paraId="7DAA5BE9" w14:textId="30C6F27C" w:rsidR="007D61A8" w:rsidRPr="00CB75E6" w:rsidRDefault="00C46CB4" w:rsidP="0030204C">
      <w:pPr>
        <w:spacing w:line="480" w:lineRule="auto"/>
        <w:rPr>
          <w:rFonts w:ascii="Times New Roman" w:hAnsi="Times New Roman" w:cs="Times New Roman"/>
        </w:rPr>
      </w:pPr>
      <w:r w:rsidRPr="00CB75E6">
        <w:rPr>
          <w:rFonts w:ascii="Times New Roman" w:hAnsi="Times New Roman" w:cs="Times New Roman"/>
        </w:rPr>
        <w:tab/>
        <w:t>The teachers from thi</w:t>
      </w:r>
      <w:r w:rsidR="00CB4A3D" w:rsidRPr="00CB75E6">
        <w:rPr>
          <w:rFonts w:ascii="Times New Roman" w:hAnsi="Times New Roman" w:cs="Times New Roman"/>
        </w:rPr>
        <w:t xml:space="preserve">s study also valued the influence </w:t>
      </w:r>
      <w:r w:rsidR="00673437" w:rsidRPr="00CB75E6">
        <w:rPr>
          <w:rFonts w:ascii="Times New Roman" w:hAnsi="Times New Roman" w:cs="Times New Roman"/>
        </w:rPr>
        <w:t>that servant</w:t>
      </w:r>
      <w:r w:rsidR="002A6D06" w:rsidRPr="00CB75E6">
        <w:rPr>
          <w:rFonts w:ascii="Times New Roman" w:hAnsi="Times New Roman" w:cs="Times New Roman"/>
        </w:rPr>
        <w:t xml:space="preserve"> leadership had on</w:t>
      </w:r>
      <w:r w:rsidR="00356732" w:rsidRPr="00CB75E6">
        <w:rPr>
          <w:rFonts w:ascii="Times New Roman" w:hAnsi="Times New Roman" w:cs="Times New Roman"/>
        </w:rPr>
        <w:t xml:space="preserve"> the students. TG5 explained that as a servant leader a school administrator should display the quality of “meeting the needs of the students.” TG5 believed tha</w:t>
      </w:r>
      <w:r w:rsidR="00BD1620" w:rsidRPr="00CB75E6">
        <w:rPr>
          <w:rFonts w:ascii="Times New Roman" w:hAnsi="Times New Roman" w:cs="Times New Roman"/>
        </w:rPr>
        <w:t>t the leaders at his school do</w:t>
      </w:r>
      <w:r w:rsidR="00356732" w:rsidRPr="00CB75E6">
        <w:rPr>
          <w:rFonts w:ascii="Times New Roman" w:hAnsi="Times New Roman" w:cs="Times New Roman"/>
        </w:rPr>
        <w:t xml:space="preserve"> a “fair job” </w:t>
      </w:r>
      <w:r w:rsidR="002A6D06" w:rsidRPr="00CB75E6">
        <w:rPr>
          <w:rFonts w:ascii="Times New Roman" w:hAnsi="Times New Roman" w:cs="Times New Roman"/>
        </w:rPr>
        <w:t xml:space="preserve">displaying the traits of a servant leader, </w:t>
      </w:r>
      <w:r w:rsidR="00356732" w:rsidRPr="00CB75E6">
        <w:rPr>
          <w:rFonts w:ascii="Times New Roman" w:hAnsi="Times New Roman" w:cs="Times New Roman"/>
        </w:rPr>
        <w:t>and he sees that “there is a</w:t>
      </w:r>
      <w:r w:rsidR="00673437" w:rsidRPr="00CB75E6">
        <w:rPr>
          <w:rFonts w:ascii="Times New Roman" w:hAnsi="Times New Roman" w:cs="Times New Roman"/>
        </w:rPr>
        <w:t xml:space="preserve"> significant amount of improvement </w:t>
      </w:r>
      <w:r w:rsidR="00356732" w:rsidRPr="00CB75E6">
        <w:rPr>
          <w:rFonts w:ascii="Times New Roman" w:hAnsi="Times New Roman" w:cs="Times New Roman"/>
        </w:rPr>
        <w:t>that can be done in meeting students’ needs.” TG5 explained the tension he sees within the lea</w:t>
      </w:r>
      <w:r w:rsidR="00673437" w:rsidRPr="00CB75E6">
        <w:rPr>
          <w:rFonts w:ascii="Times New Roman" w:hAnsi="Times New Roman" w:cs="Times New Roman"/>
        </w:rPr>
        <w:t>dership at his school by explaining</w:t>
      </w:r>
      <w:r w:rsidR="00356732" w:rsidRPr="00CB75E6">
        <w:rPr>
          <w:rFonts w:ascii="Times New Roman" w:hAnsi="Times New Roman" w:cs="Times New Roman"/>
        </w:rPr>
        <w:t xml:space="preserve"> that the school leaders </w:t>
      </w:r>
    </w:p>
    <w:p w14:paraId="01DB772C" w14:textId="1C7D192F" w:rsidR="007D61A8" w:rsidRPr="00CB75E6" w:rsidRDefault="007D61A8" w:rsidP="00BD1620">
      <w:pPr>
        <w:spacing w:line="480" w:lineRule="auto"/>
        <w:ind w:left="720"/>
        <w:rPr>
          <w:rFonts w:ascii="Times New Roman" w:hAnsi="Times New Roman" w:cs="Times New Roman"/>
        </w:rPr>
      </w:pPr>
      <w:r w:rsidRPr="00CB75E6">
        <w:rPr>
          <w:rFonts w:ascii="Times New Roman" w:hAnsi="Times New Roman" w:cs="Times New Roman"/>
        </w:rPr>
        <w:t>tend to ask really good questions. They have done questionnaires in th</w:t>
      </w:r>
      <w:r w:rsidR="00673437" w:rsidRPr="00CB75E6">
        <w:rPr>
          <w:rFonts w:ascii="Times New Roman" w:hAnsi="Times New Roman" w:cs="Times New Roman"/>
        </w:rPr>
        <w:t>e past to ask our student body and</w:t>
      </w:r>
      <w:r w:rsidRPr="00CB75E6">
        <w:rPr>
          <w:rFonts w:ascii="Times New Roman" w:hAnsi="Times New Roman" w:cs="Times New Roman"/>
        </w:rPr>
        <w:t xml:space="preserve"> our families what their needs are, and </w:t>
      </w:r>
      <w:r w:rsidR="002A6D06" w:rsidRPr="00CB75E6">
        <w:rPr>
          <w:rFonts w:ascii="Times New Roman" w:hAnsi="Times New Roman" w:cs="Times New Roman"/>
        </w:rPr>
        <w:t xml:space="preserve">how </w:t>
      </w:r>
      <w:r w:rsidRPr="00CB75E6">
        <w:rPr>
          <w:rFonts w:ascii="Times New Roman" w:hAnsi="Times New Roman" w:cs="Times New Roman"/>
        </w:rPr>
        <w:t xml:space="preserve">they can best </w:t>
      </w:r>
      <w:r w:rsidRPr="00CB75E6">
        <w:rPr>
          <w:rFonts w:ascii="Times New Roman" w:hAnsi="Times New Roman" w:cs="Times New Roman"/>
        </w:rPr>
        <w:lastRenderedPageBreak/>
        <w:t xml:space="preserve">meet those needs. They then tend to not like the answers that they receive… [our school leaders] need to meet those needs even when they don’t like the answers that they get back. That is where I </w:t>
      </w:r>
      <w:r w:rsidR="002A6D06" w:rsidRPr="00CB75E6">
        <w:rPr>
          <w:rFonts w:ascii="Times New Roman" w:hAnsi="Times New Roman" w:cs="Times New Roman"/>
        </w:rPr>
        <w:t xml:space="preserve">see </w:t>
      </w:r>
      <w:r w:rsidRPr="00CB75E6">
        <w:rPr>
          <w:rFonts w:ascii="Times New Roman" w:hAnsi="Times New Roman" w:cs="Times New Roman"/>
        </w:rPr>
        <w:t>they need to develop a balance of meeting the needs of the people and stay</w:t>
      </w:r>
      <w:r w:rsidR="002A6D06" w:rsidRPr="00CB75E6">
        <w:rPr>
          <w:rFonts w:ascii="Times New Roman" w:hAnsi="Times New Roman" w:cs="Times New Roman"/>
        </w:rPr>
        <w:t>ing</w:t>
      </w:r>
      <w:r w:rsidRPr="00CB75E6">
        <w:rPr>
          <w:rFonts w:ascii="Times New Roman" w:hAnsi="Times New Roman" w:cs="Times New Roman"/>
        </w:rPr>
        <w:t xml:space="preserve"> true to the mission of the school.</w:t>
      </w:r>
    </w:p>
    <w:p w14:paraId="57D29804" w14:textId="49E35DAD" w:rsidR="007D61A8" w:rsidRPr="00CB75E6" w:rsidRDefault="007D61A8" w:rsidP="00FD1C74">
      <w:pPr>
        <w:spacing w:line="480" w:lineRule="auto"/>
        <w:rPr>
          <w:rFonts w:ascii="Times New Roman" w:hAnsi="Times New Roman" w:cs="Times New Roman"/>
        </w:rPr>
      </w:pPr>
      <w:r w:rsidRPr="00CB75E6">
        <w:rPr>
          <w:rFonts w:ascii="Times New Roman" w:hAnsi="Times New Roman" w:cs="Times New Roman"/>
        </w:rPr>
        <w:t>TS</w:t>
      </w:r>
      <w:r w:rsidR="00673437" w:rsidRPr="00CB75E6">
        <w:rPr>
          <w:rFonts w:ascii="Times New Roman" w:hAnsi="Times New Roman" w:cs="Times New Roman"/>
        </w:rPr>
        <w:t>E7 also shared that he valued</w:t>
      </w:r>
      <w:r w:rsidR="00CB4A3D" w:rsidRPr="00CB75E6">
        <w:rPr>
          <w:rFonts w:ascii="Times New Roman" w:hAnsi="Times New Roman" w:cs="Times New Roman"/>
        </w:rPr>
        <w:t xml:space="preserve"> how his principal models for the</w:t>
      </w:r>
      <w:r w:rsidRPr="00CB75E6">
        <w:rPr>
          <w:rFonts w:ascii="Times New Roman" w:hAnsi="Times New Roman" w:cs="Times New Roman"/>
        </w:rPr>
        <w:t xml:space="preserve"> stude</w:t>
      </w:r>
      <w:r w:rsidR="00112902" w:rsidRPr="00CB75E6">
        <w:rPr>
          <w:rFonts w:ascii="Times New Roman" w:hAnsi="Times New Roman" w:cs="Times New Roman"/>
        </w:rPr>
        <w:t>nts by leading as a servant. He explained that a positive shift toward taking care of student</w:t>
      </w:r>
      <w:r w:rsidR="002A6D06" w:rsidRPr="00CB75E6">
        <w:rPr>
          <w:rFonts w:ascii="Times New Roman" w:hAnsi="Times New Roman" w:cs="Times New Roman"/>
        </w:rPr>
        <w:t>s</w:t>
      </w:r>
      <w:r w:rsidR="00112902" w:rsidRPr="00CB75E6">
        <w:rPr>
          <w:rFonts w:ascii="Times New Roman" w:hAnsi="Times New Roman" w:cs="Times New Roman"/>
        </w:rPr>
        <w:t xml:space="preserve"> has taken place in his school since his current principal has taken over leadership. TS</w:t>
      </w:r>
      <w:r w:rsidR="00673437" w:rsidRPr="00CB75E6">
        <w:rPr>
          <w:rFonts w:ascii="Times New Roman" w:hAnsi="Times New Roman" w:cs="Times New Roman"/>
        </w:rPr>
        <w:t>E</w:t>
      </w:r>
      <w:r w:rsidR="00112902" w:rsidRPr="00CB75E6">
        <w:rPr>
          <w:rFonts w:ascii="Times New Roman" w:hAnsi="Times New Roman" w:cs="Times New Roman"/>
        </w:rPr>
        <w:t>7 attributed this shift to the visibility and availability of his principal. He said that “she (his principal) has changed thing</w:t>
      </w:r>
      <w:r w:rsidR="00673437" w:rsidRPr="00CB75E6">
        <w:rPr>
          <w:rFonts w:ascii="Times New Roman" w:hAnsi="Times New Roman" w:cs="Times New Roman"/>
        </w:rPr>
        <w:t>s</w:t>
      </w:r>
      <w:r w:rsidR="00112902" w:rsidRPr="00CB75E6">
        <w:rPr>
          <w:rFonts w:ascii="Times New Roman" w:hAnsi="Times New Roman" w:cs="Times New Roman"/>
        </w:rPr>
        <w:t xml:space="preserve"> up this year by doing the morning announcements herself.” He described that a small change such as doing the announcements has gone</w:t>
      </w:r>
      <w:r w:rsidR="00BD1620" w:rsidRPr="00CB75E6">
        <w:rPr>
          <w:rFonts w:ascii="Times New Roman" w:hAnsi="Times New Roman" w:cs="Times New Roman"/>
        </w:rPr>
        <w:t xml:space="preserve"> a long way with building rapport</w:t>
      </w:r>
      <w:r w:rsidR="00112902" w:rsidRPr="00CB75E6">
        <w:rPr>
          <w:rFonts w:ascii="Times New Roman" w:hAnsi="Times New Roman" w:cs="Times New Roman"/>
        </w:rPr>
        <w:t xml:space="preserve"> with students and maki</w:t>
      </w:r>
      <w:r w:rsidR="002A6D06" w:rsidRPr="00CB75E6">
        <w:rPr>
          <w:rFonts w:ascii="Times New Roman" w:hAnsi="Times New Roman" w:cs="Times New Roman"/>
        </w:rPr>
        <w:t>ng sure their</w:t>
      </w:r>
      <w:r w:rsidR="00112902" w:rsidRPr="00CB75E6">
        <w:rPr>
          <w:rFonts w:ascii="Times New Roman" w:hAnsi="Times New Roman" w:cs="Times New Roman"/>
        </w:rPr>
        <w:t xml:space="preserve"> day get</w:t>
      </w:r>
      <w:r w:rsidR="002A6D06" w:rsidRPr="00CB75E6">
        <w:rPr>
          <w:rFonts w:ascii="Times New Roman" w:hAnsi="Times New Roman" w:cs="Times New Roman"/>
        </w:rPr>
        <w:t>s</w:t>
      </w:r>
      <w:r w:rsidR="00112902" w:rsidRPr="00CB75E6">
        <w:rPr>
          <w:rFonts w:ascii="Times New Roman" w:hAnsi="Times New Roman" w:cs="Times New Roman"/>
        </w:rPr>
        <w:t xml:space="preserve"> off to the best start. TSA11 described the a</w:t>
      </w:r>
      <w:r w:rsidR="00610716" w:rsidRPr="00CB75E6">
        <w:rPr>
          <w:rFonts w:ascii="Times New Roman" w:hAnsi="Times New Roman" w:cs="Times New Roman"/>
        </w:rPr>
        <w:t>ssistant principal at his school as “the best servant leader on campus.” He believed that his assistant princi</w:t>
      </w:r>
      <w:r w:rsidR="00BD1620" w:rsidRPr="00CB75E6">
        <w:rPr>
          <w:rFonts w:ascii="Times New Roman" w:hAnsi="Times New Roman" w:cs="Times New Roman"/>
        </w:rPr>
        <w:t>pal was the best servant leader</w:t>
      </w:r>
      <w:r w:rsidR="00610716" w:rsidRPr="00CB75E6">
        <w:rPr>
          <w:rFonts w:ascii="Times New Roman" w:hAnsi="Times New Roman" w:cs="Times New Roman"/>
        </w:rPr>
        <w:t xml:space="preserve"> because “he knows how to connect with the students.” TSA11 said that the assistant principal “is able to call the boys to do a difficult task, and they still love him for it.” The data gather</w:t>
      </w:r>
      <w:r w:rsidR="00A3523B" w:rsidRPr="00CB75E6">
        <w:rPr>
          <w:rFonts w:ascii="Times New Roman" w:hAnsi="Times New Roman" w:cs="Times New Roman"/>
        </w:rPr>
        <w:t>ed</w:t>
      </w:r>
      <w:r w:rsidR="00610716" w:rsidRPr="00CB75E6">
        <w:rPr>
          <w:rFonts w:ascii="Times New Roman" w:hAnsi="Times New Roman" w:cs="Times New Roman"/>
        </w:rPr>
        <w:t xml:space="preserve"> from these teachers indicate that they place a high value when the servant leadership qualities of their s</w:t>
      </w:r>
      <w:r w:rsidR="00CB4A3D" w:rsidRPr="00CB75E6">
        <w:rPr>
          <w:rFonts w:ascii="Times New Roman" w:hAnsi="Times New Roman" w:cs="Times New Roman"/>
        </w:rPr>
        <w:t xml:space="preserve">chool leader positively reflects on </w:t>
      </w:r>
      <w:r w:rsidR="00610716" w:rsidRPr="00CB75E6">
        <w:rPr>
          <w:rFonts w:ascii="Times New Roman" w:hAnsi="Times New Roman" w:cs="Times New Roman"/>
        </w:rPr>
        <w:t>the students in their school.</w:t>
      </w:r>
    </w:p>
    <w:p w14:paraId="4FD579FB" w14:textId="0623F79F" w:rsidR="007D61A8" w:rsidRPr="00CB75E6" w:rsidRDefault="00C157EE" w:rsidP="00A3523B">
      <w:pPr>
        <w:spacing w:line="480" w:lineRule="auto"/>
        <w:rPr>
          <w:rFonts w:ascii="Times New Roman" w:hAnsi="Times New Roman" w:cs="Times New Roman"/>
        </w:rPr>
      </w:pPr>
      <w:r w:rsidRPr="00CB75E6">
        <w:rPr>
          <w:rFonts w:ascii="Times New Roman" w:hAnsi="Times New Roman" w:cs="Times New Roman"/>
        </w:rPr>
        <w:tab/>
        <w:t>Teachers in this study also valued the presence and humility of their school leaders to do the mundane jobs in a school. TS</w:t>
      </w:r>
      <w:r w:rsidR="00A3523B" w:rsidRPr="00CB75E6">
        <w:rPr>
          <w:rFonts w:ascii="Times New Roman" w:hAnsi="Times New Roman" w:cs="Times New Roman"/>
        </w:rPr>
        <w:t>E</w:t>
      </w:r>
      <w:r w:rsidRPr="00CB75E6">
        <w:rPr>
          <w:rFonts w:ascii="Times New Roman" w:hAnsi="Times New Roman" w:cs="Times New Roman"/>
        </w:rPr>
        <w:t>10 described his head of school “as willing to be on the front lines and do the heavy lifting.” TS</w:t>
      </w:r>
      <w:r w:rsidR="00A3523B" w:rsidRPr="00CB75E6">
        <w:rPr>
          <w:rFonts w:ascii="Times New Roman" w:hAnsi="Times New Roman" w:cs="Times New Roman"/>
        </w:rPr>
        <w:t xml:space="preserve">E10 gave an example of his </w:t>
      </w:r>
      <w:r w:rsidRPr="00CB75E6">
        <w:rPr>
          <w:rFonts w:ascii="Times New Roman" w:hAnsi="Times New Roman" w:cs="Times New Roman"/>
        </w:rPr>
        <w:t>head of school being willing to move chairs</w:t>
      </w:r>
      <w:r w:rsidR="00BD1620" w:rsidRPr="00CB75E6">
        <w:rPr>
          <w:rFonts w:ascii="Times New Roman" w:hAnsi="Times New Roman" w:cs="Times New Roman"/>
        </w:rPr>
        <w:t xml:space="preserve"> for a concert</w:t>
      </w:r>
      <w:r w:rsidRPr="00CB75E6">
        <w:rPr>
          <w:rFonts w:ascii="Times New Roman" w:hAnsi="Times New Roman" w:cs="Times New Roman"/>
        </w:rPr>
        <w:t xml:space="preserve">. </w:t>
      </w:r>
      <w:r w:rsidR="007577B7" w:rsidRPr="00CB75E6">
        <w:rPr>
          <w:rFonts w:ascii="Times New Roman" w:hAnsi="Times New Roman" w:cs="Times New Roman"/>
        </w:rPr>
        <w:t>TS</w:t>
      </w:r>
      <w:r w:rsidR="00A3523B" w:rsidRPr="00CB75E6">
        <w:rPr>
          <w:rFonts w:ascii="Times New Roman" w:hAnsi="Times New Roman" w:cs="Times New Roman"/>
        </w:rPr>
        <w:t>E</w:t>
      </w:r>
      <w:r w:rsidR="007577B7" w:rsidRPr="00CB75E6">
        <w:rPr>
          <w:rFonts w:ascii="Times New Roman" w:hAnsi="Times New Roman" w:cs="Times New Roman"/>
        </w:rPr>
        <w:t xml:space="preserve">10 said that he knows it is a lot of work “moving equipment and sending kids on stage… but the administration is </w:t>
      </w:r>
      <w:r w:rsidR="007577B7" w:rsidRPr="00CB75E6">
        <w:rPr>
          <w:rFonts w:ascii="Times New Roman" w:hAnsi="Times New Roman" w:cs="Times New Roman"/>
        </w:rPr>
        <w:lastRenderedPageBreak/>
        <w:t>alw</w:t>
      </w:r>
      <w:r w:rsidR="00A3523B" w:rsidRPr="00CB75E6">
        <w:rPr>
          <w:rFonts w:ascii="Times New Roman" w:hAnsi="Times New Roman" w:cs="Times New Roman"/>
        </w:rPr>
        <w:t>ays there ready to help.</w:t>
      </w:r>
      <w:r w:rsidR="00BD1620" w:rsidRPr="00CB75E6">
        <w:rPr>
          <w:rFonts w:ascii="Times New Roman" w:hAnsi="Times New Roman" w:cs="Times New Roman"/>
        </w:rPr>
        <w:t>”</w:t>
      </w:r>
      <w:r w:rsidR="00A3523B" w:rsidRPr="00CB75E6">
        <w:rPr>
          <w:rFonts w:ascii="Times New Roman" w:hAnsi="Times New Roman" w:cs="Times New Roman"/>
        </w:rPr>
        <w:t xml:space="preserve"> TG4</w:t>
      </w:r>
      <w:r w:rsidR="007577B7" w:rsidRPr="00CB75E6">
        <w:rPr>
          <w:rFonts w:ascii="Times New Roman" w:hAnsi="Times New Roman" w:cs="Times New Roman"/>
        </w:rPr>
        <w:t xml:space="preserve"> gave an example of his principal being willing to build a trophy case on his own time for the athletic department. TG4 continued to explain that “from picking up the trash off the ground wherever he walks to having a vision for the entire school, he is there doing it all.” TG1 commended her principal for “being approachable… and quick to admit when he is wrong.”</w:t>
      </w:r>
      <w:r w:rsidR="00BD1620" w:rsidRPr="00CB75E6">
        <w:rPr>
          <w:rFonts w:ascii="Times New Roman" w:hAnsi="Times New Roman" w:cs="Times New Roman"/>
        </w:rPr>
        <w:t xml:space="preserve"> When talking of her own class-</w:t>
      </w:r>
      <w:r w:rsidR="00856134" w:rsidRPr="00CB75E6">
        <w:rPr>
          <w:rFonts w:ascii="Times New Roman" w:hAnsi="Times New Roman" w:cs="Times New Roman"/>
        </w:rPr>
        <w:t xml:space="preserve">room management style, TG1 believed that “if you do something wrong in front of your class you should say you are sorry and admit that you did something wrong.” TG1 </w:t>
      </w:r>
      <w:r w:rsidR="00A3523B" w:rsidRPr="00CB75E6">
        <w:rPr>
          <w:rFonts w:ascii="Times New Roman" w:hAnsi="Times New Roman" w:cs="Times New Roman"/>
        </w:rPr>
        <w:t>could be indicating that the values of servant leadership that she acts on, she would also like to see in the leaders of her school.</w:t>
      </w:r>
    </w:p>
    <w:p w14:paraId="5353060A" w14:textId="3C292F36" w:rsidR="00973B15" w:rsidRPr="00CB75E6" w:rsidRDefault="00C46CB4" w:rsidP="0030204C">
      <w:pPr>
        <w:spacing w:line="480" w:lineRule="auto"/>
        <w:rPr>
          <w:rFonts w:ascii="Times New Roman" w:hAnsi="Times New Roman" w:cs="Times New Roman"/>
        </w:rPr>
      </w:pPr>
      <w:r w:rsidRPr="00CB75E6">
        <w:rPr>
          <w:rFonts w:ascii="Times New Roman" w:hAnsi="Times New Roman" w:cs="Times New Roman"/>
        </w:rPr>
        <w:tab/>
      </w:r>
      <w:r w:rsidR="00FD1C74" w:rsidRPr="00CB75E6">
        <w:rPr>
          <w:rFonts w:ascii="Times New Roman" w:hAnsi="Times New Roman" w:cs="Times New Roman"/>
        </w:rPr>
        <w:t>The data provided by the interviews of the teachers indicate that the individuals in leadership positions at a school have</w:t>
      </w:r>
      <w:r w:rsidR="00CB4A3D" w:rsidRPr="00CB75E6">
        <w:rPr>
          <w:rFonts w:ascii="Times New Roman" w:hAnsi="Times New Roman" w:cs="Times New Roman"/>
        </w:rPr>
        <w:t xml:space="preserve"> an influence </w:t>
      </w:r>
      <w:r w:rsidRPr="00CB75E6">
        <w:rPr>
          <w:rFonts w:ascii="Times New Roman" w:hAnsi="Times New Roman" w:cs="Times New Roman"/>
        </w:rPr>
        <w:t>on how teachers’ values are played out</w:t>
      </w:r>
      <w:r w:rsidR="008A3348" w:rsidRPr="00CB75E6">
        <w:rPr>
          <w:rFonts w:ascii="Times New Roman" w:hAnsi="Times New Roman" w:cs="Times New Roman"/>
        </w:rPr>
        <w:t xml:space="preserve">. Teachers expressed frustration and an inability to act on their values and beliefs when they do not see the school leaders modeling those values and beliefs for them. </w:t>
      </w:r>
      <w:r w:rsidR="00FD1C74" w:rsidRPr="00CB75E6">
        <w:rPr>
          <w:rFonts w:ascii="Times New Roman" w:hAnsi="Times New Roman" w:cs="Times New Roman"/>
        </w:rPr>
        <w:t>TG1 described that it is difficult when her high school principal does not display attribute</w:t>
      </w:r>
      <w:r w:rsidR="00BD1620" w:rsidRPr="00CB75E6">
        <w:rPr>
          <w:rFonts w:ascii="Times New Roman" w:hAnsi="Times New Roman" w:cs="Times New Roman"/>
        </w:rPr>
        <w:t>s</w:t>
      </w:r>
      <w:r w:rsidR="00FD1C74" w:rsidRPr="00CB75E6">
        <w:rPr>
          <w:rFonts w:ascii="Times New Roman" w:hAnsi="Times New Roman" w:cs="Times New Roman"/>
        </w:rPr>
        <w:t xml:space="preserve"> of servant leadership by being present. S</w:t>
      </w:r>
      <w:r w:rsidR="00CF5F06" w:rsidRPr="00CB75E6">
        <w:rPr>
          <w:rFonts w:ascii="Times New Roman" w:hAnsi="Times New Roman" w:cs="Times New Roman"/>
        </w:rPr>
        <w:t xml:space="preserve">he said that she “could go two </w:t>
      </w:r>
      <w:r w:rsidR="00FD1C74" w:rsidRPr="00CB75E6">
        <w:rPr>
          <w:rFonts w:ascii="Times New Roman" w:hAnsi="Times New Roman" w:cs="Times New Roman"/>
        </w:rPr>
        <w:t>o</w:t>
      </w:r>
      <w:r w:rsidR="00CF5F06" w:rsidRPr="00CB75E6">
        <w:rPr>
          <w:rFonts w:ascii="Times New Roman" w:hAnsi="Times New Roman" w:cs="Times New Roman"/>
        </w:rPr>
        <w:t>r</w:t>
      </w:r>
      <w:r w:rsidR="00FD1C74" w:rsidRPr="00CB75E6">
        <w:rPr>
          <w:rFonts w:ascii="Times New Roman" w:hAnsi="Times New Roman" w:cs="Times New Roman"/>
        </w:rPr>
        <w:t xml:space="preserve"> three day</w:t>
      </w:r>
      <w:r w:rsidR="002A6D06" w:rsidRPr="00CB75E6">
        <w:rPr>
          <w:rFonts w:ascii="Times New Roman" w:hAnsi="Times New Roman" w:cs="Times New Roman"/>
        </w:rPr>
        <w:t xml:space="preserve">s without ever </w:t>
      </w:r>
      <w:r w:rsidR="00FD1C74" w:rsidRPr="00CB75E6">
        <w:rPr>
          <w:rFonts w:ascii="Times New Roman" w:hAnsi="Times New Roman" w:cs="Times New Roman"/>
        </w:rPr>
        <w:t>seeing him.” TG1 said that “she has to seek him out if she ever needs something.” As a veteran teacher, she believed that his lack of presence does not have as muc</w:t>
      </w:r>
      <w:r w:rsidR="002A6D06" w:rsidRPr="00CB75E6">
        <w:rPr>
          <w:rFonts w:ascii="Times New Roman" w:hAnsi="Times New Roman" w:cs="Times New Roman"/>
        </w:rPr>
        <w:t>h an</w:t>
      </w:r>
      <w:r w:rsidR="00FD1C74" w:rsidRPr="00CB75E6">
        <w:rPr>
          <w:rFonts w:ascii="Times New Roman" w:hAnsi="Times New Roman" w:cs="Times New Roman"/>
        </w:rPr>
        <w:t xml:space="preserve"> impact on her than it does younger teach</w:t>
      </w:r>
      <w:r w:rsidR="00973B15" w:rsidRPr="00CB75E6">
        <w:rPr>
          <w:rFonts w:ascii="Times New Roman" w:hAnsi="Times New Roman" w:cs="Times New Roman"/>
        </w:rPr>
        <w:t>ers. TG1 said that the teacher</w:t>
      </w:r>
      <w:r w:rsidR="00CF5F06" w:rsidRPr="00CB75E6">
        <w:rPr>
          <w:rFonts w:ascii="Times New Roman" w:hAnsi="Times New Roman" w:cs="Times New Roman"/>
        </w:rPr>
        <w:t>s</w:t>
      </w:r>
      <w:r w:rsidR="00973B15" w:rsidRPr="00CB75E6">
        <w:rPr>
          <w:rFonts w:ascii="Times New Roman" w:hAnsi="Times New Roman" w:cs="Times New Roman"/>
        </w:rPr>
        <w:t xml:space="preserve"> in her school have to spend time “solving admin problems.” She continued to add that </w:t>
      </w:r>
    </w:p>
    <w:p w14:paraId="3A52D4C6" w14:textId="726762B0" w:rsidR="005F686D" w:rsidRPr="00CB75E6" w:rsidRDefault="002A6D06" w:rsidP="00BD1620">
      <w:pPr>
        <w:spacing w:line="480" w:lineRule="auto"/>
        <w:ind w:left="720"/>
        <w:rPr>
          <w:rFonts w:ascii="Times New Roman" w:hAnsi="Times New Roman" w:cs="Times New Roman"/>
        </w:rPr>
      </w:pPr>
      <w:r w:rsidRPr="00CB75E6">
        <w:rPr>
          <w:rFonts w:ascii="Times New Roman" w:hAnsi="Times New Roman" w:cs="Times New Roman"/>
        </w:rPr>
        <w:t xml:space="preserve">The teachers </w:t>
      </w:r>
      <w:r w:rsidR="00973B15" w:rsidRPr="00CB75E6">
        <w:rPr>
          <w:rFonts w:ascii="Times New Roman" w:hAnsi="Times New Roman" w:cs="Times New Roman"/>
        </w:rPr>
        <w:t xml:space="preserve">should not be solving scheduling conflicts. If there was a presence of admin then that’s something we shouldn’t have to waste our time worrying about. I am a teacher. I should be teaching. I should be worried about my students, not </w:t>
      </w:r>
      <w:r w:rsidR="00973B15" w:rsidRPr="00CB75E6">
        <w:rPr>
          <w:rFonts w:ascii="Times New Roman" w:hAnsi="Times New Roman" w:cs="Times New Roman"/>
        </w:rPr>
        <w:lastRenderedPageBreak/>
        <w:t>whether or not this person is in this class or another… If the presence [of admin] was there, it would relieve a lot of the stress and burden that we carry, and we could just do our job.</w:t>
      </w:r>
    </w:p>
    <w:p w14:paraId="0333CB37" w14:textId="627A68A9" w:rsidR="00F3035E" w:rsidRPr="00CB75E6" w:rsidRDefault="005F686D" w:rsidP="00C5588B">
      <w:pPr>
        <w:spacing w:line="480" w:lineRule="auto"/>
        <w:rPr>
          <w:rFonts w:ascii="Times New Roman" w:hAnsi="Times New Roman" w:cs="Times New Roman"/>
        </w:rPr>
      </w:pPr>
      <w:r w:rsidRPr="00CB75E6">
        <w:rPr>
          <w:rFonts w:ascii="Times New Roman" w:hAnsi="Times New Roman" w:cs="Times New Roman"/>
        </w:rPr>
        <w:t>TSA13 agreed that the presence of the leaders in a school is an importan</w:t>
      </w:r>
      <w:r w:rsidR="00CF5F06" w:rsidRPr="00CB75E6">
        <w:rPr>
          <w:rFonts w:ascii="Times New Roman" w:hAnsi="Times New Roman" w:cs="Times New Roman"/>
        </w:rPr>
        <w:t>t quality in servant leadership</w:t>
      </w:r>
      <w:r w:rsidRPr="00CB75E6">
        <w:rPr>
          <w:rFonts w:ascii="Times New Roman" w:hAnsi="Times New Roman" w:cs="Times New Roman"/>
        </w:rPr>
        <w:t>. TSA13 desired that those in leadership at her school would “pop in” and check in on teachers “to give them encouragement.” She also believed that “education is a thankless job,” and described teachers as constantly “pouring, pouring, and pouring into the lives of the kids.”</w:t>
      </w:r>
      <w:r w:rsidR="002A6D06" w:rsidRPr="00CB75E6">
        <w:rPr>
          <w:rFonts w:ascii="Times New Roman" w:hAnsi="Times New Roman" w:cs="Times New Roman"/>
        </w:rPr>
        <w:t xml:space="preserve"> TSA13 asked the question </w:t>
      </w:r>
      <w:r w:rsidRPr="00CB75E6">
        <w:rPr>
          <w:rFonts w:ascii="Times New Roman" w:hAnsi="Times New Roman" w:cs="Times New Roman"/>
        </w:rPr>
        <w:t>“w</w:t>
      </w:r>
      <w:r w:rsidR="002A6D06" w:rsidRPr="00CB75E6">
        <w:rPr>
          <w:rFonts w:ascii="Times New Roman" w:hAnsi="Times New Roman" w:cs="Times New Roman"/>
        </w:rPr>
        <w:t>ho is pouring into the teachers?</w:t>
      </w:r>
      <w:r w:rsidRPr="00CB75E6">
        <w:rPr>
          <w:rFonts w:ascii="Times New Roman" w:hAnsi="Times New Roman" w:cs="Times New Roman"/>
        </w:rPr>
        <w:t>” She expressed the difficult</w:t>
      </w:r>
      <w:r w:rsidR="00C157EE" w:rsidRPr="00CB75E6">
        <w:rPr>
          <w:rFonts w:ascii="Times New Roman" w:hAnsi="Times New Roman" w:cs="Times New Roman"/>
        </w:rPr>
        <w:t>ly</w:t>
      </w:r>
      <w:r w:rsidR="002A6D06" w:rsidRPr="00CB75E6">
        <w:rPr>
          <w:rFonts w:ascii="Times New Roman" w:hAnsi="Times New Roman" w:cs="Times New Roman"/>
        </w:rPr>
        <w:t xml:space="preserve"> as</w:t>
      </w:r>
      <w:r w:rsidR="00BD1620" w:rsidRPr="00CB75E6">
        <w:rPr>
          <w:rFonts w:ascii="Times New Roman" w:hAnsi="Times New Roman" w:cs="Times New Roman"/>
        </w:rPr>
        <w:t xml:space="preserve"> a</w:t>
      </w:r>
      <w:r w:rsidR="002A6D06" w:rsidRPr="00CB75E6">
        <w:rPr>
          <w:rFonts w:ascii="Times New Roman" w:hAnsi="Times New Roman" w:cs="Times New Roman"/>
        </w:rPr>
        <w:t xml:space="preserve"> teacher </w:t>
      </w:r>
      <w:r w:rsidR="00C157EE" w:rsidRPr="00CB75E6">
        <w:rPr>
          <w:rFonts w:ascii="Times New Roman" w:hAnsi="Times New Roman" w:cs="Times New Roman"/>
        </w:rPr>
        <w:t xml:space="preserve">to </w:t>
      </w:r>
      <w:r w:rsidRPr="00CB75E6">
        <w:rPr>
          <w:rFonts w:ascii="Times New Roman" w:hAnsi="Times New Roman" w:cs="Times New Roman"/>
        </w:rPr>
        <w:t xml:space="preserve">act on your values and beliefs when the leadership of the school is not present and does not support the teachers. </w:t>
      </w:r>
      <w:r w:rsidR="00CF5F06" w:rsidRPr="00CB75E6">
        <w:rPr>
          <w:rFonts w:ascii="Times New Roman" w:hAnsi="Times New Roman" w:cs="Times New Roman"/>
        </w:rPr>
        <w:t>TG5</w:t>
      </w:r>
      <w:r w:rsidR="00856134" w:rsidRPr="00CB75E6">
        <w:rPr>
          <w:rFonts w:ascii="Times New Roman" w:hAnsi="Times New Roman" w:cs="Times New Roman"/>
        </w:rPr>
        <w:t xml:space="preserve"> also referenced h</w:t>
      </w:r>
      <w:r w:rsidR="00CB4A3D" w:rsidRPr="00CB75E6">
        <w:rPr>
          <w:rFonts w:ascii="Times New Roman" w:hAnsi="Times New Roman" w:cs="Times New Roman"/>
        </w:rPr>
        <w:t>is concerns about</w:t>
      </w:r>
      <w:r w:rsidR="00856134" w:rsidRPr="00CB75E6">
        <w:rPr>
          <w:rFonts w:ascii="Times New Roman" w:hAnsi="Times New Roman" w:cs="Times New Roman"/>
        </w:rPr>
        <w:t xml:space="preserve"> the leadership of his high school principal by </w:t>
      </w:r>
      <w:r w:rsidR="006D3F33" w:rsidRPr="00CB75E6">
        <w:rPr>
          <w:rFonts w:ascii="Times New Roman" w:hAnsi="Times New Roman" w:cs="Times New Roman"/>
        </w:rPr>
        <w:t>being “relational” with students with</w:t>
      </w:r>
      <w:r w:rsidR="00CF5F06" w:rsidRPr="00CB75E6">
        <w:rPr>
          <w:rFonts w:ascii="Times New Roman" w:hAnsi="Times New Roman" w:cs="Times New Roman"/>
        </w:rPr>
        <w:t>out</w:t>
      </w:r>
      <w:r w:rsidR="006D3F33" w:rsidRPr="00CB75E6">
        <w:rPr>
          <w:rFonts w:ascii="Times New Roman" w:hAnsi="Times New Roman" w:cs="Times New Roman"/>
        </w:rPr>
        <w:t xml:space="preserve"> providin</w:t>
      </w:r>
      <w:r w:rsidR="00CF5F06" w:rsidRPr="00CB75E6">
        <w:rPr>
          <w:rFonts w:ascii="Times New Roman" w:hAnsi="Times New Roman" w:cs="Times New Roman"/>
        </w:rPr>
        <w:t>g “guidance or instruction.” TG5</w:t>
      </w:r>
      <w:r w:rsidR="006D3F33" w:rsidRPr="00CB75E6">
        <w:rPr>
          <w:rFonts w:ascii="Times New Roman" w:hAnsi="Times New Roman" w:cs="Times New Roman"/>
        </w:rPr>
        <w:t xml:space="preserve"> believed that</w:t>
      </w:r>
      <w:r w:rsidR="00BD1620" w:rsidRPr="00CB75E6">
        <w:rPr>
          <w:rFonts w:ascii="Times New Roman" w:hAnsi="Times New Roman" w:cs="Times New Roman"/>
        </w:rPr>
        <w:t>,</w:t>
      </w:r>
      <w:r w:rsidR="006D3F33" w:rsidRPr="00CB75E6">
        <w:rPr>
          <w:rFonts w:ascii="Times New Roman" w:hAnsi="Times New Roman" w:cs="Times New Roman"/>
        </w:rPr>
        <w:t xml:space="preserve"> as a servant leader</w:t>
      </w:r>
      <w:r w:rsidR="00BD1620" w:rsidRPr="00CB75E6">
        <w:rPr>
          <w:rFonts w:ascii="Times New Roman" w:hAnsi="Times New Roman" w:cs="Times New Roman"/>
        </w:rPr>
        <w:t>,</w:t>
      </w:r>
      <w:r w:rsidR="006D3F33" w:rsidRPr="00CB75E6">
        <w:rPr>
          <w:rFonts w:ascii="Times New Roman" w:hAnsi="Times New Roman" w:cs="Times New Roman"/>
        </w:rPr>
        <w:t xml:space="preserve"> a person should be “relational but also effective.” He continued to describe the difficult</w:t>
      </w:r>
      <w:r w:rsidR="002A6D06" w:rsidRPr="00CB75E6">
        <w:rPr>
          <w:rFonts w:ascii="Times New Roman" w:hAnsi="Times New Roman" w:cs="Times New Roman"/>
        </w:rPr>
        <w:t>y</w:t>
      </w:r>
      <w:r w:rsidR="006D3F33" w:rsidRPr="00CB75E6">
        <w:rPr>
          <w:rFonts w:ascii="Times New Roman" w:hAnsi="Times New Roman" w:cs="Times New Roman"/>
        </w:rPr>
        <w:t xml:space="preserve"> it is, especially for young teachers to act on the values of leading relationally without “compromising the opportunity to instruct when the student’s behavior is not what it should be.”</w:t>
      </w:r>
      <w:r w:rsidR="002A6D06" w:rsidRPr="00CB75E6">
        <w:rPr>
          <w:rFonts w:ascii="Times New Roman" w:hAnsi="Times New Roman" w:cs="Times New Roman"/>
        </w:rPr>
        <w:t xml:space="preserve"> From the dat</w:t>
      </w:r>
      <w:r w:rsidR="00CF5F06" w:rsidRPr="00CB75E6">
        <w:rPr>
          <w:rFonts w:ascii="Times New Roman" w:hAnsi="Times New Roman" w:cs="Times New Roman"/>
        </w:rPr>
        <w:t>a</w:t>
      </w:r>
      <w:r w:rsidR="002A6D06" w:rsidRPr="00CB75E6">
        <w:rPr>
          <w:rFonts w:ascii="Times New Roman" w:hAnsi="Times New Roman" w:cs="Times New Roman"/>
        </w:rPr>
        <w:t xml:space="preserve"> provided by these teachers in their intervi</w:t>
      </w:r>
      <w:r w:rsidR="00D90063" w:rsidRPr="00CB75E6">
        <w:rPr>
          <w:rFonts w:ascii="Times New Roman" w:hAnsi="Times New Roman" w:cs="Times New Roman"/>
        </w:rPr>
        <w:t>ew</w:t>
      </w:r>
      <w:r w:rsidR="00CF5F06" w:rsidRPr="00CB75E6">
        <w:rPr>
          <w:rFonts w:ascii="Times New Roman" w:hAnsi="Times New Roman" w:cs="Times New Roman"/>
        </w:rPr>
        <w:t>s</w:t>
      </w:r>
      <w:r w:rsidR="00D90063" w:rsidRPr="00CB75E6">
        <w:rPr>
          <w:rFonts w:ascii="Times New Roman" w:hAnsi="Times New Roman" w:cs="Times New Roman"/>
        </w:rPr>
        <w:t>, teacher</w:t>
      </w:r>
      <w:r w:rsidR="00BD1620" w:rsidRPr="00CB75E6">
        <w:rPr>
          <w:rFonts w:ascii="Times New Roman" w:hAnsi="Times New Roman" w:cs="Times New Roman"/>
        </w:rPr>
        <w:t>s</w:t>
      </w:r>
      <w:r w:rsidR="00D90063" w:rsidRPr="00CB75E6">
        <w:rPr>
          <w:rFonts w:ascii="Times New Roman" w:hAnsi="Times New Roman" w:cs="Times New Roman"/>
        </w:rPr>
        <w:t xml:space="preserve"> could find it difficult to act on their own values of servant leadership if they do not see those values displayed in the leaders of the</w:t>
      </w:r>
      <w:r w:rsidR="00CF5F06" w:rsidRPr="00CB75E6">
        <w:rPr>
          <w:rFonts w:ascii="Times New Roman" w:hAnsi="Times New Roman" w:cs="Times New Roman"/>
        </w:rPr>
        <w:t>ir</w:t>
      </w:r>
      <w:r w:rsidR="00D90063" w:rsidRPr="00CB75E6">
        <w:rPr>
          <w:rFonts w:ascii="Times New Roman" w:hAnsi="Times New Roman" w:cs="Times New Roman"/>
        </w:rPr>
        <w:t xml:space="preserve"> school. </w:t>
      </w:r>
    </w:p>
    <w:p w14:paraId="51B4C316" w14:textId="4B1540D1" w:rsidR="00513653" w:rsidRPr="00CB75E6" w:rsidRDefault="00513653" w:rsidP="00A91E7E">
      <w:pPr>
        <w:pStyle w:val="Heading3"/>
      </w:pPr>
      <w:bookmarkStart w:id="51" w:name="_Toc162877938"/>
      <w:r w:rsidRPr="00CB75E6">
        <w:t>School Culture and Pedagogy</w:t>
      </w:r>
      <w:bookmarkEnd w:id="51"/>
    </w:p>
    <w:p w14:paraId="1210C3C3" w14:textId="7B61E3E2" w:rsidR="00460E8D" w:rsidRPr="00CB75E6" w:rsidRDefault="00D90063" w:rsidP="00C5588B">
      <w:pPr>
        <w:spacing w:line="480" w:lineRule="auto"/>
        <w:rPr>
          <w:rFonts w:ascii="Times New Roman" w:hAnsi="Times New Roman" w:cs="Times New Roman"/>
        </w:rPr>
      </w:pPr>
      <w:r w:rsidRPr="00CB75E6">
        <w:rPr>
          <w:rFonts w:ascii="Times New Roman" w:hAnsi="Times New Roman" w:cs="Times New Roman"/>
          <w:b/>
          <w:i/>
        </w:rPr>
        <w:tab/>
      </w:r>
      <w:r w:rsidR="00733E3A" w:rsidRPr="00CB75E6">
        <w:rPr>
          <w:rFonts w:ascii="Times New Roman" w:hAnsi="Times New Roman" w:cs="Times New Roman"/>
        </w:rPr>
        <w:t>When teachers were asked</w:t>
      </w:r>
      <w:r w:rsidR="0032682E" w:rsidRPr="00CB75E6">
        <w:rPr>
          <w:rFonts w:ascii="Times New Roman" w:hAnsi="Times New Roman" w:cs="Times New Roman"/>
        </w:rPr>
        <w:t xml:space="preserve"> to describe</w:t>
      </w:r>
      <w:r w:rsidR="00733E3A" w:rsidRPr="00CB75E6">
        <w:rPr>
          <w:rFonts w:ascii="Times New Roman" w:hAnsi="Times New Roman" w:cs="Times New Roman"/>
        </w:rPr>
        <w:t xml:space="preserve"> their values and beliefs on servant leadership the theme of school culture and pedagogy became evident. When discussing the value of teaching servant leadership to students, all five teachers from Grace Christian </w:t>
      </w:r>
      <w:r w:rsidR="00733E3A" w:rsidRPr="00CB75E6">
        <w:rPr>
          <w:rFonts w:ascii="Times New Roman" w:hAnsi="Times New Roman" w:cs="Times New Roman"/>
        </w:rPr>
        <w:lastRenderedPageBreak/>
        <w:t>School expressed a value in programs that instructed students on the principles of servant leader</w:t>
      </w:r>
      <w:r w:rsidR="00CB4A3D" w:rsidRPr="00CB75E6">
        <w:rPr>
          <w:rFonts w:ascii="Times New Roman" w:hAnsi="Times New Roman" w:cs="Times New Roman"/>
        </w:rPr>
        <w:t>ship. All five teacher discussed</w:t>
      </w:r>
      <w:r w:rsidR="00733E3A" w:rsidRPr="00CB75E6">
        <w:rPr>
          <w:rFonts w:ascii="Times New Roman" w:hAnsi="Times New Roman" w:cs="Times New Roman"/>
        </w:rPr>
        <w:t xml:space="preserve"> student life initiatives such as the </w:t>
      </w:r>
      <w:r w:rsidR="00BD1620" w:rsidRPr="00CB75E6">
        <w:rPr>
          <w:rFonts w:ascii="Times New Roman" w:hAnsi="Times New Roman" w:cs="Times New Roman"/>
        </w:rPr>
        <w:t>Global Outreach Activities and Leadership</w:t>
      </w:r>
      <w:r w:rsidR="00733E3A" w:rsidRPr="00CB75E6">
        <w:rPr>
          <w:rFonts w:ascii="Times New Roman" w:hAnsi="Times New Roman" w:cs="Times New Roman"/>
        </w:rPr>
        <w:t xml:space="preserve"> program</w:t>
      </w:r>
      <w:r w:rsidR="00BD1620" w:rsidRPr="00CB75E6">
        <w:rPr>
          <w:rFonts w:ascii="Times New Roman" w:hAnsi="Times New Roman" w:cs="Times New Roman"/>
        </w:rPr>
        <w:t xml:space="preserve"> (G.O.A.L)</w:t>
      </w:r>
      <w:r w:rsidR="00733E3A" w:rsidRPr="00CB75E6">
        <w:rPr>
          <w:rFonts w:ascii="Times New Roman" w:hAnsi="Times New Roman" w:cs="Times New Roman"/>
        </w:rPr>
        <w:t xml:space="preserve"> </w:t>
      </w:r>
      <w:r w:rsidR="000B2A9B" w:rsidRPr="00CB75E6">
        <w:rPr>
          <w:rFonts w:ascii="Times New Roman" w:hAnsi="Times New Roman" w:cs="Times New Roman"/>
        </w:rPr>
        <w:t xml:space="preserve">and the BETA Club. </w:t>
      </w:r>
      <w:r w:rsidR="00733E3A" w:rsidRPr="00CB75E6">
        <w:rPr>
          <w:rFonts w:ascii="Times New Roman" w:hAnsi="Times New Roman" w:cs="Times New Roman"/>
        </w:rPr>
        <w:t xml:space="preserve">TG5 believed </w:t>
      </w:r>
      <w:r w:rsidR="000B2A9B" w:rsidRPr="00CB75E6">
        <w:rPr>
          <w:rFonts w:ascii="Times New Roman" w:hAnsi="Times New Roman" w:cs="Times New Roman"/>
        </w:rPr>
        <w:t>that the G.O.A.L program gave</w:t>
      </w:r>
      <w:r w:rsidR="00733E3A" w:rsidRPr="00CB75E6">
        <w:rPr>
          <w:rFonts w:ascii="Times New Roman" w:hAnsi="Times New Roman" w:cs="Times New Roman"/>
        </w:rPr>
        <w:t xml:space="preserve"> “students opportunities to serve their student body.</w:t>
      </w:r>
      <w:r w:rsidR="0032682E" w:rsidRPr="00CB75E6">
        <w:rPr>
          <w:rFonts w:ascii="Times New Roman" w:hAnsi="Times New Roman" w:cs="Times New Roman"/>
        </w:rPr>
        <w:t>”</w:t>
      </w:r>
      <w:r w:rsidR="00733E3A" w:rsidRPr="00CB75E6">
        <w:rPr>
          <w:rFonts w:ascii="Times New Roman" w:hAnsi="Times New Roman" w:cs="Times New Roman"/>
        </w:rPr>
        <w:t xml:space="preserve"> </w:t>
      </w:r>
      <w:r w:rsidR="0032682E" w:rsidRPr="00CB75E6">
        <w:rPr>
          <w:rFonts w:ascii="Times New Roman" w:hAnsi="Times New Roman" w:cs="Times New Roman"/>
        </w:rPr>
        <w:t>TG1 also explained that she</w:t>
      </w:r>
      <w:r w:rsidR="000B2A9B" w:rsidRPr="00CB75E6">
        <w:rPr>
          <w:rFonts w:ascii="Times New Roman" w:hAnsi="Times New Roman" w:cs="Times New Roman"/>
        </w:rPr>
        <w:t xml:space="preserve"> value</w:t>
      </w:r>
      <w:r w:rsidR="0032682E" w:rsidRPr="00CB75E6">
        <w:rPr>
          <w:rFonts w:ascii="Times New Roman" w:hAnsi="Times New Roman" w:cs="Times New Roman"/>
        </w:rPr>
        <w:t>d</w:t>
      </w:r>
      <w:r w:rsidR="000B2A9B" w:rsidRPr="00CB75E6">
        <w:rPr>
          <w:rFonts w:ascii="Times New Roman" w:hAnsi="Times New Roman" w:cs="Times New Roman"/>
        </w:rPr>
        <w:t xml:space="preserve"> the G.O.A.L program because “it gets kids involved and teaches them how to lead other groups of kids.</w:t>
      </w:r>
      <w:r w:rsidR="0032682E" w:rsidRPr="00CB75E6">
        <w:rPr>
          <w:rFonts w:ascii="Times New Roman" w:hAnsi="Times New Roman" w:cs="Times New Roman"/>
        </w:rPr>
        <w:t>”</w:t>
      </w:r>
      <w:r w:rsidR="000B2A9B" w:rsidRPr="00CB75E6">
        <w:rPr>
          <w:rFonts w:ascii="Times New Roman" w:hAnsi="Times New Roman" w:cs="Times New Roman"/>
        </w:rPr>
        <w:t xml:space="preserve"> </w:t>
      </w:r>
      <w:r w:rsidR="006104B9" w:rsidRPr="00CB75E6">
        <w:rPr>
          <w:rFonts w:ascii="Times New Roman" w:hAnsi="Times New Roman" w:cs="Times New Roman"/>
        </w:rPr>
        <w:t>TG2 valued a Beta Club initiative w</w:t>
      </w:r>
      <w:r w:rsidR="00935BEF" w:rsidRPr="00CB75E6">
        <w:rPr>
          <w:rFonts w:ascii="Times New Roman" w:hAnsi="Times New Roman" w:cs="Times New Roman"/>
        </w:rPr>
        <w:t>h</w:t>
      </w:r>
      <w:r w:rsidR="006104B9" w:rsidRPr="00CB75E6">
        <w:rPr>
          <w:rFonts w:ascii="Times New Roman" w:hAnsi="Times New Roman" w:cs="Times New Roman"/>
        </w:rPr>
        <w:t>ere high school student</w:t>
      </w:r>
      <w:r w:rsidR="00935BEF" w:rsidRPr="00CB75E6">
        <w:rPr>
          <w:rFonts w:ascii="Times New Roman" w:hAnsi="Times New Roman" w:cs="Times New Roman"/>
        </w:rPr>
        <w:t>s</w:t>
      </w:r>
      <w:r w:rsidR="006104B9" w:rsidRPr="00CB75E6">
        <w:rPr>
          <w:rFonts w:ascii="Times New Roman" w:hAnsi="Times New Roman" w:cs="Times New Roman"/>
        </w:rPr>
        <w:t xml:space="preserve"> would read to elementary student</w:t>
      </w:r>
      <w:r w:rsidR="0032682E" w:rsidRPr="00CB75E6">
        <w:rPr>
          <w:rFonts w:ascii="Times New Roman" w:hAnsi="Times New Roman" w:cs="Times New Roman"/>
        </w:rPr>
        <w:t>s</w:t>
      </w:r>
      <w:r w:rsidR="006104B9" w:rsidRPr="00CB75E6">
        <w:rPr>
          <w:rFonts w:ascii="Times New Roman" w:hAnsi="Times New Roman" w:cs="Times New Roman"/>
        </w:rPr>
        <w:t xml:space="preserve">. She believed that this initiative “taught students how to serve.” </w:t>
      </w:r>
      <w:r w:rsidR="000B2A9B" w:rsidRPr="00CB75E6">
        <w:rPr>
          <w:rFonts w:ascii="Times New Roman" w:hAnsi="Times New Roman" w:cs="Times New Roman"/>
        </w:rPr>
        <w:t xml:space="preserve">All five </w:t>
      </w:r>
      <w:r w:rsidR="00377AB7" w:rsidRPr="00CB75E6">
        <w:rPr>
          <w:rFonts w:ascii="Times New Roman" w:hAnsi="Times New Roman" w:cs="Times New Roman"/>
        </w:rPr>
        <w:t>teachers</w:t>
      </w:r>
      <w:r w:rsidR="000B2A9B" w:rsidRPr="00CB75E6">
        <w:rPr>
          <w:rFonts w:ascii="Times New Roman" w:hAnsi="Times New Roman" w:cs="Times New Roman"/>
        </w:rPr>
        <w:t xml:space="preserve"> from Grace Christian Scho</w:t>
      </w:r>
      <w:r w:rsidR="00377AB7" w:rsidRPr="00CB75E6">
        <w:rPr>
          <w:rFonts w:ascii="Times New Roman" w:hAnsi="Times New Roman" w:cs="Times New Roman"/>
        </w:rPr>
        <w:t>ol</w:t>
      </w:r>
      <w:r w:rsidR="0003235C" w:rsidRPr="00CB75E6">
        <w:rPr>
          <w:rFonts w:ascii="Times New Roman" w:hAnsi="Times New Roman" w:cs="Times New Roman"/>
        </w:rPr>
        <w:t xml:space="preserve"> also mentioned religious programs such as mission tr</w:t>
      </w:r>
      <w:r w:rsidR="006104B9" w:rsidRPr="00CB75E6">
        <w:rPr>
          <w:rFonts w:ascii="Times New Roman" w:hAnsi="Times New Roman" w:cs="Times New Roman"/>
        </w:rPr>
        <w:t>ips and weekly chapel programs that promoted the teaching of servant leadership.</w:t>
      </w:r>
      <w:r w:rsidR="00935BEF" w:rsidRPr="00CB75E6">
        <w:rPr>
          <w:rFonts w:ascii="Times New Roman" w:hAnsi="Times New Roman" w:cs="Times New Roman"/>
        </w:rPr>
        <w:t xml:space="preserve"> TG5 said</w:t>
      </w:r>
      <w:r w:rsidR="00C118D5" w:rsidRPr="00CB75E6">
        <w:rPr>
          <w:rFonts w:ascii="Times New Roman" w:hAnsi="Times New Roman" w:cs="Times New Roman"/>
        </w:rPr>
        <w:t xml:space="preserve"> he believe</w:t>
      </w:r>
      <w:r w:rsidR="0032682E" w:rsidRPr="00CB75E6">
        <w:rPr>
          <w:rFonts w:ascii="Times New Roman" w:hAnsi="Times New Roman" w:cs="Times New Roman"/>
        </w:rPr>
        <w:t xml:space="preserve">s </w:t>
      </w:r>
      <w:r w:rsidR="00C118D5" w:rsidRPr="00CB75E6">
        <w:rPr>
          <w:rFonts w:ascii="Times New Roman" w:hAnsi="Times New Roman" w:cs="Times New Roman"/>
        </w:rPr>
        <w:t>that “the chapel program meets the spiritual needs of the students… and allows them to serve in front of their peers.</w:t>
      </w:r>
      <w:r w:rsidR="0032682E" w:rsidRPr="00CB75E6">
        <w:rPr>
          <w:rFonts w:ascii="Times New Roman" w:hAnsi="Times New Roman" w:cs="Times New Roman"/>
        </w:rPr>
        <w:t>”</w:t>
      </w:r>
      <w:r w:rsidR="00C118D5" w:rsidRPr="00CB75E6">
        <w:rPr>
          <w:rFonts w:ascii="Times New Roman" w:hAnsi="Times New Roman" w:cs="Times New Roman"/>
        </w:rPr>
        <w:t xml:space="preserve"> </w:t>
      </w:r>
      <w:r w:rsidR="002E7951" w:rsidRPr="00CB75E6">
        <w:rPr>
          <w:rFonts w:ascii="Times New Roman" w:hAnsi="Times New Roman" w:cs="Times New Roman"/>
        </w:rPr>
        <w:t>TG1 believed that the “m</w:t>
      </w:r>
      <w:r w:rsidR="0032682E" w:rsidRPr="00CB75E6">
        <w:rPr>
          <w:rFonts w:ascii="Times New Roman" w:hAnsi="Times New Roman" w:cs="Times New Roman"/>
        </w:rPr>
        <w:t>ission trip to Ecuador definitely</w:t>
      </w:r>
      <w:r w:rsidR="002E7951" w:rsidRPr="00CB75E6">
        <w:rPr>
          <w:rFonts w:ascii="Times New Roman" w:hAnsi="Times New Roman" w:cs="Times New Roman"/>
        </w:rPr>
        <w:t xml:space="preserve"> give</w:t>
      </w:r>
      <w:r w:rsidR="0032682E" w:rsidRPr="00CB75E6">
        <w:rPr>
          <w:rFonts w:ascii="Times New Roman" w:hAnsi="Times New Roman" w:cs="Times New Roman"/>
        </w:rPr>
        <w:t>s</w:t>
      </w:r>
      <w:r w:rsidR="002E7951" w:rsidRPr="00CB75E6">
        <w:rPr>
          <w:rFonts w:ascii="Times New Roman" w:hAnsi="Times New Roman" w:cs="Times New Roman"/>
        </w:rPr>
        <w:t xml:space="preserve"> students opportunities to serve by helping people in other countries who have real physical needs.” </w:t>
      </w:r>
    </w:p>
    <w:p w14:paraId="34E45774" w14:textId="1E49EBE7" w:rsidR="00460E8D" w:rsidRPr="00CB75E6" w:rsidRDefault="0003235C" w:rsidP="00460E8D">
      <w:pPr>
        <w:spacing w:line="480" w:lineRule="auto"/>
        <w:ind w:firstLine="720"/>
        <w:rPr>
          <w:rFonts w:ascii="Times New Roman" w:hAnsi="Times New Roman" w:cs="Times New Roman"/>
        </w:rPr>
      </w:pPr>
      <w:r w:rsidRPr="00CB75E6">
        <w:rPr>
          <w:rFonts w:ascii="Times New Roman" w:hAnsi="Times New Roman" w:cs="Times New Roman"/>
        </w:rPr>
        <w:t xml:space="preserve">Teachers from St. Andrew School described the value of the required ROTC program at the school which teaches important principles found in servant leadership. </w:t>
      </w:r>
      <w:r w:rsidR="002E7951" w:rsidRPr="00CB75E6">
        <w:rPr>
          <w:rFonts w:ascii="Times New Roman" w:hAnsi="Times New Roman" w:cs="Times New Roman"/>
        </w:rPr>
        <w:t>As TSA13 r</w:t>
      </w:r>
      <w:r w:rsidR="0032682E" w:rsidRPr="00CB75E6">
        <w:rPr>
          <w:rFonts w:ascii="Times New Roman" w:hAnsi="Times New Roman" w:cs="Times New Roman"/>
        </w:rPr>
        <w:t xml:space="preserve">eflected on the ROTC program </w:t>
      </w:r>
      <w:r w:rsidR="002E7951" w:rsidRPr="00CB75E6">
        <w:rPr>
          <w:rFonts w:ascii="Times New Roman" w:hAnsi="Times New Roman" w:cs="Times New Roman"/>
        </w:rPr>
        <w:t xml:space="preserve">she described enjoying the growth students went through during their four years in the program. She said that “you would see boys enter the program with a chip on their shoulder… but by the time they were a senior, they had really learned how to be a respectful young man.” </w:t>
      </w:r>
      <w:r w:rsidR="0032682E" w:rsidRPr="00CB75E6">
        <w:rPr>
          <w:rFonts w:ascii="Times New Roman" w:hAnsi="Times New Roman" w:cs="Times New Roman"/>
        </w:rPr>
        <w:t>TSA10 also appreciated the ROTC program because it “taught the boys much needed discipline” and gave them skills for “real life situations.”</w:t>
      </w:r>
    </w:p>
    <w:p w14:paraId="19575CF8" w14:textId="597E032E" w:rsidR="0003235C" w:rsidRPr="00CB75E6" w:rsidRDefault="002E7951" w:rsidP="00460E8D">
      <w:pPr>
        <w:spacing w:line="480" w:lineRule="auto"/>
        <w:ind w:firstLine="720"/>
        <w:rPr>
          <w:rFonts w:ascii="Times New Roman" w:hAnsi="Times New Roman" w:cs="Times New Roman"/>
        </w:rPr>
      </w:pPr>
      <w:r w:rsidRPr="00CB75E6">
        <w:rPr>
          <w:rFonts w:ascii="Times New Roman" w:hAnsi="Times New Roman" w:cs="Times New Roman"/>
        </w:rPr>
        <w:lastRenderedPageBreak/>
        <w:t>All 5 teachers from Southeast Christian School, mentioned clubs and student leadership initiatives that promoted servant leadership. TS</w:t>
      </w:r>
      <w:r w:rsidR="0032682E" w:rsidRPr="00CB75E6">
        <w:rPr>
          <w:rFonts w:ascii="Times New Roman" w:hAnsi="Times New Roman" w:cs="Times New Roman"/>
        </w:rPr>
        <w:t>E</w:t>
      </w:r>
      <w:r w:rsidRPr="00CB75E6">
        <w:rPr>
          <w:rFonts w:ascii="Times New Roman" w:hAnsi="Times New Roman" w:cs="Times New Roman"/>
        </w:rPr>
        <w:t>10 specifically mentioned a diversity club called the IRON club. In this club, TS</w:t>
      </w:r>
      <w:r w:rsidR="0032682E" w:rsidRPr="00CB75E6">
        <w:rPr>
          <w:rFonts w:ascii="Times New Roman" w:hAnsi="Times New Roman" w:cs="Times New Roman"/>
        </w:rPr>
        <w:t>E</w:t>
      </w:r>
      <w:r w:rsidRPr="00CB75E6">
        <w:rPr>
          <w:rFonts w:ascii="Times New Roman" w:hAnsi="Times New Roman" w:cs="Times New Roman"/>
        </w:rPr>
        <w:t xml:space="preserve">10 said that students </w:t>
      </w:r>
      <w:r w:rsidR="00460E8D" w:rsidRPr="00CB75E6">
        <w:rPr>
          <w:rFonts w:ascii="Times New Roman" w:hAnsi="Times New Roman" w:cs="Times New Roman"/>
        </w:rPr>
        <w:t>“were able to have respectful conversations and hear students with a different perspective than theirs.”</w:t>
      </w:r>
      <w:r w:rsidRPr="00CB75E6">
        <w:rPr>
          <w:rFonts w:ascii="Times New Roman" w:hAnsi="Times New Roman" w:cs="Times New Roman"/>
        </w:rPr>
        <w:t xml:space="preserve"> </w:t>
      </w:r>
      <w:r w:rsidR="00460E8D" w:rsidRPr="00CB75E6">
        <w:rPr>
          <w:rFonts w:ascii="Times New Roman" w:hAnsi="Times New Roman" w:cs="Times New Roman"/>
        </w:rPr>
        <w:t>TS</w:t>
      </w:r>
      <w:r w:rsidR="0032682E" w:rsidRPr="00CB75E6">
        <w:rPr>
          <w:rFonts w:ascii="Times New Roman" w:hAnsi="Times New Roman" w:cs="Times New Roman"/>
        </w:rPr>
        <w:t>E</w:t>
      </w:r>
      <w:r w:rsidR="00460E8D" w:rsidRPr="00CB75E6">
        <w:rPr>
          <w:rFonts w:ascii="Times New Roman" w:hAnsi="Times New Roman" w:cs="Times New Roman"/>
        </w:rPr>
        <w:t xml:space="preserve">9 also talked about clubs that dealt with peer leadership which she believed “helped the students own the culture of their school.” She said that these clubs “teach students some very specific communication skills and just good life skills in general.” </w:t>
      </w:r>
      <w:r w:rsidR="0032682E" w:rsidRPr="00CB75E6">
        <w:rPr>
          <w:rFonts w:ascii="Times New Roman" w:hAnsi="Times New Roman" w:cs="Times New Roman"/>
        </w:rPr>
        <w:t>TSE7 believed that students learn servant leadership skill through being on an athletics team. He said that “</w:t>
      </w:r>
      <w:r w:rsidR="00935BEF" w:rsidRPr="00CB75E6">
        <w:rPr>
          <w:rFonts w:ascii="Times New Roman" w:hAnsi="Times New Roman" w:cs="Times New Roman"/>
        </w:rPr>
        <w:t xml:space="preserve">being on a team teaches you how </w:t>
      </w:r>
      <w:r w:rsidR="0032682E" w:rsidRPr="00CB75E6">
        <w:rPr>
          <w:rFonts w:ascii="Times New Roman" w:hAnsi="Times New Roman" w:cs="Times New Roman"/>
        </w:rPr>
        <w:t>to lead and get along with people that you might not always interact within your friend group.”</w:t>
      </w:r>
    </w:p>
    <w:p w14:paraId="5CCE895C" w14:textId="36FD7747" w:rsidR="00C85579" w:rsidRPr="00CB75E6" w:rsidRDefault="00CC77CC" w:rsidP="00C47F6D">
      <w:pPr>
        <w:spacing w:line="480" w:lineRule="auto"/>
        <w:ind w:firstLine="720"/>
        <w:rPr>
          <w:rFonts w:ascii="Times New Roman" w:hAnsi="Times New Roman" w:cs="Times New Roman"/>
        </w:rPr>
      </w:pPr>
      <w:r w:rsidRPr="00CB75E6">
        <w:rPr>
          <w:rFonts w:ascii="Times New Roman" w:hAnsi="Times New Roman" w:cs="Times New Roman"/>
        </w:rPr>
        <w:t>Even though all of the teachers interviewed expressed the values of club and extr</w:t>
      </w:r>
      <w:r w:rsidR="00A24DCF" w:rsidRPr="00CB75E6">
        <w:rPr>
          <w:rFonts w:ascii="Times New Roman" w:hAnsi="Times New Roman" w:cs="Times New Roman"/>
        </w:rPr>
        <w:t>a-curricular activities</w:t>
      </w:r>
      <w:r w:rsidRPr="00CB75E6">
        <w:rPr>
          <w:rFonts w:ascii="Times New Roman" w:hAnsi="Times New Roman" w:cs="Times New Roman"/>
        </w:rPr>
        <w:t xml:space="preserve"> that taught principles of servant leadership, some found it difficult to lead or volunteer to help out in these areas. TG2 explained that sometimes in the name of servant leadership “you are asked to do things that are totally outside your zone.” Her head of school asked her to start a science club, but TG2 expressed her frustration that “sometimes you are asked to go outside and do something that is not in your wheelhouse for the betterment of the group.” She believed that starting a science club is not something “she should have to do… [nor] is it something she would be successful at.” She explained that she “feels like she is letting the school down,” but she know</w:t>
      </w:r>
      <w:r w:rsidR="00C47F6D" w:rsidRPr="00CB75E6">
        <w:rPr>
          <w:rFonts w:ascii="Times New Roman" w:hAnsi="Times New Roman" w:cs="Times New Roman"/>
        </w:rPr>
        <w:t>s</w:t>
      </w:r>
      <w:r w:rsidRPr="00CB75E6">
        <w:rPr>
          <w:rFonts w:ascii="Times New Roman" w:hAnsi="Times New Roman" w:cs="Times New Roman"/>
        </w:rPr>
        <w:t xml:space="preserve"> that it is not something she would like to do. TSE</w:t>
      </w:r>
      <w:r w:rsidR="00C47F6D" w:rsidRPr="00CB75E6">
        <w:rPr>
          <w:rFonts w:ascii="Times New Roman" w:hAnsi="Times New Roman" w:cs="Times New Roman"/>
        </w:rPr>
        <w:t xml:space="preserve">9 believed that many times teachers are asked to help out with extra-curricular activities “without compensation because education </w:t>
      </w:r>
      <w:r w:rsidR="00CB4A3D" w:rsidRPr="00CB75E6">
        <w:rPr>
          <w:rFonts w:ascii="Times New Roman" w:hAnsi="Times New Roman" w:cs="Times New Roman"/>
        </w:rPr>
        <w:t xml:space="preserve">is </w:t>
      </w:r>
      <w:r w:rsidR="00C47F6D" w:rsidRPr="00CB75E6">
        <w:rPr>
          <w:rFonts w:ascii="Times New Roman" w:hAnsi="Times New Roman" w:cs="Times New Roman"/>
        </w:rPr>
        <w:t xml:space="preserve">viewed as ministry.” She points to the sacrifice of having the spend </w:t>
      </w:r>
      <w:r w:rsidR="00C47F6D" w:rsidRPr="00CB75E6">
        <w:rPr>
          <w:rFonts w:ascii="Times New Roman" w:hAnsi="Times New Roman" w:cs="Times New Roman"/>
        </w:rPr>
        <w:lastRenderedPageBreak/>
        <w:t>“time away from your family” to lead some extra-curricular activities as a reason why many teachers do not get involved. TSE6 also pointed to a time where she had to ask for more compensation because of the student leadership club and other extra-curricular responsibilities she had taken on. These teachers value the teaching of servant leadership to student, but there seems to be a strain on them when they are asked to</w:t>
      </w:r>
      <w:r w:rsidR="00935BEF" w:rsidRPr="00CB75E6">
        <w:rPr>
          <w:rFonts w:ascii="Times New Roman" w:hAnsi="Times New Roman" w:cs="Times New Roman"/>
        </w:rPr>
        <w:t>o</w:t>
      </w:r>
      <w:r w:rsidR="00C47F6D" w:rsidRPr="00CB75E6">
        <w:rPr>
          <w:rFonts w:ascii="Times New Roman" w:hAnsi="Times New Roman" w:cs="Times New Roman"/>
        </w:rPr>
        <w:t xml:space="preserve"> much or are not fairly compensated. These reasons could prevent teachers from acting on their values and beliefs of the education of servant leadership. </w:t>
      </w:r>
    </w:p>
    <w:p w14:paraId="71056B97" w14:textId="1D486F47" w:rsidR="00C85579" w:rsidRPr="00CB75E6" w:rsidRDefault="00C85579" w:rsidP="00A91E7E">
      <w:pPr>
        <w:pStyle w:val="Heading2"/>
      </w:pPr>
      <w:bookmarkStart w:id="52" w:name="_Toc162877939"/>
      <w:r w:rsidRPr="00CB75E6">
        <w:t>Research Question: Number 2</w:t>
      </w:r>
      <w:bookmarkEnd w:id="52"/>
    </w:p>
    <w:p w14:paraId="7EE1B4E8" w14:textId="3906511F" w:rsidR="00BD0265" w:rsidRPr="00CB75E6" w:rsidRDefault="00BD0265" w:rsidP="00B815C2">
      <w:pPr>
        <w:spacing w:line="480" w:lineRule="auto"/>
        <w:rPr>
          <w:rFonts w:ascii="Times New Roman" w:hAnsi="Times New Roman" w:cs="Times New Roman"/>
        </w:rPr>
      </w:pPr>
      <w:r w:rsidRPr="00CB75E6">
        <w:rPr>
          <w:rFonts w:ascii="Times New Roman" w:hAnsi="Times New Roman" w:cs="Times New Roman"/>
          <w:b/>
        </w:rPr>
        <w:tab/>
      </w:r>
      <w:r w:rsidRPr="00CB75E6">
        <w:rPr>
          <w:rFonts w:ascii="Times New Roman" w:hAnsi="Times New Roman" w:cs="Times New Roman"/>
        </w:rPr>
        <w:t>The second research question in this study is how do private sch</w:t>
      </w:r>
      <w:r w:rsidR="005D45C0" w:rsidRPr="00CB75E6">
        <w:rPr>
          <w:rFonts w:ascii="Times New Roman" w:hAnsi="Times New Roman" w:cs="Times New Roman"/>
        </w:rPr>
        <w:t>ool teachers describe the influence</w:t>
      </w:r>
      <w:r w:rsidRPr="00CB75E6">
        <w:rPr>
          <w:rFonts w:ascii="Times New Roman" w:hAnsi="Times New Roman" w:cs="Times New Roman"/>
        </w:rPr>
        <w:t xml:space="preserve"> servant leadership has on the culture of their school?</w:t>
      </w:r>
      <w:r w:rsidR="004B3BA7" w:rsidRPr="00CB75E6">
        <w:rPr>
          <w:rFonts w:ascii="Times New Roman" w:hAnsi="Times New Roman" w:cs="Times New Roman"/>
        </w:rPr>
        <w:t xml:space="preserve"> As explored in the first two chapters, th</w:t>
      </w:r>
      <w:r w:rsidR="00935BEF" w:rsidRPr="00CB75E6">
        <w:rPr>
          <w:rFonts w:ascii="Times New Roman" w:hAnsi="Times New Roman" w:cs="Times New Roman"/>
        </w:rPr>
        <w:t xml:space="preserve">e culture of a school has been found </w:t>
      </w:r>
      <w:r w:rsidR="004B3BA7" w:rsidRPr="00CB75E6">
        <w:rPr>
          <w:rFonts w:ascii="Times New Roman" w:hAnsi="Times New Roman" w:cs="Times New Roman"/>
        </w:rPr>
        <w:t xml:space="preserve">to have a direct impact on student outcomes and teacher satisfaction (Davis, 2018; Deal &amp; Peterson, 1991; Finley, 2016; </w:t>
      </w:r>
      <w:proofErr w:type="spellStart"/>
      <w:r w:rsidR="004B3BA7" w:rsidRPr="00CB75E6">
        <w:rPr>
          <w:rFonts w:ascii="Times New Roman" w:hAnsi="Times New Roman" w:cs="Times New Roman"/>
        </w:rPr>
        <w:t>Piotrowsky</w:t>
      </w:r>
      <w:proofErr w:type="spellEnd"/>
      <w:r w:rsidR="004B3BA7" w:rsidRPr="00CB75E6">
        <w:rPr>
          <w:rFonts w:ascii="Times New Roman" w:hAnsi="Times New Roman" w:cs="Times New Roman"/>
        </w:rPr>
        <w:t>, 2016). Teachers play a key role in shaping the culture of a school, but how the</w:t>
      </w:r>
      <w:r w:rsidR="00B815C2" w:rsidRPr="00CB75E6">
        <w:rPr>
          <w:rFonts w:ascii="Times New Roman" w:hAnsi="Times New Roman" w:cs="Times New Roman"/>
        </w:rPr>
        <w:t xml:space="preserve"> values and beliefs of teachers as perceived servant leaders influence the culture </w:t>
      </w:r>
      <w:r w:rsidR="00935BEF" w:rsidRPr="00CB75E6">
        <w:rPr>
          <w:rFonts w:ascii="Times New Roman" w:hAnsi="Times New Roman" w:cs="Times New Roman"/>
        </w:rPr>
        <w:t xml:space="preserve">of </w:t>
      </w:r>
      <w:r w:rsidR="00B815C2" w:rsidRPr="00CB75E6">
        <w:rPr>
          <w:rFonts w:ascii="Times New Roman" w:hAnsi="Times New Roman" w:cs="Times New Roman"/>
        </w:rPr>
        <w:t>a school is unclear (</w:t>
      </w:r>
      <w:r w:rsidR="003B7518" w:rsidRPr="00CB75E6">
        <w:rPr>
          <w:rFonts w:ascii="Times New Roman" w:hAnsi="Times New Roman" w:cs="Times New Roman"/>
        </w:rPr>
        <w:t>Cunningham, 2008; Davis, 2020</w:t>
      </w:r>
      <w:r w:rsidR="00B815C2" w:rsidRPr="00CB75E6">
        <w:rPr>
          <w:rFonts w:ascii="Times New Roman" w:hAnsi="Times New Roman" w:cs="Times New Roman"/>
        </w:rPr>
        <w:t>; Renfro, 2019). By asking teachers to describe the impact servant leadership has on the culture of their school, more understanding of how the values a</w:t>
      </w:r>
      <w:r w:rsidR="003B7518" w:rsidRPr="00CB75E6">
        <w:rPr>
          <w:rFonts w:ascii="Times New Roman" w:hAnsi="Times New Roman" w:cs="Times New Roman"/>
        </w:rPr>
        <w:t>nd beliefs of teachers reflect</w:t>
      </w:r>
      <w:r w:rsidR="00B815C2" w:rsidRPr="00CB75E6">
        <w:rPr>
          <w:rFonts w:ascii="Times New Roman" w:hAnsi="Times New Roman" w:cs="Times New Roman"/>
        </w:rPr>
        <w:t xml:space="preserve"> the culture of a school could be understood. The three main themes that w</w:t>
      </w:r>
      <w:r w:rsidR="00935BEF" w:rsidRPr="00CB75E6">
        <w:rPr>
          <w:rFonts w:ascii="Times New Roman" w:hAnsi="Times New Roman" w:cs="Times New Roman"/>
        </w:rPr>
        <w:t>ere discovered from the data</w:t>
      </w:r>
      <w:r w:rsidR="00B815C2" w:rsidRPr="00CB75E6">
        <w:rPr>
          <w:rFonts w:ascii="Times New Roman" w:hAnsi="Times New Roman" w:cs="Times New Roman"/>
        </w:rPr>
        <w:t xml:space="preserve"> gu</w:t>
      </w:r>
      <w:r w:rsidR="00336FEC">
        <w:rPr>
          <w:rFonts w:ascii="Times New Roman" w:hAnsi="Times New Roman" w:cs="Times New Roman"/>
        </w:rPr>
        <w:t xml:space="preserve">ide the analysis of interviews and walk-throughs to answers the </w:t>
      </w:r>
      <w:r w:rsidR="00B815C2" w:rsidRPr="00CB75E6">
        <w:rPr>
          <w:rFonts w:ascii="Times New Roman" w:hAnsi="Times New Roman" w:cs="Times New Roman"/>
        </w:rPr>
        <w:t>research questions in this study.</w:t>
      </w:r>
    </w:p>
    <w:p w14:paraId="6B66AD09" w14:textId="4E18FDA6" w:rsidR="00C85579" w:rsidRPr="00CB75E6" w:rsidRDefault="00C85579" w:rsidP="00A91E7E">
      <w:pPr>
        <w:pStyle w:val="Heading3"/>
      </w:pPr>
      <w:bookmarkStart w:id="53" w:name="_Toc162877940"/>
      <w:r w:rsidRPr="00CB75E6">
        <w:t>The Nature of the Community</w:t>
      </w:r>
      <w:bookmarkEnd w:id="53"/>
    </w:p>
    <w:p w14:paraId="0A48C7D2" w14:textId="78000C46" w:rsidR="00172623" w:rsidRPr="00CB75E6" w:rsidRDefault="00A45B04" w:rsidP="00C85579">
      <w:pPr>
        <w:spacing w:line="480" w:lineRule="auto"/>
        <w:rPr>
          <w:rFonts w:ascii="Times New Roman" w:hAnsi="Times New Roman" w:cs="Times New Roman"/>
        </w:rPr>
      </w:pPr>
      <w:r w:rsidRPr="00CB75E6">
        <w:rPr>
          <w:rFonts w:ascii="Times New Roman" w:hAnsi="Times New Roman" w:cs="Times New Roman"/>
        </w:rPr>
        <w:tab/>
      </w:r>
      <w:r w:rsidR="008035A4" w:rsidRPr="00CB75E6">
        <w:rPr>
          <w:rFonts w:ascii="Times New Roman" w:hAnsi="Times New Roman" w:cs="Times New Roman"/>
        </w:rPr>
        <w:t xml:space="preserve">The nature of community and its impact on school culture was a reoccurring theme when analyzing the data from these three private schools. </w:t>
      </w:r>
      <w:r w:rsidR="0029613D" w:rsidRPr="00CB75E6">
        <w:rPr>
          <w:rFonts w:ascii="Times New Roman" w:hAnsi="Times New Roman" w:cs="Times New Roman"/>
        </w:rPr>
        <w:t>Southeast Christi</w:t>
      </w:r>
      <w:r w:rsidR="0044457B" w:rsidRPr="00CB75E6">
        <w:rPr>
          <w:rFonts w:ascii="Times New Roman" w:hAnsi="Times New Roman" w:cs="Times New Roman"/>
        </w:rPr>
        <w:t>a</w:t>
      </w:r>
      <w:r w:rsidR="0029613D" w:rsidRPr="00CB75E6">
        <w:rPr>
          <w:rFonts w:ascii="Times New Roman" w:hAnsi="Times New Roman" w:cs="Times New Roman"/>
        </w:rPr>
        <w:t xml:space="preserve">n </w:t>
      </w:r>
      <w:r w:rsidR="0029613D" w:rsidRPr="00CB75E6">
        <w:rPr>
          <w:rFonts w:ascii="Times New Roman" w:hAnsi="Times New Roman" w:cs="Times New Roman"/>
        </w:rPr>
        <w:lastRenderedPageBreak/>
        <w:t>Academy ha</w:t>
      </w:r>
      <w:r w:rsidR="00921F37" w:rsidRPr="00CB75E6">
        <w:rPr>
          <w:rFonts w:ascii="Times New Roman" w:hAnsi="Times New Roman" w:cs="Times New Roman"/>
        </w:rPr>
        <w:t>s</w:t>
      </w:r>
      <w:r w:rsidR="0029613D" w:rsidRPr="00CB75E6">
        <w:rPr>
          <w:rFonts w:ascii="Times New Roman" w:hAnsi="Times New Roman" w:cs="Times New Roman"/>
        </w:rPr>
        <w:t xml:space="preserve"> large open spaces inside and o</w:t>
      </w:r>
      <w:r w:rsidR="00921F37" w:rsidRPr="00CB75E6">
        <w:rPr>
          <w:rFonts w:ascii="Times New Roman" w:hAnsi="Times New Roman" w:cs="Times New Roman"/>
        </w:rPr>
        <w:t>utside of the school that seem</w:t>
      </w:r>
      <w:r w:rsidR="0029613D" w:rsidRPr="00CB75E6">
        <w:rPr>
          <w:rFonts w:ascii="Times New Roman" w:hAnsi="Times New Roman" w:cs="Times New Roman"/>
        </w:rPr>
        <w:t xml:space="preserve"> to welcome community and relationship building</w:t>
      </w:r>
      <w:r w:rsidR="00921F37" w:rsidRPr="00CB75E6">
        <w:rPr>
          <w:rFonts w:ascii="Times New Roman" w:hAnsi="Times New Roman" w:cs="Times New Roman"/>
        </w:rPr>
        <w:t xml:space="preserve">. Multiple </w:t>
      </w:r>
      <w:r w:rsidR="0029613D" w:rsidRPr="00CB75E6">
        <w:rPr>
          <w:rFonts w:ascii="Times New Roman" w:hAnsi="Times New Roman" w:cs="Times New Roman"/>
        </w:rPr>
        <w:t>teachers</w:t>
      </w:r>
      <w:r w:rsidR="00921F37" w:rsidRPr="00CB75E6">
        <w:rPr>
          <w:rFonts w:ascii="Times New Roman" w:hAnsi="Times New Roman" w:cs="Times New Roman"/>
        </w:rPr>
        <w:t xml:space="preserve"> interviewed from Southeast Christian</w:t>
      </w:r>
      <w:r w:rsidR="0029613D" w:rsidRPr="00CB75E6">
        <w:rPr>
          <w:rFonts w:ascii="Times New Roman" w:hAnsi="Times New Roman" w:cs="Times New Roman"/>
        </w:rPr>
        <w:t xml:space="preserve"> had poster</w:t>
      </w:r>
      <w:r w:rsidR="00921F37" w:rsidRPr="00CB75E6">
        <w:rPr>
          <w:rFonts w:ascii="Times New Roman" w:hAnsi="Times New Roman" w:cs="Times New Roman"/>
        </w:rPr>
        <w:t>s</w:t>
      </w:r>
      <w:r w:rsidR="0029613D" w:rsidRPr="00CB75E6">
        <w:rPr>
          <w:rFonts w:ascii="Times New Roman" w:hAnsi="Times New Roman" w:cs="Times New Roman"/>
        </w:rPr>
        <w:t xml:space="preserve"> on their wall</w:t>
      </w:r>
      <w:r w:rsidR="00921F37" w:rsidRPr="00CB75E6">
        <w:rPr>
          <w:rFonts w:ascii="Times New Roman" w:hAnsi="Times New Roman" w:cs="Times New Roman"/>
        </w:rPr>
        <w:t>s</w:t>
      </w:r>
      <w:r w:rsidR="0029613D" w:rsidRPr="00CB75E6">
        <w:rPr>
          <w:rFonts w:ascii="Times New Roman" w:hAnsi="Times New Roman" w:cs="Times New Roman"/>
        </w:rPr>
        <w:t xml:space="preserve"> with phrases such as “you are loved” </w:t>
      </w:r>
      <w:r w:rsidR="0044457B" w:rsidRPr="00CB75E6">
        <w:rPr>
          <w:rFonts w:ascii="Times New Roman" w:hAnsi="Times New Roman" w:cs="Times New Roman"/>
        </w:rPr>
        <w:t xml:space="preserve">and “you matter” </w:t>
      </w:r>
      <w:r w:rsidR="00921F37" w:rsidRPr="00CB75E6">
        <w:rPr>
          <w:rFonts w:ascii="Times New Roman" w:hAnsi="Times New Roman" w:cs="Times New Roman"/>
        </w:rPr>
        <w:t>which gives</w:t>
      </w:r>
      <w:r w:rsidR="0029613D" w:rsidRPr="00CB75E6">
        <w:rPr>
          <w:rFonts w:ascii="Times New Roman" w:hAnsi="Times New Roman" w:cs="Times New Roman"/>
        </w:rPr>
        <w:t xml:space="preserve"> a sense of community building. </w:t>
      </w:r>
      <w:r w:rsidR="00935BEF" w:rsidRPr="00CB75E6">
        <w:rPr>
          <w:rFonts w:ascii="Times New Roman" w:hAnsi="Times New Roman" w:cs="Times New Roman"/>
        </w:rPr>
        <w:t xml:space="preserve">Grace Christian School also </w:t>
      </w:r>
      <w:r w:rsidR="0044457B" w:rsidRPr="00CB75E6">
        <w:rPr>
          <w:rFonts w:ascii="Times New Roman" w:hAnsi="Times New Roman" w:cs="Times New Roman"/>
        </w:rPr>
        <w:t>desire</w:t>
      </w:r>
      <w:r w:rsidR="00935BEF" w:rsidRPr="00CB75E6">
        <w:rPr>
          <w:rFonts w:ascii="Times New Roman" w:hAnsi="Times New Roman" w:cs="Times New Roman"/>
        </w:rPr>
        <w:t>d</w:t>
      </w:r>
      <w:r w:rsidR="0044457B" w:rsidRPr="00CB75E6">
        <w:rPr>
          <w:rFonts w:ascii="Times New Roman" w:hAnsi="Times New Roman" w:cs="Times New Roman"/>
        </w:rPr>
        <w:t xml:space="preserve"> to promote community and relationships. In a weekly newsletter, Grace Christian School advertised a Christmas 5K and fun run to benefit charity and to bring families together. Grace Christian also had an extensive display</w:t>
      </w:r>
      <w:r w:rsidR="00921F37" w:rsidRPr="00CB75E6">
        <w:rPr>
          <w:rFonts w:ascii="Times New Roman" w:hAnsi="Times New Roman" w:cs="Times New Roman"/>
        </w:rPr>
        <w:t xml:space="preserve"> that read “What are They Up to N</w:t>
      </w:r>
      <w:r w:rsidR="0044457B" w:rsidRPr="00CB75E6">
        <w:rPr>
          <w:rFonts w:ascii="Times New Roman" w:hAnsi="Times New Roman" w:cs="Times New Roman"/>
        </w:rPr>
        <w:t xml:space="preserve">ow” which highlighted the achievements </w:t>
      </w:r>
      <w:r w:rsidR="00921F37" w:rsidRPr="00CB75E6">
        <w:rPr>
          <w:rFonts w:ascii="Times New Roman" w:hAnsi="Times New Roman" w:cs="Times New Roman"/>
        </w:rPr>
        <w:t xml:space="preserve">and told stories </w:t>
      </w:r>
      <w:r w:rsidR="0044457B" w:rsidRPr="00CB75E6">
        <w:rPr>
          <w:rFonts w:ascii="Times New Roman" w:hAnsi="Times New Roman" w:cs="Times New Roman"/>
        </w:rPr>
        <w:t>of their alumni. St. Andrews School had the reoccurring</w:t>
      </w:r>
      <w:r w:rsidR="00921F37" w:rsidRPr="00CB75E6">
        <w:rPr>
          <w:rFonts w:ascii="Times New Roman" w:hAnsi="Times New Roman" w:cs="Times New Roman"/>
        </w:rPr>
        <w:t xml:space="preserve"> word</w:t>
      </w:r>
      <w:r w:rsidR="0044457B" w:rsidRPr="00CB75E6">
        <w:rPr>
          <w:rFonts w:ascii="Times New Roman" w:hAnsi="Times New Roman" w:cs="Times New Roman"/>
        </w:rPr>
        <w:t xml:space="preserve"> </w:t>
      </w:r>
      <w:r w:rsidR="00921F37" w:rsidRPr="00CB75E6">
        <w:rPr>
          <w:rFonts w:ascii="Times New Roman" w:hAnsi="Times New Roman" w:cs="Times New Roman"/>
          <w:i/>
        </w:rPr>
        <w:t xml:space="preserve">brotherhood </w:t>
      </w:r>
      <w:r w:rsidR="0044457B" w:rsidRPr="00CB75E6">
        <w:rPr>
          <w:rFonts w:ascii="Times New Roman" w:hAnsi="Times New Roman" w:cs="Times New Roman"/>
        </w:rPr>
        <w:t>in many of their communications and posters on the wall. In one of their newsletters an</w:t>
      </w:r>
      <w:r w:rsidR="00290C24" w:rsidRPr="00CB75E6">
        <w:rPr>
          <w:rFonts w:ascii="Times New Roman" w:hAnsi="Times New Roman" w:cs="Times New Roman"/>
        </w:rPr>
        <w:t xml:space="preserve"> invitation to an annual tailgate of </w:t>
      </w:r>
      <w:r w:rsidR="0044457B" w:rsidRPr="00CB75E6">
        <w:rPr>
          <w:rFonts w:ascii="Times New Roman" w:hAnsi="Times New Roman" w:cs="Times New Roman"/>
        </w:rPr>
        <w:t xml:space="preserve">alumni, current students, and families was advertised before a football game. </w:t>
      </w:r>
      <w:r w:rsidR="008035A4" w:rsidRPr="00CB75E6">
        <w:rPr>
          <w:rFonts w:ascii="Times New Roman" w:hAnsi="Times New Roman" w:cs="Times New Roman"/>
        </w:rPr>
        <w:t>Many of these symbols in the buildings of the school</w:t>
      </w:r>
      <w:r w:rsidR="00290C24" w:rsidRPr="00CB75E6">
        <w:rPr>
          <w:rFonts w:ascii="Times New Roman" w:hAnsi="Times New Roman" w:cs="Times New Roman"/>
        </w:rPr>
        <w:t>s</w:t>
      </w:r>
      <w:r w:rsidR="008035A4" w:rsidRPr="00CB75E6">
        <w:rPr>
          <w:rFonts w:ascii="Times New Roman" w:hAnsi="Times New Roman" w:cs="Times New Roman"/>
        </w:rPr>
        <w:t xml:space="preserve"> and communication from the school</w:t>
      </w:r>
      <w:r w:rsidR="00290C24" w:rsidRPr="00CB75E6">
        <w:rPr>
          <w:rFonts w:ascii="Times New Roman" w:hAnsi="Times New Roman" w:cs="Times New Roman"/>
        </w:rPr>
        <w:t>s</w:t>
      </w:r>
      <w:r w:rsidR="008035A4" w:rsidRPr="00CB75E6">
        <w:rPr>
          <w:rFonts w:ascii="Times New Roman" w:hAnsi="Times New Roman" w:cs="Times New Roman"/>
        </w:rPr>
        <w:t xml:space="preserve"> pointed to a desire to build relationship and a positive community.</w:t>
      </w:r>
    </w:p>
    <w:p w14:paraId="513DFCC5" w14:textId="4003DD4F" w:rsidR="00377DC8" w:rsidRPr="00CB75E6" w:rsidRDefault="008035A4" w:rsidP="008035A4">
      <w:pPr>
        <w:spacing w:line="480" w:lineRule="auto"/>
        <w:ind w:firstLine="720"/>
        <w:rPr>
          <w:rFonts w:ascii="Times New Roman" w:hAnsi="Times New Roman" w:cs="Times New Roman"/>
        </w:rPr>
      </w:pPr>
      <w:r w:rsidRPr="00CB75E6">
        <w:rPr>
          <w:rFonts w:ascii="Times New Roman" w:hAnsi="Times New Roman" w:cs="Times New Roman"/>
        </w:rPr>
        <w:t xml:space="preserve">Teachers of all three schools expressed their value of community and relationships as characteristics of servant leadership that could potentially have a positive impact on the culture of their school. </w:t>
      </w:r>
      <w:r w:rsidR="00420BC7" w:rsidRPr="00CB75E6">
        <w:rPr>
          <w:rFonts w:ascii="Times New Roman" w:hAnsi="Times New Roman" w:cs="Times New Roman"/>
        </w:rPr>
        <w:t>TS</w:t>
      </w:r>
      <w:r w:rsidR="00E03F44" w:rsidRPr="00CB75E6">
        <w:rPr>
          <w:rFonts w:ascii="Times New Roman" w:hAnsi="Times New Roman" w:cs="Times New Roman"/>
        </w:rPr>
        <w:t>E</w:t>
      </w:r>
      <w:r w:rsidR="00420BC7" w:rsidRPr="00CB75E6">
        <w:rPr>
          <w:rFonts w:ascii="Times New Roman" w:hAnsi="Times New Roman" w:cs="Times New Roman"/>
        </w:rPr>
        <w:t>11 described community building as taking place through interaction</w:t>
      </w:r>
      <w:r w:rsidR="00E03F44" w:rsidRPr="00CB75E6">
        <w:rPr>
          <w:rFonts w:ascii="Times New Roman" w:hAnsi="Times New Roman" w:cs="Times New Roman"/>
        </w:rPr>
        <w:t>s</w:t>
      </w:r>
      <w:r w:rsidR="00935BEF" w:rsidRPr="00CB75E6">
        <w:rPr>
          <w:rFonts w:ascii="Times New Roman" w:hAnsi="Times New Roman" w:cs="Times New Roman"/>
        </w:rPr>
        <w:t xml:space="preserve"> with students. He said that </w:t>
      </w:r>
      <w:r w:rsidR="00420BC7" w:rsidRPr="00CB75E6">
        <w:rPr>
          <w:rFonts w:ascii="Times New Roman" w:hAnsi="Times New Roman" w:cs="Times New Roman"/>
        </w:rPr>
        <w:t>he will</w:t>
      </w:r>
      <w:r w:rsidR="00935BEF" w:rsidRPr="00CB75E6">
        <w:rPr>
          <w:rFonts w:ascii="Times New Roman" w:hAnsi="Times New Roman" w:cs="Times New Roman"/>
        </w:rPr>
        <w:t>,</w:t>
      </w:r>
      <w:r w:rsidR="00420BC7" w:rsidRPr="00CB75E6">
        <w:rPr>
          <w:rFonts w:ascii="Times New Roman" w:hAnsi="Times New Roman" w:cs="Times New Roman"/>
        </w:rPr>
        <w:t xml:space="preserve"> at time</w:t>
      </w:r>
      <w:r w:rsidR="00E03F44" w:rsidRPr="00CB75E6">
        <w:rPr>
          <w:rFonts w:ascii="Times New Roman" w:hAnsi="Times New Roman" w:cs="Times New Roman"/>
        </w:rPr>
        <w:t>s</w:t>
      </w:r>
      <w:r w:rsidR="00935BEF" w:rsidRPr="00CB75E6">
        <w:rPr>
          <w:rFonts w:ascii="Times New Roman" w:hAnsi="Times New Roman" w:cs="Times New Roman"/>
        </w:rPr>
        <w:t>,</w:t>
      </w:r>
      <w:r w:rsidR="00420BC7" w:rsidRPr="00CB75E6">
        <w:rPr>
          <w:rFonts w:ascii="Times New Roman" w:hAnsi="Times New Roman" w:cs="Times New Roman"/>
        </w:rPr>
        <w:t xml:space="preserve"> “physically crouch down to see his student</w:t>
      </w:r>
      <w:r w:rsidR="00E03F44" w:rsidRPr="00CB75E6">
        <w:rPr>
          <w:rFonts w:ascii="Times New Roman" w:hAnsi="Times New Roman" w:cs="Times New Roman"/>
        </w:rPr>
        <w:t>s</w:t>
      </w:r>
      <w:r w:rsidR="00420BC7" w:rsidRPr="00CB75E6">
        <w:rPr>
          <w:rFonts w:ascii="Times New Roman" w:hAnsi="Times New Roman" w:cs="Times New Roman"/>
        </w:rPr>
        <w:t xml:space="preserve"> at eye level…, all for the purpose of raising them up.”</w:t>
      </w:r>
      <w:r w:rsidR="00FF642C" w:rsidRPr="00CB75E6">
        <w:rPr>
          <w:rFonts w:ascii="Times New Roman" w:hAnsi="Times New Roman" w:cs="Times New Roman"/>
        </w:rPr>
        <w:t xml:space="preserve"> TSE9 also desired to build community through relationship</w:t>
      </w:r>
      <w:r w:rsidR="00E03F44" w:rsidRPr="00CB75E6">
        <w:rPr>
          <w:rFonts w:ascii="Times New Roman" w:hAnsi="Times New Roman" w:cs="Times New Roman"/>
        </w:rPr>
        <w:t>s</w:t>
      </w:r>
      <w:r w:rsidR="00FF642C" w:rsidRPr="00CB75E6">
        <w:rPr>
          <w:rFonts w:ascii="Times New Roman" w:hAnsi="Times New Roman" w:cs="Times New Roman"/>
        </w:rPr>
        <w:t xml:space="preserve"> with student</w:t>
      </w:r>
      <w:r w:rsidR="00E03F44" w:rsidRPr="00CB75E6">
        <w:rPr>
          <w:rFonts w:ascii="Times New Roman" w:hAnsi="Times New Roman" w:cs="Times New Roman"/>
        </w:rPr>
        <w:t>s</w:t>
      </w:r>
      <w:r w:rsidR="00FF642C" w:rsidRPr="00CB75E6">
        <w:rPr>
          <w:rFonts w:ascii="Times New Roman" w:hAnsi="Times New Roman" w:cs="Times New Roman"/>
        </w:rPr>
        <w:t xml:space="preserve"> by “being a safe place for them to talk about issues they are facing.” TSE9 gave the example of a stude</w:t>
      </w:r>
      <w:r w:rsidR="00E03F44" w:rsidRPr="00CB75E6">
        <w:rPr>
          <w:rFonts w:ascii="Times New Roman" w:hAnsi="Times New Roman" w:cs="Times New Roman"/>
        </w:rPr>
        <w:t>nt club she started called “IRON</w:t>
      </w:r>
      <w:r w:rsidR="00FF642C" w:rsidRPr="00CB75E6">
        <w:rPr>
          <w:rFonts w:ascii="Times New Roman" w:hAnsi="Times New Roman" w:cs="Times New Roman"/>
        </w:rPr>
        <w:t xml:space="preserve"> Club.” She said that this club was “designed to help students talk about diversity and identity in a respectful and understanding way.” She believe</w:t>
      </w:r>
      <w:r w:rsidR="008D50FE" w:rsidRPr="00CB75E6">
        <w:rPr>
          <w:rFonts w:ascii="Times New Roman" w:hAnsi="Times New Roman" w:cs="Times New Roman"/>
        </w:rPr>
        <w:t>d</w:t>
      </w:r>
      <w:r w:rsidR="00FF642C" w:rsidRPr="00CB75E6">
        <w:rPr>
          <w:rFonts w:ascii="Times New Roman" w:hAnsi="Times New Roman" w:cs="Times New Roman"/>
        </w:rPr>
        <w:t xml:space="preserve"> that this</w:t>
      </w:r>
      <w:r w:rsidR="003B7518" w:rsidRPr="00CB75E6">
        <w:rPr>
          <w:rFonts w:ascii="Times New Roman" w:hAnsi="Times New Roman" w:cs="Times New Roman"/>
        </w:rPr>
        <w:t xml:space="preserve"> </w:t>
      </w:r>
      <w:r w:rsidR="003B7518" w:rsidRPr="00CB75E6">
        <w:rPr>
          <w:rFonts w:ascii="Times New Roman" w:hAnsi="Times New Roman" w:cs="Times New Roman"/>
        </w:rPr>
        <w:lastRenderedPageBreak/>
        <w:t xml:space="preserve">club has positively influenced </w:t>
      </w:r>
      <w:r w:rsidR="00FF642C" w:rsidRPr="00CB75E6">
        <w:rPr>
          <w:rFonts w:ascii="Times New Roman" w:hAnsi="Times New Roman" w:cs="Times New Roman"/>
        </w:rPr>
        <w:t xml:space="preserve">school culture </w:t>
      </w:r>
      <w:r w:rsidR="008D50FE" w:rsidRPr="00CB75E6">
        <w:rPr>
          <w:rFonts w:ascii="Times New Roman" w:hAnsi="Times New Roman" w:cs="Times New Roman"/>
        </w:rPr>
        <w:t xml:space="preserve">by helping them “learn how to have respectful conversations and own problems instead of always blaming adults.” </w:t>
      </w:r>
      <w:r w:rsidR="00170C25" w:rsidRPr="00CB75E6">
        <w:rPr>
          <w:rFonts w:ascii="Times New Roman" w:hAnsi="Times New Roman" w:cs="Times New Roman"/>
        </w:rPr>
        <w:t xml:space="preserve">TG4 credited teaching as a servant leader through building relationships with his students as to saving his career. TG4 explained that </w:t>
      </w:r>
    </w:p>
    <w:p w14:paraId="4C911D09" w14:textId="60D1EA0A" w:rsidR="00377DC8" w:rsidRPr="00CB75E6" w:rsidRDefault="00170C25" w:rsidP="00935BEF">
      <w:pPr>
        <w:spacing w:line="480" w:lineRule="auto"/>
        <w:ind w:left="720"/>
        <w:rPr>
          <w:rFonts w:ascii="Times New Roman" w:hAnsi="Times New Roman" w:cs="Times New Roman"/>
        </w:rPr>
      </w:pPr>
      <w:r w:rsidRPr="00CB75E6">
        <w:rPr>
          <w:rFonts w:ascii="Times New Roman" w:hAnsi="Times New Roman" w:cs="Times New Roman"/>
        </w:rPr>
        <w:t>for the first 15 years of my career the leadership I displayed in my classroom happened by serendipity or happenstance. There was not a lot of planning that went into it. I wasn’t praying for my students like I should. I was not trying to get to know them like I should. I was just trying to get through the day and teach… There was a one nucleus of guys that came through</w:t>
      </w:r>
      <w:r w:rsidR="00E03F44" w:rsidRPr="00CB75E6">
        <w:rPr>
          <w:rFonts w:ascii="Times New Roman" w:hAnsi="Times New Roman" w:cs="Times New Roman"/>
        </w:rPr>
        <w:t xml:space="preserve"> the</w:t>
      </w:r>
      <w:r w:rsidRPr="00CB75E6">
        <w:rPr>
          <w:rFonts w:ascii="Times New Roman" w:hAnsi="Times New Roman" w:cs="Times New Roman"/>
        </w:rPr>
        <w:t xml:space="preserve"> school and they were quite rambunctious. They were not vile or wicked people. They were just rambunctious. I remember thinking to myself “why doesn’t someone do something about their behavior?” That’s when God put on my heart “that is what you are here for.” I began to see my classroom as a bunch of sheep that needed to be shepherded, instead of pup</w:t>
      </w:r>
      <w:r w:rsidR="00935BEF" w:rsidRPr="00CB75E6">
        <w:rPr>
          <w:rFonts w:ascii="Times New Roman" w:hAnsi="Times New Roman" w:cs="Times New Roman"/>
        </w:rPr>
        <w:t>ils that needed to sit, be quiet</w:t>
      </w:r>
      <w:r w:rsidRPr="00CB75E6">
        <w:rPr>
          <w:rFonts w:ascii="Times New Roman" w:hAnsi="Times New Roman" w:cs="Times New Roman"/>
        </w:rPr>
        <w:t xml:space="preserve">, and learn. </w:t>
      </w:r>
      <w:r w:rsidR="00377DC8" w:rsidRPr="00CB75E6">
        <w:rPr>
          <w:rFonts w:ascii="Times New Roman" w:hAnsi="Times New Roman" w:cs="Times New Roman"/>
        </w:rPr>
        <w:t>I realized that my number one goal was to be here for these kids and positively influence them.</w:t>
      </w:r>
    </w:p>
    <w:p w14:paraId="46C584A2" w14:textId="7512C0C4" w:rsidR="00377DC8" w:rsidRPr="00CB75E6" w:rsidRDefault="00377DC8" w:rsidP="00377DC8">
      <w:pPr>
        <w:spacing w:line="480" w:lineRule="auto"/>
        <w:rPr>
          <w:rFonts w:ascii="Times New Roman" w:hAnsi="Times New Roman" w:cs="Times New Roman"/>
        </w:rPr>
      </w:pPr>
      <w:r w:rsidRPr="00CB75E6">
        <w:rPr>
          <w:rFonts w:ascii="Times New Roman" w:hAnsi="Times New Roman" w:cs="Times New Roman"/>
        </w:rPr>
        <w:t xml:space="preserve">The most important thing for TG4 became building relationships with his students which completely transformed the culture of his classroom. </w:t>
      </w:r>
      <w:r w:rsidR="00055546" w:rsidRPr="00CB75E6">
        <w:rPr>
          <w:rFonts w:ascii="Times New Roman" w:hAnsi="Times New Roman" w:cs="Times New Roman"/>
        </w:rPr>
        <w:t>TS</w:t>
      </w:r>
      <w:r w:rsidR="00E03F44" w:rsidRPr="00CB75E6">
        <w:rPr>
          <w:rFonts w:ascii="Times New Roman" w:hAnsi="Times New Roman" w:cs="Times New Roman"/>
        </w:rPr>
        <w:t>A</w:t>
      </w:r>
      <w:r w:rsidR="00055546" w:rsidRPr="00CB75E6">
        <w:rPr>
          <w:rFonts w:ascii="Times New Roman" w:hAnsi="Times New Roman" w:cs="Times New Roman"/>
        </w:rPr>
        <w:t>12 b</w:t>
      </w:r>
      <w:r w:rsidR="00E03F44" w:rsidRPr="00CB75E6">
        <w:rPr>
          <w:rFonts w:ascii="Times New Roman" w:hAnsi="Times New Roman" w:cs="Times New Roman"/>
        </w:rPr>
        <w:t>e</w:t>
      </w:r>
      <w:r w:rsidR="00055546" w:rsidRPr="00CB75E6">
        <w:rPr>
          <w:rFonts w:ascii="Times New Roman" w:hAnsi="Times New Roman" w:cs="Times New Roman"/>
        </w:rPr>
        <w:t xml:space="preserve">lieved that “showing an </w:t>
      </w:r>
      <w:r w:rsidR="00842CBD" w:rsidRPr="00CB75E6">
        <w:rPr>
          <w:rFonts w:ascii="Times New Roman" w:hAnsi="Times New Roman" w:cs="Times New Roman"/>
        </w:rPr>
        <w:t>interest in kids’</w:t>
      </w:r>
      <w:r w:rsidR="00E03F44" w:rsidRPr="00CB75E6">
        <w:rPr>
          <w:rFonts w:ascii="Times New Roman" w:hAnsi="Times New Roman" w:cs="Times New Roman"/>
        </w:rPr>
        <w:t xml:space="preserve"> lives and making</w:t>
      </w:r>
      <w:r w:rsidR="00055546" w:rsidRPr="00CB75E6">
        <w:rPr>
          <w:rFonts w:ascii="Times New Roman" w:hAnsi="Times New Roman" w:cs="Times New Roman"/>
        </w:rPr>
        <w:t xml:space="preserve"> sure they are okay can never be unstated.” TS</w:t>
      </w:r>
      <w:r w:rsidR="00E03F44" w:rsidRPr="00CB75E6">
        <w:rPr>
          <w:rFonts w:ascii="Times New Roman" w:hAnsi="Times New Roman" w:cs="Times New Roman"/>
        </w:rPr>
        <w:t>A</w:t>
      </w:r>
      <w:r w:rsidR="00055546" w:rsidRPr="00CB75E6">
        <w:rPr>
          <w:rFonts w:ascii="Times New Roman" w:hAnsi="Times New Roman" w:cs="Times New Roman"/>
        </w:rPr>
        <w:t>12 continued to say that “there are a lot of things done for kids by the dean and administrators that do not get broadcasted to the public” that are life changing for the students. TS</w:t>
      </w:r>
      <w:r w:rsidR="00E03F44" w:rsidRPr="00CB75E6">
        <w:rPr>
          <w:rFonts w:ascii="Times New Roman" w:hAnsi="Times New Roman" w:cs="Times New Roman"/>
        </w:rPr>
        <w:t>A</w:t>
      </w:r>
      <w:r w:rsidR="00055546" w:rsidRPr="00CB75E6">
        <w:rPr>
          <w:rFonts w:ascii="Times New Roman" w:hAnsi="Times New Roman" w:cs="Times New Roman"/>
        </w:rPr>
        <w:t>12 believed that by showing you care by the willingness to build relationships was a key ingredient</w:t>
      </w:r>
      <w:r w:rsidR="00E03F44" w:rsidRPr="00CB75E6">
        <w:rPr>
          <w:rFonts w:ascii="Times New Roman" w:hAnsi="Times New Roman" w:cs="Times New Roman"/>
        </w:rPr>
        <w:t xml:space="preserve"> in the tight-kni</w:t>
      </w:r>
      <w:r w:rsidR="00055546" w:rsidRPr="00CB75E6">
        <w:rPr>
          <w:rFonts w:ascii="Times New Roman" w:hAnsi="Times New Roman" w:cs="Times New Roman"/>
        </w:rPr>
        <w:t xml:space="preserve">t community at his school. </w:t>
      </w:r>
    </w:p>
    <w:p w14:paraId="647A4518" w14:textId="7611C418" w:rsidR="008035A4" w:rsidRPr="00CB75E6" w:rsidRDefault="00420BC7" w:rsidP="00170C25">
      <w:pPr>
        <w:spacing w:line="480" w:lineRule="auto"/>
        <w:ind w:firstLine="720"/>
        <w:rPr>
          <w:rFonts w:ascii="Times New Roman" w:hAnsi="Times New Roman" w:cs="Times New Roman"/>
        </w:rPr>
      </w:pPr>
      <w:r w:rsidRPr="00CB75E6">
        <w:rPr>
          <w:rFonts w:ascii="Times New Roman" w:hAnsi="Times New Roman" w:cs="Times New Roman"/>
        </w:rPr>
        <w:lastRenderedPageBreak/>
        <w:t xml:space="preserve">TSE9 </w:t>
      </w:r>
      <w:r w:rsidR="00FF642C" w:rsidRPr="00CB75E6">
        <w:rPr>
          <w:rFonts w:ascii="Times New Roman" w:hAnsi="Times New Roman" w:cs="Times New Roman"/>
        </w:rPr>
        <w:t>believed that servant leadership helps develop a strong community through employing the characteristics of relational care and compassion. TS</w:t>
      </w:r>
      <w:r w:rsidR="00E03F44" w:rsidRPr="00CB75E6">
        <w:rPr>
          <w:rFonts w:ascii="Times New Roman" w:hAnsi="Times New Roman" w:cs="Times New Roman"/>
        </w:rPr>
        <w:t>E9</w:t>
      </w:r>
      <w:r w:rsidR="00FF642C" w:rsidRPr="00CB75E6">
        <w:rPr>
          <w:rFonts w:ascii="Times New Roman" w:hAnsi="Times New Roman" w:cs="Times New Roman"/>
        </w:rPr>
        <w:t xml:space="preserve"> gave an example of mentoring a colleague who was going through a difficult time. She said that her colleague had not felt “s</w:t>
      </w:r>
      <w:r w:rsidR="00E03F44" w:rsidRPr="00CB75E6">
        <w:rPr>
          <w:rFonts w:ascii="Times New Roman" w:hAnsi="Times New Roman" w:cs="Times New Roman"/>
        </w:rPr>
        <w:t>een or celebrated recently.” TSE9</w:t>
      </w:r>
      <w:r w:rsidR="00FF642C" w:rsidRPr="00CB75E6">
        <w:rPr>
          <w:rFonts w:ascii="Times New Roman" w:hAnsi="Times New Roman" w:cs="Times New Roman"/>
        </w:rPr>
        <w:t xml:space="preserve"> said that this was perfect opportunity for her to be able to “help encourage her colleague through celebrating her God given talents.” </w:t>
      </w:r>
      <w:r w:rsidR="00FD76BC" w:rsidRPr="00CB75E6">
        <w:rPr>
          <w:rFonts w:ascii="Times New Roman" w:hAnsi="Times New Roman" w:cs="Times New Roman"/>
        </w:rPr>
        <w:t xml:space="preserve">TG3 also believed </w:t>
      </w:r>
      <w:r w:rsidR="00E03F44" w:rsidRPr="00CB75E6">
        <w:rPr>
          <w:rFonts w:ascii="Times New Roman" w:hAnsi="Times New Roman" w:cs="Times New Roman"/>
        </w:rPr>
        <w:t>that when teachers display servant leadership by building relationship</w:t>
      </w:r>
      <w:r w:rsidR="003B7518" w:rsidRPr="00CB75E6">
        <w:rPr>
          <w:rFonts w:ascii="Times New Roman" w:hAnsi="Times New Roman" w:cs="Times New Roman"/>
        </w:rPr>
        <w:t>s</w:t>
      </w:r>
      <w:r w:rsidR="00E03F44" w:rsidRPr="00CB75E6">
        <w:rPr>
          <w:rFonts w:ascii="Times New Roman" w:hAnsi="Times New Roman" w:cs="Times New Roman"/>
        </w:rPr>
        <w:t xml:space="preserve"> a positive impact on the school is evident</w:t>
      </w:r>
      <w:r w:rsidR="00FD76BC" w:rsidRPr="00CB75E6">
        <w:rPr>
          <w:rFonts w:ascii="Times New Roman" w:hAnsi="Times New Roman" w:cs="Times New Roman"/>
        </w:rPr>
        <w:t xml:space="preserve">. She said that </w:t>
      </w:r>
      <w:r w:rsidR="00D87E28" w:rsidRPr="00CB75E6">
        <w:rPr>
          <w:rFonts w:ascii="Times New Roman" w:hAnsi="Times New Roman" w:cs="Times New Roman"/>
        </w:rPr>
        <w:t xml:space="preserve">the teachers in her school “look out for each other and help each other.” </w:t>
      </w:r>
      <w:r w:rsidR="00D5483B" w:rsidRPr="00CB75E6">
        <w:rPr>
          <w:rFonts w:ascii="Times New Roman" w:hAnsi="Times New Roman" w:cs="Times New Roman"/>
        </w:rPr>
        <w:t>TG3 believed that simply knowing “what is going on in the lives” of her colleagues</w:t>
      </w:r>
      <w:r w:rsidR="00634FFF" w:rsidRPr="00CB75E6">
        <w:rPr>
          <w:rFonts w:ascii="Times New Roman" w:hAnsi="Times New Roman" w:cs="Times New Roman"/>
        </w:rPr>
        <w:t xml:space="preserve"> helped her school develop a close community.</w:t>
      </w:r>
    </w:p>
    <w:p w14:paraId="04A8EFD7" w14:textId="7E0F0D0B" w:rsidR="00ED179B" w:rsidRPr="00CB75E6" w:rsidRDefault="00170C25" w:rsidP="00172623">
      <w:pPr>
        <w:spacing w:line="480" w:lineRule="auto"/>
        <w:ind w:firstLine="720"/>
        <w:rPr>
          <w:rFonts w:ascii="Times New Roman" w:hAnsi="Times New Roman" w:cs="Times New Roman"/>
        </w:rPr>
      </w:pPr>
      <w:r w:rsidRPr="00CB75E6">
        <w:rPr>
          <w:rFonts w:ascii="Times New Roman" w:hAnsi="Times New Roman" w:cs="Times New Roman"/>
        </w:rPr>
        <w:t xml:space="preserve">However, teachers of two </w:t>
      </w:r>
      <w:r w:rsidR="00172623" w:rsidRPr="00CB75E6">
        <w:rPr>
          <w:rFonts w:ascii="Times New Roman" w:hAnsi="Times New Roman" w:cs="Times New Roman"/>
        </w:rPr>
        <w:t xml:space="preserve">schools expressed the negative </w:t>
      </w:r>
      <w:r w:rsidR="006E6F95" w:rsidRPr="00CB75E6">
        <w:rPr>
          <w:rFonts w:ascii="Times New Roman" w:hAnsi="Times New Roman" w:cs="Times New Roman"/>
        </w:rPr>
        <w:t xml:space="preserve">impacts on </w:t>
      </w:r>
      <w:r w:rsidR="00172623" w:rsidRPr="00CB75E6">
        <w:rPr>
          <w:rFonts w:ascii="Times New Roman" w:hAnsi="Times New Roman" w:cs="Times New Roman"/>
        </w:rPr>
        <w:t>school culture that could be found by not valuing community an</w:t>
      </w:r>
      <w:r w:rsidR="006E6F95" w:rsidRPr="00CB75E6">
        <w:rPr>
          <w:rFonts w:ascii="Times New Roman" w:hAnsi="Times New Roman" w:cs="Times New Roman"/>
        </w:rPr>
        <w:t>d relationships that are part of</w:t>
      </w:r>
      <w:r w:rsidR="00172623" w:rsidRPr="00CB75E6">
        <w:rPr>
          <w:rFonts w:ascii="Times New Roman" w:hAnsi="Times New Roman" w:cs="Times New Roman"/>
        </w:rPr>
        <w:t xml:space="preserve"> the key characteristics of servant leadership. Teachers from </w:t>
      </w:r>
      <w:r w:rsidR="00A45B04" w:rsidRPr="00CB75E6">
        <w:rPr>
          <w:rFonts w:ascii="Times New Roman" w:hAnsi="Times New Roman" w:cs="Times New Roman"/>
        </w:rPr>
        <w:t>Grace</w:t>
      </w:r>
      <w:r w:rsidR="00172623" w:rsidRPr="00CB75E6">
        <w:rPr>
          <w:rFonts w:ascii="Times New Roman" w:hAnsi="Times New Roman" w:cs="Times New Roman"/>
        </w:rPr>
        <w:t xml:space="preserve"> Christian School described a harmful</w:t>
      </w:r>
      <w:r w:rsidR="00935BEF" w:rsidRPr="00CB75E6">
        <w:rPr>
          <w:rFonts w:ascii="Times New Roman" w:hAnsi="Times New Roman" w:cs="Times New Roman"/>
        </w:rPr>
        <w:t xml:space="preserve"> divide</w:t>
      </w:r>
      <w:r w:rsidR="006E6F95" w:rsidRPr="00CB75E6">
        <w:rPr>
          <w:rFonts w:ascii="Times New Roman" w:hAnsi="Times New Roman" w:cs="Times New Roman"/>
        </w:rPr>
        <w:t xml:space="preserve"> within their school that</w:t>
      </w:r>
      <w:r w:rsidR="00172623" w:rsidRPr="00CB75E6">
        <w:rPr>
          <w:rFonts w:ascii="Times New Roman" w:hAnsi="Times New Roman" w:cs="Times New Roman"/>
        </w:rPr>
        <w:t xml:space="preserve"> had developed be</w:t>
      </w:r>
      <w:r w:rsidR="00E03F44" w:rsidRPr="00CB75E6">
        <w:rPr>
          <w:rFonts w:ascii="Times New Roman" w:hAnsi="Times New Roman" w:cs="Times New Roman"/>
        </w:rPr>
        <w:t>tween the teachers</w:t>
      </w:r>
      <w:r w:rsidR="00172623" w:rsidRPr="00CB75E6">
        <w:rPr>
          <w:rFonts w:ascii="Times New Roman" w:hAnsi="Times New Roman" w:cs="Times New Roman"/>
        </w:rPr>
        <w:t xml:space="preserve"> and </w:t>
      </w:r>
      <w:r w:rsidR="00E03F44" w:rsidRPr="00CB75E6">
        <w:rPr>
          <w:rFonts w:ascii="Times New Roman" w:hAnsi="Times New Roman" w:cs="Times New Roman"/>
        </w:rPr>
        <w:t>the administration</w:t>
      </w:r>
      <w:r w:rsidR="00172623" w:rsidRPr="00CB75E6">
        <w:rPr>
          <w:rFonts w:ascii="Times New Roman" w:hAnsi="Times New Roman" w:cs="Times New Roman"/>
        </w:rPr>
        <w:t xml:space="preserve">. </w:t>
      </w:r>
      <w:r w:rsidR="006E6F95" w:rsidRPr="00CB75E6">
        <w:rPr>
          <w:rFonts w:ascii="Times New Roman" w:hAnsi="Times New Roman" w:cs="Times New Roman"/>
        </w:rPr>
        <w:t>TG3 explain</w:t>
      </w:r>
      <w:r w:rsidR="00E03F44" w:rsidRPr="00CB75E6">
        <w:rPr>
          <w:rFonts w:ascii="Times New Roman" w:hAnsi="Times New Roman" w:cs="Times New Roman"/>
        </w:rPr>
        <w:t>ed</w:t>
      </w:r>
      <w:r w:rsidR="006E6F95" w:rsidRPr="00CB75E6">
        <w:rPr>
          <w:rFonts w:ascii="Times New Roman" w:hAnsi="Times New Roman" w:cs="Times New Roman"/>
        </w:rPr>
        <w:t xml:space="preserve"> the harm of not valuing community and relationships </w:t>
      </w:r>
      <w:r w:rsidR="00E03F44" w:rsidRPr="00CB75E6">
        <w:rPr>
          <w:rFonts w:ascii="Times New Roman" w:hAnsi="Times New Roman" w:cs="Times New Roman"/>
        </w:rPr>
        <w:t>had on her school</w:t>
      </w:r>
      <w:r w:rsidR="006E6F95" w:rsidRPr="00CB75E6">
        <w:rPr>
          <w:rFonts w:ascii="Times New Roman" w:hAnsi="Times New Roman" w:cs="Times New Roman"/>
        </w:rPr>
        <w:t>. She described the lack of support she feels on a daily basis by saying that she has “maybe talked to [her] high school principal for 15 minutes in the past</w:t>
      </w:r>
      <w:r w:rsidR="00E03F44" w:rsidRPr="00CB75E6">
        <w:rPr>
          <w:rFonts w:ascii="Times New Roman" w:hAnsi="Times New Roman" w:cs="Times New Roman"/>
        </w:rPr>
        <w:t xml:space="preserve"> two</w:t>
      </w:r>
      <w:r w:rsidR="006E6F95" w:rsidRPr="00CB75E6">
        <w:rPr>
          <w:rFonts w:ascii="Times New Roman" w:hAnsi="Times New Roman" w:cs="Times New Roman"/>
        </w:rPr>
        <w:t xml:space="preserve"> month</w:t>
      </w:r>
      <w:r w:rsidR="00E03F44" w:rsidRPr="00CB75E6">
        <w:rPr>
          <w:rFonts w:ascii="Times New Roman" w:hAnsi="Times New Roman" w:cs="Times New Roman"/>
        </w:rPr>
        <w:t>s.” TG3 believed</w:t>
      </w:r>
      <w:r w:rsidR="006E6F95" w:rsidRPr="00CB75E6">
        <w:rPr>
          <w:rFonts w:ascii="Times New Roman" w:hAnsi="Times New Roman" w:cs="Times New Roman"/>
        </w:rPr>
        <w:t xml:space="preserve"> that her principal will most likely support he</w:t>
      </w:r>
      <w:r w:rsidR="00E03F44" w:rsidRPr="00CB75E6">
        <w:rPr>
          <w:rFonts w:ascii="Times New Roman" w:hAnsi="Times New Roman" w:cs="Times New Roman"/>
        </w:rPr>
        <w:t>r, but she explained that she</w:t>
      </w:r>
      <w:r w:rsidR="006E6F95" w:rsidRPr="00CB75E6">
        <w:rPr>
          <w:rFonts w:ascii="Times New Roman" w:hAnsi="Times New Roman" w:cs="Times New Roman"/>
        </w:rPr>
        <w:t xml:space="preserve"> would have to be the one to “initiate </w:t>
      </w:r>
      <w:r w:rsidR="004D5BFB" w:rsidRPr="00CB75E6">
        <w:rPr>
          <w:rFonts w:ascii="Times New Roman" w:hAnsi="Times New Roman" w:cs="Times New Roman"/>
        </w:rPr>
        <w:t>a</w:t>
      </w:r>
      <w:r w:rsidR="00935BEF" w:rsidRPr="00CB75E6">
        <w:rPr>
          <w:rFonts w:ascii="Times New Roman" w:hAnsi="Times New Roman" w:cs="Times New Roman"/>
        </w:rPr>
        <w:t>ny conversation for help.” TG3, h</w:t>
      </w:r>
      <w:r w:rsidR="004D5BFB" w:rsidRPr="00CB75E6">
        <w:rPr>
          <w:rFonts w:ascii="Times New Roman" w:hAnsi="Times New Roman" w:cs="Times New Roman"/>
        </w:rPr>
        <w:t>owever</w:t>
      </w:r>
      <w:r w:rsidR="00935BEF" w:rsidRPr="00CB75E6">
        <w:rPr>
          <w:rFonts w:ascii="Times New Roman" w:hAnsi="Times New Roman" w:cs="Times New Roman"/>
        </w:rPr>
        <w:t>,</w:t>
      </w:r>
      <w:r w:rsidR="004D5BFB" w:rsidRPr="00CB75E6">
        <w:rPr>
          <w:rFonts w:ascii="Times New Roman" w:hAnsi="Times New Roman" w:cs="Times New Roman"/>
        </w:rPr>
        <w:t xml:space="preserve"> described her “team” as her </w:t>
      </w:r>
      <w:r w:rsidR="00E03F44" w:rsidRPr="00CB75E6">
        <w:rPr>
          <w:rFonts w:ascii="Times New Roman" w:hAnsi="Times New Roman" w:cs="Times New Roman"/>
        </w:rPr>
        <w:t>“colleagues and fellow teachers.”</w:t>
      </w:r>
      <w:r w:rsidR="004D5BFB" w:rsidRPr="00CB75E6">
        <w:rPr>
          <w:rFonts w:ascii="Times New Roman" w:hAnsi="Times New Roman" w:cs="Times New Roman"/>
        </w:rPr>
        <w:t xml:space="preserve"> </w:t>
      </w:r>
      <w:r w:rsidR="00E03F44" w:rsidRPr="00CB75E6">
        <w:rPr>
          <w:rFonts w:ascii="Times New Roman" w:hAnsi="Times New Roman" w:cs="Times New Roman"/>
        </w:rPr>
        <w:t>They were the</w:t>
      </w:r>
      <w:r w:rsidR="004D5BFB" w:rsidRPr="00CB75E6">
        <w:rPr>
          <w:rFonts w:ascii="Times New Roman" w:hAnsi="Times New Roman" w:cs="Times New Roman"/>
        </w:rPr>
        <w:t xml:space="preserve"> one</w:t>
      </w:r>
      <w:r w:rsidR="00E03F44" w:rsidRPr="00CB75E6">
        <w:rPr>
          <w:rFonts w:ascii="Times New Roman" w:hAnsi="Times New Roman" w:cs="Times New Roman"/>
        </w:rPr>
        <w:t>s</w:t>
      </w:r>
      <w:r w:rsidR="004D5BFB" w:rsidRPr="00CB75E6">
        <w:rPr>
          <w:rFonts w:ascii="Times New Roman" w:hAnsi="Times New Roman" w:cs="Times New Roman"/>
        </w:rPr>
        <w:t xml:space="preserve"> building relationships and communi</w:t>
      </w:r>
      <w:r w:rsidR="00935BEF" w:rsidRPr="00CB75E6">
        <w:rPr>
          <w:rFonts w:ascii="Times New Roman" w:hAnsi="Times New Roman" w:cs="Times New Roman"/>
        </w:rPr>
        <w:t>ty within the school. TG5 agreed</w:t>
      </w:r>
      <w:r w:rsidR="004D5BFB" w:rsidRPr="00CB75E6">
        <w:rPr>
          <w:rFonts w:ascii="Times New Roman" w:hAnsi="Times New Roman" w:cs="Times New Roman"/>
        </w:rPr>
        <w:t xml:space="preserve"> that at Grace Christian School “so many</w:t>
      </w:r>
      <w:r w:rsidR="00E03F44" w:rsidRPr="00CB75E6">
        <w:rPr>
          <w:rFonts w:ascii="Times New Roman" w:hAnsi="Times New Roman" w:cs="Times New Roman"/>
        </w:rPr>
        <w:t xml:space="preserve"> faculty members</w:t>
      </w:r>
      <w:r w:rsidR="004D5BFB" w:rsidRPr="00CB75E6">
        <w:rPr>
          <w:rFonts w:ascii="Times New Roman" w:hAnsi="Times New Roman" w:cs="Times New Roman"/>
        </w:rPr>
        <w:t xml:space="preserve"> model servant leadership well.” </w:t>
      </w:r>
      <w:r w:rsidR="0029613D" w:rsidRPr="00CB75E6">
        <w:rPr>
          <w:rFonts w:ascii="Times New Roman" w:hAnsi="Times New Roman" w:cs="Times New Roman"/>
        </w:rPr>
        <w:t xml:space="preserve">He </w:t>
      </w:r>
      <w:r w:rsidR="0029613D" w:rsidRPr="00CB75E6">
        <w:rPr>
          <w:rFonts w:ascii="Times New Roman" w:hAnsi="Times New Roman" w:cs="Times New Roman"/>
        </w:rPr>
        <w:lastRenderedPageBreak/>
        <w:t>explained that it is the teachers that truly have relationship</w:t>
      </w:r>
      <w:r w:rsidR="003B7518" w:rsidRPr="00CB75E6">
        <w:rPr>
          <w:rFonts w:ascii="Times New Roman" w:hAnsi="Times New Roman" w:cs="Times New Roman"/>
        </w:rPr>
        <w:t>s</w:t>
      </w:r>
      <w:r w:rsidR="0029613D" w:rsidRPr="00CB75E6">
        <w:rPr>
          <w:rFonts w:ascii="Times New Roman" w:hAnsi="Times New Roman" w:cs="Times New Roman"/>
        </w:rPr>
        <w:t xml:space="preserve"> with the stude</w:t>
      </w:r>
      <w:r w:rsidR="00E03F44" w:rsidRPr="00CB75E6">
        <w:rPr>
          <w:rFonts w:ascii="Times New Roman" w:hAnsi="Times New Roman" w:cs="Times New Roman"/>
        </w:rPr>
        <w:t>nts, parents, and other faculty that allows</w:t>
      </w:r>
      <w:r w:rsidR="0029613D" w:rsidRPr="00CB75E6">
        <w:rPr>
          <w:rFonts w:ascii="Times New Roman" w:hAnsi="Times New Roman" w:cs="Times New Roman"/>
        </w:rPr>
        <w:t xml:space="preserve"> them to know the “needs of the people.” TG5 described that the administers “calibration is off,” and he thinks “it is because of the relationships.” TG5 went into more</w:t>
      </w:r>
      <w:r w:rsidR="00E03F44" w:rsidRPr="00CB75E6">
        <w:rPr>
          <w:rFonts w:ascii="Times New Roman" w:hAnsi="Times New Roman" w:cs="Times New Roman"/>
        </w:rPr>
        <w:t xml:space="preserve"> detail</w:t>
      </w:r>
      <w:r w:rsidR="0029613D" w:rsidRPr="00CB75E6">
        <w:rPr>
          <w:rFonts w:ascii="Times New Roman" w:hAnsi="Times New Roman" w:cs="Times New Roman"/>
        </w:rPr>
        <w:t xml:space="preserve"> by depicting the head of the school as moving toward a more </w:t>
      </w:r>
      <w:r w:rsidR="003B7518" w:rsidRPr="00CB75E6">
        <w:rPr>
          <w:rFonts w:ascii="Times New Roman" w:hAnsi="Times New Roman" w:cs="Times New Roman"/>
        </w:rPr>
        <w:t>“figure head” position than a t</w:t>
      </w:r>
      <w:r w:rsidR="0029613D" w:rsidRPr="00CB75E6">
        <w:rPr>
          <w:rFonts w:ascii="Times New Roman" w:hAnsi="Times New Roman" w:cs="Times New Roman"/>
        </w:rPr>
        <w:t>rue servant leader. He explained</w:t>
      </w:r>
      <w:r w:rsidR="00ED179B" w:rsidRPr="00CB75E6">
        <w:rPr>
          <w:rFonts w:ascii="Times New Roman" w:hAnsi="Times New Roman" w:cs="Times New Roman"/>
        </w:rPr>
        <w:t xml:space="preserve"> that </w:t>
      </w:r>
    </w:p>
    <w:p w14:paraId="3234D140" w14:textId="6B33732E" w:rsidR="00074C9E" w:rsidRPr="00CB75E6" w:rsidRDefault="00ED179B" w:rsidP="00935BEF">
      <w:pPr>
        <w:spacing w:line="480" w:lineRule="auto"/>
        <w:ind w:left="720"/>
        <w:rPr>
          <w:rFonts w:ascii="Times New Roman" w:hAnsi="Times New Roman" w:cs="Times New Roman"/>
        </w:rPr>
      </w:pPr>
      <w:r w:rsidRPr="00CB75E6">
        <w:rPr>
          <w:rFonts w:ascii="Times New Roman" w:hAnsi="Times New Roman" w:cs="Times New Roman"/>
        </w:rPr>
        <w:t>students hardly know who he (the head of school) is. So from that point I’m just like I do not believe he is a servant leader. A servant leader is out and visible. A servant leader has his hand on the pulse of the needs of the people. I hate that because I think it was there for a long time, but I think in recent years, as we’ve grown, there has been a loss and sort of disconnect of real focus on servant leadership.</w:t>
      </w:r>
    </w:p>
    <w:p w14:paraId="650E1ACB" w14:textId="3335502C" w:rsidR="00ED179B" w:rsidRPr="00CB75E6" w:rsidRDefault="00074C9E" w:rsidP="00ED179B">
      <w:pPr>
        <w:spacing w:line="480" w:lineRule="auto"/>
        <w:rPr>
          <w:rFonts w:ascii="Times New Roman" w:hAnsi="Times New Roman" w:cs="Times New Roman"/>
        </w:rPr>
      </w:pPr>
      <w:r w:rsidRPr="00CB75E6">
        <w:rPr>
          <w:rFonts w:ascii="Times New Roman" w:hAnsi="Times New Roman" w:cs="Times New Roman"/>
        </w:rPr>
        <w:t xml:space="preserve">TG1 also explained that when “administration does not use the principles of servant leadership in making their decisions” she is negatively impacted. TG1 gave an example when her high school principal “pitted faculty members against each other.” She saw the negative impact on the culture of her school by creating disharmony </w:t>
      </w:r>
      <w:r w:rsidR="00082299" w:rsidRPr="00CB75E6">
        <w:rPr>
          <w:rFonts w:ascii="Times New Roman" w:hAnsi="Times New Roman" w:cs="Times New Roman"/>
        </w:rPr>
        <w:t xml:space="preserve">rather </w:t>
      </w:r>
      <w:r w:rsidRPr="00CB75E6">
        <w:rPr>
          <w:rFonts w:ascii="Times New Roman" w:hAnsi="Times New Roman" w:cs="Times New Roman"/>
        </w:rPr>
        <w:t>than community.</w:t>
      </w:r>
      <w:r w:rsidR="00536418" w:rsidRPr="00CB75E6">
        <w:rPr>
          <w:rFonts w:ascii="Times New Roman" w:hAnsi="Times New Roman" w:cs="Times New Roman"/>
        </w:rPr>
        <w:t xml:space="preserve"> TG1 also explained that if students have “needs an</w:t>
      </w:r>
      <w:r w:rsidR="00935BEF" w:rsidRPr="00CB75E6">
        <w:rPr>
          <w:rFonts w:ascii="Times New Roman" w:hAnsi="Times New Roman" w:cs="Times New Roman"/>
        </w:rPr>
        <w:t>d issues or if they need someone</w:t>
      </w:r>
      <w:r w:rsidR="00536418" w:rsidRPr="00CB75E6">
        <w:rPr>
          <w:rFonts w:ascii="Times New Roman" w:hAnsi="Times New Roman" w:cs="Times New Roman"/>
        </w:rPr>
        <w:t>, they are not looking to administration for that.” She believed that students were going to teacher</w:t>
      </w:r>
      <w:r w:rsidR="00082299" w:rsidRPr="00CB75E6">
        <w:rPr>
          <w:rFonts w:ascii="Times New Roman" w:hAnsi="Times New Roman" w:cs="Times New Roman"/>
        </w:rPr>
        <w:t>s</w:t>
      </w:r>
      <w:r w:rsidR="00536418" w:rsidRPr="00CB75E6">
        <w:rPr>
          <w:rFonts w:ascii="Times New Roman" w:hAnsi="Times New Roman" w:cs="Times New Roman"/>
        </w:rPr>
        <w:t xml:space="preserve"> “because of the relationships” they had with the students. TG1 said that “this is an issue… if students need to access something with a</w:t>
      </w:r>
      <w:r w:rsidR="003B7518" w:rsidRPr="00CB75E6">
        <w:rPr>
          <w:rFonts w:ascii="Times New Roman" w:hAnsi="Times New Roman" w:cs="Times New Roman"/>
        </w:rPr>
        <w:t xml:space="preserve"> little more power than a class-</w:t>
      </w:r>
      <w:r w:rsidR="00536418" w:rsidRPr="00CB75E6">
        <w:rPr>
          <w:rFonts w:ascii="Times New Roman" w:hAnsi="Times New Roman" w:cs="Times New Roman"/>
        </w:rPr>
        <w:t>room teacher, they should be comfortable going to an administrator.”</w:t>
      </w:r>
      <w:r w:rsidRPr="00CB75E6">
        <w:rPr>
          <w:rFonts w:ascii="Times New Roman" w:hAnsi="Times New Roman" w:cs="Times New Roman"/>
        </w:rPr>
        <w:t xml:space="preserve"> </w:t>
      </w:r>
    </w:p>
    <w:p w14:paraId="06D7821B" w14:textId="05BE6F97" w:rsidR="00074C9E" w:rsidRPr="00CB75E6" w:rsidRDefault="00A45B04" w:rsidP="00C85579">
      <w:pPr>
        <w:spacing w:line="480" w:lineRule="auto"/>
        <w:rPr>
          <w:rFonts w:ascii="Times New Roman" w:hAnsi="Times New Roman" w:cs="Times New Roman"/>
        </w:rPr>
      </w:pPr>
      <w:r w:rsidRPr="00CB75E6">
        <w:rPr>
          <w:rFonts w:ascii="Times New Roman" w:hAnsi="Times New Roman" w:cs="Times New Roman"/>
        </w:rPr>
        <w:tab/>
      </w:r>
      <w:r w:rsidR="00172623" w:rsidRPr="00CB75E6">
        <w:rPr>
          <w:rFonts w:ascii="Times New Roman" w:hAnsi="Times New Roman" w:cs="Times New Roman"/>
        </w:rPr>
        <w:t xml:space="preserve">The teachers from </w:t>
      </w:r>
      <w:r w:rsidRPr="00CB75E6">
        <w:rPr>
          <w:rFonts w:ascii="Times New Roman" w:hAnsi="Times New Roman" w:cs="Times New Roman"/>
        </w:rPr>
        <w:t>Southeast</w:t>
      </w:r>
      <w:r w:rsidR="00172623" w:rsidRPr="00CB75E6">
        <w:rPr>
          <w:rFonts w:ascii="Times New Roman" w:hAnsi="Times New Roman" w:cs="Times New Roman"/>
        </w:rPr>
        <w:t xml:space="preserve"> Christian school presented the same</w:t>
      </w:r>
      <w:r w:rsidR="00ED179B" w:rsidRPr="00CB75E6">
        <w:rPr>
          <w:rFonts w:ascii="Times New Roman" w:hAnsi="Times New Roman" w:cs="Times New Roman"/>
        </w:rPr>
        <w:t xml:space="preserve"> community</w:t>
      </w:r>
      <w:r w:rsidR="00935BEF" w:rsidRPr="00CB75E6">
        <w:rPr>
          <w:rFonts w:ascii="Times New Roman" w:hAnsi="Times New Roman" w:cs="Times New Roman"/>
        </w:rPr>
        <w:t xml:space="preserve"> divide</w:t>
      </w:r>
      <w:r w:rsidR="00172623" w:rsidRPr="00CB75E6">
        <w:rPr>
          <w:rFonts w:ascii="Times New Roman" w:hAnsi="Times New Roman" w:cs="Times New Roman"/>
        </w:rPr>
        <w:t xml:space="preserve"> between the administration of the</w:t>
      </w:r>
      <w:r w:rsidR="00935BEF" w:rsidRPr="00CB75E6">
        <w:rPr>
          <w:rFonts w:ascii="Times New Roman" w:hAnsi="Times New Roman" w:cs="Times New Roman"/>
        </w:rPr>
        <w:t xml:space="preserve"> school and the teachers. However</w:t>
      </w:r>
      <w:r w:rsidR="00172623" w:rsidRPr="00CB75E6">
        <w:rPr>
          <w:rFonts w:ascii="Times New Roman" w:hAnsi="Times New Roman" w:cs="Times New Roman"/>
        </w:rPr>
        <w:t xml:space="preserve">, the teachers </w:t>
      </w:r>
      <w:r w:rsidR="00172623" w:rsidRPr="00CB75E6">
        <w:rPr>
          <w:rFonts w:ascii="Times New Roman" w:hAnsi="Times New Roman" w:cs="Times New Roman"/>
        </w:rPr>
        <w:lastRenderedPageBreak/>
        <w:t>at Southeast Christian School described the administration as portraying the values of servant</w:t>
      </w:r>
      <w:r w:rsidR="00082299" w:rsidRPr="00CB75E6">
        <w:rPr>
          <w:rFonts w:ascii="Times New Roman" w:hAnsi="Times New Roman" w:cs="Times New Roman"/>
        </w:rPr>
        <w:t xml:space="preserve"> leadership and not the faculty</w:t>
      </w:r>
      <w:r w:rsidR="00172623" w:rsidRPr="00CB75E6">
        <w:rPr>
          <w:rFonts w:ascii="Times New Roman" w:hAnsi="Times New Roman" w:cs="Times New Roman"/>
        </w:rPr>
        <w:t xml:space="preserve">. </w:t>
      </w:r>
      <w:r w:rsidR="00074C9E" w:rsidRPr="00CB75E6">
        <w:rPr>
          <w:rFonts w:ascii="Times New Roman" w:hAnsi="Times New Roman" w:cs="Times New Roman"/>
        </w:rPr>
        <w:t>The s</w:t>
      </w:r>
      <w:r w:rsidR="00C266A6" w:rsidRPr="00CB75E6">
        <w:rPr>
          <w:rFonts w:ascii="Times New Roman" w:hAnsi="Times New Roman" w:cs="Times New Roman"/>
        </w:rPr>
        <w:t>chool leaders were described as being “a visible presence on campus.” Conversely, TSE6 described many teachers as doing the “bare minimum” in regards to volunteering and building relationship</w:t>
      </w:r>
      <w:r w:rsidR="00935BEF" w:rsidRPr="00CB75E6">
        <w:rPr>
          <w:rFonts w:ascii="Times New Roman" w:hAnsi="Times New Roman" w:cs="Times New Roman"/>
        </w:rPr>
        <w:t>s</w:t>
      </w:r>
      <w:r w:rsidR="00C266A6" w:rsidRPr="00CB75E6">
        <w:rPr>
          <w:rFonts w:ascii="Times New Roman" w:hAnsi="Times New Roman" w:cs="Times New Roman"/>
        </w:rPr>
        <w:t xml:space="preserve"> outside of the school with students. She continued to explain that “maybe part of the reason I like it here so much is because I feel like, even if my colleagues aren’t doing it (relationship building) well, the leadership is.”</w:t>
      </w:r>
      <w:r w:rsidR="00D2293B" w:rsidRPr="00CB75E6">
        <w:rPr>
          <w:rFonts w:ascii="Times New Roman" w:hAnsi="Times New Roman" w:cs="Times New Roman"/>
        </w:rPr>
        <w:t xml:space="preserve"> TSE8 believed that it is important for “students to be able to develop good relationships with their</w:t>
      </w:r>
      <w:r w:rsidR="00935BEF" w:rsidRPr="00CB75E6">
        <w:rPr>
          <w:rFonts w:ascii="Times New Roman" w:hAnsi="Times New Roman" w:cs="Times New Roman"/>
        </w:rPr>
        <w:t xml:space="preserve"> teachers.” When asked the number of teachers who build those relationship as </w:t>
      </w:r>
      <w:r w:rsidR="00D2293B" w:rsidRPr="00CB75E6">
        <w:rPr>
          <w:rFonts w:ascii="Times New Roman" w:hAnsi="Times New Roman" w:cs="Times New Roman"/>
        </w:rPr>
        <w:t>a servant leader, TSE8 said it would be th</w:t>
      </w:r>
      <w:r w:rsidR="00082299" w:rsidRPr="00CB75E6">
        <w:rPr>
          <w:rFonts w:ascii="Times New Roman" w:hAnsi="Times New Roman" w:cs="Times New Roman"/>
        </w:rPr>
        <w:t xml:space="preserve">e “minority of teachers” at </w:t>
      </w:r>
      <w:r w:rsidR="00D2293B" w:rsidRPr="00CB75E6">
        <w:rPr>
          <w:rFonts w:ascii="Times New Roman" w:hAnsi="Times New Roman" w:cs="Times New Roman"/>
        </w:rPr>
        <w:t xml:space="preserve">Southeast Christian School. </w:t>
      </w:r>
      <w:r w:rsidR="00825D9B" w:rsidRPr="00CB75E6">
        <w:rPr>
          <w:rFonts w:ascii="Times New Roman" w:hAnsi="Times New Roman" w:cs="Times New Roman"/>
        </w:rPr>
        <w:t>TSE8 explains that he does feel “supported” by his high school principal because she is “on our side, she is with us.” TSE8 explains that the “overwhelming love and care” his principal has for her students is apparent which leads to “the student</w:t>
      </w:r>
      <w:r w:rsidR="00082299" w:rsidRPr="00CB75E6">
        <w:rPr>
          <w:rFonts w:ascii="Times New Roman" w:hAnsi="Times New Roman" w:cs="Times New Roman"/>
        </w:rPr>
        <w:t>s</w:t>
      </w:r>
      <w:r w:rsidR="00825D9B" w:rsidRPr="00CB75E6">
        <w:rPr>
          <w:rFonts w:ascii="Times New Roman" w:hAnsi="Times New Roman" w:cs="Times New Roman"/>
        </w:rPr>
        <w:t xml:space="preserve"> respecting her even if they do not like her.”</w:t>
      </w:r>
      <w:r w:rsidR="00082299" w:rsidRPr="00CB75E6">
        <w:rPr>
          <w:rFonts w:ascii="Times New Roman" w:hAnsi="Times New Roman" w:cs="Times New Roman"/>
        </w:rPr>
        <w:t xml:space="preserve"> TS</w:t>
      </w:r>
      <w:r w:rsidR="00D10961" w:rsidRPr="00CB75E6">
        <w:rPr>
          <w:rFonts w:ascii="Times New Roman" w:hAnsi="Times New Roman" w:cs="Times New Roman"/>
        </w:rPr>
        <w:t>E7 agreed with TSE8 that he sees some attempts by teachers to build relationships, but it is “far from being unanimous.” TSE7 also agreed that the administration models servant leadership by building relationships with students and teachers. TSE7 said that h</w:t>
      </w:r>
      <w:r w:rsidR="00082299" w:rsidRPr="00CB75E6">
        <w:rPr>
          <w:rFonts w:ascii="Times New Roman" w:hAnsi="Times New Roman" w:cs="Times New Roman"/>
        </w:rPr>
        <w:t>e knows that administrators at his school are “always</w:t>
      </w:r>
      <w:r w:rsidR="00D10961" w:rsidRPr="00CB75E6">
        <w:rPr>
          <w:rFonts w:ascii="Times New Roman" w:hAnsi="Times New Roman" w:cs="Times New Roman"/>
        </w:rPr>
        <w:t xml:space="preserve"> going to be there to back [him] up.”</w:t>
      </w:r>
    </w:p>
    <w:p w14:paraId="75C9FCE3" w14:textId="78B37E62" w:rsidR="0029613D" w:rsidRPr="00CB75E6" w:rsidRDefault="0029613D" w:rsidP="00C85579">
      <w:pPr>
        <w:spacing w:line="480" w:lineRule="auto"/>
        <w:rPr>
          <w:rFonts w:ascii="Times New Roman" w:hAnsi="Times New Roman" w:cs="Times New Roman"/>
        </w:rPr>
      </w:pPr>
      <w:r w:rsidRPr="00CB75E6">
        <w:rPr>
          <w:rFonts w:ascii="Times New Roman" w:hAnsi="Times New Roman" w:cs="Times New Roman"/>
        </w:rPr>
        <w:tab/>
      </w:r>
      <w:r w:rsidR="007C1E9F" w:rsidRPr="00CB75E6">
        <w:rPr>
          <w:rFonts w:ascii="Times New Roman" w:hAnsi="Times New Roman" w:cs="Times New Roman"/>
        </w:rPr>
        <w:t xml:space="preserve">Grace Christian School and Southeast Christian school both provided perspectives of a culture that was harmed by </w:t>
      </w:r>
      <w:r w:rsidR="00082299" w:rsidRPr="00CB75E6">
        <w:rPr>
          <w:rFonts w:ascii="Times New Roman" w:hAnsi="Times New Roman" w:cs="Times New Roman"/>
        </w:rPr>
        <w:t xml:space="preserve">the </w:t>
      </w:r>
      <w:r w:rsidR="007C1E9F" w:rsidRPr="00CB75E6">
        <w:rPr>
          <w:rFonts w:ascii="Times New Roman" w:hAnsi="Times New Roman" w:cs="Times New Roman"/>
        </w:rPr>
        <w:t>discontinuity of community w</w:t>
      </w:r>
      <w:r w:rsidRPr="00CB75E6">
        <w:rPr>
          <w:rFonts w:ascii="Times New Roman" w:hAnsi="Times New Roman" w:cs="Times New Roman"/>
        </w:rPr>
        <w:t xml:space="preserve">hen servant leadership is not displayed </w:t>
      </w:r>
      <w:r w:rsidR="007C1E9F" w:rsidRPr="00CB75E6">
        <w:rPr>
          <w:rFonts w:ascii="Times New Roman" w:hAnsi="Times New Roman" w:cs="Times New Roman"/>
        </w:rPr>
        <w:t xml:space="preserve">by </w:t>
      </w:r>
      <w:r w:rsidR="00082299" w:rsidRPr="00CB75E6">
        <w:rPr>
          <w:rFonts w:ascii="Times New Roman" w:hAnsi="Times New Roman" w:cs="Times New Roman"/>
        </w:rPr>
        <w:t xml:space="preserve">both </w:t>
      </w:r>
      <w:r w:rsidR="007C1E9F" w:rsidRPr="00CB75E6">
        <w:rPr>
          <w:rFonts w:ascii="Times New Roman" w:hAnsi="Times New Roman" w:cs="Times New Roman"/>
        </w:rPr>
        <w:t xml:space="preserve">the teachers and the administrators. </w:t>
      </w:r>
      <w:r w:rsidRPr="00CB75E6">
        <w:rPr>
          <w:rFonts w:ascii="Times New Roman" w:hAnsi="Times New Roman" w:cs="Times New Roman"/>
        </w:rPr>
        <w:t>This</w:t>
      </w:r>
      <w:r w:rsidR="0063772B" w:rsidRPr="00CB75E6">
        <w:rPr>
          <w:rFonts w:ascii="Times New Roman" w:hAnsi="Times New Roman" w:cs="Times New Roman"/>
        </w:rPr>
        <w:t xml:space="preserve"> could</w:t>
      </w:r>
      <w:r w:rsidRPr="00CB75E6">
        <w:rPr>
          <w:rFonts w:ascii="Times New Roman" w:hAnsi="Times New Roman" w:cs="Times New Roman"/>
        </w:rPr>
        <w:t xml:space="preserve"> res</w:t>
      </w:r>
      <w:r w:rsidR="0063772B" w:rsidRPr="00CB75E6">
        <w:rPr>
          <w:rFonts w:ascii="Times New Roman" w:hAnsi="Times New Roman" w:cs="Times New Roman"/>
        </w:rPr>
        <w:t>ult</w:t>
      </w:r>
      <w:r w:rsidR="007C1E9F" w:rsidRPr="00CB75E6">
        <w:rPr>
          <w:rFonts w:ascii="Times New Roman" w:hAnsi="Times New Roman" w:cs="Times New Roman"/>
        </w:rPr>
        <w:t xml:space="preserve"> in the lack of support of </w:t>
      </w:r>
      <w:r w:rsidRPr="00CB75E6">
        <w:rPr>
          <w:rFonts w:ascii="Times New Roman" w:hAnsi="Times New Roman" w:cs="Times New Roman"/>
        </w:rPr>
        <w:t>teacher</w:t>
      </w:r>
      <w:r w:rsidR="007C1E9F" w:rsidRPr="00CB75E6">
        <w:rPr>
          <w:rFonts w:ascii="Times New Roman" w:hAnsi="Times New Roman" w:cs="Times New Roman"/>
        </w:rPr>
        <w:t>s and students</w:t>
      </w:r>
      <w:r w:rsidRPr="00CB75E6">
        <w:rPr>
          <w:rFonts w:ascii="Times New Roman" w:hAnsi="Times New Roman" w:cs="Times New Roman"/>
        </w:rPr>
        <w:t xml:space="preserve">, </w:t>
      </w:r>
      <w:r w:rsidR="007C1E9F" w:rsidRPr="00CB75E6">
        <w:rPr>
          <w:rFonts w:ascii="Times New Roman" w:hAnsi="Times New Roman" w:cs="Times New Roman"/>
        </w:rPr>
        <w:t xml:space="preserve">a lack </w:t>
      </w:r>
      <w:r w:rsidR="00082299" w:rsidRPr="00CB75E6">
        <w:rPr>
          <w:rFonts w:ascii="Times New Roman" w:hAnsi="Times New Roman" w:cs="Times New Roman"/>
        </w:rPr>
        <w:t xml:space="preserve">of </w:t>
      </w:r>
      <w:r w:rsidRPr="00CB75E6">
        <w:rPr>
          <w:rFonts w:ascii="Times New Roman" w:hAnsi="Times New Roman" w:cs="Times New Roman"/>
        </w:rPr>
        <w:t xml:space="preserve">understanding and meeting the needs of the </w:t>
      </w:r>
      <w:r w:rsidRPr="00CB75E6">
        <w:rPr>
          <w:rFonts w:ascii="Times New Roman" w:hAnsi="Times New Roman" w:cs="Times New Roman"/>
        </w:rPr>
        <w:lastRenderedPageBreak/>
        <w:t xml:space="preserve">community, and </w:t>
      </w:r>
      <w:r w:rsidR="007C1E9F" w:rsidRPr="00CB75E6">
        <w:rPr>
          <w:rFonts w:ascii="Times New Roman" w:hAnsi="Times New Roman" w:cs="Times New Roman"/>
        </w:rPr>
        <w:t xml:space="preserve">the inability to provide an environment where students are known and loved. </w:t>
      </w:r>
    </w:p>
    <w:p w14:paraId="79162FE1" w14:textId="4A818977" w:rsidR="00C85579" w:rsidRPr="00CB75E6" w:rsidRDefault="003B7518" w:rsidP="00A91E7E">
      <w:pPr>
        <w:pStyle w:val="Heading3"/>
      </w:pPr>
      <w:bookmarkStart w:id="54" w:name="_Toc162877941"/>
      <w:r w:rsidRPr="00CB75E6">
        <w:t xml:space="preserve">The Influence </w:t>
      </w:r>
      <w:r w:rsidR="00C85579" w:rsidRPr="00CB75E6">
        <w:t>of Leadership</w:t>
      </w:r>
      <w:bookmarkEnd w:id="54"/>
    </w:p>
    <w:p w14:paraId="433E779B" w14:textId="77CDEB1B" w:rsidR="00855732" w:rsidRPr="00CB75E6" w:rsidRDefault="00727FF8" w:rsidP="00C85579">
      <w:pPr>
        <w:spacing w:line="480" w:lineRule="auto"/>
        <w:rPr>
          <w:rFonts w:ascii="Times New Roman" w:hAnsi="Times New Roman" w:cs="Times New Roman"/>
        </w:rPr>
      </w:pPr>
      <w:r w:rsidRPr="00CB75E6">
        <w:rPr>
          <w:rFonts w:ascii="Times New Roman" w:hAnsi="Times New Roman" w:cs="Times New Roman"/>
        </w:rPr>
        <w:tab/>
        <w:t>Teachers from all three school</w:t>
      </w:r>
      <w:r w:rsidR="003B7518" w:rsidRPr="00CB75E6">
        <w:rPr>
          <w:rFonts w:ascii="Times New Roman" w:hAnsi="Times New Roman" w:cs="Times New Roman"/>
        </w:rPr>
        <w:t>s</w:t>
      </w:r>
      <w:r w:rsidRPr="00CB75E6">
        <w:rPr>
          <w:rFonts w:ascii="Times New Roman" w:hAnsi="Times New Roman" w:cs="Times New Roman"/>
        </w:rPr>
        <w:t xml:space="preserve"> bel</w:t>
      </w:r>
      <w:r w:rsidR="00935BEF" w:rsidRPr="00CB75E6">
        <w:rPr>
          <w:rFonts w:ascii="Times New Roman" w:hAnsi="Times New Roman" w:cs="Times New Roman"/>
        </w:rPr>
        <w:t>ieved that the individuals who held leadership positions had</w:t>
      </w:r>
      <w:r w:rsidR="003B7518" w:rsidRPr="00CB75E6">
        <w:rPr>
          <w:rFonts w:ascii="Times New Roman" w:hAnsi="Times New Roman" w:cs="Times New Roman"/>
        </w:rPr>
        <w:t xml:space="preserve"> directly influenced</w:t>
      </w:r>
      <w:r w:rsidRPr="00CB75E6">
        <w:rPr>
          <w:rFonts w:ascii="Times New Roman" w:hAnsi="Times New Roman" w:cs="Times New Roman"/>
        </w:rPr>
        <w:t xml:space="preserve"> the culture of their school. </w:t>
      </w:r>
      <w:r w:rsidR="00E832F4" w:rsidRPr="00CB75E6">
        <w:rPr>
          <w:rFonts w:ascii="Times New Roman" w:hAnsi="Times New Roman" w:cs="Times New Roman"/>
        </w:rPr>
        <w:t>TG4 talked about the humility that was on d</w:t>
      </w:r>
      <w:r w:rsidR="003B7518" w:rsidRPr="00CB75E6">
        <w:rPr>
          <w:rFonts w:ascii="Times New Roman" w:hAnsi="Times New Roman" w:cs="Times New Roman"/>
        </w:rPr>
        <w:t>isplay as his head of school le</w:t>
      </w:r>
      <w:r w:rsidR="00E832F4" w:rsidRPr="00CB75E6">
        <w:rPr>
          <w:rFonts w:ascii="Times New Roman" w:hAnsi="Times New Roman" w:cs="Times New Roman"/>
        </w:rPr>
        <w:t>d. He described his head of school as “not having an ego which a lot of people in his position could develop.” TG4 explained that many heads of school who stayed in one place for that long could have viewed themselves as “building the scho</w:t>
      </w:r>
      <w:r w:rsidR="00692784" w:rsidRPr="00CB75E6">
        <w:rPr>
          <w:rFonts w:ascii="Times New Roman" w:hAnsi="Times New Roman" w:cs="Times New Roman"/>
        </w:rPr>
        <w:t>ol,” but his head of school gives</w:t>
      </w:r>
      <w:r w:rsidR="00E832F4" w:rsidRPr="00CB75E6">
        <w:rPr>
          <w:rFonts w:ascii="Times New Roman" w:hAnsi="Times New Roman" w:cs="Times New Roman"/>
        </w:rPr>
        <w:t xml:space="preserve"> all the credit to the staff and teachers. TG4 believed that this type of servant leadership has a trickle-down effect i</w:t>
      </w:r>
      <w:r w:rsidR="00692784" w:rsidRPr="00CB75E6">
        <w:rPr>
          <w:rFonts w:ascii="Times New Roman" w:hAnsi="Times New Roman" w:cs="Times New Roman"/>
        </w:rPr>
        <w:t>n the organization when</w:t>
      </w:r>
      <w:r w:rsidR="00E832F4" w:rsidRPr="00CB75E6">
        <w:rPr>
          <w:rFonts w:ascii="Times New Roman" w:hAnsi="Times New Roman" w:cs="Times New Roman"/>
        </w:rPr>
        <w:t xml:space="preserve"> humility is “modeled from the top down.” </w:t>
      </w:r>
      <w:r w:rsidR="00692784" w:rsidRPr="00CB75E6">
        <w:rPr>
          <w:rFonts w:ascii="Times New Roman" w:hAnsi="Times New Roman" w:cs="Times New Roman"/>
        </w:rPr>
        <w:t xml:space="preserve">TSE8 </w:t>
      </w:r>
      <w:r w:rsidR="00855732" w:rsidRPr="00CB75E6">
        <w:rPr>
          <w:rFonts w:ascii="Times New Roman" w:hAnsi="Times New Roman" w:cs="Times New Roman"/>
        </w:rPr>
        <w:t>valued the characteristics of h</w:t>
      </w:r>
      <w:r w:rsidR="00692784" w:rsidRPr="00CB75E6">
        <w:rPr>
          <w:rFonts w:ascii="Times New Roman" w:hAnsi="Times New Roman" w:cs="Times New Roman"/>
        </w:rPr>
        <w:t>umility and modeling that he saw</w:t>
      </w:r>
      <w:r w:rsidR="00855732" w:rsidRPr="00CB75E6">
        <w:rPr>
          <w:rFonts w:ascii="Times New Roman" w:hAnsi="Times New Roman" w:cs="Times New Roman"/>
        </w:rPr>
        <w:t xml:space="preserve"> in his principal as a servant leader. He described his principal not as a leader who “sat up in an ivory tower,” but he described her as some who is “with us” and is “almost nurturing.” It is through this posture that he believed students and teacher have come to respect her which “makes it easier for us to be bought in.” </w:t>
      </w:r>
      <w:r w:rsidR="007E4644" w:rsidRPr="00CB75E6">
        <w:rPr>
          <w:rFonts w:ascii="Times New Roman" w:hAnsi="Times New Roman" w:cs="Times New Roman"/>
        </w:rPr>
        <w:t>TS</w:t>
      </w:r>
      <w:r w:rsidR="00BC1C64" w:rsidRPr="00CB75E6">
        <w:rPr>
          <w:rFonts w:ascii="Times New Roman" w:hAnsi="Times New Roman" w:cs="Times New Roman"/>
        </w:rPr>
        <w:t>A</w:t>
      </w:r>
      <w:r w:rsidR="007E4644" w:rsidRPr="00CB75E6">
        <w:rPr>
          <w:rFonts w:ascii="Times New Roman" w:hAnsi="Times New Roman" w:cs="Times New Roman"/>
        </w:rPr>
        <w:t>12 described the leadership in his school as servant</w:t>
      </w:r>
      <w:r w:rsidR="00BC1C64" w:rsidRPr="00CB75E6">
        <w:rPr>
          <w:rFonts w:ascii="Times New Roman" w:hAnsi="Times New Roman" w:cs="Times New Roman"/>
        </w:rPr>
        <w:t xml:space="preserve"> leaders by saying “nobody</w:t>
      </w:r>
      <w:r w:rsidR="007E4644" w:rsidRPr="00CB75E6">
        <w:rPr>
          <w:rFonts w:ascii="Times New Roman" w:hAnsi="Times New Roman" w:cs="Times New Roman"/>
        </w:rPr>
        <w:t xml:space="preserve"> acts like a job is beneath them.” He</w:t>
      </w:r>
      <w:r w:rsidR="00BC1C64" w:rsidRPr="00CB75E6">
        <w:rPr>
          <w:rFonts w:ascii="Times New Roman" w:hAnsi="Times New Roman" w:cs="Times New Roman"/>
        </w:rPr>
        <w:t xml:space="preserve"> even told</w:t>
      </w:r>
      <w:r w:rsidR="007E4644" w:rsidRPr="00CB75E6">
        <w:rPr>
          <w:rFonts w:ascii="Times New Roman" w:hAnsi="Times New Roman" w:cs="Times New Roman"/>
        </w:rPr>
        <w:t xml:space="preserve"> a story</w:t>
      </w:r>
      <w:r w:rsidR="00BC1C64" w:rsidRPr="00CB75E6">
        <w:rPr>
          <w:rFonts w:ascii="Times New Roman" w:hAnsi="Times New Roman" w:cs="Times New Roman"/>
        </w:rPr>
        <w:t xml:space="preserve"> of when</w:t>
      </w:r>
      <w:r w:rsidR="007E4644" w:rsidRPr="00CB75E6">
        <w:rPr>
          <w:rFonts w:ascii="Times New Roman" w:hAnsi="Times New Roman" w:cs="Times New Roman"/>
        </w:rPr>
        <w:t xml:space="preserve"> the principal called him to see if he needed help moving into his house when he first was hired to work a</w:t>
      </w:r>
      <w:r w:rsidR="003B7518" w:rsidRPr="00CB75E6">
        <w:rPr>
          <w:rFonts w:ascii="Times New Roman" w:hAnsi="Times New Roman" w:cs="Times New Roman"/>
        </w:rPr>
        <w:t>t his school from another state</w:t>
      </w:r>
      <w:r w:rsidR="007E4644" w:rsidRPr="00CB75E6">
        <w:rPr>
          <w:rFonts w:ascii="Times New Roman" w:hAnsi="Times New Roman" w:cs="Times New Roman"/>
        </w:rPr>
        <w:t>. TS</w:t>
      </w:r>
      <w:r w:rsidR="00DB2395" w:rsidRPr="00CB75E6">
        <w:rPr>
          <w:rFonts w:ascii="Times New Roman" w:hAnsi="Times New Roman" w:cs="Times New Roman"/>
        </w:rPr>
        <w:t>A</w:t>
      </w:r>
      <w:r w:rsidR="007E4644" w:rsidRPr="00CB75E6">
        <w:rPr>
          <w:rFonts w:ascii="Times New Roman" w:hAnsi="Times New Roman" w:cs="Times New Roman"/>
        </w:rPr>
        <w:t>12 said that “it is thing</w:t>
      </w:r>
      <w:r w:rsidR="00DB2395" w:rsidRPr="00CB75E6">
        <w:rPr>
          <w:rFonts w:ascii="Times New Roman" w:hAnsi="Times New Roman" w:cs="Times New Roman"/>
        </w:rPr>
        <w:t>s</w:t>
      </w:r>
      <w:r w:rsidR="007E4644" w:rsidRPr="00CB75E6">
        <w:rPr>
          <w:rFonts w:ascii="Times New Roman" w:hAnsi="Times New Roman" w:cs="Times New Roman"/>
        </w:rPr>
        <w:t xml:space="preserve"> like that which allow you to know you matter and make</w:t>
      </w:r>
      <w:r w:rsidR="00DB2395" w:rsidRPr="00CB75E6">
        <w:rPr>
          <w:rFonts w:ascii="Times New Roman" w:hAnsi="Times New Roman" w:cs="Times New Roman"/>
        </w:rPr>
        <w:t>s</w:t>
      </w:r>
      <w:r w:rsidR="007E4644" w:rsidRPr="00CB75E6">
        <w:rPr>
          <w:rFonts w:ascii="Times New Roman" w:hAnsi="Times New Roman" w:cs="Times New Roman"/>
        </w:rPr>
        <w:t xml:space="preserve"> you really want to do a good job here.”</w:t>
      </w:r>
    </w:p>
    <w:p w14:paraId="06277B9D" w14:textId="2969DBF9" w:rsidR="00CE58A4" w:rsidRPr="00CB75E6" w:rsidRDefault="007E4644" w:rsidP="00855732">
      <w:pPr>
        <w:spacing w:line="480" w:lineRule="auto"/>
        <w:ind w:firstLine="720"/>
        <w:rPr>
          <w:rFonts w:ascii="Times New Roman" w:hAnsi="Times New Roman" w:cs="Times New Roman"/>
        </w:rPr>
      </w:pPr>
      <w:r w:rsidRPr="00CB75E6">
        <w:rPr>
          <w:rFonts w:ascii="Times New Roman" w:hAnsi="Times New Roman" w:cs="Times New Roman"/>
        </w:rPr>
        <w:t xml:space="preserve">When teachers from all three schools described their principals as a servant leader, they felt empowered and supported. </w:t>
      </w:r>
      <w:r w:rsidR="00E832F4" w:rsidRPr="00CB75E6">
        <w:rPr>
          <w:rFonts w:ascii="Times New Roman" w:hAnsi="Times New Roman" w:cs="Times New Roman"/>
        </w:rPr>
        <w:t>TSE10 described</w:t>
      </w:r>
      <w:r w:rsidR="00DB2395" w:rsidRPr="00CB75E6">
        <w:rPr>
          <w:rFonts w:ascii="Times New Roman" w:hAnsi="Times New Roman" w:cs="Times New Roman"/>
        </w:rPr>
        <w:t xml:space="preserve"> the</w:t>
      </w:r>
      <w:r w:rsidR="00E832F4" w:rsidRPr="00CB75E6">
        <w:rPr>
          <w:rFonts w:ascii="Times New Roman" w:hAnsi="Times New Roman" w:cs="Times New Roman"/>
        </w:rPr>
        <w:t xml:space="preserve"> leadership at his school </w:t>
      </w:r>
      <w:r w:rsidR="00DB2395" w:rsidRPr="00CB75E6">
        <w:rPr>
          <w:rFonts w:ascii="Times New Roman" w:hAnsi="Times New Roman" w:cs="Times New Roman"/>
        </w:rPr>
        <w:lastRenderedPageBreak/>
        <w:t xml:space="preserve">of </w:t>
      </w:r>
      <w:r w:rsidR="00E832F4" w:rsidRPr="00CB75E6">
        <w:rPr>
          <w:rFonts w:ascii="Times New Roman" w:hAnsi="Times New Roman" w:cs="Times New Roman"/>
        </w:rPr>
        <w:t xml:space="preserve">knowing how to “properly delegate jobs” to those who had expertise. TSE10 believed that teachers felt “empowered” because of the trust and delegation that was seen in the leadership at his school. </w:t>
      </w:r>
      <w:r w:rsidR="004E4981" w:rsidRPr="00CB75E6">
        <w:rPr>
          <w:rFonts w:ascii="Times New Roman" w:hAnsi="Times New Roman" w:cs="Times New Roman"/>
        </w:rPr>
        <w:t>TS</w:t>
      </w:r>
      <w:r w:rsidR="00DB2395" w:rsidRPr="00CB75E6">
        <w:rPr>
          <w:rFonts w:ascii="Times New Roman" w:hAnsi="Times New Roman" w:cs="Times New Roman"/>
        </w:rPr>
        <w:t>A</w:t>
      </w:r>
      <w:r w:rsidR="004E4981" w:rsidRPr="00CB75E6">
        <w:rPr>
          <w:rFonts w:ascii="Times New Roman" w:hAnsi="Times New Roman" w:cs="Times New Roman"/>
        </w:rPr>
        <w:t>13 also valued the characteristics of empowerment that she saw in her principal as a servant leader. She believed that teachers are not “micromanaged” at her school which allows them to</w:t>
      </w:r>
      <w:r w:rsidR="00DB2395" w:rsidRPr="00CB75E6">
        <w:rPr>
          <w:rFonts w:ascii="Times New Roman" w:hAnsi="Times New Roman" w:cs="Times New Roman"/>
        </w:rPr>
        <w:t xml:space="preserve"> be</w:t>
      </w:r>
      <w:r w:rsidR="004E4981" w:rsidRPr="00CB75E6">
        <w:rPr>
          <w:rFonts w:ascii="Times New Roman" w:hAnsi="Times New Roman" w:cs="Times New Roman"/>
        </w:rPr>
        <w:t xml:space="preserve"> free to teach in their field as they see fit. TSE8 also saw the importance of knowing that his principal “is on his side.” When describing his principal as a servant leader, TSE8 felt “supported” and he knew </w:t>
      </w:r>
      <w:r w:rsidR="00DB2395" w:rsidRPr="00CB75E6">
        <w:rPr>
          <w:rFonts w:ascii="Times New Roman" w:hAnsi="Times New Roman" w:cs="Times New Roman"/>
        </w:rPr>
        <w:t>h</w:t>
      </w:r>
      <w:r w:rsidR="004E4981" w:rsidRPr="00CB75E6">
        <w:rPr>
          <w:rFonts w:ascii="Times New Roman" w:hAnsi="Times New Roman" w:cs="Times New Roman"/>
        </w:rPr>
        <w:t>is principal was always going to “</w:t>
      </w:r>
      <w:r w:rsidR="00DB2395" w:rsidRPr="00CB75E6">
        <w:rPr>
          <w:rFonts w:ascii="Times New Roman" w:hAnsi="Times New Roman" w:cs="Times New Roman"/>
        </w:rPr>
        <w:t xml:space="preserve">back [him] up and </w:t>
      </w:r>
      <w:r w:rsidR="00935BEF" w:rsidRPr="00CB75E6">
        <w:rPr>
          <w:rFonts w:ascii="Times New Roman" w:hAnsi="Times New Roman" w:cs="Times New Roman"/>
        </w:rPr>
        <w:t xml:space="preserve">not </w:t>
      </w:r>
      <w:r w:rsidR="00DB2395" w:rsidRPr="00CB75E6">
        <w:rPr>
          <w:rFonts w:ascii="Times New Roman" w:hAnsi="Times New Roman" w:cs="Times New Roman"/>
        </w:rPr>
        <w:t>throw [him]</w:t>
      </w:r>
      <w:r w:rsidR="004E4981" w:rsidRPr="00CB75E6">
        <w:rPr>
          <w:rFonts w:ascii="Times New Roman" w:hAnsi="Times New Roman" w:cs="Times New Roman"/>
        </w:rPr>
        <w:t xml:space="preserve"> under the bus.”</w:t>
      </w:r>
      <w:r w:rsidR="00855732" w:rsidRPr="00CB75E6">
        <w:rPr>
          <w:rFonts w:ascii="Times New Roman" w:hAnsi="Times New Roman" w:cs="Times New Roman"/>
        </w:rPr>
        <w:t xml:space="preserve"> TSE8 said </w:t>
      </w:r>
      <w:r w:rsidR="00DB2395" w:rsidRPr="00CB75E6">
        <w:rPr>
          <w:rFonts w:ascii="Times New Roman" w:hAnsi="Times New Roman" w:cs="Times New Roman"/>
        </w:rPr>
        <w:t xml:space="preserve">that the way his principal communicates “shows that </w:t>
      </w:r>
      <w:r w:rsidR="00855732" w:rsidRPr="00CB75E6">
        <w:rPr>
          <w:rFonts w:ascii="Times New Roman" w:hAnsi="Times New Roman" w:cs="Times New Roman"/>
        </w:rPr>
        <w:t>she is on your side and is willing to throw you a lifeline.”</w:t>
      </w:r>
      <w:r w:rsidRPr="00CB75E6">
        <w:rPr>
          <w:rFonts w:ascii="Times New Roman" w:hAnsi="Times New Roman" w:cs="Times New Roman"/>
        </w:rPr>
        <w:t xml:space="preserve"> TG4 also believed that one of the traits of a servant leader that her principal demonstrated was his “willingness to jump in and help.” She said that if she “needed help solving a problem [she] could call or text him and he would be willing to listen and help.” </w:t>
      </w:r>
    </w:p>
    <w:p w14:paraId="2BDB4FEA" w14:textId="20486AEB" w:rsidR="007E4644" w:rsidRPr="00CB75E6" w:rsidRDefault="00C1182D" w:rsidP="00855732">
      <w:pPr>
        <w:spacing w:line="480" w:lineRule="auto"/>
        <w:ind w:firstLine="720"/>
        <w:rPr>
          <w:rFonts w:ascii="Times New Roman" w:hAnsi="Times New Roman" w:cs="Times New Roman"/>
        </w:rPr>
      </w:pPr>
      <w:r w:rsidRPr="00CB75E6">
        <w:rPr>
          <w:rFonts w:ascii="Times New Roman" w:hAnsi="Times New Roman" w:cs="Times New Roman"/>
        </w:rPr>
        <w:t>Teachers from Grace Christian School and Southeast Christian school both talked about the effect</w:t>
      </w:r>
      <w:r w:rsidR="006C4873" w:rsidRPr="00CB75E6">
        <w:rPr>
          <w:rFonts w:ascii="Times New Roman" w:hAnsi="Times New Roman" w:cs="Times New Roman"/>
        </w:rPr>
        <w:t>s</w:t>
      </w:r>
      <w:r w:rsidRPr="00CB75E6">
        <w:rPr>
          <w:rFonts w:ascii="Times New Roman" w:hAnsi="Times New Roman" w:cs="Times New Roman"/>
        </w:rPr>
        <w:t xml:space="preserve"> the traits of transparency and authenticity had on the culture when displayed by their principal as a servant leader. TSE9 described her principal as being very “authentic,” and the teachers and students trust her “to be the same person in every space she is in.” TSE9 explained that when acting as a servant leader</w:t>
      </w:r>
      <w:r w:rsidR="00056453" w:rsidRPr="00CB75E6">
        <w:rPr>
          <w:rFonts w:ascii="Times New Roman" w:hAnsi="Times New Roman" w:cs="Times New Roman"/>
        </w:rPr>
        <w:t>,</w:t>
      </w:r>
      <w:r w:rsidRPr="00CB75E6">
        <w:rPr>
          <w:rFonts w:ascii="Times New Roman" w:hAnsi="Times New Roman" w:cs="Times New Roman"/>
        </w:rPr>
        <w:t xml:space="preserve"> teachers and students are “comfortable</w:t>
      </w:r>
      <w:r w:rsidR="006C4873" w:rsidRPr="00CB75E6">
        <w:rPr>
          <w:rFonts w:ascii="Times New Roman" w:hAnsi="Times New Roman" w:cs="Times New Roman"/>
        </w:rPr>
        <w:t xml:space="preserve"> and are</w:t>
      </w:r>
      <w:r w:rsidRPr="00CB75E6">
        <w:rPr>
          <w:rFonts w:ascii="Times New Roman" w:hAnsi="Times New Roman" w:cs="Times New Roman"/>
        </w:rPr>
        <w:t xml:space="preserve"> their real self” around the principal. TSE9 explained because of this authenticity her principal makes “everyone feel like they</w:t>
      </w:r>
      <w:r w:rsidR="006C4873" w:rsidRPr="00CB75E6">
        <w:rPr>
          <w:rFonts w:ascii="Times New Roman" w:hAnsi="Times New Roman" w:cs="Times New Roman"/>
        </w:rPr>
        <w:t xml:space="preserve"> are in on</w:t>
      </w:r>
      <w:r w:rsidR="00C7531F" w:rsidRPr="00CB75E6">
        <w:rPr>
          <w:rFonts w:ascii="Times New Roman" w:hAnsi="Times New Roman" w:cs="Times New Roman"/>
        </w:rPr>
        <w:t xml:space="preserve"> a big secret,” and everyone “is just bought in” to her mission and vision.” TG1 described her principal as being authentic and having integrity. She said she “knows for a fact that he </w:t>
      </w:r>
      <w:r w:rsidR="00C7531F" w:rsidRPr="00CB75E6">
        <w:rPr>
          <w:rFonts w:ascii="Times New Roman" w:hAnsi="Times New Roman" w:cs="Times New Roman"/>
        </w:rPr>
        <w:lastRenderedPageBreak/>
        <w:t>(her principal) is not a liar.” Integrity is important to TG1 as she “feels like she can trust him,” b</w:t>
      </w:r>
      <w:r w:rsidR="006C4873" w:rsidRPr="00CB75E6">
        <w:rPr>
          <w:rFonts w:ascii="Times New Roman" w:hAnsi="Times New Roman" w:cs="Times New Roman"/>
        </w:rPr>
        <w:t>ut she believes sometimes “</w:t>
      </w:r>
      <w:r w:rsidR="00C7531F" w:rsidRPr="00CB75E6">
        <w:rPr>
          <w:rFonts w:ascii="Times New Roman" w:hAnsi="Times New Roman" w:cs="Times New Roman"/>
        </w:rPr>
        <w:t xml:space="preserve">he is too transparent.” TG1 described her principal as maybe having “the wrong concept of servant leadership” when it comes to transparency. At times she wished that her principal </w:t>
      </w:r>
      <w:r w:rsidR="00960E54" w:rsidRPr="00CB75E6">
        <w:rPr>
          <w:rFonts w:ascii="Times New Roman" w:hAnsi="Times New Roman" w:cs="Times New Roman"/>
        </w:rPr>
        <w:t>would “step up and be a leader” instead of “always showing the man behind the curtain</w:t>
      </w:r>
      <w:r w:rsidR="006C4873" w:rsidRPr="00CB75E6">
        <w:rPr>
          <w:rFonts w:ascii="Times New Roman" w:hAnsi="Times New Roman" w:cs="Times New Roman"/>
        </w:rPr>
        <w:t>.” TG1 believed that too much transparency could be a</w:t>
      </w:r>
      <w:r w:rsidR="00960E54" w:rsidRPr="00CB75E6">
        <w:rPr>
          <w:rFonts w:ascii="Times New Roman" w:hAnsi="Times New Roman" w:cs="Times New Roman"/>
        </w:rPr>
        <w:t xml:space="preserve"> weakness and a cause for people to become uneasy or second guess her principal’s leadership. She believed her principal needed to make a decision and “not back down.”</w:t>
      </w:r>
    </w:p>
    <w:p w14:paraId="55FD24DF" w14:textId="1014DDDB" w:rsidR="006F76BF" w:rsidRPr="00CB75E6" w:rsidRDefault="00960E54" w:rsidP="00855732">
      <w:pPr>
        <w:spacing w:line="480" w:lineRule="auto"/>
        <w:ind w:firstLine="720"/>
        <w:rPr>
          <w:rFonts w:ascii="Times New Roman" w:hAnsi="Times New Roman" w:cs="Times New Roman"/>
        </w:rPr>
      </w:pPr>
      <w:r w:rsidRPr="00CB75E6">
        <w:rPr>
          <w:rFonts w:ascii="Times New Roman" w:hAnsi="Times New Roman" w:cs="Times New Roman"/>
        </w:rPr>
        <w:t xml:space="preserve">The teachers from Grace Christian School were the only teachers to describe the negative cultural impact a </w:t>
      </w:r>
      <w:r w:rsidR="00BF339D" w:rsidRPr="00CB75E6">
        <w:rPr>
          <w:rFonts w:ascii="Times New Roman" w:hAnsi="Times New Roman" w:cs="Times New Roman"/>
        </w:rPr>
        <w:t xml:space="preserve">school </w:t>
      </w:r>
      <w:r w:rsidRPr="00CB75E6">
        <w:rPr>
          <w:rFonts w:ascii="Times New Roman" w:hAnsi="Times New Roman" w:cs="Times New Roman"/>
        </w:rPr>
        <w:t xml:space="preserve">leader could have when they are not being a servant leader. </w:t>
      </w:r>
      <w:r w:rsidR="00BF339D" w:rsidRPr="00CB75E6">
        <w:rPr>
          <w:rFonts w:ascii="Times New Roman" w:hAnsi="Times New Roman" w:cs="Times New Roman"/>
        </w:rPr>
        <w:t xml:space="preserve">TG5 stated that he believes his head of school was once a servant leader but has now moved to a “figurehead sort of position.” He sees a clear indication of this by his head of school “not knowing the needs of his people” and </w:t>
      </w:r>
      <w:r w:rsidR="006C4873" w:rsidRPr="00CB75E6">
        <w:rPr>
          <w:rFonts w:ascii="Times New Roman" w:hAnsi="Times New Roman" w:cs="Times New Roman"/>
        </w:rPr>
        <w:t>the school. The example TG5 gave</w:t>
      </w:r>
      <w:r w:rsidR="00BF339D" w:rsidRPr="00CB75E6">
        <w:rPr>
          <w:rFonts w:ascii="Times New Roman" w:hAnsi="Times New Roman" w:cs="Times New Roman"/>
        </w:rPr>
        <w:t xml:space="preserve"> of the negative cultural impact by his head of school not displaying the traits of </w:t>
      </w:r>
      <w:r w:rsidR="006C4873" w:rsidRPr="00CB75E6">
        <w:rPr>
          <w:rFonts w:ascii="Times New Roman" w:hAnsi="Times New Roman" w:cs="Times New Roman"/>
        </w:rPr>
        <w:t xml:space="preserve">a </w:t>
      </w:r>
      <w:r w:rsidR="00BF339D" w:rsidRPr="00CB75E6">
        <w:rPr>
          <w:rFonts w:ascii="Times New Roman" w:hAnsi="Times New Roman" w:cs="Times New Roman"/>
        </w:rPr>
        <w:t xml:space="preserve">servant in the hiring process of his school. TG5 explained that </w:t>
      </w:r>
    </w:p>
    <w:p w14:paraId="67377FDB" w14:textId="4B81286A" w:rsidR="006F76BF" w:rsidRPr="00CB75E6" w:rsidRDefault="00BF339D" w:rsidP="00056453">
      <w:pPr>
        <w:spacing w:line="480" w:lineRule="auto"/>
        <w:ind w:left="720"/>
        <w:rPr>
          <w:rFonts w:ascii="Times New Roman" w:hAnsi="Times New Roman" w:cs="Times New Roman"/>
        </w:rPr>
      </w:pPr>
      <w:r w:rsidRPr="00CB75E6">
        <w:rPr>
          <w:rFonts w:ascii="Times New Roman" w:hAnsi="Times New Roman" w:cs="Times New Roman"/>
        </w:rPr>
        <w:t xml:space="preserve">in the personnel hires that have been made in recent years have been incredibly unsuccessful. I don’t know if they would ever admit that or express that, but from my perspective, the turnover rate has been very high in our elementary and high school programs… We have told our administration year after year that we need an </w:t>
      </w:r>
      <w:r w:rsidR="006F76BF" w:rsidRPr="00CB75E6">
        <w:rPr>
          <w:rFonts w:ascii="Times New Roman" w:hAnsi="Times New Roman" w:cs="Times New Roman"/>
        </w:rPr>
        <w:t>onboarding</w:t>
      </w:r>
      <w:r w:rsidRPr="00CB75E6">
        <w:rPr>
          <w:rFonts w:ascii="Times New Roman" w:hAnsi="Times New Roman" w:cs="Times New Roman"/>
        </w:rPr>
        <w:t xml:space="preserve"> process for our new teacher</w:t>
      </w:r>
      <w:r w:rsidR="006C4873" w:rsidRPr="00CB75E6">
        <w:rPr>
          <w:rFonts w:ascii="Times New Roman" w:hAnsi="Times New Roman" w:cs="Times New Roman"/>
        </w:rPr>
        <w:t>s</w:t>
      </w:r>
      <w:r w:rsidRPr="00CB75E6">
        <w:rPr>
          <w:rFonts w:ascii="Times New Roman" w:hAnsi="Times New Roman" w:cs="Times New Roman"/>
        </w:rPr>
        <w:t xml:space="preserve"> because our pace her</w:t>
      </w:r>
      <w:r w:rsidR="003B7518" w:rsidRPr="00CB75E6">
        <w:rPr>
          <w:rFonts w:ascii="Times New Roman" w:hAnsi="Times New Roman" w:cs="Times New Roman"/>
        </w:rPr>
        <w:t>e</w:t>
      </w:r>
      <w:r w:rsidRPr="00CB75E6">
        <w:rPr>
          <w:rFonts w:ascii="Times New Roman" w:hAnsi="Times New Roman" w:cs="Times New Roman"/>
        </w:rPr>
        <w:t xml:space="preserve"> </w:t>
      </w:r>
      <w:r w:rsidR="006F76BF" w:rsidRPr="00CB75E6">
        <w:rPr>
          <w:rFonts w:ascii="Times New Roman" w:hAnsi="Times New Roman" w:cs="Times New Roman"/>
        </w:rPr>
        <w:t>is</w:t>
      </w:r>
      <w:r w:rsidRPr="00CB75E6">
        <w:rPr>
          <w:rFonts w:ascii="Times New Roman" w:hAnsi="Times New Roman" w:cs="Times New Roman"/>
        </w:rPr>
        <w:t xml:space="preserve"> remarkably faster than a lot of other places. Our school can be quite over</w:t>
      </w:r>
      <w:r w:rsidR="006C4873" w:rsidRPr="00CB75E6">
        <w:rPr>
          <w:rFonts w:ascii="Times New Roman" w:hAnsi="Times New Roman" w:cs="Times New Roman"/>
        </w:rPr>
        <w:t>whelming for new teachers. W</w:t>
      </w:r>
      <w:r w:rsidRPr="00CB75E6">
        <w:rPr>
          <w:rFonts w:ascii="Times New Roman" w:hAnsi="Times New Roman" w:cs="Times New Roman"/>
        </w:rPr>
        <w:t xml:space="preserve">e asked for a new employee development program. If you are recognizing the needs of the </w:t>
      </w:r>
      <w:r w:rsidR="006F76BF" w:rsidRPr="00CB75E6">
        <w:rPr>
          <w:rFonts w:ascii="Times New Roman" w:hAnsi="Times New Roman" w:cs="Times New Roman"/>
        </w:rPr>
        <w:t>people,</w:t>
      </w:r>
      <w:r w:rsidRPr="00CB75E6">
        <w:rPr>
          <w:rFonts w:ascii="Times New Roman" w:hAnsi="Times New Roman" w:cs="Times New Roman"/>
        </w:rPr>
        <w:t xml:space="preserve"> then you would see that new teachers are </w:t>
      </w:r>
      <w:r w:rsidRPr="00CB75E6">
        <w:rPr>
          <w:rFonts w:ascii="Times New Roman" w:hAnsi="Times New Roman" w:cs="Times New Roman"/>
        </w:rPr>
        <w:lastRenderedPageBreak/>
        <w:t xml:space="preserve">getting overwhelmed. In </w:t>
      </w:r>
      <w:r w:rsidR="006F76BF" w:rsidRPr="00CB75E6">
        <w:rPr>
          <w:rFonts w:ascii="Times New Roman" w:hAnsi="Times New Roman" w:cs="Times New Roman"/>
        </w:rPr>
        <w:t>fact,</w:t>
      </w:r>
      <w:r w:rsidRPr="00CB75E6">
        <w:rPr>
          <w:rFonts w:ascii="Times New Roman" w:hAnsi="Times New Roman" w:cs="Times New Roman"/>
        </w:rPr>
        <w:t xml:space="preserve"> we have a problem retaining new teachers</w:t>
      </w:r>
      <w:r w:rsidR="006F76BF" w:rsidRPr="00CB75E6">
        <w:rPr>
          <w:rFonts w:ascii="Times New Roman" w:hAnsi="Times New Roman" w:cs="Times New Roman"/>
        </w:rPr>
        <w:t xml:space="preserve">, so let’s create a new employee training program, but the new program has never happened. </w:t>
      </w:r>
    </w:p>
    <w:p w14:paraId="24717335" w14:textId="45607E12" w:rsidR="006F76BF" w:rsidRPr="00CB75E6" w:rsidRDefault="006F76BF" w:rsidP="006F76BF">
      <w:pPr>
        <w:spacing w:line="480" w:lineRule="auto"/>
        <w:rPr>
          <w:rFonts w:ascii="Times New Roman" w:hAnsi="Times New Roman" w:cs="Times New Roman"/>
        </w:rPr>
      </w:pPr>
      <w:r w:rsidRPr="00CB75E6">
        <w:rPr>
          <w:rFonts w:ascii="Times New Roman" w:hAnsi="Times New Roman" w:cs="Times New Roman"/>
        </w:rPr>
        <w:t xml:space="preserve">TG5 showed his frustration that the leaders in his school have a “lack of discernment” and do know how to “set people up for success.” TG3 agreed that there is a negative cultural impact when the leaders of her school do not portray the characteristics of servant leadership. </w:t>
      </w:r>
      <w:r w:rsidR="002A06FB" w:rsidRPr="00CB75E6">
        <w:rPr>
          <w:rFonts w:ascii="Times New Roman" w:hAnsi="Times New Roman" w:cs="Times New Roman"/>
        </w:rPr>
        <w:t>She described her last school had a</w:t>
      </w:r>
      <w:r w:rsidRPr="00CB75E6">
        <w:rPr>
          <w:rFonts w:ascii="Times New Roman" w:hAnsi="Times New Roman" w:cs="Times New Roman"/>
        </w:rPr>
        <w:t xml:space="preserve"> “feeling like we were all in it together… and the teachers felt like they were the decision makers.” </w:t>
      </w:r>
      <w:r w:rsidR="008A4B72" w:rsidRPr="00CB75E6">
        <w:rPr>
          <w:rFonts w:ascii="Times New Roman" w:hAnsi="Times New Roman" w:cs="Times New Roman"/>
        </w:rPr>
        <w:t>By comparing her current school to her previous, TG3 said there are “two big things that I fe</w:t>
      </w:r>
      <w:r w:rsidR="00056453" w:rsidRPr="00CB75E6">
        <w:rPr>
          <w:rFonts w:ascii="Times New Roman" w:hAnsi="Times New Roman" w:cs="Times New Roman"/>
        </w:rPr>
        <w:t>el are lacking here. I am not em</w:t>
      </w:r>
      <w:r w:rsidR="008A4B72" w:rsidRPr="00CB75E6">
        <w:rPr>
          <w:rFonts w:ascii="Times New Roman" w:hAnsi="Times New Roman" w:cs="Times New Roman"/>
        </w:rPr>
        <w:t>power</w:t>
      </w:r>
      <w:r w:rsidR="00056453" w:rsidRPr="00CB75E6">
        <w:rPr>
          <w:rFonts w:ascii="Times New Roman" w:hAnsi="Times New Roman" w:cs="Times New Roman"/>
        </w:rPr>
        <w:t>ed</w:t>
      </w:r>
      <w:r w:rsidR="008A4B72" w:rsidRPr="00CB75E6">
        <w:rPr>
          <w:rFonts w:ascii="Times New Roman" w:hAnsi="Times New Roman" w:cs="Times New Roman"/>
        </w:rPr>
        <w:t xml:space="preserve"> to do what I need to do,</w:t>
      </w:r>
      <w:r w:rsidRPr="00CB75E6">
        <w:rPr>
          <w:rFonts w:ascii="Times New Roman" w:hAnsi="Times New Roman" w:cs="Times New Roman"/>
        </w:rPr>
        <w:t xml:space="preserve"> </w:t>
      </w:r>
      <w:r w:rsidR="008A4B72" w:rsidRPr="00CB75E6">
        <w:rPr>
          <w:rFonts w:ascii="Times New Roman" w:hAnsi="Times New Roman" w:cs="Times New Roman"/>
        </w:rPr>
        <w:t>and I rarely get asked what I need.”</w:t>
      </w:r>
    </w:p>
    <w:p w14:paraId="2401F36F" w14:textId="10355B3B" w:rsidR="00ED1629" w:rsidRPr="00CB75E6" w:rsidRDefault="00ED1629" w:rsidP="006F76BF">
      <w:pPr>
        <w:spacing w:line="480" w:lineRule="auto"/>
        <w:rPr>
          <w:rFonts w:ascii="Times New Roman" w:hAnsi="Times New Roman" w:cs="Times New Roman"/>
        </w:rPr>
      </w:pPr>
      <w:r w:rsidRPr="00CB75E6">
        <w:rPr>
          <w:rFonts w:ascii="Times New Roman" w:hAnsi="Times New Roman" w:cs="Times New Roman"/>
        </w:rPr>
        <w:tab/>
        <w:t>The teachers in this study described the effect</w:t>
      </w:r>
      <w:r w:rsidR="002A06FB" w:rsidRPr="00CB75E6">
        <w:rPr>
          <w:rFonts w:ascii="Times New Roman" w:hAnsi="Times New Roman" w:cs="Times New Roman"/>
        </w:rPr>
        <w:t>s</w:t>
      </w:r>
      <w:r w:rsidRPr="00CB75E6">
        <w:rPr>
          <w:rFonts w:ascii="Times New Roman" w:hAnsi="Times New Roman" w:cs="Times New Roman"/>
        </w:rPr>
        <w:t xml:space="preserve"> they believe servant leadership has on the culture of their school when modeled by their school leaders. Teachers brought up the themes of feeling empowered, teamwork, and supported when their school leaders lead like a servant. Some teachers also brought up a negative effect their leaders have on culture when they do not employ the traits of servant leadership. Teacher</w:t>
      </w:r>
      <w:r w:rsidR="005C7CEA" w:rsidRPr="00CB75E6">
        <w:rPr>
          <w:rFonts w:ascii="Times New Roman" w:hAnsi="Times New Roman" w:cs="Times New Roman"/>
        </w:rPr>
        <w:t>s</w:t>
      </w:r>
      <w:r w:rsidRPr="00CB75E6">
        <w:rPr>
          <w:rFonts w:ascii="Times New Roman" w:hAnsi="Times New Roman" w:cs="Times New Roman"/>
        </w:rPr>
        <w:t xml:space="preserve"> saw their school leaders as not understanding the needs of the people within their organization which lead to mistrust and the feeling of not being supported. </w:t>
      </w:r>
    </w:p>
    <w:p w14:paraId="7B005EA4" w14:textId="6025F93B" w:rsidR="00C85579" w:rsidRPr="00CB75E6" w:rsidRDefault="00C85579" w:rsidP="00A91E7E">
      <w:pPr>
        <w:pStyle w:val="Heading3"/>
      </w:pPr>
      <w:bookmarkStart w:id="55" w:name="_Toc162877942"/>
      <w:r w:rsidRPr="00CB75E6">
        <w:t>School Culture and Pedagogy</w:t>
      </w:r>
      <w:bookmarkEnd w:id="55"/>
    </w:p>
    <w:p w14:paraId="1B5E32D5" w14:textId="738C82B5" w:rsidR="0003235C" w:rsidRPr="00CB75E6" w:rsidRDefault="00ED1629" w:rsidP="00C5588B">
      <w:pPr>
        <w:spacing w:line="480" w:lineRule="auto"/>
        <w:rPr>
          <w:rFonts w:ascii="Times New Roman" w:hAnsi="Times New Roman" w:cs="Times New Roman"/>
        </w:rPr>
      </w:pPr>
      <w:r w:rsidRPr="00CB75E6">
        <w:rPr>
          <w:rFonts w:ascii="Times New Roman" w:hAnsi="Times New Roman" w:cs="Times New Roman"/>
        </w:rPr>
        <w:tab/>
      </w:r>
      <w:r w:rsidR="00477089" w:rsidRPr="00CB75E6">
        <w:rPr>
          <w:rFonts w:ascii="Times New Roman" w:hAnsi="Times New Roman" w:cs="Times New Roman"/>
        </w:rPr>
        <w:t>While conducting my walk-throughs of each school, I noticed graphics and symbols on the walls that could indicate how</w:t>
      </w:r>
      <w:r w:rsidR="003B7518" w:rsidRPr="00CB75E6">
        <w:rPr>
          <w:rFonts w:ascii="Times New Roman" w:hAnsi="Times New Roman" w:cs="Times New Roman"/>
        </w:rPr>
        <w:t xml:space="preserve"> servant leadership could influence</w:t>
      </w:r>
      <w:r w:rsidR="00477089" w:rsidRPr="00CB75E6">
        <w:rPr>
          <w:rFonts w:ascii="Times New Roman" w:hAnsi="Times New Roman" w:cs="Times New Roman"/>
        </w:rPr>
        <w:t xml:space="preserve"> the culture of the school. At Grace Christian school, I saw a plaque with nam</w:t>
      </w:r>
      <w:r w:rsidR="002A06FB" w:rsidRPr="00CB75E6">
        <w:rPr>
          <w:rFonts w:ascii="Times New Roman" w:hAnsi="Times New Roman" w:cs="Times New Roman"/>
        </w:rPr>
        <w:t xml:space="preserve">es of students dating back 30 years </w:t>
      </w:r>
      <w:r w:rsidR="00477089" w:rsidRPr="00CB75E6">
        <w:rPr>
          <w:rFonts w:ascii="Times New Roman" w:hAnsi="Times New Roman" w:cs="Times New Roman"/>
        </w:rPr>
        <w:t xml:space="preserve">who </w:t>
      </w:r>
      <w:r w:rsidR="002A06FB" w:rsidRPr="00CB75E6">
        <w:rPr>
          <w:rFonts w:ascii="Times New Roman" w:hAnsi="Times New Roman" w:cs="Times New Roman"/>
        </w:rPr>
        <w:t xml:space="preserve">had </w:t>
      </w:r>
      <w:r w:rsidR="00477089" w:rsidRPr="00CB75E6">
        <w:rPr>
          <w:rFonts w:ascii="Times New Roman" w:hAnsi="Times New Roman" w:cs="Times New Roman"/>
        </w:rPr>
        <w:t>won the “Christian Leadership Award.” I also saw flier</w:t>
      </w:r>
      <w:r w:rsidR="002A06FB" w:rsidRPr="00CB75E6">
        <w:rPr>
          <w:rFonts w:ascii="Times New Roman" w:hAnsi="Times New Roman" w:cs="Times New Roman"/>
        </w:rPr>
        <w:t>s</w:t>
      </w:r>
      <w:r w:rsidR="00477089" w:rsidRPr="00CB75E6">
        <w:rPr>
          <w:rFonts w:ascii="Times New Roman" w:hAnsi="Times New Roman" w:cs="Times New Roman"/>
        </w:rPr>
        <w:t xml:space="preserve"> </w:t>
      </w:r>
      <w:r w:rsidR="00477089" w:rsidRPr="00CB75E6">
        <w:rPr>
          <w:rFonts w:ascii="Times New Roman" w:hAnsi="Times New Roman" w:cs="Times New Roman"/>
        </w:rPr>
        <w:lastRenderedPageBreak/>
        <w:t xml:space="preserve">promoting a service project to collect goods for under-resourced people in Equator. At Southeast Christian School I also noticed fliers advertising a Christmas </w:t>
      </w:r>
      <w:r w:rsidR="002A06FB" w:rsidRPr="00CB75E6">
        <w:rPr>
          <w:rFonts w:ascii="Times New Roman" w:hAnsi="Times New Roman" w:cs="Times New Roman"/>
        </w:rPr>
        <w:t xml:space="preserve">food </w:t>
      </w:r>
      <w:r w:rsidR="00477089" w:rsidRPr="00CB75E6">
        <w:rPr>
          <w:rFonts w:ascii="Times New Roman" w:hAnsi="Times New Roman" w:cs="Times New Roman"/>
        </w:rPr>
        <w:t>drive to help those who are in need in their community. At St. Andrews School I noticed many military symbols that referred to important values such as integrity, service, and leadership. In all three of the schools the</w:t>
      </w:r>
      <w:r w:rsidR="002A06FB" w:rsidRPr="00CB75E6">
        <w:rPr>
          <w:rFonts w:ascii="Times New Roman" w:hAnsi="Times New Roman" w:cs="Times New Roman"/>
        </w:rPr>
        <w:t xml:space="preserve"> symbols indicated that servant </w:t>
      </w:r>
      <w:r w:rsidR="00477089" w:rsidRPr="00CB75E6">
        <w:rPr>
          <w:rFonts w:ascii="Times New Roman" w:hAnsi="Times New Roman" w:cs="Times New Roman"/>
        </w:rPr>
        <w:t xml:space="preserve">leadership was a part of the culture of the school. </w:t>
      </w:r>
    </w:p>
    <w:p w14:paraId="18CB6C5F" w14:textId="29BEBCB0" w:rsidR="00477089" w:rsidRPr="00CB75E6" w:rsidRDefault="00477089" w:rsidP="00C5588B">
      <w:pPr>
        <w:spacing w:line="480" w:lineRule="auto"/>
        <w:rPr>
          <w:rFonts w:ascii="Times New Roman" w:hAnsi="Times New Roman" w:cs="Times New Roman"/>
        </w:rPr>
      </w:pPr>
      <w:r w:rsidRPr="00CB75E6">
        <w:rPr>
          <w:rFonts w:ascii="Times New Roman" w:hAnsi="Times New Roman" w:cs="Times New Roman"/>
        </w:rPr>
        <w:tab/>
      </w:r>
      <w:r w:rsidR="00E800B4" w:rsidRPr="00CB75E6">
        <w:rPr>
          <w:rFonts w:ascii="Times New Roman" w:hAnsi="Times New Roman" w:cs="Times New Roman"/>
        </w:rPr>
        <w:t>Teacher</w:t>
      </w:r>
      <w:r w:rsidR="00706945" w:rsidRPr="00CB75E6">
        <w:rPr>
          <w:rFonts w:ascii="Times New Roman" w:hAnsi="Times New Roman" w:cs="Times New Roman"/>
        </w:rPr>
        <w:t>s</w:t>
      </w:r>
      <w:r w:rsidR="00E800B4" w:rsidRPr="00CB75E6">
        <w:rPr>
          <w:rFonts w:ascii="Times New Roman" w:hAnsi="Times New Roman" w:cs="Times New Roman"/>
        </w:rPr>
        <w:t xml:space="preserve"> from all three school</w:t>
      </w:r>
      <w:r w:rsidR="005C7CEA" w:rsidRPr="00CB75E6">
        <w:rPr>
          <w:rFonts w:ascii="Times New Roman" w:hAnsi="Times New Roman" w:cs="Times New Roman"/>
        </w:rPr>
        <w:t>s</w:t>
      </w:r>
      <w:r w:rsidR="00E800B4" w:rsidRPr="00CB75E6">
        <w:rPr>
          <w:rFonts w:ascii="Times New Roman" w:hAnsi="Times New Roman" w:cs="Times New Roman"/>
        </w:rPr>
        <w:t xml:space="preserve"> </w:t>
      </w:r>
      <w:r w:rsidR="00405891" w:rsidRPr="00CB75E6">
        <w:rPr>
          <w:rFonts w:ascii="Times New Roman" w:hAnsi="Times New Roman" w:cs="Times New Roman"/>
        </w:rPr>
        <w:t>indicated that giving students the opportunity to learn about and practice servant leadership had a positive impact on the culture of their school. TS</w:t>
      </w:r>
      <w:r w:rsidR="00706945" w:rsidRPr="00CB75E6">
        <w:rPr>
          <w:rFonts w:ascii="Times New Roman" w:hAnsi="Times New Roman" w:cs="Times New Roman"/>
        </w:rPr>
        <w:t>A</w:t>
      </w:r>
      <w:r w:rsidR="00405891" w:rsidRPr="00CB75E6">
        <w:rPr>
          <w:rFonts w:ascii="Times New Roman" w:hAnsi="Times New Roman" w:cs="Times New Roman"/>
        </w:rPr>
        <w:t xml:space="preserve">13 said that students are “given lots of service opportunities through community service” at her school. She explained that </w:t>
      </w:r>
      <w:r w:rsidR="00617D67" w:rsidRPr="00CB75E6">
        <w:rPr>
          <w:rFonts w:ascii="Times New Roman" w:hAnsi="Times New Roman" w:cs="Times New Roman"/>
        </w:rPr>
        <w:t xml:space="preserve">servant leadership is a “part of the environment… and everyone pitches in when something needs to get done.” TG3 described programs such as </w:t>
      </w:r>
      <w:r w:rsidR="00706945" w:rsidRPr="00CB75E6">
        <w:rPr>
          <w:rFonts w:ascii="Times New Roman" w:hAnsi="Times New Roman" w:cs="Times New Roman"/>
        </w:rPr>
        <w:t xml:space="preserve">the </w:t>
      </w:r>
      <w:r w:rsidR="00617D67" w:rsidRPr="00CB75E6">
        <w:rPr>
          <w:rFonts w:ascii="Times New Roman" w:hAnsi="Times New Roman" w:cs="Times New Roman"/>
        </w:rPr>
        <w:t xml:space="preserve">“Beta Club and Honor Society” that allow student to “have opportunities to expose them to </w:t>
      </w:r>
      <w:r w:rsidR="00706945" w:rsidRPr="00CB75E6">
        <w:rPr>
          <w:rFonts w:ascii="Times New Roman" w:hAnsi="Times New Roman" w:cs="Times New Roman"/>
        </w:rPr>
        <w:t xml:space="preserve">servant </w:t>
      </w:r>
      <w:r w:rsidR="00617D67" w:rsidRPr="00CB75E6">
        <w:rPr>
          <w:rFonts w:ascii="Times New Roman" w:hAnsi="Times New Roman" w:cs="Times New Roman"/>
        </w:rPr>
        <w:t>leadership.” TG5 believed that these clubs and service opportunities help build “a sense of community” and “</w:t>
      </w:r>
      <w:r w:rsidR="00706945" w:rsidRPr="00CB75E6">
        <w:rPr>
          <w:rFonts w:ascii="Times New Roman" w:hAnsi="Times New Roman" w:cs="Times New Roman"/>
        </w:rPr>
        <w:t>gives</w:t>
      </w:r>
      <w:r w:rsidR="00617D67" w:rsidRPr="00CB75E6">
        <w:rPr>
          <w:rFonts w:ascii="Times New Roman" w:hAnsi="Times New Roman" w:cs="Times New Roman"/>
        </w:rPr>
        <w:t xml:space="preserve"> students opportunities to serve each other.” </w:t>
      </w:r>
      <w:r w:rsidR="006A0680" w:rsidRPr="00CB75E6">
        <w:rPr>
          <w:rFonts w:ascii="Times New Roman" w:hAnsi="Times New Roman" w:cs="Times New Roman"/>
        </w:rPr>
        <w:t xml:space="preserve">TSE10 pointed specifically to the Music Honor </w:t>
      </w:r>
      <w:r w:rsidR="00706945" w:rsidRPr="00CB75E6">
        <w:rPr>
          <w:rFonts w:ascii="Times New Roman" w:hAnsi="Times New Roman" w:cs="Times New Roman"/>
        </w:rPr>
        <w:t xml:space="preserve">Society at his school which gives </w:t>
      </w:r>
      <w:r w:rsidR="006A0680" w:rsidRPr="00CB75E6">
        <w:rPr>
          <w:rFonts w:ascii="Times New Roman" w:hAnsi="Times New Roman" w:cs="Times New Roman"/>
        </w:rPr>
        <w:t xml:space="preserve">student opportunities to “use their musical gifts to serve others.” He believed that this is an important skill that his students are learning now that </w:t>
      </w:r>
      <w:r w:rsidR="00706945" w:rsidRPr="00CB75E6">
        <w:rPr>
          <w:rFonts w:ascii="Times New Roman" w:hAnsi="Times New Roman" w:cs="Times New Roman"/>
        </w:rPr>
        <w:t xml:space="preserve">he hopes </w:t>
      </w:r>
      <w:r w:rsidR="006A0680" w:rsidRPr="00CB75E6">
        <w:rPr>
          <w:rFonts w:ascii="Times New Roman" w:hAnsi="Times New Roman" w:cs="Times New Roman"/>
        </w:rPr>
        <w:t xml:space="preserve">they will continue to use throughout the rest of their life. </w:t>
      </w:r>
    </w:p>
    <w:p w14:paraId="1BB5913D" w14:textId="3676508B" w:rsidR="006A0680" w:rsidRPr="00CB75E6" w:rsidRDefault="006A0680" w:rsidP="00C5588B">
      <w:pPr>
        <w:spacing w:line="480" w:lineRule="auto"/>
        <w:rPr>
          <w:rFonts w:ascii="Times New Roman" w:hAnsi="Times New Roman" w:cs="Times New Roman"/>
        </w:rPr>
      </w:pPr>
      <w:r w:rsidRPr="00CB75E6">
        <w:rPr>
          <w:rFonts w:ascii="Times New Roman" w:hAnsi="Times New Roman" w:cs="Times New Roman"/>
        </w:rPr>
        <w:tab/>
        <w:t xml:space="preserve">Teachers from </w:t>
      </w:r>
      <w:r w:rsidR="002D2514" w:rsidRPr="00CB75E6">
        <w:rPr>
          <w:rFonts w:ascii="Times New Roman" w:hAnsi="Times New Roman" w:cs="Times New Roman"/>
        </w:rPr>
        <w:t>all three schools</w:t>
      </w:r>
      <w:r w:rsidRPr="00CB75E6">
        <w:rPr>
          <w:rFonts w:ascii="Times New Roman" w:hAnsi="Times New Roman" w:cs="Times New Roman"/>
        </w:rPr>
        <w:t xml:space="preserve"> used religious programs as examples by which s</w:t>
      </w:r>
      <w:r w:rsidR="00706945" w:rsidRPr="00CB75E6">
        <w:rPr>
          <w:rFonts w:ascii="Times New Roman" w:hAnsi="Times New Roman" w:cs="Times New Roman"/>
        </w:rPr>
        <w:t>tudents are taught the principle</w:t>
      </w:r>
      <w:r w:rsidRPr="00CB75E6">
        <w:rPr>
          <w:rFonts w:ascii="Times New Roman" w:hAnsi="Times New Roman" w:cs="Times New Roman"/>
        </w:rPr>
        <w:t>s of servant leadership. TSE10 be</w:t>
      </w:r>
      <w:r w:rsidR="00706945" w:rsidRPr="00CB75E6">
        <w:rPr>
          <w:rFonts w:ascii="Times New Roman" w:hAnsi="Times New Roman" w:cs="Times New Roman"/>
        </w:rPr>
        <w:t>lieved that the mission trips</w:t>
      </w:r>
      <w:r w:rsidRPr="00CB75E6">
        <w:rPr>
          <w:rFonts w:ascii="Times New Roman" w:hAnsi="Times New Roman" w:cs="Times New Roman"/>
        </w:rPr>
        <w:t xml:space="preserve"> offered by her school provided student</w:t>
      </w:r>
      <w:r w:rsidR="00706945" w:rsidRPr="00CB75E6">
        <w:rPr>
          <w:rFonts w:ascii="Times New Roman" w:hAnsi="Times New Roman" w:cs="Times New Roman"/>
        </w:rPr>
        <w:t>s</w:t>
      </w:r>
      <w:r w:rsidRPr="00CB75E6">
        <w:rPr>
          <w:rFonts w:ascii="Times New Roman" w:hAnsi="Times New Roman" w:cs="Times New Roman"/>
        </w:rPr>
        <w:t xml:space="preserve"> the opportunities to learn and act out servant leadership. </w:t>
      </w:r>
      <w:r w:rsidR="009B12C9" w:rsidRPr="00CB75E6">
        <w:rPr>
          <w:rFonts w:ascii="Times New Roman" w:hAnsi="Times New Roman" w:cs="Times New Roman"/>
        </w:rPr>
        <w:t xml:space="preserve">TG1 also believed that the mission </w:t>
      </w:r>
      <w:r w:rsidR="00706945" w:rsidRPr="00CB75E6">
        <w:rPr>
          <w:rFonts w:ascii="Times New Roman" w:hAnsi="Times New Roman" w:cs="Times New Roman"/>
        </w:rPr>
        <w:t>trips offered at her school</w:t>
      </w:r>
      <w:r w:rsidR="009B12C9" w:rsidRPr="00CB75E6">
        <w:rPr>
          <w:rFonts w:ascii="Times New Roman" w:hAnsi="Times New Roman" w:cs="Times New Roman"/>
        </w:rPr>
        <w:t xml:space="preserve"> taught servant </w:t>
      </w:r>
      <w:r w:rsidR="009B12C9" w:rsidRPr="00CB75E6">
        <w:rPr>
          <w:rFonts w:ascii="Times New Roman" w:hAnsi="Times New Roman" w:cs="Times New Roman"/>
        </w:rPr>
        <w:lastRenderedPageBreak/>
        <w:t xml:space="preserve">leadership to the students and drew the whole school “closer together” when collecting items to help people serve on the mission trip. </w:t>
      </w:r>
      <w:r w:rsidR="00685DEA" w:rsidRPr="00CB75E6">
        <w:rPr>
          <w:rFonts w:ascii="Times New Roman" w:hAnsi="Times New Roman" w:cs="Times New Roman"/>
        </w:rPr>
        <w:t>TG5 brought up the chapel program and believed it taught student</w:t>
      </w:r>
      <w:r w:rsidR="00706945" w:rsidRPr="00CB75E6">
        <w:rPr>
          <w:rFonts w:ascii="Times New Roman" w:hAnsi="Times New Roman" w:cs="Times New Roman"/>
        </w:rPr>
        <w:t>s</w:t>
      </w:r>
      <w:r w:rsidR="00685DEA" w:rsidRPr="00CB75E6">
        <w:rPr>
          <w:rFonts w:ascii="Times New Roman" w:hAnsi="Times New Roman" w:cs="Times New Roman"/>
        </w:rPr>
        <w:t xml:space="preserve"> important principles of “leading in front of their peers.”</w:t>
      </w:r>
      <w:r w:rsidR="00D801F4" w:rsidRPr="00CB75E6">
        <w:rPr>
          <w:rFonts w:ascii="Times New Roman" w:hAnsi="Times New Roman" w:cs="Times New Roman"/>
        </w:rPr>
        <w:t xml:space="preserve"> TSE9 also believed that chapels were important to the culture of</w:t>
      </w:r>
      <w:r w:rsidR="003B7518" w:rsidRPr="00CB75E6">
        <w:rPr>
          <w:rFonts w:ascii="Times New Roman" w:hAnsi="Times New Roman" w:cs="Times New Roman"/>
        </w:rPr>
        <w:t xml:space="preserve"> the school and allowed students </w:t>
      </w:r>
      <w:r w:rsidR="00D801F4" w:rsidRPr="00CB75E6">
        <w:rPr>
          <w:rFonts w:ascii="Times New Roman" w:hAnsi="Times New Roman" w:cs="Times New Roman"/>
        </w:rPr>
        <w:t>the opportunity to focus on “spiritual, social, and emotional issues.” TS</w:t>
      </w:r>
      <w:r w:rsidR="00706945" w:rsidRPr="00CB75E6">
        <w:rPr>
          <w:rFonts w:ascii="Times New Roman" w:hAnsi="Times New Roman" w:cs="Times New Roman"/>
        </w:rPr>
        <w:t>A</w:t>
      </w:r>
      <w:r w:rsidR="00D801F4" w:rsidRPr="00CB75E6">
        <w:rPr>
          <w:rFonts w:ascii="Times New Roman" w:hAnsi="Times New Roman" w:cs="Times New Roman"/>
        </w:rPr>
        <w:t>12 described his Theology class as a place where he could “teach the principles of servant leadership.” He viewed his class as an important time to build relationship</w:t>
      </w:r>
      <w:r w:rsidR="003B7518" w:rsidRPr="00CB75E6">
        <w:rPr>
          <w:rFonts w:ascii="Times New Roman" w:hAnsi="Times New Roman" w:cs="Times New Roman"/>
        </w:rPr>
        <w:t>s</w:t>
      </w:r>
      <w:r w:rsidR="00D801F4" w:rsidRPr="00CB75E6">
        <w:rPr>
          <w:rFonts w:ascii="Times New Roman" w:hAnsi="Times New Roman" w:cs="Times New Roman"/>
        </w:rPr>
        <w:t xml:space="preserve"> with the students.</w:t>
      </w:r>
    </w:p>
    <w:p w14:paraId="21BCEAC5" w14:textId="76AD48BA" w:rsidR="006E633C" w:rsidRPr="00CB75E6" w:rsidRDefault="00477089" w:rsidP="005C7CEA">
      <w:pPr>
        <w:spacing w:line="480" w:lineRule="auto"/>
        <w:rPr>
          <w:rFonts w:ascii="Times New Roman" w:hAnsi="Times New Roman" w:cs="Times New Roman"/>
        </w:rPr>
      </w:pPr>
      <w:r w:rsidRPr="00CB75E6">
        <w:rPr>
          <w:rFonts w:ascii="Times New Roman" w:hAnsi="Times New Roman" w:cs="Times New Roman"/>
        </w:rPr>
        <w:tab/>
        <w:t xml:space="preserve">Some teachers expressed their concern of the potential negative impact service projects and leadership clubs could have on the culture of the school. </w:t>
      </w:r>
      <w:r w:rsidR="00D801F4" w:rsidRPr="00CB75E6">
        <w:rPr>
          <w:rFonts w:ascii="Times New Roman" w:hAnsi="Times New Roman" w:cs="Times New Roman"/>
        </w:rPr>
        <w:t>TG3 was concerned that some of these service projects overwhelm</w:t>
      </w:r>
      <w:r w:rsidR="00706945" w:rsidRPr="00CB75E6">
        <w:rPr>
          <w:rFonts w:ascii="Times New Roman" w:hAnsi="Times New Roman" w:cs="Times New Roman"/>
        </w:rPr>
        <w:t>ed</w:t>
      </w:r>
      <w:r w:rsidR="00D801F4" w:rsidRPr="00CB75E6">
        <w:rPr>
          <w:rFonts w:ascii="Times New Roman" w:hAnsi="Times New Roman" w:cs="Times New Roman"/>
        </w:rPr>
        <w:t xml:space="preserve"> and consume</w:t>
      </w:r>
      <w:r w:rsidR="00706945" w:rsidRPr="00CB75E6">
        <w:rPr>
          <w:rFonts w:ascii="Times New Roman" w:hAnsi="Times New Roman" w:cs="Times New Roman"/>
        </w:rPr>
        <w:t>d</w:t>
      </w:r>
      <w:r w:rsidR="00D801F4" w:rsidRPr="00CB75E6">
        <w:rPr>
          <w:rFonts w:ascii="Times New Roman" w:hAnsi="Times New Roman" w:cs="Times New Roman"/>
        </w:rPr>
        <w:t xml:space="preserve"> too much of the </w:t>
      </w:r>
      <w:r w:rsidR="00706945" w:rsidRPr="00CB75E6">
        <w:rPr>
          <w:rFonts w:ascii="Times New Roman" w:hAnsi="Times New Roman" w:cs="Times New Roman"/>
        </w:rPr>
        <w:t>students’</w:t>
      </w:r>
      <w:r w:rsidR="003B7518" w:rsidRPr="00CB75E6">
        <w:rPr>
          <w:rFonts w:ascii="Times New Roman" w:hAnsi="Times New Roman" w:cs="Times New Roman"/>
        </w:rPr>
        <w:t xml:space="preserve"> time. She listed </w:t>
      </w:r>
      <w:r w:rsidR="00D801F4" w:rsidRPr="00CB75E6">
        <w:rPr>
          <w:rFonts w:ascii="Times New Roman" w:hAnsi="Times New Roman" w:cs="Times New Roman"/>
        </w:rPr>
        <w:t xml:space="preserve">all of the activities that students are involved in, </w:t>
      </w:r>
      <w:r w:rsidR="00706945" w:rsidRPr="00CB75E6">
        <w:rPr>
          <w:rFonts w:ascii="Times New Roman" w:hAnsi="Times New Roman" w:cs="Times New Roman"/>
        </w:rPr>
        <w:t>and she believed adding more things to their workload</w:t>
      </w:r>
      <w:r w:rsidR="00D801F4" w:rsidRPr="00CB75E6">
        <w:rPr>
          <w:rFonts w:ascii="Times New Roman" w:hAnsi="Times New Roman" w:cs="Times New Roman"/>
        </w:rPr>
        <w:t xml:space="preserve"> could “exhaust and burn out the students.” </w:t>
      </w:r>
      <w:r w:rsidR="00E42A31" w:rsidRPr="00CB75E6">
        <w:rPr>
          <w:rFonts w:ascii="Times New Roman" w:hAnsi="Times New Roman" w:cs="Times New Roman"/>
        </w:rPr>
        <w:t>TG3 also mentioned that these clubs can be “forced” because student are “required to report hours.”</w:t>
      </w:r>
      <w:r w:rsidR="00706945" w:rsidRPr="00CB75E6">
        <w:rPr>
          <w:rFonts w:ascii="Times New Roman" w:hAnsi="Times New Roman" w:cs="Times New Roman"/>
        </w:rPr>
        <w:t xml:space="preserve"> She also believed </w:t>
      </w:r>
      <w:r w:rsidR="00E42A31" w:rsidRPr="00CB75E6">
        <w:rPr>
          <w:rFonts w:ascii="Times New Roman" w:hAnsi="Times New Roman" w:cs="Times New Roman"/>
        </w:rPr>
        <w:t>that these clubs “leave out other students who would like to serve…</w:t>
      </w:r>
      <w:r w:rsidR="00706945" w:rsidRPr="00CB75E6">
        <w:rPr>
          <w:rFonts w:ascii="Times New Roman" w:hAnsi="Times New Roman" w:cs="Times New Roman"/>
        </w:rPr>
        <w:t xml:space="preserve"> because they </w:t>
      </w:r>
      <w:r w:rsidR="00E42A31" w:rsidRPr="00CB75E6">
        <w:rPr>
          <w:rFonts w:ascii="Times New Roman" w:hAnsi="Times New Roman" w:cs="Times New Roman"/>
        </w:rPr>
        <w:t xml:space="preserve">maybe do not meet the academic requirements.” TSE7 also expressed concerns with the teaching of servant leadership at his school. He explained that “there is a disconnect between what we teach in chapel and what we actually do here as a school.” TSE7 believed that </w:t>
      </w:r>
      <w:r w:rsidR="00706945" w:rsidRPr="00CB75E6">
        <w:rPr>
          <w:rFonts w:ascii="Times New Roman" w:hAnsi="Times New Roman" w:cs="Times New Roman"/>
        </w:rPr>
        <w:t>teaching</w:t>
      </w:r>
      <w:r w:rsidR="00E42A31" w:rsidRPr="00CB75E6">
        <w:rPr>
          <w:rFonts w:ascii="Times New Roman" w:hAnsi="Times New Roman" w:cs="Times New Roman"/>
        </w:rPr>
        <w:t xml:space="preserve"> servant leadership “starts right here where I am sitting at my desk.” Both of these teachers expressed concern</w:t>
      </w:r>
      <w:r w:rsidR="00706945" w:rsidRPr="00CB75E6">
        <w:rPr>
          <w:rFonts w:ascii="Times New Roman" w:hAnsi="Times New Roman" w:cs="Times New Roman"/>
        </w:rPr>
        <w:t>s</w:t>
      </w:r>
      <w:r w:rsidR="00E42A31" w:rsidRPr="00CB75E6">
        <w:rPr>
          <w:rFonts w:ascii="Times New Roman" w:hAnsi="Times New Roman" w:cs="Times New Roman"/>
        </w:rPr>
        <w:t xml:space="preserve"> that the teaching of servant leadership leads to a negative cultural impact if the students are overworked or it is done in an unauthentic way.</w:t>
      </w:r>
      <w:r w:rsidR="00ED76CF" w:rsidRPr="00CB75E6">
        <w:rPr>
          <w:rFonts w:ascii="Times New Roman" w:hAnsi="Times New Roman" w:cs="Times New Roman"/>
        </w:rPr>
        <w:t xml:space="preserve"> </w:t>
      </w:r>
    </w:p>
    <w:p w14:paraId="6463CB73" w14:textId="5E9F8FEB" w:rsidR="008B3E88" w:rsidRPr="00CB75E6" w:rsidRDefault="008B3E88" w:rsidP="00A91E7E">
      <w:pPr>
        <w:pStyle w:val="Heading2"/>
      </w:pPr>
      <w:bookmarkStart w:id="56" w:name="_Toc162877943"/>
      <w:r w:rsidRPr="00CB75E6">
        <w:lastRenderedPageBreak/>
        <w:t>Conclusion</w:t>
      </w:r>
      <w:bookmarkEnd w:id="56"/>
    </w:p>
    <w:p w14:paraId="2A610F4D" w14:textId="6E984633" w:rsidR="008B3E88" w:rsidRPr="00CB75E6" w:rsidRDefault="008B3E88" w:rsidP="008B3E88">
      <w:pPr>
        <w:spacing w:line="480" w:lineRule="auto"/>
        <w:rPr>
          <w:rFonts w:ascii="Times New Roman" w:hAnsi="Times New Roman" w:cs="Times New Roman"/>
        </w:rPr>
      </w:pPr>
      <w:r w:rsidRPr="00CB75E6">
        <w:rPr>
          <w:rFonts w:ascii="Times New Roman" w:hAnsi="Times New Roman" w:cs="Times New Roman"/>
        </w:rPr>
        <w:tab/>
        <w:t>At e</w:t>
      </w:r>
      <w:r w:rsidR="00074001" w:rsidRPr="00CB75E6">
        <w:rPr>
          <w:rFonts w:ascii="Times New Roman" w:hAnsi="Times New Roman" w:cs="Times New Roman"/>
        </w:rPr>
        <w:t>ach of the three private schools</w:t>
      </w:r>
      <w:r w:rsidRPr="00CB75E6">
        <w:rPr>
          <w:rFonts w:ascii="Times New Roman" w:hAnsi="Times New Roman" w:cs="Times New Roman"/>
        </w:rPr>
        <w:t xml:space="preserve">, I interviewed high school teachers and </w:t>
      </w:r>
      <w:r w:rsidR="00074001" w:rsidRPr="00CB75E6">
        <w:rPr>
          <w:rFonts w:ascii="Times New Roman" w:hAnsi="Times New Roman" w:cs="Times New Roman"/>
        </w:rPr>
        <w:t>used open-ended questionnaire which allowed them to</w:t>
      </w:r>
      <w:r w:rsidRPr="00CB75E6">
        <w:rPr>
          <w:rFonts w:ascii="Times New Roman" w:hAnsi="Times New Roman" w:cs="Times New Roman"/>
        </w:rPr>
        <w:t xml:space="preserve"> discuss their values and beliefs of servant leadership and how they beli</w:t>
      </w:r>
      <w:r w:rsidR="00CB75E6">
        <w:rPr>
          <w:rFonts w:ascii="Times New Roman" w:hAnsi="Times New Roman" w:cs="Times New Roman"/>
        </w:rPr>
        <w:t>eved servant leadership influenced</w:t>
      </w:r>
      <w:r w:rsidRPr="00CB75E6">
        <w:rPr>
          <w:rFonts w:ascii="Times New Roman" w:hAnsi="Times New Roman" w:cs="Times New Roman"/>
        </w:rPr>
        <w:t xml:space="preserve"> the culture of their school. I also collected data by conducting school walk-t</w:t>
      </w:r>
      <w:r w:rsidR="00336FEC">
        <w:rPr>
          <w:rFonts w:ascii="Times New Roman" w:hAnsi="Times New Roman" w:cs="Times New Roman"/>
        </w:rPr>
        <w:t>hroughs</w:t>
      </w:r>
      <w:r w:rsidRPr="00CB75E6">
        <w:rPr>
          <w:rFonts w:ascii="Times New Roman" w:hAnsi="Times New Roman" w:cs="Times New Roman"/>
        </w:rPr>
        <w:t xml:space="preserve"> that would help validate the data provided by the teacher interviews. From the data, I discovered</w:t>
      </w:r>
      <w:r w:rsidR="00CB75E6">
        <w:rPr>
          <w:rFonts w:ascii="Times New Roman" w:hAnsi="Times New Roman" w:cs="Times New Roman"/>
        </w:rPr>
        <w:t xml:space="preserve"> three major themes: the influence</w:t>
      </w:r>
      <w:r w:rsidRPr="00CB75E6">
        <w:rPr>
          <w:rFonts w:ascii="Times New Roman" w:hAnsi="Times New Roman" w:cs="Times New Roman"/>
        </w:rPr>
        <w:t xml:space="preserve"> </w:t>
      </w:r>
      <w:r w:rsidR="00CB7244" w:rsidRPr="00CB75E6">
        <w:rPr>
          <w:rFonts w:ascii="Times New Roman" w:hAnsi="Times New Roman" w:cs="Times New Roman"/>
        </w:rPr>
        <w:t>of leadership, the nature of community, and school culture and pedagogy. These three themes answered the two research questi</w:t>
      </w:r>
      <w:r w:rsidR="003B7518" w:rsidRPr="00CB75E6">
        <w:rPr>
          <w:rFonts w:ascii="Times New Roman" w:hAnsi="Times New Roman" w:cs="Times New Roman"/>
        </w:rPr>
        <w:t>on</w:t>
      </w:r>
      <w:r w:rsidR="00CB75E6">
        <w:rPr>
          <w:rFonts w:ascii="Times New Roman" w:hAnsi="Times New Roman" w:cs="Times New Roman"/>
        </w:rPr>
        <w:t>s that were posed in Chapter 1</w:t>
      </w:r>
      <w:r w:rsidR="00CB7244" w:rsidRPr="00CB75E6">
        <w:rPr>
          <w:rFonts w:ascii="Times New Roman" w:hAnsi="Times New Roman" w:cs="Times New Roman"/>
        </w:rPr>
        <w:t xml:space="preserve">. </w:t>
      </w:r>
    </w:p>
    <w:p w14:paraId="23DD0991" w14:textId="2FA49696" w:rsidR="00CB7244" w:rsidRPr="00CB75E6" w:rsidRDefault="00CB7244" w:rsidP="008B3E88">
      <w:pPr>
        <w:spacing w:line="480" w:lineRule="auto"/>
        <w:rPr>
          <w:rFonts w:ascii="Times New Roman" w:hAnsi="Times New Roman" w:cs="Times New Roman"/>
        </w:rPr>
      </w:pPr>
      <w:r w:rsidRPr="00CB75E6">
        <w:rPr>
          <w:rFonts w:ascii="Times New Roman" w:hAnsi="Times New Roman" w:cs="Times New Roman"/>
        </w:rPr>
        <w:tab/>
      </w:r>
      <w:r w:rsidR="008C2E3A" w:rsidRPr="00CB75E6">
        <w:rPr>
          <w:rFonts w:ascii="Times New Roman" w:hAnsi="Times New Roman" w:cs="Times New Roman"/>
        </w:rPr>
        <w:t xml:space="preserve">The first research questions in this study is how do private school teachers describe their beliefs on the value of servant leadership? </w:t>
      </w:r>
      <w:r w:rsidR="009418E1" w:rsidRPr="00CB75E6">
        <w:rPr>
          <w:rFonts w:ascii="Times New Roman" w:hAnsi="Times New Roman" w:cs="Times New Roman"/>
        </w:rPr>
        <w:t xml:space="preserve">Many teachers in this study demonstrated that they valued servant leadership. Teachers described that they attempted to demonstrate and act on the characteristics of servant leadership in the classroom. They valued the characteristics of humility, </w:t>
      </w:r>
      <w:r w:rsidR="00AD4AB8" w:rsidRPr="00CB75E6">
        <w:rPr>
          <w:rFonts w:ascii="Times New Roman" w:hAnsi="Times New Roman" w:cs="Times New Roman"/>
        </w:rPr>
        <w:t>community, ethical behavior</w:t>
      </w:r>
      <w:r w:rsidR="009418E1" w:rsidRPr="00CB75E6">
        <w:rPr>
          <w:rFonts w:ascii="Times New Roman" w:hAnsi="Times New Roman" w:cs="Times New Roman"/>
        </w:rPr>
        <w:t xml:space="preserve">, and emotional care. Many teachers believed that positive outcomes could been seen in their classroom when these characteristics were valued and acted upon. </w:t>
      </w:r>
      <w:r w:rsidR="008C2E3A" w:rsidRPr="00CB75E6">
        <w:rPr>
          <w:rFonts w:ascii="Times New Roman" w:hAnsi="Times New Roman" w:cs="Times New Roman"/>
        </w:rPr>
        <w:t xml:space="preserve">However, some </w:t>
      </w:r>
      <w:r w:rsidR="00074001" w:rsidRPr="00CB75E6">
        <w:rPr>
          <w:rFonts w:ascii="Times New Roman" w:hAnsi="Times New Roman" w:cs="Times New Roman"/>
        </w:rPr>
        <w:t xml:space="preserve">teachers believed that </w:t>
      </w:r>
      <w:r w:rsidR="008C2E3A" w:rsidRPr="00CB75E6">
        <w:rPr>
          <w:rFonts w:ascii="Times New Roman" w:hAnsi="Times New Roman" w:cs="Times New Roman"/>
        </w:rPr>
        <w:t xml:space="preserve">they </w:t>
      </w:r>
      <w:r w:rsidR="00074001" w:rsidRPr="00CB75E6">
        <w:rPr>
          <w:rFonts w:ascii="Times New Roman" w:hAnsi="Times New Roman" w:cs="Times New Roman"/>
        </w:rPr>
        <w:t>did not always act</w:t>
      </w:r>
      <w:r w:rsidR="008C2E3A" w:rsidRPr="00CB75E6">
        <w:rPr>
          <w:rFonts w:ascii="Times New Roman" w:hAnsi="Times New Roman" w:cs="Times New Roman"/>
        </w:rPr>
        <w:t xml:space="preserve"> on the characteristics of servant leadership due to vary factors. </w:t>
      </w:r>
      <w:r w:rsidR="009418E1" w:rsidRPr="00CB75E6">
        <w:rPr>
          <w:rFonts w:ascii="Times New Roman" w:hAnsi="Times New Roman" w:cs="Times New Roman"/>
        </w:rPr>
        <w:t>Teachers also expressed the value of these characteristics</w:t>
      </w:r>
      <w:r w:rsidR="008C2E3A" w:rsidRPr="00CB75E6">
        <w:rPr>
          <w:rFonts w:ascii="Times New Roman" w:hAnsi="Times New Roman" w:cs="Times New Roman"/>
        </w:rPr>
        <w:t xml:space="preserve"> of servant leadership</w:t>
      </w:r>
      <w:r w:rsidR="009418E1" w:rsidRPr="00CB75E6">
        <w:rPr>
          <w:rFonts w:ascii="Times New Roman" w:hAnsi="Times New Roman" w:cs="Times New Roman"/>
        </w:rPr>
        <w:t xml:space="preserve"> when seen modeled by the leaders of their school.</w:t>
      </w:r>
      <w:r w:rsidR="00AD4AB8" w:rsidRPr="00CB75E6">
        <w:rPr>
          <w:rFonts w:ascii="Times New Roman" w:hAnsi="Times New Roman" w:cs="Times New Roman"/>
        </w:rPr>
        <w:t xml:space="preserve"> Teachers described that they felt supported and empowered when the leaders of their school acted on the traits of a servant</w:t>
      </w:r>
      <w:r w:rsidR="0095301C" w:rsidRPr="00CB75E6">
        <w:rPr>
          <w:rFonts w:ascii="Times New Roman" w:hAnsi="Times New Roman" w:cs="Times New Roman"/>
        </w:rPr>
        <w:t xml:space="preserve"> leadership</w:t>
      </w:r>
      <w:r w:rsidR="00AD4AB8" w:rsidRPr="00CB75E6">
        <w:rPr>
          <w:rFonts w:ascii="Times New Roman" w:hAnsi="Times New Roman" w:cs="Times New Roman"/>
        </w:rPr>
        <w:t>.</w:t>
      </w:r>
      <w:r w:rsidR="009418E1" w:rsidRPr="00CB75E6">
        <w:rPr>
          <w:rFonts w:ascii="Times New Roman" w:hAnsi="Times New Roman" w:cs="Times New Roman"/>
        </w:rPr>
        <w:t xml:space="preserve"> However, some teachers felt like servant leadership could be used as a tool to mistreat teacher</w:t>
      </w:r>
      <w:r w:rsidR="00AD4AB8" w:rsidRPr="00CB75E6">
        <w:rPr>
          <w:rFonts w:ascii="Times New Roman" w:hAnsi="Times New Roman" w:cs="Times New Roman"/>
        </w:rPr>
        <w:t>s</w:t>
      </w:r>
      <w:r w:rsidR="008C2E3A" w:rsidRPr="00CB75E6">
        <w:rPr>
          <w:rFonts w:ascii="Times New Roman" w:hAnsi="Times New Roman" w:cs="Times New Roman"/>
        </w:rPr>
        <w:t>. Teachers gave example</w:t>
      </w:r>
      <w:r w:rsidR="0095301C" w:rsidRPr="00CB75E6">
        <w:rPr>
          <w:rFonts w:ascii="Times New Roman" w:hAnsi="Times New Roman" w:cs="Times New Roman"/>
        </w:rPr>
        <w:t>s</w:t>
      </w:r>
      <w:r w:rsidR="008C2E3A" w:rsidRPr="00CB75E6">
        <w:rPr>
          <w:rFonts w:ascii="Times New Roman" w:hAnsi="Times New Roman" w:cs="Times New Roman"/>
        </w:rPr>
        <w:t xml:space="preserve"> of leaders </w:t>
      </w:r>
      <w:r w:rsidR="009418E1" w:rsidRPr="00CB75E6">
        <w:rPr>
          <w:rFonts w:ascii="Times New Roman" w:hAnsi="Times New Roman" w:cs="Times New Roman"/>
        </w:rPr>
        <w:t>asking them</w:t>
      </w:r>
      <w:r w:rsidR="0095301C" w:rsidRPr="00CB75E6">
        <w:rPr>
          <w:rFonts w:ascii="Times New Roman" w:hAnsi="Times New Roman" w:cs="Times New Roman"/>
        </w:rPr>
        <w:t xml:space="preserve"> to</w:t>
      </w:r>
      <w:r w:rsidR="009418E1" w:rsidRPr="00CB75E6">
        <w:rPr>
          <w:rFonts w:ascii="Times New Roman" w:hAnsi="Times New Roman" w:cs="Times New Roman"/>
        </w:rPr>
        <w:t xml:space="preserve"> work extra hours without </w:t>
      </w:r>
      <w:r w:rsidR="009418E1" w:rsidRPr="00CB75E6">
        <w:rPr>
          <w:rFonts w:ascii="Times New Roman" w:hAnsi="Times New Roman" w:cs="Times New Roman"/>
        </w:rPr>
        <w:lastRenderedPageBreak/>
        <w:t>appropriate com</w:t>
      </w:r>
      <w:r w:rsidR="00AD4AB8" w:rsidRPr="00CB75E6">
        <w:rPr>
          <w:rFonts w:ascii="Times New Roman" w:hAnsi="Times New Roman" w:cs="Times New Roman"/>
        </w:rPr>
        <w:t xml:space="preserve">pensation or burdening teacher an excess amount of work in the name of servant leadership. </w:t>
      </w:r>
    </w:p>
    <w:p w14:paraId="42586AAA" w14:textId="13EA99C9" w:rsidR="008C2E3A" w:rsidRPr="00CB75E6" w:rsidRDefault="008C2E3A" w:rsidP="008B3E88">
      <w:pPr>
        <w:spacing w:line="480" w:lineRule="auto"/>
        <w:rPr>
          <w:rFonts w:ascii="Times New Roman" w:hAnsi="Times New Roman" w:cs="Times New Roman"/>
        </w:rPr>
      </w:pPr>
      <w:r w:rsidRPr="00CB75E6">
        <w:rPr>
          <w:rFonts w:ascii="Times New Roman" w:hAnsi="Times New Roman" w:cs="Times New Roman"/>
        </w:rPr>
        <w:tab/>
        <w:t xml:space="preserve">The second research question is how do private school teachers describe the impact servant leadership has on the culture of their school. Many teachers </w:t>
      </w:r>
      <w:r w:rsidR="0095301C" w:rsidRPr="00CB75E6">
        <w:rPr>
          <w:rFonts w:ascii="Times New Roman" w:hAnsi="Times New Roman" w:cs="Times New Roman"/>
        </w:rPr>
        <w:t>gave positive example of how</w:t>
      </w:r>
      <w:r w:rsidR="00CB75E6">
        <w:rPr>
          <w:rFonts w:ascii="Times New Roman" w:hAnsi="Times New Roman" w:cs="Times New Roman"/>
        </w:rPr>
        <w:t xml:space="preserve"> servant leadership influenced </w:t>
      </w:r>
      <w:r w:rsidRPr="00CB75E6">
        <w:rPr>
          <w:rFonts w:ascii="Times New Roman" w:hAnsi="Times New Roman" w:cs="Times New Roman"/>
        </w:rPr>
        <w:t>the culture of their school. Teacher</w:t>
      </w:r>
      <w:r w:rsidR="0095301C" w:rsidRPr="00CB75E6">
        <w:rPr>
          <w:rFonts w:ascii="Times New Roman" w:hAnsi="Times New Roman" w:cs="Times New Roman"/>
        </w:rPr>
        <w:t>s</w:t>
      </w:r>
      <w:r w:rsidRPr="00CB75E6">
        <w:rPr>
          <w:rFonts w:ascii="Times New Roman" w:hAnsi="Times New Roman" w:cs="Times New Roman"/>
        </w:rPr>
        <w:t xml:space="preserve"> gave examples of clubs, service projects, and religious activities that taught students the traits of servant le</w:t>
      </w:r>
      <w:r w:rsidR="0095301C" w:rsidRPr="00CB75E6">
        <w:rPr>
          <w:rFonts w:ascii="Times New Roman" w:hAnsi="Times New Roman" w:cs="Times New Roman"/>
        </w:rPr>
        <w:t xml:space="preserve">adership. Many teachers believed that these programs positively affected the culture of their school by giving students the opportunities to lead others through acts of service. </w:t>
      </w:r>
      <w:r w:rsidRPr="00CB75E6">
        <w:rPr>
          <w:rFonts w:ascii="Times New Roman" w:hAnsi="Times New Roman" w:cs="Times New Roman"/>
        </w:rPr>
        <w:t>However, some teachers described their frustration with these programs. Some teachers believed that students did not truly understand servant leadership but were involved in this programs to receive community service hours and fulfill requirements to enter college. Many teachers als</w:t>
      </w:r>
      <w:r w:rsidR="00CB75E6">
        <w:rPr>
          <w:rFonts w:ascii="Times New Roman" w:hAnsi="Times New Roman" w:cs="Times New Roman"/>
        </w:rPr>
        <w:t xml:space="preserve">o described the positive influence </w:t>
      </w:r>
      <w:r w:rsidRPr="00CB75E6">
        <w:rPr>
          <w:rFonts w:ascii="Times New Roman" w:hAnsi="Times New Roman" w:cs="Times New Roman"/>
        </w:rPr>
        <w:t>teachers and school leaders have on the culture of a school when they act on the traits of servant leadership. Teachers described a</w:t>
      </w:r>
      <w:r w:rsidR="0095301C" w:rsidRPr="00CB75E6">
        <w:rPr>
          <w:rFonts w:ascii="Times New Roman" w:hAnsi="Times New Roman" w:cs="Times New Roman"/>
        </w:rPr>
        <w:t xml:space="preserve"> culture that met</w:t>
      </w:r>
      <w:r w:rsidRPr="00CB75E6">
        <w:rPr>
          <w:rFonts w:ascii="Times New Roman" w:hAnsi="Times New Roman" w:cs="Times New Roman"/>
        </w:rPr>
        <w:t xml:space="preserve"> the needs of the community, invited collaboration and team-work, and </w:t>
      </w:r>
      <w:r w:rsidR="00DA46DD" w:rsidRPr="00CB75E6">
        <w:rPr>
          <w:rFonts w:ascii="Times New Roman" w:hAnsi="Times New Roman" w:cs="Times New Roman"/>
        </w:rPr>
        <w:t xml:space="preserve">evoked a sense of positive morale. </w:t>
      </w:r>
      <w:r w:rsidRPr="00CB75E6">
        <w:rPr>
          <w:rFonts w:ascii="Times New Roman" w:hAnsi="Times New Roman" w:cs="Times New Roman"/>
        </w:rPr>
        <w:t xml:space="preserve"> </w:t>
      </w:r>
      <w:r w:rsidR="00DA46DD" w:rsidRPr="00CB75E6">
        <w:rPr>
          <w:rFonts w:ascii="Times New Roman" w:hAnsi="Times New Roman" w:cs="Times New Roman"/>
        </w:rPr>
        <w:t xml:space="preserve">However, some teachers believed that clear direction was lacking when the leaders of their school over emphasized </w:t>
      </w:r>
      <w:r w:rsidR="0095301C" w:rsidRPr="00CB75E6">
        <w:rPr>
          <w:rFonts w:ascii="Times New Roman" w:hAnsi="Times New Roman" w:cs="Times New Roman"/>
        </w:rPr>
        <w:t>the servant leadership trait of building relationships</w:t>
      </w:r>
      <w:r w:rsidR="00DA46DD" w:rsidRPr="00CB75E6">
        <w:rPr>
          <w:rFonts w:ascii="Times New Roman" w:hAnsi="Times New Roman" w:cs="Times New Roman"/>
        </w:rPr>
        <w:t>. The lack of clear direction and leadership harmed the culture by individuals</w:t>
      </w:r>
      <w:r w:rsidR="0095301C" w:rsidRPr="00CB75E6">
        <w:rPr>
          <w:rFonts w:ascii="Times New Roman" w:hAnsi="Times New Roman" w:cs="Times New Roman"/>
        </w:rPr>
        <w:t xml:space="preserve"> not understand</w:t>
      </w:r>
      <w:r w:rsidR="003B7518" w:rsidRPr="00CB75E6">
        <w:rPr>
          <w:rFonts w:ascii="Times New Roman" w:hAnsi="Times New Roman" w:cs="Times New Roman"/>
        </w:rPr>
        <w:t>ing</w:t>
      </w:r>
      <w:r w:rsidR="0095301C" w:rsidRPr="00CB75E6">
        <w:rPr>
          <w:rFonts w:ascii="Times New Roman" w:hAnsi="Times New Roman" w:cs="Times New Roman"/>
        </w:rPr>
        <w:t xml:space="preserve"> the </w:t>
      </w:r>
      <w:r w:rsidR="00DA46DD" w:rsidRPr="00CB75E6">
        <w:rPr>
          <w:rFonts w:ascii="Times New Roman" w:hAnsi="Times New Roman" w:cs="Times New Roman"/>
        </w:rPr>
        <w:t xml:space="preserve">vision from the school demonstrated by the school leaders. </w:t>
      </w:r>
    </w:p>
    <w:p w14:paraId="626A9636" w14:textId="49E0D186" w:rsidR="00311F1A" w:rsidRPr="00CB75E6" w:rsidRDefault="00CB75E6" w:rsidP="005C7CEA">
      <w:pPr>
        <w:spacing w:line="480" w:lineRule="auto"/>
        <w:rPr>
          <w:rFonts w:ascii="Times New Roman" w:hAnsi="Times New Roman" w:cs="Times New Roman"/>
        </w:rPr>
      </w:pPr>
      <w:r>
        <w:rPr>
          <w:rFonts w:ascii="Times New Roman" w:hAnsi="Times New Roman" w:cs="Times New Roman"/>
        </w:rPr>
        <w:tab/>
        <w:t>In Chapter 5</w:t>
      </w:r>
      <w:r w:rsidR="00AD4AB8" w:rsidRPr="00CB75E6">
        <w:rPr>
          <w:rFonts w:ascii="Times New Roman" w:hAnsi="Times New Roman" w:cs="Times New Roman"/>
        </w:rPr>
        <w:t>, I will discuss in more detail the finding</w:t>
      </w:r>
      <w:r w:rsidR="003B7518" w:rsidRPr="00CB75E6">
        <w:rPr>
          <w:rFonts w:ascii="Times New Roman" w:hAnsi="Times New Roman" w:cs="Times New Roman"/>
        </w:rPr>
        <w:t>s</w:t>
      </w:r>
      <w:r w:rsidR="00AD4AB8" w:rsidRPr="00CB75E6">
        <w:rPr>
          <w:rFonts w:ascii="Times New Roman" w:hAnsi="Times New Roman" w:cs="Times New Roman"/>
        </w:rPr>
        <w:t xml:space="preserve"> from this study. I will review the implication of my finding</w:t>
      </w:r>
      <w:r w:rsidR="003B7518" w:rsidRPr="00CB75E6">
        <w:rPr>
          <w:rFonts w:ascii="Times New Roman" w:hAnsi="Times New Roman" w:cs="Times New Roman"/>
        </w:rPr>
        <w:t>s</w:t>
      </w:r>
      <w:r w:rsidR="00AD4AB8" w:rsidRPr="00CB75E6">
        <w:rPr>
          <w:rFonts w:ascii="Times New Roman" w:hAnsi="Times New Roman" w:cs="Times New Roman"/>
        </w:rPr>
        <w:t xml:space="preserve"> from </w:t>
      </w:r>
      <w:r w:rsidR="003B7518" w:rsidRPr="00CB75E6">
        <w:rPr>
          <w:rFonts w:ascii="Times New Roman" w:hAnsi="Times New Roman" w:cs="Times New Roman"/>
        </w:rPr>
        <w:t>the themes</w:t>
      </w:r>
      <w:r w:rsidR="00AD4AB8" w:rsidRPr="00CB75E6">
        <w:rPr>
          <w:rFonts w:ascii="Times New Roman" w:hAnsi="Times New Roman" w:cs="Times New Roman"/>
        </w:rPr>
        <w:t>. I will also provide recommendation for future research.</w:t>
      </w:r>
      <w:bookmarkStart w:id="57" w:name="_Toc420995910"/>
      <w:bookmarkStart w:id="58" w:name="_Toc422997497"/>
    </w:p>
    <w:p w14:paraId="2E117CA5" w14:textId="56000A20" w:rsidR="00236E6D" w:rsidRPr="00CB75E6" w:rsidRDefault="00311F1A" w:rsidP="00E75681">
      <w:pPr>
        <w:pStyle w:val="Heading1"/>
        <w:numPr>
          <w:ilvl w:val="0"/>
          <w:numId w:val="5"/>
        </w:numPr>
      </w:pPr>
      <w:r w:rsidRPr="00CB75E6">
        <w:lastRenderedPageBreak/>
        <w:br/>
      </w:r>
      <w:bookmarkStart w:id="59" w:name="_Toc427156482"/>
      <w:bookmarkStart w:id="60" w:name="_Toc162877944"/>
      <w:r w:rsidR="000950FA" w:rsidRPr="00CB75E6">
        <w:t>discussion, Implications,</w:t>
      </w:r>
      <w:r w:rsidR="003D63DF" w:rsidRPr="00CB75E6">
        <w:t xml:space="preserve"> and Recommendations</w:t>
      </w:r>
      <w:bookmarkEnd w:id="57"/>
      <w:bookmarkEnd w:id="58"/>
      <w:bookmarkEnd w:id="59"/>
      <w:bookmarkEnd w:id="60"/>
    </w:p>
    <w:p w14:paraId="36F38D12" w14:textId="5CE8BCA6" w:rsidR="002660E4" w:rsidRPr="00CB75E6" w:rsidRDefault="00851101" w:rsidP="00F25484">
      <w:pPr>
        <w:spacing w:line="480" w:lineRule="auto"/>
        <w:ind w:firstLine="720"/>
        <w:rPr>
          <w:rFonts w:ascii="Times New Roman" w:hAnsi="Times New Roman" w:cs="Times New Roman"/>
          <w:iCs/>
        </w:rPr>
      </w:pPr>
      <w:r w:rsidRPr="00CB75E6">
        <w:rPr>
          <w:rFonts w:ascii="Times New Roman" w:hAnsi="Times New Roman" w:cs="Times New Roman"/>
        </w:rPr>
        <w:t>A teacher’s</w:t>
      </w:r>
      <w:r w:rsidR="002026AF" w:rsidRPr="00CB75E6">
        <w:rPr>
          <w:rFonts w:ascii="Times New Roman" w:hAnsi="Times New Roman" w:cs="Times New Roman"/>
        </w:rPr>
        <w:t xml:space="preserve"> values and beliefs get to </w:t>
      </w:r>
      <w:r w:rsidR="007E3CE9" w:rsidRPr="00CB75E6">
        <w:rPr>
          <w:rFonts w:ascii="Times New Roman" w:hAnsi="Times New Roman" w:cs="Times New Roman"/>
        </w:rPr>
        <w:t>the core of who they are</w:t>
      </w:r>
      <w:r w:rsidR="00F30460" w:rsidRPr="00CB75E6">
        <w:rPr>
          <w:rFonts w:ascii="Times New Roman" w:hAnsi="Times New Roman" w:cs="Times New Roman"/>
        </w:rPr>
        <w:t xml:space="preserve"> as an individual</w:t>
      </w:r>
      <w:r w:rsidR="007E3CE9" w:rsidRPr="00CB75E6">
        <w:rPr>
          <w:rFonts w:ascii="Times New Roman" w:hAnsi="Times New Roman" w:cs="Times New Roman"/>
        </w:rPr>
        <w:t xml:space="preserve"> and</w:t>
      </w:r>
      <w:r w:rsidR="00646861" w:rsidRPr="00CB75E6">
        <w:rPr>
          <w:rFonts w:ascii="Times New Roman" w:hAnsi="Times New Roman" w:cs="Times New Roman"/>
        </w:rPr>
        <w:t xml:space="preserve"> </w:t>
      </w:r>
      <w:r w:rsidR="007E3CE9" w:rsidRPr="00CB75E6">
        <w:rPr>
          <w:rFonts w:ascii="Times New Roman" w:hAnsi="Times New Roman" w:cs="Times New Roman"/>
        </w:rPr>
        <w:t>the reason behind the actions that they take in</w:t>
      </w:r>
      <w:r w:rsidR="004C503E" w:rsidRPr="00CB75E6">
        <w:rPr>
          <w:rFonts w:ascii="Times New Roman" w:hAnsi="Times New Roman" w:cs="Times New Roman"/>
        </w:rPr>
        <w:t xml:space="preserve"> the classroom (Borg, 2015). Teachers’</w:t>
      </w:r>
      <w:r w:rsidR="007E3CE9" w:rsidRPr="00CB75E6">
        <w:rPr>
          <w:rFonts w:ascii="Times New Roman" w:hAnsi="Times New Roman" w:cs="Times New Roman"/>
        </w:rPr>
        <w:t xml:space="preserve"> beliefs are </w:t>
      </w:r>
      <w:r w:rsidR="002026AF" w:rsidRPr="00CB75E6">
        <w:rPr>
          <w:rFonts w:ascii="Times New Roman" w:hAnsi="Times New Roman" w:cs="Times New Roman"/>
        </w:rPr>
        <w:t xml:space="preserve">also an </w:t>
      </w:r>
      <w:r w:rsidR="007E3CE9" w:rsidRPr="00CB75E6">
        <w:rPr>
          <w:rFonts w:ascii="Times New Roman" w:hAnsi="Times New Roman" w:cs="Times New Roman"/>
        </w:rPr>
        <w:t xml:space="preserve">important factor in understanding </w:t>
      </w:r>
      <w:r w:rsidR="004C503E" w:rsidRPr="00CB75E6">
        <w:rPr>
          <w:rFonts w:ascii="Times New Roman" w:hAnsi="Times New Roman" w:cs="Times New Roman"/>
        </w:rPr>
        <w:t>teachers’</w:t>
      </w:r>
      <w:r w:rsidR="00C44C06" w:rsidRPr="00CB75E6">
        <w:rPr>
          <w:rFonts w:ascii="Times New Roman" w:hAnsi="Times New Roman" w:cs="Times New Roman"/>
        </w:rPr>
        <w:t xml:space="preserve"> </w:t>
      </w:r>
      <w:r w:rsidR="007E3CE9" w:rsidRPr="00CB75E6">
        <w:rPr>
          <w:rFonts w:ascii="Times New Roman" w:hAnsi="Times New Roman" w:cs="Times New Roman"/>
        </w:rPr>
        <w:t>go</w:t>
      </w:r>
      <w:r w:rsidR="00C44C06" w:rsidRPr="00CB75E6">
        <w:rPr>
          <w:rFonts w:ascii="Times New Roman" w:hAnsi="Times New Roman" w:cs="Times New Roman"/>
        </w:rPr>
        <w:t xml:space="preserve">als and behaviors. </w:t>
      </w:r>
      <w:r w:rsidR="007E3CE9" w:rsidRPr="00CB75E6">
        <w:rPr>
          <w:rFonts w:ascii="Times New Roman" w:hAnsi="Times New Roman" w:cs="Times New Roman"/>
        </w:rPr>
        <w:t>(Barni et al., 2019).</w:t>
      </w:r>
      <w:r w:rsidR="00F417DC" w:rsidRPr="00CB75E6">
        <w:rPr>
          <w:rFonts w:ascii="Times New Roman" w:hAnsi="Times New Roman" w:cs="Times New Roman"/>
        </w:rPr>
        <w:t xml:space="preserve"> </w:t>
      </w:r>
      <w:r w:rsidR="00646861" w:rsidRPr="00CB75E6">
        <w:rPr>
          <w:rFonts w:ascii="Times New Roman" w:hAnsi="Times New Roman" w:cs="Times New Roman"/>
        </w:rPr>
        <w:t>Furthermore, t</w:t>
      </w:r>
      <w:r w:rsidR="00F417DC" w:rsidRPr="00CB75E6">
        <w:rPr>
          <w:rFonts w:ascii="Times New Roman" w:hAnsi="Times New Roman" w:cs="Times New Roman"/>
        </w:rPr>
        <w:t>eacher</w:t>
      </w:r>
      <w:r w:rsidR="00646861" w:rsidRPr="00CB75E6">
        <w:rPr>
          <w:rFonts w:ascii="Times New Roman" w:hAnsi="Times New Roman" w:cs="Times New Roman"/>
        </w:rPr>
        <w:t>s’</w:t>
      </w:r>
      <w:r w:rsidR="00F417DC" w:rsidRPr="00CB75E6">
        <w:rPr>
          <w:rFonts w:ascii="Times New Roman" w:hAnsi="Times New Roman" w:cs="Times New Roman"/>
        </w:rPr>
        <w:t xml:space="preserve"> values and belief are also important to shaping the culture of a school (Davis, 2018; Finley, 2016). Bolman and Deal (2021) explained that the members within the organization</w:t>
      </w:r>
      <w:r w:rsidR="006F2DB0" w:rsidRPr="00CB75E6">
        <w:rPr>
          <w:rFonts w:ascii="Times New Roman" w:hAnsi="Times New Roman" w:cs="Times New Roman"/>
        </w:rPr>
        <w:t>,</w:t>
      </w:r>
      <w:r w:rsidR="00F417DC" w:rsidRPr="00CB75E6">
        <w:rPr>
          <w:rFonts w:ascii="Times New Roman" w:hAnsi="Times New Roman" w:cs="Times New Roman"/>
        </w:rPr>
        <w:t xml:space="preserve"> such as teachers</w:t>
      </w:r>
      <w:r w:rsidR="006F2DB0" w:rsidRPr="00CB75E6">
        <w:rPr>
          <w:rFonts w:ascii="Times New Roman" w:hAnsi="Times New Roman" w:cs="Times New Roman"/>
        </w:rPr>
        <w:t>,</w:t>
      </w:r>
      <w:r w:rsidR="00F417DC" w:rsidRPr="00CB75E6">
        <w:rPr>
          <w:rFonts w:ascii="Times New Roman" w:hAnsi="Times New Roman" w:cs="Times New Roman"/>
        </w:rPr>
        <w:t xml:space="preserve"> are instrum</w:t>
      </w:r>
      <w:r w:rsidR="003B7518" w:rsidRPr="00CB75E6">
        <w:rPr>
          <w:rFonts w:ascii="Times New Roman" w:hAnsi="Times New Roman" w:cs="Times New Roman"/>
        </w:rPr>
        <w:t>ental in establishing</w:t>
      </w:r>
      <w:r w:rsidR="00F417DC" w:rsidRPr="00CB75E6">
        <w:rPr>
          <w:rFonts w:ascii="Times New Roman" w:hAnsi="Times New Roman" w:cs="Times New Roman"/>
        </w:rPr>
        <w:t xml:space="preserve"> the culture of a school. </w:t>
      </w:r>
      <w:r w:rsidR="002026AF" w:rsidRPr="00CB75E6">
        <w:rPr>
          <w:rFonts w:ascii="Times New Roman" w:hAnsi="Times New Roman" w:cs="Times New Roman"/>
        </w:rPr>
        <w:t>However, teacher</w:t>
      </w:r>
      <w:r w:rsidR="003B7518" w:rsidRPr="00CB75E6">
        <w:rPr>
          <w:rFonts w:ascii="Times New Roman" w:hAnsi="Times New Roman" w:cs="Times New Roman"/>
        </w:rPr>
        <w:t>s</w:t>
      </w:r>
      <w:r w:rsidR="002026AF" w:rsidRPr="00CB75E6">
        <w:rPr>
          <w:rFonts w:ascii="Times New Roman" w:hAnsi="Times New Roman" w:cs="Times New Roman"/>
        </w:rPr>
        <w:t xml:space="preserve"> do not always act on the</w:t>
      </w:r>
      <w:r w:rsidR="003B7518" w:rsidRPr="00CB75E6">
        <w:rPr>
          <w:rFonts w:ascii="Times New Roman" w:hAnsi="Times New Roman" w:cs="Times New Roman"/>
        </w:rPr>
        <w:t>ir values and beliefs (Fives &amp;</w:t>
      </w:r>
      <w:r w:rsidR="002026AF" w:rsidRPr="00CB75E6">
        <w:rPr>
          <w:rFonts w:ascii="Times New Roman" w:hAnsi="Times New Roman" w:cs="Times New Roman"/>
        </w:rPr>
        <w:t xml:space="preserve"> Gill, 2015). Diehl and </w:t>
      </w:r>
      <w:proofErr w:type="spellStart"/>
      <w:r w:rsidR="002026AF" w:rsidRPr="00CB75E6">
        <w:rPr>
          <w:rFonts w:ascii="Times New Roman" w:hAnsi="Times New Roman" w:cs="Times New Roman"/>
        </w:rPr>
        <w:t>Golann</w:t>
      </w:r>
      <w:proofErr w:type="spellEnd"/>
      <w:r w:rsidR="002026AF" w:rsidRPr="00CB75E6">
        <w:rPr>
          <w:rFonts w:ascii="Times New Roman" w:hAnsi="Times New Roman" w:cs="Times New Roman"/>
        </w:rPr>
        <w:t xml:space="preserve"> (2023) found there are many outside factors </w:t>
      </w:r>
      <w:r w:rsidR="00F417DC" w:rsidRPr="00CB75E6">
        <w:rPr>
          <w:rFonts w:ascii="Times New Roman" w:hAnsi="Times New Roman" w:cs="Times New Roman"/>
        </w:rPr>
        <w:t xml:space="preserve">such as institutional pressure </w:t>
      </w:r>
      <w:r w:rsidR="002026AF" w:rsidRPr="00CB75E6">
        <w:rPr>
          <w:rFonts w:ascii="Times New Roman" w:hAnsi="Times New Roman" w:cs="Times New Roman"/>
        </w:rPr>
        <w:t xml:space="preserve">that can have an influence </w:t>
      </w:r>
      <w:r w:rsidR="004C503E" w:rsidRPr="00CB75E6">
        <w:rPr>
          <w:rFonts w:ascii="Times New Roman" w:hAnsi="Times New Roman" w:cs="Times New Roman"/>
        </w:rPr>
        <w:t>on determining if</w:t>
      </w:r>
      <w:r w:rsidR="00C811E7" w:rsidRPr="00CB75E6">
        <w:rPr>
          <w:rFonts w:ascii="Times New Roman" w:hAnsi="Times New Roman" w:cs="Times New Roman"/>
        </w:rPr>
        <w:t xml:space="preserve"> teacher</w:t>
      </w:r>
      <w:r w:rsidR="004C503E" w:rsidRPr="00CB75E6">
        <w:rPr>
          <w:rFonts w:ascii="Times New Roman" w:hAnsi="Times New Roman" w:cs="Times New Roman"/>
        </w:rPr>
        <w:t>s</w:t>
      </w:r>
      <w:r w:rsidR="00C811E7" w:rsidRPr="00CB75E6">
        <w:rPr>
          <w:rFonts w:ascii="Times New Roman" w:hAnsi="Times New Roman" w:cs="Times New Roman"/>
        </w:rPr>
        <w:t xml:space="preserve"> will act on their</w:t>
      </w:r>
      <w:r w:rsidR="00F417DC" w:rsidRPr="00CB75E6">
        <w:rPr>
          <w:rFonts w:ascii="Times New Roman" w:hAnsi="Times New Roman" w:cs="Times New Roman"/>
        </w:rPr>
        <w:t xml:space="preserve"> values and beliefs. </w:t>
      </w:r>
      <w:r w:rsidR="002026AF" w:rsidRPr="00CB75E6">
        <w:rPr>
          <w:rFonts w:ascii="Times New Roman" w:hAnsi="Times New Roman" w:cs="Times New Roman"/>
          <w:iCs/>
        </w:rPr>
        <w:t>The purpose of this study is to exa</w:t>
      </w:r>
      <w:r w:rsidR="00C811E7" w:rsidRPr="00CB75E6">
        <w:rPr>
          <w:rFonts w:ascii="Times New Roman" w:hAnsi="Times New Roman" w:cs="Times New Roman"/>
          <w:iCs/>
        </w:rPr>
        <w:t xml:space="preserve">mine </w:t>
      </w:r>
      <w:r w:rsidR="00154304" w:rsidRPr="00CB75E6">
        <w:rPr>
          <w:rFonts w:ascii="Times New Roman" w:hAnsi="Times New Roman" w:cs="Times New Roman"/>
          <w:iCs/>
        </w:rPr>
        <w:t>why</w:t>
      </w:r>
      <w:r w:rsidR="00C811E7" w:rsidRPr="00CB75E6">
        <w:rPr>
          <w:rFonts w:ascii="Times New Roman" w:hAnsi="Times New Roman" w:cs="Times New Roman"/>
          <w:iCs/>
        </w:rPr>
        <w:t xml:space="preserve"> teachers choose to act on their values and beliefs and how teachers play a role in shaping </w:t>
      </w:r>
      <w:r w:rsidR="003B7518" w:rsidRPr="00CB75E6">
        <w:rPr>
          <w:rFonts w:ascii="Times New Roman" w:hAnsi="Times New Roman" w:cs="Times New Roman"/>
          <w:iCs/>
        </w:rPr>
        <w:t xml:space="preserve">the </w:t>
      </w:r>
      <w:r w:rsidR="00C811E7" w:rsidRPr="00CB75E6">
        <w:rPr>
          <w:rFonts w:ascii="Times New Roman" w:hAnsi="Times New Roman" w:cs="Times New Roman"/>
          <w:iCs/>
        </w:rPr>
        <w:t>culture</w:t>
      </w:r>
      <w:r w:rsidR="00646861" w:rsidRPr="00CB75E6">
        <w:rPr>
          <w:rFonts w:ascii="Times New Roman" w:hAnsi="Times New Roman" w:cs="Times New Roman"/>
          <w:iCs/>
        </w:rPr>
        <w:t xml:space="preserve"> of their schools</w:t>
      </w:r>
      <w:r w:rsidR="00154304" w:rsidRPr="00CB75E6">
        <w:rPr>
          <w:rFonts w:ascii="Times New Roman" w:hAnsi="Times New Roman" w:cs="Times New Roman"/>
          <w:iCs/>
        </w:rPr>
        <w:t xml:space="preserve"> when they act on their values and beliefs of servant leadership</w:t>
      </w:r>
      <w:r w:rsidR="00C811E7" w:rsidRPr="00CB75E6">
        <w:rPr>
          <w:rFonts w:ascii="Times New Roman" w:hAnsi="Times New Roman" w:cs="Times New Roman"/>
          <w:iCs/>
        </w:rPr>
        <w:t>.</w:t>
      </w:r>
    </w:p>
    <w:p w14:paraId="38407B25" w14:textId="45102375" w:rsidR="00F25484" w:rsidRPr="00CB75E6" w:rsidRDefault="00F25484" w:rsidP="00F25484">
      <w:pPr>
        <w:spacing w:line="480" w:lineRule="auto"/>
        <w:ind w:firstLine="720"/>
        <w:rPr>
          <w:rFonts w:ascii="Times New Roman" w:hAnsi="Times New Roman" w:cs="Times New Roman"/>
        </w:rPr>
      </w:pPr>
      <w:r w:rsidRPr="00CB75E6">
        <w:rPr>
          <w:rFonts w:ascii="Times New Roman" w:hAnsi="Times New Roman" w:cs="Times New Roman"/>
        </w:rPr>
        <w:t>Servant leadership was used in thi</w:t>
      </w:r>
      <w:r w:rsidR="006F2DB0" w:rsidRPr="00CB75E6">
        <w:rPr>
          <w:rFonts w:ascii="Times New Roman" w:hAnsi="Times New Roman" w:cs="Times New Roman"/>
        </w:rPr>
        <w:t>s study as the theoretical frame</w:t>
      </w:r>
      <w:r w:rsidRPr="00CB75E6">
        <w:rPr>
          <w:rFonts w:ascii="Times New Roman" w:hAnsi="Times New Roman" w:cs="Times New Roman"/>
        </w:rPr>
        <w:t>work to better understand teachers’</w:t>
      </w:r>
      <w:r w:rsidR="00646861" w:rsidRPr="00CB75E6">
        <w:rPr>
          <w:rFonts w:ascii="Times New Roman" w:hAnsi="Times New Roman" w:cs="Times New Roman"/>
        </w:rPr>
        <w:t xml:space="preserve"> values and beliefs and the </w:t>
      </w:r>
      <w:r w:rsidR="00CB75E6">
        <w:rPr>
          <w:rFonts w:ascii="Times New Roman" w:hAnsi="Times New Roman" w:cs="Times New Roman"/>
        </w:rPr>
        <w:t>influence</w:t>
      </w:r>
      <w:r w:rsidR="00646861" w:rsidRPr="00CB75E6">
        <w:rPr>
          <w:rFonts w:ascii="Times New Roman" w:hAnsi="Times New Roman" w:cs="Times New Roman"/>
        </w:rPr>
        <w:t xml:space="preserve"> they have on school</w:t>
      </w:r>
      <w:r w:rsidRPr="00CB75E6">
        <w:rPr>
          <w:rFonts w:ascii="Times New Roman" w:hAnsi="Times New Roman" w:cs="Times New Roman"/>
        </w:rPr>
        <w:t xml:space="preserve"> culture. Thirt</w:t>
      </w:r>
      <w:r w:rsidR="003B7518" w:rsidRPr="00CB75E6">
        <w:rPr>
          <w:rFonts w:ascii="Times New Roman" w:hAnsi="Times New Roman" w:cs="Times New Roman"/>
        </w:rPr>
        <w:t>een teachers from three</w:t>
      </w:r>
      <w:r w:rsidRPr="00CB75E6">
        <w:rPr>
          <w:rFonts w:ascii="Times New Roman" w:hAnsi="Times New Roman" w:cs="Times New Roman"/>
        </w:rPr>
        <w:t xml:space="preserve"> private school</w:t>
      </w:r>
      <w:r w:rsidR="003B7518" w:rsidRPr="00CB75E6">
        <w:rPr>
          <w:rFonts w:ascii="Times New Roman" w:hAnsi="Times New Roman" w:cs="Times New Roman"/>
        </w:rPr>
        <w:t>s</w:t>
      </w:r>
      <w:r w:rsidRPr="00CB75E6">
        <w:rPr>
          <w:rFonts w:ascii="Times New Roman" w:hAnsi="Times New Roman" w:cs="Times New Roman"/>
        </w:rPr>
        <w:t xml:space="preserve"> were asked questions through an open-ended protocol about their beliefs of servant leadership and how they beli</w:t>
      </w:r>
      <w:r w:rsidR="00154304" w:rsidRPr="00CB75E6">
        <w:rPr>
          <w:rFonts w:ascii="Times New Roman" w:hAnsi="Times New Roman" w:cs="Times New Roman"/>
        </w:rPr>
        <w:t>eved servant leadership influenced</w:t>
      </w:r>
      <w:r w:rsidRPr="00CB75E6">
        <w:rPr>
          <w:rFonts w:ascii="Times New Roman" w:hAnsi="Times New Roman" w:cs="Times New Roman"/>
        </w:rPr>
        <w:t xml:space="preserve"> the culture of their school. The following researched questions were asked and guided this study: </w:t>
      </w:r>
    </w:p>
    <w:p w14:paraId="56E44662" w14:textId="77777777" w:rsidR="00F25484" w:rsidRPr="00CB75E6" w:rsidRDefault="00F25484" w:rsidP="00F25484">
      <w:pPr>
        <w:spacing w:line="480" w:lineRule="auto"/>
        <w:ind w:left="720"/>
        <w:rPr>
          <w:rFonts w:ascii="Times New Roman" w:hAnsi="Times New Roman" w:cs="Times New Roman"/>
        </w:rPr>
      </w:pPr>
      <w:r w:rsidRPr="00CB75E6">
        <w:rPr>
          <w:rFonts w:ascii="Times New Roman" w:hAnsi="Times New Roman" w:cs="Times New Roman"/>
        </w:rPr>
        <w:t>1) How do private school teachers describe their beliefs on the value of servant leadership?</w:t>
      </w:r>
    </w:p>
    <w:p w14:paraId="53A1E89D" w14:textId="624EC700" w:rsidR="00F25484" w:rsidRPr="00CB75E6" w:rsidRDefault="00F25484" w:rsidP="00CA06B5">
      <w:pPr>
        <w:spacing w:line="480" w:lineRule="auto"/>
        <w:ind w:left="720"/>
        <w:rPr>
          <w:rFonts w:ascii="Times New Roman" w:hAnsi="Times New Roman" w:cs="Times New Roman"/>
        </w:rPr>
      </w:pPr>
      <w:r w:rsidRPr="00CB75E6">
        <w:rPr>
          <w:rFonts w:ascii="Times New Roman" w:hAnsi="Times New Roman" w:cs="Times New Roman"/>
        </w:rPr>
        <w:lastRenderedPageBreak/>
        <w:t>2) How do private sch</w:t>
      </w:r>
      <w:r w:rsidR="00646861" w:rsidRPr="00CB75E6">
        <w:rPr>
          <w:rFonts w:ascii="Times New Roman" w:hAnsi="Times New Roman" w:cs="Times New Roman"/>
        </w:rPr>
        <w:t>ool teachers describe the influence</w:t>
      </w:r>
      <w:r w:rsidRPr="00CB75E6">
        <w:rPr>
          <w:rFonts w:ascii="Times New Roman" w:hAnsi="Times New Roman" w:cs="Times New Roman"/>
        </w:rPr>
        <w:t xml:space="preserve"> servant leadership has on the culture of their school?</w:t>
      </w:r>
    </w:p>
    <w:p w14:paraId="1D1AB0FF" w14:textId="5AB5F804" w:rsidR="00154304" w:rsidRPr="00CB75E6" w:rsidRDefault="000D326B" w:rsidP="00A91E7E">
      <w:pPr>
        <w:pStyle w:val="Heading2"/>
      </w:pPr>
      <w:bookmarkStart w:id="61" w:name="_Toc162877945"/>
      <w:r w:rsidRPr="00CB75E6">
        <w:t>Discussion</w:t>
      </w:r>
      <w:r w:rsidR="00531FCD" w:rsidRPr="00CB75E6">
        <w:t xml:space="preserve"> of Findings</w:t>
      </w:r>
      <w:bookmarkEnd w:id="61"/>
    </w:p>
    <w:p w14:paraId="11489D65" w14:textId="00BD7773" w:rsidR="00154304" w:rsidRPr="00CB75E6" w:rsidRDefault="00154304" w:rsidP="00154304">
      <w:pPr>
        <w:spacing w:line="480" w:lineRule="auto"/>
        <w:ind w:firstLine="720"/>
        <w:rPr>
          <w:rFonts w:ascii="Times New Roman" w:hAnsi="Times New Roman" w:cs="Times New Roman"/>
        </w:rPr>
      </w:pPr>
      <w:r w:rsidRPr="00CB75E6">
        <w:rPr>
          <w:rFonts w:ascii="Times New Roman" w:hAnsi="Times New Roman" w:cs="Times New Roman"/>
        </w:rPr>
        <w:t>All thirteen teacher</w:t>
      </w:r>
      <w:r w:rsidR="00154598" w:rsidRPr="00CB75E6">
        <w:rPr>
          <w:rFonts w:ascii="Times New Roman" w:hAnsi="Times New Roman" w:cs="Times New Roman"/>
        </w:rPr>
        <w:t>s</w:t>
      </w:r>
      <w:r w:rsidRPr="00CB75E6">
        <w:rPr>
          <w:rFonts w:ascii="Times New Roman" w:hAnsi="Times New Roman" w:cs="Times New Roman"/>
        </w:rPr>
        <w:t xml:space="preserve"> expressed</w:t>
      </w:r>
      <w:r w:rsidR="00154598" w:rsidRPr="00CB75E6">
        <w:rPr>
          <w:rFonts w:ascii="Times New Roman" w:hAnsi="Times New Roman" w:cs="Times New Roman"/>
        </w:rPr>
        <w:t xml:space="preserve"> that</w:t>
      </w:r>
      <w:r w:rsidRPr="00CB75E6">
        <w:rPr>
          <w:rFonts w:ascii="Times New Roman" w:hAnsi="Times New Roman" w:cs="Times New Roman"/>
        </w:rPr>
        <w:t xml:space="preserve"> they had positive beliefs towards and valued the traits of servant leadership. </w:t>
      </w:r>
      <w:r w:rsidR="00227CA7" w:rsidRPr="00CB75E6">
        <w:rPr>
          <w:rFonts w:ascii="Times New Roman" w:hAnsi="Times New Roman" w:cs="Times New Roman"/>
        </w:rPr>
        <w:t xml:space="preserve">All </w:t>
      </w:r>
      <w:r w:rsidR="004138C3" w:rsidRPr="00CB75E6">
        <w:rPr>
          <w:rFonts w:ascii="Times New Roman" w:hAnsi="Times New Roman" w:cs="Times New Roman"/>
        </w:rPr>
        <w:t>thirteen teachers expressed that they</w:t>
      </w:r>
      <w:r w:rsidR="00227CA7" w:rsidRPr="00CB75E6">
        <w:rPr>
          <w:rFonts w:ascii="Times New Roman" w:hAnsi="Times New Roman" w:cs="Times New Roman"/>
        </w:rPr>
        <w:t xml:space="preserve"> value</w:t>
      </w:r>
      <w:r w:rsidR="004138C3" w:rsidRPr="00CB75E6">
        <w:rPr>
          <w:rFonts w:ascii="Times New Roman" w:hAnsi="Times New Roman" w:cs="Times New Roman"/>
        </w:rPr>
        <w:t xml:space="preserve">d </w:t>
      </w:r>
      <w:r w:rsidR="00227CA7" w:rsidRPr="00CB75E6">
        <w:rPr>
          <w:rFonts w:ascii="Times New Roman" w:hAnsi="Times New Roman" w:cs="Times New Roman"/>
        </w:rPr>
        <w:t>the trait of humility and leading by example</w:t>
      </w:r>
      <w:r w:rsidR="004B2D27" w:rsidRPr="00CB75E6">
        <w:rPr>
          <w:rFonts w:ascii="Times New Roman" w:hAnsi="Times New Roman" w:cs="Times New Roman"/>
        </w:rPr>
        <w:t xml:space="preserve"> found in</w:t>
      </w:r>
      <w:r w:rsidR="00227CA7" w:rsidRPr="00CB75E6">
        <w:rPr>
          <w:rFonts w:ascii="Times New Roman" w:hAnsi="Times New Roman" w:cs="Times New Roman"/>
        </w:rPr>
        <w:t xml:space="preserve"> servant leadership.  TG5 stated that he appreciated the posture of a servant leader as one who “leads in the background which allows him to re</w:t>
      </w:r>
      <w:r w:rsidR="006F2DB0" w:rsidRPr="00CB75E6">
        <w:rPr>
          <w:rFonts w:ascii="Times New Roman" w:hAnsi="Times New Roman" w:cs="Times New Roman"/>
        </w:rPr>
        <w:t>cognize the needs of the people</w:t>
      </w:r>
      <w:r w:rsidR="00227CA7" w:rsidRPr="00CB75E6">
        <w:rPr>
          <w:rFonts w:ascii="Times New Roman" w:hAnsi="Times New Roman" w:cs="Times New Roman"/>
        </w:rPr>
        <w:t>”</w:t>
      </w:r>
      <w:r w:rsidR="006F2DB0" w:rsidRPr="00CB75E6">
        <w:rPr>
          <w:rFonts w:ascii="Times New Roman" w:hAnsi="Times New Roman" w:cs="Times New Roman"/>
        </w:rPr>
        <w:t xml:space="preserve"> inside his organization.</w:t>
      </w:r>
      <w:r w:rsidR="00227CA7" w:rsidRPr="00CB75E6">
        <w:rPr>
          <w:rFonts w:ascii="Times New Roman" w:hAnsi="Times New Roman" w:cs="Times New Roman"/>
        </w:rPr>
        <w:t xml:space="preserve"> TSE6 expressed her gratitude when a leader “selflessly puts the interests of other</w:t>
      </w:r>
      <w:r w:rsidR="004B2D27" w:rsidRPr="00CB75E6">
        <w:rPr>
          <w:rFonts w:ascii="Times New Roman" w:hAnsi="Times New Roman" w:cs="Times New Roman"/>
        </w:rPr>
        <w:t>s</w:t>
      </w:r>
      <w:r w:rsidR="00227CA7" w:rsidRPr="00CB75E6">
        <w:rPr>
          <w:rFonts w:ascii="Times New Roman" w:hAnsi="Times New Roman" w:cs="Times New Roman"/>
        </w:rPr>
        <w:t xml:space="preserve"> first, and then inspires others to do the same.” </w:t>
      </w:r>
      <w:r w:rsidR="00C54894" w:rsidRPr="00CB75E6">
        <w:rPr>
          <w:rFonts w:ascii="Times New Roman" w:hAnsi="Times New Roman" w:cs="Times New Roman"/>
        </w:rPr>
        <w:t xml:space="preserve">Nine out of the thirteen teachers described their appreciation for the value </w:t>
      </w:r>
      <w:r w:rsidR="00B11BD2" w:rsidRPr="00CB75E6">
        <w:rPr>
          <w:rFonts w:ascii="Times New Roman" w:hAnsi="Times New Roman" w:cs="Times New Roman"/>
        </w:rPr>
        <w:t xml:space="preserve">of the team-work and community as a trait </w:t>
      </w:r>
      <w:r w:rsidR="00C54894" w:rsidRPr="00CB75E6">
        <w:rPr>
          <w:rFonts w:ascii="Times New Roman" w:hAnsi="Times New Roman" w:cs="Times New Roman"/>
        </w:rPr>
        <w:t xml:space="preserve">found in servant leadership. TG1 appreciated that a servant leader “create[s] a team where everyone is on the same side.” </w:t>
      </w:r>
      <w:r w:rsidR="00227CA7" w:rsidRPr="00CB75E6">
        <w:rPr>
          <w:rFonts w:ascii="Times New Roman" w:hAnsi="Times New Roman" w:cs="Times New Roman"/>
        </w:rPr>
        <w:t>Four out of the thirteen teach</w:t>
      </w:r>
      <w:r w:rsidR="00B11BD2" w:rsidRPr="00CB75E6">
        <w:rPr>
          <w:rFonts w:ascii="Times New Roman" w:hAnsi="Times New Roman" w:cs="Times New Roman"/>
        </w:rPr>
        <w:t xml:space="preserve">ers expressed their value of transparency which </w:t>
      </w:r>
      <w:r w:rsidR="00227CA7" w:rsidRPr="00CB75E6">
        <w:rPr>
          <w:rFonts w:ascii="Times New Roman" w:hAnsi="Times New Roman" w:cs="Times New Roman"/>
        </w:rPr>
        <w:t xml:space="preserve">they believed to be a trait of servant leadership. </w:t>
      </w:r>
      <w:r w:rsidR="004B2D27" w:rsidRPr="00CB75E6">
        <w:rPr>
          <w:rFonts w:ascii="Times New Roman" w:hAnsi="Times New Roman" w:cs="Times New Roman"/>
        </w:rPr>
        <w:t>TG4 explained that he thought it is important in education to “be real with young people,” and he believed that whe</w:t>
      </w:r>
      <w:r w:rsidR="007E71A3" w:rsidRPr="00CB75E6">
        <w:rPr>
          <w:rFonts w:ascii="Times New Roman" w:hAnsi="Times New Roman" w:cs="Times New Roman"/>
        </w:rPr>
        <w:t>n acting as a servant leader</w:t>
      </w:r>
      <w:r w:rsidR="004B2D27" w:rsidRPr="00CB75E6">
        <w:rPr>
          <w:rFonts w:ascii="Times New Roman" w:hAnsi="Times New Roman" w:cs="Times New Roman"/>
        </w:rPr>
        <w:t xml:space="preserve"> a person is able to be transparent with their followers. The data collected from the interviews indicates that all thirteen teachers had positive beliefs of the values of servant leadership. </w:t>
      </w:r>
    </w:p>
    <w:p w14:paraId="4477E3BF" w14:textId="6B8F4098" w:rsidR="00C54894" w:rsidRPr="00CB75E6" w:rsidRDefault="00C54894" w:rsidP="00154304">
      <w:pPr>
        <w:spacing w:line="480" w:lineRule="auto"/>
        <w:ind w:firstLine="720"/>
        <w:rPr>
          <w:rFonts w:ascii="Times New Roman" w:hAnsi="Times New Roman" w:cs="Times New Roman"/>
        </w:rPr>
      </w:pPr>
      <w:r w:rsidRPr="00CB75E6">
        <w:rPr>
          <w:rFonts w:ascii="Times New Roman" w:hAnsi="Times New Roman" w:cs="Times New Roman"/>
        </w:rPr>
        <w:t>All thirteen teachers expressed the desire to display the traits of a servant leader in the classroom based on their positive beliefs of servant leadership</w:t>
      </w:r>
      <w:r w:rsidR="004B2D27" w:rsidRPr="00CB75E6">
        <w:rPr>
          <w:rFonts w:ascii="Times New Roman" w:hAnsi="Times New Roman" w:cs="Times New Roman"/>
        </w:rPr>
        <w:t xml:space="preserve">. TSE7 described himself as a servant leader in his classroom by trying </w:t>
      </w:r>
      <w:r w:rsidR="00EB083C" w:rsidRPr="00CB75E6">
        <w:rPr>
          <w:rFonts w:ascii="Times New Roman" w:hAnsi="Times New Roman" w:cs="Times New Roman"/>
        </w:rPr>
        <w:t>“serve them (his students) and their interests by creating the kind of environment that everyone can learn in.” TSA1</w:t>
      </w:r>
      <w:r w:rsidR="00043F06" w:rsidRPr="00CB75E6">
        <w:rPr>
          <w:rFonts w:ascii="Times New Roman" w:hAnsi="Times New Roman" w:cs="Times New Roman"/>
        </w:rPr>
        <w:t>3</w:t>
      </w:r>
      <w:r w:rsidR="00EB083C" w:rsidRPr="00CB75E6">
        <w:rPr>
          <w:rFonts w:ascii="Times New Roman" w:hAnsi="Times New Roman" w:cs="Times New Roman"/>
        </w:rPr>
        <w:t xml:space="preserve"> </w:t>
      </w:r>
      <w:r w:rsidR="00EB083C" w:rsidRPr="00CB75E6">
        <w:rPr>
          <w:rFonts w:ascii="Times New Roman" w:hAnsi="Times New Roman" w:cs="Times New Roman"/>
        </w:rPr>
        <w:lastRenderedPageBreak/>
        <w:t>explained that she tries to act on the values of servant leadership in her classroom by “not leading or teaching in a haughty</w:t>
      </w:r>
      <w:r w:rsidR="00B11BD2" w:rsidRPr="00CB75E6">
        <w:rPr>
          <w:rFonts w:ascii="Times New Roman" w:hAnsi="Times New Roman" w:cs="Times New Roman"/>
        </w:rPr>
        <w:t xml:space="preserve"> way.” Sh</w:t>
      </w:r>
      <w:r w:rsidR="000A3F60" w:rsidRPr="00CB75E6">
        <w:rPr>
          <w:rFonts w:ascii="Times New Roman" w:hAnsi="Times New Roman" w:cs="Times New Roman"/>
        </w:rPr>
        <w:t>e</w:t>
      </w:r>
      <w:r w:rsidR="00B11BD2" w:rsidRPr="00CB75E6">
        <w:rPr>
          <w:rFonts w:ascii="Times New Roman" w:hAnsi="Times New Roman" w:cs="Times New Roman"/>
        </w:rPr>
        <w:t xml:space="preserve"> desired</w:t>
      </w:r>
      <w:r w:rsidR="00EB083C" w:rsidRPr="00CB75E6">
        <w:rPr>
          <w:rFonts w:ascii="Times New Roman" w:hAnsi="Times New Roman" w:cs="Times New Roman"/>
        </w:rPr>
        <w:t xml:space="preserve"> to be approachable and to “make her classroom a comfortable place.” TG5 believed t</w:t>
      </w:r>
      <w:r w:rsidR="000A3F60" w:rsidRPr="00CB75E6">
        <w:rPr>
          <w:rFonts w:ascii="Times New Roman" w:hAnsi="Times New Roman" w:cs="Times New Roman"/>
        </w:rPr>
        <w:t xml:space="preserve">hat he acted on the traits of </w:t>
      </w:r>
      <w:r w:rsidR="00EB083C" w:rsidRPr="00CB75E6">
        <w:rPr>
          <w:rFonts w:ascii="Times New Roman" w:hAnsi="Times New Roman" w:cs="Times New Roman"/>
        </w:rPr>
        <w:t>servant leader</w:t>
      </w:r>
      <w:r w:rsidR="000A3F60" w:rsidRPr="00CB75E6">
        <w:rPr>
          <w:rFonts w:ascii="Times New Roman" w:hAnsi="Times New Roman" w:cs="Times New Roman"/>
        </w:rPr>
        <w:t>ship</w:t>
      </w:r>
      <w:r w:rsidR="00EB083C" w:rsidRPr="00CB75E6">
        <w:rPr>
          <w:rFonts w:ascii="Times New Roman" w:hAnsi="Times New Roman" w:cs="Times New Roman"/>
        </w:rPr>
        <w:t xml:space="preserve"> by being “aware of the emotional needs in</w:t>
      </w:r>
      <w:r w:rsidR="00B11BD2" w:rsidRPr="00CB75E6">
        <w:rPr>
          <w:rFonts w:ascii="Times New Roman" w:hAnsi="Times New Roman" w:cs="Times New Roman"/>
        </w:rPr>
        <w:t xml:space="preserve"> his</w:t>
      </w:r>
      <w:r w:rsidR="00EB083C" w:rsidRPr="00CB75E6">
        <w:rPr>
          <w:rFonts w:ascii="Times New Roman" w:hAnsi="Times New Roman" w:cs="Times New Roman"/>
        </w:rPr>
        <w:t xml:space="preserve"> classroom.” He believed he was a servant leader by being “flexible and graciously accommodating</w:t>
      </w:r>
      <w:r w:rsidR="00B11BD2" w:rsidRPr="00CB75E6">
        <w:rPr>
          <w:rFonts w:ascii="Times New Roman" w:hAnsi="Times New Roman" w:cs="Times New Roman"/>
        </w:rPr>
        <w:t xml:space="preserve"> the</w:t>
      </w:r>
      <w:r w:rsidR="00EB083C" w:rsidRPr="00CB75E6">
        <w:rPr>
          <w:rFonts w:ascii="Times New Roman" w:hAnsi="Times New Roman" w:cs="Times New Roman"/>
        </w:rPr>
        <w:t xml:space="preserve"> emotional</w:t>
      </w:r>
      <w:r w:rsidR="00B11BD2" w:rsidRPr="00CB75E6">
        <w:rPr>
          <w:rFonts w:ascii="Times New Roman" w:hAnsi="Times New Roman" w:cs="Times New Roman"/>
        </w:rPr>
        <w:t xml:space="preserve"> needs…</w:t>
      </w:r>
      <w:r w:rsidR="00EB083C" w:rsidRPr="00CB75E6">
        <w:rPr>
          <w:rFonts w:ascii="Times New Roman" w:hAnsi="Times New Roman" w:cs="Times New Roman"/>
        </w:rPr>
        <w:t xml:space="preserve"> of the students.” Each of the thirteen teachers expressed different ways that they attempted to act as a servant leader in the classroom and with their coworkers because they valued servant leadership. However, some teachers expressed their frustration when they did not or could not act on the</w:t>
      </w:r>
      <w:r w:rsidR="00A00DFF" w:rsidRPr="00CB75E6">
        <w:rPr>
          <w:rFonts w:ascii="Times New Roman" w:hAnsi="Times New Roman" w:cs="Times New Roman"/>
        </w:rPr>
        <w:t>ir</w:t>
      </w:r>
      <w:r w:rsidR="00EB083C" w:rsidRPr="00CB75E6">
        <w:rPr>
          <w:rFonts w:ascii="Times New Roman" w:hAnsi="Times New Roman" w:cs="Times New Roman"/>
        </w:rPr>
        <w:t xml:space="preserve"> beliefs and values of servant leadership.</w:t>
      </w:r>
    </w:p>
    <w:p w14:paraId="70D8CF0F" w14:textId="648B9A79" w:rsidR="000D326B" w:rsidRPr="00CB75E6" w:rsidRDefault="00554132" w:rsidP="00A91E7E">
      <w:pPr>
        <w:pStyle w:val="Heading3"/>
      </w:pPr>
      <w:bookmarkStart w:id="62" w:name="_Toc162877946"/>
      <w:r w:rsidRPr="00CB75E6">
        <w:t>Finding 1</w:t>
      </w:r>
      <w:r w:rsidR="000D326B" w:rsidRPr="00CB75E6">
        <w:t>- Outside factors</w:t>
      </w:r>
      <w:bookmarkEnd w:id="62"/>
      <w:r w:rsidR="000D326B" w:rsidRPr="00CB75E6">
        <w:t xml:space="preserve"> </w:t>
      </w:r>
    </w:p>
    <w:p w14:paraId="497E5C32" w14:textId="062B449C" w:rsidR="000D326B" w:rsidRPr="00CB75E6" w:rsidRDefault="00EB083C" w:rsidP="00154304">
      <w:pPr>
        <w:spacing w:line="480" w:lineRule="auto"/>
        <w:ind w:firstLine="720"/>
        <w:rPr>
          <w:rFonts w:ascii="Times New Roman" w:hAnsi="Times New Roman" w:cs="Times New Roman"/>
        </w:rPr>
      </w:pPr>
      <w:r w:rsidRPr="00CB75E6">
        <w:rPr>
          <w:rFonts w:ascii="Times New Roman" w:hAnsi="Times New Roman" w:cs="Times New Roman"/>
        </w:rPr>
        <w:t>N</w:t>
      </w:r>
      <w:r w:rsidR="00C54894" w:rsidRPr="00CB75E6">
        <w:rPr>
          <w:rFonts w:ascii="Times New Roman" w:hAnsi="Times New Roman" w:cs="Times New Roman"/>
        </w:rPr>
        <w:t>ot all thirteen</w:t>
      </w:r>
      <w:r w:rsidR="009F6284" w:rsidRPr="00CB75E6">
        <w:rPr>
          <w:rFonts w:ascii="Times New Roman" w:hAnsi="Times New Roman" w:cs="Times New Roman"/>
        </w:rPr>
        <w:t xml:space="preserve"> teachers stated that they consistently acted</w:t>
      </w:r>
      <w:r w:rsidR="00C54894" w:rsidRPr="00CB75E6">
        <w:rPr>
          <w:rFonts w:ascii="Times New Roman" w:hAnsi="Times New Roman" w:cs="Times New Roman"/>
        </w:rPr>
        <w:t xml:space="preserve"> on their positive beliefs of servant leadership</w:t>
      </w:r>
      <w:r w:rsidRPr="00CB75E6">
        <w:rPr>
          <w:rFonts w:ascii="Times New Roman" w:hAnsi="Times New Roman" w:cs="Times New Roman"/>
        </w:rPr>
        <w:t xml:space="preserve">. </w:t>
      </w:r>
      <w:r w:rsidR="007D56BD" w:rsidRPr="00CB75E6">
        <w:rPr>
          <w:rFonts w:ascii="Times New Roman" w:hAnsi="Times New Roman" w:cs="Times New Roman"/>
        </w:rPr>
        <w:t>TG3 pointed to the difficulty of acting on her positive beliefs of servant leadership when student</w:t>
      </w:r>
      <w:r w:rsidR="009F6284" w:rsidRPr="00CB75E6">
        <w:rPr>
          <w:rFonts w:ascii="Times New Roman" w:hAnsi="Times New Roman" w:cs="Times New Roman"/>
        </w:rPr>
        <w:t>s</w:t>
      </w:r>
      <w:r w:rsidR="007D56BD" w:rsidRPr="00CB75E6">
        <w:rPr>
          <w:rFonts w:ascii="Times New Roman" w:hAnsi="Times New Roman" w:cs="Times New Roman"/>
        </w:rPr>
        <w:t xml:space="preserve"> “do not want to be served and supported.” She found it difficult to serve her students when “they really do not care” about </w:t>
      </w:r>
      <w:r w:rsidR="00A00DFF" w:rsidRPr="00CB75E6">
        <w:rPr>
          <w:rFonts w:ascii="Times New Roman" w:hAnsi="Times New Roman" w:cs="Times New Roman"/>
        </w:rPr>
        <w:t xml:space="preserve">the subject matter in </w:t>
      </w:r>
      <w:r w:rsidR="007D56BD" w:rsidRPr="00CB75E6">
        <w:rPr>
          <w:rFonts w:ascii="Times New Roman" w:hAnsi="Times New Roman" w:cs="Times New Roman"/>
        </w:rPr>
        <w:t>her class. TSE6</w:t>
      </w:r>
      <w:r w:rsidR="00B11BD2" w:rsidRPr="00CB75E6">
        <w:rPr>
          <w:rFonts w:ascii="Times New Roman" w:hAnsi="Times New Roman" w:cs="Times New Roman"/>
        </w:rPr>
        <w:t xml:space="preserve"> explained that it was </w:t>
      </w:r>
      <w:r w:rsidR="007D56BD" w:rsidRPr="00CB75E6">
        <w:rPr>
          <w:rFonts w:ascii="Times New Roman" w:hAnsi="Times New Roman" w:cs="Times New Roman"/>
        </w:rPr>
        <w:t xml:space="preserve">difficult to act as a servant leader in the classroom when she was overwhelmed with excess work. She said that many times “the papers that are piling up </w:t>
      </w:r>
      <w:r w:rsidR="009F6284" w:rsidRPr="00CB75E6">
        <w:rPr>
          <w:rFonts w:ascii="Times New Roman" w:hAnsi="Times New Roman" w:cs="Times New Roman"/>
        </w:rPr>
        <w:t xml:space="preserve">[would] </w:t>
      </w:r>
      <w:r w:rsidR="007D56BD" w:rsidRPr="00CB75E6">
        <w:rPr>
          <w:rFonts w:ascii="Times New Roman" w:hAnsi="Times New Roman" w:cs="Times New Roman"/>
        </w:rPr>
        <w:t>get [her] attention verses making an effort to see” her stu</w:t>
      </w:r>
      <w:r w:rsidR="009F6284" w:rsidRPr="00CB75E6">
        <w:rPr>
          <w:rFonts w:ascii="Times New Roman" w:hAnsi="Times New Roman" w:cs="Times New Roman"/>
        </w:rPr>
        <w:t xml:space="preserve">dents. </w:t>
      </w:r>
      <w:r w:rsidR="00CA06B5" w:rsidRPr="00CB75E6">
        <w:rPr>
          <w:rFonts w:ascii="Times New Roman" w:hAnsi="Times New Roman" w:cs="Times New Roman"/>
        </w:rPr>
        <w:t xml:space="preserve">TSE7 also pointed to a lack of time and an excess amount of work as an indication of why he does not always act on his values and beliefs of servant leadership. TSE7 said that sometimes he is “busy working on something else” and </w:t>
      </w:r>
      <w:r w:rsidR="00A00DFF" w:rsidRPr="00CB75E6">
        <w:rPr>
          <w:rFonts w:ascii="Times New Roman" w:hAnsi="Times New Roman" w:cs="Times New Roman"/>
        </w:rPr>
        <w:t xml:space="preserve">does not always “stop what [he is] </w:t>
      </w:r>
      <w:r w:rsidR="00CA06B5" w:rsidRPr="00CB75E6">
        <w:rPr>
          <w:rFonts w:ascii="Times New Roman" w:hAnsi="Times New Roman" w:cs="Times New Roman"/>
        </w:rPr>
        <w:t xml:space="preserve">doing in that moment and answer the questions.” TG4 pointed to an earlier time in his career when he allowed the “daily stresses of the class room” </w:t>
      </w:r>
      <w:r w:rsidR="000A3F60" w:rsidRPr="00CB75E6">
        <w:rPr>
          <w:rFonts w:ascii="Times New Roman" w:hAnsi="Times New Roman" w:cs="Times New Roman"/>
        </w:rPr>
        <w:t xml:space="preserve">to </w:t>
      </w:r>
      <w:r w:rsidR="00CA06B5" w:rsidRPr="00CB75E6">
        <w:rPr>
          <w:rFonts w:ascii="Times New Roman" w:hAnsi="Times New Roman" w:cs="Times New Roman"/>
        </w:rPr>
        <w:t xml:space="preserve">distract him from </w:t>
      </w:r>
      <w:r w:rsidR="00CA06B5" w:rsidRPr="00CB75E6">
        <w:rPr>
          <w:rFonts w:ascii="Times New Roman" w:hAnsi="Times New Roman" w:cs="Times New Roman"/>
        </w:rPr>
        <w:lastRenderedPageBreak/>
        <w:t>acting on his values and beliefs of servant leadership. It was only later in his career that he was able to put aside those stressors and focus on “building relationship</w:t>
      </w:r>
      <w:r w:rsidR="00A00DFF" w:rsidRPr="00CB75E6">
        <w:rPr>
          <w:rFonts w:ascii="Times New Roman" w:hAnsi="Times New Roman" w:cs="Times New Roman"/>
        </w:rPr>
        <w:t>s</w:t>
      </w:r>
      <w:r w:rsidR="00CA06B5" w:rsidRPr="00CB75E6">
        <w:rPr>
          <w:rFonts w:ascii="Times New Roman" w:hAnsi="Times New Roman" w:cs="Times New Roman"/>
        </w:rPr>
        <w:t xml:space="preserve"> with his students as the shepherd of his classroom.” </w:t>
      </w:r>
      <w:r w:rsidR="00CB3F20" w:rsidRPr="00CB75E6">
        <w:rPr>
          <w:rFonts w:ascii="Times New Roman" w:hAnsi="Times New Roman" w:cs="Times New Roman"/>
        </w:rPr>
        <w:t>Teachers in this study pointed to outside factors such as being overworked</w:t>
      </w:r>
      <w:r w:rsidR="00A00DFF" w:rsidRPr="00CB75E6">
        <w:rPr>
          <w:rFonts w:ascii="Times New Roman" w:hAnsi="Times New Roman" w:cs="Times New Roman"/>
        </w:rPr>
        <w:t>, a lack of student engagement,</w:t>
      </w:r>
      <w:r w:rsidR="00CB3F20" w:rsidRPr="00CB75E6">
        <w:rPr>
          <w:rFonts w:ascii="Times New Roman" w:hAnsi="Times New Roman" w:cs="Times New Roman"/>
        </w:rPr>
        <w:t xml:space="preserve"> and a lack of focus on relationship</w:t>
      </w:r>
      <w:r w:rsidR="00A00DFF" w:rsidRPr="00CB75E6">
        <w:rPr>
          <w:rFonts w:ascii="Times New Roman" w:hAnsi="Times New Roman" w:cs="Times New Roman"/>
        </w:rPr>
        <w:t>s</w:t>
      </w:r>
      <w:r w:rsidR="00CB3F20" w:rsidRPr="00CB75E6">
        <w:rPr>
          <w:rFonts w:ascii="Times New Roman" w:hAnsi="Times New Roman" w:cs="Times New Roman"/>
        </w:rPr>
        <w:t xml:space="preserve"> with students as being possible factors of preventing them from acting on their values and beliefs of servant leadership. </w:t>
      </w:r>
    </w:p>
    <w:p w14:paraId="271ABF0F" w14:textId="211FFE5A" w:rsidR="000D326B" w:rsidRPr="00CB75E6" w:rsidRDefault="000D326B" w:rsidP="00A91E7E">
      <w:pPr>
        <w:pStyle w:val="Heading3"/>
      </w:pPr>
      <w:bookmarkStart w:id="63" w:name="_Toc162877947"/>
      <w:r w:rsidRPr="00CB75E6">
        <w:t>Finding 2- A lack of support</w:t>
      </w:r>
      <w:bookmarkEnd w:id="63"/>
      <w:r w:rsidRPr="00CB75E6">
        <w:t xml:space="preserve"> </w:t>
      </w:r>
    </w:p>
    <w:p w14:paraId="23F1B4BF" w14:textId="700E73CE" w:rsidR="00C54894" w:rsidRPr="00CB75E6" w:rsidRDefault="00CB3F20" w:rsidP="00CB3F20">
      <w:pPr>
        <w:spacing w:line="480" w:lineRule="auto"/>
        <w:ind w:firstLine="720"/>
        <w:rPr>
          <w:rFonts w:ascii="Times New Roman" w:hAnsi="Times New Roman" w:cs="Times New Roman"/>
        </w:rPr>
      </w:pPr>
      <w:r w:rsidRPr="00CB75E6">
        <w:rPr>
          <w:rFonts w:ascii="Times New Roman" w:hAnsi="Times New Roman" w:cs="Times New Roman"/>
        </w:rPr>
        <w:t>Many teachers in this study pointed to a lack of support from students, coworkers, an</w:t>
      </w:r>
      <w:r w:rsidR="000A3F60" w:rsidRPr="00CB75E6">
        <w:rPr>
          <w:rFonts w:ascii="Times New Roman" w:hAnsi="Times New Roman" w:cs="Times New Roman"/>
        </w:rPr>
        <w:t>d the leaders of the school as</w:t>
      </w:r>
      <w:r w:rsidRPr="00CB75E6">
        <w:rPr>
          <w:rFonts w:ascii="Times New Roman" w:hAnsi="Times New Roman" w:cs="Times New Roman"/>
        </w:rPr>
        <w:t xml:space="preserve"> prevent</w:t>
      </w:r>
      <w:r w:rsidR="000A3F60" w:rsidRPr="00CB75E6">
        <w:rPr>
          <w:rFonts w:ascii="Times New Roman" w:hAnsi="Times New Roman" w:cs="Times New Roman"/>
        </w:rPr>
        <w:t>ing them from acting</w:t>
      </w:r>
      <w:r w:rsidRPr="00CB75E6">
        <w:rPr>
          <w:rFonts w:ascii="Times New Roman" w:hAnsi="Times New Roman" w:cs="Times New Roman"/>
        </w:rPr>
        <w:t xml:space="preserve"> on their values and beliefs of servant leadership. </w:t>
      </w:r>
      <w:r w:rsidR="009F6284" w:rsidRPr="00CB75E6">
        <w:rPr>
          <w:rFonts w:ascii="Times New Roman" w:hAnsi="Times New Roman" w:cs="Times New Roman"/>
        </w:rPr>
        <w:t>TSE7 explained that it was</w:t>
      </w:r>
      <w:r w:rsidR="007D56BD" w:rsidRPr="00CB75E6">
        <w:rPr>
          <w:rFonts w:ascii="Times New Roman" w:hAnsi="Times New Roman" w:cs="Times New Roman"/>
        </w:rPr>
        <w:t xml:space="preserve"> difficult to for him to act a</w:t>
      </w:r>
      <w:r w:rsidR="009F6284" w:rsidRPr="00CB75E6">
        <w:rPr>
          <w:rFonts w:ascii="Times New Roman" w:hAnsi="Times New Roman" w:cs="Times New Roman"/>
        </w:rPr>
        <w:t>s a servant leader when he felt like his coworker</w:t>
      </w:r>
      <w:r w:rsidRPr="00CB75E6">
        <w:rPr>
          <w:rFonts w:ascii="Times New Roman" w:hAnsi="Times New Roman" w:cs="Times New Roman"/>
        </w:rPr>
        <w:t>s</w:t>
      </w:r>
      <w:r w:rsidR="009F6284" w:rsidRPr="00CB75E6">
        <w:rPr>
          <w:rFonts w:ascii="Times New Roman" w:hAnsi="Times New Roman" w:cs="Times New Roman"/>
        </w:rPr>
        <w:t xml:space="preserve"> around him were</w:t>
      </w:r>
      <w:r w:rsidR="007D56BD" w:rsidRPr="00CB75E6">
        <w:rPr>
          <w:rFonts w:ascii="Times New Roman" w:hAnsi="Times New Roman" w:cs="Times New Roman"/>
        </w:rPr>
        <w:t xml:space="preserve"> not displaying the traits of a servant leader. He describe</w:t>
      </w:r>
      <w:r w:rsidR="00A00DFF" w:rsidRPr="00CB75E6">
        <w:rPr>
          <w:rFonts w:ascii="Times New Roman" w:hAnsi="Times New Roman" w:cs="Times New Roman"/>
        </w:rPr>
        <w:t xml:space="preserve">d his coworkers as being </w:t>
      </w:r>
      <w:r w:rsidR="001A1C2C" w:rsidRPr="00CB75E6">
        <w:rPr>
          <w:rFonts w:ascii="Times New Roman" w:hAnsi="Times New Roman" w:cs="Times New Roman"/>
        </w:rPr>
        <w:t xml:space="preserve">“selfish” and </w:t>
      </w:r>
      <w:r w:rsidR="009F6284" w:rsidRPr="00CB75E6">
        <w:rPr>
          <w:rFonts w:ascii="Times New Roman" w:hAnsi="Times New Roman" w:cs="Times New Roman"/>
        </w:rPr>
        <w:t>“</w:t>
      </w:r>
      <w:r w:rsidR="001A1C2C" w:rsidRPr="00CB75E6">
        <w:rPr>
          <w:rFonts w:ascii="Times New Roman" w:hAnsi="Times New Roman" w:cs="Times New Roman"/>
        </w:rPr>
        <w:t xml:space="preserve">cutting corners” </w:t>
      </w:r>
      <w:r w:rsidR="009F6284" w:rsidRPr="00CB75E6">
        <w:rPr>
          <w:rFonts w:ascii="Times New Roman" w:hAnsi="Times New Roman" w:cs="Times New Roman"/>
        </w:rPr>
        <w:t xml:space="preserve">which discouraged him from acting on his positive beliefs of servant leadership. </w:t>
      </w:r>
      <w:r w:rsidR="001A1C2C" w:rsidRPr="00CB75E6">
        <w:rPr>
          <w:rFonts w:ascii="Times New Roman" w:hAnsi="Times New Roman" w:cs="Times New Roman"/>
        </w:rPr>
        <w:t>TSA1</w:t>
      </w:r>
      <w:r w:rsidR="00043F06" w:rsidRPr="00CB75E6">
        <w:rPr>
          <w:rFonts w:ascii="Times New Roman" w:hAnsi="Times New Roman" w:cs="Times New Roman"/>
        </w:rPr>
        <w:t>3</w:t>
      </w:r>
      <w:r w:rsidR="001A1C2C" w:rsidRPr="00CB75E6">
        <w:rPr>
          <w:rFonts w:ascii="Times New Roman" w:hAnsi="Times New Roman" w:cs="Times New Roman"/>
        </w:rPr>
        <w:t xml:space="preserve"> </w:t>
      </w:r>
      <w:r w:rsidR="009F6284" w:rsidRPr="00CB75E6">
        <w:rPr>
          <w:rFonts w:ascii="Times New Roman" w:hAnsi="Times New Roman" w:cs="Times New Roman"/>
        </w:rPr>
        <w:t xml:space="preserve">also </w:t>
      </w:r>
      <w:r w:rsidR="00A00DFF" w:rsidRPr="00CB75E6">
        <w:rPr>
          <w:rFonts w:ascii="Times New Roman" w:hAnsi="Times New Roman" w:cs="Times New Roman"/>
        </w:rPr>
        <w:t xml:space="preserve">explained that it is </w:t>
      </w:r>
      <w:r w:rsidR="001A1C2C" w:rsidRPr="00CB75E6">
        <w:rPr>
          <w:rFonts w:ascii="Times New Roman" w:hAnsi="Times New Roman" w:cs="Times New Roman"/>
        </w:rPr>
        <w:t xml:space="preserve">difficult for her to act on </w:t>
      </w:r>
      <w:r w:rsidR="009F6284" w:rsidRPr="00CB75E6">
        <w:rPr>
          <w:rFonts w:ascii="Times New Roman" w:hAnsi="Times New Roman" w:cs="Times New Roman"/>
        </w:rPr>
        <w:t>her beliefs and values of</w:t>
      </w:r>
      <w:r w:rsidR="001A1C2C" w:rsidRPr="00CB75E6">
        <w:rPr>
          <w:rFonts w:ascii="Times New Roman" w:hAnsi="Times New Roman" w:cs="Times New Roman"/>
        </w:rPr>
        <w:t xml:space="preserve"> servant leadership when sh</w:t>
      </w:r>
      <w:r w:rsidR="00A00DFF" w:rsidRPr="00CB75E6">
        <w:rPr>
          <w:rFonts w:ascii="Times New Roman" w:hAnsi="Times New Roman" w:cs="Times New Roman"/>
        </w:rPr>
        <w:t>e does not feel supported. S</w:t>
      </w:r>
      <w:r w:rsidR="001A1C2C" w:rsidRPr="00CB75E6">
        <w:rPr>
          <w:rFonts w:ascii="Times New Roman" w:hAnsi="Times New Roman" w:cs="Times New Roman"/>
        </w:rPr>
        <w:t xml:space="preserve">he </w:t>
      </w:r>
      <w:r w:rsidR="00A00DFF" w:rsidRPr="00CB75E6">
        <w:rPr>
          <w:rFonts w:ascii="Times New Roman" w:hAnsi="Times New Roman" w:cs="Times New Roman"/>
        </w:rPr>
        <w:t>pointed to a lack of support from the leaders of her school as being a potential reason that she does not act on her values and beliefs</w:t>
      </w:r>
      <w:r w:rsidR="001A1C2C" w:rsidRPr="00CB75E6">
        <w:rPr>
          <w:rFonts w:ascii="Times New Roman" w:hAnsi="Times New Roman" w:cs="Times New Roman"/>
        </w:rPr>
        <w:t>. TSA1</w:t>
      </w:r>
      <w:r w:rsidR="00043F06" w:rsidRPr="00CB75E6">
        <w:rPr>
          <w:rFonts w:ascii="Times New Roman" w:hAnsi="Times New Roman" w:cs="Times New Roman"/>
        </w:rPr>
        <w:t>3</w:t>
      </w:r>
      <w:r w:rsidR="001A1C2C" w:rsidRPr="00CB75E6">
        <w:rPr>
          <w:rFonts w:ascii="Times New Roman" w:hAnsi="Times New Roman" w:cs="Times New Roman"/>
        </w:rPr>
        <w:t xml:space="preserve"> wished that there would be more “check-in</w:t>
      </w:r>
      <w:r w:rsidR="00B11BD2" w:rsidRPr="00CB75E6">
        <w:rPr>
          <w:rFonts w:ascii="Times New Roman" w:hAnsi="Times New Roman" w:cs="Times New Roman"/>
        </w:rPr>
        <w:t>s</w:t>
      </w:r>
      <w:r w:rsidR="001A1C2C" w:rsidRPr="00CB75E6">
        <w:rPr>
          <w:rFonts w:ascii="Times New Roman" w:hAnsi="Times New Roman" w:cs="Times New Roman"/>
        </w:rPr>
        <w:t>” and expression</w:t>
      </w:r>
      <w:r w:rsidR="009F6284" w:rsidRPr="00CB75E6">
        <w:rPr>
          <w:rFonts w:ascii="Times New Roman" w:hAnsi="Times New Roman" w:cs="Times New Roman"/>
        </w:rPr>
        <w:t>s</w:t>
      </w:r>
      <w:r w:rsidR="001A1C2C" w:rsidRPr="00CB75E6">
        <w:rPr>
          <w:rFonts w:ascii="Times New Roman" w:hAnsi="Times New Roman" w:cs="Times New Roman"/>
        </w:rPr>
        <w:t xml:space="preserve"> of “appreciation of teachers” from the leadership at her school</w:t>
      </w:r>
      <w:r w:rsidR="009F6284" w:rsidRPr="00CB75E6">
        <w:rPr>
          <w:rFonts w:ascii="Times New Roman" w:hAnsi="Times New Roman" w:cs="Times New Roman"/>
        </w:rPr>
        <w:t xml:space="preserve"> which she believed would make a “huge difference”</w:t>
      </w:r>
      <w:r w:rsidR="00B11BD2" w:rsidRPr="00CB75E6">
        <w:rPr>
          <w:rFonts w:ascii="Times New Roman" w:hAnsi="Times New Roman" w:cs="Times New Roman"/>
        </w:rPr>
        <w:t xml:space="preserve"> in </w:t>
      </w:r>
      <w:r w:rsidR="000608FB" w:rsidRPr="00CB75E6">
        <w:rPr>
          <w:rFonts w:ascii="Times New Roman" w:hAnsi="Times New Roman" w:cs="Times New Roman"/>
        </w:rPr>
        <w:t xml:space="preserve">her </w:t>
      </w:r>
      <w:r w:rsidR="00B11BD2" w:rsidRPr="00CB75E6">
        <w:rPr>
          <w:rFonts w:ascii="Times New Roman" w:hAnsi="Times New Roman" w:cs="Times New Roman"/>
        </w:rPr>
        <w:t xml:space="preserve">being able to act on her </w:t>
      </w:r>
      <w:r w:rsidR="009F6284" w:rsidRPr="00CB75E6">
        <w:rPr>
          <w:rFonts w:ascii="Times New Roman" w:hAnsi="Times New Roman" w:cs="Times New Roman"/>
        </w:rPr>
        <w:t>values of servant leadership</w:t>
      </w:r>
      <w:r w:rsidR="001A1C2C" w:rsidRPr="00CB75E6">
        <w:rPr>
          <w:rFonts w:ascii="Times New Roman" w:hAnsi="Times New Roman" w:cs="Times New Roman"/>
        </w:rPr>
        <w:t xml:space="preserve">. </w:t>
      </w:r>
      <w:r w:rsidR="000608FB" w:rsidRPr="00CB75E6">
        <w:rPr>
          <w:rFonts w:ascii="Times New Roman" w:hAnsi="Times New Roman" w:cs="Times New Roman"/>
        </w:rPr>
        <w:t>TG1 also</w:t>
      </w:r>
      <w:r w:rsidRPr="00CB75E6">
        <w:rPr>
          <w:rFonts w:ascii="Times New Roman" w:hAnsi="Times New Roman" w:cs="Times New Roman"/>
        </w:rPr>
        <w:t xml:space="preserve"> pointed to the lack of presence of her principal that could prevent teachers</w:t>
      </w:r>
      <w:r w:rsidR="00A00DFF" w:rsidRPr="00CB75E6">
        <w:rPr>
          <w:rFonts w:ascii="Times New Roman" w:hAnsi="Times New Roman" w:cs="Times New Roman"/>
        </w:rPr>
        <w:t xml:space="preserve"> at her school</w:t>
      </w:r>
      <w:r w:rsidRPr="00CB75E6">
        <w:rPr>
          <w:rFonts w:ascii="Times New Roman" w:hAnsi="Times New Roman" w:cs="Times New Roman"/>
        </w:rPr>
        <w:t xml:space="preserve"> from acting on their traits of servant leadership. She said that she could “go weeks without laying eyes” on her principal. She believed that this had a negative influence on the </w:t>
      </w:r>
      <w:r w:rsidRPr="00CB75E6">
        <w:rPr>
          <w:rFonts w:ascii="Times New Roman" w:hAnsi="Times New Roman" w:cs="Times New Roman"/>
        </w:rPr>
        <w:lastRenderedPageBreak/>
        <w:t>“younger teachers who need guidance and direction in their classroom</w:t>
      </w:r>
      <w:r w:rsidR="000608FB" w:rsidRPr="00CB75E6">
        <w:rPr>
          <w:rFonts w:ascii="Times New Roman" w:hAnsi="Times New Roman" w:cs="Times New Roman"/>
        </w:rPr>
        <w:t>s</w:t>
      </w:r>
      <w:r w:rsidRPr="00CB75E6">
        <w:rPr>
          <w:rFonts w:ascii="Times New Roman" w:hAnsi="Times New Roman" w:cs="Times New Roman"/>
        </w:rPr>
        <w:t xml:space="preserve">.” From the data collected in the interviews, </w:t>
      </w:r>
      <w:r w:rsidR="002701BD" w:rsidRPr="00CB75E6">
        <w:rPr>
          <w:rFonts w:ascii="Times New Roman" w:hAnsi="Times New Roman" w:cs="Times New Roman"/>
        </w:rPr>
        <w:t>Teachers indicated that a</w:t>
      </w:r>
      <w:r w:rsidR="007D56BD" w:rsidRPr="00CB75E6">
        <w:rPr>
          <w:rFonts w:ascii="Times New Roman" w:hAnsi="Times New Roman" w:cs="Times New Roman"/>
        </w:rPr>
        <w:t xml:space="preserve"> lack </w:t>
      </w:r>
      <w:r w:rsidRPr="00CB75E6">
        <w:rPr>
          <w:rFonts w:ascii="Times New Roman" w:hAnsi="Times New Roman" w:cs="Times New Roman"/>
        </w:rPr>
        <w:t>of support from students, co-works, and leaders in the school</w:t>
      </w:r>
      <w:r w:rsidR="002701BD" w:rsidRPr="00CB75E6">
        <w:rPr>
          <w:rFonts w:ascii="Times New Roman" w:hAnsi="Times New Roman" w:cs="Times New Roman"/>
        </w:rPr>
        <w:t xml:space="preserve"> could be factors that prevented them from acting on their values and beliefs.</w:t>
      </w:r>
    </w:p>
    <w:p w14:paraId="781BE762" w14:textId="7EB1F5EF" w:rsidR="000D326B" w:rsidRPr="00CB75E6" w:rsidRDefault="000D326B" w:rsidP="00A91E7E">
      <w:pPr>
        <w:pStyle w:val="Heading3"/>
      </w:pPr>
      <w:bookmarkStart w:id="64" w:name="_Toc162877948"/>
      <w:r w:rsidRPr="00CB75E6">
        <w:t xml:space="preserve">Finding 3- </w:t>
      </w:r>
      <w:r w:rsidR="00554132" w:rsidRPr="00CB75E6">
        <w:t>The community influence on culture</w:t>
      </w:r>
      <w:bookmarkEnd w:id="64"/>
    </w:p>
    <w:p w14:paraId="1ECA69E0" w14:textId="067EE177" w:rsidR="000D326B" w:rsidRPr="00CB75E6" w:rsidRDefault="00C54894" w:rsidP="000D326B">
      <w:pPr>
        <w:spacing w:line="480" w:lineRule="auto"/>
        <w:ind w:firstLine="720"/>
        <w:rPr>
          <w:rFonts w:ascii="Times New Roman" w:hAnsi="Times New Roman" w:cs="Times New Roman"/>
        </w:rPr>
      </w:pPr>
      <w:r w:rsidRPr="00CB75E6">
        <w:rPr>
          <w:rFonts w:ascii="Times New Roman" w:hAnsi="Times New Roman" w:cs="Times New Roman"/>
        </w:rPr>
        <w:t>Most teacher</w:t>
      </w:r>
      <w:r w:rsidR="000333E4" w:rsidRPr="00CB75E6">
        <w:rPr>
          <w:rFonts w:ascii="Times New Roman" w:hAnsi="Times New Roman" w:cs="Times New Roman"/>
        </w:rPr>
        <w:t>s</w:t>
      </w:r>
      <w:r w:rsidRPr="00CB75E6">
        <w:rPr>
          <w:rFonts w:ascii="Times New Roman" w:hAnsi="Times New Roman" w:cs="Times New Roman"/>
        </w:rPr>
        <w:t xml:space="preserve"> believed that when they and the leaders of their school acted on the traits of servant leadership, a positive </w:t>
      </w:r>
      <w:r w:rsidR="000333E4" w:rsidRPr="00CB75E6">
        <w:rPr>
          <w:rFonts w:ascii="Times New Roman" w:hAnsi="Times New Roman" w:cs="Times New Roman"/>
        </w:rPr>
        <w:t>influence on the cultu</w:t>
      </w:r>
      <w:r w:rsidR="00A94FAE" w:rsidRPr="00CB75E6">
        <w:rPr>
          <w:rFonts w:ascii="Times New Roman" w:hAnsi="Times New Roman" w:cs="Times New Roman"/>
        </w:rPr>
        <w:t xml:space="preserve">re of their school took place. Ten </w:t>
      </w:r>
      <w:r w:rsidR="00043F06" w:rsidRPr="00CB75E6">
        <w:rPr>
          <w:rFonts w:ascii="Times New Roman" w:hAnsi="Times New Roman" w:cs="Times New Roman"/>
        </w:rPr>
        <w:t>out of</w:t>
      </w:r>
      <w:r w:rsidR="00A94FAE" w:rsidRPr="00CB75E6">
        <w:rPr>
          <w:rFonts w:ascii="Times New Roman" w:hAnsi="Times New Roman" w:cs="Times New Roman"/>
        </w:rPr>
        <w:t xml:space="preserve"> thirteen teacher</w:t>
      </w:r>
      <w:r w:rsidR="00043F06" w:rsidRPr="00CB75E6">
        <w:rPr>
          <w:rFonts w:ascii="Times New Roman" w:hAnsi="Times New Roman" w:cs="Times New Roman"/>
        </w:rPr>
        <w:t>s</w:t>
      </w:r>
      <w:r w:rsidR="00A94FAE" w:rsidRPr="00CB75E6">
        <w:rPr>
          <w:rFonts w:ascii="Times New Roman" w:hAnsi="Times New Roman" w:cs="Times New Roman"/>
        </w:rPr>
        <w:t xml:space="preserve"> indicated that when the teachers and leaders of their school acted on the traits of servant leadership a positive sense of community and support could be felt. </w:t>
      </w:r>
      <w:r w:rsidR="00043F06" w:rsidRPr="00CB75E6">
        <w:rPr>
          <w:rFonts w:ascii="Times New Roman" w:hAnsi="Times New Roman" w:cs="Times New Roman"/>
        </w:rPr>
        <w:t xml:space="preserve">The teachers in this study used </w:t>
      </w:r>
      <w:r w:rsidR="00D41D3B" w:rsidRPr="00CB75E6">
        <w:rPr>
          <w:rFonts w:ascii="Times New Roman" w:hAnsi="Times New Roman" w:cs="Times New Roman"/>
        </w:rPr>
        <w:t>phrases</w:t>
      </w:r>
      <w:r w:rsidR="00043F06" w:rsidRPr="00CB75E6">
        <w:rPr>
          <w:rFonts w:ascii="Times New Roman" w:hAnsi="Times New Roman" w:cs="Times New Roman"/>
        </w:rPr>
        <w:t xml:space="preserve"> such as “we are all in this together,” “everyone is on the same side,” and “</w:t>
      </w:r>
      <w:r w:rsidR="00D41D3B" w:rsidRPr="00CB75E6">
        <w:rPr>
          <w:rFonts w:ascii="Times New Roman" w:hAnsi="Times New Roman" w:cs="Times New Roman"/>
        </w:rPr>
        <w:t>everyone pitches in and knows their part” when describing the culture of the school when teachers and leaders act</w:t>
      </w:r>
      <w:r w:rsidR="00B11BD2" w:rsidRPr="00CB75E6">
        <w:rPr>
          <w:rFonts w:ascii="Times New Roman" w:hAnsi="Times New Roman" w:cs="Times New Roman"/>
        </w:rPr>
        <w:t>ed</w:t>
      </w:r>
      <w:r w:rsidR="00D41D3B" w:rsidRPr="00CB75E6">
        <w:rPr>
          <w:rFonts w:ascii="Times New Roman" w:hAnsi="Times New Roman" w:cs="Times New Roman"/>
        </w:rPr>
        <w:t xml:space="preserve"> like a servant. Five </w:t>
      </w:r>
      <w:r w:rsidR="00B11BD2" w:rsidRPr="00CB75E6">
        <w:rPr>
          <w:rFonts w:ascii="Times New Roman" w:hAnsi="Times New Roman" w:cs="Times New Roman"/>
        </w:rPr>
        <w:t>out of</w:t>
      </w:r>
      <w:r w:rsidR="00D41D3B" w:rsidRPr="00CB75E6">
        <w:rPr>
          <w:rFonts w:ascii="Times New Roman" w:hAnsi="Times New Roman" w:cs="Times New Roman"/>
        </w:rPr>
        <w:t xml:space="preserve"> thirteen teacher</w:t>
      </w:r>
      <w:r w:rsidR="00B11BD2" w:rsidRPr="00CB75E6">
        <w:rPr>
          <w:rFonts w:ascii="Times New Roman" w:hAnsi="Times New Roman" w:cs="Times New Roman"/>
        </w:rPr>
        <w:t>s</w:t>
      </w:r>
      <w:r w:rsidR="00D41D3B" w:rsidRPr="00CB75E6">
        <w:rPr>
          <w:rFonts w:ascii="Times New Roman" w:hAnsi="Times New Roman" w:cs="Times New Roman"/>
        </w:rPr>
        <w:t xml:space="preserve"> in this study also reported fee</w:t>
      </w:r>
      <w:r w:rsidR="00B11BD2" w:rsidRPr="00CB75E6">
        <w:rPr>
          <w:rFonts w:ascii="Times New Roman" w:hAnsi="Times New Roman" w:cs="Times New Roman"/>
        </w:rPr>
        <w:t>lings of empowerment</w:t>
      </w:r>
      <w:r w:rsidR="00D41D3B" w:rsidRPr="00CB75E6">
        <w:rPr>
          <w:rFonts w:ascii="Times New Roman" w:hAnsi="Times New Roman" w:cs="Times New Roman"/>
        </w:rPr>
        <w:t xml:space="preserve"> when the traits of servant leadership are acted </w:t>
      </w:r>
      <w:r w:rsidR="002C1E49" w:rsidRPr="00CB75E6">
        <w:rPr>
          <w:rFonts w:ascii="Times New Roman" w:hAnsi="Times New Roman" w:cs="Times New Roman"/>
        </w:rPr>
        <w:t>on by the teachers and leaders of</w:t>
      </w:r>
      <w:r w:rsidR="00D41D3B" w:rsidRPr="00CB75E6">
        <w:rPr>
          <w:rFonts w:ascii="Times New Roman" w:hAnsi="Times New Roman" w:cs="Times New Roman"/>
        </w:rPr>
        <w:t xml:space="preserve"> their schools. TSE6 explained that she fe</w:t>
      </w:r>
      <w:r w:rsidR="00B11BD2" w:rsidRPr="00CB75E6">
        <w:rPr>
          <w:rFonts w:ascii="Times New Roman" w:hAnsi="Times New Roman" w:cs="Times New Roman"/>
        </w:rPr>
        <w:t xml:space="preserve">lt empowered </w:t>
      </w:r>
      <w:r w:rsidR="003C05F0" w:rsidRPr="00CB75E6">
        <w:rPr>
          <w:rFonts w:ascii="Times New Roman" w:hAnsi="Times New Roman" w:cs="Times New Roman"/>
        </w:rPr>
        <w:t>by her principal because her principal</w:t>
      </w:r>
      <w:r w:rsidR="00D41D3B" w:rsidRPr="00CB75E6">
        <w:rPr>
          <w:rFonts w:ascii="Times New Roman" w:hAnsi="Times New Roman" w:cs="Times New Roman"/>
        </w:rPr>
        <w:t xml:space="preserve"> acts like a servant leader and is “willing to get her hands dirty.” TG5 explained that when he acted on the values of servant leadershi</w:t>
      </w:r>
      <w:r w:rsidR="000608FB" w:rsidRPr="00CB75E6">
        <w:rPr>
          <w:rFonts w:ascii="Times New Roman" w:hAnsi="Times New Roman" w:cs="Times New Roman"/>
        </w:rPr>
        <w:t xml:space="preserve">p in his classroom, he believed </w:t>
      </w:r>
      <w:r w:rsidR="00D41D3B" w:rsidRPr="00CB75E6">
        <w:rPr>
          <w:rFonts w:ascii="Times New Roman" w:hAnsi="Times New Roman" w:cs="Times New Roman"/>
        </w:rPr>
        <w:t xml:space="preserve">students </w:t>
      </w:r>
      <w:r w:rsidR="003C05F0" w:rsidRPr="00CB75E6">
        <w:rPr>
          <w:rFonts w:ascii="Times New Roman" w:hAnsi="Times New Roman" w:cs="Times New Roman"/>
        </w:rPr>
        <w:t>understood</w:t>
      </w:r>
      <w:r w:rsidR="002C1E49" w:rsidRPr="00CB75E6">
        <w:rPr>
          <w:rFonts w:ascii="Times New Roman" w:hAnsi="Times New Roman" w:cs="Times New Roman"/>
        </w:rPr>
        <w:t xml:space="preserve"> that he “cares more about them as a person than the grade they produce at the end of the class.”</w:t>
      </w:r>
      <w:r w:rsidR="000D326B" w:rsidRPr="00CB75E6">
        <w:rPr>
          <w:rFonts w:ascii="Times New Roman" w:hAnsi="Times New Roman" w:cs="Times New Roman"/>
        </w:rPr>
        <w:t xml:space="preserve"> Data from the walk-throughs and document collection supported the finding from the teacher interviews. A sense of community was felt when walking through the schools by looking at positive graphics on the wall</w:t>
      </w:r>
      <w:r w:rsidR="000608FB" w:rsidRPr="00CB75E6">
        <w:rPr>
          <w:rFonts w:ascii="Times New Roman" w:hAnsi="Times New Roman" w:cs="Times New Roman"/>
        </w:rPr>
        <w:t xml:space="preserve">s and spaces for students to gather </w:t>
      </w:r>
      <w:r w:rsidR="000D326B" w:rsidRPr="00CB75E6">
        <w:rPr>
          <w:rFonts w:ascii="Times New Roman" w:hAnsi="Times New Roman" w:cs="Times New Roman"/>
        </w:rPr>
        <w:t>in community.</w:t>
      </w:r>
      <w:r w:rsidR="002C1E49" w:rsidRPr="00CB75E6">
        <w:rPr>
          <w:rFonts w:ascii="Times New Roman" w:hAnsi="Times New Roman" w:cs="Times New Roman"/>
        </w:rPr>
        <w:t xml:space="preserve"> </w:t>
      </w:r>
      <w:r w:rsidR="000D326B" w:rsidRPr="00CB75E6">
        <w:rPr>
          <w:rFonts w:ascii="Times New Roman" w:hAnsi="Times New Roman" w:cs="Times New Roman"/>
        </w:rPr>
        <w:t xml:space="preserve">From the data collected in the interviews, </w:t>
      </w:r>
      <w:r w:rsidR="003C05F0" w:rsidRPr="00CB75E6">
        <w:rPr>
          <w:rFonts w:ascii="Times New Roman" w:hAnsi="Times New Roman" w:cs="Times New Roman"/>
        </w:rPr>
        <w:t xml:space="preserve">the </w:t>
      </w:r>
      <w:r w:rsidR="000D326B" w:rsidRPr="00CB75E6">
        <w:rPr>
          <w:rFonts w:ascii="Times New Roman" w:hAnsi="Times New Roman" w:cs="Times New Roman"/>
        </w:rPr>
        <w:t>t</w:t>
      </w:r>
      <w:r w:rsidR="00037BCC" w:rsidRPr="00CB75E6">
        <w:rPr>
          <w:rFonts w:ascii="Times New Roman" w:hAnsi="Times New Roman" w:cs="Times New Roman"/>
        </w:rPr>
        <w:t>each</w:t>
      </w:r>
      <w:r w:rsidR="003C05F0" w:rsidRPr="00CB75E6">
        <w:rPr>
          <w:rFonts w:ascii="Times New Roman" w:hAnsi="Times New Roman" w:cs="Times New Roman"/>
        </w:rPr>
        <w:t xml:space="preserve">ers in this study indicated </w:t>
      </w:r>
      <w:r w:rsidR="003C05F0" w:rsidRPr="00CB75E6">
        <w:rPr>
          <w:rFonts w:ascii="Times New Roman" w:hAnsi="Times New Roman" w:cs="Times New Roman"/>
        </w:rPr>
        <w:lastRenderedPageBreak/>
        <w:t>that when teachers</w:t>
      </w:r>
      <w:r w:rsidR="000D326B" w:rsidRPr="00CB75E6">
        <w:rPr>
          <w:rFonts w:ascii="Times New Roman" w:hAnsi="Times New Roman" w:cs="Times New Roman"/>
        </w:rPr>
        <w:t xml:space="preserve"> and the leaders of the</w:t>
      </w:r>
      <w:r w:rsidR="00037BCC" w:rsidRPr="00CB75E6">
        <w:rPr>
          <w:rFonts w:ascii="Times New Roman" w:hAnsi="Times New Roman" w:cs="Times New Roman"/>
        </w:rPr>
        <w:t>ir</w:t>
      </w:r>
      <w:r w:rsidR="000D326B" w:rsidRPr="00CB75E6">
        <w:rPr>
          <w:rFonts w:ascii="Times New Roman" w:hAnsi="Times New Roman" w:cs="Times New Roman"/>
        </w:rPr>
        <w:t xml:space="preserve"> school acted on the traits of servant leadership a positive influence on the culture could be felt. Teachers described a sense of community, support, and empowerment.</w:t>
      </w:r>
    </w:p>
    <w:p w14:paraId="57EBC1F0" w14:textId="58C92BF8" w:rsidR="00C54894" w:rsidRPr="00CB75E6" w:rsidRDefault="002C1E49" w:rsidP="00154304">
      <w:pPr>
        <w:spacing w:line="480" w:lineRule="auto"/>
        <w:ind w:firstLine="720"/>
        <w:rPr>
          <w:rFonts w:ascii="Times New Roman" w:hAnsi="Times New Roman" w:cs="Times New Roman"/>
        </w:rPr>
      </w:pPr>
      <w:r w:rsidRPr="00CB75E6">
        <w:rPr>
          <w:rFonts w:ascii="Times New Roman" w:hAnsi="Times New Roman" w:cs="Times New Roman"/>
        </w:rPr>
        <w:t>All of the teachers in this study pointed</w:t>
      </w:r>
      <w:r w:rsidR="004F1A91" w:rsidRPr="00CB75E6">
        <w:rPr>
          <w:rFonts w:ascii="Times New Roman" w:hAnsi="Times New Roman" w:cs="Times New Roman"/>
        </w:rPr>
        <w:t xml:space="preserve"> to</w:t>
      </w:r>
      <w:r w:rsidRPr="00CB75E6">
        <w:rPr>
          <w:rFonts w:ascii="Times New Roman" w:hAnsi="Times New Roman" w:cs="Times New Roman"/>
        </w:rPr>
        <w:t xml:space="preserve"> diff</w:t>
      </w:r>
      <w:r w:rsidR="003B7518" w:rsidRPr="00CB75E6">
        <w:rPr>
          <w:rFonts w:ascii="Times New Roman" w:hAnsi="Times New Roman" w:cs="Times New Roman"/>
        </w:rPr>
        <w:t>erent clubs, religious activities</w:t>
      </w:r>
      <w:r w:rsidRPr="00CB75E6">
        <w:rPr>
          <w:rFonts w:ascii="Times New Roman" w:hAnsi="Times New Roman" w:cs="Times New Roman"/>
        </w:rPr>
        <w:t>, and service opportunities as</w:t>
      </w:r>
      <w:r w:rsidR="00B11BD2" w:rsidRPr="00CB75E6">
        <w:rPr>
          <w:rFonts w:ascii="Times New Roman" w:hAnsi="Times New Roman" w:cs="Times New Roman"/>
        </w:rPr>
        <w:t xml:space="preserve"> examples of</w:t>
      </w:r>
      <w:r w:rsidRPr="00CB75E6">
        <w:rPr>
          <w:rFonts w:ascii="Times New Roman" w:hAnsi="Times New Roman" w:cs="Times New Roman"/>
        </w:rPr>
        <w:t xml:space="preserve"> teaching students the traits of servant leadership. Many of the teacher</w:t>
      </w:r>
      <w:r w:rsidR="00B11BD2" w:rsidRPr="00CB75E6">
        <w:rPr>
          <w:rFonts w:ascii="Times New Roman" w:hAnsi="Times New Roman" w:cs="Times New Roman"/>
        </w:rPr>
        <w:t>s</w:t>
      </w:r>
      <w:r w:rsidR="000608FB" w:rsidRPr="00CB75E6">
        <w:rPr>
          <w:rFonts w:ascii="Times New Roman" w:hAnsi="Times New Roman" w:cs="Times New Roman"/>
        </w:rPr>
        <w:t xml:space="preserve"> in this study</w:t>
      </w:r>
      <w:r w:rsidRPr="00CB75E6">
        <w:rPr>
          <w:rFonts w:ascii="Times New Roman" w:hAnsi="Times New Roman" w:cs="Times New Roman"/>
        </w:rPr>
        <w:t xml:space="preserve"> believed the teaching of servant leadership had a positive influence on the students and culture of the school. TG1 explained that these programs “teaches them (students) how to lead other groups of kids.” TSA10 de</w:t>
      </w:r>
      <w:r w:rsidR="00B11BD2" w:rsidRPr="00CB75E6">
        <w:rPr>
          <w:rFonts w:ascii="Times New Roman" w:hAnsi="Times New Roman" w:cs="Times New Roman"/>
        </w:rPr>
        <w:t>scribed a program that taught</w:t>
      </w:r>
      <w:r w:rsidRPr="00CB75E6">
        <w:rPr>
          <w:rFonts w:ascii="Times New Roman" w:hAnsi="Times New Roman" w:cs="Times New Roman"/>
        </w:rPr>
        <w:t xml:space="preserve"> traits of servant leadership as giving his students skills for “real life situations.” TG5 believe</w:t>
      </w:r>
      <w:r w:rsidR="000608FB" w:rsidRPr="00CB75E6">
        <w:rPr>
          <w:rFonts w:ascii="Times New Roman" w:hAnsi="Times New Roman" w:cs="Times New Roman"/>
        </w:rPr>
        <w:t>d</w:t>
      </w:r>
      <w:r w:rsidRPr="00CB75E6">
        <w:rPr>
          <w:rFonts w:ascii="Times New Roman" w:hAnsi="Times New Roman" w:cs="Times New Roman"/>
        </w:rPr>
        <w:t xml:space="preserve"> that service projects allow</w:t>
      </w:r>
      <w:r w:rsidR="004F1A91" w:rsidRPr="00CB75E6">
        <w:rPr>
          <w:rFonts w:ascii="Times New Roman" w:hAnsi="Times New Roman" w:cs="Times New Roman"/>
        </w:rPr>
        <w:t>ed</w:t>
      </w:r>
      <w:r w:rsidRPr="00CB75E6">
        <w:rPr>
          <w:rFonts w:ascii="Times New Roman" w:hAnsi="Times New Roman" w:cs="Times New Roman"/>
        </w:rPr>
        <w:t xml:space="preserve"> students to build “a sense of community</w:t>
      </w:r>
      <w:r w:rsidR="004F1A91" w:rsidRPr="00CB75E6">
        <w:rPr>
          <w:rFonts w:ascii="Times New Roman" w:hAnsi="Times New Roman" w:cs="Times New Roman"/>
        </w:rPr>
        <w:t>.</w:t>
      </w:r>
      <w:r w:rsidRPr="00CB75E6">
        <w:rPr>
          <w:rFonts w:ascii="Times New Roman" w:hAnsi="Times New Roman" w:cs="Times New Roman"/>
        </w:rPr>
        <w:t xml:space="preserve">” </w:t>
      </w:r>
      <w:r w:rsidR="00037BCC" w:rsidRPr="00CB75E6">
        <w:rPr>
          <w:rFonts w:ascii="Times New Roman" w:hAnsi="Times New Roman" w:cs="Times New Roman"/>
        </w:rPr>
        <w:t>From the data collected in the interview</w:t>
      </w:r>
      <w:r w:rsidR="003C05F0" w:rsidRPr="00CB75E6">
        <w:rPr>
          <w:rFonts w:ascii="Times New Roman" w:hAnsi="Times New Roman" w:cs="Times New Roman"/>
        </w:rPr>
        <w:t>s</w:t>
      </w:r>
      <w:r w:rsidR="00037BCC" w:rsidRPr="00CB75E6">
        <w:rPr>
          <w:rFonts w:ascii="Times New Roman" w:hAnsi="Times New Roman" w:cs="Times New Roman"/>
        </w:rPr>
        <w:t xml:space="preserve">, many teachers believed that the </w:t>
      </w:r>
      <w:r w:rsidR="004F1A91" w:rsidRPr="00CB75E6">
        <w:rPr>
          <w:rFonts w:ascii="Times New Roman" w:hAnsi="Times New Roman" w:cs="Times New Roman"/>
        </w:rPr>
        <w:t xml:space="preserve">opportunities for students to serve others </w:t>
      </w:r>
      <w:r w:rsidR="00037BCC" w:rsidRPr="00CB75E6">
        <w:rPr>
          <w:rFonts w:ascii="Times New Roman" w:hAnsi="Times New Roman" w:cs="Times New Roman"/>
        </w:rPr>
        <w:t>had a positive influence on the culture of their school</w:t>
      </w:r>
      <w:r w:rsidR="000608FB" w:rsidRPr="00CB75E6">
        <w:rPr>
          <w:rFonts w:ascii="Times New Roman" w:hAnsi="Times New Roman" w:cs="Times New Roman"/>
        </w:rPr>
        <w:t xml:space="preserve"> and strengthened the</w:t>
      </w:r>
      <w:r w:rsidR="00A21075" w:rsidRPr="00CB75E6">
        <w:rPr>
          <w:rFonts w:ascii="Times New Roman" w:hAnsi="Times New Roman" w:cs="Times New Roman"/>
        </w:rPr>
        <w:t xml:space="preserve"> community feel</w:t>
      </w:r>
      <w:r w:rsidR="00037BCC" w:rsidRPr="00CB75E6">
        <w:rPr>
          <w:rFonts w:ascii="Times New Roman" w:hAnsi="Times New Roman" w:cs="Times New Roman"/>
        </w:rPr>
        <w:t xml:space="preserve">. </w:t>
      </w:r>
      <w:r w:rsidR="004F1A91" w:rsidRPr="00CB75E6">
        <w:rPr>
          <w:rFonts w:ascii="Times New Roman" w:hAnsi="Times New Roman" w:cs="Times New Roman"/>
        </w:rPr>
        <w:t xml:space="preserve"> </w:t>
      </w:r>
    </w:p>
    <w:p w14:paraId="6694DD40" w14:textId="7B3D2166" w:rsidR="000D326B" w:rsidRPr="00CB75E6" w:rsidRDefault="00554132" w:rsidP="00A91E7E">
      <w:pPr>
        <w:pStyle w:val="Heading3"/>
      </w:pPr>
      <w:bookmarkStart w:id="65" w:name="_Toc162877949"/>
      <w:r w:rsidRPr="00CB75E6">
        <w:t>Finding 4</w:t>
      </w:r>
      <w:r w:rsidR="000D326B" w:rsidRPr="00CB75E6">
        <w:t xml:space="preserve">- </w:t>
      </w:r>
      <w:r w:rsidRPr="00CB75E6">
        <w:t>Burn out</w:t>
      </w:r>
      <w:bookmarkEnd w:id="65"/>
      <w:r w:rsidRPr="00CB75E6">
        <w:t xml:space="preserve"> </w:t>
      </w:r>
    </w:p>
    <w:p w14:paraId="35164BF2" w14:textId="0A03E741" w:rsidR="00554132" w:rsidRPr="00CB75E6" w:rsidRDefault="00037BCC" w:rsidP="00554132">
      <w:pPr>
        <w:spacing w:line="480" w:lineRule="auto"/>
        <w:ind w:firstLine="720"/>
        <w:rPr>
          <w:rFonts w:ascii="Times New Roman" w:hAnsi="Times New Roman" w:cs="Times New Roman"/>
        </w:rPr>
      </w:pPr>
      <w:r w:rsidRPr="00CB75E6">
        <w:rPr>
          <w:rFonts w:ascii="Times New Roman" w:hAnsi="Times New Roman" w:cs="Times New Roman"/>
        </w:rPr>
        <w:t>Some</w:t>
      </w:r>
      <w:r w:rsidR="000333E4" w:rsidRPr="00CB75E6">
        <w:rPr>
          <w:rFonts w:ascii="Times New Roman" w:hAnsi="Times New Roman" w:cs="Times New Roman"/>
        </w:rPr>
        <w:t xml:space="preserve"> teachers </w:t>
      </w:r>
      <w:r w:rsidR="00C54894" w:rsidRPr="00CB75E6">
        <w:rPr>
          <w:rFonts w:ascii="Times New Roman" w:hAnsi="Times New Roman" w:cs="Times New Roman"/>
        </w:rPr>
        <w:t xml:space="preserve">believed that when they </w:t>
      </w:r>
      <w:r w:rsidR="000333E4" w:rsidRPr="00CB75E6">
        <w:rPr>
          <w:rFonts w:ascii="Times New Roman" w:hAnsi="Times New Roman" w:cs="Times New Roman"/>
        </w:rPr>
        <w:t xml:space="preserve">or </w:t>
      </w:r>
      <w:r w:rsidR="00C4009A" w:rsidRPr="00CB75E6">
        <w:rPr>
          <w:rFonts w:ascii="Times New Roman" w:hAnsi="Times New Roman" w:cs="Times New Roman"/>
        </w:rPr>
        <w:t xml:space="preserve">the </w:t>
      </w:r>
      <w:r w:rsidR="000333E4" w:rsidRPr="00CB75E6">
        <w:rPr>
          <w:rFonts w:ascii="Times New Roman" w:hAnsi="Times New Roman" w:cs="Times New Roman"/>
        </w:rPr>
        <w:t>leaders of their school</w:t>
      </w:r>
      <w:r w:rsidR="00C4009A" w:rsidRPr="00CB75E6">
        <w:rPr>
          <w:rFonts w:ascii="Times New Roman" w:hAnsi="Times New Roman" w:cs="Times New Roman"/>
        </w:rPr>
        <w:t>s</w:t>
      </w:r>
      <w:r w:rsidR="000333E4" w:rsidRPr="00CB75E6">
        <w:rPr>
          <w:rFonts w:ascii="Times New Roman" w:hAnsi="Times New Roman" w:cs="Times New Roman"/>
        </w:rPr>
        <w:t xml:space="preserve"> acted on the traits of servant leadership, a negative influence on the</w:t>
      </w:r>
      <w:r w:rsidRPr="00CB75E6">
        <w:rPr>
          <w:rFonts w:ascii="Times New Roman" w:hAnsi="Times New Roman" w:cs="Times New Roman"/>
        </w:rPr>
        <w:t xml:space="preserve"> culture of a school</w:t>
      </w:r>
      <w:r w:rsidR="00A21075" w:rsidRPr="00CB75E6">
        <w:rPr>
          <w:rFonts w:ascii="Times New Roman" w:hAnsi="Times New Roman" w:cs="Times New Roman"/>
        </w:rPr>
        <w:t xml:space="preserve"> could take </w:t>
      </w:r>
      <w:r w:rsidR="000333E4" w:rsidRPr="00CB75E6">
        <w:rPr>
          <w:rFonts w:ascii="Times New Roman" w:hAnsi="Times New Roman" w:cs="Times New Roman"/>
        </w:rPr>
        <w:t>place.</w:t>
      </w:r>
      <w:r w:rsidR="004A3691" w:rsidRPr="00CB75E6">
        <w:rPr>
          <w:rFonts w:ascii="Times New Roman" w:hAnsi="Times New Roman" w:cs="Times New Roman"/>
        </w:rPr>
        <w:t xml:space="preserve"> </w:t>
      </w:r>
      <w:r w:rsidR="00A27AD2" w:rsidRPr="00CB75E6">
        <w:rPr>
          <w:rFonts w:ascii="Times New Roman" w:hAnsi="Times New Roman" w:cs="Times New Roman"/>
        </w:rPr>
        <w:t>Five of the thirteen teachers indicated that they felt overworked and mistreated when the leaders of their school acted on the traits of servant leadership.</w:t>
      </w:r>
      <w:r w:rsidR="00F2457C" w:rsidRPr="00CB75E6">
        <w:rPr>
          <w:rFonts w:ascii="Times New Roman" w:hAnsi="Times New Roman" w:cs="Times New Roman"/>
        </w:rPr>
        <w:t xml:space="preserve"> </w:t>
      </w:r>
      <w:r w:rsidR="00C05419" w:rsidRPr="00CB75E6">
        <w:rPr>
          <w:rFonts w:ascii="Times New Roman" w:hAnsi="Times New Roman" w:cs="Times New Roman"/>
        </w:rPr>
        <w:t xml:space="preserve">TSE9 pointed to </w:t>
      </w:r>
      <w:r w:rsidR="00A21075" w:rsidRPr="00CB75E6">
        <w:rPr>
          <w:rFonts w:ascii="Times New Roman" w:hAnsi="Times New Roman" w:cs="Times New Roman"/>
        </w:rPr>
        <w:t xml:space="preserve">the </w:t>
      </w:r>
      <w:r w:rsidR="00C05419" w:rsidRPr="00CB75E6">
        <w:rPr>
          <w:rFonts w:ascii="Times New Roman" w:hAnsi="Times New Roman" w:cs="Times New Roman"/>
        </w:rPr>
        <w:t>teachers at her s</w:t>
      </w:r>
      <w:r w:rsidR="00A21075" w:rsidRPr="00CB75E6">
        <w:rPr>
          <w:rFonts w:ascii="Times New Roman" w:hAnsi="Times New Roman" w:cs="Times New Roman"/>
        </w:rPr>
        <w:t>chool being asked</w:t>
      </w:r>
      <w:r w:rsidR="00C05419" w:rsidRPr="00CB75E6">
        <w:rPr>
          <w:rFonts w:ascii="Times New Roman" w:hAnsi="Times New Roman" w:cs="Times New Roman"/>
        </w:rPr>
        <w:t xml:space="preserve"> to coach a team or be in charge of a club which took “time away from family” without being </w:t>
      </w:r>
      <w:r w:rsidR="00C4009A" w:rsidRPr="00CB75E6">
        <w:rPr>
          <w:rFonts w:ascii="Times New Roman" w:hAnsi="Times New Roman" w:cs="Times New Roman"/>
        </w:rPr>
        <w:t>“</w:t>
      </w:r>
      <w:r w:rsidR="00C05419" w:rsidRPr="00CB75E6">
        <w:rPr>
          <w:rFonts w:ascii="Times New Roman" w:hAnsi="Times New Roman" w:cs="Times New Roman"/>
        </w:rPr>
        <w:t>properly compensated” in the guise of serving the “ministry” of the school. TG2 explained that she was asked to</w:t>
      </w:r>
      <w:r w:rsidR="00A21075" w:rsidRPr="00CB75E6">
        <w:rPr>
          <w:rFonts w:ascii="Times New Roman" w:hAnsi="Times New Roman" w:cs="Times New Roman"/>
        </w:rPr>
        <w:t xml:space="preserve"> create an </w:t>
      </w:r>
      <w:r w:rsidR="00C05419" w:rsidRPr="00CB75E6">
        <w:rPr>
          <w:rFonts w:ascii="Times New Roman" w:hAnsi="Times New Roman" w:cs="Times New Roman"/>
        </w:rPr>
        <w:t xml:space="preserve">after school club that she felt was </w:t>
      </w:r>
      <w:r w:rsidR="009E5171" w:rsidRPr="00CB75E6">
        <w:rPr>
          <w:rFonts w:ascii="Times New Roman" w:hAnsi="Times New Roman" w:cs="Times New Roman"/>
        </w:rPr>
        <w:t xml:space="preserve">outside her “wheelhouse.” Her principal asked her to start </w:t>
      </w:r>
      <w:r w:rsidR="009E5171" w:rsidRPr="00CB75E6">
        <w:rPr>
          <w:rFonts w:ascii="Times New Roman" w:hAnsi="Times New Roman" w:cs="Times New Roman"/>
        </w:rPr>
        <w:lastRenderedPageBreak/>
        <w:t xml:space="preserve">this club for the “betterment of the group,” but she felt frustrated because it would “not be something she would be successful at.” </w:t>
      </w:r>
      <w:r w:rsidRPr="00CB75E6">
        <w:rPr>
          <w:rFonts w:ascii="Times New Roman" w:hAnsi="Times New Roman" w:cs="Times New Roman"/>
        </w:rPr>
        <w:t>From the data in the interviews, some t</w:t>
      </w:r>
      <w:r w:rsidR="00554132" w:rsidRPr="00CB75E6">
        <w:rPr>
          <w:rFonts w:ascii="Times New Roman" w:hAnsi="Times New Roman" w:cs="Times New Roman"/>
        </w:rPr>
        <w:t xml:space="preserve">eachers </w:t>
      </w:r>
      <w:r w:rsidRPr="00CB75E6">
        <w:rPr>
          <w:rFonts w:ascii="Times New Roman" w:hAnsi="Times New Roman" w:cs="Times New Roman"/>
        </w:rPr>
        <w:t>expressed</w:t>
      </w:r>
      <w:r w:rsidR="00554132" w:rsidRPr="00CB75E6">
        <w:rPr>
          <w:rFonts w:ascii="Times New Roman" w:hAnsi="Times New Roman" w:cs="Times New Roman"/>
        </w:rPr>
        <w:t xml:space="preserve"> that they at time</w:t>
      </w:r>
      <w:r w:rsidR="00893570" w:rsidRPr="00CB75E6">
        <w:rPr>
          <w:rFonts w:ascii="Times New Roman" w:hAnsi="Times New Roman" w:cs="Times New Roman"/>
        </w:rPr>
        <w:t>s</w:t>
      </w:r>
      <w:r w:rsidR="00554132" w:rsidRPr="00CB75E6">
        <w:rPr>
          <w:rFonts w:ascii="Times New Roman" w:hAnsi="Times New Roman" w:cs="Times New Roman"/>
        </w:rPr>
        <w:t xml:space="preserve"> felt overworked and </w:t>
      </w:r>
      <w:r w:rsidRPr="00CB75E6">
        <w:rPr>
          <w:rFonts w:ascii="Times New Roman" w:hAnsi="Times New Roman" w:cs="Times New Roman"/>
        </w:rPr>
        <w:t xml:space="preserve">were </w:t>
      </w:r>
      <w:r w:rsidR="00554132" w:rsidRPr="00CB75E6">
        <w:rPr>
          <w:rFonts w:ascii="Times New Roman" w:hAnsi="Times New Roman" w:cs="Times New Roman"/>
        </w:rPr>
        <w:t xml:space="preserve">asked to fulfill expectations outside of their expertise in the name of servant leadership. This lead to teachers feeling frustrated and overworked which </w:t>
      </w:r>
      <w:r w:rsidRPr="00CB75E6">
        <w:rPr>
          <w:rFonts w:ascii="Times New Roman" w:hAnsi="Times New Roman" w:cs="Times New Roman"/>
        </w:rPr>
        <w:t xml:space="preserve">they believed </w:t>
      </w:r>
      <w:r w:rsidR="00554132" w:rsidRPr="00CB75E6">
        <w:rPr>
          <w:rFonts w:ascii="Times New Roman" w:hAnsi="Times New Roman" w:cs="Times New Roman"/>
        </w:rPr>
        <w:t>could have a negative influence on the culture of their school.</w:t>
      </w:r>
    </w:p>
    <w:p w14:paraId="484953CF" w14:textId="5C7D2C3A" w:rsidR="006E633C" w:rsidRPr="00CB75E6" w:rsidRDefault="009E5171" w:rsidP="00BD2EEF">
      <w:pPr>
        <w:spacing w:line="480" w:lineRule="auto"/>
        <w:ind w:firstLine="720"/>
        <w:rPr>
          <w:rFonts w:ascii="Times New Roman" w:hAnsi="Times New Roman" w:cs="Times New Roman"/>
        </w:rPr>
      </w:pPr>
      <w:r w:rsidRPr="00CB75E6">
        <w:rPr>
          <w:rFonts w:ascii="Times New Roman" w:hAnsi="Times New Roman" w:cs="Times New Roman"/>
        </w:rPr>
        <w:t>Teacher</w:t>
      </w:r>
      <w:r w:rsidR="00554132" w:rsidRPr="00CB75E6">
        <w:rPr>
          <w:rFonts w:ascii="Times New Roman" w:hAnsi="Times New Roman" w:cs="Times New Roman"/>
        </w:rPr>
        <w:t>s</w:t>
      </w:r>
      <w:r w:rsidRPr="00CB75E6">
        <w:rPr>
          <w:rFonts w:ascii="Times New Roman" w:hAnsi="Times New Roman" w:cs="Times New Roman"/>
        </w:rPr>
        <w:t xml:space="preserve"> also listed concerns </w:t>
      </w:r>
      <w:r w:rsidR="00C4009A" w:rsidRPr="00CB75E6">
        <w:rPr>
          <w:rFonts w:ascii="Times New Roman" w:hAnsi="Times New Roman" w:cs="Times New Roman"/>
        </w:rPr>
        <w:t>that the teaching of servant leadership could negatively</w:t>
      </w:r>
      <w:r w:rsidRPr="00CB75E6">
        <w:rPr>
          <w:rFonts w:ascii="Times New Roman" w:hAnsi="Times New Roman" w:cs="Times New Roman"/>
        </w:rPr>
        <w:t xml:space="preserve"> influence </w:t>
      </w:r>
      <w:r w:rsidR="00C4009A" w:rsidRPr="00CB75E6">
        <w:rPr>
          <w:rFonts w:ascii="Times New Roman" w:hAnsi="Times New Roman" w:cs="Times New Roman"/>
        </w:rPr>
        <w:t xml:space="preserve">the </w:t>
      </w:r>
      <w:r w:rsidRPr="00CB75E6">
        <w:rPr>
          <w:rFonts w:ascii="Times New Roman" w:hAnsi="Times New Roman" w:cs="Times New Roman"/>
        </w:rPr>
        <w:t>culture of their schools.</w:t>
      </w:r>
      <w:r w:rsidR="00A27AD2" w:rsidRPr="00CB75E6">
        <w:rPr>
          <w:rFonts w:ascii="Times New Roman" w:hAnsi="Times New Roman" w:cs="Times New Roman"/>
        </w:rPr>
        <w:t xml:space="preserve"> </w:t>
      </w:r>
      <w:r w:rsidR="00C05419" w:rsidRPr="00CB75E6">
        <w:rPr>
          <w:rFonts w:ascii="Times New Roman" w:hAnsi="Times New Roman" w:cs="Times New Roman"/>
        </w:rPr>
        <w:t>TG2</w:t>
      </w:r>
      <w:r w:rsidR="00A27AD2" w:rsidRPr="00CB75E6">
        <w:rPr>
          <w:rFonts w:ascii="Times New Roman" w:hAnsi="Times New Roman" w:cs="Times New Roman"/>
        </w:rPr>
        <w:t xml:space="preserve"> </w:t>
      </w:r>
      <w:r w:rsidR="00C4009A" w:rsidRPr="00CB75E6">
        <w:rPr>
          <w:rFonts w:ascii="Times New Roman" w:hAnsi="Times New Roman" w:cs="Times New Roman"/>
        </w:rPr>
        <w:t>explained</w:t>
      </w:r>
      <w:r w:rsidR="00A27AD2" w:rsidRPr="00CB75E6">
        <w:rPr>
          <w:rFonts w:ascii="Times New Roman" w:hAnsi="Times New Roman" w:cs="Times New Roman"/>
        </w:rPr>
        <w:t xml:space="preserve"> that many student</w:t>
      </w:r>
      <w:r w:rsidR="00F2457C" w:rsidRPr="00CB75E6">
        <w:rPr>
          <w:rFonts w:ascii="Times New Roman" w:hAnsi="Times New Roman" w:cs="Times New Roman"/>
        </w:rPr>
        <w:t>s felt “exhausted and burnt out” due to too many service project</w:t>
      </w:r>
      <w:r w:rsidR="00C4009A" w:rsidRPr="00CB75E6">
        <w:rPr>
          <w:rFonts w:ascii="Times New Roman" w:hAnsi="Times New Roman" w:cs="Times New Roman"/>
        </w:rPr>
        <w:t>s</w:t>
      </w:r>
      <w:r w:rsidR="00F2457C" w:rsidRPr="00CB75E6">
        <w:rPr>
          <w:rFonts w:ascii="Times New Roman" w:hAnsi="Times New Roman" w:cs="Times New Roman"/>
        </w:rPr>
        <w:t xml:space="preserve"> and servant leadership initiatives. TG</w:t>
      </w:r>
      <w:r w:rsidR="00A21075" w:rsidRPr="00CB75E6">
        <w:rPr>
          <w:rFonts w:ascii="Times New Roman" w:hAnsi="Times New Roman" w:cs="Times New Roman"/>
        </w:rPr>
        <w:t>3</w:t>
      </w:r>
      <w:r w:rsidR="00F2457C" w:rsidRPr="00CB75E6">
        <w:rPr>
          <w:rFonts w:ascii="Times New Roman" w:hAnsi="Times New Roman" w:cs="Times New Roman"/>
        </w:rPr>
        <w:t xml:space="preserve"> and TSE7 also posed a problem with service projects when students do not understand servant leadership. TG3 said that service projects could be “forced” by requ</w:t>
      </w:r>
      <w:r w:rsidR="00893570" w:rsidRPr="00CB75E6">
        <w:rPr>
          <w:rFonts w:ascii="Times New Roman" w:hAnsi="Times New Roman" w:cs="Times New Roman"/>
        </w:rPr>
        <w:t xml:space="preserve">iring students to “report hours.” </w:t>
      </w:r>
      <w:r w:rsidR="00F2457C" w:rsidRPr="00CB75E6">
        <w:rPr>
          <w:rFonts w:ascii="Times New Roman" w:hAnsi="Times New Roman" w:cs="Times New Roman"/>
        </w:rPr>
        <w:t>TSE7 believed service project</w:t>
      </w:r>
      <w:r w:rsidR="00A21075" w:rsidRPr="00CB75E6">
        <w:rPr>
          <w:rFonts w:ascii="Times New Roman" w:hAnsi="Times New Roman" w:cs="Times New Roman"/>
        </w:rPr>
        <w:t>s</w:t>
      </w:r>
      <w:r w:rsidR="00F2457C" w:rsidRPr="00CB75E6">
        <w:rPr>
          <w:rFonts w:ascii="Times New Roman" w:hAnsi="Times New Roman" w:cs="Times New Roman"/>
        </w:rPr>
        <w:t xml:space="preserve"> could cause a “disconnect” in understanding that servant leadership is not something just done by collecting items for charity or going on a mission trip</w:t>
      </w:r>
      <w:r w:rsidR="00037BCC" w:rsidRPr="00CB75E6">
        <w:rPr>
          <w:rFonts w:ascii="Times New Roman" w:hAnsi="Times New Roman" w:cs="Times New Roman"/>
        </w:rPr>
        <w:t>. From the data collected in the interviews, teachers indicated that student</w:t>
      </w:r>
      <w:r w:rsidR="00A21075" w:rsidRPr="00CB75E6">
        <w:rPr>
          <w:rFonts w:ascii="Times New Roman" w:hAnsi="Times New Roman" w:cs="Times New Roman"/>
        </w:rPr>
        <w:t>s</w:t>
      </w:r>
      <w:r w:rsidR="00037BCC" w:rsidRPr="00CB75E6">
        <w:rPr>
          <w:rFonts w:ascii="Times New Roman" w:hAnsi="Times New Roman" w:cs="Times New Roman"/>
        </w:rPr>
        <w:t xml:space="preserve"> could be </w:t>
      </w:r>
      <w:r w:rsidR="00A21075" w:rsidRPr="00CB75E6">
        <w:rPr>
          <w:rFonts w:ascii="Times New Roman" w:hAnsi="Times New Roman" w:cs="Times New Roman"/>
        </w:rPr>
        <w:t xml:space="preserve">overworked and misunderstand </w:t>
      </w:r>
      <w:r w:rsidR="00037BCC" w:rsidRPr="00CB75E6">
        <w:rPr>
          <w:rFonts w:ascii="Times New Roman" w:hAnsi="Times New Roman" w:cs="Times New Roman"/>
        </w:rPr>
        <w:t>true servant leadership through service project and other community s</w:t>
      </w:r>
      <w:r w:rsidR="00A21075" w:rsidRPr="00CB75E6">
        <w:rPr>
          <w:rFonts w:ascii="Times New Roman" w:hAnsi="Times New Roman" w:cs="Times New Roman"/>
        </w:rPr>
        <w:t>ervice activities. They indicated</w:t>
      </w:r>
      <w:r w:rsidR="00037BCC" w:rsidRPr="00CB75E6">
        <w:rPr>
          <w:rFonts w:ascii="Times New Roman" w:hAnsi="Times New Roman" w:cs="Times New Roman"/>
        </w:rPr>
        <w:t xml:space="preserve"> that when students are burnt out and have a misunderstanding of servant leadership, a negative influence could be felt in the culture of their schools. </w:t>
      </w:r>
    </w:p>
    <w:p w14:paraId="47BD9EF8" w14:textId="159DA188" w:rsidR="00531FCD" w:rsidRPr="00CB75E6" w:rsidRDefault="00531FCD" w:rsidP="00A91E7E">
      <w:pPr>
        <w:pStyle w:val="Heading2"/>
      </w:pPr>
      <w:bookmarkStart w:id="66" w:name="_Toc162877950"/>
      <w:r w:rsidRPr="00CB75E6">
        <w:t>Discussion of Major Themes</w:t>
      </w:r>
      <w:bookmarkEnd w:id="66"/>
    </w:p>
    <w:p w14:paraId="5B4AAB82" w14:textId="78722457" w:rsidR="00C4009A" w:rsidRPr="00CB75E6" w:rsidRDefault="00C4009A" w:rsidP="00C4009A">
      <w:pPr>
        <w:spacing w:line="480" w:lineRule="auto"/>
        <w:rPr>
          <w:rFonts w:ascii="Times New Roman" w:hAnsi="Times New Roman" w:cs="Times New Roman"/>
        </w:rPr>
      </w:pPr>
      <w:r w:rsidRPr="00CB75E6">
        <w:rPr>
          <w:rFonts w:ascii="Times New Roman" w:hAnsi="Times New Roman" w:cs="Times New Roman"/>
        </w:rPr>
        <w:tab/>
        <w:t>The d</w:t>
      </w:r>
      <w:r w:rsidR="009E3C05" w:rsidRPr="00CB75E6">
        <w:rPr>
          <w:rFonts w:ascii="Times New Roman" w:hAnsi="Times New Roman" w:cs="Times New Roman"/>
        </w:rPr>
        <w:t>ata collected in this study of</w:t>
      </w:r>
      <w:r w:rsidRPr="00CB75E6">
        <w:rPr>
          <w:rFonts w:ascii="Times New Roman" w:hAnsi="Times New Roman" w:cs="Times New Roman"/>
        </w:rPr>
        <w:t xml:space="preserve"> teacher interview</w:t>
      </w:r>
      <w:r w:rsidR="009E3C05" w:rsidRPr="00CB75E6">
        <w:rPr>
          <w:rFonts w:ascii="Times New Roman" w:hAnsi="Times New Roman" w:cs="Times New Roman"/>
        </w:rPr>
        <w:t>s, school</w:t>
      </w:r>
      <w:r w:rsidRPr="00CB75E6">
        <w:rPr>
          <w:rFonts w:ascii="Times New Roman" w:hAnsi="Times New Roman" w:cs="Times New Roman"/>
        </w:rPr>
        <w:t xml:space="preserve"> walk-throughs, and document collection was carefully analyzed and coded by using Bruan and Clark’s (2006) six-phase framework for conducting thematic analysis. By analyzing the </w:t>
      </w:r>
      <w:r w:rsidR="00303C0D" w:rsidRPr="00CB75E6">
        <w:rPr>
          <w:rFonts w:ascii="Times New Roman" w:hAnsi="Times New Roman" w:cs="Times New Roman"/>
        </w:rPr>
        <w:t>data,</w:t>
      </w:r>
      <w:r w:rsidR="00A21075" w:rsidRPr="00CB75E6">
        <w:rPr>
          <w:rFonts w:ascii="Times New Roman" w:hAnsi="Times New Roman" w:cs="Times New Roman"/>
        </w:rPr>
        <w:t xml:space="preserve"> I</w:t>
      </w:r>
      <w:r w:rsidRPr="00CB75E6">
        <w:rPr>
          <w:rFonts w:ascii="Times New Roman" w:hAnsi="Times New Roman" w:cs="Times New Roman"/>
        </w:rPr>
        <w:t xml:space="preserve"> </w:t>
      </w:r>
      <w:r w:rsidRPr="00CB75E6">
        <w:rPr>
          <w:rFonts w:ascii="Times New Roman" w:hAnsi="Times New Roman" w:cs="Times New Roman"/>
        </w:rPr>
        <w:lastRenderedPageBreak/>
        <w:t>discover</w:t>
      </w:r>
      <w:r w:rsidR="00A21075" w:rsidRPr="00CB75E6">
        <w:rPr>
          <w:rFonts w:ascii="Times New Roman" w:hAnsi="Times New Roman" w:cs="Times New Roman"/>
        </w:rPr>
        <w:t>ed</w:t>
      </w:r>
      <w:r w:rsidRPr="00CB75E6">
        <w:rPr>
          <w:rFonts w:ascii="Times New Roman" w:hAnsi="Times New Roman" w:cs="Times New Roman"/>
        </w:rPr>
        <w:t xml:space="preserve"> three main themes: the </w:t>
      </w:r>
      <w:r w:rsidR="00CB75E6">
        <w:rPr>
          <w:rFonts w:ascii="Times New Roman" w:hAnsi="Times New Roman" w:cs="Times New Roman"/>
        </w:rPr>
        <w:t>nature of community, the influence</w:t>
      </w:r>
      <w:r w:rsidRPr="00CB75E6">
        <w:rPr>
          <w:rFonts w:ascii="Times New Roman" w:hAnsi="Times New Roman" w:cs="Times New Roman"/>
        </w:rPr>
        <w:t xml:space="preserve"> of leadership, and school culture and pedagogy. </w:t>
      </w:r>
      <w:r w:rsidR="00303C0D" w:rsidRPr="00CB75E6">
        <w:rPr>
          <w:rFonts w:ascii="Times New Roman" w:hAnsi="Times New Roman" w:cs="Times New Roman"/>
        </w:rPr>
        <w:t>These three main themes support the findings of this research study.</w:t>
      </w:r>
    </w:p>
    <w:p w14:paraId="0B838938" w14:textId="7E41C0CB" w:rsidR="00531FCD" w:rsidRPr="00CB75E6" w:rsidRDefault="00531FCD" w:rsidP="00A91E7E">
      <w:pPr>
        <w:pStyle w:val="Heading3"/>
      </w:pPr>
      <w:bookmarkStart w:id="67" w:name="_Toc162877951"/>
      <w:r w:rsidRPr="00CB75E6">
        <w:t>Theme 1- The Nature of Community</w:t>
      </w:r>
      <w:bookmarkEnd w:id="67"/>
    </w:p>
    <w:p w14:paraId="3B8E20DC" w14:textId="3914D5CB" w:rsidR="008C19B8" w:rsidRPr="00CB75E6" w:rsidRDefault="008C19B8" w:rsidP="00303C0D">
      <w:pPr>
        <w:spacing w:line="480" w:lineRule="auto"/>
        <w:rPr>
          <w:rFonts w:ascii="Times New Roman" w:hAnsi="Times New Roman" w:cs="Times New Roman"/>
        </w:rPr>
      </w:pPr>
      <w:r w:rsidRPr="00CB75E6">
        <w:rPr>
          <w:rFonts w:ascii="Times New Roman" w:hAnsi="Times New Roman" w:cs="Times New Roman"/>
          <w:b/>
        </w:rPr>
        <w:tab/>
      </w:r>
      <w:r w:rsidRPr="00CB75E6">
        <w:rPr>
          <w:rFonts w:ascii="Times New Roman" w:hAnsi="Times New Roman" w:cs="Times New Roman"/>
        </w:rPr>
        <w:t>The nature of community was a main theme that was discovered when analyzing the data from teacher interviews, school walk-throughs, and document collection. This theme of community is also supported in the findings of this research study. In “Finding 2- A Lack of Support,” major factor</w:t>
      </w:r>
      <w:r w:rsidR="00893570" w:rsidRPr="00CB75E6">
        <w:rPr>
          <w:rFonts w:ascii="Times New Roman" w:hAnsi="Times New Roman" w:cs="Times New Roman"/>
        </w:rPr>
        <w:t>s</w:t>
      </w:r>
      <w:r w:rsidRPr="00CB75E6">
        <w:rPr>
          <w:rFonts w:ascii="Times New Roman" w:hAnsi="Times New Roman" w:cs="Times New Roman"/>
        </w:rPr>
        <w:t xml:space="preserve"> in teachers’ inability to act on their values and beliefs of servant leadership was due to a lack of relationships and the inability of school leaders to build community</w:t>
      </w:r>
      <w:r w:rsidR="00554776" w:rsidRPr="00CB75E6">
        <w:rPr>
          <w:rFonts w:ascii="Times New Roman" w:hAnsi="Times New Roman" w:cs="Times New Roman"/>
        </w:rPr>
        <w:t>.</w:t>
      </w:r>
      <w:r w:rsidRPr="00CB75E6">
        <w:rPr>
          <w:rFonts w:ascii="Times New Roman" w:hAnsi="Times New Roman" w:cs="Times New Roman"/>
        </w:rPr>
        <w:t xml:space="preserve"> </w:t>
      </w:r>
      <w:r w:rsidR="00554776" w:rsidRPr="00CB75E6">
        <w:rPr>
          <w:rFonts w:ascii="Times New Roman" w:hAnsi="Times New Roman" w:cs="Times New Roman"/>
        </w:rPr>
        <w:t xml:space="preserve">This finding is consistent with the research from </w:t>
      </w:r>
      <w:r w:rsidR="00D0351C" w:rsidRPr="00CB75E6">
        <w:rPr>
          <w:rFonts w:ascii="Times New Roman" w:hAnsi="Times New Roman" w:cs="Times New Roman"/>
        </w:rPr>
        <w:t>Hannula (2012) which described teacher values and beliefs as being dependent to the culture and the community of the school. Teacher</w:t>
      </w:r>
      <w:r w:rsidR="009C7204" w:rsidRPr="00CB75E6">
        <w:rPr>
          <w:rFonts w:ascii="Times New Roman" w:hAnsi="Times New Roman" w:cs="Times New Roman"/>
        </w:rPr>
        <w:t>s</w:t>
      </w:r>
      <w:r w:rsidR="00D0351C" w:rsidRPr="00CB75E6">
        <w:rPr>
          <w:rFonts w:ascii="Times New Roman" w:hAnsi="Times New Roman" w:cs="Times New Roman"/>
        </w:rPr>
        <w:t xml:space="preserve"> in this study indicate that a lack of a st</w:t>
      </w:r>
      <w:r w:rsidR="009C7204" w:rsidRPr="00CB75E6">
        <w:rPr>
          <w:rFonts w:ascii="Times New Roman" w:hAnsi="Times New Roman" w:cs="Times New Roman"/>
        </w:rPr>
        <w:t>rong community could affect</w:t>
      </w:r>
      <w:r w:rsidR="00D0351C" w:rsidRPr="00CB75E6">
        <w:rPr>
          <w:rFonts w:ascii="Times New Roman" w:hAnsi="Times New Roman" w:cs="Times New Roman"/>
        </w:rPr>
        <w:t xml:space="preserve"> how they act on their values and beliefs. </w:t>
      </w:r>
    </w:p>
    <w:p w14:paraId="3C9AD520" w14:textId="59AFD6F5" w:rsidR="008C19B8" w:rsidRPr="00CB75E6" w:rsidRDefault="008C19B8" w:rsidP="00303C0D">
      <w:pPr>
        <w:spacing w:line="480" w:lineRule="auto"/>
        <w:rPr>
          <w:rFonts w:ascii="Times New Roman" w:hAnsi="Times New Roman" w:cs="Times New Roman"/>
        </w:rPr>
      </w:pPr>
      <w:r w:rsidRPr="00CB75E6">
        <w:rPr>
          <w:rFonts w:ascii="Times New Roman" w:hAnsi="Times New Roman" w:cs="Times New Roman"/>
        </w:rPr>
        <w:tab/>
        <w:t>The theme of the nature of comm</w:t>
      </w:r>
      <w:r w:rsidR="00A21075" w:rsidRPr="00CB75E6">
        <w:rPr>
          <w:rFonts w:ascii="Times New Roman" w:hAnsi="Times New Roman" w:cs="Times New Roman"/>
        </w:rPr>
        <w:t>unity also supports</w:t>
      </w:r>
      <w:r w:rsidR="008A3BF7" w:rsidRPr="00CB75E6">
        <w:rPr>
          <w:rFonts w:ascii="Times New Roman" w:hAnsi="Times New Roman" w:cs="Times New Roman"/>
        </w:rPr>
        <w:t xml:space="preserve"> “Finding 3- The Community Influence on Culture.”</w:t>
      </w:r>
      <w:r w:rsidR="00554776" w:rsidRPr="00CB75E6">
        <w:rPr>
          <w:rFonts w:ascii="Times New Roman" w:hAnsi="Times New Roman" w:cs="Times New Roman"/>
        </w:rPr>
        <w:t xml:space="preserve"> </w:t>
      </w:r>
      <w:r w:rsidR="003D2456" w:rsidRPr="00CB75E6">
        <w:rPr>
          <w:rFonts w:ascii="Times New Roman" w:hAnsi="Times New Roman" w:cs="Times New Roman"/>
        </w:rPr>
        <w:t>Teachers in this study</w:t>
      </w:r>
      <w:r w:rsidR="0041741D" w:rsidRPr="00CB75E6">
        <w:rPr>
          <w:rFonts w:ascii="Times New Roman" w:hAnsi="Times New Roman" w:cs="Times New Roman"/>
        </w:rPr>
        <w:t xml:space="preserve"> </w:t>
      </w:r>
      <w:r w:rsidR="003D2456" w:rsidRPr="00CB75E6">
        <w:rPr>
          <w:rFonts w:ascii="Times New Roman" w:hAnsi="Times New Roman" w:cs="Times New Roman"/>
        </w:rPr>
        <w:t>believed that when the traits of servant leadership were acted on by the teachers and the leaders at t</w:t>
      </w:r>
      <w:r w:rsidR="00CB75E6">
        <w:rPr>
          <w:rFonts w:ascii="Times New Roman" w:hAnsi="Times New Roman" w:cs="Times New Roman"/>
        </w:rPr>
        <w:t>heir school a positive influence</w:t>
      </w:r>
      <w:r w:rsidR="003D2456" w:rsidRPr="00CB75E6">
        <w:rPr>
          <w:rFonts w:ascii="Times New Roman" w:hAnsi="Times New Roman" w:cs="Times New Roman"/>
        </w:rPr>
        <w:t xml:space="preserve"> on the culture was felt. This find</w:t>
      </w:r>
      <w:r w:rsidR="00A21075" w:rsidRPr="00CB75E6">
        <w:rPr>
          <w:rFonts w:ascii="Times New Roman" w:hAnsi="Times New Roman" w:cs="Times New Roman"/>
        </w:rPr>
        <w:t>ing</w:t>
      </w:r>
      <w:r w:rsidR="003D2456" w:rsidRPr="00CB75E6">
        <w:rPr>
          <w:rFonts w:ascii="Times New Roman" w:hAnsi="Times New Roman" w:cs="Times New Roman"/>
        </w:rPr>
        <w:t xml:space="preserve"> is consistent with the research of Jones (2018) who discovered that teachers’ actions could have a positive </w:t>
      </w:r>
      <w:r w:rsidR="00CB75E6">
        <w:rPr>
          <w:rFonts w:ascii="Times New Roman" w:hAnsi="Times New Roman" w:cs="Times New Roman"/>
        </w:rPr>
        <w:t>influence</w:t>
      </w:r>
      <w:r w:rsidR="003D2456" w:rsidRPr="00CB75E6">
        <w:rPr>
          <w:rFonts w:ascii="Times New Roman" w:hAnsi="Times New Roman" w:cs="Times New Roman"/>
        </w:rPr>
        <w:t xml:space="preserve"> on the culture of a school. Boleman and Deal (2021) agree that a large part of school culture is developed through the actions of</w:t>
      </w:r>
      <w:r w:rsidR="00A21075" w:rsidRPr="00CB75E6">
        <w:rPr>
          <w:rFonts w:ascii="Times New Roman" w:hAnsi="Times New Roman" w:cs="Times New Roman"/>
        </w:rPr>
        <w:t xml:space="preserve"> teachers and school leaders. The teachers in this study agreed that by</w:t>
      </w:r>
      <w:r w:rsidR="003D2456" w:rsidRPr="00CB75E6">
        <w:rPr>
          <w:rFonts w:ascii="Times New Roman" w:hAnsi="Times New Roman" w:cs="Times New Roman"/>
        </w:rPr>
        <w:t xml:space="preserve"> employing</w:t>
      </w:r>
      <w:r w:rsidR="00A21075" w:rsidRPr="00CB75E6">
        <w:rPr>
          <w:rFonts w:ascii="Times New Roman" w:hAnsi="Times New Roman" w:cs="Times New Roman"/>
        </w:rPr>
        <w:t xml:space="preserve"> the</w:t>
      </w:r>
      <w:r w:rsidR="003D2456" w:rsidRPr="00CB75E6">
        <w:rPr>
          <w:rFonts w:ascii="Times New Roman" w:hAnsi="Times New Roman" w:cs="Times New Roman"/>
        </w:rPr>
        <w:t xml:space="preserve"> traits of servant </w:t>
      </w:r>
      <w:r w:rsidR="004501E0" w:rsidRPr="00CB75E6">
        <w:rPr>
          <w:rFonts w:ascii="Times New Roman" w:hAnsi="Times New Roman" w:cs="Times New Roman"/>
        </w:rPr>
        <w:t>leadership,</w:t>
      </w:r>
      <w:r w:rsidR="003D2456" w:rsidRPr="00CB75E6">
        <w:rPr>
          <w:rFonts w:ascii="Times New Roman" w:hAnsi="Times New Roman" w:cs="Times New Roman"/>
        </w:rPr>
        <w:t xml:space="preserve"> a positive </w:t>
      </w:r>
      <w:r w:rsidR="00CB75E6">
        <w:rPr>
          <w:rFonts w:ascii="Times New Roman" w:hAnsi="Times New Roman" w:cs="Times New Roman"/>
        </w:rPr>
        <w:t xml:space="preserve">influence </w:t>
      </w:r>
      <w:r w:rsidR="003D2456" w:rsidRPr="00CB75E6">
        <w:rPr>
          <w:rFonts w:ascii="Times New Roman" w:hAnsi="Times New Roman" w:cs="Times New Roman"/>
        </w:rPr>
        <w:t>on the culture of a school could be seen.</w:t>
      </w:r>
      <w:r w:rsidR="00A21075" w:rsidRPr="00CB75E6">
        <w:rPr>
          <w:rFonts w:ascii="Times New Roman" w:hAnsi="Times New Roman" w:cs="Times New Roman"/>
        </w:rPr>
        <w:t xml:space="preserve"> </w:t>
      </w:r>
    </w:p>
    <w:p w14:paraId="1257DFC4" w14:textId="0A4F1D52" w:rsidR="00531FCD" w:rsidRPr="00CB75E6" w:rsidRDefault="003B7518" w:rsidP="00A91E7E">
      <w:pPr>
        <w:pStyle w:val="Heading3"/>
      </w:pPr>
      <w:bookmarkStart w:id="68" w:name="_Toc162877952"/>
      <w:r w:rsidRPr="00CB75E6">
        <w:lastRenderedPageBreak/>
        <w:t>Theme 2- The Influence</w:t>
      </w:r>
      <w:r w:rsidR="00531FCD" w:rsidRPr="00CB75E6">
        <w:t xml:space="preserve"> of Leadership</w:t>
      </w:r>
      <w:bookmarkEnd w:id="68"/>
    </w:p>
    <w:p w14:paraId="125D473F" w14:textId="79A009C1" w:rsidR="008A3BF7" w:rsidRPr="00CB75E6" w:rsidRDefault="008A3BF7" w:rsidP="00303C0D">
      <w:pPr>
        <w:spacing w:line="480" w:lineRule="auto"/>
        <w:rPr>
          <w:rFonts w:ascii="Times New Roman" w:hAnsi="Times New Roman" w:cs="Times New Roman"/>
        </w:rPr>
      </w:pPr>
      <w:r w:rsidRPr="00CB75E6">
        <w:rPr>
          <w:rFonts w:ascii="Times New Roman" w:hAnsi="Times New Roman" w:cs="Times New Roman"/>
          <w:b/>
        </w:rPr>
        <w:tab/>
      </w:r>
      <w:r w:rsidR="003B7518" w:rsidRPr="00CB75E6">
        <w:rPr>
          <w:rFonts w:ascii="Times New Roman" w:hAnsi="Times New Roman" w:cs="Times New Roman"/>
        </w:rPr>
        <w:t>The influence</w:t>
      </w:r>
      <w:r w:rsidRPr="00CB75E6">
        <w:rPr>
          <w:rFonts w:ascii="Times New Roman" w:hAnsi="Times New Roman" w:cs="Times New Roman"/>
        </w:rPr>
        <w:t xml:space="preserve"> of leadership was a main them</w:t>
      </w:r>
      <w:r w:rsidR="008E6AE1" w:rsidRPr="00CB75E6">
        <w:rPr>
          <w:rFonts w:ascii="Times New Roman" w:hAnsi="Times New Roman" w:cs="Times New Roman"/>
        </w:rPr>
        <w:t>e</w:t>
      </w:r>
      <w:r w:rsidRPr="00CB75E6">
        <w:rPr>
          <w:rFonts w:ascii="Times New Roman" w:hAnsi="Times New Roman" w:cs="Times New Roman"/>
        </w:rPr>
        <w:t xml:space="preserve"> that</w:t>
      </w:r>
      <w:r w:rsidR="008E6AE1" w:rsidRPr="00CB75E6">
        <w:rPr>
          <w:rFonts w:ascii="Times New Roman" w:hAnsi="Times New Roman" w:cs="Times New Roman"/>
        </w:rPr>
        <w:t xml:space="preserve"> was</w:t>
      </w:r>
      <w:r w:rsidRPr="00CB75E6">
        <w:rPr>
          <w:rFonts w:ascii="Times New Roman" w:hAnsi="Times New Roman" w:cs="Times New Roman"/>
        </w:rPr>
        <w:t xml:space="preserve"> discovered from analyzing the data from teacher interviews, school walk-throughs, and document collection. All the teachers </w:t>
      </w:r>
      <w:r w:rsidR="003D2456" w:rsidRPr="00CB75E6">
        <w:rPr>
          <w:rFonts w:ascii="Times New Roman" w:hAnsi="Times New Roman" w:cs="Times New Roman"/>
        </w:rPr>
        <w:t xml:space="preserve">in this study </w:t>
      </w:r>
      <w:r w:rsidRPr="00CB75E6">
        <w:rPr>
          <w:rFonts w:ascii="Times New Roman" w:hAnsi="Times New Roman" w:cs="Times New Roman"/>
        </w:rPr>
        <w:t>referenced that the leaders in their schools greatly influenced their values and beliefs and the culture of t</w:t>
      </w:r>
      <w:r w:rsidR="003B7518" w:rsidRPr="00CB75E6">
        <w:rPr>
          <w:rFonts w:ascii="Times New Roman" w:hAnsi="Times New Roman" w:cs="Times New Roman"/>
        </w:rPr>
        <w:t>he school. This theme of the influence</w:t>
      </w:r>
      <w:r w:rsidR="00A21075" w:rsidRPr="00CB75E6">
        <w:rPr>
          <w:rFonts w:ascii="Times New Roman" w:hAnsi="Times New Roman" w:cs="Times New Roman"/>
        </w:rPr>
        <w:t xml:space="preserve"> of leadership supports </w:t>
      </w:r>
      <w:r w:rsidRPr="00CB75E6">
        <w:rPr>
          <w:rFonts w:ascii="Times New Roman" w:hAnsi="Times New Roman" w:cs="Times New Roman"/>
        </w:rPr>
        <w:t>“Finding 1- Outside Factors.” Teachers in this study pointed to the burden of excess work as a reason that they could not act on their values and beliefs of servant leadership.</w:t>
      </w:r>
      <w:r w:rsidR="006C45F3" w:rsidRPr="00CB75E6">
        <w:rPr>
          <w:rFonts w:ascii="Times New Roman" w:hAnsi="Times New Roman" w:cs="Times New Roman"/>
        </w:rPr>
        <w:t xml:space="preserve"> </w:t>
      </w:r>
      <w:r w:rsidR="00253F69" w:rsidRPr="00CB75E6">
        <w:rPr>
          <w:rFonts w:ascii="Times New Roman" w:hAnsi="Times New Roman" w:cs="Times New Roman"/>
        </w:rPr>
        <w:t>Larkin (2021) reported that</w:t>
      </w:r>
      <w:r w:rsidR="004501E0" w:rsidRPr="00CB75E6">
        <w:rPr>
          <w:rFonts w:ascii="Times New Roman" w:hAnsi="Times New Roman" w:cs="Times New Roman"/>
        </w:rPr>
        <w:t xml:space="preserve"> </w:t>
      </w:r>
      <w:r w:rsidR="00253F69" w:rsidRPr="00CB75E6">
        <w:rPr>
          <w:rFonts w:ascii="Times New Roman" w:hAnsi="Times New Roman" w:cs="Times New Roman"/>
        </w:rPr>
        <w:t>of a lack a planning time for teacher</w:t>
      </w:r>
      <w:r w:rsidR="00A21075" w:rsidRPr="00CB75E6">
        <w:rPr>
          <w:rFonts w:ascii="Times New Roman" w:hAnsi="Times New Roman" w:cs="Times New Roman"/>
        </w:rPr>
        <w:t>s</w:t>
      </w:r>
      <w:r w:rsidR="00253F69" w:rsidRPr="00CB75E6">
        <w:rPr>
          <w:rFonts w:ascii="Times New Roman" w:hAnsi="Times New Roman" w:cs="Times New Roman"/>
        </w:rPr>
        <w:t xml:space="preserve"> could fall on the responsibility of school leaders. It is the school leaders that are responsible for creating school schedule</w:t>
      </w:r>
      <w:r w:rsidR="00A21075" w:rsidRPr="00CB75E6">
        <w:rPr>
          <w:rFonts w:ascii="Times New Roman" w:hAnsi="Times New Roman" w:cs="Times New Roman"/>
        </w:rPr>
        <w:t>s</w:t>
      </w:r>
      <w:r w:rsidR="00253F69" w:rsidRPr="00CB75E6">
        <w:rPr>
          <w:rFonts w:ascii="Times New Roman" w:hAnsi="Times New Roman" w:cs="Times New Roman"/>
        </w:rPr>
        <w:t xml:space="preserve"> and school policy that increasingly put pressure on teachers (Bacher-Hicks et al., 2022</w:t>
      </w:r>
      <w:r w:rsidR="00A21075" w:rsidRPr="00CB75E6">
        <w:rPr>
          <w:rFonts w:ascii="Times New Roman" w:hAnsi="Times New Roman" w:cs="Times New Roman"/>
        </w:rPr>
        <w:t>). Some of the teachers in this study</w:t>
      </w:r>
      <w:r w:rsidR="00253F69" w:rsidRPr="00CB75E6">
        <w:rPr>
          <w:rFonts w:ascii="Times New Roman" w:hAnsi="Times New Roman" w:cs="Times New Roman"/>
        </w:rPr>
        <w:t xml:space="preserve"> </w:t>
      </w:r>
      <w:r w:rsidR="00A21075" w:rsidRPr="00CB75E6">
        <w:rPr>
          <w:rFonts w:ascii="Times New Roman" w:hAnsi="Times New Roman" w:cs="Times New Roman"/>
        </w:rPr>
        <w:t>described an</w:t>
      </w:r>
      <w:r w:rsidR="00253F69" w:rsidRPr="00CB75E6">
        <w:rPr>
          <w:rFonts w:ascii="Times New Roman" w:hAnsi="Times New Roman" w:cs="Times New Roman"/>
        </w:rPr>
        <w:t xml:space="preserve"> environment where teachers are over</w:t>
      </w:r>
      <w:r w:rsidR="00A21075" w:rsidRPr="00CB75E6">
        <w:rPr>
          <w:rFonts w:ascii="Times New Roman" w:hAnsi="Times New Roman" w:cs="Times New Roman"/>
        </w:rPr>
        <w:t>burdened</w:t>
      </w:r>
      <w:r w:rsidR="00253F69" w:rsidRPr="00CB75E6">
        <w:rPr>
          <w:rFonts w:ascii="Times New Roman" w:hAnsi="Times New Roman" w:cs="Times New Roman"/>
        </w:rPr>
        <w:t xml:space="preserve"> with work and are unable to act on their values and beliefs of servant leadership.</w:t>
      </w:r>
      <w:r w:rsidR="00A21075" w:rsidRPr="00CB75E6">
        <w:rPr>
          <w:rFonts w:ascii="Times New Roman" w:hAnsi="Times New Roman" w:cs="Times New Roman"/>
        </w:rPr>
        <w:t xml:space="preserve"> Also, s</w:t>
      </w:r>
      <w:r w:rsidR="00253F69" w:rsidRPr="00CB75E6">
        <w:rPr>
          <w:rFonts w:ascii="Times New Roman" w:hAnsi="Times New Roman" w:cs="Times New Roman"/>
        </w:rPr>
        <w:t>ome teacher</w:t>
      </w:r>
      <w:r w:rsidR="00A21075" w:rsidRPr="00CB75E6">
        <w:rPr>
          <w:rFonts w:ascii="Times New Roman" w:hAnsi="Times New Roman" w:cs="Times New Roman"/>
        </w:rPr>
        <w:t>s</w:t>
      </w:r>
      <w:r w:rsidR="00253F69" w:rsidRPr="00CB75E6">
        <w:rPr>
          <w:rFonts w:ascii="Times New Roman" w:hAnsi="Times New Roman" w:cs="Times New Roman"/>
        </w:rPr>
        <w:t xml:space="preserve"> reported a lack of organization from school leaders which created added work and stress</w:t>
      </w:r>
      <w:r w:rsidR="00893570" w:rsidRPr="00CB75E6">
        <w:rPr>
          <w:rFonts w:ascii="Times New Roman" w:hAnsi="Times New Roman" w:cs="Times New Roman"/>
        </w:rPr>
        <w:t xml:space="preserve"> which</w:t>
      </w:r>
      <w:r w:rsidR="00253F69" w:rsidRPr="00CB75E6">
        <w:rPr>
          <w:rFonts w:ascii="Times New Roman" w:hAnsi="Times New Roman" w:cs="Times New Roman"/>
        </w:rPr>
        <w:t xml:space="preserve"> </w:t>
      </w:r>
      <w:r w:rsidR="00893570" w:rsidRPr="00CB75E6">
        <w:rPr>
          <w:rFonts w:ascii="Times New Roman" w:hAnsi="Times New Roman" w:cs="Times New Roman"/>
        </w:rPr>
        <w:t>left</w:t>
      </w:r>
      <w:r w:rsidR="00253F69" w:rsidRPr="00CB75E6">
        <w:rPr>
          <w:rFonts w:ascii="Times New Roman" w:hAnsi="Times New Roman" w:cs="Times New Roman"/>
        </w:rPr>
        <w:t xml:space="preserve"> less time f</w:t>
      </w:r>
      <w:r w:rsidR="00E266E3" w:rsidRPr="00CB75E6">
        <w:rPr>
          <w:rFonts w:ascii="Times New Roman" w:hAnsi="Times New Roman" w:cs="Times New Roman"/>
        </w:rPr>
        <w:t xml:space="preserve">or planning and preparation in </w:t>
      </w:r>
      <w:r w:rsidR="00253F69" w:rsidRPr="00CB75E6">
        <w:rPr>
          <w:rFonts w:ascii="Times New Roman" w:hAnsi="Times New Roman" w:cs="Times New Roman"/>
        </w:rPr>
        <w:t xml:space="preserve">the classroom. </w:t>
      </w:r>
    </w:p>
    <w:p w14:paraId="343D87FC" w14:textId="06FF9712" w:rsidR="008A3BF7" w:rsidRPr="00CB75E6" w:rsidRDefault="003B7518" w:rsidP="00303C0D">
      <w:pPr>
        <w:spacing w:line="480" w:lineRule="auto"/>
        <w:rPr>
          <w:rFonts w:ascii="Times New Roman" w:hAnsi="Times New Roman" w:cs="Times New Roman"/>
        </w:rPr>
      </w:pPr>
      <w:r w:rsidRPr="00CB75E6">
        <w:rPr>
          <w:rFonts w:ascii="Times New Roman" w:hAnsi="Times New Roman" w:cs="Times New Roman"/>
        </w:rPr>
        <w:tab/>
        <w:t>The theme of leadership influence also</w:t>
      </w:r>
      <w:r w:rsidR="008A3BF7" w:rsidRPr="00CB75E6">
        <w:rPr>
          <w:rFonts w:ascii="Times New Roman" w:hAnsi="Times New Roman" w:cs="Times New Roman"/>
        </w:rPr>
        <w:t xml:space="preserve"> supports “Finding 2- A Lack of Support.” Teacher</w:t>
      </w:r>
      <w:r w:rsidR="003D2456" w:rsidRPr="00CB75E6">
        <w:rPr>
          <w:rFonts w:ascii="Times New Roman" w:hAnsi="Times New Roman" w:cs="Times New Roman"/>
        </w:rPr>
        <w:t>s</w:t>
      </w:r>
      <w:r w:rsidR="008A3BF7" w:rsidRPr="00CB75E6">
        <w:rPr>
          <w:rFonts w:ascii="Times New Roman" w:hAnsi="Times New Roman" w:cs="Times New Roman"/>
        </w:rPr>
        <w:t xml:space="preserve"> indicated that the</w:t>
      </w:r>
      <w:r w:rsidR="00E266E3" w:rsidRPr="00CB75E6">
        <w:rPr>
          <w:rFonts w:ascii="Times New Roman" w:hAnsi="Times New Roman" w:cs="Times New Roman"/>
        </w:rPr>
        <w:t>y expected the majority of the</w:t>
      </w:r>
      <w:r w:rsidR="008A3BF7" w:rsidRPr="00CB75E6">
        <w:rPr>
          <w:rFonts w:ascii="Times New Roman" w:hAnsi="Times New Roman" w:cs="Times New Roman"/>
        </w:rPr>
        <w:t xml:space="preserve"> suppo</w:t>
      </w:r>
      <w:r w:rsidR="00E266E3" w:rsidRPr="00CB75E6">
        <w:rPr>
          <w:rFonts w:ascii="Times New Roman" w:hAnsi="Times New Roman" w:cs="Times New Roman"/>
        </w:rPr>
        <w:t>rt in the classroom to originate</w:t>
      </w:r>
      <w:r w:rsidR="008A3BF7" w:rsidRPr="00CB75E6">
        <w:rPr>
          <w:rFonts w:ascii="Times New Roman" w:hAnsi="Times New Roman" w:cs="Times New Roman"/>
        </w:rPr>
        <w:t xml:space="preserve"> from the leaders of their school</w:t>
      </w:r>
      <w:r w:rsidR="00E266E3" w:rsidRPr="00CB75E6">
        <w:rPr>
          <w:rFonts w:ascii="Times New Roman" w:hAnsi="Times New Roman" w:cs="Times New Roman"/>
        </w:rPr>
        <w:t>s</w:t>
      </w:r>
      <w:r w:rsidR="008A3BF7" w:rsidRPr="00CB75E6">
        <w:rPr>
          <w:rFonts w:ascii="Times New Roman" w:hAnsi="Times New Roman" w:cs="Times New Roman"/>
        </w:rPr>
        <w:t>.</w:t>
      </w:r>
      <w:r w:rsidR="00253F69" w:rsidRPr="00CB75E6">
        <w:rPr>
          <w:rFonts w:ascii="Times New Roman" w:hAnsi="Times New Roman" w:cs="Times New Roman"/>
        </w:rPr>
        <w:t xml:space="preserve"> </w:t>
      </w:r>
      <w:r w:rsidR="00A26787" w:rsidRPr="00CB75E6">
        <w:rPr>
          <w:rFonts w:ascii="Times New Roman" w:hAnsi="Times New Roman" w:cs="Times New Roman"/>
        </w:rPr>
        <w:t>This finding is supported by the research of Berkovich and Eyal (2017) who discovered that when a school leader creates an atmosphere of nurturing, a sense of prid</w:t>
      </w:r>
      <w:r w:rsidRPr="00CB75E6">
        <w:rPr>
          <w:rFonts w:ascii="Times New Roman" w:hAnsi="Times New Roman" w:cs="Times New Roman"/>
        </w:rPr>
        <w:t>e, and security a positive reflection</w:t>
      </w:r>
      <w:r w:rsidR="00A26787" w:rsidRPr="00CB75E6">
        <w:rPr>
          <w:rFonts w:ascii="Times New Roman" w:hAnsi="Times New Roman" w:cs="Times New Roman"/>
        </w:rPr>
        <w:t xml:space="preserve"> on teacher performance has been recorded, but when an atmosphere of public shaming and embarrassment is established, a sense of mistrust breeds in a school c</w:t>
      </w:r>
      <w:r w:rsidRPr="00CB75E6">
        <w:rPr>
          <w:rFonts w:ascii="Times New Roman" w:hAnsi="Times New Roman" w:cs="Times New Roman"/>
        </w:rPr>
        <w:t>ommunity which adversely shapes</w:t>
      </w:r>
      <w:r w:rsidR="00A26787" w:rsidRPr="00CB75E6">
        <w:rPr>
          <w:rFonts w:ascii="Times New Roman" w:hAnsi="Times New Roman" w:cs="Times New Roman"/>
        </w:rPr>
        <w:t xml:space="preserve"> teacher performance. Teachers in this study felt that when they were not </w:t>
      </w:r>
      <w:r w:rsidR="00A26787" w:rsidRPr="00CB75E6">
        <w:rPr>
          <w:rFonts w:ascii="Times New Roman" w:hAnsi="Times New Roman" w:cs="Times New Roman"/>
        </w:rPr>
        <w:lastRenderedPageBreak/>
        <w:t xml:space="preserve">supported by their school leaders, it was difficult for them to act on their beliefs and values of servant leadership. Conversely, teachers in this study appreciated when their school leaders modeled servant leadership. </w:t>
      </w:r>
      <w:r w:rsidR="00E266E3" w:rsidRPr="00CB75E6">
        <w:rPr>
          <w:rFonts w:ascii="Times New Roman" w:hAnsi="Times New Roman" w:cs="Times New Roman"/>
        </w:rPr>
        <w:t>Teachers in this study indicated that when they saw</w:t>
      </w:r>
      <w:r w:rsidR="00A26787" w:rsidRPr="00CB75E6">
        <w:rPr>
          <w:rFonts w:ascii="Times New Roman" w:hAnsi="Times New Roman" w:cs="Times New Roman"/>
        </w:rPr>
        <w:t xml:space="preserve"> their beliefs and values modeled by their school leaders, it could be easier for them to act on those values and beliefs in their classrooms. </w:t>
      </w:r>
    </w:p>
    <w:p w14:paraId="7F05AA42" w14:textId="41A96787" w:rsidR="008A3BF7" w:rsidRPr="00CB75E6" w:rsidRDefault="003B7518" w:rsidP="006C45F3">
      <w:pPr>
        <w:spacing w:line="480" w:lineRule="auto"/>
        <w:rPr>
          <w:rFonts w:ascii="Times New Roman" w:hAnsi="Times New Roman" w:cs="Times New Roman"/>
        </w:rPr>
      </w:pPr>
      <w:r w:rsidRPr="00CB75E6">
        <w:rPr>
          <w:rFonts w:ascii="Times New Roman" w:hAnsi="Times New Roman" w:cs="Times New Roman"/>
        </w:rPr>
        <w:tab/>
        <w:t xml:space="preserve">The theme </w:t>
      </w:r>
      <w:r w:rsidR="008A3BF7" w:rsidRPr="00CB75E6">
        <w:rPr>
          <w:rFonts w:ascii="Times New Roman" w:hAnsi="Times New Roman" w:cs="Times New Roman"/>
        </w:rPr>
        <w:t xml:space="preserve">of leadership </w:t>
      </w:r>
      <w:r w:rsidRPr="00CB75E6">
        <w:rPr>
          <w:rFonts w:ascii="Times New Roman" w:hAnsi="Times New Roman" w:cs="Times New Roman"/>
        </w:rPr>
        <w:t xml:space="preserve">influences </w:t>
      </w:r>
      <w:r w:rsidR="008A3BF7" w:rsidRPr="00CB75E6">
        <w:rPr>
          <w:rFonts w:ascii="Times New Roman" w:hAnsi="Times New Roman" w:cs="Times New Roman"/>
        </w:rPr>
        <w:t>also supports “Finding 3- Community</w:t>
      </w:r>
      <w:r w:rsidR="006C45F3" w:rsidRPr="00CB75E6">
        <w:rPr>
          <w:rFonts w:ascii="Times New Roman" w:hAnsi="Times New Roman" w:cs="Times New Roman"/>
        </w:rPr>
        <w:t xml:space="preserve"> Influence on Culture</w:t>
      </w:r>
      <w:r w:rsidR="008A3BF7" w:rsidRPr="00CB75E6">
        <w:rPr>
          <w:rFonts w:ascii="Times New Roman" w:hAnsi="Times New Roman" w:cs="Times New Roman"/>
        </w:rPr>
        <w:t xml:space="preserve">.” Teachers in this study pointed to school leaders as being the individuals who were responsible for creating a community feel in their school. </w:t>
      </w:r>
      <w:r w:rsidR="006C45F3" w:rsidRPr="00CB75E6">
        <w:rPr>
          <w:rFonts w:ascii="Times New Roman" w:hAnsi="Times New Roman" w:cs="Times New Roman"/>
        </w:rPr>
        <w:t>Grissom, et al. (2021) explained that it is of utmost importance for principals to create “strategies that promote teachers working together authentically with systems of support to improve their practice and enhance student learning” (p. XV). Be</w:t>
      </w:r>
      <w:r w:rsidR="00CD21EA" w:rsidRPr="00CB75E6">
        <w:rPr>
          <w:rFonts w:ascii="Times New Roman" w:hAnsi="Times New Roman" w:cs="Times New Roman"/>
        </w:rPr>
        <w:t>r</w:t>
      </w:r>
      <w:r w:rsidR="006C45F3" w:rsidRPr="00CB75E6">
        <w:rPr>
          <w:rFonts w:ascii="Times New Roman" w:hAnsi="Times New Roman" w:cs="Times New Roman"/>
        </w:rPr>
        <w:t>tz (2012) agreed that “a servant leader created shared vision among staff members to steer an organization in the same direction and in this context towards fostering a learning community” (p. 287). The finding</w:t>
      </w:r>
      <w:r w:rsidR="00CD21EA" w:rsidRPr="00CB75E6">
        <w:rPr>
          <w:rFonts w:ascii="Times New Roman" w:hAnsi="Times New Roman" w:cs="Times New Roman"/>
        </w:rPr>
        <w:t>s</w:t>
      </w:r>
      <w:r w:rsidR="006C45F3" w:rsidRPr="00CB75E6">
        <w:rPr>
          <w:rFonts w:ascii="Times New Roman" w:hAnsi="Times New Roman" w:cs="Times New Roman"/>
        </w:rPr>
        <w:t xml:space="preserve"> in this study are consisted with Betz (2012) and Grissom, et al. (2021)</w:t>
      </w:r>
      <w:r w:rsidR="00E266E3" w:rsidRPr="00CB75E6">
        <w:rPr>
          <w:rFonts w:ascii="Times New Roman" w:hAnsi="Times New Roman" w:cs="Times New Roman"/>
        </w:rPr>
        <w:t>. Teachers in this study indicated that s</w:t>
      </w:r>
      <w:r w:rsidR="006C45F3" w:rsidRPr="00CB75E6">
        <w:rPr>
          <w:rFonts w:ascii="Times New Roman" w:hAnsi="Times New Roman" w:cs="Times New Roman"/>
        </w:rPr>
        <w:t>chool leaders play a large part in creating a sense of community that will influence</w:t>
      </w:r>
      <w:r w:rsidR="00E266E3" w:rsidRPr="00CB75E6">
        <w:rPr>
          <w:rFonts w:ascii="Times New Roman" w:hAnsi="Times New Roman" w:cs="Times New Roman"/>
        </w:rPr>
        <w:t xml:space="preserve"> the teachers, the students, and the culture of their</w:t>
      </w:r>
      <w:r w:rsidR="006C45F3" w:rsidRPr="00CB75E6">
        <w:rPr>
          <w:rFonts w:ascii="Times New Roman" w:hAnsi="Times New Roman" w:cs="Times New Roman"/>
        </w:rPr>
        <w:t xml:space="preserve"> school</w:t>
      </w:r>
      <w:r w:rsidR="00E266E3" w:rsidRPr="00CB75E6">
        <w:rPr>
          <w:rFonts w:ascii="Times New Roman" w:hAnsi="Times New Roman" w:cs="Times New Roman"/>
        </w:rPr>
        <w:t>s</w:t>
      </w:r>
      <w:r w:rsidR="006C45F3" w:rsidRPr="00CB75E6">
        <w:rPr>
          <w:rFonts w:ascii="Times New Roman" w:hAnsi="Times New Roman" w:cs="Times New Roman"/>
        </w:rPr>
        <w:t xml:space="preserve">. </w:t>
      </w:r>
    </w:p>
    <w:p w14:paraId="32CCAC55" w14:textId="57D7AFAD" w:rsidR="008A3BF7" w:rsidRPr="00CB75E6" w:rsidRDefault="003B7518" w:rsidP="00303C0D">
      <w:pPr>
        <w:spacing w:line="480" w:lineRule="auto"/>
        <w:rPr>
          <w:rFonts w:ascii="Times New Roman" w:hAnsi="Times New Roman" w:cs="Times New Roman"/>
        </w:rPr>
      </w:pPr>
      <w:r w:rsidRPr="00CB75E6">
        <w:rPr>
          <w:rFonts w:ascii="Times New Roman" w:hAnsi="Times New Roman" w:cs="Times New Roman"/>
        </w:rPr>
        <w:tab/>
        <w:t xml:space="preserve">Finally, the theme </w:t>
      </w:r>
      <w:r w:rsidR="008A3BF7" w:rsidRPr="00CB75E6">
        <w:rPr>
          <w:rFonts w:ascii="Times New Roman" w:hAnsi="Times New Roman" w:cs="Times New Roman"/>
        </w:rPr>
        <w:t xml:space="preserve">of leadership </w:t>
      </w:r>
      <w:r w:rsidRPr="00CB75E6">
        <w:rPr>
          <w:rFonts w:ascii="Times New Roman" w:hAnsi="Times New Roman" w:cs="Times New Roman"/>
        </w:rPr>
        <w:t xml:space="preserve">influence </w:t>
      </w:r>
      <w:r w:rsidR="008A3BF7" w:rsidRPr="00CB75E6">
        <w:rPr>
          <w:rFonts w:ascii="Times New Roman" w:hAnsi="Times New Roman" w:cs="Times New Roman"/>
        </w:rPr>
        <w:t>supports “Finding 4- Burn Out.”</w:t>
      </w:r>
      <w:r w:rsidR="006C45F3" w:rsidRPr="00CB75E6">
        <w:rPr>
          <w:rFonts w:ascii="Times New Roman" w:hAnsi="Times New Roman" w:cs="Times New Roman"/>
        </w:rPr>
        <w:t xml:space="preserve"> Some teachers in this study</w:t>
      </w:r>
      <w:r w:rsidR="008A3BF7" w:rsidRPr="00CB75E6">
        <w:rPr>
          <w:rFonts w:ascii="Times New Roman" w:hAnsi="Times New Roman" w:cs="Times New Roman"/>
        </w:rPr>
        <w:t xml:space="preserve"> pointed to the leaders of the school as </w:t>
      </w:r>
      <w:r w:rsidR="00E266E3" w:rsidRPr="00CB75E6">
        <w:rPr>
          <w:rFonts w:ascii="Times New Roman" w:hAnsi="Times New Roman" w:cs="Times New Roman"/>
        </w:rPr>
        <w:t>being responsible for over-</w:t>
      </w:r>
      <w:r w:rsidR="006C45F3" w:rsidRPr="00CB75E6">
        <w:rPr>
          <w:rFonts w:ascii="Times New Roman" w:hAnsi="Times New Roman" w:cs="Times New Roman"/>
        </w:rPr>
        <w:t>burdening teachers</w:t>
      </w:r>
      <w:r w:rsidR="00D6746F" w:rsidRPr="00CB75E6">
        <w:rPr>
          <w:rFonts w:ascii="Times New Roman" w:hAnsi="Times New Roman" w:cs="Times New Roman"/>
        </w:rPr>
        <w:t xml:space="preserve"> with extra responsibilities.</w:t>
      </w:r>
      <w:r w:rsidR="006C45F3" w:rsidRPr="00CB75E6">
        <w:rPr>
          <w:rFonts w:ascii="Times New Roman" w:hAnsi="Times New Roman" w:cs="Times New Roman"/>
        </w:rPr>
        <w:t xml:space="preserve"> </w:t>
      </w:r>
      <w:r w:rsidR="00D6746F" w:rsidRPr="00CB75E6">
        <w:rPr>
          <w:rFonts w:ascii="Times New Roman" w:hAnsi="Times New Roman" w:cs="Times New Roman"/>
        </w:rPr>
        <w:t>Teacher from this study believed that the leaders of their schools asked them to be a servant leader by volunteering for more responsibilities than they could handle</w:t>
      </w:r>
      <w:r w:rsidR="008A3BF7" w:rsidRPr="00CB75E6">
        <w:rPr>
          <w:rFonts w:ascii="Times New Roman" w:hAnsi="Times New Roman" w:cs="Times New Roman"/>
        </w:rPr>
        <w:t>.</w:t>
      </w:r>
      <w:r w:rsidR="006C45F3" w:rsidRPr="00CB75E6">
        <w:rPr>
          <w:rFonts w:ascii="Times New Roman" w:hAnsi="Times New Roman" w:cs="Times New Roman"/>
        </w:rPr>
        <w:t xml:space="preserve"> </w:t>
      </w:r>
      <w:r w:rsidR="00D6746F" w:rsidRPr="00CB75E6">
        <w:rPr>
          <w:rFonts w:ascii="Times New Roman" w:hAnsi="Times New Roman" w:cs="Times New Roman"/>
        </w:rPr>
        <w:t xml:space="preserve">This lead to the teachers feeling overwhelmed and burnt out. Miller and Youngs (2021) discovered that teacher burnout could be a </w:t>
      </w:r>
      <w:r w:rsidR="00D6746F" w:rsidRPr="00CB75E6">
        <w:rPr>
          <w:rFonts w:ascii="Times New Roman" w:hAnsi="Times New Roman" w:cs="Times New Roman"/>
        </w:rPr>
        <w:lastRenderedPageBreak/>
        <w:t>direct correlation with the responsibilities put on teachers by their school leaders. T</w:t>
      </w:r>
      <w:r w:rsidR="00E266E3" w:rsidRPr="00CB75E6">
        <w:rPr>
          <w:rFonts w:ascii="Times New Roman" w:hAnsi="Times New Roman" w:cs="Times New Roman"/>
        </w:rPr>
        <w:t xml:space="preserve">he findings in this study </w:t>
      </w:r>
      <w:r w:rsidR="00D6746F" w:rsidRPr="00CB75E6">
        <w:rPr>
          <w:rFonts w:ascii="Times New Roman" w:hAnsi="Times New Roman" w:cs="Times New Roman"/>
        </w:rPr>
        <w:t xml:space="preserve">correlate with Miller and Young (2021). </w:t>
      </w:r>
      <w:r w:rsidR="00E266E3" w:rsidRPr="00CB75E6">
        <w:rPr>
          <w:rFonts w:ascii="Times New Roman" w:hAnsi="Times New Roman" w:cs="Times New Roman"/>
        </w:rPr>
        <w:t>Some teachers in this study believed that their s</w:t>
      </w:r>
      <w:r w:rsidR="00D6746F" w:rsidRPr="00CB75E6">
        <w:rPr>
          <w:rFonts w:ascii="Times New Roman" w:hAnsi="Times New Roman" w:cs="Times New Roman"/>
        </w:rPr>
        <w:t xml:space="preserve">chool leaders could cause teachers </w:t>
      </w:r>
      <w:r w:rsidR="00E266E3" w:rsidRPr="00CB75E6">
        <w:rPr>
          <w:rFonts w:ascii="Times New Roman" w:hAnsi="Times New Roman" w:cs="Times New Roman"/>
        </w:rPr>
        <w:t xml:space="preserve">in their schools </w:t>
      </w:r>
      <w:r w:rsidR="00D6746F" w:rsidRPr="00CB75E6">
        <w:rPr>
          <w:rFonts w:ascii="Times New Roman" w:hAnsi="Times New Roman" w:cs="Times New Roman"/>
        </w:rPr>
        <w:t xml:space="preserve">to burn out by asking them to take on too many responsibilities as a servant leader. </w:t>
      </w:r>
    </w:p>
    <w:p w14:paraId="58DA8EB9" w14:textId="37C17B31" w:rsidR="00531FCD" w:rsidRPr="00CB75E6" w:rsidRDefault="00531FCD" w:rsidP="00A91E7E">
      <w:pPr>
        <w:pStyle w:val="Heading3"/>
      </w:pPr>
      <w:bookmarkStart w:id="69" w:name="_Toc162877953"/>
      <w:r w:rsidRPr="00CB75E6">
        <w:t>Theme 3- School Culture and Pedagogy</w:t>
      </w:r>
      <w:bookmarkEnd w:id="69"/>
    </w:p>
    <w:p w14:paraId="149FE776" w14:textId="54926F75" w:rsidR="008A3BF7" w:rsidRPr="00CB75E6" w:rsidRDefault="008A3BF7" w:rsidP="00303C0D">
      <w:pPr>
        <w:spacing w:line="480" w:lineRule="auto"/>
        <w:rPr>
          <w:rFonts w:ascii="Times New Roman" w:hAnsi="Times New Roman" w:cs="Times New Roman"/>
        </w:rPr>
      </w:pPr>
      <w:r w:rsidRPr="00CB75E6">
        <w:rPr>
          <w:rFonts w:ascii="Times New Roman" w:hAnsi="Times New Roman" w:cs="Times New Roman"/>
          <w:b/>
        </w:rPr>
        <w:tab/>
      </w:r>
      <w:r w:rsidRPr="00CB75E6">
        <w:rPr>
          <w:rFonts w:ascii="Times New Roman" w:hAnsi="Times New Roman" w:cs="Times New Roman"/>
        </w:rPr>
        <w:t xml:space="preserve">The theme of school culture and pedagogy was also a major theme that was discovered when analyzing the data from teacher interviews, school walk-throughs, and document collection. </w:t>
      </w:r>
      <w:r w:rsidR="006055EB" w:rsidRPr="00CB75E6">
        <w:rPr>
          <w:rFonts w:ascii="Times New Roman" w:hAnsi="Times New Roman" w:cs="Times New Roman"/>
        </w:rPr>
        <w:t>The theme of school culture and pedagogy supports “Finding 3- The Community Influence on Culture.” Many teacher</w:t>
      </w:r>
      <w:r w:rsidR="00C73E59" w:rsidRPr="00CB75E6">
        <w:rPr>
          <w:rFonts w:ascii="Times New Roman" w:hAnsi="Times New Roman" w:cs="Times New Roman"/>
        </w:rPr>
        <w:t>s</w:t>
      </w:r>
      <w:r w:rsidR="006055EB" w:rsidRPr="00CB75E6">
        <w:rPr>
          <w:rFonts w:ascii="Times New Roman" w:hAnsi="Times New Roman" w:cs="Times New Roman"/>
        </w:rPr>
        <w:t xml:space="preserve"> point to school culture and pedagogy as a key factor in </w:t>
      </w:r>
      <w:r w:rsidR="00C73E59" w:rsidRPr="00CB75E6">
        <w:rPr>
          <w:rFonts w:ascii="Times New Roman" w:hAnsi="Times New Roman" w:cs="Times New Roman"/>
        </w:rPr>
        <w:t>helping teachers and school leaders act on the values of servant leadership which lead to a positive influence on the culture of their schools. Deal and Peterson (2016) discovered that school leader</w:t>
      </w:r>
      <w:r w:rsidR="00AE088B" w:rsidRPr="00CB75E6">
        <w:rPr>
          <w:rFonts w:ascii="Times New Roman" w:hAnsi="Times New Roman" w:cs="Times New Roman"/>
        </w:rPr>
        <w:t>s had the ability to turn a once toxic school culture into one that was thriving and productiv</w:t>
      </w:r>
      <w:r w:rsidR="00F01067" w:rsidRPr="00CB75E6">
        <w:rPr>
          <w:rFonts w:ascii="Times New Roman" w:hAnsi="Times New Roman" w:cs="Times New Roman"/>
        </w:rPr>
        <w:t>e. The answers given</w:t>
      </w:r>
      <w:r w:rsidR="00E266E3" w:rsidRPr="00CB75E6">
        <w:rPr>
          <w:rFonts w:ascii="Times New Roman" w:hAnsi="Times New Roman" w:cs="Times New Roman"/>
        </w:rPr>
        <w:t xml:space="preserve"> by the teachers in this study align with the research of Deal and Peterson (2016).</w:t>
      </w:r>
      <w:r w:rsidR="00AE088B" w:rsidRPr="00CB75E6">
        <w:rPr>
          <w:rFonts w:ascii="Times New Roman" w:hAnsi="Times New Roman" w:cs="Times New Roman"/>
        </w:rPr>
        <w:t xml:space="preserve"> </w:t>
      </w:r>
      <w:r w:rsidR="00E266E3" w:rsidRPr="00CB75E6">
        <w:rPr>
          <w:rFonts w:ascii="Times New Roman" w:hAnsi="Times New Roman" w:cs="Times New Roman"/>
        </w:rPr>
        <w:t xml:space="preserve">Teachers in this study indicated </w:t>
      </w:r>
      <w:r w:rsidR="00AE088B" w:rsidRPr="00CB75E6">
        <w:rPr>
          <w:rFonts w:ascii="Times New Roman" w:hAnsi="Times New Roman" w:cs="Times New Roman"/>
        </w:rPr>
        <w:t>that when the</w:t>
      </w:r>
      <w:r w:rsidR="00E266E3" w:rsidRPr="00CB75E6">
        <w:rPr>
          <w:rFonts w:ascii="Times New Roman" w:hAnsi="Times New Roman" w:cs="Times New Roman"/>
        </w:rPr>
        <w:t>ir school</w:t>
      </w:r>
      <w:r w:rsidR="00AE088B" w:rsidRPr="00CB75E6">
        <w:rPr>
          <w:rFonts w:ascii="Times New Roman" w:hAnsi="Times New Roman" w:cs="Times New Roman"/>
        </w:rPr>
        <w:t xml:space="preserve"> leaders acted on the traits of servant</w:t>
      </w:r>
      <w:r w:rsidR="00D77702" w:rsidRPr="00CB75E6">
        <w:rPr>
          <w:rFonts w:ascii="Times New Roman" w:hAnsi="Times New Roman" w:cs="Times New Roman"/>
        </w:rPr>
        <w:t xml:space="preserve"> leadership a positive change in</w:t>
      </w:r>
      <w:r w:rsidR="00AE088B" w:rsidRPr="00CB75E6">
        <w:rPr>
          <w:rFonts w:ascii="Times New Roman" w:hAnsi="Times New Roman" w:cs="Times New Roman"/>
        </w:rPr>
        <w:t xml:space="preserve"> the culture could be felt. Specifically, Shepherd (2018) showed that when teachers and school leaders act as servant lead</w:t>
      </w:r>
      <w:r w:rsidR="00D77702" w:rsidRPr="00CB75E6">
        <w:rPr>
          <w:rFonts w:ascii="Times New Roman" w:hAnsi="Times New Roman" w:cs="Times New Roman"/>
        </w:rPr>
        <w:t>ers,</w:t>
      </w:r>
      <w:r w:rsidR="00AE088B" w:rsidRPr="00CB75E6">
        <w:rPr>
          <w:rFonts w:ascii="Times New Roman" w:hAnsi="Times New Roman" w:cs="Times New Roman"/>
        </w:rPr>
        <w:t xml:space="preserve"> school culture could improve. Teach</w:t>
      </w:r>
      <w:r w:rsidR="00E266E3" w:rsidRPr="00CB75E6">
        <w:rPr>
          <w:rFonts w:ascii="Times New Roman" w:hAnsi="Times New Roman" w:cs="Times New Roman"/>
        </w:rPr>
        <w:t xml:space="preserve">ers in this study also indicated </w:t>
      </w:r>
      <w:r w:rsidR="00AE088B" w:rsidRPr="00CB75E6">
        <w:rPr>
          <w:rFonts w:ascii="Times New Roman" w:hAnsi="Times New Roman" w:cs="Times New Roman"/>
        </w:rPr>
        <w:t xml:space="preserve">that they had the ability to improve school culture by acting on the traits of servant leadership. </w:t>
      </w:r>
    </w:p>
    <w:p w14:paraId="1D7234A8" w14:textId="40138662" w:rsidR="006055EB" w:rsidRPr="00CB75E6" w:rsidRDefault="006055EB" w:rsidP="00303C0D">
      <w:pPr>
        <w:spacing w:line="480" w:lineRule="auto"/>
        <w:rPr>
          <w:rFonts w:ascii="Times New Roman" w:hAnsi="Times New Roman" w:cs="Times New Roman"/>
        </w:rPr>
      </w:pPr>
      <w:r w:rsidRPr="00CB75E6">
        <w:rPr>
          <w:rFonts w:ascii="Times New Roman" w:hAnsi="Times New Roman" w:cs="Times New Roman"/>
        </w:rPr>
        <w:tab/>
        <w:t>The theme of school culture and pedagogy also supported “Finding 4- Burn Out.”</w:t>
      </w:r>
      <w:r w:rsidR="00AE088B" w:rsidRPr="00CB75E6">
        <w:rPr>
          <w:rFonts w:ascii="Times New Roman" w:hAnsi="Times New Roman" w:cs="Times New Roman"/>
        </w:rPr>
        <w:t xml:space="preserve"> Teachers described </w:t>
      </w:r>
      <w:r w:rsidR="0009090D" w:rsidRPr="00CB75E6">
        <w:rPr>
          <w:rFonts w:ascii="Times New Roman" w:hAnsi="Times New Roman" w:cs="Times New Roman"/>
        </w:rPr>
        <w:t xml:space="preserve">that </w:t>
      </w:r>
      <w:r w:rsidR="00AE088B" w:rsidRPr="00CB75E6">
        <w:rPr>
          <w:rFonts w:ascii="Times New Roman" w:hAnsi="Times New Roman" w:cs="Times New Roman"/>
        </w:rPr>
        <w:t xml:space="preserve">pedagogy and school culture </w:t>
      </w:r>
      <w:r w:rsidR="0009090D" w:rsidRPr="00CB75E6">
        <w:rPr>
          <w:rFonts w:ascii="Times New Roman" w:hAnsi="Times New Roman" w:cs="Times New Roman"/>
        </w:rPr>
        <w:t>was a key reason that students c</w:t>
      </w:r>
      <w:r w:rsidR="00AE088B" w:rsidRPr="00CB75E6">
        <w:rPr>
          <w:rFonts w:ascii="Times New Roman" w:hAnsi="Times New Roman" w:cs="Times New Roman"/>
        </w:rPr>
        <w:t>ould become overwhelmed by servant leadership. Tea</w:t>
      </w:r>
      <w:r w:rsidR="0009090D" w:rsidRPr="00CB75E6">
        <w:rPr>
          <w:rFonts w:ascii="Times New Roman" w:hAnsi="Times New Roman" w:cs="Times New Roman"/>
        </w:rPr>
        <w:t>chers believed that</w:t>
      </w:r>
      <w:r w:rsidR="00AE088B" w:rsidRPr="00CB75E6">
        <w:rPr>
          <w:rFonts w:ascii="Times New Roman" w:hAnsi="Times New Roman" w:cs="Times New Roman"/>
        </w:rPr>
        <w:t xml:space="preserve"> student</w:t>
      </w:r>
      <w:r w:rsidR="0009090D" w:rsidRPr="00CB75E6">
        <w:rPr>
          <w:rFonts w:ascii="Times New Roman" w:hAnsi="Times New Roman" w:cs="Times New Roman"/>
        </w:rPr>
        <w:t>s</w:t>
      </w:r>
      <w:r w:rsidR="00AE088B" w:rsidRPr="00CB75E6">
        <w:rPr>
          <w:rFonts w:ascii="Times New Roman" w:hAnsi="Times New Roman" w:cs="Times New Roman"/>
        </w:rPr>
        <w:t xml:space="preserve"> would </w:t>
      </w:r>
      <w:r w:rsidR="00AE088B" w:rsidRPr="00CB75E6">
        <w:rPr>
          <w:rFonts w:ascii="Times New Roman" w:hAnsi="Times New Roman" w:cs="Times New Roman"/>
        </w:rPr>
        <w:lastRenderedPageBreak/>
        <w:t xml:space="preserve">simply conform to the culture of the school and involve themselves in service opportunities without genuinely </w:t>
      </w:r>
      <w:r w:rsidR="0009090D" w:rsidRPr="00CB75E6">
        <w:rPr>
          <w:rFonts w:ascii="Times New Roman" w:hAnsi="Times New Roman" w:cs="Times New Roman"/>
        </w:rPr>
        <w:t>understanding servant leadership</w:t>
      </w:r>
      <w:r w:rsidR="00370E77" w:rsidRPr="00CB75E6">
        <w:rPr>
          <w:rFonts w:ascii="Times New Roman" w:hAnsi="Times New Roman" w:cs="Times New Roman"/>
        </w:rPr>
        <w:t>. Community service beca</w:t>
      </w:r>
      <w:r w:rsidR="00AE088B" w:rsidRPr="00CB75E6">
        <w:rPr>
          <w:rFonts w:ascii="Times New Roman" w:hAnsi="Times New Roman" w:cs="Times New Roman"/>
        </w:rPr>
        <w:t>me a box to be checked instead of virtue to strive for.</w:t>
      </w:r>
      <w:r w:rsidR="00370E77" w:rsidRPr="00CB75E6">
        <w:rPr>
          <w:rFonts w:ascii="Times New Roman" w:hAnsi="Times New Roman" w:cs="Times New Roman"/>
        </w:rPr>
        <w:t xml:space="preserve"> Some teachers in this study also indicated that the culture of their school</w:t>
      </w:r>
      <w:r w:rsidR="00F01067" w:rsidRPr="00CB75E6">
        <w:rPr>
          <w:rFonts w:ascii="Times New Roman" w:hAnsi="Times New Roman" w:cs="Times New Roman"/>
        </w:rPr>
        <w:t>s</w:t>
      </w:r>
      <w:r w:rsidR="00370E77" w:rsidRPr="00CB75E6">
        <w:rPr>
          <w:rFonts w:ascii="Times New Roman" w:hAnsi="Times New Roman" w:cs="Times New Roman"/>
        </w:rPr>
        <w:t xml:space="preserve"> could create too many demands on teachers to lead extracurricular activities</w:t>
      </w:r>
      <w:r w:rsidR="00727935" w:rsidRPr="00CB75E6">
        <w:rPr>
          <w:rFonts w:ascii="Times New Roman" w:hAnsi="Times New Roman" w:cs="Times New Roman"/>
        </w:rPr>
        <w:t>. Deal and Peterson (2016) described a toxic school culture as one which puts too many demands on the people within the organization. Some teachers in this study al</w:t>
      </w:r>
      <w:r w:rsidR="00CB75E6">
        <w:rPr>
          <w:rFonts w:ascii="Times New Roman" w:hAnsi="Times New Roman" w:cs="Times New Roman"/>
        </w:rPr>
        <w:t>so described the negative influence</w:t>
      </w:r>
      <w:r w:rsidR="00727935" w:rsidRPr="00CB75E6">
        <w:rPr>
          <w:rFonts w:ascii="Times New Roman" w:hAnsi="Times New Roman" w:cs="Times New Roman"/>
        </w:rPr>
        <w:t xml:space="preserve"> on culture that took place when putting too many demands on students and teachers in their schools. </w:t>
      </w:r>
    </w:p>
    <w:p w14:paraId="0C33C148" w14:textId="26B4D973" w:rsidR="00531FCD" w:rsidRPr="00CB75E6" w:rsidRDefault="00531FCD" w:rsidP="00A91E7E">
      <w:pPr>
        <w:pStyle w:val="Heading2"/>
      </w:pPr>
      <w:bookmarkStart w:id="70" w:name="_Toc162877954"/>
      <w:r w:rsidRPr="00CB75E6">
        <w:t>Implications for Practice</w:t>
      </w:r>
      <w:bookmarkEnd w:id="70"/>
    </w:p>
    <w:p w14:paraId="0306CCCD" w14:textId="5F22AD04" w:rsidR="00093933" w:rsidRPr="00CB75E6" w:rsidRDefault="00093933" w:rsidP="00093933">
      <w:pPr>
        <w:spacing w:line="480" w:lineRule="auto"/>
        <w:ind w:firstLine="720"/>
        <w:rPr>
          <w:rFonts w:ascii="Times New Roman" w:hAnsi="Times New Roman" w:cs="Times New Roman"/>
        </w:rPr>
      </w:pPr>
      <w:r w:rsidRPr="00CB75E6">
        <w:rPr>
          <w:rFonts w:ascii="Times New Roman" w:hAnsi="Times New Roman" w:cs="Times New Roman"/>
        </w:rPr>
        <w:t>The major findings that were discover</w:t>
      </w:r>
      <w:r w:rsidR="00C67FC9" w:rsidRPr="00CB75E6">
        <w:rPr>
          <w:rFonts w:ascii="Times New Roman" w:hAnsi="Times New Roman" w:cs="Times New Roman"/>
        </w:rPr>
        <w:t>ed</w:t>
      </w:r>
      <w:r w:rsidRPr="00CB75E6">
        <w:rPr>
          <w:rFonts w:ascii="Times New Roman" w:hAnsi="Times New Roman" w:cs="Times New Roman"/>
        </w:rPr>
        <w:t xml:space="preserve"> in this research study from the themes identified in the data may have implications for practice in the field. </w:t>
      </w:r>
      <w:r w:rsidR="00B76196" w:rsidRPr="00CB75E6">
        <w:rPr>
          <w:rFonts w:ascii="Times New Roman" w:hAnsi="Times New Roman" w:cs="Times New Roman"/>
        </w:rPr>
        <w:t xml:space="preserve">Teachers in this study indicated that more support from the leaders of their school is needed to act on their values and beliefs. This could be </w:t>
      </w:r>
      <w:r w:rsidR="00C67FC9" w:rsidRPr="00CB75E6">
        <w:rPr>
          <w:rFonts w:ascii="Times New Roman" w:hAnsi="Times New Roman" w:cs="Times New Roman"/>
        </w:rPr>
        <w:t xml:space="preserve">an </w:t>
      </w:r>
      <w:r w:rsidR="00B76196" w:rsidRPr="00CB75E6">
        <w:rPr>
          <w:rFonts w:ascii="Times New Roman" w:hAnsi="Times New Roman" w:cs="Times New Roman"/>
        </w:rPr>
        <w:t xml:space="preserve">important motivation for </w:t>
      </w:r>
      <w:r w:rsidR="00DB2993" w:rsidRPr="00CB75E6">
        <w:rPr>
          <w:rFonts w:ascii="Times New Roman" w:hAnsi="Times New Roman" w:cs="Times New Roman"/>
        </w:rPr>
        <w:t>school leaders</w:t>
      </w:r>
      <w:r w:rsidR="00B76196" w:rsidRPr="00CB75E6">
        <w:rPr>
          <w:rFonts w:ascii="Times New Roman" w:hAnsi="Times New Roman" w:cs="Times New Roman"/>
        </w:rPr>
        <w:t xml:space="preserve"> to identify way</w:t>
      </w:r>
      <w:r w:rsidR="00DB2993" w:rsidRPr="00CB75E6">
        <w:rPr>
          <w:rFonts w:ascii="Times New Roman" w:hAnsi="Times New Roman" w:cs="Times New Roman"/>
        </w:rPr>
        <w:t>s</w:t>
      </w:r>
      <w:r w:rsidR="00B76196" w:rsidRPr="00CB75E6">
        <w:rPr>
          <w:rFonts w:ascii="Times New Roman" w:hAnsi="Times New Roman" w:cs="Times New Roman"/>
        </w:rPr>
        <w:t xml:space="preserve"> they can better support and model positive behavior for the teachers in their schools. Formally, this could be done by school leaders conducting research within their own schools to ident</w:t>
      </w:r>
      <w:r w:rsidR="008310E7" w:rsidRPr="00CB75E6">
        <w:rPr>
          <w:rFonts w:ascii="Times New Roman" w:hAnsi="Times New Roman" w:cs="Times New Roman"/>
        </w:rPr>
        <w:t>ify areas in which teachers feel</w:t>
      </w:r>
      <w:r w:rsidR="00B76196" w:rsidRPr="00CB75E6">
        <w:rPr>
          <w:rFonts w:ascii="Times New Roman" w:hAnsi="Times New Roman" w:cs="Times New Roman"/>
        </w:rPr>
        <w:t xml:space="preserve"> a lack of support. </w:t>
      </w:r>
      <w:r w:rsidR="00C67FC9" w:rsidRPr="00CB75E6">
        <w:rPr>
          <w:rFonts w:ascii="Times New Roman" w:hAnsi="Times New Roman" w:cs="Times New Roman"/>
        </w:rPr>
        <w:t>The findings from the research conducted by school leaders</w:t>
      </w:r>
      <w:r w:rsidR="00B76196" w:rsidRPr="00CB75E6">
        <w:rPr>
          <w:rFonts w:ascii="Times New Roman" w:hAnsi="Times New Roman" w:cs="Times New Roman"/>
        </w:rPr>
        <w:t xml:space="preserve"> could change systems of procedures, add additional personnel, or better understand how to model positive behavior. Teachers</w:t>
      </w:r>
      <w:r w:rsidR="00B521BC" w:rsidRPr="00CB75E6">
        <w:rPr>
          <w:rFonts w:ascii="Times New Roman" w:hAnsi="Times New Roman" w:cs="Times New Roman"/>
        </w:rPr>
        <w:t xml:space="preserve"> in this study also indicated </w:t>
      </w:r>
      <w:r w:rsidR="00CB75E6">
        <w:rPr>
          <w:rFonts w:ascii="Times New Roman" w:hAnsi="Times New Roman" w:cs="Times New Roman"/>
        </w:rPr>
        <w:t>positive influence</w:t>
      </w:r>
      <w:r w:rsidR="00B76196" w:rsidRPr="00CB75E6">
        <w:rPr>
          <w:rFonts w:ascii="Times New Roman" w:hAnsi="Times New Roman" w:cs="Times New Roman"/>
        </w:rPr>
        <w:t xml:space="preserve"> on culture when students, teachers, and school leaders acted on the traits of servant leadership.</w:t>
      </w:r>
      <w:r w:rsidR="00DB2993" w:rsidRPr="00CB75E6">
        <w:rPr>
          <w:rFonts w:ascii="Times New Roman" w:hAnsi="Times New Roman" w:cs="Times New Roman"/>
        </w:rPr>
        <w:t xml:space="preserve"> School leaders could consider placing more emphasis on understanding and teaching the principles of servant leadership. Formally</w:t>
      </w:r>
      <w:r w:rsidR="00D77702" w:rsidRPr="00CB75E6">
        <w:rPr>
          <w:rFonts w:ascii="Times New Roman" w:hAnsi="Times New Roman" w:cs="Times New Roman"/>
        </w:rPr>
        <w:t>,</w:t>
      </w:r>
      <w:r w:rsidR="00DB2993" w:rsidRPr="00CB75E6">
        <w:rPr>
          <w:rFonts w:ascii="Times New Roman" w:hAnsi="Times New Roman" w:cs="Times New Roman"/>
        </w:rPr>
        <w:t xml:space="preserve"> this could be done through a focus on professional development and teacher </w:t>
      </w:r>
      <w:r w:rsidR="00DB2993" w:rsidRPr="00CB75E6">
        <w:rPr>
          <w:rFonts w:ascii="Times New Roman" w:hAnsi="Times New Roman" w:cs="Times New Roman"/>
        </w:rPr>
        <w:lastRenderedPageBreak/>
        <w:t xml:space="preserve">training, implementing the principles of servant leadership in curriculum, and fostering a servant leadership model for other leaders in the school to follow. </w:t>
      </w:r>
      <w:r w:rsidR="00C67FC9" w:rsidRPr="00CB75E6">
        <w:rPr>
          <w:rFonts w:ascii="Times New Roman" w:hAnsi="Times New Roman" w:cs="Times New Roman"/>
        </w:rPr>
        <w:t>Specific implications for practice are found when identifying the findings in this research study.</w:t>
      </w:r>
    </w:p>
    <w:p w14:paraId="4C8A5678" w14:textId="15A7615A" w:rsidR="00531FCD" w:rsidRPr="00CB75E6" w:rsidRDefault="00093933" w:rsidP="00A91E7E">
      <w:pPr>
        <w:pStyle w:val="Heading3"/>
      </w:pPr>
      <w:bookmarkStart w:id="71" w:name="_Toc162877955"/>
      <w:r w:rsidRPr="00CB75E6">
        <w:t>Implication 1</w:t>
      </w:r>
      <w:r w:rsidR="00531FCD" w:rsidRPr="00CB75E6">
        <w:t>-</w:t>
      </w:r>
      <w:r w:rsidR="009E3C05" w:rsidRPr="00CB75E6">
        <w:t xml:space="preserve"> More Support </w:t>
      </w:r>
      <w:r w:rsidR="005F2E5B" w:rsidRPr="00CB75E6">
        <w:t xml:space="preserve">for Teachers </w:t>
      </w:r>
      <w:r w:rsidR="009E3C05" w:rsidRPr="00CB75E6">
        <w:t>is Needed</w:t>
      </w:r>
      <w:bookmarkEnd w:id="71"/>
    </w:p>
    <w:p w14:paraId="2086B979" w14:textId="35604015" w:rsidR="005F2E5B" w:rsidRPr="00CB75E6" w:rsidRDefault="005F2E5B" w:rsidP="00303C0D">
      <w:pPr>
        <w:spacing w:line="480" w:lineRule="auto"/>
        <w:rPr>
          <w:rFonts w:ascii="Times New Roman" w:hAnsi="Times New Roman" w:cs="Times New Roman"/>
        </w:rPr>
      </w:pPr>
      <w:r w:rsidRPr="00CB75E6">
        <w:rPr>
          <w:rFonts w:ascii="Times New Roman" w:hAnsi="Times New Roman" w:cs="Times New Roman"/>
          <w:b/>
        </w:rPr>
        <w:tab/>
      </w:r>
      <w:r w:rsidR="00093933" w:rsidRPr="00CB75E6">
        <w:rPr>
          <w:rFonts w:ascii="Times New Roman" w:hAnsi="Times New Roman" w:cs="Times New Roman"/>
        </w:rPr>
        <w:t>From Finding 1 and 2</w:t>
      </w:r>
      <w:r w:rsidRPr="00CB75E6">
        <w:rPr>
          <w:rFonts w:ascii="Times New Roman" w:hAnsi="Times New Roman" w:cs="Times New Roman"/>
        </w:rPr>
        <w:t xml:space="preserve">, some teachers in this study indicated that the reason they did not act on their values and beliefs of servant leadership was due to a lack of support. The teachers in this study described the lack of support </w:t>
      </w:r>
      <w:r w:rsidR="00C67FC9" w:rsidRPr="00CB75E6">
        <w:rPr>
          <w:rFonts w:ascii="Times New Roman" w:hAnsi="Times New Roman" w:cs="Times New Roman"/>
        </w:rPr>
        <w:t xml:space="preserve">as </w:t>
      </w:r>
      <w:r w:rsidRPr="00CB75E6">
        <w:rPr>
          <w:rFonts w:ascii="Times New Roman" w:hAnsi="Times New Roman" w:cs="Times New Roman"/>
        </w:rPr>
        <w:t xml:space="preserve">stemming from a lack of motivation from students, a lack of time to complete daily responsibilities, and a lack of planning and modeled behavior of school leaders. </w:t>
      </w:r>
      <w:r w:rsidR="00EB558E" w:rsidRPr="00CB75E6">
        <w:rPr>
          <w:rFonts w:ascii="Times New Roman" w:hAnsi="Times New Roman" w:cs="Times New Roman"/>
        </w:rPr>
        <w:t xml:space="preserve">A lack of </w:t>
      </w:r>
      <w:r w:rsidR="00C67FC9" w:rsidRPr="00CB75E6">
        <w:rPr>
          <w:rFonts w:ascii="Times New Roman" w:hAnsi="Times New Roman" w:cs="Times New Roman"/>
        </w:rPr>
        <w:t xml:space="preserve">time for teachers to complete daily responsibilities has </w:t>
      </w:r>
      <w:r w:rsidR="00EB558E" w:rsidRPr="00CB75E6">
        <w:rPr>
          <w:rFonts w:ascii="Times New Roman" w:hAnsi="Times New Roman" w:cs="Times New Roman"/>
        </w:rPr>
        <w:t>been researched and reported to be a reason teachers are burn</w:t>
      </w:r>
      <w:r w:rsidR="00D77702" w:rsidRPr="00CB75E6">
        <w:rPr>
          <w:rFonts w:ascii="Times New Roman" w:hAnsi="Times New Roman" w:cs="Times New Roman"/>
        </w:rPr>
        <w:t xml:space="preserve">ed </w:t>
      </w:r>
      <w:r w:rsidR="00EB558E" w:rsidRPr="00CB75E6">
        <w:rPr>
          <w:rFonts w:ascii="Times New Roman" w:hAnsi="Times New Roman" w:cs="Times New Roman"/>
        </w:rPr>
        <w:t>out, feel unsupported, and are difficult to be retained (Bacher-Hicks et al., 2022; Larkin, 2021; Miller &amp; Youngs, 2021). Larkin (2021) specifically researched the role of the principal as a factor for creating ways to increase teacher productivity and retention by allow</w:t>
      </w:r>
      <w:r w:rsidR="00D77702" w:rsidRPr="00CB75E6">
        <w:rPr>
          <w:rFonts w:ascii="Times New Roman" w:hAnsi="Times New Roman" w:cs="Times New Roman"/>
        </w:rPr>
        <w:t>ing</w:t>
      </w:r>
      <w:r w:rsidR="00EB558E" w:rsidRPr="00CB75E6">
        <w:rPr>
          <w:rFonts w:ascii="Times New Roman" w:hAnsi="Times New Roman" w:cs="Times New Roman"/>
        </w:rPr>
        <w:t xml:space="preserve"> more time to accomplish daily tasks. </w:t>
      </w:r>
      <w:r w:rsidR="00D77702" w:rsidRPr="00CB75E6">
        <w:rPr>
          <w:rFonts w:ascii="Times New Roman" w:hAnsi="Times New Roman" w:cs="Times New Roman"/>
        </w:rPr>
        <w:t>Research</w:t>
      </w:r>
      <w:r w:rsidR="00EB558E" w:rsidRPr="00CB75E6">
        <w:rPr>
          <w:rFonts w:ascii="Times New Roman" w:hAnsi="Times New Roman" w:cs="Times New Roman"/>
        </w:rPr>
        <w:t xml:space="preserve"> from</w:t>
      </w:r>
      <w:r w:rsidR="003E0699" w:rsidRPr="00CB75E6">
        <w:rPr>
          <w:rFonts w:ascii="Times New Roman" w:hAnsi="Times New Roman" w:cs="Times New Roman"/>
        </w:rPr>
        <w:t xml:space="preserve"> the</w:t>
      </w:r>
      <w:r w:rsidR="00EB558E" w:rsidRPr="00CB75E6">
        <w:rPr>
          <w:rFonts w:ascii="Times New Roman" w:hAnsi="Times New Roman" w:cs="Times New Roman"/>
        </w:rPr>
        <w:t xml:space="preserve"> previous researchers and th</w:t>
      </w:r>
      <w:r w:rsidR="00D77702" w:rsidRPr="00CB75E6">
        <w:rPr>
          <w:rFonts w:ascii="Times New Roman" w:hAnsi="Times New Roman" w:cs="Times New Roman"/>
        </w:rPr>
        <w:t>e data collected form this study might encourage school leaders</w:t>
      </w:r>
      <w:r w:rsidR="00EB558E" w:rsidRPr="00CB75E6">
        <w:rPr>
          <w:rFonts w:ascii="Times New Roman" w:hAnsi="Times New Roman" w:cs="Times New Roman"/>
        </w:rPr>
        <w:t xml:space="preserve"> to find ways to allow teachers to have more time to complete their daily responsibilities. As indicated in </w:t>
      </w:r>
      <w:r w:rsidR="00D77702" w:rsidRPr="00CB75E6">
        <w:rPr>
          <w:rFonts w:ascii="Times New Roman" w:hAnsi="Times New Roman" w:cs="Times New Roman"/>
        </w:rPr>
        <w:t>the findings from</w:t>
      </w:r>
      <w:r w:rsidR="00EB558E" w:rsidRPr="00CB75E6">
        <w:rPr>
          <w:rFonts w:ascii="Times New Roman" w:hAnsi="Times New Roman" w:cs="Times New Roman"/>
        </w:rPr>
        <w:t xml:space="preserve"> this research, more time to complete daily duties could potentially help teachers act on their values and beliefs. </w:t>
      </w:r>
    </w:p>
    <w:p w14:paraId="0B5E810B" w14:textId="4051F09F" w:rsidR="00E21FAA" w:rsidRPr="00CB75E6" w:rsidRDefault="00E21FAA" w:rsidP="00E21FAA">
      <w:pPr>
        <w:spacing w:line="480" w:lineRule="auto"/>
        <w:rPr>
          <w:rFonts w:ascii="Times New Roman" w:hAnsi="Times New Roman" w:cs="Times New Roman"/>
        </w:rPr>
      </w:pPr>
      <w:r w:rsidRPr="00CB75E6">
        <w:rPr>
          <w:rFonts w:ascii="Times New Roman" w:hAnsi="Times New Roman" w:cs="Times New Roman"/>
        </w:rPr>
        <w:tab/>
        <w:t>Sch</w:t>
      </w:r>
      <w:r w:rsidR="00AE7754" w:rsidRPr="00CB75E6">
        <w:rPr>
          <w:rFonts w:ascii="Times New Roman" w:hAnsi="Times New Roman" w:cs="Times New Roman"/>
        </w:rPr>
        <w:t xml:space="preserve">ool leaders could also discover ways to support their teachers by allowing them to act on their values and beliefs. </w:t>
      </w:r>
      <w:r w:rsidRPr="00CB75E6">
        <w:rPr>
          <w:rFonts w:ascii="Times New Roman" w:hAnsi="Times New Roman" w:cs="Times New Roman"/>
        </w:rPr>
        <w:t>Williams (2018) discovered a direct link between leadership style and teacher motivation. Principals who showed a transfor</w:t>
      </w:r>
      <w:r w:rsidR="00D77702" w:rsidRPr="00CB75E6">
        <w:rPr>
          <w:rFonts w:ascii="Times New Roman" w:hAnsi="Times New Roman" w:cs="Times New Roman"/>
        </w:rPr>
        <w:t>mational style of leadership were</w:t>
      </w:r>
      <w:r w:rsidRPr="00CB75E6">
        <w:rPr>
          <w:rFonts w:ascii="Times New Roman" w:hAnsi="Times New Roman" w:cs="Times New Roman"/>
        </w:rPr>
        <w:t xml:space="preserve"> a significant predictor of teacher motivation, feelings of support, and</w:t>
      </w:r>
      <w:r w:rsidR="00AE7754" w:rsidRPr="00CB75E6">
        <w:rPr>
          <w:rFonts w:ascii="Times New Roman" w:hAnsi="Times New Roman" w:cs="Times New Roman"/>
        </w:rPr>
        <w:t xml:space="preserve"> </w:t>
      </w:r>
      <w:r w:rsidR="00AE7754" w:rsidRPr="00CB75E6">
        <w:rPr>
          <w:rFonts w:ascii="Times New Roman" w:hAnsi="Times New Roman" w:cs="Times New Roman"/>
        </w:rPr>
        <w:lastRenderedPageBreak/>
        <w:t>teacher</w:t>
      </w:r>
      <w:r w:rsidRPr="00CB75E6">
        <w:rPr>
          <w:rFonts w:ascii="Times New Roman" w:hAnsi="Times New Roman" w:cs="Times New Roman"/>
        </w:rPr>
        <w:t xml:space="preserve"> satisfaction which increased the likelihood that teachers would remain in the profession of education (Williams, 2018). Also, Helms (2017) “indicated a positive relationship with the likelihood that teachers would remain in their current teaching positions if their principals exhibited servant leadership characteristics” (p. 89). Scho</w:t>
      </w:r>
      <w:r w:rsidR="006C72CE" w:rsidRPr="00CB75E6">
        <w:rPr>
          <w:rFonts w:ascii="Times New Roman" w:hAnsi="Times New Roman" w:cs="Times New Roman"/>
        </w:rPr>
        <w:t>ol leaders could seek way</w:t>
      </w:r>
      <w:r w:rsidR="00AE7754" w:rsidRPr="00CB75E6">
        <w:rPr>
          <w:rFonts w:ascii="Times New Roman" w:hAnsi="Times New Roman" w:cs="Times New Roman"/>
        </w:rPr>
        <w:t>s</w:t>
      </w:r>
      <w:r w:rsidR="006C72CE" w:rsidRPr="00CB75E6">
        <w:rPr>
          <w:rFonts w:ascii="Times New Roman" w:hAnsi="Times New Roman" w:cs="Times New Roman"/>
        </w:rPr>
        <w:t xml:space="preserve"> to adopt a transformational style of leadership </w:t>
      </w:r>
      <w:r w:rsidR="00AE7754" w:rsidRPr="00CB75E6">
        <w:rPr>
          <w:rFonts w:ascii="Times New Roman" w:hAnsi="Times New Roman" w:cs="Times New Roman"/>
        </w:rPr>
        <w:t>such as servant leadership that</w:t>
      </w:r>
      <w:r w:rsidR="006C72CE" w:rsidRPr="00CB75E6">
        <w:rPr>
          <w:rFonts w:ascii="Times New Roman" w:hAnsi="Times New Roman" w:cs="Times New Roman"/>
        </w:rPr>
        <w:t xml:space="preserve"> could assist in support</w:t>
      </w:r>
      <w:r w:rsidR="003E0699" w:rsidRPr="00CB75E6">
        <w:rPr>
          <w:rFonts w:ascii="Times New Roman" w:hAnsi="Times New Roman" w:cs="Times New Roman"/>
        </w:rPr>
        <w:t>ing</w:t>
      </w:r>
      <w:r w:rsidR="006C72CE" w:rsidRPr="00CB75E6">
        <w:rPr>
          <w:rFonts w:ascii="Times New Roman" w:hAnsi="Times New Roman" w:cs="Times New Roman"/>
        </w:rPr>
        <w:t xml:space="preserve"> the teachers in their school. School leaders could see</w:t>
      </w:r>
      <w:r w:rsidR="003E0699" w:rsidRPr="00CB75E6">
        <w:rPr>
          <w:rFonts w:ascii="Times New Roman" w:hAnsi="Times New Roman" w:cs="Times New Roman"/>
        </w:rPr>
        <w:t>k out ways to obtain</w:t>
      </w:r>
      <w:r w:rsidR="006C72CE" w:rsidRPr="00CB75E6">
        <w:rPr>
          <w:rFonts w:ascii="Times New Roman" w:hAnsi="Times New Roman" w:cs="Times New Roman"/>
        </w:rPr>
        <w:t xml:space="preserve"> professional development </w:t>
      </w:r>
      <w:r w:rsidR="00AE7754" w:rsidRPr="00CB75E6">
        <w:rPr>
          <w:rFonts w:ascii="Times New Roman" w:hAnsi="Times New Roman" w:cs="Times New Roman"/>
        </w:rPr>
        <w:t>or enroll in</w:t>
      </w:r>
      <w:r w:rsidR="006C72CE" w:rsidRPr="00CB75E6">
        <w:rPr>
          <w:rFonts w:ascii="Times New Roman" w:hAnsi="Times New Roman" w:cs="Times New Roman"/>
        </w:rPr>
        <w:t xml:space="preserve"> degree programs that would help them to learn more about transformational leadership and challenge them to continue to develop as a leader. </w:t>
      </w:r>
      <w:r w:rsidR="003E0699" w:rsidRPr="00CB75E6">
        <w:rPr>
          <w:rFonts w:ascii="Times New Roman" w:hAnsi="Times New Roman" w:cs="Times New Roman"/>
        </w:rPr>
        <w:t>Superintendents</w:t>
      </w:r>
      <w:r w:rsidR="006C72CE" w:rsidRPr="00CB75E6">
        <w:rPr>
          <w:rFonts w:ascii="Times New Roman" w:hAnsi="Times New Roman" w:cs="Times New Roman"/>
        </w:rPr>
        <w:t xml:space="preserve"> and school principals could also look for the traits of </w:t>
      </w:r>
      <w:r w:rsidR="00AE7754" w:rsidRPr="00CB75E6">
        <w:rPr>
          <w:rFonts w:ascii="Times New Roman" w:hAnsi="Times New Roman" w:cs="Times New Roman"/>
        </w:rPr>
        <w:t xml:space="preserve">servant </w:t>
      </w:r>
      <w:r w:rsidR="006C72CE" w:rsidRPr="00CB75E6">
        <w:rPr>
          <w:rFonts w:ascii="Times New Roman" w:hAnsi="Times New Roman" w:cs="Times New Roman"/>
        </w:rPr>
        <w:t>leadership</w:t>
      </w:r>
      <w:r w:rsidR="00AE7754" w:rsidRPr="00CB75E6">
        <w:rPr>
          <w:rFonts w:ascii="Times New Roman" w:hAnsi="Times New Roman" w:cs="Times New Roman"/>
        </w:rPr>
        <w:t xml:space="preserve"> </w:t>
      </w:r>
      <w:r w:rsidR="006C72CE" w:rsidRPr="00CB75E6">
        <w:rPr>
          <w:rFonts w:ascii="Times New Roman" w:hAnsi="Times New Roman" w:cs="Times New Roman"/>
        </w:rPr>
        <w:t xml:space="preserve">in candidates </w:t>
      </w:r>
      <w:r w:rsidR="003E0699" w:rsidRPr="00CB75E6">
        <w:rPr>
          <w:rFonts w:ascii="Times New Roman" w:hAnsi="Times New Roman" w:cs="Times New Roman"/>
        </w:rPr>
        <w:t>they hire as</w:t>
      </w:r>
      <w:r w:rsidR="006C72CE" w:rsidRPr="00CB75E6">
        <w:rPr>
          <w:rFonts w:ascii="Times New Roman" w:hAnsi="Times New Roman" w:cs="Times New Roman"/>
        </w:rPr>
        <w:t xml:space="preserve"> school leaders.</w:t>
      </w:r>
      <w:r w:rsidR="003E0699" w:rsidRPr="00CB75E6">
        <w:rPr>
          <w:rFonts w:ascii="Times New Roman" w:hAnsi="Times New Roman" w:cs="Times New Roman"/>
        </w:rPr>
        <w:t xml:space="preserve"> If superintendent</w:t>
      </w:r>
      <w:r w:rsidR="00D77702" w:rsidRPr="00CB75E6">
        <w:rPr>
          <w:rFonts w:ascii="Times New Roman" w:hAnsi="Times New Roman" w:cs="Times New Roman"/>
        </w:rPr>
        <w:t>s hired more school leaders who</w:t>
      </w:r>
      <w:r w:rsidR="003E0699" w:rsidRPr="00CB75E6">
        <w:rPr>
          <w:rFonts w:ascii="Times New Roman" w:hAnsi="Times New Roman" w:cs="Times New Roman"/>
        </w:rPr>
        <w:t xml:space="preserve"> lead </w:t>
      </w:r>
      <w:r w:rsidR="00AE7754" w:rsidRPr="00CB75E6">
        <w:rPr>
          <w:rFonts w:ascii="Times New Roman" w:hAnsi="Times New Roman" w:cs="Times New Roman"/>
        </w:rPr>
        <w:t>as a servant</w:t>
      </w:r>
      <w:r w:rsidR="003E0699" w:rsidRPr="00CB75E6">
        <w:rPr>
          <w:rFonts w:ascii="Times New Roman" w:hAnsi="Times New Roman" w:cs="Times New Roman"/>
        </w:rPr>
        <w:t>, teachers could feel supported and act on their values and beliefs.</w:t>
      </w:r>
    </w:p>
    <w:p w14:paraId="76FA091F" w14:textId="0212A1B2" w:rsidR="00531FCD" w:rsidRPr="00CB75E6" w:rsidRDefault="00093933" w:rsidP="00A91E7E">
      <w:pPr>
        <w:pStyle w:val="Heading3"/>
      </w:pPr>
      <w:bookmarkStart w:id="72" w:name="_Toc162877956"/>
      <w:r w:rsidRPr="00CB75E6">
        <w:t>Implication 2</w:t>
      </w:r>
      <w:r w:rsidR="00531FCD" w:rsidRPr="00CB75E6">
        <w:t>-</w:t>
      </w:r>
      <w:r w:rsidR="009E3C05" w:rsidRPr="00CB75E6">
        <w:t xml:space="preserve"> Community is Essential</w:t>
      </w:r>
      <w:bookmarkEnd w:id="72"/>
      <w:r w:rsidR="009E3C05" w:rsidRPr="00CB75E6">
        <w:t xml:space="preserve"> </w:t>
      </w:r>
    </w:p>
    <w:p w14:paraId="1FD1DA98" w14:textId="1A20A058" w:rsidR="00F93109" w:rsidRPr="00CB75E6" w:rsidRDefault="00F93109" w:rsidP="00001DB2">
      <w:pPr>
        <w:spacing w:line="480" w:lineRule="auto"/>
        <w:rPr>
          <w:rFonts w:ascii="Times New Roman" w:hAnsi="Times New Roman" w:cs="Times New Roman"/>
        </w:rPr>
      </w:pPr>
      <w:r w:rsidRPr="00CB75E6">
        <w:rPr>
          <w:rFonts w:ascii="Times New Roman" w:hAnsi="Times New Roman" w:cs="Times New Roman"/>
          <w:b/>
        </w:rPr>
        <w:tab/>
      </w:r>
      <w:r w:rsidR="00001DB2" w:rsidRPr="00CB75E6">
        <w:rPr>
          <w:rFonts w:ascii="Times New Roman" w:hAnsi="Times New Roman" w:cs="Times New Roman"/>
        </w:rPr>
        <w:t xml:space="preserve">The research from this study indicated that when teachers and leaders acted on and valued the traits of servant leadership, a positive sense of community, relationship building, and support could be felt in the culture of the school. </w:t>
      </w:r>
      <w:r w:rsidR="00DE6A6A" w:rsidRPr="00CB75E6">
        <w:rPr>
          <w:rFonts w:ascii="Times New Roman" w:hAnsi="Times New Roman" w:cs="Times New Roman"/>
        </w:rPr>
        <w:t xml:space="preserve">Research indicates that the role of the principal is the most important role in shaping the culture and effectiveness of a school (Filoramo, 2022; Grissom, et al. 2021). </w:t>
      </w:r>
      <w:r w:rsidR="00CC70D6" w:rsidRPr="00CB75E6">
        <w:rPr>
          <w:rFonts w:ascii="Times New Roman" w:hAnsi="Times New Roman" w:cs="Times New Roman"/>
          <w:bCs/>
        </w:rPr>
        <w:t xml:space="preserve">Marsh (2017) pointed out that a principal </w:t>
      </w:r>
      <w:r w:rsidR="00F355A2" w:rsidRPr="00CB75E6">
        <w:rPr>
          <w:rFonts w:ascii="Times New Roman" w:hAnsi="Times New Roman" w:cs="Times New Roman"/>
          <w:bCs/>
        </w:rPr>
        <w:t>must</w:t>
      </w:r>
      <w:r w:rsidR="00CC70D6" w:rsidRPr="00CB75E6">
        <w:rPr>
          <w:rFonts w:ascii="Times New Roman" w:hAnsi="Times New Roman" w:cs="Times New Roman"/>
          <w:bCs/>
        </w:rPr>
        <w:t xml:space="preserve"> focus heavily on “community building and prioritizing relationships” (p. 4). </w:t>
      </w:r>
      <w:r w:rsidR="00001DB2" w:rsidRPr="00CB75E6">
        <w:rPr>
          <w:rFonts w:ascii="Times New Roman" w:hAnsi="Times New Roman" w:cs="Times New Roman"/>
        </w:rPr>
        <w:t>Berkovich and Eyal (2017) explained that when a principal creates an atmosphere of nurturing, a sense of pride, and security</w:t>
      </w:r>
      <w:r w:rsidR="00D77702" w:rsidRPr="00CB75E6">
        <w:rPr>
          <w:rFonts w:ascii="Times New Roman" w:hAnsi="Times New Roman" w:cs="Times New Roman"/>
        </w:rPr>
        <w:t>,</w:t>
      </w:r>
      <w:r w:rsidR="00CB75E6">
        <w:rPr>
          <w:rFonts w:ascii="Times New Roman" w:hAnsi="Times New Roman" w:cs="Times New Roman"/>
        </w:rPr>
        <w:t xml:space="preserve"> a positive influence </w:t>
      </w:r>
      <w:r w:rsidR="00001DB2" w:rsidRPr="00CB75E6">
        <w:rPr>
          <w:rFonts w:ascii="Times New Roman" w:hAnsi="Times New Roman" w:cs="Times New Roman"/>
        </w:rPr>
        <w:t>on teacher performance has been recorded</w:t>
      </w:r>
      <w:r w:rsidR="00582E3E" w:rsidRPr="00CB75E6">
        <w:rPr>
          <w:rFonts w:ascii="Times New Roman" w:hAnsi="Times New Roman" w:cs="Times New Roman"/>
        </w:rPr>
        <w:t xml:space="preserve">. </w:t>
      </w:r>
      <w:r w:rsidR="00001DB2" w:rsidRPr="00CB75E6">
        <w:rPr>
          <w:rFonts w:ascii="Times New Roman" w:hAnsi="Times New Roman" w:cs="Times New Roman"/>
        </w:rPr>
        <w:t xml:space="preserve">Based on the data of this study, teachers indicated that when their school </w:t>
      </w:r>
      <w:r w:rsidR="00001DB2" w:rsidRPr="00CB75E6">
        <w:rPr>
          <w:rFonts w:ascii="Times New Roman" w:hAnsi="Times New Roman" w:cs="Times New Roman"/>
        </w:rPr>
        <w:lastRenderedPageBreak/>
        <w:t>leaders acted on the traits of servan</w:t>
      </w:r>
      <w:r w:rsidR="00CB75E6">
        <w:rPr>
          <w:rFonts w:ascii="Times New Roman" w:hAnsi="Times New Roman" w:cs="Times New Roman"/>
        </w:rPr>
        <w:t xml:space="preserve">t leadership, a positive influence </w:t>
      </w:r>
      <w:r w:rsidR="00001DB2" w:rsidRPr="00CB75E6">
        <w:rPr>
          <w:rFonts w:ascii="Times New Roman" w:hAnsi="Times New Roman" w:cs="Times New Roman"/>
        </w:rPr>
        <w:t>was seen on the culture of their schools, specifically by having a community feel. Principals and school leaders could seek ways to lead like a servant as a way of cultivating a positive community feel as a part of the culture of their school. School leaders could invest in tra</w:t>
      </w:r>
      <w:r w:rsidR="00210DB2" w:rsidRPr="00CB75E6">
        <w:rPr>
          <w:rFonts w:ascii="Times New Roman" w:hAnsi="Times New Roman" w:cs="Times New Roman"/>
        </w:rPr>
        <w:t>ining by</w:t>
      </w:r>
      <w:r w:rsidR="00001DB2" w:rsidRPr="00CB75E6">
        <w:rPr>
          <w:rFonts w:ascii="Times New Roman" w:hAnsi="Times New Roman" w:cs="Times New Roman"/>
        </w:rPr>
        <w:t xml:space="preserve"> focusing on</w:t>
      </w:r>
      <w:r w:rsidR="00F355A2" w:rsidRPr="00CB75E6">
        <w:rPr>
          <w:rFonts w:ascii="Times New Roman" w:hAnsi="Times New Roman" w:cs="Times New Roman"/>
        </w:rPr>
        <w:t xml:space="preserve"> key traits of leadership developed </w:t>
      </w:r>
      <w:r w:rsidR="00210DB2" w:rsidRPr="00CB75E6">
        <w:rPr>
          <w:rFonts w:ascii="Times New Roman" w:hAnsi="Times New Roman" w:cs="Times New Roman"/>
        </w:rPr>
        <w:t>by Spears (2010</w:t>
      </w:r>
      <w:r w:rsidR="00001DB2" w:rsidRPr="00CB75E6">
        <w:rPr>
          <w:rFonts w:ascii="Times New Roman" w:hAnsi="Times New Roman" w:cs="Times New Roman"/>
        </w:rPr>
        <w:t xml:space="preserve">) such as humility, being relational, and putting the needs of other first. </w:t>
      </w:r>
    </w:p>
    <w:p w14:paraId="6F1E7534" w14:textId="3F9342EF" w:rsidR="00210DB2" w:rsidRPr="00CB75E6" w:rsidRDefault="00210DB2" w:rsidP="00001DB2">
      <w:pPr>
        <w:spacing w:line="480" w:lineRule="auto"/>
        <w:rPr>
          <w:rFonts w:ascii="Times New Roman" w:hAnsi="Times New Roman" w:cs="Times New Roman"/>
        </w:rPr>
      </w:pPr>
      <w:r w:rsidRPr="00CB75E6">
        <w:rPr>
          <w:rFonts w:ascii="Times New Roman" w:hAnsi="Times New Roman" w:cs="Times New Roman"/>
        </w:rPr>
        <w:tab/>
        <w:t>Teachers in this study also reported that they believed they had a positive influence on the culture of their school by acting as a servant leader to create community</w:t>
      </w:r>
      <w:r w:rsidR="00F355A2" w:rsidRPr="00CB75E6">
        <w:rPr>
          <w:rFonts w:ascii="Times New Roman" w:hAnsi="Times New Roman" w:cs="Times New Roman"/>
        </w:rPr>
        <w:t xml:space="preserve"> and build relationships</w:t>
      </w:r>
      <w:r w:rsidRPr="00CB75E6">
        <w:rPr>
          <w:rFonts w:ascii="Times New Roman" w:hAnsi="Times New Roman" w:cs="Times New Roman"/>
        </w:rPr>
        <w:t>. Jeyaraj and Gandolfi (2019) explained that t</w:t>
      </w:r>
      <w:r w:rsidR="00D77702" w:rsidRPr="00CB75E6">
        <w:rPr>
          <w:rFonts w:ascii="Times New Roman" w:hAnsi="Times New Roman" w:cs="Times New Roman"/>
        </w:rPr>
        <w:t>eachers who act</w:t>
      </w:r>
      <w:r w:rsidRPr="00CB75E6">
        <w:rPr>
          <w:rFonts w:ascii="Times New Roman" w:hAnsi="Times New Roman" w:cs="Times New Roman"/>
        </w:rPr>
        <w:t xml:space="preserve"> as servant leaders place a high emphasis on building relationships with their students. Through these relationships a teacher becomes in tune to the needs of the student</w:t>
      </w:r>
      <w:r w:rsidR="00F355A2" w:rsidRPr="00CB75E6">
        <w:rPr>
          <w:rFonts w:ascii="Times New Roman" w:hAnsi="Times New Roman" w:cs="Times New Roman"/>
        </w:rPr>
        <w:t>s</w:t>
      </w:r>
      <w:r w:rsidRPr="00CB75E6">
        <w:rPr>
          <w:rFonts w:ascii="Times New Roman" w:hAnsi="Times New Roman" w:cs="Times New Roman"/>
        </w:rPr>
        <w:t xml:space="preserve"> which allows them to care for the students</w:t>
      </w:r>
      <w:r w:rsidR="00F355A2" w:rsidRPr="00CB75E6">
        <w:rPr>
          <w:rFonts w:ascii="Times New Roman" w:hAnsi="Times New Roman" w:cs="Times New Roman"/>
        </w:rPr>
        <w:t>’</w:t>
      </w:r>
      <w:r w:rsidRPr="00CB75E6">
        <w:rPr>
          <w:rFonts w:ascii="Times New Roman" w:hAnsi="Times New Roman" w:cs="Times New Roman"/>
        </w:rPr>
        <w:t xml:space="preserve"> wellbeing (</w:t>
      </w:r>
      <w:r w:rsidR="0076451C" w:rsidRPr="00CB75E6">
        <w:rPr>
          <w:rFonts w:ascii="Times New Roman" w:hAnsi="Times New Roman" w:cs="Times New Roman"/>
        </w:rPr>
        <w:t>Noland &amp; Richards, 2015)</w:t>
      </w:r>
      <w:r w:rsidRPr="00CB75E6">
        <w:rPr>
          <w:rFonts w:ascii="Times New Roman" w:hAnsi="Times New Roman" w:cs="Times New Roman"/>
        </w:rPr>
        <w:t>. If teachers were trained and encouraged to be servant leaders in their classroom, positive relationship</w:t>
      </w:r>
      <w:r w:rsidR="0076451C" w:rsidRPr="00CB75E6">
        <w:rPr>
          <w:rFonts w:ascii="Times New Roman" w:hAnsi="Times New Roman" w:cs="Times New Roman"/>
        </w:rPr>
        <w:t>s</w:t>
      </w:r>
      <w:r w:rsidRPr="00CB75E6">
        <w:rPr>
          <w:rFonts w:ascii="Times New Roman" w:hAnsi="Times New Roman" w:cs="Times New Roman"/>
        </w:rPr>
        <w:t xml:space="preserve"> could be established which could create a healthy school culture. </w:t>
      </w:r>
      <w:r w:rsidR="0076451C" w:rsidRPr="00CB75E6">
        <w:rPr>
          <w:rFonts w:ascii="Times New Roman" w:hAnsi="Times New Roman" w:cs="Times New Roman"/>
        </w:rPr>
        <w:t>School leaders could look to formally train their teachers to act as servant leaders in the clas</w:t>
      </w:r>
      <w:r w:rsidR="00CB75E6">
        <w:rPr>
          <w:rFonts w:ascii="Times New Roman" w:hAnsi="Times New Roman" w:cs="Times New Roman"/>
        </w:rPr>
        <w:t xml:space="preserve">sroom to create a positive influence </w:t>
      </w:r>
      <w:r w:rsidR="0076451C" w:rsidRPr="00CB75E6">
        <w:rPr>
          <w:rFonts w:ascii="Times New Roman" w:hAnsi="Times New Roman" w:cs="Times New Roman"/>
        </w:rPr>
        <w:t xml:space="preserve">on their schools’ </w:t>
      </w:r>
      <w:r w:rsidR="00D77702" w:rsidRPr="00CB75E6">
        <w:rPr>
          <w:rFonts w:ascii="Times New Roman" w:hAnsi="Times New Roman" w:cs="Times New Roman"/>
        </w:rPr>
        <w:t>culture. Also, higher education</w:t>
      </w:r>
      <w:r w:rsidR="0076451C" w:rsidRPr="00CB75E6">
        <w:rPr>
          <w:rFonts w:ascii="Times New Roman" w:hAnsi="Times New Roman" w:cs="Times New Roman"/>
        </w:rPr>
        <w:t xml:space="preserve"> institutions could add to their pedagogy ways to train teachers to develop servant leadership characteristics which could allow them to build positive future relationships with students. Lastly, school leaders could also look for traits of servant leadership in candidates through the hiring process as a means to potentially create a positive culture of community in their schools.</w:t>
      </w:r>
    </w:p>
    <w:p w14:paraId="5AA5AFFD" w14:textId="55624CCA" w:rsidR="009E3C05" w:rsidRPr="00CB75E6" w:rsidRDefault="00093933" w:rsidP="00A91E7E">
      <w:pPr>
        <w:pStyle w:val="Heading3"/>
      </w:pPr>
      <w:bookmarkStart w:id="73" w:name="_Toc162877957"/>
      <w:r w:rsidRPr="00CB75E6">
        <w:lastRenderedPageBreak/>
        <w:t>Implication 3</w:t>
      </w:r>
      <w:r w:rsidR="005E5B1C" w:rsidRPr="00CB75E6">
        <w:t xml:space="preserve">- Burn Out could be </w:t>
      </w:r>
      <w:r w:rsidR="009E3C05" w:rsidRPr="00CB75E6">
        <w:t>Dangerous</w:t>
      </w:r>
      <w:bookmarkEnd w:id="73"/>
      <w:r w:rsidR="009E3C05" w:rsidRPr="00CB75E6">
        <w:t xml:space="preserve"> </w:t>
      </w:r>
    </w:p>
    <w:p w14:paraId="3728C497" w14:textId="34D1D8EB" w:rsidR="0076451C" w:rsidRPr="00CB75E6" w:rsidRDefault="0076451C" w:rsidP="00303C0D">
      <w:pPr>
        <w:spacing w:line="480" w:lineRule="auto"/>
        <w:rPr>
          <w:rFonts w:ascii="Times New Roman" w:hAnsi="Times New Roman" w:cs="Times New Roman"/>
        </w:rPr>
      </w:pPr>
      <w:r w:rsidRPr="00CB75E6">
        <w:rPr>
          <w:rFonts w:ascii="Times New Roman" w:hAnsi="Times New Roman" w:cs="Times New Roman"/>
        </w:rPr>
        <w:tab/>
        <w:t>From the data recorded in this study, some teachers indicated that when servant leadership was practice by their school leaders too many responsibilities were placed on teachers.</w:t>
      </w:r>
      <w:r w:rsidR="00CC70D6" w:rsidRPr="00CB75E6">
        <w:rPr>
          <w:rFonts w:ascii="Times New Roman" w:hAnsi="Times New Roman" w:cs="Times New Roman"/>
        </w:rPr>
        <w:t xml:space="preserve"> </w:t>
      </w:r>
      <w:r w:rsidR="00E8378A" w:rsidRPr="00CB75E6">
        <w:rPr>
          <w:rFonts w:ascii="Times New Roman" w:hAnsi="Times New Roman" w:cs="Times New Roman"/>
        </w:rPr>
        <w:t>Rangel (2017) identified that principals have a str</w:t>
      </w:r>
      <w:r w:rsidR="00D77702" w:rsidRPr="00CB75E6">
        <w:rPr>
          <w:rFonts w:ascii="Times New Roman" w:hAnsi="Times New Roman" w:cs="Times New Roman"/>
        </w:rPr>
        <w:t>ong influence</w:t>
      </w:r>
      <w:r w:rsidR="00E8378A" w:rsidRPr="00CB75E6">
        <w:rPr>
          <w:rFonts w:ascii="Times New Roman" w:hAnsi="Times New Roman" w:cs="Times New Roman"/>
        </w:rPr>
        <w:t xml:space="preserve"> on a school by their managerial duties such as assigning teachers tasks and</w:t>
      </w:r>
      <w:r w:rsidR="00F355A2" w:rsidRPr="00CB75E6">
        <w:rPr>
          <w:rFonts w:ascii="Times New Roman" w:hAnsi="Times New Roman" w:cs="Times New Roman"/>
        </w:rPr>
        <w:t xml:space="preserve"> creating class</w:t>
      </w:r>
      <w:r w:rsidR="00E8378A" w:rsidRPr="00CB75E6">
        <w:rPr>
          <w:rFonts w:ascii="Times New Roman" w:hAnsi="Times New Roman" w:cs="Times New Roman"/>
        </w:rPr>
        <w:t xml:space="preserve"> schedules. </w:t>
      </w:r>
      <w:r w:rsidR="00821072" w:rsidRPr="00CB75E6">
        <w:rPr>
          <w:rFonts w:ascii="Times New Roman" w:hAnsi="Times New Roman" w:cs="Times New Roman"/>
        </w:rPr>
        <w:t>Maslach and Jackon (1981) were the originator</w:t>
      </w:r>
      <w:r w:rsidR="00F355A2" w:rsidRPr="00CB75E6">
        <w:rPr>
          <w:rFonts w:ascii="Times New Roman" w:hAnsi="Times New Roman" w:cs="Times New Roman"/>
        </w:rPr>
        <w:t>s in</w:t>
      </w:r>
      <w:r w:rsidR="00821072" w:rsidRPr="00CB75E6">
        <w:rPr>
          <w:rFonts w:ascii="Times New Roman" w:hAnsi="Times New Roman" w:cs="Times New Roman"/>
        </w:rPr>
        <w:t xml:space="preserve"> defining </w:t>
      </w:r>
      <w:r w:rsidR="00821072" w:rsidRPr="00CB75E6">
        <w:rPr>
          <w:rFonts w:ascii="Times New Roman" w:hAnsi="Times New Roman" w:cs="Times New Roman"/>
          <w:i/>
        </w:rPr>
        <w:t>burn out</w:t>
      </w:r>
      <w:r w:rsidR="00821072" w:rsidRPr="00CB75E6">
        <w:rPr>
          <w:rFonts w:ascii="Times New Roman" w:hAnsi="Times New Roman" w:cs="Times New Roman"/>
        </w:rPr>
        <w:t xml:space="preserve"> which they described as the gradual exhaustion, cynicism, and loss of commitment that had been observed in the context of the workplace. </w:t>
      </w:r>
      <w:r w:rsidR="00CA4C93" w:rsidRPr="00CB75E6">
        <w:rPr>
          <w:rFonts w:ascii="Times New Roman" w:hAnsi="Times New Roman" w:cs="Times New Roman"/>
        </w:rPr>
        <w:t>Teacher burnout has been recorded to occur due to a lack of support from school leaders and colleagues, an overwhelming responsibility of extracurricular activities, and the lack of ability to find quality relationship</w:t>
      </w:r>
      <w:r w:rsidR="00D77702" w:rsidRPr="00CB75E6">
        <w:rPr>
          <w:rFonts w:ascii="Times New Roman" w:hAnsi="Times New Roman" w:cs="Times New Roman"/>
        </w:rPr>
        <w:t>s</w:t>
      </w:r>
      <w:r w:rsidR="00CA4C93" w:rsidRPr="00CB75E6">
        <w:rPr>
          <w:rFonts w:ascii="Times New Roman" w:hAnsi="Times New Roman" w:cs="Times New Roman"/>
        </w:rPr>
        <w:t xml:space="preserve"> within a school (Pakarinen &amp; </w:t>
      </w:r>
      <w:proofErr w:type="spellStart"/>
      <w:r w:rsidR="00CA4C93" w:rsidRPr="00CB75E6">
        <w:rPr>
          <w:rFonts w:ascii="Times New Roman" w:hAnsi="Times New Roman" w:cs="Times New Roman"/>
        </w:rPr>
        <w:t>Saloviita</w:t>
      </w:r>
      <w:proofErr w:type="spellEnd"/>
      <w:r w:rsidR="00CA4C93" w:rsidRPr="00CB75E6">
        <w:rPr>
          <w:rFonts w:ascii="Times New Roman" w:hAnsi="Times New Roman" w:cs="Times New Roman"/>
        </w:rPr>
        <w:t xml:space="preserve">, 2019). </w:t>
      </w:r>
      <w:r w:rsidR="002A4582" w:rsidRPr="00CB75E6">
        <w:rPr>
          <w:rFonts w:ascii="Times New Roman" w:hAnsi="Times New Roman" w:cs="Times New Roman"/>
        </w:rPr>
        <w:t xml:space="preserve">Pakarinen and </w:t>
      </w:r>
      <w:proofErr w:type="spellStart"/>
      <w:r w:rsidR="002A4582" w:rsidRPr="00CB75E6">
        <w:rPr>
          <w:rFonts w:ascii="Times New Roman" w:hAnsi="Times New Roman" w:cs="Times New Roman"/>
        </w:rPr>
        <w:t>Saloviita</w:t>
      </w:r>
      <w:proofErr w:type="spellEnd"/>
      <w:r w:rsidR="002A4582" w:rsidRPr="00CB75E6">
        <w:rPr>
          <w:rFonts w:ascii="Times New Roman" w:hAnsi="Times New Roman" w:cs="Times New Roman"/>
        </w:rPr>
        <w:t xml:space="preserve"> (2019) explained that teacher burn out in a school can lead to a lack of retention of teachers, poor performance of students, and an unhealthy school culture. </w:t>
      </w:r>
      <w:r w:rsidR="00F355A2" w:rsidRPr="00CB75E6">
        <w:rPr>
          <w:rFonts w:ascii="Times New Roman" w:hAnsi="Times New Roman" w:cs="Times New Roman"/>
        </w:rPr>
        <w:t>According to</w:t>
      </w:r>
      <w:r w:rsidR="002A4582" w:rsidRPr="00CB75E6">
        <w:rPr>
          <w:rFonts w:ascii="Times New Roman" w:hAnsi="Times New Roman" w:cs="Times New Roman"/>
        </w:rPr>
        <w:t xml:space="preserve"> the data collected in this study, Princip</w:t>
      </w:r>
      <w:r w:rsidR="00F355A2" w:rsidRPr="00CB75E6">
        <w:rPr>
          <w:rFonts w:ascii="Times New Roman" w:hAnsi="Times New Roman" w:cs="Times New Roman"/>
        </w:rPr>
        <w:t>als and school leaders c</w:t>
      </w:r>
      <w:r w:rsidR="00D77702" w:rsidRPr="00CB75E6">
        <w:rPr>
          <w:rFonts w:ascii="Times New Roman" w:hAnsi="Times New Roman" w:cs="Times New Roman"/>
        </w:rPr>
        <w:t xml:space="preserve">ould evaluate </w:t>
      </w:r>
      <w:r w:rsidR="002A4582" w:rsidRPr="00CB75E6">
        <w:rPr>
          <w:rFonts w:ascii="Times New Roman" w:hAnsi="Times New Roman" w:cs="Times New Roman"/>
        </w:rPr>
        <w:t>extra work they are requirin</w:t>
      </w:r>
      <w:r w:rsidR="00F355A2" w:rsidRPr="00CB75E6">
        <w:rPr>
          <w:rFonts w:ascii="Times New Roman" w:hAnsi="Times New Roman" w:cs="Times New Roman"/>
        </w:rPr>
        <w:t>g of teachers. School leaders c</w:t>
      </w:r>
      <w:r w:rsidR="002A4582" w:rsidRPr="00CB75E6">
        <w:rPr>
          <w:rFonts w:ascii="Times New Roman" w:hAnsi="Times New Roman" w:cs="Times New Roman"/>
        </w:rPr>
        <w:t xml:space="preserve">ould </w:t>
      </w:r>
      <w:r w:rsidR="00F355A2" w:rsidRPr="00CB75E6">
        <w:rPr>
          <w:rFonts w:ascii="Times New Roman" w:hAnsi="Times New Roman" w:cs="Times New Roman"/>
        </w:rPr>
        <w:t xml:space="preserve">also </w:t>
      </w:r>
      <w:r w:rsidR="00D77702" w:rsidRPr="00CB75E6">
        <w:rPr>
          <w:rFonts w:ascii="Times New Roman" w:hAnsi="Times New Roman" w:cs="Times New Roman"/>
        </w:rPr>
        <w:t xml:space="preserve">self-evaluate </w:t>
      </w:r>
      <w:r w:rsidR="002A4582" w:rsidRPr="00CB75E6">
        <w:rPr>
          <w:rFonts w:ascii="Times New Roman" w:hAnsi="Times New Roman" w:cs="Times New Roman"/>
        </w:rPr>
        <w:t xml:space="preserve">the motivation behind asking teachers to help lead extracurricular activities and insure teachers are justly compensated. </w:t>
      </w:r>
      <w:r w:rsidR="00821072" w:rsidRPr="00CB75E6">
        <w:rPr>
          <w:rFonts w:ascii="Times New Roman" w:hAnsi="Times New Roman" w:cs="Times New Roman"/>
        </w:rPr>
        <w:t>Further evaluation is need</w:t>
      </w:r>
      <w:r w:rsidR="00D77702" w:rsidRPr="00CB75E6">
        <w:rPr>
          <w:rFonts w:ascii="Times New Roman" w:hAnsi="Times New Roman" w:cs="Times New Roman"/>
        </w:rPr>
        <w:t>ed</w:t>
      </w:r>
      <w:r w:rsidR="00821072" w:rsidRPr="00CB75E6">
        <w:rPr>
          <w:rFonts w:ascii="Times New Roman" w:hAnsi="Times New Roman" w:cs="Times New Roman"/>
        </w:rPr>
        <w:t xml:space="preserve"> from school leaders to see if they are requiring teachers to do too much work as a means to serve the mission of the school.</w:t>
      </w:r>
    </w:p>
    <w:p w14:paraId="1119C06A" w14:textId="1914096B" w:rsidR="0076451C" w:rsidRPr="00CB75E6" w:rsidRDefault="0076451C" w:rsidP="00303C0D">
      <w:pPr>
        <w:spacing w:line="480" w:lineRule="auto"/>
        <w:rPr>
          <w:rFonts w:ascii="Times New Roman" w:hAnsi="Times New Roman" w:cs="Times New Roman"/>
        </w:rPr>
      </w:pPr>
      <w:r w:rsidRPr="00CB75E6">
        <w:rPr>
          <w:rFonts w:ascii="Times New Roman" w:hAnsi="Times New Roman" w:cs="Times New Roman"/>
        </w:rPr>
        <w:tab/>
      </w:r>
      <w:r w:rsidR="00543207" w:rsidRPr="00CB75E6">
        <w:rPr>
          <w:rFonts w:ascii="Times New Roman" w:hAnsi="Times New Roman" w:cs="Times New Roman"/>
        </w:rPr>
        <w:t>Additionally, some</w:t>
      </w:r>
      <w:r w:rsidRPr="00CB75E6">
        <w:rPr>
          <w:rFonts w:ascii="Times New Roman" w:hAnsi="Times New Roman" w:cs="Times New Roman"/>
        </w:rPr>
        <w:t xml:space="preserve"> teachers also reported i</w:t>
      </w:r>
      <w:r w:rsidR="001A2C64" w:rsidRPr="00CB75E6">
        <w:rPr>
          <w:rFonts w:ascii="Times New Roman" w:hAnsi="Times New Roman" w:cs="Times New Roman"/>
        </w:rPr>
        <w:t>n this study that they felt som</w:t>
      </w:r>
      <w:r w:rsidRPr="00CB75E6">
        <w:rPr>
          <w:rFonts w:ascii="Times New Roman" w:hAnsi="Times New Roman" w:cs="Times New Roman"/>
        </w:rPr>
        <w:t>e student</w:t>
      </w:r>
      <w:r w:rsidR="001A2C64" w:rsidRPr="00CB75E6">
        <w:rPr>
          <w:rFonts w:ascii="Times New Roman" w:hAnsi="Times New Roman" w:cs="Times New Roman"/>
        </w:rPr>
        <w:t>s</w:t>
      </w:r>
      <w:r w:rsidRPr="00CB75E6">
        <w:rPr>
          <w:rFonts w:ascii="Times New Roman" w:hAnsi="Times New Roman" w:cs="Times New Roman"/>
        </w:rPr>
        <w:t xml:space="preserve"> were being overburdened by the amount of service initiatives and opportunities at their schools. </w:t>
      </w:r>
      <w:r w:rsidR="00543207" w:rsidRPr="00CB75E6">
        <w:rPr>
          <w:rFonts w:ascii="Times New Roman" w:hAnsi="Times New Roman" w:cs="Times New Roman"/>
        </w:rPr>
        <w:t xml:space="preserve">Curran and Madigan (2020) </w:t>
      </w:r>
      <w:r w:rsidR="00821072" w:rsidRPr="00CB75E6">
        <w:rPr>
          <w:rFonts w:ascii="Times New Roman" w:hAnsi="Times New Roman" w:cs="Times New Roman"/>
        </w:rPr>
        <w:t>explai</w:t>
      </w:r>
      <w:r w:rsidR="001A2C64" w:rsidRPr="00CB75E6">
        <w:rPr>
          <w:rFonts w:ascii="Times New Roman" w:hAnsi="Times New Roman" w:cs="Times New Roman"/>
        </w:rPr>
        <w:t>ned that just as burnout has been discovered</w:t>
      </w:r>
      <w:r w:rsidR="00821072" w:rsidRPr="00CB75E6">
        <w:rPr>
          <w:rFonts w:ascii="Times New Roman" w:hAnsi="Times New Roman" w:cs="Times New Roman"/>
        </w:rPr>
        <w:t xml:space="preserve"> in teacher</w:t>
      </w:r>
      <w:r w:rsidR="001A2C64" w:rsidRPr="00CB75E6">
        <w:rPr>
          <w:rFonts w:ascii="Times New Roman" w:hAnsi="Times New Roman" w:cs="Times New Roman"/>
        </w:rPr>
        <w:t>s</w:t>
      </w:r>
      <w:r w:rsidR="00821072" w:rsidRPr="00CB75E6">
        <w:rPr>
          <w:rFonts w:ascii="Times New Roman" w:hAnsi="Times New Roman" w:cs="Times New Roman"/>
        </w:rPr>
        <w:t xml:space="preserve">, it can also apply to students. Students are experiencing burnout from many factors such as long school days, </w:t>
      </w:r>
      <w:r w:rsidR="001A2C64" w:rsidRPr="00CB75E6">
        <w:rPr>
          <w:rFonts w:ascii="Times New Roman" w:hAnsi="Times New Roman" w:cs="Times New Roman"/>
        </w:rPr>
        <w:t xml:space="preserve">being </w:t>
      </w:r>
      <w:r w:rsidR="00821072" w:rsidRPr="00CB75E6">
        <w:rPr>
          <w:rFonts w:ascii="Times New Roman" w:hAnsi="Times New Roman" w:cs="Times New Roman"/>
        </w:rPr>
        <w:t>involved in too many extracurricular</w:t>
      </w:r>
      <w:r w:rsidR="001A2C64" w:rsidRPr="00CB75E6">
        <w:rPr>
          <w:rFonts w:ascii="Times New Roman" w:hAnsi="Times New Roman" w:cs="Times New Roman"/>
        </w:rPr>
        <w:t xml:space="preserve"> activities</w:t>
      </w:r>
      <w:r w:rsidR="00821072" w:rsidRPr="00CB75E6">
        <w:rPr>
          <w:rFonts w:ascii="Times New Roman" w:hAnsi="Times New Roman" w:cs="Times New Roman"/>
        </w:rPr>
        <w:t xml:space="preserve">, </w:t>
      </w:r>
      <w:r w:rsidR="00821072" w:rsidRPr="00CB75E6">
        <w:rPr>
          <w:rFonts w:ascii="Times New Roman" w:hAnsi="Times New Roman" w:cs="Times New Roman"/>
        </w:rPr>
        <w:lastRenderedPageBreak/>
        <w:t>family or social burdens outside the classroom, and outside pressures to succeed (Curran &amp; Madigan, 2020). According to the data collected in this study, some teachers</w:t>
      </w:r>
      <w:r w:rsidR="00955DE1" w:rsidRPr="00CB75E6">
        <w:rPr>
          <w:rFonts w:ascii="Times New Roman" w:hAnsi="Times New Roman" w:cs="Times New Roman"/>
        </w:rPr>
        <w:t xml:space="preserve"> believed that</w:t>
      </w:r>
      <w:r w:rsidR="00674777" w:rsidRPr="00CB75E6">
        <w:rPr>
          <w:rFonts w:ascii="Times New Roman" w:hAnsi="Times New Roman" w:cs="Times New Roman"/>
        </w:rPr>
        <w:t xml:space="preserve"> </w:t>
      </w:r>
      <w:r w:rsidR="00821072" w:rsidRPr="00CB75E6">
        <w:rPr>
          <w:rFonts w:ascii="Times New Roman" w:hAnsi="Times New Roman" w:cs="Times New Roman"/>
        </w:rPr>
        <w:t>students were experiencing burnout from too many service proje</w:t>
      </w:r>
      <w:r w:rsidR="00674777" w:rsidRPr="00CB75E6">
        <w:rPr>
          <w:rFonts w:ascii="Times New Roman" w:hAnsi="Times New Roman" w:cs="Times New Roman"/>
        </w:rPr>
        <w:t>cts and servant leadership initiative</w:t>
      </w:r>
      <w:r w:rsidR="00D77702" w:rsidRPr="00CB75E6">
        <w:rPr>
          <w:rFonts w:ascii="Times New Roman" w:hAnsi="Times New Roman" w:cs="Times New Roman"/>
        </w:rPr>
        <w:t>s</w:t>
      </w:r>
      <w:r w:rsidR="00674777" w:rsidRPr="00CB75E6">
        <w:rPr>
          <w:rFonts w:ascii="Times New Roman" w:hAnsi="Times New Roman" w:cs="Times New Roman"/>
        </w:rPr>
        <w:t xml:space="preserve"> at their schools. School leaders and teachers could evaluate the mission of</w:t>
      </w:r>
      <w:r w:rsidR="00582E3E" w:rsidRPr="00CB75E6">
        <w:rPr>
          <w:rFonts w:ascii="Times New Roman" w:hAnsi="Times New Roman" w:cs="Times New Roman"/>
        </w:rPr>
        <w:t xml:space="preserve"> the</w:t>
      </w:r>
      <w:r w:rsidR="00674777" w:rsidRPr="00CB75E6">
        <w:rPr>
          <w:rFonts w:ascii="Times New Roman" w:hAnsi="Times New Roman" w:cs="Times New Roman"/>
        </w:rPr>
        <w:t xml:space="preserve"> service initiative</w:t>
      </w:r>
      <w:r w:rsidR="00582E3E" w:rsidRPr="00CB75E6">
        <w:rPr>
          <w:rFonts w:ascii="Times New Roman" w:hAnsi="Times New Roman" w:cs="Times New Roman"/>
        </w:rPr>
        <w:t>s</w:t>
      </w:r>
      <w:r w:rsidR="00674777" w:rsidRPr="00CB75E6">
        <w:rPr>
          <w:rFonts w:ascii="Times New Roman" w:hAnsi="Times New Roman" w:cs="Times New Roman"/>
        </w:rPr>
        <w:t xml:space="preserve"> at thei</w:t>
      </w:r>
      <w:r w:rsidR="00582E3E" w:rsidRPr="00CB75E6">
        <w:rPr>
          <w:rFonts w:ascii="Times New Roman" w:hAnsi="Times New Roman" w:cs="Times New Roman"/>
        </w:rPr>
        <w:t>r schools to insure</w:t>
      </w:r>
      <w:r w:rsidR="00674777" w:rsidRPr="00CB75E6">
        <w:rPr>
          <w:rFonts w:ascii="Times New Roman" w:hAnsi="Times New Roman" w:cs="Times New Roman"/>
        </w:rPr>
        <w:t xml:space="preserve"> students understand the</w:t>
      </w:r>
      <w:r w:rsidR="00955DE1" w:rsidRPr="00CB75E6">
        <w:rPr>
          <w:rFonts w:ascii="Times New Roman" w:hAnsi="Times New Roman" w:cs="Times New Roman"/>
        </w:rPr>
        <w:t xml:space="preserve"> </w:t>
      </w:r>
      <w:r w:rsidR="00674777" w:rsidRPr="00CB75E6">
        <w:rPr>
          <w:rFonts w:ascii="Times New Roman" w:hAnsi="Times New Roman" w:cs="Times New Roman"/>
        </w:rPr>
        <w:t>purpose of servant leadership. School leaders and teachers c</w:t>
      </w:r>
      <w:r w:rsidR="00D77702" w:rsidRPr="00CB75E6">
        <w:rPr>
          <w:rFonts w:ascii="Times New Roman" w:hAnsi="Times New Roman" w:cs="Times New Roman"/>
        </w:rPr>
        <w:t>ould also evaluate</w:t>
      </w:r>
      <w:r w:rsidR="00674777" w:rsidRPr="00CB75E6">
        <w:rPr>
          <w:rFonts w:ascii="Times New Roman" w:hAnsi="Times New Roman" w:cs="Times New Roman"/>
        </w:rPr>
        <w:t xml:space="preserve"> service opportunities given to students and service requirements students must complete to prevent the potential of burn out</w:t>
      </w:r>
      <w:r w:rsidR="00955DE1" w:rsidRPr="00CB75E6">
        <w:rPr>
          <w:rFonts w:ascii="Times New Roman" w:hAnsi="Times New Roman" w:cs="Times New Roman"/>
        </w:rPr>
        <w:t xml:space="preserve"> from</w:t>
      </w:r>
      <w:r w:rsidR="00674777" w:rsidRPr="00CB75E6">
        <w:rPr>
          <w:rFonts w:ascii="Times New Roman" w:hAnsi="Times New Roman" w:cs="Times New Roman"/>
        </w:rPr>
        <w:t xml:space="preserve"> taking place. </w:t>
      </w:r>
    </w:p>
    <w:p w14:paraId="399A7BB2" w14:textId="532A3445" w:rsidR="00531FCD" w:rsidRPr="00CB75E6" w:rsidRDefault="00531FCD" w:rsidP="00A91E7E">
      <w:pPr>
        <w:pStyle w:val="Heading2"/>
      </w:pPr>
      <w:bookmarkStart w:id="74" w:name="_Toc162877958"/>
      <w:r w:rsidRPr="00CB75E6">
        <w:t>Limitations of the Study</w:t>
      </w:r>
      <w:bookmarkEnd w:id="74"/>
    </w:p>
    <w:p w14:paraId="152424CB" w14:textId="2DC7574D" w:rsidR="009E3C05" w:rsidRPr="00CB75E6" w:rsidRDefault="009E3C05" w:rsidP="009E3C05">
      <w:pPr>
        <w:spacing w:line="480" w:lineRule="auto"/>
        <w:ind w:firstLine="720"/>
        <w:rPr>
          <w:rFonts w:ascii="Times New Roman" w:hAnsi="Times New Roman" w:cs="Times New Roman"/>
        </w:rPr>
      </w:pPr>
      <w:r w:rsidRPr="00CB75E6">
        <w:rPr>
          <w:rFonts w:ascii="Times New Roman" w:hAnsi="Times New Roman" w:cs="Times New Roman"/>
        </w:rPr>
        <w:t xml:space="preserve">There are limitations to this study. Thirteen teachers from three private religious schools in the Southeastern part of the US are represented in this study. </w:t>
      </w:r>
      <w:r w:rsidR="00AB4E4D" w:rsidRPr="00CB75E6">
        <w:rPr>
          <w:rFonts w:ascii="Times New Roman" w:hAnsi="Times New Roman" w:cs="Times New Roman"/>
        </w:rPr>
        <w:t>The time</w:t>
      </w:r>
      <w:r w:rsidRPr="00CB75E6">
        <w:rPr>
          <w:rFonts w:ascii="Times New Roman" w:hAnsi="Times New Roman" w:cs="Times New Roman"/>
        </w:rPr>
        <w:t xml:space="preserve">frame of this study was </w:t>
      </w:r>
      <w:r w:rsidR="00AB4E4D" w:rsidRPr="00CB75E6">
        <w:rPr>
          <w:rFonts w:ascii="Times New Roman" w:hAnsi="Times New Roman" w:cs="Times New Roman"/>
        </w:rPr>
        <w:t xml:space="preserve">short and does not include longitudinal data. Being an administrator at a private religious school in the Southeastern part of the US, I could have biases with regards to this study and the use of servant leadership. </w:t>
      </w:r>
    </w:p>
    <w:p w14:paraId="7A7B8094" w14:textId="54E63206" w:rsidR="00531FCD" w:rsidRPr="00CB75E6" w:rsidRDefault="00531FCD" w:rsidP="00A91E7E">
      <w:pPr>
        <w:pStyle w:val="Heading2"/>
      </w:pPr>
      <w:bookmarkStart w:id="75" w:name="_Toc162877959"/>
      <w:r w:rsidRPr="00CB75E6">
        <w:t>Recommendations for Future Research</w:t>
      </w:r>
      <w:bookmarkEnd w:id="75"/>
      <w:r w:rsidRPr="00CB75E6">
        <w:t xml:space="preserve"> </w:t>
      </w:r>
    </w:p>
    <w:p w14:paraId="1E1A01EC" w14:textId="5A03DD19" w:rsidR="00C5068F" w:rsidRPr="00CB75E6" w:rsidRDefault="001C65BA" w:rsidP="00C5068F">
      <w:pPr>
        <w:spacing w:line="480" w:lineRule="auto"/>
        <w:ind w:firstLine="720"/>
        <w:rPr>
          <w:rFonts w:ascii="Times New Roman" w:hAnsi="Times New Roman" w:cs="Times New Roman"/>
        </w:rPr>
      </w:pPr>
      <w:r w:rsidRPr="00CB75E6">
        <w:rPr>
          <w:rFonts w:ascii="Times New Roman" w:hAnsi="Times New Roman" w:cs="Times New Roman"/>
        </w:rPr>
        <w:t>The following recommendations for future research are designed to further add to the literature on the top</w:t>
      </w:r>
      <w:r w:rsidR="00955DE1" w:rsidRPr="00CB75E6">
        <w:rPr>
          <w:rFonts w:ascii="Times New Roman" w:hAnsi="Times New Roman" w:cs="Times New Roman"/>
        </w:rPr>
        <w:t>ic</w:t>
      </w:r>
      <w:r w:rsidRPr="00CB75E6">
        <w:rPr>
          <w:rFonts w:ascii="Times New Roman" w:hAnsi="Times New Roman" w:cs="Times New Roman"/>
        </w:rPr>
        <w:t xml:space="preserve"> of teachers’ beliefs and values, school culture, and servant leadership. More research is needed to better understand how and why teachers act on their values and beliefs. More research is also needed to better understand how teacher</w:t>
      </w:r>
      <w:r w:rsidR="00582E3E" w:rsidRPr="00CB75E6">
        <w:rPr>
          <w:rFonts w:ascii="Times New Roman" w:hAnsi="Times New Roman" w:cs="Times New Roman"/>
        </w:rPr>
        <w:t>s</w:t>
      </w:r>
      <w:r w:rsidRPr="00CB75E6">
        <w:rPr>
          <w:rFonts w:ascii="Times New Roman" w:hAnsi="Times New Roman" w:cs="Times New Roman"/>
        </w:rPr>
        <w:t xml:space="preserve"> and scho</w:t>
      </w:r>
      <w:r w:rsidR="00582E3E" w:rsidRPr="00CB75E6">
        <w:rPr>
          <w:rFonts w:ascii="Times New Roman" w:hAnsi="Times New Roman" w:cs="Times New Roman"/>
        </w:rPr>
        <w:t xml:space="preserve">ol leaders </w:t>
      </w:r>
      <w:r w:rsidR="00955DE1" w:rsidRPr="00CB75E6">
        <w:rPr>
          <w:rFonts w:ascii="Times New Roman" w:hAnsi="Times New Roman" w:cs="Times New Roman"/>
        </w:rPr>
        <w:t>influence</w:t>
      </w:r>
      <w:r w:rsidRPr="00CB75E6">
        <w:rPr>
          <w:rFonts w:ascii="Times New Roman" w:hAnsi="Times New Roman" w:cs="Times New Roman"/>
        </w:rPr>
        <w:t xml:space="preserve"> the culture of their school</w:t>
      </w:r>
      <w:r w:rsidR="00582E3E" w:rsidRPr="00CB75E6">
        <w:rPr>
          <w:rFonts w:ascii="Times New Roman" w:hAnsi="Times New Roman" w:cs="Times New Roman"/>
        </w:rPr>
        <w:t xml:space="preserve"> when acting on the traits of servant leadership</w:t>
      </w:r>
      <w:r w:rsidRPr="00CB75E6">
        <w:rPr>
          <w:rFonts w:ascii="Times New Roman" w:hAnsi="Times New Roman" w:cs="Times New Roman"/>
        </w:rPr>
        <w:t>. The re</w:t>
      </w:r>
      <w:r w:rsidR="00955DE1" w:rsidRPr="00CB75E6">
        <w:rPr>
          <w:rFonts w:ascii="Times New Roman" w:hAnsi="Times New Roman" w:cs="Times New Roman"/>
        </w:rPr>
        <w:t>commendations of this study is</w:t>
      </w:r>
      <w:r w:rsidRPr="00CB75E6">
        <w:rPr>
          <w:rFonts w:ascii="Times New Roman" w:hAnsi="Times New Roman" w:cs="Times New Roman"/>
        </w:rPr>
        <w:t xml:space="preserve"> to further the scope of research, </w:t>
      </w:r>
      <w:r w:rsidRPr="00CB75E6">
        <w:rPr>
          <w:rFonts w:ascii="Times New Roman" w:hAnsi="Times New Roman" w:cs="Times New Roman"/>
        </w:rPr>
        <w:lastRenderedPageBreak/>
        <w:t>study teacher belief</w:t>
      </w:r>
      <w:r w:rsidR="00955DE1" w:rsidRPr="00CB75E6">
        <w:rPr>
          <w:rFonts w:ascii="Times New Roman" w:hAnsi="Times New Roman" w:cs="Times New Roman"/>
        </w:rPr>
        <w:t>s</w:t>
      </w:r>
      <w:r w:rsidRPr="00CB75E6">
        <w:rPr>
          <w:rFonts w:ascii="Times New Roman" w:hAnsi="Times New Roman" w:cs="Times New Roman"/>
        </w:rPr>
        <w:t xml:space="preserve"> and school culture over a longer period of time, and research teacher beliefs and school culture from a quantitative format.</w:t>
      </w:r>
    </w:p>
    <w:p w14:paraId="5AE00555" w14:textId="7D5C9E32" w:rsidR="00531FCD" w:rsidRPr="00CB75E6" w:rsidRDefault="00531FCD" w:rsidP="00A91E7E">
      <w:pPr>
        <w:pStyle w:val="Heading3"/>
      </w:pPr>
      <w:bookmarkStart w:id="76" w:name="_Toc162877960"/>
      <w:r w:rsidRPr="00CB75E6">
        <w:t>Recommendation 1-</w:t>
      </w:r>
      <w:r w:rsidR="009E3C05" w:rsidRPr="00CB75E6">
        <w:t xml:space="preserve"> Expand the Scope of the Study</w:t>
      </w:r>
      <w:bookmarkEnd w:id="76"/>
    </w:p>
    <w:p w14:paraId="652DF0E1" w14:textId="6A0CFFB2" w:rsidR="00C344ED" w:rsidRPr="00CB75E6" w:rsidRDefault="00C344ED" w:rsidP="00303C0D">
      <w:pPr>
        <w:spacing w:line="480" w:lineRule="auto"/>
        <w:rPr>
          <w:rFonts w:ascii="Times New Roman" w:hAnsi="Times New Roman" w:cs="Times New Roman"/>
        </w:rPr>
      </w:pPr>
      <w:r w:rsidRPr="00CB75E6">
        <w:rPr>
          <w:rFonts w:ascii="Times New Roman" w:hAnsi="Times New Roman" w:cs="Times New Roman"/>
          <w:b/>
        </w:rPr>
        <w:tab/>
      </w:r>
      <w:r w:rsidRPr="00CB75E6">
        <w:rPr>
          <w:rFonts w:ascii="Times New Roman" w:hAnsi="Times New Roman" w:cs="Times New Roman"/>
        </w:rPr>
        <w:t>This qualitative study was limited to three religious school in the Southeastern part of the US. Geographical location and the type of school could influence how teachers act on their values and beliefs. I would recommend that the sample size of this study be extended to include a larger and more diverse sample of teachers in other areas of the US. The st</w:t>
      </w:r>
      <w:r w:rsidR="00955DE1" w:rsidRPr="00CB75E6">
        <w:rPr>
          <w:rFonts w:ascii="Times New Roman" w:hAnsi="Times New Roman" w:cs="Times New Roman"/>
        </w:rPr>
        <w:t>udy was also limited to researching</w:t>
      </w:r>
      <w:r w:rsidRPr="00CB75E6">
        <w:rPr>
          <w:rFonts w:ascii="Times New Roman" w:hAnsi="Times New Roman" w:cs="Times New Roman"/>
        </w:rPr>
        <w:t xml:space="preserve"> teacher</w:t>
      </w:r>
      <w:r w:rsidR="00955DE1" w:rsidRPr="00CB75E6">
        <w:rPr>
          <w:rFonts w:ascii="Times New Roman" w:hAnsi="Times New Roman" w:cs="Times New Roman"/>
        </w:rPr>
        <w:t>s</w:t>
      </w:r>
      <w:r w:rsidRPr="00CB75E6">
        <w:rPr>
          <w:rFonts w:ascii="Times New Roman" w:hAnsi="Times New Roman" w:cs="Times New Roman"/>
        </w:rPr>
        <w:t xml:space="preserve"> in private religious schools. More research could also be added to the body of literature if this study was completed in public schools or non-religious private schools. </w:t>
      </w:r>
    </w:p>
    <w:p w14:paraId="1EF8F178" w14:textId="7EE4CEF4" w:rsidR="00531FCD" w:rsidRPr="00CB75E6" w:rsidRDefault="00531FCD" w:rsidP="00A91E7E">
      <w:pPr>
        <w:pStyle w:val="Heading3"/>
      </w:pPr>
      <w:bookmarkStart w:id="77" w:name="_Toc162877961"/>
      <w:r w:rsidRPr="00CB75E6">
        <w:t>Recommendation 2-</w:t>
      </w:r>
      <w:r w:rsidR="009E3C05" w:rsidRPr="00CB75E6">
        <w:t xml:space="preserve"> Longitudinal Study</w:t>
      </w:r>
      <w:bookmarkEnd w:id="77"/>
    </w:p>
    <w:p w14:paraId="2AE46CEA" w14:textId="2FA17C96" w:rsidR="00C344ED" w:rsidRPr="00CB75E6" w:rsidRDefault="00C344ED" w:rsidP="00303C0D">
      <w:pPr>
        <w:spacing w:line="480" w:lineRule="auto"/>
        <w:rPr>
          <w:rFonts w:ascii="Times New Roman" w:hAnsi="Times New Roman" w:cs="Times New Roman"/>
        </w:rPr>
      </w:pPr>
      <w:r w:rsidRPr="00CB75E6">
        <w:rPr>
          <w:rFonts w:ascii="Times New Roman" w:hAnsi="Times New Roman" w:cs="Times New Roman"/>
          <w:b/>
        </w:rPr>
        <w:tab/>
      </w:r>
      <w:r w:rsidRPr="00CB75E6">
        <w:rPr>
          <w:rFonts w:ascii="Times New Roman" w:hAnsi="Times New Roman" w:cs="Times New Roman"/>
        </w:rPr>
        <w:t>A limitation of this study was that it took place in a short time period. It could be beneficial to examine how teacher</w:t>
      </w:r>
      <w:r w:rsidR="00955DE1" w:rsidRPr="00CB75E6">
        <w:rPr>
          <w:rFonts w:ascii="Times New Roman" w:hAnsi="Times New Roman" w:cs="Times New Roman"/>
        </w:rPr>
        <w:t>s</w:t>
      </w:r>
      <w:r w:rsidRPr="00CB75E6">
        <w:rPr>
          <w:rFonts w:ascii="Times New Roman" w:hAnsi="Times New Roman" w:cs="Times New Roman"/>
        </w:rPr>
        <w:t xml:space="preserve"> act on their values and beliefs over a longer period of time. Research over a longer period of time could also be beneficial in determining how teachers</w:t>
      </w:r>
      <w:r w:rsidR="00955DE1" w:rsidRPr="00CB75E6">
        <w:rPr>
          <w:rFonts w:ascii="Times New Roman" w:hAnsi="Times New Roman" w:cs="Times New Roman"/>
        </w:rPr>
        <w:t xml:space="preserve"> feel servant leadership influences</w:t>
      </w:r>
      <w:r w:rsidRPr="00CB75E6">
        <w:rPr>
          <w:rFonts w:ascii="Times New Roman" w:hAnsi="Times New Roman" w:cs="Times New Roman"/>
        </w:rPr>
        <w:t xml:space="preserve"> the culture of their school. Many teachers in this study</w:t>
      </w:r>
      <w:r w:rsidR="00955DE1" w:rsidRPr="00CB75E6">
        <w:rPr>
          <w:rFonts w:ascii="Times New Roman" w:hAnsi="Times New Roman" w:cs="Times New Roman"/>
        </w:rPr>
        <w:t xml:space="preserve"> </w:t>
      </w:r>
      <w:r w:rsidR="0053410A" w:rsidRPr="00CB75E6">
        <w:rPr>
          <w:rFonts w:ascii="Times New Roman" w:hAnsi="Times New Roman" w:cs="Times New Roman"/>
        </w:rPr>
        <w:t>referred</w:t>
      </w:r>
      <w:r w:rsidR="00955DE1" w:rsidRPr="00CB75E6">
        <w:rPr>
          <w:rFonts w:ascii="Times New Roman" w:hAnsi="Times New Roman" w:cs="Times New Roman"/>
        </w:rPr>
        <w:t xml:space="preserve"> to themselves as having a change in values and beliefs the longer they were in the field of education</w:t>
      </w:r>
      <w:r w:rsidRPr="00CB75E6">
        <w:rPr>
          <w:rFonts w:ascii="Times New Roman" w:hAnsi="Times New Roman" w:cs="Times New Roman"/>
        </w:rPr>
        <w:t xml:space="preserve">. A longer study could add to the body of research by understanding how these values and beliefs change over time. </w:t>
      </w:r>
    </w:p>
    <w:p w14:paraId="3C3610F4" w14:textId="5557B0FC" w:rsidR="00531FCD" w:rsidRPr="00CB75E6" w:rsidRDefault="00531FCD" w:rsidP="00A91E7E">
      <w:pPr>
        <w:pStyle w:val="Heading3"/>
      </w:pPr>
      <w:bookmarkStart w:id="78" w:name="_Toc162877962"/>
      <w:r w:rsidRPr="00CB75E6">
        <w:t>Recommendation 3-</w:t>
      </w:r>
      <w:r w:rsidR="009E3C05" w:rsidRPr="00CB75E6">
        <w:t xml:space="preserve"> Quantitative Analysis</w:t>
      </w:r>
      <w:bookmarkEnd w:id="78"/>
    </w:p>
    <w:p w14:paraId="7EC7D7BA" w14:textId="2E435FAE" w:rsidR="00615B41" w:rsidRPr="00CB75E6" w:rsidRDefault="001C65BA" w:rsidP="00615B41">
      <w:pPr>
        <w:spacing w:line="480" w:lineRule="auto"/>
        <w:rPr>
          <w:rFonts w:ascii="Times New Roman" w:hAnsi="Times New Roman" w:cs="Times New Roman"/>
        </w:rPr>
      </w:pPr>
      <w:r w:rsidRPr="00CB75E6">
        <w:rPr>
          <w:rFonts w:ascii="Times New Roman" w:hAnsi="Times New Roman" w:cs="Times New Roman"/>
          <w:b/>
        </w:rPr>
        <w:tab/>
      </w:r>
      <w:r w:rsidRPr="00CB75E6">
        <w:rPr>
          <w:rFonts w:ascii="Times New Roman" w:hAnsi="Times New Roman" w:cs="Times New Roman"/>
        </w:rPr>
        <w:t>In this qualitative study, I was dependent on the exper</w:t>
      </w:r>
      <w:r w:rsidR="00955DE1" w:rsidRPr="00CB75E6">
        <w:rPr>
          <w:rFonts w:ascii="Times New Roman" w:hAnsi="Times New Roman" w:cs="Times New Roman"/>
        </w:rPr>
        <w:t xml:space="preserve">iences and stories shared </w:t>
      </w:r>
      <w:r w:rsidRPr="00CB75E6">
        <w:rPr>
          <w:rFonts w:ascii="Times New Roman" w:hAnsi="Times New Roman" w:cs="Times New Roman"/>
        </w:rPr>
        <w:t>by the teachers through face to face inte</w:t>
      </w:r>
      <w:r w:rsidR="00615B41" w:rsidRPr="00CB75E6">
        <w:rPr>
          <w:rFonts w:ascii="Times New Roman" w:hAnsi="Times New Roman" w:cs="Times New Roman"/>
        </w:rPr>
        <w:t xml:space="preserve">rviews. </w:t>
      </w:r>
      <w:r w:rsidR="00955DE1" w:rsidRPr="00CB75E6">
        <w:rPr>
          <w:rFonts w:ascii="Times New Roman" w:hAnsi="Times New Roman" w:cs="Times New Roman"/>
        </w:rPr>
        <w:t>According to</w:t>
      </w:r>
      <w:r w:rsidR="00615B41" w:rsidRPr="00CB75E6">
        <w:rPr>
          <w:rFonts w:ascii="Times New Roman" w:hAnsi="Times New Roman" w:cs="Times New Roman"/>
        </w:rPr>
        <w:t xml:space="preserve"> the recommendation of Lincoln and Guba (1985),</w:t>
      </w:r>
      <w:r w:rsidR="00336FEC">
        <w:rPr>
          <w:rFonts w:ascii="Times New Roman" w:hAnsi="Times New Roman" w:cs="Times New Roman"/>
        </w:rPr>
        <w:t xml:space="preserve"> I triangulated my data by </w:t>
      </w:r>
      <w:r w:rsidR="00615B41" w:rsidRPr="00CB75E6">
        <w:rPr>
          <w:rFonts w:ascii="Times New Roman" w:hAnsi="Times New Roman" w:cs="Times New Roman"/>
        </w:rPr>
        <w:t xml:space="preserve">performing walk-throughs of each </w:t>
      </w:r>
      <w:r w:rsidR="00615B41" w:rsidRPr="00CB75E6">
        <w:rPr>
          <w:rFonts w:ascii="Times New Roman" w:hAnsi="Times New Roman" w:cs="Times New Roman"/>
        </w:rPr>
        <w:lastRenderedPageBreak/>
        <w:t>school to validate the dat</w:t>
      </w:r>
      <w:r w:rsidR="00D77702" w:rsidRPr="00CB75E6">
        <w:rPr>
          <w:rFonts w:ascii="Times New Roman" w:hAnsi="Times New Roman" w:cs="Times New Roman"/>
        </w:rPr>
        <w:t>a</w:t>
      </w:r>
      <w:r w:rsidR="00615B41" w:rsidRPr="00CB75E6">
        <w:rPr>
          <w:rFonts w:ascii="Times New Roman" w:hAnsi="Times New Roman" w:cs="Times New Roman"/>
        </w:rPr>
        <w:t xml:space="preserve"> received from teacher interviews. I believe a mix</w:t>
      </w:r>
      <w:r w:rsidR="00D77702" w:rsidRPr="00CB75E6">
        <w:rPr>
          <w:rFonts w:ascii="Times New Roman" w:hAnsi="Times New Roman" w:cs="Times New Roman"/>
        </w:rPr>
        <w:t>ed</w:t>
      </w:r>
      <w:r w:rsidR="00615B41" w:rsidRPr="00CB75E6">
        <w:rPr>
          <w:rFonts w:ascii="Times New Roman" w:hAnsi="Times New Roman" w:cs="Times New Roman"/>
        </w:rPr>
        <w:t>-methods or quantitative study could be helpful in confirming the data received from the teacher interviews. A quantitative instrumentation could validate the stories and the experiences shared by the teachers in this study.</w:t>
      </w:r>
    </w:p>
    <w:p w14:paraId="202DA00C" w14:textId="194875D8" w:rsidR="001C65BA" w:rsidRPr="00CB75E6" w:rsidRDefault="00955DE1" w:rsidP="00615B41">
      <w:pPr>
        <w:spacing w:line="480" w:lineRule="auto"/>
        <w:rPr>
          <w:rFonts w:ascii="Times New Roman" w:hAnsi="Times New Roman" w:cs="Times New Roman"/>
        </w:rPr>
      </w:pPr>
      <w:r w:rsidRPr="00CB75E6">
        <w:rPr>
          <w:rFonts w:ascii="Times New Roman" w:hAnsi="Times New Roman" w:cs="Times New Roman"/>
        </w:rPr>
        <w:tab/>
        <w:t>A quantitative study w</w:t>
      </w:r>
      <w:r w:rsidR="00615B41" w:rsidRPr="00CB75E6">
        <w:rPr>
          <w:rFonts w:ascii="Times New Roman" w:hAnsi="Times New Roman" w:cs="Times New Roman"/>
        </w:rPr>
        <w:t>ould also allow for more data from a large</w:t>
      </w:r>
      <w:r w:rsidRPr="00CB75E6">
        <w:rPr>
          <w:rFonts w:ascii="Times New Roman" w:hAnsi="Times New Roman" w:cs="Times New Roman"/>
        </w:rPr>
        <w:t>r</w:t>
      </w:r>
      <w:r w:rsidR="00615B41" w:rsidRPr="00CB75E6">
        <w:rPr>
          <w:rFonts w:ascii="Times New Roman" w:hAnsi="Times New Roman" w:cs="Times New Roman"/>
        </w:rPr>
        <w:t xml:space="preserve"> population of teachers. The extent of research </w:t>
      </w:r>
      <w:r w:rsidRPr="00CB75E6">
        <w:rPr>
          <w:rFonts w:ascii="Times New Roman" w:hAnsi="Times New Roman" w:cs="Times New Roman"/>
        </w:rPr>
        <w:t xml:space="preserve">by </w:t>
      </w:r>
      <w:r w:rsidR="00615B41" w:rsidRPr="00CB75E6">
        <w:rPr>
          <w:rFonts w:ascii="Times New Roman" w:hAnsi="Times New Roman" w:cs="Times New Roman"/>
        </w:rPr>
        <w:t>collecting data of teacher</w:t>
      </w:r>
      <w:r w:rsidRPr="00CB75E6">
        <w:rPr>
          <w:rFonts w:ascii="Times New Roman" w:hAnsi="Times New Roman" w:cs="Times New Roman"/>
        </w:rPr>
        <w:t>s</w:t>
      </w:r>
      <w:r w:rsidR="00615B41" w:rsidRPr="00CB75E6">
        <w:rPr>
          <w:rFonts w:ascii="Times New Roman" w:hAnsi="Times New Roman" w:cs="Times New Roman"/>
        </w:rPr>
        <w:t xml:space="preserve"> from more than three schools could provide more information on teachers’ values and beliefs and the influence they have on school culture. </w:t>
      </w:r>
    </w:p>
    <w:p w14:paraId="123FB445" w14:textId="3B26EF0D" w:rsidR="00531FCD" w:rsidRPr="00CB75E6" w:rsidRDefault="00531FCD" w:rsidP="00A91E7E">
      <w:pPr>
        <w:pStyle w:val="Heading2"/>
      </w:pPr>
      <w:bookmarkStart w:id="79" w:name="_Toc162877963"/>
      <w:r w:rsidRPr="00CB75E6">
        <w:t>Conclusion</w:t>
      </w:r>
      <w:bookmarkEnd w:id="79"/>
    </w:p>
    <w:p w14:paraId="0CE47AA2" w14:textId="19CB50EF" w:rsidR="00531FCD" w:rsidRPr="00CB75E6" w:rsidRDefault="00863F76" w:rsidP="00863F76">
      <w:pPr>
        <w:spacing w:line="480" w:lineRule="auto"/>
        <w:rPr>
          <w:rFonts w:ascii="Times New Roman" w:hAnsi="Times New Roman" w:cs="Times New Roman"/>
        </w:rPr>
      </w:pPr>
      <w:r w:rsidRPr="00CB75E6">
        <w:rPr>
          <w:rFonts w:ascii="Times New Roman" w:hAnsi="Times New Roman" w:cs="Times New Roman"/>
        </w:rPr>
        <w:tab/>
        <w:t>Teachers’ va</w:t>
      </w:r>
      <w:r w:rsidR="001B27D1" w:rsidRPr="00CB75E6">
        <w:rPr>
          <w:rFonts w:ascii="Times New Roman" w:hAnsi="Times New Roman" w:cs="Times New Roman"/>
        </w:rPr>
        <w:t>lues and beliefs are a key</w:t>
      </w:r>
      <w:r w:rsidRPr="00CB75E6">
        <w:rPr>
          <w:rFonts w:ascii="Times New Roman" w:hAnsi="Times New Roman" w:cs="Times New Roman"/>
        </w:rPr>
        <w:t xml:space="preserve"> motivation </w:t>
      </w:r>
      <w:r w:rsidR="001B27D1" w:rsidRPr="00CB75E6">
        <w:rPr>
          <w:rFonts w:ascii="Times New Roman" w:hAnsi="Times New Roman" w:cs="Times New Roman"/>
        </w:rPr>
        <w:t xml:space="preserve">to </w:t>
      </w:r>
      <w:r w:rsidRPr="00CB75E6">
        <w:rPr>
          <w:rFonts w:ascii="Times New Roman" w:hAnsi="Times New Roman" w:cs="Times New Roman"/>
        </w:rPr>
        <w:t>how teacher</w:t>
      </w:r>
      <w:r w:rsidR="001B27D1" w:rsidRPr="00CB75E6">
        <w:rPr>
          <w:rFonts w:ascii="Times New Roman" w:hAnsi="Times New Roman" w:cs="Times New Roman"/>
        </w:rPr>
        <w:t>s will act in the classroom, interact with students and their colleagues, and influence the culture of a school (Borg, 2015; Davis,</w:t>
      </w:r>
      <w:r w:rsidR="00D77702" w:rsidRPr="00CB75E6">
        <w:rPr>
          <w:rFonts w:ascii="Times New Roman" w:hAnsi="Times New Roman" w:cs="Times New Roman"/>
        </w:rPr>
        <w:t xml:space="preserve"> 2018; Finley, 2016). However, t</w:t>
      </w:r>
      <w:r w:rsidR="001B27D1" w:rsidRPr="00CB75E6">
        <w:rPr>
          <w:rFonts w:ascii="Times New Roman" w:hAnsi="Times New Roman" w:cs="Times New Roman"/>
        </w:rPr>
        <w:t xml:space="preserve">eachers do not always act on their values and beliefs (Fives &amp; Gill, 2015; Diehl and </w:t>
      </w:r>
      <w:proofErr w:type="spellStart"/>
      <w:r w:rsidR="001B27D1" w:rsidRPr="00CB75E6">
        <w:rPr>
          <w:rFonts w:ascii="Times New Roman" w:hAnsi="Times New Roman" w:cs="Times New Roman"/>
        </w:rPr>
        <w:t>Golann</w:t>
      </w:r>
      <w:proofErr w:type="spellEnd"/>
      <w:r w:rsidR="001B27D1" w:rsidRPr="00CB75E6">
        <w:rPr>
          <w:rFonts w:ascii="Times New Roman" w:hAnsi="Times New Roman" w:cs="Times New Roman"/>
        </w:rPr>
        <w:t xml:space="preserve"> 2023). In this study the theoretical frame work of servant leadership was used to understand teachers’ values and beliefs and how those beliefs i</w:t>
      </w:r>
      <w:r w:rsidR="003F3310" w:rsidRPr="00CB75E6">
        <w:rPr>
          <w:rFonts w:ascii="Times New Roman" w:hAnsi="Times New Roman" w:cs="Times New Roman"/>
        </w:rPr>
        <w:t>nfluenced</w:t>
      </w:r>
      <w:r w:rsidR="001B27D1" w:rsidRPr="00CB75E6">
        <w:rPr>
          <w:rFonts w:ascii="Times New Roman" w:hAnsi="Times New Roman" w:cs="Times New Roman"/>
        </w:rPr>
        <w:t xml:space="preserve"> the culture of a school. All thirteen private school teachers in this study stated </w:t>
      </w:r>
      <w:r w:rsidR="003F3310" w:rsidRPr="00CB75E6">
        <w:rPr>
          <w:rFonts w:ascii="Times New Roman" w:hAnsi="Times New Roman" w:cs="Times New Roman"/>
        </w:rPr>
        <w:t xml:space="preserve">that </w:t>
      </w:r>
      <w:r w:rsidR="001B27D1" w:rsidRPr="00CB75E6">
        <w:rPr>
          <w:rFonts w:ascii="Times New Roman" w:hAnsi="Times New Roman" w:cs="Times New Roman"/>
        </w:rPr>
        <w:t xml:space="preserve">they valued the traits of servant leadership and attempted to </w:t>
      </w:r>
      <w:r w:rsidR="002028D6" w:rsidRPr="00CB75E6">
        <w:rPr>
          <w:rFonts w:ascii="Times New Roman" w:hAnsi="Times New Roman" w:cs="Times New Roman"/>
        </w:rPr>
        <w:t xml:space="preserve">act on those traits in the classroom. However, factors such as being overwhelmed with daily responsibilities, </w:t>
      </w:r>
      <w:r w:rsidR="003F3310" w:rsidRPr="00CB75E6">
        <w:rPr>
          <w:rFonts w:ascii="Times New Roman" w:hAnsi="Times New Roman" w:cs="Times New Roman"/>
        </w:rPr>
        <w:t xml:space="preserve">a </w:t>
      </w:r>
      <w:r w:rsidR="002028D6" w:rsidRPr="00CB75E6">
        <w:rPr>
          <w:rFonts w:ascii="Times New Roman" w:hAnsi="Times New Roman" w:cs="Times New Roman"/>
        </w:rPr>
        <w:t xml:space="preserve">lack of support from school leaders and colleagues, and not seeing their values being modeled by the leaders of their schools prevented these teachers from acting on their beliefs. Most of the teachers from the study did indicate that when teachers and school leaders acted on the traits of servant leadership a positive influence on the culture </w:t>
      </w:r>
      <w:r w:rsidR="00C67FC9" w:rsidRPr="00CB75E6">
        <w:rPr>
          <w:rFonts w:ascii="Times New Roman" w:hAnsi="Times New Roman" w:cs="Times New Roman"/>
        </w:rPr>
        <w:t>of their school</w:t>
      </w:r>
      <w:r w:rsidR="003F3310" w:rsidRPr="00CB75E6">
        <w:rPr>
          <w:rFonts w:ascii="Times New Roman" w:hAnsi="Times New Roman" w:cs="Times New Roman"/>
        </w:rPr>
        <w:t>s</w:t>
      </w:r>
      <w:r w:rsidR="00C67FC9" w:rsidRPr="00CB75E6">
        <w:rPr>
          <w:rFonts w:ascii="Times New Roman" w:hAnsi="Times New Roman" w:cs="Times New Roman"/>
        </w:rPr>
        <w:t xml:space="preserve"> </w:t>
      </w:r>
      <w:r w:rsidR="002028D6" w:rsidRPr="00CB75E6">
        <w:rPr>
          <w:rFonts w:ascii="Times New Roman" w:hAnsi="Times New Roman" w:cs="Times New Roman"/>
        </w:rPr>
        <w:t xml:space="preserve">could be felt. Most teachers in this </w:t>
      </w:r>
      <w:r w:rsidR="002028D6" w:rsidRPr="00CB75E6">
        <w:rPr>
          <w:rFonts w:ascii="Times New Roman" w:hAnsi="Times New Roman" w:cs="Times New Roman"/>
        </w:rPr>
        <w:lastRenderedPageBreak/>
        <w:t>study believed that servant leadership positively influenced the culture of their schools by creating a</w:t>
      </w:r>
      <w:r w:rsidR="00C67FC9" w:rsidRPr="00CB75E6">
        <w:rPr>
          <w:rFonts w:ascii="Times New Roman" w:hAnsi="Times New Roman" w:cs="Times New Roman"/>
        </w:rPr>
        <w:t xml:space="preserve"> close community which helped teachers feel</w:t>
      </w:r>
      <w:r w:rsidR="002028D6" w:rsidRPr="00CB75E6">
        <w:rPr>
          <w:rFonts w:ascii="Times New Roman" w:hAnsi="Times New Roman" w:cs="Times New Roman"/>
        </w:rPr>
        <w:t xml:space="preserve"> supported and appreciated. However, some teachers felt a negative </w:t>
      </w:r>
      <w:r w:rsidR="004320D6" w:rsidRPr="00CB75E6">
        <w:rPr>
          <w:rFonts w:ascii="Times New Roman" w:hAnsi="Times New Roman" w:cs="Times New Roman"/>
        </w:rPr>
        <w:t>impact of</w:t>
      </w:r>
      <w:r w:rsidR="002028D6" w:rsidRPr="00CB75E6">
        <w:rPr>
          <w:rFonts w:ascii="Times New Roman" w:hAnsi="Times New Roman" w:cs="Times New Roman"/>
        </w:rPr>
        <w:t xml:space="preserve"> servant leadership. </w:t>
      </w:r>
      <w:r w:rsidR="00C67FC9" w:rsidRPr="00CB75E6">
        <w:rPr>
          <w:rFonts w:ascii="Times New Roman" w:hAnsi="Times New Roman" w:cs="Times New Roman"/>
        </w:rPr>
        <w:t>These teachers indicated that they sometimes felt like</w:t>
      </w:r>
      <w:r w:rsidR="002028D6" w:rsidRPr="00CB75E6">
        <w:rPr>
          <w:rFonts w:ascii="Times New Roman" w:hAnsi="Times New Roman" w:cs="Times New Roman"/>
        </w:rPr>
        <w:t xml:space="preserve"> they were asked to lead to many extracurricular</w:t>
      </w:r>
      <w:r w:rsidR="004320D6" w:rsidRPr="00CB75E6">
        <w:rPr>
          <w:rFonts w:ascii="Times New Roman" w:hAnsi="Times New Roman" w:cs="Times New Roman"/>
        </w:rPr>
        <w:t xml:space="preserve"> activities</w:t>
      </w:r>
      <w:r w:rsidR="002028D6" w:rsidRPr="00CB75E6">
        <w:rPr>
          <w:rFonts w:ascii="Times New Roman" w:hAnsi="Times New Roman" w:cs="Times New Roman"/>
        </w:rPr>
        <w:t xml:space="preserve"> or perform duties outside their expertise as a means to serve the school. Overall, if teachers are allowed to act on their values and beliefs of servant leadership, a positive influence could be seen on the culture of a school which would allow teachers and students to feel supported.</w:t>
      </w:r>
    </w:p>
    <w:p w14:paraId="60DF35D1" w14:textId="77777777" w:rsidR="00531FCD" w:rsidRPr="00CB75E6" w:rsidRDefault="00531FCD" w:rsidP="00531FCD">
      <w:pPr>
        <w:ind w:firstLine="720"/>
        <w:jc w:val="center"/>
        <w:rPr>
          <w:rFonts w:ascii="Times New Roman" w:hAnsi="Times New Roman" w:cs="Times New Roman"/>
          <w:b/>
        </w:rPr>
      </w:pPr>
    </w:p>
    <w:p w14:paraId="6FE79669" w14:textId="77777777" w:rsidR="00236E6D" w:rsidRPr="00CB75E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22823D7F" w14:textId="77777777" w:rsidR="00236E6D" w:rsidRPr="00CB75E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797DF4A5" w14:textId="77777777" w:rsidR="00236E6D" w:rsidRPr="00CB75E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701F5107" w14:textId="77777777" w:rsidR="00236E6D" w:rsidRPr="00CB75E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7C7479BE" w14:textId="77777777" w:rsidR="00236E6D" w:rsidRPr="00CB75E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1B6F6623" w14:textId="77777777" w:rsidR="00236E6D" w:rsidRPr="00CB75E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1BAE06C9" w14:textId="77777777" w:rsidR="00236E6D" w:rsidRPr="00CB75E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7E471E17" w14:textId="77777777" w:rsidR="00236E6D" w:rsidRPr="00CB75E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095A46BA" w14:textId="7B66CA01"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316075FC" w14:textId="67509F19" w:rsidR="00BD2EEF" w:rsidRDefault="00BD2EE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1AF46E6E" w14:textId="0CCD2194" w:rsidR="00BD2EEF" w:rsidRDefault="00BD2EE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348DD3D4" w14:textId="059DEF50" w:rsidR="00BD2EEF" w:rsidRDefault="00BD2EE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16F29380" w14:textId="76056D49" w:rsidR="00BD2EEF" w:rsidRDefault="00BD2EE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493E7E55" w14:textId="1D19532A" w:rsidR="00BD2EEF" w:rsidRDefault="00BD2EE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6F983B3C" w14:textId="4C4FD3B4" w:rsidR="00BD2EEF" w:rsidRDefault="00BD2EE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2D798FBC" w14:textId="624A5BD7" w:rsidR="00BD2EEF" w:rsidRDefault="00BD2EE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59B2273D" w14:textId="17B4D09D" w:rsidR="00BD2EEF" w:rsidRDefault="00BD2EE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0EB3E2A4" w14:textId="59660CA3" w:rsidR="00BD2EEF" w:rsidRDefault="00BD2EE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3AFFAF6B" w14:textId="243F365E" w:rsidR="00BD2EEF" w:rsidRDefault="00BD2EE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28157869" w14:textId="714B33FF" w:rsidR="00BD2EEF" w:rsidRDefault="00BD2EE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6D16C0C2" w14:textId="77777777" w:rsidR="00BD2EEF" w:rsidRPr="00CB75E6" w:rsidRDefault="00BD2EE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3E244E5F" w14:textId="32F20708" w:rsidR="00EE3FED" w:rsidRPr="00CB75E6" w:rsidRDefault="00EE3FED" w:rsidP="00EE3FED">
      <w:pPr>
        <w:numPr>
          <w:ilvl w:val="12"/>
          <w:numId w:val="0"/>
        </w:numPr>
        <w:rPr>
          <w:rFonts w:ascii="Times New Roman" w:hAnsi="Times New Roman" w:cs="Times New Roman"/>
          <w:b/>
          <w:bCs/>
          <w:sz w:val="28"/>
          <w:szCs w:val="28"/>
        </w:rPr>
      </w:pPr>
      <w:bookmarkStart w:id="80" w:name="_Toc420995911"/>
      <w:bookmarkStart w:id="81" w:name="_Toc422997498"/>
    </w:p>
    <w:p w14:paraId="0A048A90" w14:textId="77777777" w:rsidR="00A91E7E" w:rsidRPr="00CB75E6" w:rsidRDefault="00A91E7E" w:rsidP="00EE3FED">
      <w:pPr>
        <w:numPr>
          <w:ilvl w:val="12"/>
          <w:numId w:val="0"/>
        </w:numPr>
        <w:rPr>
          <w:rFonts w:ascii="Times New Roman" w:hAnsi="Times New Roman" w:cs="Times New Roman"/>
        </w:rPr>
      </w:pPr>
    </w:p>
    <w:p w14:paraId="4F3DC5C7" w14:textId="77777777" w:rsidR="00EE3FED" w:rsidRPr="00CB75E6" w:rsidRDefault="00EE3FED" w:rsidP="00EE3FED">
      <w:pPr>
        <w:numPr>
          <w:ilvl w:val="12"/>
          <w:numId w:val="0"/>
        </w:numPr>
        <w:rPr>
          <w:rFonts w:ascii="Times New Roman" w:hAnsi="Times New Roman" w:cs="Times New Roman"/>
        </w:rPr>
      </w:pPr>
    </w:p>
    <w:p w14:paraId="41C9728C" w14:textId="62D6C7F7" w:rsidR="00236E6D" w:rsidRPr="00CB75E6" w:rsidRDefault="00E91931" w:rsidP="00001161">
      <w:pPr>
        <w:pStyle w:val="AltHeading1"/>
      </w:pPr>
      <w:bookmarkStart w:id="82" w:name="_Toc427156483"/>
      <w:r w:rsidRPr="00CB75E6">
        <w:lastRenderedPageBreak/>
        <w:t xml:space="preserve"> </w:t>
      </w:r>
      <w:bookmarkStart w:id="83" w:name="_Toc162877964"/>
      <w:r w:rsidRPr="00CB75E6">
        <w:t>References</w:t>
      </w:r>
      <w:bookmarkEnd w:id="80"/>
      <w:bookmarkEnd w:id="81"/>
      <w:bookmarkEnd w:id="82"/>
      <w:bookmarkEnd w:id="83"/>
    </w:p>
    <w:p w14:paraId="3D8D0407" w14:textId="6050A938" w:rsidR="00A63BFD" w:rsidRPr="00CB75E6" w:rsidRDefault="00A63BFD" w:rsidP="005811AB">
      <w:pPr>
        <w:pStyle w:val="NormalWeb"/>
        <w:spacing w:line="480" w:lineRule="auto"/>
        <w:rPr>
          <w:sz w:val="28"/>
          <w:szCs w:val="28"/>
        </w:rPr>
      </w:pPr>
      <w:r w:rsidRPr="00CB75E6">
        <w:t xml:space="preserve">About </w:t>
      </w:r>
      <w:r w:rsidR="003B323C" w:rsidRPr="00CB75E6">
        <w:t>Wilmington Christian Academy</w:t>
      </w:r>
      <w:r w:rsidRPr="00CB75E6">
        <w:t xml:space="preserve">. </w:t>
      </w:r>
      <w:r w:rsidR="003B323C" w:rsidRPr="00CB75E6">
        <w:t>Wilmington Christian Academy</w:t>
      </w:r>
      <w:r w:rsidRPr="00CB75E6">
        <w:t xml:space="preserve">. (n.d.). </w:t>
      </w:r>
      <w:r w:rsidR="005811AB" w:rsidRPr="00CB75E6">
        <w:t xml:space="preserve">    </w:t>
      </w:r>
      <w:r w:rsidR="005811AB" w:rsidRPr="00CB75E6">
        <w:tab/>
      </w:r>
      <w:r w:rsidR="003B323C" w:rsidRPr="00CB75E6">
        <w:t>https://www.wilmingtonchristian.com/purpose</w:t>
      </w:r>
    </w:p>
    <w:p w14:paraId="27064B53" w14:textId="12786A28"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Anderson, M. (2017). Transformational Leadership in Education: A Review of Existing Literature. </w:t>
      </w:r>
      <w:r w:rsidRPr="00CB75E6">
        <w:rPr>
          <w:rFonts w:ascii="Times New Roman" w:hAnsi="Times New Roman" w:cs="Times New Roman"/>
          <w:i/>
          <w:iCs/>
        </w:rPr>
        <w:t>International Social Science Review</w:t>
      </w:r>
      <w:r w:rsidRPr="00CB75E6">
        <w:rPr>
          <w:rFonts w:ascii="Times New Roman" w:hAnsi="Times New Roman" w:cs="Times New Roman"/>
        </w:rPr>
        <w:t xml:space="preserve">, </w:t>
      </w:r>
      <w:r w:rsidRPr="00CB75E6">
        <w:rPr>
          <w:rFonts w:ascii="Times New Roman" w:hAnsi="Times New Roman" w:cs="Times New Roman"/>
          <w:i/>
          <w:iCs/>
        </w:rPr>
        <w:t>93</w:t>
      </w:r>
      <w:r w:rsidRPr="00CB75E6">
        <w:rPr>
          <w:rFonts w:ascii="Times New Roman" w:hAnsi="Times New Roman" w:cs="Times New Roman"/>
        </w:rPr>
        <w:t xml:space="preserve">(1), 1–13. </w:t>
      </w:r>
      <w:hyperlink r:id="rId15" w:history="1">
        <w:r w:rsidR="00764DD4" w:rsidRPr="00CB75E6">
          <w:rPr>
            <w:rStyle w:val="Hyperlink"/>
            <w:rFonts w:ascii="Times New Roman" w:hAnsi="Times New Roman" w:cs="Times New Roman"/>
          </w:rPr>
          <w:t>https://doi.org/https://www.jstor.org/stable/10.2307/90012919</w:t>
        </w:r>
      </w:hyperlink>
      <w:r w:rsidRPr="00CB75E6">
        <w:rPr>
          <w:rFonts w:ascii="Times New Roman" w:hAnsi="Times New Roman" w:cs="Times New Roman"/>
        </w:rPr>
        <w:t xml:space="preserve"> </w:t>
      </w:r>
    </w:p>
    <w:p w14:paraId="31D1C5A9" w14:textId="5F75D347" w:rsidR="00764DD4" w:rsidRPr="00CB75E6" w:rsidRDefault="00764DD4" w:rsidP="00764DD4">
      <w:pPr>
        <w:pStyle w:val="NormalWeb"/>
        <w:spacing w:line="480" w:lineRule="auto"/>
        <w:ind w:left="567" w:hanging="567"/>
      </w:pPr>
      <w:r w:rsidRPr="00CB75E6">
        <w:t xml:space="preserve">Atiles, J. T., Gresham, T. M., &amp; Washburn, I. (2017). Values and Beliefs Regarding Discipline Practices: How School Culture Impacts Teacher Responses to Student Misbehavior. </w:t>
      </w:r>
      <w:r w:rsidRPr="00CB75E6">
        <w:rPr>
          <w:i/>
          <w:iCs/>
        </w:rPr>
        <w:t>Educational Research Quarterly</w:t>
      </w:r>
      <w:r w:rsidRPr="00CB75E6">
        <w:t xml:space="preserve">, </w:t>
      </w:r>
      <w:r w:rsidRPr="00CB75E6">
        <w:rPr>
          <w:i/>
          <w:iCs/>
        </w:rPr>
        <w:t>40</w:t>
      </w:r>
      <w:r w:rsidRPr="00CB75E6">
        <w:t xml:space="preserve">(3), 3–24. </w:t>
      </w:r>
    </w:p>
    <w:p w14:paraId="46372CCD" w14:textId="07BF36E3" w:rsidR="003B323C" w:rsidRPr="00CB75E6" w:rsidRDefault="003B323C" w:rsidP="003B323C">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Bacher-Hicks, A., Chi, O. L., &amp; Orellana, A. (2022). Two Years Later: How COVID-19 has Shaped the Teacher Workforce. </w:t>
      </w:r>
      <w:proofErr w:type="spellStart"/>
      <w:r w:rsidRPr="00CB75E6">
        <w:rPr>
          <w:rFonts w:ascii="Times New Roman" w:hAnsi="Times New Roman" w:cs="Times New Roman"/>
          <w:i/>
          <w:iCs/>
        </w:rPr>
        <w:t>EdWorkingPaper</w:t>
      </w:r>
      <w:proofErr w:type="spellEnd"/>
      <w:r w:rsidRPr="00CB75E6">
        <w:rPr>
          <w:rFonts w:ascii="Times New Roman" w:hAnsi="Times New Roman" w:cs="Times New Roman"/>
        </w:rPr>
        <w:t xml:space="preserve">, </w:t>
      </w:r>
      <w:r w:rsidRPr="00CB75E6">
        <w:rPr>
          <w:rFonts w:ascii="Times New Roman" w:hAnsi="Times New Roman" w:cs="Times New Roman"/>
          <w:i/>
          <w:iCs/>
        </w:rPr>
        <w:t>22</w:t>
      </w:r>
      <w:r w:rsidRPr="00CB75E6">
        <w:rPr>
          <w:rFonts w:ascii="Times New Roman" w:hAnsi="Times New Roman" w:cs="Times New Roman"/>
        </w:rPr>
        <w:t xml:space="preserve">. </w:t>
      </w:r>
    </w:p>
    <w:p w14:paraId="2919BD20" w14:textId="331F5282"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Barni, D., </w:t>
      </w:r>
      <w:proofErr w:type="spellStart"/>
      <w:r w:rsidRPr="00CB75E6">
        <w:rPr>
          <w:rFonts w:ascii="Times New Roman" w:hAnsi="Times New Roman" w:cs="Times New Roman"/>
        </w:rPr>
        <w:t>Danioni</w:t>
      </w:r>
      <w:proofErr w:type="spellEnd"/>
      <w:r w:rsidRPr="00CB75E6">
        <w:rPr>
          <w:rFonts w:ascii="Times New Roman" w:hAnsi="Times New Roman" w:cs="Times New Roman"/>
        </w:rPr>
        <w:t xml:space="preserve">, F., &amp; </w:t>
      </w:r>
      <w:proofErr w:type="spellStart"/>
      <w:r w:rsidRPr="00CB75E6">
        <w:rPr>
          <w:rFonts w:ascii="Times New Roman" w:hAnsi="Times New Roman" w:cs="Times New Roman"/>
        </w:rPr>
        <w:t>Benevene</w:t>
      </w:r>
      <w:proofErr w:type="spellEnd"/>
      <w:r w:rsidRPr="00CB75E6">
        <w:rPr>
          <w:rFonts w:ascii="Times New Roman" w:hAnsi="Times New Roman" w:cs="Times New Roman"/>
        </w:rPr>
        <w:t xml:space="preserve">, P. (2019). Teachers’ self-efficacy: The role of personal values and motivations for teaching. </w:t>
      </w:r>
      <w:r w:rsidRPr="00CB75E6">
        <w:rPr>
          <w:rFonts w:ascii="Times New Roman" w:hAnsi="Times New Roman" w:cs="Times New Roman"/>
          <w:i/>
          <w:iCs/>
        </w:rPr>
        <w:t>Frontiers in Psychology</w:t>
      </w:r>
      <w:r w:rsidRPr="00CB75E6">
        <w:rPr>
          <w:rFonts w:ascii="Times New Roman" w:hAnsi="Times New Roman" w:cs="Times New Roman"/>
        </w:rPr>
        <w:t xml:space="preserve">, </w:t>
      </w:r>
      <w:r w:rsidRPr="00CB75E6">
        <w:rPr>
          <w:rFonts w:ascii="Times New Roman" w:hAnsi="Times New Roman" w:cs="Times New Roman"/>
          <w:i/>
          <w:iCs/>
        </w:rPr>
        <w:t>10</w:t>
      </w:r>
      <w:r w:rsidRPr="00CB75E6">
        <w:rPr>
          <w:rFonts w:ascii="Times New Roman" w:hAnsi="Times New Roman" w:cs="Times New Roman"/>
        </w:rPr>
        <w:t xml:space="preserve">. https://doi.org/10.3389/fpsyg.2019.01645 </w:t>
      </w:r>
    </w:p>
    <w:p w14:paraId="4F7DD455" w14:textId="77777777" w:rsidR="003B323C" w:rsidRPr="00CB75E6" w:rsidRDefault="003B323C" w:rsidP="003B323C">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Berkovich, I., &amp; Eyal, O. (2017). Good cop, bad cop. </w:t>
      </w:r>
      <w:r w:rsidRPr="00CB75E6">
        <w:rPr>
          <w:rFonts w:ascii="Times New Roman" w:hAnsi="Times New Roman" w:cs="Times New Roman"/>
          <w:i/>
          <w:iCs/>
        </w:rPr>
        <w:t>Educational Management Administration &amp; Leadership</w:t>
      </w:r>
      <w:r w:rsidRPr="00CB75E6">
        <w:rPr>
          <w:rFonts w:ascii="Times New Roman" w:hAnsi="Times New Roman" w:cs="Times New Roman"/>
        </w:rPr>
        <w:t xml:space="preserve">, </w:t>
      </w:r>
      <w:r w:rsidRPr="00CB75E6">
        <w:rPr>
          <w:rFonts w:ascii="Times New Roman" w:hAnsi="Times New Roman" w:cs="Times New Roman"/>
          <w:i/>
          <w:iCs/>
        </w:rPr>
        <w:t>45</w:t>
      </w:r>
      <w:r w:rsidRPr="00CB75E6">
        <w:rPr>
          <w:rFonts w:ascii="Times New Roman" w:hAnsi="Times New Roman" w:cs="Times New Roman"/>
        </w:rPr>
        <w:t xml:space="preserve">(6), 944–958. https://doi.org/10.1177/1741143216659293 </w:t>
      </w:r>
    </w:p>
    <w:p w14:paraId="53AD15A0" w14:textId="61BB041A" w:rsidR="003B323C" w:rsidRPr="00CB75E6" w:rsidRDefault="003B323C" w:rsidP="00DF6526">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Bertz, N. C. (2012). </w:t>
      </w:r>
      <w:r w:rsidRPr="00CB75E6">
        <w:rPr>
          <w:rFonts w:ascii="Times New Roman" w:hAnsi="Times New Roman" w:cs="Times New Roman"/>
          <w:i/>
          <w:iCs/>
        </w:rPr>
        <w:t>Tides of School Reform: A Case for Servant Leadership</w:t>
      </w:r>
      <w:r w:rsidRPr="00CB75E6">
        <w:rPr>
          <w:rFonts w:ascii="Times New Roman" w:hAnsi="Times New Roman" w:cs="Times New Roman"/>
        </w:rPr>
        <w:t xml:space="preserve"> (dissertation). ProQuest LLC, Ann Arbor, MI. </w:t>
      </w:r>
    </w:p>
    <w:p w14:paraId="7971256F" w14:textId="77777777"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lastRenderedPageBreak/>
        <w:t xml:space="preserve">Black, G. L. (2010). Correlational Analysis of Servant Leadership and School Climate. </w:t>
      </w:r>
      <w:r w:rsidRPr="00CB75E6">
        <w:rPr>
          <w:rFonts w:ascii="Times New Roman" w:hAnsi="Times New Roman" w:cs="Times New Roman"/>
          <w:i/>
          <w:iCs/>
        </w:rPr>
        <w:t>Journal of Catholic Education</w:t>
      </w:r>
      <w:r w:rsidRPr="00CB75E6">
        <w:rPr>
          <w:rFonts w:ascii="Times New Roman" w:hAnsi="Times New Roman" w:cs="Times New Roman"/>
        </w:rPr>
        <w:t xml:space="preserve">, </w:t>
      </w:r>
      <w:r w:rsidRPr="00CB75E6">
        <w:rPr>
          <w:rFonts w:ascii="Times New Roman" w:hAnsi="Times New Roman" w:cs="Times New Roman"/>
          <w:i/>
          <w:iCs/>
        </w:rPr>
        <w:t>13</w:t>
      </w:r>
      <w:r w:rsidRPr="00CB75E6">
        <w:rPr>
          <w:rFonts w:ascii="Times New Roman" w:hAnsi="Times New Roman" w:cs="Times New Roman"/>
        </w:rPr>
        <w:t xml:space="preserve">(4). https://doi.org/10.15365/joce.1304032013 </w:t>
      </w:r>
    </w:p>
    <w:p w14:paraId="04B5FDE0" w14:textId="77777777"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Bloom, J., &amp; Ellis, L. (2009). Helping Teacher Identify and Articulate Their Values and Beliefs. </w:t>
      </w:r>
      <w:r w:rsidRPr="00CB75E6">
        <w:rPr>
          <w:rFonts w:ascii="Times New Roman" w:hAnsi="Times New Roman" w:cs="Times New Roman"/>
          <w:i/>
          <w:iCs/>
        </w:rPr>
        <w:t>The Director's Link</w:t>
      </w:r>
      <w:r w:rsidRPr="00CB75E6">
        <w:rPr>
          <w:rFonts w:ascii="Times New Roman" w:hAnsi="Times New Roman" w:cs="Times New Roman"/>
        </w:rPr>
        <w:t xml:space="preserve">. </w:t>
      </w:r>
    </w:p>
    <w:p w14:paraId="54D9393D" w14:textId="77777777"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Bolman, L. G., &amp; Deal, T. E. (2021). </w:t>
      </w:r>
      <w:r w:rsidRPr="00CB75E6">
        <w:rPr>
          <w:rFonts w:ascii="Times New Roman" w:hAnsi="Times New Roman" w:cs="Times New Roman"/>
          <w:i/>
          <w:iCs/>
        </w:rPr>
        <w:t>Reframing organizations: Artistry, choice, and leadership</w:t>
      </w:r>
      <w:r w:rsidRPr="00CB75E6">
        <w:rPr>
          <w:rFonts w:ascii="Times New Roman" w:hAnsi="Times New Roman" w:cs="Times New Roman"/>
        </w:rPr>
        <w:t xml:space="preserve">. Jossey-Bass, a Wiley Brand. </w:t>
      </w:r>
    </w:p>
    <w:p w14:paraId="2C75C236" w14:textId="55F7AAA5"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Borg, S. (2015). </w:t>
      </w:r>
      <w:r w:rsidRPr="00CB75E6">
        <w:rPr>
          <w:rFonts w:ascii="Times New Roman" w:hAnsi="Times New Roman" w:cs="Times New Roman"/>
          <w:i/>
          <w:iCs/>
        </w:rPr>
        <w:t>Teacher cognition and language education: Research and practice</w:t>
      </w:r>
      <w:r w:rsidRPr="00CB75E6">
        <w:rPr>
          <w:rFonts w:ascii="Times New Roman" w:hAnsi="Times New Roman" w:cs="Times New Roman"/>
        </w:rPr>
        <w:t xml:space="preserve">. Bloomsbury. </w:t>
      </w:r>
    </w:p>
    <w:p w14:paraId="195A6EE2" w14:textId="2E702DFC" w:rsidR="00BB62B1" w:rsidRPr="00CB75E6" w:rsidRDefault="00BB62B1"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Borko, H., &amp; Putnam, R. T. (1996). Learning to teach. In D. C. Berliner &amp; R. C. Calfee (Eds.), Handbook of educational psychology (pp. 673–708). Macmillan Library Reference </w:t>
      </w:r>
      <w:proofErr w:type="spellStart"/>
      <w:r w:rsidRPr="00CB75E6">
        <w:rPr>
          <w:rFonts w:ascii="Times New Roman" w:hAnsi="Times New Roman" w:cs="Times New Roman"/>
        </w:rPr>
        <w:t>Usa</w:t>
      </w:r>
      <w:proofErr w:type="spellEnd"/>
      <w:r w:rsidRPr="00CB75E6">
        <w:rPr>
          <w:rFonts w:ascii="Times New Roman" w:hAnsi="Times New Roman" w:cs="Times New Roman"/>
        </w:rPr>
        <w:t>; Prentice Hall International.</w:t>
      </w:r>
    </w:p>
    <w:p w14:paraId="6F6B9B71" w14:textId="0D8E6079" w:rsidR="00695D68" w:rsidRPr="00CB75E6" w:rsidRDefault="00695D68" w:rsidP="00695D68">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Braun, V., &amp; Clarke, V. (2006). Using thematic analysis in psychology. </w:t>
      </w:r>
      <w:r w:rsidRPr="00CB75E6">
        <w:rPr>
          <w:rFonts w:ascii="Times New Roman" w:hAnsi="Times New Roman" w:cs="Times New Roman"/>
          <w:i/>
        </w:rPr>
        <w:t>Qualitative Research in Psychology, 3</w:t>
      </w:r>
      <w:r w:rsidRPr="00CB75E6">
        <w:rPr>
          <w:rFonts w:ascii="Times New Roman" w:hAnsi="Times New Roman" w:cs="Times New Roman"/>
        </w:rPr>
        <w:t>(2), 77–101.https://doi.org/10.1191/1478088706qp063oa</w:t>
      </w:r>
    </w:p>
    <w:p w14:paraId="3CA85E6B" w14:textId="77777777"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Chan, Y.-C., &amp; Wong, N.-Y. (2019). Methodological issues in the investigation of values in Mathematics. </w:t>
      </w:r>
      <w:r w:rsidRPr="00CB75E6">
        <w:rPr>
          <w:rFonts w:ascii="Times New Roman" w:hAnsi="Times New Roman" w:cs="Times New Roman"/>
          <w:i/>
          <w:iCs/>
        </w:rPr>
        <w:t>Values and Valuing in Mathematics Education</w:t>
      </w:r>
      <w:r w:rsidRPr="00CB75E6">
        <w:rPr>
          <w:rFonts w:ascii="Times New Roman" w:hAnsi="Times New Roman" w:cs="Times New Roman"/>
        </w:rPr>
        <w:t xml:space="preserve">, 197–208. https://doi.org/10.1007/978-3-030-16892-6_14 </w:t>
      </w:r>
    </w:p>
    <w:p w14:paraId="223B0FAE" w14:textId="77777777"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Chin, C., &amp; Lin, F.-L. (2001). Value-loaded activities in mathematics classroom. </w:t>
      </w:r>
      <w:r w:rsidRPr="00CB75E6">
        <w:rPr>
          <w:rFonts w:ascii="Times New Roman" w:hAnsi="Times New Roman" w:cs="Times New Roman"/>
          <w:i/>
          <w:iCs/>
        </w:rPr>
        <w:t>, Proceedings of the 25th Conference of the International Group for the Psychology of Mathematics Education</w:t>
      </w:r>
      <w:r w:rsidRPr="00CB75E6">
        <w:rPr>
          <w:rFonts w:ascii="Times New Roman" w:hAnsi="Times New Roman" w:cs="Times New Roman"/>
        </w:rPr>
        <w:t xml:space="preserve">, </w:t>
      </w:r>
      <w:r w:rsidRPr="00CB75E6">
        <w:rPr>
          <w:rFonts w:ascii="Times New Roman" w:hAnsi="Times New Roman" w:cs="Times New Roman"/>
          <w:i/>
          <w:iCs/>
        </w:rPr>
        <w:t>2</w:t>
      </w:r>
      <w:r w:rsidRPr="00CB75E6">
        <w:rPr>
          <w:rFonts w:ascii="Times New Roman" w:hAnsi="Times New Roman" w:cs="Times New Roman"/>
        </w:rPr>
        <w:t xml:space="preserve">, 249–256. </w:t>
      </w:r>
    </w:p>
    <w:p w14:paraId="0ABCC58F" w14:textId="6ABEBEE2" w:rsidR="008D7B67" w:rsidRPr="00CB75E6" w:rsidRDefault="008D7B67"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lastRenderedPageBreak/>
        <w:t xml:space="preserve">Creswell, J. W. (2014). </w:t>
      </w:r>
      <w:r w:rsidRPr="00CB75E6">
        <w:rPr>
          <w:rFonts w:ascii="Times New Roman" w:hAnsi="Times New Roman" w:cs="Times New Roman"/>
          <w:i/>
        </w:rPr>
        <w:t>Research Design: Qualitative, Quantitative and Mixed Methods Approaches</w:t>
      </w:r>
      <w:r w:rsidRPr="00CB75E6">
        <w:rPr>
          <w:rFonts w:ascii="Times New Roman" w:hAnsi="Times New Roman" w:cs="Times New Roman"/>
        </w:rPr>
        <w:t xml:space="preserve"> (4th ed.). Thousand Oaks, CA: Sage.</w:t>
      </w:r>
    </w:p>
    <w:p w14:paraId="68FB399A" w14:textId="77777777"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Cunningham, R. L. (2008). </w:t>
      </w:r>
      <w:r w:rsidRPr="00CB75E6">
        <w:rPr>
          <w:rFonts w:ascii="Times New Roman" w:hAnsi="Times New Roman" w:cs="Times New Roman"/>
          <w:i/>
          <w:iCs/>
        </w:rPr>
        <w:t>An examination of the relationship between servant-leadership behavior of the Elementary School Principal, school climate and student achievement as measured by the 4th grade mathematics and Reading Michigan Educational Assessment Program</w:t>
      </w:r>
      <w:r w:rsidRPr="00CB75E6">
        <w:rPr>
          <w:rFonts w:ascii="Times New Roman" w:hAnsi="Times New Roman" w:cs="Times New Roman"/>
        </w:rPr>
        <w:t xml:space="preserve"> (dissertation). </w:t>
      </w:r>
    </w:p>
    <w:p w14:paraId="08DDBA04" w14:textId="77777777"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Davis, C. (2020). </w:t>
      </w:r>
      <w:r w:rsidRPr="00CB75E6">
        <w:rPr>
          <w:rFonts w:ascii="Times New Roman" w:hAnsi="Times New Roman" w:cs="Times New Roman"/>
          <w:i/>
          <w:iCs/>
        </w:rPr>
        <w:t>A Qualitative Case Study Examining Perceptions of K-12 Building Principals Regarding the Importance of Servant Leadership to School Improvement and Sustaining Positive School Culture</w:t>
      </w:r>
      <w:r w:rsidRPr="00CB75E6">
        <w:rPr>
          <w:rFonts w:ascii="Times New Roman" w:hAnsi="Times New Roman" w:cs="Times New Roman"/>
        </w:rPr>
        <w:t xml:space="preserve"> (dissertation). ProQuest, Ann Arbor, MI. </w:t>
      </w:r>
    </w:p>
    <w:p w14:paraId="3D35E29A" w14:textId="77777777"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Davis, T. H. (2018). </w:t>
      </w:r>
      <w:r w:rsidRPr="00CB75E6">
        <w:rPr>
          <w:rFonts w:ascii="Times New Roman" w:hAnsi="Times New Roman" w:cs="Times New Roman"/>
          <w:i/>
          <w:iCs/>
        </w:rPr>
        <w:t xml:space="preserve">School culture and student achievement: An examination of two high-achieving, high-poverty </w:t>
      </w:r>
      <w:proofErr w:type="spellStart"/>
      <w:r w:rsidRPr="00CB75E6">
        <w:rPr>
          <w:rFonts w:ascii="Times New Roman" w:hAnsi="Times New Roman" w:cs="Times New Roman"/>
          <w:i/>
          <w:iCs/>
        </w:rPr>
        <w:t>arkansas</w:t>
      </w:r>
      <w:proofErr w:type="spellEnd"/>
      <w:r w:rsidRPr="00CB75E6">
        <w:rPr>
          <w:rFonts w:ascii="Times New Roman" w:hAnsi="Times New Roman" w:cs="Times New Roman"/>
          <w:i/>
          <w:iCs/>
        </w:rPr>
        <w:t xml:space="preserve"> schools</w:t>
      </w:r>
      <w:r w:rsidRPr="00CB75E6">
        <w:rPr>
          <w:rFonts w:ascii="Times New Roman" w:hAnsi="Times New Roman" w:cs="Times New Roman"/>
        </w:rPr>
        <w:t xml:space="preserve"> (dissertation). ProQuest, Ann Arbor, MI. </w:t>
      </w:r>
    </w:p>
    <w:p w14:paraId="3A428FAA" w14:textId="2E93482A" w:rsidR="00BB62B1" w:rsidRPr="00BD2EEF" w:rsidRDefault="00EE3FED" w:rsidP="00BD2EEF">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Deal, T. E., &amp; Peterson, K. D. (1991). </w:t>
      </w:r>
      <w:r w:rsidRPr="00CB75E6">
        <w:rPr>
          <w:rFonts w:ascii="Times New Roman" w:hAnsi="Times New Roman" w:cs="Times New Roman"/>
          <w:i/>
          <w:iCs/>
        </w:rPr>
        <w:t>The principal's role in Shaping School Culture</w:t>
      </w:r>
      <w:r w:rsidRPr="00CB75E6">
        <w:rPr>
          <w:rFonts w:ascii="Times New Roman" w:hAnsi="Times New Roman" w:cs="Times New Roman"/>
        </w:rPr>
        <w:t xml:space="preserve">. U.S. Dept. of Education, Office of Educational Research and Improvement, Programs for the Improvement of Practice. </w:t>
      </w:r>
      <w:r w:rsidR="00BB62B1" w:rsidRPr="00CB75E6">
        <w:t xml:space="preserve">Deal, T. E., &amp; Peterson, K. D. (2009). </w:t>
      </w:r>
      <w:r w:rsidR="00BB62B1" w:rsidRPr="00CB75E6">
        <w:rPr>
          <w:i/>
          <w:iCs/>
        </w:rPr>
        <w:t xml:space="preserve">The Shaping School Culture </w:t>
      </w:r>
      <w:proofErr w:type="spellStart"/>
      <w:r w:rsidR="00BB62B1" w:rsidRPr="00CB75E6">
        <w:rPr>
          <w:i/>
          <w:iCs/>
        </w:rPr>
        <w:t>Fieldbook</w:t>
      </w:r>
      <w:proofErr w:type="spellEnd"/>
      <w:r w:rsidR="00BB62B1" w:rsidRPr="00CB75E6">
        <w:t xml:space="preserve">. Jossey-Bass. </w:t>
      </w:r>
    </w:p>
    <w:p w14:paraId="3FC29062" w14:textId="77777777"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Deal, T. E., &amp; Peterson, K. D. (2016). </w:t>
      </w:r>
      <w:r w:rsidRPr="00CB75E6">
        <w:rPr>
          <w:rFonts w:ascii="Times New Roman" w:hAnsi="Times New Roman" w:cs="Times New Roman"/>
          <w:i/>
          <w:iCs/>
        </w:rPr>
        <w:t>Shaping school culture</w:t>
      </w:r>
      <w:r w:rsidRPr="00CB75E6">
        <w:rPr>
          <w:rFonts w:ascii="Times New Roman" w:hAnsi="Times New Roman" w:cs="Times New Roman"/>
        </w:rPr>
        <w:t xml:space="preserve">. Jossey-Bass, a Wiley brand. </w:t>
      </w:r>
    </w:p>
    <w:p w14:paraId="2629E030" w14:textId="5B4BE1A1"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lastRenderedPageBreak/>
        <w:t xml:space="preserve">Dennis, R. S., &amp; </w:t>
      </w:r>
      <w:proofErr w:type="spellStart"/>
      <w:r w:rsidRPr="00CB75E6">
        <w:rPr>
          <w:rFonts w:ascii="Times New Roman" w:hAnsi="Times New Roman" w:cs="Times New Roman"/>
        </w:rPr>
        <w:t>Bocarnea</w:t>
      </w:r>
      <w:proofErr w:type="spellEnd"/>
      <w:r w:rsidRPr="00CB75E6">
        <w:rPr>
          <w:rFonts w:ascii="Times New Roman" w:hAnsi="Times New Roman" w:cs="Times New Roman"/>
        </w:rPr>
        <w:t xml:space="preserve">, M. (2005). Development of the servant leadership assessment instrument. </w:t>
      </w:r>
      <w:r w:rsidRPr="00CB75E6">
        <w:rPr>
          <w:rFonts w:ascii="Times New Roman" w:hAnsi="Times New Roman" w:cs="Times New Roman"/>
          <w:i/>
          <w:iCs/>
        </w:rPr>
        <w:t>Leadership &amp; Organization Development Journal</w:t>
      </w:r>
      <w:r w:rsidRPr="00CB75E6">
        <w:rPr>
          <w:rFonts w:ascii="Times New Roman" w:hAnsi="Times New Roman" w:cs="Times New Roman"/>
        </w:rPr>
        <w:t xml:space="preserve">, </w:t>
      </w:r>
      <w:r w:rsidRPr="00CB75E6">
        <w:rPr>
          <w:rFonts w:ascii="Times New Roman" w:hAnsi="Times New Roman" w:cs="Times New Roman"/>
          <w:i/>
          <w:iCs/>
        </w:rPr>
        <w:t>26</w:t>
      </w:r>
      <w:r w:rsidRPr="00CB75E6">
        <w:rPr>
          <w:rFonts w:ascii="Times New Roman" w:hAnsi="Times New Roman" w:cs="Times New Roman"/>
        </w:rPr>
        <w:t xml:space="preserve">(8), 600–615. https://doi.org/10.1108/01437730510633692 </w:t>
      </w:r>
    </w:p>
    <w:p w14:paraId="091BD36E" w14:textId="54336E47" w:rsidR="003C4FE0" w:rsidRPr="00CB75E6" w:rsidRDefault="003C4FE0"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Denzin, N. K. (1978). </w:t>
      </w:r>
      <w:r w:rsidRPr="00CB75E6">
        <w:rPr>
          <w:rFonts w:ascii="Times New Roman" w:hAnsi="Times New Roman" w:cs="Times New Roman"/>
          <w:i/>
        </w:rPr>
        <w:t>Triangulation: A Case for Methodological Evaluation and Combination. Sociological Methods</w:t>
      </w:r>
      <w:r w:rsidRPr="00CB75E6">
        <w:rPr>
          <w:rFonts w:ascii="Times New Roman" w:hAnsi="Times New Roman" w:cs="Times New Roman"/>
        </w:rPr>
        <w:t>, 339-357.</w:t>
      </w:r>
    </w:p>
    <w:p w14:paraId="73F11026" w14:textId="7374D355" w:rsidR="00C8583B" w:rsidRPr="00CB75E6" w:rsidRDefault="00C8583B" w:rsidP="00C8583B">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Diehl, D. K., &amp;amp; </w:t>
      </w:r>
      <w:proofErr w:type="spellStart"/>
      <w:r w:rsidRPr="00CB75E6">
        <w:rPr>
          <w:rFonts w:ascii="Times New Roman" w:hAnsi="Times New Roman" w:cs="Times New Roman"/>
        </w:rPr>
        <w:t>Golann</w:t>
      </w:r>
      <w:proofErr w:type="spellEnd"/>
      <w:r w:rsidRPr="00CB75E6">
        <w:rPr>
          <w:rFonts w:ascii="Times New Roman" w:hAnsi="Times New Roman" w:cs="Times New Roman"/>
        </w:rPr>
        <w:t xml:space="preserve">, J. W. (2023a). An integrated framework for studying how schools respond to external pressures. </w:t>
      </w:r>
      <w:r w:rsidRPr="00CB75E6">
        <w:rPr>
          <w:rFonts w:ascii="Times New Roman" w:hAnsi="Times New Roman" w:cs="Times New Roman"/>
          <w:i/>
        </w:rPr>
        <w:t>Educational Researcher</w:t>
      </w:r>
      <w:r w:rsidRPr="00CB75E6">
        <w:rPr>
          <w:rFonts w:ascii="Times New Roman" w:hAnsi="Times New Roman" w:cs="Times New Roman"/>
        </w:rPr>
        <w:t>. https://doi.org/10.3102/0013189x231159599</w:t>
      </w:r>
    </w:p>
    <w:p w14:paraId="6748EDC1" w14:textId="199E8167"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proofErr w:type="spellStart"/>
      <w:r w:rsidRPr="00CB75E6">
        <w:rPr>
          <w:rFonts w:ascii="Times New Roman" w:hAnsi="Times New Roman" w:cs="Times New Roman"/>
        </w:rPr>
        <w:t>Dierendonck</w:t>
      </w:r>
      <w:proofErr w:type="spellEnd"/>
      <w:r w:rsidRPr="00CB75E6">
        <w:rPr>
          <w:rFonts w:ascii="Times New Roman" w:hAnsi="Times New Roman" w:cs="Times New Roman"/>
        </w:rPr>
        <w:t xml:space="preserve">, D. van. (2011). Servant Leadership: A Review and Synthesis. </w:t>
      </w:r>
      <w:r w:rsidRPr="00CB75E6">
        <w:rPr>
          <w:rFonts w:ascii="Times New Roman" w:hAnsi="Times New Roman" w:cs="Times New Roman"/>
          <w:i/>
          <w:iCs/>
        </w:rPr>
        <w:t>Journal of Management</w:t>
      </w:r>
      <w:r w:rsidRPr="00CB75E6">
        <w:rPr>
          <w:rFonts w:ascii="Times New Roman" w:hAnsi="Times New Roman" w:cs="Times New Roman"/>
        </w:rPr>
        <w:t xml:space="preserve">, </w:t>
      </w:r>
      <w:r w:rsidRPr="00CB75E6">
        <w:rPr>
          <w:rFonts w:ascii="Times New Roman" w:hAnsi="Times New Roman" w:cs="Times New Roman"/>
          <w:i/>
          <w:iCs/>
        </w:rPr>
        <w:t>37</w:t>
      </w:r>
      <w:r w:rsidRPr="00CB75E6">
        <w:rPr>
          <w:rFonts w:ascii="Times New Roman" w:hAnsi="Times New Roman" w:cs="Times New Roman"/>
        </w:rPr>
        <w:t>(4), 1228–1261. https://doi.org/ http://www. sagepub.com/</w:t>
      </w:r>
      <w:proofErr w:type="spellStart"/>
      <w:r w:rsidRPr="00CB75E6">
        <w:rPr>
          <w:rFonts w:ascii="Times New Roman" w:hAnsi="Times New Roman" w:cs="Times New Roman"/>
        </w:rPr>
        <w:t>journalsPermissions.nav</w:t>
      </w:r>
      <w:proofErr w:type="spellEnd"/>
      <w:r w:rsidRPr="00CB75E6">
        <w:rPr>
          <w:rFonts w:ascii="Times New Roman" w:hAnsi="Times New Roman" w:cs="Times New Roman"/>
        </w:rPr>
        <w:t xml:space="preserve"> </w:t>
      </w:r>
    </w:p>
    <w:p w14:paraId="70D711B9" w14:textId="459E176C" w:rsidR="00695D68" w:rsidRPr="00CB75E6" w:rsidRDefault="00695D68" w:rsidP="00695D68">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Douglas, E. (2017). Beyond the interpretive: Finding meaning in qualitative data</w:t>
      </w:r>
      <w:r w:rsidRPr="00CB75E6">
        <w:rPr>
          <w:rFonts w:ascii="Times New Roman" w:hAnsi="Times New Roman" w:cs="Times New Roman"/>
          <w:i/>
        </w:rPr>
        <w:t>. 2017 ASEE Annual Conference &amp; Exposition Proceedings.</w:t>
      </w:r>
      <w:r w:rsidRPr="00CB75E6">
        <w:rPr>
          <w:rFonts w:ascii="Times New Roman" w:hAnsi="Times New Roman" w:cs="Times New Roman"/>
        </w:rPr>
        <w:t xml:space="preserve"> https://doi.org/10.18260/1-2--27658</w:t>
      </w:r>
    </w:p>
    <w:p w14:paraId="73D5F50E" w14:textId="4AC2ADD6"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Dwyer, R. (2015). The habitus of a music teacher: Narrative case studies of music education. </w:t>
      </w:r>
      <w:r w:rsidRPr="00CB75E6">
        <w:rPr>
          <w:rFonts w:ascii="Times New Roman" w:hAnsi="Times New Roman" w:cs="Times New Roman"/>
          <w:i/>
          <w:iCs/>
        </w:rPr>
        <w:t>Sempre: Society for Education, Music, and Psychology Research</w:t>
      </w:r>
      <w:r w:rsidRPr="00CB75E6">
        <w:rPr>
          <w:rFonts w:ascii="Times New Roman" w:hAnsi="Times New Roman" w:cs="Times New Roman"/>
        </w:rPr>
        <w:t xml:space="preserve">, </w:t>
      </w:r>
      <w:r w:rsidRPr="00CB75E6">
        <w:rPr>
          <w:rFonts w:ascii="Times New Roman" w:hAnsi="Times New Roman" w:cs="Times New Roman"/>
          <w:i/>
          <w:iCs/>
        </w:rPr>
        <w:t>37</w:t>
      </w:r>
      <w:r w:rsidRPr="00CB75E6">
        <w:rPr>
          <w:rFonts w:ascii="Times New Roman" w:hAnsi="Times New Roman" w:cs="Times New Roman"/>
        </w:rPr>
        <w:t xml:space="preserve">(1). https://doi.org/https://doi.org/10.1177/1321103X15589260 </w:t>
      </w:r>
    </w:p>
    <w:p w14:paraId="2993D178" w14:textId="52025432" w:rsidR="00695D68" w:rsidRPr="00CB75E6" w:rsidRDefault="00695D68" w:rsidP="00695D68">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Edmonson, S., &amp; Irby, B. J. (2008). Ten tips for producing a top qualitative research study. Pearson/Allyn and Bacon.</w:t>
      </w:r>
    </w:p>
    <w:p w14:paraId="3E64DA6E" w14:textId="0F13BD9D" w:rsidR="003B323C" w:rsidRPr="00CB75E6" w:rsidRDefault="003B323C" w:rsidP="003B323C">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lastRenderedPageBreak/>
        <w:t xml:space="preserve">Filoramo, T. (2022). </w:t>
      </w:r>
      <w:r w:rsidRPr="00CB75E6">
        <w:rPr>
          <w:rFonts w:ascii="Times New Roman" w:hAnsi="Times New Roman" w:cs="Times New Roman"/>
          <w:i/>
          <w:iCs/>
        </w:rPr>
        <w:t>A Qualitative Descriptive Study of the Role and Practices of Two Inner-City Charter Principals</w:t>
      </w:r>
      <w:r w:rsidRPr="00CB75E6">
        <w:rPr>
          <w:rFonts w:ascii="Times New Roman" w:hAnsi="Times New Roman" w:cs="Times New Roman"/>
        </w:rPr>
        <w:t xml:space="preserve"> (dissertation). ProQuest, Ann Arbor, MI. </w:t>
      </w:r>
    </w:p>
    <w:p w14:paraId="2F988221" w14:textId="589B3E4E"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Finley, D. K. (2016). </w:t>
      </w:r>
      <w:r w:rsidRPr="00CB75E6">
        <w:rPr>
          <w:rFonts w:ascii="Times New Roman" w:hAnsi="Times New Roman" w:cs="Times New Roman"/>
          <w:i/>
          <w:iCs/>
        </w:rPr>
        <w:t>What happens in the classroom?: How school culture influences and impacts professional development and teacher practice</w:t>
      </w:r>
      <w:r w:rsidRPr="00CB75E6">
        <w:rPr>
          <w:rFonts w:ascii="Times New Roman" w:hAnsi="Times New Roman" w:cs="Times New Roman"/>
        </w:rPr>
        <w:t xml:space="preserve"> (dissertation). ProQuest, Ann Arbor, MI 2016. </w:t>
      </w:r>
    </w:p>
    <w:p w14:paraId="56B20888" w14:textId="69FBC2A1" w:rsidR="00CF192F" w:rsidRPr="00CB75E6" w:rsidRDefault="00CF192F" w:rsidP="00CF192F">
      <w:pPr>
        <w:pStyle w:val="NormalWeb"/>
        <w:spacing w:line="480" w:lineRule="auto"/>
        <w:ind w:left="567" w:hanging="567"/>
      </w:pPr>
      <w:r w:rsidRPr="00CB75E6">
        <w:t xml:space="preserve">Fives, H., &amp; Gill, M. G. (2015). </w:t>
      </w:r>
      <w:r w:rsidRPr="00CB75E6">
        <w:rPr>
          <w:i/>
          <w:iCs/>
        </w:rPr>
        <w:t>International Handbook of Research on Teachers’ beliefs</w:t>
      </w:r>
      <w:r w:rsidRPr="00CB75E6">
        <w:t xml:space="preserve">. Routledge. </w:t>
      </w:r>
    </w:p>
    <w:p w14:paraId="08C4F785" w14:textId="77777777"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Frick, D. M. (2011). </w:t>
      </w:r>
      <w:r w:rsidRPr="00CB75E6">
        <w:rPr>
          <w:rFonts w:ascii="Times New Roman" w:hAnsi="Times New Roman" w:cs="Times New Roman"/>
          <w:i/>
          <w:iCs/>
        </w:rPr>
        <w:t>Robert K. Greenleaf: A life of servant leadership</w:t>
      </w:r>
      <w:r w:rsidRPr="00CB75E6">
        <w:rPr>
          <w:rFonts w:ascii="Times New Roman" w:hAnsi="Times New Roman" w:cs="Times New Roman"/>
        </w:rPr>
        <w:t xml:space="preserve">. Readhowyouwant.com Ltd. </w:t>
      </w:r>
    </w:p>
    <w:p w14:paraId="07586064" w14:textId="77777777"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Geertz, C. (1973). </w:t>
      </w:r>
      <w:r w:rsidRPr="00CB75E6">
        <w:rPr>
          <w:rFonts w:ascii="Times New Roman" w:hAnsi="Times New Roman" w:cs="Times New Roman"/>
          <w:i/>
          <w:iCs/>
        </w:rPr>
        <w:t>The interpretation of culture</w:t>
      </w:r>
      <w:r w:rsidRPr="00CB75E6">
        <w:rPr>
          <w:rFonts w:ascii="Times New Roman" w:hAnsi="Times New Roman" w:cs="Times New Roman"/>
        </w:rPr>
        <w:t xml:space="preserve">. Perseus. </w:t>
      </w:r>
    </w:p>
    <w:p w14:paraId="6476A335" w14:textId="77777777"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Goodenough, W. H. (1981). </w:t>
      </w:r>
      <w:r w:rsidRPr="00CB75E6">
        <w:rPr>
          <w:rFonts w:ascii="Times New Roman" w:hAnsi="Times New Roman" w:cs="Times New Roman"/>
          <w:i/>
          <w:iCs/>
        </w:rPr>
        <w:t>Culture, language, and Society</w:t>
      </w:r>
      <w:r w:rsidRPr="00CB75E6">
        <w:rPr>
          <w:rFonts w:ascii="Times New Roman" w:hAnsi="Times New Roman" w:cs="Times New Roman"/>
        </w:rPr>
        <w:t xml:space="preserve">. The Benjamin-Cummings. </w:t>
      </w:r>
    </w:p>
    <w:p w14:paraId="36602203" w14:textId="77777777"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Greenleaf, R. K. (1998). </w:t>
      </w:r>
      <w:r w:rsidRPr="00CB75E6">
        <w:rPr>
          <w:rFonts w:ascii="Times New Roman" w:hAnsi="Times New Roman" w:cs="Times New Roman"/>
          <w:i/>
          <w:iCs/>
        </w:rPr>
        <w:t>The power of servant-leadership: Essays</w:t>
      </w:r>
      <w:r w:rsidRPr="00CB75E6">
        <w:rPr>
          <w:rFonts w:ascii="Times New Roman" w:hAnsi="Times New Roman" w:cs="Times New Roman"/>
        </w:rPr>
        <w:t xml:space="preserve">. Berrett-Koehler Publishers. </w:t>
      </w:r>
    </w:p>
    <w:p w14:paraId="2105AD4D" w14:textId="579D8891"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Greenleaf, R. K. (2008). </w:t>
      </w:r>
      <w:r w:rsidRPr="00CB75E6">
        <w:rPr>
          <w:rFonts w:ascii="Times New Roman" w:hAnsi="Times New Roman" w:cs="Times New Roman"/>
          <w:i/>
          <w:iCs/>
        </w:rPr>
        <w:t>The servant as leader</w:t>
      </w:r>
      <w:r w:rsidRPr="00CB75E6">
        <w:rPr>
          <w:rFonts w:ascii="Times New Roman" w:hAnsi="Times New Roman" w:cs="Times New Roman"/>
        </w:rPr>
        <w:t xml:space="preserve">. Greenleaf Center for Servant Leadership. </w:t>
      </w:r>
    </w:p>
    <w:p w14:paraId="518CFF49" w14:textId="221C8CE3" w:rsidR="00695D68" w:rsidRPr="00CB75E6" w:rsidRDefault="00695D68"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Greenleaf, R. K., &amp;amp; Spears, L. C. (2014). The power of servant-leadership: Essays. RHYW.</w:t>
      </w:r>
    </w:p>
    <w:p w14:paraId="3C55ADDE" w14:textId="0689F477" w:rsidR="007436F7" w:rsidRPr="00CB75E6" w:rsidRDefault="007436F7" w:rsidP="007436F7">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Grissom, J. A., Egalite, A. J., &amp; Lindsay, C. A. (2021). How Principals Affect Students and Schools. Raleigh; Wallace. </w:t>
      </w:r>
    </w:p>
    <w:p w14:paraId="7CE75D89" w14:textId="30A728C5" w:rsidR="00C8583B" w:rsidRPr="00CB75E6" w:rsidRDefault="00C8583B" w:rsidP="00C8583B">
      <w:pPr>
        <w:spacing w:before="100" w:beforeAutospacing="1" w:after="100" w:afterAutospacing="1" w:line="480" w:lineRule="auto"/>
        <w:ind w:left="567" w:hanging="567"/>
        <w:rPr>
          <w:rFonts w:ascii="Times New Roman" w:hAnsi="Times New Roman" w:cs="Times New Roman"/>
        </w:rPr>
      </w:pPr>
      <w:proofErr w:type="spellStart"/>
      <w:r w:rsidRPr="00CB75E6">
        <w:rPr>
          <w:rFonts w:ascii="Times New Roman" w:hAnsi="Times New Roman" w:cs="Times New Roman"/>
        </w:rPr>
        <w:lastRenderedPageBreak/>
        <w:t>Gruenert</w:t>
      </w:r>
      <w:proofErr w:type="spellEnd"/>
      <w:r w:rsidRPr="00CB75E6">
        <w:rPr>
          <w:rFonts w:ascii="Times New Roman" w:hAnsi="Times New Roman" w:cs="Times New Roman"/>
        </w:rPr>
        <w:t xml:space="preserve">, S., &amp;amp; Whitaker, T. (2015). </w:t>
      </w:r>
      <w:r w:rsidRPr="00CB75E6">
        <w:rPr>
          <w:rFonts w:ascii="Times New Roman" w:hAnsi="Times New Roman" w:cs="Times New Roman"/>
          <w:i/>
        </w:rPr>
        <w:t>School culture rewired how to define, assess, and transform it.</w:t>
      </w:r>
      <w:r w:rsidRPr="00CB75E6">
        <w:rPr>
          <w:rFonts w:ascii="Times New Roman" w:hAnsi="Times New Roman" w:cs="Times New Roman"/>
        </w:rPr>
        <w:t xml:space="preserve"> ASCD.</w:t>
      </w:r>
    </w:p>
    <w:p w14:paraId="34489B1C" w14:textId="3ED890A2"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Hannula, M. S. (2012). Looking at the third wave from the west: Framing values within a broader scope of affective traits. </w:t>
      </w:r>
      <w:r w:rsidRPr="00CB75E6">
        <w:rPr>
          <w:rFonts w:ascii="Times New Roman" w:hAnsi="Times New Roman" w:cs="Times New Roman"/>
          <w:i/>
          <w:iCs/>
        </w:rPr>
        <w:t>ZDM</w:t>
      </w:r>
      <w:r w:rsidRPr="00CB75E6">
        <w:rPr>
          <w:rFonts w:ascii="Times New Roman" w:hAnsi="Times New Roman" w:cs="Times New Roman"/>
        </w:rPr>
        <w:t xml:space="preserve">, </w:t>
      </w:r>
      <w:r w:rsidRPr="00CB75E6">
        <w:rPr>
          <w:rFonts w:ascii="Times New Roman" w:hAnsi="Times New Roman" w:cs="Times New Roman"/>
          <w:i/>
          <w:iCs/>
        </w:rPr>
        <w:t>44</w:t>
      </w:r>
      <w:r w:rsidRPr="00CB75E6">
        <w:rPr>
          <w:rFonts w:ascii="Times New Roman" w:hAnsi="Times New Roman" w:cs="Times New Roman"/>
        </w:rPr>
        <w:t xml:space="preserve">(1), 83–90. https://doi.org/10.1007/s11858-012-0410-5 </w:t>
      </w:r>
    </w:p>
    <w:p w14:paraId="15317C88" w14:textId="2625A280" w:rsidR="007436F7" w:rsidRPr="00CB75E6" w:rsidRDefault="007436F7" w:rsidP="007436F7">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Helms, C. C. (2017). </w:t>
      </w:r>
      <w:r w:rsidRPr="00CB75E6">
        <w:rPr>
          <w:rFonts w:ascii="Times New Roman" w:hAnsi="Times New Roman" w:cs="Times New Roman"/>
          <w:i/>
          <w:iCs/>
        </w:rPr>
        <w:t>How Teachers' Perceptions of Their Principals' Servant Leadership Characteristics Influence Their Likelihood to Remain in Their Current Teaching Position in Central Oregon Public Schools</w:t>
      </w:r>
      <w:r w:rsidRPr="00CB75E6">
        <w:rPr>
          <w:rFonts w:ascii="Times New Roman" w:hAnsi="Times New Roman" w:cs="Times New Roman"/>
        </w:rPr>
        <w:t xml:space="preserve"> (dissertation). Creighton University, Omaha, NE. </w:t>
      </w:r>
    </w:p>
    <w:p w14:paraId="79D462BB" w14:textId="4041359E"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proofErr w:type="spellStart"/>
      <w:r w:rsidRPr="00CB75E6">
        <w:rPr>
          <w:rFonts w:ascii="Times New Roman" w:hAnsi="Times New Roman" w:cs="Times New Roman"/>
        </w:rPr>
        <w:t>Henstrand</w:t>
      </w:r>
      <w:proofErr w:type="spellEnd"/>
      <w:r w:rsidRPr="00CB75E6">
        <w:rPr>
          <w:rFonts w:ascii="Times New Roman" w:hAnsi="Times New Roman" w:cs="Times New Roman"/>
        </w:rPr>
        <w:t xml:space="preserve">, J. (2006). Seeking an understanding of school culture: Using theory as a framework for observation and analysis. </w:t>
      </w:r>
      <w:r w:rsidRPr="00CB75E6">
        <w:rPr>
          <w:rFonts w:ascii="Times New Roman" w:hAnsi="Times New Roman" w:cs="Times New Roman"/>
          <w:i/>
          <w:iCs/>
        </w:rPr>
        <w:t>Theoretical Frameworks in Qualitative Research</w:t>
      </w:r>
      <w:r w:rsidRPr="00CB75E6">
        <w:rPr>
          <w:rFonts w:ascii="Times New Roman" w:hAnsi="Times New Roman" w:cs="Times New Roman"/>
        </w:rPr>
        <w:t xml:space="preserve">, 2–22. https://doi.org/10.4135/9781412986335.n1 </w:t>
      </w:r>
    </w:p>
    <w:p w14:paraId="20B2D594" w14:textId="3A80F34D" w:rsidR="00A63BFD" w:rsidRPr="00CB75E6" w:rsidRDefault="00A63BFD" w:rsidP="00A63BF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i/>
        </w:rPr>
        <w:t>History of Benedictine Military School. Benedictine Military School</w:t>
      </w:r>
      <w:r w:rsidRPr="00CB75E6">
        <w:rPr>
          <w:rFonts w:ascii="Times New Roman" w:hAnsi="Times New Roman" w:cs="Times New Roman"/>
        </w:rPr>
        <w:t xml:space="preserve">. (n.d.). </w:t>
      </w:r>
      <w:hyperlink r:id="rId16" w:history="1">
        <w:r w:rsidRPr="00CB75E6">
          <w:rPr>
            <w:rStyle w:val="Hyperlink"/>
            <w:rFonts w:ascii="Times New Roman" w:hAnsi="Times New Roman" w:cs="Times New Roman"/>
          </w:rPr>
          <w:t>https://www.thebc400.com/about/history</w:t>
        </w:r>
      </w:hyperlink>
    </w:p>
    <w:p w14:paraId="48AB80D2" w14:textId="6C0255D8" w:rsidR="00A63BFD" w:rsidRPr="00CB75E6" w:rsidRDefault="00A63BFD" w:rsidP="00A63BFD">
      <w:pPr>
        <w:pStyle w:val="NormalWeb"/>
        <w:spacing w:line="480" w:lineRule="auto"/>
        <w:ind w:left="567" w:hanging="567"/>
      </w:pPr>
      <w:r w:rsidRPr="00CB75E6">
        <w:rPr>
          <w:i/>
          <w:iCs/>
        </w:rPr>
        <w:t>History of Savannah Country Day School</w:t>
      </w:r>
      <w:r w:rsidRPr="00CB75E6">
        <w:t xml:space="preserve">. The Savannah Country Day School. (n.d.). https://www.savcds.org/about-us/history </w:t>
      </w:r>
    </w:p>
    <w:p w14:paraId="30A4272C" w14:textId="2145B55E" w:rsidR="00E317F9" w:rsidRPr="00CB75E6" w:rsidRDefault="00E317F9" w:rsidP="00E317F9">
      <w:pPr>
        <w:pStyle w:val="NormalWeb"/>
        <w:spacing w:line="480" w:lineRule="auto"/>
        <w:ind w:left="567" w:hanging="567"/>
      </w:pPr>
      <w:r w:rsidRPr="00CB75E6">
        <w:t xml:space="preserve">Hyett, N., Kenny, A., &amp;amp; Dickson-Swift, V. (2014). Methodology or method? A critical review of qualitative case study reports. International Journal of Qualitative </w:t>
      </w:r>
      <w:r w:rsidRPr="00CB75E6">
        <w:lastRenderedPageBreak/>
        <w:t>Studies on Health and Well-Being, 9(1), 23606. https://doi.org/10.3402/qhw.v9.23606</w:t>
      </w:r>
    </w:p>
    <w:p w14:paraId="420AA92F" w14:textId="77777777"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Jit, R., Sharma, C. S., &amp; Kawatra, M. (2017). Healing a Broken Spirit: Role of Servant Leadership. </w:t>
      </w:r>
      <w:proofErr w:type="spellStart"/>
      <w:r w:rsidRPr="00CB75E6">
        <w:rPr>
          <w:rFonts w:ascii="Times New Roman" w:hAnsi="Times New Roman" w:cs="Times New Roman"/>
          <w:i/>
          <w:iCs/>
        </w:rPr>
        <w:t>Vikalpa</w:t>
      </w:r>
      <w:proofErr w:type="spellEnd"/>
      <w:r w:rsidRPr="00CB75E6">
        <w:rPr>
          <w:rFonts w:ascii="Times New Roman" w:hAnsi="Times New Roman" w:cs="Times New Roman"/>
          <w:i/>
          <w:iCs/>
        </w:rPr>
        <w:t>: The Journal for Decision Makers</w:t>
      </w:r>
      <w:r w:rsidRPr="00CB75E6">
        <w:rPr>
          <w:rFonts w:ascii="Times New Roman" w:hAnsi="Times New Roman" w:cs="Times New Roman"/>
        </w:rPr>
        <w:t xml:space="preserve">, </w:t>
      </w:r>
      <w:r w:rsidRPr="00CB75E6">
        <w:rPr>
          <w:rFonts w:ascii="Times New Roman" w:hAnsi="Times New Roman" w:cs="Times New Roman"/>
          <w:i/>
          <w:iCs/>
        </w:rPr>
        <w:t>42</w:t>
      </w:r>
      <w:r w:rsidRPr="00CB75E6">
        <w:rPr>
          <w:rFonts w:ascii="Times New Roman" w:hAnsi="Times New Roman" w:cs="Times New Roman"/>
        </w:rPr>
        <w:t xml:space="preserve">(2), 80–94. https://doi.org/10.1177/0256090917703754 </w:t>
      </w:r>
    </w:p>
    <w:p w14:paraId="34E6ED5F" w14:textId="77777777"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Jones, T. S. (2018). </w:t>
      </w:r>
      <w:r w:rsidRPr="00CB75E6">
        <w:rPr>
          <w:rFonts w:ascii="Times New Roman" w:hAnsi="Times New Roman" w:cs="Times New Roman"/>
          <w:i/>
          <w:iCs/>
        </w:rPr>
        <w:t>A Phenomenological Study on Leading Transformational Change and Building School Culture in Elementary Schools</w:t>
      </w:r>
      <w:r w:rsidRPr="00CB75E6">
        <w:rPr>
          <w:rFonts w:ascii="Times New Roman" w:hAnsi="Times New Roman" w:cs="Times New Roman"/>
        </w:rPr>
        <w:t xml:space="preserve"> (dissertation). ProQuest, Ann Arbor, MI. </w:t>
      </w:r>
    </w:p>
    <w:p w14:paraId="1A2D246A" w14:textId="77777777"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Joseph Jeyaraj, J., &amp; Gandolfi, F. (2019). The servant leader as a critical pedagogue: Drawing lessons from critical pedagogy. </w:t>
      </w:r>
      <w:r w:rsidRPr="00CB75E6">
        <w:rPr>
          <w:rFonts w:ascii="Times New Roman" w:hAnsi="Times New Roman" w:cs="Times New Roman"/>
          <w:i/>
          <w:iCs/>
        </w:rPr>
        <w:t>International Journal of Leadership in Education</w:t>
      </w:r>
      <w:r w:rsidRPr="00CB75E6">
        <w:rPr>
          <w:rFonts w:ascii="Times New Roman" w:hAnsi="Times New Roman" w:cs="Times New Roman"/>
        </w:rPr>
        <w:t xml:space="preserve">, </w:t>
      </w:r>
      <w:r w:rsidRPr="00CB75E6">
        <w:rPr>
          <w:rFonts w:ascii="Times New Roman" w:hAnsi="Times New Roman" w:cs="Times New Roman"/>
          <w:i/>
          <w:iCs/>
        </w:rPr>
        <w:t>25</w:t>
      </w:r>
      <w:r w:rsidRPr="00CB75E6">
        <w:rPr>
          <w:rFonts w:ascii="Times New Roman" w:hAnsi="Times New Roman" w:cs="Times New Roman"/>
        </w:rPr>
        <w:t xml:space="preserve">(1), 88–105. https://doi.org/10.1080/13603124.2019.1690702 </w:t>
      </w:r>
    </w:p>
    <w:p w14:paraId="50DAB43F" w14:textId="77777777"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Kara, M. (2022). School culture as the predictor of teacher leadership. </w:t>
      </w:r>
      <w:r w:rsidRPr="00CB75E6">
        <w:rPr>
          <w:rFonts w:ascii="Times New Roman" w:hAnsi="Times New Roman" w:cs="Times New Roman"/>
          <w:i/>
          <w:iCs/>
        </w:rPr>
        <w:t>Journal of Innovative Research in Teacher Education</w:t>
      </w:r>
      <w:r w:rsidRPr="00CB75E6">
        <w:rPr>
          <w:rFonts w:ascii="Times New Roman" w:hAnsi="Times New Roman" w:cs="Times New Roman"/>
        </w:rPr>
        <w:t xml:space="preserve">, </w:t>
      </w:r>
      <w:r w:rsidRPr="00CB75E6">
        <w:rPr>
          <w:rFonts w:ascii="Times New Roman" w:hAnsi="Times New Roman" w:cs="Times New Roman"/>
          <w:i/>
          <w:iCs/>
        </w:rPr>
        <w:t>3</w:t>
      </w:r>
      <w:r w:rsidRPr="00CB75E6">
        <w:rPr>
          <w:rFonts w:ascii="Times New Roman" w:hAnsi="Times New Roman" w:cs="Times New Roman"/>
        </w:rPr>
        <w:t xml:space="preserve">(2), 209–225. https://doi.org/10.29329/jirte.2022.464.10 </w:t>
      </w:r>
    </w:p>
    <w:p w14:paraId="7141C880" w14:textId="212D4BD7"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KARADAĞ, E., KILIÇOĞLU, G., &amp; YILMAZ, D. (2014). Organizational cynicism, school culture, and academic achievement: The Study of Structural Equation Modeling. </w:t>
      </w:r>
      <w:r w:rsidRPr="00CB75E6">
        <w:rPr>
          <w:rFonts w:ascii="Times New Roman" w:hAnsi="Times New Roman" w:cs="Times New Roman"/>
          <w:i/>
          <w:iCs/>
        </w:rPr>
        <w:t>Educational Sciences: Theory &amp; Practice</w:t>
      </w:r>
      <w:r w:rsidRPr="00CB75E6">
        <w:rPr>
          <w:rFonts w:ascii="Times New Roman" w:hAnsi="Times New Roman" w:cs="Times New Roman"/>
        </w:rPr>
        <w:t xml:space="preserve">. https://doi.org/10.12738/estp.2014.1.1640 </w:t>
      </w:r>
    </w:p>
    <w:p w14:paraId="61C3319F" w14:textId="795430E2" w:rsidR="007436F7" w:rsidRPr="00CB75E6" w:rsidRDefault="007436F7" w:rsidP="007436F7">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lastRenderedPageBreak/>
        <w:t xml:space="preserve">Larkin, D. (2021). Toward a theory of job embeddedness in teacher retention: Implications for the COVID-19 pandemic era. </w:t>
      </w:r>
      <w:r w:rsidRPr="00CB75E6">
        <w:rPr>
          <w:rFonts w:ascii="Times New Roman" w:hAnsi="Times New Roman" w:cs="Times New Roman"/>
          <w:i/>
          <w:iCs/>
        </w:rPr>
        <w:t>Proceedings of the 2021 AERA Annual Meeting</w:t>
      </w:r>
      <w:r w:rsidRPr="00CB75E6">
        <w:rPr>
          <w:rFonts w:ascii="Times New Roman" w:hAnsi="Times New Roman" w:cs="Times New Roman"/>
        </w:rPr>
        <w:t xml:space="preserve">. https://doi.org/10.3102/1687594 </w:t>
      </w:r>
    </w:p>
    <w:p w14:paraId="6586F036" w14:textId="77777777"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Liden, R. C., Wayne, S. J., Meuser, J. D., Hu, J., Wu, J., &amp; Liao, C. (2015). Servant leadership: Validation of a short form of the SL-28. </w:t>
      </w:r>
      <w:r w:rsidRPr="00CB75E6">
        <w:rPr>
          <w:rFonts w:ascii="Times New Roman" w:hAnsi="Times New Roman" w:cs="Times New Roman"/>
          <w:i/>
          <w:iCs/>
        </w:rPr>
        <w:t>The Leadership Quarterly</w:t>
      </w:r>
      <w:r w:rsidRPr="00CB75E6">
        <w:rPr>
          <w:rFonts w:ascii="Times New Roman" w:hAnsi="Times New Roman" w:cs="Times New Roman"/>
        </w:rPr>
        <w:t xml:space="preserve">, </w:t>
      </w:r>
      <w:r w:rsidRPr="00CB75E6">
        <w:rPr>
          <w:rFonts w:ascii="Times New Roman" w:hAnsi="Times New Roman" w:cs="Times New Roman"/>
          <w:i/>
          <w:iCs/>
        </w:rPr>
        <w:t>26</w:t>
      </w:r>
      <w:r w:rsidRPr="00CB75E6">
        <w:rPr>
          <w:rFonts w:ascii="Times New Roman" w:hAnsi="Times New Roman" w:cs="Times New Roman"/>
        </w:rPr>
        <w:t xml:space="preserve">(2), 254–269. https://doi.org/10.1016/j.leaqua.2014.12.002 </w:t>
      </w:r>
    </w:p>
    <w:p w14:paraId="1F8ACCD6" w14:textId="2208CAFD" w:rsidR="00A63BF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Liden, R. C., Wayne, S. J., Zhao, H., &amp; Henderson, D. (2008). Servant leadership: Development of a multidimensional measure and multi-level assessment. </w:t>
      </w:r>
      <w:r w:rsidRPr="00CB75E6">
        <w:rPr>
          <w:rFonts w:ascii="Times New Roman" w:hAnsi="Times New Roman" w:cs="Times New Roman"/>
          <w:i/>
          <w:iCs/>
        </w:rPr>
        <w:t>The Leadership Quarterly</w:t>
      </w:r>
      <w:r w:rsidRPr="00CB75E6">
        <w:rPr>
          <w:rFonts w:ascii="Times New Roman" w:hAnsi="Times New Roman" w:cs="Times New Roman"/>
        </w:rPr>
        <w:t xml:space="preserve">, </w:t>
      </w:r>
      <w:r w:rsidRPr="00CB75E6">
        <w:rPr>
          <w:rFonts w:ascii="Times New Roman" w:hAnsi="Times New Roman" w:cs="Times New Roman"/>
          <w:i/>
          <w:iCs/>
        </w:rPr>
        <w:t>19</w:t>
      </w:r>
      <w:r w:rsidRPr="00CB75E6">
        <w:rPr>
          <w:rFonts w:ascii="Times New Roman" w:hAnsi="Times New Roman" w:cs="Times New Roman"/>
        </w:rPr>
        <w:t xml:space="preserve">(2), 161–177. </w:t>
      </w:r>
      <w:hyperlink r:id="rId17" w:history="1">
        <w:r w:rsidR="00A63BFD" w:rsidRPr="00CB75E6">
          <w:rPr>
            <w:rStyle w:val="Hyperlink"/>
            <w:rFonts w:ascii="Times New Roman" w:hAnsi="Times New Roman" w:cs="Times New Roman"/>
          </w:rPr>
          <w:t>https://doi.org/10.1016/j.leaqua.2008.01.006</w:t>
        </w:r>
      </w:hyperlink>
    </w:p>
    <w:p w14:paraId="04BA2C2D" w14:textId="65DF505C" w:rsidR="00EE3FED" w:rsidRPr="00CB75E6" w:rsidRDefault="00A63BFD" w:rsidP="00A63BFD">
      <w:pPr>
        <w:pStyle w:val="NormalWeb"/>
        <w:spacing w:line="480" w:lineRule="auto"/>
        <w:ind w:left="567" w:hanging="567"/>
      </w:pPr>
      <w:r w:rsidRPr="00CB75E6">
        <w:t xml:space="preserve">Liljedahl, P., </w:t>
      </w:r>
      <w:proofErr w:type="spellStart"/>
      <w:r w:rsidRPr="00CB75E6">
        <w:t>Andrà</w:t>
      </w:r>
      <w:proofErr w:type="spellEnd"/>
      <w:r w:rsidRPr="00CB75E6">
        <w:t xml:space="preserve">, C., Rouleau, A., &amp; Martino, P. D. (2023). Teacher tensions: Managed or resolved. </w:t>
      </w:r>
      <w:r w:rsidRPr="00CB75E6">
        <w:rPr>
          <w:i/>
          <w:iCs/>
        </w:rPr>
        <w:t>International Journal of Mathematical Education in Science and Technology</w:t>
      </w:r>
      <w:r w:rsidRPr="00CB75E6">
        <w:t xml:space="preserve">, 1–17. https://doi.org/10.1080/0020739x.2023.2190328 </w:t>
      </w:r>
    </w:p>
    <w:p w14:paraId="431AC266" w14:textId="4D057DBB" w:rsidR="00695D68" w:rsidRPr="00CB75E6" w:rsidRDefault="00695D68" w:rsidP="00695D68">
      <w:pPr>
        <w:pStyle w:val="NormalWeb"/>
        <w:spacing w:line="480" w:lineRule="auto"/>
        <w:ind w:left="567" w:hanging="567"/>
      </w:pPr>
      <w:r w:rsidRPr="00CB75E6">
        <w:t xml:space="preserve">Lincoln, Y. S., &amp; Guba, E. G. (1989). </w:t>
      </w:r>
      <w:r w:rsidRPr="00CB75E6">
        <w:rPr>
          <w:i/>
        </w:rPr>
        <w:t>Naturalistic inquiry.</w:t>
      </w:r>
      <w:r w:rsidRPr="00CB75E6">
        <w:t xml:space="preserve"> Sage Pub.</w:t>
      </w:r>
    </w:p>
    <w:p w14:paraId="66B55895" w14:textId="2695C13C" w:rsidR="007905E1" w:rsidRPr="00CB75E6" w:rsidRDefault="007905E1" w:rsidP="007905E1">
      <w:pPr>
        <w:pStyle w:val="NormalWeb"/>
        <w:spacing w:line="480" w:lineRule="auto"/>
        <w:ind w:left="567" w:hanging="567"/>
      </w:pPr>
      <w:r w:rsidRPr="00CB75E6">
        <w:t xml:space="preserve">Madigan, D. J., &amp; Curran, T. (2020b). Does Burnout affect academic achievement? A meta-analysis of over 100,000 students. </w:t>
      </w:r>
      <w:r w:rsidRPr="00CB75E6">
        <w:rPr>
          <w:i/>
          <w:iCs/>
        </w:rPr>
        <w:t>Educational Psychology Review</w:t>
      </w:r>
      <w:r w:rsidRPr="00CB75E6">
        <w:t xml:space="preserve">, </w:t>
      </w:r>
      <w:r w:rsidRPr="00CB75E6">
        <w:rPr>
          <w:i/>
          <w:iCs/>
        </w:rPr>
        <w:t>33</w:t>
      </w:r>
      <w:r w:rsidRPr="00CB75E6">
        <w:t xml:space="preserve">(2), 387–405. https://doi.org/10.1007/s10648-020-09533-1 </w:t>
      </w:r>
    </w:p>
    <w:p w14:paraId="15EE8380" w14:textId="0B7ED0CC" w:rsidR="00695D68" w:rsidRPr="00CB75E6" w:rsidRDefault="00695D68" w:rsidP="00695D68">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lastRenderedPageBreak/>
        <w:t>Maguire, M., &amp; Delahunt, B. (2017). Doing a Thematic Analysis: A Practical, Step-by-Step Guide for Learning and Teaching Scholars.</w:t>
      </w:r>
      <w:r w:rsidRPr="00CB75E6">
        <w:rPr>
          <w:rFonts w:ascii="Times New Roman" w:hAnsi="Times New Roman" w:cs="Times New Roman"/>
          <w:i/>
        </w:rPr>
        <w:t xml:space="preserve"> All Ireland Journal of Teaching and Learning in Higher Education, </w:t>
      </w:r>
      <w:r w:rsidRPr="00CB75E6">
        <w:rPr>
          <w:rFonts w:ascii="Times New Roman" w:hAnsi="Times New Roman" w:cs="Times New Roman"/>
        </w:rPr>
        <w:t>3, 351–364.</w:t>
      </w:r>
    </w:p>
    <w:p w14:paraId="1B1CDD28" w14:textId="74320504" w:rsidR="007436F7" w:rsidRPr="00CB75E6" w:rsidRDefault="007436F7" w:rsidP="007436F7">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Marsh, V. L. (2017). Becoming Restorative: Three Schools Transitioning to a Restorative Practices Culture. </w:t>
      </w:r>
      <w:r w:rsidRPr="00CB75E6">
        <w:rPr>
          <w:rFonts w:ascii="Times New Roman" w:hAnsi="Times New Roman" w:cs="Times New Roman"/>
          <w:i/>
          <w:iCs/>
        </w:rPr>
        <w:t>Center for Urban Education Success</w:t>
      </w:r>
      <w:r w:rsidRPr="00CB75E6">
        <w:rPr>
          <w:rFonts w:ascii="Times New Roman" w:hAnsi="Times New Roman" w:cs="Times New Roman"/>
        </w:rPr>
        <w:t xml:space="preserve">. </w:t>
      </w:r>
    </w:p>
    <w:p w14:paraId="34F2C512" w14:textId="4A44C69F" w:rsidR="007905E1" w:rsidRPr="00CB75E6" w:rsidRDefault="007905E1" w:rsidP="007436F7">
      <w:pPr>
        <w:pStyle w:val="NormalWeb"/>
        <w:spacing w:line="480" w:lineRule="auto"/>
        <w:ind w:left="567" w:hanging="567"/>
      </w:pPr>
      <w:r w:rsidRPr="00CB75E6">
        <w:t xml:space="preserve">Maslach, C., &amp; Jackson, S. E. (1981). The measurement of experienced burnout. </w:t>
      </w:r>
      <w:r w:rsidRPr="00CB75E6">
        <w:rPr>
          <w:i/>
          <w:iCs/>
        </w:rPr>
        <w:t>Journal of Organizational Behavior</w:t>
      </w:r>
      <w:r w:rsidRPr="00CB75E6">
        <w:t xml:space="preserve">, </w:t>
      </w:r>
      <w:r w:rsidRPr="00CB75E6">
        <w:rPr>
          <w:i/>
          <w:iCs/>
        </w:rPr>
        <w:t>2</w:t>
      </w:r>
      <w:r w:rsidRPr="00CB75E6">
        <w:t xml:space="preserve">(2), 99–113. https://doi.org/10.1002/job.4030020205 </w:t>
      </w:r>
    </w:p>
    <w:p w14:paraId="4A2C4DFC" w14:textId="77777777"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Martin, S. T. (2009). </w:t>
      </w:r>
      <w:r w:rsidRPr="00CB75E6">
        <w:rPr>
          <w:rFonts w:ascii="Times New Roman" w:hAnsi="Times New Roman" w:cs="Times New Roman"/>
          <w:i/>
          <w:iCs/>
        </w:rPr>
        <w:t xml:space="preserve">Relationship Between the Leadership Styles of Principals and School Culture </w:t>
      </w:r>
      <w:r w:rsidRPr="00CB75E6">
        <w:rPr>
          <w:rFonts w:ascii="Times New Roman" w:hAnsi="Times New Roman" w:cs="Times New Roman"/>
        </w:rPr>
        <w:t xml:space="preserve">(dissertation). </w:t>
      </w:r>
    </w:p>
    <w:p w14:paraId="20B8AAFE" w14:textId="3A6A44AB"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Martin-Chambers, L. V. D. (2022). </w:t>
      </w:r>
      <w:r w:rsidRPr="00CB75E6">
        <w:rPr>
          <w:rFonts w:ascii="Times New Roman" w:hAnsi="Times New Roman" w:cs="Times New Roman"/>
          <w:i/>
          <w:iCs/>
        </w:rPr>
        <w:t>Public Elementary Teachers’ Perceptions on School Culture and Literacy Instruction: A Qualitative Descriptive Study</w:t>
      </w:r>
      <w:r w:rsidRPr="00CB75E6">
        <w:rPr>
          <w:rFonts w:ascii="Times New Roman" w:hAnsi="Times New Roman" w:cs="Times New Roman"/>
        </w:rPr>
        <w:t xml:space="preserve"> (dissertation). ProQuest, Ann Arbor, Mi. </w:t>
      </w:r>
    </w:p>
    <w:p w14:paraId="19D930A9" w14:textId="7494202E" w:rsidR="008B185E" w:rsidRPr="00CB75E6" w:rsidRDefault="008B185E" w:rsidP="008B185E">
      <w:pPr>
        <w:spacing w:before="100" w:beforeAutospacing="1" w:after="100" w:afterAutospacing="1" w:line="480" w:lineRule="auto"/>
        <w:ind w:left="567" w:hanging="567"/>
        <w:rPr>
          <w:rFonts w:ascii="Times New Roman" w:hAnsi="Times New Roman" w:cs="Times New Roman"/>
        </w:rPr>
      </w:pPr>
      <w:proofErr w:type="spellStart"/>
      <w:r w:rsidRPr="00CB75E6">
        <w:rPr>
          <w:rFonts w:ascii="Times New Roman" w:hAnsi="Times New Roman" w:cs="Times New Roman"/>
        </w:rPr>
        <w:t>Matsiori</w:t>
      </w:r>
      <w:proofErr w:type="spellEnd"/>
      <w:r w:rsidRPr="00CB75E6">
        <w:rPr>
          <w:rFonts w:ascii="Times New Roman" w:hAnsi="Times New Roman" w:cs="Times New Roman"/>
        </w:rPr>
        <w:t xml:space="preserve">, A., Sfakianaki, E., </w:t>
      </w:r>
      <w:proofErr w:type="spellStart"/>
      <w:r w:rsidRPr="00CB75E6">
        <w:rPr>
          <w:rFonts w:ascii="Times New Roman" w:hAnsi="Times New Roman" w:cs="Times New Roman"/>
        </w:rPr>
        <w:t>Sevdali</w:t>
      </w:r>
      <w:proofErr w:type="spellEnd"/>
      <w:r w:rsidRPr="00CB75E6">
        <w:rPr>
          <w:rFonts w:ascii="Times New Roman" w:hAnsi="Times New Roman" w:cs="Times New Roman"/>
        </w:rPr>
        <w:t xml:space="preserve">, I., &amp;amp; </w:t>
      </w:r>
      <w:proofErr w:type="spellStart"/>
      <w:r w:rsidRPr="00CB75E6">
        <w:rPr>
          <w:rFonts w:ascii="Times New Roman" w:hAnsi="Times New Roman" w:cs="Times New Roman"/>
        </w:rPr>
        <w:t>Giannias</w:t>
      </w:r>
      <w:proofErr w:type="spellEnd"/>
      <w:r w:rsidRPr="00CB75E6">
        <w:rPr>
          <w:rFonts w:ascii="Times New Roman" w:hAnsi="Times New Roman" w:cs="Times New Roman"/>
        </w:rPr>
        <w:t xml:space="preserve">, D. A. (2018). Educational leadership and total quality management: Investigating teacher leadership styles. </w:t>
      </w:r>
      <w:r w:rsidRPr="00CB75E6">
        <w:rPr>
          <w:rFonts w:ascii="Times New Roman" w:hAnsi="Times New Roman" w:cs="Times New Roman"/>
          <w:i/>
        </w:rPr>
        <w:t>International Journal of Management in Education,</w:t>
      </w:r>
      <w:r w:rsidRPr="00CB75E6">
        <w:rPr>
          <w:rFonts w:ascii="Times New Roman" w:hAnsi="Times New Roman" w:cs="Times New Roman"/>
        </w:rPr>
        <w:t xml:space="preserve"> 12(4), 375. </w:t>
      </w:r>
      <w:hyperlink r:id="rId18" w:history="1">
        <w:r w:rsidR="00080102" w:rsidRPr="00CB75E6">
          <w:rPr>
            <w:rStyle w:val="Hyperlink"/>
            <w:rFonts w:ascii="Times New Roman" w:hAnsi="Times New Roman" w:cs="Times New Roman"/>
          </w:rPr>
          <w:t>https://doi.org/10.1504/ijmie.2018.10013412</w:t>
        </w:r>
      </w:hyperlink>
    </w:p>
    <w:p w14:paraId="5A37C62D" w14:textId="4DD3538A" w:rsidR="00080102" w:rsidRPr="00CB75E6" w:rsidRDefault="00080102" w:rsidP="00973F84">
      <w:pPr>
        <w:pStyle w:val="NormalWeb"/>
        <w:spacing w:line="480" w:lineRule="auto"/>
        <w:ind w:left="567" w:hanging="567"/>
      </w:pPr>
      <w:r w:rsidRPr="00CB75E6">
        <w:t xml:space="preserve">Maxwell, J. A. (2023). </w:t>
      </w:r>
      <w:r w:rsidRPr="00CB75E6">
        <w:rPr>
          <w:i/>
          <w:iCs/>
        </w:rPr>
        <w:t>Qualitative research design an interactive approach</w:t>
      </w:r>
      <w:r w:rsidRPr="00CB75E6">
        <w:t xml:space="preserve">. SAGE Publications. </w:t>
      </w:r>
    </w:p>
    <w:p w14:paraId="3FCE56C8" w14:textId="4F8CFCB2" w:rsidR="00A63BFD" w:rsidRPr="00CB75E6" w:rsidRDefault="00A63BFD" w:rsidP="00A63BFD">
      <w:pPr>
        <w:pStyle w:val="NormalWeb"/>
        <w:spacing w:line="480" w:lineRule="auto"/>
        <w:ind w:left="567" w:hanging="567"/>
      </w:pPr>
      <w:r w:rsidRPr="00CB75E6">
        <w:lastRenderedPageBreak/>
        <w:t xml:space="preserve">Merriam, S. B., &amp; Tisdell, E. J. (2017). </w:t>
      </w:r>
      <w:r w:rsidRPr="00CB75E6">
        <w:rPr>
          <w:i/>
          <w:iCs/>
        </w:rPr>
        <w:t>Qualitative research: A guide to design and implementation</w:t>
      </w:r>
      <w:r w:rsidRPr="00CB75E6">
        <w:t xml:space="preserve">. </w:t>
      </w:r>
      <w:proofErr w:type="spellStart"/>
      <w:r w:rsidRPr="00CB75E6">
        <w:t>Langara</w:t>
      </w:r>
      <w:proofErr w:type="spellEnd"/>
      <w:r w:rsidRPr="00CB75E6">
        <w:t xml:space="preserve"> College. </w:t>
      </w:r>
    </w:p>
    <w:p w14:paraId="6EC716FF" w14:textId="44696616" w:rsidR="00080102" w:rsidRPr="00CB75E6" w:rsidRDefault="00080102" w:rsidP="00080102">
      <w:pPr>
        <w:pStyle w:val="NormalWeb"/>
        <w:spacing w:line="480" w:lineRule="auto"/>
        <w:ind w:left="567" w:hanging="567"/>
      </w:pPr>
      <w:r w:rsidRPr="00CB75E6">
        <w:t xml:space="preserve">Miles, M. B., &amp; Huberman, A. M. (1994). </w:t>
      </w:r>
      <w:r w:rsidRPr="00CB75E6">
        <w:rPr>
          <w:i/>
          <w:iCs/>
        </w:rPr>
        <w:t>Qualitative Data Analysis: An expanded sourcebook</w:t>
      </w:r>
      <w:r w:rsidRPr="00CB75E6">
        <w:t xml:space="preserve">. Sage. </w:t>
      </w:r>
    </w:p>
    <w:p w14:paraId="1A7E3B40" w14:textId="0D494653" w:rsidR="007436F7" w:rsidRPr="00CB75E6" w:rsidRDefault="007436F7" w:rsidP="007436F7">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Miller, J. M., &amp; Youngs, P. (2021). Person-organization fit and first-year teacher retention in the United States. </w:t>
      </w:r>
      <w:r w:rsidRPr="00CB75E6">
        <w:rPr>
          <w:rFonts w:ascii="Times New Roman" w:hAnsi="Times New Roman" w:cs="Times New Roman"/>
          <w:i/>
          <w:iCs/>
        </w:rPr>
        <w:t>Teaching and Teacher Education</w:t>
      </w:r>
      <w:r w:rsidRPr="00CB75E6">
        <w:rPr>
          <w:rFonts w:ascii="Times New Roman" w:hAnsi="Times New Roman" w:cs="Times New Roman"/>
        </w:rPr>
        <w:t xml:space="preserve">, </w:t>
      </w:r>
      <w:r w:rsidRPr="00CB75E6">
        <w:rPr>
          <w:rFonts w:ascii="Times New Roman" w:hAnsi="Times New Roman" w:cs="Times New Roman"/>
          <w:i/>
          <w:iCs/>
        </w:rPr>
        <w:t>97</w:t>
      </w:r>
      <w:r w:rsidRPr="00CB75E6">
        <w:rPr>
          <w:rFonts w:ascii="Times New Roman" w:hAnsi="Times New Roman" w:cs="Times New Roman"/>
        </w:rPr>
        <w:t xml:space="preserve">, 103226. https://doi.org/10.1016/j.tate.2020.103226 </w:t>
      </w:r>
    </w:p>
    <w:p w14:paraId="59AFAD2C" w14:textId="594F1680" w:rsidR="003C4FE0" w:rsidRPr="00CB75E6" w:rsidRDefault="003C4FE0" w:rsidP="003C4FE0">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Moustakas, C. (2013a). </w:t>
      </w:r>
      <w:r w:rsidRPr="00CB75E6">
        <w:rPr>
          <w:rFonts w:ascii="Times New Roman" w:hAnsi="Times New Roman" w:cs="Times New Roman"/>
          <w:i/>
        </w:rPr>
        <w:t>Phenomenological Research Methods</w:t>
      </w:r>
      <w:r w:rsidRPr="00CB75E6">
        <w:rPr>
          <w:rFonts w:ascii="Times New Roman" w:hAnsi="Times New Roman" w:cs="Times New Roman"/>
        </w:rPr>
        <w:t>. SAGE Publications, Inc.</w:t>
      </w:r>
    </w:p>
    <w:p w14:paraId="56D3C1ED" w14:textId="77777777"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Muhammad, A. (2018). </w:t>
      </w:r>
      <w:r w:rsidRPr="00CB75E6">
        <w:rPr>
          <w:rFonts w:ascii="Times New Roman" w:hAnsi="Times New Roman" w:cs="Times New Roman"/>
          <w:i/>
          <w:iCs/>
        </w:rPr>
        <w:t>Transforming School culture how to Overcome Staff Division</w:t>
      </w:r>
      <w:r w:rsidRPr="00CB75E6">
        <w:rPr>
          <w:rFonts w:ascii="Times New Roman" w:hAnsi="Times New Roman" w:cs="Times New Roman"/>
        </w:rPr>
        <w:t xml:space="preserve">. Solution Tree Press. </w:t>
      </w:r>
    </w:p>
    <w:p w14:paraId="14C39265" w14:textId="22A83B91"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Nagamine, T., Fujieda, Y., &amp; Iida, A. (2018). The role of emotions in reflective teaching in second language classrooms: Felt Sense, emotionality, and Practical Knowledge Acquisition. </w:t>
      </w:r>
      <w:r w:rsidRPr="00CB75E6">
        <w:rPr>
          <w:rFonts w:ascii="Times New Roman" w:hAnsi="Times New Roman" w:cs="Times New Roman"/>
          <w:i/>
          <w:iCs/>
        </w:rPr>
        <w:t>Emotions in Second Language Teaching</w:t>
      </w:r>
      <w:r w:rsidRPr="00CB75E6">
        <w:rPr>
          <w:rFonts w:ascii="Times New Roman" w:hAnsi="Times New Roman" w:cs="Times New Roman"/>
        </w:rPr>
        <w:t xml:space="preserve">, 145–163. https://doi.org/10.1007/978-3-319-75438-3_9 </w:t>
      </w:r>
    </w:p>
    <w:p w14:paraId="2B01F3C8" w14:textId="3F462540" w:rsidR="008B185E" w:rsidRPr="00CB75E6" w:rsidRDefault="008B185E" w:rsidP="008B185E">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Nehez, J., &amp;amp; </w:t>
      </w:r>
      <w:proofErr w:type="spellStart"/>
      <w:r w:rsidRPr="00CB75E6">
        <w:rPr>
          <w:rFonts w:ascii="Times New Roman" w:hAnsi="Times New Roman" w:cs="Times New Roman"/>
        </w:rPr>
        <w:t>Blossing</w:t>
      </w:r>
      <w:proofErr w:type="spellEnd"/>
      <w:r w:rsidRPr="00CB75E6">
        <w:rPr>
          <w:rFonts w:ascii="Times New Roman" w:hAnsi="Times New Roman" w:cs="Times New Roman"/>
        </w:rPr>
        <w:t xml:space="preserve">, U. (2020). Practices in different school cultures and principals’ improvement work. </w:t>
      </w:r>
      <w:r w:rsidRPr="00CB75E6">
        <w:rPr>
          <w:rFonts w:ascii="Times New Roman" w:hAnsi="Times New Roman" w:cs="Times New Roman"/>
          <w:i/>
        </w:rPr>
        <w:t>International Journal of Leadership in Education,</w:t>
      </w:r>
      <w:r w:rsidRPr="00CB75E6">
        <w:rPr>
          <w:rFonts w:ascii="Times New Roman" w:hAnsi="Times New Roman" w:cs="Times New Roman"/>
        </w:rPr>
        <w:t xml:space="preserve"> 25(2), 310–330. https://doi.org/10.1080/13603124.2020.1759828</w:t>
      </w:r>
    </w:p>
    <w:p w14:paraId="2DD3E0C5" w14:textId="77777777"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Neubert, M. J., Kacmar, K. M., Carlson, D. S., Chonko, L. B., &amp; Roberts, J. A. (2008). Regulatory focus as a mediator of the influence of initiating structure and servant </w:t>
      </w:r>
      <w:r w:rsidRPr="00CB75E6">
        <w:rPr>
          <w:rFonts w:ascii="Times New Roman" w:hAnsi="Times New Roman" w:cs="Times New Roman"/>
        </w:rPr>
        <w:lastRenderedPageBreak/>
        <w:t xml:space="preserve">leadership on employee behavior. </w:t>
      </w:r>
      <w:r w:rsidRPr="00CB75E6">
        <w:rPr>
          <w:rFonts w:ascii="Times New Roman" w:hAnsi="Times New Roman" w:cs="Times New Roman"/>
          <w:i/>
          <w:iCs/>
        </w:rPr>
        <w:t>Journal of Applied Psychology</w:t>
      </w:r>
      <w:r w:rsidRPr="00CB75E6">
        <w:rPr>
          <w:rFonts w:ascii="Times New Roman" w:hAnsi="Times New Roman" w:cs="Times New Roman"/>
        </w:rPr>
        <w:t xml:space="preserve">, </w:t>
      </w:r>
      <w:r w:rsidRPr="00CB75E6">
        <w:rPr>
          <w:rFonts w:ascii="Times New Roman" w:hAnsi="Times New Roman" w:cs="Times New Roman"/>
          <w:i/>
          <w:iCs/>
        </w:rPr>
        <w:t>93</w:t>
      </w:r>
      <w:r w:rsidRPr="00CB75E6">
        <w:rPr>
          <w:rFonts w:ascii="Times New Roman" w:hAnsi="Times New Roman" w:cs="Times New Roman"/>
        </w:rPr>
        <w:t xml:space="preserve">(6), 1220–1233. https://doi.org/10.1037/a0012695 </w:t>
      </w:r>
    </w:p>
    <w:p w14:paraId="46F79CC3" w14:textId="77777777"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Noland, A., &amp; Richards, K. (2015). Servant Teaching: An Exploration of Teacher Servant Leadership on Student Outcomes. </w:t>
      </w:r>
      <w:r w:rsidRPr="00CB75E6">
        <w:rPr>
          <w:rFonts w:ascii="Times New Roman" w:hAnsi="Times New Roman" w:cs="Times New Roman"/>
          <w:i/>
          <w:iCs/>
        </w:rPr>
        <w:t>Journal of the Scholarship of Teaching and Learning</w:t>
      </w:r>
      <w:r w:rsidRPr="00CB75E6">
        <w:rPr>
          <w:rFonts w:ascii="Times New Roman" w:hAnsi="Times New Roman" w:cs="Times New Roman"/>
        </w:rPr>
        <w:t xml:space="preserve">, </w:t>
      </w:r>
      <w:r w:rsidRPr="00CB75E6">
        <w:rPr>
          <w:rFonts w:ascii="Times New Roman" w:hAnsi="Times New Roman" w:cs="Times New Roman"/>
          <w:i/>
          <w:iCs/>
        </w:rPr>
        <w:t>15</w:t>
      </w:r>
      <w:r w:rsidRPr="00CB75E6">
        <w:rPr>
          <w:rFonts w:ascii="Times New Roman" w:hAnsi="Times New Roman" w:cs="Times New Roman"/>
        </w:rPr>
        <w:t xml:space="preserve">(6), 16–38. https://doi.org/10.14434/josotl.v15i6.13928 </w:t>
      </w:r>
    </w:p>
    <w:p w14:paraId="57E3A15A" w14:textId="52D20BF0" w:rsidR="00944C29" w:rsidRPr="00CB75E6" w:rsidRDefault="00EE3FED" w:rsidP="00944C29">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Northouse, P. G. (2018). </w:t>
      </w:r>
      <w:r w:rsidRPr="00CB75E6">
        <w:rPr>
          <w:rFonts w:ascii="Times New Roman" w:hAnsi="Times New Roman" w:cs="Times New Roman"/>
          <w:i/>
          <w:iCs/>
        </w:rPr>
        <w:t>Leadership: Theory and practice</w:t>
      </w:r>
      <w:r w:rsidR="00944C29" w:rsidRPr="00CB75E6">
        <w:rPr>
          <w:rFonts w:ascii="Times New Roman" w:hAnsi="Times New Roman" w:cs="Times New Roman"/>
        </w:rPr>
        <w:t>. SAGE.</w:t>
      </w:r>
    </w:p>
    <w:p w14:paraId="64504CF2" w14:textId="1AE5ABC2" w:rsidR="00CF192F" w:rsidRPr="00CB75E6" w:rsidRDefault="00CF192F" w:rsidP="00944C29">
      <w:pPr>
        <w:pStyle w:val="NormalWeb"/>
        <w:spacing w:line="480" w:lineRule="auto"/>
      </w:pPr>
      <w:r w:rsidRPr="00CB75E6">
        <w:t xml:space="preserve">Pajares, M. F. (1992). Teachers’ beliefs and educational research: Cleaning up a messy construct. </w:t>
      </w:r>
      <w:r w:rsidRPr="00CB75E6">
        <w:rPr>
          <w:i/>
          <w:iCs/>
        </w:rPr>
        <w:t>Review of Educational Research</w:t>
      </w:r>
      <w:r w:rsidRPr="00CB75E6">
        <w:t xml:space="preserve">, </w:t>
      </w:r>
      <w:r w:rsidRPr="00CB75E6">
        <w:rPr>
          <w:i/>
          <w:iCs/>
        </w:rPr>
        <w:t>62</w:t>
      </w:r>
      <w:r w:rsidRPr="00CB75E6">
        <w:t xml:space="preserve">(3), 307–332. https://doi.org/10.3102/00346543062003307 </w:t>
      </w:r>
    </w:p>
    <w:p w14:paraId="5900C628" w14:textId="5F35618B" w:rsidR="003C4FE0" w:rsidRPr="00CB75E6" w:rsidRDefault="003C4FE0" w:rsidP="003C4FE0">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Patton, M. Q. (2015). </w:t>
      </w:r>
      <w:r w:rsidRPr="00CB75E6">
        <w:rPr>
          <w:rFonts w:ascii="Times New Roman" w:hAnsi="Times New Roman" w:cs="Times New Roman"/>
          <w:i/>
        </w:rPr>
        <w:t>Qualitative Research &amp;amp; Evaluation Methods: Integrating Theory and Practice</w:t>
      </w:r>
      <w:r w:rsidRPr="00CB75E6">
        <w:rPr>
          <w:rFonts w:ascii="Times New Roman" w:hAnsi="Times New Roman" w:cs="Times New Roman"/>
        </w:rPr>
        <w:t>. SAGE.</w:t>
      </w:r>
    </w:p>
    <w:p w14:paraId="6E8E2810" w14:textId="77777777"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Peterson, K. D., &amp; Deal, T. E. (2009). </w:t>
      </w:r>
      <w:r w:rsidRPr="00CB75E6">
        <w:rPr>
          <w:rFonts w:ascii="Times New Roman" w:hAnsi="Times New Roman" w:cs="Times New Roman"/>
          <w:i/>
          <w:iCs/>
        </w:rPr>
        <w:t xml:space="preserve">The Shaping School Culture </w:t>
      </w:r>
      <w:proofErr w:type="spellStart"/>
      <w:r w:rsidRPr="00CB75E6">
        <w:rPr>
          <w:rFonts w:ascii="Times New Roman" w:hAnsi="Times New Roman" w:cs="Times New Roman"/>
          <w:i/>
          <w:iCs/>
        </w:rPr>
        <w:t>Fieldbook</w:t>
      </w:r>
      <w:proofErr w:type="spellEnd"/>
      <w:r w:rsidRPr="00CB75E6">
        <w:rPr>
          <w:rFonts w:ascii="Times New Roman" w:hAnsi="Times New Roman" w:cs="Times New Roman"/>
        </w:rPr>
        <w:t xml:space="preserve">. Jossey-Bass. </w:t>
      </w:r>
    </w:p>
    <w:p w14:paraId="4F7C3D64" w14:textId="77777777"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proofErr w:type="spellStart"/>
      <w:r w:rsidRPr="00CB75E6">
        <w:rPr>
          <w:rFonts w:ascii="Times New Roman" w:hAnsi="Times New Roman" w:cs="Times New Roman"/>
        </w:rPr>
        <w:t>Piotrowsky</w:t>
      </w:r>
      <w:proofErr w:type="spellEnd"/>
      <w:r w:rsidRPr="00CB75E6">
        <w:rPr>
          <w:rFonts w:ascii="Times New Roman" w:hAnsi="Times New Roman" w:cs="Times New Roman"/>
        </w:rPr>
        <w:t xml:space="preserve">, M. J. (2016). </w:t>
      </w:r>
      <w:r w:rsidRPr="00CB75E6">
        <w:rPr>
          <w:rFonts w:ascii="Times New Roman" w:hAnsi="Times New Roman" w:cs="Times New Roman"/>
          <w:i/>
          <w:iCs/>
        </w:rPr>
        <w:t xml:space="preserve">The Impact of Leadership on School Culture and Student Achievement </w:t>
      </w:r>
      <w:r w:rsidRPr="00CB75E6">
        <w:rPr>
          <w:rFonts w:ascii="Times New Roman" w:hAnsi="Times New Roman" w:cs="Times New Roman"/>
        </w:rPr>
        <w:t xml:space="preserve">(dissertation). </w:t>
      </w:r>
    </w:p>
    <w:p w14:paraId="6C4C15B8" w14:textId="77777777"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Raza, S., &amp; Sikandar, A. (2018). Impact of Leadership Style of Teacher on the Performance of Students: An Application of Hersey and Blanchard Situational Model. </w:t>
      </w:r>
      <w:r w:rsidRPr="00CB75E6">
        <w:rPr>
          <w:rFonts w:ascii="Times New Roman" w:hAnsi="Times New Roman" w:cs="Times New Roman"/>
          <w:i/>
          <w:iCs/>
        </w:rPr>
        <w:t>Bulletin of Education and Research</w:t>
      </w:r>
      <w:r w:rsidRPr="00CB75E6">
        <w:rPr>
          <w:rFonts w:ascii="Times New Roman" w:hAnsi="Times New Roman" w:cs="Times New Roman"/>
        </w:rPr>
        <w:t xml:space="preserve">, </w:t>
      </w:r>
      <w:r w:rsidRPr="00CB75E6">
        <w:rPr>
          <w:rFonts w:ascii="Times New Roman" w:hAnsi="Times New Roman" w:cs="Times New Roman"/>
          <w:i/>
          <w:iCs/>
        </w:rPr>
        <w:t>40</w:t>
      </w:r>
      <w:r w:rsidRPr="00CB75E6">
        <w:rPr>
          <w:rFonts w:ascii="Times New Roman" w:hAnsi="Times New Roman" w:cs="Times New Roman"/>
        </w:rPr>
        <w:t xml:space="preserve">(2), 73–94. </w:t>
      </w:r>
    </w:p>
    <w:p w14:paraId="2EE3D47A" w14:textId="2D18F4F8" w:rsidR="008B185E" w:rsidRPr="00CB75E6" w:rsidRDefault="008B185E" w:rsidP="008B185E">
      <w:pPr>
        <w:spacing w:before="100" w:beforeAutospacing="1" w:after="100" w:afterAutospacing="1" w:line="480" w:lineRule="auto"/>
        <w:ind w:left="567" w:hanging="567"/>
        <w:rPr>
          <w:rFonts w:ascii="Times New Roman" w:hAnsi="Times New Roman" w:cs="Times New Roman"/>
        </w:rPr>
      </w:pPr>
      <w:proofErr w:type="spellStart"/>
      <w:r w:rsidRPr="00CB75E6">
        <w:rPr>
          <w:rFonts w:ascii="Times New Roman" w:hAnsi="Times New Roman" w:cs="Times New Roman"/>
        </w:rPr>
        <w:lastRenderedPageBreak/>
        <w:t>Rosenholtz</w:t>
      </w:r>
      <w:proofErr w:type="spellEnd"/>
      <w:r w:rsidRPr="00CB75E6">
        <w:rPr>
          <w:rFonts w:ascii="Times New Roman" w:hAnsi="Times New Roman" w:cs="Times New Roman"/>
        </w:rPr>
        <w:t xml:space="preserve">, S. J. (2000a). </w:t>
      </w:r>
      <w:r w:rsidRPr="00CB75E6">
        <w:rPr>
          <w:rFonts w:ascii="Times New Roman" w:hAnsi="Times New Roman" w:cs="Times New Roman"/>
          <w:i/>
        </w:rPr>
        <w:t>Teachers’ workplace: The Social Organization of Schools.</w:t>
      </w:r>
      <w:r w:rsidRPr="00CB75E6">
        <w:rPr>
          <w:rFonts w:ascii="Times New Roman" w:hAnsi="Times New Roman" w:cs="Times New Roman"/>
        </w:rPr>
        <w:t xml:space="preserve"> Teachers College Press.</w:t>
      </w:r>
    </w:p>
    <w:p w14:paraId="640786DD" w14:textId="5C33D51E" w:rsidR="00A63BF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Russell, R. F. (2000). </w:t>
      </w:r>
      <w:r w:rsidRPr="00CB75E6">
        <w:rPr>
          <w:rFonts w:ascii="Times New Roman" w:hAnsi="Times New Roman" w:cs="Times New Roman"/>
          <w:i/>
          <w:iCs/>
        </w:rPr>
        <w:t>Exploring the values and attributes of servant leaders</w:t>
      </w:r>
      <w:r w:rsidRPr="00CB75E6">
        <w:rPr>
          <w:rFonts w:ascii="Times New Roman" w:hAnsi="Times New Roman" w:cs="Times New Roman"/>
        </w:rPr>
        <w:t xml:space="preserve"> (dissertation). Regent University, Virginia Beach, VA</w:t>
      </w:r>
    </w:p>
    <w:p w14:paraId="4B83B431" w14:textId="6A2798EA" w:rsidR="00080102" w:rsidRPr="00CB75E6" w:rsidRDefault="00080102" w:rsidP="00080102">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Rossman, G. B., &amp;amp; Rallis, S. F. (2016). </w:t>
      </w:r>
      <w:r w:rsidRPr="00CB75E6">
        <w:rPr>
          <w:rFonts w:ascii="Times New Roman" w:hAnsi="Times New Roman" w:cs="Times New Roman"/>
          <w:i/>
        </w:rPr>
        <w:t xml:space="preserve">Learning in the field: An introduction to qualitative research. </w:t>
      </w:r>
      <w:r w:rsidRPr="00CB75E6">
        <w:rPr>
          <w:rFonts w:ascii="Times New Roman" w:hAnsi="Times New Roman" w:cs="Times New Roman"/>
        </w:rPr>
        <w:t>SAGE.</w:t>
      </w:r>
    </w:p>
    <w:p w14:paraId="5A4D91C3" w14:textId="6C714A3C"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Sahawneh, F. G., &amp; </w:t>
      </w:r>
      <w:proofErr w:type="spellStart"/>
      <w:r w:rsidRPr="00CB75E6">
        <w:rPr>
          <w:rFonts w:ascii="Times New Roman" w:hAnsi="Times New Roman" w:cs="Times New Roman"/>
        </w:rPr>
        <w:t>Benuto</w:t>
      </w:r>
      <w:proofErr w:type="spellEnd"/>
      <w:r w:rsidRPr="00CB75E6">
        <w:rPr>
          <w:rFonts w:ascii="Times New Roman" w:hAnsi="Times New Roman" w:cs="Times New Roman"/>
        </w:rPr>
        <w:t xml:space="preserve">, L. T. (2018). The relationship between instructor servant leadership behaviors and satisfaction with instructors in an online setting. </w:t>
      </w:r>
      <w:r w:rsidRPr="00CB75E6">
        <w:rPr>
          <w:rFonts w:ascii="Times New Roman" w:hAnsi="Times New Roman" w:cs="Times New Roman"/>
          <w:i/>
          <w:iCs/>
        </w:rPr>
        <w:t>Online Learning</w:t>
      </w:r>
      <w:r w:rsidRPr="00CB75E6">
        <w:rPr>
          <w:rFonts w:ascii="Times New Roman" w:hAnsi="Times New Roman" w:cs="Times New Roman"/>
        </w:rPr>
        <w:t xml:space="preserve">, </w:t>
      </w:r>
      <w:r w:rsidRPr="00CB75E6">
        <w:rPr>
          <w:rFonts w:ascii="Times New Roman" w:hAnsi="Times New Roman" w:cs="Times New Roman"/>
          <w:i/>
          <w:iCs/>
        </w:rPr>
        <w:t>22</w:t>
      </w:r>
      <w:r w:rsidRPr="00CB75E6">
        <w:rPr>
          <w:rFonts w:ascii="Times New Roman" w:hAnsi="Times New Roman" w:cs="Times New Roman"/>
        </w:rPr>
        <w:t xml:space="preserve">(1). https://doi.org/10.24059/olj.v22i1.1066 </w:t>
      </w:r>
    </w:p>
    <w:p w14:paraId="5139C267" w14:textId="04D49939" w:rsidR="007905E1" w:rsidRPr="00CB75E6" w:rsidRDefault="007905E1" w:rsidP="007905E1">
      <w:pPr>
        <w:pStyle w:val="NormalWeb"/>
        <w:spacing w:line="480" w:lineRule="auto"/>
        <w:ind w:left="567" w:hanging="567"/>
      </w:pPr>
      <w:proofErr w:type="spellStart"/>
      <w:r w:rsidRPr="00CB75E6">
        <w:t>Saloviita</w:t>
      </w:r>
      <w:proofErr w:type="spellEnd"/>
      <w:r w:rsidRPr="00CB75E6">
        <w:t xml:space="preserve">, T., &amp; Pakarinen, E. (2021). Teacher Burnout explained: Teacher-, student-, and </w:t>
      </w:r>
      <w:proofErr w:type="spellStart"/>
      <w:r w:rsidRPr="00CB75E6">
        <w:t>organisation</w:t>
      </w:r>
      <w:proofErr w:type="spellEnd"/>
      <w:r w:rsidRPr="00CB75E6">
        <w:t xml:space="preserve">-level variables. </w:t>
      </w:r>
      <w:r w:rsidRPr="00CB75E6">
        <w:rPr>
          <w:i/>
          <w:iCs/>
        </w:rPr>
        <w:t>Teaching and Teacher Education</w:t>
      </w:r>
      <w:r w:rsidRPr="00CB75E6">
        <w:t xml:space="preserve">, </w:t>
      </w:r>
      <w:r w:rsidRPr="00CB75E6">
        <w:rPr>
          <w:i/>
          <w:iCs/>
        </w:rPr>
        <w:t>97</w:t>
      </w:r>
      <w:r w:rsidRPr="00CB75E6">
        <w:t xml:space="preserve">, 103221. https://doi.org/10.1016/j.tate.2020.103221 </w:t>
      </w:r>
    </w:p>
    <w:p w14:paraId="6CDDBEDA" w14:textId="77777777"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Schein, E. H. (1996). Culture: The Missing Concept in Organization Studies. </w:t>
      </w:r>
      <w:r w:rsidRPr="00CB75E6">
        <w:rPr>
          <w:rFonts w:ascii="Times New Roman" w:hAnsi="Times New Roman" w:cs="Times New Roman"/>
          <w:i/>
          <w:iCs/>
        </w:rPr>
        <w:t>Administrative Science Quarterly</w:t>
      </w:r>
      <w:r w:rsidRPr="00CB75E6">
        <w:rPr>
          <w:rFonts w:ascii="Times New Roman" w:hAnsi="Times New Roman" w:cs="Times New Roman"/>
        </w:rPr>
        <w:t xml:space="preserve">, </w:t>
      </w:r>
      <w:r w:rsidRPr="00CB75E6">
        <w:rPr>
          <w:rFonts w:ascii="Times New Roman" w:hAnsi="Times New Roman" w:cs="Times New Roman"/>
          <w:i/>
          <w:iCs/>
        </w:rPr>
        <w:t>41</w:t>
      </w:r>
      <w:r w:rsidRPr="00CB75E6">
        <w:rPr>
          <w:rFonts w:ascii="Times New Roman" w:hAnsi="Times New Roman" w:cs="Times New Roman"/>
        </w:rPr>
        <w:t xml:space="preserve">(2), 229. https://doi.org/10.2307/2393715 </w:t>
      </w:r>
    </w:p>
    <w:p w14:paraId="11EFA94F" w14:textId="77777777"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Schein, E. H., &amp; Schein, P. (2017). </w:t>
      </w:r>
      <w:r w:rsidRPr="00CB75E6">
        <w:rPr>
          <w:rFonts w:ascii="Times New Roman" w:hAnsi="Times New Roman" w:cs="Times New Roman"/>
          <w:i/>
          <w:iCs/>
        </w:rPr>
        <w:t>Organizational culture and leadership</w:t>
      </w:r>
      <w:r w:rsidRPr="00CB75E6">
        <w:rPr>
          <w:rFonts w:ascii="Times New Roman" w:hAnsi="Times New Roman" w:cs="Times New Roman"/>
        </w:rPr>
        <w:t xml:space="preserve">. Wiley. </w:t>
      </w:r>
    </w:p>
    <w:p w14:paraId="346757A4" w14:textId="77777777"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Schwartz, S. H., &amp; Bilsky, W. (1987). Toward a universal psychological structure of human values. </w:t>
      </w:r>
      <w:r w:rsidRPr="00CB75E6">
        <w:rPr>
          <w:rFonts w:ascii="Times New Roman" w:hAnsi="Times New Roman" w:cs="Times New Roman"/>
          <w:i/>
          <w:iCs/>
        </w:rPr>
        <w:t>Journal of Personality and Social Psychology</w:t>
      </w:r>
      <w:r w:rsidRPr="00CB75E6">
        <w:rPr>
          <w:rFonts w:ascii="Times New Roman" w:hAnsi="Times New Roman" w:cs="Times New Roman"/>
        </w:rPr>
        <w:t xml:space="preserve">, </w:t>
      </w:r>
      <w:r w:rsidRPr="00CB75E6">
        <w:rPr>
          <w:rFonts w:ascii="Times New Roman" w:hAnsi="Times New Roman" w:cs="Times New Roman"/>
          <w:i/>
          <w:iCs/>
        </w:rPr>
        <w:t>53</w:t>
      </w:r>
      <w:r w:rsidRPr="00CB75E6">
        <w:rPr>
          <w:rFonts w:ascii="Times New Roman" w:hAnsi="Times New Roman" w:cs="Times New Roman"/>
        </w:rPr>
        <w:t xml:space="preserve">(3), 550–562. https://doi.org/10.1037/0022-3514.53.3.550 </w:t>
      </w:r>
    </w:p>
    <w:p w14:paraId="7B99F695" w14:textId="77777777"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proofErr w:type="spellStart"/>
      <w:r w:rsidRPr="00CB75E6">
        <w:rPr>
          <w:rFonts w:ascii="Times New Roman" w:hAnsi="Times New Roman" w:cs="Times New Roman"/>
        </w:rPr>
        <w:lastRenderedPageBreak/>
        <w:t>Schwieler</w:t>
      </w:r>
      <w:proofErr w:type="spellEnd"/>
      <w:r w:rsidRPr="00CB75E6">
        <w:rPr>
          <w:rFonts w:ascii="Times New Roman" w:hAnsi="Times New Roman" w:cs="Times New Roman"/>
        </w:rPr>
        <w:t xml:space="preserve">, E., &amp; </w:t>
      </w:r>
      <w:proofErr w:type="spellStart"/>
      <w:r w:rsidRPr="00CB75E6">
        <w:rPr>
          <w:rFonts w:ascii="Times New Roman" w:hAnsi="Times New Roman" w:cs="Times New Roman"/>
        </w:rPr>
        <w:t>Ekecrantz</w:t>
      </w:r>
      <w:proofErr w:type="spellEnd"/>
      <w:r w:rsidRPr="00CB75E6">
        <w:rPr>
          <w:rFonts w:ascii="Times New Roman" w:hAnsi="Times New Roman" w:cs="Times New Roman"/>
        </w:rPr>
        <w:t xml:space="preserve">, S. (2011). Normative values in teachers’ conceptions of teaching and learning in higher education: A belief system approach. </w:t>
      </w:r>
      <w:r w:rsidRPr="00CB75E6">
        <w:rPr>
          <w:rFonts w:ascii="Times New Roman" w:hAnsi="Times New Roman" w:cs="Times New Roman"/>
          <w:i/>
          <w:iCs/>
        </w:rPr>
        <w:t>International Journal for Academic Development</w:t>
      </w:r>
      <w:r w:rsidRPr="00CB75E6">
        <w:rPr>
          <w:rFonts w:ascii="Times New Roman" w:hAnsi="Times New Roman" w:cs="Times New Roman"/>
        </w:rPr>
        <w:t xml:space="preserve">, </w:t>
      </w:r>
      <w:r w:rsidRPr="00CB75E6">
        <w:rPr>
          <w:rFonts w:ascii="Times New Roman" w:hAnsi="Times New Roman" w:cs="Times New Roman"/>
          <w:i/>
          <w:iCs/>
        </w:rPr>
        <w:t>16</w:t>
      </w:r>
      <w:r w:rsidRPr="00CB75E6">
        <w:rPr>
          <w:rFonts w:ascii="Times New Roman" w:hAnsi="Times New Roman" w:cs="Times New Roman"/>
        </w:rPr>
        <w:t xml:space="preserve">(1), 59–70. https://doi.org/10.1080/1360144x.2011.546230 </w:t>
      </w:r>
    </w:p>
    <w:p w14:paraId="5C95A152" w14:textId="77777777"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Shepherd, M. (2018). </w:t>
      </w:r>
      <w:r w:rsidRPr="00CB75E6">
        <w:rPr>
          <w:rFonts w:ascii="Times New Roman" w:hAnsi="Times New Roman" w:cs="Times New Roman"/>
          <w:i/>
          <w:iCs/>
        </w:rPr>
        <w:t>Teacher Perceptions of School Culture and Servant Leadership: A Correlation Study</w:t>
      </w:r>
      <w:r w:rsidRPr="00CB75E6">
        <w:rPr>
          <w:rFonts w:ascii="Times New Roman" w:hAnsi="Times New Roman" w:cs="Times New Roman"/>
        </w:rPr>
        <w:t xml:space="preserve"> (dissertation). ProQuest, Ann Arbor, MI. </w:t>
      </w:r>
    </w:p>
    <w:p w14:paraId="7A016D6E" w14:textId="77777777"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Spears, L. C. (2005, August). </w:t>
      </w:r>
      <w:r w:rsidRPr="00CB75E6">
        <w:rPr>
          <w:rFonts w:ascii="Times New Roman" w:hAnsi="Times New Roman" w:cs="Times New Roman"/>
          <w:i/>
          <w:iCs/>
        </w:rPr>
        <w:t>The Understanding and Practice of Servant- Leadership</w:t>
      </w:r>
      <w:r w:rsidRPr="00CB75E6">
        <w:rPr>
          <w:rFonts w:ascii="Times New Roman" w:hAnsi="Times New Roman" w:cs="Times New Roman"/>
        </w:rPr>
        <w:t xml:space="preserve">. regent.edu. Retrieved April 25, 2021, from https://www.regent.edu/wp-content/uploads/2020/12/spears_practice.pdf </w:t>
      </w:r>
    </w:p>
    <w:p w14:paraId="7DD1E025" w14:textId="77777777"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Spicer, F. V. (2016). </w:t>
      </w:r>
      <w:r w:rsidRPr="00CB75E6">
        <w:rPr>
          <w:rFonts w:ascii="Times New Roman" w:hAnsi="Times New Roman" w:cs="Times New Roman"/>
          <w:i/>
          <w:iCs/>
        </w:rPr>
        <w:t>School culture, school climate, and the role of the principal</w:t>
      </w:r>
      <w:r w:rsidRPr="00CB75E6">
        <w:rPr>
          <w:rFonts w:ascii="Times New Roman" w:hAnsi="Times New Roman" w:cs="Times New Roman"/>
        </w:rPr>
        <w:t xml:space="preserve"> (dissertation). </w:t>
      </w:r>
    </w:p>
    <w:p w14:paraId="6D6D7297" w14:textId="16542882" w:rsidR="00EE3FED" w:rsidRPr="00CB75E6" w:rsidRDefault="00EE3FED" w:rsidP="008E20E6">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Stoll, L., &amp; Fink, D. (1996). </w:t>
      </w:r>
      <w:r w:rsidRPr="00CB75E6">
        <w:rPr>
          <w:rFonts w:ascii="Times New Roman" w:hAnsi="Times New Roman" w:cs="Times New Roman"/>
          <w:i/>
          <w:iCs/>
        </w:rPr>
        <w:t>Changing our schools: Linking School Effectiveness and School Improvement</w:t>
      </w:r>
      <w:r w:rsidRPr="00CB75E6">
        <w:rPr>
          <w:rFonts w:ascii="Times New Roman" w:hAnsi="Times New Roman" w:cs="Times New Roman"/>
        </w:rPr>
        <w:t xml:space="preserve">. Open University Press. </w:t>
      </w:r>
    </w:p>
    <w:p w14:paraId="1AD1F09C" w14:textId="77777777"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Teasley, M. L. (2016). Organizational culture and schools: A call for leadership and collaboration. </w:t>
      </w:r>
      <w:r w:rsidRPr="00CB75E6">
        <w:rPr>
          <w:rFonts w:ascii="Times New Roman" w:hAnsi="Times New Roman" w:cs="Times New Roman"/>
          <w:i/>
          <w:iCs/>
        </w:rPr>
        <w:t>Children &amp; Schools</w:t>
      </w:r>
      <w:r w:rsidRPr="00CB75E6">
        <w:rPr>
          <w:rFonts w:ascii="Times New Roman" w:hAnsi="Times New Roman" w:cs="Times New Roman"/>
        </w:rPr>
        <w:t xml:space="preserve">, </w:t>
      </w:r>
      <w:r w:rsidRPr="00CB75E6">
        <w:rPr>
          <w:rFonts w:ascii="Times New Roman" w:hAnsi="Times New Roman" w:cs="Times New Roman"/>
          <w:i/>
          <w:iCs/>
        </w:rPr>
        <w:t>39</w:t>
      </w:r>
      <w:r w:rsidRPr="00CB75E6">
        <w:rPr>
          <w:rFonts w:ascii="Times New Roman" w:hAnsi="Times New Roman" w:cs="Times New Roman"/>
        </w:rPr>
        <w:t xml:space="preserve">(1), 3–6. https://doi.org/10.1093/cs/cdw048 </w:t>
      </w:r>
    </w:p>
    <w:p w14:paraId="73080AFC" w14:textId="77777777"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Wheeler, D. W. (2012). </w:t>
      </w:r>
      <w:r w:rsidRPr="00CB75E6">
        <w:rPr>
          <w:rFonts w:ascii="Times New Roman" w:hAnsi="Times New Roman" w:cs="Times New Roman"/>
          <w:i/>
          <w:iCs/>
        </w:rPr>
        <w:t>Servant leadership for higher education: principles and practices</w:t>
      </w:r>
      <w:r w:rsidRPr="00CB75E6">
        <w:rPr>
          <w:rFonts w:ascii="Times New Roman" w:hAnsi="Times New Roman" w:cs="Times New Roman"/>
        </w:rPr>
        <w:t xml:space="preserve">. Jossey-Bass. </w:t>
      </w:r>
    </w:p>
    <w:p w14:paraId="169A671A" w14:textId="6B5FB06C"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lastRenderedPageBreak/>
        <w:t xml:space="preserve">Wilkerson, S. (2018). </w:t>
      </w:r>
      <w:r w:rsidRPr="00CB75E6">
        <w:rPr>
          <w:rFonts w:ascii="Times New Roman" w:hAnsi="Times New Roman" w:cs="Times New Roman"/>
          <w:i/>
          <w:iCs/>
        </w:rPr>
        <w:t>Servant Leader Teachers and the Reading Achievement of At-Risk Minority Elementary Students: A Correlational Analysis</w:t>
      </w:r>
      <w:r w:rsidRPr="00CB75E6">
        <w:rPr>
          <w:rFonts w:ascii="Times New Roman" w:hAnsi="Times New Roman" w:cs="Times New Roman"/>
        </w:rPr>
        <w:t xml:space="preserve"> (dissertation). ProQuest, Ann Arbor, MI. </w:t>
      </w:r>
    </w:p>
    <w:p w14:paraId="5100122C" w14:textId="29D4F759" w:rsidR="007436F7" w:rsidRPr="00CB75E6" w:rsidRDefault="007436F7" w:rsidP="007436F7">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Williams, W. E. (2018). </w:t>
      </w:r>
      <w:r w:rsidRPr="00CB75E6">
        <w:rPr>
          <w:rFonts w:ascii="Times New Roman" w:hAnsi="Times New Roman" w:cs="Times New Roman"/>
          <w:i/>
          <w:iCs/>
        </w:rPr>
        <w:t xml:space="preserve">A possible factor that could help in retaining teachers could be the leadership style of a principal. </w:t>
      </w:r>
      <w:r w:rsidRPr="00CB75E6">
        <w:rPr>
          <w:rFonts w:ascii="Times New Roman" w:hAnsi="Times New Roman" w:cs="Times New Roman"/>
        </w:rPr>
        <w:t xml:space="preserve">(dissertation). ProQuest, Ann Arbor, MI. </w:t>
      </w:r>
    </w:p>
    <w:p w14:paraId="3707566B" w14:textId="561CCA9F" w:rsidR="00080102" w:rsidRPr="00CB75E6" w:rsidRDefault="00080102" w:rsidP="00080102">
      <w:pPr>
        <w:pStyle w:val="NormalWeb"/>
        <w:spacing w:line="480" w:lineRule="auto"/>
        <w:ind w:left="567" w:hanging="567"/>
      </w:pPr>
      <w:r w:rsidRPr="00CB75E6">
        <w:t xml:space="preserve">Yin, R. K. (2016). </w:t>
      </w:r>
      <w:r w:rsidRPr="00CB75E6">
        <w:rPr>
          <w:i/>
          <w:iCs/>
        </w:rPr>
        <w:t>Qualitative research from start to finish</w:t>
      </w:r>
      <w:r w:rsidRPr="00CB75E6">
        <w:t>. Guilford Press.</w:t>
      </w:r>
    </w:p>
    <w:p w14:paraId="3DBDD86F" w14:textId="29DA5AB4" w:rsidR="00EE3FED" w:rsidRPr="00CB75E6" w:rsidRDefault="00EE3FED" w:rsidP="00EE3FED">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 xml:space="preserve">York-Barr, J., &amp; Duke, K. (2004). What do we know about teacher leadership? findings from two decades of scholarship. </w:t>
      </w:r>
      <w:r w:rsidRPr="00CB75E6">
        <w:rPr>
          <w:rFonts w:ascii="Times New Roman" w:hAnsi="Times New Roman" w:cs="Times New Roman"/>
          <w:i/>
          <w:iCs/>
        </w:rPr>
        <w:t>Review of Educational Research</w:t>
      </w:r>
      <w:r w:rsidRPr="00CB75E6">
        <w:rPr>
          <w:rFonts w:ascii="Times New Roman" w:hAnsi="Times New Roman" w:cs="Times New Roman"/>
        </w:rPr>
        <w:t xml:space="preserve">, </w:t>
      </w:r>
      <w:r w:rsidRPr="00CB75E6">
        <w:rPr>
          <w:rFonts w:ascii="Times New Roman" w:hAnsi="Times New Roman" w:cs="Times New Roman"/>
          <w:i/>
          <w:iCs/>
        </w:rPr>
        <w:t>74</w:t>
      </w:r>
      <w:r w:rsidRPr="00CB75E6">
        <w:rPr>
          <w:rFonts w:ascii="Times New Roman" w:hAnsi="Times New Roman" w:cs="Times New Roman"/>
        </w:rPr>
        <w:t xml:space="preserve">(3), 255–316. https://doi.org/10.3102/00346543074003255 </w:t>
      </w:r>
    </w:p>
    <w:p w14:paraId="60A9AC17" w14:textId="4457744C" w:rsidR="008F2A6C" w:rsidRPr="00CB75E6" w:rsidRDefault="008D7B67" w:rsidP="005811AB">
      <w:pPr>
        <w:spacing w:before="100" w:beforeAutospacing="1" w:after="100" w:afterAutospacing="1" w:line="480" w:lineRule="auto"/>
        <w:ind w:left="567" w:hanging="567"/>
        <w:rPr>
          <w:rFonts w:ascii="Times New Roman" w:hAnsi="Times New Roman" w:cs="Times New Roman"/>
        </w:rPr>
      </w:pPr>
      <w:r w:rsidRPr="00CB75E6">
        <w:rPr>
          <w:rFonts w:ascii="Times New Roman" w:hAnsi="Times New Roman" w:cs="Times New Roman"/>
        </w:rPr>
        <w:t>Yukl, G. (2012). Effective leadership behavior: What we know and what questions need more attention</w:t>
      </w:r>
      <w:r w:rsidRPr="00CB75E6">
        <w:rPr>
          <w:rFonts w:ascii="Times New Roman" w:hAnsi="Times New Roman" w:cs="Times New Roman"/>
          <w:i/>
        </w:rPr>
        <w:t>. Academy of Management Perspectives</w:t>
      </w:r>
      <w:r w:rsidRPr="00CB75E6">
        <w:rPr>
          <w:rFonts w:ascii="Times New Roman" w:hAnsi="Times New Roman" w:cs="Times New Roman"/>
        </w:rPr>
        <w:t>, 26(4), 66–85. https://doi.org/10.5465/amp.2012.0088</w:t>
      </w:r>
      <w:r w:rsidR="00236E6D" w:rsidRPr="00CB75E6">
        <w:rPr>
          <w:rFonts w:ascii="Times New Roman" w:hAnsi="Times New Roman" w:cs="Times New Roman"/>
        </w:rPr>
        <w:br w:type="page"/>
      </w:r>
      <w:bookmarkStart w:id="84" w:name="_Toc420995912"/>
      <w:bookmarkStart w:id="85" w:name="_Toc422997499"/>
    </w:p>
    <w:tbl>
      <w:tblPr>
        <w:tblStyle w:val="LightShading-Accent1"/>
        <w:tblpPr w:leftFromText="180" w:rightFromText="180" w:vertAnchor="page" w:horzAnchor="margin" w:tblpY="1947"/>
        <w:tblW w:w="5000" w:type="pct"/>
        <w:tblLook w:val="0660" w:firstRow="1" w:lastRow="1" w:firstColumn="0" w:lastColumn="0" w:noHBand="1" w:noVBand="1"/>
      </w:tblPr>
      <w:tblGrid>
        <w:gridCol w:w="8252"/>
        <w:gridCol w:w="156"/>
        <w:gridCol w:w="78"/>
        <w:gridCol w:w="154"/>
      </w:tblGrid>
      <w:tr w:rsidR="005811AB" w:rsidRPr="00CB75E6" w14:paraId="5B96BAFC" w14:textId="77777777" w:rsidTr="00DF6526">
        <w:trPr>
          <w:cnfStyle w:val="100000000000" w:firstRow="1" w:lastRow="0" w:firstColumn="0" w:lastColumn="0" w:oddVBand="0" w:evenVBand="0" w:oddHBand="0" w:evenHBand="0" w:firstRowFirstColumn="0" w:firstRowLastColumn="0" w:lastRowFirstColumn="0" w:lastRowLastColumn="0"/>
          <w:trHeight w:val="440"/>
        </w:trPr>
        <w:tc>
          <w:tcPr>
            <w:tcW w:w="4866" w:type="pct"/>
            <w:gridSpan w:val="2"/>
            <w:tcBorders>
              <w:top w:val="nil"/>
              <w:bottom w:val="single" w:sz="4" w:space="0" w:color="auto"/>
            </w:tcBorders>
            <w:shd w:val="clear" w:color="auto" w:fill="auto"/>
            <w:noWrap/>
          </w:tcPr>
          <w:p w14:paraId="7532E89A" w14:textId="288D73C3" w:rsidR="005811AB" w:rsidRPr="00CB75E6" w:rsidRDefault="004645EA" w:rsidP="005811AB">
            <w:pPr>
              <w:rPr>
                <w:rFonts w:ascii="Times New Roman" w:hAnsi="Times New Roman" w:cs="Times New Roman"/>
                <w:color w:val="auto"/>
                <w:sz w:val="24"/>
                <w:szCs w:val="24"/>
              </w:rPr>
            </w:pPr>
            <w:bookmarkStart w:id="86" w:name="_Toc427156484"/>
            <w:r w:rsidRPr="00CB75E6">
              <w:rPr>
                <w:rFonts w:ascii="Times New Roman" w:hAnsi="Times New Roman" w:cs="Times New Roman"/>
                <w:color w:val="auto"/>
                <w:sz w:val="24"/>
                <w:szCs w:val="24"/>
              </w:rPr>
              <w:lastRenderedPageBreak/>
              <w:t>Table 2.1</w:t>
            </w:r>
          </w:p>
          <w:p w14:paraId="3D125A80" w14:textId="77777777" w:rsidR="005811AB" w:rsidRPr="00CB75E6" w:rsidRDefault="005811AB" w:rsidP="005811AB">
            <w:pPr>
              <w:rPr>
                <w:rFonts w:ascii="Times New Roman" w:hAnsi="Times New Roman" w:cs="Times New Roman"/>
                <w:b w:val="0"/>
                <w:i/>
                <w:color w:val="auto"/>
                <w:sz w:val="24"/>
                <w:szCs w:val="24"/>
              </w:rPr>
            </w:pPr>
            <w:r w:rsidRPr="00CB75E6">
              <w:rPr>
                <w:rFonts w:ascii="Times New Roman" w:hAnsi="Times New Roman" w:cs="Times New Roman"/>
                <w:b w:val="0"/>
                <w:i/>
                <w:color w:val="auto"/>
                <w:sz w:val="24"/>
                <w:szCs w:val="24"/>
              </w:rPr>
              <w:t xml:space="preserve">Open-Ended Interview Protocol </w:t>
            </w:r>
          </w:p>
        </w:tc>
        <w:tc>
          <w:tcPr>
            <w:tcW w:w="134" w:type="pct"/>
            <w:gridSpan w:val="2"/>
            <w:tcBorders>
              <w:top w:val="nil"/>
              <w:bottom w:val="single" w:sz="4" w:space="0" w:color="auto"/>
            </w:tcBorders>
            <w:shd w:val="clear" w:color="auto" w:fill="auto"/>
          </w:tcPr>
          <w:p w14:paraId="0426B267" w14:textId="77777777" w:rsidR="005811AB" w:rsidRPr="00CB75E6" w:rsidRDefault="005811AB" w:rsidP="005811AB">
            <w:pPr>
              <w:rPr>
                <w:rStyle w:val="SubtleEmphasis"/>
                <w:rFonts w:ascii="Times New Roman" w:hAnsi="Times New Roman" w:cs="Times New Roman"/>
                <w:sz w:val="24"/>
                <w:szCs w:val="24"/>
              </w:rPr>
            </w:pPr>
          </w:p>
        </w:tc>
      </w:tr>
      <w:tr w:rsidR="005811AB" w:rsidRPr="00CB75E6" w14:paraId="78B2439C" w14:textId="77777777" w:rsidTr="00DF6526">
        <w:trPr>
          <w:trHeight w:val="440"/>
        </w:trPr>
        <w:tc>
          <w:tcPr>
            <w:tcW w:w="4866" w:type="pct"/>
            <w:gridSpan w:val="2"/>
            <w:tcBorders>
              <w:top w:val="single" w:sz="4" w:space="0" w:color="auto"/>
              <w:bottom w:val="single" w:sz="4" w:space="0" w:color="auto"/>
            </w:tcBorders>
            <w:shd w:val="clear" w:color="auto" w:fill="auto"/>
            <w:noWrap/>
          </w:tcPr>
          <w:p w14:paraId="40903DC6" w14:textId="77777777" w:rsidR="005811AB" w:rsidRPr="00CB75E6" w:rsidRDefault="005811AB" w:rsidP="005811AB">
            <w:pPr>
              <w:rPr>
                <w:rFonts w:ascii="Times New Roman" w:hAnsi="Times New Roman" w:cs="Times New Roman"/>
                <w:color w:val="auto"/>
                <w:sz w:val="24"/>
                <w:szCs w:val="24"/>
              </w:rPr>
            </w:pPr>
            <w:r w:rsidRPr="00CB75E6">
              <w:rPr>
                <w:rFonts w:ascii="Times New Roman" w:hAnsi="Times New Roman" w:cs="Times New Roman"/>
                <w:color w:val="auto"/>
                <w:sz w:val="24"/>
                <w:szCs w:val="24"/>
              </w:rPr>
              <w:t>Questions</w:t>
            </w:r>
          </w:p>
        </w:tc>
        <w:tc>
          <w:tcPr>
            <w:tcW w:w="134" w:type="pct"/>
            <w:gridSpan w:val="2"/>
            <w:tcBorders>
              <w:top w:val="single" w:sz="4" w:space="0" w:color="auto"/>
              <w:bottom w:val="single" w:sz="4" w:space="0" w:color="auto"/>
            </w:tcBorders>
            <w:shd w:val="clear" w:color="auto" w:fill="auto"/>
          </w:tcPr>
          <w:p w14:paraId="789EA1CE" w14:textId="77777777" w:rsidR="005811AB" w:rsidRPr="00CB75E6" w:rsidRDefault="005811AB" w:rsidP="005811AB">
            <w:pPr>
              <w:rPr>
                <w:rStyle w:val="SubtleEmphasis"/>
                <w:rFonts w:ascii="Times New Roman" w:hAnsi="Times New Roman" w:cs="Times New Roman"/>
                <w:color w:val="auto"/>
                <w:sz w:val="24"/>
                <w:szCs w:val="24"/>
              </w:rPr>
            </w:pPr>
          </w:p>
        </w:tc>
      </w:tr>
      <w:tr w:rsidR="005811AB" w:rsidRPr="00CB75E6" w14:paraId="0F9DE3DF" w14:textId="77777777" w:rsidTr="00DF6526">
        <w:trPr>
          <w:gridAfter w:val="1"/>
          <w:cnfStyle w:val="010000000000" w:firstRow="0" w:lastRow="1" w:firstColumn="0" w:lastColumn="0" w:oddVBand="0" w:evenVBand="0" w:oddHBand="0" w:evenHBand="0" w:firstRowFirstColumn="0" w:firstRowLastColumn="0" w:lastRowFirstColumn="0" w:lastRowLastColumn="0"/>
          <w:wAfter w:w="89" w:type="pct"/>
          <w:trHeight w:val="2494"/>
        </w:trPr>
        <w:tc>
          <w:tcPr>
            <w:tcW w:w="4776" w:type="pct"/>
            <w:tcBorders>
              <w:top w:val="single" w:sz="4" w:space="0" w:color="auto"/>
              <w:bottom w:val="single" w:sz="4" w:space="0" w:color="auto"/>
            </w:tcBorders>
            <w:shd w:val="clear" w:color="auto" w:fill="auto"/>
          </w:tcPr>
          <w:p w14:paraId="69D8A78A" w14:textId="77777777" w:rsidR="005811AB" w:rsidRPr="00CB75E6" w:rsidRDefault="005811AB" w:rsidP="005811AB">
            <w:pPr>
              <w:pStyle w:val="ListParagraph"/>
              <w:numPr>
                <w:ilvl w:val="0"/>
                <w:numId w:val="7"/>
              </w:numPr>
              <w:rPr>
                <w:rFonts w:ascii="Times New Roman" w:hAnsi="Times New Roman" w:cs="Times New Roman"/>
                <w:b w:val="0"/>
                <w:color w:val="auto"/>
                <w:sz w:val="24"/>
                <w:szCs w:val="24"/>
              </w:rPr>
            </w:pPr>
            <w:r w:rsidRPr="00CB75E6">
              <w:rPr>
                <w:rFonts w:ascii="Times New Roman" w:hAnsi="Times New Roman" w:cs="Times New Roman"/>
                <w:b w:val="0"/>
                <w:color w:val="auto"/>
                <w:sz w:val="24"/>
                <w:szCs w:val="24"/>
              </w:rPr>
              <w:t>How would you define servant leadership?</w:t>
            </w:r>
          </w:p>
          <w:p w14:paraId="37A03A51" w14:textId="77777777" w:rsidR="005811AB" w:rsidRPr="00CB75E6" w:rsidRDefault="005811AB" w:rsidP="005811AB">
            <w:pPr>
              <w:pStyle w:val="ListParagraph"/>
              <w:numPr>
                <w:ilvl w:val="0"/>
                <w:numId w:val="7"/>
              </w:numPr>
              <w:rPr>
                <w:rFonts w:ascii="Times New Roman" w:hAnsi="Times New Roman" w:cs="Times New Roman"/>
                <w:b w:val="0"/>
                <w:color w:val="auto"/>
                <w:sz w:val="24"/>
                <w:szCs w:val="24"/>
              </w:rPr>
            </w:pPr>
            <w:r w:rsidRPr="00CB75E6">
              <w:rPr>
                <w:rFonts w:ascii="Times New Roman" w:hAnsi="Times New Roman" w:cs="Times New Roman"/>
                <w:b w:val="0"/>
                <w:color w:val="auto"/>
                <w:sz w:val="24"/>
                <w:szCs w:val="24"/>
              </w:rPr>
              <w:t>How would you describe your personal beliefs of servant leadership?</w:t>
            </w:r>
          </w:p>
          <w:p w14:paraId="18E9FF75" w14:textId="77777777" w:rsidR="005811AB" w:rsidRPr="00CB75E6" w:rsidRDefault="005811AB" w:rsidP="005811AB">
            <w:pPr>
              <w:pStyle w:val="ListParagraph"/>
              <w:numPr>
                <w:ilvl w:val="0"/>
                <w:numId w:val="7"/>
              </w:numPr>
              <w:rPr>
                <w:rFonts w:ascii="Times New Roman" w:hAnsi="Times New Roman" w:cs="Times New Roman"/>
                <w:b w:val="0"/>
                <w:color w:val="auto"/>
                <w:sz w:val="24"/>
                <w:szCs w:val="24"/>
              </w:rPr>
            </w:pPr>
            <w:r w:rsidRPr="00CB75E6">
              <w:rPr>
                <w:rFonts w:ascii="Times New Roman" w:hAnsi="Times New Roman" w:cs="Times New Roman"/>
                <w:b w:val="0"/>
                <w:color w:val="auto"/>
                <w:sz w:val="24"/>
                <w:szCs w:val="24"/>
              </w:rPr>
              <w:t>How have you see servant leadership displayed in different areas of your school?</w:t>
            </w:r>
          </w:p>
          <w:p w14:paraId="63F9F0A9" w14:textId="77777777" w:rsidR="005811AB" w:rsidRPr="00CB75E6" w:rsidRDefault="005811AB" w:rsidP="005811AB">
            <w:pPr>
              <w:pStyle w:val="ListParagraph"/>
              <w:numPr>
                <w:ilvl w:val="0"/>
                <w:numId w:val="7"/>
              </w:numPr>
              <w:rPr>
                <w:rFonts w:ascii="Times New Roman" w:hAnsi="Times New Roman" w:cs="Times New Roman"/>
                <w:b w:val="0"/>
                <w:color w:val="auto"/>
                <w:sz w:val="24"/>
                <w:szCs w:val="24"/>
              </w:rPr>
            </w:pPr>
            <w:r w:rsidRPr="00CB75E6">
              <w:rPr>
                <w:rFonts w:ascii="Times New Roman" w:hAnsi="Times New Roman" w:cs="Times New Roman"/>
                <w:b w:val="0"/>
                <w:color w:val="auto"/>
                <w:sz w:val="24"/>
                <w:szCs w:val="24"/>
              </w:rPr>
              <w:t>How has servant leadership impacted the culture of you school?</w:t>
            </w:r>
          </w:p>
          <w:p w14:paraId="06927657" w14:textId="77777777" w:rsidR="005811AB" w:rsidRPr="00CB75E6" w:rsidRDefault="005811AB" w:rsidP="005811AB">
            <w:pPr>
              <w:pStyle w:val="ListParagraph"/>
              <w:numPr>
                <w:ilvl w:val="0"/>
                <w:numId w:val="7"/>
              </w:numPr>
              <w:rPr>
                <w:rFonts w:ascii="Times New Roman" w:hAnsi="Times New Roman" w:cs="Times New Roman"/>
                <w:b w:val="0"/>
                <w:color w:val="auto"/>
                <w:sz w:val="24"/>
                <w:szCs w:val="24"/>
              </w:rPr>
            </w:pPr>
            <w:r w:rsidRPr="00CB75E6">
              <w:rPr>
                <w:rFonts w:ascii="Times New Roman" w:hAnsi="Times New Roman" w:cs="Times New Roman"/>
                <w:b w:val="0"/>
                <w:color w:val="auto"/>
                <w:sz w:val="24"/>
                <w:szCs w:val="24"/>
              </w:rPr>
              <w:t>What do you believe is the role of servant leadership in you class room?</w:t>
            </w:r>
          </w:p>
          <w:p w14:paraId="3BD28D25" w14:textId="77777777" w:rsidR="005811AB" w:rsidRPr="00CB75E6" w:rsidRDefault="005811AB" w:rsidP="005811AB">
            <w:pPr>
              <w:pStyle w:val="ListParagraph"/>
              <w:numPr>
                <w:ilvl w:val="0"/>
                <w:numId w:val="7"/>
              </w:numPr>
              <w:rPr>
                <w:rFonts w:ascii="Times New Roman" w:hAnsi="Times New Roman" w:cs="Times New Roman"/>
                <w:b w:val="0"/>
                <w:color w:val="auto"/>
                <w:sz w:val="24"/>
                <w:szCs w:val="24"/>
              </w:rPr>
            </w:pPr>
            <w:r w:rsidRPr="00CB75E6">
              <w:rPr>
                <w:rFonts w:ascii="Times New Roman" w:hAnsi="Times New Roman" w:cs="Times New Roman"/>
                <w:b w:val="0"/>
                <w:color w:val="auto"/>
                <w:sz w:val="24"/>
                <w:szCs w:val="24"/>
              </w:rPr>
              <w:t>How do you believe servant leadership has impacted the students at your school?</w:t>
            </w:r>
          </w:p>
          <w:p w14:paraId="177D9E5C" w14:textId="77777777" w:rsidR="005811AB" w:rsidRPr="00CB75E6" w:rsidRDefault="005811AB" w:rsidP="005811AB">
            <w:pPr>
              <w:pStyle w:val="ListParagraph"/>
              <w:numPr>
                <w:ilvl w:val="0"/>
                <w:numId w:val="7"/>
              </w:numPr>
              <w:rPr>
                <w:rFonts w:ascii="Times New Roman" w:hAnsi="Times New Roman" w:cs="Times New Roman"/>
                <w:b w:val="0"/>
                <w:color w:val="auto"/>
                <w:sz w:val="24"/>
                <w:szCs w:val="24"/>
              </w:rPr>
            </w:pPr>
            <w:r w:rsidRPr="00CB75E6">
              <w:rPr>
                <w:rFonts w:ascii="Times New Roman" w:hAnsi="Times New Roman" w:cs="Times New Roman"/>
                <w:b w:val="0"/>
                <w:color w:val="auto"/>
                <w:sz w:val="24"/>
                <w:szCs w:val="24"/>
              </w:rPr>
              <w:t>What leads you to believe that the principal at your school is a servant leader?</w:t>
            </w:r>
          </w:p>
          <w:p w14:paraId="4930E1B3" w14:textId="77777777" w:rsidR="005811AB" w:rsidRPr="00CB75E6" w:rsidRDefault="005811AB" w:rsidP="005811AB">
            <w:pPr>
              <w:pStyle w:val="ListParagraph"/>
              <w:numPr>
                <w:ilvl w:val="0"/>
                <w:numId w:val="7"/>
              </w:numPr>
              <w:rPr>
                <w:rFonts w:ascii="Times New Roman" w:hAnsi="Times New Roman" w:cs="Times New Roman"/>
                <w:b w:val="0"/>
                <w:color w:val="auto"/>
                <w:sz w:val="24"/>
                <w:szCs w:val="24"/>
              </w:rPr>
            </w:pPr>
            <w:r w:rsidRPr="00CB75E6">
              <w:rPr>
                <w:rFonts w:ascii="Times New Roman" w:hAnsi="Times New Roman" w:cs="Times New Roman"/>
                <w:b w:val="0"/>
                <w:color w:val="auto"/>
                <w:sz w:val="24"/>
                <w:szCs w:val="24"/>
              </w:rPr>
              <w:t>How has the principal’s servant leadership impacted those you work with?</w:t>
            </w:r>
          </w:p>
          <w:p w14:paraId="734F654B" w14:textId="77777777" w:rsidR="005811AB" w:rsidRPr="00CB75E6" w:rsidRDefault="005811AB" w:rsidP="005811AB">
            <w:pPr>
              <w:pStyle w:val="ListParagraph"/>
              <w:numPr>
                <w:ilvl w:val="0"/>
                <w:numId w:val="7"/>
              </w:numPr>
              <w:rPr>
                <w:rFonts w:ascii="Times New Roman" w:hAnsi="Times New Roman" w:cs="Times New Roman"/>
                <w:b w:val="0"/>
                <w:color w:val="auto"/>
                <w:sz w:val="24"/>
                <w:szCs w:val="24"/>
              </w:rPr>
            </w:pPr>
            <w:r w:rsidRPr="00CB75E6">
              <w:rPr>
                <w:rFonts w:ascii="Times New Roman" w:hAnsi="Times New Roman" w:cs="Times New Roman"/>
                <w:b w:val="0"/>
                <w:color w:val="auto"/>
                <w:sz w:val="24"/>
                <w:szCs w:val="24"/>
              </w:rPr>
              <w:t>How has the servant leadership of your principal impacted the culture of the school?</w:t>
            </w:r>
          </w:p>
          <w:p w14:paraId="47EDE336" w14:textId="77777777" w:rsidR="005811AB" w:rsidRPr="00CB75E6" w:rsidRDefault="005811AB" w:rsidP="005811AB">
            <w:pPr>
              <w:pStyle w:val="ListParagraph"/>
              <w:numPr>
                <w:ilvl w:val="0"/>
                <w:numId w:val="7"/>
              </w:numPr>
              <w:rPr>
                <w:rFonts w:ascii="Times New Roman" w:hAnsi="Times New Roman" w:cs="Times New Roman"/>
                <w:b w:val="0"/>
                <w:color w:val="auto"/>
                <w:sz w:val="24"/>
                <w:szCs w:val="24"/>
              </w:rPr>
            </w:pPr>
            <w:r w:rsidRPr="00CB75E6">
              <w:rPr>
                <w:rFonts w:ascii="Times New Roman" w:hAnsi="Times New Roman" w:cs="Times New Roman"/>
                <w:b w:val="0"/>
                <w:color w:val="auto"/>
                <w:sz w:val="24"/>
                <w:szCs w:val="24"/>
              </w:rPr>
              <w:t>How has the principal’s servant leadership impacted your leadership?</w:t>
            </w:r>
          </w:p>
          <w:p w14:paraId="0C3256ED" w14:textId="77777777" w:rsidR="005811AB" w:rsidRPr="00CB75E6" w:rsidRDefault="005811AB" w:rsidP="005811AB">
            <w:pPr>
              <w:pStyle w:val="ListParagraph"/>
              <w:numPr>
                <w:ilvl w:val="0"/>
                <w:numId w:val="7"/>
              </w:numPr>
              <w:rPr>
                <w:rFonts w:ascii="Times New Roman" w:hAnsi="Times New Roman" w:cs="Times New Roman"/>
                <w:b w:val="0"/>
                <w:color w:val="auto"/>
                <w:sz w:val="24"/>
                <w:szCs w:val="24"/>
              </w:rPr>
            </w:pPr>
            <w:r w:rsidRPr="00CB75E6">
              <w:rPr>
                <w:rFonts w:ascii="Times New Roman" w:hAnsi="Times New Roman" w:cs="Times New Roman"/>
                <w:b w:val="0"/>
                <w:color w:val="auto"/>
                <w:sz w:val="24"/>
                <w:szCs w:val="24"/>
              </w:rPr>
              <w:t>How has the principals’ leadership been different from previous employers who are not servant leaders?</w:t>
            </w:r>
          </w:p>
          <w:p w14:paraId="023D8071" w14:textId="77777777" w:rsidR="005811AB" w:rsidRPr="00CB75E6" w:rsidRDefault="005811AB" w:rsidP="005811AB">
            <w:pPr>
              <w:pStyle w:val="ListParagraph"/>
              <w:numPr>
                <w:ilvl w:val="0"/>
                <w:numId w:val="7"/>
              </w:numPr>
              <w:rPr>
                <w:rFonts w:ascii="Times New Roman" w:hAnsi="Times New Roman" w:cs="Times New Roman"/>
                <w:b w:val="0"/>
                <w:color w:val="auto"/>
                <w:sz w:val="24"/>
                <w:szCs w:val="24"/>
              </w:rPr>
            </w:pPr>
            <w:r w:rsidRPr="00CB75E6">
              <w:rPr>
                <w:rFonts w:ascii="Times New Roman" w:hAnsi="Times New Roman" w:cs="Times New Roman"/>
                <w:b w:val="0"/>
                <w:color w:val="auto"/>
                <w:sz w:val="24"/>
                <w:szCs w:val="24"/>
              </w:rPr>
              <w:t>Has there been a negative impact of servant leadership in your school?</w:t>
            </w:r>
          </w:p>
          <w:p w14:paraId="0C752753" w14:textId="77777777" w:rsidR="005811AB" w:rsidRPr="00CB75E6" w:rsidRDefault="005811AB" w:rsidP="005811AB">
            <w:pPr>
              <w:pStyle w:val="ListParagraph"/>
              <w:numPr>
                <w:ilvl w:val="0"/>
                <w:numId w:val="7"/>
              </w:numPr>
              <w:rPr>
                <w:rFonts w:ascii="Times New Roman" w:hAnsi="Times New Roman" w:cs="Times New Roman"/>
                <w:b w:val="0"/>
                <w:color w:val="auto"/>
                <w:sz w:val="24"/>
                <w:szCs w:val="24"/>
              </w:rPr>
            </w:pPr>
            <w:r w:rsidRPr="00CB75E6">
              <w:rPr>
                <w:rFonts w:ascii="Times New Roman" w:hAnsi="Times New Roman" w:cs="Times New Roman"/>
                <w:b w:val="0"/>
                <w:color w:val="auto"/>
                <w:sz w:val="24"/>
                <w:szCs w:val="24"/>
              </w:rPr>
              <w:t>Has there been anything that has prevented you from employing the traits of servant leadership at your school?</w:t>
            </w:r>
          </w:p>
        </w:tc>
        <w:tc>
          <w:tcPr>
            <w:tcW w:w="135" w:type="pct"/>
            <w:gridSpan w:val="2"/>
            <w:tcBorders>
              <w:top w:val="single" w:sz="4" w:space="0" w:color="auto"/>
              <w:bottom w:val="single" w:sz="4" w:space="0" w:color="auto"/>
            </w:tcBorders>
            <w:shd w:val="clear" w:color="auto" w:fill="auto"/>
          </w:tcPr>
          <w:p w14:paraId="05725E72" w14:textId="77777777" w:rsidR="005811AB" w:rsidRPr="00CB75E6" w:rsidRDefault="005811AB" w:rsidP="005811AB">
            <w:pPr>
              <w:pStyle w:val="DecimalAligned"/>
              <w:rPr>
                <w:rFonts w:ascii="Times New Roman" w:hAnsi="Times New Roman"/>
                <w:color w:val="auto"/>
                <w:sz w:val="24"/>
                <w:szCs w:val="24"/>
              </w:rPr>
            </w:pPr>
          </w:p>
        </w:tc>
      </w:tr>
    </w:tbl>
    <w:p w14:paraId="62A75395" w14:textId="3EFE84B6" w:rsidR="00001161" w:rsidRPr="00CB75E6" w:rsidRDefault="00236E6D" w:rsidP="00001161">
      <w:pPr>
        <w:pStyle w:val="AltHeading1"/>
        <w:rPr>
          <w:noProof/>
        </w:rPr>
      </w:pPr>
      <w:bookmarkStart w:id="87" w:name="_Toc162877965"/>
      <w:r w:rsidRPr="00CB75E6">
        <w:t>A</w:t>
      </w:r>
      <w:r w:rsidR="00E91931" w:rsidRPr="00CB75E6">
        <w:t>ppendix</w:t>
      </w:r>
      <w:bookmarkEnd w:id="84"/>
      <w:bookmarkEnd w:id="85"/>
      <w:bookmarkEnd w:id="86"/>
      <w:bookmarkEnd w:id="87"/>
    </w:p>
    <w:p w14:paraId="2B8366D1" w14:textId="77777777" w:rsidR="00001161" w:rsidRPr="00CB75E6" w:rsidRDefault="00001161" w:rsidP="00001161">
      <w:pPr>
        <w:rPr>
          <w:rFonts w:ascii="Times New Roman" w:hAnsi="Times New Roman" w:cs="Times New Roman"/>
        </w:rPr>
      </w:pPr>
    </w:p>
    <w:p w14:paraId="4D929713" w14:textId="54F2A521" w:rsidR="00001161" w:rsidRPr="00CB75E6" w:rsidRDefault="00001161" w:rsidP="00001161">
      <w:pPr>
        <w:rPr>
          <w:rFonts w:ascii="Times New Roman" w:hAnsi="Times New Roman" w:cs="Times New Roman"/>
        </w:rPr>
      </w:pPr>
    </w:p>
    <w:p w14:paraId="7BB5D52D" w14:textId="765B2B73" w:rsidR="006E633C" w:rsidRPr="00CB75E6" w:rsidRDefault="006E633C" w:rsidP="00001161">
      <w:pPr>
        <w:rPr>
          <w:rFonts w:ascii="Times New Roman" w:hAnsi="Times New Roman" w:cs="Times New Roman"/>
        </w:rPr>
      </w:pPr>
    </w:p>
    <w:p w14:paraId="229ED237" w14:textId="1BA813DE" w:rsidR="006E633C" w:rsidRPr="00CB75E6" w:rsidRDefault="006E633C" w:rsidP="00001161">
      <w:pPr>
        <w:rPr>
          <w:rFonts w:ascii="Times New Roman" w:hAnsi="Times New Roman" w:cs="Times New Roman"/>
        </w:rPr>
      </w:pPr>
    </w:p>
    <w:p w14:paraId="1A0EFB00" w14:textId="56D0622A" w:rsidR="006E633C" w:rsidRPr="00CB75E6" w:rsidRDefault="006E633C" w:rsidP="00001161">
      <w:pPr>
        <w:rPr>
          <w:rFonts w:ascii="Times New Roman" w:hAnsi="Times New Roman" w:cs="Times New Roman"/>
        </w:rPr>
      </w:pPr>
    </w:p>
    <w:p w14:paraId="1352D820" w14:textId="30D79B63" w:rsidR="006E633C" w:rsidRPr="00CB75E6" w:rsidRDefault="006E633C" w:rsidP="00001161">
      <w:pPr>
        <w:rPr>
          <w:rFonts w:ascii="Times New Roman" w:hAnsi="Times New Roman" w:cs="Times New Roman"/>
        </w:rPr>
      </w:pPr>
    </w:p>
    <w:p w14:paraId="5A7101F3" w14:textId="3D6E2F32" w:rsidR="006E633C" w:rsidRPr="00CB75E6" w:rsidRDefault="006E633C" w:rsidP="00001161">
      <w:pPr>
        <w:rPr>
          <w:rFonts w:ascii="Times New Roman" w:hAnsi="Times New Roman" w:cs="Times New Roman"/>
        </w:rPr>
      </w:pPr>
    </w:p>
    <w:p w14:paraId="471559EB" w14:textId="1A414106" w:rsidR="006E633C" w:rsidRPr="00CB75E6" w:rsidRDefault="006E633C" w:rsidP="00001161">
      <w:pPr>
        <w:rPr>
          <w:rFonts w:ascii="Times New Roman" w:hAnsi="Times New Roman" w:cs="Times New Roman"/>
        </w:rPr>
      </w:pPr>
    </w:p>
    <w:p w14:paraId="54683E26" w14:textId="4D8D278D" w:rsidR="006E633C" w:rsidRPr="00CB75E6" w:rsidRDefault="006E633C" w:rsidP="00001161">
      <w:pPr>
        <w:rPr>
          <w:rFonts w:ascii="Times New Roman" w:hAnsi="Times New Roman" w:cs="Times New Roman"/>
        </w:rPr>
      </w:pPr>
    </w:p>
    <w:p w14:paraId="3B333127" w14:textId="69379F3A" w:rsidR="006E633C" w:rsidRPr="00CB75E6" w:rsidRDefault="006E633C" w:rsidP="00001161">
      <w:pPr>
        <w:rPr>
          <w:rFonts w:ascii="Times New Roman" w:hAnsi="Times New Roman" w:cs="Times New Roman"/>
        </w:rPr>
      </w:pPr>
    </w:p>
    <w:p w14:paraId="15E45EC5" w14:textId="129CBB16" w:rsidR="006E633C" w:rsidRPr="00CB75E6" w:rsidRDefault="006E633C" w:rsidP="00001161">
      <w:pPr>
        <w:rPr>
          <w:rFonts w:ascii="Times New Roman" w:hAnsi="Times New Roman" w:cs="Times New Roman"/>
        </w:rPr>
      </w:pPr>
    </w:p>
    <w:p w14:paraId="21C1E614" w14:textId="14941DDD" w:rsidR="006E633C" w:rsidRPr="00CB75E6" w:rsidRDefault="006E633C" w:rsidP="00001161">
      <w:pPr>
        <w:rPr>
          <w:rFonts w:ascii="Times New Roman" w:hAnsi="Times New Roman" w:cs="Times New Roman"/>
        </w:rPr>
      </w:pPr>
    </w:p>
    <w:p w14:paraId="114A748A" w14:textId="16213EC9" w:rsidR="006E633C" w:rsidRPr="00CB75E6" w:rsidRDefault="006E633C" w:rsidP="00001161">
      <w:pPr>
        <w:rPr>
          <w:rFonts w:ascii="Times New Roman" w:hAnsi="Times New Roman" w:cs="Times New Roman"/>
        </w:rPr>
      </w:pPr>
    </w:p>
    <w:p w14:paraId="14725A12" w14:textId="367DFD9A" w:rsidR="006E633C" w:rsidRPr="00CB75E6" w:rsidRDefault="006E633C" w:rsidP="00001161">
      <w:pPr>
        <w:rPr>
          <w:rFonts w:ascii="Times New Roman" w:hAnsi="Times New Roman" w:cs="Times New Roman"/>
        </w:rPr>
      </w:pPr>
    </w:p>
    <w:p w14:paraId="1A76D01E" w14:textId="30BC8107" w:rsidR="006E633C" w:rsidRPr="00CB75E6" w:rsidRDefault="006E633C" w:rsidP="00001161">
      <w:pPr>
        <w:rPr>
          <w:rFonts w:ascii="Times New Roman" w:hAnsi="Times New Roman" w:cs="Times New Roman"/>
        </w:rPr>
      </w:pPr>
    </w:p>
    <w:p w14:paraId="4AAEB5F8" w14:textId="60131E80" w:rsidR="006E633C" w:rsidRPr="00CB75E6" w:rsidRDefault="006E633C" w:rsidP="00001161">
      <w:pPr>
        <w:rPr>
          <w:rFonts w:ascii="Times New Roman" w:hAnsi="Times New Roman" w:cs="Times New Roman"/>
        </w:rPr>
      </w:pPr>
    </w:p>
    <w:p w14:paraId="5885FA1A" w14:textId="14998058" w:rsidR="006E633C" w:rsidRPr="00CB75E6" w:rsidRDefault="006E633C" w:rsidP="00001161">
      <w:pPr>
        <w:rPr>
          <w:rFonts w:ascii="Times New Roman" w:hAnsi="Times New Roman" w:cs="Times New Roman"/>
        </w:rPr>
      </w:pPr>
    </w:p>
    <w:p w14:paraId="5FDD694A" w14:textId="2F555880" w:rsidR="006E633C" w:rsidRPr="00CB75E6" w:rsidRDefault="006E633C" w:rsidP="00001161">
      <w:pPr>
        <w:rPr>
          <w:rFonts w:ascii="Times New Roman" w:hAnsi="Times New Roman" w:cs="Times New Roman"/>
        </w:rPr>
      </w:pPr>
    </w:p>
    <w:p w14:paraId="7830E690" w14:textId="20635EB2" w:rsidR="006E633C" w:rsidRPr="00CB75E6" w:rsidRDefault="006E633C" w:rsidP="00001161">
      <w:pPr>
        <w:rPr>
          <w:rFonts w:ascii="Times New Roman" w:hAnsi="Times New Roman" w:cs="Times New Roman"/>
        </w:rPr>
      </w:pPr>
    </w:p>
    <w:p w14:paraId="68B23FE1" w14:textId="77777777" w:rsidR="006E633C" w:rsidRPr="00CB75E6" w:rsidRDefault="006E633C" w:rsidP="00001161">
      <w:pPr>
        <w:rPr>
          <w:rFonts w:ascii="Times New Roman" w:hAnsi="Times New Roman" w:cs="Times New Roman"/>
        </w:rPr>
      </w:pPr>
    </w:p>
    <w:p w14:paraId="1074B156" w14:textId="77777777" w:rsidR="00001161" w:rsidRPr="00CB75E6" w:rsidRDefault="00001161" w:rsidP="00001161">
      <w:pPr>
        <w:rPr>
          <w:rFonts w:ascii="Times New Roman" w:hAnsi="Times New Roman" w:cs="Times New Roman"/>
        </w:rPr>
      </w:pPr>
    </w:p>
    <w:p w14:paraId="5AF36AFE" w14:textId="77777777" w:rsidR="006E633C" w:rsidRPr="00CB75E6" w:rsidRDefault="006E633C" w:rsidP="006E633C">
      <w:pPr>
        <w:rPr>
          <w:rFonts w:ascii="Times New Roman" w:hAnsi="Times New Roman" w:cs="Times New Roman"/>
          <w:b/>
        </w:rPr>
      </w:pPr>
      <w:r w:rsidRPr="00CB75E6">
        <w:rPr>
          <w:rFonts w:ascii="Times New Roman" w:hAnsi="Times New Roman" w:cs="Times New Roman"/>
          <w:b/>
        </w:rPr>
        <w:t xml:space="preserve">Table 3.1 </w:t>
      </w:r>
      <w:r w:rsidRPr="00CB75E6">
        <w:rPr>
          <w:rFonts w:ascii="Times New Roman" w:hAnsi="Times New Roman" w:cs="Times New Roman"/>
          <w:i/>
        </w:rPr>
        <w:t>Interview Participants Demographic</w:t>
      </w:r>
    </w:p>
    <w:tbl>
      <w:tblPr>
        <w:tblStyle w:val="ListTable7Colorful"/>
        <w:tblW w:w="5233" w:type="pct"/>
        <w:tblLook w:val="0660" w:firstRow="1" w:lastRow="1" w:firstColumn="0" w:lastColumn="0" w:noHBand="1" w:noVBand="1"/>
      </w:tblPr>
      <w:tblGrid>
        <w:gridCol w:w="2021"/>
        <w:gridCol w:w="1756"/>
        <w:gridCol w:w="1756"/>
        <w:gridCol w:w="1756"/>
        <w:gridCol w:w="1754"/>
      </w:tblGrid>
      <w:tr w:rsidR="006E633C" w:rsidRPr="00CB75E6" w14:paraId="6ADD9236" w14:textId="77777777" w:rsidTr="0096582D">
        <w:trPr>
          <w:cnfStyle w:val="100000000000" w:firstRow="1" w:lastRow="0" w:firstColumn="0" w:lastColumn="0" w:oddVBand="0" w:evenVBand="0" w:oddHBand="0" w:evenHBand="0" w:firstRowFirstColumn="0" w:firstRowLastColumn="0" w:lastRowFirstColumn="0" w:lastRowLastColumn="0"/>
          <w:trHeight w:val="754"/>
        </w:trPr>
        <w:tc>
          <w:tcPr>
            <w:tcW w:w="1117" w:type="pct"/>
            <w:tcBorders>
              <w:top w:val="single" w:sz="4" w:space="0" w:color="auto"/>
            </w:tcBorders>
            <w:noWrap/>
          </w:tcPr>
          <w:p w14:paraId="475C6704" w14:textId="77777777" w:rsidR="006E633C" w:rsidRPr="00CB75E6" w:rsidRDefault="006E633C" w:rsidP="0096582D">
            <w:pPr>
              <w:rPr>
                <w:rFonts w:ascii="Times New Roman" w:hAnsi="Times New Roman" w:cs="Times New Roman"/>
                <w:sz w:val="24"/>
              </w:rPr>
            </w:pPr>
            <w:r w:rsidRPr="00CB75E6">
              <w:rPr>
                <w:rFonts w:ascii="Times New Roman" w:hAnsi="Times New Roman" w:cs="Times New Roman"/>
                <w:sz w:val="24"/>
              </w:rPr>
              <w:t>Participant Name</w:t>
            </w:r>
          </w:p>
        </w:tc>
        <w:tc>
          <w:tcPr>
            <w:tcW w:w="971" w:type="pct"/>
            <w:tcBorders>
              <w:top w:val="single" w:sz="4" w:space="0" w:color="auto"/>
            </w:tcBorders>
          </w:tcPr>
          <w:p w14:paraId="3EE8EF00" w14:textId="77777777" w:rsidR="006E633C" w:rsidRPr="00CB75E6" w:rsidRDefault="006E633C" w:rsidP="0096582D">
            <w:pPr>
              <w:rPr>
                <w:rFonts w:ascii="Times New Roman" w:hAnsi="Times New Roman" w:cs="Times New Roman"/>
                <w:sz w:val="24"/>
              </w:rPr>
            </w:pPr>
            <w:r w:rsidRPr="00CB75E6">
              <w:rPr>
                <w:rFonts w:ascii="Times New Roman" w:hAnsi="Times New Roman" w:cs="Times New Roman"/>
                <w:sz w:val="24"/>
              </w:rPr>
              <w:t>Gender</w:t>
            </w:r>
          </w:p>
        </w:tc>
        <w:tc>
          <w:tcPr>
            <w:tcW w:w="971" w:type="pct"/>
            <w:tcBorders>
              <w:top w:val="single" w:sz="4" w:space="0" w:color="auto"/>
            </w:tcBorders>
          </w:tcPr>
          <w:p w14:paraId="0925B815" w14:textId="77777777" w:rsidR="006E633C" w:rsidRPr="00CB75E6" w:rsidRDefault="006E633C" w:rsidP="0096582D">
            <w:pPr>
              <w:rPr>
                <w:rFonts w:ascii="Times New Roman" w:hAnsi="Times New Roman" w:cs="Times New Roman"/>
                <w:sz w:val="24"/>
              </w:rPr>
            </w:pPr>
            <w:r w:rsidRPr="00CB75E6">
              <w:rPr>
                <w:rFonts w:ascii="Times New Roman" w:hAnsi="Times New Roman" w:cs="Times New Roman"/>
                <w:sz w:val="24"/>
              </w:rPr>
              <w:t>Subject taught</w:t>
            </w:r>
          </w:p>
        </w:tc>
        <w:tc>
          <w:tcPr>
            <w:tcW w:w="971" w:type="pct"/>
            <w:tcBorders>
              <w:top w:val="single" w:sz="4" w:space="0" w:color="auto"/>
            </w:tcBorders>
          </w:tcPr>
          <w:p w14:paraId="0713B262" w14:textId="77777777" w:rsidR="006E633C" w:rsidRPr="00CB75E6" w:rsidRDefault="006E633C" w:rsidP="0096582D">
            <w:pPr>
              <w:rPr>
                <w:rFonts w:ascii="Times New Roman" w:hAnsi="Times New Roman" w:cs="Times New Roman"/>
                <w:sz w:val="24"/>
              </w:rPr>
            </w:pPr>
            <w:r w:rsidRPr="00CB75E6">
              <w:rPr>
                <w:rFonts w:ascii="Times New Roman" w:hAnsi="Times New Roman" w:cs="Times New Roman"/>
                <w:sz w:val="24"/>
              </w:rPr>
              <w:t>Years in Education</w:t>
            </w:r>
          </w:p>
        </w:tc>
        <w:tc>
          <w:tcPr>
            <w:tcW w:w="970" w:type="pct"/>
            <w:tcBorders>
              <w:top w:val="single" w:sz="4" w:space="0" w:color="auto"/>
            </w:tcBorders>
          </w:tcPr>
          <w:p w14:paraId="19AF0849" w14:textId="77777777" w:rsidR="006E633C" w:rsidRPr="00CB75E6" w:rsidRDefault="006E633C" w:rsidP="0096582D">
            <w:pPr>
              <w:rPr>
                <w:rFonts w:ascii="Times New Roman" w:hAnsi="Times New Roman" w:cs="Times New Roman"/>
                <w:sz w:val="24"/>
              </w:rPr>
            </w:pPr>
            <w:r w:rsidRPr="00CB75E6">
              <w:rPr>
                <w:rFonts w:ascii="Times New Roman" w:hAnsi="Times New Roman" w:cs="Times New Roman"/>
                <w:sz w:val="24"/>
              </w:rPr>
              <w:t>Years at Current School</w:t>
            </w:r>
          </w:p>
        </w:tc>
      </w:tr>
      <w:tr w:rsidR="006E633C" w:rsidRPr="00CB75E6" w14:paraId="7B0DE847" w14:textId="77777777" w:rsidTr="0096582D">
        <w:trPr>
          <w:trHeight w:val="493"/>
        </w:trPr>
        <w:tc>
          <w:tcPr>
            <w:tcW w:w="1117" w:type="pct"/>
            <w:noWrap/>
          </w:tcPr>
          <w:p w14:paraId="513F1C93" w14:textId="77777777" w:rsidR="006E633C" w:rsidRPr="00CB75E6" w:rsidRDefault="006E633C" w:rsidP="0096582D">
            <w:pPr>
              <w:rPr>
                <w:rFonts w:ascii="Times New Roman" w:hAnsi="Times New Roman" w:cs="Times New Roman"/>
              </w:rPr>
            </w:pPr>
          </w:p>
        </w:tc>
        <w:tc>
          <w:tcPr>
            <w:tcW w:w="971" w:type="pct"/>
          </w:tcPr>
          <w:p w14:paraId="7D381016" w14:textId="77777777" w:rsidR="006E633C" w:rsidRPr="00CB75E6" w:rsidRDefault="006E633C" w:rsidP="0096582D">
            <w:pPr>
              <w:rPr>
                <w:rStyle w:val="SubtleEmphasis"/>
                <w:rFonts w:ascii="Times New Roman" w:hAnsi="Times New Roman" w:cs="Times New Roman"/>
              </w:rPr>
            </w:pPr>
            <w:r w:rsidRPr="00CB75E6">
              <w:rPr>
                <w:rStyle w:val="SubtleEmphasis"/>
                <w:rFonts w:ascii="Times New Roman" w:hAnsi="Times New Roman" w:cs="Times New Roman"/>
              </w:rPr>
              <w:t>Southeast Christian Academy</w:t>
            </w:r>
          </w:p>
        </w:tc>
        <w:tc>
          <w:tcPr>
            <w:tcW w:w="971" w:type="pct"/>
          </w:tcPr>
          <w:p w14:paraId="6ACE1047" w14:textId="77777777" w:rsidR="006E633C" w:rsidRPr="00CB75E6" w:rsidRDefault="006E633C" w:rsidP="0096582D">
            <w:pPr>
              <w:rPr>
                <w:rFonts w:ascii="Times New Roman" w:hAnsi="Times New Roman" w:cs="Times New Roman"/>
              </w:rPr>
            </w:pPr>
          </w:p>
        </w:tc>
        <w:tc>
          <w:tcPr>
            <w:tcW w:w="971" w:type="pct"/>
          </w:tcPr>
          <w:p w14:paraId="7E537065" w14:textId="77777777" w:rsidR="006E633C" w:rsidRPr="00CB75E6" w:rsidRDefault="006E633C" w:rsidP="0096582D">
            <w:pPr>
              <w:rPr>
                <w:rFonts w:ascii="Times New Roman" w:hAnsi="Times New Roman" w:cs="Times New Roman"/>
              </w:rPr>
            </w:pPr>
          </w:p>
        </w:tc>
        <w:tc>
          <w:tcPr>
            <w:tcW w:w="970" w:type="pct"/>
          </w:tcPr>
          <w:p w14:paraId="620BD597" w14:textId="77777777" w:rsidR="006E633C" w:rsidRPr="00CB75E6" w:rsidRDefault="006E633C" w:rsidP="0096582D">
            <w:pPr>
              <w:rPr>
                <w:rFonts w:ascii="Times New Roman" w:hAnsi="Times New Roman" w:cs="Times New Roman"/>
              </w:rPr>
            </w:pPr>
          </w:p>
        </w:tc>
      </w:tr>
      <w:tr w:rsidR="006E633C" w:rsidRPr="00CB75E6" w14:paraId="1D94B919" w14:textId="77777777" w:rsidTr="0096582D">
        <w:trPr>
          <w:trHeight w:val="480"/>
        </w:trPr>
        <w:tc>
          <w:tcPr>
            <w:tcW w:w="1117" w:type="pct"/>
            <w:noWrap/>
          </w:tcPr>
          <w:p w14:paraId="5F94F79C" w14:textId="77777777" w:rsidR="006E633C" w:rsidRPr="00CB75E6" w:rsidRDefault="006E633C" w:rsidP="0096582D">
            <w:pPr>
              <w:rPr>
                <w:rFonts w:ascii="Times New Roman" w:hAnsi="Times New Roman" w:cs="Times New Roman"/>
              </w:rPr>
            </w:pPr>
            <w:r w:rsidRPr="00CB75E6">
              <w:rPr>
                <w:rFonts w:ascii="Times New Roman" w:hAnsi="Times New Roman" w:cs="Times New Roman"/>
              </w:rPr>
              <w:t>Teacher 1</w:t>
            </w:r>
          </w:p>
        </w:tc>
        <w:tc>
          <w:tcPr>
            <w:tcW w:w="971" w:type="pct"/>
          </w:tcPr>
          <w:p w14:paraId="70EBF369"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Female</w:t>
            </w:r>
          </w:p>
        </w:tc>
        <w:tc>
          <w:tcPr>
            <w:tcW w:w="971" w:type="pct"/>
          </w:tcPr>
          <w:p w14:paraId="26E5F7E2"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History</w:t>
            </w:r>
          </w:p>
        </w:tc>
        <w:tc>
          <w:tcPr>
            <w:tcW w:w="971" w:type="pct"/>
          </w:tcPr>
          <w:p w14:paraId="5F6372F0"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18</w:t>
            </w:r>
          </w:p>
        </w:tc>
        <w:tc>
          <w:tcPr>
            <w:tcW w:w="970" w:type="pct"/>
          </w:tcPr>
          <w:p w14:paraId="053D593A"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18</w:t>
            </w:r>
          </w:p>
        </w:tc>
      </w:tr>
      <w:tr w:rsidR="006E633C" w:rsidRPr="00CB75E6" w14:paraId="6AED2015" w14:textId="77777777" w:rsidTr="0096582D">
        <w:trPr>
          <w:trHeight w:val="466"/>
        </w:trPr>
        <w:tc>
          <w:tcPr>
            <w:tcW w:w="1117" w:type="pct"/>
            <w:noWrap/>
          </w:tcPr>
          <w:p w14:paraId="6D8DC24E" w14:textId="77777777" w:rsidR="006E633C" w:rsidRPr="00CB75E6" w:rsidRDefault="006E633C" w:rsidP="0096582D">
            <w:pPr>
              <w:rPr>
                <w:rFonts w:ascii="Times New Roman" w:hAnsi="Times New Roman" w:cs="Times New Roman"/>
              </w:rPr>
            </w:pPr>
            <w:r w:rsidRPr="00CB75E6">
              <w:rPr>
                <w:rFonts w:ascii="Times New Roman" w:hAnsi="Times New Roman" w:cs="Times New Roman"/>
              </w:rPr>
              <w:t>Teacher 2</w:t>
            </w:r>
          </w:p>
        </w:tc>
        <w:tc>
          <w:tcPr>
            <w:tcW w:w="971" w:type="pct"/>
          </w:tcPr>
          <w:p w14:paraId="72641C73"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Female</w:t>
            </w:r>
          </w:p>
        </w:tc>
        <w:tc>
          <w:tcPr>
            <w:tcW w:w="971" w:type="pct"/>
          </w:tcPr>
          <w:p w14:paraId="05A45A32"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Math and science</w:t>
            </w:r>
          </w:p>
        </w:tc>
        <w:tc>
          <w:tcPr>
            <w:tcW w:w="971" w:type="pct"/>
          </w:tcPr>
          <w:p w14:paraId="0D24F1BB"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23</w:t>
            </w:r>
          </w:p>
        </w:tc>
        <w:tc>
          <w:tcPr>
            <w:tcW w:w="970" w:type="pct"/>
          </w:tcPr>
          <w:p w14:paraId="5D5A43EF"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12</w:t>
            </w:r>
          </w:p>
        </w:tc>
      </w:tr>
      <w:tr w:rsidR="006E633C" w:rsidRPr="00CB75E6" w14:paraId="368D108F" w14:textId="77777777" w:rsidTr="0096582D">
        <w:trPr>
          <w:trHeight w:val="480"/>
        </w:trPr>
        <w:tc>
          <w:tcPr>
            <w:tcW w:w="1117" w:type="pct"/>
            <w:noWrap/>
          </w:tcPr>
          <w:p w14:paraId="25F4B3ED" w14:textId="77777777" w:rsidR="006E633C" w:rsidRPr="00CB75E6" w:rsidRDefault="006E633C" w:rsidP="0096582D">
            <w:pPr>
              <w:rPr>
                <w:rFonts w:ascii="Times New Roman" w:hAnsi="Times New Roman" w:cs="Times New Roman"/>
              </w:rPr>
            </w:pPr>
            <w:r w:rsidRPr="00CB75E6">
              <w:rPr>
                <w:rFonts w:ascii="Times New Roman" w:hAnsi="Times New Roman" w:cs="Times New Roman"/>
              </w:rPr>
              <w:t>Teacher 3</w:t>
            </w:r>
          </w:p>
        </w:tc>
        <w:tc>
          <w:tcPr>
            <w:tcW w:w="971" w:type="pct"/>
          </w:tcPr>
          <w:p w14:paraId="37A74CF6"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Female</w:t>
            </w:r>
          </w:p>
        </w:tc>
        <w:tc>
          <w:tcPr>
            <w:tcW w:w="971" w:type="pct"/>
          </w:tcPr>
          <w:p w14:paraId="2840463F"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Math</w:t>
            </w:r>
          </w:p>
        </w:tc>
        <w:tc>
          <w:tcPr>
            <w:tcW w:w="971" w:type="pct"/>
          </w:tcPr>
          <w:p w14:paraId="44D3A04D"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18</w:t>
            </w:r>
          </w:p>
        </w:tc>
        <w:tc>
          <w:tcPr>
            <w:tcW w:w="970" w:type="pct"/>
          </w:tcPr>
          <w:p w14:paraId="05B97368"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5</w:t>
            </w:r>
          </w:p>
        </w:tc>
      </w:tr>
      <w:tr w:rsidR="006E633C" w:rsidRPr="00CB75E6" w14:paraId="136C3F50" w14:textId="77777777" w:rsidTr="0096582D">
        <w:trPr>
          <w:trHeight w:val="466"/>
        </w:trPr>
        <w:tc>
          <w:tcPr>
            <w:tcW w:w="1117" w:type="pct"/>
            <w:noWrap/>
          </w:tcPr>
          <w:p w14:paraId="5CC10521" w14:textId="77777777" w:rsidR="006E633C" w:rsidRPr="00CB75E6" w:rsidRDefault="006E633C" w:rsidP="0096582D">
            <w:pPr>
              <w:rPr>
                <w:rFonts w:ascii="Times New Roman" w:hAnsi="Times New Roman" w:cs="Times New Roman"/>
              </w:rPr>
            </w:pPr>
            <w:r w:rsidRPr="00CB75E6">
              <w:rPr>
                <w:rFonts w:ascii="Times New Roman" w:hAnsi="Times New Roman" w:cs="Times New Roman"/>
              </w:rPr>
              <w:t>Teacher 4</w:t>
            </w:r>
          </w:p>
        </w:tc>
        <w:tc>
          <w:tcPr>
            <w:tcW w:w="971" w:type="pct"/>
          </w:tcPr>
          <w:p w14:paraId="73EEB241"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Male</w:t>
            </w:r>
          </w:p>
        </w:tc>
        <w:tc>
          <w:tcPr>
            <w:tcW w:w="971" w:type="pct"/>
          </w:tcPr>
          <w:p w14:paraId="27395DB4"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Math</w:t>
            </w:r>
          </w:p>
        </w:tc>
        <w:tc>
          <w:tcPr>
            <w:tcW w:w="971" w:type="pct"/>
          </w:tcPr>
          <w:p w14:paraId="5ECC800E"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34</w:t>
            </w:r>
          </w:p>
        </w:tc>
        <w:tc>
          <w:tcPr>
            <w:tcW w:w="970" w:type="pct"/>
          </w:tcPr>
          <w:p w14:paraId="665985BB"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19</w:t>
            </w:r>
          </w:p>
        </w:tc>
      </w:tr>
      <w:tr w:rsidR="006E633C" w:rsidRPr="00CB75E6" w14:paraId="5D9C498B" w14:textId="77777777" w:rsidTr="0096582D">
        <w:trPr>
          <w:trHeight w:val="480"/>
        </w:trPr>
        <w:tc>
          <w:tcPr>
            <w:tcW w:w="1117" w:type="pct"/>
            <w:noWrap/>
          </w:tcPr>
          <w:p w14:paraId="3AC59483" w14:textId="77777777" w:rsidR="006E633C" w:rsidRPr="00CB75E6" w:rsidRDefault="006E633C" w:rsidP="0096582D">
            <w:pPr>
              <w:rPr>
                <w:rFonts w:ascii="Times New Roman" w:hAnsi="Times New Roman" w:cs="Times New Roman"/>
              </w:rPr>
            </w:pPr>
            <w:r w:rsidRPr="00CB75E6">
              <w:rPr>
                <w:rFonts w:ascii="Times New Roman" w:hAnsi="Times New Roman" w:cs="Times New Roman"/>
              </w:rPr>
              <w:t>Teacher 5</w:t>
            </w:r>
          </w:p>
        </w:tc>
        <w:tc>
          <w:tcPr>
            <w:tcW w:w="971" w:type="pct"/>
          </w:tcPr>
          <w:p w14:paraId="48DF4520"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Male</w:t>
            </w:r>
          </w:p>
        </w:tc>
        <w:tc>
          <w:tcPr>
            <w:tcW w:w="971" w:type="pct"/>
          </w:tcPr>
          <w:p w14:paraId="386BA6CE"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English</w:t>
            </w:r>
          </w:p>
        </w:tc>
        <w:tc>
          <w:tcPr>
            <w:tcW w:w="971" w:type="pct"/>
          </w:tcPr>
          <w:p w14:paraId="14EAFFEF"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15</w:t>
            </w:r>
          </w:p>
        </w:tc>
        <w:tc>
          <w:tcPr>
            <w:tcW w:w="970" w:type="pct"/>
          </w:tcPr>
          <w:p w14:paraId="16693829"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9</w:t>
            </w:r>
          </w:p>
        </w:tc>
      </w:tr>
      <w:tr w:rsidR="006E633C" w:rsidRPr="00CB75E6" w14:paraId="17F8256C" w14:textId="77777777" w:rsidTr="0096582D">
        <w:trPr>
          <w:trHeight w:val="754"/>
        </w:trPr>
        <w:tc>
          <w:tcPr>
            <w:tcW w:w="1117" w:type="pct"/>
            <w:noWrap/>
          </w:tcPr>
          <w:p w14:paraId="4FBE52BB" w14:textId="77777777" w:rsidR="006E633C" w:rsidRPr="00CB75E6" w:rsidRDefault="006E633C" w:rsidP="0096582D">
            <w:pPr>
              <w:rPr>
                <w:rFonts w:ascii="Times New Roman" w:hAnsi="Times New Roman" w:cs="Times New Roman"/>
              </w:rPr>
            </w:pPr>
          </w:p>
        </w:tc>
        <w:tc>
          <w:tcPr>
            <w:tcW w:w="971" w:type="pct"/>
          </w:tcPr>
          <w:p w14:paraId="5378A5BA" w14:textId="77777777" w:rsidR="006E633C" w:rsidRPr="00CB75E6" w:rsidRDefault="006E633C" w:rsidP="0096582D">
            <w:pPr>
              <w:rPr>
                <w:rStyle w:val="SubtleEmphasis"/>
                <w:rFonts w:ascii="Times New Roman" w:hAnsi="Times New Roman" w:cs="Times New Roman"/>
              </w:rPr>
            </w:pPr>
            <w:r w:rsidRPr="00CB75E6">
              <w:rPr>
                <w:rStyle w:val="SubtleEmphasis"/>
                <w:rFonts w:ascii="Times New Roman" w:hAnsi="Times New Roman" w:cs="Times New Roman"/>
              </w:rPr>
              <w:t>Grace Christian School</w:t>
            </w:r>
          </w:p>
        </w:tc>
        <w:tc>
          <w:tcPr>
            <w:tcW w:w="971" w:type="pct"/>
          </w:tcPr>
          <w:p w14:paraId="567AA996" w14:textId="77777777" w:rsidR="006E633C" w:rsidRPr="00CB75E6" w:rsidRDefault="006E633C" w:rsidP="0096582D">
            <w:pPr>
              <w:rPr>
                <w:rFonts w:ascii="Times New Roman" w:hAnsi="Times New Roman" w:cs="Times New Roman"/>
              </w:rPr>
            </w:pPr>
          </w:p>
        </w:tc>
        <w:tc>
          <w:tcPr>
            <w:tcW w:w="971" w:type="pct"/>
          </w:tcPr>
          <w:p w14:paraId="3AC8B13D" w14:textId="77777777" w:rsidR="006E633C" w:rsidRPr="00CB75E6" w:rsidRDefault="006E633C" w:rsidP="0096582D">
            <w:pPr>
              <w:rPr>
                <w:rFonts w:ascii="Times New Roman" w:hAnsi="Times New Roman" w:cs="Times New Roman"/>
              </w:rPr>
            </w:pPr>
          </w:p>
        </w:tc>
        <w:tc>
          <w:tcPr>
            <w:tcW w:w="970" w:type="pct"/>
          </w:tcPr>
          <w:p w14:paraId="40445185" w14:textId="77777777" w:rsidR="006E633C" w:rsidRPr="00CB75E6" w:rsidRDefault="006E633C" w:rsidP="0096582D">
            <w:pPr>
              <w:rPr>
                <w:rFonts w:ascii="Times New Roman" w:hAnsi="Times New Roman" w:cs="Times New Roman"/>
              </w:rPr>
            </w:pPr>
          </w:p>
        </w:tc>
      </w:tr>
      <w:tr w:rsidR="006E633C" w:rsidRPr="00CB75E6" w14:paraId="350318B8" w14:textId="77777777" w:rsidTr="0096582D">
        <w:trPr>
          <w:trHeight w:val="466"/>
        </w:trPr>
        <w:tc>
          <w:tcPr>
            <w:tcW w:w="1117" w:type="pct"/>
            <w:noWrap/>
          </w:tcPr>
          <w:p w14:paraId="25C06C5D" w14:textId="77777777" w:rsidR="006E633C" w:rsidRPr="00CB75E6" w:rsidRDefault="006E633C" w:rsidP="0096582D">
            <w:pPr>
              <w:rPr>
                <w:rFonts w:ascii="Times New Roman" w:hAnsi="Times New Roman" w:cs="Times New Roman"/>
              </w:rPr>
            </w:pPr>
            <w:r w:rsidRPr="00CB75E6">
              <w:rPr>
                <w:rFonts w:ascii="Times New Roman" w:hAnsi="Times New Roman" w:cs="Times New Roman"/>
              </w:rPr>
              <w:t>Teacher 6</w:t>
            </w:r>
          </w:p>
        </w:tc>
        <w:tc>
          <w:tcPr>
            <w:tcW w:w="971" w:type="pct"/>
          </w:tcPr>
          <w:p w14:paraId="6209F43D"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Female</w:t>
            </w:r>
          </w:p>
        </w:tc>
        <w:tc>
          <w:tcPr>
            <w:tcW w:w="971" w:type="pct"/>
          </w:tcPr>
          <w:p w14:paraId="32EBBACD"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English</w:t>
            </w:r>
          </w:p>
        </w:tc>
        <w:tc>
          <w:tcPr>
            <w:tcW w:w="971" w:type="pct"/>
          </w:tcPr>
          <w:p w14:paraId="186A20DE"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5</w:t>
            </w:r>
          </w:p>
        </w:tc>
        <w:tc>
          <w:tcPr>
            <w:tcW w:w="970" w:type="pct"/>
          </w:tcPr>
          <w:p w14:paraId="3A7BA8AF"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3</w:t>
            </w:r>
          </w:p>
        </w:tc>
      </w:tr>
      <w:tr w:rsidR="006E633C" w:rsidRPr="00CB75E6" w14:paraId="468DD009" w14:textId="77777777" w:rsidTr="0096582D">
        <w:trPr>
          <w:trHeight w:val="480"/>
        </w:trPr>
        <w:tc>
          <w:tcPr>
            <w:tcW w:w="1117" w:type="pct"/>
            <w:noWrap/>
          </w:tcPr>
          <w:p w14:paraId="52D807D6" w14:textId="77777777" w:rsidR="006E633C" w:rsidRPr="00CB75E6" w:rsidRDefault="006E633C" w:rsidP="0096582D">
            <w:pPr>
              <w:rPr>
                <w:rFonts w:ascii="Times New Roman" w:hAnsi="Times New Roman" w:cs="Times New Roman"/>
              </w:rPr>
            </w:pPr>
            <w:r w:rsidRPr="00CB75E6">
              <w:rPr>
                <w:rFonts w:ascii="Times New Roman" w:hAnsi="Times New Roman" w:cs="Times New Roman"/>
              </w:rPr>
              <w:t>Teacher 7</w:t>
            </w:r>
          </w:p>
        </w:tc>
        <w:tc>
          <w:tcPr>
            <w:tcW w:w="971" w:type="pct"/>
          </w:tcPr>
          <w:p w14:paraId="44B17109"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Male</w:t>
            </w:r>
          </w:p>
        </w:tc>
        <w:tc>
          <w:tcPr>
            <w:tcW w:w="971" w:type="pct"/>
          </w:tcPr>
          <w:p w14:paraId="664A4D5E"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Math</w:t>
            </w:r>
          </w:p>
        </w:tc>
        <w:tc>
          <w:tcPr>
            <w:tcW w:w="971" w:type="pct"/>
          </w:tcPr>
          <w:p w14:paraId="4B870CF4"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17</w:t>
            </w:r>
          </w:p>
        </w:tc>
        <w:tc>
          <w:tcPr>
            <w:tcW w:w="970" w:type="pct"/>
          </w:tcPr>
          <w:p w14:paraId="1708C582"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17</w:t>
            </w:r>
          </w:p>
        </w:tc>
      </w:tr>
      <w:tr w:rsidR="006E633C" w:rsidRPr="00CB75E6" w14:paraId="139CA280" w14:textId="77777777" w:rsidTr="0096582D">
        <w:trPr>
          <w:trHeight w:val="466"/>
        </w:trPr>
        <w:tc>
          <w:tcPr>
            <w:tcW w:w="1117" w:type="pct"/>
            <w:noWrap/>
          </w:tcPr>
          <w:p w14:paraId="4972D1DF" w14:textId="77777777" w:rsidR="006E633C" w:rsidRPr="00CB75E6" w:rsidRDefault="006E633C" w:rsidP="0096582D">
            <w:pPr>
              <w:rPr>
                <w:rFonts w:ascii="Times New Roman" w:hAnsi="Times New Roman" w:cs="Times New Roman"/>
              </w:rPr>
            </w:pPr>
            <w:r w:rsidRPr="00CB75E6">
              <w:rPr>
                <w:rFonts w:ascii="Times New Roman" w:hAnsi="Times New Roman" w:cs="Times New Roman"/>
              </w:rPr>
              <w:t>Teacher 8</w:t>
            </w:r>
          </w:p>
        </w:tc>
        <w:tc>
          <w:tcPr>
            <w:tcW w:w="971" w:type="pct"/>
          </w:tcPr>
          <w:p w14:paraId="54EA215E"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Male</w:t>
            </w:r>
          </w:p>
        </w:tc>
        <w:tc>
          <w:tcPr>
            <w:tcW w:w="971" w:type="pct"/>
          </w:tcPr>
          <w:p w14:paraId="350EE652"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Math and science</w:t>
            </w:r>
          </w:p>
        </w:tc>
        <w:tc>
          <w:tcPr>
            <w:tcW w:w="971" w:type="pct"/>
          </w:tcPr>
          <w:p w14:paraId="17A6A318"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7</w:t>
            </w:r>
          </w:p>
        </w:tc>
        <w:tc>
          <w:tcPr>
            <w:tcW w:w="970" w:type="pct"/>
          </w:tcPr>
          <w:p w14:paraId="6ECB983F"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3</w:t>
            </w:r>
          </w:p>
        </w:tc>
      </w:tr>
      <w:tr w:rsidR="006E633C" w:rsidRPr="00CB75E6" w14:paraId="0C521137" w14:textId="77777777" w:rsidTr="0096582D">
        <w:trPr>
          <w:trHeight w:val="480"/>
        </w:trPr>
        <w:tc>
          <w:tcPr>
            <w:tcW w:w="1117" w:type="pct"/>
            <w:noWrap/>
          </w:tcPr>
          <w:p w14:paraId="7B12B47B" w14:textId="77777777" w:rsidR="006E633C" w:rsidRPr="00CB75E6" w:rsidRDefault="006E633C" w:rsidP="0096582D">
            <w:pPr>
              <w:rPr>
                <w:rFonts w:ascii="Times New Roman" w:hAnsi="Times New Roman" w:cs="Times New Roman"/>
              </w:rPr>
            </w:pPr>
            <w:r w:rsidRPr="00CB75E6">
              <w:rPr>
                <w:rFonts w:ascii="Times New Roman" w:hAnsi="Times New Roman" w:cs="Times New Roman"/>
              </w:rPr>
              <w:t>Teacher 9</w:t>
            </w:r>
          </w:p>
        </w:tc>
        <w:tc>
          <w:tcPr>
            <w:tcW w:w="971" w:type="pct"/>
          </w:tcPr>
          <w:p w14:paraId="17A2C46D"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Female</w:t>
            </w:r>
          </w:p>
        </w:tc>
        <w:tc>
          <w:tcPr>
            <w:tcW w:w="971" w:type="pct"/>
          </w:tcPr>
          <w:p w14:paraId="5A56593F"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Special Education</w:t>
            </w:r>
          </w:p>
        </w:tc>
        <w:tc>
          <w:tcPr>
            <w:tcW w:w="971" w:type="pct"/>
          </w:tcPr>
          <w:p w14:paraId="3DAAA2F3"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20</w:t>
            </w:r>
          </w:p>
        </w:tc>
        <w:tc>
          <w:tcPr>
            <w:tcW w:w="970" w:type="pct"/>
          </w:tcPr>
          <w:p w14:paraId="563A0EAE"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13</w:t>
            </w:r>
          </w:p>
        </w:tc>
      </w:tr>
      <w:tr w:rsidR="006E633C" w:rsidRPr="00CB75E6" w14:paraId="548AA8E0" w14:textId="77777777" w:rsidTr="0096582D">
        <w:trPr>
          <w:trHeight w:val="466"/>
        </w:trPr>
        <w:tc>
          <w:tcPr>
            <w:tcW w:w="1117" w:type="pct"/>
            <w:noWrap/>
          </w:tcPr>
          <w:p w14:paraId="436B22F4" w14:textId="77777777" w:rsidR="006E633C" w:rsidRPr="00CB75E6" w:rsidRDefault="006E633C" w:rsidP="0096582D">
            <w:pPr>
              <w:rPr>
                <w:rFonts w:ascii="Times New Roman" w:hAnsi="Times New Roman" w:cs="Times New Roman"/>
              </w:rPr>
            </w:pPr>
            <w:r w:rsidRPr="00CB75E6">
              <w:rPr>
                <w:rFonts w:ascii="Times New Roman" w:hAnsi="Times New Roman" w:cs="Times New Roman"/>
              </w:rPr>
              <w:t>Teacher 10</w:t>
            </w:r>
          </w:p>
        </w:tc>
        <w:tc>
          <w:tcPr>
            <w:tcW w:w="971" w:type="pct"/>
          </w:tcPr>
          <w:p w14:paraId="0028B86C"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Male</w:t>
            </w:r>
          </w:p>
        </w:tc>
        <w:tc>
          <w:tcPr>
            <w:tcW w:w="971" w:type="pct"/>
          </w:tcPr>
          <w:p w14:paraId="3537A92E"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Fine Arts</w:t>
            </w:r>
          </w:p>
        </w:tc>
        <w:tc>
          <w:tcPr>
            <w:tcW w:w="971" w:type="pct"/>
          </w:tcPr>
          <w:p w14:paraId="3362080E"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10</w:t>
            </w:r>
          </w:p>
        </w:tc>
        <w:tc>
          <w:tcPr>
            <w:tcW w:w="970" w:type="pct"/>
          </w:tcPr>
          <w:p w14:paraId="52DBC7BE"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4</w:t>
            </w:r>
          </w:p>
        </w:tc>
      </w:tr>
      <w:tr w:rsidR="006E633C" w:rsidRPr="00CB75E6" w14:paraId="00D2EF70" w14:textId="77777777" w:rsidTr="0096582D">
        <w:trPr>
          <w:trHeight w:val="507"/>
        </w:trPr>
        <w:tc>
          <w:tcPr>
            <w:tcW w:w="1117" w:type="pct"/>
            <w:noWrap/>
          </w:tcPr>
          <w:p w14:paraId="667D85F2" w14:textId="77777777" w:rsidR="006E633C" w:rsidRPr="00CB75E6" w:rsidRDefault="006E633C" w:rsidP="0096582D">
            <w:pPr>
              <w:rPr>
                <w:rFonts w:ascii="Times New Roman" w:hAnsi="Times New Roman" w:cs="Times New Roman"/>
              </w:rPr>
            </w:pPr>
          </w:p>
          <w:p w14:paraId="78887651" w14:textId="77777777" w:rsidR="006E633C" w:rsidRPr="00CB75E6" w:rsidRDefault="006E633C" w:rsidP="0096582D">
            <w:pPr>
              <w:rPr>
                <w:rFonts w:ascii="Times New Roman" w:hAnsi="Times New Roman" w:cs="Times New Roman"/>
              </w:rPr>
            </w:pPr>
          </w:p>
        </w:tc>
        <w:tc>
          <w:tcPr>
            <w:tcW w:w="971" w:type="pct"/>
          </w:tcPr>
          <w:p w14:paraId="263006BA" w14:textId="77777777" w:rsidR="006E633C" w:rsidRPr="00CB75E6" w:rsidRDefault="006E633C" w:rsidP="0096582D">
            <w:pPr>
              <w:rPr>
                <w:rStyle w:val="SubtleEmphasis"/>
                <w:rFonts w:ascii="Times New Roman" w:hAnsi="Times New Roman" w:cs="Times New Roman"/>
              </w:rPr>
            </w:pPr>
            <w:r w:rsidRPr="00CB75E6">
              <w:rPr>
                <w:rStyle w:val="SubtleEmphasis"/>
                <w:rFonts w:ascii="Times New Roman" w:hAnsi="Times New Roman" w:cs="Times New Roman"/>
              </w:rPr>
              <w:t>St. James High School</w:t>
            </w:r>
          </w:p>
        </w:tc>
        <w:tc>
          <w:tcPr>
            <w:tcW w:w="971" w:type="pct"/>
          </w:tcPr>
          <w:p w14:paraId="1B7EC672" w14:textId="77777777" w:rsidR="006E633C" w:rsidRPr="00CB75E6" w:rsidRDefault="006E633C" w:rsidP="0096582D">
            <w:pPr>
              <w:rPr>
                <w:rFonts w:ascii="Times New Roman" w:hAnsi="Times New Roman" w:cs="Times New Roman"/>
              </w:rPr>
            </w:pPr>
          </w:p>
        </w:tc>
        <w:tc>
          <w:tcPr>
            <w:tcW w:w="971" w:type="pct"/>
          </w:tcPr>
          <w:p w14:paraId="698FB1B8" w14:textId="77777777" w:rsidR="006E633C" w:rsidRPr="00CB75E6" w:rsidRDefault="006E633C" w:rsidP="0096582D">
            <w:pPr>
              <w:pStyle w:val="DecimalAligned"/>
              <w:rPr>
                <w:rFonts w:ascii="Times New Roman" w:hAnsi="Times New Roman"/>
                <w:sz w:val="24"/>
                <w:szCs w:val="24"/>
              </w:rPr>
            </w:pPr>
          </w:p>
        </w:tc>
        <w:tc>
          <w:tcPr>
            <w:tcW w:w="970" w:type="pct"/>
          </w:tcPr>
          <w:p w14:paraId="48A1C36C" w14:textId="77777777" w:rsidR="006E633C" w:rsidRPr="00CB75E6" w:rsidRDefault="006E633C" w:rsidP="0096582D">
            <w:pPr>
              <w:pStyle w:val="DecimalAligned"/>
              <w:rPr>
                <w:rFonts w:ascii="Times New Roman" w:hAnsi="Times New Roman"/>
                <w:sz w:val="24"/>
                <w:szCs w:val="24"/>
              </w:rPr>
            </w:pPr>
          </w:p>
        </w:tc>
      </w:tr>
      <w:tr w:rsidR="006E633C" w:rsidRPr="00CB75E6" w14:paraId="2C9328CA" w14:textId="77777777" w:rsidTr="0096582D">
        <w:trPr>
          <w:trHeight w:val="480"/>
        </w:trPr>
        <w:tc>
          <w:tcPr>
            <w:tcW w:w="1117" w:type="pct"/>
            <w:noWrap/>
          </w:tcPr>
          <w:p w14:paraId="37385010" w14:textId="77777777" w:rsidR="006E633C" w:rsidRPr="00CB75E6" w:rsidRDefault="006E633C" w:rsidP="0096582D">
            <w:pPr>
              <w:rPr>
                <w:rFonts w:ascii="Times New Roman" w:hAnsi="Times New Roman" w:cs="Times New Roman"/>
              </w:rPr>
            </w:pPr>
            <w:r w:rsidRPr="00CB75E6">
              <w:rPr>
                <w:rFonts w:ascii="Times New Roman" w:hAnsi="Times New Roman" w:cs="Times New Roman"/>
              </w:rPr>
              <w:t>Teacher 11</w:t>
            </w:r>
          </w:p>
        </w:tc>
        <w:tc>
          <w:tcPr>
            <w:tcW w:w="971" w:type="pct"/>
          </w:tcPr>
          <w:p w14:paraId="06644E62"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Male</w:t>
            </w:r>
          </w:p>
        </w:tc>
        <w:tc>
          <w:tcPr>
            <w:tcW w:w="971" w:type="pct"/>
          </w:tcPr>
          <w:p w14:paraId="511FB900"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Religion</w:t>
            </w:r>
          </w:p>
        </w:tc>
        <w:tc>
          <w:tcPr>
            <w:tcW w:w="971" w:type="pct"/>
          </w:tcPr>
          <w:p w14:paraId="49092611"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2</w:t>
            </w:r>
          </w:p>
        </w:tc>
        <w:tc>
          <w:tcPr>
            <w:tcW w:w="970" w:type="pct"/>
          </w:tcPr>
          <w:p w14:paraId="7F0637AF"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2</w:t>
            </w:r>
          </w:p>
        </w:tc>
      </w:tr>
      <w:tr w:rsidR="006E633C" w:rsidRPr="00CB75E6" w14:paraId="7BE609DE" w14:textId="77777777" w:rsidTr="0096582D">
        <w:trPr>
          <w:trHeight w:val="466"/>
        </w:trPr>
        <w:tc>
          <w:tcPr>
            <w:tcW w:w="1117" w:type="pct"/>
            <w:noWrap/>
          </w:tcPr>
          <w:p w14:paraId="24909CBC" w14:textId="77777777" w:rsidR="006E633C" w:rsidRPr="00CB75E6" w:rsidRDefault="006E633C" w:rsidP="0096582D">
            <w:pPr>
              <w:rPr>
                <w:rFonts w:ascii="Times New Roman" w:hAnsi="Times New Roman" w:cs="Times New Roman"/>
              </w:rPr>
            </w:pPr>
            <w:r w:rsidRPr="00CB75E6">
              <w:rPr>
                <w:rFonts w:ascii="Times New Roman" w:hAnsi="Times New Roman" w:cs="Times New Roman"/>
              </w:rPr>
              <w:t>Teacher 12</w:t>
            </w:r>
          </w:p>
        </w:tc>
        <w:tc>
          <w:tcPr>
            <w:tcW w:w="971" w:type="pct"/>
          </w:tcPr>
          <w:p w14:paraId="5AD9997C"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Male</w:t>
            </w:r>
          </w:p>
        </w:tc>
        <w:tc>
          <w:tcPr>
            <w:tcW w:w="971" w:type="pct"/>
          </w:tcPr>
          <w:p w14:paraId="68E204EF"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Theology</w:t>
            </w:r>
          </w:p>
        </w:tc>
        <w:tc>
          <w:tcPr>
            <w:tcW w:w="971" w:type="pct"/>
          </w:tcPr>
          <w:p w14:paraId="41E42B54"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19</w:t>
            </w:r>
          </w:p>
        </w:tc>
        <w:tc>
          <w:tcPr>
            <w:tcW w:w="970" w:type="pct"/>
          </w:tcPr>
          <w:p w14:paraId="695EFB92"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3</w:t>
            </w:r>
          </w:p>
        </w:tc>
      </w:tr>
      <w:tr w:rsidR="006E633C" w:rsidRPr="00CB75E6" w14:paraId="3370088B" w14:textId="77777777" w:rsidTr="0096582D">
        <w:trPr>
          <w:trHeight w:val="480"/>
        </w:trPr>
        <w:tc>
          <w:tcPr>
            <w:tcW w:w="1117" w:type="pct"/>
            <w:noWrap/>
          </w:tcPr>
          <w:p w14:paraId="43159730" w14:textId="77777777" w:rsidR="006E633C" w:rsidRPr="00CB75E6" w:rsidRDefault="006E633C" w:rsidP="0096582D">
            <w:pPr>
              <w:rPr>
                <w:rFonts w:ascii="Times New Roman" w:hAnsi="Times New Roman" w:cs="Times New Roman"/>
              </w:rPr>
            </w:pPr>
            <w:r w:rsidRPr="00CB75E6">
              <w:rPr>
                <w:rFonts w:ascii="Times New Roman" w:hAnsi="Times New Roman" w:cs="Times New Roman"/>
              </w:rPr>
              <w:t>Teacher 13</w:t>
            </w:r>
          </w:p>
        </w:tc>
        <w:tc>
          <w:tcPr>
            <w:tcW w:w="971" w:type="pct"/>
          </w:tcPr>
          <w:p w14:paraId="2E55EAEC"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Female</w:t>
            </w:r>
          </w:p>
        </w:tc>
        <w:tc>
          <w:tcPr>
            <w:tcW w:w="971" w:type="pct"/>
          </w:tcPr>
          <w:p w14:paraId="31223B73"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Personal Finance</w:t>
            </w:r>
          </w:p>
        </w:tc>
        <w:tc>
          <w:tcPr>
            <w:tcW w:w="971" w:type="pct"/>
          </w:tcPr>
          <w:p w14:paraId="094F6AD8"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3</w:t>
            </w:r>
          </w:p>
        </w:tc>
        <w:tc>
          <w:tcPr>
            <w:tcW w:w="970" w:type="pct"/>
          </w:tcPr>
          <w:p w14:paraId="46C29F8F" w14:textId="77777777" w:rsidR="006E633C" w:rsidRPr="00CB75E6" w:rsidRDefault="006E633C" w:rsidP="0096582D">
            <w:pPr>
              <w:pStyle w:val="DecimalAligned"/>
              <w:rPr>
                <w:rFonts w:ascii="Times New Roman" w:hAnsi="Times New Roman"/>
                <w:sz w:val="24"/>
                <w:szCs w:val="24"/>
              </w:rPr>
            </w:pPr>
            <w:r w:rsidRPr="00CB75E6">
              <w:rPr>
                <w:rFonts w:ascii="Times New Roman" w:hAnsi="Times New Roman"/>
                <w:sz w:val="24"/>
                <w:szCs w:val="24"/>
              </w:rPr>
              <w:t>2</w:t>
            </w:r>
          </w:p>
        </w:tc>
      </w:tr>
      <w:tr w:rsidR="006E633C" w:rsidRPr="00CB75E6" w14:paraId="67CA79D6" w14:textId="77777777" w:rsidTr="0096582D">
        <w:trPr>
          <w:cnfStyle w:val="010000000000" w:firstRow="0" w:lastRow="1" w:firstColumn="0" w:lastColumn="0" w:oddVBand="0" w:evenVBand="0" w:oddHBand="0" w:evenHBand="0" w:firstRowFirstColumn="0" w:firstRowLastColumn="0" w:lastRowFirstColumn="0" w:lastRowLastColumn="0"/>
          <w:trHeight w:val="466"/>
        </w:trPr>
        <w:tc>
          <w:tcPr>
            <w:tcW w:w="1117" w:type="pct"/>
            <w:noWrap/>
          </w:tcPr>
          <w:p w14:paraId="6C047CEF" w14:textId="77777777" w:rsidR="006E633C" w:rsidRPr="00CB75E6" w:rsidRDefault="006E633C" w:rsidP="0096582D">
            <w:pPr>
              <w:rPr>
                <w:rFonts w:ascii="Times New Roman" w:hAnsi="Times New Roman" w:cs="Times New Roman"/>
              </w:rPr>
            </w:pPr>
          </w:p>
        </w:tc>
        <w:tc>
          <w:tcPr>
            <w:tcW w:w="971" w:type="pct"/>
          </w:tcPr>
          <w:p w14:paraId="0339BEC2" w14:textId="77777777" w:rsidR="006E633C" w:rsidRPr="00CB75E6" w:rsidRDefault="006E633C" w:rsidP="0096582D">
            <w:pPr>
              <w:pStyle w:val="DecimalAligned"/>
              <w:rPr>
                <w:rFonts w:ascii="Times New Roman" w:hAnsi="Times New Roman"/>
              </w:rPr>
            </w:pPr>
          </w:p>
        </w:tc>
        <w:tc>
          <w:tcPr>
            <w:tcW w:w="971" w:type="pct"/>
          </w:tcPr>
          <w:p w14:paraId="5957DB89" w14:textId="77777777" w:rsidR="006E633C" w:rsidRPr="00CB75E6" w:rsidRDefault="006E633C" w:rsidP="0096582D">
            <w:pPr>
              <w:pStyle w:val="DecimalAligned"/>
              <w:rPr>
                <w:rFonts w:ascii="Times New Roman" w:hAnsi="Times New Roman"/>
              </w:rPr>
            </w:pPr>
          </w:p>
        </w:tc>
        <w:tc>
          <w:tcPr>
            <w:tcW w:w="971" w:type="pct"/>
          </w:tcPr>
          <w:p w14:paraId="1A8E066B" w14:textId="77777777" w:rsidR="006E633C" w:rsidRPr="00CB75E6" w:rsidRDefault="006E633C" w:rsidP="0096582D">
            <w:pPr>
              <w:pStyle w:val="DecimalAligned"/>
              <w:rPr>
                <w:rFonts w:ascii="Times New Roman" w:hAnsi="Times New Roman"/>
              </w:rPr>
            </w:pPr>
          </w:p>
        </w:tc>
        <w:tc>
          <w:tcPr>
            <w:tcW w:w="970" w:type="pct"/>
          </w:tcPr>
          <w:p w14:paraId="5598F3B6" w14:textId="77777777" w:rsidR="006E633C" w:rsidRPr="00CB75E6" w:rsidRDefault="006E633C" w:rsidP="0096582D">
            <w:pPr>
              <w:pStyle w:val="DecimalAligned"/>
              <w:rPr>
                <w:rFonts w:ascii="Times New Roman" w:hAnsi="Times New Roman"/>
              </w:rPr>
            </w:pPr>
          </w:p>
        </w:tc>
      </w:tr>
    </w:tbl>
    <w:p w14:paraId="5F7CED1A" w14:textId="77777777" w:rsidR="00001161" w:rsidRPr="00CB75E6" w:rsidRDefault="00001161" w:rsidP="00001161">
      <w:pPr>
        <w:rPr>
          <w:rFonts w:ascii="Times New Roman" w:hAnsi="Times New Roman" w:cs="Times New Roman"/>
        </w:rPr>
      </w:pPr>
    </w:p>
    <w:p w14:paraId="7705D29D" w14:textId="494773E7" w:rsidR="00001161" w:rsidRPr="00CB75E6" w:rsidRDefault="00001161" w:rsidP="00001161">
      <w:pPr>
        <w:tabs>
          <w:tab w:val="left" w:pos="6451"/>
        </w:tabs>
        <w:rPr>
          <w:rFonts w:ascii="Times New Roman" w:hAnsi="Times New Roman" w:cs="Times New Roman"/>
        </w:rPr>
      </w:pPr>
      <w:r w:rsidRPr="00CB75E6">
        <w:rPr>
          <w:rFonts w:ascii="Times New Roman" w:hAnsi="Times New Roman" w:cs="Times New Roman"/>
        </w:rPr>
        <w:lastRenderedPageBreak/>
        <w:tab/>
      </w:r>
    </w:p>
    <w:p w14:paraId="4D2FA9A8" w14:textId="77777777" w:rsidR="006E633C" w:rsidRPr="00CB75E6" w:rsidRDefault="006E633C" w:rsidP="006E633C">
      <w:pPr>
        <w:jc w:val="center"/>
        <w:rPr>
          <w:rFonts w:ascii="Times New Roman" w:hAnsi="Times New Roman" w:cs="Times New Roman"/>
          <w:b/>
        </w:rPr>
      </w:pPr>
      <w:r w:rsidRPr="00CB75E6">
        <w:rPr>
          <w:rFonts w:ascii="Times New Roman" w:hAnsi="Times New Roman" w:cs="Times New Roman"/>
          <w:b/>
        </w:rPr>
        <w:t>Servant Leadership in Private K-12 Schools</w:t>
      </w:r>
    </w:p>
    <w:p w14:paraId="388C64AE" w14:textId="77777777" w:rsidR="006E633C" w:rsidRPr="00CB75E6" w:rsidRDefault="006E633C" w:rsidP="006E633C">
      <w:pPr>
        <w:rPr>
          <w:rFonts w:ascii="Times New Roman" w:hAnsi="Times New Roman" w:cs="Times New Roman"/>
          <w:b/>
        </w:rPr>
      </w:pPr>
    </w:p>
    <w:p w14:paraId="7CFF2818" w14:textId="0436810A" w:rsidR="006E633C" w:rsidRPr="00CB75E6" w:rsidRDefault="00D77702" w:rsidP="006E633C">
      <w:pPr>
        <w:pStyle w:val="ListParagraph"/>
        <w:numPr>
          <w:ilvl w:val="0"/>
          <w:numId w:val="8"/>
        </w:numPr>
        <w:spacing w:after="160" w:line="259" w:lineRule="auto"/>
        <w:jc w:val="center"/>
        <w:rPr>
          <w:rFonts w:ascii="Times New Roman" w:hAnsi="Times New Roman" w:cs="Times New Roman"/>
          <w:b/>
        </w:rPr>
      </w:pPr>
      <w:r w:rsidRPr="00CB75E6">
        <w:rPr>
          <w:rFonts w:ascii="Times New Roman" w:hAnsi="Times New Roman" w:cs="Times New Roman"/>
          <w:b/>
        </w:rPr>
        <w:t xml:space="preserve">The influence </w:t>
      </w:r>
      <w:r w:rsidR="006E633C" w:rsidRPr="00CB75E6">
        <w:rPr>
          <w:rFonts w:ascii="Times New Roman" w:hAnsi="Times New Roman" w:cs="Times New Roman"/>
          <w:b/>
        </w:rPr>
        <w:t>of leadership</w:t>
      </w:r>
    </w:p>
    <w:p w14:paraId="63B22C75" w14:textId="77777777" w:rsidR="006E633C" w:rsidRPr="00CB75E6" w:rsidRDefault="006E633C" w:rsidP="006E633C">
      <w:pPr>
        <w:pStyle w:val="ListParagraph"/>
        <w:numPr>
          <w:ilvl w:val="0"/>
          <w:numId w:val="8"/>
        </w:numPr>
        <w:spacing w:after="160" w:line="259" w:lineRule="auto"/>
        <w:jc w:val="center"/>
        <w:rPr>
          <w:rFonts w:ascii="Times New Roman" w:hAnsi="Times New Roman" w:cs="Times New Roman"/>
          <w:b/>
        </w:rPr>
      </w:pPr>
      <w:r w:rsidRPr="00CB75E6">
        <w:rPr>
          <w:rFonts w:ascii="Times New Roman" w:hAnsi="Times New Roman" w:cs="Times New Roman"/>
          <w:b/>
        </w:rPr>
        <w:t>The nature of the community</w:t>
      </w:r>
    </w:p>
    <w:p w14:paraId="45607B91" w14:textId="77777777" w:rsidR="006E633C" w:rsidRPr="00CB75E6" w:rsidRDefault="006E633C" w:rsidP="006E633C">
      <w:pPr>
        <w:pStyle w:val="ListParagraph"/>
        <w:numPr>
          <w:ilvl w:val="0"/>
          <w:numId w:val="8"/>
        </w:numPr>
        <w:spacing w:after="160" w:line="259" w:lineRule="auto"/>
        <w:jc w:val="center"/>
        <w:rPr>
          <w:rFonts w:ascii="Times New Roman" w:hAnsi="Times New Roman" w:cs="Times New Roman"/>
          <w:b/>
        </w:rPr>
      </w:pPr>
      <w:r w:rsidRPr="00CB75E6">
        <w:rPr>
          <w:rFonts w:ascii="Times New Roman" w:hAnsi="Times New Roman" w:cs="Times New Roman"/>
          <w:b/>
        </w:rPr>
        <w:t>School culture and pedagogy</w:t>
      </w:r>
    </w:p>
    <w:p w14:paraId="21713535" w14:textId="77777777" w:rsidR="006E633C" w:rsidRPr="00CB75E6" w:rsidRDefault="006E633C" w:rsidP="006E633C">
      <w:pPr>
        <w:pStyle w:val="ListParagraph"/>
        <w:rPr>
          <w:rFonts w:ascii="Times New Roman" w:hAnsi="Times New Roman" w:cs="Times New Roman"/>
          <w:b/>
        </w:rPr>
      </w:pPr>
    </w:p>
    <w:tbl>
      <w:tblPr>
        <w:tblStyle w:val="TableGrid"/>
        <w:tblpPr w:leftFromText="180" w:rightFromText="180" w:vertAnchor="text" w:horzAnchor="margin" w:tblpXSpec="center" w:tblpY="271"/>
        <w:tblW w:w="8820" w:type="dxa"/>
        <w:tblLook w:val="04A0" w:firstRow="1" w:lastRow="0" w:firstColumn="1" w:lastColumn="0" w:noHBand="0" w:noVBand="1"/>
      </w:tblPr>
      <w:tblGrid>
        <w:gridCol w:w="1890"/>
        <w:gridCol w:w="2430"/>
        <w:gridCol w:w="2340"/>
        <w:gridCol w:w="2160"/>
      </w:tblGrid>
      <w:tr w:rsidR="006E633C" w:rsidRPr="00CB75E6" w14:paraId="638E0265" w14:textId="77777777" w:rsidTr="00A24DCF">
        <w:trPr>
          <w:trHeight w:val="263"/>
        </w:trPr>
        <w:tc>
          <w:tcPr>
            <w:tcW w:w="8820" w:type="dxa"/>
            <w:gridSpan w:val="4"/>
            <w:tcBorders>
              <w:left w:val="nil"/>
              <w:bottom w:val="single" w:sz="4" w:space="0" w:color="auto"/>
              <w:right w:val="nil"/>
            </w:tcBorders>
          </w:tcPr>
          <w:p w14:paraId="0F12E954" w14:textId="77777777" w:rsidR="006E633C" w:rsidRPr="00CB75E6" w:rsidRDefault="006E633C" w:rsidP="0096582D">
            <w:pPr>
              <w:pStyle w:val="FootnoteText"/>
              <w:jc w:val="center"/>
              <w:rPr>
                <w:rFonts w:ascii="Times New Roman" w:hAnsi="Times New Roman" w:cs="Times New Roman"/>
                <w:b/>
                <w:sz w:val="22"/>
                <w:szCs w:val="22"/>
              </w:rPr>
            </w:pPr>
            <w:r w:rsidRPr="00CB75E6">
              <w:rPr>
                <w:rFonts w:ascii="Times New Roman" w:hAnsi="Times New Roman" w:cs="Times New Roman"/>
                <w:b/>
                <w:sz w:val="22"/>
                <w:szCs w:val="22"/>
              </w:rPr>
              <w:t>Variables Related to Servant Leadership</w:t>
            </w:r>
          </w:p>
        </w:tc>
      </w:tr>
      <w:tr w:rsidR="006E633C" w:rsidRPr="00CB75E6" w14:paraId="715E6EEB" w14:textId="77777777" w:rsidTr="00A24DCF">
        <w:trPr>
          <w:trHeight w:val="263"/>
        </w:trPr>
        <w:tc>
          <w:tcPr>
            <w:tcW w:w="1890" w:type="dxa"/>
            <w:tcBorders>
              <w:top w:val="single" w:sz="4" w:space="0" w:color="auto"/>
              <w:left w:val="nil"/>
              <w:bottom w:val="nil"/>
              <w:right w:val="nil"/>
            </w:tcBorders>
          </w:tcPr>
          <w:p w14:paraId="59FED673" w14:textId="77777777" w:rsidR="006E633C" w:rsidRPr="00CB75E6" w:rsidRDefault="006E633C" w:rsidP="0096582D">
            <w:pPr>
              <w:pStyle w:val="FootnoteText"/>
              <w:rPr>
                <w:rFonts w:ascii="Times New Roman" w:hAnsi="Times New Roman" w:cs="Times New Roman"/>
                <w:sz w:val="22"/>
                <w:szCs w:val="22"/>
              </w:rPr>
            </w:pPr>
            <w:r w:rsidRPr="00CB75E6">
              <w:rPr>
                <w:rFonts w:ascii="Times New Roman" w:hAnsi="Times New Roman" w:cs="Times New Roman"/>
                <w:sz w:val="22"/>
                <w:szCs w:val="22"/>
              </w:rPr>
              <w:t>A. Presence of administration</w:t>
            </w:r>
          </w:p>
        </w:tc>
        <w:tc>
          <w:tcPr>
            <w:tcW w:w="2430" w:type="dxa"/>
            <w:tcBorders>
              <w:top w:val="single" w:sz="4" w:space="0" w:color="auto"/>
              <w:left w:val="nil"/>
              <w:bottom w:val="nil"/>
              <w:right w:val="nil"/>
            </w:tcBorders>
          </w:tcPr>
          <w:p w14:paraId="2075D9FD" w14:textId="77777777" w:rsidR="006E633C" w:rsidRPr="00CB75E6" w:rsidRDefault="006E633C" w:rsidP="0096582D">
            <w:pPr>
              <w:pStyle w:val="FootnoteText"/>
              <w:rPr>
                <w:rFonts w:ascii="Times New Roman" w:hAnsi="Times New Roman" w:cs="Times New Roman"/>
                <w:sz w:val="22"/>
                <w:szCs w:val="22"/>
              </w:rPr>
            </w:pPr>
            <w:r w:rsidRPr="00CB75E6">
              <w:rPr>
                <w:rFonts w:ascii="Times New Roman" w:hAnsi="Times New Roman" w:cs="Times New Roman"/>
                <w:sz w:val="22"/>
                <w:szCs w:val="22"/>
              </w:rPr>
              <w:t>A. Lack of support</w:t>
            </w:r>
          </w:p>
        </w:tc>
        <w:tc>
          <w:tcPr>
            <w:tcW w:w="2340" w:type="dxa"/>
            <w:tcBorders>
              <w:top w:val="single" w:sz="4" w:space="0" w:color="auto"/>
              <w:left w:val="nil"/>
              <w:bottom w:val="nil"/>
              <w:right w:val="nil"/>
            </w:tcBorders>
          </w:tcPr>
          <w:p w14:paraId="64387B13" w14:textId="77777777" w:rsidR="006E633C" w:rsidRPr="00CB75E6" w:rsidRDefault="006E633C" w:rsidP="0096582D">
            <w:pPr>
              <w:pStyle w:val="FootnoteText"/>
              <w:rPr>
                <w:rFonts w:ascii="Times New Roman" w:hAnsi="Times New Roman" w:cs="Times New Roman"/>
                <w:sz w:val="22"/>
                <w:szCs w:val="22"/>
              </w:rPr>
            </w:pPr>
            <w:r w:rsidRPr="00CB75E6">
              <w:rPr>
                <w:rFonts w:ascii="Times New Roman" w:hAnsi="Times New Roman" w:cs="Times New Roman"/>
                <w:sz w:val="22"/>
                <w:szCs w:val="22"/>
              </w:rPr>
              <w:t>B. Professional comradery</w:t>
            </w:r>
          </w:p>
        </w:tc>
        <w:tc>
          <w:tcPr>
            <w:tcW w:w="2160" w:type="dxa"/>
            <w:tcBorders>
              <w:top w:val="single" w:sz="4" w:space="0" w:color="auto"/>
              <w:left w:val="nil"/>
              <w:bottom w:val="nil"/>
              <w:right w:val="nil"/>
            </w:tcBorders>
          </w:tcPr>
          <w:p w14:paraId="65D682A2" w14:textId="77777777" w:rsidR="006E633C" w:rsidRPr="00CB75E6" w:rsidRDefault="006E633C" w:rsidP="0096582D">
            <w:pPr>
              <w:pStyle w:val="FootnoteText"/>
              <w:rPr>
                <w:rFonts w:ascii="Times New Roman" w:hAnsi="Times New Roman" w:cs="Times New Roman"/>
                <w:sz w:val="22"/>
                <w:szCs w:val="22"/>
              </w:rPr>
            </w:pPr>
            <w:r w:rsidRPr="00CB75E6">
              <w:rPr>
                <w:rFonts w:ascii="Times New Roman" w:hAnsi="Times New Roman" w:cs="Times New Roman"/>
                <w:sz w:val="22"/>
                <w:szCs w:val="22"/>
              </w:rPr>
              <w:t>C. Community Values</w:t>
            </w:r>
          </w:p>
        </w:tc>
      </w:tr>
      <w:tr w:rsidR="006E633C" w:rsidRPr="00CB75E6" w14:paraId="0D7E375A" w14:textId="77777777" w:rsidTr="00A24DCF">
        <w:trPr>
          <w:trHeight w:val="263"/>
        </w:trPr>
        <w:tc>
          <w:tcPr>
            <w:tcW w:w="1890" w:type="dxa"/>
            <w:tcBorders>
              <w:top w:val="nil"/>
              <w:left w:val="nil"/>
              <w:bottom w:val="nil"/>
              <w:right w:val="nil"/>
            </w:tcBorders>
          </w:tcPr>
          <w:p w14:paraId="4ED2270E" w14:textId="77777777" w:rsidR="006E633C" w:rsidRPr="00CB75E6" w:rsidRDefault="006E633C" w:rsidP="0096582D">
            <w:pPr>
              <w:pStyle w:val="FootnoteText"/>
              <w:rPr>
                <w:rFonts w:ascii="Times New Roman" w:hAnsi="Times New Roman" w:cs="Times New Roman"/>
                <w:sz w:val="22"/>
                <w:szCs w:val="22"/>
              </w:rPr>
            </w:pPr>
            <w:r w:rsidRPr="00CB75E6">
              <w:rPr>
                <w:rFonts w:ascii="Times New Roman" w:hAnsi="Times New Roman" w:cs="Times New Roman"/>
                <w:sz w:val="22"/>
                <w:szCs w:val="22"/>
              </w:rPr>
              <w:t>A. Undervalued teachers</w:t>
            </w:r>
          </w:p>
        </w:tc>
        <w:tc>
          <w:tcPr>
            <w:tcW w:w="2430" w:type="dxa"/>
            <w:tcBorders>
              <w:top w:val="nil"/>
              <w:left w:val="nil"/>
              <w:bottom w:val="nil"/>
              <w:right w:val="nil"/>
            </w:tcBorders>
          </w:tcPr>
          <w:p w14:paraId="6F311D53" w14:textId="77777777" w:rsidR="006E633C" w:rsidRPr="00CB75E6" w:rsidRDefault="006E633C" w:rsidP="0096582D">
            <w:pPr>
              <w:pStyle w:val="FootnoteText"/>
              <w:rPr>
                <w:rFonts w:ascii="Times New Roman" w:hAnsi="Times New Roman" w:cs="Times New Roman"/>
                <w:sz w:val="22"/>
                <w:szCs w:val="22"/>
              </w:rPr>
            </w:pPr>
            <w:r w:rsidRPr="00CB75E6">
              <w:rPr>
                <w:rFonts w:ascii="Times New Roman" w:hAnsi="Times New Roman" w:cs="Times New Roman"/>
                <w:sz w:val="22"/>
                <w:szCs w:val="22"/>
              </w:rPr>
              <w:t>B. Professional relationships</w:t>
            </w:r>
          </w:p>
        </w:tc>
        <w:tc>
          <w:tcPr>
            <w:tcW w:w="2340" w:type="dxa"/>
            <w:tcBorders>
              <w:top w:val="nil"/>
              <w:left w:val="nil"/>
              <w:bottom w:val="nil"/>
              <w:right w:val="nil"/>
            </w:tcBorders>
          </w:tcPr>
          <w:p w14:paraId="4A3EDFCE" w14:textId="77777777" w:rsidR="006E633C" w:rsidRPr="00CB75E6" w:rsidRDefault="006E633C" w:rsidP="0096582D">
            <w:pPr>
              <w:pStyle w:val="FootnoteText"/>
              <w:rPr>
                <w:rFonts w:ascii="Times New Roman" w:hAnsi="Times New Roman" w:cs="Times New Roman"/>
                <w:sz w:val="22"/>
                <w:szCs w:val="22"/>
              </w:rPr>
            </w:pPr>
            <w:r w:rsidRPr="00CB75E6">
              <w:rPr>
                <w:rFonts w:ascii="Times New Roman" w:hAnsi="Times New Roman" w:cs="Times New Roman"/>
                <w:sz w:val="22"/>
                <w:szCs w:val="22"/>
              </w:rPr>
              <w:t xml:space="preserve">C. Acts of physical service </w:t>
            </w:r>
          </w:p>
        </w:tc>
        <w:tc>
          <w:tcPr>
            <w:tcW w:w="2160" w:type="dxa"/>
            <w:tcBorders>
              <w:top w:val="nil"/>
              <w:left w:val="nil"/>
              <w:bottom w:val="nil"/>
              <w:right w:val="nil"/>
            </w:tcBorders>
          </w:tcPr>
          <w:p w14:paraId="691CB5FA" w14:textId="77777777" w:rsidR="006E633C" w:rsidRPr="00CB75E6" w:rsidRDefault="006E633C" w:rsidP="0096582D">
            <w:pPr>
              <w:pStyle w:val="FootnoteText"/>
              <w:rPr>
                <w:rFonts w:ascii="Times New Roman" w:hAnsi="Times New Roman" w:cs="Times New Roman"/>
                <w:sz w:val="22"/>
                <w:szCs w:val="22"/>
              </w:rPr>
            </w:pPr>
            <w:r w:rsidRPr="00CB75E6">
              <w:rPr>
                <w:rFonts w:ascii="Times New Roman" w:hAnsi="Times New Roman" w:cs="Times New Roman"/>
                <w:sz w:val="22"/>
                <w:szCs w:val="22"/>
              </w:rPr>
              <w:t>C. Pedagogy</w:t>
            </w:r>
          </w:p>
        </w:tc>
      </w:tr>
      <w:tr w:rsidR="006E633C" w:rsidRPr="00CB75E6" w14:paraId="1AD5E067" w14:textId="77777777" w:rsidTr="00A24DCF">
        <w:trPr>
          <w:trHeight w:val="263"/>
        </w:trPr>
        <w:tc>
          <w:tcPr>
            <w:tcW w:w="1890" w:type="dxa"/>
            <w:tcBorders>
              <w:top w:val="nil"/>
              <w:left w:val="nil"/>
              <w:bottom w:val="nil"/>
              <w:right w:val="nil"/>
            </w:tcBorders>
          </w:tcPr>
          <w:p w14:paraId="3E1E3104" w14:textId="77777777" w:rsidR="006E633C" w:rsidRPr="00CB75E6" w:rsidRDefault="006E633C" w:rsidP="0096582D">
            <w:pPr>
              <w:pStyle w:val="FootnoteText"/>
              <w:rPr>
                <w:rFonts w:ascii="Times New Roman" w:hAnsi="Times New Roman" w:cs="Times New Roman"/>
                <w:sz w:val="22"/>
                <w:szCs w:val="22"/>
              </w:rPr>
            </w:pPr>
          </w:p>
        </w:tc>
        <w:tc>
          <w:tcPr>
            <w:tcW w:w="2430" w:type="dxa"/>
            <w:tcBorders>
              <w:top w:val="nil"/>
              <w:left w:val="nil"/>
              <w:bottom w:val="nil"/>
              <w:right w:val="nil"/>
            </w:tcBorders>
          </w:tcPr>
          <w:p w14:paraId="274B3E92" w14:textId="77777777" w:rsidR="006E633C" w:rsidRPr="00CB75E6" w:rsidRDefault="006E633C" w:rsidP="0096582D">
            <w:pPr>
              <w:pStyle w:val="FootnoteText"/>
              <w:rPr>
                <w:rFonts w:ascii="Times New Roman" w:hAnsi="Times New Roman" w:cs="Times New Roman"/>
                <w:sz w:val="22"/>
                <w:szCs w:val="22"/>
              </w:rPr>
            </w:pPr>
          </w:p>
        </w:tc>
        <w:tc>
          <w:tcPr>
            <w:tcW w:w="2340" w:type="dxa"/>
            <w:tcBorders>
              <w:top w:val="nil"/>
              <w:left w:val="nil"/>
              <w:bottom w:val="nil"/>
              <w:right w:val="nil"/>
            </w:tcBorders>
          </w:tcPr>
          <w:p w14:paraId="0CAC31E5" w14:textId="77777777" w:rsidR="006E633C" w:rsidRPr="00CB75E6" w:rsidRDefault="006E633C" w:rsidP="0096582D">
            <w:pPr>
              <w:pStyle w:val="FootnoteText"/>
              <w:rPr>
                <w:rFonts w:ascii="Times New Roman" w:hAnsi="Times New Roman" w:cs="Times New Roman"/>
                <w:sz w:val="22"/>
                <w:szCs w:val="22"/>
              </w:rPr>
            </w:pPr>
          </w:p>
        </w:tc>
        <w:tc>
          <w:tcPr>
            <w:tcW w:w="2160" w:type="dxa"/>
            <w:tcBorders>
              <w:top w:val="nil"/>
              <w:left w:val="nil"/>
              <w:bottom w:val="nil"/>
              <w:right w:val="nil"/>
            </w:tcBorders>
          </w:tcPr>
          <w:p w14:paraId="4502E346" w14:textId="77777777" w:rsidR="006E633C" w:rsidRPr="00CB75E6" w:rsidRDefault="006E633C" w:rsidP="0096582D">
            <w:pPr>
              <w:pStyle w:val="FootnoteText"/>
              <w:rPr>
                <w:rFonts w:ascii="Times New Roman" w:hAnsi="Times New Roman" w:cs="Times New Roman"/>
                <w:sz w:val="22"/>
                <w:szCs w:val="22"/>
              </w:rPr>
            </w:pPr>
          </w:p>
        </w:tc>
      </w:tr>
      <w:tr w:rsidR="006E633C" w:rsidRPr="00CB75E6" w14:paraId="6157D63E" w14:textId="77777777" w:rsidTr="00A24DCF">
        <w:trPr>
          <w:trHeight w:val="278"/>
        </w:trPr>
        <w:tc>
          <w:tcPr>
            <w:tcW w:w="1890" w:type="dxa"/>
            <w:tcBorders>
              <w:top w:val="nil"/>
              <w:left w:val="nil"/>
              <w:bottom w:val="single" w:sz="4" w:space="0" w:color="auto"/>
              <w:right w:val="nil"/>
            </w:tcBorders>
          </w:tcPr>
          <w:p w14:paraId="1A0E9F72" w14:textId="77777777" w:rsidR="006E633C" w:rsidRPr="00CB75E6" w:rsidRDefault="006E633C" w:rsidP="0096582D">
            <w:pPr>
              <w:pStyle w:val="FootnoteText"/>
              <w:rPr>
                <w:rFonts w:ascii="Times New Roman" w:hAnsi="Times New Roman" w:cs="Times New Roman"/>
                <w:sz w:val="22"/>
                <w:szCs w:val="22"/>
              </w:rPr>
            </w:pPr>
          </w:p>
        </w:tc>
        <w:tc>
          <w:tcPr>
            <w:tcW w:w="2430" w:type="dxa"/>
            <w:tcBorders>
              <w:top w:val="nil"/>
              <w:left w:val="nil"/>
              <w:bottom w:val="single" w:sz="4" w:space="0" w:color="auto"/>
              <w:right w:val="nil"/>
            </w:tcBorders>
          </w:tcPr>
          <w:p w14:paraId="3E078B97" w14:textId="77777777" w:rsidR="006E633C" w:rsidRPr="00CB75E6" w:rsidRDefault="006E633C" w:rsidP="0096582D">
            <w:pPr>
              <w:pStyle w:val="FootnoteText"/>
              <w:rPr>
                <w:rFonts w:ascii="Times New Roman" w:hAnsi="Times New Roman" w:cs="Times New Roman"/>
                <w:sz w:val="22"/>
                <w:szCs w:val="22"/>
              </w:rPr>
            </w:pPr>
          </w:p>
        </w:tc>
        <w:tc>
          <w:tcPr>
            <w:tcW w:w="2340" w:type="dxa"/>
            <w:tcBorders>
              <w:top w:val="nil"/>
              <w:left w:val="nil"/>
              <w:bottom w:val="single" w:sz="4" w:space="0" w:color="auto"/>
              <w:right w:val="nil"/>
            </w:tcBorders>
          </w:tcPr>
          <w:p w14:paraId="4282FC04" w14:textId="77777777" w:rsidR="006E633C" w:rsidRPr="00CB75E6" w:rsidRDefault="006E633C" w:rsidP="0096582D">
            <w:pPr>
              <w:pStyle w:val="FootnoteText"/>
              <w:rPr>
                <w:rFonts w:ascii="Times New Roman" w:hAnsi="Times New Roman" w:cs="Times New Roman"/>
                <w:sz w:val="22"/>
                <w:szCs w:val="22"/>
              </w:rPr>
            </w:pPr>
          </w:p>
        </w:tc>
        <w:tc>
          <w:tcPr>
            <w:tcW w:w="2160" w:type="dxa"/>
            <w:tcBorders>
              <w:top w:val="nil"/>
              <w:left w:val="nil"/>
              <w:bottom w:val="single" w:sz="4" w:space="0" w:color="auto"/>
              <w:right w:val="nil"/>
            </w:tcBorders>
          </w:tcPr>
          <w:p w14:paraId="360B0F54" w14:textId="77777777" w:rsidR="006E633C" w:rsidRPr="00CB75E6" w:rsidRDefault="006E633C" w:rsidP="0096582D">
            <w:pPr>
              <w:pStyle w:val="FootnoteText"/>
              <w:rPr>
                <w:rFonts w:ascii="Times New Roman" w:hAnsi="Times New Roman" w:cs="Times New Roman"/>
                <w:sz w:val="22"/>
                <w:szCs w:val="22"/>
              </w:rPr>
            </w:pPr>
          </w:p>
        </w:tc>
      </w:tr>
      <w:tr w:rsidR="006E633C" w:rsidRPr="00CB75E6" w14:paraId="2C72DB75" w14:textId="77777777" w:rsidTr="00A24DCF">
        <w:trPr>
          <w:trHeight w:val="263"/>
        </w:trPr>
        <w:tc>
          <w:tcPr>
            <w:tcW w:w="8820" w:type="dxa"/>
            <w:gridSpan w:val="4"/>
            <w:tcBorders>
              <w:top w:val="single" w:sz="4" w:space="0" w:color="auto"/>
              <w:left w:val="nil"/>
              <w:bottom w:val="single" w:sz="4" w:space="0" w:color="auto"/>
              <w:right w:val="nil"/>
            </w:tcBorders>
          </w:tcPr>
          <w:p w14:paraId="01C2E25E" w14:textId="77777777" w:rsidR="006E633C" w:rsidRPr="00CB75E6" w:rsidRDefault="006E633C" w:rsidP="0096582D">
            <w:pPr>
              <w:pStyle w:val="FootnoteText"/>
              <w:jc w:val="center"/>
              <w:rPr>
                <w:rFonts w:ascii="Times New Roman" w:hAnsi="Times New Roman" w:cs="Times New Roman"/>
                <w:b/>
                <w:sz w:val="22"/>
                <w:szCs w:val="22"/>
              </w:rPr>
            </w:pPr>
            <w:r w:rsidRPr="00CB75E6">
              <w:rPr>
                <w:rFonts w:ascii="Times New Roman" w:hAnsi="Times New Roman" w:cs="Times New Roman"/>
                <w:b/>
                <w:sz w:val="22"/>
                <w:szCs w:val="22"/>
              </w:rPr>
              <w:t>Initial Codes Organized By Factor then School</w:t>
            </w:r>
          </w:p>
        </w:tc>
      </w:tr>
      <w:tr w:rsidR="006E633C" w:rsidRPr="00CB75E6" w14:paraId="5A9BE193" w14:textId="77777777" w:rsidTr="00A24DCF">
        <w:trPr>
          <w:trHeight w:val="211"/>
        </w:trPr>
        <w:tc>
          <w:tcPr>
            <w:tcW w:w="1890" w:type="dxa"/>
            <w:tcBorders>
              <w:top w:val="single" w:sz="4" w:space="0" w:color="auto"/>
              <w:left w:val="nil"/>
              <w:bottom w:val="nil"/>
              <w:right w:val="nil"/>
            </w:tcBorders>
          </w:tcPr>
          <w:p w14:paraId="4D59F0E5"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A1 Presence of Administration</w:t>
            </w:r>
          </w:p>
        </w:tc>
        <w:tc>
          <w:tcPr>
            <w:tcW w:w="2430" w:type="dxa"/>
            <w:tcBorders>
              <w:top w:val="single" w:sz="4" w:space="0" w:color="auto"/>
              <w:left w:val="nil"/>
              <w:bottom w:val="nil"/>
              <w:right w:val="nil"/>
            </w:tcBorders>
          </w:tcPr>
          <w:p w14:paraId="0E7B666C"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 xml:space="preserve">A3 Lack of administrator presence </w:t>
            </w:r>
          </w:p>
        </w:tc>
        <w:tc>
          <w:tcPr>
            <w:tcW w:w="2340" w:type="dxa"/>
            <w:tcBorders>
              <w:top w:val="single" w:sz="4" w:space="0" w:color="auto"/>
              <w:left w:val="nil"/>
              <w:bottom w:val="nil"/>
              <w:right w:val="nil"/>
            </w:tcBorders>
          </w:tcPr>
          <w:p w14:paraId="2F14FFEC"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B3 relationship building</w:t>
            </w:r>
          </w:p>
        </w:tc>
        <w:tc>
          <w:tcPr>
            <w:tcW w:w="2160" w:type="dxa"/>
            <w:tcBorders>
              <w:top w:val="single" w:sz="4" w:space="0" w:color="auto"/>
              <w:left w:val="nil"/>
              <w:bottom w:val="nil"/>
              <w:right w:val="nil"/>
            </w:tcBorders>
          </w:tcPr>
          <w:p w14:paraId="53AACD89"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C2 Administration will do unwanted jobs</w:t>
            </w:r>
          </w:p>
        </w:tc>
      </w:tr>
      <w:tr w:rsidR="006E633C" w:rsidRPr="00CB75E6" w14:paraId="335E35BA" w14:textId="77777777" w:rsidTr="00A24DCF">
        <w:trPr>
          <w:trHeight w:val="227"/>
        </w:trPr>
        <w:tc>
          <w:tcPr>
            <w:tcW w:w="1890" w:type="dxa"/>
            <w:tcBorders>
              <w:top w:val="nil"/>
              <w:left w:val="nil"/>
              <w:bottom w:val="nil"/>
              <w:right w:val="nil"/>
            </w:tcBorders>
          </w:tcPr>
          <w:p w14:paraId="2929B851"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A1 SL being modeled</w:t>
            </w:r>
          </w:p>
        </w:tc>
        <w:tc>
          <w:tcPr>
            <w:tcW w:w="2430" w:type="dxa"/>
            <w:tcBorders>
              <w:top w:val="nil"/>
              <w:left w:val="nil"/>
              <w:bottom w:val="nil"/>
              <w:right w:val="nil"/>
            </w:tcBorders>
          </w:tcPr>
          <w:p w14:paraId="4090D531"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A3 Lack of support</w:t>
            </w:r>
          </w:p>
        </w:tc>
        <w:tc>
          <w:tcPr>
            <w:tcW w:w="2340" w:type="dxa"/>
            <w:tcBorders>
              <w:top w:val="nil"/>
              <w:left w:val="nil"/>
              <w:bottom w:val="nil"/>
              <w:right w:val="nil"/>
            </w:tcBorders>
          </w:tcPr>
          <w:p w14:paraId="0F4F8382"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B3 Relational disconnect</w:t>
            </w:r>
          </w:p>
        </w:tc>
        <w:tc>
          <w:tcPr>
            <w:tcW w:w="2160" w:type="dxa"/>
            <w:tcBorders>
              <w:top w:val="nil"/>
              <w:left w:val="nil"/>
              <w:bottom w:val="nil"/>
              <w:right w:val="nil"/>
            </w:tcBorders>
          </w:tcPr>
          <w:p w14:paraId="7874C95F"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C2 Wrong motivations in community service</w:t>
            </w:r>
          </w:p>
        </w:tc>
      </w:tr>
      <w:tr w:rsidR="006E633C" w:rsidRPr="00CB75E6" w14:paraId="0BFD15A3" w14:textId="77777777" w:rsidTr="00A24DCF">
        <w:trPr>
          <w:trHeight w:val="225"/>
        </w:trPr>
        <w:tc>
          <w:tcPr>
            <w:tcW w:w="1890" w:type="dxa"/>
            <w:tcBorders>
              <w:top w:val="nil"/>
              <w:left w:val="nil"/>
              <w:bottom w:val="nil"/>
              <w:right w:val="nil"/>
            </w:tcBorders>
          </w:tcPr>
          <w:p w14:paraId="403FEFEB"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A1 Approachability of administration</w:t>
            </w:r>
          </w:p>
        </w:tc>
        <w:tc>
          <w:tcPr>
            <w:tcW w:w="2430" w:type="dxa"/>
            <w:tcBorders>
              <w:top w:val="nil"/>
              <w:left w:val="nil"/>
              <w:bottom w:val="nil"/>
              <w:right w:val="nil"/>
            </w:tcBorders>
          </w:tcPr>
          <w:p w14:paraId="6FE3F1EB"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A3 Perceived weakness</w:t>
            </w:r>
          </w:p>
        </w:tc>
        <w:tc>
          <w:tcPr>
            <w:tcW w:w="2340" w:type="dxa"/>
            <w:tcBorders>
              <w:top w:val="nil"/>
              <w:left w:val="nil"/>
              <w:bottom w:val="nil"/>
              <w:right w:val="nil"/>
            </w:tcBorders>
          </w:tcPr>
          <w:p w14:paraId="16C4C5A0"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C1 Doing unwanted jobs</w:t>
            </w:r>
          </w:p>
        </w:tc>
        <w:tc>
          <w:tcPr>
            <w:tcW w:w="2160" w:type="dxa"/>
            <w:tcBorders>
              <w:top w:val="nil"/>
              <w:left w:val="nil"/>
              <w:bottom w:val="nil"/>
              <w:right w:val="nil"/>
            </w:tcBorders>
          </w:tcPr>
          <w:p w14:paraId="15DE4B57"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 xml:space="preserve">C2 Humility in Administration </w:t>
            </w:r>
          </w:p>
        </w:tc>
      </w:tr>
      <w:tr w:rsidR="006E633C" w:rsidRPr="00CB75E6" w14:paraId="5B2DDF8A" w14:textId="77777777" w:rsidTr="00A24DCF">
        <w:trPr>
          <w:trHeight w:val="211"/>
        </w:trPr>
        <w:tc>
          <w:tcPr>
            <w:tcW w:w="1890" w:type="dxa"/>
            <w:tcBorders>
              <w:top w:val="nil"/>
              <w:left w:val="nil"/>
              <w:bottom w:val="nil"/>
              <w:right w:val="nil"/>
            </w:tcBorders>
          </w:tcPr>
          <w:p w14:paraId="0733B734"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A1 Women are disadvantaged</w:t>
            </w:r>
          </w:p>
        </w:tc>
        <w:tc>
          <w:tcPr>
            <w:tcW w:w="2430" w:type="dxa"/>
            <w:tcBorders>
              <w:top w:val="nil"/>
              <w:left w:val="nil"/>
              <w:bottom w:val="nil"/>
              <w:right w:val="nil"/>
            </w:tcBorders>
          </w:tcPr>
          <w:p w14:paraId="66080714"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A3 Teachers feel empowered</w:t>
            </w:r>
          </w:p>
        </w:tc>
        <w:tc>
          <w:tcPr>
            <w:tcW w:w="2340" w:type="dxa"/>
            <w:tcBorders>
              <w:top w:val="nil"/>
              <w:left w:val="nil"/>
              <w:bottom w:val="nil"/>
              <w:right w:val="nil"/>
            </w:tcBorders>
          </w:tcPr>
          <w:p w14:paraId="5D046527"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C1 Community service</w:t>
            </w:r>
          </w:p>
        </w:tc>
        <w:tc>
          <w:tcPr>
            <w:tcW w:w="2160" w:type="dxa"/>
            <w:tcBorders>
              <w:top w:val="nil"/>
              <w:left w:val="nil"/>
              <w:bottom w:val="nil"/>
              <w:right w:val="nil"/>
            </w:tcBorders>
          </w:tcPr>
          <w:p w14:paraId="0CA96FAC"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 xml:space="preserve">C2 Transparency </w:t>
            </w:r>
          </w:p>
        </w:tc>
      </w:tr>
      <w:tr w:rsidR="006E633C" w:rsidRPr="00CB75E6" w14:paraId="518C2D8B" w14:textId="77777777" w:rsidTr="00A24DCF">
        <w:trPr>
          <w:trHeight w:val="225"/>
        </w:trPr>
        <w:tc>
          <w:tcPr>
            <w:tcW w:w="1890" w:type="dxa"/>
            <w:tcBorders>
              <w:top w:val="nil"/>
              <w:left w:val="nil"/>
              <w:bottom w:val="nil"/>
              <w:right w:val="nil"/>
            </w:tcBorders>
          </w:tcPr>
          <w:p w14:paraId="09E5AAF8"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A1 Teachers are overworked</w:t>
            </w:r>
          </w:p>
        </w:tc>
        <w:tc>
          <w:tcPr>
            <w:tcW w:w="2430" w:type="dxa"/>
            <w:tcBorders>
              <w:top w:val="nil"/>
              <w:left w:val="nil"/>
              <w:bottom w:val="nil"/>
              <w:right w:val="nil"/>
            </w:tcBorders>
          </w:tcPr>
          <w:p w14:paraId="4ADCACE8"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A3 Administrations lack of management</w:t>
            </w:r>
          </w:p>
        </w:tc>
        <w:tc>
          <w:tcPr>
            <w:tcW w:w="2340" w:type="dxa"/>
            <w:tcBorders>
              <w:top w:val="nil"/>
              <w:left w:val="nil"/>
              <w:bottom w:val="nil"/>
              <w:right w:val="nil"/>
            </w:tcBorders>
          </w:tcPr>
          <w:p w14:paraId="0EE21EB2"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C1 Mission trips</w:t>
            </w:r>
          </w:p>
        </w:tc>
        <w:tc>
          <w:tcPr>
            <w:tcW w:w="2160" w:type="dxa"/>
            <w:tcBorders>
              <w:top w:val="nil"/>
              <w:left w:val="nil"/>
              <w:bottom w:val="nil"/>
              <w:right w:val="nil"/>
            </w:tcBorders>
          </w:tcPr>
          <w:p w14:paraId="13C0410C"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C2 SL taught in extra-curricular activities</w:t>
            </w:r>
          </w:p>
        </w:tc>
      </w:tr>
      <w:tr w:rsidR="006E633C" w:rsidRPr="00CB75E6" w14:paraId="41C81742" w14:textId="77777777" w:rsidTr="00A24DCF">
        <w:trPr>
          <w:trHeight w:val="238"/>
        </w:trPr>
        <w:tc>
          <w:tcPr>
            <w:tcW w:w="1890" w:type="dxa"/>
            <w:tcBorders>
              <w:top w:val="nil"/>
              <w:left w:val="nil"/>
              <w:bottom w:val="nil"/>
              <w:right w:val="nil"/>
            </w:tcBorders>
          </w:tcPr>
          <w:p w14:paraId="09BC1294"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A1 Inability to change</w:t>
            </w:r>
          </w:p>
        </w:tc>
        <w:tc>
          <w:tcPr>
            <w:tcW w:w="2430" w:type="dxa"/>
            <w:tcBorders>
              <w:top w:val="nil"/>
              <w:left w:val="nil"/>
              <w:bottom w:val="nil"/>
              <w:right w:val="nil"/>
            </w:tcBorders>
          </w:tcPr>
          <w:p w14:paraId="0F216C85"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 xml:space="preserve">B1 Relatability of administration </w:t>
            </w:r>
          </w:p>
        </w:tc>
        <w:tc>
          <w:tcPr>
            <w:tcW w:w="2340" w:type="dxa"/>
            <w:tcBorders>
              <w:top w:val="nil"/>
              <w:left w:val="nil"/>
              <w:bottom w:val="nil"/>
              <w:right w:val="nil"/>
            </w:tcBorders>
          </w:tcPr>
          <w:p w14:paraId="104CD900"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 xml:space="preserve">C1 Transparency </w:t>
            </w:r>
          </w:p>
        </w:tc>
        <w:tc>
          <w:tcPr>
            <w:tcW w:w="2160" w:type="dxa"/>
            <w:tcBorders>
              <w:top w:val="nil"/>
              <w:left w:val="nil"/>
              <w:bottom w:val="nil"/>
              <w:right w:val="nil"/>
            </w:tcBorders>
          </w:tcPr>
          <w:p w14:paraId="6F2D8EB1"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C2 Lack of the teaching of SL</w:t>
            </w:r>
          </w:p>
        </w:tc>
      </w:tr>
      <w:tr w:rsidR="006E633C" w:rsidRPr="00CB75E6" w14:paraId="13E5A05A" w14:textId="77777777" w:rsidTr="00A24DCF">
        <w:trPr>
          <w:trHeight w:val="211"/>
        </w:trPr>
        <w:tc>
          <w:tcPr>
            <w:tcW w:w="1890" w:type="dxa"/>
            <w:tcBorders>
              <w:top w:val="nil"/>
              <w:left w:val="nil"/>
              <w:bottom w:val="nil"/>
              <w:right w:val="nil"/>
            </w:tcBorders>
          </w:tcPr>
          <w:p w14:paraId="34311BAA"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A2 Presence of administration</w:t>
            </w:r>
          </w:p>
        </w:tc>
        <w:tc>
          <w:tcPr>
            <w:tcW w:w="2430" w:type="dxa"/>
            <w:tcBorders>
              <w:top w:val="nil"/>
              <w:left w:val="nil"/>
              <w:bottom w:val="nil"/>
              <w:right w:val="nil"/>
            </w:tcBorders>
          </w:tcPr>
          <w:p w14:paraId="5AFF16AF"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B1 Relationship Building</w:t>
            </w:r>
          </w:p>
        </w:tc>
        <w:tc>
          <w:tcPr>
            <w:tcW w:w="2340" w:type="dxa"/>
            <w:tcBorders>
              <w:top w:val="nil"/>
              <w:left w:val="nil"/>
              <w:bottom w:val="nil"/>
              <w:right w:val="nil"/>
            </w:tcBorders>
          </w:tcPr>
          <w:p w14:paraId="07160DD2"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 xml:space="preserve">C1 Teachers demonstrate SL </w:t>
            </w:r>
          </w:p>
        </w:tc>
        <w:tc>
          <w:tcPr>
            <w:tcW w:w="2160" w:type="dxa"/>
            <w:tcBorders>
              <w:top w:val="nil"/>
              <w:left w:val="nil"/>
              <w:bottom w:val="nil"/>
              <w:right w:val="nil"/>
            </w:tcBorders>
          </w:tcPr>
          <w:p w14:paraId="741CE762"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C2 Students misunderstanding of SL</w:t>
            </w:r>
          </w:p>
        </w:tc>
      </w:tr>
      <w:tr w:rsidR="006E633C" w:rsidRPr="00CB75E6" w14:paraId="60CFBC29" w14:textId="77777777" w:rsidTr="00A24DCF">
        <w:trPr>
          <w:trHeight w:val="225"/>
        </w:trPr>
        <w:tc>
          <w:tcPr>
            <w:tcW w:w="1890" w:type="dxa"/>
            <w:tcBorders>
              <w:top w:val="nil"/>
              <w:left w:val="nil"/>
              <w:bottom w:val="nil"/>
              <w:right w:val="nil"/>
            </w:tcBorders>
          </w:tcPr>
          <w:p w14:paraId="6B455903"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A2 Administration is approachable</w:t>
            </w:r>
          </w:p>
        </w:tc>
        <w:tc>
          <w:tcPr>
            <w:tcW w:w="2430" w:type="dxa"/>
            <w:tcBorders>
              <w:top w:val="nil"/>
              <w:left w:val="nil"/>
              <w:bottom w:val="nil"/>
              <w:right w:val="nil"/>
            </w:tcBorders>
          </w:tcPr>
          <w:p w14:paraId="5E74AA65"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B1 Ability to trust administration</w:t>
            </w:r>
          </w:p>
        </w:tc>
        <w:tc>
          <w:tcPr>
            <w:tcW w:w="2340" w:type="dxa"/>
            <w:tcBorders>
              <w:top w:val="nil"/>
              <w:left w:val="nil"/>
              <w:bottom w:val="nil"/>
              <w:right w:val="nil"/>
            </w:tcBorders>
          </w:tcPr>
          <w:p w14:paraId="3CB9CA85"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C1 Integrity of administration</w:t>
            </w:r>
          </w:p>
        </w:tc>
        <w:tc>
          <w:tcPr>
            <w:tcW w:w="2160" w:type="dxa"/>
            <w:tcBorders>
              <w:top w:val="nil"/>
              <w:left w:val="nil"/>
              <w:bottom w:val="nil"/>
              <w:right w:val="nil"/>
            </w:tcBorders>
          </w:tcPr>
          <w:p w14:paraId="3E9B2463"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C3 Respect</w:t>
            </w:r>
          </w:p>
        </w:tc>
      </w:tr>
      <w:tr w:rsidR="006E633C" w:rsidRPr="00CB75E6" w14:paraId="1CC4DA43" w14:textId="77777777" w:rsidTr="00A24DCF">
        <w:trPr>
          <w:trHeight w:val="211"/>
        </w:trPr>
        <w:tc>
          <w:tcPr>
            <w:tcW w:w="1890" w:type="dxa"/>
            <w:tcBorders>
              <w:top w:val="nil"/>
              <w:left w:val="nil"/>
              <w:bottom w:val="nil"/>
              <w:right w:val="nil"/>
            </w:tcBorders>
          </w:tcPr>
          <w:p w14:paraId="1C7254B4"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A2 Lack of teacher effort</w:t>
            </w:r>
          </w:p>
        </w:tc>
        <w:tc>
          <w:tcPr>
            <w:tcW w:w="2430" w:type="dxa"/>
            <w:tcBorders>
              <w:top w:val="nil"/>
              <w:left w:val="nil"/>
              <w:bottom w:val="nil"/>
              <w:right w:val="nil"/>
            </w:tcBorders>
          </w:tcPr>
          <w:p w14:paraId="69282EC4"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B1 SL taught through relationships</w:t>
            </w:r>
          </w:p>
        </w:tc>
        <w:tc>
          <w:tcPr>
            <w:tcW w:w="2340" w:type="dxa"/>
            <w:tcBorders>
              <w:top w:val="nil"/>
              <w:left w:val="nil"/>
              <w:bottom w:val="nil"/>
              <w:right w:val="nil"/>
            </w:tcBorders>
          </w:tcPr>
          <w:p w14:paraId="459709F1"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C1 Consistency of administration</w:t>
            </w:r>
          </w:p>
        </w:tc>
        <w:tc>
          <w:tcPr>
            <w:tcW w:w="2160" w:type="dxa"/>
            <w:tcBorders>
              <w:top w:val="nil"/>
              <w:left w:val="nil"/>
              <w:bottom w:val="nil"/>
              <w:right w:val="nil"/>
            </w:tcBorders>
          </w:tcPr>
          <w:p w14:paraId="4E653C3D"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C3 Teaching of SL in religion class</w:t>
            </w:r>
          </w:p>
        </w:tc>
      </w:tr>
      <w:tr w:rsidR="006E633C" w:rsidRPr="00CB75E6" w14:paraId="2E91ADB4" w14:textId="77777777" w:rsidTr="00A24DCF">
        <w:trPr>
          <w:trHeight w:val="225"/>
        </w:trPr>
        <w:tc>
          <w:tcPr>
            <w:tcW w:w="1890" w:type="dxa"/>
            <w:tcBorders>
              <w:top w:val="nil"/>
              <w:left w:val="nil"/>
              <w:bottom w:val="nil"/>
              <w:right w:val="nil"/>
            </w:tcBorders>
          </w:tcPr>
          <w:p w14:paraId="46F5F79C"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A2 Teachers feel empowered</w:t>
            </w:r>
          </w:p>
        </w:tc>
        <w:tc>
          <w:tcPr>
            <w:tcW w:w="2430" w:type="dxa"/>
            <w:tcBorders>
              <w:top w:val="nil"/>
              <w:left w:val="nil"/>
              <w:bottom w:val="nil"/>
              <w:right w:val="nil"/>
            </w:tcBorders>
          </w:tcPr>
          <w:p w14:paraId="6528E925"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B1 Team oriented</w:t>
            </w:r>
          </w:p>
        </w:tc>
        <w:tc>
          <w:tcPr>
            <w:tcW w:w="2340" w:type="dxa"/>
            <w:tcBorders>
              <w:top w:val="nil"/>
              <w:left w:val="nil"/>
              <w:bottom w:val="nil"/>
              <w:right w:val="nil"/>
            </w:tcBorders>
          </w:tcPr>
          <w:p w14:paraId="6D852999"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C1 Agility</w:t>
            </w:r>
          </w:p>
        </w:tc>
        <w:tc>
          <w:tcPr>
            <w:tcW w:w="2160" w:type="dxa"/>
            <w:tcBorders>
              <w:top w:val="nil"/>
              <w:left w:val="nil"/>
              <w:bottom w:val="nil"/>
              <w:right w:val="nil"/>
            </w:tcBorders>
          </w:tcPr>
          <w:p w14:paraId="2899C7C6" w14:textId="77777777" w:rsidR="006E633C" w:rsidRPr="00CB75E6" w:rsidRDefault="006E633C" w:rsidP="0096582D">
            <w:pPr>
              <w:pStyle w:val="FootnoteText"/>
              <w:rPr>
                <w:rFonts w:ascii="Times New Roman" w:hAnsi="Times New Roman" w:cs="Times New Roman"/>
                <w:sz w:val="16"/>
                <w:szCs w:val="16"/>
              </w:rPr>
            </w:pPr>
            <w:r w:rsidRPr="00CB75E6">
              <w:rPr>
                <w:rFonts w:ascii="Times New Roman" w:hAnsi="Times New Roman" w:cs="Times New Roman"/>
                <w:sz w:val="16"/>
                <w:szCs w:val="16"/>
              </w:rPr>
              <w:t xml:space="preserve">C3 SL is found in extra-curricular activities </w:t>
            </w:r>
          </w:p>
        </w:tc>
      </w:tr>
      <w:tr w:rsidR="006E633C" w:rsidRPr="00CB75E6" w14:paraId="1F9E973F" w14:textId="77777777" w:rsidTr="00A24DCF">
        <w:trPr>
          <w:trHeight w:val="200"/>
        </w:trPr>
        <w:tc>
          <w:tcPr>
            <w:tcW w:w="1890" w:type="dxa"/>
            <w:tcBorders>
              <w:top w:val="nil"/>
              <w:left w:val="nil"/>
              <w:bottom w:val="nil"/>
              <w:right w:val="nil"/>
            </w:tcBorders>
          </w:tcPr>
          <w:p w14:paraId="25C1A3C4"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 xml:space="preserve">A2 Frustration in the effort of coworkers </w:t>
            </w:r>
          </w:p>
        </w:tc>
        <w:tc>
          <w:tcPr>
            <w:tcW w:w="2430" w:type="dxa"/>
            <w:tcBorders>
              <w:top w:val="nil"/>
              <w:left w:val="nil"/>
              <w:bottom w:val="nil"/>
              <w:right w:val="nil"/>
            </w:tcBorders>
          </w:tcPr>
          <w:p w14:paraId="10B453B9"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B2 Relationships</w:t>
            </w:r>
          </w:p>
        </w:tc>
        <w:tc>
          <w:tcPr>
            <w:tcW w:w="2340" w:type="dxa"/>
            <w:tcBorders>
              <w:top w:val="nil"/>
              <w:left w:val="nil"/>
              <w:bottom w:val="nil"/>
              <w:right w:val="nil"/>
            </w:tcBorders>
          </w:tcPr>
          <w:p w14:paraId="70FC988D"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C1 Consistency of administration</w:t>
            </w:r>
          </w:p>
        </w:tc>
        <w:tc>
          <w:tcPr>
            <w:tcW w:w="2160" w:type="dxa"/>
            <w:tcBorders>
              <w:top w:val="nil"/>
              <w:left w:val="nil"/>
              <w:bottom w:val="nil"/>
              <w:right w:val="nil"/>
            </w:tcBorders>
          </w:tcPr>
          <w:p w14:paraId="257549D8" w14:textId="77777777" w:rsidR="006E633C" w:rsidRPr="00CB75E6" w:rsidRDefault="006E633C" w:rsidP="0096582D">
            <w:pPr>
              <w:pStyle w:val="FootnoteText"/>
              <w:rPr>
                <w:rFonts w:ascii="Times New Roman" w:hAnsi="Times New Roman" w:cs="Times New Roman"/>
                <w:sz w:val="16"/>
                <w:szCs w:val="16"/>
              </w:rPr>
            </w:pPr>
            <w:r w:rsidRPr="00CB75E6">
              <w:rPr>
                <w:rFonts w:ascii="Times New Roman" w:hAnsi="Times New Roman" w:cs="Times New Roman"/>
                <w:sz w:val="16"/>
                <w:szCs w:val="16"/>
              </w:rPr>
              <w:t>C3 SL in ROTC program</w:t>
            </w:r>
          </w:p>
        </w:tc>
      </w:tr>
      <w:tr w:rsidR="006E633C" w:rsidRPr="00CB75E6" w14:paraId="461C76AB" w14:textId="77777777" w:rsidTr="00A24DCF">
        <w:trPr>
          <w:trHeight w:val="211"/>
        </w:trPr>
        <w:tc>
          <w:tcPr>
            <w:tcW w:w="1890" w:type="dxa"/>
            <w:tcBorders>
              <w:top w:val="nil"/>
              <w:left w:val="nil"/>
              <w:bottom w:val="nil"/>
              <w:right w:val="nil"/>
            </w:tcBorders>
          </w:tcPr>
          <w:p w14:paraId="221D1312"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A2 Teacher needs</w:t>
            </w:r>
          </w:p>
        </w:tc>
        <w:tc>
          <w:tcPr>
            <w:tcW w:w="2430" w:type="dxa"/>
            <w:tcBorders>
              <w:top w:val="nil"/>
              <w:left w:val="nil"/>
              <w:bottom w:val="nil"/>
              <w:right w:val="nil"/>
            </w:tcBorders>
          </w:tcPr>
          <w:p w14:paraId="50716272"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B2 Team work</w:t>
            </w:r>
          </w:p>
        </w:tc>
        <w:tc>
          <w:tcPr>
            <w:tcW w:w="2340" w:type="dxa"/>
            <w:tcBorders>
              <w:top w:val="nil"/>
              <w:left w:val="nil"/>
              <w:bottom w:val="nil"/>
              <w:right w:val="nil"/>
            </w:tcBorders>
          </w:tcPr>
          <w:p w14:paraId="28DA7F24" w14:textId="77777777" w:rsidR="006E633C" w:rsidRPr="00CB75E6" w:rsidRDefault="006E633C" w:rsidP="0096582D">
            <w:pPr>
              <w:rPr>
                <w:rFonts w:ascii="Times New Roman" w:hAnsi="Times New Roman" w:cs="Times New Roman"/>
                <w:sz w:val="16"/>
                <w:szCs w:val="16"/>
              </w:rPr>
            </w:pPr>
            <w:r w:rsidRPr="00CB75E6">
              <w:rPr>
                <w:rFonts w:ascii="Times New Roman" w:hAnsi="Times New Roman" w:cs="Times New Roman"/>
                <w:sz w:val="16"/>
                <w:szCs w:val="16"/>
              </w:rPr>
              <w:t>C1 SL taught in clubs</w:t>
            </w:r>
          </w:p>
        </w:tc>
        <w:tc>
          <w:tcPr>
            <w:tcW w:w="2160" w:type="dxa"/>
            <w:tcBorders>
              <w:top w:val="nil"/>
              <w:left w:val="nil"/>
              <w:bottom w:val="nil"/>
              <w:right w:val="nil"/>
            </w:tcBorders>
          </w:tcPr>
          <w:p w14:paraId="614C45BE" w14:textId="77777777" w:rsidR="006E633C" w:rsidRPr="00CB75E6" w:rsidRDefault="006E633C" w:rsidP="0096582D">
            <w:pPr>
              <w:pStyle w:val="FootnoteText"/>
              <w:rPr>
                <w:rFonts w:ascii="Times New Roman" w:hAnsi="Times New Roman" w:cs="Times New Roman"/>
                <w:sz w:val="16"/>
                <w:szCs w:val="16"/>
              </w:rPr>
            </w:pPr>
            <w:r w:rsidRPr="00CB75E6">
              <w:rPr>
                <w:rFonts w:ascii="Times New Roman" w:hAnsi="Times New Roman" w:cs="Times New Roman"/>
                <w:sz w:val="16"/>
                <w:szCs w:val="16"/>
              </w:rPr>
              <w:t>C3 Teaching humbly</w:t>
            </w:r>
          </w:p>
        </w:tc>
      </w:tr>
      <w:tr w:rsidR="006E633C" w:rsidRPr="00CB75E6" w14:paraId="18744E1F" w14:textId="77777777" w:rsidTr="00A24DCF">
        <w:trPr>
          <w:trHeight w:val="436"/>
        </w:trPr>
        <w:tc>
          <w:tcPr>
            <w:tcW w:w="1890" w:type="dxa"/>
            <w:tcBorders>
              <w:top w:val="nil"/>
              <w:left w:val="nil"/>
              <w:bottom w:val="nil"/>
              <w:right w:val="nil"/>
            </w:tcBorders>
          </w:tcPr>
          <w:p w14:paraId="4D01667F" w14:textId="77777777" w:rsidR="006E633C" w:rsidRPr="00CB75E6" w:rsidRDefault="006E633C" w:rsidP="0096582D">
            <w:pPr>
              <w:rPr>
                <w:rFonts w:ascii="Times New Roman" w:hAnsi="Times New Roman" w:cs="Times New Roman"/>
                <w:sz w:val="18"/>
                <w:szCs w:val="18"/>
              </w:rPr>
            </w:pPr>
            <w:r w:rsidRPr="00CB75E6">
              <w:rPr>
                <w:rFonts w:ascii="Times New Roman" w:hAnsi="Times New Roman" w:cs="Times New Roman"/>
                <w:sz w:val="18"/>
                <w:szCs w:val="18"/>
              </w:rPr>
              <w:t>A3 Administration meets physical needs</w:t>
            </w:r>
          </w:p>
        </w:tc>
        <w:tc>
          <w:tcPr>
            <w:tcW w:w="2430" w:type="dxa"/>
            <w:tcBorders>
              <w:top w:val="nil"/>
              <w:left w:val="nil"/>
              <w:bottom w:val="nil"/>
              <w:right w:val="nil"/>
            </w:tcBorders>
          </w:tcPr>
          <w:p w14:paraId="49C5F0F3" w14:textId="77777777" w:rsidR="006E633C" w:rsidRPr="00CB75E6" w:rsidRDefault="006E633C" w:rsidP="0096582D">
            <w:pPr>
              <w:rPr>
                <w:rFonts w:ascii="Times New Roman" w:hAnsi="Times New Roman" w:cs="Times New Roman"/>
                <w:sz w:val="18"/>
                <w:szCs w:val="18"/>
              </w:rPr>
            </w:pPr>
            <w:r w:rsidRPr="00CB75E6">
              <w:rPr>
                <w:rFonts w:ascii="Times New Roman" w:hAnsi="Times New Roman" w:cs="Times New Roman"/>
                <w:sz w:val="18"/>
                <w:szCs w:val="18"/>
              </w:rPr>
              <w:t>B3 Administrators care</w:t>
            </w:r>
          </w:p>
        </w:tc>
        <w:tc>
          <w:tcPr>
            <w:tcW w:w="2340" w:type="dxa"/>
            <w:tcBorders>
              <w:top w:val="nil"/>
              <w:left w:val="nil"/>
              <w:bottom w:val="nil"/>
              <w:right w:val="nil"/>
            </w:tcBorders>
          </w:tcPr>
          <w:p w14:paraId="49B979D0" w14:textId="77777777" w:rsidR="006E633C" w:rsidRPr="00CB75E6" w:rsidRDefault="006E633C" w:rsidP="0096582D">
            <w:pPr>
              <w:rPr>
                <w:rFonts w:ascii="Times New Roman" w:hAnsi="Times New Roman" w:cs="Times New Roman"/>
                <w:sz w:val="18"/>
                <w:szCs w:val="18"/>
              </w:rPr>
            </w:pPr>
            <w:r w:rsidRPr="00CB75E6">
              <w:rPr>
                <w:rFonts w:ascii="Times New Roman" w:hAnsi="Times New Roman" w:cs="Times New Roman"/>
                <w:sz w:val="18"/>
                <w:szCs w:val="18"/>
              </w:rPr>
              <w:t>C1 SL taught in class</w:t>
            </w:r>
          </w:p>
        </w:tc>
        <w:tc>
          <w:tcPr>
            <w:tcW w:w="2160" w:type="dxa"/>
            <w:tcBorders>
              <w:top w:val="nil"/>
              <w:left w:val="nil"/>
              <w:bottom w:val="nil"/>
              <w:right w:val="nil"/>
            </w:tcBorders>
          </w:tcPr>
          <w:p w14:paraId="6B82EABD" w14:textId="77777777" w:rsidR="006E633C" w:rsidRPr="00CB75E6" w:rsidRDefault="006E633C" w:rsidP="0096582D">
            <w:pPr>
              <w:pStyle w:val="FootnoteText"/>
              <w:rPr>
                <w:rFonts w:ascii="Times New Roman" w:hAnsi="Times New Roman" w:cs="Times New Roman"/>
                <w:sz w:val="18"/>
                <w:szCs w:val="18"/>
              </w:rPr>
            </w:pPr>
          </w:p>
        </w:tc>
      </w:tr>
      <w:tr w:rsidR="006E633C" w:rsidRPr="00CB75E6" w14:paraId="4D442364" w14:textId="77777777" w:rsidTr="00A24DCF">
        <w:trPr>
          <w:trHeight w:val="225"/>
        </w:trPr>
        <w:tc>
          <w:tcPr>
            <w:tcW w:w="1890" w:type="dxa"/>
            <w:tcBorders>
              <w:top w:val="nil"/>
              <w:left w:val="nil"/>
              <w:bottom w:val="nil"/>
              <w:right w:val="nil"/>
            </w:tcBorders>
          </w:tcPr>
          <w:p w14:paraId="40E5BFAC" w14:textId="77777777" w:rsidR="006E633C" w:rsidRPr="00CB75E6" w:rsidRDefault="006E633C" w:rsidP="0096582D">
            <w:pPr>
              <w:rPr>
                <w:rFonts w:ascii="Times New Roman" w:hAnsi="Times New Roman" w:cs="Times New Roman"/>
                <w:sz w:val="18"/>
                <w:szCs w:val="18"/>
              </w:rPr>
            </w:pPr>
          </w:p>
        </w:tc>
        <w:tc>
          <w:tcPr>
            <w:tcW w:w="2430" w:type="dxa"/>
            <w:tcBorders>
              <w:top w:val="nil"/>
              <w:left w:val="nil"/>
              <w:bottom w:val="nil"/>
              <w:right w:val="nil"/>
            </w:tcBorders>
          </w:tcPr>
          <w:p w14:paraId="48F6FD1B" w14:textId="77777777" w:rsidR="006E633C" w:rsidRPr="00CB75E6" w:rsidRDefault="006E633C" w:rsidP="0096582D">
            <w:pPr>
              <w:rPr>
                <w:rFonts w:ascii="Times New Roman" w:hAnsi="Times New Roman" w:cs="Times New Roman"/>
                <w:sz w:val="18"/>
                <w:szCs w:val="18"/>
              </w:rPr>
            </w:pPr>
          </w:p>
        </w:tc>
        <w:tc>
          <w:tcPr>
            <w:tcW w:w="2340" w:type="dxa"/>
            <w:tcBorders>
              <w:top w:val="nil"/>
              <w:left w:val="nil"/>
              <w:bottom w:val="nil"/>
              <w:right w:val="nil"/>
            </w:tcBorders>
          </w:tcPr>
          <w:p w14:paraId="4658C38F" w14:textId="7E5AD733" w:rsidR="006E633C" w:rsidRPr="00CB75E6" w:rsidRDefault="006E633C" w:rsidP="0096582D">
            <w:pPr>
              <w:rPr>
                <w:rFonts w:ascii="Times New Roman" w:hAnsi="Times New Roman" w:cs="Times New Roman"/>
                <w:sz w:val="18"/>
                <w:szCs w:val="18"/>
              </w:rPr>
            </w:pPr>
          </w:p>
        </w:tc>
        <w:tc>
          <w:tcPr>
            <w:tcW w:w="2160" w:type="dxa"/>
            <w:tcBorders>
              <w:top w:val="nil"/>
              <w:left w:val="nil"/>
              <w:bottom w:val="nil"/>
              <w:right w:val="nil"/>
            </w:tcBorders>
          </w:tcPr>
          <w:p w14:paraId="56531B1E" w14:textId="77777777" w:rsidR="006E633C" w:rsidRPr="00CB75E6" w:rsidRDefault="006E633C" w:rsidP="0096582D">
            <w:pPr>
              <w:pStyle w:val="FootnoteText"/>
              <w:rPr>
                <w:rFonts w:ascii="Times New Roman" w:hAnsi="Times New Roman" w:cs="Times New Roman"/>
                <w:sz w:val="18"/>
                <w:szCs w:val="18"/>
              </w:rPr>
            </w:pPr>
          </w:p>
        </w:tc>
      </w:tr>
    </w:tbl>
    <w:p w14:paraId="4A0E96D5" w14:textId="7DFEB2EA" w:rsidR="006E633C" w:rsidRPr="00CB75E6" w:rsidRDefault="00A24DCF" w:rsidP="006E633C">
      <w:pPr>
        <w:pStyle w:val="ListParagraph"/>
        <w:rPr>
          <w:rFonts w:ascii="Times New Roman" w:hAnsi="Times New Roman" w:cs="Times New Roman"/>
          <w:b/>
        </w:rPr>
      </w:pPr>
      <w:r w:rsidRPr="00CB75E6">
        <w:rPr>
          <w:rFonts w:ascii="Times New Roman" w:hAnsi="Times New Roman" w:cs="Times New Roman"/>
          <w:b/>
          <w:noProof/>
        </w:rPr>
        <mc:AlternateContent>
          <mc:Choice Requires="wps">
            <w:drawing>
              <wp:anchor distT="45720" distB="45720" distL="114300" distR="114300" simplePos="0" relativeHeight="251659264" behindDoc="1" locked="0" layoutInCell="1" allowOverlap="1" wp14:anchorId="750A7E87" wp14:editId="55107850">
                <wp:simplePos x="0" y="0"/>
                <wp:positionH relativeFrom="margin">
                  <wp:align>center</wp:align>
                </wp:positionH>
                <wp:positionV relativeFrom="paragraph">
                  <wp:posOffset>4565015</wp:posOffset>
                </wp:positionV>
                <wp:extent cx="3697356" cy="1404620"/>
                <wp:effectExtent l="0" t="0" r="17780" b="254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7356" cy="1404620"/>
                        </a:xfrm>
                        <a:prstGeom prst="rect">
                          <a:avLst/>
                        </a:prstGeom>
                        <a:solidFill>
                          <a:srgbClr val="FFFFFF"/>
                        </a:solidFill>
                        <a:ln w="9525">
                          <a:solidFill>
                            <a:srgbClr val="000000"/>
                          </a:solidFill>
                          <a:miter lim="800000"/>
                          <a:headEnd/>
                          <a:tailEnd/>
                        </a:ln>
                      </wps:spPr>
                      <wps:txbx>
                        <w:txbxContent>
                          <w:p w14:paraId="3B1379DB" w14:textId="77777777" w:rsidR="0014393A" w:rsidRPr="00BD545F" w:rsidRDefault="0014393A" w:rsidP="006E633C">
                            <w:pPr>
                              <w:jc w:val="center"/>
                              <w:rPr>
                                <w:rFonts w:ascii="Times New Roman" w:hAnsi="Times New Roman" w:cs="Times New Roman"/>
                              </w:rPr>
                            </w:pPr>
                            <w:r w:rsidRPr="00BD545F">
                              <w:rPr>
                                <w:rFonts w:ascii="Times New Roman" w:hAnsi="Times New Roman" w:cs="Times New Roman"/>
                              </w:rPr>
                              <w:t>1. Grace Christian School 2. Southeast Christian School 3. St. Andrews School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0A7E87" id="_x0000_t202" coordsize="21600,21600" o:spt="202" path="m,l,21600r21600,l21600,xe">
                <v:stroke joinstyle="miter"/>
                <v:path gradientshapeok="t" o:connecttype="rect"/>
              </v:shapetype>
              <v:shape id="Text Box 2" o:spid="_x0000_s1026" type="#_x0000_t202" style="position:absolute;left:0;text-align:left;margin-left:0;margin-top:359.45pt;width:291.15pt;height:110.6pt;z-index:-25165721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PWRJg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">
                <v:textbox style="mso-fit-shape-to-text:t">
                  <w:txbxContent>
                    <w:p w14:paraId="3B1379DB" w14:textId="77777777" w:rsidR="0014393A" w:rsidRPr="00BD545F" w:rsidRDefault="0014393A" w:rsidP="006E633C">
                      <w:pPr>
                        <w:jc w:val="center"/>
                        <w:rPr>
                          <w:rFonts w:ascii="Times New Roman" w:hAnsi="Times New Roman" w:cs="Times New Roman"/>
                        </w:rPr>
                      </w:pPr>
                      <w:r w:rsidRPr="00BD545F">
                        <w:rPr>
                          <w:rFonts w:ascii="Times New Roman" w:hAnsi="Times New Roman" w:cs="Times New Roman"/>
                        </w:rPr>
                        <w:t>1. Grace Christian School 2. Southeast Christian School 3. St. Andrews School</w:t>
                      </w:r>
                    </w:p>
                  </w:txbxContent>
                </v:textbox>
                <w10:wrap anchorx="margin"/>
              </v:shape>
            </w:pict>
          </mc:Fallback>
        </mc:AlternateContent>
      </w:r>
    </w:p>
    <w:p w14:paraId="2CBD4B9D" w14:textId="77777777" w:rsidR="006E633C" w:rsidRPr="00CB75E6" w:rsidRDefault="006E633C" w:rsidP="006E633C">
      <w:pPr>
        <w:rPr>
          <w:rFonts w:ascii="Times New Roman" w:hAnsi="Times New Roman" w:cs="Times New Roman"/>
        </w:rPr>
      </w:pPr>
    </w:p>
    <w:p w14:paraId="5536341E" w14:textId="7F62CBF1" w:rsidR="00001161" w:rsidRPr="00CB75E6" w:rsidRDefault="00001161" w:rsidP="00001161">
      <w:pPr>
        <w:tabs>
          <w:tab w:val="left" w:pos="6451"/>
        </w:tabs>
        <w:rPr>
          <w:rFonts w:ascii="Times New Roman" w:hAnsi="Times New Roman" w:cs="Times New Roman"/>
        </w:rPr>
      </w:pPr>
    </w:p>
    <w:p w14:paraId="0C36DF3B" w14:textId="4DE7CA15" w:rsidR="00001161" w:rsidRPr="00CB75E6" w:rsidRDefault="00001161" w:rsidP="00001161">
      <w:pPr>
        <w:tabs>
          <w:tab w:val="left" w:pos="6451"/>
        </w:tabs>
        <w:rPr>
          <w:rFonts w:ascii="Times New Roman" w:hAnsi="Times New Roman" w:cs="Times New Roman"/>
        </w:rPr>
      </w:pPr>
    </w:p>
    <w:p w14:paraId="50406058" w14:textId="7D0EE4BB" w:rsidR="00001161" w:rsidRPr="00CB75E6" w:rsidRDefault="00001161" w:rsidP="00001161">
      <w:pPr>
        <w:tabs>
          <w:tab w:val="left" w:pos="6451"/>
        </w:tabs>
        <w:rPr>
          <w:rFonts w:ascii="Times New Roman" w:hAnsi="Times New Roman" w:cs="Times New Roman"/>
        </w:rPr>
      </w:pPr>
    </w:p>
    <w:p w14:paraId="3F69CD66" w14:textId="6432B3CF" w:rsidR="00001161" w:rsidRPr="00CB75E6" w:rsidRDefault="00001161" w:rsidP="00001161">
      <w:pPr>
        <w:tabs>
          <w:tab w:val="left" w:pos="6451"/>
        </w:tabs>
        <w:rPr>
          <w:rFonts w:ascii="Times New Roman" w:hAnsi="Times New Roman" w:cs="Times New Roman"/>
        </w:rPr>
      </w:pPr>
    </w:p>
    <w:p w14:paraId="0828F674" w14:textId="7CBB5261" w:rsidR="00001161" w:rsidRDefault="00001161" w:rsidP="00001161">
      <w:pPr>
        <w:tabs>
          <w:tab w:val="left" w:pos="6451"/>
        </w:tabs>
        <w:rPr>
          <w:rFonts w:ascii="Times New Roman" w:hAnsi="Times New Roman" w:cs="Times New Roman"/>
        </w:rPr>
      </w:pPr>
    </w:p>
    <w:p w14:paraId="3954559D" w14:textId="3660B7C1" w:rsidR="0058615A" w:rsidRDefault="0058615A" w:rsidP="00001161">
      <w:pPr>
        <w:tabs>
          <w:tab w:val="left" w:pos="6451"/>
        </w:tabs>
        <w:rPr>
          <w:rFonts w:ascii="Times New Roman" w:hAnsi="Times New Roman" w:cs="Times New Roman"/>
        </w:rPr>
      </w:pPr>
    </w:p>
    <w:p w14:paraId="3776266E" w14:textId="77777777" w:rsidR="0058615A" w:rsidRPr="00CB75E6" w:rsidRDefault="0058615A" w:rsidP="00001161">
      <w:pPr>
        <w:tabs>
          <w:tab w:val="left" w:pos="6451"/>
        </w:tabs>
        <w:rPr>
          <w:rFonts w:ascii="Times New Roman" w:hAnsi="Times New Roman" w:cs="Times New Roman"/>
        </w:rPr>
      </w:pPr>
    </w:p>
    <w:p w14:paraId="04E8E715" w14:textId="06F9F634" w:rsidR="006E633C" w:rsidRPr="00CB75E6" w:rsidRDefault="006E633C" w:rsidP="00001161">
      <w:pPr>
        <w:tabs>
          <w:tab w:val="left" w:pos="6451"/>
        </w:tabs>
        <w:rPr>
          <w:rFonts w:ascii="Times New Roman" w:hAnsi="Times New Roman" w:cs="Times New Roman"/>
        </w:rPr>
      </w:pPr>
    </w:p>
    <w:p w14:paraId="5EC859C4" w14:textId="740E8463" w:rsidR="00001161" w:rsidRPr="00CB75E6" w:rsidRDefault="00001161" w:rsidP="00001161">
      <w:pPr>
        <w:tabs>
          <w:tab w:val="left" w:pos="6451"/>
        </w:tabs>
        <w:rPr>
          <w:rFonts w:ascii="Times New Roman" w:hAnsi="Times New Roman" w:cs="Times New Roman"/>
        </w:rPr>
      </w:pPr>
    </w:p>
    <w:p w14:paraId="793CA181" w14:textId="1BBEC31E" w:rsidR="00224051" w:rsidRPr="00CB75E6" w:rsidRDefault="00001161" w:rsidP="00A91E7E">
      <w:pPr>
        <w:pStyle w:val="AltHeading1"/>
      </w:pPr>
      <w:bookmarkStart w:id="88" w:name="_Toc162877966"/>
      <w:r w:rsidRPr="00CB75E6">
        <w:lastRenderedPageBreak/>
        <w:t>VITA</w:t>
      </w:r>
      <w:bookmarkEnd w:id="88"/>
    </w:p>
    <w:p w14:paraId="62082584" w14:textId="3A5BCDEB" w:rsidR="00001161" w:rsidRPr="00CB75E6" w:rsidRDefault="0025356B" w:rsidP="00224051">
      <w:pPr>
        <w:spacing w:line="480" w:lineRule="auto"/>
        <w:rPr>
          <w:rFonts w:ascii="Times New Roman" w:hAnsi="Times New Roman" w:cs="Times New Roman"/>
        </w:rPr>
      </w:pPr>
      <w:r w:rsidRPr="00CB75E6">
        <w:rPr>
          <w:rFonts w:ascii="Times New Roman" w:hAnsi="Times New Roman" w:cs="Times New Roman"/>
          <w:b/>
        </w:rPr>
        <w:tab/>
      </w:r>
      <w:r w:rsidRPr="00CB75E6">
        <w:rPr>
          <w:rFonts w:ascii="Times New Roman" w:hAnsi="Times New Roman" w:cs="Times New Roman"/>
        </w:rPr>
        <w:t>I, Leighton Ray Upton, was born in Wilmington, N</w:t>
      </w:r>
      <w:r w:rsidR="00224051" w:rsidRPr="00CB75E6">
        <w:rPr>
          <w:rFonts w:ascii="Times New Roman" w:hAnsi="Times New Roman" w:cs="Times New Roman"/>
        </w:rPr>
        <w:t xml:space="preserve">C where I spent the majority of my formative years. I earned my Bachelor of Arts degree in Religion for Bob Jones University and A Master of Arts Degree in Christian Education and Counseling from Southeastern Baptist Theological Seminary. I currently reside in Savannah, GA where I am the Director of Campus Life at Savannah Christian Preparatory School. </w:t>
      </w:r>
    </w:p>
    <w:p w14:paraId="64656A22" w14:textId="77777777" w:rsidR="00001161" w:rsidRPr="00CB75E6" w:rsidRDefault="00001161" w:rsidP="00001161">
      <w:pPr>
        <w:rPr>
          <w:rFonts w:ascii="Times New Roman" w:hAnsi="Times New Roman" w:cs="Times New Roman"/>
        </w:rPr>
      </w:pPr>
    </w:p>
    <w:p w14:paraId="64D17D2D" w14:textId="77777777" w:rsidR="00001161" w:rsidRPr="00CB75E6" w:rsidRDefault="00001161" w:rsidP="00001161">
      <w:pPr>
        <w:rPr>
          <w:rFonts w:ascii="Times New Roman" w:hAnsi="Times New Roman" w:cs="Times New Roman"/>
        </w:rPr>
      </w:pPr>
    </w:p>
    <w:p w14:paraId="7121421A" w14:textId="77777777" w:rsidR="00001161" w:rsidRPr="00CB75E6" w:rsidRDefault="00001161" w:rsidP="00001161">
      <w:pPr>
        <w:rPr>
          <w:rFonts w:ascii="Times New Roman" w:hAnsi="Times New Roman" w:cs="Times New Roman"/>
        </w:rPr>
      </w:pPr>
    </w:p>
    <w:p w14:paraId="117F70A8" w14:textId="77777777" w:rsidR="00001161" w:rsidRPr="00CB75E6" w:rsidRDefault="00001161" w:rsidP="00001161">
      <w:pPr>
        <w:rPr>
          <w:rFonts w:ascii="Times New Roman" w:hAnsi="Times New Roman" w:cs="Times New Roman"/>
        </w:rPr>
      </w:pPr>
    </w:p>
    <w:p w14:paraId="7CDB5AA0" w14:textId="77777777" w:rsidR="00001161" w:rsidRPr="00CB75E6" w:rsidRDefault="00001161" w:rsidP="00001161">
      <w:pPr>
        <w:rPr>
          <w:rFonts w:ascii="Times New Roman" w:hAnsi="Times New Roman" w:cs="Times New Roman"/>
        </w:rPr>
      </w:pPr>
    </w:p>
    <w:p w14:paraId="118FA406" w14:textId="77777777" w:rsidR="00001161" w:rsidRPr="00CB75E6" w:rsidRDefault="00001161" w:rsidP="00001161">
      <w:pPr>
        <w:rPr>
          <w:rFonts w:ascii="Times New Roman" w:hAnsi="Times New Roman" w:cs="Times New Roman"/>
        </w:rPr>
      </w:pPr>
    </w:p>
    <w:p w14:paraId="29824B59" w14:textId="77777777" w:rsidR="00001161" w:rsidRPr="00CB75E6" w:rsidRDefault="00001161" w:rsidP="00001161">
      <w:pPr>
        <w:rPr>
          <w:rFonts w:ascii="Times New Roman" w:hAnsi="Times New Roman" w:cs="Times New Roman"/>
        </w:rPr>
      </w:pPr>
    </w:p>
    <w:p w14:paraId="0F74D56F" w14:textId="77777777" w:rsidR="00001161" w:rsidRPr="00CB75E6" w:rsidRDefault="00001161" w:rsidP="00001161">
      <w:pPr>
        <w:rPr>
          <w:rFonts w:ascii="Times New Roman" w:hAnsi="Times New Roman" w:cs="Times New Roman"/>
        </w:rPr>
      </w:pPr>
    </w:p>
    <w:p w14:paraId="1F453E73" w14:textId="77777777" w:rsidR="00001161" w:rsidRPr="00CB75E6" w:rsidRDefault="00001161" w:rsidP="00001161">
      <w:pPr>
        <w:rPr>
          <w:rFonts w:ascii="Times New Roman" w:hAnsi="Times New Roman" w:cs="Times New Roman"/>
        </w:rPr>
      </w:pPr>
    </w:p>
    <w:p w14:paraId="542F74D0" w14:textId="77777777" w:rsidR="00001161" w:rsidRPr="00CB75E6" w:rsidRDefault="00001161" w:rsidP="00001161">
      <w:pPr>
        <w:rPr>
          <w:rFonts w:ascii="Times New Roman" w:hAnsi="Times New Roman" w:cs="Times New Roman"/>
        </w:rPr>
      </w:pPr>
    </w:p>
    <w:p w14:paraId="2F4B56C6" w14:textId="77777777" w:rsidR="00001161" w:rsidRPr="00CB75E6" w:rsidRDefault="00001161" w:rsidP="00001161">
      <w:pPr>
        <w:rPr>
          <w:rFonts w:ascii="Times New Roman" w:hAnsi="Times New Roman" w:cs="Times New Roman"/>
        </w:rPr>
      </w:pPr>
    </w:p>
    <w:p w14:paraId="331C1875" w14:textId="77777777" w:rsidR="00001161" w:rsidRPr="00CB75E6" w:rsidRDefault="00001161" w:rsidP="00001161">
      <w:pPr>
        <w:rPr>
          <w:rFonts w:ascii="Times New Roman" w:hAnsi="Times New Roman" w:cs="Times New Roman"/>
        </w:rPr>
      </w:pPr>
    </w:p>
    <w:p w14:paraId="4536063F" w14:textId="784CBDD9" w:rsidR="00AE125E" w:rsidRPr="00CB75E6" w:rsidRDefault="00AE125E" w:rsidP="00001161">
      <w:pPr>
        <w:rPr>
          <w:rFonts w:ascii="Times New Roman" w:hAnsi="Times New Roman" w:cs="Times New Roman"/>
        </w:rPr>
      </w:pPr>
    </w:p>
    <w:sectPr w:rsidR="00AE125E" w:rsidRPr="00CB75E6" w:rsidSect="00BB1E86">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D6633" w14:textId="77777777" w:rsidR="00BB1E86" w:rsidRDefault="00BB1E86">
      <w:r>
        <w:separator/>
      </w:r>
    </w:p>
  </w:endnote>
  <w:endnote w:type="continuationSeparator" w:id="0">
    <w:p w14:paraId="55F7A299" w14:textId="77777777" w:rsidR="00BB1E86" w:rsidRDefault="00BB1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914464885"/>
      <w:docPartObj>
        <w:docPartGallery w:val="Page Numbers (Bottom of Page)"/>
        <w:docPartUnique/>
      </w:docPartObj>
    </w:sdtPr>
    <w:sdtEndPr>
      <w:rPr>
        <w:noProof/>
      </w:rPr>
    </w:sdtEndPr>
    <w:sdtContent>
      <w:p w14:paraId="76C12FCF" w14:textId="373D5A78" w:rsidR="0014393A" w:rsidRPr="0053603D" w:rsidRDefault="0014393A">
        <w:pPr>
          <w:pStyle w:val="Footer"/>
          <w:jc w:val="center"/>
          <w:rPr>
            <w:rFonts w:ascii="Times New Roman" w:hAnsi="Times New Roman" w:cs="Times New Roman"/>
          </w:rPr>
        </w:pPr>
        <w:r w:rsidRPr="0053603D">
          <w:rPr>
            <w:rFonts w:ascii="Times New Roman" w:hAnsi="Times New Roman" w:cs="Times New Roman"/>
          </w:rPr>
          <w:fldChar w:fldCharType="begin"/>
        </w:r>
        <w:r w:rsidRPr="0053603D">
          <w:rPr>
            <w:rFonts w:ascii="Times New Roman" w:hAnsi="Times New Roman" w:cs="Times New Roman"/>
          </w:rPr>
          <w:instrText xml:space="preserve"> PAGE   \* MERGEFORMAT </w:instrText>
        </w:r>
        <w:r w:rsidRPr="0053603D">
          <w:rPr>
            <w:rFonts w:ascii="Times New Roman" w:hAnsi="Times New Roman" w:cs="Times New Roman"/>
          </w:rPr>
          <w:fldChar w:fldCharType="separate"/>
        </w:r>
        <w:r w:rsidR="00BD2EEF">
          <w:rPr>
            <w:rFonts w:ascii="Times New Roman" w:hAnsi="Times New Roman" w:cs="Times New Roman"/>
            <w:noProof/>
          </w:rPr>
          <w:t>12</w:t>
        </w:r>
        <w:r w:rsidRPr="0053603D">
          <w:rPr>
            <w:rFonts w:ascii="Times New Roman" w:hAnsi="Times New Roman" w:cs="Times New Roman"/>
            <w:noProof/>
          </w:rPr>
          <w:fldChar w:fldCharType="end"/>
        </w:r>
      </w:p>
    </w:sdtContent>
  </w:sdt>
  <w:p w14:paraId="6C541A1F" w14:textId="77777777" w:rsidR="0014393A" w:rsidRDefault="0014393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FE89A" w14:textId="27E8DBDC" w:rsidR="0014393A" w:rsidRPr="0053603D" w:rsidRDefault="0014393A" w:rsidP="00B970FB">
    <w:pPr>
      <w:pStyle w:val="Footer"/>
      <w:jc w:val="cen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E9A22" w14:textId="77777777" w:rsidR="00BB1E86" w:rsidRDefault="00BB1E86">
      <w:r>
        <w:separator/>
      </w:r>
    </w:p>
  </w:footnote>
  <w:footnote w:type="continuationSeparator" w:id="0">
    <w:p w14:paraId="1AEE5EE6" w14:textId="77777777" w:rsidR="00BB1E86" w:rsidRDefault="00BB1E86">
      <w:r>
        <w:continuationSeparator/>
      </w:r>
    </w:p>
  </w:footnote>
  <w:footnote w:id="1">
    <w:p w14:paraId="5005C437" w14:textId="7B42BAD7" w:rsidR="0014393A" w:rsidRPr="00C51CAD" w:rsidRDefault="0014393A">
      <w:pPr>
        <w:pStyle w:val="FootnoteText"/>
        <w:rPr>
          <w:rFonts w:ascii="Times New Roman" w:hAnsi="Times New Roman" w:cs="Times New Roman"/>
        </w:rPr>
      </w:pPr>
      <w:r w:rsidRPr="00C51CAD">
        <w:rPr>
          <w:rStyle w:val="FootnoteReference"/>
          <w:rFonts w:ascii="Times New Roman" w:hAnsi="Times New Roman" w:cs="Times New Roman"/>
        </w:rPr>
        <w:footnoteRef/>
      </w:r>
      <w:r w:rsidRPr="00C51CAD">
        <w:rPr>
          <w:rFonts w:ascii="Times New Roman" w:hAnsi="Times New Roman" w:cs="Times New Roman"/>
        </w:rPr>
        <w:t xml:space="preserve"> </w:t>
      </w:r>
      <w:r>
        <w:rPr>
          <w:rFonts w:ascii="Times New Roman" w:hAnsi="Times New Roman" w:cs="Times New Roman"/>
        </w:rPr>
        <w:t>To protect the confidentiality of site and participants in this study, pseudonyms have been used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19C88" w14:textId="77777777" w:rsidR="0014393A" w:rsidRDefault="0014393A">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69FA6" w14:textId="77777777" w:rsidR="0014393A" w:rsidRDefault="0014393A">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D7D78"/>
    <w:multiLevelType w:val="multilevel"/>
    <w:tmpl w:val="37EE1592"/>
    <w:name w:val="Table2"/>
    <w:styleLink w:val="Caption2"/>
    <w:lvl w:ilvl="0">
      <w:start w:val="1"/>
      <w:numFmt w:val="decimal"/>
      <w:lvlText w:val="%1"/>
      <w:lvlJc w:val="left"/>
      <w:pPr>
        <w:ind w:left="10710" w:hanging="360"/>
      </w:pPr>
      <w:rPr>
        <w:rFonts w:hint="default"/>
        <w:spacing w:val="0"/>
        <w:w w:val="100"/>
        <w:position w:val="0"/>
        <w:sz w:val="20"/>
        <w14:numForm w14:val="default"/>
        <w14:numSpacing w14:val="default"/>
        <w14:stylisticSets/>
      </w:rPr>
    </w:lvl>
    <w:lvl w:ilvl="1">
      <w:start w:val="1"/>
      <w:numFmt w:val="lowerLetter"/>
      <w:lvlText w:val="%2)"/>
      <w:lvlJc w:val="left"/>
      <w:pPr>
        <w:ind w:left="11070" w:hanging="360"/>
      </w:pPr>
      <w:rPr>
        <w:rFonts w:hint="default"/>
      </w:rPr>
    </w:lvl>
    <w:lvl w:ilvl="2">
      <w:start w:val="1"/>
      <w:numFmt w:val="lowerRoman"/>
      <w:lvlText w:val="%3)"/>
      <w:lvlJc w:val="left"/>
      <w:pPr>
        <w:ind w:left="11430" w:hanging="360"/>
      </w:pPr>
      <w:rPr>
        <w:rFonts w:hint="default"/>
      </w:rPr>
    </w:lvl>
    <w:lvl w:ilvl="3">
      <w:start w:val="1"/>
      <w:numFmt w:val="decimal"/>
      <w:lvlText w:val="(%4)"/>
      <w:lvlJc w:val="left"/>
      <w:pPr>
        <w:ind w:left="11790" w:hanging="360"/>
      </w:pPr>
      <w:rPr>
        <w:rFonts w:hint="default"/>
      </w:rPr>
    </w:lvl>
    <w:lvl w:ilvl="4">
      <w:start w:val="1"/>
      <w:numFmt w:val="lowerLetter"/>
      <w:lvlText w:val="(%5)"/>
      <w:lvlJc w:val="left"/>
      <w:pPr>
        <w:ind w:left="12150" w:hanging="360"/>
      </w:pPr>
      <w:rPr>
        <w:rFonts w:hint="default"/>
      </w:rPr>
    </w:lvl>
    <w:lvl w:ilvl="5">
      <w:start w:val="1"/>
      <w:numFmt w:val="lowerRoman"/>
      <w:lvlText w:val="(%6)"/>
      <w:lvlJc w:val="left"/>
      <w:pPr>
        <w:ind w:left="12510" w:hanging="360"/>
      </w:pPr>
      <w:rPr>
        <w:rFonts w:hint="default"/>
      </w:rPr>
    </w:lvl>
    <w:lvl w:ilvl="6">
      <w:start w:val="1"/>
      <w:numFmt w:val="decimal"/>
      <w:lvlText w:val="%7."/>
      <w:lvlJc w:val="left"/>
      <w:pPr>
        <w:ind w:left="12870" w:hanging="360"/>
      </w:pPr>
      <w:rPr>
        <w:rFonts w:hint="default"/>
      </w:rPr>
    </w:lvl>
    <w:lvl w:ilvl="7">
      <w:start w:val="1"/>
      <w:numFmt w:val="lowerLetter"/>
      <w:lvlText w:val="%8."/>
      <w:lvlJc w:val="left"/>
      <w:pPr>
        <w:ind w:left="13230" w:hanging="360"/>
      </w:pPr>
      <w:rPr>
        <w:rFonts w:hint="default"/>
      </w:rPr>
    </w:lvl>
    <w:lvl w:ilvl="8">
      <w:start w:val="1"/>
      <w:numFmt w:val="lowerRoman"/>
      <w:lvlText w:val="%9."/>
      <w:lvlJc w:val="left"/>
      <w:pPr>
        <w:ind w:left="1359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96B5DFE"/>
    <w:multiLevelType w:val="hybridMultilevel"/>
    <w:tmpl w:val="92B4B0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20440B3E"/>
    <w:multiLevelType w:val="multilevel"/>
    <w:tmpl w:val="E69C8C72"/>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9"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46C70EF8"/>
    <w:multiLevelType w:val="hybridMultilevel"/>
    <w:tmpl w:val="861A01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CD41A3"/>
    <w:multiLevelType w:val="multilevel"/>
    <w:tmpl w:val="17F43156"/>
    <w:name w:val="Table3223"/>
    <w:lvl w:ilvl="0">
      <w:start w:val="1"/>
      <w:numFmt w:val="cardinalText"/>
      <w:pStyle w:val="Heading1"/>
      <w:suff w:val="space"/>
      <w:lvlText w:val="Chapter %1"/>
      <w:lvlJc w:val="left"/>
      <w:pPr>
        <w:ind w:left="0" w:firstLine="0"/>
      </w:pPr>
      <w:rPr>
        <w:rFonts w:ascii="Times New Roman" w:hAnsi="Times New Roman" w:cs="Times New Roman" w:hint="default"/>
        <w:sz w:val="24"/>
        <w:szCs w:val="24"/>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622E42B8"/>
    <w:multiLevelType w:val="hybridMultilevel"/>
    <w:tmpl w:val="03EE1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904830516">
    <w:abstractNumId w:val="0"/>
  </w:num>
  <w:num w:numId="2" w16cid:durableId="217980884">
    <w:abstractNumId w:val="8"/>
  </w:num>
  <w:num w:numId="3" w16cid:durableId="675427407">
    <w:abstractNumId w:val="3"/>
  </w:num>
  <w:num w:numId="4" w16cid:durableId="141120640">
    <w:abstractNumId w:val="15"/>
  </w:num>
  <w:num w:numId="5" w16cid:durableId="406609982">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31031680">
    <w:abstractNumId w:val="19"/>
  </w:num>
  <w:num w:numId="7" w16cid:durableId="2049453311">
    <w:abstractNumId w:val="14"/>
  </w:num>
  <w:num w:numId="8" w16cid:durableId="877663624">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AC3"/>
    <w:rsid w:val="00001161"/>
    <w:rsid w:val="00001DB2"/>
    <w:rsid w:val="000025F0"/>
    <w:rsid w:val="00004716"/>
    <w:rsid w:val="000112F2"/>
    <w:rsid w:val="000149F5"/>
    <w:rsid w:val="00014A3E"/>
    <w:rsid w:val="000166A9"/>
    <w:rsid w:val="00017307"/>
    <w:rsid w:val="0002037F"/>
    <w:rsid w:val="00031CCF"/>
    <w:rsid w:val="0003235C"/>
    <w:rsid w:val="000333E4"/>
    <w:rsid w:val="00037BCC"/>
    <w:rsid w:val="000404A6"/>
    <w:rsid w:val="00041B8D"/>
    <w:rsid w:val="00043F06"/>
    <w:rsid w:val="00046994"/>
    <w:rsid w:val="00055546"/>
    <w:rsid w:val="00055840"/>
    <w:rsid w:val="00056453"/>
    <w:rsid w:val="00057004"/>
    <w:rsid w:val="000608FB"/>
    <w:rsid w:val="0007046B"/>
    <w:rsid w:val="00071557"/>
    <w:rsid w:val="00071FB8"/>
    <w:rsid w:val="00074001"/>
    <w:rsid w:val="00074C9E"/>
    <w:rsid w:val="00076A95"/>
    <w:rsid w:val="000770EC"/>
    <w:rsid w:val="00080102"/>
    <w:rsid w:val="00082299"/>
    <w:rsid w:val="00084BF3"/>
    <w:rsid w:val="0009090D"/>
    <w:rsid w:val="0009192C"/>
    <w:rsid w:val="00093933"/>
    <w:rsid w:val="000950FA"/>
    <w:rsid w:val="000957C1"/>
    <w:rsid w:val="00096662"/>
    <w:rsid w:val="000A3F60"/>
    <w:rsid w:val="000B0A40"/>
    <w:rsid w:val="000B2A9B"/>
    <w:rsid w:val="000B5C42"/>
    <w:rsid w:val="000C5359"/>
    <w:rsid w:val="000D15A6"/>
    <w:rsid w:val="000D17CA"/>
    <w:rsid w:val="000D1E49"/>
    <w:rsid w:val="000D326B"/>
    <w:rsid w:val="000D41F2"/>
    <w:rsid w:val="000E30B5"/>
    <w:rsid w:val="000F228E"/>
    <w:rsid w:val="000F3EC2"/>
    <w:rsid w:val="0010217F"/>
    <w:rsid w:val="00103C29"/>
    <w:rsid w:val="00110D00"/>
    <w:rsid w:val="00112902"/>
    <w:rsid w:val="00112F00"/>
    <w:rsid w:val="001131AF"/>
    <w:rsid w:val="00115C67"/>
    <w:rsid w:val="0012115C"/>
    <w:rsid w:val="00122DC4"/>
    <w:rsid w:val="00140CFC"/>
    <w:rsid w:val="0014393A"/>
    <w:rsid w:val="00150247"/>
    <w:rsid w:val="00152E0C"/>
    <w:rsid w:val="00154304"/>
    <w:rsid w:val="00154598"/>
    <w:rsid w:val="00163E53"/>
    <w:rsid w:val="001652A3"/>
    <w:rsid w:val="0016565A"/>
    <w:rsid w:val="001669A7"/>
    <w:rsid w:val="00170C25"/>
    <w:rsid w:val="00172623"/>
    <w:rsid w:val="00173751"/>
    <w:rsid w:val="00177D09"/>
    <w:rsid w:val="001854FB"/>
    <w:rsid w:val="00193642"/>
    <w:rsid w:val="001A1C2C"/>
    <w:rsid w:val="001A2C64"/>
    <w:rsid w:val="001B17EF"/>
    <w:rsid w:val="001B27D1"/>
    <w:rsid w:val="001B2FC6"/>
    <w:rsid w:val="001B6A98"/>
    <w:rsid w:val="001B798F"/>
    <w:rsid w:val="001C0840"/>
    <w:rsid w:val="001C225D"/>
    <w:rsid w:val="001C39F6"/>
    <w:rsid w:val="001C521D"/>
    <w:rsid w:val="001C530F"/>
    <w:rsid w:val="001C5A7C"/>
    <w:rsid w:val="001C65BA"/>
    <w:rsid w:val="001C66FE"/>
    <w:rsid w:val="001D4908"/>
    <w:rsid w:val="001D52DD"/>
    <w:rsid w:val="001D6904"/>
    <w:rsid w:val="001E363F"/>
    <w:rsid w:val="001E7545"/>
    <w:rsid w:val="001F019B"/>
    <w:rsid w:val="001F0379"/>
    <w:rsid w:val="001F136D"/>
    <w:rsid w:val="001F36F3"/>
    <w:rsid w:val="001F47AF"/>
    <w:rsid w:val="001F522F"/>
    <w:rsid w:val="00201C71"/>
    <w:rsid w:val="002026AF"/>
    <w:rsid w:val="002028D6"/>
    <w:rsid w:val="002055B1"/>
    <w:rsid w:val="00207219"/>
    <w:rsid w:val="00210DB2"/>
    <w:rsid w:val="002113FC"/>
    <w:rsid w:val="0021193A"/>
    <w:rsid w:val="00211A21"/>
    <w:rsid w:val="00213090"/>
    <w:rsid w:val="002230B4"/>
    <w:rsid w:val="00224051"/>
    <w:rsid w:val="002245D7"/>
    <w:rsid w:val="00226F0C"/>
    <w:rsid w:val="00227CA7"/>
    <w:rsid w:val="002301DE"/>
    <w:rsid w:val="00231F49"/>
    <w:rsid w:val="00232F41"/>
    <w:rsid w:val="00235260"/>
    <w:rsid w:val="00236E6D"/>
    <w:rsid w:val="00237349"/>
    <w:rsid w:val="002429E5"/>
    <w:rsid w:val="0025356B"/>
    <w:rsid w:val="00253F69"/>
    <w:rsid w:val="00255888"/>
    <w:rsid w:val="002614F3"/>
    <w:rsid w:val="002660E4"/>
    <w:rsid w:val="002666F2"/>
    <w:rsid w:val="002701BD"/>
    <w:rsid w:val="002763FB"/>
    <w:rsid w:val="00280CEF"/>
    <w:rsid w:val="00283E9E"/>
    <w:rsid w:val="00284FAE"/>
    <w:rsid w:val="0028757A"/>
    <w:rsid w:val="00290C24"/>
    <w:rsid w:val="00290C35"/>
    <w:rsid w:val="0029613D"/>
    <w:rsid w:val="002A06FB"/>
    <w:rsid w:val="002A4582"/>
    <w:rsid w:val="002A6D06"/>
    <w:rsid w:val="002A7E95"/>
    <w:rsid w:val="002B2EC1"/>
    <w:rsid w:val="002C1E49"/>
    <w:rsid w:val="002D1FE4"/>
    <w:rsid w:val="002D2514"/>
    <w:rsid w:val="002D470F"/>
    <w:rsid w:val="002E2492"/>
    <w:rsid w:val="002E347A"/>
    <w:rsid w:val="002E59AC"/>
    <w:rsid w:val="002E7951"/>
    <w:rsid w:val="002F15D8"/>
    <w:rsid w:val="002F55E4"/>
    <w:rsid w:val="0030204C"/>
    <w:rsid w:val="003021BC"/>
    <w:rsid w:val="003038F9"/>
    <w:rsid w:val="00303C0D"/>
    <w:rsid w:val="00304BD0"/>
    <w:rsid w:val="00305327"/>
    <w:rsid w:val="00307D77"/>
    <w:rsid w:val="00311F1A"/>
    <w:rsid w:val="00313E9E"/>
    <w:rsid w:val="003150D5"/>
    <w:rsid w:val="00317BC5"/>
    <w:rsid w:val="00320F78"/>
    <w:rsid w:val="00322616"/>
    <w:rsid w:val="00326163"/>
    <w:rsid w:val="0032682E"/>
    <w:rsid w:val="00331FEC"/>
    <w:rsid w:val="00336FEC"/>
    <w:rsid w:val="0033797C"/>
    <w:rsid w:val="00337DFA"/>
    <w:rsid w:val="00343946"/>
    <w:rsid w:val="00356732"/>
    <w:rsid w:val="0035768F"/>
    <w:rsid w:val="00360CC8"/>
    <w:rsid w:val="00361199"/>
    <w:rsid w:val="003628F9"/>
    <w:rsid w:val="00365A8D"/>
    <w:rsid w:val="00370E77"/>
    <w:rsid w:val="00373F0A"/>
    <w:rsid w:val="00374047"/>
    <w:rsid w:val="00377AB7"/>
    <w:rsid w:val="00377DC8"/>
    <w:rsid w:val="00381252"/>
    <w:rsid w:val="0038177C"/>
    <w:rsid w:val="003836EB"/>
    <w:rsid w:val="00387024"/>
    <w:rsid w:val="0039355F"/>
    <w:rsid w:val="0039365D"/>
    <w:rsid w:val="003963D3"/>
    <w:rsid w:val="003A473D"/>
    <w:rsid w:val="003B323C"/>
    <w:rsid w:val="003B3839"/>
    <w:rsid w:val="003B7518"/>
    <w:rsid w:val="003B7EF5"/>
    <w:rsid w:val="003C008C"/>
    <w:rsid w:val="003C05F0"/>
    <w:rsid w:val="003C0EFE"/>
    <w:rsid w:val="003C1575"/>
    <w:rsid w:val="003C497E"/>
    <w:rsid w:val="003C4FE0"/>
    <w:rsid w:val="003C7877"/>
    <w:rsid w:val="003D07F7"/>
    <w:rsid w:val="003D1BB8"/>
    <w:rsid w:val="003D2456"/>
    <w:rsid w:val="003D5275"/>
    <w:rsid w:val="003D63DF"/>
    <w:rsid w:val="003D737F"/>
    <w:rsid w:val="003E0699"/>
    <w:rsid w:val="003E2944"/>
    <w:rsid w:val="003E329C"/>
    <w:rsid w:val="003E3A9E"/>
    <w:rsid w:val="003E5EA7"/>
    <w:rsid w:val="003E5F8F"/>
    <w:rsid w:val="003F2F3F"/>
    <w:rsid w:val="003F3310"/>
    <w:rsid w:val="003F3312"/>
    <w:rsid w:val="003F461C"/>
    <w:rsid w:val="003F7474"/>
    <w:rsid w:val="003F7FED"/>
    <w:rsid w:val="00404473"/>
    <w:rsid w:val="00404616"/>
    <w:rsid w:val="00405891"/>
    <w:rsid w:val="00407B6A"/>
    <w:rsid w:val="0041179D"/>
    <w:rsid w:val="004138C3"/>
    <w:rsid w:val="00414280"/>
    <w:rsid w:val="00414400"/>
    <w:rsid w:val="0041741D"/>
    <w:rsid w:val="00420910"/>
    <w:rsid w:val="00420BC7"/>
    <w:rsid w:val="00421CD4"/>
    <w:rsid w:val="0042228E"/>
    <w:rsid w:val="004241BA"/>
    <w:rsid w:val="00427833"/>
    <w:rsid w:val="004320D6"/>
    <w:rsid w:val="0044196E"/>
    <w:rsid w:val="0044457B"/>
    <w:rsid w:val="0044559F"/>
    <w:rsid w:val="004501E0"/>
    <w:rsid w:val="00454AE7"/>
    <w:rsid w:val="00456FDF"/>
    <w:rsid w:val="00460E8D"/>
    <w:rsid w:val="00462927"/>
    <w:rsid w:val="004645EA"/>
    <w:rsid w:val="00466384"/>
    <w:rsid w:val="00472B27"/>
    <w:rsid w:val="00474210"/>
    <w:rsid w:val="00477089"/>
    <w:rsid w:val="00480B96"/>
    <w:rsid w:val="0048303E"/>
    <w:rsid w:val="004863C0"/>
    <w:rsid w:val="0049140C"/>
    <w:rsid w:val="004920F6"/>
    <w:rsid w:val="004A1B3F"/>
    <w:rsid w:val="004A3691"/>
    <w:rsid w:val="004A67E8"/>
    <w:rsid w:val="004B2D27"/>
    <w:rsid w:val="004B3BA7"/>
    <w:rsid w:val="004B515A"/>
    <w:rsid w:val="004B59E6"/>
    <w:rsid w:val="004B59EE"/>
    <w:rsid w:val="004C3D65"/>
    <w:rsid w:val="004C4F10"/>
    <w:rsid w:val="004C503E"/>
    <w:rsid w:val="004D05F5"/>
    <w:rsid w:val="004D1521"/>
    <w:rsid w:val="004D1ABF"/>
    <w:rsid w:val="004D3AD2"/>
    <w:rsid w:val="004D5BFB"/>
    <w:rsid w:val="004D6472"/>
    <w:rsid w:val="004E4981"/>
    <w:rsid w:val="004F1A91"/>
    <w:rsid w:val="004F49E5"/>
    <w:rsid w:val="00500E94"/>
    <w:rsid w:val="00504351"/>
    <w:rsid w:val="00513653"/>
    <w:rsid w:val="00513BB6"/>
    <w:rsid w:val="00522CB0"/>
    <w:rsid w:val="00525A84"/>
    <w:rsid w:val="005262C6"/>
    <w:rsid w:val="00526A5C"/>
    <w:rsid w:val="00527D74"/>
    <w:rsid w:val="00531FCD"/>
    <w:rsid w:val="0053410A"/>
    <w:rsid w:val="0053603D"/>
    <w:rsid w:val="00536418"/>
    <w:rsid w:val="0054213A"/>
    <w:rsid w:val="00543207"/>
    <w:rsid w:val="005517F9"/>
    <w:rsid w:val="005526FA"/>
    <w:rsid w:val="00554132"/>
    <w:rsid w:val="00554776"/>
    <w:rsid w:val="005548B3"/>
    <w:rsid w:val="00561BB5"/>
    <w:rsid w:val="00562EB1"/>
    <w:rsid w:val="005644A0"/>
    <w:rsid w:val="00571E94"/>
    <w:rsid w:val="00574B92"/>
    <w:rsid w:val="00577A7A"/>
    <w:rsid w:val="005811AB"/>
    <w:rsid w:val="0058168C"/>
    <w:rsid w:val="00582E3E"/>
    <w:rsid w:val="0058615A"/>
    <w:rsid w:val="00592844"/>
    <w:rsid w:val="00592BC7"/>
    <w:rsid w:val="00593CBB"/>
    <w:rsid w:val="00597D3F"/>
    <w:rsid w:val="00597E33"/>
    <w:rsid w:val="005A00A6"/>
    <w:rsid w:val="005A0EB0"/>
    <w:rsid w:val="005A4A97"/>
    <w:rsid w:val="005B3B76"/>
    <w:rsid w:val="005B79E9"/>
    <w:rsid w:val="005B7E24"/>
    <w:rsid w:val="005C6979"/>
    <w:rsid w:val="005C7CEA"/>
    <w:rsid w:val="005D45C0"/>
    <w:rsid w:val="005D5643"/>
    <w:rsid w:val="005D7204"/>
    <w:rsid w:val="005E268C"/>
    <w:rsid w:val="005E3D5F"/>
    <w:rsid w:val="005E4912"/>
    <w:rsid w:val="005E5B1C"/>
    <w:rsid w:val="005E6F1F"/>
    <w:rsid w:val="005F2B0B"/>
    <w:rsid w:val="005F2E5B"/>
    <w:rsid w:val="005F44D1"/>
    <w:rsid w:val="005F686D"/>
    <w:rsid w:val="006016C2"/>
    <w:rsid w:val="006055EB"/>
    <w:rsid w:val="006062ED"/>
    <w:rsid w:val="00606E6D"/>
    <w:rsid w:val="006104B9"/>
    <w:rsid w:val="00610716"/>
    <w:rsid w:val="00615B41"/>
    <w:rsid w:val="00617D67"/>
    <w:rsid w:val="00621129"/>
    <w:rsid w:val="006230FC"/>
    <w:rsid w:val="00623ADA"/>
    <w:rsid w:val="006242EA"/>
    <w:rsid w:val="00633916"/>
    <w:rsid w:val="00633E6D"/>
    <w:rsid w:val="00634FFF"/>
    <w:rsid w:val="0063638C"/>
    <w:rsid w:val="0063772B"/>
    <w:rsid w:val="00641D2B"/>
    <w:rsid w:val="00646861"/>
    <w:rsid w:val="0065123B"/>
    <w:rsid w:val="00657669"/>
    <w:rsid w:val="00657776"/>
    <w:rsid w:val="00662D3E"/>
    <w:rsid w:val="00662E58"/>
    <w:rsid w:val="00665C7E"/>
    <w:rsid w:val="0067052D"/>
    <w:rsid w:val="00672DDD"/>
    <w:rsid w:val="00673437"/>
    <w:rsid w:val="00674777"/>
    <w:rsid w:val="00676C91"/>
    <w:rsid w:val="00683F5B"/>
    <w:rsid w:val="00684E8E"/>
    <w:rsid w:val="00685DEA"/>
    <w:rsid w:val="006864AB"/>
    <w:rsid w:val="00686DCC"/>
    <w:rsid w:val="006871E0"/>
    <w:rsid w:val="00690B77"/>
    <w:rsid w:val="00692784"/>
    <w:rsid w:val="00693334"/>
    <w:rsid w:val="00695A37"/>
    <w:rsid w:val="00695D68"/>
    <w:rsid w:val="00696283"/>
    <w:rsid w:val="006A0680"/>
    <w:rsid w:val="006A078D"/>
    <w:rsid w:val="006A1F7D"/>
    <w:rsid w:val="006B59A4"/>
    <w:rsid w:val="006C4000"/>
    <w:rsid w:val="006C45F3"/>
    <w:rsid w:val="006C4873"/>
    <w:rsid w:val="006C72CE"/>
    <w:rsid w:val="006D3C91"/>
    <w:rsid w:val="006D3F33"/>
    <w:rsid w:val="006D44B6"/>
    <w:rsid w:val="006D474B"/>
    <w:rsid w:val="006E1560"/>
    <w:rsid w:val="006E1E6D"/>
    <w:rsid w:val="006E4BDD"/>
    <w:rsid w:val="006E56E8"/>
    <w:rsid w:val="006E633C"/>
    <w:rsid w:val="006E6F95"/>
    <w:rsid w:val="006F1FF7"/>
    <w:rsid w:val="006F2099"/>
    <w:rsid w:val="006F2DB0"/>
    <w:rsid w:val="006F6E06"/>
    <w:rsid w:val="006F76BF"/>
    <w:rsid w:val="00702B10"/>
    <w:rsid w:val="00706945"/>
    <w:rsid w:val="00707FB5"/>
    <w:rsid w:val="00710A22"/>
    <w:rsid w:val="00711200"/>
    <w:rsid w:val="00711A4A"/>
    <w:rsid w:val="00713219"/>
    <w:rsid w:val="00713CD7"/>
    <w:rsid w:val="0072397F"/>
    <w:rsid w:val="007267F9"/>
    <w:rsid w:val="00727935"/>
    <w:rsid w:val="00727FF8"/>
    <w:rsid w:val="00731922"/>
    <w:rsid w:val="00731ACB"/>
    <w:rsid w:val="00733E3A"/>
    <w:rsid w:val="007368AD"/>
    <w:rsid w:val="00736E44"/>
    <w:rsid w:val="00737F54"/>
    <w:rsid w:val="0074133D"/>
    <w:rsid w:val="0074293C"/>
    <w:rsid w:val="007436F7"/>
    <w:rsid w:val="00744201"/>
    <w:rsid w:val="00744C4C"/>
    <w:rsid w:val="0075196D"/>
    <w:rsid w:val="00753EAD"/>
    <w:rsid w:val="0075558C"/>
    <w:rsid w:val="0075581E"/>
    <w:rsid w:val="007577B7"/>
    <w:rsid w:val="00761EFA"/>
    <w:rsid w:val="0076451C"/>
    <w:rsid w:val="00764873"/>
    <w:rsid w:val="00764DD4"/>
    <w:rsid w:val="00766262"/>
    <w:rsid w:val="00770E01"/>
    <w:rsid w:val="007778DD"/>
    <w:rsid w:val="0078511A"/>
    <w:rsid w:val="007905E1"/>
    <w:rsid w:val="00790B6C"/>
    <w:rsid w:val="00793010"/>
    <w:rsid w:val="00795D03"/>
    <w:rsid w:val="00796693"/>
    <w:rsid w:val="007A0272"/>
    <w:rsid w:val="007A38C2"/>
    <w:rsid w:val="007C1E9F"/>
    <w:rsid w:val="007C7591"/>
    <w:rsid w:val="007D19B7"/>
    <w:rsid w:val="007D4CC1"/>
    <w:rsid w:val="007D538B"/>
    <w:rsid w:val="007D56BD"/>
    <w:rsid w:val="007D5CD5"/>
    <w:rsid w:val="007D61A8"/>
    <w:rsid w:val="007E1740"/>
    <w:rsid w:val="007E19DA"/>
    <w:rsid w:val="007E3CE9"/>
    <w:rsid w:val="007E4644"/>
    <w:rsid w:val="007E71A3"/>
    <w:rsid w:val="007F5040"/>
    <w:rsid w:val="007F6AE9"/>
    <w:rsid w:val="008035A4"/>
    <w:rsid w:val="008057AB"/>
    <w:rsid w:val="00811732"/>
    <w:rsid w:val="008119B5"/>
    <w:rsid w:val="00816FDE"/>
    <w:rsid w:val="008176B6"/>
    <w:rsid w:val="00821072"/>
    <w:rsid w:val="00825D9B"/>
    <w:rsid w:val="008268F5"/>
    <w:rsid w:val="00826D54"/>
    <w:rsid w:val="00826F87"/>
    <w:rsid w:val="008310E7"/>
    <w:rsid w:val="00834CBF"/>
    <w:rsid w:val="00836F89"/>
    <w:rsid w:val="008373D4"/>
    <w:rsid w:val="00842CBD"/>
    <w:rsid w:val="00843D11"/>
    <w:rsid w:val="00846459"/>
    <w:rsid w:val="00851101"/>
    <w:rsid w:val="008521C2"/>
    <w:rsid w:val="00852266"/>
    <w:rsid w:val="00855732"/>
    <w:rsid w:val="00856134"/>
    <w:rsid w:val="00861CAB"/>
    <w:rsid w:val="00863435"/>
    <w:rsid w:val="00863F76"/>
    <w:rsid w:val="0086786F"/>
    <w:rsid w:val="00872827"/>
    <w:rsid w:val="00872A5F"/>
    <w:rsid w:val="0087349A"/>
    <w:rsid w:val="00876943"/>
    <w:rsid w:val="00881A83"/>
    <w:rsid w:val="00882752"/>
    <w:rsid w:val="00885F2A"/>
    <w:rsid w:val="008865B6"/>
    <w:rsid w:val="00891EEC"/>
    <w:rsid w:val="008922FA"/>
    <w:rsid w:val="00893570"/>
    <w:rsid w:val="00893EC8"/>
    <w:rsid w:val="00895DF4"/>
    <w:rsid w:val="008968F4"/>
    <w:rsid w:val="00896E32"/>
    <w:rsid w:val="008A131C"/>
    <w:rsid w:val="008A2375"/>
    <w:rsid w:val="008A3348"/>
    <w:rsid w:val="008A3A01"/>
    <w:rsid w:val="008A3BF7"/>
    <w:rsid w:val="008A4B72"/>
    <w:rsid w:val="008A4E30"/>
    <w:rsid w:val="008A55CB"/>
    <w:rsid w:val="008B185E"/>
    <w:rsid w:val="008B1A4D"/>
    <w:rsid w:val="008B3E88"/>
    <w:rsid w:val="008C16B0"/>
    <w:rsid w:val="008C19B8"/>
    <w:rsid w:val="008C2E3A"/>
    <w:rsid w:val="008C31B1"/>
    <w:rsid w:val="008C6578"/>
    <w:rsid w:val="008D0380"/>
    <w:rsid w:val="008D50FE"/>
    <w:rsid w:val="008D589C"/>
    <w:rsid w:val="008D7AFD"/>
    <w:rsid w:val="008D7B67"/>
    <w:rsid w:val="008E20E6"/>
    <w:rsid w:val="008E3647"/>
    <w:rsid w:val="008E4AF6"/>
    <w:rsid w:val="008E6AE1"/>
    <w:rsid w:val="008E7085"/>
    <w:rsid w:val="008F2A6C"/>
    <w:rsid w:val="008F3E34"/>
    <w:rsid w:val="008F4C0D"/>
    <w:rsid w:val="008F52AA"/>
    <w:rsid w:val="008F60C3"/>
    <w:rsid w:val="008F6B27"/>
    <w:rsid w:val="009126CC"/>
    <w:rsid w:val="00913181"/>
    <w:rsid w:val="00921F37"/>
    <w:rsid w:val="009254D6"/>
    <w:rsid w:val="0092669B"/>
    <w:rsid w:val="0093163E"/>
    <w:rsid w:val="009359D2"/>
    <w:rsid w:val="00935BEF"/>
    <w:rsid w:val="00936436"/>
    <w:rsid w:val="009418E1"/>
    <w:rsid w:val="00944C29"/>
    <w:rsid w:val="00945F86"/>
    <w:rsid w:val="0094721A"/>
    <w:rsid w:val="0095301C"/>
    <w:rsid w:val="00955DE1"/>
    <w:rsid w:val="00960E54"/>
    <w:rsid w:val="009614D1"/>
    <w:rsid w:val="009615F8"/>
    <w:rsid w:val="0096582D"/>
    <w:rsid w:val="00965FBD"/>
    <w:rsid w:val="00966BAC"/>
    <w:rsid w:val="0096726C"/>
    <w:rsid w:val="00967679"/>
    <w:rsid w:val="00972B81"/>
    <w:rsid w:val="00973B15"/>
    <w:rsid w:val="00973F84"/>
    <w:rsid w:val="00976FFF"/>
    <w:rsid w:val="00980CA4"/>
    <w:rsid w:val="00991797"/>
    <w:rsid w:val="009A2ABE"/>
    <w:rsid w:val="009A57C1"/>
    <w:rsid w:val="009A6A2F"/>
    <w:rsid w:val="009A7103"/>
    <w:rsid w:val="009B12C9"/>
    <w:rsid w:val="009B360E"/>
    <w:rsid w:val="009B45C9"/>
    <w:rsid w:val="009B4BDD"/>
    <w:rsid w:val="009B4E30"/>
    <w:rsid w:val="009B660C"/>
    <w:rsid w:val="009C7204"/>
    <w:rsid w:val="009C755C"/>
    <w:rsid w:val="009C780F"/>
    <w:rsid w:val="009D14AF"/>
    <w:rsid w:val="009D22CF"/>
    <w:rsid w:val="009D2408"/>
    <w:rsid w:val="009E1621"/>
    <w:rsid w:val="009E3C05"/>
    <w:rsid w:val="009E4F4C"/>
    <w:rsid w:val="009E5171"/>
    <w:rsid w:val="009E62E9"/>
    <w:rsid w:val="009E69CE"/>
    <w:rsid w:val="009E7207"/>
    <w:rsid w:val="009F2DDB"/>
    <w:rsid w:val="009F55BE"/>
    <w:rsid w:val="009F6284"/>
    <w:rsid w:val="00A00DFF"/>
    <w:rsid w:val="00A05D6B"/>
    <w:rsid w:val="00A1447F"/>
    <w:rsid w:val="00A1503C"/>
    <w:rsid w:val="00A21075"/>
    <w:rsid w:val="00A24DCF"/>
    <w:rsid w:val="00A25353"/>
    <w:rsid w:val="00A26787"/>
    <w:rsid w:val="00A26CE2"/>
    <w:rsid w:val="00A2742E"/>
    <w:rsid w:val="00A27AD2"/>
    <w:rsid w:val="00A34ABE"/>
    <w:rsid w:val="00A34F5F"/>
    <w:rsid w:val="00A3523B"/>
    <w:rsid w:val="00A4029F"/>
    <w:rsid w:val="00A45B04"/>
    <w:rsid w:val="00A46A68"/>
    <w:rsid w:val="00A50BB6"/>
    <w:rsid w:val="00A50EE9"/>
    <w:rsid w:val="00A5188E"/>
    <w:rsid w:val="00A5683B"/>
    <w:rsid w:val="00A56B44"/>
    <w:rsid w:val="00A61127"/>
    <w:rsid w:val="00A63BFD"/>
    <w:rsid w:val="00A72F87"/>
    <w:rsid w:val="00A77D53"/>
    <w:rsid w:val="00A8108A"/>
    <w:rsid w:val="00A8135B"/>
    <w:rsid w:val="00A82CC6"/>
    <w:rsid w:val="00A83082"/>
    <w:rsid w:val="00A837EF"/>
    <w:rsid w:val="00A84142"/>
    <w:rsid w:val="00A84862"/>
    <w:rsid w:val="00A86F48"/>
    <w:rsid w:val="00A9141B"/>
    <w:rsid w:val="00A91E7E"/>
    <w:rsid w:val="00A94FAE"/>
    <w:rsid w:val="00A972E6"/>
    <w:rsid w:val="00AA10E8"/>
    <w:rsid w:val="00AA7DAF"/>
    <w:rsid w:val="00AB4E4D"/>
    <w:rsid w:val="00AC3A83"/>
    <w:rsid w:val="00AD0A33"/>
    <w:rsid w:val="00AD4AB8"/>
    <w:rsid w:val="00AE088B"/>
    <w:rsid w:val="00AE0982"/>
    <w:rsid w:val="00AE125E"/>
    <w:rsid w:val="00AE596C"/>
    <w:rsid w:val="00AE7754"/>
    <w:rsid w:val="00AE7A5D"/>
    <w:rsid w:val="00AF4305"/>
    <w:rsid w:val="00AF4B0E"/>
    <w:rsid w:val="00B00FAE"/>
    <w:rsid w:val="00B03AFA"/>
    <w:rsid w:val="00B07524"/>
    <w:rsid w:val="00B113E7"/>
    <w:rsid w:val="00B11BD2"/>
    <w:rsid w:val="00B1236C"/>
    <w:rsid w:val="00B12830"/>
    <w:rsid w:val="00B12E1F"/>
    <w:rsid w:val="00B14539"/>
    <w:rsid w:val="00B20B2B"/>
    <w:rsid w:val="00B21436"/>
    <w:rsid w:val="00B31D9B"/>
    <w:rsid w:val="00B31FFF"/>
    <w:rsid w:val="00B3272F"/>
    <w:rsid w:val="00B35930"/>
    <w:rsid w:val="00B35B7C"/>
    <w:rsid w:val="00B521BC"/>
    <w:rsid w:val="00B53C15"/>
    <w:rsid w:val="00B55E90"/>
    <w:rsid w:val="00B61884"/>
    <w:rsid w:val="00B6603D"/>
    <w:rsid w:val="00B73A49"/>
    <w:rsid w:val="00B76196"/>
    <w:rsid w:val="00B76E7C"/>
    <w:rsid w:val="00B815C2"/>
    <w:rsid w:val="00B84FD2"/>
    <w:rsid w:val="00B86FC7"/>
    <w:rsid w:val="00B90095"/>
    <w:rsid w:val="00B955BD"/>
    <w:rsid w:val="00B970FB"/>
    <w:rsid w:val="00BA60EB"/>
    <w:rsid w:val="00BA7652"/>
    <w:rsid w:val="00BB1E86"/>
    <w:rsid w:val="00BB23FA"/>
    <w:rsid w:val="00BB62B1"/>
    <w:rsid w:val="00BC1C64"/>
    <w:rsid w:val="00BD0265"/>
    <w:rsid w:val="00BD1620"/>
    <w:rsid w:val="00BD1FD2"/>
    <w:rsid w:val="00BD2EEF"/>
    <w:rsid w:val="00BD3522"/>
    <w:rsid w:val="00BD43E6"/>
    <w:rsid w:val="00BD4646"/>
    <w:rsid w:val="00BD545F"/>
    <w:rsid w:val="00BD5A7A"/>
    <w:rsid w:val="00BD7595"/>
    <w:rsid w:val="00BD795C"/>
    <w:rsid w:val="00BF339D"/>
    <w:rsid w:val="00BF71D8"/>
    <w:rsid w:val="00C05419"/>
    <w:rsid w:val="00C067FC"/>
    <w:rsid w:val="00C0799A"/>
    <w:rsid w:val="00C1182D"/>
    <w:rsid w:val="00C118D5"/>
    <w:rsid w:val="00C11D0D"/>
    <w:rsid w:val="00C157EE"/>
    <w:rsid w:val="00C17B7B"/>
    <w:rsid w:val="00C20429"/>
    <w:rsid w:val="00C2085C"/>
    <w:rsid w:val="00C2397A"/>
    <w:rsid w:val="00C266A6"/>
    <w:rsid w:val="00C32A00"/>
    <w:rsid w:val="00C344ED"/>
    <w:rsid w:val="00C36D4E"/>
    <w:rsid w:val="00C3758B"/>
    <w:rsid w:val="00C37E35"/>
    <w:rsid w:val="00C4009A"/>
    <w:rsid w:val="00C44326"/>
    <w:rsid w:val="00C44C06"/>
    <w:rsid w:val="00C452C4"/>
    <w:rsid w:val="00C46CB4"/>
    <w:rsid w:val="00C47F6D"/>
    <w:rsid w:val="00C5068F"/>
    <w:rsid w:val="00C509C3"/>
    <w:rsid w:val="00C50A17"/>
    <w:rsid w:val="00C51CAD"/>
    <w:rsid w:val="00C5446C"/>
    <w:rsid w:val="00C54894"/>
    <w:rsid w:val="00C5542E"/>
    <w:rsid w:val="00C5588B"/>
    <w:rsid w:val="00C560A5"/>
    <w:rsid w:val="00C65186"/>
    <w:rsid w:val="00C67089"/>
    <w:rsid w:val="00C67FC9"/>
    <w:rsid w:val="00C70EAE"/>
    <w:rsid w:val="00C72D98"/>
    <w:rsid w:val="00C73E59"/>
    <w:rsid w:val="00C74054"/>
    <w:rsid w:val="00C74077"/>
    <w:rsid w:val="00C7531F"/>
    <w:rsid w:val="00C7624A"/>
    <w:rsid w:val="00C80D6E"/>
    <w:rsid w:val="00C811E7"/>
    <w:rsid w:val="00C830A5"/>
    <w:rsid w:val="00C83B65"/>
    <w:rsid w:val="00C83C20"/>
    <w:rsid w:val="00C85579"/>
    <w:rsid w:val="00C8583B"/>
    <w:rsid w:val="00C873A6"/>
    <w:rsid w:val="00C87A30"/>
    <w:rsid w:val="00C91D77"/>
    <w:rsid w:val="00C953D7"/>
    <w:rsid w:val="00C95581"/>
    <w:rsid w:val="00CA06B5"/>
    <w:rsid w:val="00CA0934"/>
    <w:rsid w:val="00CA1C9A"/>
    <w:rsid w:val="00CA1E97"/>
    <w:rsid w:val="00CA34F3"/>
    <w:rsid w:val="00CA4C93"/>
    <w:rsid w:val="00CB3F20"/>
    <w:rsid w:val="00CB4A3D"/>
    <w:rsid w:val="00CB5CF6"/>
    <w:rsid w:val="00CB6855"/>
    <w:rsid w:val="00CB7244"/>
    <w:rsid w:val="00CB75E6"/>
    <w:rsid w:val="00CB77EA"/>
    <w:rsid w:val="00CC26CE"/>
    <w:rsid w:val="00CC70D6"/>
    <w:rsid w:val="00CC77CC"/>
    <w:rsid w:val="00CD0337"/>
    <w:rsid w:val="00CD21EA"/>
    <w:rsid w:val="00CD47FC"/>
    <w:rsid w:val="00CD50B5"/>
    <w:rsid w:val="00CD73A9"/>
    <w:rsid w:val="00CD741D"/>
    <w:rsid w:val="00CE451F"/>
    <w:rsid w:val="00CE58A4"/>
    <w:rsid w:val="00CF192F"/>
    <w:rsid w:val="00CF5F06"/>
    <w:rsid w:val="00D0351C"/>
    <w:rsid w:val="00D06DB4"/>
    <w:rsid w:val="00D06F12"/>
    <w:rsid w:val="00D10961"/>
    <w:rsid w:val="00D161B5"/>
    <w:rsid w:val="00D21AC7"/>
    <w:rsid w:val="00D21BE6"/>
    <w:rsid w:val="00D21EF3"/>
    <w:rsid w:val="00D2293B"/>
    <w:rsid w:val="00D37BAE"/>
    <w:rsid w:val="00D41D3B"/>
    <w:rsid w:val="00D41F4C"/>
    <w:rsid w:val="00D46790"/>
    <w:rsid w:val="00D46A03"/>
    <w:rsid w:val="00D46A8F"/>
    <w:rsid w:val="00D5483B"/>
    <w:rsid w:val="00D54E74"/>
    <w:rsid w:val="00D57E17"/>
    <w:rsid w:val="00D64CDA"/>
    <w:rsid w:val="00D64F15"/>
    <w:rsid w:val="00D6746F"/>
    <w:rsid w:val="00D67FCA"/>
    <w:rsid w:val="00D71BFA"/>
    <w:rsid w:val="00D77179"/>
    <w:rsid w:val="00D77702"/>
    <w:rsid w:val="00D801F4"/>
    <w:rsid w:val="00D8064B"/>
    <w:rsid w:val="00D81B0C"/>
    <w:rsid w:val="00D83B30"/>
    <w:rsid w:val="00D87E28"/>
    <w:rsid w:val="00D90063"/>
    <w:rsid w:val="00D91C27"/>
    <w:rsid w:val="00DA2840"/>
    <w:rsid w:val="00DA46DD"/>
    <w:rsid w:val="00DA6E92"/>
    <w:rsid w:val="00DB2395"/>
    <w:rsid w:val="00DB2993"/>
    <w:rsid w:val="00DB308C"/>
    <w:rsid w:val="00DB3CF8"/>
    <w:rsid w:val="00DB6BB9"/>
    <w:rsid w:val="00DC01D2"/>
    <w:rsid w:val="00DC2AC3"/>
    <w:rsid w:val="00DC5925"/>
    <w:rsid w:val="00DC60FA"/>
    <w:rsid w:val="00DC6507"/>
    <w:rsid w:val="00DD0D8E"/>
    <w:rsid w:val="00DD38E8"/>
    <w:rsid w:val="00DD4226"/>
    <w:rsid w:val="00DE23AF"/>
    <w:rsid w:val="00DE3D79"/>
    <w:rsid w:val="00DE4A76"/>
    <w:rsid w:val="00DE62F1"/>
    <w:rsid w:val="00DE6A6A"/>
    <w:rsid w:val="00DE75EF"/>
    <w:rsid w:val="00DF18E1"/>
    <w:rsid w:val="00DF3B9A"/>
    <w:rsid w:val="00DF4A52"/>
    <w:rsid w:val="00DF6526"/>
    <w:rsid w:val="00DF6A8C"/>
    <w:rsid w:val="00DF7169"/>
    <w:rsid w:val="00E03F44"/>
    <w:rsid w:val="00E066BF"/>
    <w:rsid w:val="00E11089"/>
    <w:rsid w:val="00E13B7F"/>
    <w:rsid w:val="00E148C6"/>
    <w:rsid w:val="00E14FD3"/>
    <w:rsid w:val="00E17598"/>
    <w:rsid w:val="00E21FAA"/>
    <w:rsid w:val="00E22674"/>
    <w:rsid w:val="00E2419E"/>
    <w:rsid w:val="00E266E3"/>
    <w:rsid w:val="00E26B0F"/>
    <w:rsid w:val="00E317F9"/>
    <w:rsid w:val="00E32E7A"/>
    <w:rsid w:val="00E40F12"/>
    <w:rsid w:val="00E41534"/>
    <w:rsid w:val="00E41EA3"/>
    <w:rsid w:val="00E42A31"/>
    <w:rsid w:val="00E56B88"/>
    <w:rsid w:val="00E6328A"/>
    <w:rsid w:val="00E75681"/>
    <w:rsid w:val="00E762FC"/>
    <w:rsid w:val="00E800B4"/>
    <w:rsid w:val="00E807E8"/>
    <w:rsid w:val="00E8120C"/>
    <w:rsid w:val="00E832F4"/>
    <w:rsid w:val="00E8378A"/>
    <w:rsid w:val="00E9063E"/>
    <w:rsid w:val="00E910AC"/>
    <w:rsid w:val="00E91931"/>
    <w:rsid w:val="00E93FF9"/>
    <w:rsid w:val="00E9638D"/>
    <w:rsid w:val="00E97FDB"/>
    <w:rsid w:val="00EA315F"/>
    <w:rsid w:val="00EA5199"/>
    <w:rsid w:val="00EA5479"/>
    <w:rsid w:val="00EA7343"/>
    <w:rsid w:val="00EB083C"/>
    <w:rsid w:val="00EB558E"/>
    <w:rsid w:val="00EC0A50"/>
    <w:rsid w:val="00ED1626"/>
    <w:rsid w:val="00ED1629"/>
    <w:rsid w:val="00ED179B"/>
    <w:rsid w:val="00ED2309"/>
    <w:rsid w:val="00ED2433"/>
    <w:rsid w:val="00ED6056"/>
    <w:rsid w:val="00ED76CF"/>
    <w:rsid w:val="00ED7A05"/>
    <w:rsid w:val="00EE2C98"/>
    <w:rsid w:val="00EE334C"/>
    <w:rsid w:val="00EE3FED"/>
    <w:rsid w:val="00EE43F1"/>
    <w:rsid w:val="00EE4FAC"/>
    <w:rsid w:val="00EF11A4"/>
    <w:rsid w:val="00EF1BF9"/>
    <w:rsid w:val="00EF2C94"/>
    <w:rsid w:val="00F01067"/>
    <w:rsid w:val="00F02153"/>
    <w:rsid w:val="00F03CC3"/>
    <w:rsid w:val="00F058DF"/>
    <w:rsid w:val="00F134AA"/>
    <w:rsid w:val="00F14EEC"/>
    <w:rsid w:val="00F15675"/>
    <w:rsid w:val="00F21250"/>
    <w:rsid w:val="00F22F2A"/>
    <w:rsid w:val="00F2398D"/>
    <w:rsid w:val="00F2457C"/>
    <w:rsid w:val="00F25484"/>
    <w:rsid w:val="00F26DE3"/>
    <w:rsid w:val="00F3035E"/>
    <w:rsid w:val="00F30460"/>
    <w:rsid w:val="00F304C3"/>
    <w:rsid w:val="00F355A2"/>
    <w:rsid w:val="00F40695"/>
    <w:rsid w:val="00F41498"/>
    <w:rsid w:val="00F417DC"/>
    <w:rsid w:val="00F56DB8"/>
    <w:rsid w:val="00F57C3D"/>
    <w:rsid w:val="00F62477"/>
    <w:rsid w:val="00F632BE"/>
    <w:rsid w:val="00F634A3"/>
    <w:rsid w:val="00F63AC4"/>
    <w:rsid w:val="00F66D17"/>
    <w:rsid w:val="00F66E7C"/>
    <w:rsid w:val="00F710F9"/>
    <w:rsid w:val="00F7256E"/>
    <w:rsid w:val="00F7620F"/>
    <w:rsid w:val="00F775B6"/>
    <w:rsid w:val="00F82FFF"/>
    <w:rsid w:val="00F83A5F"/>
    <w:rsid w:val="00F8462C"/>
    <w:rsid w:val="00F84AB2"/>
    <w:rsid w:val="00F87F40"/>
    <w:rsid w:val="00F90267"/>
    <w:rsid w:val="00F91A54"/>
    <w:rsid w:val="00F93109"/>
    <w:rsid w:val="00F937F2"/>
    <w:rsid w:val="00FA0043"/>
    <w:rsid w:val="00FA0AE4"/>
    <w:rsid w:val="00FA228C"/>
    <w:rsid w:val="00FA3FA6"/>
    <w:rsid w:val="00FA42B6"/>
    <w:rsid w:val="00FA5614"/>
    <w:rsid w:val="00FB1123"/>
    <w:rsid w:val="00FB3EF0"/>
    <w:rsid w:val="00FB4DBA"/>
    <w:rsid w:val="00FB667E"/>
    <w:rsid w:val="00FB795E"/>
    <w:rsid w:val="00FD0549"/>
    <w:rsid w:val="00FD1C74"/>
    <w:rsid w:val="00FD36AA"/>
    <w:rsid w:val="00FD76BC"/>
    <w:rsid w:val="00FE552D"/>
    <w:rsid w:val="00FE583D"/>
    <w:rsid w:val="00FF1888"/>
    <w:rsid w:val="00FF195C"/>
    <w:rsid w:val="00FF6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82EF71"/>
  <w15:docId w15:val="{1E94E978-3587-48D8-BE91-AD73050FE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E75681"/>
    <w:pPr>
      <w:numPr>
        <w:numId w:val="4"/>
      </w:numPr>
      <w:autoSpaceDE w:val="0"/>
      <w:autoSpaceDN w:val="0"/>
      <w:adjustRightInd w:val="0"/>
      <w:spacing w:before="120" w:after="120" w:line="360" w:lineRule="auto"/>
      <w:jc w:val="center"/>
      <w:outlineLvl w:val="0"/>
    </w:pPr>
    <w:rPr>
      <w:rFonts w:ascii="Times New Roman" w:hAnsi="Times New Roman" w:cs="Times New Roman"/>
      <w:b/>
      <w:bCs/>
      <w:caps/>
      <w:color w:val="000000" w:themeColor="text1"/>
    </w:rPr>
  </w:style>
  <w:style w:type="paragraph" w:styleId="Heading2">
    <w:name w:val="heading 2"/>
    <w:basedOn w:val="Normal"/>
    <w:next w:val="Normal"/>
    <w:autoRedefine/>
    <w:qFormat/>
    <w:rsid w:val="008A55CB"/>
    <w:pPr>
      <w:keepNext/>
      <w:spacing w:before="240" w:after="60" w:line="480" w:lineRule="auto"/>
      <w:jc w:val="center"/>
      <w:outlineLvl w:val="1"/>
    </w:pPr>
    <w:rPr>
      <w:rFonts w:ascii="Times New Roman" w:hAnsi="Times New Roman" w:cs="Times New Roman"/>
      <w:b/>
      <w:bCs/>
      <w:iCs/>
    </w:rPr>
  </w:style>
  <w:style w:type="paragraph" w:styleId="Heading3">
    <w:name w:val="heading 3"/>
    <w:basedOn w:val="Normal"/>
    <w:next w:val="Normal"/>
    <w:autoRedefine/>
    <w:qFormat/>
    <w:rsid w:val="0049140C"/>
    <w:pPr>
      <w:keepNext/>
      <w:numPr>
        <w:ilvl w:val="2"/>
        <w:numId w:val="2"/>
      </w:numPr>
      <w:spacing w:before="240" w:after="120"/>
      <w:outlineLvl w:val="2"/>
    </w:pPr>
    <w:rPr>
      <w:rFonts w:ascii="Times New Roman" w:hAnsi="Times New Roman" w:cs="Times New Roman"/>
      <w:b/>
      <w:bCs/>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E75681"/>
    <w:rPr>
      <w:rFonts w:cs="Times New Roman"/>
      <w:b/>
      <w:bCs/>
      <w:cap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001161"/>
    <w:pPr>
      <w:numPr>
        <w:numId w:val="0"/>
      </w:numPr>
    </w:pPr>
    <w:rPr>
      <w:bCs w:val="0"/>
      <w:szCs w:val="28"/>
    </w:rPr>
  </w:style>
  <w:style w:type="paragraph" w:styleId="BalloonText">
    <w:name w:val="Balloon Text"/>
    <w:basedOn w:val="Normal"/>
    <w:link w:val="BalloonTextChar"/>
    <w:semiHidden/>
    <w:unhideWhenUsed/>
    <w:rsid w:val="00DC2AC3"/>
    <w:rPr>
      <w:rFonts w:ascii="Segoe UI" w:hAnsi="Segoe UI" w:cs="Segoe UI"/>
      <w:sz w:val="18"/>
      <w:szCs w:val="18"/>
    </w:rPr>
  </w:style>
  <w:style w:type="character" w:customStyle="1" w:styleId="BalloonTextChar">
    <w:name w:val="Balloon Text Char"/>
    <w:basedOn w:val="DefaultParagraphFont"/>
    <w:link w:val="BalloonText"/>
    <w:semiHidden/>
    <w:rsid w:val="00DC2AC3"/>
    <w:rPr>
      <w:rFonts w:ascii="Segoe UI" w:hAnsi="Segoe UI" w:cs="Segoe UI"/>
      <w:sz w:val="18"/>
      <w:szCs w:val="18"/>
    </w:rPr>
  </w:style>
  <w:style w:type="character" w:customStyle="1" w:styleId="gray">
    <w:name w:val="gray"/>
    <w:basedOn w:val="DefaultParagraphFont"/>
    <w:rsid w:val="00D64F15"/>
  </w:style>
  <w:style w:type="paragraph" w:styleId="NormalWeb">
    <w:name w:val="Normal (Web)"/>
    <w:basedOn w:val="Normal"/>
    <w:uiPriority w:val="99"/>
    <w:unhideWhenUsed/>
    <w:rsid w:val="00D64F15"/>
    <w:pPr>
      <w:spacing w:before="100" w:beforeAutospacing="1" w:after="100" w:afterAutospacing="1"/>
    </w:pPr>
    <w:rPr>
      <w:rFonts w:ascii="Times New Roman" w:hAnsi="Times New Roman" w:cs="Times New Roman"/>
    </w:rPr>
  </w:style>
  <w:style w:type="paragraph" w:customStyle="1" w:styleId="DecimalAligned">
    <w:name w:val="Decimal Aligned"/>
    <w:basedOn w:val="Normal"/>
    <w:uiPriority w:val="40"/>
    <w:qFormat/>
    <w:rsid w:val="001F0379"/>
    <w:pPr>
      <w:tabs>
        <w:tab w:val="decimal" w:pos="360"/>
      </w:tabs>
      <w:spacing w:after="200" w:line="276" w:lineRule="auto"/>
    </w:pPr>
    <w:rPr>
      <w:rFonts w:asciiTheme="minorHAnsi" w:eastAsiaTheme="minorEastAsia" w:hAnsiTheme="minorHAnsi" w:cs="Times New Roman"/>
      <w:sz w:val="22"/>
      <w:szCs w:val="22"/>
    </w:rPr>
  </w:style>
  <w:style w:type="table" w:styleId="LightShading-Accent1">
    <w:name w:val="Light Shading Accent 1"/>
    <w:basedOn w:val="TableNormal"/>
    <w:uiPriority w:val="60"/>
    <w:rsid w:val="001F0379"/>
    <w:rPr>
      <w:rFonts w:asciiTheme="minorHAnsi" w:eastAsiaTheme="minorEastAsia"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FootnoteText">
    <w:name w:val="footnote text"/>
    <w:basedOn w:val="Normal"/>
    <w:link w:val="FootnoteTextChar"/>
    <w:uiPriority w:val="99"/>
    <w:unhideWhenUsed/>
    <w:rsid w:val="00C51CAD"/>
    <w:rPr>
      <w:sz w:val="20"/>
      <w:szCs w:val="20"/>
    </w:rPr>
  </w:style>
  <w:style w:type="character" w:customStyle="1" w:styleId="FootnoteTextChar">
    <w:name w:val="Footnote Text Char"/>
    <w:basedOn w:val="DefaultParagraphFont"/>
    <w:link w:val="FootnoteText"/>
    <w:uiPriority w:val="99"/>
    <w:rsid w:val="00C51CAD"/>
    <w:rPr>
      <w:rFonts w:ascii="Arial" w:hAnsi="Arial"/>
      <w:sz w:val="20"/>
      <w:szCs w:val="20"/>
    </w:rPr>
  </w:style>
  <w:style w:type="character" w:styleId="FootnoteReference">
    <w:name w:val="footnote reference"/>
    <w:basedOn w:val="DefaultParagraphFont"/>
    <w:semiHidden/>
    <w:unhideWhenUsed/>
    <w:rsid w:val="00C51CAD"/>
    <w:rPr>
      <w:vertAlign w:val="superscript"/>
    </w:rPr>
  </w:style>
  <w:style w:type="character" w:styleId="CommentReference">
    <w:name w:val="annotation reference"/>
    <w:basedOn w:val="DefaultParagraphFont"/>
    <w:semiHidden/>
    <w:unhideWhenUsed/>
    <w:rsid w:val="005A4A97"/>
    <w:rPr>
      <w:sz w:val="16"/>
      <w:szCs w:val="16"/>
    </w:rPr>
  </w:style>
  <w:style w:type="paragraph" w:styleId="CommentText">
    <w:name w:val="annotation text"/>
    <w:basedOn w:val="Normal"/>
    <w:link w:val="CommentTextChar"/>
    <w:semiHidden/>
    <w:unhideWhenUsed/>
    <w:rsid w:val="005A4A97"/>
    <w:rPr>
      <w:sz w:val="20"/>
      <w:szCs w:val="20"/>
    </w:rPr>
  </w:style>
  <w:style w:type="character" w:customStyle="1" w:styleId="CommentTextChar">
    <w:name w:val="Comment Text Char"/>
    <w:basedOn w:val="DefaultParagraphFont"/>
    <w:link w:val="CommentText"/>
    <w:semiHidden/>
    <w:rsid w:val="005A4A97"/>
    <w:rPr>
      <w:rFonts w:ascii="Arial" w:hAnsi="Arial"/>
      <w:sz w:val="20"/>
      <w:szCs w:val="20"/>
    </w:rPr>
  </w:style>
  <w:style w:type="paragraph" w:styleId="CommentSubject">
    <w:name w:val="annotation subject"/>
    <w:basedOn w:val="CommentText"/>
    <w:next w:val="CommentText"/>
    <w:link w:val="CommentSubjectChar"/>
    <w:semiHidden/>
    <w:unhideWhenUsed/>
    <w:rsid w:val="005A4A97"/>
    <w:rPr>
      <w:b/>
      <w:bCs/>
    </w:rPr>
  </w:style>
  <w:style w:type="character" w:customStyle="1" w:styleId="CommentSubjectChar">
    <w:name w:val="Comment Subject Char"/>
    <w:basedOn w:val="CommentTextChar"/>
    <w:link w:val="CommentSubject"/>
    <w:semiHidden/>
    <w:rsid w:val="005A4A97"/>
    <w:rPr>
      <w:rFonts w:ascii="Arial" w:hAnsi="Arial"/>
      <w:b/>
      <w:bCs/>
      <w:sz w:val="20"/>
      <w:szCs w:val="20"/>
    </w:rPr>
  </w:style>
  <w:style w:type="character" w:customStyle="1" w:styleId="HeaderChar">
    <w:name w:val="Header Char"/>
    <w:basedOn w:val="DefaultParagraphFont"/>
    <w:link w:val="Header"/>
    <w:uiPriority w:val="99"/>
    <w:rsid w:val="00B12E1F"/>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4346">
      <w:bodyDiv w:val="1"/>
      <w:marLeft w:val="0"/>
      <w:marRight w:val="0"/>
      <w:marTop w:val="0"/>
      <w:marBottom w:val="0"/>
      <w:divBdr>
        <w:top w:val="none" w:sz="0" w:space="0" w:color="auto"/>
        <w:left w:val="none" w:sz="0" w:space="0" w:color="auto"/>
        <w:bottom w:val="none" w:sz="0" w:space="0" w:color="auto"/>
        <w:right w:val="none" w:sz="0" w:space="0" w:color="auto"/>
      </w:divBdr>
    </w:div>
    <w:div w:id="16347099">
      <w:bodyDiv w:val="1"/>
      <w:marLeft w:val="0"/>
      <w:marRight w:val="0"/>
      <w:marTop w:val="0"/>
      <w:marBottom w:val="0"/>
      <w:divBdr>
        <w:top w:val="none" w:sz="0" w:space="0" w:color="auto"/>
        <w:left w:val="none" w:sz="0" w:space="0" w:color="auto"/>
        <w:bottom w:val="none" w:sz="0" w:space="0" w:color="auto"/>
        <w:right w:val="none" w:sz="0" w:space="0" w:color="auto"/>
      </w:divBdr>
    </w:div>
    <w:div w:id="105199071">
      <w:bodyDiv w:val="1"/>
      <w:marLeft w:val="0"/>
      <w:marRight w:val="0"/>
      <w:marTop w:val="0"/>
      <w:marBottom w:val="0"/>
      <w:divBdr>
        <w:top w:val="none" w:sz="0" w:space="0" w:color="auto"/>
        <w:left w:val="none" w:sz="0" w:space="0" w:color="auto"/>
        <w:bottom w:val="none" w:sz="0" w:space="0" w:color="auto"/>
        <w:right w:val="none" w:sz="0" w:space="0" w:color="auto"/>
      </w:divBdr>
    </w:div>
    <w:div w:id="119303944">
      <w:bodyDiv w:val="1"/>
      <w:marLeft w:val="0"/>
      <w:marRight w:val="0"/>
      <w:marTop w:val="0"/>
      <w:marBottom w:val="0"/>
      <w:divBdr>
        <w:top w:val="none" w:sz="0" w:space="0" w:color="auto"/>
        <w:left w:val="none" w:sz="0" w:space="0" w:color="auto"/>
        <w:bottom w:val="none" w:sz="0" w:space="0" w:color="auto"/>
        <w:right w:val="none" w:sz="0" w:space="0" w:color="auto"/>
      </w:divBdr>
    </w:div>
    <w:div w:id="162018366">
      <w:bodyDiv w:val="1"/>
      <w:marLeft w:val="0"/>
      <w:marRight w:val="0"/>
      <w:marTop w:val="0"/>
      <w:marBottom w:val="0"/>
      <w:divBdr>
        <w:top w:val="none" w:sz="0" w:space="0" w:color="auto"/>
        <w:left w:val="none" w:sz="0" w:space="0" w:color="auto"/>
        <w:bottom w:val="none" w:sz="0" w:space="0" w:color="auto"/>
        <w:right w:val="none" w:sz="0" w:space="0" w:color="auto"/>
      </w:divBdr>
    </w:div>
    <w:div w:id="365763347">
      <w:bodyDiv w:val="1"/>
      <w:marLeft w:val="0"/>
      <w:marRight w:val="0"/>
      <w:marTop w:val="0"/>
      <w:marBottom w:val="0"/>
      <w:divBdr>
        <w:top w:val="none" w:sz="0" w:space="0" w:color="auto"/>
        <w:left w:val="none" w:sz="0" w:space="0" w:color="auto"/>
        <w:bottom w:val="none" w:sz="0" w:space="0" w:color="auto"/>
        <w:right w:val="none" w:sz="0" w:space="0" w:color="auto"/>
      </w:divBdr>
    </w:div>
    <w:div w:id="420570937">
      <w:bodyDiv w:val="1"/>
      <w:marLeft w:val="0"/>
      <w:marRight w:val="0"/>
      <w:marTop w:val="0"/>
      <w:marBottom w:val="0"/>
      <w:divBdr>
        <w:top w:val="none" w:sz="0" w:space="0" w:color="auto"/>
        <w:left w:val="none" w:sz="0" w:space="0" w:color="auto"/>
        <w:bottom w:val="none" w:sz="0" w:space="0" w:color="auto"/>
        <w:right w:val="none" w:sz="0" w:space="0" w:color="auto"/>
      </w:divBdr>
    </w:div>
    <w:div w:id="483201300">
      <w:bodyDiv w:val="1"/>
      <w:marLeft w:val="0"/>
      <w:marRight w:val="0"/>
      <w:marTop w:val="0"/>
      <w:marBottom w:val="0"/>
      <w:divBdr>
        <w:top w:val="none" w:sz="0" w:space="0" w:color="auto"/>
        <w:left w:val="none" w:sz="0" w:space="0" w:color="auto"/>
        <w:bottom w:val="none" w:sz="0" w:space="0" w:color="auto"/>
        <w:right w:val="none" w:sz="0" w:space="0" w:color="auto"/>
      </w:divBdr>
    </w:div>
    <w:div w:id="515311859">
      <w:bodyDiv w:val="1"/>
      <w:marLeft w:val="0"/>
      <w:marRight w:val="0"/>
      <w:marTop w:val="0"/>
      <w:marBottom w:val="0"/>
      <w:divBdr>
        <w:top w:val="none" w:sz="0" w:space="0" w:color="auto"/>
        <w:left w:val="none" w:sz="0" w:space="0" w:color="auto"/>
        <w:bottom w:val="none" w:sz="0" w:space="0" w:color="auto"/>
        <w:right w:val="none" w:sz="0" w:space="0" w:color="auto"/>
      </w:divBdr>
    </w:div>
    <w:div w:id="530459683">
      <w:bodyDiv w:val="1"/>
      <w:marLeft w:val="0"/>
      <w:marRight w:val="0"/>
      <w:marTop w:val="0"/>
      <w:marBottom w:val="0"/>
      <w:divBdr>
        <w:top w:val="none" w:sz="0" w:space="0" w:color="auto"/>
        <w:left w:val="none" w:sz="0" w:space="0" w:color="auto"/>
        <w:bottom w:val="none" w:sz="0" w:space="0" w:color="auto"/>
        <w:right w:val="none" w:sz="0" w:space="0" w:color="auto"/>
      </w:divBdr>
    </w:div>
    <w:div w:id="552615257">
      <w:bodyDiv w:val="1"/>
      <w:marLeft w:val="0"/>
      <w:marRight w:val="0"/>
      <w:marTop w:val="0"/>
      <w:marBottom w:val="0"/>
      <w:divBdr>
        <w:top w:val="none" w:sz="0" w:space="0" w:color="auto"/>
        <w:left w:val="none" w:sz="0" w:space="0" w:color="auto"/>
        <w:bottom w:val="none" w:sz="0" w:space="0" w:color="auto"/>
        <w:right w:val="none" w:sz="0" w:space="0" w:color="auto"/>
      </w:divBdr>
    </w:div>
    <w:div w:id="596132513">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57538555">
      <w:bodyDiv w:val="1"/>
      <w:marLeft w:val="0"/>
      <w:marRight w:val="0"/>
      <w:marTop w:val="0"/>
      <w:marBottom w:val="0"/>
      <w:divBdr>
        <w:top w:val="none" w:sz="0" w:space="0" w:color="auto"/>
        <w:left w:val="none" w:sz="0" w:space="0" w:color="auto"/>
        <w:bottom w:val="none" w:sz="0" w:space="0" w:color="auto"/>
        <w:right w:val="none" w:sz="0" w:space="0" w:color="auto"/>
      </w:divBdr>
    </w:div>
    <w:div w:id="716396030">
      <w:bodyDiv w:val="1"/>
      <w:marLeft w:val="0"/>
      <w:marRight w:val="0"/>
      <w:marTop w:val="0"/>
      <w:marBottom w:val="0"/>
      <w:divBdr>
        <w:top w:val="none" w:sz="0" w:space="0" w:color="auto"/>
        <w:left w:val="none" w:sz="0" w:space="0" w:color="auto"/>
        <w:bottom w:val="none" w:sz="0" w:space="0" w:color="auto"/>
        <w:right w:val="none" w:sz="0" w:space="0" w:color="auto"/>
      </w:divBdr>
    </w:div>
    <w:div w:id="848328252">
      <w:bodyDiv w:val="1"/>
      <w:marLeft w:val="0"/>
      <w:marRight w:val="0"/>
      <w:marTop w:val="0"/>
      <w:marBottom w:val="0"/>
      <w:divBdr>
        <w:top w:val="none" w:sz="0" w:space="0" w:color="auto"/>
        <w:left w:val="none" w:sz="0" w:space="0" w:color="auto"/>
        <w:bottom w:val="none" w:sz="0" w:space="0" w:color="auto"/>
        <w:right w:val="none" w:sz="0" w:space="0" w:color="auto"/>
      </w:divBdr>
    </w:div>
    <w:div w:id="1038312755">
      <w:bodyDiv w:val="1"/>
      <w:marLeft w:val="0"/>
      <w:marRight w:val="0"/>
      <w:marTop w:val="0"/>
      <w:marBottom w:val="0"/>
      <w:divBdr>
        <w:top w:val="none" w:sz="0" w:space="0" w:color="auto"/>
        <w:left w:val="none" w:sz="0" w:space="0" w:color="auto"/>
        <w:bottom w:val="none" w:sz="0" w:space="0" w:color="auto"/>
        <w:right w:val="none" w:sz="0" w:space="0" w:color="auto"/>
      </w:divBdr>
    </w:div>
    <w:div w:id="1178353690">
      <w:bodyDiv w:val="1"/>
      <w:marLeft w:val="0"/>
      <w:marRight w:val="0"/>
      <w:marTop w:val="0"/>
      <w:marBottom w:val="0"/>
      <w:divBdr>
        <w:top w:val="none" w:sz="0" w:space="0" w:color="auto"/>
        <w:left w:val="none" w:sz="0" w:space="0" w:color="auto"/>
        <w:bottom w:val="none" w:sz="0" w:space="0" w:color="auto"/>
        <w:right w:val="none" w:sz="0" w:space="0" w:color="auto"/>
      </w:divBdr>
    </w:div>
    <w:div w:id="1270511145">
      <w:bodyDiv w:val="1"/>
      <w:marLeft w:val="0"/>
      <w:marRight w:val="0"/>
      <w:marTop w:val="0"/>
      <w:marBottom w:val="0"/>
      <w:divBdr>
        <w:top w:val="none" w:sz="0" w:space="0" w:color="auto"/>
        <w:left w:val="none" w:sz="0" w:space="0" w:color="auto"/>
        <w:bottom w:val="none" w:sz="0" w:space="0" w:color="auto"/>
        <w:right w:val="none" w:sz="0" w:space="0" w:color="auto"/>
      </w:divBdr>
    </w:div>
    <w:div w:id="1316953996">
      <w:bodyDiv w:val="1"/>
      <w:marLeft w:val="0"/>
      <w:marRight w:val="0"/>
      <w:marTop w:val="0"/>
      <w:marBottom w:val="0"/>
      <w:divBdr>
        <w:top w:val="none" w:sz="0" w:space="0" w:color="auto"/>
        <w:left w:val="none" w:sz="0" w:space="0" w:color="auto"/>
        <w:bottom w:val="none" w:sz="0" w:space="0" w:color="auto"/>
        <w:right w:val="none" w:sz="0" w:space="0" w:color="auto"/>
      </w:divBdr>
    </w:div>
    <w:div w:id="1385711714">
      <w:bodyDiv w:val="1"/>
      <w:marLeft w:val="0"/>
      <w:marRight w:val="0"/>
      <w:marTop w:val="0"/>
      <w:marBottom w:val="0"/>
      <w:divBdr>
        <w:top w:val="none" w:sz="0" w:space="0" w:color="auto"/>
        <w:left w:val="none" w:sz="0" w:space="0" w:color="auto"/>
        <w:bottom w:val="none" w:sz="0" w:space="0" w:color="auto"/>
        <w:right w:val="none" w:sz="0" w:space="0" w:color="auto"/>
      </w:divBdr>
    </w:div>
    <w:div w:id="1429152387">
      <w:bodyDiv w:val="1"/>
      <w:marLeft w:val="0"/>
      <w:marRight w:val="0"/>
      <w:marTop w:val="0"/>
      <w:marBottom w:val="0"/>
      <w:divBdr>
        <w:top w:val="none" w:sz="0" w:space="0" w:color="auto"/>
        <w:left w:val="none" w:sz="0" w:space="0" w:color="auto"/>
        <w:bottom w:val="none" w:sz="0" w:space="0" w:color="auto"/>
        <w:right w:val="none" w:sz="0" w:space="0" w:color="auto"/>
      </w:divBdr>
    </w:div>
    <w:div w:id="1473250037">
      <w:bodyDiv w:val="1"/>
      <w:marLeft w:val="0"/>
      <w:marRight w:val="0"/>
      <w:marTop w:val="0"/>
      <w:marBottom w:val="0"/>
      <w:divBdr>
        <w:top w:val="none" w:sz="0" w:space="0" w:color="auto"/>
        <w:left w:val="none" w:sz="0" w:space="0" w:color="auto"/>
        <w:bottom w:val="none" w:sz="0" w:space="0" w:color="auto"/>
        <w:right w:val="none" w:sz="0" w:space="0" w:color="auto"/>
      </w:divBdr>
    </w:div>
    <w:div w:id="1615477616">
      <w:bodyDiv w:val="1"/>
      <w:marLeft w:val="0"/>
      <w:marRight w:val="0"/>
      <w:marTop w:val="0"/>
      <w:marBottom w:val="0"/>
      <w:divBdr>
        <w:top w:val="none" w:sz="0" w:space="0" w:color="auto"/>
        <w:left w:val="none" w:sz="0" w:space="0" w:color="auto"/>
        <w:bottom w:val="none" w:sz="0" w:space="0" w:color="auto"/>
        <w:right w:val="none" w:sz="0" w:space="0" w:color="auto"/>
      </w:divBdr>
    </w:div>
    <w:div w:id="1695107950">
      <w:bodyDiv w:val="1"/>
      <w:marLeft w:val="0"/>
      <w:marRight w:val="0"/>
      <w:marTop w:val="0"/>
      <w:marBottom w:val="0"/>
      <w:divBdr>
        <w:top w:val="none" w:sz="0" w:space="0" w:color="auto"/>
        <w:left w:val="none" w:sz="0" w:space="0" w:color="auto"/>
        <w:bottom w:val="none" w:sz="0" w:space="0" w:color="auto"/>
        <w:right w:val="none" w:sz="0" w:space="0" w:color="auto"/>
      </w:divBdr>
    </w:div>
    <w:div w:id="1784497621">
      <w:bodyDiv w:val="1"/>
      <w:marLeft w:val="0"/>
      <w:marRight w:val="0"/>
      <w:marTop w:val="0"/>
      <w:marBottom w:val="0"/>
      <w:divBdr>
        <w:top w:val="none" w:sz="0" w:space="0" w:color="auto"/>
        <w:left w:val="none" w:sz="0" w:space="0" w:color="auto"/>
        <w:bottom w:val="none" w:sz="0" w:space="0" w:color="auto"/>
        <w:right w:val="none" w:sz="0" w:space="0" w:color="auto"/>
      </w:divBdr>
    </w:div>
    <w:div w:id="1821726740">
      <w:bodyDiv w:val="1"/>
      <w:marLeft w:val="0"/>
      <w:marRight w:val="0"/>
      <w:marTop w:val="0"/>
      <w:marBottom w:val="0"/>
      <w:divBdr>
        <w:top w:val="none" w:sz="0" w:space="0" w:color="auto"/>
        <w:left w:val="none" w:sz="0" w:space="0" w:color="auto"/>
        <w:bottom w:val="none" w:sz="0" w:space="0" w:color="auto"/>
        <w:right w:val="none" w:sz="0" w:space="0" w:color="auto"/>
      </w:divBdr>
    </w:div>
    <w:div w:id="1914849774">
      <w:bodyDiv w:val="1"/>
      <w:marLeft w:val="0"/>
      <w:marRight w:val="0"/>
      <w:marTop w:val="0"/>
      <w:marBottom w:val="0"/>
      <w:divBdr>
        <w:top w:val="none" w:sz="0" w:space="0" w:color="auto"/>
        <w:left w:val="none" w:sz="0" w:space="0" w:color="auto"/>
        <w:bottom w:val="none" w:sz="0" w:space="0" w:color="auto"/>
        <w:right w:val="none" w:sz="0" w:space="0" w:color="auto"/>
      </w:divBdr>
    </w:div>
    <w:div w:id="1981500978">
      <w:bodyDiv w:val="1"/>
      <w:marLeft w:val="0"/>
      <w:marRight w:val="0"/>
      <w:marTop w:val="0"/>
      <w:marBottom w:val="0"/>
      <w:divBdr>
        <w:top w:val="none" w:sz="0" w:space="0" w:color="auto"/>
        <w:left w:val="none" w:sz="0" w:space="0" w:color="auto"/>
        <w:bottom w:val="none" w:sz="0" w:space="0" w:color="auto"/>
        <w:right w:val="none" w:sz="0" w:space="0" w:color="auto"/>
      </w:divBdr>
    </w:div>
    <w:div w:id="2081128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doi.org/10.1504/ijmie.2018.10013412"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doi.org/10.1016/j.leaqua.2008.01.006" TargetMode="External"/><Relationship Id="rId2" Type="http://schemas.openxmlformats.org/officeDocument/2006/relationships/customXml" Target="../customXml/item2.xml"/><Relationship Id="rId16" Type="http://schemas.openxmlformats.org/officeDocument/2006/relationships/hyperlink" Target="https://www.thebc400.com/about/histor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doi.org/https://www.jstor.org/stable/10.2307/90012919"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mel\Download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E82D9BFE4021B429C5DCEE6DA183289" ma:contentTypeVersion="14" ma:contentTypeDescription="Create a new document." ma:contentTypeScope="" ma:versionID="56efee83c8001fabee55c224f5836ca7">
  <xsd:schema xmlns:xsd="http://www.w3.org/2001/XMLSchema" xmlns:xs="http://www.w3.org/2001/XMLSchema" xmlns:p="http://schemas.microsoft.com/office/2006/metadata/properties" xmlns:ns3="478f7ab2-363b-427b-87aa-15ac44845e7c" xmlns:ns4="04a3ab1e-186d-4099-a8b4-b737da14ed41" targetNamespace="http://schemas.microsoft.com/office/2006/metadata/properties" ma:root="true" ma:fieldsID="e18d73625410d5d8627bf516373ace6b" ns3:_="" ns4:_="">
    <xsd:import namespace="478f7ab2-363b-427b-87aa-15ac44845e7c"/>
    <xsd:import namespace="04a3ab1e-186d-4099-a8b4-b737da14ed4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f7ab2-363b-427b-87aa-15ac44845e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a3ab1e-186d-4099-a8b4-b737da14ed4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BAD62C-6040-44DE-908F-6B4394485183}">
  <ds:schemaRefs>
    <ds:schemaRef ds:uri="http://schemas.microsoft.com/sharepoint/v3/contenttype/forms"/>
  </ds:schemaRefs>
</ds:datastoreItem>
</file>

<file path=customXml/itemProps2.xml><?xml version="1.0" encoding="utf-8"?>
<ds:datastoreItem xmlns:ds="http://schemas.openxmlformats.org/officeDocument/2006/customXml" ds:itemID="{DF567E71-3F7E-43DB-A371-3A684C2AEE2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6F3F146-7C6A-4175-8768-39B53E8CE390}">
  <ds:schemaRefs>
    <ds:schemaRef ds:uri="http://schemas.openxmlformats.org/officeDocument/2006/bibliography"/>
  </ds:schemaRefs>
</ds:datastoreItem>
</file>

<file path=customXml/itemProps4.xml><?xml version="1.0" encoding="utf-8"?>
<ds:datastoreItem xmlns:ds="http://schemas.openxmlformats.org/officeDocument/2006/customXml" ds:itemID="{A52DEB12-9093-4E0D-AE91-6DD32E80C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8f7ab2-363b-427b-87aa-15ac44845e7c"/>
    <ds:schemaRef ds:uri="04a3ab1e-186d-4099-a8b4-b737da14ed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etd-word-template-1 (1)</Template>
  <TotalTime>7271</TotalTime>
  <Pages>116</Pages>
  <Words>27383</Words>
  <Characters>156088</Characters>
  <Application>Microsoft Office Word</Application>
  <DocSecurity>0</DocSecurity>
  <Lines>1300</Lines>
  <Paragraphs>366</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183105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Anonymous</dc:creator>
  <cp:lastModifiedBy>Sherman, Abby L</cp:lastModifiedBy>
  <cp:revision>150</cp:revision>
  <cp:lastPrinted>2005-09-22T13:02:00Z</cp:lastPrinted>
  <dcterms:created xsi:type="dcterms:W3CDTF">2024-02-11T20:34:00Z</dcterms:created>
  <dcterms:modified xsi:type="dcterms:W3CDTF">2024-04-15T13:51:00Z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0x0101009E82D9BFE4021B429C5DCEE6DA183289</vt:lpwstr>
  </property>
</Properties>
</file>