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D55D0" w14:textId="3730BA53" w:rsidR="00526151" w:rsidRPr="00DF72C8" w:rsidRDefault="007069E5" w:rsidP="008949E3">
      <w:pPr>
        <w:pStyle w:val="Title"/>
        <w:rPr>
          <w:rFonts w:ascii="Times New Roman" w:hAnsi="Times New Roman" w:cs="Times New Roman"/>
        </w:rPr>
      </w:pPr>
      <w:r w:rsidRPr="00DF5561">
        <w:rPr>
          <w:rFonts w:ascii="Times New Roman" w:hAnsi="Times New Roman" w:cs="Times New Roman"/>
        </w:rPr>
        <w:t xml:space="preserve">Analysis of Cattle </w:t>
      </w:r>
      <w:r w:rsidRPr="00DF72C8">
        <w:rPr>
          <w:rFonts w:ascii="Times New Roman" w:hAnsi="Times New Roman" w:cs="Times New Roman"/>
        </w:rPr>
        <w:t>Producer Surveys about Horn Fly Management and Expected Progeny Differences</w:t>
      </w:r>
    </w:p>
    <w:p w14:paraId="4E41B8D8" w14:textId="77777777" w:rsidR="003D07F7" w:rsidRPr="00DF72C8" w:rsidRDefault="00DD00DE" w:rsidP="00387656">
      <w:pPr>
        <w:pStyle w:val="Title"/>
        <w:rPr>
          <w:rFonts w:ascii="Times New Roman" w:hAnsi="Times New Roman" w:cs="Times New Roman"/>
        </w:rPr>
      </w:pPr>
      <w:r w:rsidRPr="00DF72C8">
        <w:rPr>
          <w:rFonts w:ascii="Times New Roman" w:hAnsi="Times New Roman" w:cs="Times New Roman"/>
        </w:rPr>
        <w:tab/>
      </w:r>
    </w:p>
    <w:p w14:paraId="4A5D1DB8" w14:textId="77777777" w:rsidR="00236E6D" w:rsidRPr="00DF72C8" w:rsidRDefault="00236E6D" w:rsidP="00387656">
      <w:pPr>
        <w:pStyle w:val="Title"/>
        <w:rPr>
          <w:rFonts w:ascii="Times New Roman" w:hAnsi="Times New Roman" w:cs="Times New Roman"/>
        </w:rPr>
      </w:pPr>
    </w:p>
    <w:p w14:paraId="714A0138" w14:textId="77777777" w:rsidR="00236E6D" w:rsidRPr="00DF72C8" w:rsidRDefault="00236E6D" w:rsidP="00387656">
      <w:pPr>
        <w:pStyle w:val="Title"/>
        <w:rPr>
          <w:rFonts w:ascii="Times New Roman" w:hAnsi="Times New Roman" w:cs="Times New Roman"/>
        </w:rPr>
      </w:pPr>
    </w:p>
    <w:p w14:paraId="3F1DB855" w14:textId="77777777" w:rsidR="00236E6D" w:rsidRPr="00DF72C8" w:rsidRDefault="00236E6D" w:rsidP="00387656">
      <w:pPr>
        <w:pStyle w:val="Title"/>
        <w:rPr>
          <w:rFonts w:ascii="Times New Roman" w:hAnsi="Times New Roman" w:cs="Times New Roman"/>
        </w:rPr>
      </w:pPr>
    </w:p>
    <w:p w14:paraId="72355970" w14:textId="77777777" w:rsidR="00236E6D" w:rsidRPr="00DF72C8" w:rsidRDefault="00236E6D" w:rsidP="00387656">
      <w:pPr>
        <w:pStyle w:val="Title"/>
        <w:rPr>
          <w:rFonts w:ascii="Times New Roman" w:hAnsi="Times New Roman" w:cs="Times New Roman"/>
        </w:rPr>
      </w:pPr>
    </w:p>
    <w:p w14:paraId="03B4FF40" w14:textId="77777777" w:rsidR="00387656" w:rsidRPr="00DF72C8" w:rsidRDefault="00387656" w:rsidP="00387656">
      <w:pPr>
        <w:pStyle w:val="Title"/>
        <w:rPr>
          <w:rFonts w:ascii="Times New Roman" w:hAnsi="Times New Roman" w:cs="Times New Roman"/>
        </w:rPr>
      </w:pPr>
    </w:p>
    <w:p w14:paraId="51B0DA8B" w14:textId="77777777" w:rsidR="00387656" w:rsidRPr="00DF72C8" w:rsidRDefault="00387656" w:rsidP="00387656">
      <w:pPr>
        <w:pStyle w:val="Title"/>
        <w:rPr>
          <w:rFonts w:ascii="Times New Roman" w:hAnsi="Times New Roman" w:cs="Times New Roman"/>
        </w:rPr>
      </w:pPr>
    </w:p>
    <w:p w14:paraId="08BCEB5A" w14:textId="77777777" w:rsidR="00387656" w:rsidRPr="00DF72C8" w:rsidRDefault="00387656" w:rsidP="00387656">
      <w:pPr>
        <w:pStyle w:val="Title"/>
        <w:rPr>
          <w:rFonts w:ascii="Times New Roman" w:hAnsi="Times New Roman" w:cs="Times New Roman"/>
        </w:rPr>
      </w:pPr>
    </w:p>
    <w:p w14:paraId="529DA1E7" w14:textId="77777777" w:rsidR="00387656" w:rsidRPr="00DF72C8" w:rsidRDefault="00387656" w:rsidP="00387656">
      <w:pPr>
        <w:pStyle w:val="Title"/>
        <w:rPr>
          <w:rFonts w:ascii="Times New Roman" w:hAnsi="Times New Roman" w:cs="Times New Roman"/>
        </w:rPr>
      </w:pPr>
    </w:p>
    <w:p w14:paraId="0458FC54" w14:textId="77777777" w:rsidR="00387656" w:rsidRPr="00DF72C8" w:rsidRDefault="00387656" w:rsidP="00387656">
      <w:pPr>
        <w:pStyle w:val="Title"/>
        <w:rPr>
          <w:rFonts w:ascii="Times New Roman" w:hAnsi="Times New Roman" w:cs="Times New Roman"/>
        </w:rPr>
      </w:pPr>
    </w:p>
    <w:p w14:paraId="64D4DB16" w14:textId="77777777" w:rsidR="00387656" w:rsidRPr="00DF72C8" w:rsidRDefault="00387656" w:rsidP="00387656">
      <w:pPr>
        <w:pStyle w:val="Title"/>
        <w:rPr>
          <w:rFonts w:ascii="Times New Roman" w:hAnsi="Times New Roman" w:cs="Times New Roman"/>
        </w:rPr>
      </w:pPr>
    </w:p>
    <w:p w14:paraId="54E5BA26" w14:textId="77777777" w:rsidR="00236E6D" w:rsidRPr="00DF72C8" w:rsidRDefault="00236E6D" w:rsidP="00387656">
      <w:pPr>
        <w:pStyle w:val="Title"/>
        <w:rPr>
          <w:rFonts w:ascii="Times New Roman" w:hAnsi="Times New Roman" w:cs="Times New Roman"/>
        </w:rPr>
      </w:pPr>
    </w:p>
    <w:p w14:paraId="0C2337DF" w14:textId="77777777" w:rsidR="00236E6D" w:rsidRPr="00DF72C8" w:rsidRDefault="00236E6D" w:rsidP="00387656">
      <w:pPr>
        <w:pStyle w:val="Title"/>
        <w:rPr>
          <w:rFonts w:ascii="Times New Roman" w:hAnsi="Times New Roman" w:cs="Times New Roman"/>
        </w:rPr>
      </w:pPr>
    </w:p>
    <w:p w14:paraId="3E23275A" w14:textId="77777777" w:rsidR="00236E6D" w:rsidRPr="00DF72C8" w:rsidRDefault="00236E6D" w:rsidP="00387656">
      <w:pPr>
        <w:pStyle w:val="Title"/>
        <w:jc w:val="left"/>
        <w:rPr>
          <w:rFonts w:ascii="Times New Roman" w:hAnsi="Times New Roman" w:cs="Times New Roman"/>
        </w:rPr>
      </w:pPr>
    </w:p>
    <w:p w14:paraId="65A96A28" w14:textId="77777777" w:rsidR="00236E6D" w:rsidRPr="00DF72C8" w:rsidRDefault="009C755C" w:rsidP="00387656">
      <w:pPr>
        <w:pStyle w:val="Title"/>
        <w:rPr>
          <w:rFonts w:ascii="Times New Roman" w:hAnsi="Times New Roman" w:cs="Times New Roman"/>
        </w:rPr>
      </w:pPr>
      <w:r w:rsidRPr="00DF72C8">
        <w:rPr>
          <w:rFonts w:ascii="Times New Roman" w:hAnsi="Times New Roman" w:cs="Times New Roman"/>
        </w:rPr>
        <w:t>A Thesis Presented for</w:t>
      </w:r>
      <w:r w:rsidR="008865B6" w:rsidRPr="00DF72C8">
        <w:rPr>
          <w:rFonts w:ascii="Times New Roman" w:hAnsi="Times New Roman" w:cs="Times New Roman"/>
        </w:rPr>
        <w:t xml:space="preserve"> the</w:t>
      </w:r>
    </w:p>
    <w:p w14:paraId="2F5A5ECB" w14:textId="77777777" w:rsidR="009C755C" w:rsidRPr="00DF72C8" w:rsidRDefault="009C755C" w:rsidP="00387656">
      <w:pPr>
        <w:pStyle w:val="Title"/>
        <w:rPr>
          <w:rFonts w:ascii="Times New Roman" w:hAnsi="Times New Roman" w:cs="Times New Roman"/>
        </w:rPr>
      </w:pPr>
      <w:r w:rsidRPr="00DF72C8">
        <w:rPr>
          <w:rFonts w:ascii="Times New Roman" w:hAnsi="Times New Roman" w:cs="Times New Roman"/>
        </w:rPr>
        <w:t>Master of Science</w:t>
      </w:r>
    </w:p>
    <w:p w14:paraId="38F3588E" w14:textId="77777777" w:rsidR="009C755C" w:rsidRPr="00DF72C8" w:rsidRDefault="009C755C" w:rsidP="00387656">
      <w:pPr>
        <w:pStyle w:val="Title"/>
        <w:rPr>
          <w:rFonts w:ascii="Times New Roman" w:hAnsi="Times New Roman" w:cs="Times New Roman"/>
        </w:rPr>
      </w:pPr>
      <w:r w:rsidRPr="00DF72C8">
        <w:rPr>
          <w:rFonts w:ascii="Times New Roman" w:hAnsi="Times New Roman" w:cs="Times New Roman"/>
        </w:rPr>
        <w:t>Degree</w:t>
      </w:r>
    </w:p>
    <w:p w14:paraId="6A990C03" w14:textId="77777777" w:rsidR="009C755C" w:rsidRPr="00DF72C8" w:rsidRDefault="009C755C" w:rsidP="00387656">
      <w:pPr>
        <w:pStyle w:val="Title"/>
        <w:rPr>
          <w:rFonts w:ascii="Times New Roman" w:hAnsi="Times New Roman" w:cs="Times New Roman"/>
        </w:rPr>
      </w:pPr>
      <w:r w:rsidRPr="00DF72C8">
        <w:rPr>
          <w:rFonts w:ascii="Times New Roman" w:hAnsi="Times New Roman" w:cs="Times New Roman"/>
        </w:rPr>
        <w:t>The University of Tennessee, Knoxville</w:t>
      </w:r>
    </w:p>
    <w:p w14:paraId="0C6EB36C" w14:textId="77777777" w:rsidR="00387656" w:rsidRPr="00DF72C8" w:rsidRDefault="00387656" w:rsidP="00387656">
      <w:pPr>
        <w:pStyle w:val="Title"/>
        <w:rPr>
          <w:rFonts w:ascii="Times New Roman" w:hAnsi="Times New Roman" w:cs="Times New Roman"/>
        </w:rPr>
      </w:pPr>
    </w:p>
    <w:p w14:paraId="0DE5F208" w14:textId="77777777" w:rsidR="00387656" w:rsidRPr="00DF72C8" w:rsidRDefault="00387656" w:rsidP="00387656">
      <w:pPr>
        <w:pStyle w:val="Title"/>
        <w:rPr>
          <w:rFonts w:ascii="Times New Roman" w:hAnsi="Times New Roman" w:cs="Times New Roman"/>
        </w:rPr>
      </w:pPr>
    </w:p>
    <w:p w14:paraId="4982CE6F" w14:textId="77777777" w:rsidR="00387656" w:rsidRPr="00DF72C8" w:rsidRDefault="00387656" w:rsidP="00387656">
      <w:pPr>
        <w:pStyle w:val="Title"/>
        <w:rPr>
          <w:rFonts w:ascii="Times New Roman" w:hAnsi="Times New Roman" w:cs="Times New Roman"/>
        </w:rPr>
      </w:pPr>
    </w:p>
    <w:p w14:paraId="3A3654A3" w14:textId="77777777" w:rsidR="00236E6D" w:rsidRPr="00DF72C8" w:rsidRDefault="00236E6D" w:rsidP="00387656">
      <w:pPr>
        <w:pStyle w:val="Title"/>
        <w:rPr>
          <w:rFonts w:ascii="Times New Roman" w:hAnsi="Times New Roman" w:cs="Times New Roman"/>
        </w:rPr>
      </w:pPr>
    </w:p>
    <w:p w14:paraId="5159C2A9" w14:textId="77777777" w:rsidR="00236E6D" w:rsidRPr="00DF72C8" w:rsidRDefault="00236E6D" w:rsidP="00387656">
      <w:pPr>
        <w:pStyle w:val="Title"/>
        <w:rPr>
          <w:rFonts w:ascii="Times New Roman" w:hAnsi="Times New Roman" w:cs="Times New Roman"/>
        </w:rPr>
      </w:pPr>
    </w:p>
    <w:p w14:paraId="7B8DB83D" w14:textId="77777777" w:rsidR="00236E6D" w:rsidRPr="00DF72C8" w:rsidRDefault="00236E6D" w:rsidP="00387656">
      <w:pPr>
        <w:pStyle w:val="Title"/>
        <w:rPr>
          <w:rFonts w:ascii="Times New Roman" w:hAnsi="Times New Roman" w:cs="Times New Roman"/>
        </w:rPr>
      </w:pPr>
    </w:p>
    <w:p w14:paraId="06E1FD1E" w14:textId="77777777" w:rsidR="00236E6D" w:rsidRPr="00DF72C8" w:rsidRDefault="00236E6D" w:rsidP="00387656">
      <w:pPr>
        <w:pStyle w:val="Title"/>
        <w:rPr>
          <w:rFonts w:ascii="Times New Roman" w:hAnsi="Times New Roman" w:cs="Times New Roman"/>
        </w:rPr>
      </w:pPr>
    </w:p>
    <w:p w14:paraId="26B80C3E" w14:textId="77777777" w:rsidR="00236E6D" w:rsidRPr="00DF72C8" w:rsidRDefault="00236E6D" w:rsidP="00387656">
      <w:pPr>
        <w:pStyle w:val="Title"/>
        <w:rPr>
          <w:rFonts w:ascii="Times New Roman" w:hAnsi="Times New Roman" w:cs="Times New Roman"/>
        </w:rPr>
      </w:pPr>
    </w:p>
    <w:p w14:paraId="7DBA5DAB" w14:textId="77777777" w:rsidR="00236E6D" w:rsidRPr="00DF72C8" w:rsidRDefault="00236E6D" w:rsidP="00387656">
      <w:pPr>
        <w:pStyle w:val="Title"/>
        <w:rPr>
          <w:rFonts w:ascii="Times New Roman" w:hAnsi="Times New Roman" w:cs="Times New Roman"/>
        </w:rPr>
      </w:pPr>
    </w:p>
    <w:p w14:paraId="71A85D55" w14:textId="77777777" w:rsidR="00236E6D" w:rsidRPr="00DF72C8" w:rsidRDefault="00236E6D" w:rsidP="00387656">
      <w:pPr>
        <w:pStyle w:val="Title"/>
        <w:rPr>
          <w:rFonts w:ascii="Times New Roman" w:hAnsi="Times New Roman" w:cs="Times New Roman"/>
        </w:rPr>
      </w:pPr>
    </w:p>
    <w:p w14:paraId="63117B97" w14:textId="77777777" w:rsidR="00236E6D" w:rsidRPr="00DF72C8" w:rsidRDefault="00236E6D" w:rsidP="00387656">
      <w:pPr>
        <w:pStyle w:val="Title"/>
        <w:rPr>
          <w:rFonts w:ascii="Times New Roman" w:hAnsi="Times New Roman" w:cs="Times New Roman"/>
        </w:rPr>
      </w:pPr>
    </w:p>
    <w:p w14:paraId="30BF377C" w14:textId="77777777" w:rsidR="00236E6D" w:rsidRPr="00DF72C8" w:rsidRDefault="00236E6D" w:rsidP="00387656">
      <w:pPr>
        <w:pStyle w:val="Title"/>
        <w:rPr>
          <w:rFonts w:ascii="Times New Roman" w:hAnsi="Times New Roman" w:cs="Times New Roman"/>
        </w:rPr>
      </w:pPr>
    </w:p>
    <w:p w14:paraId="32C04B8B" w14:textId="77777777" w:rsidR="00236E6D" w:rsidRPr="00DF72C8" w:rsidRDefault="00236E6D" w:rsidP="00387656">
      <w:pPr>
        <w:pStyle w:val="Title"/>
        <w:rPr>
          <w:rFonts w:ascii="Times New Roman" w:hAnsi="Times New Roman" w:cs="Times New Roman"/>
        </w:rPr>
      </w:pPr>
    </w:p>
    <w:p w14:paraId="161ECF84" w14:textId="5DDF09D0" w:rsidR="00236E6D" w:rsidRPr="00DF72C8" w:rsidRDefault="007069E5" w:rsidP="00387656">
      <w:pPr>
        <w:pStyle w:val="Title"/>
        <w:rPr>
          <w:rFonts w:ascii="Times New Roman" w:hAnsi="Times New Roman" w:cs="Times New Roman"/>
        </w:rPr>
      </w:pPr>
      <w:r w:rsidRPr="00DF72C8">
        <w:rPr>
          <w:rFonts w:ascii="Times New Roman" w:hAnsi="Times New Roman" w:cs="Times New Roman"/>
        </w:rPr>
        <w:t>Katy Smith</w:t>
      </w:r>
    </w:p>
    <w:p w14:paraId="370BC163" w14:textId="52F62587" w:rsidR="009C755C" w:rsidRPr="00DF72C8" w:rsidRDefault="007069E5" w:rsidP="00387656">
      <w:pPr>
        <w:pStyle w:val="Title"/>
        <w:rPr>
          <w:rFonts w:ascii="Times New Roman" w:hAnsi="Times New Roman" w:cs="Times New Roman"/>
        </w:rPr>
      </w:pPr>
      <w:r w:rsidRPr="00DF72C8">
        <w:rPr>
          <w:rFonts w:ascii="Times New Roman" w:hAnsi="Times New Roman" w:cs="Times New Roman"/>
        </w:rPr>
        <w:t>May 2021</w:t>
      </w:r>
    </w:p>
    <w:p w14:paraId="5906C2EA" w14:textId="77777777" w:rsidR="00526151" w:rsidRPr="00DF72C8" w:rsidRDefault="00526151" w:rsidP="005E54E2">
      <w:pPr>
        <w:rPr>
          <w:rFonts w:ascii="Times New Roman" w:hAnsi="Times New Roman" w:cs="Times New Roman"/>
        </w:rPr>
      </w:pPr>
    </w:p>
    <w:p w14:paraId="73705D93" w14:textId="77777777" w:rsidR="00526151" w:rsidRPr="00DF72C8" w:rsidRDefault="00526151" w:rsidP="005E54E2">
      <w:pPr>
        <w:rPr>
          <w:rFonts w:ascii="Times New Roman" w:hAnsi="Times New Roman" w:cs="Times New Roman"/>
        </w:rPr>
      </w:pPr>
    </w:p>
    <w:p w14:paraId="38C2D70D" w14:textId="77777777" w:rsidR="00526151" w:rsidRPr="00DF72C8" w:rsidRDefault="00387656" w:rsidP="005E54E2">
      <w:pPr>
        <w:rPr>
          <w:rFonts w:ascii="Times New Roman" w:hAnsi="Times New Roman" w:cs="Times New Roman"/>
        </w:rPr>
      </w:pPr>
      <w:r w:rsidRPr="00DF72C8">
        <w:rPr>
          <w:rFonts w:ascii="Times New Roman" w:hAnsi="Times New Roman" w:cs="Times New Roman"/>
        </w:rPr>
        <w:br w:type="page"/>
      </w:r>
    </w:p>
    <w:p w14:paraId="25C0D0EF" w14:textId="77777777" w:rsidR="00526151" w:rsidRPr="00DF72C8" w:rsidRDefault="00526151" w:rsidP="005E54E2">
      <w:pPr>
        <w:rPr>
          <w:rFonts w:ascii="Times New Roman" w:hAnsi="Times New Roman" w:cs="Times New Roman"/>
        </w:rPr>
      </w:pPr>
    </w:p>
    <w:p w14:paraId="711C380A" w14:textId="78E85A6D" w:rsidR="00236E6D" w:rsidRPr="00DF72C8" w:rsidRDefault="00DD00DE" w:rsidP="00DF5561">
      <w:pPr>
        <w:jc w:val="center"/>
        <w:rPr>
          <w:rFonts w:ascii="Times New Roman" w:hAnsi="Times New Roman" w:cs="Times New Roman"/>
        </w:rPr>
      </w:pPr>
      <w:r w:rsidRPr="00DF72C8">
        <w:rPr>
          <w:rFonts w:ascii="Times New Roman" w:hAnsi="Times New Roman" w:cs="Times New Roman"/>
        </w:rPr>
        <w:t>Copyright © 20</w:t>
      </w:r>
      <w:r w:rsidR="007069E5" w:rsidRPr="00DF72C8">
        <w:rPr>
          <w:rFonts w:ascii="Times New Roman" w:hAnsi="Times New Roman" w:cs="Times New Roman"/>
        </w:rPr>
        <w:t>21</w:t>
      </w:r>
      <w:r w:rsidR="00236E6D" w:rsidRPr="00DF72C8">
        <w:rPr>
          <w:rFonts w:ascii="Times New Roman" w:hAnsi="Times New Roman" w:cs="Times New Roman"/>
        </w:rPr>
        <w:t xml:space="preserve"> by </w:t>
      </w:r>
      <w:r w:rsidR="007069E5" w:rsidRPr="00DF72C8">
        <w:rPr>
          <w:rFonts w:ascii="Times New Roman" w:hAnsi="Times New Roman" w:cs="Times New Roman"/>
        </w:rPr>
        <w:t>Katy Smith.</w:t>
      </w:r>
    </w:p>
    <w:p w14:paraId="629EC1F4" w14:textId="77777777" w:rsidR="00236E6D" w:rsidRPr="00DF72C8" w:rsidRDefault="00236E6D" w:rsidP="00DF5561">
      <w:pPr>
        <w:jc w:val="center"/>
        <w:rPr>
          <w:rFonts w:ascii="Times New Roman" w:hAnsi="Times New Roman" w:cs="Times New Roman"/>
        </w:rPr>
      </w:pPr>
      <w:r w:rsidRPr="00DF72C8">
        <w:rPr>
          <w:rFonts w:ascii="Times New Roman" w:hAnsi="Times New Roman" w:cs="Times New Roman"/>
        </w:rPr>
        <w:t>All rights reserved.</w:t>
      </w:r>
    </w:p>
    <w:p w14:paraId="7F83A440" w14:textId="77777777" w:rsidR="00236E6D" w:rsidRPr="00DF72C8" w:rsidRDefault="00236E6D" w:rsidP="005E54E2">
      <w:pPr>
        <w:rPr>
          <w:rFonts w:ascii="Times New Roman" w:hAnsi="Times New Roman" w:cs="Times New Roman"/>
        </w:rPr>
      </w:pPr>
    </w:p>
    <w:p w14:paraId="784119B1" w14:textId="77777777" w:rsidR="00236E6D" w:rsidRPr="00DF72C8" w:rsidRDefault="00236E6D" w:rsidP="005E54E2">
      <w:pPr>
        <w:rPr>
          <w:rFonts w:ascii="Times New Roman" w:hAnsi="Times New Roman" w:cs="Times New Roman"/>
        </w:rPr>
      </w:pPr>
    </w:p>
    <w:p w14:paraId="7483919C" w14:textId="77777777" w:rsidR="00236E6D" w:rsidRPr="00DF72C8" w:rsidRDefault="00236E6D" w:rsidP="005E54E2">
      <w:pPr>
        <w:rPr>
          <w:rFonts w:ascii="Times New Roman" w:hAnsi="Times New Roman" w:cs="Times New Roman"/>
        </w:rPr>
      </w:pPr>
    </w:p>
    <w:p w14:paraId="767606AE" w14:textId="77777777" w:rsidR="00236E6D" w:rsidRPr="00DF72C8" w:rsidRDefault="00236E6D" w:rsidP="005E54E2">
      <w:pPr>
        <w:rPr>
          <w:rFonts w:ascii="Times New Roman" w:hAnsi="Times New Roman" w:cs="Times New Roman"/>
        </w:rPr>
      </w:pPr>
    </w:p>
    <w:p w14:paraId="28EB288A" w14:textId="77777777" w:rsidR="00236E6D" w:rsidRPr="00DF72C8" w:rsidRDefault="00236E6D" w:rsidP="005E54E2">
      <w:pPr>
        <w:rPr>
          <w:rFonts w:ascii="Times New Roman" w:hAnsi="Times New Roman" w:cs="Times New Roman"/>
        </w:rPr>
      </w:pPr>
    </w:p>
    <w:p w14:paraId="607EFC30" w14:textId="77777777" w:rsidR="00236E6D" w:rsidRPr="00DF72C8" w:rsidRDefault="00236E6D" w:rsidP="005E54E2">
      <w:pPr>
        <w:rPr>
          <w:rFonts w:ascii="Times New Roman" w:hAnsi="Times New Roman" w:cs="Times New Roman"/>
        </w:rPr>
      </w:pPr>
    </w:p>
    <w:p w14:paraId="029DB746" w14:textId="77777777" w:rsidR="00236E6D" w:rsidRPr="00DF72C8" w:rsidRDefault="00236E6D" w:rsidP="005E54E2">
      <w:pPr>
        <w:rPr>
          <w:rFonts w:ascii="Times New Roman" w:hAnsi="Times New Roman" w:cs="Times New Roman"/>
        </w:rPr>
      </w:pPr>
    </w:p>
    <w:p w14:paraId="778CB93D" w14:textId="77777777" w:rsidR="00236E6D" w:rsidRPr="00DF72C8" w:rsidRDefault="00236E6D" w:rsidP="005E54E2">
      <w:pPr>
        <w:rPr>
          <w:rFonts w:ascii="Times New Roman" w:hAnsi="Times New Roman" w:cs="Times New Roman"/>
        </w:rPr>
      </w:pPr>
    </w:p>
    <w:p w14:paraId="6CAB5DEF" w14:textId="77777777" w:rsidR="00236E6D" w:rsidRPr="00DF72C8" w:rsidRDefault="00236E6D" w:rsidP="005E54E2">
      <w:pPr>
        <w:rPr>
          <w:rFonts w:ascii="Times New Roman" w:hAnsi="Times New Roman" w:cs="Times New Roman"/>
        </w:rPr>
      </w:pPr>
    </w:p>
    <w:p w14:paraId="053F85A6" w14:textId="77777777" w:rsidR="00236E6D" w:rsidRPr="00DF72C8" w:rsidRDefault="00236E6D" w:rsidP="005E54E2">
      <w:pPr>
        <w:rPr>
          <w:rFonts w:ascii="Times New Roman" w:hAnsi="Times New Roman" w:cs="Times New Roman"/>
        </w:rPr>
      </w:pPr>
    </w:p>
    <w:p w14:paraId="70F6F377" w14:textId="77777777" w:rsidR="00236E6D" w:rsidRPr="00DF72C8" w:rsidRDefault="00236E6D" w:rsidP="005E54E2">
      <w:pPr>
        <w:rPr>
          <w:rFonts w:ascii="Times New Roman" w:hAnsi="Times New Roman" w:cs="Times New Roman"/>
        </w:rPr>
      </w:pPr>
    </w:p>
    <w:p w14:paraId="4CE704FB" w14:textId="77777777" w:rsidR="00236E6D" w:rsidRPr="00DF72C8" w:rsidRDefault="00236E6D" w:rsidP="005E54E2">
      <w:pPr>
        <w:rPr>
          <w:rFonts w:ascii="Times New Roman" w:hAnsi="Times New Roman" w:cs="Times New Roman"/>
        </w:rPr>
      </w:pPr>
    </w:p>
    <w:p w14:paraId="55B6E8A0" w14:textId="77777777" w:rsidR="00236E6D" w:rsidRPr="00DF72C8" w:rsidRDefault="00236E6D" w:rsidP="005E54E2">
      <w:pPr>
        <w:rPr>
          <w:rFonts w:ascii="Times New Roman" w:hAnsi="Times New Roman" w:cs="Times New Roman"/>
        </w:rPr>
      </w:pPr>
    </w:p>
    <w:p w14:paraId="65071AFD" w14:textId="77777777" w:rsidR="00236E6D" w:rsidRPr="00DF72C8" w:rsidRDefault="00236E6D" w:rsidP="005E54E2">
      <w:pPr>
        <w:rPr>
          <w:rFonts w:ascii="Times New Roman" w:hAnsi="Times New Roman" w:cs="Times New Roman"/>
        </w:rPr>
      </w:pPr>
    </w:p>
    <w:p w14:paraId="5CA34615" w14:textId="77777777" w:rsidR="006F5AA4" w:rsidRPr="00DF72C8" w:rsidRDefault="00236E6D" w:rsidP="00387656">
      <w:pPr>
        <w:pStyle w:val="Title"/>
        <w:rPr>
          <w:rFonts w:ascii="Times New Roman" w:hAnsi="Times New Roman" w:cs="Times New Roman"/>
        </w:rPr>
      </w:pPr>
      <w:r w:rsidRPr="00DF72C8">
        <w:rPr>
          <w:rFonts w:ascii="Times New Roman" w:hAnsi="Times New Roman" w:cs="Times New Roman"/>
        </w:rPr>
        <w:br w:type="page"/>
      </w:r>
      <w:r w:rsidR="006F5AA4" w:rsidRPr="00DF72C8">
        <w:rPr>
          <w:rFonts w:ascii="Times New Roman" w:hAnsi="Times New Roman" w:cs="Times New Roman"/>
        </w:rPr>
        <w:lastRenderedPageBreak/>
        <w:t>DEDICATION</w:t>
      </w:r>
    </w:p>
    <w:p w14:paraId="7EC47C3A" w14:textId="77777777" w:rsidR="006F5AA4" w:rsidRPr="00DF72C8" w:rsidRDefault="006F5AA4" w:rsidP="005E54E2">
      <w:pPr>
        <w:rPr>
          <w:rFonts w:ascii="Times New Roman" w:hAnsi="Times New Roman" w:cs="Times New Roman"/>
        </w:rPr>
      </w:pPr>
    </w:p>
    <w:p w14:paraId="52DEACCA" w14:textId="77777777" w:rsidR="006F5AA4" w:rsidRPr="00DF72C8" w:rsidRDefault="006F5AA4" w:rsidP="00387656">
      <w:pPr>
        <w:jc w:val="center"/>
        <w:rPr>
          <w:rFonts w:ascii="Times New Roman" w:hAnsi="Times New Roman" w:cs="Times New Roman"/>
        </w:rPr>
      </w:pPr>
      <w:r w:rsidRPr="00DF72C8">
        <w:rPr>
          <w:rFonts w:ascii="Times New Roman" w:hAnsi="Times New Roman" w:cs="Times New Roman"/>
        </w:rPr>
        <w:t>Even though this page is optional</w:t>
      </w:r>
    </w:p>
    <w:p w14:paraId="439794A1" w14:textId="77777777" w:rsidR="006F5AA4" w:rsidRPr="00DF72C8" w:rsidRDefault="006F5AA4" w:rsidP="00387656">
      <w:pPr>
        <w:jc w:val="center"/>
        <w:rPr>
          <w:rFonts w:ascii="Times New Roman" w:hAnsi="Times New Roman" w:cs="Times New Roman"/>
        </w:rPr>
      </w:pPr>
      <w:r w:rsidRPr="00DF72C8">
        <w:rPr>
          <w:rFonts w:ascii="Times New Roman" w:hAnsi="Times New Roman" w:cs="Times New Roman"/>
        </w:rPr>
        <w:t>I dedicate my work to you.</w:t>
      </w:r>
    </w:p>
    <w:p w14:paraId="292DB6C3" w14:textId="77777777" w:rsidR="006F5AA4" w:rsidRPr="00DF72C8" w:rsidRDefault="006F5AA4" w:rsidP="00387656">
      <w:pPr>
        <w:jc w:val="center"/>
        <w:rPr>
          <w:rFonts w:ascii="Times New Roman" w:hAnsi="Times New Roman" w:cs="Times New Roman"/>
        </w:rPr>
      </w:pPr>
    </w:p>
    <w:p w14:paraId="59C91B40" w14:textId="77777777" w:rsidR="00904969" w:rsidRPr="00DF72C8" w:rsidRDefault="00904969" w:rsidP="00387656">
      <w:pPr>
        <w:jc w:val="center"/>
        <w:rPr>
          <w:rFonts w:ascii="Times New Roman" w:hAnsi="Times New Roman" w:cs="Times New Roman"/>
        </w:rPr>
      </w:pPr>
    </w:p>
    <w:p w14:paraId="132739DF" w14:textId="77777777" w:rsidR="00904969" w:rsidRPr="00DF72C8" w:rsidRDefault="00904969" w:rsidP="00387656">
      <w:pPr>
        <w:jc w:val="center"/>
        <w:rPr>
          <w:rFonts w:ascii="Times New Roman" w:hAnsi="Times New Roman" w:cs="Times New Roman"/>
        </w:rPr>
      </w:pPr>
    </w:p>
    <w:p w14:paraId="62E3EEC2" w14:textId="77777777" w:rsidR="00904969" w:rsidRPr="00DF72C8" w:rsidRDefault="00904969" w:rsidP="00387656">
      <w:pPr>
        <w:jc w:val="center"/>
        <w:rPr>
          <w:rFonts w:ascii="Times New Roman" w:hAnsi="Times New Roman" w:cs="Times New Roman"/>
        </w:rPr>
      </w:pPr>
    </w:p>
    <w:p w14:paraId="5D4B8502" w14:textId="77777777" w:rsidR="00CD73A9" w:rsidRPr="00DF72C8" w:rsidRDefault="006F5AA4" w:rsidP="00387656">
      <w:pPr>
        <w:pStyle w:val="Title"/>
        <w:rPr>
          <w:rFonts w:ascii="Times New Roman" w:hAnsi="Times New Roman" w:cs="Times New Roman"/>
        </w:rPr>
      </w:pPr>
      <w:r w:rsidRPr="00DF72C8">
        <w:rPr>
          <w:rFonts w:ascii="Times New Roman" w:hAnsi="Times New Roman" w:cs="Times New Roman"/>
        </w:rPr>
        <w:br w:type="page"/>
      </w:r>
      <w:r w:rsidR="00CD73A9" w:rsidRPr="00DF72C8">
        <w:rPr>
          <w:rFonts w:ascii="Times New Roman" w:hAnsi="Times New Roman" w:cs="Times New Roman"/>
        </w:rPr>
        <w:lastRenderedPageBreak/>
        <w:t>ACKNOWLEDGEMENTS</w:t>
      </w:r>
    </w:p>
    <w:p w14:paraId="353A7339" w14:textId="77777777" w:rsidR="00CD73A9" w:rsidRPr="00DF72C8" w:rsidRDefault="00CD73A9" w:rsidP="005E54E2">
      <w:pPr>
        <w:rPr>
          <w:rFonts w:ascii="Times New Roman" w:hAnsi="Times New Roman" w:cs="Times New Roman"/>
        </w:rPr>
      </w:pPr>
    </w:p>
    <w:p w14:paraId="1E630EDA" w14:textId="77777777" w:rsidR="009D794C" w:rsidRPr="00DF72C8" w:rsidRDefault="009D794C" w:rsidP="005E54E2">
      <w:pPr>
        <w:rPr>
          <w:rFonts w:ascii="Times New Roman" w:hAnsi="Times New Roman" w:cs="Times New Roman"/>
        </w:rPr>
      </w:pPr>
    </w:p>
    <w:p w14:paraId="593D7D10" w14:textId="77777777" w:rsidR="0085757D" w:rsidRPr="00DF72C8" w:rsidRDefault="00A34F5F" w:rsidP="005E54E2">
      <w:pPr>
        <w:rPr>
          <w:rFonts w:ascii="Times New Roman" w:hAnsi="Times New Roman" w:cs="Times New Roman"/>
        </w:rPr>
      </w:pPr>
      <w:r w:rsidRPr="00DF72C8">
        <w:rPr>
          <w:rFonts w:ascii="Times New Roman" w:hAnsi="Times New Roman" w:cs="Times New Roman"/>
        </w:rPr>
        <w:t>Thank you all for your help.</w:t>
      </w:r>
      <w:r w:rsidR="008865B6" w:rsidRPr="00DF72C8">
        <w:rPr>
          <w:rFonts w:ascii="Times New Roman" w:hAnsi="Times New Roman" w:cs="Times New Roman"/>
        </w:rPr>
        <w:t xml:space="preserve"> However, this page is optional.</w:t>
      </w:r>
    </w:p>
    <w:p w14:paraId="26F3ADAC" w14:textId="77777777" w:rsidR="0085757D" w:rsidRPr="00DF72C8" w:rsidRDefault="0085757D" w:rsidP="005E54E2">
      <w:pPr>
        <w:rPr>
          <w:rFonts w:ascii="Times New Roman" w:hAnsi="Times New Roman" w:cs="Times New Roman"/>
        </w:rPr>
      </w:pPr>
    </w:p>
    <w:p w14:paraId="6D5A77AC" w14:textId="77777777" w:rsidR="00904969" w:rsidRPr="00DF72C8" w:rsidRDefault="00904969" w:rsidP="005E54E2">
      <w:pPr>
        <w:rPr>
          <w:rFonts w:ascii="Times New Roman" w:hAnsi="Times New Roman" w:cs="Times New Roman"/>
        </w:rPr>
      </w:pPr>
    </w:p>
    <w:p w14:paraId="42ADF9AB" w14:textId="77777777" w:rsidR="00904969" w:rsidRPr="00DF72C8" w:rsidRDefault="00904969" w:rsidP="005E54E2">
      <w:pPr>
        <w:rPr>
          <w:rFonts w:ascii="Times New Roman" w:hAnsi="Times New Roman" w:cs="Times New Roman"/>
        </w:rPr>
      </w:pPr>
    </w:p>
    <w:p w14:paraId="274FFC73" w14:textId="77777777" w:rsidR="00904969" w:rsidRPr="00DF72C8" w:rsidRDefault="00904969" w:rsidP="005E54E2">
      <w:pPr>
        <w:rPr>
          <w:rFonts w:ascii="Times New Roman" w:hAnsi="Times New Roman" w:cs="Times New Roman"/>
        </w:rPr>
      </w:pPr>
    </w:p>
    <w:p w14:paraId="42948DC3" w14:textId="77777777" w:rsidR="00236E6D" w:rsidRPr="00DF72C8" w:rsidRDefault="0085757D" w:rsidP="00387656">
      <w:pPr>
        <w:pStyle w:val="Title"/>
        <w:rPr>
          <w:rFonts w:ascii="Times New Roman" w:hAnsi="Times New Roman" w:cs="Times New Roman"/>
        </w:rPr>
      </w:pPr>
      <w:r w:rsidRPr="00DF72C8">
        <w:rPr>
          <w:rFonts w:ascii="Times New Roman" w:hAnsi="Times New Roman" w:cs="Times New Roman"/>
        </w:rPr>
        <w:br w:type="page"/>
      </w:r>
      <w:r w:rsidR="00236E6D" w:rsidRPr="00DF72C8">
        <w:rPr>
          <w:rFonts w:ascii="Times New Roman" w:hAnsi="Times New Roman" w:cs="Times New Roman"/>
        </w:rPr>
        <w:lastRenderedPageBreak/>
        <w:t>ABSTRACT</w:t>
      </w:r>
    </w:p>
    <w:p w14:paraId="580F3E57" w14:textId="77777777" w:rsidR="009D794C" w:rsidRPr="00DF72C8" w:rsidRDefault="009D794C" w:rsidP="005E54E2">
      <w:pPr>
        <w:rPr>
          <w:rFonts w:ascii="Times New Roman" w:hAnsi="Times New Roman" w:cs="Times New Roman"/>
        </w:rPr>
      </w:pPr>
    </w:p>
    <w:p w14:paraId="5BD77AE7" w14:textId="77777777" w:rsidR="009D794C" w:rsidRPr="00DF72C8" w:rsidRDefault="009D794C" w:rsidP="005E54E2">
      <w:pPr>
        <w:rPr>
          <w:rFonts w:ascii="Times New Roman" w:hAnsi="Times New Roman" w:cs="Times New Roman"/>
        </w:rPr>
      </w:pPr>
    </w:p>
    <w:p w14:paraId="7492CDF3" w14:textId="77777777" w:rsidR="00A50F5A" w:rsidRPr="00DF72C8" w:rsidRDefault="00A50F5A" w:rsidP="00AA3E0C">
      <w:pPr>
        <w:ind w:firstLine="720"/>
        <w:rPr>
          <w:rFonts w:ascii="Times New Roman" w:hAnsi="Times New Roman" w:cs="Times New Roman"/>
        </w:rPr>
      </w:pPr>
      <w:r w:rsidRPr="00DF72C8">
        <w:rPr>
          <w:rFonts w:ascii="Times New Roman" w:hAnsi="Times New Roman" w:cs="Times New Roman"/>
        </w:rPr>
        <w:t>This is a sample Word document that can be used as a template in formatting your thesis/dissertation.  It cannot exceed 350 words.</w:t>
      </w:r>
    </w:p>
    <w:p w14:paraId="3EF3E1E8" w14:textId="77777777" w:rsidR="00A50F5A" w:rsidRPr="00DF72C8" w:rsidRDefault="00A50F5A" w:rsidP="00AA3E0C">
      <w:pPr>
        <w:ind w:firstLine="720"/>
        <w:rPr>
          <w:rFonts w:ascii="Times New Roman" w:hAnsi="Times New Roman" w:cs="Times New Roman"/>
        </w:rPr>
      </w:pPr>
    </w:p>
    <w:p w14:paraId="2D2E5A39" w14:textId="77777777" w:rsidR="00A50F5A" w:rsidRPr="00DF72C8" w:rsidRDefault="00A50F5A" w:rsidP="00AA3E0C">
      <w:pPr>
        <w:ind w:firstLine="720"/>
        <w:rPr>
          <w:rFonts w:ascii="Times New Roman" w:hAnsi="Times New Roman" w:cs="Times New Roman"/>
        </w:rPr>
      </w:pPr>
      <w:r w:rsidRPr="00DF72C8">
        <w:rPr>
          <w:rFonts w:ascii="Times New Roman" w:hAnsi="Times New Roman" w:cs="Times New Roman"/>
        </w:rPr>
        <w:t>If you use any special characters (including superscripts and subscripts) in your abstract, you must write out the term in plain English in square brackets immediately following the first use of the character.  For example: H2O [water] and µ [micron].  This has nothing to do with how common the term is in your field of study-- our catalogers have to enter the abstract in our records using a plain text format that cannot accommodate the special characters, but has no problem with word substitutes.</w:t>
      </w:r>
    </w:p>
    <w:p w14:paraId="6648077C" w14:textId="77777777" w:rsidR="00A50F5A" w:rsidRPr="00DF72C8" w:rsidRDefault="00A50F5A" w:rsidP="00387656">
      <w:pPr>
        <w:pStyle w:val="Title"/>
        <w:rPr>
          <w:rFonts w:ascii="Times New Roman" w:hAnsi="Times New Roman" w:cs="Times New Roman"/>
        </w:rPr>
      </w:pPr>
    </w:p>
    <w:p w14:paraId="74540486" w14:textId="77777777" w:rsidR="00236E6D" w:rsidRPr="00DF72C8" w:rsidRDefault="00236E6D" w:rsidP="00387656">
      <w:pPr>
        <w:pStyle w:val="Title"/>
        <w:rPr>
          <w:rFonts w:ascii="Times New Roman" w:hAnsi="Times New Roman" w:cs="Times New Roman"/>
        </w:rPr>
      </w:pPr>
      <w:r w:rsidRPr="00DF72C8">
        <w:rPr>
          <w:rFonts w:ascii="Times New Roman" w:hAnsi="Times New Roman" w:cs="Times New Roman"/>
        </w:rPr>
        <w:br w:type="page"/>
      </w:r>
      <w:r w:rsidRPr="00DF72C8">
        <w:rPr>
          <w:rFonts w:ascii="Times New Roman" w:hAnsi="Times New Roman" w:cs="Times New Roman"/>
        </w:rPr>
        <w:lastRenderedPageBreak/>
        <w:t>PREFACE</w:t>
      </w:r>
    </w:p>
    <w:p w14:paraId="563E78C5" w14:textId="77777777" w:rsidR="00236E6D" w:rsidRPr="00DF72C8" w:rsidRDefault="00236E6D" w:rsidP="005E54E2">
      <w:pPr>
        <w:rPr>
          <w:rFonts w:ascii="Times New Roman" w:hAnsi="Times New Roman" w:cs="Times New Roman"/>
        </w:rPr>
      </w:pPr>
    </w:p>
    <w:p w14:paraId="35AC1394" w14:textId="77777777" w:rsidR="00A34F5F" w:rsidRPr="00DF72C8" w:rsidRDefault="00A34F5F" w:rsidP="005E54E2">
      <w:pPr>
        <w:rPr>
          <w:rFonts w:ascii="Times New Roman" w:hAnsi="Times New Roman" w:cs="Times New Roman"/>
        </w:rPr>
      </w:pPr>
    </w:p>
    <w:p w14:paraId="2577F1D4" w14:textId="77777777" w:rsidR="0085757D" w:rsidRPr="00DF72C8" w:rsidRDefault="000166A9" w:rsidP="005E54E2">
      <w:pPr>
        <w:rPr>
          <w:rFonts w:ascii="Times New Roman" w:hAnsi="Times New Roman" w:cs="Times New Roman"/>
        </w:rPr>
      </w:pPr>
      <w:r w:rsidRPr="00DF72C8">
        <w:rPr>
          <w:rFonts w:ascii="Times New Roman" w:hAnsi="Times New Roman" w:cs="Times New Roman"/>
        </w:rPr>
        <w:t>This page is optional.</w:t>
      </w:r>
    </w:p>
    <w:p w14:paraId="05851C6C" w14:textId="77777777" w:rsidR="0085757D" w:rsidRPr="00DF72C8" w:rsidRDefault="0085757D" w:rsidP="005E54E2">
      <w:pPr>
        <w:rPr>
          <w:rFonts w:ascii="Times New Roman" w:hAnsi="Times New Roman" w:cs="Times New Roman"/>
        </w:rPr>
      </w:pPr>
    </w:p>
    <w:p w14:paraId="5EA01CDF" w14:textId="77777777" w:rsidR="0085757D" w:rsidRPr="00DF72C8" w:rsidRDefault="0085757D" w:rsidP="005E54E2">
      <w:pPr>
        <w:rPr>
          <w:rFonts w:ascii="Times New Roman" w:hAnsi="Times New Roman" w:cs="Times New Roman"/>
        </w:rPr>
      </w:pPr>
    </w:p>
    <w:p w14:paraId="3F807559" w14:textId="77777777" w:rsidR="00236E6D" w:rsidRPr="00DF72C8" w:rsidRDefault="00236E6D" w:rsidP="00387656">
      <w:pPr>
        <w:rPr>
          <w:rFonts w:ascii="Times New Roman" w:hAnsi="Times New Roman" w:cs="Times New Roman"/>
        </w:rPr>
      </w:pPr>
      <w:r w:rsidRPr="00DF72C8">
        <w:rPr>
          <w:rFonts w:ascii="Times New Roman" w:hAnsi="Times New Roman" w:cs="Times New Roman"/>
        </w:rPr>
        <w:br w:type="page"/>
      </w:r>
    </w:p>
    <w:p w14:paraId="3E22A51C" w14:textId="77777777" w:rsidR="00387656" w:rsidRPr="00DF72C8" w:rsidRDefault="00387656" w:rsidP="00387656">
      <w:pPr>
        <w:pStyle w:val="Title"/>
        <w:rPr>
          <w:rFonts w:ascii="Times New Roman" w:hAnsi="Times New Roman" w:cs="Times New Roman"/>
        </w:rPr>
      </w:pPr>
      <w:r w:rsidRPr="00DF72C8">
        <w:rPr>
          <w:rFonts w:ascii="Times New Roman" w:hAnsi="Times New Roman" w:cs="Times New Roman"/>
        </w:rPr>
        <w:lastRenderedPageBreak/>
        <w:t>TABLE OF CONTENTS</w:t>
      </w:r>
    </w:p>
    <w:p w14:paraId="5224EB7A" w14:textId="77777777" w:rsidR="00387656" w:rsidRPr="00DF72C8" w:rsidRDefault="00387656" w:rsidP="00387656">
      <w:pPr>
        <w:pStyle w:val="Title"/>
        <w:rPr>
          <w:rFonts w:ascii="Times New Roman" w:hAnsi="Times New Roman" w:cs="Times New Roman"/>
        </w:rPr>
      </w:pPr>
    </w:p>
    <w:p w14:paraId="602A8941" w14:textId="00168CAD" w:rsidR="00941484" w:rsidRDefault="00387656">
      <w:pPr>
        <w:pStyle w:val="TOC1"/>
        <w:tabs>
          <w:tab w:val="right" w:leader="dot" w:pos="8630"/>
        </w:tabs>
        <w:rPr>
          <w:rFonts w:asciiTheme="minorHAnsi" w:eastAsiaTheme="minorEastAsia" w:hAnsiTheme="minorHAnsi" w:cstheme="minorBidi"/>
          <w:noProof/>
          <w:sz w:val="22"/>
          <w:szCs w:val="22"/>
        </w:rPr>
      </w:pPr>
      <w:r w:rsidRPr="00DF72C8">
        <w:rPr>
          <w:rFonts w:ascii="Times New Roman" w:hAnsi="Times New Roman" w:cs="Times New Roman"/>
        </w:rPr>
        <w:fldChar w:fldCharType="begin"/>
      </w:r>
      <w:r w:rsidRPr="00DF72C8">
        <w:rPr>
          <w:rFonts w:ascii="Times New Roman" w:hAnsi="Times New Roman" w:cs="Times New Roman"/>
        </w:rPr>
        <w:instrText xml:space="preserve"> TOC \o "1-3" \h \z \u </w:instrText>
      </w:r>
      <w:r w:rsidRPr="00DF72C8">
        <w:rPr>
          <w:rFonts w:ascii="Times New Roman" w:hAnsi="Times New Roman" w:cs="Times New Roman"/>
        </w:rPr>
        <w:fldChar w:fldCharType="separate"/>
      </w:r>
      <w:hyperlink w:anchor="_Toc65237426" w:history="1">
        <w:r w:rsidR="00941484" w:rsidRPr="009334F8">
          <w:rPr>
            <w:rStyle w:val="Hyperlink"/>
            <w:rFonts w:ascii="Times New Roman" w:hAnsi="Times New Roman" w:cs="Times New Roman"/>
            <w:noProof/>
          </w:rPr>
          <w:t>CHAPTER 1: INTRODUCTION</w:t>
        </w:r>
        <w:r w:rsidR="00941484">
          <w:rPr>
            <w:noProof/>
            <w:webHidden/>
          </w:rPr>
          <w:tab/>
        </w:r>
        <w:r w:rsidR="00941484">
          <w:rPr>
            <w:noProof/>
            <w:webHidden/>
          </w:rPr>
          <w:fldChar w:fldCharType="begin"/>
        </w:r>
        <w:r w:rsidR="00941484">
          <w:rPr>
            <w:noProof/>
            <w:webHidden/>
          </w:rPr>
          <w:instrText xml:space="preserve"> PAGEREF _Toc65237426 \h </w:instrText>
        </w:r>
        <w:r w:rsidR="00941484">
          <w:rPr>
            <w:noProof/>
            <w:webHidden/>
          </w:rPr>
        </w:r>
        <w:r w:rsidR="00941484">
          <w:rPr>
            <w:noProof/>
            <w:webHidden/>
          </w:rPr>
          <w:fldChar w:fldCharType="separate"/>
        </w:r>
        <w:r w:rsidR="00941484">
          <w:rPr>
            <w:noProof/>
            <w:webHidden/>
          </w:rPr>
          <w:t>1</w:t>
        </w:r>
        <w:r w:rsidR="00941484">
          <w:rPr>
            <w:noProof/>
            <w:webHidden/>
          </w:rPr>
          <w:fldChar w:fldCharType="end"/>
        </w:r>
      </w:hyperlink>
    </w:p>
    <w:p w14:paraId="5AE06824" w14:textId="28CB6FCC" w:rsidR="00941484" w:rsidRDefault="00941484">
      <w:pPr>
        <w:pStyle w:val="TOC1"/>
        <w:tabs>
          <w:tab w:val="right" w:leader="dot" w:pos="8630"/>
        </w:tabs>
        <w:rPr>
          <w:rFonts w:asciiTheme="minorHAnsi" w:eastAsiaTheme="minorEastAsia" w:hAnsiTheme="minorHAnsi" w:cstheme="minorBidi"/>
          <w:noProof/>
          <w:sz w:val="22"/>
          <w:szCs w:val="22"/>
        </w:rPr>
      </w:pPr>
      <w:hyperlink w:anchor="_Toc65237427" w:history="1">
        <w:r w:rsidRPr="009334F8">
          <w:rPr>
            <w:rStyle w:val="Hyperlink"/>
            <w:rFonts w:ascii="Times New Roman" w:hAnsi="Times New Roman" w:cs="Times New Roman"/>
            <w:noProof/>
          </w:rPr>
          <w:t>CHAPTER 2: EVALUATION OF FARM DEMOGRAPHICS AND PRODUCER PERCEPTIONS THAT INFLUENCE COW-CALF PRODUCER HORN FLY (DIPTERA: MUSCIDAE) MANAGEMENT COSTS IN TENNESSEE AND TEXAS</w:t>
        </w:r>
        <w:r>
          <w:rPr>
            <w:noProof/>
            <w:webHidden/>
          </w:rPr>
          <w:tab/>
        </w:r>
        <w:r>
          <w:rPr>
            <w:noProof/>
            <w:webHidden/>
          </w:rPr>
          <w:fldChar w:fldCharType="begin"/>
        </w:r>
        <w:r>
          <w:rPr>
            <w:noProof/>
            <w:webHidden/>
          </w:rPr>
          <w:instrText xml:space="preserve"> PAGEREF _Toc65237427 \h </w:instrText>
        </w:r>
        <w:r>
          <w:rPr>
            <w:noProof/>
            <w:webHidden/>
          </w:rPr>
        </w:r>
        <w:r>
          <w:rPr>
            <w:noProof/>
            <w:webHidden/>
          </w:rPr>
          <w:fldChar w:fldCharType="separate"/>
        </w:r>
        <w:r>
          <w:rPr>
            <w:noProof/>
            <w:webHidden/>
          </w:rPr>
          <w:t>2</w:t>
        </w:r>
        <w:r>
          <w:rPr>
            <w:noProof/>
            <w:webHidden/>
          </w:rPr>
          <w:fldChar w:fldCharType="end"/>
        </w:r>
      </w:hyperlink>
    </w:p>
    <w:p w14:paraId="6E080BA3" w14:textId="49B53837"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28" w:history="1">
        <w:r w:rsidRPr="009334F8">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_Toc65237428 \h </w:instrText>
        </w:r>
        <w:r>
          <w:rPr>
            <w:noProof/>
            <w:webHidden/>
          </w:rPr>
        </w:r>
        <w:r>
          <w:rPr>
            <w:noProof/>
            <w:webHidden/>
          </w:rPr>
          <w:fldChar w:fldCharType="separate"/>
        </w:r>
        <w:r>
          <w:rPr>
            <w:noProof/>
            <w:webHidden/>
          </w:rPr>
          <w:t>4</w:t>
        </w:r>
        <w:r>
          <w:rPr>
            <w:noProof/>
            <w:webHidden/>
          </w:rPr>
          <w:fldChar w:fldCharType="end"/>
        </w:r>
      </w:hyperlink>
    </w:p>
    <w:p w14:paraId="45B34EE5" w14:textId="7252AE96"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29" w:history="1">
        <w:r w:rsidRPr="009334F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_Toc65237429 \h </w:instrText>
        </w:r>
        <w:r>
          <w:rPr>
            <w:noProof/>
            <w:webHidden/>
          </w:rPr>
        </w:r>
        <w:r>
          <w:rPr>
            <w:noProof/>
            <w:webHidden/>
          </w:rPr>
          <w:fldChar w:fldCharType="separate"/>
        </w:r>
        <w:r>
          <w:rPr>
            <w:noProof/>
            <w:webHidden/>
          </w:rPr>
          <w:t>5</w:t>
        </w:r>
        <w:r>
          <w:rPr>
            <w:noProof/>
            <w:webHidden/>
          </w:rPr>
          <w:fldChar w:fldCharType="end"/>
        </w:r>
      </w:hyperlink>
    </w:p>
    <w:p w14:paraId="0AE68993" w14:textId="0FBE0F7C"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30" w:history="1">
        <w:r w:rsidRPr="009334F8">
          <w:rPr>
            <w:rStyle w:val="Hyperlink"/>
            <w:rFonts w:ascii="Times New Roman" w:hAnsi="Times New Roman" w:cs="Times New Roman"/>
            <w:noProof/>
          </w:rPr>
          <w:t>Literature Review</w:t>
        </w:r>
        <w:r>
          <w:rPr>
            <w:noProof/>
            <w:webHidden/>
          </w:rPr>
          <w:tab/>
        </w:r>
        <w:r>
          <w:rPr>
            <w:noProof/>
            <w:webHidden/>
          </w:rPr>
          <w:fldChar w:fldCharType="begin"/>
        </w:r>
        <w:r>
          <w:rPr>
            <w:noProof/>
            <w:webHidden/>
          </w:rPr>
          <w:instrText xml:space="preserve"> PAGEREF _Toc65237430 \h </w:instrText>
        </w:r>
        <w:r>
          <w:rPr>
            <w:noProof/>
            <w:webHidden/>
          </w:rPr>
        </w:r>
        <w:r>
          <w:rPr>
            <w:noProof/>
            <w:webHidden/>
          </w:rPr>
          <w:fldChar w:fldCharType="separate"/>
        </w:r>
        <w:r>
          <w:rPr>
            <w:noProof/>
            <w:webHidden/>
          </w:rPr>
          <w:t>5</w:t>
        </w:r>
        <w:r>
          <w:rPr>
            <w:noProof/>
            <w:webHidden/>
          </w:rPr>
          <w:fldChar w:fldCharType="end"/>
        </w:r>
      </w:hyperlink>
    </w:p>
    <w:p w14:paraId="493892D6" w14:textId="56B2C049"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31" w:history="1">
        <w:r w:rsidRPr="009334F8">
          <w:rPr>
            <w:rStyle w:val="Hyperlink"/>
            <w:rFonts w:ascii="Times New Roman" w:hAnsi="Times New Roman" w:cs="Times New Roman"/>
            <w:noProof/>
          </w:rPr>
          <w:t>Methods</w:t>
        </w:r>
        <w:r>
          <w:rPr>
            <w:noProof/>
            <w:webHidden/>
          </w:rPr>
          <w:tab/>
        </w:r>
        <w:r>
          <w:rPr>
            <w:noProof/>
            <w:webHidden/>
          </w:rPr>
          <w:fldChar w:fldCharType="begin"/>
        </w:r>
        <w:r>
          <w:rPr>
            <w:noProof/>
            <w:webHidden/>
          </w:rPr>
          <w:instrText xml:space="preserve"> PAGEREF _Toc65237431 \h </w:instrText>
        </w:r>
        <w:r>
          <w:rPr>
            <w:noProof/>
            <w:webHidden/>
          </w:rPr>
        </w:r>
        <w:r>
          <w:rPr>
            <w:noProof/>
            <w:webHidden/>
          </w:rPr>
          <w:fldChar w:fldCharType="separate"/>
        </w:r>
        <w:r>
          <w:rPr>
            <w:noProof/>
            <w:webHidden/>
          </w:rPr>
          <w:t>5</w:t>
        </w:r>
        <w:r>
          <w:rPr>
            <w:noProof/>
            <w:webHidden/>
          </w:rPr>
          <w:fldChar w:fldCharType="end"/>
        </w:r>
      </w:hyperlink>
    </w:p>
    <w:p w14:paraId="1A65EBB1" w14:textId="5063DA60"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32" w:history="1">
        <w:r w:rsidRPr="009334F8">
          <w:rPr>
            <w:rStyle w:val="Hyperlink"/>
            <w:rFonts w:ascii="Times New Roman" w:hAnsi="Times New Roman" w:cs="Times New Roman"/>
            <w:noProof/>
          </w:rPr>
          <w:t>Survey</w:t>
        </w:r>
        <w:r>
          <w:rPr>
            <w:noProof/>
            <w:webHidden/>
          </w:rPr>
          <w:tab/>
        </w:r>
        <w:r>
          <w:rPr>
            <w:noProof/>
            <w:webHidden/>
          </w:rPr>
          <w:fldChar w:fldCharType="begin"/>
        </w:r>
        <w:r>
          <w:rPr>
            <w:noProof/>
            <w:webHidden/>
          </w:rPr>
          <w:instrText xml:space="preserve"> PAGEREF _Toc65237432 \h </w:instrText>
        </w:r>
        <w:r>
          <w:rPr>
            <w:noProof/>
            <w:webHidden/>
          </w:rPr>
        </w:r>
        <w:r>
          <w:rPr>
            <w:noProof/>
            <w:webHidden/>
          </w:rPr>
          <w:fldChar w:fldCharType="separate"/>
        </w:r>
        <w:r>
          <w:rPr>
            <w:noProof/>
            <w:webHidden/>
          </w:rPr>
          <w:t>5</w:t>
        </w:r>
        <w:r>
          <w:rPr>
            <w:noProof/>
            <w:webHidden/>
          </w:rPr>
          <w:fldChar w:fldCharType="end"/>
        </w:r>
      </w:hyperlink>
    </w:p>
    <w:p w14:paraId="530FB7DF" w14:textId="4D3905D4"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33" w:history="1">
        <w:r w:rsidRPr="009334F8">
          <w:rPr>
            <w:rStyle w:val="Hyperlink"/>
            <w:rFonts w:ascii="Times New Roman" w:hAnsi="Times New Roman" w:cs="Times New Roman"/>
            <w:noProof/>
          </w:rPr>
          <w:t>Econometric Model</w:t>
        </w:r>
        <w:r>
          <w:rPr>
            <w:noProof/>
            <w:webHidden/>
          </w:rPr>
          <w:tab/>
        </w:r>
        <w:r>
          <w:rPr>
            <w:noProof/>
            <w:webHidden/>
          </w:rPr>
          <w:fldChar w:fldCharType="begin"/>
        </w:r>
        <w:r>
          <w:rPr>
            <w:noProof/>
            <w:webHidden/>
          </w:rPr>
          <w:instrText xml:space="preserve"> PAGEREF _Toc65237433 \h </w:instrText>
        </w:r>
        <w:r>
          <w:rPr>
            <w:noProof/>
            <w:webHidden/>
          </w:rPr>
        </w:r>
        <w:r>
          <w:rPr>
            <w:noProof/>
            <w:webHidden/>
          </w:rPr>
          <w:fldChar w:fldCharType="separate"/>
        </w:r>
        <w:r>
          <w:rPr>
            <w:noProof/>
            <w:webHidden/>
          </w:rPr>
          <w:t>5</w:t>
        </w:r>
        <w:r>
          <w:rPr>
            <w:noProof/>
            <w:webHidden/>
          </w:rPr>
          <w:fldChar w:fldCharType="end"/>
        </w:r>
      </w:hyperlink>
    </w:p>
    <w:p w14:paraId="1D0DC64C" w14:textId="49DE77F3"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34" w:history="1">
        <w:r w:rsidRPr="009334F8">
          <w:rPr>
            <w:rStyle w:val="Hyperlink"/>
            <w:rFonts w:ascii="Times New Roman" w:hAnsi="Times New Roman" w:cs="Times New Roman"/>
            <w:noProof/>
          </w:rPr>
          <w:t>Explanatory Variables Included in the Models and Their Hypothesized Signs</w:t>
        </w:r>
        <w:r>
          <w:rPr>
            <w:noProof/>
            <w:webHidden/>
          </w:rPr>
          <w:tab/>
        </w:r>
        <w:r>
          <w:rPr>
            <w:noProof/>
            <w:webHidden/>
          </w:rPr>
          <w:fldChar w:fldCharType="begin"/>
        </w:r>
        <w:r>
          <w:rPr>
            <w:noProof/>
            <w:webHidden/>
          </w:rPr>
          <w:instrText xml:space="preserve"> PAGEREF _Toc65237434 \h </w:instrText>
        </w:r>
        <w:r>
          <w:rPr>
            <w:noProof/>
            <w:webHidden/>
          </w:rPr>
        </w:r>
        <w:r>
          <w:rPr>
            <w:noProof/>
            <w:webHidden/>
          </w:rPr>
          <w:fldChar w:fldCharType="separate"/>
        </w:r>
        <w:r>
          <w:rPr>
            <w:noProof/>
            <w:webHidden/>
          </w:rPr>
          <w:t>5</w:t>
        </w:r>
        <w:r>
          <w:rPr>
            <w:noProof/>
            <w:webHidden/>
          </w:rPr>
          <w:fldChar w:fldCharType="end"/>
        </w:r>
      </w:hyperlink>
    </w:p>
    <w:p w14:paraId="347D14BF" w14:textId="56FB2467"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35" w:history="1">
        <w:r w:rsidRPr="009334F8">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_Toc65237435 \h </w:instrText>
        </w:r>
        <w:r>
          <w:rPr>
            <w:noProof/>
            <w:webHidden/>
          </w:rPr>
        </w:r>
        <w:r>
          <w:rPr>
            <w:noProof/>
            <w:webHidden/>
          </w:rPr>
          <w:fldChar w:fldCharType="separate"/>
        </w:r>
        <w:r>
          <w:rPr>
            <w:noProof/>
            <w:webHidden/>
          </w:rPr>
          <w:t>5</w:t>
        </w:r>
        <w:r>
          <w:rPr>
            <w:noProof/>
            <w:webHidden/>
          </w:rPr>
          <w:fldChar w:fldCharType="end"/>
        </w:r>
      </w:hyperlink>
    </w:p>
    <w:p w14:paraId="3D91B3A3" w14:textId="02AC7D6C"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36" w:history="1">
        <w:r w:rsidRPr="009334F8">
          <w:rPr>
            <w:rStyle w:val="Hyperlink"/>
            <w:rFonts w:ascii="Times New Roman" w:hAnsi="Times New Roman" w:cs="Times New Roman"/>
            <w:noProof/>
          </w:rPr>
          <w:t>Survey Descriptive Statistics</w:t>
        </w:r>
        <w:r>
          <w:rPr>
            <w:noProof/>
            <w:webHidden/>
          </w:rPr>
          <w:tab/>
        </w:r>
        <w:r>
          <w:rPr>
            <w:noProof/>
            <w:webHidden/>
          </w:rPr>
          <w:fldChar w:fldCharType="begin"/>
        </w:r>
        <w:r>
          <w:rPr>
            <w:noProof/>
            <w:webHidden/>
          </w:rPr>
          <w:instrText xml:space="preserve"> PAGEREF _Toc65237436 \h </w:instrText>
        </w:r>
        <w:r>
          <w:rPr>
            <w:noProof/>
            <w:webHidden/>
          </w:rPr>
        </w:r>
        <w:r>
          <w:rPr>
            <w:noProof/>
            <w:webHidden/>
          </w:rPr>
          <w:fldChar w:fldCharType="separate"/>
        </w:r>
        <w:r>
          <w:rPr>
            <w:noProof/>
            <w:webHidden/>
          </w:rPr>
          <w:t>5</w:t>
        </w:r>
        <w:r>
          <w:rPr>
            <w:noProof/>
            <w:webHidden/>
          </w:rPr>
          <w:fldChar w:fldCharType="end"/>
        </w:r>
      </w:hyperlink>
    </w:p>
    <w:p w14:paraId="19A53C4C" w14:textId="2AE3B5F8"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37" w:history="1">
        <w:r w:rsidRPr="009334F8">
          <w:rPr>
            <w:rStyle w:val="Hyperlink"/>
            <w:rFonts w:ascii="Times New Roman" w:hAnsi="Times New Roman" w:cs="Times New Roman"/>
            <w:noProof/>
          </w:rPr>
          <w:t>Factors Affecting Producers’ Horn Fly Management Costs: Ordinary Least Squares Regression</w:t>
        </w:r>
        <w:r>
          <w:rPr>
            <w:noProof/>
            <w:webHidden/>
          </w:rPr>
          <w:tab/>
        </w:r>
        <w:r>
          <w:rPr>
            <w:noProof/>
            <w:webHidden/>
          </w:rPr>
          <w:fldChar w:fldCharType="begin"/>
        </w:r>
        <w:r>
          <w:rPr>
            <w:noProof/>
            <w:webHidden/>
          </w:rPr>
          <w:instrText xml:space="preserve"> PAGEREF _Toc65237437 \h </w:instrText>
        </w:r>
        <w:r>
          <w:rPr>
            <w:noProof/>
            <w:webHidden/>
          </w:rPr>
        </w:r>
        <w:r>
          <w:rPr>
            <w:noProof/>
            <w:webHidden/>
          </w:rPr>
          <w:fldChar w:fldCharType="separate"/>
        </w:r>
        <w:r>
          <w:rPr>
            <w:noProof/>
            <w:webHidden/>
          </w:rPr>
          <w:t>5</w:t>
        </w:r>
        <w:r>
          <w:rPr>
            <w:noProof/>
            <w:webHidden/>
          </w:rPr>
          <w:fldChar w:fldCharType="end"/>
        </w:r>
      </w:hyperlink>
    </w:p>
    <w:p w14:paraId="7306FF68" w14:textId="6098EC7A"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38" w:history="1">
        <w:r w:rsidRPr="009334F8">
          <w:rPr>
            <w:rStyle w:val="Hyperlink"/>
            <w:rFonts w:ascii="Times New Roman" w:hAnsi="Times New Roman" w:cs="Times New Roman"/>
            <w:noProof/>
          </w:rPr>
          <w:t>Factors Affecting Producers’ Horn Fly Management Costs: Quantile Regression</w:t>
        </w:r>
        <w:r>
          <w:rPr>
            <w:noProof/>
            <w:webHidden/>
          </w:rPr>
          <w:tab/>
        </w:r>
        <w:r>
          <w:rPr>
            <w:noProof/>
            <w:webHidden/>
          </w:rPr>
          <w:fldChar w:fldCharType="begin"/>
        </w:r>
        <w:r>
          <w:rPr>
            <w:noProof/>
            <w:webHidden/>
          </w:rPr>
          <w:instrText xml:space="preserve"> PAGEREF _Toc65237438 \h </w:instrText>
        </w:r>
        <w:r>
          <w:rPr>
            <w:noProof/>
            <w:webHidden/>
          </w:rPr>
        </w:r>
        <w:r>
          <w:rPr>
            <w:noProof/>
            <w:webHidden/>
          </w:rPr>
          <w:fldChar w:fldCharType="separate"/>
        </w:r>
        <w:r>
          <w:rPr>
            <w:noProof/>
            <w:webHidden/>
          </w:rPr>
          <w:t>5</w:t>
        </w:r>
        <w:r>
          <w:rPr>
            <w:noProof/>
            <w:webHidden/>
          </w:rPr>
          <w:fldChar w:fldCharType="end"/>
        </w:r>
      </w:hyperlink>
    </w:p>
    <w:p w14:paraId="6E8123C7" w14:textId="4FB872F5"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39" w:history="1">
        <w:r w:rsidRPr="009334F8">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_Toc65237439 \h </w:instrText>
        </w:r>
        <w:r>
          <w:rPr>
            <w:noProof/>
            <w:webHidden/>
          </w:rPr>
        </w:r>
        <w:r>
          <w:rPr>
            <w:noProof/>
            <w:webHidden/>
          </w:rPr>
          <w:fldChar w:fldCharType="separate"/>
        </w:r>
        <w:r>
          <w:rPr>
            <w:noProof/>
            <w:webHidden/>
          </w:rPr>
          <w:t>5</w:t>
        </w:r>
        <w:r>
          <w:rPr>
            <w:noProof/>
            <w:webHidden/>
          </w:rPr>
          <w:fldChar w:fldCharType="end"/>
        </w:r>
      </w:hyperlink>
    </w:p>
    <w:p w14:paraId="6B4671D1" w14:textId="3DCE8C87" w:rsidR="00941484" w:rsidRDefault="00941484">
      <w:pPr>
        <w:pStyle w:val="TOC1"/>
        <w:tabs>
          <w:tab w:val="right" w:leader="dot" w:pos="8630"/>
        </w:tabs>
        <w:rPr>
          <w:rFonts w:asciiTheme="minorHAnsi" w:eastAsiaTheme="minorEastAsia" w:hAnsiTheme="minorHAnsi" w:cstheme="minorBidi"/>
          <w:noProof/>
          <w:sz w:val="22"/>
          <w:szCs w:val="22"/>
        </w:rPr>
      </w:pPr>
      <w:hyperlink w:anchor="_Toc65237440" w:history="1">
        <w:r w:rsidRPr="009334F8">
          <w:rPr>
            <w:rStyle w:val="Hyperlink"/>
            <w:rFonts w:ascii="Times New Roman" w:hAnsi="Times New Roman" w:cs="Times New Roman"/>
            <w:noProof/>
          </w:rPr>
          <w:t>CHAPTER 3: TENNESSEE CATTLE PRODUCER PREFERENCES FOR BULL EXPECTED PROGENY DIFFERENCES (EPDS)</w:t>
        </w:r>
        <w:r>
          <w:rPr>
            <w:noProof/>
            <w:webHidden/>
          </w:rPr>
          <w:tab/>
        </w:r>
        <w:r>
          <w:rPr>
            <w:noProof/>
            <w:webHidden/>
          </w:rPr>
          <w:fldChar w:fldCharType="begin"/>
        </w:r>
        <w:r>
          <w:rPr>
            <w:noProof/>
            <w:webHidden/>
          </w:rPr>
          <w:instrText xml:space="preserve"> PAGEREF _Toc65237440 \h </w:instrText>
        </w:r>
        <w:r>
          <w:rPr>
            <w:noProof/>
            <w:webHidden/>
          </w:rPr>
        </w:r>
        <w:r>
          <w:rPr>
            <w:noProof/>
            <w:webHidden/>
          </w:rPr>
          <w:fldChar w:fldCharType="separate"/>
        </w:r>
        <w:r>
          <w:rPr>
            <w:noProof/>
            <w:webHidden/>
          </w:rPr>
          <w:t>6</w:t>
        </w:r>
        <w:r>
          <w:rPr>
            <w:noProof/>
            <w:webHidden/>
          </w:rPr>
          <w:fldChar w:fldCharType="end"/>
        </w:r>
      </w:hyperlink>
    </w:p>
    <w:p w14:paraId="088947C1" w14:textId="2BABC80D"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41" w:history="1">
        <w:r w:rsidRPr="009334F8">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_Toc65237441 \h </w:instrText>
        </w:r>
        <w:r>
          <w:rPr>
            <w:noProof/>
            <w:webHidden/>
          </w:rPr>
        </w:r>
        <w:r>
          <w:rPr>
            <w:noProof/>
            <w:webHidden/>
          </w:rPr>
          <w:fldChar w:fldCharType="separate"/>
        </w:r>
        <w:r>
          <w:rPr>
            <w:noProof/>
            <w:webHidden/>
          </w:rPr>
          <w:t>8</w:t>
        </w:r>
        <w:r>
          <w:rPr>
            <w:noProof/>
            <w:webHidden/>
          </w:rPr>
          <w:fldChar w:fldCharType="end"/>
        </w:r>
      </w:hyperlink>
    </w:p>
    <w:p w14:paraId="15926F16" w14:textId="6B830E43"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42" w:history="1">
        <w:r w:rsidRPr="009334F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_Toc65237442 \h </w:instrText>
        </w:r>
        <w:r>
          <w:rPr>
            <w:noProof/>
            <w:webHidden/>
          </w:rPr>
        </w:r>
        <w:r>
          <w:rPr>
            <w:noProof/>
            <w:webHidden/>
          </w:rPr>
          <w:fldChar w:fldCharType="separate"/>
        </w:r>
        <w:r>
          <w:rPr>
            <w:noProof/>
            <w:webHidden/>
          </w:rPr>
          <w:t>9</w:t>
        </w:r>
        <w:r>
          <w:rPr>
            <w:noProof/>
            <w:webHidden/>
          </w:rPr>
          <w:fldChar w:fldCharType="end"/>
        </w:r>
      </w:hyperlink>
    </w:p>
    <w:p w14:paraId="2DBC6CC5" w14:textId="65B6146A"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43" w:history="1">
        <w:r w:rsidRPr="009334F8">
          <w:rPr>
            <w:rStyle w:val="Hyperlink"/>
            <w:rFonts w:ascii="Times New Roman" w:hAnsi="Times New Roman" w:cs="Times New Roman"/>
            <w:noProof/>
          </w:rPr>
          <w:t>Literature Review</w:t>
        </w:r>
        <w:r>
          <w:rPr>
            <w:noProof/>
            <w:webHidden/>
          </w:rPr>
          <w:tab/>
        </w:r>
        <w:r>
          <w:rPr>
            <w:noProof/>
            <w:webHidden/>
          </w:rPr>
          <w:fldChar w:fldCharType="begin"/>
        </w:r>
        <w:r>
          <w:rPr>
            <w:noProof/>
            <w:webHidden/>
          </w:rPr>
          <w:instrText xml:space="preserve"> PAGEREF _Toc65237443 \h </w:instrText>
        </w:r>
        <w:r>
          <w:rPr>
            <w:noProof/>
            <w:webHidden/>
          </w:rPr>
        </w:r>
        <w:r>
          <w:rPr>
            <w:noProof/>
            <w:webHidden/>
          </w:rPr>
          <w:fldChar w:fldCharType="separate"/>
        </w:r>
        <w:r>
          <w:rPr>
            <w:noProof/>
            <w:webHidden/>
          </w:rPr>
          <w:t>9</w:t>
        </w:r>
        <w:r>
          <w:rPr>
            <w:noProof/>
            <w:webHidden/>
          </w:rPr>
          <w:fldChar w:fldCharType="end"/>
        </w:r>
      </w:hyperlink>
    </w:p>
    <w:p w14:paraId="30A589E0" w14:textId="60C94737"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44" w:history="1">
        <w:r w:rsidRPr="009334F8">
          <w:rPr>
            <w:rStyle w:val="Hyperlink"/>
            <w:rFonts w:ascii="Times New Roman" w:hAnsi="Times New Roman" w:cs="Times New Roman"/>
            <w:noProof/>
          </w:rPr>
          <w:t>Industry Overview</w:t>
        </w:r>
        <w:r>
          <w:rPr>
            <w:noProof/>
            <w:webHidden/>
          </w:rPr>
          <w:tab/>
        </w:r>
        <w:r>
          <w:rPr>
            <w:noProof/>
            <w:webHidden/>
          </w:rPr>
          <w:fldChar w:fldCharType="begin"/>
        </w:r>
        <w:r>
          <w:rPr>
            <w:noProof/>
            <w:webHidden/>
          </w:rPr>
          <w:instrText xml:space="preserve"> PAGEREF _Toc65237444 \h </w:instrText>
        </w:r>
        <w:r>
          <w:rPr>
            <w:noProof/>
            <w:webHidden/>
          </w:rPr>
        </w:r>
        <w:r>
          <w:rPr>
            <w:noProof/>
            <w:webHidden/>
          </w:rPr>
          <w:fldChar w:fldCharType="separate"/>
        </w:r>
        <w:r>
          <w:rPr>
            <w:noProof/>
            <w:webHidden/>
          </w:rPr>
          <w:t>9</w:t>
        </w:r>
        <w:r>
          <w:rPr>
            <w:noProof/>
            <w:webHidden/>
          </w:rPr>
          <w:fldChar w:fldCharType="end"/>
        </w:r>
      </w:hyperlink>
    </w:p>
    <w:p w14:paraId="59A714B7" w14:textId="5AAA6017"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45" w:history="1">
        <w:r w:rsidRPr="009334F8">
          <w:rPr>
            <w:rStyle w:val="Hyperlink"/>
            <w:rFonts w:ascii="Times New Roman" w:hAnsi="Times New Roman" w:cs="Times New Roman"/>
            <w:noProof/>
          </w:rPr>
          <w:t>Selection of Breeding Stock</w:t>
        </w:r>
        <w:r>
          <w:rPr>
            <w:noProof/>
            <w:webHidden/>
          </w:rPr>
          <w:tab/>
        </w:r>
        <w:r>
          <w:rPr>
            <w:noProof/>
            <w:webHidden/>
          </w:rPr>
          <w:fldChar w:fldCharType="begin"/>
        </w:r>
        <w:r>
          <w:rPr>
            <w:noProof/>
            <w:webHidden/>
          </w:rPr>
          <w:instrText xml:space="preserve"> PAGEREF _Toc65237445 \h </w:instrText>
        </w:r>
        <w:r>
          <w:rPr>
            <w:noProof/>
            <w:webHidden/>
          </w:rPr>
        </w:r>
        <w:r>
          <w:rPr>
            <w:noProof/>
            <w:webHidden/>
          </w:rPr>
          <w:fldChar w:fldCharType="separate"/>
        </w:r>
        <w:r>
          <w:rPr>
            <w:noProof/>
            <w:webHidden/>
          </w:rPr>
          <w:t>9</w:t>
        </w:r>
        <w:r>
          <w:rPr>
            <w:noProof/>
            <w:webHidden/>
          </w:rPr>
          <w:fldChar w:fldCharType="end"/>
        </w:r>
      </w:hyperlink>
    </w:p>
    <w:p w14:paraId="79D28F1D" w14:textId="5F064107"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46" w:history="1">
        <w:r w:rsidRPr="009334F8">
          <w:rPr>
            <w:rStyle w:val="Hyperlink"/>
            <w:rFonts w:ascii="Times New Roman" w:hAnsi="Times New Roman" w:cs="Times New Roman"/>
            <w:noProof/>
          </w:rPr>
          <w:t>Relevant Studies</w:t>
        </w:r>
        <w:r>
          <w:rPr>
            <w:noProof/>
            <w:webHidden/>
          </w:rPr>
          <w:tab/>
        </w:r>
        <w:r>
          <w:rPr>
            <w:noProof/>
            <w:webHidden/>
          </w:rPr>
          <w:fldChar w:fldCharType="begin"/>
        </w:r>
        <w:r>
          <w:rPr>
            <w:noProof/>
            <w:webHidden/>
          </w:rPr>
          <w:instrText xml:space="preserve"> PAGEREF _Toc65237446 \h </w:instrText>
        </w:r>
        <w:r>
          <w:rPr>
            <w:noProof/>
            <w:webHidden/>
          </w:rPr>
        </w:r>
        <w:r>
          <w:rPr>
            <w:noProof/>
            <w:webHidden/>
          </w:rPr>
          <w:fldChar w:fldCharType="separate"/>
        </w:r>
        <w:r>
          <w:rPr>
            <w:noProof/>
            <w:webHidden/>
          </w:rPr>
          <w:t>9</w:t>
        </w:r>
        <w:r>
          <w:rPr>
            <w:noProof/>
            <w:webHidden/>
          </w:rPr>
          <w:fldChar w:fldCharType="end"/>
        </w:r>
      </w:hyperlink>
    </w:p>
    <w:p w14:paraId="1DC93530" w14:textId="6D1BB6AB"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47" w:history="1">
        <w:r w:rsidRPr="009334F8">
          <w:rPr>
            <w:rStyle w:val="Hyperlink"/>
            <w:rFonts w:ascii="Times New Roman" w:hAnsi="Times New Roman" w:cs="Times New Roman"/>
            <w:noProof/>
          </w:rPr>
          <w:t>Methods</w:t>
        </w:r>
        <w:r>
          <w:rPr>
            <w:noProof/>
            <w:webHidden/>
          </w:rPr>
          <w:tab/>
        </w:r>
        <w:r>
          <w:rPr>
            <w:noProof/>
            <w:webHidden/>
          </w:rPr>
          <w:fldChar w:fldCharType="begin"/>
        </w:r>
        <w:r>
          <w:rPr>
            <w:noProof/>
            <w:webHidden/>
          </w:rPr>
          <w:instrText xml:space="preserve"> PAGEREF _Toc65237447 \h </w:instrText>
        </w:r>
        <w:r>
          <w:rPr>
            <w:noProof/>
            <w:webHidden/>
          </w:rPr>
        </w:r>
        <w:r>
          <w:rPr>
            <w:noProof/>
            <w:webHidden/>
          </w:rPr>
          <w:fldChar w:fldCharType="separate"/>
        </w:r>
        <w:r>
          <w:rPr>
            <w:noProof/>
            <w:webHidden/>
          </w:rPr>
          <w:t>9</w:t>
        </w:r>
        <w:r>
          <w:rPr>
            <w:noProof/>
            <w:webHidden/>
          </w:rPr>
          <w:fldChar w:fldCharType="end"/>
        </w:r>
      </w:hyperlink>
    </w:p>
    <w:p w14:paraId="4B0A2A69" w14:textId="73268C90"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48" w:history="1">
        <w:r w:rsidRPr="009334F8">
          <w:rPr>
            <w:rStyle w:val="Hyperlink"/>
            <w:rFonts w:ascii="Times New Roman" w:hAnsi="Times New Roman" w:cs="Times New Roman"/>
            <w:noProof/>
          </w:rPr>
          <w:t>Survey Design</w:t>
        </w:r>
        <w:r>
          <w:rPr>
            <w:noProof/>
            <w:webHidden/>
          </w:rPr>
          <w:tab/>
        </w:r>
        <w:r>
          <w:rPr>
            <w:noProof/>
            <w:webHidden/>
          </w:rPr>
          <w:fldChar w:fldCharType="begin"/>
        </w:r>
        <w:r>
          <w:rPr>
            <w:noProof/>
            <w:webHidden/>
          </w:rPr>
          <w:instrText xml:space="preserve"> PAGEREF _Toc65237448 \h </w:instrText>
        </w:r>
        <w:r>
          <w:rPr>
            <w:noProof/>
            <w:webHidden/>
          </w:rPr>
        </w:r>
        <w:r>
          <w:rPr>
            <w:noProof/>
            <w:webHidden/>
          </w:rPr>
          <w:fldChar w:fldCharType="separate"/>
        </w:r>
        <w:r>
          <w:rPr>
            <w:noProof/>
            <w:webHidden/>
          </w:rPr>
          <w:t>9</w:t>
        </w:r>
        <w:r>
          <w:rPr>
            <w:noProof/>
            <w:webHidden/>
          </w:rPr>
          <w:fldChar w:fldCharType="end"/>
        </w:r>
      </w:hyperlink>
    </w:p>
    <w:p w14:paraId="6009CBEB" w14:textId="4C46B712"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49" w:history="1">
        <w:r w:rsidRPr="009334F8">
          <w:rPr>
            <w:rStyle w:val="Hyperlink"/>
            <w:rFonts w:ascii="Times New Roman" w:hAnsi="Times New Roman" w:cs="Times New Roman"/>
            <w:noProof/>
          </w:rPr>
          <w:t>Econometric Model</w:t>
        </w:r>
        <w:r>
          <w:rPr>
            <w:noProof/>
            <w:webHidden/>
          </w:rPr>
          <w:tab/>
        </w:r>
        <w:r>
          <w:rPr>
            <w:noProof/>
            <w:webHidden/>
          </w:rPr>
          <w:fldChar w:fldCharType="begin"/>
        </w:r>
        <w:r>
          <w:rPr>
            <w:noProof/>
            <w:webHidden/>
          </w:rPr>
          <w:instrText xml:space="preserve"> PAGEREF _Toc65237449 \h </w:instrText>
        </w:r>
        <w:r>
          <w:rPr>
            <w:noProof/>
            <w:webHidden/>
          </w:rPr>
        </w:r>
        <w:r>
          <w:rPr>
            <w:noProof/>
            <w:webHidden/>
          </w:rPr>
          <w:fldChar w:fldCharType="separate"/>
        </w:r>
        <w:r>
          <w:rPr>
            <w:noProof/>
            <w:webHidden/>
          </w:rPr>
          <w:t>9</w:t>
        </w:r>
        <w:r>
          <w:rPr>
            <w:noProof/>
            <w:webHidden/>
          </w:rPr>
          <w:fldChar w:fldCharType="end"/>
        </w:r>
      </w:hyperlink>
    </w:p>
    <w:p w14:paraId="72E0E50A" w14:textId="0498C692"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50" w:history="1">
        <w:r w:rsidRPr="009334F8">
          <w:rPr>
            <w:rStyle w:val="Hyperlink"/>
            <w:rFonts w:ascii="Times New Roman" w:hAnsi="Times New Roman" w:cs="Times New Roman"/>
            <w:noProof/>
          </w:rPr>
          <w:t>Explanatory Variables Included in the Models and Their Hypothesized Signs</w:t>
        </w:r>
        <w:r>
          <w:rPr>
            <w:noProof/>
            <w:webHidden/>
          </w:rPr>
          <w:tab/>
        </w:r>
        <w:r>
          <w:rPr>
            <w:noProof/>
            <w:webHidden/>
          </w:rPr>
          <w:fldChar w:fldCharType="begin"/>
        </w:r>
        <w:r>
          <w:rPr>
            <w:noProof/>
            <w:webHidden/>
          </w:rPr>
          <w:instrText xml:space="preserve"> PAGEREF _Toc65237450 \h </w:instrText>
        </w:r>
        <w:r>
          <w:rPr>
            <w:noProof/>
            <w:webHidden/>
          </w:rPr>
        </w:r>
        <w:r>
          <w:rPr>
            <w:noProof/>
            <w:webHidden/>
          </w:rPr>
          <w:fldChar w:fldCharType="separate"/>
        </w:r>
        <w:r>
          <w:rPr>
            <w:noProof/>
            <w:webHidden/>
          </w:rPr>
          <w:t>9</w:t>
        </w:r>
        <w:r>
          <w:rPr>
            <w:noProof/>
            <w:webHidden/>
          </w:rPr>
          <w:fldChar w:fldCharType="end"/>
        </w:r>
      </w:hyperlink>
    </w:p>
    <w:p w14:paraId="38BF9556" w14:textId="3BEA357D"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51" w:history="1">
        <w:r w:rsidRPr="009334F8">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_Toc65237451 \h </w:instrText>
        </w:r>
        <w:r>
          <w:rPr>
            <w:noProof/>
            <w:webHidden/>
          </w:rPr>
        </w:r>
        <w:r>
          <w:rPr>
            <w:noProof/>
            <w:webHidden/>
          </w:rPr>
          <w:fldChar w:fldCharType="separate"/>
        </w:r>
        <w:r>
          <w:rPr>
            <w:noProof/>
            <w:webHidden/>
          </w:rPr>
          <w:t>9</w:t>
        </w:r>
        <w:r>
          <w:rPr>
            <w:noProof/>
            <w:webHidden/>
          </w:rPr>
          <w:fldChar w:fldCharType="end"/>
        </w:r>
      </w:hyperlink>
    </w:p>
    <w:p w14:paraId="28D0E2E1" w14:textId="5A9AC3AF"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52" w:history="1">
        <w:r w:rsidRPr="009334F8">
          <w:rPr>
            <w:rStyle w:val="Hyperlink"/>
            <w:rFonts w:ascii="Times New Roman" w:hAnsi="Times New Roman" w:cs="Times New Roman"/>
            <w:noProof/>
          </w:rPr>
          <w:t>Survey Descriptive Statistics</w:t>
        </w:r>
        <w:r>
          <w:rPr>
            <w:noProof/>
            <w:webHidden/>
          </w:rPr>
          <w:tab/>
        </w:r>
        <w:r>
          <w:rPr>
            <w:noProof/>
            <w:webHidden/>
          </w:rPr>
          <w:fldChar w:fldCharType="begin"/>
        </w:r>
        <w:r>
          <w:rPr>
            <w:noProof/>
            <w:webHidden/>
          </w:rPr>
          <w:instrText xml:space="preserve"> PAGEREF _Toc65237452 \h </w:instrText>
        </w:r>
        <w:r>
          <w:rPr>
            <w:noProof/>
            <w:webHidden/>
          </w:rPr>
        </w:r>
        <w:r>
          <w:rPr>
            <w:noProof/>
            <w:webHidden/>
          </w:rPr>
          <w:fldChar w:fldCharType="separate"/>
        </w:r>
        <w:r>
          <w:rPr>
            <w:noProof/>
            <w:webHidden/>
          </w:rPr>
          <w:t>9</w:t>
        </w:r>
        <w:r>
          <w:rPr>
            <w:noProof/>
            <w:webHidden/>
          </w:rPr>
          <w:fldChar w:fldCharType="end"/>
        </w:r>
      </w:hyperlink>
    </w:p>
    <w:p w14:paraId="709C9505" w14:textId="7F79FC71"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53" w:history="1">
        <w:r w:rsidRPr="009334F8">
          <w:rPr>
            <w:rStyle w:val="Hyperlink"/>
            <w:rFonts w:ascii="Times New Roman" w:hAnsi="Times New Roman" w:cs="Times New Roman"/>
            <w:noProof/>
          </w:rPr>
          <w:t>Factors Affecting Producers’ Preferences for Genomic Enhanced EPDs</w:t>
        </w:r>
        <w:r>
          <w:rPr>
            <w:noProof/>
            <w:webHidden/>
          </w:rPr>
          <w:tab/>
        </w:r>
        <w:r>
          <w:rPr>
            <w:noProof/>
            <w:webHidden/>
          </w:rPr>
          <w:fldChar w:fldCharType="begin"/>
        </w:r>
        <w:r>
          <w:rPr>
            <w:noProof/>
            <w:webHidden/>
          </w:rPr>
          <w:instrText xml:space="preserve"> PAGEREF _Toc65237453 \h </w:instrText>
        </w:r>
        <w:r>
          <w:rPr>
            <w:noProof/>
            <w:webHidden/>
          </w:rPr>
        </w:r>
        <w:r>
          <w:rPr>
            <w:noProof/>
            <w:webHidden/>
          </w:rPr>
          <w:fldChar w:fldCharType="separate"/>
        </w:r>
        <w:r>
          <w:rPr>
            <w:noProof/>
            <w:webHidden/>
          </w:rPr>
          <w:t>9</w:t>
        </w:r>
        <w:r>
          <w:rPr>
            <w:noProof/>
            <w:webHidden/>
          </w:rPr>
          <w:fldChar w:fldCharType="end"/>
        </w:r>
      </w:hyperlink>
    </w:p>
    <w:p w14:paraId="420DE55D" w14:textId="4D43AF92"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54" w:history="1">
        <w:r w:rsidRPr="009334F8">
          <w:rPr>
            <w:rStyle w:val="Hyperlink"/>
            <w:rFonts w:ascii="Times New Roman" w:hAnsi="Times New Roman" w:cs="Times New Roman"/>
            <w:noProof/>
          </w:rPr>
          <w:t>Willingness to Pay</w:t>
        </w:r>
        <w:r>
          <w:rPr>
            <w:noProof/>
            <w:webHidden/>
          </w:rPr>
          <w:tab/>
        </w:r>
        <w:r>
          <w:rPr>
            <w:noProof/>
            <w:webHidden/>
          </w:rPr>
          <w:fldChar w:fldCharType="begin"/>
        </w:r>
        <w:r>
          <w:rPr>
            <w:noProof/>
            <w:webHidden/>
          </w:rPr>
          <w:instrText xml:space="preserve"> PAGEREF _Toc65237454 \h </w:instrText>
        </w:r>
        <w:r>
          <w:rPr>
            <w:noProof/>
            <w:webHidden/>
          </w:rPr>
        </w:r>
        <w:r>
          <w:rPr>
            <w:noProof/>
            <w:webHidden/>
          </w:rPr>
          <w:fldChar w:fldCharType="separate"/>
        </w:r>
        <w:r>
          <w:rPr>
            <w:noProof/>
            <w:webHidden/>
          </w:rPr>
          <w:t>9</w:t>
        </w:r>
        <w:r>
          <w:rPr>
            <w:noProof/>
            <w:webHidden/>
          </w:rPr>
          <w:fldChar w:fldCharType="end"/>
        </w:r>
      </w:hyperlink>
    </w:p>
    <w:p w14:paraId="2A250710" w14:textId="607D4DB9" w:rsidR="00941484" w:rsidRDefault="00941484">
      <w:pPr>
        <w:pStyle w:val="TOC1"/>
        <w:tabs>
          <w:tab w:val="right" w:leader="dot" w:pos="8630"/>
        </w:tabs>
        <w:rPr>
          <w:rFonts w:asciiTheme="minorHAnsi" w:eastAsiaTheme="minorEastAsia" w:hAnsiTheme="minorHAnsi" w:cstheme="minorBidi"/>
          <w:noProof/>
          <w:sz w:val="22"/>
          <w:szCs w:val="22"/>
        </w:rPr>
      </w:pPr>
      <w:hyperlink w:anchor="_Toc65237455" w:history="1">
        <w:r w:rsidRPr="009334F8">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_Toc65237455 \h </w:instrText>
        </w:r>
        <w:r>
          <w:rPr>
            <w:noProof/>
            <w:webHidden/>
          </w:rPr>
        </w:r>
        <w:r>
          <w:rPr>
            <w:noProof/>
            <w:webHidden/>
          </w:rPr>
          <w:fldChar w:fldCharType="separate"/>
        </w:r>
        <w:r>
          <w:rPr>
            <w:noProof/>
            <w:webHidden/>
          </w:rPr>
          <w:t>9</w:t>
        </w:r>
        <w:r>
          <w:rPr>
            <w:noProof/>
            <w:webHidden/>
          </w:rPr>
          <w:fldChar w:fldCharType="end"/>
        </w:r>
      </w:hyperlink>
    </w:p>
    <w:p w14:paraId="698CC854" w14:textId="563F38EA" w:rsidR="00941484" w:rsidRDefault="00941484">
      <w:pPr>
        <w:pStyle w:val="TOC1"/>
        <w:tabs>
          <w:tab w:val="right" w:leader="dot" w:pos="8630"/>
        </w:tabs>
        <w:rPr>
          <w:rFonts w:asciiTheme="minorHAnsi" w:eastAsiaTheme="minorEastAsia" w:hAnsiTheme="minorHAnsi" w:cstheme="minorBidi"/>
          <w:noProof/>
          <w:sz w:val="22"/>
          <w:szCs w:val="22"/>
        </w:rPr>
      </w:pPr>
      <w:hyperlink w:anchor="_Toc65237456" w:history="1">
        <w:r w:rsidRPr="009334F8">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_Toc65237456 \h </w:instrText>
        </w:r>
        <w:r>
          <w:rPr>
            <w:noProof/>
            <w:webHidden/>
          </w:rPr>
        </w:r>
        <w:r>
          <w:rPr>
            <w:noProof/>
            <w:webHidden/>
          </w:rPr>
          <w:fldChar w:fldCharType="separate"/>
        </w:r>
        <w:r>
          <w:rPr>
            <w:noProof/>
            <w:webHidden/>
          </w:rPr>
          <w:t>10</w:t>
        </w:r>
        <w:r>
          <w:rPr>
            <w:noProof/>
            <w:webHidden/>
          </w:rPr>
          <w:fldChar w:fldCharType="end"/>
        </w:r>
      </w:hyperlink>
    </w:p>
    <w:p w14:paraId="58EE1E59" w14:textId="7256F902"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57" w:history="1">
        <w:r w:rsidRPr="009334F8">
          <w:rPr>
            <w:rStyle w:val="Hyperlink"/>
            <w:rFonts w:ascii="Times New Roman" w:hAnsi="Times New Roman" w:cs="Times New Roman"/>
            <w:noProof/>
          </w:rPr>
          <w:t>Heading 2</w:t>
        </w:r>
        <w:r>
          <w:rPr>
            <w:noProof/>
            <w:webHidden/>
          </w:rPr>
          <w:tab/>
        </w:r>
        <w:r>
          <w:rPr>
            <w:noProof/>
            <w:webHidden/>
          </w:rPr>
          <w:fldChar w:fldCharType="begin"/>
        </w:r>
        <w:r>
          <w:rPr>
            <w:noProof/>
            <w:webHidden/>
          </w:rPr>
          <w:instrText xml:space="preserve"> PAGEREF _Toc65237457 \h </w:instrText>
        </w:r>
        <w:r>
          <w:rPr>
            <w:noProof/>
            <w:webHidden/>
          </w:rPr>
        </w:r>
        <w:r>
          <w:rPr>
            <w:noProof/>
            <w:webHidden/>
          </w:rPr>
          <w:fldChar w:fldCharType="separate"/>
        </w:r>
        <w:r>
          <w:rPr>
            <w:noProof/>
            <w:webHidden/>
          </w:rPr>
          <w:t>10</w:t>
        </w:r>
        <w:r>
          <w:rPr>
            <w:noProof/>
            <w:webHidden/>
          </w:rPr>
          <w:fldChar w:fldCharType="end"/>
        </w:r>
      </w:hyperlink>
    </w:p>
    <w:p w14:paraId="420F2262" w14:textId="57804717" w:rsidR="00941484" w:rsidRDefault="00941484">
      <w:pPr>
        <w:pStyle w:val="TOC1"/>
        <w:tabs>
          <w:tab w:val="right" w:leader="dot" w:pos="8630"/>
        </w:tabs>
        <w:rPr>
          <w:rFonts w:asciiTheme="minorHAnsi" w:eastAsiaTheme="minorEastAsia" w:hAnsiTheme="minorHAnsi" w:cstheme="minorBidi"/>
          <w:noProof/>
          <w:sz w:val="22"/>
          <w:szCs w:val="22"/>
        </w:rPr>
      </w:pPr>
      <w:hyperlink w:anchor="_Toc65237458" w:history="1">
        <w:r w:rsidRPr="009334F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_Toc65237458 \h </w:instrText>
        </w:r>
        <w:r>
          <w:rPr>
            <w:noProof/>
            <w:webHidden/>
          </w:rPr>
        </w:r>
        <w:r>
          <w:rPr>
            <w:noProof/>
            <w:webHidden/>
          </w:rPr>
          <w:fldChar w:fldCharType="separate"/>
        </w:r>
        <w:r>
          <w:rPr>
            <w:noProof/>
            <w:webHidden/>
          </w:rPr>
          <w:t>11</w:t>
        </w:r>
        <w:r>
          <w:rPr>
            <w:noProof/>
            <w:webHidden/>
          </w:rPr>
          <w:fldChar w:fldCharType="end"/>
        </w:r>
      </w:hyperlink>
    </w:p>
    <w:p w14:paraId="59A6F293" w14:textId="456C1D18" w:rsidR="00941484" w:rsidRDefault="00941484">
      <w:pPr>
        <w:pStyle w:val="TOC1"/>
        <w:tabs>
          <w:tab w:val="right" w:leader="dot" w:pos="8630"/>
        </w:tabs>
        <w:rPr>
          <w:rFonts w:asciiTheme="minorHAnsi" w:eastAsiaTheme="minorEastAsia" w:hAnsiTheme="minorHAnsi" w:cstheme="minorBidi"/>
          <w:noProof/>
          <w:sz w:val="22"/>
          <w:szCs w:val="22"/>
        </w:rPr>
      </w:pPr>
      <w:hyperlink w:anchor="_Toc65237459" w:history="1">
        <w:r w:rsidRPr="009334F8">
          <w:rPr>
            <w:rStyle w:val="Hyperlink"/>
            <w:rFonts w:ascii="Times New Roman" w:hAnsi="Times New Roman" w:cs="Times New Roman"/>
            <w:noProof/>
          </w:rPr>
          <w:t>Appendices</w:t>
        </w:r>
        <w:r>
          <w:rPr>
            <w:noProof/>
            <w:webHidden/>
          </w:rPr>
          <w:tab/>
        </w:r>
        <w:r>
          <w:rPr>
            <w:noProof/>
            <w:webHidden/>
          </w:rPr>
          <w:fldChar w:fldCharType="begin"/>
        </w:r>
        <w:r>
          <w:rPr>
            <w:noProof/>
            <w:webHidden/>
          </w:rPr>
          <w:instrText xml:space="preserve"> PAGEREF _Toc65237459 \h </w:instrText>
        </w:r>
        <w:r>
          <w:rPr>
            <w:noProof/>
            <w:webHidden/>
          </w:rPr>
        </w:r>
        <w:r>
          <w:rPr>
            <w:noProof/>
            <w:webHidden/>
          </w:rPr>
          <w:fldChar w:fldCharType="separate"/>
        </w:r>
        <w:r>
          <w:rPr>
            <w:noProof/>
            <w:webHidden/>
          </w:rPr>
          <w:t>12</w:t>
        </w:r>
        <w:r>
          <w:rPr>
            <w:noProof/>
            <w:webHidden/>
          </w:rPr>
          <w:fldChar w:fldCharType="end"/>
        </w:r>
      </w:hyperlink>
    </w:p>
    <w:p w14:paraId="74B4DD99" w14:textId="4CEF8907"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60" w:history="1">
        <w:r w:rsidRPr="009334F8">
          <w:rPr>
            <w:rStyle w:val="Hyperlink"/>
            <w:rFonts w:ascii="Times New Roman" w:hAnsi="Times New Roman" w:cs="Times New Roman"/>
            <w:noProof/>
          </w:rPr>
          <w:t>Appendix A: Tables</w:t>
        </w:r>
        <w:r>
          <w:rPr>
            <w:noProof/>
            <w:webHidden/>
          </w:rPr>
          <w:tab/>
        </w:r>
        <w:r>
          <w:rPr>
            <w:noProof/>
            <w:webHidden/>
          </w:rPr>
          <w:fldChar w:fldCharType="begin"/>
        </w:r>
        <w:r>
          <w:rPr>
            <w:noProof/>
            <w:webHidden/>
          </w:rPr>
          <w:instrText xml:space="preserve"> PAGEREF _Toc65237460 \h </w:instrText>
        </w:r>
        <w:r>
          <w:rPr>
            <w:noProof/>
            <w:webHidden/>
          </w:rPr>
        </w:r>
        <w:r>
          <w:rPr>
            <w:noProof/>
            <w:webHidden/>
          </w:rPr>
          <w:fldChar w:fldCharType="separate"/>
        </w:r>
        <w:r>
          <w:rPr>
            <w:noProof/>
            <w:webHidden/>
          </w:rPr>
          <w:t>13</w:t>
        </w:r>
        <w:r>
          <w:rPr>
            <w:noProof/>
            <w:webHidden/>
          </w:rPr>
          <w:fldChar w:fldCharType="end"/>
        </w:r>
      </w:hyperlink>
    </w:p>
    <w:p w14:paraId="59A61B82" w14:textId="02D8C4A6"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61" w:history="1">
        <w:r w:rsidRPr="009334F8">
          <w:rPr>
            <w:rStyle w:val="Hyperlink"/>
            <w:rFonts w:ascii="Times New Roman" w:hAnsi="Times New Roman" w:cs="Times New Roman"/>
            <w:noProof/>
          </w:rPr>
          <w:t>Appendix B: Figures</w:t>
        </w:r>
        <w:r>
          <w:rPr>
            <w:noProof/>
            <w:webHidden/>
          </w:rPr>
          <w:tab/>
        </w:r>
        <w:r>
          <w:rPr>
            <w:noProof/>
            <w:webHidden/>
          </w:rPr>
          <w:fldChar w:fldCharType="begin"/>
        </w:r>
        <w:r>
          <w:rPr>
            <w:noProof/>
            <w:webHidden/>
          </w:rPr>
          <w:instrText xml:space="preserve"> PAGEREF _Toc65237461 \h </w:instrText>
        </w:r>
        <w:r>
          <w:rPr>
            <w:noProof/>
            <w:webHidden/>
          </w:rPr>
        </w:r>
        <w:r>
          <w:rPr>
            <w:noProof/>
            <w:webHidden/>
          </w:rPr>
          <w:fldChar w:fldCharType="separate"/>
        </w:r>
        <w:r>
          <w:rPr>
            <w:noProof/>
            <w:webHidden/>
          </w:rPr>
          <w:t>15</w:t>
        </w:r>
        <w:r>
          <w:rPr>
            <w:noProof/>
            <w:webHidden/>
          </w:rPr>
          <w:fldChar w:fldCharType="end"/>
        </w:r>
      </w:hyperlink>
    </w:p>
    <w:p w14:paraId="547A3DD7" w14:textId="58F9E660" w:rsidR="00941484" w:rsidRDefault="00941484">
      <w:pPr>
        <w:pStyle w:val="TOC2"/>
        <w:tabs>
          <w:tab w:val="right" w:leader="dot" w:pos="8630"/>
        </w:tabs>
        <w:rPr>
          <w:rFonts w:asciiTheme="minorHAnsi" w:eastAsiaTheme="minorEastAsia" w:hAnsiTheme="minorHAnsi" w:cstheme="minorBidi"/>
          <w:noProof/>
          <w:sz w:val="22"/>
          <w:szCs w:val="22"/>
        </w:rPr>
      </w:pPr>
      <w:hyperlink w:anchor="_Toc65237462" w:history="1">
        <w:r w:rsidRPr="009334F8">
          <w:rPr>
            <w:rStyle w:val="Hyperlink"/>
            <w:rFonts w:ascii="Times New Roman" w:hAnsi="Times New Roman" w:cs="Times New Roman"/>
            <w:noProof/>
          </w:rPr>
          <w:t>Appendix C: Surveys</w:t>
        </w:r>
        <w:r>
          <w:rPr>
            <w:noProof/>
            <w:webHidden/>
          </w:rPr>
          <w:tab/>
        </w:r>
        <w:r>
          <w:rPr>
            <w:noProof/>
            <w:webHidden/>
          </w:rPr>
          <w:fldChar w:fldCharType="begin"/>
        </w:r>
        <w:r>
          <w:rPr>
            <w:noProof/>
            <w:webHidden/>
          </w:rPr>
          <w:instrText xml:space="preserve"> PAGEREF _Toc65237462 \h </w:instrText>
        </w:r>
        <w:r>
          <w:rPr>
            <w:noProof/>
            <w:webHidden/>
          </w:rPr>
        </w:r>
        <w:r>
          <w:rPr>
            <w:noProof/>
            <w:webHidden/>
          </w:rPr>
          <w:fldChar w:fldCharType="separate"/>
        </w:r>
        <w:r>
          <w:rPr>
            <w:noProof/>
            <w:webHidden/>
          </w:rPr>
          <w:t>17</w:t>
        </w:r>
        <w:r>
          <w:rPr>
            <w:noProof/>
            <w:webHidden/>
          </w:rPr>
          <w:fldChar w:fldCharType="end"/>
        </w:r>
      </w:hyperlink>
    </w:p>
    <w:p w14:paraId="70A3455B" w14:textId="414ECE69"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63" w:history="1">
        <w:r w:rsidRPr="009334F8">
          <w:rPr>
            <w:rStyle w:val="Hyperlink"/>
            <w:rFonts w:ascii="Times New Roman" w:hAnsi="Times New Roman" w:cs="Times New Roman"/>
            <w:noProof/>
          </w:rPr>
          <w:t>Tennessee and Texas Horn Fly Survey</w:t>
        </w:r>
        <w:r>
          <w:rPr>
            <w:noProof/>
            <w:webHidden/>
          </w:rPr>
          <w:tab/>
        </w:r>
        <w:r>
          <w:rPr>
            <w:noProof/>
            <w:webHidden/>
          </w:rPr>
          <w:fldChar w:fldCharType="begin"/>
        </w:r>
        <w:r>
          <w:rPr>
            <w:noProof/>
            <w:webHidden/>
          </w:rPr>
          <w:instrText xml:space="preserve"> PAGEREF _Toc65237463 \h </w:instrText>
        </w:r>
        <w:r>
          <w:rPr>
            <w:noProof/>
            <w:webHidden/>
          </w:rPr>
        </w:r>
        <w:r>
          <w:rPr>
            <w:noProof/>
            <w:webHidden/>
          </w:rPr>
          <w:fldChar w:fldCharType="separate"/>
        </w:r>
        <w:r>
          <w:rPr>
            <w:noProof/>
            <w:webHidden/>
          </w:rPr>
          <w:t>18</w:t>
        </w:r>
        <w:r>
          <w:rPr>
            <w:noProof/>
            <w:webHidden/>
          </w:rPr>
          <w:fldChar w:fldCharType="end"/>
        </w:r>
      </w:hyperlink>
    </w:p>
    <w:p w14:paraId="42A8B59C" w14:textId="5F895456" w:rsidR="00941484" w:rsidRDefault="00941484">
      <w:pPr>
        <w:pStyle w:val="TOC3"/>
        <w:tabs>
          <w:tab w:val="right" w:leader="dot" w:pos="8630"/>
        </w:tabs>
        <w:rPr>
          <w:rFonts w:asciiTheme="minorHAnsi" w:eastAsiaTheme="minorEastAsia" w:hAnsiTheme="minorHAnsi" w:cstheme="minorBidi"/>
          <w:noProof/>
          <w:sz w:val="22"/>
          <w:szCs w:val="22"/>
        </w:rPr>
      </w:pPr>
      <w:hyperlink w:anchor="_Toc65237464" w:history="1">
        <w:r w:rsidRPr="009334F8">
          <w:rPr>
            <w:rStyle w:val="Hyperlink"/>
            <w:rFonts w:ascii="Times New Roman" w:hAnsi="Times New Roman" w:cs="Times New Roman"/>
            <w:noProof/>
          </w:rPr>
          <w:t>Genomic Enhanced EPD Survey</w:t>
        </w:r>
        <w:r>
          <w:rPr>
            <w:noProof/>
            <w:webHidden/>
          </w:rPr>
          <w:tab/>
        </w:r>
        <w:r>
          <w:rPr>
            <w:noProof/>
            <w:webHidden/>
          </w:rPr>
          <w:fldChar w:fldCharType="begin"/>
        </w:r>
        <w:r>
          <w:rPr>
            <w:noProof/>
            <w:webHidden/>
          </w:rPr>
          <w:instrText xml:space="preserve"> PAGEREF _Toc65237464 \h </w:instrText>
        </w:r>
        <w:r>
          <w:rPr>
            <w:noProof/>
            <w:webHidden/>
          </w:rPr>
        </w:r>
        <w:r>
          <w:rPr>
            <w:noProof/>
            <w:webHidden/>
          </w:rPr>
          <w:fldChar w:fldCharType="separate"/>
        </w:r>
        <w:r>
          <w:rPr>
            <w:noProof/>
            <w:webHidden/>
          </w:rPr>
          <w:t>37</w:t>
        </w:r>
        <w:r>
          <w:rPr>
            <w:noProof/>
            <w:webHidden/>
          </w:rPr>
          <w:fldChar w:fldCharType="end"/>
        </w:r>
      </w:hyperlink>
    </w:p>
    <w:p w14:paraId="5D4BFDC2" w14:textId="1DE1017F" w:rsidR="00941484" w:rsidRDefault="00941484">
      <w:pPr>
        <w:pStyle w:val="TOC1"/>
        <w:tabs>
          <w:tab w:val="right" w:leader="dot" w:pos="8630"/>
        </w:tabs>
        <w:rPr>
          <w:rFonts w:asciiTheme="minorHAnsi" w:eastAsiaTheme="minorEastAsia" w:hAnsiTheme="minorHAnsi" w:cstheme="minorBidi"/>
          <w:noProof/>
          <w:sz w:val="22"/>
          <w:szCs w:val="22"/>
        </w:rPr>
      </w:pPr>
      <w:hyperlink w:anchor="_Toc65237465" w:history="1">
        <w:r w:rsidRPr="009334F8">
          <w:rPr>
            <w:rStyle w:val="Hyperlink"/>
            <w:rFonts w:ascii="Times New Roman" w:hAnsi="Times New Roman" w:cs="Times New Roman"/>
            <w:noProof/>
          </w:rPr>
          <w:t>VITA</w:t>
        </w:r>
        <w:r>
          <w:rPr>
            <w:noProof/>
            <w:webHidden/>
          </w:rPr>
          <w:tab/>
        </w:r>
        <w:r>
          <w:rPr>
            <w:noProof/>
            <w:webHidden/>
          </w:rPr>
          <w:fldChar w:fldCharType="begin"/>
        </w:r>
        <w:r>
          <w:rPr>
            <w:noProof/>
            <w:webHidden/>
          </w:rPr>
          <w:instrText xml:space="preserve"> PAGEREF _Toc65237465 \h </w:instrText>
        </w:r>
        <w:r>
          <w:rPr>
            <w:noProof/>
            <w:webHidden/>
          </w:rPr>
        </w:r>
        <w:r>
          <w:rPr>
            <w:noProof/>
            <w:webHidden/>
          </w:rPr>
          <w:fldChar w:fldCharType="separate"/>
        </w:r>
        <w:r>
          <w:rPr>
            <w:noProof/>
            <w:webHidden/>
          </w:rPr>
          <w:t>121</w:t>
        </w:r>
        <w:r>
          <w:rPr>
            <w:noProof/>
            <w:webHidden/>
          </w:rPr>
          <w:fldChar w:fldCharType="end"/>
        </w:r>
      </w:hyperlink>
    </w:p>
    <w:p w14:paraId="05187EF8" w14:textId="4752DE62" w:rsidR="00387656" w:rsidRPr="00DF72C8" w:rsidRDefault="00387656">
      <w:pPr>
        <w:rPr>
          <w:rFonts w:ascii="Times New Roman" w:hAnsi="Times New Roman" w:cs="Times New Roman"/>
        </w:rPr>
      </w:pPr>
      <w:r w:rsidRPr="00DF72C8">
        <w:rPr>
          <w:rFonts w:ascii="Times New Roman" w:hAnsi="Times New Roman" w:cs="Times New Roman"/>
          <w:b/>
          <w:bCs/>
          <w:noProof/>
        </w:rPr>
        <w:fldChar w:fldCharType="end"/>
      </w:r>
    </w:p>
    <w:p w14:paraId="17CB97BC" w14:textId="77777777" w:rsidR="00387656" w:rsidRPr="00DF72C8" w:rsidRDefault="009C755C" w:rsidP="00387656">
      <w:pPr>
        <w:pStyle w:val="Title"/>
        <w:rPr>
          <w:rFonts w:ascii="Times New Roman" w:hAnsi="Times New Roman" w:cs="Times New Roman"/>
        </w:rPr>
      </w:pPr>
      <w:r w:rsidRPr="00DF72C8">
        <w:rPr>
          <w:rFonts w:ascii="Times New Roman" w:hAnsi="Times New Roman" w:cs="Times New Roman"/>
        </w:rPr>
        <w:br w:type="page"/>
      </w:r>
    </w:p>
    <w:p w14:paraId="7888BE24" w14:textId="77777777" w:rsidR="00387656" w:rsidRPr="00DF72C8" w:rsidRDefault="00387656" w:rsidP="00387656">
      <w:pPr>
        <w:pStyle w:val="Title"/>
        <w:rPr>
          <w:rFonts w:ascii="Times New Roman" w:hAnsi="Times New Roman" w:cs="Times New Roman"/>
        </w:rPr>
      </w:pPr>
      <w:r w:rsidRPr="00DF72C8">
        <w:rPr>
          <w:rFonts w:ascii="Times New Roman" w:hAnsi="Times New Roman" w:cs="Times New Roman"/>
        </w:rPr>
        <w:lastRenderedPageBreak/>
        <w:t>LIST OF TABLES</w:t>
      </w:r>
    </w:p>
    <w:p w14:paraId="30F369C8" w14:textId="77777777" w:rsidR="00387656" w:rsidRPr="00DF72C8" w:rsidRDefault="00387656" w:rsidP="00387656">
      <w:pPr>
        <w:pStyle w:val="Title"/>
        <w:rPr>
          <w:rFonts w:ascii="Times New Roman" w:hAnsi="Times New Roman" w:cs="Times New Roman"/>
        </w:rPr>
      </w:pPr>
    </w:p>
    <w:p w14:paraId="052DFD7E" w14:textId="77777777" w:rsidR="00423EA7" w:rsidRPr="00DF72C8" w:rsidRDefault="00387656">
      <w:pPr>
        <w:pStyle w:val="TableofFigures"/>
        <w:tabs>
          <w:tab w:val="right" w:leader="dot" w:pos="8630"/>
        </w:tabs>
        <w:rPr>
          <w:rFonts w:ascii="Times New Roman" w:hAnsi="Times New Roman" w:cs="Times New Roman"/>
          <w:noProof/>
          <w:sz w:val="22"/>
          <w:szCs w:val="22"/>
        </w:rPr>
      </w:pPr>
      <w:r w:rsidRPr="00DF72C8">
        <w:rPr>
          <w:rFonts w:ascii="Times New Roman" w:hAnsi="Times New Roman" w:cs="Times New Roman"/>
        </w:rPr>
        <w:fldChar w:fldCharType="begin"/>
      </w:r>
      <w:r w:rsidRPr="00DF72C8">
        <w:rPr>
          <w:rFonts w:ascii="Times New Roman" w:hAnsi="Times New Roman" w:cs="Times New Roman"/>
        </w:rPr>
        <w:instrText xml:space="preserve"> TOC \h \z \c "Table" </w:instrText>
      </w:r>
      <w:r w:rsidRPr="00DF72C8">
        <w:rPr>
          <w:rFonts w:ascii="Times New Roman" w:hAnsi="Times New Roman" w:cs="Times New Roman"/>
        </w:rPr>
        <w:fldChar w:fldCharType="separate"/>
      </w:r>
      <w:hyperlink w:anchor="_Toc414285577" w:history="1">
        <w:r w:rsidR="00423EA7" w:rsidRPr="00DF72C8">
          <w:rPr>
            <w:rStyle w:val="Hyperlink"/>
            <w:rFonts w:ascii="Times New Roman" w:hAnsi="Times New Roman" w:cs="Times New Roman"/>
            <w:noProof/>
          </w:rPr>
          <w:t>Table 1. Table title.</w:t>
        </w:r>
        <w:r w:rsidR="00423EA7" w:rsidRPr="00DF72C8">
          <w:rPr>
            <w:rFonts w:ascii="Times New Roman" w:hAnsi="Times New Roman" w:cs="Times New Roman"/>
            <w:noProof/>
            <w:webHidden/>
          </w:rPr>
          <w:tab/>
        </w:r>
        <w:r w:rsidR="00423EA7" w:rsidRPr="00DF72C8">
          <w:rPr>
            <w:rFonts w:ascii="Times New Roman" w:hAnsi="Times New Roman" w:cs="Times New Roman"/>
            <w:noProof/>
            <w:webHidden/>
          </w:rPr>
          <w:fldChar w:fldCharType="begin"/>
        </w:r>
        <w:r w:rsidR="00423EA7" w:rsidRPr="00DF72C8">
          <w:rPr>
            <w:rFonts w:ascii="Times New Roman" w:hAnsi="Times New Roman" w:cs="Times New Roman"/>
            <w:noProof/>
            <w:webHidden/>
          </w:rPr>
          <w:instrText xml:space="preserve"> PAGEREF _Toc414285577 \h </w:instrText>
        </w:r>
        <w:r w:rsidR="00423EA7" w:rsidRPr="00DF72C8">
          <w:rPr>
            <w:rFonts w:ascii="Times New Roman" w:hAnsi="Times New Roman" w:cs="Times New Roman"/>
            <w:noProof/>
            <w:webHidden/>
          </w:rPr>
        </w:r>
        <w:r w:rsidR="00423EA7" w:rsidRPr="00DF72C8">
          <w:rPr>
            <w:rFonts w:ascii="Times New Roman" w:hAnsi="Times New Roman" w:cs="Times New Roman"/>
            <w:noProof/>
            <w:webHidden/>
          </w:rPr>
          <w:fldChar w:fldCharType="separate"/>
        </w:r>
        <w:r w:rsidR="00D677AA" w:rsidRPr="00DF72C8">
          <w:rPr>
            <w:rFonts w:ascii="Times New Roman" w:hAnsi="Times New Roman" w:cs="Times New Roman"/>
            <w:noProof/>
            <w:webHidden/>
          </w:rPr>
          <w:t>8</w:t>
        </w:r>
        <w:r w:rsidR="00423EA7" w:rsidRPr="00DF72C8">
          <w:rPr>
            <w:rFonts w:ascii="Times New Roman" w:hAnsi="Times New Roman" w:cs="Times New Roman"/>
            <w:noProof/>
            <w:webHidden/>
          </w:rPr>
          <w:fldChar w:fldCharType="end"/>
        </w:r>
      </w:hyperlink>
    </w:p>
    <w:p w14:paraId="50628A76" w14:textId="77777777" w:rsidR="00423EA7" w:rsidRPr="00DF72C8" w:rsidRDefault="00DF5561">
      <w:pPr>
        <w:pStyle w:val="TableofFigures"/>
        <w:tabs>
          <w:tab w:val="right" w:leader="dot" w:pos="8630"/>
        </w:tabs>
        <w:rPr>
          <w:rFonts w:ascii="Times New Roman" w:hAnsi="Times New Roman" w:cs="Times New Roman"/>
          <w:noProof/>
          <w:sz w:val="22"/>
          <w:szCs w:val="22"/>
        </w:rPr>
      </w:pPr>
      <w:hyperlink w:anchor="_Toc414285578" w:history="1">
        <w:r w:rsidR="00423EA7" w:rsidRPr="00DF72C8">
          <w:rPr>
            <w:rStyle w:val="Hyperlink"/>
            <w:rFonts w:ascii="Times New Roman" w:hAnsi="Times New Roman" w:cs="Times New Roman"/>
            <w:noProof/>
          </w:rPr>
          <w:t>Table 2: This Is The Second Table</w:t>
        </w:r>
        <w:r w:rsidR="00423EA7" w:rsidRPr="00DF72C8">
          <w:rPr>
            <w:rFonts w:ascii="Times New Roman" w:hAnsi="Times New Roman" w:cs="Times New Roman"/>
            <w:noProof/>
            <w:webHidden/>
          </w:rPr>
          <w:tab/>
        </w:r>
        <w:r w:rsidR="00423EA7" w:rsidRPr="00DF72C8">
          <w:rPr>
            <w:rFonts w:ascii="Times New Roman" w:hAnsi="Times New Roman" w:cs="Times New Roman"/>
            <w:noProof/>
            <w:webHidden/>
          </w:rPr>
          <w:fldChar w:fldCharType="begin"/>
        </w:r>
        <w:r w:rsidR="00423EA7" w:rsidRPr="00DF72C8">
          <w:rPr>
            <w:rFonts w:ascii="Times New Roman" w:hAnsi="Times New Roman" w:cs="Times New Roman"/>
            <w:noProof/>
            <w:webHidden/>
          </w:rPr>
          <w:instrText xml:space="preserve"> PAGEREF _Toc414285578 \h </w:instrText>
        </w:r>
        <w:r w:rsidR="00423EA7" w:rsidRPr="00DF72C8">
          <w:rPr>
            <w:rFonts w:ascii="Times New Roman" w:hAnsi="Times New Roman" w:cs="Times New Roman"/>
            <w:noProof/>
            <w:webHidden/>
          </w:rPr>
        </w:r>
        <w:r w:rsidR="00423EA7" w:rsidRPr="00DF72C8">
          <w:rPr>
            <w:rFonts w:ascii="Times New Roman" w:hAnsi="Times New Roman" w:cs="Times New Roman"/>
            <w:noProof/>
            <w:webHidden/>
          </w:rPr>
          <w:fldChar w:fldCharType="separate"/>
        </w:r>
        <w:r w:rsidR="00D677AA" w:rsidRPr="00DF72C8">
          <w:rPr>
            <w:rFonts w:ascii="Times New Roman" w:hAnsi="Times New Roman" w:cs="Times New Roman"/>
            <w:noProof/>
            <w:webHidden/>
          </w:rPr>
          <w:t>8</w:t>
        </w:r>
        <w:r w:rsidR="00423EA7" w:rsidRPr="00DF72C8">
          <w:rPr>
            <w:rFonts w:ascii="Times New Roman" w:hAnsi="Times New Roman" w:cs="Times New Roman"/>
            <w:noProof/>
            <w:webHidden/>
          </w:rPr>
          <w:fldChar w:fldCharType="end"/>
        </w:r>
      </w:hyperlink>
    </w:p>
    <w:p w14:paraId="6F66B9D7" w14:textId="77777777" w:rsidR="00236E6D" w:rsidRPr="00DF72C8" w:rsidRDefault="00387656" w:rsidP="005E54E2">
      <w:pPr>
        <w:rPr>
          <w:rFonts w:ascii="Times New Roman" w:hAnsi="Times New Roman" w:cs="Times New Roman"/>
        </w:rPr>
      </w:pPr>
      <w:r w:rsidRPr="00DF72C8">
        <w:rPr>
          <w:rFonts w:ascii="Times New Roman" w:hAnsi="Times New Roman" w:cs="Times New Roman"/>
        </w:rPr>
        <w:fldChar w:fldCharType="end"/>
      </w:r>
    </w:p>
    <w:p w14:paraId="52F4594D" w14:textId="77777777" w:rsidR="00236E6D" w:rsidRPr="00DF72C8" w:rsidRDefault="00236E6D" w:rsidP="005E54E2">
      <w:pPr>
        <w:rPr>
          <w:rFonts w:ascii="Times New Roman" w:hAnsi="Times New Roman" w:cs="Times New Roman"/>
        </w:rPr>
      </w:pPr>
    </w:p>
    <w:p w14:paraId="0312C3E8" w14:textId="77777777" w:rsidR="00236E6D" w:rsidRPr="00DF72C8" w:rsidRDefault="00236E6D" w:rsidP="005E54E2">
      <w:pPr>
        <w:rPr>
          <w:rFonts w:ascii="Times New Roman" w:hAnsi="Times New Roman" w:cs="Times New Roman"/>
        </w:rPr>
      </w:pPr>
    </w:p>
    <w:p w14:paraId="01F24219" w14:textId="77777777" w:rsidR="00236E6D" w:rsidRPr="00DF72C8" w:rsidRDefault="00236E6D" w:rsidP="00904969">
      <w:pPr>
        <w:rPr>
          <w:rFonts w:ascii="Times New Roman" w:hAnsi="Times New Roman" w:cs="Times New Roman"/>
        </w:rPr>
      </w:pPr>
    </w:p>
    <w:p w14:paraId="45DE7002" w14:textId="77777777" w:rsidR="0085757D" w:rsidRPr="00DF72C8" w:rsidRDefault="0085757D" w:rsidP="00904969">
      <w:pPr>
        <w:rPr>
          <w:rFonts w:ascii="Times New Roman" w:hAnsi="Times New Roman" w:cs="Times New Roman"/>
        </w:rPr>
      </w:pPr>
    </w:p>
    <w:p w14:paraId="017BCCAD" w14:textId="77777777" w:rsidR="0085757D" w:rsidRPr="00DF72C8" w:rsidRDefault="0085757D" w:rsidP="00904969">
      <w:pPr>
        <w:rPr>
          <w:rFonts w:ascii="Times New Roman" w:hAnsi="Times New Roman" w:cs="Times New Roman"/>
        </w:rPr>
      </w:pPr>
    </w:p>
    <w:p w14:paraId="0567AD6B" w14:textId="77777777" w:rsidR="0085757D" w:rsidRPr="00DF72C8" w:rsidRDefault="0085757D" w:rsidP="00904969">
      <w:pPr>
        <w:rPr>
          <w:rFonts w:ascii="Times New Roman" w:hAnsi="Times New Roman" w:cs="Times New Roman"/>
        </w:rPr>
      </w:pPr>
    </w:p>
    <w:p w14:paraId="7574878F" w14:textId="77777777" w:rsidR="0085757D" w:rsidRPr="00DF72C8" w:rsidRDefault="0085757D" w:rsidP="00904969">
      <w:pPr>
        <w:rPr>
          <w:rFonts w:ascii="Times New Roman" w:hAnsi="Times New Roman" w:cs="Times New Roman"/>
        </w:rPr>
      </w:pPr>
    </w:p>
    <w:p w14:paraId="12816C4D" w14:textId="77777777" w:rsidR="0085757D" w:rsidRPr="00DF72C8" w:rsidRDefault="0085757D" w:rsidP="00904969">
      <w:pPr>
        <w:rPr>
          <w:rFonts w:ascii="Times New Roman" w:hAnsi="Times New Roman" w:cs="Times New Roman"/>
        </w:rPr>
      </w:pPr>
    </w:p>
    <w:p w14:paraId="0A24770E" w14:textId="77777777" w:rsidR="00904969" w:rsidRPr="00DF72C8" w:rsidRDefault="00236E6D" w:rsidP="00904969">
      <w:pPr>
        <w:pStyle w:val="Title"/>
        <w:rPr>
          <w:rFonts w:ascii="Times New Roman" w:hAnsi="Times New Roman" w:cs="Times New Roman"/>
        </w:rPr>
      </w:pPr>
      <w:r w:rsidRPr="00DF72C8">
        <w:rPr>
          <w:rFonts w:ascii="Times New Roman" w:hAnsi="Times New Roman" w:cs="Times New Roman"/>
        </w:rPr>
        <w:br w:type="page"/>
      </w:r>
      <w:r w:rsidR="00904969" w:rsidRPr="00DF72C8">
        <w:rPr>
          <w:rFonts w:ascii="Times New Roman" w:hAnsi="Times New Roman" w:cs="Times New Roman"/>
        </w:rPr>
        <w:lastRenderedPageBreak/>
        <w:t>LIST OF FIGURES</w:t>
      </w:r>
    </w:p>
    <w:p w14:paraId="33F80697" w14:textId="77777777" w:rsidR="00C30D60" w:rsidRPr="00DF72C8" w:rsidRDefault="00C30D60" w:rsidP="00904969">
      <w:pPr>
        <w:pStyle w:val="Title"/>
        <w:rPr>
          <w:rFonts w:ascii="Times New Roman" w:hAnsi="Times New Roman" w:cs="Times New Roman"/>
        </w:rPr>
      </w:pPr>
    </w:p>
    <w:p w14:paraId="4D2192AA" w14:textId="77777777" w:rsidR="00423EA7" w:rsidRPr="00DF72C8" w:rsidRDefault="00387656">
      <w:pPr>
        <w:pStyle w:val="TableofFigures"/>
        <w:tabs>
          <w:tab w:val="right" w:leader="dot" w:pos="8630"/>
        </w:tabs>
        <w:rPr>
          <w:rFonts w:ascii="Times New Roman" w:hAnsi="Times New Roman" w:cs="Times New Roman"/>
          <w:noProof/>
          <w:sz w:val="22"/>
          <w:szCs w:val="22"/>
        </w:rPr>
      </w:pPr>
      <w:r w:rsidRPr="00DF72C8">
        <w:rPr>
          <w:rFonts w:ascii="Times New Roman" w:hAnsi="Times New Roman" w:cs="Times New Roman"/>
        </w:rPr>
        <w:fldChar w:fldCharType="begin"/>
      </w:r>
      <w:r w:rsidRPr="00DF72C8">
        <w:rPr>
          <w:rFonts w:ascii="Times New Roman" w:hAnsi="Times New Roman" w:cs="Times New Roman"/>
        </w:rPr>
        <w:instrText xml:space="preserve"> TOC \h \z \c "Figure" </w:instrText>
      </w:r>
      <w:r w:rsidRPr="00DF72C8">
        <w:rPr>
          <w:rFonts w:ascii="Times New Roman" w:hAnsi="Times New Roman" w:cs="Times New Roman"/>
        </w:rPr>
        <w:fldChar w:fldCharType="separate"/>
      </w:r>
      <w:hyperlink w:anchor="_Toc414285579" w:history="1">
        <w:r w:rsidR="00423EA7" w:rsidRPr="00DF72C8">
          <w:rPr>
            <w:rStyle w:val="Hyperlink"/>
            <w:rFonts w:ascii="Times New Roman" w:hAnsi="Times New Roman" w:cs="Times New Roman"/>
            <w:noProof/>
          </w:rPr>
          <w:t>Figure 1. Shapes.</w:t>
        </w:r>
        <w:r w:rsidR="00423EA7" w:rsidRPr="00DF72C8">
          <w:rPr>
            <w:rFonts w:ascii="Times New Roman" w:hAnsi="Times New Roman" w:cs="Times New Roman"/>
            <w:noProof/>
            <w:webHidden/>
          </w:rPr>
          <w:tab/>
        </w:r>
        <w:r w:rsidR="00423EA7" w:rsidRPr="00DF72C8">
          <w:rPr>
            <w:rFonts w:ascii="Times New Roman" w:hAnsi="Times New Roman" w:cs="Times New Roman"/>
            <w:noProof/>
            <w:webHidden/>
          </w:rPr>
          <w:fldChar w:fldCharType="begin"/>
        </w:r>
        <w:r w:rsidR="00423EA7" w:rsidRPr="00DF72C8">
          <w:rPr>
            <w:rFonts w:ascii="Times New Roman" w:hAnsi="Times New Roman" w:cs="Times New Roman"/>
            <w:noProof/>
            <w:webHidden/>
          </w:rPr>
          <w:instrText xml:space="preserve"> PAGEREF _Toc414285579 \h </w:instrText>
        </w:r>
        <w:r w:rsidR="00423EA7" w:rsidRPr="00DF72C8">
          <w:rPr>
            <w:rFonts w:ascii="Times New Roman" w:hAnsi="Times New Roman" w:cs="Times New Roman"/>
            <w:noProof/>
            <w:webHidden/>
          </w:rPr>
        </w:r>
        <w:r w:rsidR="00423EA7" w:rsidRPr="00DF72C8">
          <w:rPr>
            <w:rFonts w:ascii="Times New Roman" w:hAnsi="Times New Roman" w:cs="Times New Roman"/>
            <w:noProof/>
            <w:webHidden/>
          </w:rPr>
          <w:fldChar w:fldCharType="separate"/>
        </w:r>
        <w:r w:rsidR="00D677AA" w:rsidRPr="00DF72C8">
          <w:rPr>
            <w:rFonts w:ascii="Times New Roman" w:hAnsi="Times New Roman" w:cs="Times New Roman"/>
            <w:noProof/>
            <w:webHidden/>
          </w:rPr>
          <w:t>8</w:t>
        </w:r>
        <w:r w:rsidR="00423EA7" w:rsidRPr="00DF72C8">
          <w:rPr>
            <w:rFonts w:ascii="Times New Roman" w:hAnsi="Times New Roman" w:cs="Times New Roman"/>
            <w:noProof/>
            <w:webHidden/>
          </w:rPr>
          <w:fldChar w:fldCharType="end"/>
        </w:r>
      </w:hyperlink>
    </w:p>
    <w:p w14:paraId="1C046C5C" w14:textId="77777777" w:rsidR="00387656" w:rsidRPr="00DF72C8" w:rsidRDefault="00387656" w:rsidP="00387656">
      <w:pPr>
        <w:pStyle w:val="Title"/>
        <w:rPr>
          <w:rFonts w:ascii="Times New Roman" w:hAnsi="Times New Roman" w:cs="Times New Roman"/>
        </w:rPr>
      </w:pPr>
      <w:r w:rsidRPr="00DF72C8">
        <w:rPr>
          <w:rFonts w:ascii="Times New Roman" w:hAnsi="Times New Roman" w:cs="Times New Roman"/>
        </w:rPr>
        <w:fldChar w:fldCharType="end"/>
      </w:r>
      <w:r w:rsidRPr="00DF72C8">
        <w:rPr>
          <w:rFonts w:ascii="Times New Roman" w:hAnsi="Times New Roman" w:cs="Times New Roman"/>
        </w:rPr>
        <w:t xml:space="preserve"> </w:t>
      </w:r>
    </w:p>
    <w:p w14:paraId="70BDCEC6" w14:textId="77777777" w:rsidR="003C1575" w:rsidRPr="00DF72C8" w:rsidRDefault="003C1575" w:rsidP="005E54E2">
      <w:pPr>
        <w:rPr>
          <w:rFonts w:ascii="Times New Roman" w:hAnsi="Times New Roman" w:cs="Times New Roman"/>
        </w:rPr>
      </w:pPr>
    </w:p>
    <w:p w14:paraId="3CB27B77" w14:textId="77777777" w:rsidR="0085757D" w:rsidRPr="00DF72C8" w:rsidRDefault="0085757D" w:rsidP="005E54E2">
      <w:pPr>
        <w:rPr>
          <w:rFonts w:ascii="Times New Roman" w:hAnsi="Times New Roman" w:cs="Times New Roman"/>
        </w:rPr>
      </w:pPr>
    </w:p>
    <w:p w14:paraId="26374FAF" w14:textId="77777777" w:rsidR="0085757D" w:rsidRPr="00DF72C8" w:rsidRDefault="0085757D" w:rsidP="005E54E2">
      <w:pPr>
        <w:rPr>
          <w:rFonts w:ascii="Times New Roman" w:hAnsi="Times New Roman" w:cs="Times New Roman"/>
        </w:rPr>
      </w:pPr>
    </w:p>
    <w:p w14:paraId="32F8C30B" w14:textId="77777777" w:rsidR="0085757D" w:rsidRPr="00DF72C8" w:rsidRDefault="0085757D" w:rsidP="005E54E2">
      <w:pPr>
        <w:rPr>
          <w:rFonts w:ascii="Times New Roman" w:hAnsi="Times New Roman" w:cs="Times New Roman"/>
        </w:rPr>
      </w:pPr>
    </w:p>
    <w:p w14:paraId="0C5F4801" w14:textId="77777777" w:rsidR="0085757D" w:rsidRPr="00DF72C8" w:rsidRDefault="0085757D" w:rsidP="005E54E2">
      <w:pPr>
        <w:rPr>
          <w:rFonts w:ascii="Times New Roman" w:hAnsi="Times New Roman" w:cs="Times New Roman"/>
        </w:rPr>
      </w:pPr>
    </w:p>
    <w:p w14:paraId="3E59FB05" w14:textId="77777777" w:rsidR="0085757D" w:rsidRPr="00DF72C8" w:rsidRDefault="0085757D" w:rsidP="005E54E2">
      <w:pPr>
        <w:rPr>
          <w:rFonts w:ascii="Times New Roman" w:hAnsi="Times New Roman" w:cs="Times New Roman"/>
        </w:rPr>
        <w:sectPr w:rsidR="0085757D" w:rsidRPr="00DF72C8" w:rsidSect="00A21BEF">
          <w:footerReference w:type="default" r:id="rId8"/>
          <w:pgSz w:w="12240" w:h="15840" w:code="1"/>
          <w:pgMar w:top="1440" w:right="1800" w:bottom="1872" w:left="1800" w:header="720" w:footer="1440" w:gutter="0"/>
          <w:pgNumType w:fmt="lowerRoman" w:start="1"/>
          <w:cols w:space="720"/>
          <w:noEndnote/>
          <w:titlePg/>
        </w:sectPr>
      </w:pPr>
    </w:p>
    <w:p w14:paraId="1CFFD28C" w14:textId="5921F196" w:rsidR="004C2071" w:rsidRPr="00DF72C8" w:rsidRDefault="00CA505B" w:rsidP="00F72A13">
      <w:pPr>
        <w:pStyle w:val="Heading1"/>
        <w:rPr>
          <w:rFonts w:ascii="Times New Roman" w:hAnsi="Times New Roman" w:cs="Times New Roman"/>
        </w:rPr>
      </w:pPr>
      <w:bookmarkStart w:id="0" w:name="_Toc289175819"/>
      <w:bookmarkStart w:id="1" w:name="_Toc65237426"/>
      <w:r w:rsidRPr="00DF72C8">
        <w:rPr>
          <w:rFonts w:ascii="Times New Roman" w:hAnsi="Times New Roman" w:cs="Times New Roman"/>
        </w:rPr>
        <w:lastRenderedPageBreak/>
        <w:t xml:space="preserve">CHAPTER 1: </w:t>
      </w:r>
      <w:r w:rsidR="00526151" w:rsidRPr="00DF72C8">
        <w:rPr>
          <w:rFonts w:ascii="Times New Roman" w:hAnsi="Times New Roman" w:cs="Times New Roman"/>
        </w:rPr>
        <w:t>INTRODUCTION</w:t>
      </w:r>
      <w:bookmarkEnd w:id="0"/>
      <w:bookmarkEnd w:id="1"/>
      <w:r w:rsidR="00EE334C" w:rsidRPr="00DF72C8">
        <w:rPr>
          <w:rFonts w:ascii="Times New Roman" w:hAnsi="Times New Roman" w:cs="Times New Roman"/>
        </w:rPr>
        <w:t xml:space="preserve"> </w:t>
      </w:r>
    </w:p>
    <w:p w14:paraId="1D3D15A2" w14:textId="77777777" w:rsidR="00236E6D" w:rsidRPr="00DF72C8" w:rsidRDefault="00236E6D" w:rsidP="005E54E2">
      <w:pPr>
        <w:rPr>
          <w:rFonts w:ascii="Times New Roman" w:hAnsi="Times New Roman" w:cs="Times New Roman"/>
        </w:rPr>
      </w:pPr>
    </w:p>
    <w:p w14:paraId="28E98869" w14:textId="77777777" w:rsidR="00431D2D" w:rsidRPr="00DF72C8" w:rsidRDefault="00431D2D" w:rsidP="00F72A13">
      <w:pPr>
        <w:pStyle w:val="Heading1"/>
        <w:rPr>
          <w:rFonts w:ascii="Times New Roman" w:hAnsi="Times New Roman" w:cs="Times New Roman"/>
          <w:caps w:val="0"/>
        </w:rPr>
      </w:pPr>
      <w:bookmarkStart w:id="2" w:name="_Toc289175825"/>
    </w:p>
    <w:p w14:paraId="2F602D4B" w14:textId="77777777" w:rsidR="00431D2D" w:rsidRPr="00DF72C8" w:rsidRDefault="00431D2D" w:rsidP="00F72A13">
      <w:pPr>
        <w:pStyle w:val="Heading1"/>
        <w:rPr>
          <w:rFonts w:ascii="Times New Roman" w:hAnsi="Times New Roman" w:cs="Times New Roman"/>
          <w:caps w:val="0"/>
        </w:rPr>
      </w:pPr>
    </w:p>
    <w:p w14:paraId="4D7B07B7" w14:textId="77777777" w:rsidR="00431D2D" w:rsidRPr="00DF72C8" w:rsidRDefault="00431D2D" w:rsidP="00F72A13">
      <w:pPr>
        <w:pStyle w:val="Heading1"/>
        <w:rPr>
          <w:rFonts w:ascii="Times New Roman" w:hAnsi="Times New Roman" w:cs="Times New Roman"/>
          <w:caps w:val="0"/>
        </w:rPr>
      </w:pPr>
    </w:p>
    <w:p w14:paraId="5627055B" w14:textId="77777777" w:rsidR="00431D2D" w:rsidRPr="00DF72C8" w:rsidRDefault="00431D2D" w:rsidP="00F72A13">
      <w:pPr>
        <w:pStyle w:val="Heading1"/>
        <w:rPr>
          <w:rFonts w:ascii="Times New Roman" w:hAnsi="Times New Roman" w:cs="Times New Roman"/>
          <w:caps w:val="0"/>
        </w:rPr>
      </w:pPr>
    </w:p>
    <w:p w14:paraId="12E5E712" w14:textId="77777777" w:rsidR="00431D2D" w:rsidRPr="00DF72C8" w:rsidRDefault="00431D2D" w:rsidP="00F72A13">
      <w:pPr>
        <w:pStyle w:val="Heading1"/>
        <w:rPr>
          <w:rFonts w:ascii="Times New Roman" w:hAnsi="Times New Roman" w:cs="Times New Roman"/>
          <w:caps w:val="0"/>
        </w:rPr>
      </w:pPr>
    </w:p>
    <w:p w14:paraId="264F3BAD" w14:textId="77777777" w:rsidR="00431D2D" w:rsidRPr="00DF72C8" w:rsidRDefault="00431D2D" w:rsidP="00F72A13">
      <w:pPr>
        <w:pStyle w:val="Heading1"/>
        <w:rPr>
          <w:rFonts w:ascii="Times New Roman" w:hAnsi="Times New Roman" w:cs="Times New Roman"/>
          <w:caps w:val="0"/>
        </w:rPr>
      </w:pPr>
    </w:p>
    <w:p w14:paraId="28917E80" w14:textId="77777777" w:rsidR="00431D2D" w:rsidRPr="00DF72C8" w:rsidRDefault="00431D2D" w:rsidP="001F3365">
      <w:pPr>
        <w:pStyle w:val="Heading1"/>
        <w:jc w:val="left"/>
        <w:rPr>
          <w:rFonts w:ascii="Times New Roman" w:hAnsi="Times New Roman" w:cs="Times New Roman"/>
          <w:caps w:val="0"/>
        </w:rPr>
      </w:pPr>
    </w:p>
    <w:p w14:paraId="7CF253FD" w14:textId="77777777" w:rsidR="00431D2D" w:rsidRPr="00DF72C8" w:rsidRDefault="00431D2D" w:rsidP="00F72A13">
      <w:pPr>
        <w:pStyle w:val="Heading1"/>
        <w:rPr>
          <w:rFonts w:ascii="Times New Roman" w:hAnsi="Times New Roman" w:cs="Times New Roman"/>
          <w:caps w:val="0"/>
        </w:rPr>
      </w:pPr>
    </w:p>
    <w:p w14:paraId="7B4086FC" w14:textId="77777777" w:rsidR="00431D2D" w:rsidRPr="00DF72C8" w:rsidRDefault="00431D2D" w:rsidP="00F72A13">
      <w:pPr>
        <w:pStyle w:val="Heading1"/>
        <w:rPr>
          <w:rFonts w:ascii="Times New Roman" w:hAnsi="Times New Roman" w:cs="Times New Roman"/>
          <w:caps w:val="0"/>
        </w:rPr>
      </w:pPr>
    </w:p>
    <w:p w14:paraId="660CFC8D" w14:textId="77777777" w:rsidR="00431D2D" w:rsidRPr="00DF72C8" w:rsidRDefault="00431D2D" w:rsidP="00F72A13">
      <w:pPr>
        <w:pStyle w:val="Heading1"/>
        <w:rPr>
          <w:rFonts w:ascii="Times New Roman" w:hAnsi="Times New Roman" w:cs="Times New Roman"/>
          <w:caps w:val="0"/>
        </w:rPr>
      </w:pPr>
    </w:p>
    <w:p w14:paraId="3CC77866" w14:textId="77777777" w:rsidR="00431D2D" w:rsidRPr="00DF72C8" w:rsidRDefault="00431D2D" w:rsidP="00F72A13">
      <w:pPr>
        <w:pStyle w:val="Heading1"/>
        <w:rPr>
          <w:rFonts w:ascii="Times New Roman" w:hAnsi="Times New Roman" w:cs="Times New Roman"/>
          <w:caps w:val="0"/>
        </w:rPr>
      </w:pPr>
    </w:p>
    <w:p w14:paraId="2369CEBB" w14:textId="77777777" w:rsidR="00431D2D" w:rsidRPr="00DF72C8" w:rsidRDefault="00431D2D" w:rsidP="00F72A13">
      <w:pPr>
        <w:pStyle w:val="Heading1"/>
        <w:rPr>
          <w:rFonts w:ascii="Times New Roman" w:hAnsi="Times New Roman" w:cs="Times New Roman"/>
          <w:caps w:val="0"/>
        </w:rPr>
      </w:pPr>
    </w:p>
    <w:p w14:paraId="243E2186" w14:textId="77777777" w:rsidR="00431D2D" w:rsidRPr="00DF72C8" w:rsidRDefault="00431D2D" w:rsidP="00F72A13">
      <w:pPr>
        <w:pStyle w:val="Heading1"/>
        <w:rPr>
          <w:rFonts w:ascii="Times New Roman" w:hAnsi="Times New Roman" w:cs="Times New Roman"/>
          <w:caps w:val="0"/>
        </w:rPr>
      </w:pPr>
    </w:p>
    <w:p w14:paraId="45C4E1B8" w14:textId="77777777" w:rsidR="00431D2D" w:rsidRPr="00DF72C8" w:rsidRDefault="00431D2D" w:rsidP="00F72A13">
      <w:pPr>
        <w:pStyle w:val="Heading1"/>
        <w:rPr>
          <w:rFonts w:ascii="Times New Roman" w:hAnsi="Times New Roman" w:cs="Times New Roman"/>
          <w:caps w:val="0"/>
        </w:rPr>
      </w:pPr>
    </w:p>
    <w:p w14:paraId="7BFCD44F" w14:textId="77777777" w:rsidR="00431D2D" w:rsidRPr="00DF72C8" w:rsidRDefault="00431D2D" w:rsidP="00F72A13">
      <w:pPr>
        <w:pStyle w:val="Heading1"/>
        <w:rPr>
          <w:rFonts w:ascii="Times New Roman" w:hAnsi="Times New Roman" w:cs="Times New Roman"/>
          <w:caps w:val="0"/>
        </w:rPr>
      </w:pPr>
    </w:p>
    <w:p w14:paraId="4FC36FE4" w14:textId="77777777" w:rsidR="00431D2D" w:rsidRPr="00DF72C8" w:rsidRDefault="00431D2D" w:rsidP="00F72A13">
      <w:pPr>
        <w:pStyle w:val="Heading1"/>
        <w:rPr>
          <w:rFonts w:ascii="Times New Roman" w:hAnsi="Times New Roman" w:cs="Times New Roman"/>
          <w:caps w:val="0"/>
        </w:rPr>
      </w:pPr>
    </w:p>
    <w:p w14:paraId="3023EDB3" w14:textId="77777777" w:rsidR="00431D2D" w:rsidRPr="00DF72C8" w:rsidRDefault="00431D2D" w:rsidP="00F72A13">
      <w:pPr>
        <w:pStyle w:val="Heading1"/>
        <w:rPr>
          <w:rFonts w:ascii="Times New Roman" w:hAnsi="Times New Roman" w:cs="Times New Roman"/>
          <w:caps w:val="0"/>
        </w:rPr>
      </w:pPr>
    </w:p>
    <w:p w14:paraId="7FCF5884" w14:textId="77777777" w:rsidR="00431D2D" w:rsidRPr="00DF72C8" w:rsidRDefault="00431D2D" w:rsidP="00F72A13">
      <w:pPr>
        <w:pStyle w:val="Heading1"/>
        <w:rPr>
          <w:rFonts w:ascii="Times New Roman" w:hAnsi="Times New Roman" w:cs="Times New Roman"/>
          <w:caps w:val="0"/>
        </w:rPr>
      </w:pPr>
    </w:p>
    <w:p w14:paraId="6B07BDE9" w14:textId="77777777" w:rsidR="00431D2D" w:rsidRPr="00DF72C8" w:rsidRDefault="00431D2D" w:rsidP="00F72A13">
      <w:pPr>
        <w:pStyle w:val="Heading1"/>
        <w:rPr>
          <w:rFonts w:ascii="Times New Roman" w:hAnsi="Times New Roman" w:cs="Times New Roman"/>
          <w:caps w:val="0"/>
        </w:rPr>
      </w:pPr>
    </w:p>
    <w:p w14:paraId="5A722310" w14:textId="77777777" w:rsidR="00431D2D" w:rsidRPr="00DF72C8" w:rsidRDefault="00431D2D" w:rsidP="00F72A13">
      <w:pPr>
        <w:pStyle w:val="Heading1"/>
        <w:rPr>
          <w:rFonts w:ascii="Times New Roman" w:hAnsi="Times New Roman" w:cs="Times New Roman"/>
          <w:caps w:val="0"/>
        </w:rPr>
      </w:pPr>
    </w:p>
    <w:p w14:paraId="1AFC2E1F" w14:textId="77777777" w:rsidR="00431D2D" w:rsidRPr="00DF72C8" w:rsidRDefault="00431D2D" w:rsidP="00F72A13">
      <w:pPr>
        <w:pStyle w:val="Heading1"/>
        <w:rPr>
          <w:rFonts w:ascii="Times New Roman" w:hAnsi="Times New Roman" w:cs="Times New Roman"/>
          <w:caps w:val="0"/>
        </w:rPr>
      </w:pPr>
    </w:p>
    <w:p w14:paraId="36D1F3EC" w14:textId="77777777" w:rsidR="00431D2D" w:rsidRPr="00DF72C8" w:rsidRDefault="00431D2D" w:rsidP="00F72A13">
      <w:pPr>
        <w:pStyle w:val="Heading1"/>
        <w:rPr>
          <w:rFonts w:ascii="Times New Roman" w:hAnsi="Times New Roman" w:cs="Times New Roman"/>
          <w:caps w:val="0"/>
        </w:rPr>
      </w:pPr>
    </w:p>
    <w:p w14:paraId="7C8B3983" w14:textId="77777777" w:rsidR="00431D2D" w:rsidRPr="00DF72C8" w:rsidRDefault="00431D2D" w:rsidP="00F72A13">
      <w:pPr>
        <w:pStyle w:val="Heading1"/>
        <w:rPr>
          <w:rFonts w:ascii="Times New Roman" w:hAnsi="Times New Roman" w:cs="Times New Roman"/>
          <w:caps w:val="0"/>
        </w:rPr>
      </w:pPr>
    </w:p>
    <w:p w14:paraId="63B00530" w14:textId="77777777" w:rsidR="00431D2D" w:rsidRPr="00DF72C8" w:rsidRDefault="00431D2D" w:rsidP="00F72A13">
      <w:pPr>
        <w:pStyle w:val="Heading1"/>
        <w:rPr>
          <w:rFonts w:ascii="Times New Roman" w:hAnsi="Times New Roman" w:cs="Times New Roman"/>
          <w:caps w:val="0"/>
        </w:rPr>
      </w:pPr>
    </w:p>
    <w:p w14:paraId="62D75412" w14:textId="77777777" w:rsidR="00431D2D" w:rsidRPr="00DF72C8" w:rsidRDefault="00431D2D" w:rsidP="00F72A13">
      <w:pPr>
        <w:pStyle w:val="Heading1"/>
        <w:rPr>
          <w:rFonts w:ascii="Times New Roman" w:hAnsi="Times New Roman" w:cs="Times New Roman"/>
          <w:caps w:val="0"/>
        </w:rPr>
      </w:pPr>
    </w:p>
    <w:p w14:paraId="0041D808" w14:textId="77777777" w:rsidR="00431D2D" w:rsidRPr="00DF72C8" w:rsidRDefault="00431D2D" w:rsidP="00F72A13">
      <w:pPr>
        <w:pStyle w:val="Heading1"/>
        <w:rPr>
          <w:rFonts w:ascii="Times New Roman" w:hAnsi="Times New Roman" w:cs="Times New Roman"/>
          <w:caps w:val="0"/>
        </w:rPr>
      </w:pPr>
    </w:p>
    <w:p w14:paraId="79371319" w14:textId="77777777" w:rsidR="00431D2D" w:rsidRPr="00DF72C8" w:rsidRDefault="00431D2D" w:rsidP="00F72A13">
      <w:pPr>
        <w:pStyle w:val="Heading1"/>
        <w:rPr>
          <w:rFonts w:ascii="Times New Roman" w:hAnsi="Times New Roman" w:cs="Times New Roman"/>
          <w:caps w:val="0"/>
        </w:rPr>
      </w:pPr>
    </w:p>
    <w:p w14:paraId="6C876A63" w14:textId="77777777" w:rsidR="00431D2D" w:rsidRPr="00DF72C8" w:rsidRDefault="00431D2D" w:rsidP="00F72A13">
      <w:pPr>
        <w:pStyle w:val="Heading1"/>
        <w:rPr>
          <w:rFonts w:ascii="Times New Roman" w:hAnsi="Times New Roman" w:cs="Times New Roman"/>
          <w:caps w:val="0"/>
        </w:rPr>
      </w:pPr>
    </w:p>
    <w:p w14:paraId="5AC7A3F5" w14:textId="77777777" w:rsidR="00431D2D" w:rsidRPr="00DF72C8" w:rsidRDefault="00431D2D" w:rsidP="00F72A13">
      <w:pPr>
        <w:pStyle w:val="Heading1"/>
        <w:rPr>
          <w:rFonts w:ascii="Times New Roman" w:hAnsi="Times New Roman" w:cs="Times New Roman"/>
          <w:caps w:val="0"/>
        </w:rPr>
      </w:pPr>
    </w:p>
    <w:p w14:paraId="1FB58EDB" w14:textId="77777777" w:rsidR="00431D2D" w:rsidRPr="00DF72C8" w:rsidRDefault="00431D2D" w:rsidP="00F72A13">
      <w:pPr>
        <w:pStyle w:val="Heading1"/>
        <w:rPr>
          <w:rFonts w:ascii="Times New Roman" w:hAnsi="Times New Roman" w:cs="Times New Roman"/>
          <w:caps w:val="0"/>
        </w:rPr>
      </w:pPr>
    </w:p>
    <w:p w14:paraId="2238A615" w14:textId="77777777" w:rsidR="00431D2D" w:rsidRPr="00DF72C8" w:rsidRDefault="00431D2D" w:rsidP="00F72A13">
      <w:pPr>
        <w:pStyle w:val="Heading1"/>
        <w:rPr>
          <w:rFonts w:ascii="Times New Roman" w:hAnsi="Times New Roman" w:cs="Times New Roman"/>
          <w:caps w:val="0"/>
        </w:rPr>
      </w:pPr>
    </w:p>
    <w:p w14:paraId="5A4F6C15" w14:textId="77777777" w:rsidR="00431D2D" w:rsidRPr="00DF72C8" w:rsidRDefault="00431D2D" w:rsidP="00F72A13">
      <w:pPr>
        <w:pStyle w:val="Heading1"/>
        <w:rPr>
          <w:rFonts w:ascii="Times New Roman" w:hAnsi="Times New Roman" w:cs="Times New Roman"/>
          <w:caps w:val="0"/>
        </w:rPr>
      </w:pPr>
    </w:p>
    <w:p w14:paraId="739D45B0" w14:textId="77777777" w:rsidR="00431D2D" w:rsidRPr="00DF72C8" w:rsidRDefault="00431D2D" w:rsidP="00F72A13">
      <w:pPr>
        <w:pStyle w:val="Heading1"/>
        <w:rPr>
          <w:rFonts w:ascii="Times New Roman" w:hAnsi="Times New Roman" w:cs="Times New Roman"/>
          <w:caps w:val="0"/>
        </w:rPr>
      </w:pPr>
    </w:p>
    <w:p w14:paraId="2C125A96" w14:textId="77777777" w:rsidR="00431D2D" w:rsidRPr="00DF72C8" w:rsidRDefault="00431D2D" w:rsidP="00F72A13">
      <w:pPr>
        <w:pStyle w:val="Heading1"/>
        <w:rPr>
          <w:rFonts w:ascii="Times New Roman" w:hAnsi="Times New Roman" w:cs="Times New Roman"/>
          <w:caps w:val="0"/>
        </w:rPr>
      </w:pPr>
    </w:p>
    <w:p w14:paraId="02B4B762" w14:textId="77777777" w:rsidR="00431D2D" w:rsidRPr="00DF72C8" w:rsidRDefault="00431D2D" w:rsidP="00F72A13">
      <w:pPr>
        <w:pStyle w:val="Heading1"/>
        <w:rPr>
          <w:rFonts w:ascii="Times New Roman" w:hAnsi="Times New Roman" w:cs="Times New Roman"/>
          <w:caps w:val="0"/>
        </w:rPr>
      </w:pPr>
    </w:p>
    <w:p w14:paraId="16ED4B60" w14:textId="77777777" w:rsidR="00431D2D" w:rsidRPr="00DF72C8" w:rsidRDefault="00431D2D" w:rsidP="00F72A13">
      <w:pPr>
        <w:pStyle w:val="Heading1"/>
        <w:rPr>
          <w:rFonts w:ascii="Times New Roman" w:hAnsi="Times New Roman" w:cs="Times New Roman"/>
          <w:caps w:val="0"/>
        </w:rPr>
      </w:pPr>
    </w:p>
    <w:p w14:paraId="363C072F" w14:textId="69EBD23D" w:rsidR="00F72A13" w:rsidRPr="00DF72C8" w:rsidRDefault="00F3036E" w:rsidP="00F72A13">
      <w:pPr>
        <w:pStyle w:val="Heading1"/>
        <w:rPr>
          <w:rFonts w:ascii="Times New Roman" w:hAnsi="Times New Roman" w:cs="Times New Roman"/>
        </w:rPr>
      </w:pPr>
      <w:bookmarkStart w:id="3" w:name="_Toc65237427"/>
      <w:r w:rsidRPr="00DF72C8">
        <w:rPr>
          <w:rFonts w:ascii="Times New Roman" w:hAnsi="Times New Roman" w:cs="Times New Roman"/>
          <w:caps w:val="0"/>
        </w:rPr>
        <w:lastRenderedPageBreak/>
        <w:t>CHAPTER 2:</w:t>
      </w:r>
      <w:r w:rsidRPr="00DF72C8">
        <w:rPr>
          <w:rFonts w:ascii="Times New Roman" w:hAnsi="Times New Roman" w:cs="Times New Roman"/>
          <w:caps w:val="0"/>
        </w:rPr>
        <w:br/>
      </w:r>
      <w:bookmarkEnd w:id="2"/>
      <w:r w:rsidRPr="00DF72C8">
        <w:rPr>
          <w:rFonts w:ascii="Times New Roman" w:hAnsi="Times New Roman" w:cs="Times New Roman"/>
          <w:caps w:val="0"/>
        </w:rPr>
        <w:t>EVALUATION OF FARM DEMOGRAPHICS AND PRODUCER PERCEPTIONS THAT INFLUENCE COW-CALF PRODUCER HORN FLY (DIPTERA: MUSCIDAE) MANAGEMENT COSTS IN TENNESSEE AND TEXAS</w:t>
      </w:r>
      <w:bookmarkEnd w:id="3"/>
    </w:p>
    <w:p w14:paraId="1A104402" w14:textId="37EC69C5" w:rsidR="00003F6A" w:rsidRPr="00DF72C8" w:rsidRDefault="00003F6A" w:rsidP="005E54E2">
      <w:pPr>
        <w:pStyle w:val="Heading1"/>
        <w:rPr>
          <w:rFonts w:ascii="Times New Roman" w:hAnsi="Times New Roman" w:cs="Times New Roman"/>
        </w:rPr>
      </w:pPr>
    </w:p>
    <w:p w14:paraId="7D0DC415" w14:textId="77777777" w:rsidR="00FF1665" w:rsidRPr="00DF72C8" w:rsidRDefault="00FF1665" w:rsidP="005E54E2">
      <w:pPr>
        <w:rPr>
          <w:rFonts w:ascii="Times New Roman" w:hAnsi="Times New Roman" w:cs="Times New Roman"/>
        </w:rPr>
      </w:pPr>
    </w:p>
    <w:p w14:paraId="14286526" w14:textId="77777777" w:rsidR="00FF1665" w:rsidRPr="00DF72C8" w:rsidRDefault="00FF1665" w:rsidP="005E54E2">
      <w:pPr>
        <w:rPr>
          <w:rFonts w:ascii="Times New Roman" w:hAnsi="Times New Roman" w:cs="Times New Roman"/>
        </w:rPr>
      </w:pPr>
    </w:p>
    <w:p w14:paraId="2E4E8B58" w14:textId="77777777" w:rsidR="00003F6A" w:rsidRPr="00DF72C8" w:rsidRDefault="00003F6A" w:rsidP="00334400">
      <w:pPr>
        <w:pStyle w:val="Heading3"/>
        <w:rPr>
          <w:rFonts w:ascii="Times New Roman" w:hAnsi="Times New Roman" w:cs="Times New Roman"/>
        </w:rPr>
      </w:pPr>
      <w:r w:rsidRPr="00DF72C8">
        <w:rPr>
          <w:rFonts w:ascii="Times New Roman" w:hAnsi="Times New Roman" w:cs="Times New Roman"/>
        </w:rPr>
        <w:br w:type="page"/>
      </w:r>
    </w:p>
    <w:p w14:paraId="16448750" w14:textId="77777777" w:rsidR="00FA75A5" w:rsidRPr="00DF72C8" w:rsidRDefault="00FA75A5" w:rsidP="005E54E2">
      <w:pPr>
        <w:rPr>
          <w:rFonts w:ascii="Times New Roman" w:hAnsi="Times New Roman" w:cs="Times New Roman"/>
        </w:rPr>
      </w:pPr>
      <w:r w:rsidRPr="00DF72C8">
        <w:rPr>
          <w:rFonts w:ascii="Times New Roman" w:hAnsi="Times New Roman" w:cs="Times New Roman"/>
        </w:rPr>
        <w:lastRenderedPageBreak/>
        <w:tab/>
        <w:t>A version of this chapter was originally published by J</w:t>
      </w:r>
      <w:r w:rsidR="00526CAD" w:rsidRPr="00DF72C8">
        <w:rPr>
          <w:rFonts w:ascii="Times New Roman" w:hAnsi="Times New Roman" w:cs="Times New Roman"/>
        </w:rPr>
        <w:t xml:space="preserve">ane </w:t>
      </w:r>
      <w:r w:rsidRPr="00DF72C8">
        <w:rPr>
          <w:rFonts w:ascii="Times New Roman" w:hAnsi="Times New Roman" w:cs="Times New Roman"/>
        </w:rPr>
        <w:t>X. Doe and Juanita Q. Vera:</w:t>
      </w:r>
    </w:p>
    <w:p w14:paraId="5E07C175" w14:textId="77777777" w:rsidR="00FA75A5" w:rsidRPr="00DF72C8" w:rsidRDefault="00FA75A5" w:rsidP="005E54E2">
      <w:pPr>
        <w:rPr>
          <w:rFonts w:ascii="Times New Roman" w:hAnsi="Times New Roman" w:cs="Times New Roman"/>
        </w:rPr>
      </w:pPr>
      <w:r w:rsidRPr="00DF72C8">
        <w:rPr>
          <w:rFonts w:ascii="Times New Roman" w:hAnsi="Times New Roman" w:cs="Times New Roman"/>
        </w:rPr>
        <w:tab/>
        <w:t>J</w:t>
      </w:r>
      <w:r w:rsidR="0022210F" w:rsidRPr="00DF72C8">
        <w:rPr>
          <w:rFonts w:ascii="Times New Roman" w:hAnsi="Times New Roman" w:cs="Times New Roman"/>
        </w:rPr>
        <w:t xml:space="preserve">ane </w:t>
      </w:r>
      <w:r w:rsidRPr="00DF72C8">
        <w:rPr>
          <w:rFonts w:ascii="Times New Roman" w:hAnsi="Times New Roman" w:cs="Times New Roman"/>
        </w:rPr>
        <w:t xml:space="preserve">X. Doe, Juanita Q. Vera. “Towards A Theory of Page Rage.” </w:t>
      </w:r>
      <w:r w:rsidRPr="00DF72C8">
        <w:rPr>
          <w:rFonts w:ascii="Times New Roman" w:hAnsi="Times New Roman" w:cs="Times New Roman"/>
          <w:i/>
        </w:rPr>
        <w:t xml:space="preserve">Journal of Infomatic Bloat </w:t>
      </w:r>
      <w:r w:rsidRPr="00DF72C8">
        <w:rPr>
          <w:rFonts w:ascii="Times New Roman" w:hAnsi="Times New Roman" w:cs="Times New Roman"/>
        </w:rPr>
        <w:t xml:space="preserve">221 (2009): 102-105. </w:t>
      </w:r>
    </w:p>
    <w:p w14:paraId="6A958496" w14:textId="77777777" w:rsidR="00387656" w:rsidRPr="00DF72C8" w:rsidRDefault="00387656" w:rsidP="005E54E2">
      <w:pPr>
        <w:rPr>
          <w:rFonts w:ascii="Times New Roman" w:hAnsi="Times New Roman" w:cs="Times New Roman"/>
        </w:rPr>
      </w:pPr>
    </w:p>
    <w:p w14:paraId="050C5B97" w14:textId="3F19DFAF" w:rsidR="00FA75A5" w:rsidRPr="00DF72C8" w:rsidRDefault="00FF1665" w:rsidP="00611B90">
      <w:pPr>
        <w:ind w:firstLine="720"/>
        <w:rPr>
          <w:rFonts w:ascii="Times New Roman" w:hAnsi="Times New Roman" w:cs="Times New Roman"/>
        </w:rPr>
      </w:pPr>
      <w:r w:rsidRPr="00DF72C8">
        <w:rPr>
          <w:rFonts w:ascii="Times New Roman" w:hAnsi="Times New Roman" w:cs="Times New Roman"/>
        </w:rPr>
        <w:t>The student must add a brief explanatory statement at the beginning of each article, stating how the article was revised and/or detailing the student’s involvement in the article. Any co-researchers should be identified and their role clarified as part of this statement.</w:t>
      </w:r>
    </w:p>
    <w:p w14:paraId="5EA71AFB" w14:textId="73809809" w:rsidR="00142CC9" w:rsidRPr="00DF72C8" w:rsidRDefault="00142CC9" w:rsidP="00611B90">
      <w:pPr>
        <w:ind w:firstLine="720"/>
        <w:rPr>
          <w:rFonts w:ascii="Times New Roman" w:hAnsi="Times New Roman" w:cs="Times New Roman"/>
        </w:rPr>
      </w:pPr>
    </w:p>
    <w:p w14:paraId="275592BF" w14:textId="18EB7E6F" w:rsidR="00142CC9" w:rsidRPr="00DF72C8" w:rsidRDefault="00142CC9" w:rsidP="00611B90">
      <w:pPr>
        <w:ind w:firstLine="720"/>
        <w:rPr>
          <w:rFonts w:ascii="Times New Roman" w:hAnsi="Times New Roman" w:cs="Times New Roman"/>
        </w:rPr>
      </w:pPr>
    </w:p>
    <w:p w14:paraId="1D5E2205" w14:textId="3F4BEE69" w:rsidR="00142CC9" w:rsidRPr="00DF72C8" w:rsidRDefault="00142CC9" w:rsidP="00611B90">
      <w:pPr>
        <w:ind w:firstLine="720"/>
        <w:rPr>
          <w:rFonts w:ascii="Times New Roman" w:hAnsi="Times New Roman" w:cs="Times New Roman"/>
        </w:rPr>
      </w:pPr>
    </w:p>
    <w:p w14:paraId="5F060EC1" w14:textId="0670EF70" w:rsidR="00142CC9" w:rsidRPr="00DF72C8" w:rsidRDefault="00142CC9" w:rsidP="00611B90">
      <w:pPr>
        <w:ind w:firstLine="720"/>
        <w:rPr>
          <w:rFonts w:ascii="Times New Roman" w:hAnsi="Times New Roman" w:cs="Times New Roman"/>
        </w:rPr>
      </w:pPr>
    </w:p>
    <w:p w14:paraId="359E4FB0" w14:textId="1563EF07" w:rsidR="00142CC9" w:rsidRPr="00DF72C8" w:rsidRDefault="00142CC9" w:rsidP="00611B90">
      <w:pPr>
        <w:ind w:firstLine="720"/>
        <w:rPr>
          <w:rFonts w:ascii="Times New Roman" w:hAnsi="Times New Roman" w:cs="Times New Roman"/>
        </w:rPr>
      </w:pPr>
    </w:p>
    <w:p w14:paraId="35D59C16" w14:textId="5ED1C8D7" w:rsidR="00142CC9" w:rsidRPr="00DF72C8" w:rsidRDefault="00142CC9" w:rsidP="00611B90">
      <w:pPr>
        <w:ind w:firstLine="720"/>
        <w:rPr>
          <w:rFonts w:ascii="Times New Roman" w:hAnsi="Times New Roman" w:cs="Times New Roman"/>
        </w:rPr>
      </w:pPr>
    </w:p>
    <w:p w14:paraId="3112B992" w14:textId="3665EB3C" w:rsidR="00142CC9" w:rsidRPr="00DF72C8" w:rsidRDefault="00142CC9" w:rsidP="00611B90">
      <w:pPr>
        <w:ind w:firstLine="720"/>
        <w:rPr>
          <w:rFonts w:ascii="Times New Roman" w:hAnsi="Times New Roman" w:cs="Times New Roman"/>
        </w:rPr>
      </w:pPr>
    </w:p>
    <w:p w14:paraId="7EFE246D" w14:textId="76C85C4F" w:rsidR="00142CC9" w:rsidRPr="00DF72C8" w:rsidRDefault="00142CC9" w:rsidP="00611B90">
      <w:pPr>
        <w:ind w:firstLine="720"/>
        <w:rPr>
          <w:rFonts w:ascii="Times New Roman" w:hAnsi="Times New Roman" w:cs="Times New Roman"/>
        </w:rPr>
      </w:pPr>
    </w:p>
    <w:p w14:paraId="7F8A467F" w14:textId="76BF6374" w:rsidR="00142CC9" w:rsidRPr="00DF72C8" w:rsidRDefault="00142CC9" w:rsidP="00611B90">
      <w:pPr>
        <w:ind w:firstLine="720"/>
        <w:rPr>
          <w:rFonts w:ascii="Times New Roman" w:hAnsi="Times New Roman" w:cs="Times New Roman"/>
        </w:rPr>
      </w:pPr>
    </w:p>
    <w:p w14:paraId="275759F2" w14:textId="5D2255AE" w:rsidR="00142CC9" w:rsidRPr="00DF72C8" w:rsidRDefault="00142CC9" w:rsidP="00611B90">
      <w:pPr>
        <w:ind w:firstLine="720"/>
        <w:rPr>
          <w:rFonts w:ascii="Times New Roman" w:hAnsi="Times New Roman" w:cs="Times New Roman"/>
        </w:rPr>
      </w:pPr>
    </w:p>
    <w:p w14:paraId="093DD9F8" w14:textId="24DFA5D5" w:rsidR="00142CC9" w:rsidRPr="00DF72C8" w:rsidRDefault="00142CC9" w:rsidP="00611B90">
      <w:pPr>
        <w:ind w:firstLine="720"/>
        <w:rPr>
          <w:rFonts w:ascii="Times New Roman" w:hAnsi="Times New Roman" w:cs="Times New Roman"/>
        </w:rPr>
      </w:pPr>
    </w:p>
    <w:p w14:paraId="32E9B2B3" w14:textId="4A793A18" w:rsidR="00142CC9" w:rsidRPr="00DF72C8" w:rsidRDefault="00142CC9" w:rsidP="00611B90">
      <w:pPr>
        <w:ind w:firstLine="720"/>
        <w:rPr>
          <w:rFonts w:ascii="Times New Roman" w:hAnsi="Times New Roman" w:cs="Times New Roman"/>
        </w:rPr>
      </w:pPr>
    </w:p>
    <w:p w14:paraId="27B685FC" w14:textId="203ED12B" w:rsidR="00142CC9" w:rsidRPr="00DF72C8" w:rsidRDefault="00142CC9" w:rsidP="00611B90">
      <w:pPr>
        <w:ind w:firstLine="720"/>
        <w:rPr>
          <w:rFonts w:ascii="Times New Roman" w:hAnsi="Times New Roman" w:cs="Times New Roman"/>
        </w:rPr>
      </w:pPr>
    </w:p>
    <w:p w14:paraId="24EB1013" w14:textId="68D47E3E" w:rsidR="00142CC9" w:rsidRPr="00DF72C8" w:rsidRDefault="00142CC9" w:rsidP="00611B90">
      <w:pPr>
        <w:ind w:firstLine="720"/>
        <w:rPr>
          <w:rFonts w:ascii="Times New Roman" w:hAnsi="Times New Roman" w:cs="Times New Roman"/>
        </w:rPr>
      </w:pPr>
    </w:p>
    <w:p w14:paraId="5E4F2FCE" w14:textId="1EE9CA41" w:rsidR="00142CC9" w:rsidRPr="00DF72C8" w:rsidRDefault="00142CC9" w:rsidP="001F3365">
      <w:pPr>
        <w:rPr>
          <w:rFonts w:ascii="Times New Roman" w:hAnsi="Times New Roman" w:cs="Times New Roman"/>
        </w:rPr>
      </w:pPr>
    </w:p>
    <w:p w14:paraId="0A00DFFB" w14:textId="5E9D54C8" w:rsidR="00142CC9" w:rsidRPr="00DF72C8" w:rsidRDefault="00142CC9" w:rsidP="00611B90">
      <w:pPr>
        <w:ind w:firstLine="720"/>
        <w:rPr>
          <w:rFonts w:ascii="Times New Roman" w:hAnsi="Times New Roman" w:cs="Times New Roman"/>
        </w:rPr>
      </w:pPr>
    </w:p>
    <w:p w14:paraId="54CA6A20" w14:textId="745635EC" w:rsidR="00142CC9" w:rsidRPr="00DF72C8" w:rsidRDefault="00142CC9" w:rsidP="00611B90">
      <w:pPr>
        <w:ind w:firstLine="720"/>
        <w:rPr>
          <w:rFonts w:ascii="Times New Roman" w:hAnsi="Times New Roman" w:cs="Times New Roman"/>
        </w:rPr>
      </w:pPr>
    </w:p>
    <w:p w14:paraId="2A5F98F2" w14:textId="307B3948" w:rsidR="00142CC9" w:rsidRPr="00DF72C8" w:rsidRDefault="00142CC9" w:rsidP="00611B90">
      <w:pPr>
        <w:ind w:firstLine="720"/>
        <w:rPr>
          <w:rFonts w:ascii="Times New Roman" w:hAnsi="Times New Roman" w:cs="Times New Roman"/>
        </w:rPr>
      </w:pPr>
    </w:p>
    <w:p w14:paraId="02514FEF" w14:textId="04742FF6" w:rsidR="00142CC9" w:rsidRPr="00DF72C8" w:rsidRDefault="00142CC9" w:rsidP="00611B90">
      <w:pPr>
        <w:ind w:firstLine="720"/>
        <w:rPr>
          <w:rFonts w:ascii="Times New Roman" w:hAnsi="Times New Roman" w:cs="Times New Roman"/>
        </w:rPr>
      </w:pPr>
    </w:p>
    <w:p w14:paraId="7860A351" w14:textId="2E665F0A" w:rsidR="00142CC9" w:rsidRPr="00DF72C8" w:rsidRDefault="00142CC9" w:rsidP="00611B90">
      <w:pPr>
        <w:ind w:firstLine="720"/>
        <w:rPr>
          <w:rFonts w:ascii="Times New Roman" w:hAnsi="Times New Roman" w:cs="Times New Roman"/>
        </w:rPr>
      </w:pPr>
    </w:p>
    <w:p w14:paraId="2858E0AB" w14:textId="74AFD862" w:rsidR="00142CC9" w:rsidRPr="00DF72C8" w:rsidRDefault="00142CC9" w:rsidP="00611B90">
      <w:pPr>
        <w:ind w:firstLine="720"/>
        <w:rPr>
          <w:rFonts w:ascii="Times New Roman" w:hAnsi="Times New Roman" w:cs="Times New Roman"/>
        </w:rPr>
      </w:pPr>
    </w:p>
    <w:p w14:paraId="190D26C2" w14:textId="28949D65" w:rsidR="00142CC9" w:rsidRPr="00DF72C8" w:rsidRDefault="00142CC9" w:rsidP="00611B90">
      <w:pPr>
        <w:ind w:firstLine="720"/>
        <w:rPr>
          <w:rFonts w:ascii="Times New Roman" w:hAnsi="Times New Roman" w:cs="Times New Roman"/>
        </w:rPr>
      </w:pPr>
    </w:p>
    <w:p w14:paraId="6866F904" w14:textId="516BF9AD" w:rsidR="00142CC9" w:rsidRPr="00DF72C8" w:rsidRDefault="00142CC9" w:rsidP="00611B90">
      <w:pPr>
        <w:ind w:firstLine="720"/>
        <w:rPr>
          <w:rFonts w:ascii="Times New Roman" w:hAnsi="Times New Roman" w:cs="Times New Roman"/>
        </w:rPr>
      </w:pPr>
    </w:p>
    <w:p w14:paraId="365638EA" w14:textId="24D24565" w:rsidR="00142CC9" w:rsidRPr="00DF72C8" w:rsidRDefault="00142CC9" w:rsidP="00611B90">
      <w:pPr>
        <w:ind w:firstLine="720"/>
        <w:rPr>
          <w:rFonts w:ascii="Times New Roman" w:hAnsi="Times New Roman" w:cs="Times New Roman"/>
        </w:rPr>
      </w:pPr>
    </w:p>
    <w:p w14:paraId="31BD0C1C" w14:textId="3C864E89" w:rsidR="00142CC9" w:rsidRPr="00DF72C8" w:rsidRDefault="00142CC9" w:rsidP="00611B90">
      <w:pPr>
        <w:ind w:firstLine="720"/>
        <w:rPr>
          <w:rFonts w:ascii="Times New Roman" w:hAnsi="Times New Roman" w:cs="Times New Roman"/>
        </w:rPr>
      </w:pPr>
    </w:p>
    <w:p w14:paraId="077FB8BC" w14:textId="49DECB67" w:rsidR="00142CC9" w:rsidRPr="00DF72C8" w:rsidRDefault="00142CC9" w:rsidP="00611B90">
      <w:pPr>
        <w:ind w:firstLine="720"/>
        <w:rPr>
          <w:rFonts w:ascii="Times New Roman" w:hAnsi="Times New Roman" w:cs="Times New Roman"/>
        </w:rPr>
      </w:pPr>
    </w:p>
    <w:p w14:paraId="032E16B9" w14:textId="1A2A64B1" w:rsidR="00142CC9" w:rsidRPr="00DF72C8" w:rsidRDefault="00142CC9" w:rsidP="00611B90">
      <w:pPr>
        <w:ind w:firstLine="720"/>
        <w:rPr>
          <w:rFonts w:ascii="Times New Roman" w:hAnsi="Times New Roman" w:cs="Times New Roman"/>
        </w:rPr>
      </w:pPr>
    </w:p>
    <w:p w14:paraId="67659798" w14:textId="3F758307" w:rsidR="00142CC9" w:rsidRPr="00DF72C8" w:rsidRDefault="00142CC9" w:rsidP="00611B90">
      <w:pPr>
        <w:ind w:firstLine="720"/>
        <w:rPr>
          <w:rFonts w:ascii="Times New Roman" w:hAnsi="Times New Roman" w:cs="Times New Roman"/>
        </w:rPr>
      </w:pPr>
    </w:p>
    <w:p w14:paraId="1A307119" w14:textId="4F6F7F7B" w:rsidR="00142CC9" w:rsidRPr="00DF72C8" w:rsidRDefault="00142CC9" w:rsidP="00611B90">
      <w:pPr>
        <w:ind w:firstLine="720"/>
        <w:rPr>
          <w:rFonts w:ascii="Times New Roman" w:hAnsi="Times New Roman" w:cs="Times New Roman"/>
        </w:rPr>
      </w:pPr>
    </w:p>
    <w:p w14:paraId="037A82C1" w14:textId="0DF6DD44" w:rsidR="00142CC9" w:rsidRPr="00DF72C8" w:rsidRDefault="00142CC9" w:rsidP="00611B90">
      <w:pPr>
        <w:ind w:firstLine="720"/>
        <w:rPr>
          <w:rFonts w:ascii="Times New Roman" w:hAnsi="Times New Roman" w:cs="Times New Roman"/>
        </w:rPr>
      </w:pPr>
    </w:p>
    <w:p w14:paraId="52932131" w14:textId="716D2412" w:rsidR="00142CC9" w:rsidRPr="00DF72C8" w:rsidRDefault="00142CC9" w:rsidP="00611B90">
      <w:pPr>
        <w:ind w:firstLine="720"/>
        <w:rPr>
          <w:rFonts w:ascii="Times New Roman" w:hAnsi="Times New Roman" w:cs="Times New Roman"/>
        </w:rPr>
      </w:pPr>
    </w:p>
    <w:p w14:paraId="030DCD7D" w14:textId="353CB1FD" w:rsidR="00142CC9" w:rsidRPr="00DF72C8" w:rsidRDefault="00142CC9" w:rsidP="00611B90">
      <w:pPr>
        <w:ind w:firstLine="720"/>
        <w:rPr>
          <w:rFonts w:ascii="Times New Roman" w:hAnsi="Times New Roman" w:cs="Times New Roman"/>
        </w:rPr>
      </w:pPr>
    </w:p>
    <w:p w14:paraId="29E5F816" w14:textId="77777777" w:rsidR="00142CC9" w:rsidRPr="00DF72C8" w:rsidRDefault="00142CC9" w:rsidP="00611B90">
      <w:pPr>
        <w:ind w:firstLine="720"/>
        <w:rPr>
          <w:rFonts w:ascii="Times New Roman" w:hAnsi="Times New Roman" w:cs="Times New Roman"/>
        </w:rPr>
      </w:pPr>
    </w:p>
    <w:p w14:paraId="46227550" w14:textId="77777777" w:rsidR="00FA75A5" w:rsidRPr="00DF72C8" w:rsidRDefault="00FA75A5" w:rsidP="005E54E2">
      <w:pPr>
        <w:rPr>
          <w:rFonts w:ascii="Times New Roman" w:hAnsi="Times New Roman" w:cs="Times New Roman"/>
        </w:rPr>
      </w:pPr>
    </w:p>
    <w:p w14:paraId="32FB6683" w14:textId="77777777" w:rsidR="00FA75A5" w:rsidRPr="00DF72C8" w:rsidRDefault="00FA75A5" w:rsidP="005E54E2">
      <w:pPr>
        <w:pStyle w:val="Heading2"/>
        <w:rPr>
          <w:rFonts w:ascii="Times New Roman" w:hAnsi="Times New Roman" w:cs="Times New Roman"/>
        </w:rPr>
      </w:pPr>
      <w:bookmarkStart w:id="4" w:name="_Toc289175826"/>
      <w:bookmarkStart w:id="5" w:name="_Toc65237428"/>
      <w:r w:rsidRPr="00DF72C8">
        <w:rPr>
          <w:rFonts w:ascii="Times New Roman" w:hAnsi="Times New Roman" w:cs="Times New Roman"/>
        </w:rPr>
        <w:lastRenderedPageBreak/>
        <w:t>A</w:t>
      </w:r>
      <w:r w:rsidR="00FF1665" w:rsidRPr="00DF72C8">
        <w:rPr>
          <w:rFonts w:ascii="Times New Roman" w:hAnsi="Times New Roman" w:cs="Times New Roman"/>
        </w:rPr>
        <w:t>bstract</w:t>
      </w:r>
      <w:bookmarkEnd w:id="4"/>
      <w:bookmarkEnd w:id="5"/>
      <w:r w:rsidR="003C7FC5" w:rsidRPr="00DF72C8">
        <w:rPr>
          <w:rFonts w:ascii="Times New Roman" w:hAnsi="Times New Roman" w:cs="Times New Roman"/>
        </w:rPr>
        <w:tab/>
      </w:r>
    </w:p>
    <w:p w14:paraId="7198915E" w14:textId="766B4073" w:rsidR="00FF1665" w:rsidRPr="00DF72C8" w:rsidRDefault="00FF1665" w:rsidP="005E54E2">
      <w:pPr>
        <w:rPr>
          <w:rFonts w:ascii="Times New Roman" w:hAnsi="Times New Roman" w:cs="Times New Roman"/>
        </w:rPr>
      </w:pPr>
      <w:r w:rsidRPr="00DF72C8">
        <w:rPr>
          <w:rFonts w:ascii="Times New Roman" w:hAnsi="Times New Roman" w:cs="Times New Roman"/>
        </w:rPr>
        <w:tab/>
      </w:r>
      <w:r w:rsidR="004874D6" w:rsidRPr="00DF72C8">
        <w:rPr>
          <w:rFonts w:ascii="Times New Roman" w:hAnsi="Times New Roman" w:cs="Times New Roman"/>
        </w:rPr>
        <w:t>The United States livestock industry loses an estimated 1.75 billion dollars annually due to horn flies (Haematobia irritans (L.)), making them a widespread and significant pest of livestock. These ectoparasites feed on the blood of their host 20-40 times per day, which can cause blood loss, introduce pathogens, and decrease weight gains and milk production in cattle. Research suggests that proper horn fly management supports increased weight gains in cattle, leading to positive returns for producers; however, little research exists regarding cattle producers’ horn fly management decisions and their associated costs. Tennessee and Texas cow-calf producers were surveyed to estimate their horn fly management costs per animal and identify factors influencing this cost. Results indicate that the average horn fly management costs per animal in Tennessee and Texas are $9.50 and $12.35, respectively. Tobit regression results indicate that producers who have a college degree, raise Angus cattle, perceive a high intensity of flies to be a problem, agree that horn flies jeopardize cow comfort, or reported having farms with more total acres were associated with lower horn fly management costs per animal. Meanwhile, producers who reported horn flies present on the backs and withers of their cattle, were more likely to spend more on horn fly management per animal. Results indicate that management decisions vary by location and that farm demographics and producer perceptions influence horn fly management costs.</w:t>
      </w:r>
    </w:p>
    <w:p w14:paraId="0B948187" w14:textId="5B39D45C" w:rsidR="00142CC9" w:rsidRPr="00DF72C8" w:rsidRDefault="00142CC9" w:rsidP="005E54E2">
      <w:pPr>
        <w:rPr>
          <w:rFonts w:ascii="Times New Roman" w:hAnsi="Times New Roman" w:cs="Times New Roman"/>
        </w:rPr>
      </w:pPr>
    </w:p>
    <w:p w14:paraId="5494AFBA" w14:textId="14A93ED3" w:rsidR="00142CC9" w:rsidRPr="00DF72C8" w:rsidRDefault="00142CC9" w:rsidP="005E54E2">
      <w:pPr>
        <w:rPr>
          <w:rFonts w:ascii="Times New Roman" w:hAnsi="Times New Roman" w:cs="Times New Roman"/>
        </w:rPr>
      </w:pPr>
    </w:p>
    <w:p w14:paraId="3BDBE218" w14:textId="282AE75D" w:rsidR="00142CC9" w:rsidRPr="00DF72C8" w:rsidRDefault="00142CC9" w:rsidP="005E54E2">
      <w:pPr>
        <w:rPr>
          <w:rFonts w:ascii="Times New Roman" w:hAnsi="Times New Roman" w:cs="Times New Roman"/>
        </w:rPr>
      </w:pPr>
    </w:p>
    <w:p w14:paraId="10FAAC76" w14:textId="00919CA1" w:rsidR="00142CC9" w:rsidRPr="00DF72C8" w:rsidRDefault="00142CC9" w:rsidP="005E54E2">
      <w:pPr>
        <w:rPr>
          <w:rFonts w:ascii="Times New Roman" w:hAnsi="Times New Roman" w:cs="Times New Roman"/>
        </w:rPr>
      </w:pPr>
    </w:p>
    <w:p w14:paraId="6D32721A" w14:textId="184F49DF" w:rsidR="00142CC9" w:rsidRPr="00DF72C8" w:rsidRDefault="00142CC9" w:rsidP="005E54E2">
      <w:pPr>
        <w:rPr>
          <w:rFonts w:ascii="Times New Roman" w:hAnsi="Times New Roman" w:cs="Times New Roman"/>
        </w:rPr>
      </w:pPr>
    </w:p>
    <w:p w14:paraId="34D1A24A" w14:textId="0D4111CD" w:rsidR="00142CC9" w:rsidRPr="00DF72C8" w:rsidRDefault="00142CC9" w:rsidP="005E54E2">
      <w:pPr>
        <w:rPr>
          <w:rFonts w:ascii="Times New Roman" w:hAnsi="Times New Roman" w:cs="Times New Roman"/>
        </w:rPr>
      </w:pPr>
    </w:p>
    <w:p w14:paraId="14549CD9" w14:textId="731B5AE3" w:rsidR="00142CC9" w:rsidRPr="00DF72C8" w:rsidRDefault="00142CC9" w:rsidP="005E54E2">
      <w:pPr>
        <w:rPr>
          <w:rFonts w:ascii="Times New Roman" w:hAnsi="Times New Roman" w:cs="Times New Roman"/>
        </w:rPr>
      </w:pPr>
    </w:p>
    <w:p w14:paraId="7B7AB145" w14:textId="320C201A" w:rsidR="00142CC9" w:rsidRPr="00DF72C8" w:rsidRDefault="00142CC9" w:rsidP="005E54E2">
      <w:pPr>
        <w:rPr>
          <w:rFonts w:ascii="Times New Roman" w:hAnsi="Times New Roman" w:cs="Times New Roman"/>
        </w:rPr>
      </w:pPr>
    </w:p>
    <w:p w14:paraId="163864FB" w14:textId="3F8AEF70" w:rsidR="00142CC9" w:rsidRPr="00DF72C8" w:rsidRDefault="00142CC9" w:rsidP="005E54E2">
      <w:pPr>
        <w:rPr>
          <w:rFonts w:ascii="Times New Roman" w:hAnsi="Times New Roman" w:cs="Times New Roman"/>
        </w:rPr>
      </w:pPr>
    </w:p>
    <w:p w14:paraId="50106857" w14:textId="301EDB8D" w:rsidR="00142CC9" w:rsidRPr="00DF72C8" w:rsidRDefault="00142CC9" w:rsidP="005E54E2">
      <w:pPr>
        <w:rPr>
          <w:rFonts w:ascii="Times New Roman" w:hAnsi="Times New Roman" w:cs="Times New Roman"/>
        </w:rPr>
      </w:pPr>
    </w:p>
    <w:p w14:paraId="2AD981F9" w14:textId="47479817" w:rsidR="00142CC9" w:rsidRPr="00DF72C8" w:rsidRDefault="00142CC9" w:rsidP="005E54E2">
      <w:pPr>
        <w:rPr>
          <w:rFonts w:ascii="Times New Roman" w:hAnsi="Times New Roman" w:cs="Times New Roman"/>
        </w:rPr>
      </w:pPr>
    </w:p>
    <w:p w14:paraId="20A279C8" w14:textId="73675464" w:rsidR="00142CC9" w:rsidRPr="00DF72C8" w:rsidRDefault="00142CC9" w:rsidP="005E54E2">
      <w:pPr>
        <w:rPr>
          <w:rFonts w:ascii="Times New Roman" w:hAnsi="Times New Roman" w:cs="Times New Roman"/>
        </w:rPr>
      </w:pPr>
    </w:p>
    <w:p w14:paraId="5E1D693A" w14:textId="078D8F33" w:rsidR="00142CC9" w:rsidRPr="00DF72C8" w:rsidRDefault="00142CC9" w:rsidP="005E54E2">
      <w:pPr>
        <w:rPr>
          <w:rFonts w:ascii="Times New Roman" w:hAnsi="Times New Roman" w:cs="Times New Roman"/>
        </w:rPr>
      </w:pPr>
    </w:p>
    <w:p w14:paraId="5CBB51F8" w14:textId="08FA9D7B" w:rsidR="00142CC9" w:rsidRPr="00DF72C8" w:rsidRDefault="00142CC9" w:rsidP="005E54E2">
      <w:pPr>
        <w:rPr>
          <w:rFonts w:ascii="Times New Roman" w:hAnsi="Times New Roman" w:cs="Times New Roman"/>
        </w:rPr>
      </w:pPr>
    </w:p>
    <w:p w14:paraId="11782EE9" w14:textId="32F0C58A" w:rsidR="00142CC9" w:rsidRPr="00DF72C8" w:rsidRDefault="00142CC9" w:rsidP="005E54E2">
      <w:pPr>
        <w:rPr>
          <w:rFonts w:ascii="Times New Roman" w:hAnsi="Times New Roman" w:cs="Times New Roman"/>
        </w:rPr>
      </w:pPr>
    </w:p>
    <w:p w14:paraId="59D71A9E" w14:textId="2CAD24ED" w:rsidR="00142CC9" w:rsidRPr="00DF72C8" w:rsidRDefault="00142CC9" w:rsidP="005E54E2">
      <w:pPr>
        <w:rPr>
          <w:rFonts w:ascii="Times New Roman" w:hAnsi="Times New Roman" w:cs="Times New Roman"/>
        </w:rPr>
      </w:pPr>
    </w:p>
    <w:p w14:paraId="096E631B" w14:textId="6A22ED36" w:rsidR="00142CC9" w:rsidRPr="00DF72C8" w:rsidRDefault="00142CC9" w:rsidP="005E54E2">
      <w:pPr>
        <w:rPr>
          <w:rFonts w:ascii="Times New Roman" w:hAnsi="Times New Roman" w:cs="Times New Roman"/>
        </w:rPr>
      </w:pPr>
    </w:p>
    <w:p w14:paraId="58F33072" w14:textId="15A9AEB1" w:rsidR="00142CC9" w:rsidRPr="00DF72C8" w:rsidRDefault="00142CC9" w:rsidP="005E54E2">
      <w:pPr>
        <w:rPr>
          <w:rFonts w:ascii="Times New Roman" w:hAnsi="Times New Roman" w:cs="Times New Roman"/>
        </w:rPr>
      </w:pPr>
    </w:p>
    <w:p w14:paraId="299F734D" w14:textId="45A59C04" w:rsidR="00142CC9" w:rsidRPr="00DF72C8" w:rsidRDefault="00142CC9" w:rsidP="005E54E2">
      <w:pPr>
        <w:rPr>
          <w:rFonts w:ascii="Times New Roman" w:hAnsi="Times New Roman" w:cs="Times New Roman"/>
        </w:rPr>
      </w:pPr>
    </w:p>
    <w:p w14:paraId="7D5F2B81" w14:textId="01E660FE" w:rsidR="00142CC9" w:rsidRPr="00DF72C8" w:rsidRDefault="00142CC9" w:rsidP="005E54E2">
      <w:pPr>
        <w:rPr>
          <w:rFonts w:ascii="Times New Roman" w:hAnsi="Times New Roman" w:cs="Times New Roman"/>
        </w:rPr>
      </w:pPr>
    </w:p>
    <w:p w14:paraId="7E2392F6" w14:textId="3CBC9919" w:rsidR="00142CC9" w:rsidRPr="00DF72C8" w:rsidRDefault="00142CC9" w:rsidP="005E54E2">
      <w:pPr>
        <w:rPr>
          <w:rFonts w:ascii="Times New Roman" w:hAnsi="Times New Roman" w:cs="Times New Roman"/>
        </w:rPr>
      </w:pPr>
    </w:p>
    <w:p w14:paraId="0C4D1D44" w14:textId="29CF0FB8" w:rsidR="00142CC9" w:rsidRPr="00DF72C8" w:rsidRDefault="00142CC9" w:rsidP="005E54E2">
      <w:pPr>
        <w:rPr>
          <w:rFonts w:ascii="Times New Roman" w:hAnsi="Times New Roman" w:cs="Times New Roman"/>
        </w:rPr>
      </w:pPr>
    </w:p>
    <w:p w14:paraId="68ECF97E" w14:textId="0A041320" w:rsidR="00142CC9" w:rsidRPr="00DF72C8" w:rsidRDefault="00142CC9" w:rsidP="005E54E2">
      <w:pPr>
        <w:rPr>
          <w:rFonts w:ascii="Times New Roman" w:hAnsi="Times New Roman" w:cs="Times New Roman"/>
        </w:rPr>
      </w:pPr>
    </w:p>
    <w:p w14:paraId="595E66EC" w14:textId="159F63B3" w:rsidR="00142CC9" w:rsidRPr="00DF72C8" w:rsidRDefault="00142CC9" w:rsidP="005E54E2">
      <w:pPr>
        <w:rPr>
          <w:rFonts w:ascii="Times New Roman" w:hAnsi="Times New Roman" w:cs="Times New Roman"/>
        </w:rPr>
      </w:pPr>
    </w:p>
    <w:p w14:paraId="2666627C" w14:textId="77777777" w:rsidR="00142CC9" w:rsidRPr="00DF72C8" w:rsidRDefault="00142CC9" w:rsidP="005E54E2">
      <w:pPr>
        <w:rPr>
          <w:rFonts w:ascii="Times New Roman" w:hAnsi="Times New Roman" w:cs="Times New Roman"/>
        </w:rPr>
      </w:pPr>
    </w:p>
    <w:p w14:paraId="7C4882A6" w14:textId="69E71A6C" w:rsidR="00FF1665" w:rsidRPr="00DF72C8" w:rsidRDefault="004874D6" w:rsidP="005E54E2">
      <w:pPr>
        <w:pStyle w:val="Heading2"/>
        <w:rPr>
          <w:rFonts w:ascii="Times New Roman" w:hAnsi="Times New Roman" w:cs="Times New Roman"/>
        </w:rPr>
      </w:pPr>
      <w:bookmarkStart w:id="6" w:name="_Toc65237429"/>
      <w:r w:rsidRPr="00DF72C8">
        <w:rPr>
          <w:rFonts w:ascii="Times New Roman" w:hAnsi="Times New Roman" w:cs="Times New Roman"/>
        </w:rPr>
        <w:lastRenderedPageBreak/>
        <w:t>Introduction</w:t>
      </w:r>
      <w:bookmarkEnd w:id="6"/>
    </w:p>
    <w:p w14:paraId="04C9103F" w14:textId="77777777" w:rsidR="003C7FC5" w:rsidRPr="00DF72C8" w:rsidRDefault="003C7FC5" w:rsidP="005E54E2">
      <w:pPr>
        <w:rPr>
          <w:rFonts w:ascii="Times New Roman" w:hAnsi="Times New Roman" w:cs="Times New Roman"/>
        </w:rPr>
      </w:pPr>
    </w:p>
    <w:p w14:paraId="3080F0C4" w14:textId="77777777" w:rsidR="00236E6D" w:rsidRPr="00DF72C8" w:rsidRDefault="0038177C" w:rsidP="002A3264">
      <w:pPr>
        <w:rPr>
          <w:rFonts w:ascii="Times New Roman" w:hAnsi="Times New Roman" w:cs="Times New Roman"/>
        </w:rPr>
      </w:pPr>
      <w:r w:rsidRPr="00DF72C8">
        <w:rPr>
          <w:rFonts w:ascii="Times New Roman" w:hAnsi="Times New Roman" w:cs="Times New Roman"/>
        </w:rPr>
        <w:t xml:space="preserve">Tables and figures embedded within the text </w:t>
      </w:r>
      <w:r w:rsidR="00DD00DE" w:rsidRPr="00DF72C8">
        <w:rPr>
          <w:rFonts w:ascii="Times New Roman" w:hAnsi="Times New Roman" w:cs="Times New Roman"/>
        </w:rPr>
        <w:t>should</w:t>
      </w:r>
      <w:r w:rsidRPr="00DF72C8">
        <w:rPr>
          <w:rFonts w:ascii="Times New Roman" w:hAnsi="Times New Roman" w:cs="Times New Roman"/>
        </w:rPr>
        <w:t xml:space="preserve"> be placed on either the same page as the first mention in the text, or on the page following the first mention of the tex</w:t>
      </w:r>
      <w:r w:rsidR="00DD00DE" w:rsidRPr="00DF72C8">
        <w:rPr>
          <w:rFonts w:ascii="Times New Roman" w:hAnsi="Times New Roman" w:cs="Times New Roman"/>
        </w:rPr>
        <w:t>t. Large tables and figures should</w:t>
      </w:r>
      <w:r w:rsidRPr="00DF72C8">
        <w:rPr>
          <w:rFonts w:ascii="Times New Roman" w:hAnsi="Times New Roman" w:cs="Times New Roman"/>
        </w:rPr>
        <w:t xml:space="preserve"> be placed on a separate page. </w:t>
      </w:r>
      <w:r w:rsidR="00975E37" w:rsidRPr="00DF72C8">
        <w:rPr>
          <w:rFonts w:ascii="Times New Roman" w:hAnsi="Times New Roman" w:cs="Times New Roman"/>
        </w:rPr>
        <w:t xml:space="preserve">For instance, </w:t>
      </w:r>
      <w:r w:rsidRPr="00DF72C8">
        <w:rPr>
          <w:rFonts w:ascii="Times New Roman" w:hAnsi="Times New Roman" w:cs="Times New Roman"/>
        </w:rPr>
        <w:t xml:space="preserve">Table 1 is larger than ½ a page and </w:t>
      </w:r>
      <w:r w:rsidR="00DD00DE" w:rsidRPr="00DF72C8">
        <w:rPr>
          <w:rFonts w:ascii="Times New Roman" w:hAnsi="Times New Roman" w:cs="Times New Roman"/>
        </w:rPr>
        <w:t>therefore is</w:t>
      </w:r>
      <w:r w:rsidRPr="00DF72C8">
        <w:rPr>
          <w:rFonts w:ascii="Times New Roman" w:hAnsi="Times New Roman" w:cs="Times New Roman"/>
        </w:rPr>
        <w:t xml:space="preserve"> placed on its own page. The page before the table/fig</w:t>
      </w:r>
      <w:r w:rsidR="00834CBF" w:rsidRPr="00DF72C8">
        <w:rPr>
          <w:rFonts w:ascii="Times New Roman" w:hAnsi="Times New Roman" w:cs="Times New Roman"/>
        </w:rPr>
        <w:t xml:space="preserve">ure </w:t>
      </w:r>
      <w:r w:rsidR="00DD00DE" w:rsidRPr="00DF72C8">
        <w:rPr>
          <w:rFonts w:ascii="Times New Roman" w:hAnsi="Times New Roman" w:cs="Times New Roman"/>
        </w:rPr>
        <w:t xml:space="preserve">should </w:t>
      </w:r>
      <w:r w:rsidR="00834CBF" w:rsidRPr="00DF72C8">
        <w:rPr>
          <w:rFonts w:ascii="Times New Roman" w:hAnsi="Times New Roman" w:cs="Times New Roman"/>
        </w:rPr>
        <w:t xml:space="preserve">be a full page of text, unless it happens to </w:t>
      </w:r>
      <w:r w:rsidR="00DD00DE" w:rsidRPr="00DF72C8">
        <w:rPr>
          <w:rFonts w:ascii="Times New Roman" w:hAnsi="Times New Roman" w:cs="Times New Roman"/>
        </w:rPr>
        <w:t xml:space="preserve">occur at the </w:t>
      </w:r>
      <w:r w:rsidR="00834CBF" w:rsidRPr="00DF72C8">
        <w:rPr>
          <w:rFonts w:ascii="Times New Roman" w:hAnsi="Times New Roman" w:cs="Times New Roman"/>
        </w:rPr>
        <w:t xml:space="preserve">end </w:t>
      </w:r>
      <w:r w:rsidR="00DD00DE" w:rsidRPr="00DF72C8">
        <w:rPr>
          <w:rFonts w:ascii="Times New Roman" w:hAnsi="Times New Roman" w:cs="Times New Roman"/>
        </w:rPr>
        <w:t xml:space="preserve">of </w:t>
      </w:r>
      <w:r w:rsidR="00834CBF" w:rsidRPr="00DF72C8">
        <w:rPr>
          <w:rFonts w:ascii="Times New Roman" w:hAnsi="Times New Roman" w:cs="Times New Roman"/>
        </w:rPr>
        <w:t>the chapter. This applies even if a paragraph must be broken across pages.</w:t>
      </w:r>
    </w:p>
    <w:p w14:paraId="5DA16BAA" w14:textId="77777777" w:rsidR="008949E3" w:rsidRPr="00DF72C8" w:rsidRDefault="008949E3" w:rsidP="002A3264">
      <w:pPr>
        <w:rPr>
          <w:rFonts w:ascii="Times New Roman" w:hAnsi="Times New Roman" w:cs="Times New Roman"/>
        </w:rPr>
      </w:pPr>
    </w:p>
    <w:p w14:paraId="2DF29FAF" w14:textId="5C49DCC0" w:rsidR="00236E6D" w:rsidRPr="00DF72C8" w:rsidRDefault="0038177C" w:rsidP="004874D6">
      <w:pPr>
        <w:ind w:firstLine="720"/>
        <w:rPr>
          <w:rFonts w:ascii="Times New Roman" w:hAnsi="Times New Roman" w:cs="Times New Roman"/>
        </w:rPr>
      </w:pPr>
      <w:r w:rsidRPr="00DF72C8">
        <w:rPr>
          <w:rFonts w:ascii="Times New Roman" w:hAnsi="Times New Roman" w:cs="Times New Roman"/>
        </w:rPr>
        <w:t>Table</w:t>
      </w:r>
      <w:r w:rsidR="00DD00DE" w:rsidRPr="00DF72C8">
        <w:rPr>
          <w:rFonts w:ascii="Times New Roman" w:hAnsi="Times New Roman" w:cs="Times New Roman"/>
        </w:rPr>
        <w:t>s and figures may be placed on dedicated</w:t>
      </w:r>
      <w:r w:rsidRPr="00DF72C8">
        <w:rPr>
          <w:rFonts w:ascii="Times New Roman" w:hAnsi="Times New Roman" w:cs="Times New Roman"/>
        </w:rPr>
        <w:t xml:space="preserve"> pages </w:t>
      </w:r>
      <w:r w:rsidR="00DD00DE" w:rsidRPr="00DF72C8">
        <w:rPr>
          <w:rFonts w:ascii="Times New Roman" w:hAnsi="Times New Roman" w:cs="Times New Roman"/>
        </w:rPr>
        <w:t>even if they are small</w:t>
      </w:r>
      <w:r w:rsidRPr="00DF72C8">
        <w:rPr>
          <w:rFonts w:ascii="Times New Roman" w:hAnsi="Times New Roman" w:cs="Times New Roman"/>
        </w:rPr>
        <w:t xml:space="preserve">. You should </w:t>
      </w:r>
      <w:r w:rsidR="00DD00DE" w:rsidRPr="00DF72C8">
        <w:rPr>
          <w:rFonts w:ascii="Times New Roman" w:hAnsi="Times New Roman" w:cs="Times New Roman"/>
        </w:rPr>
        <w:t xml:space="preserve">try to avoid leaving large blocks of </w:t>
      </w:r>
      <w:r w:rsidRPr="00DF72C8">
        <w:rPr>
          <w:rFonts w:ascii="Times New Roman" w:hAnsi="Times New Roman" w:cs="Times New Roman"/>
        </w:rPr>
        <w:t>white space on text pages, but you can leave white space on pages that just have tables or figures.</w:t>
      </w:r>
      <w:r w:rsidR="00236E6D" w:rsidRPr="00DF72C8">
        <w:rPr>
          <w:rFonts w:ascii="Times New Roman" w:hAnsi="Times New Roman" w:cs="Times New Roman"/>
        </w:rPr>
        <w:t xml:space="preserve"> </w:t>
      </w:r>
    </w:p>
    <w:p w14:paraId="6B42A9B8" w14:textId="698838DA" w:rsidR="007879CD" w:rsidRPr="00DF72C8" w:rsidRDefault="004874D6" w:rsidP="007879CD">
      <w:pPr>
        <w:pStyle w:val="Heading2"/>
        <w:rPr>
          <w:rFonts w:ascii="Times New Roman" w:hAnsi="Times New Roman" w:cs="Times New Roman"/>
        </w:rPr>
      </w:pPr>
      <w:bookmarkStart w:id="7" w:name="_Toc65237430"/>
      <w:r w:rsidRPr="00DF72C8">
        <w:rPr>
          <w:rFonts w:ascii="Times New Roman" w:hAnsi="Times New Roman" w:cs="Times New Roman"/>
        </w:rPr>
        <w:t>Literature Review</w:t>
      </w:r>
      <w:bookmarkEnd w:id="7"/>
    </w:p>
    <w:p w14:paraId="368839CB" w14:textId="3AC62368" w:rsidR="007879CD" w:rsidRPr="00DF72C8" w:rsidRDefault="007879CD" w:rsidP="007879CD">
      <w:pPr>
        <w:pStyle w:val="Heading2"/>
        <w:rPr>
          <w:rFonts w:ascii="Times New Roman" w:hAnsi="Times New Roman" w:cs="Times New Roman"/>
        </w:rPr>
      </w:pPr>
      <w:bookmarkStart w:id="8" w:name="_Toc65237431"/>
      <w:r w:rsidRPr="00DF72C8">
        <w:rPr>
          <w:rFonts w:ascii="Times New Roman" w:hAnsi="Times New Roman" w:cs="Times New Roman"/>
        </w:rPr>
        <w:t>Methods</w:t>
      </w:r>
      <w:bookmarkEnd w:id="8"/>
    </w:p>
    <w:p w14:paraId="20F21978" w14:textId="1D6ABAF7" w:rsidR="007879CD" w:rsidRPr="00DF72C8" w:rsidRDefault="007879CD" w:rsidP="007879CD">
      <w:pPr>
        <w:pStyle w:val="Heading3"/>
        <w:rPr>
          <w:rFonts w:ascii="Times New Roman" w:hAnsi="Times New Roman" w:cs="Times New Roman"/>
        </w:rPr>
      </w:pPr>
      <w:bookmarkStart w:id="9" w:name="_Toc65237432"/>
      <w:r w:rsidRPr="00DF72C8">
        <w:rPr>
          <w:rFonts w:ascii="Times New Roman" w:hAnsi="Times New Roman" w:cs="Times New Roman"/>
        </w:rPr>
        <w:t>Survey</w:t>
      </w:r>
      <w:bookmarkEnd w:id="9"/>
    </w:p>
    <w:p w14:paraId="0954F1F2" w14:textId="3BA6FB12" w:rsidR="007879CD" w:rsidRPr="00DF72C8" w:rsidRDefault="007879CD" w:rsidP="007879CD">
      <w:pPr>
        <w:pStyle w:val="Heading3"/>
        <w:rPr>
          <w:rFonts w:ascii="Times New Roman" w:hAnsi="Times New Roman" w:cs="Times New Roman"/>
        </w:rPr>
      </w:pPr>
      <w:bookmarkStart w:id="10" w:name="_Toc65237433"/>
      <w:r w:rsidRPr="00DF72C8">
        <w:rPr>
          <w:rFonts w:ascii="Times New Roman" w:hAnsi="Times New Roman" w:cs="Times New Roman"/>
        </w:rPr>
        <w:t>Econometric Model</w:t>
      </w:r>
      <w:bookmarkEnd w:id="10"/>
    </w:p>
    <w:p w14:paraId="20DF2AD1" w14:textId="12201B42" w:rsidR="007879CD" w:rsidRPr="00DF72C8" w:rsidRDefault="007879CD" w:rsidP="007879CD">
      <w:pPr>
        <w:pStyle w:val="Heading3"/>
        <w:rPr>
          <w:rFonts w:ascii="Times New Roman" w:hAnsi="Times New Roman" w:cs="Times New Roman"/>
        </w:rPr>
      </w:pPr>
      <w:bookmarkStart w:id="11" w:name="_Toc65237434"/>
      <w:r w:rsidRPr="00DF72C8">
        <w:rPr>
          <w:rFonts w:ascii="Times New Roman" w:hAnsi="Times New Roman" w:cs="Times New Roman"/>
        </w:rPr>
        <w:t>Explanatory Variables Included in the Models and Their Hypothesized Signs</w:t>
      </w:r>
      <w:bookmarkEnd w:id="11"/>
    </w:p>
    <w:p w14:paraId="0FFABADB" w14:textId="77777777" w:rsidR="007879CD" w:rsidRPr="00DF72C8" w:rsidRDefault="007879CD" w:rsidP="007879CD">
      <w:pPr>
        <w:rPr>
          <w:rFonts w:ascii="Times New Roman" w:hAnsi="Times New Roman" w:cs="Times New Roman"/>
        </w:rPr>
      </w:pPr>
    </w:p>
    <w:p w14:paraId="3A8C03EC" w14:textId="6217B3D8" w:rsidR="007879CD" w:rsidRPr="00DF72C8" w:rsidRDefault="007879CD" w:rsidP="007879CD">
      <w:pPr>
        <w:pStyle w:val="Heading2"/>
        <w:rPr>
          <w:rFonts w:ascii="Times New Roman" w:hAnsi="Times New Roman" w:cs="Times New Roman"/>
        </w:rPr>
      </w:pPr>
      <w:bookmarkStart w:id="12" w:name="_Toc65237435"/>
      <w:r w:rsidRPr="00DF72C8">
        <w:rPr>
          <w:rFonts w:ascii="Times New Roman" w:hAnsi="Times New Roman" w:cs="Times New Roman"/>
        </w:rPr>
        <w:t>Results</w:t>
      </w:r>
      <w:bookmarkEnd w:id="12"/>
    </w:p>
    <w:p w14:paraId="43D77182" w14:textId="2EC557F8" w:rsidR="007879CD" w:rsidRPr="00DF72C8" w:rsidRDefault="007879CD" w:rsidP="007879CD">
      <w:pPr>
        <w:pStyle w:val="Heading3"/>
        <w:rPr>
          <w:rFonts w:ascii="Times New Roman" w:hAnsi="Times New Roman" w:cs="Times New Roman"/>
        </w:rPr>
      </w:pPr>
      <w:bookmarkStart w:id="13" w:name="_Toc65237436"/>
      <w:r w:rsidRPr="00DF72C8">
        <w:rPr>
          <w:rFonts w:ascii="Times New Roman" w:hAnsi="Times New Roman" w:cs="Times New Roman"/>
        </w:rPr>
        <w:t>Survey Descriptive Statistics</w:t>
      </w:r>
      <w:bookmarkEnd w:id="13"/>
    </w:p>
    <w:p w14:paraId="37B2D9C5" w14:textId="31A3A067" w:rsidR="007879CD" w:rsidRPr="00DF72C8" w:rsidRDefault="007879CD" w:rsidP="007879CD">
      <w:pPr>
        <w:pStyle w:val="Heading3"/>
        <w:rPr>
          <w:rFonts w:ascii="Times New Roman" w:hAnsi="Times New Roman" w:cs="Times New Roman"/>
        </w:rPr>
      </w:pPr>
      <w:bookmarkStart w:id="14" w:name="_Toc65237437"/>
      <w:r w:rsidRPr="00DF72C8">
        <w:rPr>
          <w:rFonts w:ascii="Times New Roman" w:hAnsi="Times New Roman" w:cs="Times New Roman"/>
        </w:rPr>
        <w:t>Factors Affecting Producers’ Horn Fly Management Costs: Ordinary Least Squares Regression</w:t>
      </w:r>
      <w:bookmarkEnd w:id="14"/>
    </w:p>
    <w:p w14:paraId="58CA7613" w14:textId="0F885A3D" w:rsidR="007879CD" w:rsidRPr="00DF72C8" w:rsidRDefault="007879CD" w:rsidP="007879CD">
      <w:pPr>
        <w:pStyle w:val="Heading3"/>
        <w:rPr>
          <w:rFonts w:ascii="Times New Roman" w:hAnsi="Times New Roman" w:cs="Times New Roman"/>
        </w:rPr>
      </w:pPr>
      <w:bookmarkStart w:id="15" w:name="_Toc65237438"/>
      <w:r w:rsidRPr="00DF72C8">
        <w:rPr>
          <w:rFonts w:ascii="Times New Roman" w:hAnsi="Times New Roman" w:cs="Times New Roman"/>
        </w:rPr>
        <w:t>Factors Affecting Producers’ Horn Fly Management Costs: Quantile Regression</w:t>
      </w:r>
      <w:bookmarkEnd w:id="15"/>
    </w:p>
    <w:p w14:paraId="71F245FB" w14:textId="41D6C1C9" w:rsidR="00160216" w:rsidRPr="00DF72C8" w:rsidRDefault="00160216" w:rsidP="001F3365">
      <w:pPr>
        <w:pStyle w:val="Heading2"/>
        <w:rPr>
          <w:rFonts w:ascii="Times New Roman" w:hAnsi="Times New Roman" w:cs="Times New Roman"/>
        </w:rPr>
      </w:pPr>
      <w:bookmarkStart w:id="16" w:name="_Toc65237439"/>
      <w:r w:rsidRPr="00DF72C8">
        <w:rPr>
          <w:rFonts w:ascii="Times New Roman" w:hAnsi="Times New Roman" w:cs="Times New Roman"/>
        </w:rPr>
        <w:t>Discussion</w:t>
      </w:r>
      <w:bookmarkEnd w:id="16"/>
    </w:p>
    <w:p w14:paraId="4AFC4B7E" w14:textId="4BE90241" w:rsidR="00160216" w:rsidRPr="00DF72C8" w:rsidRDefault="00160216" w:rsidP="007879CD">
      <w:pPr>
        <w:rPr>
          <w:rFonts w:ascii="Times New Roman" w:hAnsi="Times New Roman" w:cs="Times New Roman"/>
        </w:rPr>
      </w:pPr>
    </w:p>
    <w:p w14:paraId="45085D84" w14:textId="6CF86BFD" w:rsidR="00160216" w:rsidRPr="00DF72C8" w:rsidRDefault="00160216" w:rsidP="007879CD">
      <w:pPr>
        <w:rPr>
          <w:rFonts w:ascii="Times New Roman" w:hAnsi="Times New Roman" w:cs="Times New Roman"/>
        </w:rPr>
      </w:pPr>
    </w:p>
    <w:p w14:paraId="1153BD5A" w14:textId="5493E3A9" w:rsidR="00160216" w:rsidRPr="00DF72C8" w:rsidRDefault="00160216" w:rsidP="007879CD">
      <w:pPr>
        <w:rPr>
          <w:rFonts w:ascii="Times New Roman" w:hAnsi="Times New Roman" w:cs="Times New Roman"/>
        </w:rPr>
      </w:pPr>
    </w:p>
    <w:p w14:paraId="5256CD57" w14:textId="5DA40F52" w:rsidR="00160216" w:rsidRPr="00DF72C8" w:rsidRDefault="00160216" w:rsidP="007879CD">
      <w:pPr>
        <w:rPr>
          <w:rFonts w:ascii="Times New Roman" w:hAnsi="Times New Roman" w:cs="Times New Roman"/>
        </w:rPr>
      </w:pPr>
    </w:p>
    <w:p w14:paraId="79ECB845" w14:textId="77777777" w:rsidR="00CA4B66" w:rsidRPr="00DF72C8" w:rsidRDefault="00CA4B66" w:rsidP="007879CD">
      <w:pPr>
        <w:rPr>
          <w:rFonts w:ascii="Times New Roman" w:hAnsi="Times New Roman" w:cs="Times New Roman"/>
        </w:rPr>
      </w:pPr>
    </w:p>
    <w:p w14:paraId="7BDF3A41" w14:textId="77777777" w:rsidR="00160216" w:rsidRPr="00DF72C8" w:rsidRDefault="00160216" w:rsidP="007879CD">
      <w:pPr>
        <w:rPr>
          <w:rFonts w:ascii="Times New Roman" w:hAnsi="Times New Roman" w:cs="Times New Roman"/>
        </w:rPr>
      </w:pPr>
    </w:p>
    <w:p w14:paraId="01586C80" w14:textId="77777777" w:rsidR="007879CD" w:rsidRPr="00DF72C8" w:rsidRDefault="007879CD" w:rsidP="007879CD">
      <w:pPr>
        <w:rPr>
          <w:rFonts w:ascii="Times New Roman" w:hAnsi="Times New Roman" w:cs="Times New Roman"/>
        </w:rPr>
      </w:pPr>
    </w:p>
    <w:p w14:paraId="17AF2E19" w14:textId="77777777" w:rsidR="007879CD" w:rsidRPr="00DF72C8" w:rsidRDefault="007879CD" w:rsidP="005E54E2">
      <w:pPr>
        <w:rPr>
          <w:rFonts w:ascii="Times New Roman" w:hAnsi="Times New Roman" w:cs="Times New Roman"/>
        </w:rPr>
      </w:pPr>
    </w:p>
    <w:p w14:paraId="5B19ED14" w14:textId="2E44C558" w:rsidR="00CE3A3E" w:rsidRPr="00DF72C8" w:rsidRDefault="00CA505B" w:rsidP="005E54E2">
      <w:pPr>
        <w:pStyle w:val="Heading1"/>
        <w:rPr>
          <w:rFonts w:ascii="Times New Roman" w:hAnsi="Times New Roman" w:cs="Times New Roman"/>
        </w:rPr>
      </w:pPr>
      <w:bookmarkStart w:id="17" w:name="_Toc289175833"/>
      <w:bookmarkStart w:id="18" w:name="_Toc65237440"/>
      <w:r w:rsidRPr="00DF72C8">
        <w:rPr>
          <w:rFonts w:ascii="Times New Roman" w:hAnsi="Times New Roman" w:cs="Times New Roman"/>
          <w:caps w:val="0"/>
        </w:rPr>
        <w:lastRenderedPageBreak/>
        <w:t xml:space="preserve">CHAPTER </w:t>
      </w:r>
      <w:r w:rsidR="00F3036E" w:rsidRPr="00DF72C8">
        <w:rPr>
          <w:rFonts w:ascii="Times New Roman" w:hAnsi="Times New Roman" w:cs="Times New Roman"/>
          <w:caps w:val="0"/>
        </w:rPr>
        <w:t>3:</w:t>
      </w:r>
      <w:r w:rsidRPr="00DF72C8">
        <w:rPr>
          <w:rFonts w:ascii="Times New Roman" w:hAnsi="Times New Roman" w:cs="Times New Roman"/>
          <w:caps w:val="0"/>
        </w:rPr>
        <w:br/>
      </w:r>
      <w:bookmarkEnd w:id="17"/>
      <w:r w:rsidRPr="00DF72C8">
        <w:rPr>
          <w:rFonts w:ascii="Times New Roman" w:hAnsi="Times New Roman" w:cs="Times New Roman"/>
          <w:caps w:val="0"/>
        </w:rPr>
        <w:t>TENNESSEE CATTLE PRODUCER PREFERENCES FOR BULL EXPECTED PROGENY DIFFERENCES (EPDS)</w:t>
      </w:r>
      <w:bookmarkEnd w:id="18"/>
    </w:p>
    <w:p w14:paraId="3D174D40" w14:textId="77777777" w:rsidR="00CA4B66" w:rsidRPr="00DF72C8" w:rsidRDefault="00CE3A3E" w:rsidP="00CA4B66">
      <w:pPr>
        <w:rPr>
          <w:rFonts w:ascii="Times New Roman" w:hAnsi="Times New Roman" w:cs="Times New Roman"/>
        </w:rPr>
      </w:pPr>
      <w:r w:rsidRPr="00DF72C8">
        <w:rPr>
          <w:rFonts w:ascii="Times New Roman" w:hAnsi="Times New Roman" w:cs="Times New Roman"/>
        </w:rPr>
        <w:br w:type="page"/>
      </w:r>
      <w:r w:rsidR="00CA4B66" w:rsidRPr="00DF72C8">
        <w:rPr>
          <w:rFonts w:ascii="Times New Roman" w:hAnsi="Times New Roman" w:cs="Times New Roman"/>
        </w:rPr>
        <w:lastRenderedPageBreak/>
        <w:t>A version of this chapter was originally published by Jane X. Doe and Juanita Q. Vera:</w:t>
      </w:r>
    </w:p>
    <w:p w14:paraId="41FB6AB0" w14:textId="77777777" w:rsidR="00CA4B66" w:rsidRPr="00DF72C8" w:rsidRDefault="00CA4B66" w:rsidP="00CA4B66">
      <w:pPr>
        <w:rPr>
          <w:rFonts w:ascii="Times New Roman" w:hAnsi="Times New Roman" w:cs="Times New Roman"/>
        </w:rPr>
      </w:pPr>
      <w:r w:rsidRPr="00DF72C8">
        <w:rPr>
          <w:rFonts w:ascii="Times New Roman" w:hAnsi="Times New Roman" w:cs="Times New Roman"/>
        </w:rPr>
        <w:tab/>
        <w:t xml:space="preserve">Jane X. Doe, Juanita Q. Vera. “Towards A Theory of Page Rage.” </w:t>
      </w:r>
      <w:r w:rsidRPr="00DF72C8">
        <w:rPr>
          <w:rFonts w:ascii="Times New Roman" w:hAnsi="Times New Roman" w:cs="Times New Roman"/>
          <w:i/>
        </w:rPr>
        <w:t xml:space="preserve">Journal of Infomatic Bloat </w:t>
      </w:r>
      <w:r w:rsidRPr="00DF72C8">
        <w:rPr>
          <w:rFonts w:ascii="Times New Roman" w:hAnsi="Times New Roman" w:cs="Times New Roman"/>
        </w:rPr>
        <w:t xml:space="preserve">221 (2009): 102-105. </w:t>
      </w:r>
    </w:p>
    <w:p w14:paraId="6538C4FE" w14:textId="77777777" w:rsidR="00CA4B66" w:rsidRPr="00DF72C8" w:rsidRDefault="00CA4B66" w:rsidP="00CA4B66">
      <w:pPr>
        <w:rPr>
          <w:rFonts w:ascii="Times New Roman" w:hAnsi="Times New Roman" w:cs="Times New Roman"/>
        </w:rPr>
      </w:pPr>
    </w:p>
    <w:p w14:paraId="4DEA230F" w14:textId="77777777" w:rsidR="00CA4B66" w:rsidRPr="00DF72C8" w:rsidRDefault="00CA4B66" w:rsidP="00CA4B66">
      <w:pPr>
        <w:ind w:firstLine="720"/>
        <w:rPr>
          <w:rFonts w:ascii="Times New Roman" w:hAnsi="Times New Roman" w:cs="Times New Roman"/>
        </w:rPr>
      </w:pPr>
      <w:r w:rsidRPr="00DF72C8">
        <w:rPr>
          <w:rFonts w:ascii="Times New Roman" w:hAnsi="Times New Roman" w:cs="Times New Roman"/>
        </w:rPr>
        <w:t>The student must add a brief explanatory statement at the beginning of each article, stating how the article was revised and/or detailing the student’s involvement in the article. Any co-researchers should be identified and their role clarified as part of this statement.</w:t>
      </w:r>
    </w:p>
    <w:p w14:paraId="0CA90417" w14:textId="51ABE76D" w:rsidR="00F71ADC" w:rsidRPr="00DF72C8" w:rsidRDefault="00F71ADC" w:rsidP="00F71ADC">
      <w:pPr>
        <w:rPr>
          <w:rFonts w:ascii="Times New Roman" w:hAnsi="Times New Roman" w:cs="Times New Roman"/>
        </w:rPr>
      </w:pPr>
    </w:p>
    <w:p w14:paraId="4ADA278C" w14:textId="2E2C15BB" w:rsidR="00CA4B66" w:rsidRPr="00DF72C8" w:rsidRDefault="00CA4B66" w:rsidP="00F71ADC">
      <w:pPr>
        <w:rPr>
          <w:rFonts w:ascii="Times New Roman" w:hAnsi="Times New Roman" w:cs="Times New Roman"/>
        </w:rPr>
      </w:pPr>
    </w:p>
    <w:p w14:paraId="6C4A61AD" w14:textId="3ABB4B44" w:rsidR="00CA4B66" w:rsidRPr="00DF72C8" w:rsidRDefault="00CA4B66" w:rsidP="00F71ADC">
      <w:pPr>
        <w:rPr>
          <w:rFonts w:ascii="Times New Roman" w:hAnsi="Times New Roman" w:cs="Times New Roman"/>
        </w:rPr>
      </w:pPr>
    </w:p>
    <w:p w14:paraId="3E4341FA" w14:textId="73679ED5" w:rsidR="00CA4B66" w:rsidRPr="00DF72C8" w:rsidRDefault="00CA4B66" w:rsidP="00F71ADC">
      <w:pPr>
        <w:rPr>
          <w:rFonts w:ascii="Times New Roman" w:hAnsi="Times New Roman" w:cs="Times New Roman"/>
        </w:rPr>
      </w:pPr>
    </w:p>
    <w:p w14:paraId="69454DFC" w14:textId="160A9BAC" w:rsidR="00CA4B66" w:rsidRPr="00DF72C8" w:rsidRDefault="00CA4B66" w:rsidP="00F71ADC">
      <w:pPr>
        <w:rPr>
          <w:rFonts w:ascii="Times New Roman" w:hAnsi="Times New Roman" w:cs="Times New Roman"/>
        </w:rPr>
      </w:pPr>
    </w:p>
    <w:p w14:paraId="3002CAD6" w14:textId="70712D9F" w:rsidR="00CA4B66" w:rsidRPr="00DF72C8" w:rsidRDefault="00CA4B66" w:rsidP="00F71ADC">
      <w:pPr>
        <w:rPr>
          <w:rFonts w:ascii="Times New Roman" w:hAnsi="Times New Roman" w:cs="Times New Roman"/>
        </w:rPr>
      </w:pPr>
    </w:p>
    <w:p w14:paraId="40F02180" w14:textId="4584F92F" w:rsidR="00CA4B66" w:rsidRPr="00DF72C8" w:rsidRDefault="00CA4B66" w:rsidP="00F71ADC">
      <w:pPr>
        <w:rPr>
          <w:rFonts w:ascii="Times New Roman" w:hAnsi="Times New Roman" w:cs="Times New Roman"/>
        </w:rPr>
      </w:pPr>
    </w:p>
    <w:p w14:paraId="19584E4D" w14:textId="6FCF3DE4" w:rsidR="00CA4B66" w:rsidRPr="00DF72C8" w:rsidRDefault="00CA4B66" w:rsidP="00F71ADC">
      <w:pPr>
        <w:rPr>
          <w:rFonts w:ascii="Times New Roman" w:hAnsi="Times New Roman" w:cs="Times New Roman"/>
        </w:rPr>
      </w:pPr>
    </w:p>
    <w:p w14:paraId="7C863648" w14:textId="184272EA" w:rsidR="00CA4B66" w:rsidRPr="00DF72C8" w:rsidRDefault="00CA4B66" w:rsidP="00F71ADC">
      <w:pPr>
        <w:rPr>
          <w:rFonts w:ascii="Times New Roman" w:hAnsi="Times New Roman" w:cs="Times New Roman"/>
        </w:rPr>
      </w:pPr>
    </w:p>
    <w:p w14:paraId="483F2E09" w14:textId="282422CF" w:rsidR="00CA4B66" w:rsidRPr="00DF72C8" w:rsidRDefault="00CA4B66" w:rsidP="00F71ADC">
      <w:pPr>
        <w:rPr>
          <w:rFonts w:ascii="Times New Roman" w:hAnsi="Times New Roman" w:cs="Times New Roman"/>
        </w:rPr>
      </w:pPr>
    </w:p>
    <w:p w14:paraId="0D5819B9" w14:textId="1E19340B" w:rsidR="00CA4B66" w:rsidRPr="00DF72C8" w:rsidRDefault="00CA4B66" w:rsidP="00F71ADC">
      <w:pPr>
        <w:rPr>
          <w:rFonts w:ascii="Times New Roman" w:hAnsi="Times New Roman" w:cs="Times New Roman"/>
        </w:rPr>
      </w:pPr>
    </w:p>
    <w:p w14:paraId="47EE3D9F" w14:textId="3B2E975F" w:rsidR="00CA4B66" w:rsidRPr="00DF72C8" w:rsidRDefault="00CA4B66" w:rsidP="00F71ADC">
      <w:pPr>
        <w:rPr>
          <w:rFonts w:ascii="Times New Roman" w:hAnsi="Times New Roman" w:cs="Times New Roman"/>
        </w:rPr>
      </w:pPr>
    </w:p>
    <w:p w14:paraId="0571DC3A" w14:textId="7912E940" w:rsidR="00CA4B66" w:rsidRPr="00DF72C8" w:rsidRDefault="00CA4B66" w:rsidP="00F71ADC">
      <w:pPr>
        <w:rPr>
          <w:rFonts w:ascii="Times New Roman" w:hAnsi="Times New Roman" w:cs="Times New Roman"/>
        </w:rPr>
      </w:pPr>
    </w:p>
    <w:p w14:paraId="658B30FC" w14:textId="40ACEEA0" w:rsidR="00CA4B66" w:rsidRPr="00DF72C8" w:rsidRDefault="00CA4B66" w:rsidP="00F71ADC">
      <w:pPr>
        <w:rPr>
          <w:rFonts w:ascii="Times New Roman" w:hAnsi="Times New Roman" w:cs="Times New Roman"/>
        </w:rPr>
      </w:pPr>
    </w:p>
    <w:p w14:paraId="454B3E5A" w14:textId="0DCF1626" w:rsidR="00CA4B66" w:rsidRPr="00DF72C8" w:rsidRDefault="00CA4B66" w:rsidP="00F71ADC">
      <w:pPr>
        <w:rPr>
          <w:rFonts w:ascii="Times New Roman" w:hAnsi="Times New Roman" w:cs="Times New Roman"/>
        </w:rPr>
      </w:pPr>
    </w:p>
    <w:p w14:paraId="5C916BE5" w14:textId="6A347353" w:rsidR="00CA4B66" w:rsidRPr="00DF72C8" w:rsidRDefault="00CA4B66" w:rsidP="00F71ADC">
      <w:pPr>
        <w:rPr>
          <w:rFonts w:ascii="Times New Roman" w:hAnsi="Times New Roman" w:cs="Times New Roman"/>
        </w:rPr>
      </w:pPr>
    </w:p>
    <w:p w14:paraId="793913E9" w14:textId="338E1857" w:rsidR="00CA4B66" w:rsidRPr="00DF72C8" w:rsidRDefault="00CA4B66" w:rsidP="00F71ADC">
      <w:pPr>
        <w:rPr>
          <w:rFonts w:ascii="Times New Roman" w:hAnsi="Times New Roman" w:cs="Times New Roman"/>
        </w:rPr>
      </w:pPr>
    </w:p>
    <w:p w14:paraId="6D489958" w14:textId="4CAC4EE4" w:rsidR="00CA4B66" w:rsidRPr="00DF72C8" w:rsidRDefault="00CA4B66" w:rsidP="00F71ADC">
      <w:pPr>
        <w:rPr>
          <w:rFonts w:ascii="Times New Roman" w:hAnsi="Times New Roman" w:cs="Times New Roman"/>
        </w:rPr>
      </w:pPr>
    </w:p>
    <w:p w14:paraId="095B5A39" w14:textId="0EF2B7BA" w:rsidR="00CA4B66" w:rsidRPr="00DF72C8" w:rsidRDefault="00CA4B66" w:rsidP="00F71ADC">
      <w:pPr>
        <w:rPr>
          <w:rFonts w:ascii="Times New Roman" w:hAnsi="Times New Roman" w:cs="Times New Roman"/>
        </w:rPr>
      </w:pPr>
    </w:p>
    <w:p w14:paraId="107F1518" w14:textId="458B54F8" w:rsidR="00CA4B66" w:rsidRPr="00DF72C8" w:rsidRDefault="00CA4B66" w:rsidP="00F71ADC">
      <w:pPr>
        <w:rPr>
          <w:rFonts w:ascii="Times New Roman" w:hAnsi="Times New Roman" w:cs="Times New Roman"/>
        </w:rPr>
      </w:pPr>
    </w:p>
    <w:p w14:paraId="0D478F0E" w14:textId="72145E87" w:rsidR="00CA4B66" w:rsidRPr="00DF72C8" w:rsidRDefault="00CA4B66" w:rsidP="00F71ADC">
      <w:pPr>
        <w:rPr>
          <w:rFonts w:ascii="Times New Roman" w:hAnsi="Times New Roman" w:cs="Times New Roman"/>
        </w:rPr>
      </w:pPr>
    </w:p>
    <w:p w14:paraId="127B5DE0" w14:textId="799F147C" w:rsidR="00CA4B66" w:rsidRPr="00DF72C8" w:rsidRDefault="00CA4B66" w:rsidP="00F71ADC">
      <w:pPr>
        <w:rPr>
          <w:rFonts w:ascii="Times New Roman" w:hAnsi="Times New Roman" w:cs="Times New Roman"/>
        </w:rPr>
      </w:pPr>
    </w:p>
    <w:p w14:paraId="66E1D0EE" w14:textId="6BF9B358" w:rsidR="00CA4B66" w:rsidRPr="00DF72C8" w:rsidRDefault="00CA4B66" w:rsidP="00F71ADC">
      <w:pPr>
        <w:rPr>
          <w:rFonts w:ascii="Times New Roman" w:hAnsi="Times New Roman" w:cs="Times New Roman"/>
        </w:rPr>
      </w:pPr>
    </w:p>
    <w:p w14:paraId="656217A0" w14:textId="05839E08" w:rsidR="00CA4B66" w:rsidRPr="00DF72C8" w:rsidRDefault="00CA4B66" w:rsidP="00F71ADC">
      <w:pPr>
        <w:rPr>
          <w:rFonts w:ascii="Times New Roman" w:hAnsi="Times New Roman" w:cs="Times New Roman"/>
        </w:rPr>
      </w:pPr>
    </w:p>
    <w:p w14:paraId="25523F6C" w14:textId="2EA91670" w:rsidR="00CA4B66" w:rsidRPr="00DF72C8" w:rsidRDefault="00CA4B66" w:rsidP="00F71ADC">
      <w:pPr>
        <w:rPr>
          <w:rFonts w:ascii="Times New Roman" w:hAnsi="Times New Roman" w:cs="Times New Roman"/>
        </w:rPr>
      </w:pPr>
    </w:p>
    <w:p w14:paraId="27CE8DDF" w14:textId="78AAD3BF" w:rsidR="00CA4B66" w:rsidRPr="00DF72C8" w:rsidRDefault="00CA4B66" w:rsidP="00F71ADC">
      <w:pPr>
        <w:rPr>
          <w:rFonts w:ascii="Times New Roman" w:hAnsi="Times New Roman" w:cs="Times New Roman"/>
        </w:rPr>
      </w:pPr>
    </w:p>
    <w:p w14:paraId="4C8A3308" w14:textId="1E3AA390" w:rsidR="00CA4B66" w:rsidRPr="00DF72C8" w:rsidRDefault="00CA4B66" w:rsidP="00F71ADC">
      <w:pPr>
        <w:rPr>
          <w:rFonts w:ascii="Times New Roman" w:hAnsi="Times New Roman" w:cs="Times New Roman"/>
        </w:rPr>
      </w:pPr>
    </w:p>
    <w:p w14:paraId="4AA17DD0" w14:textId="440072E9" w:rsidR="00CA4B66" w:rsidRPr="00DF72C8" w:rsidRDefault="00CA4B66" w:rsidP="00F71ADC">
      <w:pPr>
        <w:rPr>
          <w:rFonts w:ascii="Times New Roman" w:hAnsi="Times New Roman" w:cs="Times New Roman"/>
        </w:rPr>
      </w:pPr>
    </w:p>
    <w:p w14:paraId="604527D0" w14:textId="3E8421FA" w:rsidR="00CA4B66" w:rsidRPr="00DF72C8" w:rsidRDefault="00CA4B66" w:rsidP="00F71ADC">
      <w:pPr>
        <w:rPr>
          <w:rFonts w:ascii="Times New Roman" w:hAnsi="Times New Roman" w:cs="Times New Roman"/>
        </w:rPr>
      </w:pPr>
    </w:p>
    <w:p w14:paraId="6E184617" w14:textId="1A85034B" w:rsidR="00CA4B66" w:rsidRPr="00DF72C8" w:rsidRDefault="00CA4B66" w:rsidP="00F71ADC">
      <w:pPr>
        <w:rPr>
          <w:rFonts w:ascii="Times New Roman" w:hAnsi="Times New Roman" w:cs="Times New Roman"/>
        </w:rPr>
      </w:pPr>
    </w:p>
    <w:p w14:paraId="7BDC264A" w14:textId="72A27CAE" w:rsidR="00CA4B66" w:rsidRPr="00DF72C8" w:rsidRDefault="00CA4B66" w:rsidP="00F71ADC">
      <w:pPr>
        <w:rPr>
          <w:rFonts w:ascii="Times New Roman" w:hAnsi="Times New Roman" w:cs="Times New Roman"/>
        </w:rPr>
      </w:pPr>
    </w:p>
    <w:p w14:paraId="5E961E10" w14:textId="06ED6EEA" w:rsidR="00CA4B66" w:rsidRPr="00DF72C8" w:rsidRDefault="00CA4B66" w:rsidP="00F71ADC">
      <w:pPr>
        <w:rPr>
          <w:rFonts w:ascii="Times New Roman" w:hAnsi="Times New Roman" w:cs="Times New Roman"/>
        </w:rPr>
      </w:pPr>
    </w:p>
    <w:p w14:paraId="5DC4C5CC" w14:textId="52ED0EA4" w:rsidR="00CA4B66" w:rsidRPr="00DF72C8" w:rsidRDefault="00CA4B66" w:rsidP="00F71ADC">
      <w:pPr>
        <w:rPr>
          <w:rFonts w:ascii="Times New Roman" w:hAnsi="Times New Roman" w:cs="Times New Roman"/>
        </w:rPr>
      </w:pPr>
    </w:p>
    <w:p w14:paraId="6B577AA6" w14:textId="20E19CD7" w:rsidR="00CA4B66" w:rsidRPr="00DF72C8" w:rsidRDefault="00CA4B66" w:rsidP="00F71ADC">
      <w:pPr>
        <w:rPr>
          <w:rFonts w:ascii="Times New Roman" w:hAnsi="Times New Roman" w:cs="Times New Roman"/>
        </w:rPr>
      </w:pPr>
    </w:p>
    <w:p w14:paraId="0A4AA1C6" w14:textId="7C683528" w:rsidR="00CA4B66" w:rsidRPr="00DF72C8" w:rsidRDefault="00CA4B66" w:rsidP="00F71ADC">
      <w:pPr>
        <w:rPr>
          <w:rFonts w:ascii="Times New Roman" w:hAnsi="Times New Roman" w:cs="Times New Roman"/>
        </w:rPr>
      </w:pPr>
    </w:p>
    <w:p w14:paraId="6AC72E84" w14:textId="77777777" w:rsidR="00CA4B66" w:rsidRPr="00DF72C8" w:rsidRDefault="00CA4B66" w:rsidP="00F71ADC">
      <w:pPr>
        <w:rPr>
          <w:rFonts w:ascii="Times New Roman" w:hAnsi="Times New Roman" w:cs="Times New Roman"/>
        </w:rPr>
      </w:pPr>
    </w:p>
    <w:p w14:paraId="4B0EA871" w14:textId="77777777" w:rsidR="00236E6D" w:rsidRPr="00DF72C8" w:rsidRDefault="00CE4D4B" w:rsidP="005E54E2">
      <w:pPr>
        <w:pStyle w:val="Heading2"/>
        <w:rPr>
          <w:rFonts w:ascii="Times New Roman" w:hAnsi="Times New Roman" w:cs="Times New Roman"/>
        </w:rPr>
      </w:pPr>
      <w:bookmarkStart w:id="19" w:name="_Toc289175834"/>
      <w:bookmarkStart w:id="20" w:name="_Toc65237441"/>
      <w:r w:rsidRPr="00DF72C8">
        <w:rPr>
          <w:rFonts w:ascii="Times New Roman" w:hAnsi="Times New Roman" w:cs="Times New Roman"/>
        </w:rPr>
        <w:lastRenderedPageBreak/>
        <w:t>Abstract</w:t>
      </w:r>
      <w:bookmarkEnd w:id="19"/>
      <w:bookmarkEnd w:id="20"/>
    </w:p>
    <w:p w14:paraId="4688BEB5" w14:textId="77777777" w:rsidR="0094608B" w:rsidRDefault="0094608B" w:rsidP="0094608B">
      <w:pPr>
        <w:spacing w:line="360" w:lineRule="auto"/>
        <w:rPr>
          <w:rFonts w:ascii="Times New Roman" w:hAnsi="Times New Roman" w:cs="Times New Roman"/>
        </w:rPr>
      </w:pPr>
      <w:r w:rsidRPr="00DF5BA5">
        <w:rPr>
          <w:rFonts w:ascii="Times New Roman" w:hAnsi="Times New Roman" w:cs="Times New Roman"/>
        </w:rPr>
        <w:t xml:space="preserve">The Tennessee cattle industry generated over half a billion dollars in 2017 cash receipts, making it the state’s second-largest agricultural commodity. Tennessee cattle farms, on average, have less than 30 head of cattle and nearly 90% of all cattle are finished outside the state. Genomic enhanced expected progeny differences (GE-EPDs), which combine expected progeny differences (EPDs) with DNA information, are available for cow-calf producers when selecting bulls. </w:t>
      </w:r>
      <w:r>
        <w:rPr>
          <w:rFonts w:ascii="Times New Roman" w:hAnsi="Times New Roman" w:cs="Times New Roman"/>
        </w:rPr>
        <w:t xml:space="preserve">GE-EPDs typically have improved accuracy scores associated with the bull’s listed EPDs. The goal of this research was to determine Tennessee cow-calf producer preferences for bull EPDs and determine if they place a higher value on GE-EPDs than EPDs. We also examined how farm demographics and producer preferences influence producers’ willingness to pay (WTP) for bulls. </w:t>
      </w:r>
    </w:p>
    <w:p w14:paraId="07090331" w14:textId="77777777" w:rsidR="0094608B" w:rsidRPr="00F82F59" w:rsidRDefault="0094608B" w:rsidP="0094608B">
      <w:pPr>
        <w:spacing w:line="360" w:lineRule="auto"/>
        <w:ind w:firstLine="720"/>
        <w:rPr>
          <w:rFonts w:ascii="Times New Roman" w:hAnsi="Times New Roman" w:cs="Times New Roman"/>
        </w:rPr>
      </w:pPr>
      <w:r>
        <w:rPr>
          <w:rFonts w:ascii="Times New Roman" w:hAnsi="Times New Roman" w:cs="Times New Roman"/>
        </w:rPr>
        <w:t xml:space="preserve">In Spring 2020, 1,245 Tennessee cattle producers responded to a Qualtrics web survey regarding their preferences for bulls with varying EPDs or GE-EPDs. Participants were provided nine hypothetical bull choice sets and were asked to list their maximum bid for each bull. A between-subjects design was utilized where half of the participants bid on bulls with listed GE-EPDs and half the participants bid on bulls with listed EPDs. Preliminary ordinary least square (OLS) regression results indicate that producers were willing to pay more for the following bull EPDs as their EPD values increased: calving ease direct, weaning weight, docility, mature weight, ribeye area, and carcass weight. However, cattle producers were not willing to pay more for bulls if they saw bulls listed with GE-EPDs compared to EPDs. This indicates producers did not place an increased value on improved EPD accuracy levels provided by the GE-EPDs. Results also identified farm and farmer characteristics associated with producer WTP for bulls. </w:t>
      </w:r>
    </w:p>
    <w:p w14:paraId="7A6B3ECA" w14:textId="5F80D3C6" w:rsidR="00CE4D4B" w:rsidRPr="00DF72C8" w:rsidRDefault="00CE4D4B" w:rsidP="005E54E2">
      <w:pPr>
        <w:rPr>
          <w:rFonts w:ascii="Times New Roman" w:hAnsi="Times New Roman" w:cs="Times New Roman"/>
        </w:rPr>
      </w:pPr>
    </w:p>
    <w:p w14:paraId="6C492F17" w14:textId="2734999B" w:rsidR="00CA4B66" w:rsidRPr="00DF72C8" w:rsidRDefault="00CA4B66" w:rsidP="005E54E2">
      <w:pPr>
        <w:rPr>
          <w:rFonts w:ascii="Times New Roman" w:hAnsi="Times New Roman" w:cs="Times New Roman"/>
        </w:rPr>
      </w:pPr>
    </w:p>
    <w:p w14:paraId="27F59CDC" w14:textId="1F8DD817" w:rsidR="00CA4B66" w:rsidRPr="00DF72C8" w:rsidRDefault="00CA4B66" w:rsidP="005E54E2">
      <w:pPr>
        <w:rPr>
          <w:rFonts w:ascii="Times New Roman" w:hAnsi="Times New Roman" w:cs="Times New Roman"/>
        </w:rPr>
      </w:pPr>
    </w:p>
    <w:p w14:paraId="1FA7B835" w14:textId="033F0024" w:rsidR="00CA4B66" w:rsidRPr="00DF72C8" w:rsidRDefault="00CA4B66" w:rsidP="005E54E2">
      <w:pPr>
        <w:rPr>
          <w:rFonts w:ascii="Times New Roman" w:hAnsi="Times New Roman" w:cs="Times New Roman"/>
        </w:rPr>
      </w:pPr>
    </w:p>
    <w:p w14:paraId="22F50CDE" w14:textId="66213F09" w:rsidR="00CA4B66" w:rsidRPr="00DF72C8" w:rsidRDefault="00CA4B66" w:rsidP="005E54E2">
      <w:pPr>
        <w:rPr>
          <w:rFonts w:ascii="Times New Roman" w:hAnsi="Times New Roman" w:cs="Times New Roman"/>
        </w:rPr>
      </w:pPr>
    </w:p>
    <w:p w14:paraId="247C3B80" w14:textId="74B3DF53" w:rsidR="00CA4B66" w:rsidRPr="00DF72C8" w:rsidRDefault="00CA4B66" w:rsidP="005E54E2">
      <w:pPr>
        <w:rPr>
          <w:rFonts w:ascii="Times New Roman" w:hAnsi="Times New Roman" w:cs="Times New Roman"/>
        </w:rPr>
      </w:pPr>
    </w:p>
    <w:p w14:paraId="338B6CB0" w14:textId="590B861D" w:rsidR="00CA4B66" w:rsidRPr="00DF72C8" w:rsidRDefault="00CA4B66" w:rsidP="005E54E2">
      <w:pPr>
        <w:rPr>
          <w:rFonts w:ascii="Times New Roman" w:hAnsi="Times New Roman" w:cs="Times New Roman"/>
        </w:rPr>
      </w:pPr>
    </w:p>
    <w:p w14:paraId="6EE3668B" w14:textId="186B149B" w:rsidR="00CA4B66" w:rsidRPr="00DF72C8" w:rsidRDefault="00CA4B66" w:rsidP="00462C4A">
      <w:pPr>
        <w:rPr>
          <w:rFonts w:ascii="Times New Roman" w:hAnsi="Times New Roman" w:cs="Times New Roman"/>
        </w:rPr>
      </w:pPr>
    </w:p>
    <w:p w14:paraId="5F023587" w14:textId="77777777" w:rsidR="00CA4B66" w:rsidRPr="00DF72C8" w:rsidRDefault="00CA4B66" w:rsidP="005E54E2">
      <w:pPr>
        <w:rPr>
          <w:rFonts w:ascii="Times New Roman" w:hAnsi="Times New Roman" w:cs="Times New Roman"/>
        </w:rPr>
      </w:pPr>
    </w:p>
    <w:p w14:paraId="7F54BC4C" w14:textId="77777777" w:rsidR="00CE4D4B" w:rsidRPr="00DF72C8" w:rsidRDefault="00CE4D4B" w:rsidP="005E54E2">
      <w:pPr>
        <w:pStyle w:val="Heading2"/>
        <w:rPr>
          <w:rFonts w:ascii="Times New Roman" w:hAnsi="Times New Roman" w:cs="Times New Roman"/>
        </w:rPr>
      </w:pPr>
      <w:bookmarkStart w:id="21" w:name="_Toc289175835"/>
      <w:bookmarkStart w:id="22" w:name="_Toc65237442"/>
      <w:r w:rsidRPr="00DF72C8">
        <w:rPr>
          <w:rFonts w:ascii="Times New Roman" w:hAnsi="Times New Roman" w:cs="Times New Roman"/>
        </w:rPr>
        <w:lastRenderedPageBreak/>
        <w:t>Introduction</w:t>
      </w:r>
      <w:bookmarkEnd w:id="21"/>
      <w:bookmarkEnd w:id="22"/>
    </w:p>
    <w:p w14:paraId="0B3D14DE" w14:textId="77777777" w:rsidR="00236E6D" w:rsidRPr="00DF72C8" w:rsidRDefault="00236E6D" w:rsidP="005E54E2">
      <w:pPr>
        <w:rPr>
          <w:rFonts w:ascii="Times New Roman" w:hAnsi="Times New Roman" w:cs="Times New Roman"/>
        </w:rPr>
      </w:pPr>
    </w:p>
    <w:p w14:paraId="415638D4" w14:textId="1AE81EE5" w:rsidR="00236E6D" w:rsidRPr="00DF72C8" w:rsidRDefault="00462C4A" w:rsidP="00334400">
      <w:pPr>
        <w:pStyle w:val="Heading2"/>
        <w:rPr>
          <w:rFonts w:ascii="Times New Roman" w:hAnsi="Times New Roman" w:cs="Times New Roman"/>
        </w:rPr>
      </w:pPr>
      <w:bookmarkStart w:id="23" w:name="_Toc65237443"/>
      <w:r w:rsidRPr="00DF72C8">
        <w:rPr>
          <w:rFonts w:ascii="Times New Roman" w:hAnsi="Times New Roman" w:cs="Times New Roman"/>
        </w:rPr>
        <w:t>Literature Review</w:t>
      </w:r>
      <w:bookmarkEnd w:id="23"/>
    </w:p>
    <w:p w14:paraId="23CEEEFD" w14:textId="77777777" w:rsidR="00236E6D" w:rsidRPr="00DF72C8" w:rsidRDefault="00236E6D" w:rsidP="005E54E2">
      <w:pPr>
        <w:rPr>
          <w:rFonts w:ascii="Times New Roman" w:hAnsi="Times New Roman" w:cs="Times New Roman"/>
        </w:rPr>
      </w:pPr>
    </w:p>
    <w:p w14:paraId="1A474097" w14:textId="28A0E29A" w:rsidR="00236E6D" w:rsidRPr="00DF72C8" w:rsidRDefault="00462C4A" w:rsidP="00462C4A">
      <w:pPr>
        <w:pStyle w:val="Heading3"/>
        <w:rPr>
          <w:rFonts w:ascii="Times New Roman" w:hAnsi="Times New Roman" w:cs="Times New Roman"/>
        </w:rPr>
      </w:pPr>
      <w:bookmarkStart w:id="24" w:name="_Toc65237444"/>
      <w:r w:rsidRPr="00DF72C8">
        <w:rPr>
          <w:rFonts w:ascii="Times New Roman" w:hAnsi="Times New Roman" w:cs="Times New Roman"/>
        </w:rPr>
        <w:t>Industry Overview</w:t>
      </w:r>
      <w:bookmarkEnd w:id="24"/>
    </w:p>
    <w:p w14:paraId="3A859ED2" w14:textId="09A06D0D" w:rsidR="003D63DF" w:rsidRPr="00DF72C8" w:rsidRDefault="00462C4A" w:rsidP="00334400">
      <w:pPr>
        <w:pStyle w:val="Heading3"/>
        <w:rPr>
          <w:rFonts w:ascii="Times New Roman" w:hAnsi="Times New Roman" w:cs="Times New Roman"/>
        </w:rPr>
      </w:pPr>
      <w:bookmarkStart w:id="25" w:name="_Toc65237445"/>
      <w:r w:rsidRPr="00DF72C8">
        <w:rPr>
          <w:rFonts w:ascii="Times New Roman" w:hAnsi="Times New Roman" w:cs="Times New Roman"/>
        </w:rPr>
        <w:t>Selection of Breeding Stock</w:t>
      </w:r>
      <w:bookmarkEnd w:id="25"/>
    </w:p>
    <w:p w14:paraId="0A25AD4F" w14:textId="14ADC5E2" w:rsidR="00236E6D" w:rsidRPr="00DF72C8" w:rsidRDefault="005A023A" w:rsidP="001E50FC">
      <w:pPr>
        <w:pStyle w:val="Heading3"/>
        <w:rPr>
          <w:rFonts w:ascii="Times New Roman" w:hAnsi="Times New Roman" w:cs="Times New Roman"/>
        </w:rPr>
      </w:pPr>
      <w:bookmarkStart w:id="26" w:name="_Toc65237446"/>
      <w:r w:rsidRPr="00DF72C8">
        <w:rPr>
          <w:rFonts w:ascii="Times New Roman" w:hAnsi="Times New Roman" w:cs="Times New Roman"/>
        </w:rPr>
        <w:t>Relevant Studies</w:t>
      </w:r>
      <w:bookmarkEnd w:id="26"/>
    </w:p>
    <w:p w14:paraId="627665A5" w14:textId="22CA5DF6" w:rsidR="00236E6D" w:rsidRPr="00DF72C8" w:rsidRDefault="001E50FC" w:rsidP="005E54E2">
      <w:pPr>
        <w:pStyle w:val="Heading2"/>
        <w:rPr>
          <w:rFonts w:ascii="Times New Roman" w:hAnsi="Times New Roman" w:cs="Times New Roman"/>
        </w:rPr>
      </w:pPr>
      <w:bookmarkStart w:id="27" w:name="_Toc65237447"/>
      <w:r w:rsidRPr="00DF72C8">
        <w:rPr>
          <w:rFonts w:ascii="Times New Roman" w:hAnsi="Times New Roman" w:cs="Times New Roman"/>
        </w:rPr>
        <w:t>Methods</w:t>
      </w:r>
      <w:bookmarkEnd w:id="27"/>
    </w:p>
    <w:p w14:paraId="75F758A6" w14:textId="7B518CDD" w:rsidR="001E50FC" w:rsidRPr="00DF72C8" w:rsidRDefault="001E50FC" w:rsidP="001E50FC">
      <w:pPr>
        <w:pStyle w:val="Heading3"/>
        <w:rPr>
          <w:rFonts w:ascii="Times New Roman" w:hAnsi="Times New Roman" w:cs="Times New Roman"/>
        </w:rPr>
      </w:pPr>
      <w:bookmarkStart w:id="28" w:name="_Toc65237448"/>
      <w:r w:rsidRPr="00DF72C8">
        <w:rPr>
          <w:rFonts w:ascii="Times New Roman" w:hAnsi="Times New Roman" w:cs="Times New Roman"/>
        </w:rPr>
        <w:t>Survey Design</w:t>
      </w:r>
      <w:bookmarkEnd w:id="28"/>
    </w:p>
    <w:p w14:paraId="4B2DE7D2" w14:textId="77777777" w:rsidR="0062256E" w:rsidRPr="00DF72C8" w:rsidRDefault="0062256E" w:rsidP="0062256E">
      <w:pPr>
        <w:pStyle w:val="Heading3"/>
        <w:rPr>
          <w:rFonts w:ascii="Times New Roman" w:hAnsi="Times New Roman" w:cs="Times New Roman"/>
        </w:rPr>
      </w:pPr>
      <w:bookmarkStart w:id="29" w:name="_Toc65237449"/>
      <w:r w:rsidRPr="00DF72C8">
        <w:rPr>
          <w:rFonts w:ascii="Times New Roman" w:hAnsi="Times New Roman" w:cs="Times New Roman"/>
        </w:rPr>
        <w:t>Econometric Model</w:t>
      </w:r>
      <w:bookmarkEnd w:id="29"/>
    </w:p>
    <w:p w14:paraId="3B233676" w14:textId="77777777" w:rsidR="0062256E" w:rsidRPr="00DF72C8" w:rsidRDefault="0062256E" w:rsidP="0062256E">
      <w:pPr>
        <w:pStyle w:val="Heading3"/>
        <w:rPr>
          <w:rFonts w:ascii="Times New Roman" w:hAnsi="Times New Roman" w:cs="Times New Roman"/>
        </w:rPr>
      </w:pPr>
      <w:bookmarkStart w:id="30" w:name="_Toc65237450"/>
      <w:r w:rsidRPr="00DF72C8">
        <w:rPr>
          <w:rFonts w:ascii="Times New Roman" w:hAnsi="Times New Roman" w:cs="Times New Roman"/>
        </w:rPr>
        <w:t>Explanatory Variables Included in the Models and Their Hypothesized Signs</w:t>
      </w:r>
      <w:bookmarkEnd w:id="30"/>
    </w:p>
    <w:p w14:paraId="2A7F3F00" w14:textId="77777777" w:rsidR="0062256E" w:rsidRPr="00DF72C8" w:rsidRDefault="0062256E" w:rsidP="0062256E">
      <w:pPr>
        <w:pStyle w:val="Heading2"/>
        <w:rPr>
          <w:rFonts w:ascii="Times New Roman" w:hAnsi="Times New Roman" w:cs="Times New Roman"/>
        </w:rPr>
      </w:pPr>
      <w:bookmarkStart w:id="31" w:name="_Toc65237451"/>
      <w:r w:rsidRPr="00DF72C8">
        <w:rPr>
          <w:rFonts w:ascii="Times New Roman" w:hAnsi="Times New Roman" w:cs="Times New Roman"/>
        </w:rPr>
        <w:t>Results</w:t>
      </w:r>
      <w:bookmarkEnd w:id="31"/>
    </w:p>
    <w:p w14:paraId="6EA0B15F" w14:textId="77777777" w:rsidR="0062256E" w:rsidRPr="00DF72C8" w:rsidRDefault="0062256E" w:rsidP="0062256E">
      <w:pPr>
        <w:pStyle w:val="Heading3"/>
        <w:rPr>
          <w:rFonts w:ascii="Times New Roman" w:hAnsi="Times New Roman" w:cs="Times New Roman"/>
        </w:rPr>
      </w:pPr>
      <w:bookmarkStart w:id="32" w:name="_Toc65237452"/>
      <w:r w:rsidRPr="00DF72C8">
        <w:rPr>
          <w:rFonts w:ascii="Times New Roman" w:hAnsi="Times New Roman" w:cs="Times New Roman"/>
        </w:rPr>
        <w:t>Survey Descriptive Statistics</w:t>
      </w:r>
      <w:bookmarkEnd w:id="32"/>
    </w:p>
    <w:p w14:paraId="25C18991" w14:textId="6946ADC7" w:rsidR="0062256E" w:rsidRPr="00DF72C8" w:rsidRDefault="0062256E" w:rsidP="0062256E">
      <w:pPr>
        <w:pStyle w:val="Heading3"/>
        <w:rPr>
          <w:rFonts w:ascii="Times New Roman" w:hAnsi="Times New Roman" w:cs="Times New Roman"/>
        </w:rPr>
      </w:pPr>
      <w:bookmarkStart w:id="33" w:name="_Toc65237453"/>
      <w:r w:rsidRPr="00DF72C8">
        <w:rPr>
          <w:rFonts w:ascii="Times New Roman" w:hAnsi="Times New Roman" w:cs="Times New Roman"/>
        </w:rPr>
        <w:t>Factors Affecting Producers’ Preferences for Genomic Enhanced EPDs</w:t>
      </w:r>
      <w:bookmarkEnd w:id="33"/>
    </w:p>
    <w:p w14:paraId="0CC7437D" w14:textId="60EB641D" w:rsidR="0062256E" w:rsidRPr="00DF72C8" w:rsidRDefault="0062256E" w:rsidP="0062256E">
      <w:pPr>
        <w:pStyle w:val="Heading3"/>
        <w:rPr>
          <w:rFonts w:ascii="Times New Roman" w:hAnsi="Times New Roman" w:cs="Times New Roman"/>
        </w:rPr>
      </w:pPr>
      <w:bookmarkStart w:id="34" w:name="_Toc65237454"/>
      <w:r w:rsidRPr="00DF72C8">
        <w:rPr>
          <w:rFonts w:ascii="Times New Roman" w:hAnsi="Times New Roman" w:cs="Times New Roman"/>
        </w:rPr>
        <w:t>Willingness to Pay</w:t>
      </w:r>
      <w:bookmarkEnd w:id="34"/>
      <w:r w:rsidRPr="00DF72C8">
        <w:rPr>
          <w:rFonts w:ascii="Times New Roman" w:hAnsi="Times New Roman" w:cs="Times New Roman"/>
        </w:rPr>
        <w:t xml:space="preserve"> </w:t>
      </w:r>
    </w:p>
    <w:p w14:paraId="49A3CC04" w14:textId="51C3453A" w:rsidR="00A54002" w:rsidRDefault="0062256E" w:rsidP="00A54002">
      <w:pPr>
        <w:pStyle w:val="Heading1"/>
        <w:rPr>
          <w:rFonts w:ascii="Times New Roman" w:hAnsi="Times New Roman" w:cs="Times New Roman"/>
        </w:rPr>
      </w:pPr>
      <w:bookmarkStart w:id="35" w:name="_Toc65237455"/>
      <w:r w:rsidRPr="00DF72C8">
        <w:rPr>
          <w:rFonts w:ascii="Times New Roman" w:hAnsi="Times New Roman" w:cs="Times New Roman"/>
        </w:rPr>
        <w:t>Discussion</w:t>
      </w:r>
      <w:bookmarkStart w:id="36" w:name="_Toc289175843"/>
      <w:bookmarkEnd w:id="35"/>
    </w:p>
    <w:p w14:paraId="4B439D2F" w14:textId="009563F0" w:rsidR="00A54002" w:rsidRDefault="00A54002" w:rsidP="00A54002"/>
    <w:p w14:paraId="7E27ACE6" w14:textId="6ACFDE6B" w:rsidR="00A54002" w:rsidRDefault="00A54002" w:rsidP="00A54002"/>
    <w:p w14:paraId="43949500" w14:textId="3624EAA8" w:rsidR="00A54002" w:rsidRDefault="00A54002" w:rsidP="00A54002"/>
    <w:p w14:paraId="414AF7B6" w14:textId="740DE24C" w:rsidR="00A54002" w:rsidRDefault="00A54002" w:rsidP="00A54002"/>
    <w:p w14:paraId="53AF6E00" w14:textId="0C1BE187" w:rsidR="00A54002" w:rsidRDefault="00A54002" w:rsidP="00A54002"/>
    <w:p w14:paraId="24A79E42" w14:textId="4D6F15E1" w:rsidR="00A54002" w:rsidRDefault="00A54002" w:rsidP="00A54002"/>
    <w:p w14:paraId="39A732A7" w14:textId="5E4F094E" w:rsidR="00A54002" w:rsidRDefault="00A54002" w:rsidP="00A54002"/>
    <w:p w14:paraId="1924F0F8" w14:textId="393D28B2" w:rsidR="00A54002" w:rsidRDefault="00A54002" w:rsidP="00A54002"/>
    <w:p w14:paraId="7A4EFCE4" w14:textId="4348BAED" w:rsidR="00A54002" w:rsidRDefault="00A54002" w:rsidP="00A54002"/>
    <w:p w14:paraId="5837F8ED" w14:textId="76558C56" w:rsidR="00A54002" w:rsidRDefault="00A54002" w:rsidP="00A54002"/>
    <w:p w14:paraId="4AF5C331" w14:textId="514E03B2" w:rsidR="00A54002" w:rsidRDefault="00A54002" w:rsidP="00A54002"/>
    <w:p w14:paraId="38F095C9" w14:textId="00AF1CDC" w:rsidR="00A54002" w:rsidRDefault="00A54002" w:rsidP="00A54002"/>
    <w:p w14:paraId="58F2D96B" w14:textId="778BD23C" w:rsidR="00A54002" w:rsidRDefault="00A54002" w:rsidP="00A54002"/>
    <w:p w14:paraId="4A0D3079" w14:textId="7709625A" w:rsidR="00A54002" w:rsidRDefault="00A54002" w:rsidP="00A54002"/>
    <w:p w14:paraId="3E0F1314" w14:textId="635BADD2" w:rsidR="00A54002" w:rsidRDefault="00A54002" w:rsidP="00A54002"/>
    <w:p w14:paraId="4F283D09" w14:textId="55BA63C0" w:rsidR="00A54002" w:rsidRDefault="00A54002" w:rsidP="00A54002"/>
    <w:p w14:paraId="6A91A2A6" w14:textId="77777777" w:rsidR="00A54002" w:rsidRPr="00A54002" w:rsidRDefault="00A54002" w:rsidP="00A54002"/>
    <w:p w14:paraId="4A9ECD0D" w14:textId="7BAD7D10" w:rsidR="00A54002" w:rsidRPr="00DF72C8" w:rsidRDefault="00A54002" w:rsidP="00A54002">
      <w:pPr>
        <w:pStyle w:val="Heading1"/>
        <w:rPr>
          <w:rFonts w:ascii="Times New Roman" w:hAnsi="Times New Roman" w:cs="Times New Roman"/>
        </w:rPr>
      </w:pPr>
      <w:bookmarkStart w:id="37" w:name="_Toc65237456"/>
      <w:r w:rsidRPr="00DF72C8">
        <w:rPr>
          <w:rFonts w:ascii="Times New Roman" w:hAnsi="Times New Roman" w:cs="Times New Roman"/>
        </w:rPr>
        <w:lastRenderedPageBreak/>
        <w:t>CONCLUSION</w:t>
      </w:r>
      <w:bookmarkEnd w:id="36"/>
      <w:bookmarkEnd w:id="37"/>
    </w:p>
    <w:p w14:paraId="492D517A" w14:textId="77777777" w:rsidR="00A54002" w:rsidRPr="00DF72C8" w:rsidRDefault="00A54002" w:rsidP="00A54002">
      <w:pPr>
        <w:rPr>
          <w:rFonts w:ascii="Times New Roman" w:hAnsi="Times New Roman" w:cs="Times New Roman"/>
        </w:rPr>
      </w:pPr>
    </w:p>
    <w:p w14:paraId="6A9B826B" w14:textId="77777777" w:rsidR="00A54002" w:rsidRPr="00DF72C8" w:rsidRDefault="00A54002" w:rsidP="00A54002">
      <w:pPr>
        <w:rPr>
          <w:rFonts w:ascii="Times New Roman" w:hAnsi="Times New Roman" w:cs="Times New Roman"/>
        </w:rPr>
      </w:pPr>
      <w:r w:rsidRPr="00DF72C8">
        <w:rPr>
          <w:rFonts w:ascii="Times New Roman" w:hAnsi="Times New Roman" w:cs="Times New Roman"/>
        </w:rPr>
        <w:t>This is the conclusion for the entire document.  It can be a numbered chapter or it can stand alone. If you did not make your introduction a chapter and give it a number, you should not make the conclusion a numbered chapter.  If you DID call your Introduction “Chapter 1”, you should give your conclusion a chapter number.</w:t>
      </w:r>
    </w:p>
    <w:p w14:paraId="6AE73F8D" w14:textId="77777777" w:rsidR="00A54002" w:rsidRPr="00DF72C8" w:rsidRDefault="00A54002" w:rsidP="00A54002">
      <w:pPr>
        <w:pStyle w:val="Heading2"/>
        <w:rPr>
          <w:rFonts w:ascii="Times New Roman" w:hAnsi="Times New Roman" w:cs="Times New Roman"/>
        </w:rPr>
      </w:pPr>
      <w:bookmarkStart w:id="38" w:name="_Toc289175844"/>
      <w:bookmarkStart w:id="39" w:name="_Toc65237457"/>
      <w:r w:rsidRPr="00DF72C8">
        <w:rPr>
          <w:rFonts w:ascii="Times New Roman" w:hAnsi="Times New Roman" w:cs="Times New Roman"/>
        </w:rPr>
        <w:t>Heading 2</w:t>
      </w:r>
      <w:bookmarkEnd w:id="38"/>
      <w:bookmarkEnd w:id="39"/>
    </w:p>
    <w:p w14:paraId="447DE7A7" w14:textId="77777777" w:rsidR="00A54002" w:rsidRPr="00DF72C8" w:rsidRDefault="00A54002" w:rsidP="00A54002">
      <w:pPr>
        <w:rPr>
          <w:rFonts w:ascii="Times New Roman" w:hAnsi="Times New Roman" w:cs="Times New Roman"/>
        </w:rPr>
      </w:pPr>
      <w:r w:rsidRPr="00DF72C8">
        <w:rPr>
          <w:rFonts w:ascii="Times New Roman" w:hAnsi="Times New Roman" w:cs="Times New Roman"/>
        </w:rPr>
        <w:t>Write here.</w:t>
      </w:r>
    </w:p>
    <w:p w14:paraId="2E330406" w14:textId="77777777" w:rsidR="00A54002" w:rsidRDefault="00A54002" w:rsidP="00A54002">
      <w:pPr>
        <w:pStyle w:val="Heading1"/>
        <w:rPr>
          <w:rFonts w:ascii="Times New Roman" w:hAnsi="Times New Roman" w:cs="Times New Roman"/>
        </w:rPr>
      </w:pPr>
      <w:bookmarkStart w:id="40" w:name="_Toc289175842"/>
    </w:p>
    <w:p w14:paraId="60A36E22" w14:textId="77777777" w:rsidR="00A54002" w:rsidRDefault="00A54002" w:rsidP="00A54002">
      <w:pPr>
        <w:pStyle w:val="Heading1"/>
        <w:rPr>
          <w:rFonts w:ascii="Times New Roman" w:hAnsi="Times New Roman" w:cs="Times New Roman"/>
        </w:rPr>
      </w:pPr>
    </w:p>
    <w:p w14:paraId="3545EEE3" w14:textId="77777777" w:rsidR="00A54002" w:rsidRDefault="00A54002" w:rsidP="00A54002">
      <w:pPr>
        <w:pStyle w:val="Heading1"/>
        <w:rPr>
          <w:rFonts w:ascii="Times New Roman" w:hAnsi="Times New Roman" w:cs="Times New Roman"/>
        </w:rPr>
      </w:pPr>
    </w:p>
    <w:p w14:paraId="75CB105A" w14:textId="77777777" w:rsidR="00A54002" w:rsidRDefault="00A54002" w:rsidP="00A54002">
      <w:pPr>
        <w:pStyle w:val="Heading1"/>
        <w:rPr>
          <w:rFonts w:ascii="Times New Roman" w:hAnsi="Times New Roman" w:cs="Times New Roman"/>
        </w:rPr>
      </w:pPr>
    </w:p>
    <w:p w14:paraId="370EC0FA" w14:textId="77777777" w:rsidR="00A54002" w:rsidRDefault="00A54002" w:rsidP="00A54002">
      <w:pPr>
        <w:pStyle w:val="Heading1"/>
        <w:rPr>
          <w:rFonts w:ascii="Times New Roman" w:hAnsi="Times New Roman" w:cs="Times New Roman"/>
        </w:rPr>
      </w:pPr>
    </w:p>
    <w:p w14:paraId="538ACA97" w14:textId="77777777" w:rsidR="00A54002" w:rsidRDefault="00A54002" w:rsidP="00A54002">
      <w:pPr>
        <w:pStyle w:val="Heading1"/>
        <w:rPr>
          <w:rFonts w:ascii="Times New Roman" w:hAnsi="Times New Roman" w:cs="Times New Roman"/>
        </w:rPr>
      </w:pPr>
    </w:p>
    <w:p w14:paraId="01E7F754" w14:textId="77777777" w:rsidR="00A54002" w:rsidRDefault="00A54002" w:rsidP="00A54002">
      <w:pPr>
        <w:pStyle w:val="Heading1"/>
        <w:rPr>
          <w:rFonts w:ascii="Times New Roman" w:hAnsi="Times New Roman" w:cs="Times New Roman"/>
        </w:rPr>
      </w:pPr>
    </w:p>
    <w:p w14:paraId="3ED6A8E3" w14:textId="77777777" w:rsidR="00A54002" w:rsidRDefault="00A54002" w:rsidP="00A54002">
      <w:pPr>
        <w:pStyle w:val="Heading1"/>
        <w:rPr>
          <w:rFonts w:ascii="Times New Roman" w:hAnsi="Times New Roman" w:cs="Times New Roman"/>
        </w:rPr>
      </w:pPr>
    </w:p>
    <w:p w14:paraId="1723E157" w14:textId="77777777" w:rsidR="00A54002" w:rsidRDefault="00A54002" w:rsidP="00A54002">
      <w:pPr>
        <w:pStyle w:val="Heading1"/>
        <w:rPr>
          <w:rFonts w:ascii="Times New Roman" w:hAnsi="Times New Roman" w:cs="Times New Roman"/>
        </w:rPr>
      </w:pPr>
    </w:p>
    <w:p w14:paraId="4EF3AFF4" w14:textId="77777777" w:rsidR="00A54002" w:rsidRDefault="00A54002" w:rsidP="00A54002">
      <w:pPr>
        <w:pStyle w:val="Heading1"/>
        <w:rPr>
          <w:rFonts w:ascii="Times New Roman" w:hAnsi="Times New Roman" w:cs="Times New Roman"/>
        </w:rPr>
      </w:pPr>
    </w:p>
    <w:p w14:paraId="47F46DC1" w14:textId="77777777" w:rsidR="00A54002" w:rsidRDefault="00A54002" w:rsidP="00A54002">
      <w:pPr>
        <w:pStyle w:val="Heading1"/>
        <w:rPr>
          <w:rFonts w:ascii="Times New Roman" w:hAnsi="Times New Roman" w:cs="Times New Roman"/>
        </w:rPr>
      </w:pPr>
    </w:p>
    <w:p w14:paraId="70EDA01B" w14:textId="77777777" w:rsidR="00A54002" w:rsidRDefault="00A54002" w:rsidP="00A54002">
      <w:pPr>
        <w:pStyle w:val="Heading1"/>
        <w:rPr>
          <w:rFonts w:ascii="Times New Roman" w:hAnsi="Times New Roman" w:cs="Times New Roman"/>
        </w:rPr>
      </w:pPr>
    </w:p>
    <w:p w14:paraId="704F1121" w14:textId="77777777" w:rsidR="00A54002" w:rsidRDefault="00A54002" w:rsidP="00A54002">
      <w:pPr>
        <w:pStyle w:val="Heading1"/>
        <w:rPr>
          <w:rFonts w:ascii="Times New Roman" w:hAnsi="Times New Roman" w:cs="Times New Roman"/>
        </w:rPr>
      </w:pPr>
    </w:p>
    <w:p w14:paraId="55746000" w14:textId="77777777" w:rsidR="00A54002" w:rsidRDefault="00A54002" w:rsidP="00A54002">
      <w:pPr>
        <w:pStyle w:val="Heading1"/>
        <w:rPr>
          <w:rFonts w:ascii="Times New Roman" w:hAnsi="Times New Roman" w:cs="Times New Roman"/>
        </w:rPr>
      </w:pPr>
    </w:p>
    <w:p w14:paraId="7B80D0F0" w14:textId="77777777" w:rsidR="00A54002" w:rsidRDefault="00A54002" w:rsidP="00A54002">
      <w:pPr>
        <w:pStyle w:val="Heading1"/>
        <w:rPr>
          <w:rFonts w:ascii="Times New Roman" w:hAnsi="Times New Roman" w:cs="Times New Roman"/>
        </w:rPr>
      </w:pPr>
    </w:p>
    <w:p w14:paraId="7F5D3A70" w14:textId="77777777" w:rsidR="00A54002" w:rsidRDefault="00A54002" w:rsidP="00A54002">
      <w:pPr>
        <w:pStyle w:val="Heading1"/>
        <w:rPr>
          <w:rFonts w:ascii="Times New Roman" w:hAnsi="Times New Roman" w:cs="Times New Roman"/>
        </w:rPr>
      </w:pPr>
    </w:p>
    <w:p w14:paraId="7A0B9621" w14:textId="77777777" w:rsidR="00A54002" w:rsidRDefault="00A54002" w:rsidP="00A54002">
      <w:pPr>
        <w:pStyle w:val="Heading1"/>
        <w:rPr>
          <w:rFonts w:ascii="Times New Roman" w:hAnsi="Times New Roman" w:cs="Times New Roman"/>
        </w:rPr>
      </w:pPr>
    </w:p>
    <w:p w14:paraId="617C263D" w14:textId="77777777" w:rsidR="00A54002" w:rsidRDefault="00A54002" w:rsidP="00A54002">
      <w:pPr>
        <w:pStyle w:val="Heading1"/>
        <w:rPr>
          <w:rFonts w:ascii="Times New Roman" w:hAnsi="Times New Roman" w:cs="Times New Roman"/>
        </w:rPr>
      </w:pPr>
    </w:p>
    <w:p w14:paraId="44A47262" w14:textId="77777777" w:rsidR="00A54002" w:rsidRDefault="00A54002" w:rsidP="00A54002">
      <w:pPr>
        <w:pStyle w:val="Heading1"/>
        <w:rPr>
          <w:rFonts w:ascii="Times New Roman" w:hAnsi="Times New Roman" w:cs="Times New Roman"/>
        </w:rPr>
      </w:pPr>
    </w:p>
    <w:p w14:paraId="67993241" w14:textId="77777777" w:rsidR="00A54002" w:rsidRDefault="00A54002" w:rsidP="00A54002">
      <w:pPr>
        <w:pStyle w:val="Heading1"/>
        <w:rPr>
          <w:rFonts w:ascii="Times New Roman" w:hAnsi="Times New Roman" w:cs="Times New Roman"/>
        </w:rPr>
      </w:pPr>
    </w:p>
    <w:p w14:paraId="0CD54678" w14:textId="77777777" w:rsidR="00A54002" w:rsidRDefault="00A54002" w:rsidP="00A54002">
      <w:pPr>
        <w:pStyle w:val="Heading1"/>
        <w:rPr>
          <w:rFonts w:ascii="Times New Roman" w:hAnsi="Times New Roman" w:cs="Times New Roman"/>
        </w:rPr>
      </w:pPr>
    </w:p>
    <w:p w14:paraId="479B72D4" w14:textId="77777777" w:rsidR="00A54002" w:rsidRDefault="00A54002" w:rsidP="00A54002">
      <w:pPr>
        <w:pStyle w:val="Heading1"/>
        <w:rPr>
          <w:rFonts w:ascii="Times New Roman" w:hAnsi="Times New Roman" w:cs="Times New Roman"/>
        </w:rPr>
      </w:pPr>
    </w:p>
    <w:p w14:paraId="2480860F" w14:textId="77777777" w:rsidR="00A54002" w:rsidRDefault="00A54002" w:rsidP="00A54002">
      <w:pPr>
        <w:pStyle w:val="Heading1"/>
        <w:rPr>
          <w:rFonts w:ascii="Times New Roman" w:hAnsi="Times New Roman" w:cs="Times New Roman"/>
        </w:rPr>
      </w:pPr>
    </w:p>
    <w:p w14:paraId="315B07FD" w14:textId="77777777" w:rsidR="00A54002" w:rsidRDefault="00A54002" w:rsidP="00A54002">
      <w:pPr>
        <w:pStyle w:val="Heading1"/>
        <w:rPr>
          <w:rFonts w:ascii="Times New Roman" w:hAnsi="Times New Roman" w:cs="Times New Roman"/>
        </w:rPr>
      </w:pPr>
    </w:p>
    <w:p w14:paraId="32F67002" w14:textId="77777777" w:rsidR="00A54002" w:rsidRDefault="00A54002" w:rsidP="00A54002">
      <w:pPr>
        <w:pStyle w:val="Heading1"/>
        <w:rPr>
          <w:rFonts w:ascii="Times New Roman" w:hAnsi="Times New Roman" w:cs="Times New Roman"/>
        </w:rPr>
      </w:pPr>
    </w:p>
    <w:p w14:paraId="6784814B" w14:textId="77777777" w:rsidR="00A54002" w:rsidRDefault="00A54002" w:rsidP="00A54002">
      <w:pPr>
        <w:pStyle w:val="Heading1"/>
        <w:rPr>
          <w:rFonts w:ascii="Times New Roman" w:hAnsi="Times New Roman" w:cs="Times New Roman"/>
        </w:rPr>
      </w:pPr>
    </w:p>
    <w:p w14:paraId="6232A2A0" w14:textId="77777777" w:rsidR="00A54002" w:rsidRDefault="00A54002" w:rsidP="00A54002">
      <w:pPr>
        <w:pStyle w:val="Heading1"/>
        <w:rPr>
          <w:rFonts w:ascii="Times New Roman" w:hAnsi="Times New Roman" w:cs="Times New Roman"/>
        </w:rPr>
      </w:pPr>
    </w:p>
    <w:p w14:paraId="497060B2" w14:textId="77777777" w:rsidR="00A54002" w:rsidRDefault="00A54002" w:rsidP="00A54002">
      <w:pPr>
        <w:pStyle w:val="Heading1"/>
        <w:rPr>
          <w:rFonts w:ascii="Times New Roman" w:hAnsi="Times New Roman" w:cs="Times New Roman"/>
        </w:rPr>
      </w:pPr>
    </w:p>
    <w:p w14:paraId="1430CEEC" w14:textId="77777777" w:rsidR="00A54002" w:rsidRDefault="00A54002" w:rsidP="00A54002">
      <w:pPr>
        <w:pStyle w:val="Heading1"/>
        <w:rPr>
          <w:rFonts w:ascii="Times New Roman" w:hAnsi="Times New Roman" w:cs="Times New Roman"/>
        </w:rPr>
      </w:pPr>
    </w:p>
    <w:p w14:paraId="512B1E7D" w14:textId="77777777" w:rsidR="00A54002" w:rsidRDefault="00A54002" w:rsidP="00A54002">
      <w:pPr>
        <w:pStyle w:val="Heading1"/>
        <w:rPr>
          <w:rFonts w:ascii="Times New Roman" w:hAnsi="Times New Roman" w:cs="Times New Roman"/>
        </w:rPr>
      </w:pPr>
    </w:p>
    <w:p w14:paraId="19582BC7" w14:textId="77777777" w:rsidR="00E24CC1" w:rsidRDefault="00A54002" w:rsidP="00E24CC1">
      <w:pPr>
        <w:pStyle w:val="Heading1"/>
        <w:jc w:val="left"/>
        <w:rPr>
          <w:rFonts w:ascii="Times New Roman" w:hAnsi="Times New Roman" w:cs="Times New Roman"/>
        </w:rPr>
      </w:pPr>
      <w:bookmarkStart w:id="41" w:name="_Toc65237458"/>
      <w:r w:rsidRPr="00DF72C8">
        <w:rPr>
          <w:rFonts w:ascii="Times New Roman" w:hAnsi="Times New Roman" w:cs="Times New Roman"/>
        </w:rPr>
        <w:lastRenderedPageBreak/>
        <w:t>Reference</w:t>
      </w:r>
      <w:bookmarkEnd w:id="40"/>
      <w:r>
        <w:rPr>
          <w:rFonts w:ascii="Times New Roman" w:hAnsi="Times New Roman" w:cs="Times New Roman"/>
        </w:rPr>
        <w:t>s</w:t>
      </w:r>
      <w:bookmarkEnd w:id="41"/>
      <w:r w:rsidR="00E24CC1" w:rsidRPr="00E24CC1">
        <w:rPr>
          <w:rFonts w:ascii="Times New Roman" w:hAnsi="Times New Roman" w:cs="Times New Roman"/>
        </w:rPr>
        <w:t xml:space="preserve"> </w:t>
      </w:r>
    </w:p>
    <w:p w14:paraId="5BC97172" w14:textId="77777777" w:rsidR="00E24CC1" w:rsidRDefault="00E24CC1" w:rsidP="00E24CC1">
      <w:pPr>
        <w:pStyle w:val="Heading1"/>
        <w:jc w:val="left"/>
        <w:rPr>
          <w:rFonts w:ascii="Times New Roman" w:hAnsi="Times New Roman" w:cs="Times New Roman"/>
        </w:rPr>
      </w:pPr>
    </w:p>
    <w:p w14:paraId="7FDBD1B6" w14:textId="77777777" w:rsidR="00E24CC1" w:rsidRDefault="00E24CC1" w:rsidP="00E24CC1">
      <w:pPr>
        <w:pStyle w:val="Heading1"/>
        <w:jc w:val="left"/>
        <w:rPr>
          <w:rFonts w:ascii="Times New Roman" w:hAnsi="Times New Roman" w:cs="Times New Roman"/>
        </w:rPr>
      </w:pPr>
    </w:p>
    <w:p w14:paraId="0F3C1FF4" w14:textId="77777777" w:rsidR="00E24CC1" w:rsidRDefault="00E24CC1" w:rsidP="00E24CC1">
      <w:pPr>
        <w:pStyle w:val="Heading1"/>
        <w:jc w:val="left"/>
        <w:rPr>
          <w:rFonts w:ascii="Times New Roman" w:hAnsi="Times New Roman" w:cs="Times New Roman"/>
        </w:rPr>
      </w:pPr>
    </w:p>
    <w:p w14:paraId="4645FA26" w14:textId="77777777" w:rsidR="00E24CC1" w:rsidRDefault="00E24CC1" w:rsidP="00E24CC1">
      <w:pPr>
        <w:pStyle w:val="Heading1"/>
        <w:jc w:val="left"/>
        <w:rPr>
          <w:rFonts w:ascii="Times New Roman" w:hAnsi="Times New Roman" w:cs="Times New Roman"/>
        </w:rPr>
      </w:pPr>
    </w:p>
    <w:p w14:paraId="0CEAC16C" w14:textId="77777777" w:rsidR="00E24CC1" w:rsidRDefault="00E24CC1" w:rsidP="00E24CC1">
      <w:pPr>
        <w:pStyle w:val="Heading1"/>
        <w:jc w:val="left"/>
        <w:rPr>
          <w:rFonts w:ascii="Times New Roman" w:hAnsi="Times New Roman" w:cs="Times New Roman"/>
        </w:rPr>
      </w:pPr>
    </w:p>
    <w:p w14:paraId="2FD5F3C0" w14:textId="77777777" w:rsidR="00E24CC1" w:rsidRDefault="00E24CC1" w:rsidP="00E24CC1">
      <w:pPr>
        <w:pStyle w:val="Heading1"/>
        <w:jc w:val="left"/>
        <w:rPr>
          <w:rFonts w:ascii="Times New Roman" w:hAnsi="Times New Roman" w:cs="Times New Roman"/>
        </w:rPr>
      </w:pPr>
    </w:p>
    <w:p w14:paraId="75A3F305" w14:textId="77777777" w:rsidR="00E24CC1" w:rsidRDefault="00E24CC1" w:rsidP="00E24CC1">
      <w:pPr>
        <w:pStyle w:val="Heading1"/>
        <w:jc w:val="left"/>
        <w:rPr>
          <w:rFonts w:ascii="Times New Roman" w:hAnsi="Times New Roman" w:cs="Times New Roman"/>
        </w:rPr>
      </w:pPr>
    </w:p>
    <w:p w14:paraId="2AEFE7B5" w14:textId="77777777" w:rsidR="00E24CC1" w:rsidRDefault="00E24CC1" w:rsidP="00E24CC1">
      <w:pPr>
        <w:pStyle w:val="Heading1"/>
        <w:jc w:val="left"/>
        <w:rPr>
          <w:rFonts w:ascii="Times New Roman" w:hAnsi="Times New Roman" w:cs="Times New Roman"/>
        </w:rPr>
      </w:pPr>
    </w:p>
    <w:p w14:paraId="0F7BC6F6" w14:textId="77777777" w:rsidR="00E24CC1" w:rsidRDefault="00E24CC1" w:rsidP="00E24CC1">
      <w:pPr>
        <w:pStyle w:val="Heading1"/>
        <w:jc w:val="left"/>
        <w:rPr>
          <w:rFonts w:ascii="Times New Roman" w:hAnsi="Times New Roman" w:cs="Times New Roman"/>
        </w:rPr>
      </w:pPr>
    </w:p>
    <w:p w14:paraId="1C2FC787" w14:textId="77777777" w:rsidR="00E24CC1" w:rsidRDefault="00E24CC1" w:rsidP="00E24CC1">
      <w:pPr>
        <w:pStyle w:val="Heading1"/>
        <w:jc w:val="left"/>
        <w:rPr>
          <w:rFonts w:ascii="Times New Roman" w:hAnsi="Times New Roman" w:cs="Times New Roman"/>
        </w:rPr>
      </w:pPr>
    </w:p>
    <w:p w14:paraId="3EBBDCBB" w14:textId="77777777" w:rsidR="00E24CC1" w:rsidRDefault="00E24CC1" w:rsidP="00E24CC1">
      <w:pPr>
        <w:pStyle w:val="Heading1"/>
        <w:jc w:val="left"/>
        <w:rPr>
          <w:rFonts w:ascii="Times New Roman" w:hAnsi="Times New Roman" w:cs="Times New Roman"/>
        </w:rPr>
      </w:pPr>
    </w:p>
    <w:p w14:paraId="228A6B46" w14:textId="77777777" w:rsidR="00E24CC1" w:rsidRDefault="00E24CC1" w:rsidP="00E24CC1">
      <w:pPr>
        <w:pStyle w:val="Heading1"/>
        <w:jc w:val="left"/>
        <w:rPr>
          <w:rFonts w:ascii="Times New Roman" w:hAnsi="Times New Roman" w:cs="Times New Roman"/>
        </w:rPr>
      </w:pPr>
    </w:p>
    <w:p w14:paraId="0BD2E1A4" w14:textId="77777777" w:rsidR="00E24CC1" w:rsidRDefault="00E24CC1" w:rsidP="00E24CC1">
      <w:pPr>
        <w:pStyle w:val="Heading1"/>
        <w:jc w:val="left"/>
        <w:rPr>
          <w:rFonts w:ascii="Times New Roman" w:hAnsi="Times New Roman" w:cs="Times New Roman"/>
        </w:rPr>
      </w:pPr>
    </w:p>
    <w:p w14:paraId="59BC08C5" w14:textId="77777777" w:rsidR="00E24CC1" w:rsidRDefault="00E24CC1" w:rsidP="00E24CC1">
      <w:pPr>
        <w:pStyle w:val="Heading1"/>
        <w:jc w:val="left"/>
        <w:rPr>
          <w:rFonts w:ascii="Times New Roman" w:hAnsi="Times New Roman" w:cs="Times New Roman"/>
        </w:rPr>
      </w:pPr>
    </w:p>
    <w:p w14:paraId="06528259" w14:textId="77777777" w:rsidR="00E24CC1" w:rsidRDefault="00E24CC1" w:rsidP="00E24CC1">
      <w:pPr>
        <w:pStyle w:val="Heading1"/>
        <w:jc w:val="left"/>
        <w:rPr>
          <w:rFonts w:ascii="Times New Roman" w:hAnsi="Times New Roman" w:cs="Times New Roman"/>
        </w:rPr>
      </w:pPr>
    </w:p>
    <w:p w14:paraId="2FE16C10" w14:textId="77777777" w:rsidR="00E24CC1" w:rsidRDefault="00E24CC1" w:rsidP="00E24CC1">
      <w:pPr>
        <w:pStyle w:val="Heading1"/>
        <w:jc w:val="left"/>
        <w:rPr>
          <w:rFonts w:ascii="Times New Roman" w:hAnsi="Times New Roman" w:cs="Times New Roman"/>
        </w:rPr>
      </w:pPr>
    </w:p>
    <w:p w14:paraId="48CCA97B" w14:textId="77777777" w:rsidR="00E24CC1" w:rsidRDefault="00E24CC1" w:rsidP="00E24CC1">
      <w:pPr>
        <w:pStyle w:val="Heading1"/>
        <w:jc w:val="left"/>
        <w:rPr>
          <w:rFonts w:ascii="Times New Roman" w:hAnsi="Times New Roman" w:cs="Times New Roman"/>
        </w:rPr>
      </w:pPr>
    </w:p>
    <w:p w14:paraId="74A92812" w14:textId="77777777" w:rsidR="00E24CC1" w:rsidRDefault="00E24CC1" w:rsidP="00E24CC1">
      <w:pPr>
        <w:pStyle w:val="Heading1"/>
        <w:jc w:val="left"/>
        <w:rPr>
          <w:rFonts w:ascii="Times New Roman" w:hAnsi="Times New Roman" w:cs="Times New Roman"/>
        </w:rPr>
      </w:pPr>
    </w:p>
    <w:p w14:paraId="15A77389" w14:textId="77777777" w:rsidR="00E24CC1" w:rsidRDefault="00E24CC1" w:rsidP="00E24CC1">
      <w:pPr>
        <w:pStyle w:val="Heading1"/>
        <w:jc w:val="left"/>
        <w:rPr>
          <w:rFonts w:ascii="Times New Roman" w:hAnsi="Times New Roman" w:cs="Times New Roman"/>
        </w:rPr>
      </w:pPr>
    </w:p>
    <w:p w14:paraId="52BB1784" w14:textId="77777777" w:rsidR="00E24CC1" w:rsidRDefault="00E24CC1" w:rsidP="00E24CC1">
      <w:pPr>
        <w:pStyle w:val="Heading1"/>
        <w:jc w:val="left"/>
        <w:rPr>
          <w:rFonts w:ascii="Times New Roman" w:hAnsi="Times New Roman" w:cs="Times New Roman"/>
        </w:rPr>
      </w:pPr>
    </w:p>
    <w:p w14:paraId="0AA3B6BE" w14:textId="77777777" w:rsidR="00E24CC1" w:rsidRDefault="00E24CC1" w:rsidP="00E24CC1">
      <w:pPr>
        <w:pStyle w:val="Heading1"/>
        <w:jc w:val="left"/>
        <w:rPr>
          <w:rFonts w:ascii="Times New Roman" w:hAnsi="Times New Roman" w:cs="Times New Roman"/>
        </w:rPr>
      </w:pPr>
    </w:p>
    <w:p w14:paraId="17D55E8E" w14:textId="77777777" w:rsidR="00E24CC1" w:rsidRDefault="00E24CC1" w:rsidP="00E24CC1">
      <w:pPr>
        <w:pStyle w:val="Heading1"/>
        <w:jc w:val="left"/>
        <w:rPr>
          <w:rFonts w:ascii="Times New Roman" w:hAnsi="Times New Roman" w:cs="Times New Roman"/>
        </w:rPr>
      </w:pPr>
    </w:p>
    <w:p w14:paraId="607975C7" w14:textId="77777777" w:rsidR="00E24CC1" w:rsidRDefault="00E24CC1" w:rsidP="00E24CC1">
      <w:pPr>
        <w:pStyle w:val="Heading1"/>
        <w:jc w:val="left"/>
        <w:rPr>
          <w:rFonts w:ascii="Times New Roman" w:hAnsi="Times New Roman" w:cs="Times New Roman"/>
        </w:rPr>
      </w:pPr>
    </w:p>
    <w:p w14:paraId="05343EE4" w14:textId="77777777" w:rsidR="00E24CC1" w:rsidRDefault="00E24CC1" w:rsidP="00E24CC1">
      <w:pPr>
        <w:pStyle w:val="Heading1"/>
        <w:jc w:val="left"/>
        <w:rPr>
          <w:rFonts w:ascii="Times New Roman" w:hAnsi="Times New Roman" w:cs="Times New Roman"/>
        </w:rPr>
      </w:pPr>
    </w:p>
    <w:p w14:paraId="5748B3C0" w14:textId="77777777" w:rsidR="00E24CC1" w:rsidRDefault="00E24CC1" w:rsidP="00E24CC1">
      <w:pPr>
        <w:pStyle w:val="Heading1"/>
        <w:jc w:val="left"/>
        <w:rPr>
          <w:rFonts w:ascii="Times New Roman" w:hAnsi="Times New Roman" w:cs="Times New Roman"/>
        </w:rPr>
      </w:pPr>
    </w:p>
    <w:p w14:paraId="6C17127C" w14:textId="77777777" w:rsidR="00E24CC1" w:rsidRDefault="00E24CC1" w:rsidP="00E24CC1">
      <w:pPr>
        <w:pStyle w:val="Heading1"/>
        <w:jc w:val="left"/>
        <w:rPr>
          <w:rFonts w:ascii="Times New Roman" w:hAnsi="Times New Roman" w:cs="Times New Roman"/>
        </w:rPr>
      </w:pPr>
    </w:p>
    <w:p w14:paraId="789EFCCE" w14:textId="77777777" w:rsidR="00E24CC1" w:rsidRDefault="00E24CC1" w:rsidP="00E24CC1">
      <w:pPr>
        <w:pStyle w:val="Heading1"/>
        <w:jc w:val="left"/>
        <w:rPr>
          <w:rFonts w:ascii="Times New Roman" w:hAnsi="Times New Roman" w:cs="Times New Roman"/>
        </w:rPr>
      </w:pPr>
    </w:p>
    <w:p w14:paraId="16BE8762" w14:textId="77777777" w:rsidR="00E24CC1" w:rsidRDefault="00E24CC1" w:rsidP="00E24CC1">
      <w:pPr>
        <w:pStyle w:val="Heading1"/>
        <w:jc w:val="left"/>
        <w:rPr>
          <w:rFonts w:ascii="Times New Roman" w:hAnsi="Times New Roman" w:cs="Times New Roman"/>
        </w:rPr>
      </w:pPr>
    </w:p>
    <w:p w14:paraId="4647C0C9" w14:textId="77777777" w:rsidR="00E24CC1" w:rsidRDefault="00E24CC1" w:rsidP="00E24CC1">
      <w:pPr>
        <w:pStyle w:val="Heading1"/>
        <w:jc w:val="left"/>
        <w:rPr>
          <w:rFonts w:ascii="Times New Roman" w:hAnsi="Times New Roman" w:cs="Times New Roman"/>
        </w:rPr>
      </w:pPr>
    </w:p>
    <w:p w14:paraId="43676DCF" w14:textId="77777777" w:rsidR="00E24CC1" w:rsidRDefault="00E24CC1" w:rsidP="00E24CC1">
      <w:pPr>
        <w:pStyle w:val="Heading1"/>
        <w:jc w:val="left"/>
        <w:rPr>
          <w:rFonts w:ascii="Times New Roman" w:hAnsi="Times New Roman" w:cs="Times New Roman"/>
        </w:rPr>
      </w:pPr>
    </w:p>
    <w:p w14:paraId="1533A6EC" w14:textId="77777777" w:rsidR="00E24CC1" w:rsidRDefault="00E24CC1" w:rsidP="00E24CC1">
      <w:pPr>
        <w:pStyle w:val="Heading1"/>
        <w:jc w:val="left"/>
        <w:rPr>
          <w:rFonts w:ascii="Times New Roman" w:hAnsi="Times New Roman" w:cs="Times New Roman"/>
        </w:rPr>
      </w:pPr>
    </w:p>
    <w:p w14:paraId="4290853C" w14:textId="77777777" w:rsidR="00E24CC1" w:rsidRDefault="00E24CC1" w:rsidP="00E24CC1">
      <w:pPr>
        <w:pStyle w:val="Heading1"/>
        <w:jc w:val="left"/>
        <w:rPr>
          <w:rFonts w:ascii="Times New Roman" w:hAnsi="Times New Roman" w:cs="Times New Roman"/>
        </w:rPr>
      </w:pPr>
    </w:p>
    <w:p w14:paraId="5E0CE4E4" w14:textId="77777777" w:rsidR="00E24CC1" w:rsidRDefault="00E24CC1" w:rsidP="00E24CC1">
      <w:pPr>
        <w:pStyle w:val="Heading1"/>
        <w:jc w:val="left"/>
        <w:rPr>
          <w:rFonts w:ascii="Times New Roman" w:hAnsi="Times New Roman" w:cs="Times New Roman"/>
        </w:rPr>
      </w:pPr>
    </w:p>
    <w:p w14:paraId="6DC1AFBD" w14:textId="77777777" w:rsidR="00E24CC1" w:rsidRDefault="00E24CC1" w:rsidP="00E24CC1">
      <w:pPr>
        <w:pStyle w:val="Heading1"/>
        <w:jc w:val="left"/>
        <w:rPr>
          <w:rFonts w:ascii="Times New Roman" w:hAnsi="Times New Roman" w:cs="Times New Roman"/>
        </w:rPr>
      </w:pPr>
    </w:p>
    <w:p w14:paraId="573AA5B0" w14:textId="77777777" w:rsidR="00E24CC1" w:rsidRDefault="00E24CC1" w:rsidP="00E24CC1">
      <w:pPr>
        <w:pStyle w:val="Heading1"/>
        <w:jc w:val="left"/>
        <w:rPr>
          <w:rFonts w:ascii="Times New Roman" w:hAnsi="Times New Roman" w:cs="Times New Roman"/>
        </w:rPr>
      </w:pPr>
    </w:p>
    <w:p w14:paraId="2EF38382" w14:textId="77777777" w:rsidR="00E24CC1" w:rsidRDefault="00E24CC1" w:rsidP="00E24CC1">
      <w:pPr>
        <w:pStyle w:val="Heading1"/>
        <w:jc w:val="left"/>
        <w:rPr>
          <w:rFonts w:ascii="Times New Roman" w:hAnsi="Times New Roman" w:cs="Times New Roman"/>
        </w:rPr>
      </w:pPr>
    </w:p>
    <w:p w14:paraId="69F3D3C8" w14:textId="77777777" w:rsidR="00E24CC1" w:rsidRDefault="00E24CC1" w:rsidP="00E24CC1">
      <w:pPr>
        <w:pStyle w:val="Heading1"/>
        <w:jc w:val="left"/>
        <w:rPr>
          <w:rFonts w:ascii="Times New Roman" w:hAnsi="Times New Roman" w:cs="Times New Roman"/>
        </w:rPr>
      </w:pPr>
    </w:p>
    <w:p w14:paraId="6CDE95F2" w14:textId="2EB6DCE2" w:rsidR="00E24CC1" w:rsidRDefault="00E24CC1" w:rsidP="00E24CC1">
      <w:pPr>
        <w:pStyle w:val="Heading1"/>
        <w:rPr>
          <w:rFonts w:ascii="Times New Roman" w:hAnsi="Times New Roman" w:cs="Times New Roman"/>
        </w:rPr>
      </w:pPr>
      <w:bookmarkStart w:id="42" w:name="_Toc65237459"/>
      <w:r w:rsidRPr="00DF72C8">
        <w:rPr>
          <w:rFonts w:ascii="Times New Roman" w:hAnsi="Times New Roman" w:cs="Times New Roman"/>
        </w:rPr>
        <w:lastRenderedPageBreak/>
        <w:t>Appendices</w:t>
      </w:r>
      <w:bookmarkEnd w:id="42"/>
    </w:p>
    <w:p w14:paraId="38448E49" w14:textId="40A92F28" w:rsidR="00E24CC1" w:rsidRDefault="00E24CC1" w:rsidP="00E24CC1"/>
    <w:p w14:paraId="3582EE25" w14:textId="16F2A41C" w:rsidR="00E24CC1" w:rsidRDefault="00E24CC1" w:rsidP="00E24CC1"/>
    <w:p w14:paraId="758E90A6" w14:textId="71585A09" w:rsidR="00E24CC1" w:rsidRDefault="00E24CC1" w:rsidP="00E24CC1"/>
    <w:p w14:paraId="6582F943" w14:textId="31FDDBD8" w:rsidR="00E24CC1" w:rsidRDefault="00E24CC1" w:rsidP="00E24CC1"/>
    <w:p w14:paraId="72E7AC8E" w14:textId="091DDFA1" w:rsidR="00E24CC1" w:rsidRDefault="00E24CC1" w:rsidP="00E24CC1"/>
    <w:p w14:paraId="5A18E25A" w14:textId="377F053F" w:rsidR="00E24CC1" w:rsidRDefault="00E24CC1" w:rsidP="00E24CC1"/>
    <w:p w14:paraId="1EF90F71" w14:textId="041EB4FC" w:rsidR="00E24CC1" w:rsidRDefault="00E24CC1" w:rsidP="00E24CC1"/>
    <w:p w14:paraId="2911CF09" w14:textId="54E31246" w:rsidR="00E24CC1" w:rsidRDefault="00E24CC1" w:rsidP="00E24CC1"/>
    <w:p w14:paraId="2640ED8F" w14:textId="4A31EB34" w:rsidR="00E24CC1" w:rsidRDefault="00E24CC1" w:rsidP="00E24CC1"/>
    <w:p w14:paraId="7818F38B" w14:textId="48577A45" w:rsidR="00E24CC1" w:rsidRDefault="00E24CC1" w:rsidP="00E24CC1"/>
    <w:p w14:paraId="5EFA9363" w14:textId="0223F6BE" w:rsidR="00E24CC1" w:rsidRDefault="00E24CC1" w:rsidP="00E24CC1"/>
    <w:p w14:paraId="38BD9B49" w14:textId="13CD95D2" w:rsidR="00E24CC1" w:rsidRDefault="00E24CC1" w:rsidP="00E24CC1"/>
    <w:p w14:paraId="50F95049" w14:textId="3F9394F5" w:rsidR="00E24CC1" w:rsidRDefault="00E24CC1" w:rsidP="00E24CC1"/>
    <w:p w14:paraId="1BC6610F" w14:textId="7AF4B4DE" w:rsidR="00E24CC1" w:rsidRDefault="00E24CC1" w:rsidP="00E24CC1"/>
    <w:p w14:paraId="18CB9C31" w14:textId="00EBB960" w:rsidR="00E24CC1" w:rsidRDefault="00E24CC1" w:rsidP="00E24CC1"/>
    <w:p w14:paraId="6E3351B8" w14:textId="7D4E318B" w:rsidR="00E24CC1" w:rsidRDefault="00E24CC1" w:rsidP="00E24CC1"/>
    <w:p w14:paraId="3BCFA898" w14:textId="7FCB78A3" w:rsidR="00E24CC1" w:rsidRDefault="00E24CC1" w:rsidP="00E24CC1"/>
    <w:p w14:paraId="3BE00CFC" w14:textId="4E15932B" w:rsidR="00E24CC1" w:rsidRDefault="00E24CC1" w:rsidP="00E24CC1"/>
    <w:p w14:paraId="2CBBC053" w14:textId="5AABDD6A" w:rsidR="00E24CC1" w:rsidRDefault="00E24CC1" w:rsidP="00E24CC1"/>
    <w:p w14:paraId="0E5A1E4D" w14:textId="50BC31DC" w:rsidR="00E24CC1" w:rsidRDefault="00E24CC1" w:rsidP="00E24CC1"/>
    <w:p w14:paraId="5ED1A13B" w14:textId="5FDD0419" w:rsidR="00E24CC1" w:rsidRDefault="00E24CC1" w:rsidP="00E24CC1"/>
    <w:p w14:paraId="3CF32413" w14:textId="1AA5AADE" w:rsidR="00E24CC1" w:rsidRDefault="00E24CC1" w:rsidP="00E24CC1"/>
    <w:p w14:paraId="6098C476" w14:textId="3A151A35" w:rsidR="00E24CC1" w:rsidRDefault="00E24CC1" w:rsidP="00E24CC1"/>
    <w:p w14:paraId="569B3BBE" w14:textId="0E5A896C" w:rsidR="00E24CC1" w:rsidRDefault="00E24CC1" w:rsidP="00E24CC1"/>
    <w:p w14:paraId="4256B2A6" w14:textId="796C6FC1" w:rsidR="00E24CC1" w:rsidRDefault="00E24CC1" w:rsidP="00E24CC1"/>
    <w:p w14:paraId="5008484E" w14:textId="4D9CC268" w:rsidR="00E24CC1" w:rsidRDefault="00E24CC1" w:rsidP="00E24CC1"/>
    <w:p w14:paraId="11DADB50" w14:textId="42152CFA" w:rsidR="00E24CC1" w:rsidRDefault="00E24CC1" w:rsidP="00E24CC1"/>
    <w:p w14:paraId="416B5307" w14:textId="24CB6423" w:rsidR="00E24CC1" w:rsidRDefault="00E24CC1" w:rsidP="00E24CC1"/>
    <w:p w14:paraId="29CD6609" w14:textId="261A08BC" w:rsidR="00E24CC1" w:rsidRDefault="00E24CC1" w:rsidP="00E24CC1"/>
    <w:p w14:paraId="4FCDDF86" w14:textId="2EF622BF" w:rsidR="00E24CC1" w:rsidRDefault="00E24CC1" w:rsidP="00E24CC1"/>
    <w:p w14:paraId="339FC152" w14:textId="71E0CB45" w:rsidR="00E24CC1" w:rsidRDefault="00E24CC1" w:rsidP="00E24CC1"/>
    <w:p w14:paraId="57E305DC" w14:textId="3B98F68B" w:rsidR="00E24CC1" w:rsidRDefault="00E24CC1" w:rsidP="00E24CC1"/>
    <w:p w14:paraId="76370238" w14:textId="1C8A3DC8" w:rsidR="00E24CC1" w:rsidRDefault="00E24CC1" w:rsidP="00E24CC1"/>
    <w:p w14:paraId="7E70D1FB" w14:textId="2D64CCC0" w:rsidR="00E24CC1" w:rsidRDefault="00E24CC1" w:rsidP="00E24CC1"/>
    <w:p w14:paraId="0F0FA7F6" w14:textId="5C9D46AD" w:rsidR="00E24CC1" w:rsidRDefault="00E24CC1" w:rsidP="00E24CC1"/>
    <w:p w14:paraId="18AD525C" w14:textId="69D4D355" w:rsidR="00E24CC1" w:rsidRDefault="00E24CC1" w:rsidP="00E24CC1"/>
    <w:p w14:paraId="24BC4882" w14:textId="77A74D64" w:rsidR="00E24CC1" w:rsidRDefault="00E24CC1" w:rsidP="00E24CC1"/>
    <w:p w14:paraId="6850DF0D" w14:textId="6F84B451" w:rsidR="00E24CC1" w:rsidRDefault="00E24CC1" w:rsidP="00E24CC1"/>
    <w:p w14:paraId="510673BC" w14:textId="6674B101" w:rsidR="00E24CC1" w:rsidRDefault="00E24CC1" w:rsidP="00E24CC1"/>
    <w:p w14:paraId="7A282371" w14:textId="5CD8A171" w:rsidR="00E24CC1" w:rsidRDefault="00E24CC1" w:rsidP="00E24CC1"/>
    <w:p w14:paraId="7DB64A28" w14:textId="77777777" w:rsidR="00E24CC1" w:rsidRPr="00E24CC1" w:rsidRDefault="00E24CC1" w:rsidP="00E24CC1"/>
    <w:p w14:paraId="13C5E788" w14:textId="77777777" w:rsidR="00E24CC1" w:rsidRPr="00DF5561" w:rsidRDefault="00E24CC1" w:rsidP="005F15E1">
      <w:pPr>
        <w:pStyle w:val="Heading2"/>
        <w:rPr>
          <w:rFonts w:ascii="Times New Roman" w:hAnsi="Times New Roman" w:cs="Times New Roman"/>
        </w:rPr>
      </w:pPr>
      <w:bookmarkStart w:id="43" w:name="_Toc65237460"/>
      <w:r w:rsidRPr="00DF5561">
        <w:rPr>
          <w:rFonts w:ascii="Times New Roman" w:hAnsi="Times New Roman" w:cs="Times New Roman"/>
        </w:rPr>
        <w:lastRenderedPageBreak/>
        <w:t>Appendix A: Tables</w:t>
      </w:r>
      <w:bookmarkEnd w:id="43"/>
    </w:p>
    <w:p w14:paraId="2A4FF9F7" w14:textId="77777777" w:rsidR="00E24CC1" w:rsidRPr="00DF5561" w:rsidRDefault="00E24CC1" w:rsidP="00E24CC1">
      <w:pPr>
        <w:rPr>
          <w:rFonts w:ascii="Times New Roman" w:hAnsi="Times New Roman" w:cs="Times New Roman"/>
        </w:rPr>
      </w:pPr>
    </w:p>
    <w:p w14:paraId="5935487E" w14:textId="77777777" w:rsidR="00E24CC1" w:rsidRPr="00DF5561" w:rsidRDefault="00E24CC1" w:rsidP="00E24CC1">
      <w:pPr>
        <w:rPr>
          <w:rFonts w:ascii="Times New Roman" w:hAnsi="Times New Roman" w:cs="Times New Roman"/>
        </w:rPr>
      </w:pPr>
    </w:p>
    <w:p w14:paraId="6C2ADE1A" w14:textId="77777777" w:rsidR="00E24CC1" w:rsidRPr="00DF5561" w:rsidRDefault="00E24CC1" w:rsidP="00E24CC1">
      <w:pPr>
        <w:rPr>
          <w:rFonts w:ascii="Times New Roman" w:hAnsi="Times New Roman" w:cs="Times New Roman"/>
        </w:rPr>
      </w:pPr>
    </w:p>
    <w:p w14:paraId="4397892D" w14:textId="77777777" w:rsidR="00E24CC1" w:rsidRPr="00DF5561" w:rsidRDefault="00E24CC1" w:rsidP="00E24CC1">
      <w:pPr>
        <w:rPr>
          <w:rFonts w:ascii="Times New Roman" w:hAnsi="Times New Roman" w:cs="Times New Roman"/>
        </w:rPr>
      </w:pPr>
    </w:p>
    <w:p w14:paraId="27765565" w14:textId="77777777" w:rsidR="00E24CC1" w:rsidRPr="00DF5561" w:rsidRDefault="00E24CC1" w:rsidP="00E24CC1">
      <w:pPr>
        <w:rPr>
          <w:rFonts w:ascii="Times New Roman" w:hAnsi="Times New Roman" w:cs="Times New Roman"/>
        </w:rPr>
      </w:pPr>
    </w:p>
    <w:p w14:paraId="01B6D990" w14:textId="77777777" w:rsidR="00E24CC1" w:rsidRPr="00DF5561" w:rsidRDefault="00E24CC1" w:rsidP="00E24CC1">
      <w:pPr>
        <w:rPr>
          <w:rFonts w:ascii="Times New Roman" w:hAnsi="Times New Roman" w:cs="Times New Roman"/>
        </w:rPr>
      </w:pPr>
    </w:p>
    <w:p w14:paraId="5EC522EE" w14:textId="77777777" w:rsidR="00E24CC1" w:rsidRPr="00DF5561" w:rsidRDefault="00E24CC1" w:rsidP="00E24CC1">
      <w:pPr>
        <w:rPr>
          <w:rFonts w:ascii="Times New Roman" w:hAnsi="Times New Roman" w:cs="Times New Roman"/>
        </w:rPr>
      </w:pPr>
    </w:p>
    <w:p w14:paraId="4BD9F874" w14:textId="77777777" w:rsidR="00E24CC1" w:rsidRPr="00DF5561" w:rsidRDefault="00E24CC1" w:rsidP="00E24CC1">
      <w:pPr>
        <w:rPr>
          <w:rFonts w:ascii="Times New Roman" w:hAnsi="Times New Roman" w:cs="Times New Roman"/>
        </w:rPr>
      </w:pPr>
    </w:p>
    <w:p w14:paraId="041D4B84" w14:textId="77777777" w:rsidR="00E24CC1" w:rsidRPr="00DF5561" w:rsidRDefault="00E24CC1" w:rsidP="00E24CC1">
      <w:pPr>
        <w:rPr>
          <w:rFonts w:ascii="Times New Roman" w:hAnsi="Times New Roman" w:cs="Times New Roman"/>
        </w:rPr>
      </w:pPr>
    </w:p>
    <w:p w14:paraId="72E6C477" w14:textId="77777777" w:rsidR="00E24CC1" w:rsidRPr="00DF5561" w:rsidRDefault="00E24CC1" w:rsidP="00E24CC1">
      <w:pPr>
        <w:rPr>
          <w:rFonts w:ascii="Times New Roman" w:hAnsi="Times New Roman" w:cs="Times New Roman"/>
        </w:rPr>
      </w:pPr>
    </w:p>
    <w:p w14:paraId="1A0C0E4E" w14:textId="77777777" w:rsidR="00E24CC1" w:rsidRPr="00DF5561" w:rsidRDefault="00E24CC1" w:rsidP="00E24CC1">
      <w:pPr>
        <w:rPr>
          <w:rFonts w:ascii="Times New Roman" w:hAnsi="Times New Roman" w:cs="Times New Roman"/>
        </w:rPr>
      </w:pPr>
    </w:p>
    <w:p w14:paraId="5B8D9097" w14:textId="77777777" w:rsidR="00E24CC1" w:rsidRPr="00DF5561" w:rsidRDefault="00E24CC1" w:rsidP="00E24CC1">
      <w:pPr>
        <w:rPr>
          <w:rFonts w:ascii="Times New Roman" w:hAnsi="Times New Roman" w:cs="Times New Roman"/>
        </w:rPr>
      </w:pPr>
    </w:p>
    <w:p w14:paraId="60F0CAEB" w14:textId="77777777" w:rsidR="00E24CC1" w:rsidRPr="00DF5561" w:rsidRDefault="00E24CC1" w:rsidP="00E24CC1">
      <w:pPr>
        <w:rPr>
          <w:rFonts w:ascii="Times New Roman" w:hAnsi="Times New Roman" w:cs="Times New Roman"/>
        </w:rPr>
      </w:pPr>
    </w:p>
    <w:p w14:paraId="10A57FF3" w14:textId="77777777" w:rsidR="00E24CC1" w:rsidRPr="00DF5561" w:rsidRDefault="00E24CC1" w:rsidP="00E24CC1">
      <w:pPr>
        <w:rPr>
          <w:rFonts w:ascii="Times New Roman" w:hAnsi="Times New Roman" w:cs="Times New Roman"/>
        </w:rPr>
      </w:pPr>
    </w:p>
    <w:p w14:paraId="382A5A4E" w14:textId="77777777" w:rsidR="00E24CC1" w:rsidRPr="00DF5561" w:rsidRDefault="00E24CC1" w:rsidP="00E24CC1">
      <w:pPr>
        <w:rPr>
          <w:rFonts w:ascii="Times New Roman" w:hAnsi="Times New Roman" w:cs="Times New Roman"/>
        </w:rPr>
      </w:pPr>
    </w:p>
    <w:p w14:paraId="4BD731AF" w14:textId="77777777" w:rsidR="00E24CC1" w:rsidRPr="00DF5561" w:rsidRDefault="00E24CC1" w:rsidP="00E24CC1">
      <w:pPr>
        <w:rPr>
          <w:rFonts w:ascii="Times New Roman" w:hAnsi="Times New Roman" w:cs="Times New Roman"/>
        </w:rPr>
      </w:pPr>
    </w:p>
    <w:p w14:paraId="1999EE21" w14:textId="77777777" w:rsidR="00E24CC1" w:rsidRPr="00DF5561" w:rsidRDefault="00E24CC1" w:rsidP="00E24CC1">
      <w:pPr>
        <w:rPr>
          <w:rFonts w:ascii="Times New Roman" w:hAnsi="Times New Roman" w:cs="Times New Roman"/>
        </w:rPr>
      </w:pPr>
    </w:p>
    <w:p w14:paraId="41511C83" w14:textId="77777777" w:rsidR="00E24CC1" w:rsidRPr="00DF5561" w:rsidRDefault="00E24CC1" w:rsidP="00E24CC1">
      <w:pPr>
        <w:rPr>
          <w:rFonts w:ascii="Times New Roman" w:hAnsi="Times New Roman" w:cs="Times New Roman"/>
        </w:rPr>
      </w:pPr>
    </w:p>
    <w:p w14:paraId="5FBFB417" w14:textId="77777777" w:rsidR="00E24CC1" w:rsidRPr="00DF5561" w:rsidRDefault="00E24CC1" w:rsidP="00E24CC1">
      <w:pPr>
        <w:rPr>
          <w:rFonts w:ascii="Times New Roman" w:hAnsi="Times New Roman" w:cs="Times New Roman"/>
        </w:rPr>
      </w:pPr>
    </w:p>
    <w:p w14:paraId="586CC2C7" w14:textId="77777777" w:rsidR="00E24CC1" w:rsidRPr="00DF5561" w:rsidRDefault="00E24CC1" w:rsidP="00E24CC1">
      <w:pPr>
        <w:rPr>
          <w:rFonts w:ascii="Times New Roman" w:hAnsi="Times New Roman" w:cs="Times New Roman"/>
        </w:rPr>
      </w:pPr>
    </w:p>
    <w:p w14:paraId="5F791FC3" w14:textId="77777777" w:rsidR="00E24CC1" w:rsidRPr="00DF5561" w:rsidRDefault="00E24CC1" w:rsidP="00E24CC1">
      <w:pPr>
        <w:rPr>
          <w:rFonts w:ascii="Times New Roman" w:hAnsi="Times New Roman" w:cs="Times New Roman"/>
        </w:rPr>
      </w:pPr>
    </w:p>
    <w:p w14:paraId="44C46304" w14:textId="77777777" w:rsidR="00E24CC1" w:rsidRPr="00DF5561" w:rsidRDefault="00E24CC1" w:rsidP="00E24CC1">
      <w:pPr>
        <w:rPr>
          <w:rFonts w:ascii="Times New Roman" w:hAnsi="Times New Roman" w:cs="Times New Roman"/>
        </w:rPr>
      </w:pPr>
    </w:p>
    <w:p w14:paraId="3D176EDD" w14:textId="77777777" w:rsidR="00E24CC1" w:rsidRPr="00DF5561" w:rsidRDefault="00E24CC1" w:rsidP="00E24CC1">
      <w:pPr>
        <w:rPr>
          <w:rFonts w:ascii="Times New Roman" w:hAnsi="Times New Roman" w:cs="Times New Roman"/>
        </w:rPr>
      </w:pPr>
    </w:p>
    <w:p w14:paraId="4704E907" w14:textId="77777777" w:rsidR="00E24CC1" w:rsidRPr="00DF5561" w:rsidRDefault="00E24CC1" w:rsidP="00E24CC1">
      <w:pPr>
        <w:rPr>
          <w:rFonts w:ascii="Times New Roman" w:hAnsi="Times New Roman" w:cs="Times New Roman"/>
        </w:rPr>
      </w:pPr>
    </w:p>
    <w:p w14:paraId="226C9C18" w14:textId="77777777" w:rsidR="00E24CC1" w:rsidRPr="00DF5561" w:rsidRDefault="00E24CC1" w:rsidP="00E24CC1">
      <w:pPr>
        <w:rPr>
          <w:rFonts w:ascii="Times New Roman" w:hAnsi="Times New Roman" w:cs="Times New Roman"/>
        </w:rPr>
      </w:pPr>
    </w:p>
    <w:p w14:paraId="3BAD036F" w14:textId="77777777" w:rsidR="00E24CC1" w:rsidRPr="00DF5561" w:rsidRDefault="00E24CC1" w:rsidP="00E24CC1">
      <w:pPr>
        <w:rPr>
          <w:rFonts w:ascii="Times New Roman" w:hAnsi="Times New Roman" w:cs="Times New Roman"/>
        </w:rPr>
      </w:pPr>
    </w:p>
    <w:p w14:paraId="7769946F" w14:textId="77777777" w:rsidR="00E24CC1" w:rsidRPr="00DF5561" w:rsidRDefault="00E24CC1" w:rsidP="00E24CC1">
      <w:pPr>
        <w:rPr>
          <w:rFonts w:ascii="Times New Roman" w:hAnsi="Times New Roman" w:cs="Times New Roman"/>
        </w:rPr>
      </w:pPr>
    </w:p>
    <w:p w14:paraId="287061BC" w14:textId="77777777" w:rsidR="00E24CC1" w:rsidRPr="00DF5561" w:rsidRDefault="00E24CC1" w:rsidP="00E24CC1">
      <w:pPr>
        <w:rPr>
          <w:rFonts w:ascii="Times New Roman" w:hAnsi="Times New Roman" w:cs="Times New Roman"/>
        </w:rPr>
      </w:pPr>
    </w:p>
    <w:p w14:paraId="7A622310" w14:textId="77777777" w:rsidR="00E24CC1" w:rsidRPr="00DF5561" w:rsidRDefault="00E24CC1" w:rsidP="00E24CC1">
      <w:pPr>
        <w:rPr>
          <w:rFonts w:ascii="Times New Roman" w:hAnsi="Times New Roman" w:cs="Times New Roman"/>
        </w:rPr>
      </w:pPr>
    </w:p>
    <w:p w14:paraId="21E81EBE" w14:textId="77777777" w:rsidR="00E24CC1" w:rsidRPr="00DF5561" w:rsidRDefault="00E24CC1" w:rsidP="00E24CC1">
      <w:pPr>
        <w:rPr>
          <w:rFonts w:ascii="Times New Roman" w:hAnsi="Times New Roman" w:cs="Times New Roman"/>
        </w:rPr>
      </w:pPr>
    </w:p>
    <w:p w14:paraId="60F0114C" w14:textId="77777777" w:rsidR="00E24CC1" w:rsidRPr="00DF5561" w:rsidRDefault="00E24CC1" w:rsidP="00E24CC1">
      <w:pPr>
        <w:rPr>
          <w:rFonts w:ascii="Times New Roman" w:hAnsi="Times New Roman" w:cs="Times New Roman"/>
        </w:rPr>
      </w:pPr>
    </w:p>
    <w:p w14:paraId="74D48C3D" w14:textId="77777777" w:rsidR="00E24CC1" w:rsidRPr="00DF5561" w:rsidRDefault="00E24CC1" w:rsidP="00E24CC1">
      <w:pPr>
        <w:rPr>
          <w:rFonts w:ascii="Times New Roman" w:hAnsi="Times New Roman" w:cs="Times New Roman"/>
        </w:rPr>
      </w:pPr>
    </w:p>
    <w:p w14:paraId="1914F520" w14:textId="77777777" w:rsidR="00E24CC1" w:rsidRPr="00DF5561" w:rsidRDefault="00E24CC1" w:rsidP="00E24CC1">
      <w:pPr>
        <w:rPr>
          <w:rFonts w:ascii="Times New Roman" w:hAnsi="Times New Roman" w:cs="Times New Roman"/>
        </w:rPr>
      </w:pPr>
    </w:p>
    <w:p w14:paraId="540C94EE" w14:textId="77777777" w:rsidR="00E24CC1" w:rsidRPr="00DF5561" w:rsidRDefault="00E24CC1" w:rsidP="00E24CC1">
      <w:pPr>
        <w:rPr>
          <w:rFonts w:ascii="Times New Roman" w:hAnsi="Times New Roman" w:cs="Times New Roman"/>
        </w:rPr>
      </w:pPr>
    </w:p>
    <w:p w14:paraId="01BA532B" w14:textId="77777777" w:rsidR="00E24CC1" w:rsidRPr="00DF5561" w:rsidRDefault="00E24CC1" w:rsidP="00E24CC1">
      <w:pPr>
        <w:rPr>
          <w:rFonts w:ascii="Times New Roman" w:hAnsi="Times New Roman" w:cs="Times New Roman"/>
        </w:rPr>
      </w:pPr>
    </w:p>
    <w:p w14:paraId="641550E4" w14:textId="77777777" w:rsidR="00E24CC1" w:rsidRPr="00DF5561" w:rsidRDefault="00E24CC1" w:rsidP="00E24CC1">
      <w:pPr>
        <w:rPr>
          <w:rFonts w:ascii="Times New Roman" w:hAnsi="Times New Roman" w:cs="Times New Roman"/>
        </w:rPr>
      </w:pPr>
    </w:p>
    <w:p w14:paraId="20CD247B" w14:textId="77777777" w:rsidR="00E24CC1" w:rsidRPr="00DF5561" w:rsidRDefault="00E24CC1" w:rsidP="00E24CC1">
      <w:pPr>
        <w:rPr>
          <w:rFonts w:ascii="Times New Roman" w:hAnsi="Times New Roman" w:cs="Times New Roman"/>
        </w:rPr>
      </w:pPr>
    </w:p>
    <w:p w14:paraId="78FD5181" w14:textId="77777777" w:rsidR="00E24CC1" w:rsidRPr="00DF5561" w:rsidRDefault="00E24CC1" w:rsidP="00E24CC1">
      <w:pPr>
        <w:rPr>
          <w:rFonts w:ascii="Times New Roman" w:hAnsi="Times New Roman" w:cs="Times New Roman"/>
        </w:rPr>
      </w:pPr>
    </w:p>
    <w:p w14:paraId="292CC55D" w14:textId="77777777" w:rsidR="00E24CC1" w:rsidRPr="00DF5561" w:rsidRDefault="00E24CC1" w:rsidP="00E24CC1">
      <w:pPr>
        <w:rPr>
          <w:rFonts w:ascii="Times New Roman" w:hAnsi="Times New Roman" w:cs="Times New Roman"/>
        </w:rPr>
      </w:pPr>
    </w:p>
    <w:p w14:paraId="359C523C" w14:textId="77777777" w:rsidR="00E24CC1" w:rsidRPr="00DF5561" w:rsidRDefault="00E24CC1" w:rsidP="00E24CC1">
      <w:pPr>
        <w:rPr>
          <w:rFonts w:ascii="Times New Roman" w:hAnsi="Times New Roman" w:cs="Times New Roman"/>
        </w:rPr>
      </w:pPr>
    </w:p>
    <w:p w14:paraId="36743904" w14:textId="0BA8620D" w:rsidR="00E24CC1" w:rsidRDefault="00E24CC1" w:rsidP="00E24CC1">
      <w:pPr>
        <w:rPr>
          <w:rFonts w:ascii="Times New Roman" w:hAnsi="Times New Roman" w:cs="Times New Roman"/>
        </w:rPr>
      </w:pPr>
    </w:p>
    <w:p w14:paraId="55C64F08" w14:textId="77777777" w:rsidR="005F15E1" w:rsidRPr="00DF5561" w:rsidRDefault="005F15E1" w:rsidP="00E24CC1">
      <w:pPr>
        <w:rPr>
          <w:rFonts w:ascii="Times New Roman" w:hAnsi="Times New Roman" w:cs="Times New Roman"/>
        </w:rPr>
      </w:pPr>
    </w:p>
    <w:p w14:paraId="23BC315C" w14:textId="77777777" w:rsidR="00E24CC1" w:rsidRPr="00DF5561" w:rsidRDefault="00E24CC1" w:rsidP="00E24CC1">
      <w:pPr>
        <w:rPr>
          <w:rFonts w:ascii="Times New Roman" w:hAnsi="Times New Roman" w:cs="Times New Roman"/>
        </w:rPr>
      </w:pPr>
    </w:p>
    <w:p w14:paraId="05BE6746" w14:textId="77777777" w:rsidR="00E24CC1" w:rsidRPr="00DF5561" w:rsidRDefault="00E24CC1" w:rsidP="00E24CC1">
      <w:pPr>
        <w:rPr>
          <w:rFonts w:ascii="Times New Roman" w:hAnsi="Times New Roman" w:cs="Times New Roman"/>
        </w:rPr>
      </w:pPr>
      <w:r w:rsidRPr="00DF5561">
        <w:rPr>
          <w:rFonts w:ascii="Times New Roman" w:hAnsi="Times New Roman" w:cs="Times New Roman"/>
        </w:rPr>
        <w:lastRenderedPageBreak/>
        <w:t>You can place appendix material for this chapter here, or you can collect all of your appendix material into one major appendix section at the end of the document (after the references if you are collecting them for the entire dissertation, but before the vita).  If you have one appendix section, the heading for this section should be treated as a major heading, and this heading should get its own page that precedes the first page of actual appendix material.  But if you are collecting the appendix material at the end of each chapter, they do not need a title page – so the first line of appendix material can be placed directly under the heading “Appendix”.</w:t>
      </w:r>
    </w:p>
    <w:p w14:paraId="748C9B87" w14:textId="77777777" w:rsidR="00E24CC1" w:rsidRPr="00DF5561" w:rsidRDefault="00E24CC1" w:rsidP="00E24CC1">
      <w:pPr>
        <w:rPr>
          <w:rFonts w:ascii="Times New Roman" w:hAnsi="Times New Roman" w:cs="Times New Roman"/>
        </w:rPr>
      </w:pPr>
    </w:p>
    <w:p w14:paraId="51378599" w14:textId="77777777" w:rsidR="00E24CC1" w:rsidRPr="00DF5561" w:rsidRDefault="00E24CC1" w:rsidP="00E24CC1">
      <w:pPr>
        <w:rPr>
          <w:rFonts w:ascii="Times New Roman" w:hAnsi="Times New Roman" w:cs="Times New Roman"/>
        </w:rPr>
      </w:pPr>
    </w:p>
    <w:p w14:paraId="5A0D2CA7" w14:textId="77777777" w:rsidR="00E24CC1" w:rsidRPr="00DF5561" w:rsidRDefault="00E24CC1" w:rsidP="00E24CC1">
      <w:pPr>
        <w:pStyle w:val="Caption"/>
        <w:rPr>
          <w:rFonts w:ascii="Times New Roman" w:hAnsi="Times New Roman" w:cs="Times New Roman"/>
        </w:rPr>
      </w:pPr>
      <w:bookmarkStart w:id="44" w:name="_Toc289175850"/>
      <w:bookmarkStart w:id="45" w:name="_Toc414285578"/>
      <w:r w:rsidRPr="00DF5561">
        <w:rPr>
          <w:rFonts w:ascii="Times New Roman" w:hAnsi="Times New Roman" w:cs="Times New Roman"/>
        </w:rPr>
        <w:t xml:space="preserve">Table </w:t>
      </w:r>
      <w:r w:rsidRPr="00DF5561">
        <w:rPr>
          <w:rFonts w:ascii="Times New Roman" w:hAnsi="Times New Roman" w:cs="Times New Roman"/>
        </w:rPr>
        <w:fldChar w:fldCharType="begin"/>
      </w:r>
      <w:r w:rsidRPr="00DF5561">
        <w:rPr>
          <w:rFonts w:ascii="Times New Roman" w:hAnsi="Times New Roman" w:cs="Times New Roman"/>
        </w:rPr>
        <w:instrText xml:space="preserve"> SEQ Table \* ARABIC </w:instrText>
      </w:r>
      <w:r w:rsidRPr="00DF5561">
        <w:rPr>
          <w:rFonts w:ascii="Times New Roman" w:hAnsi="Times New Roman" w:cs="Times New Roman"/>
        </w:rPr>
        <w:fldChar w:fldCharType="separate"/>
      </w:r>
      <w:r w:rsidRPr="00DF5561">
        <w:rPr>
          <w:rFonts w:ascii="Times New Roman" w:hAnsi="Times New Roman" w:cs="Times New Roman"/>
          <w:noProof/>
        </w:rPr>
        <w:t>2</w:t>
      </w:r>
      <w:r w:rsidRPr="00DF5561">
        <w:rPr>
          <w:rFonts w:ascii="Times New Roman" w:hAnsi="Times New Roman" w:cs="Times New Roman"/>
          <w:noProof/>
        </w:rPr>
        <w:fldChar w:fldCharType="end"/>
      </w:r>
      <w:r w:rsidRPr="00DF5561">
        <w:rPr>
          <w:rFonts w:ascii="Times New Roman" w:hAnsi="Times New Roman" w:cs="Times New Roman"/>
        </w:rPr>
        <w:t>: This Is The Second Table</w:t>
      </w:r>
      <w:bookmarkEnd w:id="44"/>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158"/>
        <w:gridCol w:w="2157"/>
        <w:gridCol w:w="2157"/>
      </w:tblGrid>
      <w:tr w:rsidR="00E24CC1" w:rsidRPr="00DF5561" w14:paraId="3AAD71CE" w14:textId="77777777" w:rsidTr="00164BDA">
        <w:tc>
          <w:tcPr>
            <w:tcW w:w="2214" w:type="dxa"/>
            <w:shd w:val="clear" w:color="auto" w:fill="auto"/>
          </w:tcPr>
          <w:p w14:paraId="4676D5FD" w14:textId="77777777" w:rsidR="00E24CC1" w:rsidRPr="00DF5561" w:rsidRDefault="00E24CC1" w:rsidP="00164BDA">
            <w:pPr>
              <w:rPr>
                <w:rFonts w:ascii="Times New Roman" w:hAnsi="Times New Roman" w:cs="Times New Roman"/>
              </w:rPr>
            </w:pPr>
          </w:p>
        </w:tc>
        <w:tc>
          <w:tcPr>
            <w:tcW w:w="2214" w:type="dxa"/>
            <w:shd w:val="clear" w:color="auto" w:fill="auto"/>
          </w:tcPr>
          <w:p w14:paraId="57FC2426" w14:textId="77777777" w:rsidR="00E24CC1" w:rsidRPr="00DF5561" w:rsidRDefault="00E24CC1" w:rsidP="00164BDA">
            <w:pPr>
              <w:rPr>
                <w:rFonts w:ascii="Times New Roman" w:hAnsi="Times New Roman" w:cs="Times New Roman"/>
              </w:rPr>
            </w:pPr>
          </w:p>
        </w:tc>
        <w:tc>
          <w:tcPr>
            <w:tcW w:w="2214" w:type="dxa"/>
            <w:shd w:val="clear" w:color="auto" w:fill="auto"/>
          </w:tcPr>
          <w:p w14:paraId="7F03AC74" w14:textId="77777777" w:rsidR="00E24CC1" w:rsidRPr="00DF5561" w:rsidRDefault="00E24CC1" w:rsidP="00164BDA">
            <w:pPr>
              <w:rPr>
                <w:rFonts w:ascii="Times New Roman" w:hAnsi="Times New Roman" w:cs="Times New Roman"/>
              </w:rPr>
            </w:pPr>
          </w:p>
        </w:tc>
        <w:tc>
          <w:tcPr>
            <w:tcW w:w="2214" w:type="dxa"/>
            <w:shd w:val="clear" w:color="auto" w:fill="auto"/>
          </w:tcPr>
          <w:p w14:paraId="4AFBD880" w14:textId="77777777" w:rsidR="00E24CC1" w:rsidRPr="00DF5561" w:rsidRDefault="00E24CC1" w:rsidP="00164BDA">
            <w:pPr>
              <w:rPr>
                <w:rFonts w:ascii="Times New Roman" w:hAnsi="Times New Roman" w:cs="Times New Roman"/>
              </w:rPr>
            </w:pPr>
          </w:p>
        </w:tc>
      </w:tr>
      <w:tr w:rsidR="00E24CC1" w:rsidRPr="00DF5561" w14:paraId="0EDEF5B4" w14:textId="77777777" w:rsidTr="00164BDA">
        <w:tc>
          <w:tcPr>
            <w:tcW w:w="2214" w:type="dxa"/>
            <w:shd w:val="clear" w:color="auto" w:fill="auto"/>
          </w:tcPr>
          <w:p w14:paraId="2AF3B45E" w14:textId="77777777" w:rsidR="00E24CC1" w:rsidRPr="00DF5561" w:rsidRDefault="00E24CC1" w:rsidP="00164BDA">
            <w:pPr>
              <w:rPr>
                <w:rFonts w:ascii="Times New Roman" w:hAnsi="Times New Roman" w:cs="Times New Roman"/>
              </w:rPr>
            </w:pPr>
          </w:p>
        </w:tc>
        <w:tc>
          <w:tcPr>
            <w:tcW w:w="2214" w:type="dxa"/>
            <w:shd w:val="clear" w:color="auto" w:fill="auto"/>
          </w:tcPr>
          <w:p w14:paraId="625B4D64" w14:textId="77777777" w:rsidR="00E24CC1" w:rsidRPr="00DF5561" w:rsidRDefault="00E24CC1" w:rsidP="00164BDA">
            <w:pPr>
              <w:rPr>
                <w:rFonts w:ascii="Times New Roman" w:hAnsi="Times New Roman" w:cs="Times New Roman"/>
              </w:rPr>
            </w:pPr>
          </w:p>
        </w:tc>
        <w:tc>
          <w:tcPr>
            <w:tcW w:w="2214" w:type="dxa"/>
            <w:shd w:val="clear" w:color="auto" w:fill="auto"/>
          </w:tcPr>
          <w:p w14:paraId="63B4EDF6" w14:textId="77777777" w:rsidR="00E24CC1" w:rsidRPr="00DF5561" w:rsidRDefault="00E24CC1" w:rsidP="00164BDA">
            <w:pPr>
              <w:rPr>
                <w:rFonts w:ascii="Times New Roman" w:hAnsi="Times New Roman" w:cs="Times New Roman"/>
              </w:rPr>
            </w:pPr>
          </w:p>
        </w:tc>
        <w:tc>
          <w:tcPr>
            <w:tcW w:w="2214" w:type="dxa"/>
            <w:shd w:val="clear" w:color="auto" w:fill="auto"/>
          </w:tcPr>
          <w:p w14:paraId="2F19E124" w14:textId="77777777" w:rsidR="00E24CC1" w:rsidRPr="00DF5561" w:rsidRDefault="00E24CC1" w:rsidP="00164BDA">
            <w:pPr>
              <w:rPr>
                <w:rFonts w:ascii="Times New Roman" w:hAnsi="Times New Roman" w:cs="Times New Roman"/>
              </w:rPr>
            </w:pPr>
          </w:p>
        </w:tc>
      </w:tr>
      <w:tr w:rsidR="00E24CC1" w:rsidRPr="00DF5561" w14:paraId="4E60F033" w14:textId="77777777" w:rsidTr="00164BDA">
        <w:tc>
          <w:tcPr>
            <w:tcW w:w="2214" w:type="dxa"/>
            <w:shd w:val="clear" w:color="auto" w:fill="auto"/>
          </w:tcPr>
          <w:p w14:paraId="1A84A2C8" w14:textId="77777777" w:rsidR="00E24CC1" w:rsidRPr="00DF5561" w:rsidRDefault="00E24CC1" w:rsidP="00164BDA">
            <w:pPr>
              <w:rPr>
                <w:rFonts w:ascii="Times New Roman" w:hAnsi="Times New Roman" w:cs="Times New Roman"/>
              </w:rPr>
            </w:pPr>
          </w:p>
        </w:tc>
        <w:tc>
          <w:tcPr>
            <w:tcW w:w="2214" w:type="dxa"/>
            <w:shd w:val="clear" w:color="auto" w:fill="auto"/>
          </w:tcPr>
          <w:p w14:paraId="6D658275" w14:textId="77777777" w:rsidR="00E24CC1" w:rsidRPr="00DF5561" w:rsidRDefault="00E24CC1" w:rsidP="00164BDA">
            <w:pPr>
              <w:rPr>
                <w:rFonts w:ascii="Times New Roman" w:hAnsi="Times New Roman" w:cs="Times New Roman"/>
              </w:rPr>
            </w:pPr>
          </w:p>
        </w:tc>
        <w:tc>
          <w:tcPr>
            <w:tcW w:w="2214" w:type="dxa"/>
            <w:shd w:val="clear" w:color="auto" w:fill="auto"/>
          </w:tcPr>
          <w:p w14:paraId="6A4ABE5C" w14:textId="77777777" w:rsidR="00E24CC1" w:rsidRPr="00DF5561" w:rsidRDefault="00E24CC1" w:rsidP="00164BDA">
            <w:pPr>
              <w:rPr>
                <w:rFonts w:ascii="Times New Roman" w:hAnsi="Times New Roman" w:cs="Times New Roman"/>
              </w:rPr>
            </w:pPr>
          </w:p>
        </w:tc>
        <w:tc>
          <w:tcPr>
            <w:tcW w:w="2214" w:type="dxa"/>
            <w:shd w:val="clear" w:color="auto" w:fill="auto"/>
          </w:tcPr>
          <w:p w14:paraId="5075B300" w14:textId="77777777" w:rsidR="00E24CC1" w:rsidRPr="00DF5561" w:rsidRDefault="00E24CC1" w:rsidP="00164BDA">
            <w:pPr>
              <w:rPr>
                <w:rFonts w:ascii="Times New Roman" w:hAnsi="Times New Roman" w:cs="Times New Roman"/>
              </w:rPr>
            </w:pPr>
          </w:p>
        </w:tc>
      </w:tr>
      <w:tr w:rsidR="00E24CC1" w:rsidRPr="00DF5561" w14:paraId="51BC67A6" w14:textId="77777777" w:rsidTr="00164BDA">
        <w:tc>
          <w:tcPr>
            <w:tcW w:w="2214" w:type="dxa"/>
            <w:shd w:val="clear" w:color="auto" w:fill="auto"/>
          </w:tcPr>
          <w:p w14:paraId="77EBAF43" w14:textId="77777777" w:rsidR="00E24CC1" w:rsidRPr="00DF5561" w:rsidRDefault="00E24CC1" w:rsidP="00164BDA">
            <w:pPr>
              <w:rPr>
                <w:rFonts w:ascii="Times New Roman" w:hAnsi="Times New Roman" w:cs="Times New Roman"/>
              </w:rPr>
            </w:pPr>
          </w:p>
        </w:tc>
        <w:tc>
          <w:tcPr>
            <w:tcW w:w="2214" w:type="dxa"/>
            <w:shd w:val="clear" w:color="auto" w:fill="auto"/>
          </w:tcPr>
          <w:p w14:paraId="27AF9C45" w14:textId="77777777" w:rsidR="00E24CC1" w:rsidRPr="00DF5561" w:rsidRDefault="00E24CC1" w:rsidP="00164BDA">
            <w:pPr>
              <w:rPr>
                <w:rFonts w:ascii="Times New Roman" w:hAnsi="Times New Roman" w:cs="Times New Roman"/>
              </w:rPr>
            </w:pPr>
          </w:p>
        </w:tc>
        <w:tc>
          <w:tcPr>
            <w:tcW w:w="2214" w:type="dxa"/>
            <w:shd w:val="clear" w:color="auto" w:fill="auto"/>
          </w:tcPr>
          <w:p w14:paraId="170AD185" w14:textId="77777777" w:rsidR="00E24CC1" w:rsidRPr="00DF5561" w:rsidRDefault="00E24CC1" w:rsidP="00164BDA">
            <w:pPr>
              <w:rPr>
                <w:rFonts w:ascii="Times New Roman" w:hAnsi="Times New Roman" w:cs="Times New Roman"/>
              </w:rPr>
            </w:pPr>
          </w:p>
        </w:tc>
        <w:tc>
          <w:tcPr>
            <w:tcW w:w="2214" w:type="dxa"/>
            <w:shd w:val="clear" w:color="auto" w:fill="auto"/>
          </w:tcPr>
          <w:p w14:paraId="1514959D" w14:textId="77777777" w:rsidR="00E24CC1" w:rsidRPr="00DF5561" w:rsidRDefault="00E24CC1" w:rsidP="00164BDA">
            <w:pPr>
              <w:rPr>
                <w:rFonts w:ascii="Times New Roman" w:hAnsi="Times New Roman" w:cs="Times New Roman"/>
              </w:rPr>
            </w:pPr>
          </w:p>
        </w:tc>
      </w:tr>
      <w:tr w:rsidR="00E24CC1" w:rsidRPr="00DF5561" w14:paraId="22B13821" w14:textId="77777777" w:rsidTr="00164BDA">
        <w:tc>
          <w:tcPr>
            <w:tcW w:w="2214" w:type="dxa"/>
            <w:shd w:val="clear" w:color="auto" w:fill="auto"/>
          </w:tcPr>
          <w:p w14:paraId="43E12D50" w14:textId="77777777" w:rsidR="00E24CC1" w:rsidRPr="00DF5561" w:rsidRDefault="00E24CC1" w:rsidP="00164BDA">
            <w:pPr>
              <w:rPr>
                <w:rFonts w:ascii="Times New Roman" w:hAnsi="Times New Roman" w:cs="Times New Roman"/>
              </w:rPr>
            </w:pPr>
          </w:p>
        </w:tc>
        <w:tc>
          <w:tcPr>
            <w:tcW w:w="2214" w:type="dxa"/>
            <w:shd w:val="clear" w:color="auto" w:fill="auto"/>
          </w:tcPr>
          <w:p w14:paraId="30942005" w14:textId="77777777" w:rsidR="00E24CC1" w:rsidRPr="00DF5561" w:rsidRDefault="00E24CC1" w:rsidP="00164BDA">
            <w:pPr>
              <w:rPr>
                <w:rFonts w:ascii="Times New Roman" w:hAnsi="Times New Roman" w:cs="Times New Roman"/>
              </w:rPr>
            </w:pPr>
          </w:p>
        </w:tc>
        <w:tc>
          <w:tcPr>
            <w:tcW w:w="2214" w:type="dxa"/>
            <w:shd w:val="clear" w:color="auto" w:fill="auto"/>
          </w:tcPr>
          <w:p w14:paraId="3D9D1E02" w14:textId="77777777" w:rsidR="00E24CC1" w:rsidRPr="00DF5561" w:rsidRDefault="00E24CC1" w:rsidP="00164BDA">
            <w:pPr>
              <w:rPr>
                <w:rFonts w:ascii="Times New Roman" w:hAnsi="Times New Roman" w:cs="Times New Roman"/>
              </w:rPr>
            </w:pPr>
          </w:p>
        </w:tc>
        <w:tc>
          <w:tcPr>
            <w:tcW w:w="2214" w:type="dxa"/>
            <w:shd w:val="clear" w:color="auto" w:fill="auto"/>
          </w:tcPr>
          <w:p w14:paraId="4F95036C" w14:textId="77777777" w:rsidR="00E24CC1" w:rsidRPr="00DF5561" w:rsidRDefault="00E24CC1" w:rsidP="00164BDA">
            <w:pPr>
              <w:rPr>
                <w:rFonts w:ascii="Times New Roman" w:hAnsi="Times New Roman" w:cs="Times New Roman"/>
              </w:rPr>
            </w:pPr>
          </w:p>
        </w:tc>
      </w:tr>
    </w:tbl>
    <w:p w14:paraId="03C30111" w14:textId="77777777" w:rsidR="00E24CC1" w:rsidRPr="00DF5561" w:rsidRDefault="00E24CC1" w:rsidP="00E24CC1">
      <w:pPr>
        <w:rPr>
          <w:rFonts w:ascii="Times New Roman" w:hAnsi="Times New Roman" w:cs="Times New Roman"/>
        </w:rPr>
      </w:pPr>
    </w:p>
    <w:p w14:paraId="6B0C89B1" w14:textId="77777777" w:rsidR="00E24CC1" w:rsidRPr="00DF5561" w:rsidRDefault="00E24CC1" w:rsidP="00E24CC1">
      <w:pPr>
        <w:rPr>
          <w:rFonts w:ascii="Times New Roman" w:hAnsi="Times New Roman" w:cs="Times New Roman"/>
        </w:rPr>
      </w:pPr>
    </w:p>
    <w:p w14:paraId="5B0B450F" w14:textId="77777777" w:rsidR="00E24CC1" w:rsidRPr="00DF5561" w:rsidRDefault="00E24CC1" w:rsidP="00E24CC1">
      <w:pPr>
        <w:rPr>
          <w:rFonts w:ascii="Times New Roman" w:hAnsi="Times New Roman" w:cs="Times New Roman"/>
        </w:rPr>
      </w:pPr>
    </w:p>
    <w:p w14:paraId="5A6530BB" w14:textId="77777777" w:rsidR="00E24CC1" w:rsidRPr="00DF5561" w:rsidRDefault="00E24CC1" w:rsidP="00E24CC1">
      <w:pPr>
        <w:rPr>
          <w:rFonts w:ascii="Times New Roman" w:hAnsi="Times New Roman" w:cs="Times New Roman"/>
        </w:rPr>
      </w:pPr>
    </w:p>
    <w:p w14:paraId="770B5F6E" w14:textId="77777777" w:rsidR="00E24CC1" w:rsidRPr="00DF5561" w:rsidRDefault="00E24CC1" w:rsidP="00E24CC1">
      <w:pPr>
        <w:rPr>
          <w:rFonts w:ascii="Times New Roman" w:hAnsi="Times New Roman" w:cs="Times New Roman"/>
        </w:rPr>
      </w:pPr>
    </w:p>
    <w:p w14:paraId="0A58F593" w14:textId="77777777" w:rsidR="00E24CC1" w:rsidRPr="00DF5561" w:rsidRDefault="00E24CC1" w:rsidP="00E24CC1">
      <w:pPr>
        <w:rPr>
          <w:rFonts w:ascii="Times New Roman" w:hAnsi="Times New Roman" w:cs="Times New Roman"/>
        </w:rPr>
      </w:pPr>
    </w:p>
    <w:p w14:paraId="11D1D090" w14:textId="77777777" w:rsidR="00E24CC1" w:rsidRPr="00DF5561" w:rsidRDefault="00E24CC1" w:rsidP="00E24CC1">
      <w:pPr>
        <w:rPr>
          <w:rFonts w:ascii="Times New Roman" w:hAnsi="Times New Roman" w:cs="Times New Roman"/>
        </w:rPr>
      </w:pPr>
    </w:p>
    <w:p w14:paraId="393AD4B8" w14:textId="77777777" w:rsidR="00E24CC1" w:rsidRPr="00DF5561" w:rsidRDefault="00E24CC1" w:rsidP="00E24CC1">
      <w:pPr>
        <w:rPr>
          <w:rFonts w:ascii="Times New Roman" w:hAnsi="Times New Roman" w:cs="Times New Roman"/>
        </w:rPr>
      </w:pPr>
    </w:p>
    <w:p w14:paraId="20FF575C" w14:textId="77777777" w:rsidR="00E24CC1" w:rsidRPr="00DF5561" w:rsidRDefault="00E24CC1" w:rsidP="00E24CC1">
      <w:pPr>
        <w:rPr>
          <w:rFonts w:ascii="Times New Roman" w:hAnsi="Times New Roman" w:cs="Times New Roman"/>
        </w:rPr>
      </w:pPr>
    </w:p>
    <w:p w14:paraId="7EC726F4" w14:textId="77777777" w:rsidR="00E24CC1" w:rsidRPr="00DF5561" w:rsidRDefault="00E24CC1" w:rsidP="00E24CC1">
      <w:pPr>
        <w:rPr>
          <w:rFonts w:ascii="Times New Roman" w:hAnsi="Times New Roman" w:cs="Times New Roman"/>
        </w:rPr>
      </w:pPr>
    </w:p>
    <w:p w14:paraId="392E6A3C" w14:textId="77777777" w:rsidR="00E24CC1" w:rsidRPr="00DF5561" w:rsidRDefault="00E24CC1" w:rsidP="00E24CC1">
      <w:pPr>
        <w:rPr>
          <w:rFonts w:ascii="Times New Roman" w:hAnsi="Times New Roman" w:cs="Times New Roman"/>
        </w:rPr>
      </w:pPr>
    </w:p>
    <w:p w14:paraId="44AE428F" w14:textId="77777777" w:rsidR="00E24CC1" w:rsidRPr="00DF5561" w:rsidRDefault="00E24CC1" w:rsidP="00E24CC1">
      <w:pPr>
        <w:rPr>
          <w:rFonts w:ascii="Times New Roman" w:hAnsi="Times New Roman" w:cs="Times New Roman"/>
        </w:rPr>
      </w:pPr>
    </w:p>
    <w:p w14:paraId="6C3C3BB7" w14:textId="77777777" w:rsidR="00E24CC1" w:rsidRPr="00DF5561" w:rsidRDefault="00E24CC1" w:rsidP="00E24CC1">
      <w:pPr>
        <w:rPr>
          <w:rFonts w:ascii="Times New Roman" w:hAnsi="Times New Roman" w:cs="Times New Roman"/>
        </w:rPr>
      </w:pPr>
    </w:p>
    <w:p w14:paraId="5DCBDE87" w14:textId="77777777" w:rsidR="00E24CC1" w:rsidRPr="00DF5561" w:rsidRDefault="00E24CC1" w:rsidP="00E24CC1">
      <w:pPr>
        <w:rPr>
          <w:rFonts w:ascii="Times New Roman" w:hAnsi="Times New Roman" w:cs="Times New Roman"/>
        </w:rPr>
      </w:pPr>
    </w:p>
    <w:p w14:paraId="7124D567" w14:textId="77777777" w:rsidR="00E24CC1" w:rsidRPr="00DF5561" w:rsidRDefault="00E24CC1" w:rsidP="00E24CC1">
      <w:pPr>
        <w:rPr>
          <w:rFonts w:ascii="Times New Roman" w:hAnsi="Times New Roman" w:cs="Times New Roman"/>
        </w:rPr>
      </w:pPr>
    </w:p>
    <w:p w14:paraId="2D1BD3FE" w14:textId="77777777" w:rsidR="00E24CC1" w:rsidRPr="00DF5561" w:rsidRDefault="00E24CC1" w:rsidP="00E24CC1">
      <w:pPr>
        <w:rPr>
          <w:rFonts w:ascii="Times New Roman" w:hAnsi="Times New Roman" w:cs="Times New Roman"/>
        </w:rPr>
      </w:pPr>
    </w:p>
    <w:p w14:paraId="1FA08F9E" w14:textId="77777777" w:rsidR="00E24CC1" w:rsidRPr="00DF5561" w:rsidRDefault="00E24CC1" w:rsidP="00E24CC1">
      <w:pPr>
        <w:rPr>
          <w:rFonts w:ascii="Times New Roman" w:hAnsi="Times New Roman" w:cs="Times New Roman"/>
        </w:rPr>
      </w:pPr>
    </w:p>
    <w:p w14:paraId="6DB259CB" w14:textId="77777777" w:rsidR="00E24CC1" w:rsidRPr="00DF5561" w:rsidRDefault="00E24CC1" w:rsidP="00E24CC1">
      <w:pPr>
        <w:rPr>
          <w:rFonts w:ascii="Times New Roman" w:hAnsi="Times New Roman" w:cs="Times New Roman"/>
        </w:rPr>
      </w:pPr>
    </w:p>
    <w:p w14:paraId="6E2B9FD4" w14:textId="77777777" w:rsidR="00E24CC1" w:rsidRPr="00DF5561" w:rsidRDefault="00E24CC1" w:rsidP="00E24CC1">
      <w:pPr>
        <w:rPr>
          <w:rFonts w:ascii="Times New Roman" w:hAnsi="Times New Roman" w:cs="Times New Roman"/>
        </w:rPr>
      </w:pPr>
    </w:p>
    <w:p w14:paraId="1A9F7530" w14:textId="77777777" w:rsidR="00E24CC1" w:rsidRPr="00DF5561" w:rsidRDefault="00E24CC1" w:rsidP="00E24CC1">
      <w:pPr>
        <w:rPr>
          <w:rFonts w:ascii="Times New Roman" w:hAnsi="Times New Roman" w:cs="Times New Roman"/>
        </w:rPr>
      </w:pPr>
    </w:p>
    <w:p w14:paraId="725F7EF0" w14:textId="77777777" w:rsidR="00E24CC1" w:rsidRPr="00DF5561" w:rsidRDefault="00E24CC1" w:rsidP="00E24CC1">
      <w:pPr>
        <w:rPr>
          <w:rFonts w:ascii="Times New Roman" w:hAnsi="Times New Roman" w:cs="Times New Roman"/>
        </w:rPr>
      </w:pPr>
    </w:p>
    <w:p w14:paraId="5495A87C" w14:textId="77777777" w:rsidR="00E24CC1" w:rsidRPr="00DF5561" w:rsidRDefault="00E24CC1" w:rsidP="00E24CC1">
      <w:pPr>
        <w:rPr>
          <w:rFonts w:ascii="Times New Roman" w:hAnsi="Times New Roman" w:cs="Times New Roman"/>
        </w:rPr>
      </w:pPr>
    </w:p>
    <w:p w14:paraId="0C6D7B16" w14:textId="77777777" w:rsidR="00E24CC1" w:rsidRPr="00DF5561" w:rsidRDefault="00E24CC1" w:rsidP="00E24CC1">
      <w:pPr>
        <w:rPr>
          <w:rFonts w:ascii="Times New Roman" w:hAnsi="Times New Roman" w:cs="Times New Roman"/>
        </w:rPr>
      </w:pPr>
    </w:p>
    <w:p w14:paraId="514AF3B2" w14:textId="33D2DC98" w:rsidR="00E24CC1" w:rsidRDefault="00E24CC1" w:rsidP="00E24CC1">
      <w:pPr>
        <w:rPr>
          <w:rFonts w:ascii="Times New Roman" w:hAnsi="Times New Roman" w:cs="Times New Roman"/>
        </w:rPr>
      </w:pPr>
    </w:p>
    <w:p w14:paraId="3B658245" w14:textId="77777777" w:rsidR="005F15E1" w:rsidRPr="00DF5561" w:rsidRDefault="005F15E1" w:rsidP="00E24CC1">
      <w:pPr>
        <w:rPr>
          <w:rFonts w:ascii="Times New Roman" w:hAnsi="Times New Roman" w:cs="Times New Roman"/>
        </w:rPr>
      </w:pPr>
    </w:p>
    <w:p w14:paraId="4373D6CB" w14:textId="77777777" w:rsidR="00E24CC1" w:rsidRPr="00DF5561" w:rsidRDefault="00E24CC1" w:rsidP="00E24CC1">
      <w:pPr>
        <w:rPr>
          <w:rFonts w:ascii="Times New Roman" w:hAnsi="Times New Roman" w:cs="Times New Roman"/>
        </w:rPr>
      </w:pPr>
    </w:p>
    <w:p w14:paraId="4E040F80" w14:textId="77777777" w:rsidR="00E24CC1" w:rsidRPr="00DF5561" w:rsidRDefault="00E24CC1" w:rsidP="00E24CC1">
      <w:pPr>
        <w:pStyle w:val="Heading2"/>
        <w:rPr>
          <w:rFonts w:ascii="Times New Roman" w:hAnsi="Times New Roman" w:cs="Times New Roman"/>
        </w:rPr>
      </w:pPr>
      <w:bookmarkStart w:id="46" w:name="_Toc65237461"/>
      <w:r w:rsidRPr="00DF5561">
        <w:rPr>
          <w:rFonts w:ascii="Times New Roman" w:hAnsi="Times New Roman" w:cs="Times New Roman"/>
        </w:rPr>
        <w:lastRenderedPageBreak/>
        <w:t>Appendix B: Figures</w:t>
      </w:r>
      <w:bookmarkEnd w:id="46"/>
    </w:p>
    <w:p w14:paraId="0CD36E9B" w14:textId="77777777" w:rsidR="00E24CC1" w:rsidRPr="00DF5561" w:rsidRDefault="00E24CC1" w:rsidP="00E24CC1">
      <w:pPr>
        <w:rPr>
          <w:rFonts w:ascii="Times New Roman" w:hAnsi="Times New Roman" w:cs="Times New Roman"/>
        </w:rPr>
      </w:pPr>
    </w:p>
    <w:p w14:paraId="2646E044" w14:textId="77777777" w:rsidR="00E24CC1" w:rsidRPr="00DF5561" w:rsidRDefault="00E24CC1" w:rsidP="00E24CC1">
      <w:pPr>
        <w:rPr>
          <w:rFonts w:ascii="Times New Roman" w:hAnsi="Times New Roman" w:cs="Times New Roman"/>
        </w:rPr>
      </w:pPr>
    </w:p>
    <w:p w14:paraId="08164DC6" w14:textId="77777777" w:rsidR="00E24CC1" w:rsidRPr="00DF5561" w:rsidRDefault="00E24CC1" w:rsidP="00E24CC1">
      <w:pPr>
        <w:rPr>
          <w:rFonts w:ascii="Times New Roman" w:hAnsi="Times New Roman" w:cs="Times New Roman"/>
        </w:rPr>
      </w:pPr>
    </w:p>
    <w:p w14:paraId="5AB259D4" w14:textId="77777777" w:rsidR="00E24CC1" w:rsidRPr="00DF5561" w:rsidRDefault="00E24CC1" w:rsidP="00E24CC1">
      <w:pPr>
        <w:rPr>
          <w:rFonts w:ascii="Times New Roman" w:hAnsi="Times New Roman" w:cs="Times New Roman"/>
        </w:rPr>
      </w:pPr>
    </w:p>
    <w:p w14:paraId="072CFD00" w14:textId="77777777" w:rsidR="00E24CC1" w:rsidRPr="00DF5561" w:rsidRDefault="00E24CC1" w:rsidP="00E24CC1">
      <w:pPr>
        <w:rPr>
          <w:rFonts w:ascii="Times New Roman" w:hAnsi="Times New Roman" w:cs="Times New Roman"/>
        </w:rPr>
      </w:pPr>
    </w:p>
    <w:p w14:paraId="63F29A73" w14:textId="77777777" w:rsidR="00E24CC1" w:rsidRPr="00DF5561" w:rsidRDefault="00E24CC1" w:rsidP="00E24CC1">
      <w:pPr>
        <w:rPr>
          <w:rFonts w:ascii="Times New Roman" w:hAnsi="Times New Roman" w:cs="Times New Roman"/>
        </w:rPr>
      </w:pPr>
    </w:p>
    <w:p w14:paraId="6D1C297B" w14:textId="77777777" w:rsidR="00E24CC1" w:rsidRPr="00DF5561" w:rsidRDefault="00E24CC1" w:rsidP="00E24CC1">
      <w:pPr>
        <w:rPr>
          <w:rFonts w:ascii="Times New Roman" w:hAnsi="Times New Roman" w:cs="Times New Roman"/>
        </w:rPr>
      </w:pPr>
    </w:p>
    <w:p w14:paraId="6C704F9D" w14:textId="77777777" w:rsidR="00E24CC1" w:rsidRPr="00DF5561" w:rsidRDefault="00E24CC1" w:rsidP="00E24CC1">
      <w:pPr>
        <w:rPr>
          <w:rFonts w:ascii="Times New Roman" w:hAnsi="Times New Roman" w:cs="Times New Roman"/>
        </w:rPr>
      </w:pPr>
    </w:p>
    <w:p w14:paraId="2BAB24A9" w14:textId="77777777" w:rsidR="00E24CC1" w:rsidRPr="00DF5561" w:rsidRDefault="00E24CC1" w:rsidP="00E24CC1">
      <w:pPr>
        <w:rPr>
          <w:rFonts w:ascii="Times New Roman" w:hAnsi="Times New Roman" w:cs="Times New Roman"/>
        </w:rPr>
      </w:pPr>
    </w:p>
    <w:p w14:paraId="5FAA2D27" w14:textId="77777777" w:rsidR="00E24CC1" w:rsidRPr="00DF5561" w:rsidRDefault="00E24CC1" w:rsidP="00E24CC1">
      <w:pPr>
        <w:rPr>
          <w:rFonts w:ascii="Times New Roman" w:hAnsi="Times New Roman" w:cs="Times New Roman"/>
        </w:rPr>
      </w:pPr>
    </w:p>
    <w:p w14:paraId="1E930F21" w14:textId="77777777" w:rsidR="00E24CC1" w:rsidRPr="00DF5561" w:rsidRDefault="00E24CC1" w:rsidP="00E24CC1">
      <w:pPr>
        <w:rPr>
          <w:rFonts w:ascii="Times New Roman" w:hAnsi="Times New Roman" w:cs="Times New Roman"/>
        </w:rPr>
      </w:pPr>
    </w:p>
    <w:p w14:paraId="0AB8364A" w14:textId="77777777" w:rsidR="00E24CC1" w:rsidRPr="00DF5561" w:rsidRDefault="00E24CC1" w:rsidP="00E24CC1">
      <w:pPr>
        <w:rPr>
          <w:rFonts w:ascii="Times New Roman" w:hAnsi="Times New Roman" w:cs="Times New Roman"/>
        </w:rPr>
      </w:pPr>
    </w:p>
    <w:p w14:paraId="58076B6E" w14:textId="77777777" w:rsidR="00E24CC1" w:rsidRPr="00DF5561" w:rsidRDefault="00E24CC1" w:rsidP="00E24CC1">
      <w:pPr>
        <w:rPr>
          <w:rFonts w:ascii="Times New Roman" w:hAnsi="Times New Roman" w:cs="Times New Roman"/>
        </w:rPr>
      </w:pPr>
    </w:p>
    <w:p w14:paraId="2FB13DCB" w14:textId="77777777" w:rsidR="00E24CC1" w:rsidRPr="00DF5561" w:rsidRDefault="00E24CC1" w:rsidP="00E24CC1">
      <w:pPr>
        <w:rPr>
          <w:rFonts w:ascii="Times New Roman" w:hAnsi="Times New Roman" w:cs="Times New Roman"/>
        </w:rPr>
      </w:pPr>
    </w:p>
    <w:p w14:paraId="3D9C5EA0" w14:textId="77777777" w:rsidR="00E24CC1" w:rsidRPr="00DF5561" w:rsidRDefault="00E24CC1" w:rsidP="00E24CC1">
      <w:pPr>
        <w:rPr>
          <w:rFonts w:ascii="Times New Roman" w:hAnsi="Times New Roman" w:cs="Times New Roman"/>
        </w:rPr>
      </w:pPr>
    </w:p>
    <w:p w14:paraId="32E6FDB6" w14:textId="77777777" w:rsidR="00E24CC1" w:rsidRPr="00DF5561" w:rsidRDefault="00E24CC1" w:rsidP="00E24CC1">
      <w:pPr>
        <w:rPr>
          <w:rFonts w:ascii="Times New Roman" w:hAnsi="Times New Roman" w:cs="Times New Roman"/>
        </w:rPr>
      </w:pPr>
    </w:p>
    <w:p w14:paraId="62A003EF" w14:textId="77777777" w:rsidR="00E24CC1" w:rsidRPr="00DF5561" w:rsidRDefault="00E24CC1" w:rsidP="00E24CC1">
      <w:pPr>
        <w:rPr>
          <w:rFonts w:ascii="Times New Roman" w:hAnsi="Times New Roman" w:cs="Times New Roman"/>
        </w:rPr>
      </w:pPr>
    </w:p>
    <w:p w14:paraId="2FC3D958" w14:textId="77777777" w:rsidR="00E24CC1" w:rsidRPr="00DF5561" w:rsidRDefault="00E24CC1" w:rsidP="00E24CC1">
      <w:pPr>
        <w:rPr>
          <w:rFonts w:ascii="Times New Roman" w:hAnsi="Times New Roman" w:cs="Times New Roman"/>
        </w:rPr>
      </w:pPr>
    </w:p>
    <w:p w14:paraId="0775BF91" w14:textId="77777777" w:rsidR="00E24CC1" w:rsidRPr="00DF5561" w:rsidRDefault="00E24CC1" w:rsidP="00E24CC1">
      <w:pPr>
        <w:rPr>
          <w:rFonts w:ascii="Times New Roman" w:hAnsi="Times New Roman" w:cs="Times New Roman"/>
        </w:rPr>
      </w:pPr>
    </w:p>
    <w:p w14:paraId="4B42D2CD" w14:textId="77777777" w:rsidR="00E24CC1" w:rsidRPr="00DF5561" w:rsidRDefault="00E24CC1" w:rsidP="00E24CC1">
      <w:pPr>
        <w:rPr>
          <w:rFonts w:ascii="Times New Roman" w:hAnsi="Times New Roman" w:cs="Times New Roman"/>
        </w:rPr>
      </w:pPr>
    </w:p>
    <w:p w14:paraId="5D9DD3FE" w14:textId="77777777" w:rsidR="00E24CC1" w:rsidRPr="00DF5561" w:rsidRDefault="00E24CC1" w:rsidP="00E24CC1">
      <w:pPr>
        <w:rPr>
          <w:rFonts w:ascii="Times New Roman" w:hAnsi="Times New Roman" w:cs="Times New Roman"/>
        </w:rPr>
      </w:pPr>
    </w:p>
    <w:p w14:paraId="0ADAA918" w14:textId="77777777" w:rsidR="00E24CC1" w:rsidRPr="00DF5561" w:rsidRDefault="00E24CC1" w:rsidP="00E24CC1">
      <w:pPr>
        <w:rPr>
          <w:rFonts w:ascii="Times New Roman" w:hAnsi="Times New Roman" w:cs="Times New Roman"/>
        </w:rPr>
      </w:pPr>
    </w:p>
    <w:p w14:paraId="0195ADD4" w14:textId="77777777" w:rsidR="00E24CC1" w:rsidRPr="00DF5561" w:rsidRDefault="00E24CC1" w:rsidP="00E24CC1">
      <w:pPr>
        <w:rPr>
          <w:rFonts w:ascii="Times New Roman" w:hAnsi="Times New Roman" w:cs="Times New Roman"/>
        </w:rPr>
      </w:pPr>
    </w:p>
    <w:p w14:paraId="663A42A7" w14:textId="77777777" w:rsidR="00E24CC1" w:rsidRPr="00DF5561" w:rsidRDefault="00E24CC1" w:rsidP="00E24CC1">
      <w:pPr>
        <w:rPr>
          <w:rFonts w:ascii="Times New Roman" w:hAnsi="Times New Roman" w:cs="Times New Roman"/>
        </w:rPr>
      </w:pPr>
    </w:p>
    <w:p w14:paraId="641BFA0D" w14:textId="77777777" w:rsidR="00E24CC1" w:rsidRPr="00DF5561" w:rsidRDefault="00E24CC1" w:rsidP="00E24CC1">
      <w:pPr>
        <w:rPr>
          <w:rFonts w:ascii="Times New Roman" w:hAnsi="Times New Roman" w:cs="Times New Roman"/>
        </w:rPr>
      </w:pPr>
    </w:p>
    <w:p w14:paraId="2054B3EB" w14:textId="77777777" w:rsidR="00E24CC1" w:rsidRPr="00DF5561" w:rsidRDefault="00E24CC1" w:rsidP="00E24CC1">
      <w:pPr>
        <w:rPr>
          <w:rFonts w:ascii="Times New Roman" w:hAnsi="Times New Roman" w:cs="Times New Roman"/>
        </w:rPr>
      </w:pPr>
    </w:p>
    <w:p w14:paraId="6C870720" w14:textId="77777777" w:rsidR="00E24CC1" w:rsidRPr="00DF5561" w:rsidRDefault="00E24CC1" w:rsidP="00E24CC1">
      <w:pPr>
        <w:rPr>
          <w:rFonts w:ascii="Times New Roman" w:hAnsi="Times New Roman" w:cs="Times New Roman"/>
        </w:rPr>
      </w:pPr>
    </w:p>
    <w:p w14:paraId="13293EC7" w14:textId="77777777" w:rsidR="00E24CC1" w:rsidRPr="00DF5561" w:rsidRDefault="00E24CC1" w:rsidP="00E24CC1">
      <w:pPr>
        <w:rPr>
          <w:rFonts w:ascii="Times New Roman" w:hAnsi="Times New Roman" w:cs="Times New Roman"/>
        </w:rPr>
      </w:pPr>
    </w:p>
    <w:p w14:paraId="305A1E5A" w14:textId="77777777" w:rsidR="00E24CC1" w:rsidRPr="00DF5561" w:rsidRDefault="00E24CC1" w:rsidP="00E24CC1">
      <w:pPr>
        <w:rPr>
          <w:rFonts w:ascii="Times New Roman" w:hAnsi="Times New Roman" w:cs="Times New Roman"/>
        </w:rPr>
      </w:pPr>
    </w:p>
    <w:p w14:paraId="0C4B362B" w14:textId="77777777" w:rsidR="00E24CC1" w:rsidRPr="00DF5561" w:rsidRDefault="00E24CC1" w:rsidP="00E24CC1">
      <w:pPr>
        <w:rPr>
          <w:rFonts w:ascii="Times New Roman" w:hAnsi="Times New Roman" w:cs="Times New Roman"/>
        </w:rPr>
      </w:pPr>
    </w:p>
    <w:p w14:paraId="3C69D06F" w14:textId="77777777" w:rsidR="00E24CC1" w:rsidRPr="00DF5561" w:rsidRDefault="00E24CC1" w:rsidP="00E24CC1">
      <w:pPr>
        <w:rPr>
          <w:rFonts w:ascii="Times New Roman" w:hAnsi="Times New Roman" w:cs="Times New Roman"/>
        </w:rPr>
      </w:pPr>
    </w:p>
    <w:p w14:paraId="426E10BC" w14:textId="77777777" w:rsidR="00E24CC1" w:rsidRPr="00DF5561" w:rsidRDefault="00E24CC1" w:rsidP="00E24CC1">
      <w:pPr>
        <w:rPr>
          <w:rFonts w:ascii="Times New Roman" w:hAnsi="Times New Roman" w:cs="Times New Roman"/>
        </w:rPr>
      </w:pPr>
    </w:p>
    <w:p w14:paraId="1384D10B" w14:textId="77777777" w:rsidR="00E24CC1" w:rsidRPr="00DF5561" w:rsidRDefault="00E24CC1" w:rsidP="00E24CC1">
      <w:pPr>
        <w:rPr>
          <w:rFonts w:ascii="Times New Roman" w:hAnsi="Times New Roman" w:cs="Times New Roman"/>
        </w:rPr>
      </w:pPr>
    </w:p>
    <w:p w14:paraId="6954572E" w14:textId="77777777" w:rsidR="00E24CC1" w:rsidRPr="00DF5561" w:rsidRDefault="00E24CC1" w:rsidP="00E24CC1">
      <w:pPr>
        <w:rPr>
          <w:rFonts w:ascii="Times New Roman" w:hAnsi="Times New Roman" w:cs="Times New Roman"/>
        </w:rPr>
      </w:pPr>
    </w:p>
    <w:p w14:paraId="63A164CA" w14:textId="77777777" w:rsidR="00E24CC1" w:rsidRPr="00DF5561" w:rsidRDefault="00E24CC1" w:rsidP="00E24CC1">
      <w:pPr>
        <w:rPr>
          <w:rFonts w:ascii="Times New Roman" w:hAnsi="Times New Roman" w:cs="Times New Roman"/>
        </w:rPr>
      </w:pPr>
    </w:p>
    <w:p w14:paraId="41A4747F" w14:textId="77777777" w:rsidR="00E24CC1" w:rsidRPr="00DF5561" w:rsidRDefault="00E24CC1" w:rsidP="00E24CC1">
      <w:pPr>
        <w:rPr>
          <w:rFonts w:ascii="Times New Roman" w:hAnsi="Times New Roman" w:cs="Times New Roman"/>
        </w:rPr>
      </w:pPr>
    </w:p>
    <w:p w14:paraId="5D16012E" w14:textId="77777777" w:rsidR="00E24CC1" w:rsidRPr="00DF5561" w:rsidRDefault="00E24CC1" w:rsidP="00E24CC1">
      <w:pPr>
        <w:rPr>
          <w:rFonts w:ascii="Times New Roman" w:hAnsi="Times New Roman" w:cs="Times New Roman"/>
        </w:rPr>
      </w:pPr>
    </w:p>
    <w:p w14:paraId="303821C5" w14:textId="77777777" w:rsidR="00E24CC1" w:rsidRPr="00DF5561" w:rsidRDefault="00E24CC1" w:rsidP="00E24CC1">
      <w:pPr>
        <w:rPr>
          <w:rFonts w:ascii="Times New Roman" w:hAnsi="Times New Roman" w:cs="Times New Roman"/>
        </w:rPr>
      </w:pPr>
    </w:p>
    <w:p w14:paraId="74745728" w14:textId="77777777" w:rsidR="00E24CC1" w:rsidRPr="00DF5561" w:rsidRDefault="00E24CC1" w:rsidP="00E24CC1">
      <w:pPr>
        <w:rPr>
          <w:rFonts w:ascii="Times New Roman" w:hAnsi="Times New Roman" w:cs="Times New Roman"/>
        </w:rPr>
      </w:pPr>
    </w:p>
    <w:p w14:paraId="2E409C82" w14:textId="77777777" w:rsidR="00E24CC1" w:rsidRPr="00DF5561" w:rsidRDefault="00E24CC1" w:rsidP="00E24CC1">
      <w:pPr>
        <w:rPr>
          <w:rFonts w:ascii="Times New Roman" w:hAnsi="Times New Roman" w:cs="Times New Roman"/>
        </w:rPr>
      </w:pPr>
    </w:p>
    <w:p w14:paraId="7FC0EE2E" w14:textId="77777777" w:rsidR="00E24CC1" w:rsidRPr="00DF5561" w:rsidRDefault="00E24CC1" w:rsidP="00E24CC1">
      <w:pPr>
        <w:rPr>
          <w:rFonts w:ascii="Times New Roman" w:hAnsi="Times New Roman" w:cs="Times New Roman"/>
        </w:rPr>
      </w:pPr>
    </w:p>
    <w:p w14:paraId="277E5B71" w14:textId="77777777" w:rsidR="00E24CC1" w:rsidRPr="00DF5561" w:rsidRDefault="00E24CC1" w:rsidP="00E24CC1">
      <w:pPr>
        <w:rPr>
          <w:rFonts w:ascii="Times New Roman" w:hAnsi="Times New Roman" w:cs="Times New Roman"/>
        </w:rPr>
      </w:pPr>
    </w:p>
    <w:p w14:paraId="7349D065" w14:textId="77777777" w:rsidR="005F15E1" w:rsidRDefault="005F15E1" w:rsidP="00E24CC1">
      <w:pPr>
        <w:rPr>
          <w:rFonts w:ascii="Times New Roman" w:hAnsi="Times New Roman" w:cs="Times New Roman"/>
        </w:rPr>
      </w:pPr>
    </w:p>
    <w:p w14:paraId="216A5B37" w14:textId="40435CBF" w:rsidR="00E24CC1" w:rsidRPr="00DF5561" w:rsidRDefault="00E24CC1" w:rsidP="00E24CC1">
      <w:pPr>
        <w:rPr>
          <w:rFonts w:ascii="Times New Roman" w:hAnsi="Times New Roman" w:cs="Times New Roman"/>
        </w:rPr>
      </w:pPr>
      <w:r w:rsidRPr="00DF5561">
        <w:rPr>
          <w:rFonts w:ascii="Times New Roman" w:hAnsi="Times New Roman" w:cs="Times New Roman"/>
        </w:rPr>
        <w:lastRenderedPageBreak/>
        <w:t>You can place appendix material for this chapter here, or you can collect all of your appendix material into one major appendix section at the end of the document (after the references if you are collecting them for the entire dissertation, but before the vita).  If you have one appendix section, the heading for this section should be treated as a major heading, and this heading should get its own page that precedes the first page of actual appendix material.  But if you are collecting the appendix material at the end of each chapter, they do not need a title page – so the first line of appendix material can be placed directly under the heading “Appendix”.</w:t>
      </w:r>
    </w:p>
    <w:p w14:paraId="083A0F25" w14:textId="77777777" w:rsidR="00E24CC1" w:rsidRPr="00DF5561" w:rsidRDefault="00E24CC1" w:rsidP="00E24CC1">
      <w:pPr>
        <w:rPr>
          <w:rFonts w:ascii="Times New Roman" w:hAnsi="Times New Roman" w:cs="Times New Roman"/>
        </w:rPr>
      </w:pPr>
    </w:p>
    <w:p w14:paraId="3663C0D4" w14:textId="77777777" w:rsidR="00E24CC1" w:rsidRPr="00DF5561" w:rsidRDefault="00E24CC1" w:rsidP="00E24CC1">
      <w:pPr>
        <w:rPr>
          <w:rFonts w:ascii="Times New Roman" w:hAnsi="Times New Roman" w:cs="Times New Roman"/>
        </w:rPr>
      </w:pPr>
    </w:p>
    <w:p w14:paraId="2BE95C4F" w14:textId="77777777" w:rsidR="00E24CC1" w:rsidRPr="00DF5561" w:rsidRDefault="00E24CC1" w:rsidP="00E24CC1">
      <w:pPr>
        <w:pStyle w:val="Caption"/>
        <w:rPr>
          <w:rFonts w:ascii="Times New Roman" w:hAnsi="Times New Roman" w:cs="Times New Roman"/>
        </w:rPr>
      </w:pPr>
      <w:r w:rsidRPr="00DF5561">
        <w:rPr>
          <w:rFonts w:ascii="Times New Roman" w:hAnsi="Times New Roman" w:cs="Times New Roman"/>
        </w:rPr>
        <w:t xml:space="preserve">Table </w:t>
      </w:r>
      <w:r w:rsidRPr="00DF5561">
        <w:rPr>
          <w:rFonts w:ascii="Times New Roman" w:hAnsi="Times New Roman" w:cs="Times New Roman"/>
        </w:rPr>
        <w:fldChar w:fldCharType="begin"/>
      </w:r>
      <w:r w:rsidRPr="00DF5561">
        <w:rPr>
          <w:rFonts w:ascii="Times New Roman" w:hAnsi="Times New Roman" w:cs="Times New Roman"/>
        </w:rPr>
        <w:instrText xml:space="preserve"> SEQ Table \* ARABIC </w:instrText>
      </w:r>
      <w:r w:rsidRPr="00DF5561">
        <w:rPr>
          <w:rFonts w:ascii="Times New Roman" w:hAnsi="Times New Roman" w:cs="Times New Roman"/>
        </w:rPr>
        <w:fldChar w:fldCharType="separate"/>
      </w:r>
      <w:r w:rsidRPr="00DF5561">
        <w:rPr>
          <w:rFonts w:ascii="Times New Roman" w:hAnsi="Times New Roman" w:cs="Times New Roman"/>
          <w:noProof/>
        </w:rPr>
        <w:t>2</w:t>
      </w:r>
      <w:r w:rsidRPr="00DF5561">
        <w:rPr>
          <w:rFonts w:ascii="Times New Roman" w:hAnsi="Times New Roman" w:cs="Times New Roman"/>
          <w:noProof/>
        </w:rPr>
        <w:fldChar w:fldCharType="end"/>
      </w:r>
      <w:r w:rsidRPr="00DF5561">
        <w:rPr>
          <w:rFonts w:ascii="Times New Roman" w:hAnsi="Times New Roman" w:cs="Times New Roman"/>
        </w:rPr>
        <w:t>: This Is The Second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158"/>
        <w:gridCol w:w="2157"/>
        <w:gridCol w:w="2157"/>
      </w:tblGrid>
      <w:tr w:rsidR="00E24CC1" w:rsidRPr="00DF5561" w14:paraId="5C56CDED" w14:textId="77777777" w:rsidTr="00164BDA">
        <w:tc>
          <w:tcPr>
            <w:tcW w:w="2214" w:type="dxa"/>
            <w:shd w:val="clear" w:color="auto" w:fill="auto"/>
          </w:tcPr>
          <w:p w14:paraId="32870DA1" w14:textId="77777777" w:rsidR="00E24CC1" w:rsidRPr="00DF5561" w:rsidRDefault="00E24CC1" w:rsidP="00164BDA">
            <w:pPr>
              <w:rPr>
                <w:rFonts w:ascii="Times New Roman" w:hAnsi="Times New Roman" w:cs="Times New Roman"/>
              </w:rPr>
            </w:pPr>
          </w:p>
        </w:tc>
        <w:tc>
          <w:tcPr>
            <w:tcW w:w="2214" w:type="dxa"/>
            <w:shd w:val="clear" w:color="auto" w:fill="auto"/>
          </w:tcPr>
          <w:p w14:paraId="0222A58B" w14:textId="77777777" w:rsidR="00E24CC1" w:rsidRPr="00DF5561" w:rsidRDefault="00E24CC1" w:rsidP="00164BDA">
            <w:pPr>
              <w:rPr>
                <w:rFonts w:ascii="Times New Roman" w:hAnsi="Times New Roman" w:cs="Times New Roman"/>
              </w:rPr>
            </w:pPr>
          </w:p>
        </w:tc>
        <w:tc>
          <w:tcPr>
            <w:tcW w:w="2214" w:type="dxa"/>
            <w:shd w:val="clear" w:color="auto" w:fill="auto"/>
          </w:tcPr>
          <w:p w14:paraId="063586FD" w14:textId="77777777" w:rsidR="00E24CC1" w:rsidRPr="00DF5561" w:rsidRDefault="00E24CC1" w:rsidP="00164BDA">
            <w:pPr>
              <w:rPr>
                <w:rFonts w:ascii="Times New Roman" w:hAnsi="Times New Roman" w:cs="Times New Roman"/>
              </w:rPr>
            </w:pPr>
          </w:p>
        </w:tc>
        <w:tc>
          <w:tcPr>
            <w:tcW w:w="2214" w:type="dxa"/>
            <w:shd w:val="clear" w:color="auto" w:fill="auto"/>
          </w:tcPr>
          <w:p w14:paraId="4E8841F2" w14:textId="77777777" w:rsidR="00E24CC1" w:rsidRPr="00DF5561" w:rsidRDefault="00E24CC1" w:rsidP="00164BDA">
            <w:pPr>
              <w:rPr>
                <w:rFonts w:ascii="Times New Roman" w:hAnsi="Times New Roman" w:cs="Times New Roman"/>
              </w:rPr>
            </w:pPr>
          </w:p>
        </w:tc>
      </w:tr>
      <w:tr w:rsidR="00E24CC1" w:rsidRPr="00DF5561" w14:paraId="15B4649B" w14:textId="77777777" w:rsidTr="00164BDA">
        <w:tc>
          <w:tcPr>
            <w:tcW w:w="2214" w:type="dxa"/>
            <w:shd w:val="clear" w:color="auto" w:fill="auto"/>
          </w:tcPr>
          <w:p w14:paraId="0926D2AB" w14:textId="77777777" w:rsidR="00E24CC1" w:rsidRPr="00DF5561" w:rsidRDefault="00E24CC1" w:rsidP="00164BDA">
            <w:pPr>
              <w:rPr>
                <w:rFonts w:ascii="Times New Roman" w:hAnsi="Times New Roman" w:cs="Times New Roman"/>
              </w:rPr>
            </w:pPr>
          </w:p>
        </w:tc>
        <w:tc>
          <w:tcPr>
            <w:tcW w:w="2214" w:type="dxa"/>
            <w:shd w:val="clear" w:color="auto" w:fill="auto"/>
          </w:tcPr>
          <w:p w14:paraId="316CAE3B" w14:textId="77777777" w:rsidR="00E24CC1" w:rsidRPr="00DF5561" w:rsidRDefault="00E24CC1" w:rsidP="00164BDA">
            <w:pPr>
              <w:rPr>
                <w:rFonts w:ascii="Times New Roman" w:hAnsi="Times New Roman" w:cs="Times New Roman"/>
              </w:rPr>
            </w:pPr>
          </w:p>
        </w:tc>
        <w:tc>
          <w:tcPr>
            <w:tcW w:w="2214" w:type="dxa"/>
            <w:shd w:val="clear" w:color="auto" w:fill="auto"/>
          </w:tcPr>
          <w:p w14:paraId="3164EB8B" w14:textId="77777777" w:rsidR="00E24CC1" w:rsidRPr="00DF5561" w:rsidRDefault="00E24CC1" w:rsidP="00164BDA">
            <w:pPr>
              <w:rPr>
                <w:rFonts w:ascii="Times New Roman" w:hAnsi="Times New Roman" w:cs="Times New Roman"/>
              </w:rPr>
            </w:pPr>
          </w:p>
        </w:tc>
        <w:tc>
          <w:tcPr>
            <w:tcW w:w="2214" w:type="dxa"/>
            <w:shd w:val="clear" w:color="auto" w:fill="auto"/>
          </w:tcPr>
          <w:p w14:paraId="07AD12BC" w14:textId="77777777" w:rsidR="00E24CC1" w:rsidRPr="00DF5561" w:rsidRDefault="00E24CC1" w:rsidP="00164BDA">
            <w:pPr>
              <w:rPr>
                <w:rFonts w:ascii="Times New Roman" w:hAnsi="Times New Roman" w:cs="Times New Roman"/>
              </w:rPr>
            </w:pPr>
          </w:p>
        </w:tc>
      </w:tr>
      <w:tr w:rsidR="00E24CC1" w:rsidRPr="00DF5561" w14:paraId="1A1340C4" w14:textId="77777777" w:rsidTr="00164BDA">
        <w:tc>
          <w:tcPr>
            <w:tcW w:w="2214" w:type="dxa"/>
            <w:shd w:val="clear" w:color="auto" w:fill="auto"/>
          </w:tcPr>
          <w:p w14:paraId="44844B86" w14:textId="77777777" w:rsidR="00E24CC1" w:rsidRPr="00DF5561" w:rsidRDefault="00E24CC1" w:rsidP="00164BDA">
            <w:pPr>
              <w:rPr>
                <w:rFonts w:ascii="Times New Roman" w:hAnsi="Times New Roman" w:cs="Times New Roman"/>
              </w:rPr>
            </w:pPr>
          </w:p>
        </w:tc>
        <w:tc>
          <w:tcPr>
            <w:tcW w:w="2214" w:type="dxa"/>
            <w:shd w:val="clear" w:color="auto" w:fill="auto"/>
          </w:tcPr>
          <w:p w14:paraId="22523CE2" w14:textId="77777777" w:rsidR="00E24CC1" w:rsidRPr="00DF5561" w:rsidRDefault="00E24CC1" w:rsidP="00164BDA">
            <w:pPr>
              <w:rPr>
                <w:rFonts w:ascii="Times New Roman" w:hAnsi="Times New Roman" w:cs="Times New Roman"/>
              </w:rPr>
            </w:pPr>
          </w:p>
        </w:tc>
        <w:tc>
          <w:tcPr>
            <w:tcW w:w="2214" w:type="dxa"/>
            <w:shd w:val="clear" w:color="auto" w:fill="auto"/>
          </w:tcPr>
          <w:p w14:paraId="47F65E7A" w14:textId="77777777" w:rsidR="00E24CC1" w:rsidRPr="00DF5561" w:rsidRDefault="00E24CC1" w:rsidP="00164BDA">
            <w:pPr>
              <w:rPr>
                <w:rFonts w:ascii="Times New Roman" w:hAnsi="Times New Roman" w:cs="Times New Roman"/>
              </w:rPr>
            </w:pPr>
          </w:p>
        </w:tc>
        <w:tc>
          <w:tcPr>
            <w:tcW w:w="2214" w:type="dxa"/>
            <w:shd w:val="clear" w:color="auto" w:fill="auto"/>
          </w:tcPr>
          <w:p w14:paraId="519346E3" w14:textId="77777777" w:rsidR="00E24CC1" w:rsidRPr="00DF5561" w:rsidRDefault="00E24CC1" w:rsidP="00164BDA">
            <w:pPr>
              <w:rPr>
                <w:rFonts w:ascii="Times New Roman" w:hAnsi="Times New Roman" w:cs="Times New Roman"/>
              </w:rPr>
            </w:pPr>
          </w:p>
        </w:tc>
      </w:tr>
      <w:tr w:rsidR="00E24CC1" w:rsidRPr="00DF5561" w14:paraId="39090BAA" w14:textId="77777777" w:rsidTr="00164BDA">
        <w:tc>
          <w:tcPr>
            <w:tcW w:w="2214" w:type="dxa"/>
            <w:shd w:val="clear" w:color="auto" w:fill="auto"/>
          </w:tcPr>
          <w:p w14:paraId="6FA871EC" w14:textId="77777777" w:rsidR="00E24CC1" w:rsidRPr="00DF5561" w:rsidRDefault="00E24CC1" w:rsidP="00164BDA">
            <w:pPr>
              <w:rPr>
                <w:rFonts w:ascii="Times New Roman" w:hAnsi="Times New Roman" w:cs="Times New Roman"/>
              </w:rPr>
            </w:pPr>
          </w:p>
        </w:tc>
        <w:tc>
          <w:tcPr>
            <w:tcW w:w="2214" w:type="dxa"/>
            <w:shd w:val="clear" w:color="auto" w:fill="auto"/>
          </w:tcPr>
          <w:p w14:paraId="2C2758F5" w14:textId="77777777" w:rsidR="00E24CC1" w:rsidRPr="00DF5561" w:rsidRDefault="00E24CC1" w:rsidP="00164BDA">
            <w:pPr>
              <w:rPr>
                <w:rFonts w:ascii="Times New Roman" w:hAnsi="Times New Roman" w:cs="Times New Roman"/>
              </w:rPr>
            </w:pPr>
          </w:p>
        </w:tc>
        <w:tc>
          <w:tcPr>
            <w:tcW w:w="2214" w:type="dxa"/>
            <w:shd w:val="clear" w:color="auto" w:fill="auto"/>
          </w:tcPr>
          <w:p w14:paraId="7C8C69F8" w14:textId="77777777" w:rsidR="00E24CC1" w:rsidRPr="00DF5561" w:rsidRDefault="00E24CC1" w:rsidP="00164BDA">
            <w:pPr>
              <w:rPr>
                <w:rFonts w:ascii="Times New Roman" w:hAnsi="Times New Roman" w:cs="Times New Roman"/>
              </w:rPr>
            </w:pPr>
          </w:p>
        </w:tc>
        <w:tc>
          <w:tcPr>
            <w:tcW w:w="2214" w:type="dxa"/>
            <w:shd w:val="clear" w:color="auto" w:fill="auto"/>
          </w:tcPr>
          <w:p w14:paraId="31CA4D6D" w14:textId="77777777" w:rsidR="00E24CC1" w:rsidRPr="00DF5561" w:rsidRDefault="00E24CC1" w:rsidP="00164BDA">
            <w:pPr>
              <w:rPr>
                <w:rFonts w:ascii="Times New Roman" w:hAnsi="Times New Roman" w:cs="Times New Roman"/>
              </w:rPr>
            </w:pPr>
          </w:p>
        </w:tc>
      </w:tr>
      <w:tr w:rsidR="00E24CC1" w:rsidRPr="00DF5561" w14:paraId="3744489F" w14:textId="77777777" w:rsidTr="00164BDA">
        <w:tc>
          <w:tcPr>
            <w:tcW w:w="2214" w:type="dxa"/>
            <w:shd w:val="clear" w:color="auto" w:fill="auto"/>
          </w:tcPr>
          <w:p w14:paraId="2B115406" w14:textId="77777777" w:rsidR="00E24CC1" w:rsidRPr="00DF5561" w:rsidRDefault="00E24CC1" w:rsidP="00164BDA">
            <w:pPr>
              <w:rPr>
                <w:rFonts w:ascii="Times New Roman" w:hAnsi="Times New Roman" w:cs="Times New Roman"/>
              </w:rPr>
            </w:pPr>
          </w:p>
        </w:tc>
        <w:tc>
          <w:tcPr>
            <w:tcW w:w="2214" w:type="dxa"/>
            <w:shd w:val="clear" w:color="auto" w:fill="auto"/>
          </w:tcPr>
          <w:p w14:paraId="52D126CC" w14:textId="77777777" w:rsidR="00E24CC1" w:rsidRPr="00DF5561" w:rsidRDefault="00E24CC1" w:rsidP="00164BDA">
            <w:pPr>
              <w:rPr>
                <w:rFonts w:ascii="Times New Roman" w:hAnsi="Times New Roman" w:cs="Times New Roman"/>
              </w:rPr>
            </w:pPr>
          </w:p>
        </w:tc>
        <w:tc>
          <w:tcPr>
            <w:tcW w:w="2214" w:type="dxa"/>
            <w:shd w:val="clear" w:color="auto" w:fill="auto"/>
          </w:tcPr>
          <w:p w14:paraId="3CCA37ED" w14:textId="77777777" w:rsidR="00E24CC1" w:rsidRPr="00DF5561" w:rsidRDefault="00E24CC1" w:rsidP="00164BDA">
            <w:pPr>
              <w:rPr>
                <w:rFonts w:ascii="Times New Roman" w:hAnsi="Times New Roman" w:cs="Times New Roman"/>
              </w:rPr>
            </w:pPr>
          </w:p>
        </w:tc>
        <w:tc>
          <w:tcPr>
            <w:tcW w:w="2214" w:type="dxa"/>
            <w:shd w:val="clear" w:color="auto" w:fill="auto"/>
          </w:tcPr>
          <w:p w14:paraId="34D05471" w14:textId="77777777" w:rsidR="00E24CC1" w:rsidRPr="00DF5561" w:rsidRDefault="00E24CC1" w:rsidP="00164BDA">
            <w:pPr>
              <w:rPr>
                <w:rFonts w:ascii="Times New Roman" w:hAnsi="Times New Roman" w:cs="Times New Roman"/>
              </w:rPr>
            </w:pPr>
          </w:p>
        </w:tc>
      </w:tr>
    </w:tbl>
    <w:p w14:paraId="51A2BFDF" w14:textId="77777777" w:rsidR="00E24CC1" w:rsidRPr="00DF5561" w:rsidRDefault="00E24CC1" w:rsidP="00E24CC1">
      <w:pPr>
        <w:rPr>
          <w:rFonts w:ascii="Times New Roman" w:hAnsi="Times New Roman" w:cs="Times New Roman"/>
        </w:rPr>
      </w:pPr>
    </w:p>
    <w:p w14:paraId="6BA7AC1F" w14:textId="77777777" w:rsidR="00E24CC1" w:rsidRPr="00DF5561" w:rsidRDefault="00E24CC1" w:rsidP="00E24CC1">
      <w:pPr>
        <w:rPr>
          <w:rFonts w:ascii="Times New Roman" w:hAnsi="Times New Roman" w:cs="Times New Roman"/>
        </w:rPr>
      </w:pPr>
    </w:p>
    <w:p w14:paraId="72980E46" w14:textId="77777777" w:rsidR="00A21BEF" w:rsidRPr="00A21BEF" w:rsidRDefault="00E24CC1" w:rsidP="00A21BEF">
      <w:pPr>
        <w:pStyle w:val="Heading2"/>
        <w:rPr>
          <w:rFonts w:ascii="Times New Roman" w:hAnsi="Times New Roman" w:cs="Times New Roman"/>
        </w:rPr>
      </w:pPr>
      <w:r w:rsidRPr="00A21BEF">
        <w:rPr>
          <w:rFonts w:ascii="Times New Roman" w:hAnsi="Times New Roman" w:cs="Times New Roman"/>
        </w:rPr>
        <w:br w:type="page"/>
      </w:r>
      <w:bookmarkStart w:id="47" w:name="_Toc65237462"/>
      <w:r w:rsidRPr="00A21BEF">
        <w:rPr>
          <w:rFonts w:ascii="Times New Roman" w:hAnsi="Times New Roman" w:cs="Times New Roman"/>
        </w:rPr>
        <w:lastRenderedPageBreak/>
        <w:t>Appendix C: Survey</w:t>
      </w:r>
      <w:r w:rsidR="00A21BEF" w:rsidRPr="00A21BEF">
        <w:rPr>
          <w:rFonts w:ascii="Times New Roman" w:hAnsi="Times New Roman" w:cs="Times New Roman"/>
        </w:rPr>
        <w:t>s</w:t>
      </w:r>
      <w:bookmarkEnd w:id="47"/>
      <w:r w:rsidR="00A21BEF" w:rsidRPr="00A21BEF">
        <w:rPr>
          <w:rFonts w:ascii="Times New Roman" w:hAnsi="Times New Roman" w:cs="Times New Roman"/>
        </w:rPr>
        <w:t xml:space="preserve"> </w:t>
      </w:r>
    </w:p>
    <w:p w14:paraId="2B811510" w14:textId="77777777" w:rsidR="00A21BEF" w:rsidRDefault="00A21BEF" w:rsidP="00A21BEF">
      <w:pPr>
        <w:pStyle w:val="Heading3"/>
        <w:spacing w:before="0"/>
        <w:rPr>
          <w:rFonts w:ascii="Times New Roman" w:hAnsi="Times New Roman" w:cs="Times New Roman"/>
        </w:rPr>
      </w:pPr>
    </w:p>
    <w:p w14:paraId="4FD65B84" w14:textId="77777777" w:rsidR="00A21BEF" w:rsidRDefault="00A21BEF" w:rsidP="00A21BEF">
      <w:pPr>
        <w:pStyle w:val="Heading3"/>
        <w:spacing w:before="0"/>
        <w:rPr>
          <w:rFonts w:ascii="Times New Roman" w:hAnsi="Times New Roman" w:cs="Times New Roman"/>
        </w:rPr>
      </w:pPr>
    </w:p>
    <w:p w14:paraId="2498DFB6" w14:textId="77777777" w:rsidR="00A21BEF" w:rsidRDefault="00A21BEF" w:rsidP="00A21BEF">
      <w:pPr>
        <w:pStyle w:val="Heading3"/>
        <w:spacing w:before="0"/>
        <w:rPr>
          <w:rFonts w:ascii="Times New Roman" w:hAnsi="Times New Roman" w:cs="Times New Roman"/>
        </w:rPr>
      </w:pPr>
    </w:p>
    <w:p w14:paraId="64BE7D0E" w14:textId="77777777" w:rsidR="00A21BEF" w:rsidRDefault="00A21BEF" w:rsidP="00A21BEF">
      <w:pPr>
        <w:pStyle w:val="Heading3"/>
        <w:spacing w:before="0"/>
        <w:rPr>
          <w:rFonts w:ascii="Times New Roman" w:hAnsi="Times New Roman" w:cs="Times New Roman"/>
        </w:rPr>
      </w:pPr>
    </w:p>
    <w:p w14:paraId="2B936906" w14:textId="77777777" w:rsidR="00A21BEF" w:rsidRDefault="00A21BEF" w:rsidP="00A21BEF">
      <w:pPr>
        <w:pStyle w:val="Heading3"/>
        <w:spacing w:before="0"/>
        <w:rPr>
          <w:rFonts w:ascii="Times New Roman" w:hAnsi="Times New Roman" w:cs="Times New Roman"/>
        </w:rPr>
      </w:pPr>
    </w:p>
    <w:p w14:paraId="581FECE8" w14:textId="77777777" w:rsidR="00A21BEF" w:rsidRDefault="00A21BEF" w:rsidP="00A21BEF">
      <w:pPr>
        <w:pStyle w:val="Heading3"/>
        <w:spacing w:before="0"/>
        <w:rPr>
          <w:rFonts w:ascii="Times New Roman" w:hAnsi="Times New Roman" w:cs="Times New Roman"/>
        </w:rPr>
      </w:pPr>
    </w:p>
    <w:p w14:paraId="6465DA30" w14:textId="77777777" w:rsidR="00A21BEF" w:rsidRDefault="00A21BEF" w:rsidP="00A21BEF">
      <w:pPr>
        <w:pStyle w:val="Heading3"/>
        <w:spacing w:before="0"/>
        <w:rPr>
          <w:rFonts w:ascii="Times New Roman" w:hAnsi="Times New Roman" w:cs="Times New Roman"/>
        </w:rPr>
      </w:pPr>
    </w:p>
    <w:p w14:paraId="1B2FED53" w14:textId="77777777" w:rsidR="00A21BEF" w:rsidRDefault="00A21BEF" w:rsidP="00A21BEF">
      <w:pPr>
        <w:pStyle w:val="Heading3"/>
        <w:spacing w:before="0"/>
        <w:rPr>
          <w:rFonts w:ascii="Times New Roman" w:hAnsi="Times New Roman" w:cs="Times New Roman"/>
        </w:rPr>
      </w:pPr>
    </w:p>
    <w:p w14:paraId="3D09F30A" w14:textId="77777777" w:rsidR="00A21BEF" w:rsidRDefault="00A21BEF" w:rsidP="00A21BEF">
      <w:pPr>
        <w:pStyle w:val="Heading3"/>
        <w:spacing w:before="0"/>
        <w:rPr>
          <w:rFonts w:ascii="Times New Roman" w:hAnsi="Times New Roman" w:cs="Times New Roman"/>
        </w:rPr>
      </w:pPr>
    </w:p>
    <w:p w14:paraId="2152242F" w14:textId="77777777" w:rsidR="00A21BEF" w:rsidRDefault="00A21BEF" w:rsidP="00A21BEF">
      <w:pPr>
        <w:pStyle w:val="Heading3"/>
        <w:spacing w:before="0"/>
        <w:rPr>
          <w:rFonts w:ascii="Times New Roman" w:hAnsi="Times New Roman" w:cs="Times New Roman"/>
        </w:rPr>
      </w:pPr>
    </w:p>
    <w:p w14:paraId="0DD2CC03" w14:textId="77777777" w:rsidR="00A21BEF" w:rsidRDefault="00A21BEF" w:rsidP="00A21BEF">
      <w:pPr>
        <w:pStyle w:val="Heading3"/>
        <w:spacing w:before="0"/>
        <w:rPr>
          <w:rFonts w:ascii="Times New Roman" w:hAnsi="Times New Roman" w:cs="Times New Roman"/>
        </w:rPr>
      </w:pPr>
    </w:p>
    <w:p w14:paraId="13DEED01" w14:textId="77777777" w:rsidR="00A21BEF" w:rsidRDefault="00A21BEF" w:rsidP="00A21BEF">
      <w:pPr>
        <w:pStyle w:val="Heading3"/>
        <w:spacing w:before="0"/>
        <w:rPr>
          <w:rFonts w:ascii="Times New Roman" w:hAnsi="Times New Roman" w:cs="Times New Roman"/>
        </w:rPr>
      </w:pPr>
    </w:p>
    <w:p w14:paraId="58B2F7EA" w14:textId="77777777" w:rsidR="00A21BEF" w:rsidRDefault="00A21BEF" w:rsidP="00A21BEF">
      <w:pPr>
        <w:pStyle w:val="Heading3"/>
        <w:spacing w:before="0"/>
        <w:rPr>
          <w:rFonts w:ascii="Times New Roman" w:hAnsi="Times New Roman" w:cs="Times New Roman"/>
        </w:rPr>
      </w:pPr>
    </w:p>
    <w:p w14:paraId="28A2EB50" w14:textId="77777777" w:rsidR="00A21BEF" w:rsidRDefault="00A21BEF" w:rsidP="00A21BEF">
      <w:pPr>
        <w:pStyle w:val="Heading3"/>
        <w:spacing w:before="0"/>
        <w:rPr>
          <w:rFonts w:ascii="Times New Roman" w:hAnsi="Times New Roman" w:cs="Times New Roman"/>
        </w:rPr>
      </w:pPr>
    </w:p>
    <w:p w14:paraId="24EA4D0B" w14:textId="77777777" w:rsidR="00A21BEF" w:rsidRDefault="00A21BEF" w:rsidP="00A21BEF">
      <w:pPr>
        <w:pStyle w:val="Heading3"/>
        <w:spacing w:before="0"/>
        <w:rPr>
          <w:rFonts w:ascii="Times New Roman" w:hAnsi="Times New Roman" w:cs="Times New Roman"/>
        </w:rPr>
      </w:pPr>
    </w:p>
    <w:p w14:paraId="7DECD480" w14:textId="77777777" w:rsidR="00A21BEF" w:rsidRDefault="00A21BEF" w:rsidP="00A21BEF">
      <w:pPr>
        <w:pStyle w:val="Heading3"/>
        <w:spacing w:before="0"/>
        <w:rPr>
          <w:rFonts w:ascii="Times New Roman" w:hAnsi="Times New Roman" w:cs="Times New Roman"/>
        </w:rPr>
      </w:pPr>
    </w:p>
    <w:p w14:paraId="1F260085" w14:textId="77777777" w:rsidR="00A21BEF" w:rsidRDefault="00A21BEF" w:rsidP="00A21BEF">
      <w:pPr>
        <w:pStyle w:val="Heading3"/>
        <w:spacing w:before="0"/>
        <w:rPr>
          <w:rFonts w:ascii="Times New Roman" w:hAnsi="Times New Roman" w:cs="Times New Roman"/>
        </w:rPr>
      </w:pPr>
    </w:p>
    <w:p w14:paraId="5456BCAA" w14:textId="77777777" w:rsidR="00A21BEF" w:rsidRDefault="00A21BEF" w:rsidP="00A21BEF">
      <w:pPr>
        <w:pStyle w:val="Heading3"/>
        <w:spacing w:before="0"/>
        <w:rPr>
          <w:rFonts w:ascii="Times New Roman" w:hAnsi="Times New Roman" w:cs="Times New Roman"/>
        </w:rPr>
      </w:pPr>
    </w:p>
    <w:p w14:paraId="2DDE6B6E" w14:textId="77777777" w:rsidR="00A21BEF" w:rsidRDefault="00A21BEF" w:rsidP="00A21BEF">
      <w:pPr>
        <w:pStyle w:val="Heading3"/>
        <w:spacing w:before="0"/>
        <w:rPr>
          <w:rFonts w:ascii="Times New Roman" w:hAnsi="Times New Roman" w:cs="Times New Roman"/>
        </w:rPr>
      </w:pPr>
    </w:p>
    <w:p w14:paraId="58CE1F4A" w14:textId="77777777" w:rsidR="00A21BEF" w:rsidRDefault="00A21BEF" w:rsidP="00A21BEF">
      <w:pPr>
        <w:pStyle w:val="Heading3"/>
        <w:spacing w:before="0"/>
        <w:rPr>
          <w:rFonts w:ascii="Times New Roman" w:hAnsi="Times New Roman" w:cs="Times New Roman"/>
        </w:rPr>
      </w:pPr>
    </w:p>
    <w:p w14:paraId="071A5E8E" w14:textId="77777777" w:rsidR="00A21BEF" w:rsidRDefault="00A21BEF" w:rsidP="00A21BEF">
      <w:pPr>
        <w:pStyle w:val="Heading3"/>
        <w:spacing w:before="0"/>
        <w:rPr>
          <w:rFonts w:ascii="Times New Roman" w:hAnsi="Times New Roman" w:cs="Times New Roman"/>
        </w:rPr>
      </w:pPr>
    </w:p>
    <w:p w14:paraId="31BA1258" w14:textId="77777777" w:rsidR="00A21BEF" w:rsidRDefault="00A21BEF" w:rsidP="00A21BEF">
      <w:pPr>
        <w:pStyle w:val="Heading3"/>
        <w:spacing w:before="0"/>
        <w:rPr>
          <w:rFonts w:ascii="Times New Roman" w:hAnsi="Times New Roman" w:cs="Times New Roman"/>
        </w:rPr>
      </w:pPr>
    </w:p>
    <w:p w14:paraId="27371672" w14:textId="77777777" w:rsidR="00A21BEF" w:rsidRDefault="00A21BEF" w:rsidP="00A21BEF">
      <w:pPr>
        <w:pStyle w:val="Heading3"/>
        <w:spacing w:before="0"/>
        <w:rPr>
          <w:rFonts w:ascii="Times New Roman" w:hAnsi="Times New Roman" w:cs="Times New Roman"/>
        </w:rPr>
      </w:pPr>
    </w:p>
    <w:p w14:paraId="4279501E" w14:textId="77777777" w:rsidR="00A21BEF" w:rsidRDefault="00A21BEF" w:rsidP="00A21BEF">
      <w:pPr>
        <w:pStyle w:val="Heading3"/>
        <w:spacing w:before="0"/>
        <w:rPr>
          <w:rFonts w:ascii="Times New Roman" w:hAnsi="Times New Roman" w:cs="Times New Roman"/>
        </w:rPr>
      </w:pPr>
    </w:p>
    <w:p w14:paraId="7543276A" w14:textId="77777777" w:rsidR="00A21BEF" w:rsidRDefault="00A21BEF" w:rsidP="00A21BEF">
      <w:pPr>
        <w:pStyle w:val="Heading3"/>
        <w:spacing w:before="0"/>
        <w:rPr>
          <w:rFonts w:ascii="Times New Roman" w:hAnsi="Times New Roman" w:cs="Times New Roman"/>
        </w:rPr>
      </w:pPr>
    </w:p>
    <w:p w14:paraId="7C2CD711" w14:textId="77777777" w:rsidR="00A21BEF" w:rsidRDefault="00A21BEF" w:rsidP="00A21BEF">
      <w:pPr>
        <w:pStyle w:val="Heading3"/>
        <w:spacing w:before="0"/>
        <w:rPr>
          <w:rFonts w:ascii="Times New Roman" w:hAnsi="Times New Roman" w:cs="Times New Roman"/>
        </w:rPr>
      </w:pPr>
    </w:p>
    <w:p w14:paraId="43591076" w14:textId="77777777" w:rsidR="00A21BEF" w:rsidRDefault="00A21BEF" w:rsidP="00A21BEF">
      <w:pPr>
        <w:pStyle w:val="Heading3"/>
        <w:spacing w:before="0"/>
        <w:rPr>
          <w:rFonts w:ascii="Times New Roman" w:hAnsi="Times New Roman" w:cs="Times New Roman"/>
        </w:rPr>
      </w:pPr>
    </w:p>
    <w:p w14:paraId="118B6E24" w14:textId="77777777" w:rsidR="00A21BEF" w:rsidRDefault="00A21BEF" w:rsidP="00A21BEF">
      <w:pPr>
        <w:pStyle w:val="Heading3"/>
        <w:spacing w:before="0"/>
        <w:rPr>
          <w:rFonts w:ascii="Times New Roman" w:hAnsi="Times New Roman" w:cs="Times New Roman"/>
        </w:rPr>
      </w:pPr>
    </w:p>
    <w:p w14:paraId="6ACE79EB" w14:textId="77777777" w:rsidR="00A21BEF" w:rsidRDefault="00A21BEF" w:rsidP="00A21BEF">
      <w:pPr>
        <w:pStyle w:val="Heading3"/>
        <w:spacing w:before="0"/>
        <w:rPr>
          <w:rFonts w:ascii="Times New Roman" w:hAnsi="Times New Roman" w:cs="Times New Roman"/>
        </w:rPr>
      </w:pPr>
    </w:p>
    <w:p w14:paraId="320725FB" w14:textId="77777777" w:rsidR="00A21BEF" w:rsidRDefault="00A21BEF" w:rsidP="00A21BEF">
      <w:pPr>
        <w:pStyle w:val="Heading3"/>
        <w:spacing w:before="0"/>
        <w:rPr>
          <w:rFonts w:ascii="Times New Roman" w:hAnsi="Times New Roman" w:cs="Times New Roman"/>
        </w:rPr>
      </w:pPr>
    </w:p>
    <w:p w14:paraId="221CA9D0" w14:textId="77777777" w:rsidR="00A21BEF" w:rsidRDefault="00A21BEF" w:rsidP="00A21BEF">
      <w:pPr>
        <w:pStyle w:val="Heading3"/>
        <w:spacing w:before="0"/>
        <w:rPr>
          <w:rFonts w:ascii="Times New Roman" w:hAnsi="Times New Roman" w:cs="Times New Roman"/>
        </w:rPr>
      </w:pPr>
    </w:p>
    <w:p w14:paraId="06DC541C" w14:textId="77777777" w:rsidR="00A21BEF" w:rsidRDefault="00A21BEF" w:rsidP="00A21BEF">
      <w:pPr>
        <w:pStyle w:val="Heading3"/>
        <w:spacing w:before="0"/>
        <w:rPr>
          <w:rFonts w:ascii="Times New Roman" w:hAnsi="Times New Roman" w:cs="Times New Roman"/>
        </w:rPr>
      </w:pPr>
    </w:p>
    <w:p w14:paraId="29910AC4" w14:textId="798615E3" w:rsidR="00A21BEF" w:rsidRDefault="00A21BEF" w:rsidP="00A21BEF">
      <w:pPr>
        <w:pStyle w:val="Heading3"/>
        <w:spacing w:before="0"/>
        <w:rPr>
          <w:rFonts w:ascii="Times New Roman" w:hAnsi="Times New Roman" w:cs="Times New Roman"/>
        </w:rPr>
      </w:pPr>
    </w:p>
    <w:p w14:paraId="2802AD29" w14:textId="09B9D5F0" w:rsidR="00A21BEF" w:rsidRDefault="00A21BEF" w:rsidP="00A21BEF"/>
    <w:p w14:paraId="39511C13" w14:textId="77AECE1B" w:rsidR="00A21BEF" w:rsidRDefault="00A21BEF" w:rsidP="00A21BEF"/>
    <w:p w14:paraId="100E46FF" w14:textId="77777777" w:rsidR="00A21BEF" w:rsidRDefault="00A21BEF" w:rsidP="00A21BEF">
      <w:pPr>
        <w:pStyle w:val="Heading3"/>
        <w:spacing w:before="0"/>
        <w:rPr>
          <w:rFonts w:ascii="Times New Roman" w:hAnsi="Times New Roman" w:cs="Times New Roman"/>
        </w:rPr>
        <w:sectPr w:rsidR="00A21BEF" w:rsidSect="00164BDA">
          <w:headerReference w:type="default" r:id="rId9"/>
          <w:footerReference w:type="default" r:id="rId10"/>
          <w:pgSz w:w="12240" w:h="15840"/>
          <w:pgMar w:top="1440" w:right="1800" w:bottom="1872" w:left="1800" w:header="720" w:footer="1440" w:gutter="0"/>
          <w:pgNumType w:start="1"/>
          <w:cols w:space="720"/>
          <w:docGrid w:linePitch="326"/>
        </w:sectPr>
      </w:pPr>
    </w:p>
    <w:p w14:paraId="78E70E78" w14:textId="73D0104D" w:rsidR="00A21BEF" w:rsidRPr="00A21BEF" w:rsidRDefault="00A21BEF" w:rsidP="00A21BEF">
      <w:pPr>
        <w:pStyle w:val="Heading3"/>
        <w:spacing w:before="0"/>
        <w:rPr>
          <w:rFonts w:ascii="Times New Roman" w:hAnsi="Times New Roman" w:cs="Times New Roman"/>
        </w:rPr>
      </w:pPr>
      <w:bookmarkStart w:id="48" w:name="_Toc65237463"/>
      <w:r w:rsidRPr="00DF5561">
        <w:rPr>
          <w:rFonts w:ascii="Times New Roman" w:hAnsi="Times New Roman" w:cs="Times New Roman"/>
        </w:rPr>
        <w:lastRenderedPageBreak/>
        <w:t>Tennessee and Texas Horn Fly Survey</w:t>
      </w:r>
      <w:bookmarkEnd w:id="48"/>
    </w:p>
    <w:p w14:paraId="1DA146AA" w14:textId="203DEB39" w:rsidR="000344CE" w:rsidRPr="00A21BEF" w:rsidRDefault="000344CE" w:rsidP="00A21BEF">
      <w:pPr>
        <w:tabs>
          <w:tab w:val="left" w:pos="5260"/>
        </w:tabs>
        <w:rPr>
          <w:rFonts w:ascii="Times New Roman"/>
          <w:sz w:val="20"/>
        </w:rPr>
      </w:pPr>
    </w:p>
    <w:p w14:paraId="4F20A965" w14:textId="77777777" w:rsidR="000344CE" w:rsidRPr="00424B37" w:rsidRDefault="000344CE" w:rsidP="000344CE">
      <w:pPr>
        <w:pStyle w:val="BodyText"/>
        <w:spacing w:line="216" w:lineRule="exact"/>
        <w:ind w:left="-100"/>
        <w:rPr>
          <w:rFonts w:ascii="Times New Roman"/>
          <w:sz w:val="20"/>
        </w:rPr>
      </w:pPr>
      <w:r w:rsidRPr="00424B37">
        <w:rPr>
          <w:rFonts w:ascii="Times New Roman"/>
          <w:noProof/>
          <w:position w:val="-3"/>
          <w:sz w:val="20"/>
        </w:rPr>
        <mc:AlternateContent>
          <mc:Choice Requires="wpg">
            <w:drawing>
              <wp:inline distT="0" distB="0" distL="0" distR="0" wp14:anchorId="53769C2E" wp14:editId="08526442">
                <wp:extent cx="183515" cy="137795"/>
                <wp:effectExtent l="0" t="3810" r="635" b="1270"/>
                <wp:docPr id="2245" name="Group 2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137795"/>
                          <a:chOff x="0" y="0"/>
                          <a:chExt cx="289" cy="217"/>
                        </a:xfrm>
                      </wpg:grpSpPr>
                      <wps:wsp>
                        <wps:cNvPr id="2246" name="Rectangle 1352"/>
                        <wps:cNvSpPr>
                          <a:spLocks noChangeArrowheads="1"/>
                        </wps:cNvSpPr>
                        <wps:spPr bwMode="auto">
                          <a:xfrm>
                            <a:off x="0" y="0"/>
                            <a:ext cx="289" cy="217"/>
                          </a:xfrm>
                          <a:prstGeom prst="rect">
                            <a:avLst/>
                          </a:prstGeom>
                          <a:solidFill>
                            <a:srgbClr val="F67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5B0364" id="Group 2245" o:spid="_x0000_s1026" style="width:14.45pt;height:10.85pt;mso-position-horizontal-relative:char;mso-position-vertical-relative:line" coordsize="28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">
                <v:rect id="Rectangle 1352" o:spid="_x0000_s1027" style="position:absolute;width:289;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" fillcolor="#f67e00" stroked="f"/>
                <w10:anchorlock/>
              </v:group>
            </w:pict>
          </mc:Fallback>
        </mc:AlternateContent>
      </w:r>
    </w:p>
    <w:p w14:paraId="330F6607" w14:textId="77777777" w:rsidR="000344CE" w:rsidRPr="00424B37" w:rsidRDefault="000344CE" w:rsidP="000344CE">
      <w:pPr>
        <w:pStyle w:val="BodyText"/>
        <w:rPr>
          <w:rFonts w:ascii="Times New Roman"/>
          <w:sz w:val="20"/>
        </w:rPr>
      </w:pPr>
    </w:p>
    <w:p w14:paraId="70C9E851" w14:textId="77777777" w:rsidR="000344CE" w:rsidRPr="00424B37" w:rsidRDefault="000344CE" w:rsidP="000344CE">
      <w:pPr>
        <w:pStyle w:val="BodyText"/>
        <w:rPr>
          <w:rFonts w:ascii="Times New Roman"/>
          <w:sz w:val="20"/>
        </w:rPr>
      </w:pPr>
    </w:p>
    <w:p w14:paraId="0CE25A19" w14:textId="77777777" w:rsidR="000344CE" w:rsidRPr="00424B37" w:rsidRDefault="000344CE" w:rsidP="000344CE">
      <w:pPr>
        <w:rPr>
          <w:b/>
          <w:bCs/>
          <w:sz w:val="28"/>
          <w:szCs w:val="28"/>
        </w:rPr>
      </w:pPr>
      <w:r w:rsidRPr="00424B37">
        <w:rPr>
          <w:b/>
          <w:bCs/>
          <w:noProof/>
          <w:sz w:val="28"/>
          <w:szCs w:val="28"/>
        </w:rPr>
        <mc:AlternateContent>
          <mc:Choice Requires="wps">
            <w:drawing>
              <wp:anchor distT="0" distB="0" distL="114300" distR="114300" simplePos="0" relativeHeight="251778048" behindDoc="0" locked="0" layoutInCell="1" allowOverlap="1" wp14:anchorId="5BDCFFC2" wp14:editId="484C8FC4">
                <wp:simplePos x="0" y="0"/>
                <wp:positionH relativeFrom="page">
                  <wp:posOffset>7233920</wp:posOffset>
                </wp:positionH>
                <wp:positionV relativeFrom="paragraph">
                  <wp:posOffset>-429260</wp:posOffset>
                </wp:positionV>
                <wp:extent cx="182880" cy="137160"/>
                <wp:effectExtent l="4445" t="0" r="3175" b="0"/>
                <wp:wrapNone/>
                <wp:docPr id="2244" name="Rectangle 2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37160"/>
                        </a:xfrm>
                        <a:prstGeom prst="rect">
                          <a:avLst/>
                        </a:prstGeom>
                        <a:solidFill>
                          <a:srgbClr val="F67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1368F" id="Rectangle 2244" o:spid="_x0000_s1026" style="position:absolute;margin-left:569.6pt;margin-top:-33.8pt;width:14.4pt;height:10.8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" fillcolor="#f67e00" stroked="f">
                <w10:wrap anchorx="page"/>
              </v:rect>
            </w:pict>
          </mc:Fallback>
        </mc:AlternateContent>
      </w:r>
      <w:r w:rsidRPr="00424B37">
        <w:rPr>
          <w:b/>
          <w:bCs/>
          <w:sz w:val="28"/>
          <w:szCs w:val="28"/>
        </w:rPr>
        <w:t>Default Question Block</w:t>
      </w:r>
    </w:p>
    <w:p w14:paraId="62A72F7F" w14:textId="77777777" w:rsidR="000344CE" w:rsidRPr="00424B37" w:rsidRDefault="000344CE" w:rsidP="000344CE">
      <w:pPr>
        <w:pStyle w:val="BodyText"/>
        <w:rPr>
          <w:b/>
          <w:sz w:val="20"/>
        </w:rPr>
      </w:pPr>
    </w:p>
    <w:p w14:paraId="42D600BD" w14:textId="77777777" w:rsidR="000344CE" w:rsidRPr="00424B37" w:rsidRDefault="000344CE" w:rsidP="000344CE">
      <w:pPr>
        <w:pStyle w:val="BodyText"/>
        <w:rPr>
          <w:b/>
          <w:sz w:val="20"/>
        </w:rPr>
      </w:pPr>
    </w:p>
    <w:p w14:paraId="26E73831" w14:textId="77777777" w:rsidR="000344CE" w:rsidRPr="00424B37" w:rsidRDefault="000344CE" w:rsidP="000344CE">
      <w:pPr>
        <w:spacing w:before="235"/>
        <w:ind w:left="3472" w:right="3452"/>
        <w:jc w:val="center"/>
        <w:rPr>
          <w:b/>
          <w:sz w:val="26"/>
        </w:rPr>
      </w:pPr>
      <w:r w:rsidRPr="00424B37">
        <w:rPr>
          <w:b/>
          <w:sz w:val="26"/>
        </w:rPr>
        <w:t>FLIES &amp; CATTLE PRODUCTION</w:t>
      </w:r>
    </w:p>
    <w:p w14:paraId="0F636800" w14:textId="77777777" w:rsidR="000344CE" w:rsidRPr="00424B37" w:rsidRDefault="000344CE" w:rsidP="000344CE">
      <w:pPr>
        <w:pStyle w:val="BodyText"/>
        <w:spacing w:before="8"/>
        <w:rPr>
          <w:b/>
          <w:sz w:val="41"/>
        </w:rPr>
      </w:pPr>
    </w:p>
    <w:p w14:paraId="73998451" w14:textId="77777777" w:rsidR="000344CE" w:rsidRPr="00424B37" w:rsidRDefault="000344CE" w:rsidP="000344CE">
      <w:pPr>
        <w:rPr>
          <w:sz w:val="26"/>
          <w:szCs w:val="26"/>
        </w:rPr>
      </w:pPr>
      <w:r w:rsidRPr="00424B37">
        <w:rPr>
          <w:sz w:val="26"/>
          <w:szCs w:val="26"/>
        </w:rPr>
        <w:t>Thank you for participating in this survey about flies and cattle production.</w:t>
      </w:r>
    </w:p>
    <w:p w14:paraId="6375F9BB" w14:textId="77777777" w:rsidR="000344CE" w:rsidRPr="00424B37" w:rsidRDefault="000344CE" w:rsidP="000344CE">
      <w:pPr>
        <w:pStyle w:val="BodyText"/>
        <w:spacing w:before="8"/>
        <w:rPr>
          <w:sz w:val="41"/>
        </w:rPr>
      </w:pPr>
    </w:p>
    <w:p w14:paraId="3FFA60C3" w14:textId="77777777" w:rsidR="000344CE" w:rsidRPr="00424B37" w:rsidRDefault="000344CE" w:rsidP="000344CE">
      <w:pPr>
        <w:spacing w:line="312" w:lineRule="auto"/>
        <w:ind w:left="116" w:right="179"/>
        <w:rPr>
          <w:sz w:val="26"/>
        </w:rPr>
      </w:pPr>
      <w:r w:rsidRPr="00424B37">
        <w:rPr>
          <w:sz w:val="26"/>
        </w:rPr>
        <w:t>The survey is conducted by University of Tennessee Institute of Agriculture researchers and will take about 15 minutes to complete. Your participation is voluntary, and information you share will be confidential.</w:t>
      </w:r>
    </w:p>
    <w:p w14:paraId="035EECEA" w14:textId="77777777" w:rsidR="000344CE" w:rsidRPr="00424B37" w:rsidRDefault="000344CE" w:rsidP="000344CE">
      <w:pPr>
        <w:pStyle w:val="BodyText"/>
        <w:rPr>
          <w:sz w:val="34"/>
        </w:rPr>
      </w:pPr>
    </w:p>
    <w:p w14:paraId="6BB378D7" w14:textId="77777777" w:rsidR="000344CE" w:rsidRPr="00424B37" w:rsidRDefault="000344CE" w:rsidP="000344CE">
      <w:pPr>
        <w:spacing w:line="312" w:lineRule="auto"/>
        <w:ind w:left="116" w:right="94"/>
        <w:rPr>
          <w:i/>
          <w:sz w:val="26"/>
        </w:rPr>
      </w:pPr>
      <w:r w:rsidRPr="00424B37">
        <w:rPr>
          <w:i/>
          <w:sz w:val="26"/>
        </w:rPr>
        <w:t xml:space="preserve">If you have questions about the survey, please contact Susan Schexnayder at </w:t>
      </w:r>
      <w:hyperlink r:id="rId11">
        <w:r w:rsidRPr="00424B37">
          <w:rPr>
            <w:i/>
            <w:sz w:val="26"/>
          </w:rPr>
          <w:t xml:space="preserve">schexnayder@utk.edu </w:t>
        </w:r>
      </w:hyperlink>
      <w:r w:rsidRPr="00424B37">
        <w:rPr>
          <w:i/>
          <w:sz w:val="26"/>
        </w:rPr>
        <w:t xml:space="preserve">or (865) 974-5495. If you have questions about your rights as a survey participant, contact the UT Institutional Review Board Staff at </w:t>
      </w:r>
      <w:hyperlink r:id="rId12">
        <w:r w:rsidRPr="00424B37">
          <w:rPr>
            <w:i/>
            <w:sz w:val="26"/>
          </w:rPr>
          <w:t xml:space="preserve">utkirb@utk.edu </w:t>
        </w:r>
      </w:hyperlink>
      <w:r w:rsidRPr="00424B37">
        <w:rPr>
          <w:i/>
          <w:sz w:val="26"/>
        </w:rPr>
        <w:t>or (865) 974-7697.</w:t>
      </w:r>
    </w:p>
    <w:p w14:paraId="5F2FB3E9" w14:textId="77777777" w:rsidR="000344CE" w:rsidRPr="00424B37" w:rsidRDefault="000344CE" w:rsidP="000344CE">
      <w:pPr>
        <w:pStyle w:val="BodyText"/>
        <w:spacing w:before="1"/>
        <w:rPr>
          <w:i/>
          <w:sz w:val="34"/>
        </w:rPr>
      </w:pPr>
    </w:p>
    <w:p w14:paraId="4415C963" w14:textId="77777777" w:rsidR="000344CE" w:rsidRPr="00424B37" w:rsidRDefault="000344CE" w:rsidP="000344CE">
      <w:pPr>
        <w:ind w:left="116"/>
        <w:rPr>
          <w:sz w:val="26"/>
        </w:rPr>
      </w:pPr>
      <w:r w:rsidRPr="00424B37">
        <w:rPr>
          <w:sz w:val="26"/>
        </w:rPr>
        <w:t>To start, click the orange button, below-right.</w:t>
      </w:r>
    </w:p>
    <w:p w14:paraId="12DBA958" w14:textId="77777777" w:rsidR="000344CE" w:rsidRPr="00424B37" w:rsidRDefault="000344CE" w:rsidP="000344CE">
      <w:pPr>
        <w:spacing w:before="90"/>
        <w:ind w:left="116"/>
        <w:rPr>
          <w:sz w:val="26"/>
        </w:rPr>
      </w:pPr>
      <w:r w:rsidRPr="00424B37">
        <w:rPr>
          <w:sz w:val="26"/>
        </w:rPr>
        <w:t>Then use the orange button after you complete each page.</w:t>
      </w:r>
    </w:p>
    <w:p w14:paraId="0FFC484C" w14:textId="77777777" w:rsidR="000344CE" w:rsidRPr="00424B37" w:rsidRDefault="000344CE" w:rsidP="000344CE">
      <w:pPr>
        <w:pStyle w:val="BodyText"/>
        <w:spacing w:before="8"/>
        <w:rPr>
          <w:sz w:val="41"/>
        </w:rPr>
      </w:pPr>
    </w:p>
    <w:p w14:paraId="5C6E4F58" w14:textId="77777777" w:rsidR="000344CE" w:rsidRPr="00424B37" w:rsidRDefault="000344CE" w:rsidP="000344CE">
      <w:pPr>
        <w:ind w:left="3471" w:right="3452"/>
        <w:jc w:val="center"/>
        <w:rPr>
          <w:i/>
          <w:sz w:val="26"/>
        </w:rPr>
      </w:pPr>
      <w:r w:rsidRPr="00424B37">
        <w:rPr>
          <w:i/>
          <w:sz w:val="26"/>
        </w:rPr>
        <w:t>Many thanks!</w:t>
      </w:r>
    </w:p>
    <w:p w14:paraId="0EE6C49B" w14:textId="77777777" w:rsidR="000344CE" w:rsidRPr="00424B37" w:rsidRDefault="000344CE" w:rsidP="000344CE">
      <w:pPr>
        <w:pStyle w:val="BodyText"/>
        <w:rPr>
          <w:i/>
          <w:sz w:val="28"/>
        </w:rPr>
      </w:pPr>
    </w:p>
    <w:p w14:paraId="4611156C" w14:textId="77777777" w:rsidR="000344CE" w:rsidRPr="00424B37" w:rsidRDefault="000344CE" w:rsidP="000344CE">
      <w:pPr>
        <w:pStyle w:val="BodyText"/>
        <w:spacing w:before="6"/>
        <w:rPr>
          <w:i/>
          <w:sz w:val="32"/>
        </w:rPr>
      </w:pPr>
    </w:p>
    <w:p w14:paraId="186FA308" w14:textId="77777777" w:rsidR="000344CE" w:rsidRPr="00424B37" w:rsidRDefault="000344CE" w:rsidP="000344CE">
      <w:pPr>
        <w:ind w:left="116"/>
        <w:rPr>
          <w:sz w:val="26"/>
        </w:rPr>
      </w:pPr>
      <w:r w:rsidRPr="00424B37">
        <w:rPr>
          <w:sz w:val="26"/>
        </w:rPr>
        <w:t>Enter your Survey ID number here.</w:t>
      </w:r>
    </w:p>
    <w:p w14:paraId="0DCE38BC"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77024" behindDoc="1" locked="0" layoutInCell="1" allowOverlap="1" wp14:anchorId="3C342752" wp14:editId="37D55BD1">
                <wp:simplePos x="0" y="0"/>
                <wp:positionH relativeFrom="page">
                  <wp:posOffset>514985</wp:posOffset>
                </wp:positionH>
                <wp:positionV relativeFrom="paragraph">
                  <wp:posOffset>203200</wp:posOffset>
                </wp:positionV>
                <wp:extent cx="988695" cy="219710"/>
                <wp:effectExtent l="10160" t="15240" r="10795" b="12700"/>
                <wp:wrapTopAndBottom/>
                <wp:docPr id="2243" name="Freeform: Shape 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8695" cy="219710"/>
                        </a:xfrm>
                        <a:custGeom>
                          <a:avLst/>
                          <a:gdLst>
                            <a:gd name="T0" fmla="+- 0 811 811"/>
                            <a:gd name="T1" fmla="*/ T0 w 1557"/>
                            <a:gd name="T2" fmla="+- 0 651 320"/>
                            <a:gd name="T3" fmla="*/ 651 h 346"/>
                            <a:gd name="T4" fmla="+- 0 811 811"/>
                            <a:gd name="T5" fmla="*/ T4 w 1557"/>
                            <a:gd name="T6" fmla="+- 0 334 320"/>
                            <a:gd name="T7" fmla="*/ 334 h 346"/>
                            <a:gd name="T8" fmla="+- 0 811 811"/>
                            <a:gd name="T9" fmla="*/ T8 w 1557"/>
                            <a:gd name="T10" fmla="+- 0 325 320"/>
                            <a:gd name="T11" fmla="*/ 325 h 346"/>
                            <a:gd name="T12" fmla="+- 0 815 811"/>
                            <a:gd name="T13" fmla="*/ T12 w 1557"/>
                            <a:gd name="T14" fmla="+- 0 320 320"/>
                            <a:gd name="T15" fmla="*/ 320 h 346"/>
                            <a:gd name="T16" fmla="+- 0 825 811"/>
                            <a:gd name="T17" fmla="*/ T16 w 1557"/>
                            <a:gd name="T18" fmla="+- 0 320 320"/>
                            <a:gd name="T19" fmla="*/ 320 h 346"/>
                            <a:gd name="T20" fmla="+- 0 2353 811"/>
                            <a:gd name="T21" fmla="*/ T20 w 1557"/>
                            <a:gd name="T22" fmla="+- 0 320 320"/>
                            <a:gd name="T23" fmla="*/ 320 h 346"/>
                            <a:gd name="T24" fmla="+- 0 2363 811"/>
                            <a:gd name="T25" fmla="*/ T24 w 1557"/>
                            <a:gd name="T26" fmla="+- 0 320 320"/>
                            <a:gd name="T27" fmla="*/ 320 h 346"/>
                            <a:gd name="T28" fmla="+- 0 2368 811"/>
                            <a:gd name="T29" fmla="*/ T28 w 1557"/>
                            <a:gd name="T30" fmla="+- 0 325 320"/>
                            <a:gd name="T31" fmla="*/ 325 h 346"/>
                            <a:gd name="T32" fmla="+- 0 2368 811"/>
                            <a:gd name="T33" fmla="*/ T32 w 1557"/>
                            <a:gd name="T34" fmla="+- 0 334 320"/>
                            <a:gd name="T35" fmla="*/ 334 h 346"/>
                            <a:gd name="T36" fmla="+- 0 2368 811"/>
                            <a:gd name="T37" fmla="*/ T36 w 1557"/>
                            <a:gd name="T38" fmla="+- 0 651 320"/>
                            <a:gd name="T39" fmla="*/ 651 h 346"/>
                            <a:gd name="T40" fmla="+- 0 2368 811"/>
                            <a:gd name="T41" fmla="*/ T40 w 1557"/>
                            <a:gd name="T42" fmla="+- 0 661 320"/>
                            <a:gd name="T43" fmla="*/ 661 h 346"/>
                            <a:gd name="T44" fmla="+- 0 2363 811"/>
                            <a:gd name="T45" fmla="*/ T44 w 1557"/>
                            <a:gd name="T46" fmla="+- 0 666 320"/>
                            <a:gd name="T47" fmla="*/ 666 h 346"/>
                            <a:gd name="T48" fmla="+- 0 2353 811"/>
                            <a:gd name="T49" fmla="*/ T48 w 1557"/>
                            <a:gd name="T50" fmla="+- 0 666 320"/>
                            <a:gd name="T51" fmla="*/ 666 h 346"/>
                            <a:gd name="T52" fmla="+- 0 825 811"/>
                            <a:gd name="T53" fmla="*/ T52 w 1557"/>
                            <a:gd name="T54" fmla="+- 0 666 320"/>
                            <a:gd name="T55" fmla="*/ 666 h 346"/>
                            <a:gd name="T56" fmla="+- 0 815 811"/>
                            <a:gd name="T57" fmla="*/ T56 w 1557"/>
                            <a:gd name="T58" fmla="+- 0 666 320"/>
                            <a:gd name="T59" fmla="*/ 666 h 346"/>
                            <a:gd name="T60" fmla="+- 0 811 811"/>
                            <a:gd name="T61" fmla="*/ T60 w 1557"/>
                            <a:gd name="T62" fmla="+- 0 661 320"/>
                            <a:gd name="T63" fmla="*/ 661 h 346"/>
                            <a:gd name="T64" fmla="+- 0 811 811"/>
                            <a:gd name="T65" fmla="*/ T64 w 1557"/>
                            <a:gd name="T66" fmla="+- 0 651 320"/>
                            <a:gd name="T67" fmla="*/ 6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57" h="346">
                              <a:moveTo>
                                <a:pt x="0" y="331"/>
                              </a:moveTo>
                              <a:lnTo>
                                <a:pt x="0" y="14"/>
                              </a:lnTo>
                              <a:lnTo>
                                <a:pt x="0" y="5"/>
                              </a:lnTo>
                              <a:lnTo>
                                <a:pt x="4" y="0"/>
                              </a:lnTo>
                              <a:lnTo>
                                <a:pt x="14" y="0"/>
                              </a:lnTo>
                              <a:lnTo>
                                <a:pt x="1542" y="0"/>
                              </a:lnTo>
                              <a:lnTo>
                                <a:pt x="1552" y="0"/>
                              </a:lnTo>
                              <a:lnTo>
                                <a:pt x="1557" y="5"/>
                              </a:lnTo>
                              <a:lnTo>
                                <a:pt x="1557" y="14"/>
                              </a:lnTo>
                              <a:lnTo>
                                <a:pt x="1557" y="331"/>
                              </a:lnTo>
                              <a:lnTo>
                                <a:pt x="1557" y="341"/>
                              </a:lnTo>
                              <a:lnTo>
                                <a:pt x="1552" y="346"/>
                              </a:lnTo>
                              <a:lnTo>
                                <a:pt x="1542" y="346"/>
                              </a:lnTo>
                              <a:lnTo>
                                <a:pt x="14" y="346"/>
                              </a:lnTo>
                              <a:lnTo>
                                <a:pt x="4"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7AA63" id="Freeform: Shape 2243" o:spid="_x0000_s1026" style="position:absolute;margin-left:40.55pt;margin-top:16pt;width:77.85pt;height:17.3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57,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" path="m,331l,14,,5,4,,14,,1542,r10,l1557,5r,9l1557,331r,10l1552,346r-10,l14,346r-10,l,341,,331xe" filled="f" strokecolor="#d2d2d5" strokeweight=".50856mm">
                <v:path arrowok="t" o:connecttype="custom" o:connectlocs="0,413385;0,212090;0,206375;2540,203200;8890,203200;979170,203200;985520,203200;988695,206375;988695,212090;988695,413385;988695,419735;985520,422910;979170,422910;8890,422910;2540,422910;0,419735;0,413385" o:connectangles="0,0,0,0,0,0,0,0,0,0,0,0,0,0,0,0,0"/>
                <w10:wrap type="topAndBottom" anchorx="page"/>
              </v:shape>
            </w:pict>
          </mc:Fallback>
        </mc:AlternateContent>
      </w:r>
    </w:p>
    <w:p w14:paraId="3B633B12" w14:textId="77777777" w:rsidR="000344CE" w:rsidRPr="00424B37" w:rsidRDefault="000344CE" w:rsidP="000344CE">
      <w:pPr>
        <w:pStyle w:val="BodyText"/>
        <w:rPr>
          <w:sz w:val="28"/>
        </w:rPr>
      </w:pPr>
    </w:p>
    <w:p w14:paraId="68DDF2E9" w14:textId="77777777" w:rsidR="000344CE" w:rsidRPr="00424B37" w:rsidRDefault="000344CE" w:rsidP="000344CE">
      <w:pPr>
        <w:pStyle w:val="BodyText"/>
        <w:spacing w:before="2"/>
        <w:rPr>
          <w:sz w:val="27"/>
        </w:rPr>
      </w:pPr>
    </w:p>
    <w:p w14:paraId="25BCB887" w14:textId="77777777" w:rsidR="000344CE" w:rsidRPr="00424B37" w:rsidRDefault="000344CE" w:rsidP="000344CE">
      <w:pPr>
        <w:ind w:left="116"/>
        <w:rPr>
          <w:b/>
          <w:sz w:val="26"/>
        </w:rPr>
      </w:pPr>
      <w:r w:rsidRPr="00424B37">
        <w:rPr>
          <w:b/>
          <w:sz w:val="26"/>
        </w:rPr>
        <w:t>BACKGROUND</w:t>
      </w:r>
    </w:p>
    <w:p w14:paraId="53FFCB63" w14:textId="77777777" w:rsidR="000344CE" w:rsidRPr="00424B37" w:rsidRDefault="000344CE" w:rsidP="000344CE">
      <w:pPr>
        <w:pStyle w:val="BodyText"/>
        <w:spacing w:before="8"/>
        <w:rPr>
          <w:b/>
          <w:sz w:val="41"/>
        </w:rPr>
      </w:pPr>
    </w:p>
    <w:p w14:paraId="172A8596" w14:textId="77777777" w:rsidR="000344CE" w:rsidRPr="00424B37" w:rsidRDefault="000344CE" w:rsidP="000344CE">
      <w:pPr>
        <w:ind w:left="116"/>
        <w:rPr>
          <w:sz w:val="26"/>
        </w:rPr>
      </w:pPr>
      <w:r w:rsidRPr="00424B37">
        <w:rPr>
          <w:sz w:val="26"/>
        </w:rPr>
        <w:t>Are you 18 years old or older?</w:t>
      </w:r>
    </w:p>
    <w:p w14:paraId="55537F31" w14:textId="77777777" w:rsidR="000344CE" w:rsidRPr="00424B37" w:rsidRDefault="000344CE" w:rsidP="000344CE">
      <w:pPr>
        <w:pStyle w:val="BodyText"/>
        <w:spacing w:before="3"/>
        <w:rPr>
          <w:sz w:val="22"/>
        </w:rPr>
      </w:pPr>
    </w:p>
    <w:p w14:paraId="7F436160" w14:textId="77777777" w:rsidR="000344CE" w:rsidRPr="00424B37" w:rsidRDefault="000344CE" w:rsidP="000344CE">
      <w:pPr>
        <w:spacing w:before="93" w:line="391" w:lineRule="auto"/>
        <w:ind w:left="514" w:right="9974" w:hanging="398"/>
        <w:rPr>
          <w:sz w:val="23"/>
        </w:rPr>
      </w:pPr>
      <w:r w:rsidRPr="00424B37">
        <w:rPr>
          <w:noProof/>
        </w:rPr>
        <w:drawing>
          <wp:anchor distT="0" distB="0" distL="0" distR="0" simplePos="0" relativeHeight="251872256" behindDoc="1" locked="0" layoutInCell="1" allowOverlap="1" wp14:anchorId="0F303167" wp14:editId="46E3F30A">
            <wp:simplePos x="0" y="0"/>
            <wp:positionH relativeFrom="page">
              <wp:posOffset>505608</wp:posOffset>
            </wp:positionH>
            <wp:positionV relativeFrom="paragraph">
              <wp:posOffset>351664</wp:posOffset>
            </wp:positionV>
            <wp:extent cx="164770" cy="164770"/>
            <wp:effectExtent l="0" t="0" r="0" b="0"/>
            <wp:wrapNone/>
            <wp:docPr id="20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164770" cy="164770"/>
                    </a:xfrm>
                    <a:prstGeom prst="rect">
                      <a:avLst/>
                    </a:prstGeom>
                  </pic:spPr>
                </pic:pic>
              </a:graphicData>
            </a:graphic>
          </wp:anchor>
        </w:drawing>
      </w:r>
      <w:r w:rsidRPr="00424B37">
        <w:rPr>
          <w:noProof/>
          <w:position w:val="-5"/>
        </w:rPr>
        <w:drawing>
          <wp:inline distT="0" distB="0" distL="0" distR="0" wp14:anchorId="31EFB06F" wp14:editId="53505815">
            <wp:extent cx="164770" cy="164770"/>
            <wp:effectExtent l="0" t="0" r="0" b="0"/>
            <wp:docPr id="20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8"/>
          <w:sz w:val="23"/>
        </w:rPr>
        <w:t xml:space="preserve">Yes </w:t>
      </w:r>
      <w:r w:rsidRPr="00424B37">
        <w:rPr>
          <w:sz w:val="23"/>
        </w:rPr>
        <w:t>No</w:t>
      </w:r>
    </w:p>
    <w:p w14:paraId="56FB9343" w14:textId="77777777" w:rsidR="000344CE" w:rsidRPr="00424B37" w:rsidRDefault="000344CE" w:rsidP="000344CE">
      <w:pPr>
        <w:spacing w:line="391" w:lineRule="auto"/>
        <w:rPr>
          <w:sz w:val="23"/>
        </w:rPr>
        <w:sectPr w:rsidR="000344CE" w:rsidRPr="00424B37" w:rsidSect="00164BDA">
          <w:footerReference w:type="default" r:id="rId15"/>
          <w:pgSz w:w="12240" w:h="15840"/>
          <w:pgMar w:top="518" w:right="677" w:bottom="475" w:left="677" w:header="274" w:footer="288" w:gutter="0"/>
          <w:cols w:space="720"/>
        </w:sectPr>
      </w:pPr>
    </w:p>
    <w:p w14:paraId="0C4D670E" w14:textId="77777777" w:rsidR="000344CE" w:rsidRPr="00424B37" w:rsidRDefault="000344CE" w:rsidP="000344CE">
      <w:pPr>
        <w:pStyle w:val="BodyText"/>
        <w:spacing w:before="10"/>
        <w:rPr>
          <w:sz w:val="17"/>
        </w:rPr>
      </w:pPr>
    </w:p>
    <w:p w14:paraId="10774547" w14:textId="77777777" w:rsidR="000344CE" w:rsidRPr="00424B37" w:rsidRDefault="000344CE" w:rsidP="000344CE">
      <w:pPr>
        <w:rPr>
          <w:sz w:val="26"/>
          <w:szCs w:val="26"/>
        </w:rPr>
      </w:pPr>
      <w:r w:rsidRPr="00424B37">
        <w:rPr>
          <w:sz w:val="26"/>
          <w:szCs w:val="26"/>
        </w:rPr>
        <w:t xml:space="preserve">In which segment of the beef cattle industry are you </w:t>
      </w:r>
      <w:r w:rsidRPr="00424B37">
        <w:rPr>
          <w:b/>
          <w:sz w:val="26"/>
          <w:szCs w:val="26"/>
        </w:rPr>
        <w:t xml:space="preserve">primarily </w:t>
      </w:r>
      <w:r w:rsidRPr="00424B37">
        <w:rPr>
          <w:sz w:val="26"/>
          <w:szCs w:val="26"/>
        </w:rPr>
        <w:t>involved?</w:t>
      </w:r>
    </w:p>
    <w:p w14:paraId="4AA96951" w14:textId="77777777" w:rsidR="000344CE" w:rsidRPr="00424B37" w:rsidRDefault="000344CE" w:rsidP="000344CE">
      <w:pPr>
        <w:pStyle w:val="BodyText"/>
        <w:spacing w:before="3"/>
        <w:rPr>
          <w:sz w:val="22"/>
        </w:rPr>
      </w:pPr>
    </w:p>
    <w:p w14:paraId="603A2EED" w14:textId="77777777" w:rsidR="000344CE" w:rsidRPr="00424B37" w:rsidRDefault="000344CE" w:rsidP="000344CE">
      <w:pPr>
        <w:pStyle w:val="BodyText"/>
        <w:spacing w:before="94"/>
        <w:ind w:left="116"/>
      </w:pPr>
      <w:r w:rsidRPr="00424B37">
        <w:rPr>
          <w:noProof/>
          <w:position w:val="-5"/>
        </w:rPr>
        <w:drawing>
          <wp:inline distT="0" distB="0" distL="0" distR="0" wp14:anchorId="4C4FFB97" wp14:editId="3373A127">
            <wp:extent cx="164770" cy="16477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Purebred Breeder</w:t>
      </w:r>
    </w:p>
    <w:p w14:paraId="33272685" w14:textId="77777777" w:rsidR="000344CE" w:rsidRPr="00424B37" w:rsidRDefault="000344CE" w:rsidP="000344CE">
      <w:pPr>
        <w:pStyle w:val="BodyText"/>
        <w:spacing w:before="173"/>
        <w:ind w:left="116"/>
      </w:pPr>
      <w:r w:rsidRPr="00424B37">
        <w:rPr>
          <w:noProof/>
          <w:position w:val="-5"/>
        </w:rPr>
        <w:drawing>
          <wp:inline distT="0" distB="0" distL="0" distR="0" wp14:anchorId="75FA3213" wp14:editId="1A600C19">
            <wp:extent cx="164770" cy="16477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Commercial Producer of feeder calves and yearlings - by natural</w:t>
      </w:r>
      <w:r w:rsidRPr="00424B37">
        <w:rPr>
          <w:spacing w:val="3"/>
        </w:rPr>
        <w:t xml:space="preserve"> </w:t>
      </w:r>
      <w:r w:rsidRPr="00424B37">
        <w:t>service</w:t>
      </w:r>
    </w:p>
    <w:p w14:paraId="7FFD8FC8" w14:textId="77777777" w:rsidR="000344CE" w:rsidRPr="00424B37" w:rsidRDefault="000344CE" w:rsidP="000344CE">
      <w:pPr>
        <w:pStyle w:val="BodyText"/>
        <w:spacing w:before="173" w:line="391" w:lineRule="auto"/>
        <w:ind w:left="116" w:right="2132"/>
      </w:pPr>
      <w:r w:rsidRPr="00424B37">
        <w:rPr>
          <w:noProof/>
          <w:position w:val="-5"/>
        </w:rPr>
        <w:drawing>
          <wp:inline distT="0" distB="0" distL="0" distR="0" wp14:anchorId="71BCE509" wp14:editId="76AB6ED2">
            <wp:extent cx="164770" cy="164770"/>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7"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Commercial Producer of feeder calves and yearlings - by</w:t>
      </w:r>
      <w:r w:rsidRPr="00424B37">
        <w:rPr>
          <w:spacing w:val="26"/>
        </w:rPr>
        <w:t xml:space="preserve"> </w:t>
      </w:r>
      <w:r w:rsidRPr="00424B37">
        <w:t>artificial</w:t>
      </w:r>
      <w:r w:rsidRPr="00424B37">
        <w:rPr>
          <w:spacing w:val="3"/>
        </w:rPr>
        <w:t xml:space="preserve"> </w:t>
      </w:r>
      <w:r w:rsidRPr="00424B37">
        <w:rPr>
          <w:spacing w:val="-2"/>
        </w:rPr>
        <w:t>insemination</w:t>
      </w:r>
      <w:r w:rsidRPr="00424B37">
        <w:t xml:space="preserve"> </w:t>
      </w:r>
      <w:r w:rsidRPr="00424B37">
        <w:rPr>
          <w:noProof/>
          <w:position w:val="-3"/>
        </w:rPr>
        <w:drawing>
          <wp:inline distT="0" distB="0" distL="0" distR="0" wp14:anchorId="29C76580" wp14:editId="618DB90A">
            <wp:extent cx="164770" cy="155616"/>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8"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Stocker or Background Operations</w:t>
      </w:r>
    </w:p>
    <w:p w14:paraId="3D81F932" w14:textId="77777777" w:rsidR="000344CE" w:rsidRPr="00424B37" w:rsidRDefault="000344CE" w:rsidP="000344CE">
      <w:pPr>
        <w:pStyle w:val="BodyText"/>
        <w:spacing w:before="23"/>
        <w:ind w:left="116"/>
      </w:pPr>
      <w:r w:rsidRPr="00424B37">
        <w:rPr>
          <w:noProof/>
          <w:position w:val="-3"/>
        </w:rPr>
        <w:drawing>
          <wp:inline distT="0" distB="0" distL="0" distR="0" wp14:anchorId="150090CC" wp14:editId="51BFA59E">
            <wp:extent cx="164770" cy="155616"/>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9"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Cattle Finisher</w:t>
      </w:r>
    </w:p>
    <w:p w14:paraId="3E41D1A6" w14:textId="77777777" w:rsidR="000344CE" w:rsidRPr="00424B37" w:rsidRDefault="000344CE" w:rsidP="000344CE">
      <w:pPr>
        <w:pStyle w:val="BodyText"/>
        <w:spacing w:before="168"/>
        <w:ind w:left="514"/>
      </w:pPr>
      <w:r w:rsidRPr="00424B37">
        <w:rPr>
          <w:noProof/>
        </w:rPr>
        <w:drawing>
          <wp:anchor distT="0" distB="0" distL="0" distR="0" simplePos="0" relativeHeight="251887616" behindDoc="0" locked="0" layoutInCell="1" allowOverlap="1" wp14:anchorId="4041917D" wp14:editId="2E774240">
            <wp:simplePos x="0" y="0"/>
            <wp:positionH relativeFrom="page">
              <wp:posOffset>505608</wp:posOffset>
            </wp:positionH>
            <wp:positionV relativeFrom="paragraph">
              <wp:posOffset>115518</wp:posOffset>
            </wp:positionV>
            <wp:extent cx="164770" cy="164770"/>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6" cstate="print"/>
                    <a:stretch>
                      <a:fillRect/>
                    </a:stretch>
                  </pic:blipFill>
                  <pic:spPr>
                    <a:xfrm>
                      <a:off x="0" y="0"/>
                      <a:ext cx="164770" cy="164770"/>
                    </a:xfrm>
                    <a:prstGeom prst="rect">
                      <a:avLst/>
                    </a:prstGeom>
                  </pic:spPr>
                </pic:pic>
              </a:graphicData>
            </a:graphic>
          </wp:anchor>
        </w:drawing>
      </w:r>
      <w:r w:rsidRPr="00424B37">
        <w:t>None of the above (if you select this, you will be exited from the survey)</w:t>
      </w:r>
    </w:p>
    <w:p w14:paraId="7E14A903" w14:textId="77777777" w:rsidR="000344CE" w:rsidRPr="00424B37" w:rsidRDefault="000344CE" w:rsidP="000344CE">
      <w:pPr>
        <w:pStyle w:val="BodyText"/>
        <w:rPr>
          <w:sz w:val="20"/>
        </w:rPr>
      </w:pPr>
    </w:p>
    <w:p w14:paraId="79A4E4E0" w14:textId="77777777" w:rsidR="000344CE" w:rsidRPr="00424B37" w:rsidRDefault="000344CE" w:rsidP="000344CE">
      <w:pPr>
        <w:pStyle w:val="BodyText"/>
        <w:rPr>
          <w:sz w:val="20"/>
        </w:rPr>
      </w:pPr>
    </w:p>
    <w:p w14:paraId="45ED7144" w14:textId="77777777" w:rsidR="000344CE" w:rsidRPr="00424B37" w:rsidRDefault="000344CE" w:rsidP="000344CE">
      <w:pPr>
        <w:pStyle w:val="BodyText"/>
        <w:spacing w:before="10"/>
        <w:rPr>
          <w:sz w:val="16"/>
        </w:rPr>
      </w:pPr>
    </w:p>
    <w:p w14:paraId="411F1C56" w14:textId="77777777" w:rsidR="000344CE" w:rsidRPr="00424B37" w:rsidRDefault="000344CE" w:rsidP="000344CE">
      <w:pPr>
        <w:rPr>
          <w:sz w:val="26"/>
          <w:szCs w:val="26"/>
        </w:rPr>
      </w:pPr>
      <w:r w:rsidRPr="00424B37">
        <w:rPr>
          <w:sz w:val="26"/>
          <w:szCs w:val="26"/>
        </w:rPr>
        <w:t>What percent of your calves do you produce in each calving season?</w:t>
      </w:r>
    </w:p>
    <w:p w14:paraId="618EF8E4" w14:textId="77777777" w:rsidR="000344CE" w:rsidRPr="00424B37" w:rsidRDefault="000344CE" w:rsidP="000344CE">
      <w:pPr>
        <w:pStyle w:val="BodyText"/>
        <w:spacing w:before="3"/>
        <w:rPr>
          <w:sz w:val="27"/>
        </w:rPr>
      </w:pPr>
    </w:p>
    <w:p w14:paraId="44EF2103" w14:textId="77777777" w:rsidR="000344CE" w:rsidRPr="00424B37" w:rsidRDefault="000344CE" w:rsidP="000344CE">
      <w:pPr>
        <w:pStyle w:val="BodyText"/>
        <w:spacing w:before="94"/>
        <w:ind w:left="260"/>
      </w:pPr>
      <w:r w:rsidRPr="00424B37">
        <w:rPr>
          <w:noProof/>
        </w:rPr>
        <mc:AlternateContent>
          <mc:Choice Requires="wpg">
            <w:drawing>
              <wp:anchor distT="0" distB="0" distL="114300" distR="114300" simplePos="0" relativeHeight="251781120" behindDoc="0" locked="0" layoutInCell="1" allowOverlap="1" wp14:anchorId="303562EC" wp14:editId="0B20D121">
                <wp:simplePos x="0" y="0"/>
                <wp:positionH relativeFrom="page">
                  <wp:posOffset>6602095</wp:posOffset>
                </wp:positionH>
                <wp:positionV relativeFrom="paragraph">
                  <wp:posOffset>22860</wp:posOffset>
                </wp:positionV>
                <wp:extent cx="439420" cy="238125"/>
                <wp:effectExtent l="1270" t="4445" r="6985" b="5080"/>
                <wp:wrapNone/>
                <wp:docPr id="2240" name="Group 2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36"/>
                          <a:chExt cx="692" cy="375"/>
                        </a:xfrm>
                      </wpg:grpSpPr>
                      <wps:wsp>
                        <wps:cNvPr id="2241" name="Freeform 1382"/>
                        <wps:cNvSpPr>
                          <a:spLocks/>
                        </wps:cNvSpPr>
                        <wps:spPr bwMode="auto">
                          <a:xfrm>
                            <a:off x="10411" y="50"/>
                            <a:ext cx="664" cy="346"/>
                          </a:xfrm>
                          <a:custGeom>
                            <a:avLst/>
                            <a:gdLst>
                              <a:gd name="T0" fmla="+- 0 10411 10411"/>
                              <a:gd name="T1" fmla="*/ T0 w 664"/>
                              <a:gd name="T2" fmla="+- 0 382 50"/>
                              <a:gd name="T3" fmla="*/ 382 h 346"/>
                              <a:gd name="T4" fmla="+- 0 10411 10411"/>
                              <a:gd name="T5" fmla="*/ T4 w 664"/>
                              <a:gd name="T6" fmla="+- 0 65 50"/>
                              <a:gd name="T7" fmla="*/ 65 h 346"/>
                              <a:gd name="T8" fmla="+- 0 10411 10411"/>
                              <a:gd name="T9" fmla="*/ T8 w 664"/>
                              <a:gd name="T10" fmla="+- 0 55 50"/>
                              <a:gd name="T11" fmla="*/ 55 h 346"/>
                              <a:gd name="T12" fmla="+- 0 10416 10411"/>
                              <a:gd name="T13" fmla="*/ T12 w 664"/>
                              <a:gd name="T14" fmla="+- 0 50 50"/>
                              <a:gd name="T15" fmla="*/ 50 h 346"/>
                              <a:gd name="T16" fmla="+- 0 10426 10411"/>
                              <a:gd name="T17" fmla="*/ T16 w 664"/>
                              <a:gd name="T18" fmla="+- 0 50 50"/>
                              <a:gd name="T19" fmla="*/ 50 h 346"/>
                              <a:gd name="T20" fmla="+- 0 11060 10411"/>
                              <a:gd name="T21" fmla="*/ T20 w 664"/>
                              <a:gd name="T22" fmla="+- 0 50 50"/>
                              <a:gd name="T23" fmla="*/ 50 h 346"/>
                              <a:gd name="T24" fmla="+- 0 11070 10411"/>
                              <a:gd name="T25" fmla="*/ T24 w 664"/>
                              <a:gd name="T26" fmla="+- 0 50 50"/>
                              <a:gd name="T27" fmla="*/ 50 h 346"/>
                              <a:gd name="T28" fmla="+- 0 11075 10411"/>
                              <a:gd name="T29" fmla="*/ T28 w 664"/>
                              <a:gd name="T30" fmla="+- 0 55 50"/>
                              <a:gd name="T31" fmla="*/ 55 h 346"/>
                              <a:gd name="T32" fmla="+- 0 11075 10411"/>
                              <a:gd name="T33" fmla="*/ T32 w 664"/>
                              <a:gd name="T34" fmla="+- 0 65 50"/>
                              <a:gd name="T35" fmla="*/ 65 h 346"/>
                              <a:gd name="T36" fmla="+- 0 11075 10411"/>
                              <a:gd name="T37" fmla="*/ T36 w 664"/>
                              <a:gd name="T38" fmla="+- 0 382 50"/>
                              <a:gd name="T39" fmla="*/ 382 h 346"/>
                              <a:gd name="T40" fmla="+- 0 11075 10411"/>
                              <a:gd name="T41" fmla="*/ T40 w 664"/>
                              <a:gd name="T42" fmla="+- 0 391 50"/>
                              <a:gd name="T43" fmla="*/ 391 h 346"/>
                              <a:gd name="T44" fmla="+- 0 11070 10411"/>
                              <a:gd name="T45" fmla="*/ T44 w 664"/>
                              <a:gd name="T46" fmla="+- 0 396 50"/>
                              <a:gd name="T47" fmla="*/ 396 h 346"/>
                              <a:gd name="T48" fmla="+- 0 11060 10411"/>
                              <a:gd name="T49" fmla="*/ T48 w 664"/>
                              <a:gd name="T50" fmla="+- 0 396 50"/>
                              <a:gd name="T51" fmla="*/ 396 h 346"/>
                              <a:gd name="T52" fmla="+- 0 10426 10411"/>
                              <a:gd name="T53" fmla="*/ T52 w 664"/>
                              <a:gd name="T54" fmla="+- 0 396 50"/>
                              <a:gd name="T55" fmla="*/ 396 h 346"/>
                              <a:gd name="T56" fmla="+- 0 10416 10411"/>
                              <a:gd name="T57" fmla="*/ T56 w 664"/>
                              <a:gd name="T58" fmla="+- 0 396 50"/>
                              <a:gd name="T59" fmla="*/ 396 h 346"/>
                              <a:gd name="T60" fmla="+- 0 10411 10411"/>
                              <a:gd name="T61" fmla="*/ T60 w 664"/>
                              <a:gd name="T62" fmla="+- 0 391 50"/>
                              <a:gd name="T63" fmla="*/ 391 h 346"/>
                              <a:gd name="T64" fmla="+- 0 10411 10411"/>
                              <a:gd name="T65" fmla="*/ T64 w 664"/>
                              <a:gd name="T66" fmla="+- 0 382 50"/>
                              <a:gd name="T67" fmla="*/ 38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4" h="346">
                                <a:moveTo>
                                  <a:pt x="0" y="332"/>
                                </a:moveTo>
                                <a:lnTo>
                                  <a:pt x="0" y="15"/>
                                </a:lnTo>
                                <a:lnTo>
                                  <a:pt x="0" y="5"/>
                                </a:lnTo>
                                <a:lnTo>
                                  <a:pt x="5" y="0"/>
                                </a:lnTo>
                                <a:lnTo>
                                  <a:pt x="15" y="0"/>
                                </a:lnTo>
                                <a:lnTo>
                                  <a:pt x="649" y="0"/>
                                </a:lnTo>
                                <a:lnTo>
                                  <a:pt x="659" y="0"/>
                                </a:lnTo>
                                <a:lnTo>
                                  <a:pt x="664" y="5"/>
                                </a:lnTo>
                                <a:lnTo>
                                  <a:pt x="664" y="15"/>
                                </a:lnTo>
                                <a:lnTo>
                                  <a:pt x="664" y="332"/>
                                </a:lnTo>
                                <a:lnTo>
                                  <a:pt x="664" y="341"/>
                                </a:lnTo>
                                <a:lnTo>
                                  <a:pt x="659" y="346"/>
                                </a:lnTo>
                                <a:lnTo>
                                  <a:pt x="649" y="346"/>
                                </a:lnTo>
                                <a:lnTo>
                                  <a:pt x="15"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Text Box 1383"/>
                        <wps:cNvSpPr txBox="1">
                          <a:spLocks noChangeArrowheads="1"/>
                        </wps:cNvSpPr>
                        <wps:spPr bwMode="auto">
                          <a:xfrm>
                            <a:off x="10428" y="64"/>
                            <a:ext cx="630"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4CA86" w14:textId="77777777" w:rsidR="00C8222F" w:rsidRDefault="00C8222F" w:rsidP="000344CE">
                              <w:pPr>
                                <w:spacing w:before="15"/>
                                <w:jc w:val="center"/>
                                <w:rPr>
                                  <w:sz w:val="23"/>
                                </w:rPr>
                              </w:pPr>
                              <w:r>
                                <w:rPr>
                                  <w:color w:val="4346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562EC" id="Group 2240" o:spid="_x0000_s1026" style="position:absolute;left:0;text-align:left;margin-left:519.85pt;margin-top:1.8pt;width:34.6pt;height:18.75pt;z-index:251781120;mso-position-horizontal-relative:page" coordorigin="10397,36"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">
                <v:shape id="Freeform 1382" o:spid="_x0000_s1027" style="position:absolute;left:10411;top:50;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" path="m,332l,15,,5,5,,15,,649,r10,l664,5r,10l664,332r,9l659,346r-10,l15,346r-10,l,341r,-9xe" filled="f" strokecolor="#d2d2d5" strokeweight=".50856mm">
                  <v:path arrowok="t" o:connecttype="custom" o:connectlocs="0,382;0,65;0,55;5,50;15,50;649,50;659,50;664,55;664,65;664,382;664,391;659,396;649,396;15,396;5,396;0,391;0,382" o:connectangles="0,0,0,0,0,0,0,0,0,0,0,0,0,0,0,0,0"/>
                </v:shape>
                <v:shapetype id="_x0000_t202" coordsize="21600,21600" o:spt="202" path="m,l,21600r21600,l21600,xe">
                  <v:stroke joinstyle="miter"/>
                  <v:path gradientshapeok="t" o:connecttype="rect"/>
                </v:shapetype>
                <v:shape id="Text Box 1383" o:spid="_x0000_s1028" type="#_x0000_t202" style="position:absolute;left:10428;top:64;width:63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" filled="f" stroked="f">
                  <v:textbox inset="0,0,0,0">
                    <w:txbxContent>
                      <w:p w14:paraId="4884CA86" w14:textId="77777777" w:rsidR="00C8222F" w:rsidRDefault="00C8222F" w:rsidP="000344CE">
                        <w:pPr>
                          <w:spacing w:before="15"/>
                          <w:jc w:val="center"/>
                          <w:rPr>
                            <w:sz w:val="23"/>
                          </w:rPr>
                        </w:pPr>
                        <w:r>
                          <w:rPr>
                            <w:color w:val="43464D"/>
                            <w:sz w:val="23"/>
                          </w:rPr>
                          <w:t>0</w:t>
                        </w:r>
                      </w:p>
                    </w:txbxContent>
                  </v:textbox>
                </v:shape>
                <w10:wrap anchorx="page"/>
              </v:group>
            </w:pict>
          </mc:Fallback>
        </mc:AlternateContent>
      </w:r>
      <w:r w:rsidRPr="00424B37">
        <w:t>Spring</w:t>
      </w:r>
    </w:p>
    <w:p w14:paraId="24D2564B" w14:textId="77777777" w:rsidR="000344CE" w:rsidRPr="00424B37" w:rsidRDefault="000344CE" w:rsidP="000344CE">
      <w:pPr>
        <w:pStyle w:val="BodyText"/>
        <w:spacing w:before="6"/>
        <w:rPr>
          <w:sz w:val="16"/>
        </w:rPr>
      </w:pPr>
    </w:p>
    <w:p w14:paraId="34454BCC" w14:textId="77777777" w:rsidR="000344CE" w:rsidRPr="00424B37" w:rsidRDefault="000344CE" w:rsidP="000344CE">
      <w:pPr>
        <w:pStyle w:val="BodyText"/>
        <w:spacing w:before="93"/>
        <w:ind w:left="260"/>
      </w:pPr>
      <w:r w:rsidRPr="00424B37">
        <w:rPr>
          <w:noProof/>
        </w:rPr>
        <mc:AlternateContent>
          <mc:Choice Requires="wpg">
            <w:drawing>
              <wp:anchor distT="0" distB="0" distL="114300" distR="114300" simplePos="0" relativeHeight="251782144" behindDoc="0" locked="0" layoutInCell="1" allowOverlap="1" wp14:anchorId="050386DB" wp14:editId="735924F2">
                <wp:simplePos x="0" y="0"/>
                <wp:positionH relativeFrom="page">
                  <wp:posOffset>6602095</wp:posOffset>
                </wp:positionH>
                <wp:positionV relativeFrom="paragraph">
                  <wp:posOffset>22225</wp:posOffset>
                </wp:positionV>
                <wp:extent cx="439420" cy="238125"/>
                <wp:effectExtent l="1270" t="9525" r="6985" b="0"/>
                <wp:wrapNone/>
                <wp:docPr id="2237" name="Group 2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35"/>
                          <a:chExt cx="692" cy="375"/>
                        </a:xfrm>
                      </wpg:grpSpPr>
                      <wps:wsp>
                        <wps:cNvPr id="2238" name="Freeform 1385"/>
                        <wps:cNvSpPr>
                          <a:spLocks/>
                        </wps:cNvSpPr>
                        <wps:spPr bwMode="auto">
                          <a:xfrm>
                            <a:off x="10411" y="49"/>
                            <a:ext cx="664" cy="346"/>
                          </a:xfrm>
                          <a:custGeom>
                            <a:avLst/>
                            <a:gdLst>
                              <a:gd name="T0" fmla="+- 0 10411 10411"/>
                              <a:gd name="T1" fmla="*/ T0 w 664"/>
                              <a:gd name="T2" fmla="+- 0 381 49"/>
                              <a:gd name="T3" fmla="*/ 381 h 346"/>
                              <a:gd name="T4" fmla="+- 0 10411 10411"/>
                              <a:gd name="T5" fmla="*/ T4 w 664"/>
                              <a:gd name="T6" fmla="+- 0 64 49"/>
                              <a:gd name="T7" fmla="*/ 64 h 346"/>
                              <a:gd name="T8" fmla="+- 0 10411 10411"/>
                              <a:gd name="T9" fmla="*/ T8 w 664"/>
                              <a:gd name="T10" fmla="+- 0 54 49"/>
                              <a:gd name="T11" fmla="*/ 54 h 346"/>
                              <a:gd name="T12" fmla="+- 0 10416 10411"/>
                              <a:gd name="T13" fmla="*/ T12 w 664"/>
                              <a:gd name="T14" fmla="+- 0 49 49"/>
                              <a:gd name="T15" fmla="*/ 49 h 346"/>
                              <a:gd name="T16" fmla="+- 0 10426 10411"/>
                              <a:gd name="T17" fmla="*/ T16 w 664"/>
                              <a:gd name="T18" fmla="+- 0 49 49"/>
                              <a:gd name="T19" fmla="*/ 49 h 346"/>
                              <a:gd name="T20" fmla="+- 0 11060 10411"/>
                              <a:gd name="T21" fmla="*/ T20 w 664"/>
                              <a:gd name="T22" fmla="+- 0 49 49"/>
                              <a:gd name="T23" fmla="*/ 49 h 346"/>
                              <a:gd name="T24" fmla="+- 0 11070 10411"/>
                              <a:gd name="T25" fmla="*/ T24 w 664"/>
                              <a:gd name="T26" fmla="+- 0 49 49"/>
                              <a:gd name="T27" fmla="*/ 49 h 346"/>
                              <a:gd name="T28" fmla="+- 0 11075 10411"/>
                              <a:gd name="T29" fmla="*/ T28 w 664"/>
                              <a:gd name="T30" fmla="+- 0 54 49"/>
                              <a:gd name="T31" fmla="*/ 54 h 346"/>
                              <a:gd name="T32" fmla="+- 0 11075 10411"/>
                              <a:gd name="T33" fmla="*/ T32 w 664"/>
                              <a:gd name="T34" fmla="+- 0 64 49"/>
                              <a:gd name="T35" fmla="*/ 64 h 346"/>
                              <a:gd name="T36" fmla="+- 0 11075 10411"/>
                              <a:gd name="T37" fmla="*/ T36 w 664"/>
                              <a:gd name="T38" fmla="+- 0 381 49"/>
                              <a:gd name="T39" fmla="*/ 381 h 346"/>
                              <a:gd name="T40" fmla="+- 0 11075 10411"/>
                              <a:gd name="T41" fmla="*/ T40 w 664"/>
                              <a:gd name="T42" fmla="+- 0 390 49"/>
                              <a:gd name="T43" fmla="*/ 390 h 346"/>
                              <a:gd name="T44" fmla="+- 0 11070 10411"/>
                              <a:gd name="T45" fmla="*/ T44 w 664"/>
                              <a:gd name="T46" fmla="+- 0 395 49"/>
                              <a:gd name="T47" fmla="*/ 395 h 346"/>
                              <a:gd name="T48" fmla="+- 0 11060 10411"/>
                              <a:gd name="T49" fmla="*/ T48 w 664"/>
                              <a:gd name="T50" fmla="+- 0 395 49"/>
                              <a:gd name="T51" fmla="*/ 395 h 346"/>
                              <a:gd name="T52" fmla="+- 0 10426 10411"/>
                              <a:gd name="T53" fmla="*/ T52 w 664"/>
                              <a:gd name="T54" fmla="+- 0 395 49"/>
                              <a:gd name="T55" fmla="*/ 395 h 346"/>
                              <a:gd name="T56" fmla="+- 0 10416 10411"/>
                              <a:gd name="T57" fmla="*/ T56 w 664"/>
                              <a:gd name="T58" fmla="+- 0 395 49"/>
                              <a:gd name="T59" fmla="*/ 395 h 346"/>
                              <a:gd name="T60" fmla="+- 0 10411 10411"/>
                              <a:gd name="T61" fmla="*/ T60 w 664"/>
                              <a:gd name="T62" fmla="+- 0 390 49"/>
                              <a:gd name="T63" fmla="*/ 390 h 346"/>
                              <a:gd name="T64" fmla="+- 0 10411 10411"/>
                              <a:gd name="T65" fmla="*/ T64 w 664"/>
                              <a:gd name="T66" fmla="+- 0 381 49"/>
                              <a:gd name="T67" fmla="*/ 38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4" h="346">
                                <a:moveTo>
                                  <a:pt x="0" y="332"/>
                                </a:moveTo>
                                <a:lnTo>
                                  <a:pt x="0" y="15"/>
                                </a:lnTo>
                                <a:lnTo>
                                  <a:pt x="0" y="5"/>
                                </a:lnTo>
                                <a:lnTo>
                                  <a:pt x="5" y="0"/>
                                </a:lnTo>
                                <a:lnTo>
                                  <a:pt x="15" y="0"/>
                                </a:lnTo>
                                <a:lnTo>
                                  <a:pt x="649" y="0"/>
                                </a:lnTo>
                                <a:lnTo>
                                  <a:pt x="659" y="0"/>
                                </a:lnTo>
                                <a:lnTo>
                                  <a:pt x="664" y="5"/>
                                </a:lnTo>
                                <a:lnTo>
                                  <a:pt x="664" y="15"/>
                                </a:lnTo>
                                <a:lnTo>
                                  <a:pt x="664" y="332"/>
                                </a:lnTo>
                                <a:lnTo>
                                  <a:pt x="664" y="341"/>
                                </a:lnTo>
                                <a:lnTo>
                                  <a:pt x="659" y="346"/>
                                </a:lnTo>
                                <a:lnTo>
                                  <a:pt x="649" y="346"/>
                                </a:lnTo>
                                <a:lnTo>
                                  <a:pt x="15"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Text Box 1386"/>
                        <wps:cNvSpPr txBox="1">
                          <a:spLocks noChangeArrowheads="1"/>
                        </wps:cNvSpPr>
                        <wps:spPr bwMode="auto">
                          <a:xfrm>
                            <a:off x="10428" y="63"/>
                            <a:ext cx="630"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A4462" w14:textId="77777777" w:rsidR="00C8222F" w:rsidRDefault="00C8222F" w:rsidP="000344CE">
                              <w:pPr>
                                <w:spacing w:before="15"/>
                                <w:jc w:val="center"/>
                                <w:rPr>
                                  <w:sz w:val="23"/>
                                </w:rPr>
                              </w:pPr>
                              <w:r>
                                <w:rPr>
                                  <w:color w:val="4346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386DB" id="Group 2237" o:spid="_x0000_s1029" style="position:absolute;left:0;text-align:left;margin-left:519.85pt;margin-top:1.75pt;width:34.6pt;height:18.75pt;z-index:251782144;mso-position-horizontal-relative:page" coordorigin="10397,35"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">
                <v:shape id="Freeform 1385" o:spid="_x0000_s1030" style="position:absolute;left:10411;top:49;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" path="m,332l,15,,5,5,,15,,649,r10,l664,5r,10l664,332r,9l659,346r-10,l15,346r-10,l,341r,-9xe" filled="f" strokecolor="#d2d2d5" strokeweight=".50856mm">
                  <v:path arrowok="t" o:connecttype="custom" o:connectlocs="0,381;0,64;0,54;5,49;15,49;649,49;659,49;664,54;664,64;664,381;664,390;659,395;649,395;15,395;5,395;0,390;0,381" o:connectangles="0,0,0,0,0,0,0,0,0,0,0,0,0,0,0,0,0"/>
                </v:shape>
                <v:shape id="Text Box 1386" o:spid="_x0000_s1031" type="#_x0000_t202" style="position:absolute;left:10428;top:63;width:63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" filled="f" stroked="f">
                  <v:textbox inset="0,0,0,0">
                    <w:txbxContent>
                      <w:p w14:paraId="295A4462" w14:textId="77777777" w:rsidR="00C8222F" w:rsidRDefault="00C8222F" w:rsidP="000344CE">
                        <w:pPr>
                          <w:spacing w:before="15"/>
                          <w:jc w:val="center"/>
                          <w:rPr>
                            <w:sz w:val="23"/>
                          </w:rPr>
                        </w:pPr>
                        <w:r>
                          <w:rPr>
                            <w:color w:val="43464D"/>
                            <w:sz w:val="23"/>
                          </w:rPr>
                          <w:t>0</w:t>
                        </w:r>
                      </w:p>
                    </w:txbxContent>
                  </v:textbox>
                </v:shape>
                <w10:wrap anchorx="page"/>
              </v:group>
            </w:pict>
          </mc:Fallback>
        </mc:AlternateContent>
      </w:r>
      <w:r w:rsidRPr="00424B37">
        <w:t>Fall</w:t>
      </w:r>
    </w:p>
    <w:p w14:paraId="61798EB3" w14:textId="77777777" w:rsidR="000344CE" w:rsidRPr="00424B37" w:rsidRDefault="000344CE" w:rsidP="000344CE">
      <w:pPr>
        <w:pStyle w:val="BodyText"/>
        <w:spacing w:before="6"/>
        <w:rPr>
          <w:sz w:val="16"/>
        </w:rPr>
      </w:pPr>
    </w:p>
    <w:p w14:paraId="0F644EB5" w14:textId="77777777" w:rsidR="000344CE" w:rsidRPr="00424B37" w:rsidRDefault="000344CE" w:rsidP="000344CE">
      <w:pPr>
        <w:pStyle w:val="BodyText"/>
        <w:spacing w:before="93"/>
        <w:ind w:left="260"/>
      </w:pPr>
      <w:r w:rsidRPr="00424B37">
        <w:rPr>
          <w:noProof/>
        </w:rPr>
        <mc:AlternateContent>
          <mc:Choice Requires="wpg">
            <w:drawing>
              <wp:anchor distT="0" distB="0" distL="114300" distR="114300" simplePos="0" relativeHeight="251783168" behindDoc="0" locked="0" layoutInCell="1" allowOverlap="1" wp14:anchorId="3DEB4A41" wp14:editId="068C80A6">
                <wp:simplePos x="0" y="0"/>
                <wp:positionH relativeFrom="page">
                  <wp:posOffset>6602095</wp:posOffset>
                </wp:positionH>
                <wp:positionV relativeFrom="paragraph">
                  <wp:posOffset>22225</wp:posOffset>
                </wp:positionV>
                <wp:extent cx="439420" cy="238125"/>
                <wp:effectExtent l="1270" t="4445" r="6985" b="5080"/>
                <wp:wrapNone/>
                <wp:docPr id="2234" name="Group 2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35"/>
                          <a:chExt cx="692" cy="375"/>
                        </a:xfrm>
                      </wpg:grpSpPr>
                      <wps:wsp>
                        <wps:cNvPr id="2235" name="Freeform 1388"/>
                        <wps:cNvSpPr>
                          <a:spLocks/>
                        </wps:cNvSpPr>
                        <wps:spPr bwMode="auto">
                          <a:xfrm>
                            <a:off x="10411" y="49"/>
                            <a:ext cx="664" cy="346"/>
                          </a:xfrm>
                          <a:custGeom>
                            <a:avLst/>
                            <a:gdLst>
                              <a:gd name="T0" fmla="+- 0 10411 10411"/>
                              <a:gd name="T1" fmla="*/ T0 w 664"/>
                              <a:gd name="T2" fmla="+- 0 381 49"/>
                              <a:gd name="T3" fmla="*/ 381 h 346"/>
                              <a:gd name="T4" fmla="+- 0 10411 10411"/>
                              <a:gd name="T5" fmla="*/ T4 w 664"/>
                              <a:gd name="T6" fmla="+- 0 64 49"/>
                              <a:gd name="T7" fmla="*/ 64 h 346"/>
                              <a:gd name="T8" fmla="+- 0 10411 10411"/>
                              <a:gd name="T9" fmla="*/ T8 w 664"/>
                              <a:gd name="T10" fmla="+- 0 54 49"/>
                              <a:gd name="T11" fmla="*/ 54 h 346"/>
                              <a:gd name="T12" fmla="+- 0 10416 10411"/>
                              <a:gd name="T13" fmla="*/ T12 w 664"/>
                              <a:gd name="T14" fmla="+- 0 49 49"/>
                              <a:gd name="T15" fmla="*/ 49 h 346"/>
                              <a:gd name="T16" fmla="+- 0 10426 10411"/>
                              <a:gd name="T17" fmla="*/ T16 w 664"/>
                              <a:gd name="T18" fmla="+- 0 49 49"/>
                              <a:gd name="T19" fmla="*/ 49 h 346"/>
                              <a:gd name="T20" fmla="+- 0 11060 10411"/>
                              <a:gd name="T21" fmla="*/ T20 w 664"/>
                              <a:gd name="T22" fmla="+- 0 49 49"/>
                              <a:gd name="T23" fmla="*/ 49 h 346"/>
                              <a:gd name="T24" fmla="+- 0 11070 10411"/>
                              <a:gd name="T25" fmla="*/ T24 w 664"/>
                              <a:gd name="T26" fmla="+- 0 49 49"/>
                              <a:gd name="T27" fmla="*/ 49 h 346"/>
                              <a:gd name="T28" fmla="+- 0 11075 10411"/>
                              <a:gd name="T29" fmla="*/ T28 w 664"/>
                              <a:gd name="T30" fmla="+- 0 54 49"/>
                              <a:gd name="T31" fmla="*/ 54 h 346"/>
                              <a:gd name="T32" fmla="+- 0 11075 10411"/>
                              <a:gd name="T33" fmla="*/ T32 w 664"/>
                              <a:gd name="T34" fmla="+- 0 64 49"/>
                              <a:gd name="T35" fmla="*/ 64 h 346"/>
                              <a:gd name="T36" fmla="+- 0 11075 10411"/>
                              <a:gd name="T37" fmla="*/ T36 w 664"/>
                              <a:gd name="T38" fmla="+- 0 381 49"/>
                              <a:gd name="T39" fmla="*/ 381 h 346"/>
                              <a:gd name="T40" fmla="+- 0 11075 10411"/>
                              <a:gd name="T41" fmla="*/ T40 w 664"/>
                              <a:gd name="T42" fmla="+- 0 390 49"/>
                              <a:gd name="T43" fmla="*/ 390 h 346"/>
                              <a:gd name="T44" fmla="+- 0 11070 10411"/>
                              <a:gd name="T45" fmla="*/ T44 w 664"/>
                              <a:gd name="T46" fmla="+- 0 395 49"/>
                              <a:gd name="T47" fmla="*/ 395 h 346"/>
                              <a:gd name="T48" fmla="+- 0 11060 10411"/>
                              <a:gd name="T49" fmla="*/ T48 w 664"/>
                              <a:gd name="T50" fmla="+- 0 395 49"/>
                              <a:gd name="T51" fmla="*/ 395 h 346"/>
                              <a:gd name="T52" fmla="+- 0 10426 10411"/>
                              <a:gd name="T53" fmla="*/ T52 w 664"/>
                              <a:gd name="T54" fmla="+- 0 395 49"/>
                              <a:gd name="T55" fmla="*/ 395 h 346"/>
                              <a:gd name="T56" fmla="+- 0 10416 10411"/>
                              <a:gd name="T57" fmla="*/ T56 w 664"/>
                              <a:gd name="T58" fmla="+- 0 395 49"/>
                              <a:gd name="T59" fmla="*/ 395 h 346"/>
                              <a:gd name="T60" fmla="+- 0 10411 10411"/>
                              <a:gd name="T61" fmla="*/ T60 w 664"/>
                              <a:gd name="T62" fmla="+- 0 390 49"/>
                              <a:gd name="T63" fmla="*/ 390 h 346"/>
                              <a:gd name="T64" fmla="+- 0 10411 10411"/>
                              <a:gd name="T65" fmla="*/ T64 w 664"/>
                              <a:gd name="T66" fmla="+- 0 381 49"/>
                              <a:gd name="T67" fmla="*/ 38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64" h="346">
                                <a:moveTo>
                                  <a:pt x="0" y="332"/>
                                </a:moveTo>
                                <a:lnTo>
                                  <a:pt x="0" y="15"/>
                                </a:lnTo>
                                <a:lnTo>
                                  <a:pt x="0" y="5"/>
                                </a:lnTo>
                                <a:lnTo>
                                  <a:pt x="5" y="0"/>
                                </a:lnTo>
                                <a:lnTo>
                                  <a:pt x="15" y="0"/>
                                </a:lnTo>
                                <a:lnTo>
                                  <a:pt x="649" y="0"/>
                                </a:lnTo>
                                <a:lnTo>
                                  <a:pt x="659" y="0"/>
                                </a:lnTo>
                                <a:lnTo>
                                  <a:pt x="664" y="5"/>
                                </a:lnTo>
                                <a:lnTo>
                                  <a:pt x="664" y="15"/>
                                </a:lnTo>
                                <a:lnTo>
                                  <a:pt x="664" y="332"/>
                                </a:lnTo>
                                <a:lnTo>
                                  <a:pt x="664" y="341"/>
                                </a:lnTo>
                                <a:lnTo>
                                  <a:pt x="659" y="346"/>
                                </a:lnTo>
                                <a:lnTo>
                                  <a:pt x="649" y="346"/>
                                </a:lnTo>
                                <a:lnTo>
                                  <a:pt x="15"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Text Box 1389"/>
                        <wps:cNvSpPr txBox="1">
                          <a:spLocks noChangeArrowheads="1"/>
                        </wps:cNvSpPr>
                        <wps:spPr bwMode="auto">
                          <a:xfrm>
                            <a:off x="10428" y="63"/>
                            <a:ext cx="630"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E24F1" w14:textId="77777777" w:rsidR="00C8222F" w:rsidRDefault="00C8222F" w:rsidP="000344CE">
                              <w:pPr>
                                <w:spacing w:before="15"/>
                                <w:jc w:val="center"/>
                                <w:rPr>
                                  <w:sz w:val="23"/>
                                </w:rPr>
                              </w:pPr>
                              <w:r>
                                <w:rPr>
                                  <w:color w:val="4346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EB4A41" id="Group 2234" o:spid="_x0000_s1032" style="position:absolute;left:0;text-align:left;margin-left:519.85pt;margin-top:1.75pt;width:34.6pt;height:18.75pt;z-index:251783168;mso-position-horizontal-relative:page" coordorigin="10397,35"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">
                <v:shape id="Freeform 1388" o:spid="_x0000_s1033" style="position:absolute;left:10411;top:49;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" path="m,332l,15,,5,5,,15,,649,r10,l664,5r,10l664,332r,9l659,346r-10,l15,346r-10,l,341r,-9xe" filled="f" strokecolor="#d2d2d5" strokeweight=".50856mm">
                  <v:path arrowok="t" o:connecttype="custom" o:connectlocs="0,381;0,64;0,54;5,49;15,49;649,49;659,49;664,54;664,64;664,381;664,390;659,395;649,395;15,395;5,395;0,390;0,381" o:connectangles="0,0,0,0,0,0,0,0,0,0,0,0,0,0,0,0,0"/>
                </v:shape>
                <v:shape id="Text Box 1389" o:spid="_x0000_s1034" type="#_x0000_t202" style="position:absolute;left:10428;top:63;width:63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" filled="f" stroked="f">
                  <v:textbox inset="0,0,0,0">
                    <w:txbxContent>
                      <w:p w14:paraId="06FE24F1" w14:textId="77777777" w:rsidR="00C8222F" w:rsidRDefault="00C8222F" w:rsidP="000344CE">
                        <w:pPr>
                          <w:spacing w:before="15"/>
                          <w:jc w:val="center"/>
                          <w:rPr>
                            <w:sz w:val="23"/>
                          </w:rPr>
                        </w:pPr>
                        <w:r>
                          <w:rPr>
                            <w:color w:val="43464D"/>
                            <w:sz w:val="23"/>
                          </w:rPr>
                          <w:t>0</w:t>
                        </w:r>
                      </w:p>
                    </w:txbxContent>
                  </v:textbox>
                </v:shape>
                <w10:wrap anchorx="page"/>
              </v:group>
            </w:pict>
          </mc:Fallback>
        </mc:AlternateContent>
      </w:r>
      <w:r w:rsidRPr="00424B37">
        <w:t>Total</w:t>
      </w:r>
    </w:p>
    <w:p w14:paraId="162C3BE4" w14:textId="77777777" w:rsidR="000344CE" w:rsidRPr="00424B37" w:rsidRDefault="000344CE" w:rsidP="000344CE">
      <w:pPr>
        <w:pStyle w:val="BodyText"/>
        <w:rPr>
          <w:sz w:val="20"/>
        </w:rPr>
      </w:pPr>
    </w:p>
    <w:p w14:paraId="3A024DE7" w14:textId="77777777" w:rsidR="000344CE" w:rsidRPr="00424B37" w:rsidRDefault="000344CE" w:rsidP="000344CE">
      <w:pPr>
        <w:pStyle w:val="BodyText"/>
        <w:rPr>
          <w:sz w:val="20"/>
        </w:rPr>
      </w:pPr>
    </w:p>
    <w:p w14:paraId="057379FA" w14:textId="77777777" w:rsidR="000344CE" w:rsidRPr="00424B37" w:rsidRDefault="000344CE" w:rsidP="000344CE">
      <w:pPr>
        <w:pStyle w:val="BodyText"/>
        <w:spacing w:before="8"/>
        <w:rPr>
          <w:sz w:val="20"/>
        </w:rPr>
      </w:pPr>
    </w:p>
    <w:p w14:paraId="3A1B243E" w14:textId="77777777" w:rsidR="000344CE" w:rsidRPr="00424B37" w:rsidRDefault="000344CE" w:rsidP="000344CE">
      <w:pPr>
        <w:rPr>
          <w:sz w:val="26"/>
          <w:szCs w:val="26"/>
        </w:rPr>
      </w:pPr>
      <w:r w:rsidRPr="00424B37">
        <w:rPr>
          <w:sz w:val="26"/>
          <w:szCs w:val="26"/>
        </w:rPr>
        <w:t>In what state is your cattle operation located?</w:t>
      </w:r>
    </w:p>
    <w:p w14:paraId="3E4A2FBF" w14:textId="77777777" w:rsidR="000344CE" w:rsidRPr="00424B37" w:rsidRDefault="000344CE" w:rsidP="000344CE">
      <w:pPr>
        <w:pStyle w:val="BodyText"/>
        <w:spacing w:before="3"/>
        <w:rPr>
          <w:sz w:val="22"/>
        </w:rPr>
      </w:pPr>
    </w:p>
    <w:p w14:paraId="3F168854" w14:textId="77777777" w:rsidR="000344CE" w:rsidRPr="00424B37" w:rsidRDefault="000344CE" w:rsidP="000344CE">
      <w:pPr>
        <w:pStyle w:val="BodyText"/>
        <w:spacing w:before="93" w:line="391" w:lineRule="auto"/>
        <w:ind w:left="116" w:right="9102"/>
      </w:pPr>
      <w:r w:rsidRPr="00424B37">
        <w:rPr>
          <w:noProof/>
          <w:position w:val="-5"/>
        </w:rPr>
        <w:drawing>
          <wp:inline distT="0" distB="0" distL="0" distR="0" wp14:anchorId="57301C65" wp14:editId="6BBE4274">
            <wp:extent cx="164770" cy="164770"/>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5"/>
        </w:rPr>
        <w:t>Tennessee</w:t>
      </w:r>
      <w:r w:rsidRPr="00424B37">
        <w:rPr>
          <w:noProof/>
          <w:spacing w:val="-5"/>
          <w:position w:val="-3"/>
        </w:rPr>
        <w:drawing>
          <wp:inline distT="0" distB="0" distL="0" distR="0" wp14:anchorId="7D084E54" wp14:editId="42B1E5D3">
            <wp:extent cx="164770" cy="155616"/>
            <wp:effectExtent l="0" t="0" r="0" b="0"/>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9" cstate="print"/>
                    <a:stretch>
                      <a:fillRect/>
                    </a:stretch>
                  </pic:blipFill>
                  <pic:spPr>
                    <a:xfrm>
                      <a:off x="0" y="0"/>
                      <a:ext cx="164770" cy="155616"/>
                    </a:xfrm>
                    <a:prstGeom prst="rect">
                      <a:avLst/>
                    </a:prstGeom>
                  </pic:spPr>
                </pic:pic>
              </a:graphicData>
            </a:graphic>
          </wp:inline>
        </w:drawing>
      </w:r>
      <w:r w:rsidRPr="00424B37">
        <w:rPr>
          <w:spacing w:val="-5"/>
        </w:rPr>
        <w:t xml:space="preserve"> </w:t>
      </w:r>
      <w:r w:rsidRPr="00424B37">
        <w:rPr>
          <w:spacing w:val="-6"/>
        </w:rPr>
        <w:t>Texas</w:t>
      </w:r>
    </w:p>
    <w:p w14:paraId="5E78E577" w14:textId="77777777" w:rsidR="000344CE" w:rsidRPr="00424B37" w:rsidRDefault="000344CE" w:rsidP="000344CE">
      <w:pPr>
        <w:pStyle w:val="BodyText"/>
        <w:spacing w:before="23" w:line="405" w:lineRule="auto"/>
        <w:ind w:left="116" w:right="9102"/>
      </w:pPr>
      <w:r w:rsidRPr="00424B37">
        <w:rPr>
          <w:noProof/>
        </w:rPr>
        <mc:AlternateContent>
          <mc:Choice Requires="wps">
            <w:drawing>
              <wp:anchor distT="0" distB="0" distL="114300" distR="114300" simplePos="0" relativeHeight="251768832" behindDoc="1" locked="0" layoutInCell="1" allowOverlap="1" wp14:anchorId="3DCAAC7D" wp14:editId="23481346">
                <wp:simplePos x="0" y="0"/>
                <wp:positionH relativeFrom="page">
                  <wp:posOffset>1174115</wp:posOffset>
                </wp:positionH>
                <wp:positionV relativeFrom="paragraph">
                  <wp:posOffset>325755</wp:posOffset>
                </wp:positionV>
                <wp:extent cx="897255" cy="219710"/>
                <wp:effectExtent l="12065" t="13970" r="14605" b="13970"/>
                <wp:wrapNone/>
                <wp:docPr id="2233" name="Freeform: Shape 2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7255" cy="219710"/>
                        </a:xfrm>
                        <a:custGeom>
                          <a:avLst/>
                          <a:gdLst>
                            <a:gd name="T0" fmla="+- 0 1849 1849"/>
                            <a:gd name="T1" fmla="*/ T0 w 1413"/>
                            <a:gd name="T2" fmla="+- 0 844 513"/>
                            <a:gd name="T3" fmla="*/ 844 h 346"/>
                            <a:gd name="T4" fmla="+- 0 1849 1849"/>
                            <a:gd name="T5" fmla="*/ T4 w 1413"/>
                            <a:gd name="T6" fmla="+- 0 527 513"/>
                            <a:gd name="T7" fmla="*/ 527 h 346"/>
                            <a:gd name="T8" fmla="+- 0 1849 1849"/>
                            <a:gd name="T9" fmla="*/ T8 w 1413"/>
                            <a:gd name="T10" fmla="+- 0 517 513"/>
                            <a:gd name="T11" fmla="*/ 517 h 346"/>
                            <a:gd name="T12" fmla="+- 0 1853 1849"/>
                            <a:gd name="T13" fmla="*/ T12 w 1413"/>
                            <a:gd name="T14" fmla="+- 0 513 513"/>
                            <a:gd name="T15" fmla="*/ 513 h 346"/>
                            <a:gd name="T16" fmla="+- 0 1863 1849"/>
                            <a:gd name="T17" fmla="*/ T16 w 1413"/>
                            <a:gd name="T18" fmla="+- 0 513 513"/>
                            <a:gd name="T19" fmla="*/ 513 h 346"/>
                            <a:gd name="T20" fmla="+- 0 3247 1849"/>
                            <a:gd name="T21" fmla="*/ T20 w 1413"/>
                            <a:gd name="T22" fmla="+- 0 513 513"/>
                            <a:gd name="T23" fmla="*/ 513 h 346"/>
                            <a:gd name="T24" fmla="+- 0 3256 1849"/>
                            <a:gd name="T25" fmla="*/ T24 w 1413"/>
                            <a:gd name="T26" fmla="+- 0 513 513"/>
                            <a:gd name="T27" fmla="*/ 513 h 346"/>
                            <a:gd name="T28" fmla="+- 0 3261 1849"/>
                            <a:gd name="T29" fmla="*/ T28 w 1413"/>
                            <a:gd name="T30" fmla="+- 0 517 513"/>
                            <a:gd name="T31" fmla="*/ 517 h 346"/>
                            <a:gd name="T32" fmla="+- 0 3261 1849"/>
                            <a:gd name="T33" fmla="*/ T32 w 1413"/>
                            <a:gd name="T34" fmla="+- 0 527 513"/>
                            <a:gd name="T35" fmla="*/ 527 h 346"/>
                            <a:gd name="T36" fmla="+- 0 3261 1849"/>
                            <a:gd name="T37" fmla="*/ T36 w 1413"/>
                            <a:gd name="T38" fmla="+- 0 844 513"/>
                            <a:gd name="T39" fmla="*/ 844 h 346"/>
                            <a:gd name="T40" fmla="+- 0 3261 1849"/>
                            <a:gd name="T41" fmla="*/ T40 w 1413"/>
                            <a:gd name="T42" fmla="+- 0 854 513"/>
                            <a:gd name="T43" fmla="*/ 854 h 346"/>
                            <a:gd name="T44" fmla="+- 0 3256 1849"/>
                            <a:gd name="T45" fmla="*/ T44 w 1413"/>
                            <a:gd name="T46" fmla="+- 0 859 513"/>
                            <a:gd name="T47" fmla="*/ 859 h 346"/>
                            <a:gd name="T48" fmla="+- 0 3247 1849"/>
                            <a:gd name="T49" fmla="*/ T48 w 1413"/>
                            <a:gd name="T50" fmla="+- 0 859 513"/>
                            <a:gd name="T51" fmla="*/ 859 h 346"/>
                            <a:gd name="T52" fmla="+- 0 1863 1849"/>
                            <a:gd name="T53" fmla="*/ T52 w 1413"/>
                            <a:gd name="T54" fmla="+- 0 859 513"/>
                            <a:gd name="T55" fmla="*/ 859 h 346"/>
                            <a:gd name="T56" fmla="+- 0 1853 1849"/>
                            <a:gd name="T57" fmla="*/ T56 w 1413"/>
                            <a:gd name="T58" fmla="+- 0 859 513"/>
                            <a:gd name="T59" fmla="*/ 859 h 346"/>
                            <a:gd name="T60" fmla="+- 0 1849 1849"/>
                            <a:gd name="T61" fmla="*/ T60 w 1413"/>
                            <a:gd name="T62" fmla="+- 0 854 513"/>
                            <a:gd name="T63" fmla="*/ 854 h 346"/>
                            <a:gd name="T64" fmla="+- 0 1849 1849"/>
                            <a:gd name="T65" fmla="*/ T64 w 1413"/>
                            <a:gd name="T66" fmla="+- 0 844 513"/>
                            <a:gd name="T67" fmla="*/ 84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13" h="346">
                              <a:moveTo>
                                <a:pt x="0" y="331"/>
                              </a:moveTo>
                              <a:lnTo>
                                <a:pt x="0" y="14"/>
                              </a:lnTo>
                              <a:lnTo>
                                <a:pt x="0" y="4"/>
                              </a:lnTo>
                              <a:lnTo>
                                <a:pt x="4" y="0"/>
                              </a:lnTo>
                              <a:lnTo>
                                <a:pt x="14" y="0"/>
                              </a:lnTo>
                              <a:lnTo>
                                <a:pt x="1398" y="0"/>
                              </a:lnTo>
                              <a:lnTo>
                                <a:pt x="1407" y="0"/>
                              </a:lnTo>
                              <a:lnTo>
                                <a:pt x="1412" y="4"/>
                              </a:lnTo>
                              <a:lnTo>
                                <a:pt x="1412" y="14"/>
                              </a:lnTo>
                              <a:lnTo>
                                <a:pt x="1412" y="331"/>
                              </a:lnTo>
                              <a:lnTo>
                                <a:pt x="1412" y="341"/>
                              </a:lnTo>
                              <a:lnTo>
                                <a:pt x="1407" y="346"/>
                              </a:lnTo>
                              <a:lnTo>
                                <a:pt x="1398" y="346"/>
                              </a:lnTo>
                              <a:lnTo>
                                <a:pt x="14" y="346"/>
                              </a:lnTo>
                              <a:lnTo>
                                <a:pt x="4"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F43D0" id="Freeform: Shape 2233" o:spid="_x0000_s1026" style="position:absolute;margin-left:92.45pt;margin-top:25.65pt;width:70.65pt;height:17.3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13,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" path="m,331l,14,,4,4,,14,,1398,r9,l1412,4r,10l1412,331r,10l1407,346r-9,l14,346r-10,l,341,,331xe" filled="f" strokecolor="#d2d2d5" strokeweight=".50856mm">
                <v:path arrowok="t" o:connecttype="custom" o:connectlocs="0,535940;0,334645;0,328295;2540,325755;8890,325755;887730,325755;893445,325755;896620,328295;896620,334645;896620,535940;896620,542290;893445,545465;887730,545465;8890,545465;2540,545465;0,542290;0,535940" o:connectangles="0,0,0,0,0,0,0,0,0,0,0,0,0,0,0,0,0"/>
                <w10:wrap anchorx="page"/>
              </v:shape>
            </w:pict>
          </mc:Fallback>
        </mc:AlternateContent>
      </w:r>
      <w:r w:rsidRPr="00424B37">
        <w:rPr>
          <w:noProof/>
          <w:position w:val="-3"/>
        </w:rPr>
        <w:drawing>
          <wp:inline distT="0" distB="0" distL="0" distR="0" wp14:anchorId="1F18326F" wp14:editId="7E53832B">
            <wp:extent cx="164770" cy="155616"/>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8"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3"/>
        </w:rPr>
        <w:t>Oklahoma</w:t>
      </w:r>
      <w:r w:rsidRPr="00424B37">
        <w:rPr>
          <w:noProof/>
          <w:spacing w:val="-3"/>
          <w:position w:val="1"/>
        </w:rPr>
        <w:drawing>
          <wp:inline distT="0" distB="0" distL="0" distR="0" wp14:anchorId="64DC0753" wp14:editId="6811DAFC">
            <wp:extent cx="164770" cy="164770"/>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7" cstate="print"/>
                    <a:stretch>
                      <a:fillRect/>
                    </a:stretch>
                  </pic:blipFill>
                  <pic:spPr>
                    <a:xfrm>
                      <a:off x="0" y="0"/>
                      <a:ext cx="164770" cy="164770"/>
                    </a:xfrm>
                    <a:prstGeom prst="rect">
                      <a:avLst/>
                    </a:prstGeom>
                  </pic:spPr>
                </pic:pic>
              </a:graphicData>
            </a:graphic>
          </wp:inline>
        </w:drawing>
      </w:r>
      <w:r w:rsidRPr="00424B37">
        <w:rPr>
          <w:spacing w:val="-3"/>
        </w:rPr>
        <w:t xml:space="preserve"> </w:t>
      </w:r>
      <w:r w:rsidRPr="00424B37">
        <w:t>Other</w:t>
      </w:r>
    </w:p>
    <w:p w14:paraId="5F07F619" w14:textId="77777777" w:rsidR="000344CE" w:rsidRPr="00424B37" w:rsidRDefault="000344CE" w:rsidP="000344CE">
      <w:pPr>
        <w:pStyle w:val="BodyText"/>
        <w:rPr>
          <w:sz w:val="20"/>
        </w:rPr>
      </w:pPr>
    </w:p>
    <w:p w14:paraId="4F78FE30" w14:textId="77777777" w:rsidR="000344CE" w:rsidRPr="00424B37" w:rsidRDefault="000344CE" w:rsidP="000344CE">
      <w:pPr>
        <w:pStyle w:val="BodyText"/>
        <w:spacing w:before="8"/>
        <w:rPr>
          <w:sz w:val="29"/>
        </w:rPr>
      </w:pPr>
    </w:p>
    <w:p w14:paraId="6FBC60DC" w14:textId="77777777" w:rsidR="000344CE" w:rsidRPr="00424B37" w:rsidRDefault="000344CE" w:rsidP="000344CE">
      <w:pPr>
        <w:rPr>
          <w:sz w:val="26"/>
          <w:szCs w:val="26"/>
        </w:rPr>
      </w:pPr>
      <w:r w:rsidRPr="00424B37">
        <w:rPr>
          <w:sz w:val="26"/>
          <w:szCs w:val="26"/>
        </w:rPr>
        <w:t>In what county is your operation primarily located?</w:t>
      </w:r>
    </w:p>
    <w:p w14:paraId="28DCC791"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79072" behindDoc="1" locked="0" layoutInCell="1" allowOverlap="1" wp14:anchorId="100ADB9A" wp14:editId="0B97658F">
                <wp:simplePos x="0" y="0"/>
                <wp:positionH relativeFrom="page">
                  <wp:posOffset>514985</wp:posOffset>
                </wp:positionH>
                <wp:positionV relativeFrom="paragraph">
                  <wp:posOffset>203200</wp:posOffset>
                </wp:positionV>
                <wp:extent cx="1840230" cy="219710"/>
                <wp:effectExtent l="10160" t="11430" r="16510" b="16510"/>
                <wp:wrapTopAndBottom/>
                <wp:docPr id="2232" name="Freeform: Shape 2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2 320"/>
                            <a:gd name="T3" fmla="*/ 652 h 346"/>
                            <a:gd name="T4" fmla="+- 0 811 811"/>
                            <a:gd name="T5" fmla="*/ T4 w 2898"/>
                            <a:gd name="T6" fmla="+- 0 335 320"/>
                            <a:gd name="T7" fmla="*/ 335 h 346"/>
                            <a:gd name="T8" fmla="+- 0 811 811"/>
                            <a:gd name="T9" fmla="*/ T8 w 2898"/>
                            <a:gd name="T10" fmla="+- 0 325 320"/>
                            <a:gd name="T11" fmla="*/ 325 h 346"/>
                            <a:gd name="T12" fmla="+- 0 815 811"/>
                            <a:gd name="T13" fmla="*/ T12 w 2898"/>
                            <a:gd name="T14" fmla="+- 0 320 320"/>
                            <a:gd name="T15" fmla="*/ 320 h 346"/>
                            <a:gd name="T16" fmla="+- 0 825 811"/>
                            <a:gd name="T17" fmla="*/ T16 w 2898"/>
                            <a:gd name="T18" fmla="+- 0 320 320"/>
                            <a:gd name="T19" fmla="*/ 320 h 346"/>
                            <a:gd name="T20" fmla="+- 0 3694 811"/>
                            <a:gd name="T21" fmla="*/ T20 w 2898"/>
                            <a:gd name="T22" fmla="+- 0 320 320"/>
                            <a:gd name="T23" fmla="*/ 320 h 346"/>
                            <a:gd name="T24" fmla="+- 0 3703 811"/>
                            <a:gd name="T25" fmla="*/ T24 w 2898"/>
                            <a:gd name="T26" fmla="+- 0 320 320"/>
                            <a:gd name="T27" fmla="*/ 320 h 346"/>
                            <a:gd name="T28" fmla="+- 0 3708 811"/>
                            <a:gd name="T29" fmla="*/ T28 w 2898"/>
                            <a:gd name="T30" fmla="+- 0 325 320"/>
                            <a:gd name="T31" fmla="*/ 325 h 346"/>
                            <a:gd name="T32" fmla="+- 0 3708 811"/>
                            <a:gd name="T33" fmla="*/ T32 w 2898"/>
                            <a:gd name="T34" fmla="+- 0 335 320"/>
                            <a:gd name="T35" fmla="*/ 335 h 346"/>
                            <a:gd name="T36" fmla="+- 0 3708 811"/>
                            <a:gd name="T37" fmla="*/ T36 w 2898"/>
                            <a:gd name="T38" fmla="+- 0 652 320"/>
                            <a:gd name="T39" fmla="*/ 652 h 346"/>
                            <a:gd name="T40" fmla="+- 0 3708 811"/>
                            <a:gd name="T41" fmla="*/ T40 w 2898"/>
                            <a:gd name="T42" fmla="+- 0 662 320"/>
                            <a:gd name="T43" fmla="*/ 662 h 346"/>
                            <a:gd name="T44" fmla="+- 0 3703 811"/>
                            <a:gd name="T45" fmla="*/ T44 w 2898"/>
                            <a:gd name="T46" fmla="+- 0 666 320"/>
                            <a:gd name="T47" fmla="*/ 666 h 346"/>
                            <a:gd name="T48" fmla="+- 0 3694 811"/>
                            <a:gd name="T49" fmla="*/ T48 w 2898"/>
                            <a:gd name="T50" fmla="+- 0 666 320"/>
                            <a:gd name="T51" fmla="*/ 666 h 346"/>
                            <a:gd name="T52" fmla="+- 0 825 811"/>
                            <a:gd name="T53" fmla="*/ T52 w 2898"/>
                            <a:gd name="T54" fmla="+- 0 666 320"/>
                            <a:gd name="T55" fmla="*/ 666 h 346"/>
                            <a:gd name="T56" fmla="+- 0 815 811"/>
                            <a:gd name="T57" fmla="*/ T56 w 2898"/>
                            <a:gd name="T58" fmla="+- 0 666 320"/>
                            <a:gd name="T59" fmla="*/ 666 h 346"/>
                            <a:gd name="T60" fmla="+- 0 811 811"/>
                            <a:gd name="T61" fmla="*/ T60 w 2898"/>
                            <a:gd name="T62" fmla="+- 0 662 320"/>
                            <a:gd name="T63" fmla="*/ 662 h 346"/>
                            <a:gd name="T64" fmla="+- 0 811 811"/>
                            <a:gd name="T65" fmla="*/ T64 w 2898"/>
                            <a:gd name="T66" fmla="+- 0 652 320"/>
                            <a:gd name="T67" fmla="*/ 6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98" h="346">
                              <a:moveTo>
                                <a:pt x="0" y="332"/>
                              </a:moveTo>
                              <a:lnTo>
                                <a:pt x="0" y="15"/>
                              </a:lnTo>
                              <a:lnTo>
                                <a:pt x="0" y="5"/>
                              </a:lnTo>
                              <a:lnTo>
                                <a:pt x="4" y="0"/>
                              </a:lnTo>
                              <a:lnTo>
                                <a:pt x="14" y="0"/>
                              </a:lnTo>
                              <a:lnTo>
                                <a:pt x="2883" y="0"/>
                              </a:lnTo>
                              <a:lnTo>
                                <a:pt x="2892" y="0"/>
                              </a:lnTo>
                              <a:lnTo>
                                <a:pt x="2897" y="5"/>
                              </a:lnTo>
                              <a:lnTo>
                                <a:pt x="2897" y="15"/>
                              </a:lnTo>
                              <a:lnTo>
                                <a:pt x="2897" y="332"/>
                              </a:lnTo>
                              <a:lnTo>
                                <a:pt x="2897" y="342"/>
                              </a:lnTo>
                              <a:lnTo>
                                <a:pt x="2892" y="346"/>
                              </a:lnTo>
                              <a:lnTo>
                                <a:pt x="2883" y="346"/>
                              </a:lnTo>
                              <a:lnTo>
                                <a:pt x="14" y="346"/>
                              </a:lnTo>
                              <a:lnTo>
                                <a:pt x="4" y="346"/>
                              </a:lnTo>
                              <a:lnTo>
                                <a:pt x="0" y="342"/>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9231C" id="Freeform: Shape 2232" o:spid="_x0000_s1026" style="position:absolute;margin-left:40.55pt;margin-top:16pt;width:144.9pt;height:17.3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" path="m,332l,15,,5,4,,14,,2883,r9,l2897,5r,10l2897,332r,10l2892,346r-9,l14,346r-10,l,342,,332xe" filled="f" strokecolor="#d2d2d5" strokeweight=".50856mm">
                <v:path arrowok="t" o:connecttype="custom" o:connectlocs="0,414020;0,212725;0,206375;2540,203200;8890,203200;1830705,203200;1836420,203200;1839595,206375;1839595,212725;1839595,414020;1839595,420370;1836420,422910;1830705,422910;8890,422910;2540,422910;0,420370;0,414020" o:connectangles="0,0,0,0,0,0,0,0,0,0,0,0,0,0,0,0,0"/>
                <w10:wrap type="topAndBottom" anchorx="page"/>
              </v:shape>
            </w:pict>
          </mc:Fallback>
        </mc:AlternateContent>
      </w:r>
    </w:p>
    <w:p w14:paraId="38E0D207" w14:textId="77777777" w:rsidR="000344CE" w:rsidRPr="00424B37" w:rsidRDefault="000344CE" w:rsidP="000344CE">
      <w:pPr>
        <w:pStyle w:val="BodyText"/>
        <w:rPr>
          <w:sz w:val="28"/>
        </w:rPr>
      </w:pPr>
    </w:p>
    <w:p w14:paraId="23E633E8" w14:textId="77777777" w:rsidR="000344CE" w:rsidRPr="00424B37" w:rsidRDefault="000344CE" w:rsidP="000344CE">
      <w:pPr>
        <w:pStyle w:val="BodyText"/>
        <w:spacing w:before="2"/>
        <w:rPr>
          <w:sz w:val="27"/>
        </w:rPr>
      </w:pPr>
    </w:p>
    <w:p w14:paraId="51620B32" w14:textId="77777777" w:rsidR="000344CE" w:rsidRPr="00424B37" w:rsidRDefault="000344CE" w:rsidP="000344CE">
      <w:pPr>
        <w:ind w:left="116"/>
        <w:rPr>
          <w:sz w:val="26"/>
        </w:rPr>
      </w:pPr>
      <w:r w:rsidRPr="00424B37">
        <w:rPr>
          <w:sz w:val="26"/>
        </w:rPr>
        <w:t>In 2016, how many stockers did you purchase?</w:t>
      </w:r>
    </w:p>
    <w:p w14:paraId="395454AE"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80096" behindDoc="1" locked="0" layoutInCell="1" allowOverlap="1" wp14:anchorId="4A1FE4C8" wp14:editId="4498B196">
                <wp:simplePos x="0" y="0"/>
                <wp:positionH relativeFrom="page">
                  <wp:posOffset>514985</wp:posOffset>
                </wp:positionH>
                <wp:positionV relativeFrom="paragraph">
                  <wp:posOffset>203200</wp:posOffset>
                </wp:positionV>
                <wp:extent cx="1840230" cy="219710"/>
                <wp:effectExtent l="10160" t="17145" r="16510" b="10795"/>
                <wp:wrapTopAndBottom/>
                <wp:docPr id="2231" name="Freeform: Shape 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2 320"/>
                            <a:gd name="T3" fmla="*/ 652 h 346"/>
                            <a:gd name="T4" fmla="+- 0 811 811"/>
                            <a:gd name="T5" fmla="*/ T4 w 2898"/>
                            <a:gd name="T6" fmla="+- 0 334 320"/>
                            <a:gd name="T7" fmla="*/ 334 h 346"/>
                            <a:gd name="T8" fmla="+- 0 811 811"/>
                            <a:gd name="T9" fmla="*/ T8 w 2898"/>
                            <a:gd name="T10" fmla="+- 0 325 320"/>
                            <a:gd name="T11" fmla="*/ 325 h 346"/>
                            <a:gd name="T12" fmla="+- 0 815 811"/>
                            <a:gd name="T13" fmla="*/ T12 w 2898"/>
                            <a:gd name="T14" fmla="+- 0 320 320"/>
                            <a:gd name="T15" fmla="*/ 320 h 346"/>
                            <a:gd name="T16" fmla="+- 0 825 811"/>
                            <a:gd name="T17" fmla="*/ T16 w 2898"/>
                            <a:gd name="T18" fmla="+- 0 320 320"/>
                            <a:gd name="T19" fmla="*/ 320 h 346"/>
                            <a:gd name="T20" fmla="+- 0 3694 811"/>
                            <a:gd name="T21" fmla="*/ T20 w 2898"/>
                            <a:gd name="T22" fmla="+- 0 320 320"/>
                            <a:gd name="T23" fmla="*/ 320 h 346"/>
                            <a:gd name="T24" fmla="+- 0 3703 811"/>
                            <a:gd name="T25" fmla="*/ T24 w 2898"/>
                            <a:gd name="T26" fmla="+- 0 320 320"/>
                            <a:gd name="T27" fmla="*/ 320 h 346"/>
                            <a:gd name="T28" fmla="+- 0 3708 811"/>
                            <a:gd name="T29" fmla="*/ T28 w 2898"/>
                            <a:gd name="T30" fmla="+- 0 325 320"/>
                            <a:gd name="T31" fmla="*/ 325 h 346"/>
                            <a:gd name="T32" fmla="+- 0 3708 811"/>
                            <a:gd name="T33" fmla="*/ T32 w 2898"/>
                            <a:gd name="T34" fmla="+- 0 334 320"/>
                            <a:gd name="T35" fmla="*/ 334 h 346"/>
                            <a:gd name="T36" fmla="+- 0 3708 811"/>
                            <a:gd name="T37" fmla="*/ T36 w 2898"/>
                            <a:gd name="T38" fmla="+- 0 652 320"/>
                            <a:gd name="T39" fmla="*/ 652 h 346"/>
                            <a:gd name="T40" fmla="+- 0 3708 811"/>
                            <a:gd name="T41" fmla="*/ T40 w 2898"/>
                            <a:gd name="T42" fmla="+- 0 661 320"/>
                            <a:gd name="T43" fmla="*/ 661 h 346"/>
                            <a:gd name="T44" fmla="+- 0 3703 811"/>
                            <a:gd name="T45" fmla="*/ T44 w 2898"/>
                            <a:gd name="T46" fmla="+- 0 666 320"/>
                            <a:gd name="T47" fmla="*/ 666 h 346"/>
                            <a:gd name="T48" fmla="+- 0 3694 811"/>
                            <a:gd name="T49" fmla="*/ T48 w 2898"/>
                            <a:gd name="T50" fmla="+- 0 666 320"/>
                            <a:gd name="T51" fmla="*/ 666 h 346"/>
                            <a:gd name="T52" fmla="+- 0 825 811"/>
                            <a:gd name="T53" fmla="*/ T52 w 2898"/>
                            <a:gd name="T54" fmla="+- 0 666 320"/>
                            <a:gd name="T55" fmla="*/ 666 h 346"/>
                            <a:gd name="T56" fmla="+- 0 815 811"/>
                            <a:gd name="T57" fmla="*/ T56 w 2898"/>
                            <a:gd name="T58" fmla="+- 0 666 320"/>
                            <a:gd name="T59" fmla="*/ 666 h 346"/>
                            <a:gd name="T60" fmla="+- 0 811 811"/>
                            <a:gd name="T61" fmla="*/ T60 w 2898"/>
                            <a:gd name="T62" fmla="+- 0 661 320"/>
                            <a:gd name="T63" fmla="*/ 661 h 346"/>
                            <a:gd name="T64" fmla="+- 0 811 811"/>
                            <a:gd name="T65" fmla="*/ T64 w 2898"/>
                            <a:gd name="T66" fmla="+- 0 652 320"/>
                            <a:gd name="T67" fmla="*/ 6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98" h="346">
                              <a:moveTo>
                                <a:pt x="0" y="332"/>
                              </a:moveTo>
                              <a:lnTo>
                                <a:pt x="0" y="14"/>
                              </a:lnTo>
                              <a:lnTo>
                                <a:pt x="0" y="5"/>
                              </a:lnTo>
                              <a:lnTo>
                                <a:pt x="4" y="0"/>
                              </a:lnTo>
                              <a:lnTo>
                                <a:pt x="14" y="0"/>
                              </a:lnTo>
                              <a:lnTo>
                                <a:pt x="2883" y="0"/>
                              </a:lnTo>
                              <a:lnTo>
                                <a:pt x="2892" y="0"/>
                              </a:lnTo>
                              <a:lnTo>
                                <a:pt x="2897" y="5"/>
                              </a:lnTo>
                              <a:lnTo>
                                <a:pt x="2897" y="14"/>
                              </a:lnTo>
                              <a:lnTo>
                                <a:pt x="2897" y="332"/>
                              </a:lnTo>
                              <a:lnTo>
                                <a:pt x="2897" y="341"/>
                              </a:lnTo>
                              <a:lnTo>
                                <a:pt x="2892" y="346"/>
                              </a:lnTo>
                              <a:lnTo>
                                <a:pt x="2883" y="346"/>
                              </a:lnTo>
                              <a:lnTo>
                                <a:pt x="14" y="346"/>
                              </a:lnTo>
                              <a:lnTo>
                                <a:pt x="4"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B387D" id="Freeform: Shape 2231" o:spid="_x0000_s1026" style="position:absolute;margin-left:40.55pt;margin-top:16pt;width:144.9pt;height:17.3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" path="m,332l,14,,5,4,,14,,2883,r9,l2897,5r,9l2897,332r,9l2892,346r-9,l14,346r-10,l,341r,-9xe" filled="f" strokecolor="#d2d2d5" strokeweight=".50856mm">
                <v:path arrowok="t" o:connecttype="custom" o:connectlocs="0,414020;0,212090;0,206375;2540,203200;8890,203200;1830705,203200;1836420,203200;1839595,206375;1839595,212090;1839595,414020;1839595,419735;1836420,422910;1830705,422910;8890,422910;2540,422910;0,419735;0,414020" o:connectangles="0,0,0,0,0,0,0,0,0,0,0,0,0,0,0,0,0"/>
                <w10:wrap type="topAndBottom" anchorx="page"/>
              </v:shape>
            </w:pict>
          </mc:Fallback>
        </mc:AlternateContent>
      </w:r>
    </w:p>
    <w:p w14:paraId="7341770B" w14:textId="77777777" w:rsidR="000344CE" w:rsidRPr="00424B37" w:rsidRDefault="000344CE" w:rsidP="000344CE">
      <w:pPr>
        <w:pStyle w:val="BodyText"/>
        <w:rPr>
          <w:sz w:val="28"/>
        </w:rPr>
      </w:pPr>
    </w:p>
    <w:p w14:paraId="3180C70D" w14:textId="77777777" w:rsidR="000344CE" w:rsidRPr="00424B37" w:rsidRDefault="000344CE" w:rsidP="000344CE">
      <w:pPr>
        <w:pStyle w:val="BodyText"/>
        <w:spacing w:before="2"/>
        <w:rPr>
          <w:sz w:val="27"/>
        </w:rPr>
      </w:pPr>
    </w:p>
    <w:p w14:paraId="3461007C" w14:textId="77777777" w:rsidR="000344CE" w:rsidRPr="00424B37" w:rsidRDefault="000344CE" w:rsidP="000344CE">
      <w:pPr>
        <w:ind w:left="116"/>
        <w:rPr>
          <w:sz w:val="26"/>
        </w:rPr>
      </w:pPr>
      <w:r w:rsidRPr="00424B37">
        <w:rPr>
          <w:sz w:val="26"/>
        </w:rPr>
        <w:t>At the end of July 2017, how many bulls, cows, and calves were in your herd?</w:t>
      </w:r>
    </w:p>
    <w:p w14:paraId="085C68D2" w14:textId="77777777" w:rsidR="000344CE" w:rsidRPr="00424B37" w:rsidRDefault="000344CE" w:rsidP="000344CE">
      <w:pPr>
        <w:spacing w:before="90"/>
        <w:ind w:left="116"/>
        <w:rPr>
          <w:sz w:val="26"/>
        </w:rPr>
      </w:pPr>
      <w:r w:rsidRPr="00424B37">
        <w:rPr>
          <w:sz w:val="26"/>
        </w:rPr>
        <w:t>(If you manage herds separately on different pastures, please aggregate all herds here.)</w:t>
      </w:r>
    </w:p>
    <w:p w14:paraId="5C2DF69C" w14:textId="77777777" w:rsidR="000344CE" w:rsidRPr="00424B37" w:rsidRDefault="000344CE" w:rsidP="000344CE">
      <w:pPr>
        <w:rPr>
          <w:sz w:val="26"/>
        </w:rPr>
        <w:sectPr w:rsidR="000344CE" w:rsidRPr="00424B37" w:rsidSect="00A21BEF">
          <w:footerReference w:type="default" r:id="rId20"/>
          <w:pgSz w:w="12240" w:h="15840"/>
          <w:pgMar w:top="518" w:right="677" w:bottom="475" w:left="677" w:header="274" w:footer="285" w:gutter="0"/>
          <w:cols w:space="720"/>
        </w:sectPr>
      </w:pPr>
    </w:p>
    <w:p w14:paraId="6A5AB2F5" w14:textId="77777777" w:rsidR="000344CE" w:rsidRPr="00424B37" w:rsidRDefault="000344CE" w:rsidP="000344CE">
      <w:pPr>
        <w:pStyle w:val="BodyText"/>
        <w:spacing w:before="10"/>
        <w:rPr>
          <w:sz w:val="8"/>
        </w:rPr>
      </w:pPr>
    </w:p>
    <w:p w14:paraId="34905D9C" w14:textId="77777777" w:rsidR="000344CE" w:rsidRPr="00424B37" w:rsidRDefault="000344CE" w:rsidP="000344CE">
      <w:pPr>
        <w:pStyle w:val="BodyText"/>
        <w:spacing w:before="35" w:line="460" w:lineRule="auto"/>
        <w:ind w:left="116" w:right="9658"/>
        <w:jc w:val="both"/>
      </w:pPr>
      <w:r w:rsidRPr="00424B37">
        <w:rPr>
          <w:noProof/>
        </w:rPr>
        <mc:AlternateContent>
          <mc:Choice Requires="wps">
            <w:drawing>
              <wp:anchor distT="0" distB="0" distL="114300" distR="114300" simplePos="0" relativeHeight="251769856" behindDoc="1" locked="0" layoutInCell="1" allowOverlap="1" wp14:anchorId="30E194AB" wp14:editId="59114168">
                <wp:simplePos x="0" y="0"/>
                <wp:positionH relativeFrom="page">
                  <wp:posOffset>1127760</wp:posOffset>
                </wp:positionH>
                <wp:positionV relativeFrom="paragraph">
                  <wp:posOffset>49530</wp:posOffset>
                </wp:positionV>
                <wp:extent cx="476250" cy="219710"/>
                <wp:effectExtent l="13335" t="15875" r="15240" b="12065"/>
                <wp:wrapNone/>
                <wp:docPr id="2230" name="Freeform: Shape 2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219710"/>
                        </a:xfrm>
                        <a:custGeom>
                          <a:avLst/>
                          <a:gdLst>
                            <a:gd name="T0" fmla="+- 0 1776 1776"/>
                            <a:gd name="T1" fmla="*/ T0 w 750"/>
                            <a:gd name="T2" fmla="+- 0 410 78"/>
                            <a:gd name="T3" fmla="*/ 410 h 346"/>
                            <a:gd name="T4" fmla="+- 0 1776 1776"/>
                            <a:gd name="T5" fmla="*/ T4 w 750"/>
                            <a:gd name="T6" fmla="+- 0 93 78"/>
                            <a:gd name="T7" fmla="*/ 93 h 346"/>
                            <a:gd name="T8" fmla="+- 0 1776 1776"/>
                            <a:gd name="T9" fmla="*/ T8 w 750"/>
                            <a:gd name="T10" fmla="+- 0 83 78"/>
                            <a:gd name="T11" fmla="*/ 83 h 346"/>
                            <a:gd name="T12" fmla="+- 0 1781 1776"/>
                            <a:gd name="T13" fmla="*/ T12 w 750"/>
                            <a:gd name="T14" fmla="+- 0 78 78"/>
                            <a:gd name="T15" fmla="*/ 78 h 346"/>
                            <a:gd name="T16" fmla="+- 0 1791 1776"/>
                            <a:gd name="T17" fmla="*/ T16 w 750"/>
                            <a:gd name="T18" fmla="+- 0 78 78"/>
                            <a:gd name="T19" fmla="*/ 78 h 346"/>
                            <a:gd name="T20" fmla="+- 0 2512 1776"/>
                            <a:gd name="T21" fmla="*/ T20 w 750"/>
                            <a:gd name="T22" fmla="+- 0 78 78"/>
                            <a:gd name="T23" fmla="*/ 78 h 346"/>
                            <a:gd name="T24" fmla="+- 0 2521 1776"/>
                            <a:gd name="T25" fmla="*/ T24 w 750"/>
                            <a:gd name="T26" fmla="+- 0 78 78"/>
                            <a:gd name="T27" fmla="*/ 78 h 346"/>
                            <a:gd name="T28" fmla="+- 0 2526 1776"/>
                            <a:gd name="T29" fmla="*/ T28 w 750"/>
                            <a:gd name="T30" fmla="+- 0 83 78"/>
                            <a:gd name="T31" fmla="*/ 83 h 346"/>
                            <a:gd name="T32" fmla="+- 0 2526 1776"/>
                            <a:gd name="T33" fmla="*/ T32 w 750"/>
                            <a:gd name="T34" fmla="+- 0 93 78"/>
                            <a:gd name="T35" fmla="*/ 93 h 346"/>
                            <a:gd name="T36" fmla="+- 0 2526 1776"/>
                            <a:gd name="T37" fmla="*/ T36 w 750"/>
                            <a:gd name="T38" fmla="+- 0 410 78"/>
                            <a:gd name="T39" fmla="*/ 410 h 346"/>
                            <a:gd name="T40" fmla="+- 0 2526 1776"/>
                            <a:gd name="T41" fmla="*/ T40 w 750"/>
                            <a:gd name="T42" fmla="+- 0 419 78"/>
                            <a:gd name="T43" fmla="*/ 419 h 346"/>
                            <a:gd name="T44" fmla="+- 0 2521 1776"/>
                            <a:gd name="T45" fmla="*/ T44 w 750"/>
                            <a:gd name="T46" fmla="+- 0 424 78"/>
                            <a:gd name="T47" fmla="*/ 424 h 346"/>
                            <a:gd name="T48" fmla="+- 0 2512 1776"/>
                            <a:gd name="T49" fmla="*/ T48 w 750"/>
                            <a:gd name="T50" fmla="+- 0 424 78"/>
                            <a:gd name="T51" fmla="*/ 424 h 346"/>
                            <a:gd name="T52" fmla="+- 0 1791 1776"/>
                            <a:gd name="T53" fmla="*/ T52 w 750"/>
                            <a:gd name="T54" fmla="+- 0 424 78"/>
                            <a:gd name="T55" fmla="*/ 424 h 346"/>
                            <a:gd name="T56" fmla="+- 0 1781 1776"/>
                            <a:gd name="T57" fmla="*/ T56 w 750"/>
                            <a:gd name="T58" fmla="+- 0 424 78"/>
                            <a:gd name="T59" fmla="*/ 424 h 346"/>
                            <a:gd name="T60" fmla="+- 0 1776 1776"/>
                            <a:gd name="T61" fmla="*/ T60 w 750"/>
                            <a:gd name="T62" fmla="+- 0 419 78"/>
                            <a:gd name="T63" fmla="*/ 419 h 346"/>
                            <a:gd name="T64" fmla="+- 0 1776 1776"/>
                            <a:gd name="T65" fmla="*/ T64 w 750"/>
                            <a:gd name="T66" fmla="+- 0 410 78"/>
                            <a:gd name="T67" fmla="*/ 4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0" h="346">
                              <a:moveTo>
                                <a:pt x="0" y="332"/>
                              </a:moveTo>
                              <a:lnTo>
                                <a:pt x="0" y="15"/>
                              </a:lnTo>
                              <a:lnTo>
                                <a:pt x="0" y="5"/>
                              </a:lnTo>
                              <a:lnTo>
                                <a:pt x="5" y="0"/>
                              </a:lnTo>
                              <a:lnTo>
                                <a:pt x="15" y="0"/>
                              </a:lnTo>
                              <a:lnTo>
                                <a:pt x="736" y="0"/>
                              </a:lnTo>
                              <a:lnTo>
                                <a:pt x="745" y="0"/>
                              </a:lnTo>
                              <a:lnTo>
                                <a:pt x="750" y="5"/>
                              </a:lnTo>
                              <a:lnTo>
                                <a:pt x="750" y="15"/>
                              </a:lnTo>
                              <a:lnTo>
                                <a:pt x="750" y="332"/>
                              </a:lnTo>
                              <a:lnTo>
                                <a:pt x="750" y="341"/>
                              </a:lnTo>
                              <a:lnTo>
                                <a:pt x="745" y="346"/>
                              </a:lnTo>
                              <a:lnTo>
                                <a:pt x="736" y="346"/>
                              </a:lnTo>
                              <a:lnTo>
                                <a:pt x="15"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5BB7D" id="Freeform: Shape 2230" o:spid="_x0000_s1026" style="position:absolute;margin-left:88.8pt;margin-top:3.9pt;width:37.5pt;height:17.3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" path="m,332l,15,,5,5,,15,,736,r9,l750,5r,10l750,332r,9l745,346r-9,l15,346r-10,l,341r,-9xe" filled="f" strokecolor="#d2d2d5" strokeweight=".50856mm">
                <v:path arrowok="t" o:connecttype="custom" o:connectlocs="0,260350;0,59055;0,52705;3175,49530;9525,49530;467360,49530;473075,49530;476250,52705;476250,59055;476250,260350;476250,266065;473075,269240;467360,269240;9525,269240;3175,269240;0,266065;0,260350" o:connectangles="0,0,0,0,0,0,0,0,0,0,0,0,0,0,0,0,0"/>
                <w10:wrap anchorx="page"/>
              </v:shape>
            </w:pict>
          </mc:Fallback>
        </mc:AlternateContent>
      </w:r>
      <w:r w:rsidRPr="00424B37">
        <w:rPr>
          <w:noProof/>
        </w:rPr>
        <mc:AlternateContent>
          <mc:Choice Requires="wps">
            <w:drawing>
              <wp:anchor distT="0" distB="0" distL="114300" distR="114300" simplePos="0" relativeHeight="251770880" behindDoc="1" locked="0" layoutInCell="1" allowOverlap="1" wp14:anchorId="06071218" wp14:editId="584DD7FE">
                <wp:simplePos x="0" y="0"/>
                <wp:positionH relativeFrom="page">
                  <wp:posOffset>1174115</wp:posOffset>
                </wp:positionH>
                <wp:positionV relativeFrom="paragraph">
                  <wp:posOffset>443230</wp:posOffset>
                </wp:positionV>
                <wp:extent cx="476250" cy="219710"/>
                <wp:effectExtent l="12065" t="9525" r="16510" b="18415"/>
                <wp:wrapNone/>
                <wp:docPr id="2229" name="Freeform: Shape 2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219710"/>
                        </a:xfrm>
                        <a:custGeom>
                          <a:avLst/>
                          <a:gdLst>
                            <a:gd name="T0" fmla="+- 0 1849 1849"/>
                            <a:gd name="T1" fmla="*/ T0 w 750"/>
                            <a:gd name="T2" fmla="+- 0 1030 698"/>
                            <a:gd name="T3" fmla="*/ 1030 h 346"/>
                            <a:gd name="T4" fmla="+- 0 1849 1849"/>
                            <a:gd name="T5" fmla="*/ T4 w 750"/>
                            <a:gd name="T6" fmla="+- 0 713 698"/>
                            <a:gd name="T7" fmla="*/ 713 h 346"/>
                            <a:gd name="T8" fmla="+- 0 1849 1849"/>
                            <a:gd name="T9" fmla="*/ T8 w 750"/>
                            <a:gd name="T10" fmla="+- 0 703 698"/>
                            <a:gd name="T11" fmla="*/ 703 h 346"/>
                            <a:gd name="T12" fmla="+- 0 1853 1849"/>
                            <a:gd name="T13" fmla="*/ T12 w 750"/>
                            <a:gd name="T14" fmla="+- 0 698 698"/>
                            <a:gd name="T15" fmla="*/ 698 h 346"/>
                            <a:gd name="T16" fmla="+- 0 1863 1849"/>
                            <a:gd name="T17" fmla="*/ T16 w 750"/>
                            <a:gd name="T18" fmla="+- 0 698 698"/>
                            <a:gd name="T19" fmla="*/ 698 h 346"/>
                            <a:gd name="T20" fmla="+- 0 2584 1849"/>
                            <a:gd name="T21" fmla="*/ T20 w 750"/>
                            <a:gd name="T22" fmla="+- 0 698 698"/>
                            <a:gd name="T23" fmla="*/ 698 h 346"/>
                            <a:gd name="T24" fmla="+- 0 2593 1849"/>
                            <a:gd name="T25" fmla="*/ T24 w 750"/>
                            <a:gd name="T26" fmla="+- 0 698 698"/>
                            <a:gd name="T27" fmla="*/ 698 h 346"/>
                            <a:gd name="T28" fmla="+- 0 2598 1849"/>
                            <a:gd name="T29" fmla="*/ T28 w 750"/>
                            <a:gd name="T30" fmla="+- 0 703 698"/>
                            <a:gd name="T31" fmla="*/ 703 h 346"/>
                            <a:gd name="T32" fmla="+- 0 2598 1849"/>
                            <a:gd name="T33" fmla="*/ T32 w 750"/>
                            <a:gd name="T34" fmla="+- 0 713 698"/>
                            <a:gd name="T35" fmla="*/ 713 h 346"/>
                            <a:gd name="T36" fmla="+- 0 2598 1849"/>
                            <a:gd name="T37" fmla="*/ T36 w 750"/>
                            <a:gd name="T38" fmla="+- 0 1030 698"/>
                            <a:gd name="T39" fmla="*/ 1030 h 346"/>
                            <a:gd name="T40" fmla="+- 0 2598 1849"/>
                            <a:gd name="T41" fmla="*/ T40 w 750"/>
                            <a:gd name="T42" fmla="+- 0 1039 698"/>
                            <a:gd name="T43" fmla="*/ 1039 h 346"/>
                            <a:gd name="T44" fmla="+- 0 2593 1849"/>
                            <a:gd name="T45" fmla="*/ T44 w 750"/>
                            <a:gd name="T46" fmla="+- 0 1044 698"/>
                            <a:gd name="T47" fmla="*/ 1044 h 346"/>
                            <a:gd name="T48" fmla="+- 0 2584 1849"/>
                            <a:gd name="T49" fmla="*/ T48 w 750"/>
                            <a:gd name="T50" fmla="+- 0 1044 698"/>
                            <a:gd name="T51" fmla="*/ 1044 h 346"/>
                            <a:gd name="T52" fmla="+- 0 1863 1849"/>
                            <a:gd name="T53" fmla="*/ T52 w 750"/>
                            <a:gd name="T54" fmla="+- 0 1044 698"/>
                            <a:gd name="T55" fmla="*/ 1044 h 346"/>
                            <a:gd name="T56" fmla="+- 0 1853 1849"/>
                            <a:gd name="T57" fmla="*/ T56 w 750"/>
                            <a:gd name="T58" fmla="+- 0 1044 698"/>
                            <a:gd name="T59" fmla="*/ 1044 h 346"/>
                            <a:gd name="T60" fmla="+- 0 1849 1849"/>
                            <a:gd name="T61" fmla="*/ T60 w 750"/>
                            <a:gd name="T62" fmla="+- 0 1039 698"/>
                            <a:gd name="T63" fmla="*/ 1039 h 346"/>
                            <a:gd name="T64" fmla="+- 0 1849 1849"/>
                            <a:gd name="T65" fmla="*/ T64 w 750"/>
                            <a:gd name="T66" fmla="+- 0 1030 698"/>
                            <a:gd name="T67" fmla="*/ 103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0" h="346">
                              <a:moveTo>
                                <a:pt x="0" y="332"/>
                              </a:moveTo>
                              <a:lnTo>
                                <a:pt x="0" y="15"/>
                              </a:lnTo>
                              <a:lnTo>
                                <a:pt x="0" y="5"/>
                              </a:lnTo>
                              <a:lnTo>
                                <a:pt x="4" y="0"/>
                              </a:lnTo>
                              <a:lnTo>
                                <a:pt x="14" y="0"/>
                              </a:lnTo>
                              <a:lnTo>
                                <a:pt x="735" y="0"/>
                              </a:lnTo>
                              <a:lnTo>
                                <a:pt x="744" y="0"/>
                              </a:lnTo>
                              <a:lnTo>
                                <a:pt x="749" y="5"/>
                              </a:lnTo>
                              <a:lnTo>
                                <a:pt x="749" y="15"/>
                              </a:lnTo>
                              <a:lnTo>
                                <a:pt x="749" y="332"/>
                              </a:lnTo>
                              <a:lnTo>
                                <a:pt x="749" y="341"/>
                              </a:lnTo>
                              <a:lnTo>
                                <a:pt x="744" y="346"/>
                              </a:lnTo>
                              <a:lnTo>
                                <a:pt x="735" y="346"/>
                              </a:lnTo>
                              <a:lnTo>
                                <a:pt x="14" y="346"/>
                              </a:lnTo>
                              <a:lnTo>
                                <a:pt x="4"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AFCD1" id="Freeform: Shape 2229" o:spid="_x0000_s1026" style="position:absolute;margin-left:92.45pt;margin-top:34.9pt;width:37.5pt;height:17.3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" path="m,332l,15,,5,4,,14,,735,r9,l749,5r,10l749,332r,9l744,346r-9,l14,346r-10,l,341r,-9xe" filled="f" strokecolor="#d2d2d5" strokeweight=".50856mm">
                <v:path arrowok="t" o:connecttype="custom" o:connectlocs="0,654050;0,452755;0,446405;2540,443230;8890,443230;466725,443230;472440,443230;475615,446405;475615,452755;475615,654050;475615,659765;472440,662940;466725,662940;8890,662940;2540,662940;0,659765;0,654050" o:connectangles="0,0,0,0,0,0,0,0,0,0,0,0,0,0,0,0,0"/>
                <w10:wrap anchorx="page"/>
              </v:shape>
            </w:pict>
          </mc:Fallback>
        </mc:AlternateContent>
      </w:r>
      <w:r w:rsidRPr="00424B37">
        <w:rPr>
          <w:noProof/>
        </w:rPr>
        <mc:AlternateContent>
          <mc:Choice Requires="wps">
            <w:drawing>
              <wp:anchor distT="0" distB="0" distL="114300" distR="114300" simplePos="0" relativeHeight="251785216" behindDoc="0" locked="0" layoutInCell="1" allowOverlap="1" wp14:anchorId="3D640ABC" wp14:editId="41FC9182">
                <wp:simplePos x="0" y="0"/>
                <wp:positionH relativeFrom="page">
                  <wp:posOffset>1256030</wp:posOffset>
                </wp:positionH>
                <wp:positionV relativeFrom="paragraph">
                  <wp:posOffset>836930</wp:posOffset>
                </wp:positionV>
                <wp:extent cx="476250" cy="219710"/>
                <wp:effectExtent l="17780" t="12700" r="10795" b="15240"/>
                <wp:wrapNone/>
                <wp:docPr id="2228" name="Freeform: Shape 2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219710"/>
                        </a:xfrm>
                        <a:custGeom>
                          <a:avLst/>
                          <a:gdLst>
                            <a:gd name="T0" fmla="+- 0 1978 1978"/>
                            <a:gd name="T1" fmla="*/ T0 w 750"/>
                            <a:gd name="T2" fmla="+- 0 1650 1318"/>
                            <a:gd name="T3" fmla="*/ 1650 h 346"/>
                            <a:gd name="T4" fmla="+- 0 1978 1978"/>
                            <a:gd name="T5" fmla="*/ T4 w 750"/>
                            <a:gd name="T6" fmla="+- 0 1332 1318"/>
                            <a:gd name="T7" fmla="*/ 1332 h 346"/>
                            <a:gd name="T8" fmla="+- 0 1978 1978"/>
                            <a:gd name="T9" fmla="*/ T8 w 750"/>
                            <a:gd name="T10" fmla="+- 0 1323 1318"/>
                            <a:gd name="T11" fmla="*/ 1323 h 346"/>
                            <a:gd name="T12" fmla="+- 0 1983 1978"/>
                            <a:gd name="T13" fmla="*/ T12 w 750"/>
                            <a:gd name="T14" fmla="+- 0 1318 1318"/>
                            <a:gd name="T15" fmla="*/ 1318 h 346"/>
                            <a:gd name="T16" fmla="+- 0 1993 1978"/>
                            <a:gd name="T17" fmla="*/ T16 w 750"/>
                            <a:gd name="T18" fmla="+- 0 1318 1318"/>
                            <a:gd name="T19" fmla="*/ 1318 h 346"/>
                            <a:gd name="T20" fmla="+- 0 2714 1978"/>
                            <a:gd name="T21" fmla="*/ T20 w 750"/>
                            <a:gd name="T22" fmla="+- 0 1318 1318"/>
                            <a:gd name="T23" fmla="*/ 1318 h 346"/>
                            <a:gd name="T24" fmla="+- 0 2723 1978"/>
                            <a:gd name="T25" fmla="*/ T24 w 750"/>
                            <a:gd name="T26" fmla="+- 0 1318 1318"/>
                            <a:gd name="T27" fmla="*/ 1318 h 346"/>
                            <a:gd name="T28" fmla="+- 0 2728 1978"/>
                            <a:gd name="T29" fmla="*/ T28 w 750"/>
                            <a:gd name="T30" fmla="+- 0 1323 1318"/>
                            <a:gd name="T31" fmla="*/ 1323 h 346"/>
                            <a:gd name="T32" fmla="+- 0 2728 1978"/>
                            <a:gd name="T33" fmla="*/ T32 w 750"/>
                            <a:gd name="T34" fmla="+- 0 1332 1318"/>
                            <a:gd name="T35" fmla="*/ 1332 h 346"/>
                            <a:gd name="T36" fmla="+- 0 2728 1978"/>
                            <a:gd name="T37" fmla="*/ T36 w 750"/>
                            <a:gd name="T38" fmla="+- 0 1650 1318"/>
                            <a:gd name="T39" fmla="*/ 1650 h 346"/>
                            <a:gd name="T40" fmla="+- 0 2728 1978"/>
                            <a:gd name="T41" fmla="*/ T40 w 750"/>
                            <a:gd name="T42" fmla="+- 0 1659 1318"/>
                            <a:gd name="T43" fmla="*/ 1659 h 346"/>
                            <a:gd name="T44" fmla="+- 0 2723 1978"/>
                            <a:gd name="T45" fmla="*/ T44 w 750"/>
                            <a:gd name="T46" fmla="+- 0 1664 1318"/>
                            <a:gd name="T47" fmla="*/ 1664 h 346"/>
                            <a:gd name="T48" fmla="+- 0 2714 1978"/>
                            <a:gd name="T49" fmla="*/ T48 w 750"/>
                            <a:gd name="T50" fmla="+- 0 1664 1318"/>
                            <a:gd name="T51" fmla="*/ 1664 h 346"/>
                            <a:gd name="T52" fmla="+- 0 1993 1978"/>
                            <a:gd name="T53" fmla="*/ T52 w 750"/>
                            <a:gd name="T54" fmla="+- 0 1664 1318"/>
                            <a:gd name="T55" fmla="*/ 1664 h 346"/>
                            <a:gd name="T56" fmla="+- 0 1983 1978"/>
                            <a:gd name="T57" fmla="*/ T56 w 750"/>
                            <a:gd name="T58" fmla="+- 0 1664 1318"/>
                            <a:gd name="T59" fmla="*/ 1664 h 346"/>
                            <a:gd name="T60" fmla="+- 0 1978 1978"/>
                            <a:gd name="T61" fmla="*/ T60 w 750"/>
                            <a:gd name="T62" fmla="+- 0 1659 1318"/>
                            <a:gd name="T63" fmla="*/ 1659 h 346"/>
                            <a:gd name="T64" fmla="+- 0 1978 1978"/>
                            <a:gd name="T65" fmla="*/ T64 w 750"/>
                            <a:gd name="T66" fmla="+- 0 1650 1318"/>
                            <a:gd name="T67" fmla="*/ 165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50" h="346">
                              <a:moveTo>
                                <a:pt x="0" y="332"/>
                              </a:moveTo>
                              <a:lnTo>
                                <a:pt x="0" y="14"/>
                              </a:lnTo>
                              <a:lnTo>
                                <a:pt x="0" y="5"/>
                              </a:lnTo>
                              <a:lnTo>
                                <a:pt x="5" y="0"/>
                              </a:lnTo>
                              <a:lnTo>
                                <a:pt x="15" y="0"/>
                              </a:lnTo>
                              <a:lnTo>
                                <a:pt x="736" y="0"/>
                              </a:lnTo>
                              <a:lnTo>
                                <a:pt x="745" y="0"/>
                              </a:lnTo>
                              <a:lnTo>
                                <a:pt x="750" y="5"/>
                              </a:lnTo>
                              <a:lnTo>
                                <a:pt x="750" y="14"/>
                              </a:lnTo>
                              <a:lnTo>
                                <a:pt x="750" y="332"/>
                              </a:lnTo>
                              <a:lnTo>
                                <a:pt x="750" y="341"/>
                              </a:lnTo>
                              <a:lnTo>
                                <a:pt x="745" y="346"/>
                              </a:lnTo>
                              <a:lnTo>
                                <a:pt x="736" y="346"/>
                              </a:lnTo>
                              <a:lnTo>
                                <a:pt x="15"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DEDEB" id="Freeform: Shape 2228" o:spid="_x0000_s1026" style="position:absolute;margin-left:98.9pt;margin-top:65.9pt;width:37.5pt;height:17.3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" path="m,332l,14,,5,5,,15,,736,r9,l750,5r,9l750,332r,9l745,346r-9,l15,346r-10,l,341r,-9xe" filled="f" strokecolor="#d2d2d5" strokeweight=".50856mm">
                <v:path arrowok="t" o:connecttype="custom" o:connectlocs="0,1047750;0,845820;0,840105;3175,836930;9525,836930;467360,836930;473075,836930;476250,840105;476250,845820;476250,1047750;476250,1053465;473075,1056640;467360,1056640;9525,1056640;3175,1056640;0,1053465;0,1047750" o:connectangles="0,0,0,0,0,0,0,0,0,0,0,0,0,0,0,0,0"/>
                <w10:wrap anchorx="page"/>
              </v:shape>
            </w:pict>
          </mc:Fallback>
        </mc:AlternateContent>
      </w:r>
      <w:r w:rsidRPr="00424B37">
        <w:rPr>
          <w:noProof/>
          <w:position w:val="1"/>
        </w:rPr>
        <w:drawing>
          <wp:inline distT="0" distB="0" distL="0" distR="0" wp14:anchorId="1166FF72" wp14:editId="37627C60">
            <wp:extent cx="164770" cy="164770"/>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Bulls </w:t>
      </w:r>
      <w:r w:rsidRPr="00424B37">
        <w:rPr>
          <w:noProof/>
          <w:position w:val="1"/>
        </w:rPr>
        <w:drawing>
          <wp:inline distT="0" distB="0" distL="0" distR="0" wp14:anchorId="584A3F0C" wp14:editId="336196D6">
            <wp:extent cx="164770" cy="164770"/>
            <wp:effectExtent l="0" t="0" r="0" b="0"/>
            <wp:docPr id="2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 xml:space="preserve">Cows </w:t>
      </w:r>
      <w:r w:rsidRPr="00424B37">
        <w:rPr>
          <w:noProof/>
          <w:position w:val="1"/>
        </w:rPr>
        <w:drawing>
          <wp:inline distT="0" distB="0" distL="0" distR="0" wp14:anchorId="41E463A9" wp14:editId="71D03504">
            <wp:extent cx="164770" cy="164770"/>
            <wp:effectExtent l="0" t="0" r="0" b="0"/>
            <wp:docPr id="2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png"/>
                    <pic:cNvPicPr/>
                  </pic:nvPicPr>
                  <pic:blipFill>
                    <a:blip r:embed="rId22"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rPr>
          <w:spacing w:val="-3"/>
        </w:rPr>
        <w:t>Calves</w:t>
      </w:r>
    </w:p>
    <w:p w14:paraId="21640623" w14:textId="77777777" w:rsidR="000344CE" w:rsidRPr="00424B37" w:rsidRDefault="000344CE" w:rsidP="000344CE">
      <w:pPr>
        <w:pStyle w:val="BodyText"/>
        <w:rPr>
          <w:sz w:val="20"/>
        </w:rPr>
      </w:pPr>
    </w:p>
    <w:p w14:paraId="154C25BD" w14:textId="77777777" w:rsidR="000344CE" w:rsidRPr="00424B37" w:rsidRDefault="000344CE" w:rsidP="000344CE">
      <w:pPr>
        <w:pStyle w:val="BodyText"/>
        <w:rPr>
          <w:sz w:val="20"/>
        </w:rPr>
      </w:pPr>
    </w:p>
    <w:p w14:paraId="25507FE8" w14:textId="77777777" w:rsidR="000344CE" w:rsidRPr="00424B37" w:rsidRDefault="000344CE" w:rsidP="000344CE">
      <w:pPr>
        <w:rPr>
          <w:sz w:val="26"/>
          <w:szCs w:val="26"/>
        </w:rPr>
      </w:pPr>
      <w:r w:rsidRPr="00424B37">
        <w:rPr>
          <w:sz w:val="26"/>
          <w:szCs w:val="26"/>
        </w:rPr>
        <w:t>How many cattle did you finish in 2016?</w:t>
      </w:r>
    </w:p>
    <w:p w14:paraId="1C479C42"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84192" behindDoc="1" locked="0" layoutInCell="1" allowOverlap="1" wp14:anchorId="5B8EC680" wp14:editId="0F61F3A5">
                <wp:simplePos x="0" y="0"/>
                <wp:positionH relativeFrom="page">
                  <wp:posOffset>514985</wp:posOffset>
                </wp:positionH>
                <wp:positionV relativeFrom="paragraph">
                  <wp:posOffset>203200</wp:posOffset>
                </wp:positionV>
                <wp:extent cx="695960" cy="219710"/>
                <wp:effectExtent l="10160" t="16510" r="17780" b="11430"/>
                <wp:wrapTopAndBottom/>
                <wp:docPr id="2227" name="Freeform: Shape 2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960" cy="219710"/>
                        </a:xfrm>
                        <a:custGeom>
                          <a:avLst/>
                          <a:gdLst>
                            <a:gd name="T0" fmla="+- 0 811 811"/>
                            <a:gd name="T1" fmla="*/ T0 w 1096"/>
                            <a:gd name="T2" fmla="+- 0 651 320"/>
                            <a:gd name="T3" fmla="*/ 651 h 346"/>
                            <a:gd name="T4" fmla="+- 0 811 811"/>
                            <a:gd name="T5" fmla="*/ T4 w 1096"/>
                            <a:gd name="T6" fmla="+- 0 334 320"/>
                            <a:gd name="T7" fmla="*/ 334 h 346"/>
                            <a:gd name="T8" fmla="+- 0 811 811"/>
                            <a:gd name="T9" fmla="*/ T8 w 1096"/>
                            <a:gd name="T10" fmla="+- 0 324 320"/>
                            <a:gd name="T11" fmla="*/ 324 h 346"/>
                            <a:gd name="T12" fmla="+- 0 815 811"/>
                            <a:gd name="T13" fmla="*/ T12 w 1096"/>
                            <a:gd name="T14" fmla="+- 0 320 320"/>
                            <a:gd name="T15" fmla="*/ 320 h 346"/>
                            <a:gd name="T16" fmla="+- 0 825 811"/>
                            <a:gd name="T17" fmla="*/ T16 w 1096"/>
                            <a:gd name="T18" fmla="+- 0 320 320"/>
                            <a:gd name="T19" fmla="*/ 320 h 346"/>
                            <a:gd name="T20" fmla="+- 0 1892 811"/>
                            <a:gd name="T21" fmla="*/ T20 w 1096"/>
                            <a:gd name="T22" fmla="+- 0 320 320"/>
                            <a:gd name="T23" fmla="*/ 320 h 346"/>
                            <a:gd name="T24" fmla="+- 0 1901 811"/>
                            <a:gd name="T25" fmla="*/ T24 w 1096"/>
                            <a:gd name="T26" fmla="+- 0 320 320"/>
                            <a:gd name="T27" fmla="*/ 320 h 346"/>
                            <a:gd name="T28" fmla="+- 0 1906 811"/>
                            <a:gd name="T29" fmla="*/ T28 w 1096"/>
                            <a:gd name="T30" fmla="+- 0 324 320"/>
                            <a:gd name="T31" fmla="*/ 324 h 346"/>
                            <a:gd name="T32" fmla="+- 0 1906 811"/>
                            <a:gd name="T33" fmla="*/ T32 w 1096"/>
                            <a:gd name="T34" fmla="+- 0 334 320"/>
                            <a:gd name="T35" fmla="*/ 334 h 346"/>
                            <a:gd name="T36" fmla="+- 0 1906 811"/>
                            <a:gd name="T37" fmla="*/ T36 w 1096"/>
                            <a:gd name="T38" fmla="+- 0 651 320"/>
                            <a:gd name="T39" fmla="*/ 651 h 346"/>
                            <a:gd name="T40" fmla="+- 0 1906 811"/>
                            <a:gd name="T41" fmla="*/ T40 w 1096"/>
                            <a:gd name="T42" fmla="+- 0 661 320"/>
                            <a:gd name="T43" fmla="*/ 661 h 346"/>
                            <a:gd name="T44" fmla="+- 0 1901 811"/>
                            <a:gd name="T45" fmla="*/ T44 w 1096"/>
                            <a:gd name="T46" fmla="+- 0 666 320"/>
                            <a:gd name="T47" fmla="*/ 666 h 346"/>
                            <a:gd name="T48" fmla="+- 0 1892 811"/>
                            <a:gd name="T49" fmla="*/ T48 w 1096"/>
                            <a:gd name="T50" fmla="+- 0 666 320"/>
                            <a:gd name="T51" fmla="*/ 666 h 346"/>
                            <a:gd name="T52" fmla="+- 0 825 811"/>
                            <a:gd name="T53" fmla="*/ T52 w 1096"/>
                            <a:gd name="T54" fmla="+- 0 666 320"/>
                            <a:gd name="T55" fmla="*/ 666 h 346"/>
                            <a:gd name="T56" fmla="+- 0 815 811"/>
                            <a:gd name="T57" fmla="*/ T56 w 1096"/>
                            <a:gd name="T58" fmla="+- 0 666 320"/>
                            <a:gd name="T59" fmla="*/ 666 h 346"/>
                            <a:gd name="T60" fmla="+- 0 811 811"/>
                            <a:gd name="T61" fmla="*/ T60 w 1096"/>
                            <a:gd name="T62" fmla="+- 0 661 320"/>
                            <a:gd name="T63" fmla="*/ 661 h 346"/>
                            <a:gd name="T64" fmla="+- 0 811 811"/>
                            <a:gd name="T65" fmla="*/ T64 w 1096"/>
                            <a:gd name="T66" fmla="+- 0 651 320"/>
                            <a:gd name="T67" fmla="*/ 6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96" h="346">
                              <a:moveTo>
                                <a:pt x="0" y="331"/>
                              </a:moveTo>
                              <a:lnTo>
                                <a:pt x="0" y="14"/>
                              </a:lnTo>
                              <a:lnTo>
                                <a:pt x="0" y="4"/>
                              </a:lnTo>
                              <a:lnTo>
                                <a:pt x="4" y="0"/>
                              </a:lnTo>
                              <a:lnTo>
                                <a:pt x="14" y="0"/>
                              </a:lnTo>
                              <a:lnTo>
                                <a:pt x="1081" y="0"/>
                              </a:lnTo>
                              <a:lnTo>
                                <a:pt x="1090" y="0"/>
                              </a:lnTo>
                              <a:lnTo>
                                <a:pt x="1095" y="4"/>
                              </a:lnTo>
                              <a:lnTo>
                                <a:pt x="1095" y="14"/>
                              </a:lnTo>
                              <a:lnTo>
                                <a:pt x="1095" y="331"/>
                              </a:lnTo>
                              <a:lnTo>
                                <a:pt x="1095" y="341"/>
                              </a:lnTo>
                              <a:lnTo>
                                <a:pt x="1090" y="346"/>
                              </a:lnTo>
                              <a:lnTo>
                                <a:pt x="1081" y="346"/>
                              </a:lnTo>
                              <a:lnTo>
                                <a:pt x="14" y="346"/>
                              </a:lnTo>
                              <a:lnTo>
                                <a:pt x="4"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20746" id="Freeform: Shape 2227" o:spid="_x0000_s1026" style="position:absolute;margin-left:40.55pt;margin-top:16pt;width:54.8pt;height:17.3pt;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9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" path="m,331l,14,,4,4,,14,,1081,r9,l1095,4r,10l1095,331r,10l1090,346r-9,l14,346r-10,l,341,,331xe" filled="f" strokecolor="#d2d2d5" strokeweight=".50856mm">
                <v:path arrowok="t" o:connecttype="custom" o:connectlocs="0,413385;0,212090;0,205740;2540,203200;8890,203200;686435,203200;692150,203200;695325,205740;695325,212090;695325,413385;695325,419735;692150,422910;686435,422910;8890,422910;2540,422910;0,419735;0,413385" o:connectangles="0,0,0,0,0,0,0,0,0,0,0,0,0,0,0,0,0"/>
                <w10:wrap type="topAndBottom" anchorx="page"/>
              </v:shape>
            </w:pict>
          </mc:Fallback>
        </mc:AlternateContent>
      </w:r>
    </w:p>
    <w:p w14:paraId="02425391" w14:textId="77777777" w:rsidR="000344CE" w:rsidRPr="00424B37" w:rsidRDefault="000344CE" w:rsidP="000344CE">
      <w:pPr>
        <w:pStyle w:val="BodyText"/>
        <w:rPr>
          <w:sz w:val="28"/>
        </w:rPr>
      </w:pPr>
    </w:p>
    <w:p w14:paraId="458C8F02" w14:textId="77777777" w:rsidR="000344CE" w:rsidRPr="00424B37" w:rsidRDefault="000344CE" w:rsidP="000344CE">
      <w:pPr>
        <w:pStyle w:val="BodyText"/>
        <w:spacing w:before="2"/>
        <w:rPr>
          <w:sz w:val="27"/>
        </w:rPr>
      </w:pPr>
    </w:p>
    <w:p w14:paraId="3C571573" w14:textId="77777777" w:rsidR="000344CE" w:rsidRPr="00424B37" w:rsidRDefault="000344CE" w:rsidP="000344CE">
      <w:pPr>
        <w:ind w:left="116"/>
        <w:rPr>
          <w:b/>
          <w:sz w:val="26"/>
        </w:rPr>
      </w:pPr>
      <w:r w:rsidRPr="00424B37">
        <w:rPr>
          <w:b/>
          <w:sz w:val="26"/>
        </w:rPr>
        <w:t>PRESENCE OF FLIES</w:t>
      </w:r>
    </w:p>
    <w:p w14:paraId="73DE9F76" w14:textId="77777777" w:rsidR="000344CE" w:rsidRPr="00424B37" w:rsidRDefault="000344CE" w:rsidP="000344CE">
      <w:pPr>
        <w:pStyle w:val="BodyText"/>
        <w:spacing w:before="8"/>
        <w:rPr>
          <w:b/>
          <w:sz w:val="41"/>
        </w:rPr>
      </w:pPr>
    </w:p>
    <w:p w14:paraId="3E986508" w14:textId="77777777" w:rsidR="000344CE" w:rsidRPr="00424B37" w:rsidRDefault="000344CE" w:rsidP="000344CE">
      <w:pPr>
        <w:spacing w:line="312" w:lineRule="auto"/>
        <w:ind w:left="116" w:right="1316"/>
        <w:rPr>
          <w:sz w:val="26"/>
        </w:rPr>
      </w:pPr>
      <w:r w:rsidRPr="00424B37">
        <w:rPr>
          <w:sz w:val="26"/>
        </w:rPr>
        <w:t>Please evaluate the intensity of the fly problem at peak fly season on each of these body parts of your cattle.</w:t>
      </w:r>
    </w:p>
    <w:p w14:paraId="7768C4C9" w14:textId="77777777" w:rsidR="000344CE" w:rsidRPr="00424B37" w:rsidRDefault="000344CE" w:rsidP="000344CE">
      <w:pPr>
        <w:spacing w:before="1" w:line="312" w:lineRule="auto"/>
        <w:ind w:left="116"/>
        <w:rPr>
          <w:i/>
          <w:sz w:val="26"/>
        </w:rPr>
      </w:pPr>
      <w:r w:rsidRPr="00424B37">
        <w:rPr>
          <w:i/>
          <w:sz w:val="26"/>
        </w:rPr>
        <w:t>(Consider any flies and assume the pictures represent a steer or cow, depending on your operation type.)</w:t>
      </w:r>
    </w:p>
    <w:p w14:paraId="09524DE8" w14:textId="77777777" w:rsidR="000344CE" w:rsidRPr="00424B37" w:rsidRDefault="000344CE" w:rsidP="000344CE">
      <w:pPr>
        <w:pStyle w:val="BodyText"/>
        <w:spacing w:before="6"/>
        <w:rPr>
          <w:i/>
          <w:sz w:val="14"/>
        </w:rPr>
      </w:pPr>
    </w:p>
    <w:p w14:paraId="35836C90" w14:textId="77777777" w:rsidR="000344CE" w:rsidRPr="00424B37" w:rsidRDefault="000344CE" w:rsidP="000344CE">
      <w:pPr>
        <w:rPr>
          <w:sz w:val="14"/>
        </w:rPr>
        <w:sectPr w:rsidR="000344CE" w:rsidRPr="00424B37" w:rsidSect="00A21BEF">
          <w:footerReference w:type="default" r:id="rId23"/>
          <w:pgSz w:w="12240" w:h="15840"/>
          <w:pgMar w:top="518" w:right="677" w:bottom="475" w:left="677" w:header="274" w:footer="285" w:gutter="0"/>
          <w:cols w:space="720"/>
        </w:sectPr>
      </w:pPr>
    </w:p>
    <w:p w14:paraId="0DE89B65" w14:textId="77777777" w:rsidR="000344CE" w:rsidRPr="00424B37" w:rsidRDefault="000344CE" w:rsidP="000344CE">
      <w:pPr>
        <w:pStyle w:val="BodyText"/>
        <w:spacing w:before="7"/>
        <w:rPr>
          <w:i/>
          <w:sz w:val="30"/>
        </w:rPr>
      </w:pPr>
    </w:p>
    <w:p w14:paraId="2F9E2551" w14:textId="77777777" w:rsidR="000344CE" w:rsidRPr="00424B37" w:rsidRDefault="000344CE" w:rsidP="000344CE">
      <w:pPr>
        <w:pStyle w:val="BodyText"/>
        <w:spacing w:before="1"/>
        <w:jc w:val="right"/>
      </w:pPr>
      <w:r w:rsidRPr="00424B37">
        <w:t>No Problem</w:t>
      </w:r>
    </w:p>
    <w:p w14:paraId="610A7408" w14:textId="77777777" w:rsidR="000344CE" w:rsidRPr="00424B37" w:rsidRDefault="000344CE" w:rsidP="000344CE">
      <w:pPr>
        <w:pStyle w:val="BodyText"/>
        <w:spacing w:before="97" w:line="235" w:lineRule="auto"/>
        <w:ind w:left="492" w:right="-17" w:firstLine="141"/>
      </w:pPr>
      <w:r w:rsidRPr="00424B37">
        <w:br w:type="column"/>
      </w:r>
      <w:r w:rsidRPr="00424B37">
        <w:t>Minor Problem</w:t>
      </w:r>
    </w:p>
    <w:p w14:paraId="69124E6A" w14:textId="77777777" w:rsidR="000344CE" w:rsidRPr="00424B37" w:rsidRDefault="000344CE" w:rsidP="000344CE">
      <w:pPr>
        <w:pStyle w:val="BodyText"/>
        <w:spacing w:before="97" w:line="235" w:lineRule="auto"/>
        <w:ind w:left="679" w:right="-16" w:hanging="58"/>
      </w:pPr>
      <w:r w:rsidRPr="00424B37">
        <w:br w:type="column"/>
      </w:r>
      <w:r w:rsidRPr="00424B37">
        <w:t>Moderate Problem</w:t>
      </w:r>
    </w:p>
    <w:p w14:paraId="7E572DD8" w14:textId="77777777" w:rsidR="000344CE" w:rsidRPr="00424B37" w:rsidRDefault="000344CE" w:rsidP="000344CE">
      <w:pPr>
        <w:pStyle w:val="BodyText"/>
        <w:spacing w:before="97" w:line="235" w:lineRule="auto"/>
        <w:ind w:left="628" w:right="-17" w:firstLine="38"/>
      </w:pPr>
      <w:r w:rsidRPr="00424B37">
        <w:br w:type="column"/>
      </w:r>
      <w:r w:rsidRPr="00424B37">
        <w:t>Serious Problem</w:t>
      </w:r>
    </w:p>
    <w:p w14:paraId="7186A28A" w14:textId="77777777" w:rsidR="000344CE" w:rsidRPr="00424B37" w:rsidRDefault="000344CE" w:rsidP="000344CE">
      <w:pPr>
        <w:pStyle w:val="BodyText"/>
        <w:spacing w:before="97" w:line="235" w:lineRule="auto"/>
        <w:ind w:left="686" w:hanging="212"/>
      </w:pPr>
      <w:r w:rsidRPr="00424B37">
        <w:br w:type="column"/>
      </w:r>
      <w:r w:rsidRPr="00424B37">
        <w:t>Very Intense Problem</w:t>
      </w:r>
    </w:p>
    <w:p w14:paraId="551677B3" w14:textId="77777777" w:rsidR="000344CE" w:rsidRPr="00424B37" w:rsidRDefault="000344CE" w:rsidP="000344CE">
      <w:pPr>
        <w:spacing w:line="235" w:lineRule="auto"/>
        <w:sectPr w:rsidR="000344CE" w:rsidRPr="00424B37" w:rsidSect="00A21BEF">
          <w:type w:val="continuous"/>
          <w:pgSz w:w="12240" w:h="15840"/>
          <w:pgMar w:top="518" w:right="677" w:bottom="475" w:left="677" w:header="720" w:footer="720" w:gutter="0"/>
          <w:cols w:num="5" w:space="720" w:equalWidth="0">
            <w:col w:w="4282" w:space="40"/>
            <w:col w:w="1352" w:space="39"/>
            <w:col w:w="1597" w:space="40"/>
            <w:col w:w="1488" w:space="39"/>
            <w:col w:w="2009"/>
          </w:cols>
        </w:sectPr>
      </w:pPr>
    </w:p>
    <w:p w14:paraId="59FAF9B3" w14:textId="77777777" w:rsidR="000344CE" w:rsidRPr="00424B37" w:rsidRDefault="000344CE" w:rsidP="000344CE">
      <w:pPr>
        <w:pStyle w:val="BodyText"/>
        <w:spacing w:before="3"/>
        <w:rPr>
          <w:sz w:val="13"/>
        </w:rPr>
      </w:pPr>
    </w:p>
    <w:p w14:paraId="0C4A228B" w14:textId="77777777" w:rsidR="000344CE" w:rsidRPr="00424B37" w:rsidRDefault="000344CE" w:rsidP="000344CE">
      <w:pPr>
        <w:tabs>
          <w:tab w:val="left" w:pos="3547"/>
          <w:tab w:val="left" w:pos="5118"/>
          <w:tab w:val="left" w:pos="6689"/>
          <w:tab w:val="left" w:pos="8275"/>
          <w:tab w:val="left" w:pos="9861"/>
        </w:tabs>
        <w:ind w:left="188"/>
        <w:rPr>
          <w:sz w:val="20"/>
        </w:rPr>
      </w:pPr>
      <w:r w:rsidRPr="00424B37">
        <w:rPr>
          <w:noProof/>
          <w:sz w:val="20"/>
        </w:rPr>
        <w:drawing>
          <wp:inline distT="0" distB="0" distL="0" distR="0" wp14:anchorId="3BCCBDEF" wp14:editId="389F4E1F">
            <wp:extent cx="1188719" cy="850391"/>
            <wp:effectExtent l="0" t="0" r="0" b="0"/>
            <wp:docPr id="3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jpeg"/>
                    <pic:cNvPicPr/>
                  </pic:nvPicPr>
                  <pic:blipFill>
                    <a:blip r:embed="rId24" cstate="print"/>
                    <a:stretch>
                      <a:fillRect/>
                    </a:stretch>
                  </pic:blipFill>
                  <pic:spPr>
                    <a:xfrm>
                      <a:off x="0" y="0"/>
                      <a:ext cx="1188719" cy="850391"/>
                    </a:xfrm>
                    <a:prstGeom prst="rect">
                      <a:avLst/>
                    </a:prstGeom>
                  </pic:spPr>
                </pic:pic>
              </a:graphicData>
            </a:graphic>
          </wp:inline>
        </w:drawing>
      </w:r>
      <w:r w:rsidRPr="00424B37">
        <w:rPr>
          <w:sz w:val="20"/>
        </w:rPr>
        <w:tab/>
      </w:r>
      <w:r w:rsidRPr="00424B37">
        <w:rPr>
          <w:noProof/>
          <w:position w:val="56"/>
          <w:sz w:val="20"/>
        </w:rPr>
        <w:drawing>
          <wp:inline distT="0" distB="0" distL="0" distR="0" wp14:anchorId="5284BC00" wp14:editId="492D2371">
            <wp:extent cx="157162" cy="157162"/>
            <wp:effectExtent l="0" t="0" r="0" b="0"/>
            <wp:docPr id="3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png"/>
                    <pic:cNvPicPr/>
                  </pic:nvPicPr>
                  <pic:blipFill>
                    <a:blip r:embed="rId25" cstate="print"/>
                    <a:stretch>
                      <a:fillRect/>
                    </a:stretch>
                  </pic:blipFill>
                  <pic:spPr>
                    <a:xfrm>
                      <a:off x="0" y="0"/>
                      <a:ext cx="157162"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63B57EEA" wp14:editId="44D2C12E">
            <wp:extent cx="157162" cy="157162"/>
            <wp:effectExtent l="0" t="0" r="0" b="0"/>
            <wp:docPr id="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1.png"/>
                    <pic:cNvPicPr/>
                  </pic:nvPicPr>
                  <pic:blipFill>
                    <a:blip r:embed="rId26" cstate="print"/>
                    <a:stretch>
                      <a:fillRect/>
                    </a:stretch>
                  </pic:blipFill>
                  <pic:spPr>
                    <a:xfrm>
                      <a:off x="0" y="0"/>
                      <a:ext cx="157162"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6449EA4F" wp14:editId="02AEC86C">
            <wp:extent cx="166407" cy="157162"/>
            <wp:effectExtent l="0" t="0" r="0" b="0"/>
            <wp:docPr id="3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png"/>
                    <pic:cNvPicPr/>
                  </pic:nvPicPr>
                  <pic:blipFill>
                    <a:blip r:embed="rId27" cstate="print"/>
                    <a:stretch>
                      <a:fillRect/>
                    </a:stretch>
                  </pic:blipFill>
                  <pic:spPr>
                    <a:xfrm>
                      <a:off x="0" y="0"/>
                      <a:ext cx="166407"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064B840C" wp14:editId="1A15654E">
            <wp:extent cx="166407" cy="157162"/>
            <wp:effectExtent l="0" t="0" r="0" b="0"/>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28" cstate="print"/>
                    <a:stretch>
                      <a:fillRect/>
                    </a:stretch>
                  </pic:blipFill>
                  <pic:spPr>
                    <a:xfrm>
                      <a:off x="0" y="0"/>
                      <a:ext cx="166407"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41DC1A7F" wp14:editId="33F15B6F">
            <wp:extent cx="166407" cy="157162"/>
            <wp:effectExtent l="0" t="0" r="0" b="0"/>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3.png"/>
                    <pic:cNvPicPr/>
                  </pic:nvPicPr>
                  <pic:blipFill>
                    <a:blip r:embed="rId28" cstate="print"/>
                    <a:stretch>
                      <a:fillRect/>
                    </a:stretch>
                  </pic:blipFill>
                  <pic:spPr>
                    <a:xfrm>
                      <a:off x="0" y="0"/>
                      <a:ext cx="166407" cy="157162"/>
                    </a:xfrm>
                    <a:prstGeom prst="rect">
                      <a:avLst/>
                    </a:prstGeom>
                  </pic:spPr>
                </pic:pic>
              </a:graphicData>
            </a:graphic>
          </wp:inline>
        </w:drawing>
      </w:r>
    </w:p>
    <w:p w14:paraId="131BF229" w14:textId="77777777" w:rsidR="000344CE" w:rsidRPr="00424B37" w:rsidRDefault="000344CE" w:rsidP="000344CE">
      <w:pPr>
        <w:pStyle w:val="BodyText"/>
        <w:spacing w:before="2"/>
        <w:rPr>
          <w:sz w:val="9"/>
        </w:rPr>
      </w:pPr>
      <w:r w:rsidRPr="00424B37">
        <w:rPr>
          <w:noProof/>
        </w:rPr>
        <w:drawing>
          <wp:anchor distT="0" distB="0" distL="0" distR="0" simplePos="0" relativeHeight="251659264" behindDoc="0" locked="0" layoutInCell="1" allowOverlap="1" wp14:anchorId="4D4D72A9" wp14:editId="2F34A638">
            <wp:simplePos x="0" y="0"/>
            <wp:positionH relativeFrom="page">
              <wp:posOffset>551377</wp:posOffset>
            </wp:positionH>
            <wp:positionV relativeFrom="paragraph">
              <wp:posOffset>91950</wp:posOffset>
            </wp:positionV>
            <wp:extent cx="1188719" cy="850391"/>
            <wp:effectExtent l="0" t="0" r="0" b="0"/>
            <wp:wrapTopAndBottom/>
            <wp:docPr id="4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jpeg"/>
                    <pic:cNvPicPr/>
                  </pic:nvPicPr>
                  <pic:blipFill>
                    <a:blip r:embed="rId29" cstate="print"/>
                    <a:stretch>
                      <a:fillRect/>
                    </a:stretch>
                  </pic:blipFill>
                  <pic:spPr>
                    <a:xfrm>
                      <a:off x="0" y="0"/>
                      <a:ext cx="1188719" cy="850391"/>
                    </a:xfrm>
                    <a:prstGeom prst="rect">
                      <a:avLst/>
                    </a:prstGeom>
                  </pic:spPr>
                </pic:pic>
              </a:graphicData>
            </a:graphic>
          </wp:anchor>
        </w:drawing>
      </w:r>
      <w:r w:rsidRPr="00424B37">
        <w:rPr>
          <w:noProof/>
        </w:rPr>
        <w:drawing>
          <wp:anchor distT="0" distB="0" distL="0" distR="0" simplePos="0" relativeHeight="251660288" behindDoc="0" locked="0" layoutInCell="1" allowOverlap="1" wp14:anchorId="11D9909B" wp14:editId="628D511D">
            <wp:simplePos x="0" y="0"/>
            <wp:positionH relativeFrom="page">
              <wp:posOffset>2684235</wp:posOffset>
            </wp:positionH>
            <wp:positionV relativeFrom="paragraph">
              <wp:posOffset>430644</wp:posOffset>
            </wp:positionV>
            <wp:extent cx="157162" cy="157162"/>
            <wp:effectExtent l="0" t="0" r="0" b="0"/>
            <wp:wrapTopAndBottom/>
            <wp:docPr id="4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png"/>
                    <pic:cNvPicPr/>
                  </pic:nvPicPr>
                  <pic:blipFill>
                    <a:blip r:embed="rId30" cstate="print"/>
                    <a:stretch>
                      <a:fillRect/>
                    </a:stretch>
                  </pic:blipFill>
                  <pic:spPr>
                    <a:xfrm>
                      <a:off x="0" y="0"/>
                      <a:ext cx="157162" cy="157162"/>
                    </a:xfrm>
                    <a:prstGeom prst="rect">
                      <a:avLst/>
                    </a:prstGeom>
                  </pic:spPr>
                </pic:pic>
              </a:graphicData>
            </a:graphic>
          </wp:anchor>
        </w:drawing>
      </w:r>
      <w:r w:rsidRPr="00424B37">
        <w:rPr>
          <w:noProof/>
        </w:rPr>
        <w:drawing>
          <wp:anchor distT="0" distB="0" distL="0" distR="0" simplePos="0" relativeHeight="251661312" behindDoc="0" locked="0" layoutInCell="1" allowOverlap="1" wp14:anchorId="626DB853" wp14:editId="26452C7C">
            <wp:simplePos x="0" y="0"/>
            <wp:positionH relativeFrom="page">
              <wp:posOffset>3682010</wp:posOffset>
            </wp:positionH>
            <wp:positionV relativeFrom="paragraph">
              <wp:posOffset>430644</wp:posOffset>
            </wp:positionV>
            <wp:extent cx="157162" cy="157162"/>
            <wp:effectExtent l="0" t="0" r="0" b="0"/>
            <wp:wrapTopAndBottom/>
            <wp:docPr id="4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1.png"/>
                    <pic:cNvPicPr/>
                  </pic:nvPicPr>
                  <pic:blipFill>
                    <a:blip r:embed="rId26" cstate="print"/>
                    <a:stretch>
                      <a:fillRect/>
                    </a:stretch>
                  </pic:blipFill>
                  <pic:spPr>
                    <a:xfrm>
                      <a:off x="0" y="0"/>
                      <a:ext cx="157162" cy="157162"/>
                    </a:xfrm>
                    <a:prstGeom prst="rect">
                      <a:avLst/>
                    </a:prstGeom>
                  </pic:spPr>
                </pic:pic>
              </a:graphicData>
            </a:graphic>
          </wp:anchor>
        </w:drawing>
      </w:r>
      <w:r w:rsidRPr="00424B37">
        <w:rPr>
          <w:noProof/>
        </w:rPr>
        <w:drawing>
          <wp:anchor distT="0" distB="0" distL="0" distR="0" simplePos="0" relativeHeight="251662336" behindDoc="0" locked="0" layoutInCell="1" allowOverlap="1" wp14:anchorId="46C84CD7" wp14:editId="0D38AC00">
            <wp:simplePos x="0" y="0"/>
            <wp:positionH relativeFrom="page">
              <wp:posOffset>4679785</wp:posOffset>
            </wp:positionH>
            <wp:positionV relativeFrom="paragraph">
              <wp:posOffset>430644</wp:posOffset>
            </wp:positionV>
            <wp:extent cx="166407" cy="157162"/>
            <wp:effectExtent l="0" t="0" r="0" b="0"/>
            <wp:wrapTopAndBottom/>
            <wp:docPr id="4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png"/>
                    <pic:cNvPicPr/>
                  </pic:nvPicPr>
                  <pic:blipFill>
                    <a:blip r:embed="rId31"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63360" behindDoc="0" locked="0" layoutInCell="1" allowOverlap="1" wp14:anchorId="522B31F3" wp14:editId="5E2808B9">
            <wp:simplePos x="0" y="0"/>
            <wp:positionH relativeFrom="page">
              <wp:posOffset>5686713</wp:posOffset>
            </wp:positionH>
            <wp:positionV relativeFrom="paragraph">
              <wp:posOffset>430644</wp:posOffset>
            </wp:positionV>
            <wp:extent cx="166407" cy="157162"/>
            <wp:effectExtent l="0" t="0" r="0" b="0"/>
            <wp:wrapTopAndBottom/>
            <wp:docPr id="5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7.png"/>
                    <pic:cNvPicPr/>
                  </pic:nvPicPr>
                  <pic:blipFill>
                    <a:blip r:embed="rId32"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64384" behindDoc="0" locked="0" layoutInCell="1" allowOverlap="1" wp14:anchorId="40E38C0E" wp14:editId="7480CFAC">
            <wp:simplePos x="0" y="0"/>
            <wp:positionH relativeFrom="page">
              <wp:posOffset>6693642</wp:posOffset>
            </wp:positionH>
            <wp:positionV relativeFrom="paragraph">
              <wp:posOffset>430644</wp:posOffset>
            </wp:positionV>
            <wp:extent cx="166407" cy="157162"/>
            <wp:effectExtent l="0" t="0" r="0" b="0"/>
            <wp:wrapTopAndBottom/>
            <wp:docPr id="5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7.png"/>
                    <pic:cNvPicPr/>
                  </pic:nvPicPr>
                  <pic:blipFill>
                    <a:blip r:embed="rId32"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65408" behindDoc="0" locked="0" layoutInCell="1" allowOverlap="1" wp14:anchorId="0CABEA7B" wp14:editId="3A4F20DD">
            <wp:simplePos x="0" y="0"/>
            <wp:positionH relativeFrom="page">
              <wp:posOffset>551377</wp:posOffset>
            </wp:positionH>
            <wp:positionV relativeFrom="paragraph">
              <wp:posOffset>1034801</wp:posOffset>
            </wp:positionV>
            <wp:extent cx="1188719" cy="850391"/>
            <wp:effectExtent l="0" t="0" r="0" b="0"/>
            <wp:wrapTopAndBottom/>
            <wp:docPr id="5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8.jpeg"/>
                    <pic:cNvPicPr/>
                  </pic:nvPicPr>
                  <pic:blipFill>
                    <a:blip r:embed="rId33" cstate="print"/>
                    <a:stretch>
                      <a:fillRect/>
                    </a:stretch>
                  </pic:blipFill>
                  <pic:spPr>
                    <a:xfrm>
                      <a:off x="0" y="0"/>
                      <a:ext cx="1188719" cy="850391"/>
                    </a:xfrm>
                    <a:prstGeom prst="rect">
                      <a:avLst/>
                    </a:prstGeom>
                  </pic:spPr>
                </pic:pic>
              </a:graphicData>
            </a:graphic>
          </wp:anchor>
        </w:drawing>
      </w:r>
      <w:r w:rsidRPr="00424B37">
        <w:rPr>
          <w:noProof/>
        </w:rPr>
        <w:drawing>
          <wp:anchor distT="0" distB="0" distL="0" distR="0" simplePos="0" relativeHeight="251666432" behindDoc="0" locked="0" layoutInCell="1" allowOverlap="1" wp14:anchorId="08AC9043" wp14:editId="5F2702E0">
            <wp:simplePos x="0" y="0"/>
            <wp:positionH relativeFrom="page">
              <wp:posOffset>2684235</wp:posOffset>
            </wp:positionH>
            <wp:positionV relativeFrom="paragraph">
              <wp:posOffset>1373496</wp:posOffset>
            </wp:positionV>
            <wp:extent cx="157162" cy="157162"/>
            <wp:effectExtent l="0" t="0" r="0" b="0"/>
            <wp:wrapTopAndBottom/>
            <wp:docPr id="5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9.png"/>
                    <pic:cNvPicPr/>
                  </pic:nvPicPr>
                  <pic:blipFill>
                    <a:blip r:embed="rId34" cstate="print"/>
                    <a:stretch>
                      <a:fillRect/>
                    </a:stretch>
                  </pic:blipFill>
                  <pic:spPr>
                    <a:xfrm>
                      <a:off x="0" y="0"/>
                      <a:ext cx="157162" cy="157162"/>
                    </a:xfrm>
                    <a:prstGeom prst="rect">
                      <a:avLst/>
                    </a:prstGeom>
                  </pic:spPr>
                </pic:pic>
              </a:graphicData>
            </a:graphic>
          </wp:anchor>
        </w:drawing>
      </w:r>
      <w:r w:rsidRPr="00424B37">
        <w:rPr>
          <w:noProof/>
        </w:rPr>
        <w:drawing>
          <wp:anchor distT="0" distB="0" distL="0" distR="0" simplePos="0" relativeHeight="251667456" behindDoc="0" locked="0" layoutInCell="1" allowOverlap="1" wp14:anchorId="76A62F7A" wp14:editId="60784EEF">
            <wp:simplePos x="0" y="0"/>
            <wp:positionH relativeFrom="page">
              <wp:posOffset>3682010</wp:posOffset>
            </wp:positionH>
            <wp:positionV relativeFrom="paragraph">
              <wp:posOffset>1373496</wp:posOffset>
            </wp:positionV>
            <wp:extent cx="157162" cy="157162"/>
            <wp:effectExtent l="0" t="0" r="0" b="0"/>
            <wp:wrapTopAndBottom/>
            <wp:docPr id="5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0.png"/>
                    <pic:cNvPicPr/>
                  </pic:nvPicPr>
                  <pic:blipFill>
                    <a:blip r:embed="rId35" cstate="print"/>
                    <a:stretch>
                      <a:fillRect/>
                    </a:stretch>
                  </pic:blipFill>
                  <pic:spPr>
                    <a:xfrm>
                      <a:off x="0" y="0"/>
                      <a:ext cx="157162" cy="157162"/>
                    </a:xfrm>
                    <a:prstGeom prst="rect">
                      <a:avLst/>
                    </a:prstGeom>
                  </pic:spPr>
                </pic:pic>
              </a:graphicData>
            </a:graphic>
          </wp:anchor>
        </w:drawing>
      </w:r>
      <w:r w:rsidRPr="00424B37">
        <w:rPr>
          <w:noProof/>
        </w:rPr>
        <w:drawing>
          <wp:anchor distT="0" distB="0" distL="0" distR="0" simplePos="0" relativeHeight="251668480" behindDoc="0" locked="0" layoutInCell="1" allowOverlap="1" wp14:anchorId="02790B28" wp14:editId="78ADB952">
            <wp:simplePos x="0" y="0"/>
            <wp:positionH relativeFrom="page">
              <wp:posOffset>4679785</wp:posOffset>
            </wp:positionH>
            <wp:positionV relativeFrom="paragraph">
              <wp:posOffset>1373496</wp:posOffset>
            </wp:positionV>
            <wp:extent cx="166407" cy="157162"/>
            <wp:effectExtent l="0" t="0" r="0" b="0"/>
            <wp:wrapTopAndBottom/>
            <wp:docPr id="6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6.png"/>
                    <pic:cNvPicPr/>
                  </pic:nvPicPr>
                  <pic:blipFill>
                    <a:blip r:embed="rId31"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69504" behindDoc="0" locked="0" layoutInCell="1" allowOverlap="1" wp14:anchorId="3BAB7D0C" wp14:editId="3CE90250">
            <wp:simplePos x="0" y="0"/>
            <wp:positionH relativeFrom="page">
              <wp:posOffset>5686713</wp:posOffset>
            </wp:positionH>
            <wp:positionV relativeFrom="paragraph">
              <wp:posOffset>1373496</wp:posOffset>
            </wp:positionV>
            <wp:extent cx="166407" cy="157162"/>
            <wp:effectExtent l="0" t="0" r="0" b="0"/>
            <wp:wrapTopAndBottom/>
            <wp:docPr id="6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1.png"/>
                    <pic:cNvPicPr/>
                  </pic:nvPicPr>
                  <pic:blipFill>
                    <a:blip r:embed="rId36"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70528" behindDoc="0" locked="0" layoutInCell="1" allowOverlap="1" wp14:anchorId="520A7F71" wp14:editId="77C7FDB8">
            <wp:simplePos x="0" y="0"/>
            <wp:positionH relativeFrom="page">
              <wp:posOffset>6693642</wp:posOffset>
            </wp:positionH>
            <wp:positionV relativeFrom="paragraph">
              <wp:posOffset>1373496</wp:posOffset>
            </wp:positionV>
            <wp:extent cx="166407" cy="157162"/>
            <wp:effectExtent l="0" t="0" r="0" b="0"/>
            <wp:wrapTopAndBottom/>
            <wp:docPr id="6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1.png"/>
                    <pic:cNvPicPr/>
                  </pic:nvPicPr>
                  <pic:blipFill>
                    <a:blip r:embed="rId36"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71552" behindDoc="0" locked="0" layoutInCell="1" allowOverlap="1" wp14:anchorId="4E5D7CB8" wp14:editId="738688DD">
            <wp:simplePos x="0" y="0"/>
            <wp:positionH relativeFrom="page">
              <wp:posOffset>551377</wp:posOffset>
            </wp:positionH>
            <wp:positionV relativeFrom="paragraph">
              <wp:posOffset>1977654</wp:posOffset>
            </wp:positionV>
            <wp:extent cx="1188719" cy="850391"/>
            <wp:effectExtent l="0" t="0" r="0" b="0"/>
            <wp:wrapTopAndBottom/>
            <wp:docPr id="6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2.jpeg"/>
                    <pic:cNvPicPr/>
                  </pic:nvPicPr>
                  <pic:blipFill>
                    <a:blip r:embed="rId37" cstate="print"/>
                    <a:stretch>
                      <a:fillRect/>
                    </a:stretch>
                  </pic:blipFill>
                  <pic:spPr>
                    <a:xfrm>
                      <a:off x="0" y="0"/>
                      <a:ext cx="1188719" cy="850391"/>
                    </a:xfrm>
                    <a:prstGeom prst="rect">
                      <a:avLst/>
                    </a:prstGeom>
                  </pic:spPr>
                </pic:pic>
              </a:graphicData>
            </a:graphic>
          </wp:anchor>
        </w:drawing>
      </w:r>
      <w:r w:rsidRPr="00424B37">
        <w:rPr>
          <w:noProof/>
        </w:rPr>
        <w:drawing>
          <wp:anchor distT="0" distB="0" distL="0" distR="0" simplePos="0" relativeHeight="251672576" behindDoc="0" locked="0" layoutInCell="1" allowOverlap="1" wp14:anchorId="0B3D8751" wp14:editId="527CD9CF">
            <wp:simplePos x="0" y="0"/>
            <wp:positionH relativeFrom="page">
              <wp:posOffset>2684235</wp:posOffset>
            </wp:positionH>
            <wp:positionV relativeFrom="paragraph">
              <wp:posOffset>2316347</wp:posOffset>
            </wp:positionV>
            <wp:extent cx="157162" cy="157162"/>
            <wp:effectExtent l="0" t="0" r="0" b="0"/>
            <wp:wrapTopAndBottom/>
            <wp:docPr id="6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9.png"/>
                    <pic:cNvPicPr/>
                  </pic:nvPicPr>
                  <pic:blipFill>
                    <a:blip r:embed="rId34" cstate="print"/>
                    <a:stretch>
                      <a:fillRect/>
                    </a:stretch>
                  </pic:blipFill>
                  <pic:spPr>
                    <a:xfrm>
                      <a:off x="0" y="0"/>
                      <a:ext cx="157162" cy="157162"/>
                    </a:xfrm>
                    <a:prstGeom prst="rect">
                      <a:avLst/>
                    </a:prstGeom>
                  </pic:spPr>
                </pic:pic>
              </a:graphicData>
            </a:graphic>
          </wp:anchor>
        </w:drawing>
      </w:r>
      <w:r w:rsidRPr="00424B37">
        <w:rPr>
          <w:noProof/>
        </w:rPr>
        <w:drawing>
          <wp:anchor distT="0" distB="0" distL="0" distR="0" simplePos="0" relativeHeight="251673600" behindDoc="0" locked="0" layoutInCell="1" allowOverlap="1" wp14:anchorId="1ABCBA8F" wp14:editId="554DCA0D">
            <wp:simplePos x="0" y="0"/>
            <wp:positionH relativeFrom="page">
              <wp:posOffset>3682010</wp:posOffset>
            </wp:positionH>
            <wp:positionV relativeFrom="paragraph">
              <wp:posOffset>2316347</wp:posOffset>
            </wp:positionV>
            <wp:extent cx="157162" cy="157162"/>
            <wp:effectExtent l="0" t="0" r="0" b="0"/>
            <wp:wrapTopAndBottom/>
            <wp:docPr id="7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0.png"/>
                    <pic:cNvPicPr/>
                  </pic:nvPicPr>
                  <pic:blipFill>
                    <a:blip r:embed="rId35" cstate="print"/>
                    <a:stretch>
                      <a:fillRect/>
                    </a:stretch>
                  </pic:blipFill>
                  <pic:spPr>
                    <a:xfrm>
                      <a:off x="0" y="0"/>
                      <a:ext cx="157162" cy="157162"/>
                    </a:xfrm>
                    <a:prstGeom prst="rect">
                      <a:avLst/>
                    </a:prstGeom>
                  </pic:spPr>
                </pic:pic>
              </a:graphicData>
            </a:graphic>
          </wp:anchor>
        </w:drawing>
      </w:r>
      <w:r w:rsidRPr="00424B37">
        <w:rPr>
          <w:noProof/>
        </w:rPr>
        <w:drawing>
          <wp:anchor distT="0" distB="0" distL="0" distR="0" simplePos="0" relativeHeight="251674624" behindDoc="0" locked="0" layoutInCell="1" allowOverlap="1" wp14:anchorId="244D4737" wp14:editId="43B1D170">
            <wp:simplePos x="0" y="0"/>
            <wp:positionH relativeFrom="page">
              <wp:posOffset>4679785</wp:posOffset>
            </wp:positionH>
            <wp:positionV relativeFrom="paragraph">
              <wp:posOffset>2316347</wp:posOffset>
            </wp:positionV>
            <wp:extent cx="166407" cy="157162"/>
            <wp:effectExtent l="0" t="0" r="0" b="0"/>
            <wp:wrapTopAndBottom/>
            <wp:docPr id="7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png"/>
                    <pic:cNvPicPr/>
                  </pic:nvPicPr>
                  <pic:blipFill>
                    <a:blip r:embed="rId31"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75648" behindDoc="0" locked="0" layoutInCell="1" allowOverlap="1" wp14:anchorId="17BC81F8" wp14:editId="35D2B720">
            <wp:simplePos x="0" y="0"/>
            <wp:positionH relativeFrom="page">
              <wp:posOffset>5686713</wp:posOffset>
            </wp:positionH>
            <wp:positionV relativeFrom="paragraph">
              <wp:posOffset>2316347</wp:posOffset>
            </wp:positionV>
            <wp:extent cx="166407" cy="157162"/>
            <wp:effectExtent l="0" t="0" r="0" b="0"/>
            <wp:wrapTopAndBottom/>
            <wp:docPr id="7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1.png"/>
                    <pic:cNvPicPr/>
                  </pic:nvPicPr>
                  <pic:blipFill>
                    <a:blip r:embed="rId36"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676672" behindDoc="0" locked="0" layoutInCell="1" allowOverlap="1" wp14:anchorId="6FC80AA8" wp14:editId="684DCC89">
            <wp:simplePos x="0" y="0"/>
            <wp:positionH relativeFrom="page">
              <wp:posOffset>6693642</wp:posOffset>
            </wp:positionH>
            <wp:positionV relativeFrom="paragraph">
              <wp:posOffset>2316347</wp:posOffset>
            </wp:positionV>
            <wp:extent cx="166407" cy="157162"/>
            <wp:effectExtent l="0" t="0" r="0" b="0"/>
            <wp:wrapTopAndBottom/>
            <wp:docPr id="7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1.png"/>
                    <pic:cNvPicPr/>
                  </pic:nvPicPr>
                  <pic:blipFill>
                    <a:blip r:embed="rId36" cstate="print"/>
                    <a:stretch>
                      <a:fillRect/>
                    </a:stretch>
                  </pic:blipFill>
                  <pic:spPr>
                    <a:xfrm>
                      <a:off x="0" y="0"/>
                      <a:ext cx="166407" cy="157162"/>
                    </a:xfrm>
                    <a:prstGeom prst="rect">
                      <a:avLst/>
                    </a:prstGeom>
                  </pic:spPr>
                </pic:pic>
              </a:graphicData>
            </a:graphic>
          </wp:anchor>
        </w:drawing>
      </w:r>
    </w:p>
    <w:p w14:paraId="3225C332" w14:textId="77777777" w:rsidR="000344CE" w:rsidRPr="00424B37" w:rsidRDefault="000344CE" w:rsidP="000344CE">
      <w:pPr>
        <w:pStyle w:val="BodyText"/>
        <w:spacing w:before="8"/>
        <w:rPr>
          <w:sz w:val="6"/>
        </w:rPr>
      </w:pPr>
    </w:p>
    <w:p w14:paraId="6DBE26C2" w14:textId="77777777" w:rsidR="000344CE" w:rsidRPr="00424B37" w:rsidRDefault="000344CE" w:rsidP="000344CE">
      <w:pPr>
        <w:pStyle w:val="BodyText"/>
        <w:spacing w:before="8"/>
        <w:rPr>
          <w:sz w:val="6"/>
        </w:rPr>
      </w:pPr>
    </w:p>
    <w:p w14:paraId="32E1D943" w14:textId="77777777" w:rsidR="000344CE" w:rsidRPr="00424B37" w:rsidRDefault="000344CE" w:rsidP="000344CE">
      <w:pPr>
        <w:rPr>
          <w:sz w:val="6"/>
        </w:rPr>
        <w:sectPr w:rsidR="000344CE" w:rsidRPr="00424B37" w:rsidSect="00A21BEF">
          <w:type w:val="continuous"/>
          <w:pgSz w:w="12240" w:h="15840"/>
          <w:pgMar w:top="518" w:right="677" w:bottom="475" w:left="677" w:header="720" w:footer="720" w:gutter="0"/>
          <w:cols w:space="720"/>
        </w:sectPr>
      </w:pPr>
    </w:p>
    <w:p w14:paraId="1D58B1B0" w14:textId="77777777" w:rsidR="000344CE" w:rsidRPr="00424B37" w:rsidRDefault="000344CE" w:rsidP="000344CE">
      <w:pPr>
        <w:pStyle w:val="BodyText"/>
        <w:rPr>
          <w:sz w:val="32"/>
        </w:rPr>
      </w:pPr>
    </w:p>
    <w:p w14:paraId="6EA57850" w14:textId="77777777" w:rsidR="000344CE" w:rsidRPr="00424B37" w:rsidRDefault="000344CE" w:rsidP="000344CE">
      <w:pPr>
        <w:pStyle w:val="BodyText"/>
        <w:jc w:val="right"/>
      </w:pPr>
      <w:r w:rsidRPr="00424B37">
        <w:t>No Problem</w:t>
      </w:r>
    </w:p>
    <w:p w14:paraId="5D058AEC" w14:textId="77777777" w:rsidR="000344CE" w:rsidRPr="00424B37" w:rsidRDefault="000344CE" w:rsidP="000344CE">
      <w:pPr>
        <w:pStyle w:val="BodyText"/>
        <w:spacing w:before="113" w:line="235" w:lineRule="auto"/>
        <w:ind w:left="492" w:right="-17" w:firstLine="141"/>
      </w:pPr>
      <w:r w:rsidRPr="00424B37">
        <w:br w:type="column"/>
      </w:r>
      <w:r w:rsidRPr="00424B37">
        <w:t>Minor Problem</w:t>
      </w:r>
    </w:p>
    <w:p w14:paraId="38AF754C" w14:textId="77777777" w:rsidR="000344CE" w:rsidRPr="00424B37" w:rsidRDefault="000344CE" w:rsidP="000344CE">
      <w:pPr>
        <w:pStyle w:val="BodyText"/>
        <w:spacing w:before="113" w:line="235" w:lineRule="auto"/>
        <w:ind w:left="679" w:right="-16" w:hanging="58"/>
      </w:pPr>
      <w:r w:rsidRPr="00424B37">
        <w:br w:type="column"/>
      </w:r>
      <w:r w:rsidRPr="00424B37">
        <w:t>Moderate Problem</w:t>
      </w:r>
    </w:p>
    <w:p w14:paraId="3E33BE39" w14:textId="77777777" w:rsidR="000344CE" w:rsidRPr="00424B37" w:rsidRDefault="000344CE" w:rsidP="000344CE">
      <w:pPr>
        <w:pStyle w:val="BodyText"/>
        <w:spacing w:before="113" w:line="235" w:lineRule="auto"/>
        <w:ind w:left="628" w:right="-17" w:firstLine="38"/>
      </w:pPr>
      <w:r w:rsidRPr="00424B37">
        <w:br w:type="column"/>
      </w:r>
      <w:r w:rsidRPr="00424B37">
        <w:t>Serious Problem</w:t>
      </w:r>
    </w:p>
    <w:p w14:paraId="621573D6" w14:textId="77777777" w:rsidR="000344CE" w:rsidRPr="00424B37" w:rsidRDefault="000344CE" w:rsidP="000344CE">
      <w:pPr>
        <w:pStyle w:val="BodyText"/>
        <w:spacing w:before="113" w:line="235" w:lineRule="auto"/>
        <w:ind w:left="686" w:hanging="212"/>
      </w:pPr>
      <w:r w:rsidRPr="00424B37">
        <w:br w:type="column"/>
      </w:r>
      <w:r w:rsidRPr="00424B37">
        <w:t>Very Intense Problem</w:t>
      </w:r>
    </w:p>
    <w:p w14:paraId="6C09BE7E" w14:textId="77777777" w:rsidR="000344CE" w:rsidRPr="00424B37" w:rsidRDefault="000344CE" w:rsidP="000344CE">
      <w:pPr>
        <w:spacing w:line="235" w:lineRule="auto"/>
        <w:sectPr w:rsidR="000344CE" w:rsidRPr="00424B37" w:rsidSect="00A21BEF">
          <w:footerReference w:type="default" r:id="rId38"/>
          <w:pgSz w:w="12240" w:h="15840"/>
          <w:pgMar w:top="518" w:right="677" w:bottom="475" w:left="677" w:header="274" w:footer="285" w:gutter="0"/>
          <w:cols w:num="5" w:space="720" w:equalWidth="0">
            <w:col w:w="4282" w:space="40"/>
            <w:col w:w="1352" w:space="39"/>
            <w:col w:w="1597" w:space="40"/>
            <w:col w:w="1488" w:space="39"/>
            <w:col w:w="2009"/>
          </w:cols>
        </w:sectPr>
      </w:pPr>
    </w:p>
    <w:p w14:paraId="4CDDDB3D" w14:textId="77777777" w:rsidR="000344CE" w:rsidRPr="00424B37" w:rsidRDefault="000344CE" w:rsidP="000344CE">
      <w:pPr>
        <w:pStyle w:val="BodyText"/>
        <w:spacing w:before="7"/>
        <w:rPr>
          <w:sz w:val="14"/>
        </w:rPr>
      </w:pPr>
    </w:p>
    <w:p w14:paraId="7630898D" w14:textId="77777777" w:rsidR="000344CE" w:rsidRPr="00424B37" w:rsidRDefault="000344CE" w:rsidP="000344CE">
      <w:pPr>
        <w:tabs>
          <w:tab w:val="left" w:pos="3547"/>
          <w:tab w:val="left" w:pos="5118"/>
          <w:tab w:val="left" w:pos="6689"/>
          <w:tab w:val="left" w:pos="8275"/>
          <w:tab w:val="left" w:pos="9861"/>
        </w:tabs>
        <w:ind w:left="188"/>
        <w:rPr>
          <w:sz w:val="20"/>
        </w:rPr>
      </w:pPr>
      <w:r w:rsidRPr="00424B37">
        <w:rPr>
          <w:noProof/>
          <w:sz w:val="20"/>
        </w:rPr>
        <w:drawing>
          <wp:inline distT="0" distB="0" distL="0" distR="0" wp14:anchorId="0BAC8734" wp14:editId="74CB8AC9">
            <wp:extent cx="1188719" cy="850392"/>
            <wp:effectExtent l="0" t="0" r="0" b="0"/>
            <wp:docPr id="7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3.jpeg"/>
                    <pic:cNvPicPr/>
                  </pic:nvPicPr>
                  <pic:blipFill>
                    <a:blip r:embed="rId39" cstate="print"/>
                    <a:stretch>
                      <a:fillRect/>
                    </a:stretch>
                  </pic:blipFill>
                  <pic:spPr>
                    <a:xfrm>
                      <a:off x="0" y="0"/>
                      <a:ext cx="1188719" cy="850392"/>
                    </a:xfrm>
                    <a:prstGeom prst="rect">
                      <a:avLst/>
                    </a:prstGeom>
                  </pic:spPr>
                </pic:pic>
              </a:graphicData>
            </a:graphic>
          </wp:inline>
        </w:drawing>
      </w:r>
      <w:r w:rsidRPr="00424B37">
        <w:rPr>
          <w:sz w:val="20"/>
        </w:rPr>
        <w:tab/>
      </w:r>
      <w:r w:rsidRPr="00424B37">
        <w:rPr>
          <w:noProof/>
          <w:position w:val="56"/>
          <w:sz w:val="20"/>
        </w:rPr>
        <w:drawing>
          <wp:inline distT="0" distB="0" distL="0" distR="0" wp14:anchorId="3F984A5D" wp14:editId="5069A9AD">
            <wp:extent cx="157162" cy="157162"/>
            <wp:effectExtent l="0" t="0" r="0" b="0"/>
            <wp:docPr id="8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4.png"/>
                    <pic:cNvPicPr/>
                  </pic:nvPicPr>
                  <pic:blipFill>
                    <a:blip r:embed="rId40" cstate="print"/>
                    <a:stretch>
                      <a:fillRect/>
                    </a:stretch>
                  </pic:blipFill>
                  <pic:spPr>
                    <a:xfrm>
                      <a:off x="0" y="0"/>
                      <a:ext cx="157162"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009F2E2A" wp14:editId="75BAAC57">
            <wp:extent cx="157162" cy="157162"/>
            <wp:effectExtent l="0" t="0" r="0" b="0"/>
            <wp:docPr id="8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5.png"/>
                    <pic:cNvPicPr/>
                  </pic:nvPicPr>
                  <pic:blipFill>
                    <a:blip r:embed="rId41" cstate="print"/>
                    <a:stretch>
                      <a:fillRect/>
                    </a:stretch>
                  </pic:blipFill>
                  <pic:spPr>
                    <a:xfrm>
                      <a:off x="0" y="0"/>
                      <a:ext cx="157162"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15727075" wp14:editId="6250F844">
            <wp:extent cx="166407" cy="157162"/>
            <wp:effectExtent l="0" t="0" r="0" b="0"/>
            <wp:docPr id="8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6.png"/>
                    <pic:cNvPicPr/>
                  </pic:nvPicPr>
                  <pic:blipFill>
                    <a:blip r:embed="rId42" cstate="print"/>
                    <a:stretch>
                      <a:fillRect/>
                    </a:stretch>
                  </pic:blipFill>
                  <pic:spPr>
                    <a:xfrm>
                      <a:off x="0" y="0"/>
                      <a:ext cx="166407"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575138A5" wp14:editId="61F6FA04">
            <wp:extent cx="166407" cy="157162"/>
            <wp:effectExtent l="0" t="0" r="0" b="0"/>
            <wp:docPr id="8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7.png"/>
                    <pic:cNvPicPr/>
                  </pic:nvPicPr>
                  <pic:blipFill>
                    <a:blip r:embed="rId43" cstate="print"/>
                    <a:stretch>
                      <a:fillRect/>
                    </a:stretch>
                  </pic:blipFill>
                  <pic:spPr>
                    <a:xfrm>
                      <a:off x="0" y="0"/>
                      <a:ext cx="166407" cy="157162"/>
                    </a:xfrm>
                    <a:prstGeom prst="rect">
                      <a:avLst/>
                    </a:prstGeom>
                  </pic:spPr>
                </pic:pic>
              </a:graphicData>
            </a:graphic>
          </wp:inline>
        </w:drawing>
      </w:r>
      <w:r w:rsidRPr="00424B37">
        <w:rPr>
          <w:position w:val="56"/>
          <w:sz w:val="20"/>
        </w:rPr>
        <w:tab/>
      </w:r>
      <w:r w:rsidRPr="00424B37">
        <w:rPr>
          <w:noProof/>
          <w:position w:val="56"/>
          <w:sz w:val="20"/>
        </w:rPr>
        <w:drawing>
          <wp:inline distT="0" distB="0" distL="0" distR="0" wp14:anchorId="5AE250C1" wp14:editId="3740EC22">
            <wp:extent cx="166407" cy="157162"/>
            <wp:effectExtent l="0" t="0" r="0" b="0"/>
            <wp:docPr id="8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7.png"/>
                    <pic:cNvPicPr/>
                  </pic:nvPicPr>
                  <pic:blipFill>
                    <a:blip r:embed="rId43" cstate="print"/>
                    <a:stretch>
                      <a:fillRect/>
                    </a:stretch>
                  </pic:blipFill>
                  <pic:spPr>
                    <a:xfrm>
                      <a:off x="0" y="0"/>
                      <a:ext cx="166407" cy="157162"/>
                    </a:xfrm>
                    <a:prstGeom prst="rect">
                      <a:avLst/>
                    </a:prstGeom>
                  </pic:spPr>
                </pic:pic>
              </a:graphicData>
            </a:graphic>
          </wp:inline>
        </w:drawing>
      </w:r>
    </w:p>
    <w:p w14:paraId="3F19D09F" w14:textId="77777777" w:rsidR="000344CE" w:rsidRPr="00424B37" w:rsidRDefault="000344CE" w:rsidP="000344CE">
      <w:pPr>
        <w:pStyle w:val="BodyText"/>
        <w:rPr>
          <w:sz w:val="20"/>
        </w:rPr>
      </w:pPr>
    </w:p>
    <w:p w14:paraId="5C653AE7" w14:textId="77777777" w:rsidR="000344CE" w:rsidRPr="00424B37" w:rsidRDefault="000344CE" w:rsidP="000344CE">
      <w:pPr>
        <w:pStyle w:val="BodyText"/>
        <w:rPr>
          <w:sz w:val="20"/>
        </w:rPr>
      </w:pPr>
    </w:p>
    <w:p w14:paraId="32919346" w14:textId="77777777" w:rsidR="000344CE" w:rsidRPr="00424B37" w:rsidRDefault="000344CE" w:rsidP="000344CE">
      <w:pPr>
        <w:spacing w:before="234"/>
        <w:ind w:left="116"/>
        <w:rPr>
          <w:i/>
          <w:sz w:val="26"/>
        </w:rPr>
      </w:pPr>
      <w:r w:rsidRPr="00424B37">
        <w:rPr>
          <w:sz w:val="26"/>
        </w:rPr>
        <w:t xml:space="preserve">In what months are flies most abundant on your animals? </w:t>
      </w:r>
      <w:r w:rsidRPr="00424B37">
        <w:rPr>
          <w:i/>
          <w:sz w:val="26"/>
        </w:rPr>
        <w:t>(check all that apply)</w:t>
      </w:r>
    </w:p>
    <w:p w14:paraId="15CBB8BA" w14:textId="77777777" w:rsidR="000344CE" w:rsidRPr="00424B37" w:rsidRDefault="000344CE" w:rsidP="000344CE">
      <w:pPr>
        <w:pStyle w:val="BodyText"/>
        <w:spacing w:before="5"/>
        <w:rPr>
          <w:i/>
        </w:rPr>
      </w:pPr>
    </w:p>
    <w:p w14:paraId="437A784F" w14:textId="77777777" w:rsidR="000344CE" w:rsidRPr="00424B37" w:rsidRDefault="000344CE" w:rsidP="000344CE">
      <w:pPr>
        <w:pStyle w:val="BodyText"/>
        <w:spacing w:before="93" w:line="396" w:lineRule="auto"/>
        <w:ind w:left="116" w:right="9412"/>
      </w:pPr>
      <w:r w:rsidRPr="00424B37">
        <w:rPr>
          <w:noProof/>
          <w:position w:val="-3"/>
        </w:rPr>
        <w:drawing>
          <wp:inline distT="0" distB="0" distL="0" distR="0" wp14:anchorId="50AF9D08" wp14:editId="7C281D16">
            <wp:extent cx="164770" cy="155616"/>
            <wp:effectExtent l="0" t="0" r="0" b="0"/>
            <wp:docPr id="9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8.png"/>
                    <pic:cNvPicPr/>
                  </pic:nvPicPr>
                  <pic:blipFill>
                    <a:blip r:embed="rId44"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January</w:t>
      </w:r>
      <w:r w:rsidRPr="00424B37">
        <w:rPr>
          <w:noProof/>
          <w:position w:val="-3"/>
        </w:rPr>
        <w:drawing>
          <wp:inline distT="0" distB="0" distL="0" distR="0" wp14:anchorId="29F0C563" wp14:editId="14D12C20">
            <wp:extent cx="164770" cy="155616"/>
            <wp:effectExtent l="0" t="0" r="0" b="0"/>
            <wp:docPr id="9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t xml:space="preserve"> </w:t>
      </w:r>
      <w:r w:rsidRPr="00424B37">
        <w:rPr>
          <w:spacing w:val="-3"/>
        </w:rPr>
        <w:t>February</w:t>
      </w:r>
      <w:r w:rsidRPr="00424B37">
        <w:rPr>
          <w:noProof/>
          <w:spacing w:val="-3"/>
          <w:position w:val="-5"/>
        </w:rPr>
        <w:drawing>
          <wp:inline distT="0" distB="0" distL="0" distR="0" wp14:anchorId="37969434" wp14:editId="26C05ACB">
            <wp:extent cx="164770" cy="164770"/>
            <wp:effectExtent l="0" t="0" r="0" b="0"/>
            <wp:docPr id="9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spacing w:val="-3"/>
        </w:rPr>
        <w:t xml:space="preserve"> </w:t>
      </w:r>
      <w:r w:rsidRPr="00424B37">
        <w:t xml:space="preserve">March </w:t>
      </w:r>
      <w:r w:rsidRPr="00424B37">
        <w:rPr>
          <w:noProof/>
          <w:position w:val="-5"/>
        </w:rPr>
        <w:drawing>
          <wp:inline distT="0" distB="0" distL="0" distR="0" wp14:anchorId="3C67F7A9" wp14:editId="7B94E708">
            <wp:extent cx="164770" cy="164770"/>
            <wp:effectExtent l="0" t="0" r="0" b="0"/>
            <wp:docPr id="9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April</w:t>
      </w:r>
    </w:p>
    <w:p w14:paraId="4C664624" w14:textId="77777777" w:rsidR="000344CE" w:rsidRPr="00424B37" w:rsidRDefault="000344CE" w:rsidP="000344CE">
      <w:pPr>
        <w:pStyle w:val="BodyText"/>
        <w:spacing w:before="10" w:line="396" w:lineRule="auto"/>
        <w:ind w:left="116" w:right="9645"/>
      </w:pPr>
      <w:r w:rsidRPr="00424B37">
        <w:rPr>
          <w:noProof/>
          <w:position w:val="-3"/>
        </w:rPr>
        <w:drawing>
          <wp:inline distT="0" distB="0" distL="0" distR="0" wp14:anchorId="1A70198A" wp14:editId="599091E2">
            <wp:extent cx="164770" cy="155616"/>
            <wp:effectExtent l="0" t="0" r="0" b="0"/>
            <wp:docPr id="9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May </w:t>
      </w:r>
      <w:r w:rsidRPr="00424B37">
        <w:rPr>
          <w:noProof/>
          <w:position w:val="-3"/>
        </w:rPr>
        <w:drawing>
          <wp:inline distT="0" distB="0" distL="0" distR="0" wp14:anchorId="1A396146" wp14:editId="26556990">
            <wp:extent cx="164770" cy="155616"/>
            <wp:effectExtent l="0" t="0" r="0" b="0"/>
            <wp:docPr id="10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8.png"/>
                    <pic:cNvPicPr/>
                  </pic:nvPicPr>
                  <pic:blipFill>
                    <a:blip r:embed="rId44"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 xml:space="preserve">June </w:t>
      </w:r>
      <w:r w:rsidRPr="00424B37">
        <w:rPr>
          <w:noProof/>
          <w:position w:val="-5"/>
        </w:rPr>
        <w:drawing>
          <wp:inline distT="0" distB="0" distL="0" distR="0" wp14:anchorId="35BF7674" wp14:editId="0D302260">
            <wp:extent cx="164770" cy="164770"/>
            <wp:effectExtent l="0" t="0" r="0" b="0"/>
            <wp:docPr id="10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 xml:space="preserve">July </w:t>
      </w:r>
      <w:r w:rsidRPr="00424B37">
        <w:rPr>
          <w:noProof/>
          <w:position w:val="-5"/>
        </w:rPr>
        <w:drawing>
          <wp:inline distT="0" distB="0" distL="0" distR="0" wp14:anchorId="0AA37560" wp14:editId="3BDA95B4">
            <wp:extent cx="164770" cy="164770"/>
            <wp:effectExtent l="0" t="0" r="0" b="0"/>
            <wp:docPr id="10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rPr>
          <w:spacing w:val="-3"/>
        </w:rPr>
        <w:t>August</w:t>
      </w:r>
    </w:p>
    <w:p w14:paraId="0A9DABF2" w14:textId="77777777" w:rsidR="000344CE" w:rsidRPr="00424B37" w:rsidRDefault="000344CE" w:rsidP="000344CE">
      <w:pPr>
        <w:pStyle w:val="BodyText"/>
        <w:spacing w:before="10" w:line="396" w:lineRule="auto"/>
        <w:ind w:left="116" w:right="9102"/>
      </w:pPr>
      <w:r w:rsidRPr="00424B37">
        <w:rPr>
          <w:noProof/>
          <w:position w:val="-5"/>
        </w:rPr>
        <w:drawing>
          <wp:inline distT="0" distB="0" distL="0" distR="0" wp14:anchorId="4BADEC36" wp14:editId="6A4BBAF1">
            <wp:extent cx="164770" cy="164770"/>
            <wp:effectExtent l="0" t="0" r="0" b="0"/>
            <wp:docPr id="10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2"/>
        </w:rPr>
        <w:t>September</w:t>
      </w:r>
      <w:r w:rsidRPr="00424B37">
        <w:rPr>
          <w:noProof/>
          <w:spacing w:val="-2"/>
          <w:position w:val="-3"/>
        </w:rPr>
        <w:drawing>
          <wp:inline distT="0" distB="0" distL="0" distR="0" wp14:anchorId="764F9BE5" wp14:editId="671C930E">
            <wp:extent cx="164770" cy="155616"/>
            <wp:effectExtent l="0" t="0" r="0" b="0"/>
            <wp:docPr id="10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spacing w:val="-2"/>
        </w:rPr>
        <w:t xml:space="preserve"> </w:t>
      </w:r>
      <w:r w:rsidRPr="00424B37">
        <w:t>October</w:t>
      </w:r>
      <w:r w:rsidRPr="00424B37">
        <w:rPr>
          <w:noProof/>
          <w:position w:val="-3"/>
        </w:rPr>
        <w:drawing>
          <wp:inline distT="0" distB="0" distL="0" distR="0" wp14:anchorId="4E426B75" wp14:editId="65214C81">
            <wp:extent cx="164770" cy="155616"/>
            <wp:effectExtent l="0" t="0" r="0" b="0"/>
            <wp:docPr id="11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8.png"/>
                    <pic:cNvPicPr/>
                  </pic:nvPicPr>
                  <pic:blipFill>
                    <a:blip r:embed="rId44" cstate="print"/>
                    <a:stretch>
                      <a:fillRect/>
                    </a:stretch>
                  </pic:blipFill>
                  <pic:spPr>
                    <a:xfrm>
                      <a:off x="0" y="0"/>
                      <a:ext cx="164770" cy="155616"/>
                    </a:xfrm>
                    <a:prstGeom prst="rect">
                      <a:avLst/>
                    </a:prstGeom>
                  </pic:spPr>
                </pic:pic>
              </a:graphicData>
            </a:graphic>
          </wp:inline>
        </w:drawing>
      </w:r>
      <w:r w:rsidRPr="00424B37">
        <w:t xml:space="preserve"> November</w:t>
      </w:r>
      <w:r w:rsidRPr="00424B37">
        <w:rPr>
          <w:noProof/>
          <w:position w:val="-5"/>
        </w:rPr>
        <w:drawing>
          <wp:inline distT="0" distB="0" distL="0" distR="0" wp14:anchorId="4980EB5F" wp14:editId="71D274AC">
            <wp:extent cx="164770" cy="164770"/>
            <wp:effectExtent l="0" t="0" r="0" b="0"/>
            <wp:docPr id="11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t xml:space="preserve"> December</w:t>
      </w:r>
    </w:p>
    <w:p w14:paraId="5DDA26B9" w14:textId="77777777" w:rsidR="000344CE" w:rsidRPr="00424B37" w:rsidRDefault="000344CE" w:rsidP="000344CE">
      <w:pPr>
        <w:pStyle w:val="BodyText"/>
        <w:spacing w:before="10"/>
        <w:ind w:left="514"/>
      </w:pPr>
      <w:r w:rsidRPr="00424B37">
        <w:rPr>
          <w:noProof/>
        </w:rPr>
        <w:drawing>
          <wp:anchor distT="0" distB="0" distL="0" distR="0" simplePos="0" relativeHeight="251891712" behindDoc="0" locked="0" layoutInCell="1" allowOverlap="1" wp14:anchorId="31D2F088" wp14:editId="0462699A">
            <wp:simplePos x="0" y="0"/>
            <wp:positionH relativeFrom="page">
              <wp:posOffset>505608</wp:posOffset>
            </wp:positionH>
            <wp:positionV relativeFrom="paragraph">
              <wp:posOffset>15188</wp:posOffset>
            </wp:positionV>
            <wp:extent cx="164770" cy="164770"/>
            <wp:effectExtent l="0" t="0" r="0" b="0"/>
            <wp:wrapNone/>
            <wp:docPr id="1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png"/>
                    <pic:cNvPicPr/>
                  </pic:nvPicPr>
                  <pic:blipFill>
                    <a:blip r:embed="rId21" cstate="print"/>
                    <a:stretch>
                      <a:fillRect/>
                    </a:stretch>
                  </pic:blipFill>
                  <pic:spPr>
                    <a:xfrm>
                      <a:off x="0" y="0"/>
                      <a:ext cx="164770" cy="164770"/>
                    </a:xfrm>
                    <a:prstGeom prst="rect">
                      <a:avLst/>
                    </a:prstGeom>
                  </pic:spPr>
                </pic:pic>
              </a:graphicData>
            </a:graphic>
          </wp:anchor>
        </w:drawing>
      </w:r>
      <w:r w:rsidRPr="00424B37">
        <w:t>Don't know</w:t>
      </w:r>
    </w:p>
    <w:p w14:paraId="150C6FCF" w14:textId="77777777" w:rsidR="000344CE" w:rsidRPr="00424B37" w:rsidRDefault="000344CE" w:rsidP="000344CE">
      <w:pPr>
        <w:pStyle w:val="BodyText"/>
        <w:rPr>
          <w:sz w:val="20"/>
        </w:rPr>
      </w:pPr>
    </w:p>
    <w:p w14:paraId="192A218F" w14:textId="77777777" w:rsidR="000344CE" w:rsidRPr="00424B37" w:rsidRDefault="000344CE" w:rsidP="000344CE">
      <w:pPr>
        <w:pStyle w:val="BodyText"/>
        <w:rPr>
          <w:sz w:val="20"/>
        </w:rPr>
      </w:pPr>
    </w:p>
    <w:p w14:paraId="005617C3" w14:textId="77777777" w:rsidR="000344CE" w:rsidRPr="00424B37" w:rsidRDefault="000344CE" w:rsidP="000344CE">
      <w:pPr>
        <w:pStyle w:val="BodyText"/>
        <w:spacing w:before="10"/>
        <w:rPr>
          <w:sz w:val="16"/>
        </w:rPr>
      </w:pPr>
    </w:p>
    <w:p w14:paraId="01DA38C9" w14:textId="77777777" w:rsidR="000344CE" w:rsidRPr="00424B37" w:rsidRDefault="000344CE" w:rsidP="000344CE">
      <w:pPr>
        <w:rPr>
          <w:sz w:val="26"/>
          <w:szCs w:val="26"/>
        </w:rPr>
      </w:pPr>
      <w:r w:rsidRPr="00424B37">
        <w:rPr>
          <w:sz w:val="26"/>
          <w:szCs w:val="26"/>
        </w:rPr>
        <w:t>Please indicate the severity of each of these behaviors and outcomes in your herd.</w:t>
      </w:r>
    </w:p>
    <w:p w14:paraId="2BC11931" w14:textId="77777777" w:rsidR="000344CE" w:rsidRPr="00424B37" w:rsidRDefault="000344CE" w:rsidP="000344CE">
      <w:pPr>
        <w:pStyle w:val="BodyText"/>
        <w:spacing w:before="8"/>
        <w:rPr>
          <w:sz w:val="19"/>
        </w:rPr>
      </w:pPr>
    </w:p>
    <w:p w14:paraId="29F0280F" w14:textId="77777777" w:rsidR="000344CE" w:rsidRPr="00424B37" w:rsidRDefault="000344CE" w:rsidP="000344CE">
      <w:pPr>
        <w:rPr>
          <w:sz w:val="19"/>
        </w:rPr>
        <w:sectPr w:rsidR="000344CE" w:rsidRPr="00424B37" w:rsidSect="00A21BEF">
          <w:type w:val="continuous"/>
          <w:pgSz w:w="12240" w:h="15840"/>
          <w:pgMar w:top="518" w:right="677" w:bottom="475" w:left="677" w:header="720" w:footer="720" w:gutter="0"/>
          <w:cols w:space="720"/>
        </w:sectPr>
      </w:pPr>
    </w:p>
    <w:p w14:paraId="7D3D9509" w14:textId="77777777" w:rsidR="000344CE" w:rsidRPr="00424B37" w:rsidRDefault="000344CE" w:rsidP="000344CE">
      <w:pPr>
        <w:pStyle w:val="BodyText"/>
        <w:rPr>
          <w:sz w:val="26"/>
        </w:rPr>
      </w:pPr>
    </w:p>
    <w:p w14:paraId="3E8B6AB3" w14:textId="77777777" w:rsidR="000344CE" w:rsidRPr="00424B37" w:rsidRDefault="000344CE" w:rsidP="000344CE">
      <w:pPr>
        <w:pStyle w:val="BodyText"/>
        <w:rPr>
          <w:sz w:val="26"/>
        </w:rPr>
      </w:pPr>
    </w:p>
    <w:p w14:paraId="058930F8" w14:textId="77777777" w:rsidR="000344CE" w:rsidRPr="00424B37" w:rsidRDefault="000344CE" w:rsidP="000344CE">
      <w:pPr>
        <w:pStyle w:val="BodyText"/>
        <w:spacing w:before="4"/>
        <w:rPr>
          <w:sz w:val="36"/>
        </w:rPr>
      </w:pPr>
    </w:p>
    <w:p w14:paraId="7B2848B2" w14:textId="77777777" w:rsidR="000344CE" w:rsidRPr="00424B37" w:rsidRDefault="000344CE" w:rsidP="000344CE">
      <w:pPr>
        <w:pStyle w:val="BodyText"/>
        <w:ind w:left="188"/>
      </w:pPr>
      <w:r w:rsidRPr="00424B37">
        <w:t>Swishing tails</w:t>
      </w:r>
    </w:p>
    <w:p w14:paraId="5379D41E" w14:textId="77777777" w:rsidR="000344CE" w:rsidRPr="00424B37" w:rsidRDefault="000344CE" w:rsidP="000344CE">
      <w:pPr>
        <w:pStyle w:val="BodyText"/>
        <w:spacing w:before="140" w:line="367" w:lineRule="auto"/>
        <w:ind w:left="188" w:right="30"/>
      </w:pPr>
      <w:r w:rsidRPr="00424B37">
        <w:t>Licking backs or twitching flanks Stomping</w:t>
      </w:r>
    </w:p>
    <w:p w14:paraId="03CB5BB1" w14:textId="77777777" w:rsidR="000344CE" w:rsidRPr="00424B37" w:rsidRDefault="000344CE" w:rsidP="000344CE">
      <w:pPr>
        <w:pStyle w:val="BodyText"/>
        <w:spacing w:line="367" w:lineRule="auto"/>
        <w:ind w:left="188" w:right="1065"/>
      </w:pPr>
      <w:r w:rsidRPr="00424B37">
        <w:t>Kicking at bellies Bunching of the herd Reduced grazing time</w:t>
      </w:r>
    </w:p>
    <w:p w14:paraId="2B895225" w14:textId="77777777" w:rsidR="000344CE" w:rsidRPr="00424B37" w:rsidRDefault="000344CE" w:rsidP="000344CE">
      <w:pPr>
        <w:pStyle w:val="BodyText"/>
        <w:spacing w:line="235" w:lineRule="auto"/>
        <w:ind w:left="188" w:right="387"/>
      </w:pPr>
      <w:r w:rsidRPr="00424B37">
        <w:t>Failed to achieve anticipated weight gains</w:t>
      </w:r>
    </w:p>
    <w:p w14:paraId="4E211BCC" w14:textId="77777777" w:rsidR="000344CE" w:rsidRPr="00424B37" w:rsidRDefault="000344CE" w:rsidP="000344CE">
      <w:pPr>
        <w:pStyle w:val="BodyText"/>
        <w:spacing w:before="98" w:line="235" w:lineRule="auto"/>
        <w:ind w:left="188" w:right="38"/>
        <w:jc w:val="center"/>
      </w:pPr>
      <w:r w:rsidRPr="00424B37">
        <w:br w:type="column"/>
      </w:r>
      <w:r w:rsidRPr="00424B37">
        <w:t>Occurs infrequently or mildly</w:t>
      </w:r>
    </w:p>
    <w:p w14:paraId="67345073" w14:textId="77777777" w:rsidR="000344CE" w:rsidRPr="00424B37" w:rsidRDefault="000344CE" w:rsidP="000344CE">
      <w:pPr>
        <w:pStyle w:val="BodyText"/>
        <w:spacing w:before="1" w:after="39"/>
        <w:rPr>
          <w:sz w:val="10"/>
        </w:rPr>
      </w:pPr>
    </w:p>
    <w:p w14:paraId="5CFF48D5" w14:textId="77777777" w:rsidR="000344CE" w:rsidRPr="00424B37" w:rsidRDefault="000344CE" w:rsidP="000344CE">
      <w:pPr>
        <w:pStyle w:val="BodyText"/>
        <w:ind w:left="789"/>
        <w:rPr>
          <w:sz w:val="20"/>
        </w:rPr>
      </w:pPr>
      <w:r w:rsidRPr="00424B37">
        <w:rPr>
          <w:noProof/>
          <w:sz w:val="20"/>
        </w:rPr>
        <w:drawing>
          <wp:inline distT="0" distB="0" distL="0" distR="0" wp14:anchorId="4E79E467" wp14:editId="353C2ABF">
            <wp:extent cx="163353" cy="163353"/>
            <wp:effectExtent l="0" t="0" r="0" b="0"/>
            <wp:docPr id="11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1.png"/>
                    <pic:cNvPicPr/>
                  </pic:nvPicPr>
                  <pic:blipFill>
                    <a:blip r:embed="rId47" cstate="print"/>
                    <a:stretch>
                      <a:fillRect/>
                    </a:stretch>
                  </pic:blipFill>
                  <pic:spPr>
                    <a:xfrm>
                      <a:off x="0" y="0"/>
                      <a:ext cx="163353" cy="163353"/>
                    </a:xfrm>
                    <a:prstGeom prst="rect">
                      <a:avLst/>
                    </a:prstGeom>
                  </pic:spPr>
                </pic:pic>
              </a:graphicData>
            </a:graphic>
          </wp:inline>
        </w:drawing>
      </w:r>
    </w:p>
    <w:p w14:paraId="4899F349" w14:textId="77777777" w:rsidR="000344CE" w:rsidRPr="00424B37" w:rsidRDefault="000344CE" w:rsidP="000344CE">
      <w:pPr>
        <w:pStyle w:val="BodyText"/>
        <w:spacing w:before="3"/>
        <w:rPr>
          <w:sz w:val="9"/>
        </w:rPr>
      </w:pPr>
      <w:r w:rsidRPr="00424B37">
        <w:rPr>
          <w:noProof/>
        </w:rPr>
        <w:drawing>
          <wp:anchor distT="0" distB="0" distL="0" distR="0" simplePos="0" relativeHeight="251677696" behindDoc="0" locked="0" layoutInCell="1" allowOverlap="1" wp14:anchorId="6040A75E" wp14:editId="2B61B404">
            <wp:simplePos x="0" y="0"/>
            <wp:positionH relativeFrom="page">
              <wp:posOffset>3343316</wp:posOffset>
            </wp:positionH>
            <wp:positionV relativeFrom="paragraph">
              <wp:posOffset>92479</wp:posOffset>
            </wp:positionV>
            <wp:extent cx="163353" cy="163353"/>
            <wp:effectExtent l="0" t="0" r="0" b="0"/>
            <wp:wrapTopAndBottom/>
            <wp:docPr id="11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2.png"/>
                    <pic:cNvPicPr/>
                  </pic:nvPicPr>
                  <pic:blipFill>
                    <a:blip r:embed="rId48"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78720" behindDoc="0" locked="0" layoutInCell="1" allowOverlap="1" wp14:anchorId="5E43C263" wp14:editId="68852DFF">
            <wp:simplePos x="0" y="0"/>
            <wp:positionH relativeFrom="page">
              <wp:posOffset>3343316</wp:posOffset>
            </wp:positionH>
            <wp:positionV relativeFrom="paragraph">
              <wp:posOffset>348788</wp:posOffset>
            </wp:positionV>
            <wp:extent cx="165163" cy="165163"/>
            <wp:effectExtent l="0" t="0" r="0" b="0"/>
            <wp:wrapTopAndBottom/>
            <wp:docPr id="12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3.png"/>
                    <pic:cNvPicPr/>
                  </pic:nvPicPr>
                  <pic:blipFill>
                    <a:blip r:embed="rId49"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679744" behindDoc="0" locked="0" layoutInCell="1" allowOverlap="1" wp14:anchorId="58428E44" wp14:editId="0C589F7F">
            <wp:simplePos x="0" y="0"/>
            <wp:positionH relativeFrom="page">
              <wp:posOffset>3343316</wp:posOffset>
            </wp:positionH>
            <wp:positionV relativeFrom="paragraph">
              <wp:posOffset>605097</wp:posOffset>
            </wp:positionV>
            <wp:extent cx="165163" cy="165163"/>
            <wp:effectExtent l="0" t="0" r="0" b="0"/>
            <wp:wrapTopAndBottom/>
            <wp:docPr id="12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4.png"/>
                    <pic:cNvPicPr/>
                  </pic:nvPicPr>
                  <pic:blipFill>
                    <a:blip r:embed="rId50"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680768" behindDoc="0" locked="0" layoutInCell="1" allowOverlap="1" wp14:anchorId="3EEB87FB" wp14:editId="6CCC6E8A">
            <wp:simplePos x="0" y="0"/>
            <wp:positionH relativeFrom="page">
              <wp:posOffset>3343316</wp:posOffset>
            </wp:positionH>
            <wp:positionV relativeFrom="paragraph">
              <wp:posOffset>861406</wp:posOffset>
            </wp:positionV>
            <wp:extent cx="163353" cy="163353"/>
            <wp:effectExtent l="0" t="0" r="0" b="0"/>
            <wp:wrapTopAndBottom/>
            <wp:docPr id="12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2.png"/>
                    <pic:cNvPicPr/>
                  </pic:nvPicPr>
                  <pic:blipFill>
                    <a:blip r:embed="rId48"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81792" behindDoc="0" locked="0" layoutInCell="1" allowOverlap="1" wp14:anchorId="79B99379" wp14:editId="5F5B8629">
            <wp:simplePos x="0" y="0"/>
            <wp:positionH relativeFrom="page">
              <wp:posOffset>3343316</wp:posOffset>
            </wp:positionH>
            <wp:positionV relativeFrom="paragraph">
              <wp:posOffset>1117715</wp:posOffset>
            </wp:positionV>
            <wp:extent cx="163353" cy="163353"/>
            <wp:effectExtent l="0" t="0" r="0" b="0"/>
            <wp:wrapTopAndBottom/>
            <wp:docPr id="12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1.png"/>
                    <pic:cNvPicPr/>
                  </pic:nvPicPr>
                  <pic:blipFill>
                    <a:blip r:embed="rId47"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82816" behindDoc="0" locked="0" layoutInCell="1" allowOverlap="1" wp14:anchorId="5536C0D0" wp14:editId="308FD750">
            <wp:simplePos x="0" y="0"/>
            <wp:positionH relativeFrom="page">
              <wp:posOffset>3343316</wp:posOffset>
            </wp:positionH>
            <wp:positionV relativeFrom="paragraph">
              <wp:posOffset>1456409</wp:posOffset>
            </wp:positionV>
            <wp:extent cx="163353" cy="163353"/>
            <wp:effectExtent l="0" t="0" r="0" b="0"/>
            <wp:wrapTopAndBottom/>
            <wp:docPr id="12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2.png"/>
                    <pic:cNvPicPr/>
                  </pic:nvPicPr>
                  <pic:blipFill>
                    <a:blip r:embed="rId48" cstate="print"/>
                    <a:stretch>
                      <a:fillRect/>
                    </a:stretch>
                  </pic:blipFill>
                  <pic:spPr>
                    <a:xfrm>
                      <a:off x="0" y="0"/>
                      <a:ext cx="163353" cy="163353"/>
                    </a:xfrm>
                    <a:prstGeom prst="rect">
                      <a:avLst/>
                    </a:prstGeom>
                  </pic:spPr>
                </pic:pic>
              </a:graphicData>
            </a:graphic>
          </wp:anchor>
        </w:drawing>
      </w:r>
    </w:p>
    <w:p w14:paraId="5517248A" w14:textId="77777777" w:rsidR="000344CE" w:rsidRPr="00424B37" w:rsidRDefault="000344CE" w:rsidP="000344CE">
      <w:pPr>
        <w:pStyle w:val="BodyText"/>
        <w:spacing w:before="9"/>
        <w:rPr>
          <w:sz w:val="6"/>
        </w:rPr>
      </w:pPr>
    </w:p>
    <w:p w14:paraId="73E1A6FC" w14:textId="77777777" w:rsidR="000344CE" w:rsidRPr="00424B37" w:rsidRDefault="000344CE" w:rsidP="000344CE">
      <w:pPr>
        <w:pStyle w:val="BodyText"/>
        <w:spacing w:before="6"/>
        <w:rPr>
          <w:sz w:val="6"/>
        </w:rPr>
      </w:pPr>
    </w:p>
    <w:p w14:paraId="32CFFE1E" w14:textId="77777777" w:rsidR="000344CE" w:rsidRPr="00424B37" w:rsidRDefault="000344CE" w:rsidP="000344CE">
      <w:pPr>
        <w:pStyle w:val="BodyText"/>
        <w:spacing w:before="6"/>
        <w:rPr>
          <w:sz w:val="6"/>
        </w:rPr>
      </w:pPr>
    </w:p>
    <w:p w14:paraId="7054A661" w14:textId="77777777" w:rsidR="000344CE" w:rsidRPr="00424B37" w:rsidRDefault="000344CE" w:rsidP="000344CE">
      <w:pPr>
        <w:pStyle w:val="BodyText"/>
        <w:spacing w:before="9"/>
        <w:rPr>
          <w:sz w:val="6"/>
        </w:rPr>
      </w:pPr>
    </w:p>
    <w:p w14:paraId="7A7FBD23" w14:textId="77777777" w:rsidR="000344CE" w:rsidRPr="00424B37" w:rsidRDefault="000344CE" w:rsidP="000344CE">
      <w:pPr>
        <w:pStyle w:val="BodyText"/>
        <w:spacing w:before="1"/>
        <w:rPr>
          <w:sz w:val="18"/>
        </w:rPr>
      </w:pPr>
    </w:p>
    <w:p w14:paraId="1187E91F" w14:textId="77777777" w:rsidR="000344CE" w:rsidRPr="00424B37" w:rsidRDefault="000344CE" w:rsidP="000344CE">
      <w:pPr>
        <w:pStyle w:val="BodyText"/>
        <w:spacing w:before="98" w:line="235" w:lineRule="auto"/>
        <w:ind w:left="188" w:right="38"/>
        <w:jc w:val="center"/>
      </w:pPr>
      <w:r w:rsidRPr="00424B37">
        <w:br w:type="column"/>
      </w:r>
      <w:r w:rsidRPr="00424B37">
        <w:t>Occurs occasionally or moderately</w:t>
      </w:r>
    </w:p>
    <w:p w14:paraId="2606F20D" w14:textId="77777777" w:rsidR="000344CE" w:rsidRPr="00424B37" w:rsidRDefault="000344CE" w:rsidP="000344CE">
      <w:pPr>
        <w:pStyle w:val="BodyText"/>
        <w:spacing w:before="1" w:after="39"/>
        <w:rPr>
          <w:sz w:val="10"/>
        </w:rPr>
      </w:pPr>
    </w:p>
    <w:p w14:paraId="7380A181" w14:textId="77777777" w:rsidR="000344CE" w:rsidRPr="00424B37" w:rsidRDefault="000344CE" w:rsidP="000344CE">
      <w:pPr>
        <w:pStyle w:val="BodyText"/>
        <w:ind w:left="821"/>
        <w:rPr>
          <w:sz w:val="20"/>
        </w:rPr>
      </w:pPr>
      <w:r w:rsidRPr="00424B37">
        <w:rPr>
          <w:noProof/>
          <w:sz w:val="20"/>
        </w:rPr>
        <w:drawing>
          <wp:inline distT="0" distB="0" distL="0" distR="0" wp14:anchorId="1943D32F" wp14:editId="5A09719D">
            <wp:extent cx="163353" cy="163353"/>
            <wp:effectExtent l="0" t="0" r="0" b="0"/>
            <wp:docPr id="13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1.png"/>
                    <pic:cNvPicPr/>
                  </pic:nvPicPr>
                  <pic:blipFill>
                    <a:blip r:embed="rId47" cstate="print"/>
                    <a:stretch>
                      <a:fillRect/>
                    </a:stretch>
                  </pic:blipFill>
                  <pic:spPr>
                    <a:xfrm>
                      <a:off x="0" y="0"/>
                      <a:ext cx="163353" cy="163353"/>
                    </a:xfrm>
                    <a:prstGeom prst="rect">
                      <a:avLst/>
                    </a:prstGeom>
                  </pic:spPr>
                </pic:pic>
              </a:graphicData>
            </a:graphic>
          </wp:inline>
        </w:drawing>
      </w:r>
    </w:p>
    <w:p w14:paraId="28C0C854" w14:textId="77777777" w:rsidR="000344CE" w:rsidRPr="00424B37" w:rsidRDefault="000344CE" w:rsidP="000344CE">
      <w:pPr>
        <w:pStyle w:val="BodyText"/>
        <w:spacing w:before="3"/>
        <w:rPr>
          <w:sz w:val="9"/>
        </w:rPr>
      </w:pPr>
      <w:r w:rsidRPr="00424B37">
        <w:rPr>
          <w:noProof/>
        </w:rPr>
        <w:drawing>
          <wp:anchor distT="0" distB="0" distL="0" distR="0" simplePos="0" relativeHeight="251683840" behindDoc="0" locked="0" layoutInCell="1" allowOverlap="1" wp14:anchorId="37586F13" wp14:editId="56A9F9FA">
            <wp:simplePos x="0" y="0"/>
            <wp:positionH relativeFrom="page">
              <wp:posOffset>4487553</wp:posOffset>
            </wp:positionH>
            <wp:positionV relativeFrom="paragraph">
              <wp:posOffset>92479</wp:posOffset>
            </wp:positionV>
            <wp:extent cx="163353" cy="163353"/>
            <wp:effectExtent l="0" t="0" r="0" b="0"/>
            <wp:wrapTopAndBottom/>
            <wp:docPr id="13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2.png"/>
                    <pic:cNvPicPr/>
                  </pic:nvPicPr>
                  <pic:blipFill>
                    <a:blip r:embed="rId48"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84864" behindDoc="0" locked="0" layoutInCell="1" allowOverlap="1" wp14:anchorId="51E7D000" wp14:editId="45236438">
            <wp:simplePos x="0" y="0"/>
            <wp:positionH relativeFrom="page">
              <wp:posOffset>4487553</wp:posOffset>
            </wp:positionH>
            <wp:positionV relativeFrom="paragraph">
              <wp:posOffset>348788</wp:posOffset>
            </wp:positionV>
            <wp:extent cx="165163" cy="165163"/>
            <wp:effectExtent l="0" t="0" r="0" b="0"/>
            <wp:wrapTopAndBottom/>
            <wp:docPr id="13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5.png"/>
                    <pic:cNvPicPr/>
                  </pic:nvPicPr>
                  <pic:blipFill>
                    <a:blip r:embed="rId49"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685888" behindDoc="0" locked="0" layoutInCell="1" allowOverlap="1" wp14:anchorId="79C89879" wp14:editId="1F8E5BE3">
            <wp:simplePos x="0" y="0"/>
            <wp:positionH relativeFrom="page">
              <wp:posOffset>4487553</wp:posOffset>
            </wp:positionH>
            <wp:positionV relativeFrom="paragraph">
              <wp:posOffset>605097</wp:posOffset>
            </wp:positionV>
            <wp:extent cx="165163" cy="165163"/>
            <wp:effectExtent l="0" t="0" r="0" b="0"/>
            <wp:wrapTopAndBottom/>
            <wp:docPr id="1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6.png"/>
                    <pic:cNvPicPr/>
                  </pic:nvPicPr>
                  <pic:blipFill>
                    <a:blip r:embed="rId50"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686912" behindDoc="0" locked="0" layoutInCell="1" allowOverlap="1" wp14:anchorId="3367C5BE" wp14:editId="2F19DF4B">
            <wp:simplePos x="0" y="0"/>
            <wp:positionH relativeFrom="page">
              <wp:posOffset>4487553</wp:posOffset>
            </wp:positionH>
            <wp:positionV relativeFrom="paragraph">
              <wp:posOffset>861406</wp:posOffset>
            </wp:positionV>
            <wp:extent cx="163353" cy="163353"/>
            <wp:effectExtent l="0" t="0" r="0" b="0"/>
            <wp:wrapTopAndBottom/>
            <wp:docPr id="13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2.png"/>
                    <pic:cNvPicPr/>
                  </pic:nvPicPr>
                  <pic:blipFill>
                    <a:blip r:embed="rId48"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87936" behindDoc="0" locked="0" layoutInCell="1" allowOverlap="1" wp14:anchorId="0E980ED9" wp14:editId="7A7E630F">
            <wp:simplePos x="0" y="0"/>
            <wp:positionH relativeFrom="page">
              <wp:posOffset>4487553</wp:posOffset>
            </wp:positionH>
            <wp:positionV relativeFrom="paragraph">
              <wp:posOffset>1117715</wp:posOffset>
            </wp:positionV>
            <wp:extent cx="163353" cy="163353"/>
            <wp:effectExtent l="0" t="0" r="0" b="0"/>
            <wp:wrapTopAndBottom/>
            <wp:docPr id="14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1.png"/>
                    <pic:cNvPicPr/>
                  </pic:nvPicPr>
                  <pic:blipFill>
                    <a:blip r:embed="rId47"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88960" behindDoc="0" locked="0" layoutInCell="1" allowOverlap="1" wp14:anchorId="5DAB3A8C" wp14:editId="0CF1EFB1">
            <wp:simplePos x="0" y="0"/>
            <wp:positionH relativeFrom="page">
              <wp:posOffset>4487553</wp:posOffset>
            </wp:positionH>
            <wp:positionV relativeFrom="paragraph">
              <wp:posOffset>1456409</wp:posOffset>
            </wp:positionV>
            <wp:extent cx="163353" cy="163353"/>
            <wp:effectExtent l="0" t="0" r="0" b="0"/>
            <wp:wrapTopAndBottom/>
            <wp:docPr id="14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2.png"/>
                    <pic:cNvPicPr/>
                  </pic:nvPicPr>
                  <pic:blipFill>
                    <a:blip r:embed="rId48" cstate="print"/>
                    <a:stretch>
                      <a:fillRect/>
                    </a:stretch>
                  </pic:blipFill>
                  <pic:spPr>
                    <a:xfrm>
                      <a:off x="0" y="0"/>
                      <a:ext cx="163353" cy="163353"/>
                    </a:xfrm>
                    <a:prstGeom prst="rect">
                      <a:avLst/>
                    </a:prstGeom>
                  </pic:spPr>
                </pic:pic>
              </a:graphicData>
            </a:graphic>
          </wp:anchor>
        </w:drawing>
      </w:r>
    </w:p>
    <w:p w14:paraId="06D1F8BD" w14:textId="77777777" w:rsidR="000344CE" w:rsidRPr="00424B37" w:rsidRDefault="000344CE" w:rsidP="000344CE">
      <w:pPr>
        <w:pStyle w:val="BodyText"/>
        <w:spacing w:before="9"/>
        <w:rPr>
          <w:sz w:val="6"/>
        </w:rPr>
      </w:pPr>
    </w:p>
    <w:p w14:paraId="4040234E" w14:textId="77777777" w:rsidR="000344CE" w:rsidRPr="00424B37" w:rsidRDefault="000344CE" w:rsidP="000344CE">
      <w:pPr>
        <w:pStyle w:val="BodyText"/>
        <w:spacing w:before="6"/>
        <w:rPr>
          <w:sz w:val="6"/>
        </w:rPr>
      </w:pPr>
    </w:p>
    <w:p w14:paraId="77974D76" w14:textId="77777777" w:rsidR="000344CE" w:rsidRPr="00424B37" w:rsidRDefault="000344CE" w:rsidP="000344CE">
      <w:pPr>
        <w:pStyle w:val="BodyText"/>
        <w:spacing w:before="6"/>
        <w:rPr>
          <w:sz w:val="6"/>
        </w:rPr>
      </w:pPr>
    </w:p>
    <w:p w14:paraId="028397D0" w14:textId="77777777" w:rsidR="000344CE" w:rsidRPr="00424B37" w:rsidRDefault="000344CE" w:rsidP="000344CE">
      <w:pPr>
        <w:pStyle w:val="BodyText"/>
        <w:spacing w:before="9"/>
        <w:rPr>
          <w:sz w:val="6"/>
        </w:rPr>
      </w:pPr>
    </w:p>
    <w:p w14:paraId="0D63C86E" w14:textId="77777777" w:rsidR="000344CE" w:rsidRPr="00424B37" w:rsidRDefault="000344CE" w:rsidP="000344CE">
      <w:pPr>
        <w:pStyle w:val="BodyText"/>
        <w:spacing w:before="1"/>
        <w:rPr>
          <w:sz w:val="18"/>
        </w:rPr>
      </w:pPr>
    </w:p>
    <w:p w14:paraId="480CCA7A" w14:textId="77777777" w:rsidR="000344CE" w:rsidRPr="00424B37" w:rsidRDefault="000344CE" w:rsidP="000344CE">
      <w:pPr>
        <w:pStyle w:val="BodyText"/>
        <w:spacing w:before="98" w:line="235" w:lineRule="auto"/>
        <w:ind w:left="188" w:right="1926" w:firstLine="275"/>
      </w:pPr>
      <w:r w:rsidRPr="00424B37">
        <w:br w:type="column"/>
      </w:r>
      <w:r w:rsidRPr="00424B37">
        <w:t>Occurs frequently or</w:t>
      </w:r>
    </w:p>
    <w:p w14:paraId="2DC082BD" w14:textId="77777777" w:rsidR="000344CE" w:rsidRPr="00424B37" w:rsidRDefault="000344CE" w:rsidP="000344CE">
      <w:pPr>
        <w:pStyle w:val="BodyText"/>
        <w:tabs>
          <w:tab w:val="left" w:pos="1941"/>
        </w:tabs>
        <w:spacing w:line="261" w:lineRule="exact"/>
        <w:ind w:left="374"/>
      </w:pPr>
      <w:r w:rsidRPr="00424B37">
        <w:t>intensely</w:t>
      </w:r>
      <w:r w:rsidRPr="00424B37">
        <w:tab/>
        <w:t>Don't know</w:t>
      </w:r>
    </w:p>
    <w:p w14:paraId="4D644D06" w14:textId="77777777" w:rsidR="000344CE" w:rsidRPr="00424B37" w:rsidRDefault="000344CE" w:rsidP="000344CE">
      <w:pPr>
        <w:pStyle w:val="BodyText"/>
        <w:spacing w:before="10"/>
        <w:rPr>
          <w:sz w:val="9"/>
        </w:rPr>
      </w:pPr>
      <w:r w:rsidRPr="00424B37">
        <w:rPr>
          <w:noProof/>
        </w:rPr>
        <w:drawing>
          <wp:anchor distT="0" distB="0" distL="0" distR="0" simplePos="0" relativeHeight="251689984" behindDoc="0" locked="0" layoutInCell="1" allowOverlap="1" wp14:anchorId="3885232E" wp14:editId="66A3794B">
            <wp:simplePos x="0" y="0"/>
            <wp:positionH relativeFrom="page">
              <wp:posOffset>5622636</wp:posOffset>
            </wp:positionH>
            <wp:positionV relativeFrom="paragraph">
              <wp:posOffset>97432</wp:posOffset>
            </wp:positionV>
            <wp:extent cx="154278" cy="163353"/>
            <wp:effectExtent l="0" t="0" r="0" b="0"/>
            <wp:wrapTopAndBottom/>
            <wp:docPr id="14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7.png"/>
                    <pic:cNvPicPr/>
                  </pic:nvPicPr>
                  <pic:blipFill>
                    <a:blip r:embed="rId51" cstate="print"/>
                    <a:stretch>
                      <a:fillRect/>
                    </a:stretch>
                  </pic:blipFill>
                  <pic:spPr>
                    <a:xfrm>
                      <a:off x="0" y="0"/>
                      <a:ext cx="154278" cy="163353"/>
                    </a:xfrm>
                    <a:prstGeom prst="rect">
                      <a:avLst/>
                    </a:prstGeom>
                  </pic:spPr>
                </pic:pic>
              </a:graphicData>
            </a:graphic>
          </wp:anchor>
        </w:drawing>
      </w:r>
      <w:r w:rsidRPr="00424B37">
        <w:rPr>
          <w:noProof/>
        </w:rPr>
        <w:drawing>
          <wp:anchor distT="0" distB="0" distL="0" distR="0" simplePos="0" relativeHeight="251691008" behindDoc="0" locked="0" layoutInCell="1" allowOverlap="1" wp14:anchorId="28712D6E" wp14:editId="18E8A01E">
            <wp:simplePos x="0" y="0"/>
            <wp:positionH relativeFrom="page">
              <wp:posOffset>6684488</wp:posOffset>
            </wp:positionH>
            <wp:positionV relativeFrom="paragraph">
              <wp:posOffset>97432</wp:posOffset>
            </wp:positionV>
            <wp:extent cx="163353" cy="163353"/>
            <wp:effectExtent l="0" t="0" r="0" b="0"/>
            <wp:wrapTopAndBottom/>
            <wp:docPr id="14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8.png"/>
                    <pic:cNvPicPr/>
                  </pic:nvPicPr>
                  <pic:blipFill>
                    <a:blip r:embed="rId52"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92032" behindDoc="0" locked="0" layoutInCell="1" allowOverlap="1" wp14:anchorId="2F53597E" wp14:editId="2B9D1243">
            <wp:simplePos x="0" y="0"/>
            <wp:positionH relativeFrom="page">
              <wp:posOffset>5622636</wp:posOffset>
            </wp:positionH>
            <wp:positionV relativeFrom="paragraph">
              <wp:posOffset>353741</wp:posOffset>
            </wp:positionV>
            <wp:extent cx="154278" cy="163353"/>
            <wp:effectExtent l="0" t="0" r="0" b="0"/>
            <wp:wrapTopAndBottom/>
            <wp:docPr id="14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9.png"/>
                    <pic:cNvPicPr/>
                  </pic:nvPicPr>
                  <pic:blipFill>
                    <a:blip r:embed="rId53" cstate="print"/>
                    <a:stretch>
                      <a:fillRect/>
                    </a:stretch>
                  </pic:blipFill>
                  <pic:spPr>
                    <a:xfrm>
                      <a:off x="0" y="0"/>
                      <a:ext cx="154278" cy="163353"/>
                    </a:xfrm>
                    <a:prstGeom prst="rect">
                      <a:avLst/>
                    </a:prstGeom>
                  </pic:spPr>
                </pic:pic>
              </a:graphicData>
            </a:graphic>
          </wp:anchor>
        </w:drawing>
      </w:r>
      <w:r w:rsidRPr="00424B37">
        <w:rPr>
          <w:noProof/>
        </w:rPr>
        <w:drawing>
          <wp:anchor distT="0" distB="0" distL="0" distR="0" simplePos="0" relativeHeight="251693056" behindDoc="0" locked="0" layoutInCell="1" allowOverlap="1" wp14:anchorId="43D265DD" wp14:editId="799A9ABC">
            <wp:simplePos x="0" y="0"/>
            <wp:positionH relativeFrom="page">
              <wp:posOffset>6684488</wp:posOffset>
            </wp:positionH>
            <wp:positionV relativeFrom="paragraph">
              <wp:posOffset>353741</wp:posOffset>
            </wp:positionV>
            <wp:extent cx="163353" cy="163353"/>
            <wp:effectExtent l="0" t="0" r="0" b="0"/>
            <wp:wrapTopAndBottom/>
            <wp:docPr id="15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40.png"/>
                    <pic:cNvPicPr/>
                  </pic:nvPicPr>
                  <pic:blipFill>
                    <a:blip r:embed="rId54"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694080" behindDoc="0" locked="0" layoutInCell="1" allowOverlap="1" wp14:anchorId="3B2F1B21" wp14:editId="19308C25">
            <wp:simplePos x="0" y="0"/>
            <wp:positionH relativeFrom="page">
              <wp:posOffset>5622636</wp:posOffset>
            </wp:positionH>
            <wp:positionV relativeFrom="paragraph">
              <wp:posOffset>610050</wp:posOffset>
            </wp:positionV>
            <wp:extent cx="155987" cy="165163"/>
            <wp:effectExtent l="0" t="0" r="0" b="0"/>
            <wp:wrapTopAndBottom/>
            <wp:docPr id="15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41.png"/>
                    <pic:cNvPicPr/>
                  </pic:nvPicPr>
                  <pic:blipFill>
                    <a:blip r:embed="rId55" cstate="print"/>
                    <a:stretch>
                      <a:fillRect/>
                    </a:stretch>
                  </pic:blipFill>
                  <pic:spPr>
                    <a:xfrm>
                      <a:off x="0" y="0"/>
                      <a:ext cx="155987" cy="165163"/>
                    </a:xfrm>
                    <a:prstGeom prst="rect">
                      <a:avLst/>
                    </a:prstGeom>
                  </pic:spPr>
                </pic:pic>
              </a:graphicData>
            </a:graphic>
          </wp:anchor>
        </w:drawing>
      </w:r>
      <w:r w:rsidRPr="00424B37">
        <w:rPr>
          <w:noProof/>
        </w:rPr>
        <w:drawing>
          <wp:anchor distT="0" distB="0" distL="0" distR="0" simplePos="0" relativeHeight="251695104" behindDoc="0" locked="0" layoutInCell="1" allowOverlap="1" wp14:anchorId="767D2208" wp14:editId="398F8EC2">
            <wp:simplePos x="0" y="0"/>
            <wp:positionH relativeFrom="page">
              <wp:posOffset>6684488</wp:posOffset>
            </wp:positionH>
            <wp:positionV relativeFrom="paragraph">
              <wp:posOffset>610050</wp:posOffset>
            </wp:positionV>
            <wp:extent cx="165163" cy="165163"/>
            <wp:effectExtent l="0" t="0" r="0" b="0"/>
            <wp:wrapTopAndBottom/>
            <wp:docPr id="15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42.png"/>
                    <pic:cNvPicPr/>
                  </pic:nvPicPr>
                  <pic:blipFill>
                    <a:blip r:embed="rId56"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696128" behindDoc="0" locked="0" layoutInCell="1" allowOverlap="1" wp14:anchorId="53647A13" wp14:editId="50ABFD53">
            <wp:simplePos x="0" y="0"/>
            <wp:positionH relativeFrom="page">
              <wp:posOffset>5622636</wp:posOffset>
            </wp:positionH>
            <wp:positionV relativeFrom="paragraph">
              <wp:posOffset>866359</wp:posOffset>
            </wp:positionV>
            <wp:extent cx="155987" cy="165163"/>
            <wp:effectExtent l="0" t="0" r="0" b="0"/>
            <wp:wrapTopAndBottom/>
            <wp:docPr id="15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43.png"/>
                    <pic:cNvPicPr/>
                  </pic:nvPicPr>
                  <pic:blipFill>
                    <a:blip r:embed="rId57" cstate="print"/>
                    <a:stretch>
                      <a:fillRect/>
                    </a:stretch>
                  </pic:blipFill>
                  <pic:spPr>
                    <a:xfrm>
                      <a:off x="0" y="0"/>
                      <a:ext cx="155987" cy="165163"/>
                    </a:xfrm>
                    <a:prstGeom prst="rect">
                      <a:avLst/>
                    </a:prstGeom>
                  </pic:spPr>
                </pic:pic>
              </a:graphicData>
            </a:graphic>
          </wp:anchor>
        </w:drawing>
      </w:r>
      <w:r w:rsidRPr="00424B37">
        <w:rPr>
          <w:noProof/>
        </w:rPr>
        <w:drawing>
          <wp:anchor distT="0" distB="0" distL="0" distR="0" simplePos="0" relativeHeight="251697152" behindDoc="0" locked="0" layoutInCell="1" allowOverlap="1" wp14:anchorId="71222B7F" wp14:editId="46EB98E1">
            <wp:simplePos x="0" y="0"/>
            <wp:positionH relativeFrom="page">
              <wp:posOffset>6684488</wp:posOffset>
            </wp:positionH>
            <wp:positionV relativeFrom="paragraph">
              <wp:posOffset>866359</wp:posOffset>
            </wp:positionV>
            <wp:extent cx="165163" cy="165163"/>
            <wp:effectExtent l="0" t="0" r="0" b="0"/>
            <wp:wrapTopAndBottom/>
            <wp:docPr id="15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42.png"/>
                    <pic:cNvPicPr/>
                  </pic:nvPicPr>
                  <pic:blipFill>
                    <a:blip r:embed="rId56"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698176" behindDoc="0" locked="0" layoutInCell="1" allowOverlap="1" wp14:anchorId="5754BF63" wp14:editId="693F1606">
            <wp:simplePos x="0" y="0"/>
            <wp:positionH relativeFrom="page">
              <wp:posOffset>5622636</wp:posOffset>
            </wp:positionH>
            <wp:positionV relativeFrom="paragraph">
              <wp:posOffset>1122668</wp:posOffset>
            </wp:positionV>
            <wp:extent cx="154278" cy="163353"/>
            <wp:effectExtent l="0" t="0" r="0" b="0"/>
            <wp:wrapTopAndBottom/>
            <wp:docPr id="16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44.png"/>
                    <pic:cNvPicPr/>
                  </pic:nvPicPr>
                  <pic:blipFill>
                    <a:blip r:embed="rId58" cstate="print"/>
                    <a:stretch>
                      <a:fillRect/>
                    </a:stretch>
                  </pic:blipFill>
                  <pic:spPr>
                    <a:xfrm>
                      <a:off x="0" y="0"/>
                      <a:ext cx="154278" cy="163353"/>
                    </a:xfrm>
                    <a:prstGeom prst="rect">
                      <a:avLst/>
                    </a:prstGeom>
                  </pic:spPr>
                </pic:pic>
              </a:graphicData>
            </a:graphic>
          </wp:anchor>
        </w:drawing>
      </w:r>
      <w:r w:rsidRPr="00424B37">
        <w:rPr>
          <w:noProof/>
        </w:rPr>
        <w:drawing>
          <wp:anchor distT="0" distB="0" distL="0" distR="0" simplePos="0" relativeHeight="251699200" behindDoc="0" locked="0" layoutInCell="1" allowOverlap="1" wp14:anchorId="343CD4F3" wp14:editId="1CC22FEB">
            <wp:simplePos x="0" y="0"/>
            <wp:positionH relativeFrom="page">
              <wp:posOffset>6684488</wp:posOffset>
            </wp:positionH>
            <wp:positionV relativeFrom="paragraph">
              <wp:posOffset>1122668</wp:posOffset>
            </wp:positionV>
            <wp:extent cx="163353" cy="163353"/>
            <wp:effectExtent l="0" t="0" r="0" b="0"/>
            <wp:wrapTopAndBottom/>
            <wp:docPr id="16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45.png"/>
                    <pic:cNvPicPr/>
                  </pic:nvPicPr>
                  <pic:blipFill>
                    <a:blip r:embed="rId59"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00224" behindDoc="0" locked="0" layoutInCell="1" allowOverlap="1" wp14:anchorId="60B50257" wp14:editId="1B27B7BF">
            <wp:simplePos x="0" y="0"/>
            <wp:positionH relativeFrom="page">
              <wp:posOffset>5622636</wp:posOffset>
            </wp:positionH>
            <wp:positionV relativeFrom="paragraph">
              <wp:posOffset>1378978</wp:posOffset>
            </wp:positionV>
            <wp:extent cx="154278" cy="163353"/>
            <wp:effectExtent l="0" t="0" r="0" b="0"/>
            <wp:wrapTopAndBottom/>
            <wp:docPr id="16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44.png"/>
                    <pic:cNvPicPr/>
                  </pic:nvPicPr>
                  <pic:blipFill>
                    <a:blip r:embed="rId58" cstate="print"/>
                    <a:stretch>
                      <a:fillRect/>
                    </a:stretch>
                  </pic:blipFill>
                  <pic:spPr>
                    <a:xfrm>
                      <a:off x="0" y="0"/>
                      <a:ext cx="154278" cy="163353"/>
                    </a:xfrm>
                    <a:prstGeom prst="rect">
                      <a:avLst/>
                    </a:prstGeom>
                  </pic:spPr>
                </pic:pic>
              </a:graphicData>
            </a:graphic>
          </wp:anchor>
        </w:drawing>
      </w:r>
      <w:r w:rsidRPr="00424B37">
        <w:rPr>
          <w:noProof/>
        </w:rPr>
        <w:drawing>
          <wp:anchor distT="0" distB="0" distL="0" distR="0" simplePos="0" relativeHeight="251701248" behindDoc="0" locked="0" layoutInCell="1" allowOverlap="1" wp14:anchorId="5DC0E2B1" wp14:editId="4BC58501">
            <wp:simplePos x="0" y="0"/>
            <wp:positionH relativeFrom="page">
              <wp:posOffset>6684488</wp:posOffset>
            </wp:positionH>
            <wp:positionV relativeFrom="paragraph">
              <wp:posOffset>1378978</wp:posOffset>
            </wp:positionV>
            <wp:extent cx="163353" cy="163353"/>
            <wp:effectExtent l="0" t="0" r="0" b="0"/>
            <wp:wrapTopAndBottom/>
            <wp:docPr id="16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46.png"/>
                    <pic:cNvPicPr/>
                  </pic:nvPicPr>
                  <pic:blipFill>
                    <a:blip r:embed="rId60"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02272" behindDoc="0" locked="0" layoutInCell="1" allowOverlap="1" wp14:anchorId="738C55FF" wp14:editId="69CC0149">
            <wp:simplePos x="0" y="0"/>
            <wp:positionH relativeFrom="page">
              <wp:posOffset>5622636</wp:posOffset>
            </wp:positionH>
            <wp:positionV relativeFrom="paragraph">
              <wp:posOffset>1717672</wp:posOffset>
            </wp:positionV>
            <wp:extent cx="154278" cy="163353"/>
            <wp:effectExtent l="0" t="0" r="0" b="0"/>
            <wp:wrapTopAndBottom/>
            <wp:docPr id="16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44.png"/>
                    <pic:cNvPicPr/>
                  </pic:nvPicPr>
                  <pic:blipFill>
                    <a:blip r:embed="rId58" cstate="print"/>
                    <a:stretch>
                      <a:fillRect/>
                    </a:stretch>
                  </pic:blipFill>
                  <pic:spPr>
                    <a:xfrm>
                      <a:off x="0" y="0"/>
                      <a:ext cx="154278" cy="163353"/>
                    </a:xfrm>
                    <a:prstGeom prst="rect">
                      <a:avLst/>
                    </a:prstGeom>
                  </pic:spPr>
                </pic:pic>
              </a:graphicData>
            </a:graphic>
          </wp:anchor>
        </w:drawing>
      </w:r>
      <w:r w:rsidRPr="00424B37">
        <w:rPr>
          <w:noProof/>
        </w:rPr>
        <w:drawing>
          <wp:anchor distT="0" distB="0" distL="0" distR="0" simplePos="0" relativeHeight="251703296" behindDoc="0" locked="0" layoutInCell="1" allowOverlap="1" wp14:anchorId="525A2BDA" wp14:editId="68513E55">
            <wp:simplePos x="0" y="0"/>
            <wp:positionH relativeFrom="page">
              <wp:posOffset>6684488</wp:posOffset>
            </wp:positionH>
            <wp:positionV relativeFrom="paragraph">
              <wp:posOffset>1717672</wp:posOffset>
            </wp:positionV>
            <wp:extent cx="163353" cy="163353"/>
            <wp:effectExtent l="0" t="0" r="0" b="0"/>
            <wp:wrapTopAndBottom/>
            <wp:docPr id="17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47.png"/>
                    <pic:cNvPicPr/>
                  </pic:nvPicPr>
                  <pic:blipFill>
                    <a:blip r:embed="rId59" cstate="print"/>
                    <a:stretch>
                      <a:fillRect/>
                    </a:stretch>
                  </pic:blipFill>
                  <pic:spPr>
                    <a:xfrm>
                      <a:off x="0" y="0"/>
                      <a:ext cx="163353" cy="163353"/>
                    </a:xfrm>
                    <a:prstGeom prst="rect">
                      <a:avLst/>
                    </a:prstGeom>
                  </pic:spPr>
                </pic:pic>
              </a:graphicData>
            </a:graphic>
          </wp:anchor>
        </w:drawing>
      </w:r>
    </w:p>
    <w:p w14:paraId="1BEBBA25" w14:textId="77777777" w:rsidR="000344CE" w:rsidRPr="00424B37" w:rsidRDefault="000344CE" w:rsidP="000344CE">
      <w:pPr>
        <w:pStyle w:val="BodyText"/>
        <w:spacing w:before="9"/>
        <w:rPr>
          <w:sz w:val="6"/>
        </w:rPr>
      </w:pPr>
    </w:p>
    <w:p w14:paraId="3D50E48D" w14:textId="77777777" w:rsidR="000344CE" w:rsidRPr="00424B37" w:rsidRDefault="000344CE" w:rsidP="000344CE">
      <w:pPr>
        <w:pStyle w:val="BodyText"/>
        <w:spacing w:before="9"/>
        <w:rPr>
          <w:sz w:val="6"/>
        </w:rPr>
      </w:pPr>
    </w:p>
    <w:p w14:paraId="635CB728" w14:textId="77777777" w:rsidR="000344CE" w:rsidRPr="00424B37" w:rsidRDefault="000344CE" w:rsidP="000344CE">
      <w:pPr>
        <w:pStyle w:val="BodyText"/>
        <w:spacing w:before="6"/>
        <w:rPr>
          <w:sz w:val="6"/>
        </w:rPr>
      </w:pPr>
    </w:p>
    <w:p w14:paraId="76EB73BC" w14:textId="77777777" w:rsidR="000344CE" w:rsidRPr="00424B37" w:rsidRDefault="000344CE" w:rsidP="000344CE">
      <w:pPr>
        <w:pStyle w:val="BodyText"/>
        <w:spacing w:before="6"/>
        <w:rPr>
          <w:sz w:val="6"/>
        </w:rPr>
      </w:pPr>
    </w:p>
    <w:p w14:paraId="41C3FD51" w14:textId="77777777" w:rsidR="000344CE" w:rsidRPr="00424B37" w:rsidRDefault="000344CE" w:rsidP="000344CE">
      <w:pPr>
        <w:pStyle w:val="BodyText"/>
        <w:spacing w:before="9"/>
        <w:rPr>
          <w:sz w:val="6"/>
        </w:rPr>
      </w:pPr>
    </w:p>
    <w:p w14:paraId="16D9D662" w14:textId="77777777" w:rsidR="000344CE" w:rsidRPr="00424B37" w:rsidRDefault="000344CE" w:rsidP="000344CE">
      <w:pPr>
        <w:pStyle w:val="BodyText"/>
        <w:spacing w:before="1"/>
        <w:rPr>
          <w:sz w:val="18"/>
        </w:rPr>
      </w:pPr>
    </w:p>
    <w:p w14:paraId="3E022BCB" w14:textId="77777777" w:rsidR="000344CE" w:rsidRPr="00424B37" w:rsidRDefault="000344CE" w:rsidP="000344CE">
      <w:pPr>
        <w:rPr>
          <w:sz w:val="18"/>
        </w:rPr>
        <w:sectPr w:rsidR="000344CE" w:rsidRPr="00424B37" w:rsidSect="00A21BEF">
          <w:type w:val="continuous"/>
          <w:pgSz w:w="12240" w:h="15840"/>
          <w:pgMar w:top="518" w:right="677" w:bottom="475" w:left="677" w:header="720" w:footer="720" w:gutter="0"/>
          <w:cols w:num="4" w:space="720" w:equalWidth="0">
            <w:col w:w="3514" w:space="285"/>
            <w:col w:w="1690" w:space="79"/>
            <w:col w:w="1754" w:space="148"/>
            <w:col w:w="3416"/>
          </w:cols>
        </w:sectPr>
      </w:pPr>
    </w:p>
    <w:p w14:paraId="7456DB71" w14:textId="77777777" w:rsidR="000344CE" w:rsidRPr="00424B37" w:rsidRDefault="000344CE" w:rsidP="000344CE">
      <w:pPr>
        <w:pStyle w:val="BodyText"/>
        <w:rPr>
          <w:sz w:val="26"/>
        </w:rPr>
      </w:pPr>
    </w:p>
    <w:p w14:paraId="432D6FF1" w14:textId="77777777" w:rsidR="000344CE" w:rsidRPr="00424B37" w:rsidRDefault="000344CE" w:rsidP="000344CE">
      <w:pPr>
        <w:pStyle w:val="BodyText"/>
        <w:rPr>
          <w:sz w:val="26"/>
        </w:rPr>
      </w:pPr>
    </w:p>
    <w:p w14:paraId="412C4DFD" w14:textId="77777777" w:rsidR="000344CE" w:rsidRPr="00424B37" w:rsidRDefault="000344CE" w:rsidP="000344CE">
      <w:pPr>
        <w:pStyle w:val="BodyText"/>
        <w:spacing w:before="8"/>
        <w:rPr>
          <w:sz w:val="37"/>
        </w:rPr>
      </w:pPr>
    </w:p>
    <w:p w14:paraId="5BB8A9CA" w14:textId="77777777" w:rsidR="000344CE" w:rsidRPr="00424B37" w:rsidRDefault="000344CE" w:rsidP="000344CE">
      <w:pPr>
        <w:pStyle w:val="BodyText"/>
        <w:spacing w:line="367" w:lineRule="auto"/>
        <w:ind w:left="188" w:right="22"/>
      </w:pPr>
      <w:r w:rsidRPr="00424B37">
        <w:rPr>
          <w:noProof/>
        </w:rPr>
        <mc:AlternateContent>
          <mc:Choice Requires="wps">
            <w:drawing>
              <wp:anchor distT="0" distB="0" distL="114300" distR="114300" simplePos="0" relativeHeight="251786240" behindDoc="0" locked="0" layoutInCell="1" allowOverlap="1" wp14:anchorId="0FD1318D" wp14:editId="6766AC90">
                <wp:simplePos x="0" y="0"/>
                <wp:positionH relativeFrom="page">
                  <wp:posOffset>963295</wp:posOffset>
                </wp:positionH>
                <wp:positionV relativeFrom="paragraph">
                  <wp:posOffset>530860</wp:posOffset>
                </wp:positionV>
                <wp:extent cx="1446530" cy="219710"/>
                <wp:effectExtent l="10795" t="10795" r="9525" b="17145"/>
                <wp:wrapNone/>
                <wp:docPr id="2226" name="Freeform: Shape 2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6530" cy="219710"/>
                        </a:xfrm>
                        <a:custGeom>
                          <a:avLst/>
                          <a:gdLst>
                            <a:gd name="T0" fmla="+- 0 1517 1517"/>
                            <a:gd name="T1" fmla="*/ T0 w 2278"/>
                            <a:gd name="T2" fmla="+- 0 1167 836"/>
                            <a:gd name="T3" fmla="*/ 1167 h 346"/>
                            <a:gd name="T4" fmla="+- 0 1517 1517"/>
                            <a:gd name="T5" fmla="*/ T4 w 2278"/>
                            <a:gd name="T6" fmla="+- 0 850 836"/>
                            <a:gd name="T7" fmla="*/ 850 h 346"/>
                            <a:gd name="T8" fmla="+- 0 1517 1517"/>
                            <a:gd name="T9" fmla="*/ T8 w 2278"/>
                            <a:gd name="T10" fmla="+- 0 840 836"/>
                            <a:gd name="T11" fmla="*/ 840 h 346"/>
                            <a:gd name="T12" fmla="+- 0 1522 1517"/>
                            <a:gd name="T13" fmla="*/ T12 w 2278"/>
                            <a:gd name="T14" fmla="+- 0 836 836"/>
                            <a:gd name="T15" fmla="*/ 836 h 346"/>
                            <a:gd name="T16" fmla="+- 0 1531 1517"/>
                            <a:gd name="T17" fmla="*/ T16 w 2278"/>
                            <a:gd name="T18" fmla="+- 0 836 836"/>
                            <a:gd name="T19" fmla="*/ 836 h 346"/>
                            <a:gd name="T20" fmla="+- 0 3780 1517"/>
                            <a:gd name="T21" fmla="*/ T20 w 2278"/>
                            <a:gd name="T22" fmla="+- 0 836 836"/>
                            <a:gd name="T23" fmla="*/ 836 h 346"/>
                            <a:gd name="T24" fmla="+- 0 3790 1517"/>
                            <a:gd name="T25" fmla="*/ T24 w 2278"/>
                            <a:gd name="T26" fmla="+- 0 836 836"/>
                            <a:gd name="T27" fmla="*/ 836 h 346"/>
                            <a:gd name="T28" fmla="+- 0 3795 1517"/>
                            <a:gd name="T29" fmla="*/ T28 w 2278"/>
                            <a:gd name="T30" fmla="+- 0 840 836"/>
                            <a:gd name="T31" fmla="*/ 840 h 346"/>
                            <a:gd name="T32" fmla="+- 0 3795 1517"/>
                            <a:gd name="T33" fmla="*/ T32 w 2278"/>
                            <a:gd name="T34" fmla="+- 0 850 836"/>
                            <a:gd name="T35" fmla="*/ 850 h 346"/>
                            <a:gd name="T36" fmla="+- 0 3795 1517"/>
                            <a:gd name="T37" fmla="*/ T36 w 2278"/>
                            <a:gd name="T38" fmla="+- 0 1167 836"/>
                            <a:gd name="T39" fmla="*/ 1167 h 346"/>
                            <a:gd name="T40" fmla="+- 0 3795 1517"/>
                            <a:gd name="T41" fmla="*/ T40 w 2278"/>
                            <a:gd name="T42" fmla="+- 0 1177 836"/>
                            <a:gd name="T43" fmla="*/ 1177 h 346"/>
                            <a:gd name="T44" fmla="+- 0 3790 1517"/>
                            <a:gd name="T45" fmla="*/ T44 w 2278"/>
                            <a:gd name="T46" fmla="+- 0 1182 836"/>
                            <a:gd name="T47" fmla="*/ 1182 h 346"/>
                            <a:gd name="T48" fmla="+- 0 3780 1517"/>
                            <a:gd name="T49" fmla="*/ T48 w 2278"/>
                            <a:gd name="T50" fmla="+- 0 1182 836"/>
                            <a:gd name="T51" fmla="*/ 1182 h 346"/>
                            <a:gd name="T52" fmla="+- 0 1531 1517"/>
                            <a:gd name="T53" fmla="*/ T52 w 2278"/>
                            <a:gd name="T54" fmla="+- 0 1182 836"/>
                            <a:gd name="T55" fmla="*/ 1182 h 346"/>
                            <a:gd name="T56" fmla="+- 0 1522 1517"/>
                            <a:gd name="T57" fmla="*/ T56 w 2278"/>
                            <a:gd name="T58" fmla="+- 0 1182 836"/>
                            <a:gd name="T59" fmla="*/ 1182 h 346"/>
                            <a:gd name="T60" fmla="+- 0 1517 1517"/>
                            <a:gd name="T61" fmla="*/ T60 w 2278"/>
                            <a:gd name="T62" fmla="+- 0 1177 836"/>
                            <a:gd name="T63" fmla="*/ 1177 h 346"/>
                            <a:gd name="T64" fmla="+- 0 1517 1517"/>
                            <a:gd name="T65" fmla="*/ T64 w 2278"/>
                            <a:gd name="T66" fmla="+- 0 1167 836"/>
                            <a:gd name="T67" fmla="*/ 116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278" h="346">
                              <a:moveTo>
                                <a:pt x="0" y="331"/>
                              </a:moveTo>
                              <a:lnTo>
                                <a:pt x="0" y="14"/>
                              </a:lnTo>
                              <a:lnTo>
                                <a:pt x="0" y="4"/>
                              </a:lnTo>
                              <a:lnTo>
                                <a:pt x="5" y="0"/>
                              </a:lnTo>
                              <a:lnTo>
                                <a:pt x="14" y="0"/>
                              </a:lnTo>
                              <a:lnTo>
                                <a:pt x="2263" y="0"/>
                              </a:lnTo>
                              <a:lnTo>
                                <a:pt x="2273" y="0"/>
                              </a:lnTo>
                              <a:lnTo>
                                <a:pt x="2278" y="4"/>
                              </a:lnTo>
                              <a:lnTo>
                                <a:pt x="2278" y="14"/>
                              </a:lnTo>
                              <a:lnTo>
                                <a:pt x="2278" y="331"/>
                              </a:lnTo>
                              <a:lnTo>
                                <a:pt x="2278" y="341"/>
                              </a:lnTo>
                              <a:lnTo>
                                <a:pt x="2273" y="346"/>
                              </a:lnTo>
                              <a:lnTo>
                                <a:pt x="2263" y="346"/>
                              </a:lnTo>
                              <a:lnTo>
                                <a:pt x="14" y="346"/>
                              </a:lnTo>
                              <a:lnTo>
                                <a:pt x="5"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92D06" id="Freeform: Shape 2226" o:spid="_x0000_s1026" style="position:absolute;margin-left:75.85pt;margin-top:41.8pt;width:113.9pt;height:17.3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7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" path="m,331l,14,,4,5,r9,l2263,r10,l2278,4r,10l2278,331r,10l2273,346r-10,l14,346r-9,l,341,,331xe" filled="f" strokecolor="#d2d2d5" strokeweight=".50856mm">
                <v:path arrowok="t" o:connecttype="custom" o:connectlocs="0,741045;0,539750;0,533400;3175,530860;8890,530860;1437005,530860;1443355,530860;1446530,533400;1446530,539750;1446530,741045;1446530,747395;1443355,750570;1437005,750570;8890,750570;3175,750570;0,747395;0,741045" o:connectangles="0,0,0,0,0,0,0,0,0,0,0,0,0,0,0,0,0"/>
                <w10:wrap anchorx="page"/>
              </v:shape>
            </w:pict>
          </mc:Fallback>
        </mc:AlternateContent>
      </w:r>
      <w:r w:rsidRPr="00424B37">
        <w:t>Pink eye Mastitis</w:t>
      </w:r>
    </w:p>
    <w:p w14:paraId="5656A424" w14:textId="77777777" w:rsidR="000344CE" w:rsidRPr="00424B37" w:rsidRDefault="000344CE" w:rsidP="000344CE">
      <w:pPr>
        <w:pStyle w:val="BodyText"/>
        <w:spacing w:before="56"/>
        <w:ind w:left="188"/>
      </w:pPr>
      <w:r w:rsidRPr="00424B37">
        <w:t>Other</w:t>
      </w:r>
    </w:p>
    <w:p w14:paraId="54E3D949" w14:textId="77777777" w:rsidR="000344CE" w:rsidRPr="00424B37" w:rsidRDefault="000344CE" w:rsidP="000344CE">
      <w:pPr>
        <w:pStyle w:val="BodyText"/>
        <w:spacing w:before="113" w:line="235" w:lineRule="auto"/>
        <w:ind w:left="188" w:right="38"/>
        <w:jc w:val="center"/>
      </w:pPr>
      <w:r w:rsidRPr="00424B37">
        <w:br w:type="column"/>
      </w:r>
      <w:r w:rsidRPr="00424B37">
        <w:t>Occurs infrequently or mildly</w:t>
      </w:r>
    </w:p>
    <w:p w14:paraId="4413A80D" w14:textId="77777777" w:rsidR="000344CE" w:rsidRPr="00424B37" w:rsidRDefault="000344CE" w:rsidP="000344CE">
      <w:pPr>
        <w:pStyle w:val="BodyText"/>
        <w:spacing w:before="1" w:after="39"/>
        <w:rPr>
          <w:sz w:val="10"/>
        </w:rPr>
      </w:pPr>
    </w:p>
    <w:p w14:paraId="4122CF18" w14:textId="77777777" w:rsidR="000344CE" w:rsidRPr="00424B37" w:rsidRDefault="000344CE" w:rsidP="000344CE">
      <w:pPr>
        <w:pStyle w:val="BodyText"/>
        <w:ind w:left="789"/>
        <w:rPr>
          <w:sz w:val="20"/>
        </w:rPr>
      </w:pPr>
      <w:r w:rsidRPr="00424B37">
        <w:rPr>
          <w:noProof/>
          <w:sz w:val="20"/>
        </w:rPr>
        <w:drawing>
          <wp:inline distT="0" distB="0" distL="0" distR="0" wp14:anchorId="68F6EEF2" wp14:editId="6439A390">
            <wp:extent cx="163353" cy="163353"/>
            <wp:effectExtent l="0" t="0" r="0" b="0"/>
            <wp:docPr id="17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31.png"/>
                    <pic:cNvPicPr/>
                  </pic:nvPicPr>
                  <pic:blipFill>
                    <a:blip r:embed="rId47" cstate="print"/>
                    <a:stretch>
                      <a:fillRect/>
                    </a:stretch>
                  </pic:blipFill>
                  <pic:spPr>
                    <a:xfrm>
                      <a:off x="0" y="0"/>
                      <a:ext cx="163353" cy="163353"/>
                    </a:xfrm>
                    <a:prstGeom prst="rect">
                      <a:avLst/>
                    </a:prstGeom>
                  </pic:spPr>
                </pic:pic>
              </a:graphicData>
            </a:graphic>
          </wp:inline>
        </w:drawing>
      </w:r>
    </w:p>
    <w:p w14:paraId="6F6F936C" w14:textId="77777777" w:rsidR="000344CE" w:rsidRPr="00424B37" w:rsidRDefault="000344CE" w:rsidP="000344CE">
      <w:pPr>
        <w:pStyle w:val="BodyText"/>
        <w:spacing w:before="3"/>
        <w:rPr>
          <w:sz w:val="9"/>
        </w:rPr>
      </w:pPr>
      <w:r w:rsidRPr="00424B37">
        <w:rPr>
          <w:noProof/>
        </w:rPr>
        <w:drawing>
          <wp:anchor distT="0" distB="0" distL="0" distR="0" simplePos="0" relativeHeight="251704320" behindDoc="0" locked="0" layoutInCell="1" allowOverlap="1" wp14:anchorId="1244A980" wp14:editId="6F275356">
            <wp:simplePos x="0" y="0"/>
            <wp:positionH relativeFrom="page">
              <wp:posOffset>3343316</wp:posOffset>
            </wp:positionH>
            <wp:positionV relativeFrom="paragraph">
              <wp:posOffset>92479</wp:posOffset>
            </wp:positionV>
            <wp:extent cx="165163" cy="165163"/>
            <wp:effectExtent l="0" t="0" r="0" b="0"/>
            <wp:wrapTopAndBottom/>
            <wp:docPr id="17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48.png"/>
                    <pic:cNvPicPr/>
                  </pic:nvPicPr>
                  <pic:blipFill>
                    <a:blip r:embed="rId61"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705344" behindDoc="0" locked="0" layoutInCell="1" allowOverlap="1" wp14:anchorId="52B50127" wp14:editId="04FA1933">
            <wp:simplePos x="0" y="0"/>
            <wp:positionH relativeFrom="page">
              <wp:posOffset>3343316</wp:posOffset>
            </wp:positionH>
            <wp:positionV relativeFrom="paragraph">
              <wp:posOffset>385403</wp:posOffset>
            </wp:positionV>
            <wp:extent cx="163353" cy="163353"/>
            <wp:effectExtent l="0" t="0" r="0" b="0"/>
            <wp:wrapTopAndBottom/>
            <wp:docPr id="17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1.png"/>
                    <pic:cNvPicPr/>
                  </pic:nvPicPr>
                  <pic:blipFill>
                    <a:blip r:embed="rId47" cstate="print"/>
                    <a:stretch>
                      <a:fillRect/>
                    </a:stretch>
                  </pic:blipFill>
                  <pic:spPr>
                    <a:xfrm>
                      <a:off x="0" y="0"/>
                      <a:ext cx="163353" cy="163353"/>
                    </a:xfrm>
                    <a:prstGeom prst="rect">
                      <a:avLst/>
                    </a:prstGeom>
                  </pic:spPr>
                </pic:pic>
              </a:graphicData>
            </a:graphic>
          </wp:anchor>
        </w:drawing>
      </w:r>
    </w:p>
    <w:p w14:paraId="26778FEB" w14:textId="77777777" w:rsidR="000344CE" w:rsidRPr="00424B37" w:rsidRDefault="000344CE" w:rsidP="000344CE">
      <w:pPr>
        <w:pStyle w:val="BodyText"/>
        <w:spacing w:before="6"/>
        <w:rPr>
          <w:sz w:val="11"/>
        </w:rPr>
      </w:pPr>
    </w:p>
    <w:p w14:paraId="53D9039C" w14:textId="77777777" w:rsidR="000344CE" w:rsidRPr="00424B37" w:rsidRDefault="000344CE" w:rsidP="000344CE">
      <w:pPr>
        <w:pStyle w:val="BodyText"/>
        <w:spacing w:before="113" w:line="235" w:lineRule="auto"/>
        <w:ind w:left="188" w:right="38"/>
        <w:jc w:val="center"/>
      </w:pPr>
      <w:r w:rsidRPr="00424B37">
        <w:br w:type="column"/>
      </w:r>
      <w:r w:rsidRPr="00424B37">
        <w:t>Occurs occasionally or moderately</w:t>
      </w:r>
    </w:p>
    <w:p w14:paraId="476C5E53" w14:textId="77777777" w:rsidR="000344CE" w:rsidRPr="00424B37" w:rsidRDefault="000344CE" w:rsidP="000344CE">
      <w:pPr>
        <w:pStyle w:val="BodyText"/>
        <w:spacing w:before="1" w:after="39"/>
        <w:rPr>
          <w:sz w:val="10"/>
        </w:rPr>
      </w:pPr>
    </w:p>
    <w:p w14:paraId="236B6A26" w14:textId="77777777" w:rsidR="000344CE" w:rsidRPr="00424B37" w:rsidRDefault="000344CE" w:rsidP="000344CE">
      <w:pPr>
        <w:pStyle w:val="BodyText"/>
        <w:ind w:left="821"/>
        <w:rPr>
          <w:sz w:val="20"/>
        </w:rPr>
      </w:pPr>
      <w:r w:rsidRPr="00424B37">
        <w:rPr>
          <w:noProof/>
          <w:sz w:val="20"/>
        </w:rPr>
        <w:drawing>
          <wp:inline distT="0" distB="0" distL="0" distR="0" wp14:anchorId="09A57FD0" wp14:editId="2D251093">
            <wp:extent cx="163353" cy="163353"/>
            <wp:effectExtent l="0" t="0" r="0" b="0"/>
            <wp:docPr id="17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31.png"/>
                    <pic:cNvPicPr/>
                  </pic:nvPicPr>
                  <pic:blipFill>
                    <a:blip r:embed="rId47" cstate="print"/>
                    <a:stretch>
                      <a:fillRect/>
                    </a:stretch>
                  </pic:blipFill>
                  <pic:spPr>
                    <a:xfrm>
                      <a:off x="0" y="0"/>
                      <a:ext cx="163353" cy="163353"/>
                    </a:xfrm>
                    <a:prstGeom prst="rect">
                      <a:avLst/>
                    </a:prstGeom>
                  </pic:spPr>
                </pic:pic>
              </a:graphicData>
            </a:graphic>
          </wp:inline>
        </w:drawing>
      </w:r>
    </w:p>
    <w:p w14:paraId="6AD3FF08" w14:textId="77777777" w:rsidR="000344CE" w:rsidRPr="00424B37" w:rsidRDefault="000344CE" w:rsidP="000344CE">
      <w:pPr>
        <w:pStyle w:val="BodyText"/>
        <w:spacing w:before="3"/>
        <w:rPr>
          <w:sz w:val="9"/>
        </w:rPr>
      </w:pPr>
      <w:r w:rsidRPr="00424B37">
        <w:rPr>
          <w:noProof/>
        </w:rPr>
        <w:drawing>
          <wp:anchor distT="0" distB="0" distL="0" distR="0" simplePos="0" relativeHeight="251706368" behindDoc="0" locked="0" layoutInCell="1" allowOverlap="1" wp14:anchorId="01F9B238" wp14:editId="6336C783">
            <wp:simplePos x="0" y="0"/>
            <wp:positionH relativeFrom="page">
              <wp:posOffset>4487553</wp:posOffset>
            </wp:positionH>
            <wp:positionV relativeFrom="paragraph">
              <wp:posOffset>92479</wp:posOffset>
            </wp:positionV>
            <wp:extent cx="165163" cy="165163"/>
            <wp:effectExtent l="0" t="0" r="0" b="0"/>
            <wp:wrapTopAndBottom/>
            <wp:docPr id="18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48.png"/>
                    <pic:cNvPicPr/>
                  </pic:nvPicPr>
                  <pic:blipFill>
                    <a:blip r:embed="rId61"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707392" behindDoc="0" locked="0" layoutInCell="1" allowOverlap="1" wp14:anchorId="4790DD22" wp14:editId="1B804B74">
            <wp:simplePos x="0" y="0"/>
            <wp:positionH relativeFrom="page">
              <wp:posOffset>4487553</wp:posOffset>
            </wp:positionH>
            <wp:positionV relativeFrom="paragraph">
              <wp:posOffset>385403</wp:posOffset>
            </wp:positionV>
            <wp:extent cx="163353" cy="163353"/>
            <wp:effectExtent l="0" t="0" r="0" b="0"/>
            <wp:wrapTopAndBottom/>
            <wp:docPr id="18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31.png"/>
                    <pic:cNvPicPr/>
                  </pic:nvPicPr>
                  <pic:blipFill>
                    <a:blip r:embed="rId47" cstate="print"/>
                    <a:stretch>
                      <a:fillRect/>
                    </a:stretch>
                  </pic:blipFill>
                  <pic:spPr>
                    <a:xfrm>
                      <a:off x="0" y="0"/>
                      <a:ext cx="163353" cy="163353"/>
                    </a:xfrm>
                    <a:prstGeom prst="rect">
                      <a:avLst/>
                    </a:prstGeom>
                  </pic:spPr>
                </pic:pic>
              </a:graphicData>
            </a:graphic>
          </wp:anchor>
        </w:drawing>
      </w:r>
    </w:p>
    <w:p w14:paraId="61EBBDD4" w14:textId="77777777" w:rsidR="000344CE" w:rsidRPr="00424B37" w:rsidRDefault="000344CE" w:rsidP="000344CE">
      <w:pPr>
        <w:pStyle w:val="BodyText"/>
        <w:spacing w:before="6"/>
        <w:rPr>
          <w:sz w:val="11"/>
        </w:rPr>
      </w:pPr>
    </w:p>
    <w:p w14:paraId="2BDE6BD2" w14:textId="77777777" w:rsidR="000344CE" w:rsidRPr="00424B37" w:rsidRDefault="000344CE" w:rsidP="000344CE">
      <w:pPr>
        <w:pStyle w:val="BodyText"/>
        <w:spacing w:before="113" w:line="235" w:lineRule="auto"/>
        <w:ind w:left="188" w:right="1926" w:firstLine="275"/>
      </w:pPr>
      <w:r w:rsidRPr="00424B37">
        <w:br w:type="column"/>
      </w:r>
      <w:r w:rsidRPr="00424B37">
        <w:t>Occurs frequently or</w:t>
      </w:r>
    </w:p>
    <w:p w14:paraId="0EDB3028" w14:textId="77777777" w:rsidR="000344CE" w:rsidRPr="00424B37" w:rsidRDefault="000344CE" w:rsidP="000344CE">
      <w:pPr>
        <w:pStyle w:val="BodyText"/>
        <w:tabs>
          <w:tab w:val="left" w:pos="1941"/>
        </w:tabs>
        <w:spacing w:line="261" w:lineRule="exact"/>
        <w:ind w:left="374"/>
      </w:pPr>
      <w:r w:rsidRPr="00424B37">
        <w:t>intensely</w:t>
      </w:r>
      <w:r w:rsidRPr="00424B37">
        <w:tab/>
        <w:t>Don't know</w:t>
      </w:r>
    </w:p>
    <w:p w14:paraId="09D33258" w14:textId="77777777" w:rsidR="000344CE" w:rsidRPr="00424B37" w:rsidRDefault="000344CE" w:rsidP="000344CE">
      <w:pPr>
        <w:pStyle w:val="BodyText"/>
        <w:spacing w:before="11"/>
        <w:rPr>
          <w:sz w:val="9"/>
        </w:rPr>
      </w:pPr>
      <w:r w:rsidRPr="00424B37">
        <w:rPr>
          <w:noProof/>
        </w:rPr>
        <w:drawing>
          <wp:anchor distT="0" distB="0" distL="0" distR="0" simplePos="0" relativeHeight="251708416" behindDoc="0" locked="0" layoutInCell="1" allowOverlap="1" wp14:anchorId="23DB5C69" wp14:editId="3174F59F">
            <wp:simplePos x="0" y="0"/>
            <wp:positionH relativeFrom="page">
              <wp:posOffset>5622636</wp:posOffset>
            </wp:positionH>
            <wp:positionV relativeFrom="paragraph">
              <wp:posOffset>97506</wp:posOffset>
            </wp:positionV>
            <wp:extent cx="154278" cy="163353"/>
            <wp:effectExtent l="0" t="0" r="0" b="0"/>
            <wp:wrapTopAndBottom/>
            <wp:docPr id="18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49.png"/>
                    <pic:cNvPicPr/>
                  </pic:nvPicPr>
                  <pic:blipFill>
                    <a:blip r:embed="rId62" cstate="print"/>
                    <a:stretch>
                      <a:fillRect/>
                    </a:stretch>
                  </pic:blipFill>
                  <pic:spPr>
                    <a:xfrm>
                      <a:off x="0" y="0"/>
                      <a:ext cx="154278" cy="163353"/>
                    </a:xfrm>
                    <a:prstGeom prst="rect">
                      <a:avLst/>
                    </a:prstGeom>
                  </pic:spPr>
                </pic:pic>
              </a:graphicData>
            </a:graphic>
          </wp:anchor>
        </w:drawing>
      </w:r>
      <w:r w:rsidRPr="00424B37">
        <w:rPr>
          <w:noProof/>
        </w:rPr>
        <w:drawing>
          <wp:anchor distT="0" distB="0" distL="0" distR="0" simplePos="0" relativeHeight="251709440" behindDoc="0" locked="0" layoutInCell="1" allowOverlap="1" wp14:anchorId="6EFFA78E" wp14:editId="60CBE7C6">
            <wp:simplePos x="0" y="0"/>
            <wp:positionH relativeFrom="page">
              <wp:posOffset>6684488</wp:posOffset>
            </wp:positionH>
            <wp:positionV relativeFrom="paragraph">
              <wp:posOffset>97506</wp:posOffset>
            </wp:positionV>
            <wp:extent cx="163353" cy="163353"/>
            <wp:effectExtent l="0" t="0" r="0" b="0"/>
            <wp:wrapTopAndBottom/>
            <wp:docPr id="18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50.png"/>
                    <pic:cNvPicPr/>
                  </pic:nvPicPr>
                  <pic:blipFill>
                    <a:blip r:embed="rId63"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10464" behindDoc="0" locked="0" layoutInCell="1" allowOverlap="1" wp14:anchorId="09877412" wp14:editId="2C7C818D">
            <wp:simplePos x="0" y="0"/>
            <wp:positionH relativeFrom="page">
              <wp:posOffset>5622636</wp:posOffset>
            </wp:positionH>
            <wp:positionV relativeFrom="paragraph">
              <wp:posOffset>353815</wp:posOffset>
            </wp:positionV>
            <wp:extent cx="155987" cy="165163"/>
            <wp:effectExtent l="0" t="0" r="0" b="0"/>
            <wp:wrapTopAndBottom/>
            <wp:docPr id="18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51.png"/>
                    <pic:cNvPicPr/>
                  </pic:nvPicPr>
                  <pic:blipFill>
                    <a:blip r:embed="rId64" cstate="print"/>
                    <a:stretch>
                      <a:fillRect/>
                    </a:stretch>
                  </pic:blipFill>
                  <pic:spPr>
                    <a:xfrm>
                      <a:off x="0" y="0"/>
                      <a:ext cx="155987" cy="165163"/>
                    </a:xfrm>
                    <a:prstGeom prst="rect">
                      <a:avLst/>
                    </a:prstGeom>
                  </pic:spPr>
                </pic:pic>
              </a:graphicData>
            </a:graphic>
          </wp:anchor>
        </w:drawing>
      </w:r>
      <w:r w:rsidRPr="00424B37">
        <w:rPr>
          <w:noProof/>
        </w:rPr>
        <w:drawing>
          <wp:anchor distT="0" distB="0" distL="0" distR="0" simplePos="0" relativeHeight="251711488" behindDoc="0" locked="0" layoutInCell="1" allowOverlap="1" wp14:anchorId="3F82BBBD" wp14:editId="1569205F">
            <wp:simplePos x="0" y="0"/>
            <wp:positionH relativeFrom="page">
              <wp:posOffset>6684488</wp:posOffset>
            </wp:positionH>
            <wp:positionV relativeFrom="paragraph">
              <wp:posOffset>353815</wp:posOffset>
            </wp:positionV>
            <wp:extent cx="165163" cy="165163"/>
            <wp:effectExtent l="0" t="0" r="0" b="0"/>
            <wp:wrapTopAndBottom/>
            <wp:docPr id="19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42.png"/>
                    <pic:cNvPicPr/>
                  </pic:nvPicPr>
                  <pic:blipFill>
                    <a:blip r:embed="rId56"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712512" behindDoc="0" locked="0" layoutInCell="1" allowOverlap="1" wp14:anchorId="7D0BA6C3" wp14:editId="43098744">
            <wp:simplePos x="0" y="0"/>
            <wp:positionH relativeFrom="page">
              <wp:posOffset>5622636</wp:posOffset>
            </wp:positionH>
            <wp:positionV relativeFrom="paragraph">
              <wp:posOffset>646740</wp:posOffset>
            </wp:positionV>
            <wp:extent cx="154278" cy="163353"/>
            <wp:effectExtent l="0" t="0" r="0" b="0"/>
            <wp:wrapTopAndBottom/>
            <wp:docPr id="19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52.png"/>
                    <pic:cNvPicPr/>
                  </pic:nvPicPr>
                  <pic:blipFill>
                    <a:blip r:embed="rId65" cstate="print"/>
                    <a:stretch>
                      <a:fillRect/>
                    </a:stretch>
                  </pic:blipFill>
                  <pic:spPr>
                    <a:xfrm>
                      <a:off x="0" y="0"/>
                      <a:ext cx="154278" cy="163353"/>
                    </a:xfrm>
                    <a:prstGeom prst="rect">
                      <a:avLst/>
                    </a:prstGeom>
                  </pic:spPr>
                </pic:pic>
              </a:graphicData>
            </a:graphic>
          </wp:anchor>
        </w:drawing>
      </w:r>
      <w:r w:rsidRPr="00424B37">
        <w:rPr>
          <w:noProof/>
        </w:rPr>
        <w:drawing>
          <wp:anchor distT="0" distB="0" distL="0" distR="0" simplePos="0" relativeHeight="251713536" behindDoc="0" locked="0" layoutInCell="1" allowOverlap="1" wp14:anchorId="5F97226E" wp14:editId="4410B0ED">
            <wp:simplePos x="0" y="0"/>
            <wp:positionH relativeFrom="page">
              <wp:posOffset>6684488</wp:posOffset>
            </wp:positionH>
            <wp:positionV relativeFrom="paragraph">
              <wp:posOffset>646740</wp:posOffset>
            </wp:positionV>
            <wp:extent cx="163353" cy="163353"/>
            <wp:effectExtent l="0" t="0" r="0" b="0"/>
            <wp:wrapTopAndBottom/>
            <wp:docPr id="19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53.png"/>
                    <pic:cNvPicPr/>
                  </pic:nvPicPr>
                  <pic:blipFill>
                    <a:blip r:embed="rId66" cstate="print"/>
                    <a:stretch>
                      <a:fillRect/>
                    </a:stretch>
                  </pic:blipFill>
                  <pic:spPr>
                    <a:xfrm>
                      <a:off x="0" y="0"/>
                      <a:ext cx="163353" cy="163353"/>
                    </a:xfrm>
                    <a:prstGeom prst="rect">
                      <a:avLst/>
                    </a:prstGeom>
                  </pic:spPr>
                </pic:pic>
              </a:graphicData>
            </a:graphic>
          </wp:anchor>
        </w:drawing>
      </w:r>
    </w:p>
    <w:p w14:paraId="063F1C36" w14:textId="77777777" w:rsidR="000344CE" w:rsidRPr="00424B37" w:rsidRDefault="000344CE" w:rsidP="000344CE">
      <w:pPr>
        <w:pStyle w:val="BodyText"/>
        <w:spacing w:before="9"/>
        <w:rPr>
          <w:sz w:val="6"/>
        </w:rPr>
      </w:pPr>
    </w:p>
    <w:p w14:paraId="3E29E69C" w14:textId="77777777" w:rsidR="000344CE" w:rsidRPr="00424B37" w:rsidRDefault="000344CE" w:rsidP="000344CE">
      <w:pPr>
        <w:pStyle w:val="BodyText"/>
        <w:spacing w:before="6"/>
        <w:rPr>
          <w:sz w:val="11"/>
        </w:rPr>
      </w:pPr>
    </w:p>
    <w:p w14:paraId="6880C1D7" w14:textId="77777777" w:rsidR="000344CE" w:rsidRPr="00424B37" w:rsidRDefault="000344CE" w:rsidP="000344CE">
      <w:pPr>
        <w:rPr>
          <w:sz w:val="11"/>
        </w:rPr>
        <w:sectPr w:rsidR="000344CE" w:rsidRPr="00424B37" w:rsidSect="00A21BEF">
          <w:footerReference w:type="default" r:id="rId67"/>
          <w:pgSz w:w="12240" w:h="15840"/>
          <w:pgMar w:top="518" w:right="677" w:bottom="475" w:left="677" w:header="274" w:footer="285" w:gutter="0"/>
          <w:cols w:num="4" w:space="720" w:equalWidth="0">
            <w:col w:w="1116" w:space="2682"/>
            <w:col w:w="1690" w:space="80"/>
            <w:col w:w="1754" w:space="148"/>
            <w:col w:w="3416"/>
          </w:cols>
        </w:sectPr>
      </w:pPr>
    </w:p>
    <w:p w14:paraId="2E9946C6" w14:textId="77777777" w:rsidR="000344CE" w:rsidRPr="00424B37" w:rsidRDefault="000344CE" w:rsidP="000344CE">
      <w:pPr>
        <w:pStyle w:val="BodyText"/>
        <w:rPr>
          <w:sz w:val="20"/>
        </w:rPr>
      </w:pPr>
    </w:p>
    <w:p w14:paraId="493CE276" w14:textId="77777777" w:rsidR="000344CE" w:rsidRPr="00424B37" w:rsidRDefault="000344CE" w:rsidP="000344CE">
      <w:pPr>
        <w:pStyle w:val="BodyText"/>
        <w:rPr>
          <w:sz w:val="20"/>
        </w:rPr>
      </w:pPr>
    </w:p>
    <w:p w14:paraId="3FC89C1D" w14:textId="77777777" w:rsidR="000344CE" w:rsidRPr="00424B37" w:rsidRDefault="000344CE" w:rsidP="000344CE">
      <w:pPr>
        <w:pStyle w:val="BodyText"/>
        <w:spacing w:before="6"/>
        <w:rPr>
          <w:sz w:val="17"/>
        </w:rPr>
      </w:pPr>
    </w:p>
    <w:p w14:paraId="0E19D6CF" w14:textId="77777777" w:rsidR="000344CE" w:rsidRPr="00424B37" w:rsidRDefault="000344CE" w:rsidP="000344CE">
      <w:pPr>
        <w:rPr>
          <w:sz w:val="26"/>
          <w:szCs w:val="26"/>
        </w:rPr>
      </w:pPr>
      <w:r w:rsidRPr="00424B37">
        <w:rPr>
          <w:sz w:val="26"/>
          <w:szCs w:val="26"/>
        </w:rPr>
        <w:t>The pictures below represent various intensities of horn flies. At what intensity do you consider horn flies a problem?</w:t>
      </w:r>
    </w:p>
    <w:p w14:paraId="1052879D" w14:textId="77777777" w:rsidR="000344CE" w:rsidRPr="00424B37" w:rsidRDefault="000344CE" w:rsidP="000344CE">
      <w:pPr>
        <w:pStyle w:val="BodyText"/>
        <w:spacing w:before="5"/>
        <w:rPr>
          <w:sz w:val="20"/>
        </w:rPr>
      </w:pPr>
      <w:r w:rsidRPr="00424B37">
        <w:rPr>
          <w:noProof/>
        </w:rPr>
        <w:drawing>
          <wp:anchor distT="0" distB="0" distL="0" distR="0" simplePos="0" relativeHeight="251714560" behindDoc="0" locked="0" layoutInCell="1" allowOverlap="1" wp14:anchorId="4F603B34" wp14:editId="39CC2231">
            <wp:simplePos x="0" y="0"/>
            <wp:positionH relativeFrom="page">
              <wp:posOffset>505608</wp:posOffset>
            </wp:positionH>
            <wp:positionV relativeFrom="paragraph">
              <wp:posOffset>174136</wp:posOffset>
            </wp:positionV>
            <wp:extent cx="166407" cy="157162"/>
            <wp:effectExtent l="0" t="0" r="0" b="0"/>
            <wp:wrapTopAndBottom/>
            <wp:docPr id="19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54.png"/>
                    <pic:cNvPicPr/>
                  </pic:nvPicPr>
                  <pic:blipFill>
                    <a:blip r:embed="rId68"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715584" behindDoc="0" locked="0" layoutInCell="1" allowOverlap="1" wp14:anchorId="674885A5" wp14:editId="643BEE98">
            <wp:simplePos x="0" y="0"/>
            <wp:positionH relativeFrom="page">
              <wp:posOffset>761917</wp:posOffset>
            </wp:positionH>
            <wp:positionV relativeFrom="paragraph">
              <wp:posOffset>174136</wp:posOffset>
            </wp:positionV>
            <wp:extent cx="1170432" cy="1051560"/>
            <wp:effectExtent l="0" t="0" r="0" b="0"/>
            <wp:wrapTopAndBottom/>
            <wp:docPr id="19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55.jpeg"/>
                    <pic:cNvPicPr/>
                  </pic:nvPicPr>
                  <pic:blipFill>
                    <a:blip r:embed="rId69" cstate="print"/>
                    <a:stretch>
                      <a:fillRect/>
                    </a:stretch>
                  </pic:blipFill>
                  <pic:spPr>
                    <a:xfrm>
                      <a:off x="0" y="0"/>
                      <a:ext cx="1170432" cy="1051560"/>
                    </a:xfrm>
                    <a:prstGeom prst="rect">
                      <a:avLst/>
                    </a:prstGeom>
                  </pic:spPr>
                </pic:pic>
              </a:graphicData>
            </a:graphic>
          </wp:anchor>
        </w:drawing>
      </w:r>
      <w:r w:rsidRPr="00424B37">
        <w:rPr>
          <w:noProof/>
        </w:rPr>
        <w:drawing>
          <wp:anchor distT="0" distB="0" distL="0" distR="0" simplePos="0" relativeHeight="251716608" behindDoc="0" locked="0" layoutInCell="1" allowOverlap="1" wp14:anchorId="6A3D2D62" wp14:editId="48030595">
            <wp:simplePos x="0" y="0"/>
            <wp:positionH relativeFrom="page">
              <wp:posOffset>505608</wp:posOffset>
            </wp:positionH>
            <wp:positionV relativeFrom="paragraph">
              <wp:posOffset>1345835</wp:posOffset>
            </wp:positionV>
            <wp:extent cx="166407" cy="157162"/>
            <wp:effectExtent l="0" t="0" r="0" b="0"/>
            <wp:wrapTopAndBottom/>
            <wp:docPr id="20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56.png"/>
                    <pic:cNvPicPr/>
                  </pic:nvPicPr>
                  <pic:blipFill>
                    <a:blip r:embed="rId70" cstate="print"/>
                    <a:stretch>
                      <a:fillRect/>
                    </a:stretch>
                  </pic:blipFill>
                  <pic:spPr>
                    <a:xfrm>
                      <a:off x="0" y="0"/>
                      <a:ext cx="166407" cy="157162"/>
                    </a:xfrm>
                    <a:prstGeom prst="rect">
                      <a:avLst/>
                    </a:prstGeom>
                  </pic:spPr>
                </pic:pic>
              </a:graphicData>
            </a:graphic>
          </wp:anchor>
        </w:drawing>
      </w:r>
      <w:r w:rsidRPr="00424B37">
        <w:rPr>
          <w:noProof/>
        </w:rPr>
        <w:drawing>
          <wp:anchor distT="0" distB="0" distL="0" distR="0" simplePos="0" relativeHeight="251717632" behindDoc="0" locked="0" layoutInCell="1" allowOverlap="1" wp14:anchorId="36F9FE12" wp14:editId="2F94C352">
            <wp:simplePos x="0" y="0"/>
            <wp:positionH relativeFrom="page">
              <wp:posOffset>761917</wp:posOffset>
            </wp:positionH>
            <wp:positionV relativeFrom="paragraph">
              <wp:posOffset>1345834</wp:posOffset>
            </wp:positionV>
            <wp:extent cx="1170432" cy="1060703"/>
            <wp:effectExtent l="0" t="0" r="0" b="0"/>
            <wp:wrapTopAndBottom/>
            <wp:docPr id="20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57.jpeg"/>
                    <pic:cNvPicPr/>
                  </pic:nvPicPr>
                  <pic:blipFill>
                    <a:blip r:embed="rId71" cstate="print"/>
                    <a:stretch>
                      <a:fillRect/>
                    </a:stretch>
                  </pic:blipFill>
                  <pic:spPr>
                    <a:xfrm>
                      <a:off x="0" y="0"/>
                      <a:ext cx="1170432" cy="1060703"/>
                    </a:xfrm>
                    <a:prstGeom prst="rect">
                      <a:avLst/>
                    </a:prstGeom>
                  </pic:spPr>
                </pic:pic>
              </a:graphicData>
            </a:graphic>
          </wp:anchor>
        </w:drawing>
      </w:r>
      <w:r w:rsidRPr="00424B37">
        <w:rPr>
          <w:noProof/>
        </w:rPr>
        <w:drawing>
          <wp:anchor distT="0" distB="0" distL="0" distR="0" simplePos="0" relativeHeight="251718656" behindDoc="0" locked="0" layoutInCell="1" allowOverlap="1" wp14:anchorId="7915DEE7" wp14:editId="57153402">
            <wp:simplePos x="0" y="0"/>
            <wp:positionH relativeFrom="page">
              <wp:posOffset>505608</wp:posOffset>
            </wp:positionH>
            <wp:positionV relativeFrom="paragraph">
              <wp:posOffset>2517534</wp:posOffset>
            </wp:positionV>
            <wp:extent cx="163353" cy="163353"/>
            <wp:effectExtent l="0" t="0" r="0" b="0"/>
            <wp:wrapTopAndBottom/>
            <wp:docPr id="20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58.png"/>
                    <pic:cNvPicPr/>
                  </pic:nvPicPr>
                  <pic:blipFill>
                    <a:blip r:embed="rId72"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19680" behindDoc="0" locked="0" layoutInCell="1" allowOverlap="1" wp14:anchorId="637926BD" wp14:editId="39CFFDB9">
            <wp:simplePos x="0" y="0"/>
            <wp:positionH relativeFrom="page">
              <wp:posOffset>761917</wp:posOffset>
            </wp:positionH>
            <wp:positionV relativeFrom="paragraph">
              <wp:posOffset>2517534</wp:posOffset>
            </wp:positionV>
            <wp:extent cx="1170432" cy="1033272"/>
            <wp:effectExtent l="0" t="0" r="0" b="0"/>
            <wp:wrapTopAndBottom/>
            <wp:docPr id="207"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59.jpeg"/>
                    <pic:cNvPicPr/>
                  </pic:nvPicPr>
                  <pic:blipFill>
                    <a:blip r:embed="rId73" cstate="print"/>
                    <a:stretch>
                      <a:fillRect/>
                    </a:stretch>
                  </pic:blipFill>
                  <pic:spPr>
                    <a:xfrm>
                      <a:off x="0" y="0"/>
                      <a:ext cx="1170432" cy="1033272"/>
                    </a:xfrm>
                    <a:prstGeom prst="rect">
                      <a:avLst/>
                    </a:prstGeom>
                  </pic:spPr>
                </pic:pic>
              </a:graphicData>
            </a:graphic>
          </wp:anchor>
        </w:drawing>
      </w:r>
    </w:p>
    <w:p w14:paraId="49293F4B" w14:textId="77777777" w:rsidR="000344CE" w:rsidRPr="00424B37" w:rsidRDefault="000344CE" w:rsidP="000344CE">
      <w:pPr>
        <w:pStyle w:val="BodyText"/>
        <w:spacing w:before="6"/>
        <w:rPr>
          <w:sz w:val="10"/>
        </w:rPr>
      </w:pPr>
    </w:p>
    <w:p w14:paraId="4E6DEEFF" w14:textId="77777777" w:rsidR="000344CE" w:rsidRPr="00424B37" w:rsidRDefault="000344CE" w:rsidP="000344CE">
      <w:pPr>
        <w:pStyle w:val="BodyText"/>
        <w:spacing w:before="3"/>
        <w:rPr>
          <w:sz w:val="9"/>
        </w:rPr>
      </w:pPr>
    </w:p>
    <w:p w14:paraId="6A7682CD" w14:textId="77777777" w:rsidR="000344CE" w:rsidRPr="00424B37" w:rsidRDefault="000344CE" w:rsidP="000344CE">
      <w:pPr>
        <w:pStyle w:val="BodyText"/>
        <w:rPr>
          <w:sz w:val="28"/>
        </w:rPr>
      </w:pPr>
    </w:p>
    <w:p w14:paraId="5F84EE54" w14:textId="77777777" w:rsidR="000344CE" w:rsidRPr="00424B37" w:rsidRDefault="000344CE" w:rsidP="000344CE">
      <w:pPr>
        <w:pStyle w:val="BodyText"/>
        <w:spacing w:before="7"/>
        <w:rPr>
          <w:sz w:val="33"/>
        </w:rPr>
      </w:pPr>
    </w:p>
    <w:p w14:paraId="09B7F006" w14:textId="77777777" w:rsidR="000344CE" w:rsidRPr="00424B37" w:rsidRDefault="000344CE" w:rsidP="000344CE">
      <w:pPr>
        <w:ind w:left="116"/>
        <w:rPr>
          <w:sz w:val="26"/>
        </w:rPr>
      </w:pPr>
      <w:r w:rsidRPr="00424B37">
        <w:rPr>
          <w:sz w:val="26"/>
        </w:rPr>
        <w:t>How confident are you that you know what type of flies are on your cattle?</w:t>
      </w:r>
    </w:p>
    <w:p w14:paraId="707FD20B" w14:textId="77777777" w:rsidR="000344CE" w:rsidRPr="00424B37" w:rsidRDefault="000344CE" w:rsidP="000344CE">
      <w:pPr>
        <w:pStyle w:val="BodyText"/>
        <w:spacing w:before="3"/>
        <w:rPr>
          <w:sz w:val="22"/>
        </w:rPr>
      </w:pPr>
    </w:p>
    <w:p w14:paraId="72A9F537" w14:textId="77777777" w:rsidR="000344CE" w:rsidRPr="00424B37" w:rsidRDefault="000344CE" w:rsidP="000344CE">
      <w:pPr>
        <w:pStyle w:val="BodyText"/>
        <w:spacing w:before="93"/>
        <w:ind w:left="116"/>
      </w:pPr>
      <w:r w:rsidRPr="00424B37">
        <w:rPr>
          <w:noProof/>
          <w:position w:val="-5"/>
        </w:rPr>
        <w:drawing>
          <wp:inline distT="0" distB="0" distL="0" distR="0" wp14:anchorId="7B456C9C" wp14:editId="316484AC">
            <wp:extent cx="164770" cy="164770"/>
            <wp:effectExtent l="0" t="0" r="0" b="0"/>
            <wp:docPr id="20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60.png"/>
                    <pic:cNvPicPr/>
                  </pic:nvPicPr>
                  <pic:blipFill>
                    <a:blip r:embed="rId74"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Not confident</w:t>
      </w:r>
    </w:p>
    <w:p w14:paraId="7D313DAE" w14:textId="77777777" w:rsidR="000344CE" w:rsidRPr="00424B37" w:rsidRDefault="000344CE" w:rsidP="000344CE">
      <w:pPr>
        <w:pStyle w:val="BodyText"/>
        <w:spacing w:before="174"/>
        <w:ind w:left="116"/>
      </w:pPr>
      <w:r w:rsidRPr="00424B37">
        <w:rPr>
          <w:noProof/>
          <w:position w:val="-5"/>
        </w:rPr>
        <w:drawing>
          <wp:inline distT="0" distB="0" distL="0" distR="0" wp14:anchorId="784298D1" wp14:editId="2DED7E11">
            <wp:extent cx="164770" cy="164770"/>
            <wp:effectExtent l="0" t="0" r="0" b="0"/>
            <wp:docPr id="21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58.png"/>
                    <pic:cNvPicPr/>
                  </pic:nvPicPr>
                  <pic:blipFill>
                    <a:blip r:embed="rId72"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Slightly confident</w:t>
      </w:r>
    </w:p>
    <w:p w14:paraId="65184268" w14:textId="77777777" w:rsidR="000344CE" w:rsidRPr="00424B37" w:rsidRDefault="000344CE" w:rsidP="000344CE">
      <w:pPr>
        <w:pStyle w:val="BodyText"/>
        <w:spacing w:before="173" w:line="405" w:lineRule="auto"/>
        <w:ind w:left="116" w:right="8028"/>
      </w:pPr>
      <w:r w:rsidRPr="00424B37">
        <w:rPr>
          <w:noProof/>
          <w:position w:val="-3"/>
        </w:rPr>
        <w:drawing>
          <wp:inline distT="0" distB="0" distL="0" distR="0" wp14:anchorId="0B0A1AA3" wp14:editId="1DAC8522">
            <wp:extent cx="164770" cy="155616"/>
            <wp:effectExtent l="0" t="0" r="0" b="0"/>
            <wp:docPr id="21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56.png"/>
                    <pic:cNvPicPr/>
                  </pic:nvPicPr>
                  <pic:blipFill>
                    <a:blip r:embed="rId70"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Moderately</w:t>
      </w:r>
      <w:r w:rsidRPr="00424B37">
        <w:rPr>
          <w:spacing w:val="-11"/>
        </w:rPr>
        <w:t xml:space="preserve"> </w:t>
      </w:r>
      <w:r w:rsidRPr="00424B37">
        <w:t xml:space="preserve">confident </w:t>
      </w:r>
      <w:r w:rsidRPr="00424B37">
        <w:rPr>
          <w:noProof/>
          <w:position w:val="-3"/>
        </w:rPr>
        <w:drawing>
          <wp:inline distT="0" distB="0" distL="0" distR="0" wp14:anchorId="7E7C1961" wp14:editId="79E688A2">
            <wp:extent cx="164770" cy="155616"/>
            <wp:effectExtent l="0" t="0" r="0" b="0"/>
            <wp:docPr id="215"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61.png"/>
                    <pic:cNvPicPr/>
                  </pic:nvPicPr>
                  <pic:blipFill>
                    <a:blip r:embed="rId75"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Extremely</w:t>
      </w:r>
      <w:r w:rsidRPr="00424B37">
        <w:rPr>
          <w:spacing w:val="1"/>
        </w:rPr>
        <w:t xml:space="preserve"> </w:t>
      </w:r>
      <w:r w:rsidRPr="00424B37">
        <w:t>confident</w:t>
      </w:r>
    </w:p>
    <w:p w14:paraId="6EB875E8" w14:textId="77777777" w:rsidR="000344CE" w:rsidRPr="00424B37" w:rsidRDefault="000344CE" w:rsidP="000344CE">
      <w:pPr>
        <w:pStyle w:val="BodyText"/>
        <w:rPr>
          <w:sz w:val="20"/>
        </w:rPr>
      </w:pPr>
    </w:p>
    <w:p w14:paraId="3590353A" w14:textId="77777777" w:rsidR="000344CE" w:rsidRPr="00424B37" w:rsidRDefault="000344CE" w:rsidP="000344CE">
      <w:pPr>
        <w:pStyle w:val="BodyText"/>
        <w:spacing w:before="9"/>
        <w:rPr>
          <w:sz w:val="19"/>
        </w:rPr>
      </w:pPr>
    </w:p>
    <w:p w14:paraId="7856B3EE" w14:textId="77777777" w:rsidR="000344CE" w:rsidRPr="00424B37" w:rsidRDefault="000344CE" w:rsidP="000344CE">
      <w:pPr>
        <w:rPr>
          <w:b/>
          <w:bCs/>
          <w:sz w:val="26"/>
          <w:szCs w:val="26"/>
        </w:rPr>
      </w:pPr>
      <w:r w:rsidRPr="00424B37">
        <w:rPr>
          <w:b/>
          <w:bCs/>
          <w:sz w:val="26"/>
          <w:szCs w:val="26"/>
        </w:rPr>
        <w:t>Block 1</w:t>
      </w:r>
    </w:p>
    <w:p w14:paraId="3141A4B4" w14:textId="77777777" w:rsidR="000344CE" w:rsidRPr="00424B37" w:rsidRDefault="000344CE" w:rsidP="000344CE">
      <w:pPr>
        <w:pStyle w:val="BodyText"/>
        <w:rPr>
          <w:b/>
          <w:sz w:val="28"/>
        </w:rPr>
      </w:pPr>
    </w:p>
    <w:p w14:paraId="3E584EF4" w14:textId="77777777" w:rsidR="000344CE" w:rsidRPr="00424B37" w:rsidRDefault="000344CE" w:rsidP="000344CE">
      <w:pPr>
        <w:pStyle w:val="BodyText"/>
        <w:spacing w:before="6"/>
        <w:rPr>
          <w:b/>
          <w:sz w:val="32"/>
        </w:rPr>
      </w:pPr>
    </w:p>
    <w:p w14:paraId="5CD9BE01" w14:textId="77777777" w:rsidR="000344CE" w:rsidRPr="00424B37" w:rsidRDefault="000344CE" w:rsidP="000344CE">
      <w:pPr>
        <w:ind w:left="116"/>
        <w:rPr>
          <w:b/>
          <w:sz w:val="26"/>
        </w:rPr>
      </w:pPr>
      <w:r w:rsidRPr="00424B37">
        <w:rPr>
          <w:b/>
          <w:sz w:val="26"/>
        </w:rPr>
        <w:t>HORN FLY RESISTANCE</w:t>
      </w:r>
    </w:p>
    <w:p w14:paraId="285B24A0" w14:textId="77777777" w:rsidR="000344CE" w:rsidRPr="00424B37" w:rsidRDefault="000344CE" w:rsidP="000344CE">
      <w:pPr>
        <w:rPr>
          <w:sz w:val="26"/>
        </w:rPr>
        <w:sectPr w:rsidR="000344CE" w:rsidRPr="00424B37" w:rsidSect="00A21BEF">
          <w:type w:val="continuous"/>
          <w:pgSz w:w="12240" w:h="15840"/>
          <w:pgMar w:top="518" w:right="677" w:bottom="475" w:left="677" w:header="720" w:footer="720" w:gutter="0"/>
          <w:cols w:space="720"/>
        </w:sectPr>
      </w:pPr>
    </w:p>
    <w:p w14:paraId="4B98D60E" w14:textId="77777777" w:rsidR="000344CE" w:rsidRPr="00424B37" w:rsidRDefault="000344CE" w:rsidP="000344CE">
      <w:pPr>
        <w:rPr>
          <w:sz w:val="26"/>
          <w:szCs w:val="26"/>
        </w:rPr>
      </w:pPr>
      <w:r w:rsidRPr="00424B37">
        <w:rPr>
          <w:sz w:val="26"/>
          <w:szCs w:val="26"/>
        </w:rPr>
        <w:lastRenderedPageBreak/>
        <w:t>Throughout this survey, we define "</w:t>
      </w:r>
      <w:r w:rsidRPr="00424B37">
        <w:rPr>
          <w:b/>
          <w:sz w:val="26"/>
          <w:szCs w:val="26"/>
        </w:rPr>
        <w:t>horn fly resistant animal</w:t>
      </w:r>
      <w:r w:rsidRPr="00424B37">
        <w:rPr>
          <w:sz w:val="26"/>
          <w:szCs w:val="26"/>
        </w:rPr>
        <w:t>" as an animal with few to minimal flies present, noticeable, or feeding on the animal. It also means that animal traits you select for would be unaffected by the addition of the horn fly resistance trait, so that the horn fly-resistant cattle and your current cattle are the same weight and have IDENTICAL muscling, gains, health, and other traits.</w:t>
      </w:r>
    </w:p>
    <w:p w14:paraId="4158BF50" w14:textId="77777777" w:rsidR="000344CE" w:rsidRPr="00424B37" w:rsidRDefault="000344CE" w:rsidP="000344CE">
      <w:pPr>
        <w:pStyle w:val="BodyText"/>
        <w:rPr>
          <w:sz w:val="28"/>
        </w:rPr>
      </w:pPr>
    </w:p>
    <w:p w14:paraId="04B02CF1" w14:textId="77777777" w:rsidR="000344CE" w:rsidRPr="00424B37" w:rsidRDefault="000344CE" w:rsidP="000344CE">
      <w:pPr>
        <w:pStyle w:val="BodyText"/>
        <w:spacing w:before="10"/>
        <w:rPr>
          <w:sz w:val="24"/>
        </w:rPr>
      </w:pPr>
    </w:p>
    <w:p w14:paraId="75B8DAF6" w14:textId="77777777" w:rsidR="000344CE" w:rsidRPr="00424B37" w:rsidRDefault="000344CE" w:rsidP="000344CE">
      <w:pPr>
        <w:ind w:left="116"/>
        <w:rPr>
          <w:b/>
          <w:sz w:val="26"/>
        </w:rPr>
      </w:pPr>
      <w:r w:rsidRPr="00424B37">
        <w:rPr>
          <w:b/>
          <w:sz w:val="26"/>
        </w:rPr>
        <w:t>ABOUT HORN FLIES AND CATTLE</w:t>
      </w:r>
    </w:p>
    <w:p w14:paraId="4FB4FF29" w14:textId="77777777" w:rsidR="000344CE" w:rsidRPr="00424B37" w:rsidRDefault="000344CE" w:rsidP="000344CE">
      <w:pPr>
        <w:spacing w:before="90" w:line="312" w:lineRule="auto"/>
        <w:ind w:left="116" w:right="179"/>
        <w:rPr>
          <w:i/>
          <w:sz w:val="26"/>
        </w:rPr>
      </w:pPr>
      <w:r w:rsidRPr="00424B37">
        <w:rPr>
          <w:i/>
          <w:sz w:val="26"/>
        </w:rPr>
        <w:t>Horn flies are a pest of cattle, inflict painful bites to draw 20-30 blood meals per day, and have the following effects:</w:t>
      </w:r>
    </w:p>
    <w:p w14:paraId="6DADA208" w14:textId="77777777" w:rsidR="000344CE" w:rsidRPr="00424B37" w:rsidRDefault="000344CE" w:rsidP="000344CE">
      <w:pPr>
        <w:pStyle w:val="ListParagraph"/>
        <w:numPr>
          <w:ilvl w:val="0"/>
          <w:numId w:val="1"/>
        </w:numPr>
        <w:tabs>
          <w:tab w:val="left" w:pos="275"/>
        </w:tabs>
        <w:spacing w:line="312" w:lineRule="auto"/>
        <w:ind w:right="283" w:firstLine="0"/>
        <w:rPr>
          <w:i/>
          <w:sz w:val="26"/>
        </w:rPr>
      </w:pPr>
      <w:r w:rsidRPr="00424B37">
        <w:rPr>
          <w:i/>
          <w:sz w:val="26"/>
        </w:rPr>
        <w:t>Animals' defensive behaviors when horn flies are present interrupt adequate rest and</w:t>
      </w:r>
      <w:r w:rsidRPr="00424B37">
        <w:rPr>
          <w:i/>
          <w:spacing w:val="-31"/>
          <w:sz w:val="26"/>
        </w:rPr>
        <w:t xml:space="preserve"> </w:t>
      </w:r>
      <w:r w:rsidRPr="00424B37">
        <w:rPr>
          <w:i/>
          <w:sz w:val="26"/>
        </w:rPr>
        <w:t>food consumption</w:t>
      </w:r>
    </w:p>
    <w:p w14:paraId="392DFA74" w14:textId="77777777" w:rsidR="000344CE" w:rsidRPr="00424B37" w:rsidRDefault="000344CE" w:rsidP="000344CE">
      <w:pPr>
        <w:pStyle w:val="ListParagraph"/>
        <w:numPr>
          <w:ilvl w:val="0"/>
          <w:numId w:val="1"/>
        </w:numPr>
        <w:tabs>
          <w:tab w:val="left" w:pos="275"/>
        </w:tabs>
        <w:spacing w:line="312" w:lineRule="auto"/>
        <w:ind w:right="1415" w:firstLine="0"/>
        <w:rPr>
          <w:i/>
          <w:sz w:val="26"/>
        </w:rPr>
      </w:pPr>
      <w:r w:rsidRPr="00424B37">
        <w:rPr>
          <w:i/>
          <w:sz w:val="26"/>
        </w:rPr>
        <w:t>Calves protected from horn flies have weaning weights 10-50 pounds more</w:t>
      </w:r>
      <w:r w:rsidRPr="00424B37">
        <w:rPr>
          <w:i/>
          <w:spacing w:val="-28"/>
          <w:sz w:val="26"/>
        </w:rPr>
        <w:t xml:space="preserve"> </w:t>
      </w:r>
      <w:r w:rsidRPr="00424B37">
        <w:rPr>
          <w:i/>
          <w:sz w:val="26"/>
        </w:rPr>
        <w:t>than unprotected calves with 200 or more</w:t>
      </w:r>
      <w:r w:rsidRPr="00424B37">
        <w:rPr>
          <w:i/>
          <w:spacing w:val="-7"/>
          <w:sz w:val="26"/>
        </w:rPr>
        <w:t xml:space="preserve"> </w:t>
      </w:r>
      <w:r w:rsidRPr="00424B37">
        <w:rPr>
          <w:i/>
          <w:sz w:val="26"/>
        </w:rPr>
        <w:t>flies</w:t>
      </w:r>
    </w:p>
    <w:p w14:paraId="33EDFD32" w14:textId="77777777" w:rsidR="000344CE" w:rsidRPr="00424B37" w:rsidRDefault="000344CE" w:rsidP="000344CE">
      <w:pPr>
        <w:pStyle w:val="ListParagraph"/>
        <w:numPr>
          <w:ilvl w:val="0"/>
          <w:numId w:val="1"/>
        </w:numPr>
        <w:tabs>
          <w:tab w:val="left" w:pos="275"/>
        </w:tabs>
        <w:spacing w:before="2" w:line="312" w:lineRule="auto"/>
        <w:ind w:right="535" w:firstLine="0"/>
        <w:rPr>
          <w:i/>
          <w:sz w:val="26"/>
        </w:rPr>
      </w:pPr>
      <w:r w:rsidRPr="00424B37">
        <w:rPr>
          <w:i/>
          <w:sz w:val="26"/>
        </w:rPr>
        <w:t>Stockers and replacement heifers protected from horn flies have weights 16-18%</w:t>
      </w:r>
      <w:r w:rsidRPr="00424B37">
        <w:rPr>
          <w:i/>
          <w:spacing w:val="-30"/>
          <w:sz w:val="26"/>
        </w:rPr>
        <w:t xml:space="preserve"> </w:t>
      </w:r>
      <w:r w:rsidRPr="00424B37">
        <w:rPr>
          <w:i/>
          <w:sz w:val="26"/>
        </w:rPr>
        <w:t>above unprotected</w:t>
      </w:r>
      <w:r w:rsidRPr="00424B37">
        <w:rPr>
          <w:i/>
          <w:spacing w:val="-2"/>
          <w:sz w:val="26"/>
        </w:rPr>
        <w:t xml:space="preserve"> </w:t>
      </w:r>
      <w:r w:rsidRPr="00424B37">
        <w:rPr>
          <w:i/>
          <w:sz w:val="26"/>
        </w:rPr>
        <w:t>animals</w:t>
      </w:r>
    </w:p>
    <w:p w14:paraId="4C1744D3" w14:textId="77777777" w:rsidR="000344CE" w:rsidRPr="00424B37" w:rsidRDefault="000344CE" w:rsidP="000344CE">
      <w:pPr>
        <w:pStyle w:val="ListParagraph"/>
        <w:numPr>
          <w:ilvl w:val="0"/>
          <w:numId w:val="1"/>
        </w:numPr>
        <w:tabs>
          <w:tab w:val="left" w:pos="275"/>
        </w:tabs>
        <w:ind w:left="274"/>
        <w:rPr>
          <w:i/>
          <w:sz w:val="26"/>
        </w:rPr>
      </w:pPr>
      <w:r w:rsidRPr="00424B37">
        <w:rPr>
          <w:i/>
          <w:sz w:val="26"/>
        </w:rPr>
        <w:t>Horn flies can transmit bacteria that cause</w:t>
      </w:r>
      <w:r w:rsidRPr="00424B37">
        <w:rPr>
          <w:i/>
          <w:spacing w:val="-9"/>
          <w:sz w:val="26"/>
        </w:rPr>
        <w:t xml:space="preserve"> </w:t>
      </w:r>
      <w:r w:rsidRPr="00424B37">
        <w:rPr>
          <w:i/>
          <w:sz w:val="26"/>
        </w:rPr>
        <w:t>mastitis.</w:t>
      </w:r>
    </w:p>
    <w:p w14:paraId="33B82E71" w14:textId="77777777" w:rsidR="000344CE" w:rsidRPr="00424B37" w:rsidRDefault="000344CE" w:rsidP="000344CE">
      <w:pPr>
        <w:pStyle w:val="BodyText"/>
        <w:spacing w:before="7"/>
        <w:rPr>
          <w:i/>
          <w:sz w:val="41"/>
        </w:rPr>
      </w:pPr>
    </w:p>
    <w:p w14:paraId="3BDA6C15" w14:textId="77777777" w:rsidR="000344CE" w:rsidRPr="00424B37" w:rsidRDefault="000344CE" w:rsidP="000344CE">
      <w:pPr>
        <w:spacing w:before="1"/>
        <w:ind w:left="116"/>
        <w:rPr>
          <w:b/>
          <w:sz w:val="26"/>
        </w:rPr>
      </w:pPr>
      <w:r w:rsidRPr="00424B37">
        <w:rPr>
          <w:b/>
          <w:sz w:val="26"/>
        </w:rPr>
        <w:t>HORN FLY RESISTANCE</w:t>
      </w:r>
    </w:p>
    <w:p w14:paraId="457142F6" w14:textId="77777777" w:rsidR="000344CE" w:rsidRPr="00424B37" w:rsidRDefault="000344CE" w:rsidP="000344CE">
      <w:pPr>
        <w:spacing w:before="90" w:line="312" w:lineRule="auto"/>
        <w:ind w:left="116" w:right="179"/>
        <w:rPr>
          <w:sz w:val="26"/>
        </w:rPr>
      </w:pPr>
      <w:r w:rsidRPr="00424B37">
        <w:rPr>
          <w:sz w:val="26"/>
        </w:rPr>
        <w:t>Throughout this survey, we define "</w:t>
      </w:r>
      <w:r w:rsidRPr="00424B37">
        <w:rPr>
          <w:b/>
          <w:sz w:val="26"/>
        </w:rPr>
        <w:t>horn fly resistant animal</w:t>
      </w:r>
      <w:r w:rsidRPr="00424B37">
        <w:rPr>
          <w:sz w:val="26"/>
        </w:rPr>
        <w:t>" as an animal with few to minimal flies present, noticeable, or feeding on the animal. It also means that animal traits you select for would be unaffected by the addition of the horn fly resistance trait, so that the horn fly-resistant cattle and your current cattle are the same weight and have IDENTICAL muscling, gains, health, and other traits.</w:t>
      </w:r>
    </w:p>
    <w:p w14:paraId="2522AF56" w14:textId="77777777" w:rsidR="000344CE" w:rsidRPr="00424B37" w:rsidRDefault="000344CE" w:rsidP="000344CE">
      <w:pPr>
        <w:pStyle w:val="BodyText"/>
        <w:rPr>
          <w:sz w:val="28"/>
        </w:rPr>
      </w:pPr>
    </w:p>
    <w:p w14:paraId="3EAD3329" w14:textId="77777777" w:rsidR="000344CE" w:rsidRPr="00424B37" w:rsidRDefault="000344CE" w:rsidP="000344CE">
      <w:pPr>
        <w:pStyle w:val="BodyText"/>
        <w:spacing w:before="10"/>
        <w:rPr>
          <w:sz w:val="24"/>
        </w:rPr>
      </w:pPr>
    </w:p>
    <w:p w14:paraId="15907939" w14:textId="77777777" w:rsidR="000344CE" w:rsidRPr="00424B37" w:rsidRDefault="000344CE" w:rsidP="000344CE">
      <w:pPr>
        <w:ind w:left="123"/>
        <w:rPr>
          <w:b/>
          <w:sz w:val="26"/>
        </w:rPr>
      </w:pPr>
      <w:r w:rsidRPr="00424B37">
        <w:rPr>
          <w:b/>
          <w:sz w:val="26"/>
        </w:rPr>
        <w:t>Block 3</w:t>
      </w:r>
    </w:p>
    <w:p w14:paraId="62874490" w14:textId="77777777" w:rsidR="000344CE" w:rsidRPr="00424B37" w:rsidRDefault="000344CE" w:rsidP="000344CE">
      <w:pPr>
        <w:pStyle w:val="BodyText"/>
        <w:rPr>
          <w:b/>
          <w:sz w:val="28"/>
        </w:rPr>
      </w:pPr>
    </w:p>
    <w:p w14:paraId="7A5E45BD" w14:textId="77777777" w:rsidR="000344CE" w:rsidRPr="00424B37" w:rsidRDefault="000344CE" w:rsidP="000344CE">
      <w:pPr>
        <w:pStyle w:val="BodyText"/>
        <w:spacing w:before="6"/>
        <w:rPr>
          <w:b/>
          <w:sz w:val="32"/>
        </w:rPr>
      </w:pPr>
    </w:p>
    <w:p w14:paraId="0DA6666A" w14:textId="77777777" w:rsidR="000344CE" w:rsidRPr="00424B37" w:rsidRDefault="000344CE" w:rsidP="000344CE">
      <w:pPr>
        <w:ind w:left="116"/>
        <w:rPr>
          <w:b/>
          <w:sz w:val="26"/>
        </w:rPr>
      </w:pPr>
      <w:r w:rsidRPr="00424B37">
        <w:rPr>
          <w:b/>
          <w:sz w:val="26"/>
        </w:rPr>
        <w:t>VALUE OF HORN FLY RESISTANCE IN THE CATTLE HERD</w:t>
      </w:r>
    </w:p>
    <w:p w14:paraId="43B3A2A3" w14:textId="77777777" w:rsidR="000344CE" w:rsidRPr="00424B37" w:rsidRDefault="000344CE" w:rsidP="000344CE">
      <w:pPr>
        <w:pStyle w:val="BodyText"/>
        <w:spacing w:before="8"/>
        <w:rPr>
          <w:b/>
          <w:sz w:val="41"/>
        </w:rPr>
      </w:pPr>
    </w:p>
    <w:p w14:paraId="5D730E8C" w14:textId="77777777" w:rsidR="000344CE" w:rsidRPr="00424B37" w:rsidRDefault="000344CE" w:rsidP="000344CE">
      <w:pPr>
        <w:spacing w:line="312" w:lineRule="auto"/>
        <w:ind w:left="116"/>
        <w:rPr>
          <w:sz w:val="26"/>
        </w:rPr>
      </w:pPr>
      <w:r w:rsidRPr="00424B37">
        <w:rPr>
          <w:sz w:val="26"/>
        </w:rPr>
        <w:t>Assuming it would be profitable to make your entire herd resistant to horn flies, would you be interested in doing so?</w:t>
      </w:r>
    </w:p>
    <w:p w14:paraId="2201E7B4" w14:textId="77777777" w:rsidR="000344CE" w:rsidRPr="00424B37" w:rsidRDefault="000344CE" w:rsidP="000344CE">
      <w:pPr>
        <w:pStyle w:val="BodyText"/>
        <w:spacing w:before="6"/>
        <w:rPr>
          <w:sz w:val="14"/>
        </w:rPr>
      </w:pPr>
    </w:p>
    <w:p w14:paraId="3E22ABDF" w14:textId="77777777" w:rsidR="000344CE" w:rsidRPr="00424B37" w:rsidRDefault="000344CE" w:rsidP="000344CE">
      <w:pPr>
        <w:spacing w:before="93" w:line="391" w:lineRule="auto"/>
        <w:ind w:left="514" w:right="9974" w:hanging="398"/>
        <w:rPr>
          <w:sz w:val="23"/>
        </w:rPr>
      </w:pPr>
      <w:r w:rsidRPr="00424B37">
        <w:rPr>
          <w:noProof/>
        </w:rPr>
        <w:drawing>
          <wp:anchor distT="0" distB="0" distL="0" distR="0" simplePos="0" relativeHeight="251873280" behindDoc="1" locked="0" layoutInCell="1" allowOverlap="1" wp14:anchorId="1C14AC5C" wp14:editId="6025027D">
            <wp:simplePos x="0" y="0"/>
            <wp:positionH relativeFrom="page">
              <wp:posOffset>505608</wp:posOffset>
            </wp:positionH>
            <wp:positionV relativeFrom="paragraph">
              <wp:posOffset>351664</wp:posOffset>
            </wp:positionV>
            <wp:extent cx="164770" cy="164770"/>
            <wp:effectExtent l="0" t="0" r="0" b="0"/>
            <wp:wrapNone/>
            <wp:docPr id="21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60.png"/>
                    <pic:cNvPicPr/>
                  </pic:nvPicPr>
                  <pic:blipFill>
                    <a:blip r:embed="rId74" cstate="print"/>
                    <a:stretch>
                      <a:fillRect/>
                    </a:stretch>
                  </pic:blipFill>
                  <pic:spPr>
                    <a:xfrm>
                      <a:off x="0" y="0"/>
                      <a:ext cx="164770" cy="164770"/>
                    </a:xfrm>
                    <a:prstGeom prst="rect">
                      <a:avLst/>
                    </a:prstGeom>
                  </pic:spPr>
                </pic:pic>
              </a:graphicData>
            </a:graphic>
          </wp:anchor>
        </w:drawing>
      </w:r>
      <w:r w:rsidRPr="00424B37">
        <w:rPr>
          <w:noProof/>
          <w:position w:val="-5"/>
        </w:rPr>
        <w:drawing>
          <wp:inline distT="0" distB="0" distL="0" distR="0" wp14:anchorId="06DD50AD" wp14:editId="736CB976">
            <wp:extent cx="164770" cy="164770"/>
            <wp:effectExtent l="0" t="0" r="0" b="0"/>
            <wp:docPr id="21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58.png"/>
                    <pic:cNvPicPr/>
                  </pic:nvPicPr>
                  <pic:blipFill>
                    <a:blip r:embed="rId72"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8"/>
          <w:sz w:val="23"/>
        </w:rPr>
        <w:t xml:space="preserve">Yes </w:t>
      </w:r>
      <w:r w:rsidRPr="00424B37">
        <w:rPr>
          <w:sz w:val="23"/>
        </w:rPr>
        <w:t>No</w:t>
      </w:r>
    </w:p>
    <w:p w14:paraId="53286ECA" w14:textId="77777777" w:rsidR="000344CE" w:rsidRPr="00424B37" w:rsidRDefault="000344CE" w:rsidP="000344CE">
      <w:pPr>
        <w:spacing w:line="391" w:lineRule="auto"/>
        <w:rPr>
          <w:sz w:val="23"/>
        </w:rPr>
        <w:sectPr w:rsidR="000344CE" w:rsidRPr="00424B37" w:rsidSect="00A21BEF">
          <w:footerReference w:type="default" r:id="rId76"/>
          <w:pgSz w:w="12240" w:h="15840"/>
          <w:pgMar w:top="518" w:right="677" w:bottom="475" w:left="677" w:header="274" w:footer="285" w:gutter="0"/>
          <w:cols w:space="720"/>
        </w:sectPr>
      </w:pPr>
    </w:p>
    <w:p w14:paraId="512F20FC" w14:textId="77777777" w:rsidR="000344CE" w:rsidRPr="00424B37" w:rsidRDefault="000344CE" w:rsidP="000344CE">
      <w:pPr>
        <w:pStyle w:val="BodyText"/>
        <w:spacing w:before="10"/>
        <w:rPr>
          <w:sz w:val="17"/>
        </w:rPr>
      </w:pPr>
    </w:p>
    <w:p w14:paraId="18114914" w14:textId="77777777" w:rsidR="000344CE" w:rsidRPr="00424B37" w:rsidRDefault="000344CE" w:rsidP="000344CE">
      <w:pPr>
        <w:spacing w:before="91" w:line="312" w:lineRule="auto"/>
        <w:ind w:left="116"/>
        <w:rPr>
          <w:sz w:val="26"/>
        </w:rPr>
      </w:pPr>
      <w:r w:rsidRPr="00424B37">
        <w:rPr>
          <w:sz w:val="26"/>
        </w:rPr>
        <w:t xml:space="preserve">Assuming all other factors in your operation remained the same, but your </w:t>
      </w:r>
      <w:r w:rsidRPr="00424B37">
        <w:rPr>
          <w:b/>
          <w:sz w:val="26"/>
        </w:rPr>
        <w:t>entire herd was resistant to horn flies</w:t>
      </w:r>
      <w:r w:rsidRPr="00424B37">
        <w:rPr>
          <w:sz w:val="26"/>
        </w:rPr>
        <w:t>, how do you think your cattle operation would be affected?</w:t>
      </w:r>
    </w:p>
    <w:p w14:paraId="6A2D3C76" w14:textId="77777777" w:rsidR="000344CE" w:rsidRPr="00424B37" w:rsidRDefault="000344CE" w:rsidP="000344CE">
      <w:pPr>
        <w:pStyle w:val="BodyText"/>
        <w:rPr>
          <w:sz w:val="34"/>
        </w:rPr>
      </w:pPr>
    </w:p>
    <w:p w14:paraId="64755D8C" w14:textId="77777777" w:rsidR="000344CE" w:rsidRPr="00424B37" w:rsidRDefault="000344CE" w:rsidP="000344CE">
      <w:pPr>
        <w:spacing w:line="312" w:lineRule="auto"/>
        <w:ind w:left="116"/>
        <w:rPr>
          <w:sz w:val="26"/>
        </w:rPr>
      </w:pPr>
      <w:r w:rsidRPr="00424B37">
        <w:rPr>
          <w:sz w:val="26"/>
        </w:rPr>
        <w:t>Slide each bar to indicate the % change you expect. (</w:t>
      </w:r>
      <w:r w:rsidRPr="00424B37">
        <w:rPr>
          <w:b/>
          <w:i/>
          <w:sz w:val="26"/>
        </w:rPr>
        <w:t>Please move the slider even if you return it to "0" so an answer will be recorded.</w:t>
      </w:r>
      <w:r w:rsidRPr="00424B37">
        <w:rPr>
          <w:sz w:val="26"/>
        </w:rPr>
        <w:t>)</w:t>
      </w:r>
    </w:p>
    <w:p w14:paraId="0592A62B" w14:textId="77777777" w:rsidR="000344CE" w:rsidRPr="00424B37" w:rsidRDefault="000344CE" w:rsidP="000344CE">
      <w:pPr>
        <w:spacing w:line="312" w:lineRule="auto"/>
        <w:rPr>
          <w:sz w:val="26"/>
        </w:rPr>
        <w:sectPr w:rsidR="000344CE" w:rsidRPr="00424B37" w:rsidSect="00A21BEF">
          <w:footerReference w:type="default" r:id="rId77"/>
          <w:pgSz w:w="12240" w:h="15840"/>
          <w:pgMar w:top="518" w:right="677" w:bottom="475" w:left="677" w:header="274" w:footer="285" w:gutter="0"/>
          <w:cols w:space="720"/>
        </w:sectPr>
      </w:pPr>
    </w:p>
    <w:p w14:paraId="65FD7F15" w14:textId="77777777" w:rsidR="000344CE" w:rsidRPr="00424B37" w:rsidRDefault="000344CE" w:rsidP="000344CE">
      <w:pPr>
        <w:pStyle w:val="BodyText"/>
        <w:rPr>
          <w:sz w:val="26"/>
        </w:rPr>
      </w:pPr>
    </w:p>
    <w:p w14:paraId="49014310" w14:textId="77777777" w:rsidR="000344CE" w:rsidRPr="00424B37" w:rsidRDefault="000344CE" w:rsidP="000344CE">
      <w:pPr>
        <w:pStyle w:val="BodyText"/>
        <w:rPr>
          <w:sz w:val="26"/>
        </w:rPr>
      </w:pPr>
    </w:p>
    <w:p w14:paraId="50768F02" w14:textId="77777777" w:rsidR="000344CE" w:rsidRPr="00424B37" w:rsidRDefault="000344CE" w:rsidP="000344CE">
      <w:pPr>
        <w:pStyle w:val="BodyText"/>
        <w:rPr>
          <w:sz w:val="26"/>
        </w:rPr>
      </w:pPr>
    </w:p>
    <w:p w14:paraId="6F592387" w14:textId="77777777" w:rsidR="000344CE" w:rsidRPr="00424B37" w:rsidRDefault="000344CE" w:rsidP="000344CE">
      <w:pPr>
        <w:pStyle w:val="BodyText"/>
        <w:spacing w:before="199" w:line="262" w:lineRule="exact"/>
        <w:jc w:val="right"/>
      </w:pPr>
      <w:r w:rsidRPr="00424B37">
        <w:t>Profitability</w:t>
      </w:r>
      <w:r w:rsidRPr="00424B37">
        <w:rPr>
          <w:spacing w:val="4"/>
        </w:rPr>
        <w:t xml:space="preserve"> </w:t>
      </w:r>
      <w:r w:rsidRPr="00424B37">
        <w:t>would</w:t>
      </w:r>
    </w:p>
    <w:p w14:paraId="49B4F026" w14:textId="77777777" w:rsidR="000344CE" w:rsidRPr="00424B37" w:rsidRDefault="000344CE" w:rsidP="000344CE">
      <w:pPr>
        <w:pStyle w:val="BodyText"/>
        <w:spacing w:line="262" w:lineRule="exact"/>
        <w:jc w:val="right"/>
      </w:pPr>
      <w:r w:rsidRPr="00424B37">
        <w:rPr>
          <w:spacing w:val="-1"/>
        </w:rPr>
        <w:t>change</w:t>
      </w:r>
    </w:p>
    <w:p w14:paraId="3D6DB041" w14:textId="77777777" w:rsidR="000344CE" w:rsidRPr="00424B37" w:rsidRDefault="000344CE" w:rsidP="000344CE">
      <w:pPr>
        <w:pStyle w:val="BodyText"/>
        <w:spacing w:before="231"/>
        <w:ind w:left="39" w:right="61"/>
        <w:jc w:val="center"/>
      </w:pPr>
      <w:r w:rsidRPr="00424B37">
        <w:br w:type="column"/>
      </w:r>
      <w:r w:rsidRPr="00424B37">
        <w:t>% change expected</w:t>
      </w:r>
    </w:p>
    <w:p w14:paraId="340F8E46" w14:textId="77777777" w:rsidR="000344CE" w:rsidRPr="00424B37" w:rsidRDefault="000344CE" w:rsidP="000344CE">
      <w:pPr>
        <w:pStyle w:val="BodyText"/>
        <w:tabs>
          <w:tab w:val="left" w:pos="616"/>
          <w:tab w:val="left" w:pos="1143"/>
          <w:tab w:val="left" w:pos="1734"/>
          <w:tab w:val="left" w:pos="2325"/>
          <w:tab w:val="left" w:pos="2916"/>
          <w:tab w:val="left" w:pos="3507"/>
          <w:tab w:val="left" w:pos="4098"/>
          <w:tab w:val="left" w:pos="4703"/>
          <w:tab w:val="left" w:pos="5309"/>
          <w:tab w:val="left" w:pos="5914"/>
        </w:tabs>
        <w:spacing w:before="168"/>
        <w:ind w:left="39"/>
        <w:jc w:val="center"/>
      </w:pPr>
      <w:r w:rsidRPr="00424B37">
        <w:t>0</w:t>
      </w:r>
      <w:r w:rsidRPr="00424B37">
        <w:tab/>
        <w:t>5</w:t>
      </w:r>
      <w:r w:rsidRPr="00424B37">
        <w:tab/>
        <w:t>10</w:t>
      </w:r>
      <w:r w:rsidRPr="00424B37">
        <w:tab/>
        <w:t>15</w:t>
      </w:r>
      <w:r w:rsidRPr="00424B37">
        <w:tab/>
        <w:t>20</w:t>
      </w:r>
      <w:r w:rsidRPr="00424B37">
        <w:tab/>
        <w:t>25</w:t>
      </w:r>
      <w:r w:rsidRPr="00424B37">
        <w:tab/>
        <w:t>30</w:t>
      </w:r>
      <w:r w:rsidRPr="00424B37">
        <w:tab/>
        <w:t>35</w:t>
      </w:r>
      <w:r w:rsidRPr="00424B37">
        <w:tab/>
        <w:t>40</w:t>
      </w:r>
      <w:r w:rsidRPr="00424B37">
        <w:tab/>
        <w:t>45</w:t>
      </w:r>
      <w:r w:rsidRPr="00424B37">
        <w:tab/>
      </w:r>
      <w:r w:rsidRPr="00424B37">
        <w:rPr>
          <w:spacing w:val="-10"/>
        </w:rPr>
        <w:t>50</w:t>
      </w:r>
    </w:p>
    <w:p w14:paraId="53D1D30B" w14:textId="77777777" w:rsidR="000344CE" w:rsidRPr="00424B37" w:rsidRDefault="000344CE" w:rsidP="000344CE">
      <w:pPr>
        <w:pStyle w:val="BodyText"/>
        <w:spacing w:before="178" w:line="235" w:lineRule="auto"/>
        <w:ind w:left="121" w:right="1147" w:firstLine="352"/>
      </w:pPr>
      <w:r w:rsidRPr="00424B37">
        <w:br w:type="column"/>
      </w:r>
      <w:r w:rsidRPr="00424B37">
        <w:t>Not Applicable</w:t>
      </w:r>
    </w:p>
    <w:p w14:paraId="339A2F01" w14:textId="77777777" w:rsidR="000344CE" w:rsidRPr="00424B37" w:rsidRDefault="000344CE" w:rsidP="000344CE">
      <w:pPr>
        <w:pStyle w:val="BodyText"/>
        <w:rPr>
          <w:sz w:val="20"/>
        </w:rPr>
      </w:pPr>
    </w:p>
    <w:p w14:paraId="3D0A0351" w14:textId="77777777" w:rsidR="000344CE" w:rsidRPr="00424B37" w:rsidRDefault="000344CE" w:rsidP="000344CE">
      <w:pPr>
        <w:pStyle w:val="BodyText"/>
        <w:spacing w:before="9"/>
      </w:pPr>
      <w:r w:rsidRPr="00424B37">
        <w:rPr>
          <w:noProof/>
        </w:rPr>
        <w:drawing>
          <wp:anchor distT="0" distB="0" distL="0" distR="0" simplePos="0" relativeHeight="251720704" behindDoc="0" locked="0" layoutInCell="1" allowOverlap="1" wp14:anchorId="2D13E20C" wp14:editId="6ED3BBB3">
            <wp:simplePos x="0" y="0"/>
            <wp:positionH relativeFrom="page">
              <wp:posOffset>6181024</wp:posOffset>
            </wp:positionH>
            <wp:positionV relativeFrom="paragraph">
              <wp:posOffset>199033</wp:posOffset>
            </wp:positionV>
            <wp:extent cx="165163" cy="165163"/>
            <wp:effectExtent l="0" t="0" r="0" b="0"/>
            <wp:wrapTopAndBottom/>
            <wp:docPr id="22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62.png"/>
                    <pic:cNvPicPr/>
                  </pic:nvPicPr>
                  <pic:blipFill>
                    <a:blip r:embed="rId78" cstate="print"/>
                    <a:stretch>
                      <a:fillRect/>
                    </a:stretch>
                  </pic:blipFill>
                  <pic:spPr>
                    <a:xfrm>
                      <a:off x="0" y="0"/>
                      <a:ext cx="165163" cy="165163"/>
                    </a:xfrm>
                    <a:prstGeom prst="rect">
                      <a:avLst/>
                    </a:prstGeom>
                  </pic:spPr>
                </pic:pic>
              </a:graphicData>
            </a:graphic>
          </wp:anchor>
        </w:drawing>
      </w:r>
    </w:p>
    <w:p w14:paraId="442E1EFB" w14:textId="77777777" w:rsidR="000344CE" w:rsidRPr="00424B37" w:rsidRDefault="000344CE" w:rsidP="000344CE">
      <w:pPr>
        <w:sectPr w:rsidR="000344CE" w:rsidRPr="00424B37" w:rsidSect="00A21BEF">
          <w:type w:val="continuous"/>
          <w:pgSz w:w="12240" w:h="15840"/>
          <w:pgMar w:top="518" w:right="677" w:bottom="475" w:left="677" w:header="720" w:footer="720" w:gutter="0"/>
          <w:cols w:num="3" w:space="720" w:equalWidth="0">
            <w:col w:w="2282" w:space="40"/>
            <w:col w:w="6172" w:space="39"/>
            <w:col w:w="2353"/>
          </w:cols>
        </w:sectPr>
      </w:pPr>
    </w:p>
    <w:p w14:paraId="386753E2" w14:textId="77777777" w:rsidR="000344CE" w:rsidRPr="00424B37" w:rsidRDefault="000344CE" w:rsidP="000344CE">
      <w:pPr>
        <w:pStyle w:val="BodyText"/>
        <w:spacing w:before="6"/>
        <w:rPr>
          <w:sz w:val="16"/>
        </w:rPr>
      </w:pPr>
    </w:p>
    <w:p w14:paraId="6F09D0A0" w14:textId="77777777" w:rsidR="000344CE" w:rsidRPr="00424B37" w:rsidRDefault="000344CE" w:rsidP="000344CE">
      <w:pPr>
        <w:pStyle w:val="BodyText"/>
        <w:spacing w:before="93" w:line="262" w:lineRule="exact"/>
        <w:ind w:right="8599"/>
        <w:jc w:val="right"/>
      </w:pPr>
      <w:r w:rsidRPr="00424B37">
        <w:rPr>
          <w:noProof/>
        </w:rPr>
        <w:drawing>
          <wp:anchor distT="0" distB="0" distL="0" distR="0" simplePos="0" relativeHeight="251892736" behindDoc="0" locked="0" layoutInCell="1" allowOverlap="1" wp14:anchorId="4BD4BDF5" wp14:editId="3B884AA1">
            <wp:simplePos x="0" y="0"/>
            <wp:positionH relativeFrom="page">
              <wp:posOffset>6181024</wp:posOffset>
            </wp:positionH>
            <wp:positionV relativeFrom="paragraph">
              <wp:posOffset>150278</wp:posOffset>
            </wp:positionV>
            <wp:extent cx="164770" cy="164770"/>
            <wp:effectExtent l="0" t="0" r="0" b="0"/>
            <wp:wrapNone/>
            <wp:docPr id="22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63.png"/>
                    <pic:cNvPicPr/>
                  </pic:nvPicPr>
                  <pic:blipFill>
                    <a:blip r:embed="rId79" cstate="print"/>
                    <a:stretch>
                      <a:fillRect/>
                    </a:stretch>
                  </pic:blipFill>
                  <pic:spPr>
                    <a:xfrm>
                      <a:off x="0" y="0"/>
                      <a:ext cx="164770" cy="164770"/>
                    </a:xfrm>
                    <a:prstGeom prst="rect">
                      <a:avLst/>
                    </a:prstGeom>
                  </pic:spPr>
                </pic:pic>
              </a:graphicData>
            </a:graphic>
          </wp:anchor>
        </w:drawing>
      </w:r>
      <w:r w:rsidRPr="00424B37">
        <w:t>Cow comfort</w:t>
      </w:r>
      <w:r w:rsidRPr="00424B37">
        <w:rPr>
          <w:spacing w:val="5"/>
        </w:rPr>
        <w:t xml:space="preserve"> </w:t>
      </w:r>
      <w:r w:rsidRPr="00424B37">
        <w:t>would</w:t>
      </w:r>
    </w:p>
    <w:p w14:paraId="66958DEC" w14:textId="77777777" w:rsidR="000344CE" w:rsidRPr="00424B37" w:rsidRDefault="000344CE" w:rsidP="000344CE">
      <w:pPr>
        <w:pStyle w:val="BodyText"/>
        <w:spacing w:line="262" w:lineRule="exact"/>
        <w:ind w:right="8599"/>
        <w:jc w:val="right"/>
      </w:pPr>
      <w:r w:rsidRPr="00424B37">
        <w:rPr>
          <w:spacing w:val="-1"/>
        </w:rPr>
        <w:t>change</w:t>
      </w:r>
    </w:p>
    <w:p w14:paraId="1272840F" w14:textId="77777777" w:rsidR="000344CE" w:rsidRPr="00424B37" w:rsidRDefault="000344CE" w:rsidP="000344CE">
      <w:pPr>
        <w:pStyle w:val="BodyText"/>
        <w:spacing w:before="6"/>
        <w:rPr>
          <w:sz w:val="16"/>
        </w:rPr>
      </w:pPr>
    </w:p>
    <w:p w14:paraId="4E40E773" w14:textId="77777777" w:rsidR="000344CE" w:rsidRPr="00424B37" w:rsidRDefault="000344CE" w:rsidP="000344CE">
      <w:pPr>
        <w:pStyle w:val="BodyText"/>
        <w:spacing w:before="94" w:line="262" w:lineRule="exact"/>
        <w:ind w:right="8599"/>
        <w:jc w:val="right"/>
      </w:pPr>
      <w:r w:rsidRPr="00424B37">
        <w:rPr>
          <w:noProof/>
        </w:rPr>
        <w:drawing>
          <wp:anchor distT="0" distB="0" distL="0" distR="0" simplePos="0" relativeHeight="251893760" behindDoc="0" locked="0" layoutInCell="1" allowOverlap="1" wp14:anchorId="76A3C82B" wp14:editId="044316FB">
            <wp:simplePos x="0" y="0"/>
            <wp:positionH relativeFrom="page">
              <wp:posOffset>6181024</wp:posOffset>
            </wp:positionH>
            <wp:positionV relativeFrom="paragraph">
              <wp:posOffset>150913</wp:posOffset>
            </wp:positionV>
            <wp:extent cx="164770" cy="164770"/>
            <wp:effectExtent l="0" t="0" r="0" b="0"/>
            <wp:wrapNone/>
            <wp:docPr id="22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63.png"/>
                    <pic:cNvPicPr/>
                  </pic:nvPicPr>
                  <pic:blipFill>
                    <a:blip r:embed="rId79" cstate="print"/>
                    <a:stretch>
                      <a:fillRect/>
                    </a:stretch>
                  </pic:blipFill>
                  <pic:spPr>
                    <a:xfrm>
                      <a:off x="0" y="0"/>
                      <a:ext cx="164770" cy="164770"/>
                    </a:xfrm>
                    <a:prstGeom prst="rect">
                      <a:avLst/>
                    </a:prstGeom>
                  </pic:spPr>
                </pic:pic>
              </a:graphicData>
            </a:graphic>
          </wp:anchor>
        </w:drawing>
      </w:r>
      <w:r w:rsidRPr="00424B37">
        <w:t>Average weight gain</w:t>
      </w:r>
    </w:p>
    <w:p w14:paraId="2AFC02DE" w14:textId="77777777" w:rsidR="000344CE" w:rsidRPr="00424B37" w:rsidRDefault="000344CE" w:rsidP="000344CE">
      <w:pPr>
        <w:pStyle w:val="BodyText"/>
        <w:spacing w:line="262" w:lineRule="exact"/>
        <w:ind w:right="8599"/>
        <w:jc w:val="right"/>
      </w:pPr>
      <w:r w:rsidRPr="00424B37">
        <w:t>would</w:t>
      </w:r>
      <w:r w:rsidRPr="00424B37">
        <w:rPr>
          <w:spacing w:val="3"/>
        </w:rPr>
        <w:t xml:space="preserve"> </w:t>
      </w:r>
      <w:r w:rsidRPr="00424B37">
        <w:t>change</w:t>
      </w:r>
    </w:p>
    <w:p w14:paraId="2106BB31" w14:textId="77777777" w:rsidR="000344CE" w:rsidRPr="00424B37" w:rsidRDefault="000344CE" w:rsidP="000344CE">
      <w:pPr>
        <w:pStyle w:val="BodyText"/>
        <w:rPr>
          <w:sz w:val="20"/>
        </w:rPr>
      </w:pPr>
    </w:p>
    <w:p w14:paraId="1A4817A7" w14:textId="77777777" w:rsidR="000344CE" w:rsidRPr="00424B37" w:rsidRDefault="000344CE" w:rsidP="000344CE">
      <w:pPr>
        <w:pStyle w:val="BodyText"/>
        <w:rPr>
          <w:sz w:val="20"/>
        </w:rPr>
      </w:pPr>
    </w:p>
    <w:p w14:paraId="5AC014C5" w14:textId="77777777" w:rsidR="000344CE" w:rsidRPr="00424B37" w:rsidRDefault="000344CE" w:rsidP="000344CE">
      <w:pPr>
        <w:pStyle w:val="BodyText"/>
        <w:spacing w:before="7"/>
        <w:rPr>
          <w:sz w:val="20"/>
        </w:rPr>
      </w:pPr>
    </w:p>
    <w:p w14:paraId="15E99EC3" w14:textId="77777777" w:rsidR="000344CE" w:rsidRPr="00424B37" w:rsidRDefault="000344CE" w:rsidP="000344CE">
      <w:pPr>
        <w:rPr>
          <w:sz w:val="26"/>
          <w:szCs w:val="26"/>
        </w:rPr>
      </w:pPr>
      <w:r w:rsidRPr="00424B37">
        <w:rPr>
          <w:sz w:val="26"/>
          <w:szCs w:val="26"/>
        </w:rPr>
        <w:t>Assume you are purchasing a bull for breeding. Which bull would you purchase?</w:t>
      </w:r>
    </w:p>
    <w:p w14:paraId="3E7C6679" w14:textId="77777777" w:rsidR="000344CE" w:rsidRPr="00424B37" w:rsidRDefault="000344CE" w:rsidP="000344CE">
      <w:pPr>
        <w:pStyle w:val="BodyText"/>
        <w:spacing w:before="3"/>
        <w:rPr>
          <w:sz w:val="22"/>
        </w:rPr>
      </w:pPr>
    </w:p>
    <w:p w14:paraId="4573FC4F" w14:textId="77777777" w:rsidR="000344CE" w:rsidRPr="00424B37" w:rsidRDefault="000344CE" w:rsidP="000344CE">
      <w:pPr>
        <w:pStyle w:val="BodyText"/>
        <w:spacing w:before="93"/>
        <w:ind w:left="116"/>
      </w:pPr>
      <w:r w:rsidRPr="00424B37">
        <w:rPr>
          <w:noProof/>
          <w:position w:val="-5"/>
        </w:rPr>
        <w:drawing>
          <wp:inline distT="0" distB="0" distL="0" distR="0" wp14:anchorId="1CD54A51" wp14:editId="3D90C291">
            <wp:extent cx="164770" cy="164770"/>
            <wp:effectExtent l="0" t="0" r="0" b="0"/>
            <wp:docPr id="22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58.png"/>
                    <pic:cNvPicPr/>
                  </pic:nvPicPr>
                  <pic:blipFill>
                    <a:blip r:embed="rId72"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A bull for $5,000</w:t>
      </w:r>
    </w:p>
    <w:p w14:paraId="0DA34010" w14:textId="77777777" w:rsidR="000344CE" w:rsidRPr="00424B37" w:rsidRDefault="000344CE" w:rsidP="000344CE">
      <w:pPr>
        <w:pStyle w:val="BodyText"/>
        <w:spacing w:before="174" w:line="391" w:lineRule="auto"/>
        <w:ind w:left="514" w:right="5759" w:hanging="398"/>
      </w:pPr>
      <w:r w:rsidRPr="00424B37">
        <w:rPr>
          <w:noProof/>
        </w:rPr>
        <w:drawing>
          <wp:anchor distT="0" distB="0" distL="0" distR="0" simplePos="0" relativeHeight="251874304" behindDoc="1" locked="0" layoutInCell="1" allowOverlap="1" wp14:anchorId="758516E7" wp14:editId="0DCCA125">
            <wp:simplePos x="0" y="0"/>
            <wp:positionH relativeFrom="page">
              <wp:posOffset>505608</wp:posOffset>
            </wp:positionH>
            <wp:positionV relativeFrom="paragraph">
              <wp:posOffset>403099</wp:posOffset>
            </wp:positionV>
            <wp:extent cx="164770" cy="164770"/>
            <wp:effectExtent l="0" t="0" r="0" b="0"/>
            <wp:wrapNone/>
            <wp:docPr id="22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64.png"/>
                    <pic:cNvPicPr/>
                  </pic:nvPicPr>
                  <pic:blipFill>
                    <a:blip r:embed="rId80" cstate="print"/>
                    <a:stretch>
                      <a:fillRect/>
                    </a:stretch>
                  </pic:blipFill>
                  <pic:spPr>
                    <a:xfrm>
                      <a:off x="0" y="0"/>
                      <a:ext cx="164770" cy="164770"/>
                    </a:xfrm>
                    <a:prstGeom prst="rect">
                      <a:avLst/>
                    </a:prstGeom>
                  </pic:spPr>
                </pic:pic>
              </a:graphicData>
            </a:graphic>
          </wp:anchor>
        </w:drawing>
      </w:r>
      <w:r w:rsidRPr="00424B37">
        <w:rPr>
          <w:noProof/>
          <w:position w:val="-5"/>
        </w:rPr>
        <w:drawing>
          <wp:inline distT="0" distB="0" distL="0" distR="0" wp14:anchorId="7E4EBA6A" wp14:editId="2D527AA2">
            <wp:extent cx="164770" cy="164770"/>
            <wp:effectExtent l="0" t="0" r="0" b="0"/>
            <wp:docPr id="23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60.png"/>
                    <pic:cNvPicPr/>
                  </pic:nvPicPr>
                  <pic:blipFill>
                    <a:blip r:embed="rId74"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A bull that is resistant to horn flies for </w:t>
      </w:r>
      <w:r w:rsidRPr="00424B37">
        <w:rPr>
          <w:spacing w:val="-3"/>
        </w:rPr>
        <w:t xml:space="preserve">$5,500 </w:t>
      </w:r>
      <w:r w:rsidRPr="00424B37">
        <w:t>Neither</w:t>
      </w:r>
    </w:p>
    <w:p w14:paraId="4ADD65BA" w14:textId="77777777" w:rsidR="000344CE" w:rsidRPr="00424B37" w:rsidRDefault="000344CE" w:rsidP="000344CE">
      <w:pPr>
        <w:pStyle w:val="BodyText"/>
        <w:rPr>
          <w:sz w:val="20"/>
        </w:rPr>
      </w:pPr>
    </w:p>
    <w:p w14:paraId="2A946817" w14:textId="77777777" w:rsidR="000344CE" w:rsidRPr="00424B37" w:rsidRDefault="000344CE" w:rsidP="000344CE">
      <w:pPr>
        <w:pStyle w:val="BodyText"/>
        <w:spacing w:before="8"/>
        <w:rPr>
          <w:sz w:val="21"/>
        </w:rPr>
      </w:pPr>
    </w:p>
    <w:p w14:paraId="1A69F3D4" w14:textId="77777777" w:rsidR="000344CE" w:rsidRPr="00424B37" w:rsidRDefault="000344CE" w:rsidP="000344CE">
      <w:pPr>
        <w:rPr>
          <w:sz w:val="26"/>
          <w:szCs w:val="26"/>
        </w:rPr>
      </w:pPr>
      <w:r w:rsidRPr="00424B37">
        <w:rPr>
          <w:sz w:val="26"/>
          <w:szCs w:val="26"/>
        </w:rPr>
        <w:t>For what reason did you choose neither?</w:t>
      </w:r>
    </w:p>
    <w:p w14:paraId="6DBBCBB4" w14:textId="77777777" w:rsidR="000344CE" w:rsidRPr="00424B37" w:rsidRDefault="000344CE" w:rsidP="000344CE">
      <w:pPr>
        <w:pStyle w:val="BodyText"/>
        <w:spacing w:before="1"/>
      </w:pPr>
      <w:r w:rsidRPr="00424B37">
        <w:rPr>
          <w:noProof/>
        </w:rPr>
        <mc:AlternateContent>
          <mc:Choice Requires="wpg">
            <w:drawing>
              <wp:anchor distT="0" distB="0" distL="0" distR="0" simplePos="0" relativeHeight="251787264" behindDoc="1" locked="0" layoutInCell="1" allowOverlap="1" wp14:anchorId="503751B9" wp14:editId="7546FAE0">
                <wp:simplePos x="0" y="0"/>
                <wp:positionH relativeFrom="page">
                  <wp:posOffset>505460</wp:posOffset>
                </wp:positionH>
                <wp:positionV relativeFrom="paragraph">
                  <wp:posOffset>194310</wp:posOffset>
                </wp:positionV>
                <wp:extent cx="6774180" cy="586105"/>
                <wp:effectExtent l="635" t="5715" r="6985" b="8255"/>
                <wp:wrapTopAndBottom/>
                <wp:docPr id="2222" name="Group 2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586105"/>
                          <a:chOff x="796" y="306"/>
                          <a:chExt cx="10668" cy="923"/>
                        </a:xfrm>
                      </wpg:grpSpPr>
                      <wps:wsp>
                        <wps:cNvPr id="2223" name="Freeform 1394"/>
                        <wps:cNvSpPr>
                          <a:spLocks/>
                        </wps:cNvSpPr>
                        <wps:spPr bwMode="auto">
                          <a:xfrm>
                            <a:off x="810" y="320"/>
                            <a:ext cx="10639" cy="894"/>
                          </a:xfrm>
                          <a:custGeom>
                            <a:avLst/>
                            <a:gdLst>
                              <a:gd name="T0" fmla="+- 0 811 811"/>
                              <a:gd name="T1" fmla="*/ T0 w 10639"/>
                              <a:gd name="T2" fmla="+- 0 1200 320"/>
                              <a:gd name="T3" fmla="*/ 1200 h 894"/>
                              <a:gd name="T4" fmla="+- 0 811 811"/>
                              <a:gd name="T5" fmla="*/ T4 w 10639"/>
                              <a:gd name="T6" fmla="+- 0 335 320"/>
                              <a:gd name="T7" fmla="*/ 335 h 894"/>
                              <a:gd name="T8" fmla="+- 0 811 811"/>
                              <a:gd name="T9" fmla="*/ T8 w 10639"/>
                              <a:gd name="T10" fmla="+- 0 325 320"/>
                              <a:gd name="T11" fmla="*/ 325 h 894"/>
                              <a:gd name="T12" fmla="+- 0 815 811"/>
                              <a:gd name="T13" fmla="*/ T12 w 10639"/>
                              <a:gd name="T14" fmla="+- 0 320 320"/>
                              <a:gd name="T15" fmla="*/ 320 h 894"/>
                              <a:gd name="T16" fmla="+- 0 825 811"/>
                              <a:gd name="T17" fmla="*/ T16 w 10639"/>
                              <a:gd name="T18" fmla="+- 0 320 320"/>
                              <a:gd name="T19" fmla="*/ 320 h 894"/>
                              <a:gd name="T20" fmla="+- 0 11435 811"/>
                              <a:gd name="T21" fmla="*/ T20 w 10639"/>
                              <a:gd name="T22" fmla="+- 0 320 320"/>
                              <a:gd name="T23" fmla="*/ 320 h 894"/>
                              <a:gd name="T24" fmla="+- 0 11445 811"/>
                              <a:gd name="T25" fmla="*/ T24 w 10639"/>
                              <a:gd name="T26" fmla="+- 0 320 320"/>
                              <a:gd name="T27" fmla="*/ 320 h 894"/>
                              <a:gd name="T28" fmla="+- 0 11449 811"/>
                              <a:gd name="T29" fmla="*/ T28 w 10639"/>
                              <a:gd name="T30" fmla="+- 0 325 320"/>
                              <a:gd name="T31" fmla="*/ 325 h 894"/>
                              <a:gd name="T32" fmla="+- 0 11449 811"/>
                              <a:gd name="T33" fmla="*/ T32 w 10639"/>
                              <a:gd name="T34" fmla="+- 0 335 320"/>
                              <a:gd name="T35" fmla="*/ 335 h 894"/>
                              <a:gd name="T36" fmla="+- 0 11449 811"/>
                              <a:gd name="T37" fmla="*/ T36 w 10639"/>
                              <a:gd name="T38" fmla="+- 0 1200 320"/>
                              <a:gd name="T39" fmla="*/ 1200 h 894"/>
                              <a:gd name="T40" fmla="+- 0 11449 811"/>
                              <a:gd name="T41" fmla="*/ T40 w 10639"/>
                              <a:gd name="T42" fmla="+- 0 1209 320"/>
                              <a:gd name="T43" fmla="*/ 1209 h 894"/>
                              <a:gd name="T44" fmla="+- 0 11445 811"/>
                              <a:gd name="T45" fmla="*/ T44 w 10639"/>
                              <a:gd name="T46" fmla="+- 0 1214 320"/>
                              <a:gd name="T47" fmla="*/ 1214 h 894"/>
                              <a:gd name="T48" fmla="+- 0 11435 811"/>
                              <a:gd name="T49" fmla="*/ T48 w 10639"/>
                              <a:gd name="T50" fmla="+- 0 1214 320"/>
                              <a:gd name="T51" fmla="*/ 1214 h 894"/>
                              <a:gd name="T52" fmla="+- 0 825 811"/>
                              <a:gd name="T53" fmla="*/ T52 w 10639"/>
                              <a:gd name="T54" fmla="+- 0 1214 320"/>
                              <a:gd name="T55" fmla="*/ 1214 h 894"/>
                              <a:gd name="T56" fmla="+- 0 815 811"/>
                              <a:gd name="T57" fmla="*/ T56 w 10639"/>
                              <a:gd name="T58" fmla="+- 0 1214 320"/>
                              <a:gd name="T59" fmla="*/ 1214 h 894"/>
                              <a:gd name="T60" fmla="+- 0 811 811"/>
                              <a:gd name="T61" fmla="*/ T60 w 10639"/>
                              <a:gd name="T62" fmla="+- 0 1209 320"/>
                              <a:gd name="T63" fmla="*/ 1209 h 894"/>
                              <a:gd name="T64" fmla="+- 0 811 811"/>
                              <a:gd name="T65" fmla="*/ T64 w 10639"/>
                              <a:gd name="T66" fmla="+- 0 1200 320"/>
                              <a:gd name="T67" fmla="*/ 1200 h 8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639" h="894">
                                <a:moveTo>
                                  <a:pt x="0" y="880"/>
                                </a:moveTo>
                                <a:lnTo>
                                  <a:pt x="0" y="15"/>
                                </a:lnTo>
                                <a:lnTo>
                                  <a:pt x="0" y="5"/>
                                </a:lnTo>
                                <a:lnTo>
                                  <a:pt x="4" y="0"/>
                                </a:lnTo>
                                <a:lnTo>
                                  <a:pt x="14" y="0"/>
                                </a:lnTo>
                                <a:lnTo>
                                  <a:pt x="10624" y="0"/>
                                </a:lnTo>
                                <a:lnTo>
                                  <a:pt x="10634" y="0"/>
                                </a:lnTo>
                                <a:lnTo>
                                  <a:pt x="10638" y="5"/>
                                </a:lnTo>
                                <a:lnTo>
                                  <a:pt x="10638" y="15"/>
                                </a:lnTo>
                                <a:lnTo>
                                  <a:pt x="10638" y="880"/>
                                </a:lnTo>
                                <a:lnTo>
                                  <a:pt x="10638" y="889"/>
                                </a:lnTo>
                                <a:lnTo>
                                  <a:pt x="10634" y="894"/>
                                </a:lnTo>
                                <a:lnTo>
                                  <a:pt x="10624" y="894"/>
                                </a:lnTo>
                                <a:lnTo>
                                  <a:pt x="14" y="894"/>
                                </a:lnTo>
                                <a:lnTo>
                                  <a:pt x="4" y="894"/>
                                </a:lnTo>
                                <a:lnTo>
                                  <a:pt x="0" y="889"/>
                                </a:lnTo>
                                <a:lnTo>
                                  <a:pt x="0" y="880"/>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Line 1395"/>
                        <wps:cNvCnPr>
                          <a:cxnSpLocks noChangeShapeType="1"/>
                        </wps:cNvCnPr>
                        <wps:spPr bwMode="auto">
                          <a:xfrm>
                            <a:off x="11421" y="1070"/>
                            <a:ext cx="0" cy="115"/>
                          </a:xfrm>
                          <a:prstGeom prst="line">
                            <a:avLst/>
                          </a:prstGeom>
                          <a:noFill/>
                          <a:ln w="91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5" name="Line 1396"/>
                        <wps:cNvCnPr>
                          <a:cxnSpLocks noChangeShapeType="1"/>
                        </wps:cNvCnPr>
                        <wps:spPr bwMode="auto">
                          <a:xfrm>
                            <a:off x="11421" y="1128"/>
                            <a:ext cx="0" cy="57"/>
                          </a:xfrm>
                          <a:prstGeom prst="line">
                            <a:avLst/>
                          </a:prstGeom>
                          <a:noFill/>
                          <a:ln w="915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3F2CD8" id="Group 2222" o:spid="_x0000_s1026" style="position:absolute;margin-left:39.8pt;margin-top:15.3pt;width:533.4pt;height:46.15pt;z-index:-251529216;mso-wrap-distance-left:0;mso-wrap-distance-right:0;mso-position-horizontal-relative:page" coordorigin="796,306" coordsize="10668,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">
                <v:shape id="Freeform 1394" o:spid="_x0000_s1027" style="position:absolute;left:810;top:320;width:10639;height:894;visibility:visible;mso-wrap-style:square;v-text-anchor:top" coordsize="1063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" path="m,880l,15,,5,4,,14,,10624,r10,l10638,5r,10l10638,880r,9l10634,894r-10,l14,894r-10,l,889r,-9xe" filled="f" strokecolor="#d2d2d5" strokeweight=".50856mm">
                  <v:path arrowok="t" o:connecttype="custom" o:connectlocs="0,1200;0,335;0,325;4,320;14,320;10624,320;10634,320;10638,325;10638,335;10638,1200;10638,1209;10634,1214;10624,1214;14,1214;4,1214;0,1209;0,1200" o:connectangles="0,0,0,0,0,0,0,0,0,0,0,0,0,0,0,0,0"/>
                </v:shape>
                <v:line id="Line 1395" o:spid="_x0000_s1028" style="position:absolute;visibility:visible;mso-wrap-style:square" from="11421,1070" to="1142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" strokeweight=".25428mm"/>
                <v:line id="Line 1396" o:spid="_x0000_s1029" style="position:absolute;visibility:visible;mso-wrap-style:square" from="11421,1128" to="1142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" strokeweight=".25428mm"/>
                <w10:wrap type="topAndBottom" anchorx="page"/>
              </v:group>
            </w:pict>
          </mc:Fallback>
        </mc:AlternateContent>
      </w:r>
    </w:p>
    <w:p w14:paraId="5882A15D" w14:textId="77777777" w:rsidR="000344CE" w:rsidRPr="00424B37" w:rsidRDefault="000344CE" w:rsidP="000344CE">
      <w:pPr>
        <w:pStyle w:val="BodyText"/>
        <w:rPr>
          <w:sz w:val="28"/>
        </w:rPr>
      </w:pPr>
    </w:p>
    <w:p w14:paraId="2675590F" w14:textId="77777777" w:rsidR="000344CE" w:rsidRPr="00424B37" w:rsidRDefault="000344CE" w:rsidP="000344CE">
      <w:pPr>
        <w:pStyle w:val="BodyText"/>
        <w:spacing w:before="2"/>
        <w:rPr>
          <w:sz w:val="27"/>
        </w:rPr>
      </w:pPr>
    </w:p>
    <w:p w14:paraId="7EE659FB" w14:textId="77777777" w:rsidR="000344CE" w:rsidRPr="00424B37" w:rsidRDefault="000344CE" w:rsidP="000344CE">
      <w:pPr>
        <w:ind w:left="116"/>
        <w:rPr>
          <w:sz w:val="26"/>
        </w:rPr>
      </w:pPr>
      <w:r w:rsidRPr="00424B37">
        <w:rPr>
          <w:sz w:val="26"/>
        </w:rPr>
        <w:t>Assume you are purchasing a bull for breeding. Which bull would you purchase?</w:t>
      </w:r>
    </w:p>
    <w:p w14:paraId="6616E19A" w14:textId="77777777" w:rsidR="000344CE" w:rsidRPr="00424B37" w:rsidRDefault="000344CE" w:rsidP="000344CE">
      <w:pPr>
        <w:pStyle w:val="BodyText"/>
        <w:spacing w:before="6"/>
      </w:pPr>
    </w:p>
    <w:p w14:paraId="16D9AEAF" w14:textId="77777777" w:rsidR="000344CE" w:rsidRPr="00424B37" w:rsidRDefault="000344CE" w:rsidP="000344CE">
      <w:pPr>
        <w:pStyle w:val="BodyText"/>
        <w:spacing w:before="93"/>
        <w:ind w:left="116"/>
      </w:pPr>
      <w:r w:rsidRPr="00424B37">
        <w:rPr>
          <w:noProof/>
          <w:position w:val="-3"/>
        </w:rPr>
        <w:drawing>
          <wp:inline distT="0" distB="0" distL="0" distR="0" wp14:anchorId="3F1346F5" wp14:editId="6195E7EA">
            <wp:extent cx="164770" cy="155616"/>
            <wp:effectExtent l="0" t="0" r="0" b="0"/>
            <wp:docPr id="233"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65.png"/>
                    <pic:cNvPicPr/>
                  </pic:nvPicPr>
                  <pic:blipFill>
                    <a:blip r:embed="rId81"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A bull for $3,000</w:t>
      </w:r>
    </w:p>
    <w:p w14:paraId="380F2BF8" w14:textId="77777777" w:rsidR="000344CE" w:rsidRPr="00424B37" w:rsidRDefault="000344CE" w:rsidP="000344CE">
      <w:pPr>
        <w:pStyle w:val="BodyText"/>
        <w:spacing w:before="182" w:line="393" w:lineRule="auto"/>
        <w:ind w:left="514" w:right="5759" w:hanging="398"/>
      </w:pPr>
      <w:r w:rsidRPr="00424B37">
        <w:rPr>
          <w:noProof/>
        </w:rPr>
        <w:drawing>
          <wp:anchor distT="0" distB="0" distL="0" distR="0" simplePos="0" relativeHeight="251875328" behindDoc="1" locked="0" layoutInCell="1" allowOverlap="1" wp14:anchorId="4EEEDDB7" wp14:editId="3CBC89ED">
            <wp:simplePos x="0" y="0"/>
            <wp:positionH relativeFrom="page">
              <wp:posOffset>505608</wp:posOffset>
            </wp:positionH>
            <wp:positionV relativeFrom="paragraph">
              <wp:posOffset>399025</wp:posOffset>
            </wp:positionV>
            <wp:extent cx="164770" cy="164770"/>
            <wp:effectExtent l="0" t="0" r="0" b="0"/>
            <wp:wrapNone/>
            <wp:docPr id="23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66.png"/>
                    <pic:cNvPicPr/>
                  </pic:nvPicPr>
                  <pic:blipFill>
                    <a:blip r:embed="rId82" cstate="print"/>
                    <a:stretch>
                      <a:fillRect/>
                    </a:stretch>
                  </pic:blipFill>
                  <pic:spPr>
                    <a:xfrm>
                      <a:off x="0" y="0"/>
                      <a:ext cx="164770" cy="164770"/>
                    </a:xfrm>
                    <a:prstGeom prst="rect">
                      <a:avLst/>
                    </a:prstGeom>
                  </pic:spPr>
                </pic:pic>
              </a:graphicData>
            </a:graphic>
          </wp:anchor>
        </w:drawing>
      </w:r>
      <w:r w:rsidRPr="00424B37">
        <w:rPr>
          <w:noProof/>
          <w:position w:val="-3"/>
        </w:rPr>
        <w:drawing>
          <wp:inline distT="0" distB="0" distL="0" distR="0" wp14:anchorId="280417C6" wp14:editId="4010D621">
            <wp:extent cx="164770" cy="155616"/>
            <wp:effectExtent l="0" t="0" r="0" b="0"/>
            <wp:docPr id="23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56.png"/>
                    <pic:cNvPicPr/>
                  </pic:nvPicPr>
                  <pic:blipFill>
                    <a:blip r:embed="rId70"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A bull that is resistant to horn flies for </w:t>
      </w:r>
      <w:r w:rsidRPr="00424B37">
        <w:rPr>
          <w:spacing w:val="-3"/>
        </w:rPr>
        <w:t xml:space="preserve">$4,500 </w:t>
      </w:r>
      <w:r w:rsidRPr="00424B37">
        <w:t>Neither</w:t>
      </w:r>
    </w:p>
    <w:p w14:paraId="39168C01" w14:textId="77777777" w:rsidR="000344CE" w:rsidRPr="00424B37" w:rsidRDefault="000344CE" w:rsidP="000344CE">
      <w:pPr>
        <w:pStyle w:val="BodyText"/>
        <w:rPr>
          <w:sz w:val="20"/>
        </w:rPr>
      </w:pPr>
    </w:p>
    <w:p w14:paraId="3105E412" w14:textId="77777777" w:rsidR="000344CE" w:rsidRPr="00424B37" w:rsidRDefault="000344CE" w:rsidP="000344CE">
      <w:pPr>
        <w:pStyle w:val="BodyText"/>
        <w:spacing w:before="1"/>
        <w:rPr>
          <w:sz w:val="22"/>
        </w:rPr>
      </w:pPr>
    </w:p>
    <w:p w14:paraId="4A0B5AFC" w14:textId="77777777" w:rsidR="000344CE" w:rsidRPr="00424B37" w:rsidRDefault="000344CE" w:rsidP="000344CE">
      <w:pPr>
        <w:rPr>
          <w:sz w:val="26"/>
          <w:szCs w:val="26"/>
        </w:rPr>
      </w:pPr>
      <w:r w:rsidRPr="00424B37">
        <w:rPr>
          <w:sz w:val="26"/>
          <w:szCs w:val="26"/>
        </w:rPr>
        <w:t>For what reason did you choose neither?</w:t>
      </w:r>
    </w:p>
    <w:p w14:paraId="30AE4439"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89312" behindDoc="1" locked="0" layoutInCell="1" allowOverlap="1" wp14:anchorId="60F3899A" wp14:editId="79F2BC12">
                <wp:simplePos x="0" y="0"/>
                <wp:positionH relativeFrom="page">
                  <wp:posOffset>514985</wp:posOffset>
                </wp:positionH>
                <wp:positionV relativeFrom="paragraph">
                  <wp:posOffset>203200</wp:posOffset>
                </wp:positionV>
                <wp:extent cx="1840230" cy="219710"/>
                <wp:effectExtent l="10160" t="15240" r="16510" b="12700"/>
                <wp:wrapTopAndBottom/>
                <wp:docPr id="2221" name="Freeform: Shape 2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2 320"/>
                            <a:gd name="T3" fmla="*/ 652 h 346"/>
                            <a:gd name="T4" fmla="+- 0 811 811"/>
                            <a:gd name="T5" fmla="*/ T4 w 2898"/>
                            <a:gd name="T6" fmla="+- 0 335 320"/>
                            <a:gd name="T7" fmla="*/ 335 h 346"/>
                            <a:gd name="T8" fmla="+- 0 811 811"/>
                            <a:gd name="T9" fmla="*/ T8 w 2898"/>
                            <a:gd name="T10" fmla="+- 0 325 320"/>
                            <a:gd name="T11" fmla="*/ 325 h 346"/>
                            <a:gd name="T12" fmla="+- 0 815 811"/>
                            <a:gd name="T13" fmla="*/ T12 w 2898"/>
                            <a:gd name="T14" fmla="+- 0 320 320"/>
                            <a:gd name="T15" fmla="*/ 320 h 346"/>
                            <a:gd name="T16" fmla="+- 0 825 811"/>
                            <a:gd name="T17" fmla="*/ T16 w 2898"/>
                            <a:gd name="T18" fmla="+- 0 320 320"/>
                            <a:gd name="T19" fmla="*/ 320 h 346"/>
                            <a:gd name="T20" fmla="+- 0 3694 811"/>
                            <a:gd name="T21" fmla="*/ T20 w 2898"/>
                            <a:gd name="T22" fmla="+- 0 320 320"/>
                            <a:gd name="T23" fmla="*/ 320 h 346"/>
                            <a:gd name="T24" fmla="+- 0 3703 811"/>
                            <a:gd name="T25" fmla="*/ T24 w 2898"/>
                            <a:gd name="T26" fmla="+- 0 320 320"/>
                            <a:gd name="T27" fmla="*/ 320 h 346"/>
                            <a:gd name="T28" fmla="+- 0 3708 811"/>
                            <a:gd name="T29" fmla="*/ T28 w 2898"/>
                            <a:gd name="T30" fmla="+- 0 325 320"/>
                            <a:gd name="T31" fmla="*/ 325 h 346"/>
                            <a:gd name="T32" fmla="+- 0 3708 811"/>
                            <a:gd name="T33" fmla="*/ T32 w 2898"/>
                            <a:gd name="T34" fmla="+- 0 335 320"/>
                            <a:gd name="T35" fmla="*/ 335 h 346"/>
                            <a:gd name="T36" fmla="+- 0 3708 811"/>
                            <a:gd name="T37" fmla="*/ T36 w 2898"/>
                            <a:gd name="T38" fmla="+- 0 652 320"/>
                            <a:gd name="T39" fmla="*/ 652 h 346"/>
                            <a:gd name="T40" fmla="+- 0 3708 811"/>
                            <a:gd name="T41" fmla="*/ T40 w 2898"/>
                            <a:gd name="T42" fmla="+- 0 661 320"/>
                            <a:gd name="T43" fmla="*/ 661 h 346"/>
                            <a:gd name="T44" fmla="+- 0 3703 811"/>
                            <a:gd name="T45" fmla="*/ T44 w 2898"/>
                            <a:gd name="T46" fmla="+- 0 666 320"/>
                            <a:gd name="T47" fmla="*/ 666 h 346"/>
                            <a:gd name="T48" fmla="+- 0 3694 811"/>
                            <a:gd name="T49" fmla="*/ T48 w 2898"/>
                            <a:gd name="T50" fmla="+- 0 666 320"/>
                            <a:gd name="T51" fmla="*/ 666 h 346"/>
                            <a:gd name="T52" fmla="+- 0 825 811"/>
                            <a:gd name="T53" fmla="*/ T52 w 2898"/>
                            <a:gd name="T54" fmla="+- 0 666 320"/>
                            <a:gd name="T55" fmla="*/ 666 h 346"/>
                            <a:gd name="T56" fmla="+- 0 815 811"/>
                            <a:gd name="T57" fmla="*/ T56 w 2898"/>
                            <a:gd name="T58" fmla="+- 0 666 320"/>
                            <a:gd name="T59" fmla="*/ 666 h 346"/>
                            <a:gd name="T60" fmla="+- 0 811 811"/>
                            <a:gd name="T61" fmla="*/ T60 w 2898"/>
                            <a:gd name="T62" fmla="+- 0 661 320"/>
                            <a:gd name="T63" fmla="*/ 661 h 346"/>
                            <a:gd name="T64" fmla="+- 0 811 811"/>
                            <a:gd name="T65" fmla="*/ T64 w 2898"/>
                            <a:gd name="T66" fmla="+- 0 652 320"/>
                            <a:gd name="T67" fmla="*/ 6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98" h="346">
                              <a:moveTo>
                                <a:pt x="0" y="332"/>
                              </a:moveTo>
                              <a:lnTo>
                                <a:pt x="0" y="15"/>
                              </a:lnTo>
                              <a:lnTo>
                                <a:pt x="0" y="5"/>
                              </a:lnTo>
                              <a:lnTo>
                                <a:pt x="4" y="0"/>
                              </a:lnTo>
                              <a:lnTo>
                                <a:pt x="14" y="0"/>
                              </a:lnTo>
                              <a:lnTo>
                                <a:pt x="2883" y="0"/>
                              </a:lnTo>
                              <a:lnTo>
                                <a:pt x="2892" y="0"/>
                              </a:lnTo>
                              <a:lnTo>
                                <a:pt x="2897" y="5"/>
                              </a:lnTo>
                              <a:lnTo>
                                <a:pt x="2897" y="15"/>
                              </a:lnTo>
                              <a:lnTo>
                                <a:pt x="2897" y="332"/>
                              </a:lnTo>
                              <a:lnTo>
                                <a:pt x="2897" y="341"/>
                              </a:lnTo>
                              <a:lnTo>
                                <a:pt x="2892" y="346"/>
                              </a:lnTo>
                              <a:lnTo>
                                <a:pt x="2883" y="346"/>
                              </a:lnTo>
                              <a:lnTo>
                                <a:pt x="14" y="346"/>
                              </a:lnTo>
                              <a:lnTo>
                                <a:pt x="4"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60BF8" id="Freeform: Shape 2221" o:spid="_x0000_s1026" style="position:absolute;margin-left:40.55pt;margin-top:16pt;width:144.9pt;height:17.3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" path="m,332l,15,,5,4,,14,,2883,r9,l2897,5r,10l2897,332r,9l2892,346r-9,l14,346r-10,l,341r,-9xe" filled="f" strokecolor="#d2d2d5" strokeweight=".50856mm">
                <v:path arrowok="t" o:connecttype="custom" o:connectlocs="0,414020;0,212725;0,206375;2540,203200;8890,203200;1830705,203200;1836420,203200;1839595,206375;1839595,212725;1839595,414020;1839595,419735;1836420,422910;1830705,422910;8890,422910;2540,422910;0,419735;0,414020" o:connectangles="0,0,0,0,0,0,0,0,0,0,0,0,0,0,0,0,0"/>
                <w10:wrap type="topAndBottom" anchorx="page"/>
              </v:shape>
            </w:pict>
          </mc:Fallback>
        </mc:AlternateContent>
      </w:r>
    </w:p>
    <w:p w14:paraId="287C0DE8" w14:textId="77777777" w:rsidR="000344CE" w:rsidRPr="00424B37" w:rsidRDefault="000344CE" w:rsidP="000344CE">
      <w:pPr>
        <w:sectPr w:rsidR="000344CE" w:rsidRPr="00424B37" w:rsidSect="00A21BEF">
          <w:type w:val="continuous"/>
          <w:pgSz w:w="12240" w:h="15840"/>
          <w:pgMar w:top="518" w:right="677" w:bottom="475" w:left="677" w:header="720" w:footer="720" w:gutter="0"/>
          <w:cols w:space="720"/>
        </w:sectPr>
      </w:pPr>
    </w:p>
    <w:p w14:paraId="3A2E56E5" w14:textId="77777777" w:rsidR="000344CE" w:rsidRPr="00424B37" w:rsidRDefault="000344CE" w:rsidP="000344CE">
      <w:pPr>
        <w:pStyle w:val="BodyText"/>
        <w:rPr>
          <w:sz w:val="20"/>
        </w:rPr>
      </w:pPr>
    </w:p>
    <w:p w14:paraId="1EC87253" w14:textId="77777777" w:rsidR="000344CE" w:rsidRPr="00424B37" w:rsidRDefault="000344CE" w:rsidP="000344CE">
      <w:pPr>
        <w:pStyle w:val="BodyText"/>
        <w:spacing w:before="4"/>
      </w:pPr>
    </w:p>
    <w:p w14:paraId="0AD6998C" w14:textId="77777777" w:rsidR="000344CE" w:rsidRPr="00424B37" w:rsidRDefault="000344CE" w:rsidP="000344CE">
      <w:pPr>
        <w:spacing w:line="312" w:lineRule="auto"/>
        <w:ind w:left="116"/>
        <w:rPr>
          <w:sz w:val="26"/>
        </w:rPr>
      </w:pPr>
      <w:r w:rsidRPr="00424B37">
        <w:rPr>
          <w:sz w:val="26"/>
        </w:rPr>
        <w:t>Assume you are purchasing straws of semen for breeding cattle. Which type of semen would you purchase?</w:t>
      </w:r>
    </w:p>
    <w:p w14:paraId="65CD3698" w14:textId="77777777" w:rsidR="000344CE" w:rsidRPr="00424B37" w:rsidRDefault="000344CE" w:rsidP="000344CE">
      <w:pPr>
        <w:pStyle w:val="BodyText"/>
        <w:spacing w:before="6"/>
        <w:rPr>
          <w:sz w:val="14"/>
        </w:rPr>
      </w:pPr>
    </w:p>
    <w:p w14:paraId="0CB461E7" w14:textId="77777777" w:rsidR="000344CE" w:rsidRPr="00424B37" w:rsidRDefault="000344CE" w:rsidP="000344CE">
      <w:pPr>
        <w:pStyle w:val="BodyText"/>
        <w:spacing w:before="93"/>
        <w:ind w:left="116"/>
      </w:pPr>
      <w:r w:rsidRPr="00424B37">
        <w:rPr>
          <w:noProof/>
          <w:position w:val="-5"/>
        </w:rPr>
        <w:drawing>
          <wp:inline distT="0" distB="0" distL="0" distR="0" wp14:anchorId="70260AA7" wp14:editId="7E739C47">
            <wp:extent cx="164770" cy="164770"/>
            <wp:effectExtent l="0" t="0" r="0" b="0"/>
            <wp:docPr id="23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67.png"/>
                    <pic:cNvPicPr/>
                  </pic:nvPicPr>
                  <pic:blipFill>
                    <a:blip r:embed="rId83"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Semen for $20</w:t>
      </w:r>
    </w:p>
    <w:p w14:paraId="7F1C97FB" w14:textId="77777777" w:rsidR="000344CE" w:rsidRPr="00424B37" w:rsidRDefault="000344CE" w:rsidP="000344CE">
      <w:pPr>
        <w:pStyle w:val="BodyText"/>
        <w:spacing w:before="174" w:line="405" w:lineRule="auto"/>
        <w:ind w:left="116" w:right="5759"/>
      </w:pPr>
      <w:r w:rsidRPr="00424B37">
        <w:rPr>
          <w:noProof/>
          <w:position w:val="-3"/>
        </w:rPr>
        <w:drawing>
          <wp:inline distT="0" distB="0" distL="0" distR="0" wp14:anchorId="343F5A7C" wp14:editId="7D7F2946">
            <wp:extent cx="164770" cy="155616"/>
            <wp:effectExtent l="0" t="0" r="0" b="0"/>
            <wp:docPr id="2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6.png"/>
                    <pic:cNvPicPr/>
                  </pic:nvPicPr>
                  <pic:blipFill>
                    <a:blip r:embed="rId19"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Semen for $20 that is resistant to</w:t>
      </w:r>
      <w:r w:rsidRPr="00424B37">
        <w:rPr>
          <w:spacing w:val="13"/>
        </w:rPr>
        <w:t xml:space="preserve"> </w:t>
      </w:r>
      <w:r w:rsidRPr="00424B37">
        <w:t>horn</w:t>
      </w:r>
      <w:r w:rsidRPr="00424B37">
        <w:rPr>
          <w:spacing w:val="2"/>
        </w:rPr>
        <w:t xml:space="preserve"> </w:t>
      </w:r>
      <w:r w:rsidRPr="00424B37">
        <w:rPr>
          <w:spacing w:val="-4"/>
        </w:rPr>
        <w:t>flies</w:t>
      </w:r>
      <w:r w:rsidRPr="00424B37">
        <w:t xml:space="preserve"> </w:t>
      </w:r>
      <w:r w:rsidRPr="00424B37">
        <w:rPr>
          <w:noProof/>
          <w:position w:val="-3"/>
        </w:rPr>
        <w:drawing>
          <wp:inline distT="0" distB="0" distL="0" distR="0" wp14:anchorId="125F67A8" wp14:editId="71184A01">
            <wp:extent cx="164770" cy="155616"/>
            <wp:effectExtent l="0" t="0" r="0" b="0"/>
            <wp:docPr id="24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68.png"/>
                    <pic:cNvPicPr/>
                  </pic:nvPicPr>
                  <pic:blipFill>
                    <a:blip r:embed="rId84"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Neither</w:t>
      </w:r>
    </w:p>
    <w:p w14:paraId="06FF79D0" w14:textId="77777777" w:rsidR="000344CE" w:rsidRPr="00424B37" w:rsidRDefault="000344CE" w:rsidP="000344CE">
      <w:pPr>
        <w:pStyle w:val="BodyText"/>
        <w:rPr>
          <w:sz w:val="20"/>
        </w:rPr>
      </w:pPr>
    </w:p>
    <w:p w14:paraId="11F0DD55" w14:textId="77777777" w:rsidR="000344CE" w:rsidRPr="00424B37" w:rsidRDefault="000344CE" w:rsidP="000344CE">
      <w:pPr>
        <w:pStyle w:val="BodyText"/>
        <w:spacing w:before="8"/>
        <w:rPr>
          <w:sz w:val="19"/>
        </w:rPr>
      </w:pPr>
    </w:p>
    <w:p w14:paraId="6067C544" w14:textId="77777777" w:rsidR="000344CE" w:rsidRPr="00424B37" w:rsidRDefault="000344CE" w:rsidP="000344CE">
      <w:pPr>
        <w:rPr>
          <w:sz w:val="26"/>
          <w:szCs w:val="26"/>
        </w:rPr>
      </w:pPr>
      <w:r w:rsidRPr="00424B37">
        <w:rPr>
          <w:sz w:val="26"/>
          <w:szCs w:val="26"/>
        </w:rPr>
        <w:t>For what reason did you choose neither?</w:t>
      </w:r>
    </w:p>
    <w:p w14:paraId="0807B52C"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90336" behindDoc="1" locked="0" layoutInCell="1" allowOverlap="1" wp14:anchorId="4BDC0E7C" wp14:editId="54248A48">
                <wp:simplePos x="0" y="0"/>
                <wp:positionH relativeFrom="page">
                  <wp:posOffset>514985</wp:posOffset>
                </wp:positionH>
                <wp:positionV relativeFrom="paragraph">
                  <wp:posOffset>203200</wp:posOffset>
                </wp:positionV>
                <wp:extent cx="1840230" cy="219710"/>
                <wp:effectExtent l="10160" t="15240" r="16510" b="12700"/>
                <wp:wrapTopAndBottom/>
                <wp:docPr id="2220" name="Freeform: Shape 2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1 320"/>
                            <a:gd name="T3" fmla="*/ 651 h 346"/>
                            <a:gd name="T4" fmla="+- 0 811 811"/>
                            <a:gd name="T5" fmla="*/ T4 w 2898"/>
                            <a:gd name="T6" fmla="+- 0 334 320"/>
                            <a:gd name="T7" fmla="*/ 334 h 346"/>
                            <a:gd name="T8" fmla="+- 0 811 811"/>
                            <a:gd name="T9" fmla="*/ T8 w 2898"/>
                            <a:gd name="T10" fmla="+- 0 324 320"/>
                            <a:gd name="T11" fmla="*/ 324 h 346"/>
                            <a:gd name="T12" fmla="+- 0 815 811"/>
                            <a:gd name="T13" fmla="*/ T12 w 2898"/>
                            <a:gd name="T14" fmla="+- 0 320 320"/>
                            <a:gd name="T15" fmla="*/ 320 h 346"/>
                            <a:gd name="T16" fmla="+- 0 825 811"/>
                            <a:gd name="T17" fmla="*/ T16 w 2898"/>
                            <a:gd name="T18" fmla="+- 0 320 320"/>
                            <a:gd name="T19" fmla="*/ 320 h 346"/>
                            <a:gd name="T20" fmla="+- 0 3694 811"/>
                            <a:gd name="T21" fmla="*/ T20 w 2898"/>
                            <a:gd name="T22" fmla="+- 0 320 320"/>
                            <a:gd name="T23" fmla="*/ 320 h 346"/>
                            <a:gd name="T24" fmla="+- 0 3703 811"/>
                            <a:gd name="T25" fmla="*/ T24 w 2898"/>
                            <a:gd name="T26" fmla="+- 0 320 320"/>
                            <a:gd name="T27" fmla="*/ 320 h 346"/>
                            <a:gd name="T28" fmla="+- 0 3708 811"/>
                            <a:gd name="T29" fmla="*/ T28 w 2898"/>
                            <a:gd name="T30" fmla="+- 0 324 320"/>
                            <a:gd name="T31" fmla="*/ 324 h 346"/>
                            <a:gd name="T32" fmla="+- 0 3708 811"/>
                            <a:gd name="T33" fmla="*/ T32 w 2898"/>
                            <a:gd name="T34" fmla="+- 0 334 320"/>
                            <a:gd name="T35" fmla="*/ 334 h 346"/>
                            <a:gd name="T36" fmla="+- 0 3708 811"/>
                            <a:gd name="T37" fmla="*/ T36 w 2898"/>
                            <a:gd name="T38" fmla="+- 0 651 320"/>
                            <a:gd name="T39" fmla="*/ 651 h 346"/>
                            <a:gd name="T40" fmla="+- 0 3708 811"/>
                            <a:gd name="T41" fmla="*/ T40 w 2898"/>
                            <a:gd name="T42" fmla="+- 0 661 320"/>
                            <a:gd name="T43" fmla="*/ 661 h 346"/>
                            <a:gd name="T44" fmla="+- 0 3703 811"/>
                            <a:gd name="T45" fmla="*/ T44 w 2898"/>
                            <a:gd name="T46" fmla="+- 0 666 320"/>
                            <a:gd name="T47" fmla="*/ 666 h 346"/>
                            <a:gd name="T48" fmla="+- 0 3694 811"/>
                            <a:gd name="T49" fmla="*/ T48 w 2898"/>
                            <a:gd name="T50" fmla="+- 0 666 320"/>
                            <a:gd name="T51" fmla="*/ 666 h 346"/>
                            <a:gd name="T52" fmla="+- 0 825 811"/>
                            <a:gd name="T53" fmla="*/ T52 w 2898"/>
                            <a:gd name="T54" fmla="+- 0 666 320"/>
                            <a:gd name="T55" fmla="*/ 666 h 346"/>
                            <a:gd name="T56" fmla="+- 0 815 811"/>
                            <a:gd name="T57" fmla="*/ T56 w 2898"/>
                            <a:gd name="T58" fmla="+- 0 666 320"/>
                            <a:gd name="T59" fmla="*/ 666 h 346"/>
                            <a:gd name="T60" fmla="+- 0 811 811"/>
                            <a:gd name="T61" fmla="*/ T60 w 2898"/>
                            <a:gd name="T62" fmla="+- 0 661 320"/>
                            <a:gd name="T63" fmla="*/ 661 h 346"/>
                            <a:gd name="T64" fmla="+- 0 811 811"/>
                            <a:gd name="T65" fmla="*/ T64 w 2898"/>
                            <a:gd name="T66" fmla="+- 0 651 320"/>
                            <a:gd name="T67" fmla="*/ 6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98" h="346">
                              <a:moveTo>
                                <a:pt x="0" y="331"/>
                              </a:moveTo>
                              <a:lnTo>
                                <a:pt x="0" y="14"/>
                              </a:lnTo>
                              <a:lnTo>
                                <a:pt x="0" y="4"/>
                              </a:lnTo>
                              <a:lnTo>
                                <a:pt x="4" y="0"/>
                              </a:lnTo>
                              <a:lnTo>
                                <a:pt x="14" y="0"/>
                              </a:lnTo>
                              <a:lnTo>
                                <a:pt x="2883" y="0"/>
                              </a:lnTo>
                              <a:lnTo>
                                <a:pt x="2892" y="0"/>
                              </a:lnTo>
                              <a:lnTo>
                                <a:pt x="2897" y="4"/>
                              </a:lnTo>
                              <a:lnTo>
                                <a:pt x="2897" y="14"/>
                              </a:lnTo>
                              <a:lnTo>
                                <a:pt x="2897" y="331"/>
                              </a:lnTo>
                              <a:lnTo>
                                <a:pt x="2897" y="341"/>
                              </a:lnTo>
                              <a:lnTo>
                                <a:pt x="2892" y="346"/>
                              </a:lnTo>
                              <a:lnTo>
                                <a:pt x="2883" y="346"/>
                              </a:lnTo>
                              <a:lnTo>
                                <a:pt x="14" y="346"/>
                              </a:lnTo>
                              <a:lnTo>
                                <a:pt x="4"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07244" id="Freeform: Shape 2220" o:spid="_x0000_s1026" style="position:absolute;margin-left:40.55pt;margin-top:16pt;width:144.9pt;height:17.3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" path="m,331l,14,,4,4,,14,,2883,r9,l2897,4r,10l2897,331r,10l2892,346r-9,l14,346r-10,l,341,,331xe" filled="f" strokecolor="#d2d2d5" strokeweight=".50856mm">
                <v:path arrowok="t" o:connecttype="custom" o:connectlocs="0,413385;0,212090;0,205740;2540,203200;8890,203200;1830705,203200;1836420,203200;1839595,205740;1839595,212090;1839595,413385;1839595,419735;1836420,422910;1830705,422910;8890,422910;2540,422910;0,419735;0,413385" o:connectangles="0,0,0,0,0,0,0,0,0,0,0,0,0,0,0,0,0"/>
                <w10:wrap type="topAndBottom" anchorx="page"/>
              </v:shape>
            </w:pict>
          </mc:Fallback>
        </mc:AlternateContent>
      </w:r>
    </w:p>
    <w:p w14:paraId="2ABE08F1" w14:textId="77777777" w:rsidR="000344CE" w:rsidRPr="00424B37" w:rsidRDefault="000344CE" w:rsidP="000344CE">
      <w:pPr>
        <w:pStyle w:val="BodyText"/>
        <w:rPr>
          <w:sz w:val="28"/>
        </w:rPr>
      </w:pPr>
    </w:p>
    <w:p w14:paraId="5769C29E" w14:textId="77777777" w:rsidR="000344CE" w:rsidRPr="00424B37" w:rsidRDefault="000344CE" w:rsidP="000344CE">
      <w:pPr>
        <w:pStyle w:val="BodyText"/>
        <w:spacing w:before="2"/>
        <w:rPr>
          <w:sz w:val="27"/>
        </w:rPr>
      </w:pPr>
    </w:p>
    <w:p w14:paraId="0F5C02AA" w14:textId="77777777" w:rsidR="000344CE" w:rsidRPr="00424B37" w:rsidRDefault="000344CE" w:rsidP="000344CE">
      <w:pPr>
        <w:spacing w:line="312" w:lineRule="auto"/>
        <w:ind w:left="116"/>
        <w:rPr>
          <w:sz w:val="26"/>
        </w:rPr>
      </w:pPr>
      <w:r w:rsidRPr="00424B37">
        <w:rPr>
          <w:sz w:val="26"/>
        </w:rPr>
        <w:t>Assume you are purchasing a stocker steer at 500 pounds. Which type of steer would you purchase?</w:t>
      </w:r>
    </w:p>
    <w:p w14:paraId="57DEF060" w14:textId="77777777" w:rsidR="000344CE" w:rsidRPr="00424B37" w:rsidRDefault="000344CE" w:rsidP="000344CE">
      <w:pPr>
        <w:pStyle w:val="BodyText"/>
        <w:spacing w:before="6"/>
        <w:rPr>
          <w:sz w:val="14"/>
        </w:rPr>
      </w:pPr>
    </w:p>
    <w:p w14:paraId="1EB86AB1" w14:textId="77777777" w:rsidR="000344CE" w:rsidRPr="00424B37" w:rsidRDefault="000344CE" w:rsidP="000344CE">
      <w:pPr>
        <w:pStyle w:val="BodyText"/>
        <w:spacing w:before="93"/>
        <w:ind w:left="116"/>
      </w:pPr>
      <w:r w:rsidRPr="00424B37">
        <w:rPr>
          <w:noProof/>
          <w:position w:val="-5"/>
        </w:rPr>
        <w:drawing>
          <wp:inline distT="0" distB="0" distL="0" distR="0" wp14:anchorId="18D9C0D4" wp14:editId="74C7423B">
            <wp:extent cx="164770" cy="164770"/>
            <wp:effectExtent l="0" t="0" r="0" b="0"/>
            <wp:docPr id="24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69.png"/>
                    <pic:cNvPicPr/>
                  </pic:nvPicPr>
                  <pic:blipFill>
                    <a:blip r:embed="rId74"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A steer for $150/cwt.</w:t>
      </w:r>
    </w:p>
    <w:p w14:paraId="23E1DDA5" w14:textId="77777777" w:rsidR="000344CE" w:rsidRPr="00424B37" w:rsidRDefault="000344CE" w:rsidP="000344CE">
      <w:pPr>
        <w:pStyle w:val="BodyText"/>
        <w:spacing w:before="173" w:line="391" w:lineRule="auto"/>
        <w:ind w:left="514" w:right="4792" w:hanging="398"/>
      </w:pPr>
      <w:r w:rsidRPr="00424B37">
        <w:rPr>
          <w:noProof/>
        </w:rPr>
        <w:drawing>
          <wp:anchor distT="0" distB="0" distL="0" distR="0" simplePos="0" relativeHeight="251876352" behindDoc="1" locked="0" layoutInCell="1" allowOverlap="1" wp14:anchorId="1B44BAA3" wp14:editId="36B8B397">
            <wp:simplePos x="0" y="0"/>
            <wp:positionH relativeFrom="page">
              <wp:posOffset>505608</wp:posOffset>
            </wp:positionH>
            <wp:positionV relativeFrom="paragraph">
              <wp:posOffset>402464</wp:posOffset>
            </wp:positionV>
            <wp:extent cx="164770" cy="164770"/>
            <wp:effectExtent l="0" t="0" r="0" b="0"/>
            <wp:wrapNone/>
            <wp:docPr id="24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70.png"/>
                    <pic:cNvPicPr/>
                  </pic:nvPicPr>
                  <pic:blipFill>
                    <a:blip r:embed="rId85" cstate="print"/>
                    <a:stretch>
                      <a:fillRect/>
                    </a:stretch>
                  </pic:blipFill>
                  <pic:spPr>
                    <a:xfrm>
                      <a:off x="0" y="0"/>
                      <a:ext cx="164770" cy="164770"/>
                    </a:xfrm>
                    <a:prstGeom prst="rect">
                      <a:avLst/>
                    </a:prstGeom>
                  </pic:spPr>
                </pic:pic>
              </a:graphicData>
            </a:graphic>
          </wp:anchor>
        </w:drawing>
      </w:r>
      <w:r w:rsidRPr="00424B37">
        <w:rPr>
          <w:noProof/>
          <w:position w:val="-5"/>
        </w:rPr>
        <w:drawing>
          <wp:inline distT="0" distB="0" distL="0" distR="0" wp14:anchorId="66CE806B" wp14:editId="1B217D89">
            <wp:extent cx="164770" cy="164770"/>
            <wp:effectExtent l="0" t="0" r="0" b="0"/>
            <wp:docPr id="24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71.png"/>
                    <pic:cNvPicPr/>
                  </pic:nvPicPr>
                  <pic:blipFill>
                    <a:blip r:embed="rId8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A steer for $165/cwt that is resistant to horn </w:t>
      </w:r>
      <w:r w:rsidRPr="00424B37">
        <w:rPr>
          <w:spacing w:val="-4"/>
        </w:rPr>
        <w:t xml:space="preserve">flies </w:t>
      </w:r>
      <w:r w:rsidRPr="00424B37">
        <w:t>Neither</w:t>
      </w:r>
    </w:p>
    <w:p w14:paraId="2B00D883" w14:textId="77777777" w:rsidR="000344CE" w:rsidRPr="00424B37" w:rsidRDefault="000344CE" w:rsidP="000344CE">
      <w:pPr>
        <w:pStyle w:val="BodyText"/>
        <w:rPr>
          <w:sz w:val="20"/>
        </w:rPr>
      </w:pPr>
    </w:p>
    <w:p w14:paraId="5A7EDDB3" w14:textId="77777777" w:rsidR="000344CE" w:rsidRPr="00424B37" w:rsidRDefault="000344CE" w:rsidP="000344CE">
      <w:pPr>
        <w:pStyle w:val="BodyText"/>
        <w:spacing w:before="9"/>
        <w:rPr>
          <w:sz w:val="21"/>
        </w:rPr>
      </w:pPr>
    </w:p>
    <w:p w14:paraId="500BFA23" w14:textId="77777777" w:rsidR="000344CE" w:rsidRPr="00424B37" w:rsidRDefault="000344CE" w:rsidP="000344CE">
      <w:pPr>
        <w:rPr>
          <w:sz w:val="26"/>
          <w:szCs w:val="26"/>
        </w:rPr>
      </w:pPr>
      <w:r w:rsidRPr="00424B37">
        <w:rPr>
          <w:sz w:val="26"/>
          <w:szCs w:val="26"/>
        </w:rPr>
        <w:t>For what reason did you choose neither?</w:t>
      </w:r>
    </w:p>
    <w:p w14:paraId="7687EFF2"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91360" behindDoc="1" locked="0" layoutInCell="1" allowOverlap="1" wp14:anchorId="6ED9C37D" wp14:editId="332D80A1">
                <wp:simplePos x="0" y="0"/>
                <wp:positionH relativeFrom="page">
                  <wp:posOffset>514985</wp:posOffset>
                </wp:positionH>
                <wp:positionV relativeFrom="paragraph">
                  <wp:posOffset>203200</wp:posOffset>
                </wp:positionV>
                <wp:extent cx="1840230" cy="219710"/>
                <wp:effectExtent l="10160" t="11430" r="16510" b="16510"/>
                <wp:wrapTopAndBottom/>
                <wp:docPr id="2219" name="Freeform: Shape 2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2 320"/>
                            <a:gd name="T3" fmla="*/ 652 h 346"/>
                            <a:gd name="T4" fmla="+- 0 811 811"/>
                            <a:gd name="T5" fmla="*/ T4 w 2898"/>
                            <a:gd name="T6" fmla="+- 0 334 320"/>
                            <a:gd name="T7" fmla="*/ 334 h 346"/>
                            <a:gd name="T8" fmla="+- 0 811 811"/>
                            <a:gd name="T9" fmla="*/ T8 w 2898"/>
                            <a:gd name="T10" fmla="+- 0 325 320"/>
                            <a:gd name="T11" fmla="*/ 325 h 346"/>
                            <a:gd name="T12" fmla="+- 0 815 811"/>
                            <a:gd name="T13" fmla="*/ T12 w 2898"/>
                            <a:gd name="T14" fmla="+- 0 320 320"/>
                            <a:gd name="T15" fmla="*/ 320 h 346"/>
                            <a:gd name="T16" fmla="+- 0 825 811"/>
                            <a:gd name="T17" fmla="*/ T16 w 2898"/>
                            <a:gd name="T18" fmla="+- 0 320 320"/>
                            <a:gd name="T19" fmla="*/ 320 h 346"/>
                            <a:gd name="T20" fmla="+- 0 3694 811"/>
                            <a:gd name="T21" fmla="*/ T20 w 2898"/>
                            <a:gd name="T22" fmla="+- 0 320 320"/>
                            <a:gd name="T23" fmla="*/ 320 h 346"/>
                            <a:gd name="T24" fmla="+- 0 3703 811"/>
                            <a:gd name="T25" fmla="*/ T24 w 2898"/>
                            <a:gd name="T26" fmla="+- 0 320 320"/>
                            <a:gd name="T27" fmla="*/ 320 h 346"/>
                            <a:gd name="T28" fmla="+- 0 3708 811"/>
                            <a:gd name="T29" fmla="*/ T28 w 2898"/>
                            <a:gd name="T30" fmla="+- 0 325 320"/>
                            <a:gd name="T31" fmla="*/ 325 h 346"/>
                            <a:gd name="T32" fmla="+- 0 3708 811"/>
                            <a:gd name="T33" fmla="*/ T32 w 2898"/>
                            <a:gd name="T34" fmla="+- 0 334 320"/>
                            <a:gd name="T35" fmla="*/ 334 h 346"/>
                            <a:gd name="T36" fmla="+- 0 3708 811"/>
                            <a:gd name="T37" fmla="*/ T36 w 2898"/>
                            <a:gd name="T38" fmla="+- 0 652 320"/>
                            <a:gd name="T39" fmla="*/ 652 h 346"/>
                            <a:gd name="T40" fmla="+- 0 3708 811"/>
                            <a:gd name="T41" fmla="*/ T40 w 2898"/>
                            <a:gd name="T42" fmla="+- 0 661 320"/>
                            <a:gd name="T43" fmla="*/ 661 h 346"/>
                            <a:gd name="T44" fmla="+- 0 3703 811"/>
                            <a:gd name="T45" fmla="*/ T44 w 2898"/>
                            <a:gd name="T46" fmla="+- 0 666 320"/>
                            <a:gd name="T47" fmla="*/ 666 h 346"/>
                            <a:gd name="T48" fmla="+- 0 3694 811"/>
                            <a:gd name="T49" fmla="*/ T48 w 2898"/>
                            <a:gd name="T50" fmla="+- 0 666 320"/>
                            <a:gd name="T51" fmla="*/ 666 h 346"/>
                            <a:gd name="T52" fmla="+- 0 825 811"/>
                            <a:gd name="T53" fmla="*/ T52 w 2898"/>
                            <a:gd name="T54" fmla="+- 0 666 320"/>
                            <a:gd name="T55" fmla="*/ 666 h 346"/>
                            <a:gd name="T56" fmla="+- 0 815 811"/>
                            <a:gd name="T57" fmla="*/ T56 w 2898"/>
                            <a:gd name="T58" fmla="+- 0 666 320"/>
                            <a:gd name="T59" fmla="*/ 666 h 346"/>
                            <a:gd name="T60" fmla="+- 0 811 811"/>
                            <a:gd name="T61" fmla="*/ T60 w 2898"/>
                            <a:gd name="T62" fmla="+- 0 661 320"/>
                            <a:gd name="T63" fmla="*/ 661 h 346"/>
                            <a:gd name="T64" fmla="+- 0 811 811"/>
                            <a:gd name="T65" fmla="*/ T64 w 2898"/>
                            <a:gd name="T66" fmla="+- 0 652 320"/>
                            <a:gd name="T67" fmla="*/ 6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98" h="346">
                              <a:moveTo>
                                <a:pt x="0" y="332"/>
                              </a:moveTo>
                              <a:lnTo>
                                <a:pt x="0" y="14"/>
                              </a:lnTo>
                              <a:lnTo>
                                <a:pt x="0" y="5"/>
                              </a:lnTo>
                              <a:lnTo>
                                <a:pt x="4" y="0"/>
                              </a:lnTo>
                              <a:lnTo>
                                <a:pt x="14" y="0"/>
                              </a:lnTo>
                              <a:lnTo>
                                <a:pt x="2883" y="0"/>
                              </a:lnTo>
                              <a:lnTo>
                                <a:pt x="2892" y="0"/>
                              </a:lnTo>
                              <a:lnTo>
                                <a:pt x="2897" y="5"/>
                              </a:lnTo>
                              <a:lnTo>
                                <a:pt x="2897" y="14"/>
                              </a:lnTo>
                              <a:lnTo>
                                <a:pt x="2897" y="332"/>
                              </a:lnTo>
                              <a:lnTo>
                                <a:pt x="2897" y="341"/>
                              </a:lnTo>
                              <a:lnTo>
                                <a:pt x="2892" y="346"/>
                              </a:lnTo>
                              <a:lnTo>
                                <a:pt x="2883" y="346"/>
                              </a:lnTo>
                              <a:lnTo>
                                <a:pt x="14" y="346"/>
                              </a:lnTo>
                              <a:lnTo>
                                <a:pt x="4"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0EF26" id="Freeform: Shape 2219" o:spid="_x0000_s1026" style="position:absolute;margin-left:40.55pt;margin-top:16pt;width:144.9pt;height:17.3pt;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" path="m,332l,14,,5,4,,14,,2883,r9,l2897,5r,9l2897,332r,9l2892,346r-9,l14,346r-10,l,341r,-9xe" filled="f" strokecolor="#d2d2d5" strokeweight=".50856mm">
                <v:path arrowok="t" o:connecttype="custom" o:connectlocs="0,414020;0,212090;0,206375;2540,203200;8890,203200;1830705,203200;1836420,203200;1839595,206375;1839595,212090;1839595,414020;1839595,419735;1836420,422910;1830705,422910;8890,422910;2540,422910;0,419735;0,414020" o:connectangles="0,0,0,0,0,0,0,0,0,0,0,0,0,0,0,0,0"/>
                <w10:wrap type="topAndBottom" anchorx="page"/>
              </v:shape>
            </w:pict>
          </mc:Fallback>
        </mc:AlternateContent>
      </w:r>
    </w:p>
    <w:p w14:paraId="580D11F2" w14:textId="77777777" w:rsidR="000344CE" w:rsidRPr="00424B37" w:rsidRDefault="000344CE" w:rsidP="000344CE">
      <w:pPr>
        <w:pStyle w:val="BodyText"/>
        <w:rPr>
          <w:sz w:val="28"/>
        </w:rPr>
      </w:pPr>
    </w:p>
    <w:p w14:paraId="087654A6" w14:textId="77777777" w:rsidR="000344CE" w:rsidRPr="00424B37" w:rsidRDefault="000344CE" w:rsidP="000344CE">
      <w:pPr>
        <w:pStyle w:val="BodyText"/>
        <w:spacing w:before="2"/>
        <w:rPr>
          <w:sz w:val="27"/>
        </w:rPr>
      </w:pPr>
    </w:p>
    <w:p w14:paraId="3E9A0EB7" w14:textId="77777777" w:rsidR="000344CE" w:rsidRPr="00424B37" w:rsidRDefault="000344CE" w:rsidP="000344CE">
      <w:pPr>
        <w:spacing w:line="312" w:lineRule="auto"/>
        <w:ind w:left="116" w:right="179"/>
        <w:rPr>
          <w:sz w:val="26"/>
        </w:rPr>
      </w:pPr>
      <w:r w:rsidRPr="00424B37">
        <w:rPr>
          <w:sz w:val="26"/>
        </w:rPr>
        <w:t>Assume you are purchasing a steer at 800 pounds for finishing. Which type of steer would you purchase?</w:t>
      </w:r>
    </w:p>
    <w:p w14:paraId="373354FA" w14:textId="77777777" w:rsidR="000344CE" w:rsidRPr="00424B37" w:rsidRDefault="000344CE" w:rsidP="000344CE">
      <w:pPr>
        <w:pStyle w:val="BodyText"/>
        <w:spacing w:before="9"/>
        <w:rPr>
          <w:sz w:val="15"/>
        </w:rPr>
      </w:pPr>
    </w:p>
    <w:p w14:paraId="474FD422" w14:textId="77777777" w:rsidR="000344CE" w:rsidRPr="00424B37" w:rsidRDefault="000344CE" w:rsidP="000344CE">
      <w:pPr>
        <w:pStyle w:val="BodyText"/>
        <w:spacing w:before="93"/>
        <w:ind w:left="116"/>
      </w:pPr>
      <w:r w:rsidRPr="00424B37">
        <w:rPr>
          <w:noProof/>
          <w:position w:val="-3"/>
        </w:rPr>
        <w:drawing>
          <wp:inline distT="0" distB="0" distL="0" distR="0" wp14:anchorId="73AC81D1" wp14:editId="3BFD2D41">
            <wp:extent cx="164770" cy="155616"/>
            <wp:effectExtent l="0" t="0" r="0" b="0"/>
            <wp:docPr id="251"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72.png"/>
                    <pic:cNvPicPr/>
                  </pic:nvPicPr>
                  <pic:blipFill>
                    <a:blip r:embed="rId87"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A steer for $140/cwt.</w:t>
      </w:r>
    </w:p>
    <w:p w14:paraId="5C8A09F8" w14:textId="77777777" w:rsidR="000344CE" w:rsidRPr="00424B37" w:rsidRDefault="000344CE" w:rsidP="000344CE">
      <w:pPr>
        <w:pStyle w:val="BodyText"/>
        <w:spacing w:before="182" w:line="393" w:lineRule="auto"/>
        <w:ind w:left="514" w:right="4792" w:hanging="398"/>
      </w:pPr>
      <w:r w:rsidRPr="00424B37">
        <w:rPr>
          <w:noProof/>
        </w:rPr>
        <w:drawing>
          <wp:anchor distT="0" distB="0" distL="0" distR="0" simplePos="0" relativeHeight="251877376" behindDoc="1" locked="0" layoutInCell="1" allowOverlap="1" wp14:anchorId="7ABDFA0A" wp14:editId="652E5342">
            <wp:simplePos x="0" y="0"/>
            <wp:positionH relativeFrom="page">
              <wp:posOffset>505608</wp:posOffset>
            </wp:positionH>
            <wp:positionV relativeFrom="paragraph">
              <wp:posOffset>399025</wp:posOffset>
            </wp:positionV>
            <wp:extent cx="164770" cy="164770"/>
            <wp:effectExtent l="0" t="0" r="0" b="0"/>
            <wp:wrapNone/>
            <wp:docPr id="25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67.png"/>
                    <pic:cNvPicPr/>
                  </pic:nvPicPr>
                  <pic:blipFill>
                    <a:blip r:embed="rId83" cstate="print"/>
                    <a:stretch>
                      <a:fillRect/>
                    </a:stretch>
                  </pic:blipFill>
                  <pic:spPr>
                    <a:xfrm>
                      <a:off x="0" y="0"/>
                      <a:ext cx="164770" cy="164770"/>
                    </a:xfrm>
                    <a:prstGeom prst="rect">
                      <a:avLst/>
                    </a:prstGeom>
                  </pic:spPr>
                </pic:pic>
              </a:graphicData>
            </a:graphic>
          </wp:anchor>
        </w:drawing>
      </w:r>
      <w:r w:rsidRPr="00424B37">
        <w:rPr>
          <w:noProof/>
          <w:position w:val="-3"/>
        </w:rPr>
        <w:drawing>
          <wp:inline distT="0" distB="0" distL="0" distR="0" wp14:anchorId="3D3CEE1B" wp14:editId="6587678F">
            <wp:extent cx="164770" cy="155616"/>
            <wp:effectExtent l="0" t="0" r="0" b="0"/>
            <wp:docPr id="25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73.png"/>
                    <pic:cNvPicPr/>
                  </pic:nvPicPr>
                  <pic:blipFill>
                    <a:blip r:embed="rId88"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A steer for $155/cwt that is resistant to horn </w:t>
      </w:r>
      <w:r w:rsidRPr="00424B37">
        <w:rPr>
          <w:spacing w:val="-4"/>
        </w:rPr>
        <w:t xml:space="preserve">flies </w:t>
      </w:r>
      <w:r w:rsidRPr="00424B37">
        <w:t>Neither</w:t>
      </w:r>
    </w:p>
    <w:p w14:paraId="36AD6555" w14:textId="77777777" w:rsidR="000344CE" w:rsidRPr="00424B37" w:rsidRDefault="000344CE" w:rsidP="000344CE">
      <w:pPr>
        <w:pStyle w:val="BodyText"/>
        <w:rPr>
          <w:sz w:val="20"/>
        </w:rPr>
      </w:pPr>
    </w:p>
    <w:p w14:paraId="3515397C" w14:textId="77777777" w:rsidR="000344CE" w:rsidRPr="00424B37" w:rsidRDefault="000344CE" w:rsidP="000344CE">
      <w:pPr>
        <w:pStyle w:val="BodyText"/>
        <w:spacing w:before="1"/>
        <w:rPr>
          <w:sz w:val="22"/>
        </w:rPr>
      </w:pPr>
    </w:p>
    <w:p w14:paraId="0A4B0817" w14:textId="77777777" w:rsidR="000344CE" w:rsidRPr="00424B37" w:rsidRDefault="000344CE" w:rsidP="000344CE">
      <w:pPr>
        <w:rPr>
          <w:sz w:val="26"/>
          <w:szCs w:val="26"/>
        </w:rPr>
      </w:pPr>
      <w:r w:rsidRPr="00424B37">
        <w:rPr>
          <w:sz w:val="26"/>
          <w:szCs w:val="26"/>
        </w:rPr>
        <w:t>For what reason did you choose neither?</w:t>
      </w:r>
    </w:p>
    <w:p w14:paraId="7B821D1D"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92384" behindDoc="1" locked="0" layoutInCell="1" allowOverlap="1" wp14:anchorId="169CCC6B" wp14:editId="185AD4D4">
                <wp:simplePos x="0" y="0"/>
                <wp:positionH relativeFrom="page">
                  <wp:posOffset>514985</wp:posOffset>
                </wp:positionH>
                <wp:positionV relativeFrom="paragraph">
                  <wp:posOffset>203200</wp:posOffset>
                </wp:positionV>
                <wp:extent cx="1840230" cy="219710"/>
                <wp:effectExtent l="10160" t="16510" r="16510" b="11430"/>
                <wp:wrapTopAndBottom/>
                <wp:docPr id="2218" name="Freeform: Shape 2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2 320"/>
                            <a:gd name="T3" fmla="*/ 652 h 346"/>
                            <a:gd name="T4" fmla="+- 0 811 811"/>
                            <a:gd name="T5" fmla="*/ T4 w 2898"/>
                            <a:gd name="T6" fmla="+- 0 334 320"/>
                            <a:gd name="T7" fmla="*/ 334 h 346"/>
                            <a:gd name="T8" fmla="+- 0 811 811"/>
                            <a:gd name="T9" fmla="*/ T8 w 2898"/>
                            <a:gd name="T10" fmla="+- 0 325 320"/>
                            <a:gd name="T11" fmla="*/ 325 h 346"/>
                            <a:gd name="T12" fmla="+- 0 815 811"/>
                            <a:gd name="T13" fmla="*/ T12 w 2898"/>
                            <a:gd name="T14" fmla="+- 0 320 320"/>
                            <a:gd name="T15" fmla="*/ 320 h 346"/>
                            <a:gd name="T16" fmla="+- 0 825 811"/>
                            <a:gd name="T17" fmla="*/ T16 w 2898"/>
                            <a:gd name="T18" fmla="+- 0 320 320"/>
                            <a:gd name="T19" fmla="*/ 320 h 346"/>
                            <a:gd name="T20" fmla="+- 0 3694 811"/>
                            <a:gd name="T21" fmla="*/ T20 w 2898"/>
                            <a:gd name="T22" fmla="+- 0 320 320"/>
                            <a:gd name="T23" fmla="*/ 320 h 346"/>
                            <a:gd name="T24" fmla="+- 0 3703 811"/>
                            <a:gd name="T25" fmla="*/ T24 w 2898"/>
                            <a:gd name="T26" fmla="+- 0 320 320"/>
                            <a:gd name="T27" fmla="*/ 320 h 346"/>
                            <a:gd name="T28" fmla="+- 0 3708 811"/>
                            <a:gd name="T29" fmla="*/ T28 w 2898"/>
                            <a:gd name="T30" fmla="+- 0 325 320"/>
                            <a:gd name="T31" fmla="*/ 325 h 346"/>
                            <a:gd name="T32" fmla="+- 0 3708 811"/>
                            <a:gd name="T33" fmla="*/ T32 w 2898"/>
                            <a:gd name="T34" fmla="+- 0 334 320"/>
                            <a:gd name="T35" fmla="*/ 334 h 346"/>
                            <a:gd name="T36" fmla="+- 0 3708 811"/>
                            <a:gd name="T37" fmla="*/ T36 w 2898"/>
                            <a:gd name="T38" fmla="+- 0 652 320"/>
                            <a:gd name="T39" fmla="*/ 652 h 346"/>
                            <a:gd name="T40" fmla="+- 0 3708 811"/>
                            <a:gd name="T41" fmla="*/ T40 w 2898"/>
                            <a:gd name="T42" fmla="+- 0 661 320"/>
                            <a:gd name="T43" fmla="*/ 661 h 346"/>
                            <a:gd name="T44" fmla="+- 0 3703 811"/>
                            <a:gd name="T45" fmla="*/ T44 w 2898"/>
                            <a:gd name="T46" fmla="+- 0 666 320"/>
                            <a:gd name="T47" fmla="*/ 666 h 346"/>
                            <a:gd name="T48" fmla="+- 0 3694 811"/>
                            <a:gd name="T49" fmla="*/ T48 w 2898"/>
                            <a:gd name="T50" fmla="+- 0 666 320"/>
                            <a:gd name="T51" fmla="*/ 666 h 346"/>
                            <a:gd name="T52" fmla="+- 0 825 811"/>
                            <a:gd name="T53" fmla="*/ T52 w 2898"/>
                            <a:gd name="T54" fmla="+- 0 666 320"/>
                            <a:gd name="T55" fmla="*/ 666 h 346"/>
                            <a:gd name="T56" fmla="+- 0 815 811"/>
                            <a:gd name="T57" fmla="*/ T56 w 2898"/>
                            <a:gd name="T58" fmla="+- 0 666 320"/>
                            <a:gd name="T59" fmla="*/ 666 h 346"/>
                            <a:gd name="T60" fmla="+- 0 811 811"/>
                            <a:gd name="T61" fmla="*/ T60 w 2898"/>
                            <a:gd name="T62" fmla="+- 0 661 320"/>
                            <a:gd name="T63" fmla="*/ 661 h 346"/>
                            <a:gd name="T64" fmla="+- 0 811 811"/>
                            <a:gd name="T65" fmla="*/ T64 w 2898"/>
                            <a:gd name="T66" fmla="+- 0 652 320"/>
                            <a:gd name="T67" fmla="*/ 6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98" h="346">
                              <a:moveTo>
                                <a:pt x="0" y="332"/>
                              </a:moveTo>
                              <a:lnTo>
                                <a:pt x="0" y="14"/>
                              </a:lnTo>
                              <a:lnTo>
                                <a:pt x="0" y="5"/>
                              </a:lnTo>
                              <a:lnTo>
                                <a:pt x="4" y="0"/>
                              </a:lnTo>
                              <a:lnTo>
                                <a:pt x="14" y="0"/>
                              </a:lnTo>
                              <a:lnTo>
                                <a:pt x="2883" y="0"/>
                              </a:lnTo>
                              <a:lnTo>
                                <a:pt x="2892" y="0"/>
                              </a:lnTo>
                              <a:lnTo>
                                <a:pt x="2897" y="5"/>
                              </a:lnTo>
                              <a:lnTo>
                                <a:pt x="2897" y="14"/>
                              </a:lnTo>
                              <a:lnTo>
                                <a:pt x="2897" y="332"/>
                              </a:lnTo>
                              <a:lnTo>
                                <a:pt x="2897" y="341"/>
                              </a:lnTo>
                              <a:lnTo>
                                <a:pt x="2892" y="346"/>
                              </a:lnTo>
                              <a:lnTo>
                                <a:pt x="2883" y="346"/>
                              </a:lnTo>
                              <a:lnTo>
                                <a:pt x="14" y="346"/>
                              </a:lnTo>
                              <a:lnTo>
                                <a:pt x="4"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D732A" id="Freeform: Shape 2218" o:spid="_x0000_s1026" style="position:absolute;margin-left:40.55pt;margin-top:16pt;width:144.9pt;height:17.3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" path="m,332l,14,,5,4,,14,,2883,r9,l2897,5r,9l2897,332r,9l2892,346r-9,l14,346r-10,l,341r,-9xe" filled="f" strokecolor="#d2d2d5" strokeweight=".50856mm">
                <v:path arrowok="t" o:connecttype="custom" o:connectlocs="0,414020;0,212090;0,206375;2540,203200;8890,203200;1830705,203200;1836420,203200;1839595,206375;1839595,212090;1839595,414020;1839595,419735;1836420,422910;1830705,422910;8890,422910;2540,422910;0,419735;0,414020" o:connectangles="0,0,0,0,0,0,0,0,0,0,0,0,0,0,0,0,0"/>
                <w10:wrap type="topAndBottom" anchorx="page"/>
              </v:shape>
            </w:pict>
          </mc:Fallback>
        </mc:AlternateContent>
      </w:r>
    </w:p>
    <w:p w14:paraId="49A3DBAB" w14:textId="77777777" w:rsidR="000344CE" w:rsidRPr="00424B37" w:rsidRDefault="000344CE" w:rsidP="000344CE">
      <w:pPr>
        <w:sectPr w:rsidR="000344CE" w:rsidRPr="00424B37" w:rsidSect="00A21BEF">
          <w:footerReference w:type="default" r:id="rId89"/>
          <w:pgSz w:w="12240" w:h="15840"/>
          <w:pgMar w:top="518" w:right="677" w:bottom="475" w:left="677" w:header="274" w:footer="285" w:gutter="0"/>
          <w:cols w:space="720"/>
        </w:sectPr>
      </w:pPr>
    </w:p>
    <w:p w14:paraId="2E2F0BF5" w14:textId="77777777" w:rsidR="000344CE" w:rsidRPr="00424B37" w:rsidRDefault="000344CE" w:rsidP="000344CE">
      <w:pPr>
        <w:pStyle w:val="BodyText"/>
        <w:spacing w:before="10"/>
        <w:rPr>
          <w:sz w:val="17"/>
        </w:rPr>
      </w:pPr>
    </w:p>
    <w:p w14:paraId="5DEA91DD" w14:textId="77777777" w:rsidR="000344CE" w:rsidRPr="00424B37" w:rsidRDefault="000344CE" w:rsidP="000344CE">
      <w:pPr>
        <w:spacing w:before="91"/>
        <w:ind w:left="116"/>
        <w:rPr>
          <w:b/>
          <w:sz w:val="26"/>
        </w:rPr>
      </w:pPr>
      <w:r w:rsidRPr="00424B37">
        <w:rPr>
          <w:b/>
          <w:sz w:val="26"/>
        </w:rPr>
        <w:t>VALUE OF HORN FLY RESISTANCE RELATIVE TO OTHER BRED TRAITS</w:t>
      </w:r>
    </w:p>
    <w:p w14:paraId="0AEABFA7" w14:textId="77777777" w:rsidR="000344CE" w:rsidRPr="00424B37" w:rsidRDefault="000344CE" w:rsidP="000344CE">
      <w:pPr>
        <w:pStyle w:val="BodyText"/>
        <w:spacing w:before="8"/>
        <w:rPr>
          <w:b/>
          <w:sz w:val="41"/>
        </w:rPr>
      </w:pPr>
    </w:p>
    <w:p w14:paraId="6AC72083" w14:textId="77777777" w:rsidR="000344CE" w:rsidRPr="00424B37" w:rsidRDefault="000344CE" w:rsidP="000344CE">
      <w:pPr>
        <w:spacing w:line="312" w:lineRule="auto"/>
        <w:ind w:left="116" w:right="179"/>
        <w:rPr>
          <w:sz w:val="26"/>
        </w:rPr>
      </w:pPr>
      <w:r w:rsidRPr="00424B37">
        <w:rPr>
          <w:sz w:val="26"/>
        </w:rPr>
        <w:t>Please evaluate the importance of these traits when you are selecting animals of the breed(s) you typically raise.</w:t>
      </w:r>
    </w:p>
    <w:p w14:paraId="7437404A" w14:textId="77777777" w:rsidR="000344CE" w:rsidRPr="00424B37" w:rsidRDefault="000344CE" w:rsidP="000344CE">
      <w:pPr>
        <w:pStyle w:val="BodyText"/>
        <w:spacing w:before="7"/>
        <w:rPr>
          <w:sz w:val="11"/>
        </w:rPr>
      </w:pPr>
      <w:r w:rsidRPr="00424B37">
        <w:rPr>
          <w:noProof/>
        </w:rPr>
        <mc:AlternateContent>
          <mc:Choice Requires="wpg">
            <w:drawing>
              <wp:anchor distT="0" distB="0" distL="0" distR="0" simplePos="0" relativeHeight="251793408" behindDoc="1" locked="0" layoutInCell="1" allowOverlap="1" wp14:anchorId="6FA38614" wp14:editId="6F5BAEE4">
                <wp:simplePos x="0" y="0"/>
                <wp:positionH relativeFrom="page">
                  <wp:posOffset>505460</wp:posOffset>
                </wp:positionH>
                <wp:positionV relativeFrom="paragraph">
                  <wp:posOffset>119380</wp:posOffset>
                </wp:positionV>
                <wp:extent cx="6774180" cy="1977390"/>
                <wp:effectExtent l="10160" t="15875" r="0" b="16510"/>
                <wp:wrapTopAndBottom/>
                <wp:docPr id="2183" name="Group 2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1977390"/>
                          <a:chOff x="796" y="188"/>
                          <a:chExt cx="10668" cy="3114"/>
                        </a:xfrm>
                      </wpg:grpSpPr>
                      <wps:wsp>
                        <wps:cNvPr id="2184" name="Line 1402"/>
                        <wps:cNvCnPr>
                          <a:cxnSpLocks noChangeShapeType="1"/>
                        </wps:cNvCnPr>
                        <wps:spPr bwMode="auto">
                          <a:xfrm>
                            <a:off x="5568" y="592"/>
                            <a:ext cx="0" cy="271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85" name="Rectangle 1403"/>
                        <wps:cNvSpPr>
                          <a:spLocks noChangeArrowheads="1"/>
                        </wps:cNvSpPr>
                        <wps:spPr bwMode="auto">
                          <a:xfrm>
                            <a:off x="11391" y="1254"/>
                            <a:ext cx="73" cy="29"/>
                          </a:xfrm>
                          <a:prstGeom prst="rect">
                            <a:avLst/>
                          </a:prstGeom>
                          <a:solidFill>
                            <a:srgbClr val="D2D2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6" name="Line 1404"/>
                        <wps:cNvCnPr>
                          <a:cxnSpLocks noChangeShapeType="1"/>
                        </wps:cNvCnPr>
                        <wps:spPr bwMode="auto">
                          <a:xfrm>
                            <a:off x="10094" y="1269"/>
                            <a:ext cx="1298"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87" name="Line 1405"/>
                        <wps:cNvCnPr>
                          <a:cxnSpLocks noChangeShapeType="1"/>
                        </wps:cNvCnPr>
                        <wps:spPr bwMode="auto">
                          <a:xfrm>
                            <a:off x="8264" y="1269"/>
                            <a:ext cx="1830"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88" name="Line 1406"/>
                        <wps:cNvCnPr>
                          <a:cxnSpLocks noChangeShapeType="1"/>
                        </wps:cNvCnPr>
                        <wps:spPr bwMode="auto">
                          <a:xfrm>
                            <a:off x="6764" y="1269"/>
                            <a:ext cx="1500"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89" name="Line 1407"/>
                        <wps:cNvCnPr>
                          <a:cxnSpLocks noChangeShapeType="1"/>
                        </wps:cNvCnPr>
                        <wps:spPr bwMode="auto">
                          <a:xfrm>
                            <a:off x="5582" y="1269"/>
                            <a:ext cx="1182"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90" name="Line 1408"/>
                        <wps:cNvCnPr>
                          <a:cxnSpLocks noChangeShapeType="1"/>
                        </wps:cNvCnPr>
                        <wps:spPr bwMode="auto">
                          <a:xfrm>
                            <a:off x="796" y="1269"/>
                            <a:ext cx="4757"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91" name="Line 1409"/>
                        <wps:cNvCnPr>
                          <a:cxnSpLocks noChangeShapeType="1"/>
                        </wps:cNvCnPr>
                        <wps:spPr bwMode="auto">
                          <a:xfrm>
                            <a:off x="5568" y="188"/>
                            <a:ext cx="0" cy="404"/>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92" name="Picture 14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6043" y="1355"/>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3" name="Picture 14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7384" y="1355"/>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4" name="Picture 14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9056" y="1355"/>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5" name="Picture 14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0613" y="1355"/>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6" name="Picture 141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6043" y="175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7" name="Picture 14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384" y="175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8" name="Picture 14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9056" y="1759"/>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9" name="Picture 141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0613" y="175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0" name="Picture 14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043" y="2163"/>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1" name="Picture 141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7384" y="2163"/>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2" name="Picture 142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9056" y="2163"/>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3" name="Picture 142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0613" y="2163"/>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4" name="Picture 14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6043" y="2566"/>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5" name="Picture 142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7384" y="2566"/>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6" name="Picture 14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9056" y="2566"/>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7" name="Picture 142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0613" y="2566"/>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8" name="Picture 142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6043" y="297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9" name="Picture 142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7384" y="297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0" name="Picture 142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9056" y="297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1" name="Picture 142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0613" y="297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12" name="Text Box 1430"/>
                        <wps:cNvSpPr txBox="1">
                          <a:spLocks noChangeArrowheads="1"/>
                        </wps:cNvSpPr>
                        <wps:spPr bwMode="auto">
                          <a:xfrm>
                            <a:off x="5692" y="656"/>
                            <a:ext cx="982"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BF403" w14:textId="77777777" w:rsidR="00C8222F" w:rsidRDefault="00C8222F" w:rsidP="000344CE">
                              <w:pPr>
                                <w:spacing w:line="235" w:lineRule="auto"/>
                                <w:ind w:right="3" w:firstLine="301"/>
                                <w:rPr>
                                  <w:sz w:val="23"/>
                                </w:rPr>
                              </w:pPr>
                              <w:r>
                                <w:rPr>
                                  <w:color w:val="43464D"/>
                                  <w:sz w:val="23"/>
                                </w:rPr>
                                <w:t>Not important</w:t>
                              </w:r>
                            </w:p>
                          </w:txbxContent>
                        </wps:txbx>
                        <wps:bodyPr rot="0" vert="horz" wrap="square" lIns="0" tIns="0" rIns="0" bIns="0" anchor="t" anchorCtr="0" upright="1">
                          <a:noAutofit/>
                        </wps:bodyPr>
                      </wps:wsp>
                      <wps:wsp>
                        <wps:cNvPr id="2213" name="Text Box 1431"/>
                        <wps:cNvSpPr txBox="1">
                          <a:spLocks noChangeArrowheads="1"/>
                        </wps:cNvSpPr>
                        <wps:spPr bwMode="auto">
                          <a:xfrm>
                            <a:off x="7142" y="253"/>
                            <a:ext cx="2628"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CF55A" w14:textId="77777777" w:rsidR="00C8222F" w:rsidRDefault="00C8222F" w:rsidP="000344CE">
                              <w:pPr>
                                <w:spacing w:line="258" w:lineRule="exact"/>
                                <w:ind w:left="80" w:right="18"/>
                                <w:jc w:val="center"/>
                                <w:rPr>
                                  <w:sz w:val="23"/>
                                </w:rPr>
                              </w:pPr>
                              <w:r>
                                <w:rPr>
                                  <w:color w:val="43464D"/>
                                  <w:sz w:val="23"/>
                                </w:rPr>
                                <w:t>Importance</w:t>
                              </w:r>
                            </w:p>
                            <w:p w14:paraId="52CD4480" w14:textId="77777777" w:rsidR="00C8222F" w:rsidRDefault="00C8222F" w:rsidP="000344CE">
                              <w:pPr>
                                <w:tabs>
                                  <w:tab w:val="left" w:pos="1466"/>
                                </w:tabs>
                                <w:spacing w:before="139"/>
                                <w:ind w:left="-1" w:right="18"/>
                                <w:jc w:val="center"/>
                                <w:rPr>
                                  <w:sz w:val="23"/>
                                </w:rPr>
                              </w:pPr>
                              <w:r>
                                <w:rPr>
                                  <w:color w:val="43464D"/>
                                  <w:sz w:val="23"/>
                                </w:rPr>
                                <w:t>Slightly</w:t>
                              </w:r>
                              <w:r>
                                <w:rPr>
                                  <w:color w:val="43464D"/>
                                  <w:sz w:val="23"/>
                                </w:rPr>
                                <w:tab/>
                              </w:r>
                              <w:r>
                                <w:rPr>
                                  <w:color w:val="43464D"/>
                                  <w:spacing w:val="-2"/>
                                  <w:sz w:val="23"/>
                                </w:rPr>
                                <w:t>Moderately</w:t>
                              </w:r>
                            </w:p>
                          </w:txbxContent>
                        </wps:txbx>
                        <wps:bodyPr rot="0" vert="horz" wrap="square" lIns="0" tIns="0" rIns="0" bIns="0" anchor="t" anchorCtr="0" upright="1">
                          <a:noAutofit/>
                        </wps:bodyPr>
                      </wps:wsp>
                      <wps:wsp>
                        <wps:cNvPr id="2214" name="Text Box 1432"/>
                        <wps:cNvSpPr txBox="1">
                          <a:spLocks noChangeArrowheads="1"/>
                        </wps:cNvSpPr>
                        <wps:spPr bwMode="auto">
                          <a:xfrm>
                            <a:off x="7033" y="916"/>
                            <a:ext cx="98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9D54B" w14:textId="77777777" w:rsidR="00C8222F" w:rsidRDefault="00C8222F" w:rsidP="000344CE">
                              <w:pPr>
                                <w:spacing w:line="258" w:lineRule="exact"/>
                                <w:rPr>
                                  <w:sz w:val="23"/>
                                </w:rPr>
                              </w:pPr>
                              <w:r>
                                <w:rPr>
                                  <w:color w:val="43464D"/>
                                  <w:sz w:val="23"/>
                                </w:rPr>
                                <w:t>important</w:t>
                              </w:r>
                            </w:p>
                          </w:txbxContent>
                        </wps:txbx>
                        <wps:bodyPr rot="0" vert="horz" wrap="square" lIns="0" tIns="0" rIns="0" bIns="0" anchor="t" anchorCtr="0" upright="1">
                          <a:noAutofit/>
                        </wps:bodyPr>
                      </wps:wsp>
                      <wps:wsp>
                        <wps:cNvPr id="2215" name="Text Box 1433"/>
                        <wps:cNvSpPr txBox="1">
                          <a:spLocks noChangeArrowheads="1"/>
                        </wps:cNvSpPr>
                        <wps:spPr bwMode="auto">
                          <a:xfrm>
                            <a:off x="8698" y="916"/>
                            <a:ext cx="98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85C37" w14:textId="77777777" w:rsidR="00C8222F" w:rsidRDefault="00C8222F" w:rsidP="000344CE">
                              <w:pPr>
                                <w:spacing w:line="258" w:lineRule="exact"/>
                                <w:rPr>
                                  <w:sz w:val="23"/>
                                </w:rPr>
                              </w:pPr>
                              <w:r>
                                <w:rPr>
                                  <w:color w:val="43464D"/>
                                  <w:sz w:val="23"/>
                                </w:rPr>
                                <w:t>important</w:t>
                              </w:r>
                            </w:p>
                          </w:txbxContent>
                        </wps:txbx>
                        <wps:bodyPr rot="0" vert="horz" wrap="square" lIns="0" tIns="0" rIns="0" bIns="0" anchor="t" anchorCtr="0" upright="1">
                          <a:noAutofit/>
                        </wps:bodyPr>
                      </wps:wsp>
                      <wps:wsp>
                        <wps:cNvPr id="2216" name="Text Box 1434"/>
                        <wps:cNvSpPr txBox="1">
                          <a:spLocks noChangeArrowheads="1"/>
                        </wps:cNvSpPr>
                        <wps:spPr bwMode="auto">
                          <a:xfrm>
                            <a:off x="10262" y="656"/>
                            <a:ext cx="982"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665C6" w14:textId="77777777" w:rsidR="00C8222F" w:rsidRDefault="00C8222F" w:rsidP="000344CE">
                              <w:pPr>
                                <w:spacing w:line="235" w:lineRule="auto"/>
                                <w:ind w:right="3" w:firstLine="249"/>
                                <w:rPr>
                                  <w:sz w:val="23"/>
                                </w:rPr>
                              </w:pPr>
                              <w:r>
                                <w:rPr>
                                  <w:color w:val="43464D"/>
                                  <w:sz w:val="23"/>
                                </w:rPr>
                                <w:t>Very important</w:t>
                              </w:r>
                            </w:p>
                          </w:txbxContent>
                        </wps:txbx>
                        <wps:bodyPr rot="0" vert="horz" wrap="square" lIns="0" tIns="0" rIns="0" bIns="0" anchor="t" anchorCtr="0" upright="1">
                          <a:noAutofit/>
                        </wps:bodyPr>
                      </wps:wsp>
                      <wps:wsp>
                        <wps:cNvPr id="2217" name="Text Box 1435"/>
                        <wps:cNvSpPr txBox="1">
                          <a:spLocks noChangeArrowheads="1"/>
                        </wps:cNvSpPr>
                        <wps:spPr bwMode="auto">
                          <a:xfrm>
                            <a:off x="868" y="1348"/>
                            <a:ext cx="3867" cy="1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B34D2" w14:textId="77777777" w:rsidR="00C8222F" w:rsidRDefault="00C8222F" w:rsidP="000344CE">
                              <w:pPr>
                                <w:spacing w:line="258" w:lineRule="exact"/>
                                <w:rPr>
                                  <w:sz w:val="23"/>
                                </w:rPr>
                              </w:pPr>
                              <w:r>
                                <w:rPr>
                                  <w:color w:val="43464D"/>
                                  <w:sz w:val="23"/>
                                </w:rPr>
                                <w:t>Growth rate</w:t>
                              </w:r>
                            </w:p>
                            <w:p w14:paraId="4466389A" w14:textId="77777777" w:rsidR="00C8222F" w:rsidRDefault="00C8222F" w:rsidP="000344CE">
                              <w:pPr>
                                <w:spacing w:before="139" w:line="367" w:lineRule="auto"/>
                                <w:ind w:right="369"/>
                                <w:rPr>
                                  <w:sz w:val="23"/>
                                </w:rPr>
                              </w:pPr>
                              <w:r>
                                <w:rPr>
                                  <w:color w:val="43464D"/>
                                  <w:sz w:val="23"/>
                                </w:rPr>
                                <w:t>Feed efficiency/average daily gain Body measurements</w:t>
                              </w:r>
                            </w:p>
                            <w:p w14:paraId="20963D65" w14:textId="77777777" w:rsidR="00C8222F" w:rsidRDefault="00C8222F" w:rsidP="000344CE">
                              <w:pPr>
                                <w:spacing w:line="262" w:lineRule="exact"/>
                                <w:rPr>
                                  <w:sz w:val="23"/>
                                </w:rPr>
                              </w:pPr>
                              <w:r>
                                <w:rPr>
                                  <w:color w:val="43464D"/>
                                  <w:sz w:val="23"/>
                                </w:rPr>
                                <w:t>Carcass quality</w:t>
                              </w:r>
                            </w:p>
                            <w:p w14:paraId="3EBE102D" w14:textId="77777777" w:rsidR="00C8222F" w:rsidRDefault="00C8222F" w:rsidP="000344CE">
                              <w:pPr>
                                <w:spacing w:before="139"/>
                                <w:rPr>
                                  <w:sz w:val="23"/>
                                </w:rPr>
                              </w:pPr>
                              <w:r>
                                <w:rPr>
                                  <w:color w:val="43464D"/>
                                  <w:sz w:val="23"/>
                                </w:rPr>
                                <w:t>Conformation or structural soundness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A38614" id="Group 2183" o:spid="_x0000_s1035" style="position:absolute;margin-left:39.8pt;margin-top:9.4pt;width:533.4pt;height:155.7pt;z-index:-251523072;mso-wrap-distance-left:0;mso-wrap-distance-right:0;mso-position-horizontal-relative:page" coordorigin="796,188" coordsize="10668,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">
                <v:line id="Line 1402" o:spid="_x0000_s1036" style="position:absolute;visibility:visible;mso-wrap-style:square" from="5568,592" to="5568,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" strokecolor="#d2d2d5" strokeweight=".50856mm"/>
                <v:rect id="Rectangle 1403" o:spid="_x0000_s1037" style="position:absolute;left:11391;top:1254;width:7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" fillcolor="#d2d2d5" stroked="f"/>
                <v:line id="Line 1404" o:spid="_x0000_s1038" style="position:absolute;visibility:visible;mso-wrap-style:square" from="10094,1269" to="1139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" strokecolor="#d2d2d5" strokeweight=".50856mm"/>
                <v:line id="Line 1405" o:spid="_x0000_s1039" style="position:absolute;visibility:visible;mso-wrap-style:square" from="8264,1269" to="10094,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" strokecolor="#d2d2d5" strokeweight=".50856mm"/>
                <v:line id="Line 1406" o:spid="_x0000_s1040" style="position:absolute;visibility:visible;mso-wrap-style:square" from="6764,1269" to="8264,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" strokecolor="#d2d2d5" strokeweight=".50856mm"/>
                <v:line id="Line 1407" o:spid="_x0000_s1041" style="position:absolute;visibility:visible;mso-wrap-style:square" from="5582,1269" to="6764,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" strokecolor="#d2d2d5" strokeweight=".50856mm"/>
                <v:line id="Line 1408" o:spid="_x0000_s1042" style="position:absolute;visibility:visible;mso-wrap-style:square" from="796,1269" to="5553,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" strokecolor="#d2d2d5" strokeweight=".50856mm"/>
                <v:line id="Line 1409" o:spid="_x0000_s1043" style="position:absolute;visibility:visible;mso-wrap-style:square" from="5568,188" to="5568,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" strokecolor="#d2d2d5" strokeweight=".50856mm"/>
                <v:shape id="Picture 1410" o:spid="_x0000_s1044" type="#_x0000_t75" style="position:absolute;left:6043;top:1355;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">
                  <v:imagedata r:id="rId104" o:title=""/>
                </v:shape>
                <v:shape id="Picture 1411" o:spid="_x0000_s1045" type="#_x0000_t75" style="position:absolute;left:7384;top:1355;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">
                  <v:imagedata r:id="rId104" o:title=""/>
                </v:shape>
                <v:shape id="Picture 1412" o:spid="_x0000_s1046" type="#_x0000_t75" style="position:absolute;left:9056;top:1355;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">
                  <v:imagedata r:id="rId105" o:title=""/>
                </v:shape>
                <v:shape id="Picture 1413" o:spid="_x0000_s1047" type="#_x0000_t75" style="position:absolute;left:10613;top:1355;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">
                  <v:imagedata r:id="rId106" o:title=""/>
                </v:shape>
                <v:shape id="Picture 1414" o:spid="_x0000_s1048" type="#_x0000_t75" style="position:absolute;left:6043;top:1759;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">
                  <v:imagedata r:id="rId107" o:title=""/>
                </v:shape>
                <v:shape id="Picture 1415" o:spid="_x0000_s1049" type="#_x0000_t75" style="position:absolute;left:7384;top:1759;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">
                  <v:imagedata r:id="rId107" o:title=""/>
                </v:shape>
                <v:shape id="Picture 1416" o:spid="_x0000_s1050" type="#_x0000_t75" style="position:absolute;left:9056;top:1759;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">
                  <v:imagedata r:id="rId108" o:title=""/>
                </v:shape>
                <v:shape id="Picture 1417" o:spid="_x0000_s1051" type="#_x0000_t75" style="position:absolute;left:10613;top:1759;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">
                  <v:imagedata r:id="rId109" o:title=""/>
                </v:shape>
                <v:shape id="Picture 1418" o:spid="_x0000_s1052" type="#_x0000_t75" style="position:absolute;left:6043;top:2163;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">
                  <v:imagedata r:id="rId110" o:title=""/>
                </v:shape>
                <v:shape id="Picture 1419" o:spid="_x0000_s1053" type="#_x0000_t75" style="position:absolute;left:7384;top:2163;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">
                  <v:imagedata r:id="rId110" o:title=""/>
                </v:shape>
                <v:shape id="Picture 1420" o:spid="_x0000_s1054" type="#_x0000_t75" style="position:absolute;left:9056;top:2163;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">
                  <v:imagedata r:id="rId111" o:title=""/>
                </v:shape>
                <v:shape id="Picture 1421" o:spid="_x0000_s1055" type="#_x0000_t75" style="position:absolute;left:10613;top:2163;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">
                  <v:imagedata r:id="rId112" o:title=""/>
                </v:shape>
                <v:shape id="Picture 1422" o:spid="_x0000_s1056" type="#_x0000_t75" style="position:absolute;left:6043;top:2566;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">
                  <v:imagedata r:id="rId113" o:title=""/>
                </v:shape>
                <v:shape id="Picture 1423" o:spid="_x0000_s1057" type="#_x0000_t75" style="position:absolute;left:7384;top:2566;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">
                  <v:imagedata r:id="rId113" o:title=""/>
                </v:shape>
                <v:shape id="Picture 1424" o:spid="_x0000_s1058" type="#_x0000_t75" style="position:absolute;left:9056;top:2566;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">
                  <v:imagedata r:id="rId114" o:title=""/>
                </v:shape>
                <v:shape id="Picture 1425" o:spid="_x0000_s1059" type="#_x0000_t75" style="position:absolute;left:10613;top:2566;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">
                  <v:imagedata r:id="rId115" o:title=""/>
                </v:shape>
                <v:shape id="Picture 1426" o:spid="_x0000_s1060" type="#_x0000_t75" style="position:absolute;left:6043;top:297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">
                  <v:imagedata r:id="rId116" o:title=""/>
                </v:shape>
                <v:shape id="Picture 1427" o:spid="_x0000_s1061" type="#_x0000_t75" style="position:absolute;left:7384;top:297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">
                  <v:imagedata r:id="rId116" o:title=""/>
                </v:shape>
                <v:shape id="Picture 1428" o:spid="_x0000_s1062" type="#_x0000_t75" style="position:absolute;left:9056;top:297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">
                  <v:imagedata r:id="rId117" o:title=""/>
                </v:shape>
                <v:shape id="Picture 1429" o:spid="_x0000_s1063" type="#_x0000_t75" style="position:absolute;left:10613;top:297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">
                  <v:imagedata r:id="rId118" o:title=""/>
                </v:shape>
                <v:shape id="Text Box 1430" o:spid="_x0000_s1064" type="#_x0000_t202" style="position:absolute;left:5692;top:656;width:982;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" filled="f" stroked="f">
                  <v:textbox inset="0,0,0,0">
                    <w:txbxContent>
                      <w:p w14:paraId="5EDBF403" w14:textId="77777777" w:rsidR="00C8222F" w:rsidRDefault="00C8222F" w:rsidP="000344CE">
                        <w:pPr>
                          <w:spacing w:line="235" w:lineRule="auto"/>
                          <w:ind w:right="3" w:firstLine="301"/>
                          <w:rPr>
                            <w:sz w:val="23"/>
                          </w:rPr>
                        </w:pPr>
                        <w:r>
                          <w:rPr>
                            <w:color w:val="43464D"/>
                            <w:sz w:val="23"/>
                          </w:rPr>
                          <w:t>Not important</w:t>
                        </w:r>
                      </w:p>
                    </w:txbxContent>
                  </v:textbox>
                </v:shape>
                <v:shape id="Text Box 1431" o:spid="_x0000_s1065" type="#_x0000_t202" style="position:absolute;left:7142;top:253;width:2628;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" filled="f" stroked="f">
                  <v:textbox inset="0,0,0,0">
                    <w:txbxContent>
                      <w:p w14:paraId="372CF55A" w14:textId="77777777" w:rsidR="00C8222F" w:rsidRDefault="00C8222F" w:rsidP="000344CE">
                        <w:pPr>
                          <w:spacing w:line="258" w:lineRule="exact"/>
                          <w:ind w:left="80" w:right="18"/>
                          <w:jc w:val="center"/>
                          <w:rPr>
                            <w:sz w:val="23"/>
                          </w:rPr>
                        </w:pPr>
                        <w:r>
                          <w:rPr>
                            <w:color w:val="43464D"/>
                            <w:sz w:val="23"/>
                          </w:rPr>
                          <w:t>Importance</w:t>
                        </w:r>
                      </w:p>
                      <w:p w14:paraId="52CD4480" w14:textId="77777777" w:rsidR="00C8222F" w:rsidRDefault="00C8222F" w:rsidP="000344CE">
                        <w:pPr>
                          <w:tabs>
                            <w:tab w:val="left" w:pos="1466"/>
                          </w:tabs>
                          <w:spacing w:before="139"/>
                          <w:ind w:left="-1" w:right="18"/>
                          <w:jc w:val="center"/>
                          <w:rPr>
                            <w:sz w:val="23"/>
                          </w:rPr>
                        </w:pPr>
                        <w:r>
                          <w:rPr>
                            <w:color w:val="43464D"/>
                            <w:sz w:val="23"/>
                          </w:rPr>
                          <w:t>Slightly</w:t>
                        </w:r>
                        <w:r>
                          <w:rPr>
                            <w:color w:val="43464D"/>
                            <w:sz w:val="23"/>
                          </w:rPr>
                          <w:tab/>
                        </w:r>
                        <w:r>
                          <w:rPr>
                            <w:color w:val="43464D"/>
                            <w:spacing w:val="-2"/>
                            <w:sz w:val="23"/>
                          </w:rPr>
                          <w:t>Moderately</w:t>
                        </w:r>
                      </w:p>
                    </w:txbxContent>
                  </v:textbox>
                </v:shape>
                <v:shape id="Text Box 1432" o:spid="_x0000_s1066" type="#_x0000_t202" style="position:absolute;left:7033;top:916;width:98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" filled="f" stroked="f">
                  <v:textbox inset="0,0,0,0">
                    <w:txbxContent>
                      <w:p w14:paraId="27C9D54B" w14:textId="77777777" w:rsidR="00C8222F" w:rsidRDefault="00C8222F" w:rsidP="000344CE">
                        <w:pPr>
                          <w:spacing w:line="258" w:lineRule="exact"/>
                          <w:rPr>
                            <w:sz w:val="23"/>
                          </w:rPr>
                        </w:pPr>
                        <w:r>
                          <w:rPr>
                            <w:color w:val="43464D"/>
                            <w:sz w:val="23"/>
                          </w:rPr>
                          <w:t>important</w:t>
                        </w:r>
                      </w:p>
                    </w:txbxContent>
                  </v:textbox>
                </v:shape>
                <v:shape id="Text Box 1433" o:spid="_x0000_s1067" type="#_x0000_t202" style="position:absolute;left:8698;top:916;width:98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" filled="f" stroked="f">
                  <v:textbox inset="0,0,0,0">
                    <w:txbxContent>
                      <w:p w14:paraId="05085C37" w14:textId="77777777" w:rsidR="00C8222F" w:rsidRDefault="00C8222F" w:rsidP="000344CE">
                        <w:pPr>
                          <w:spacing w:line="258" w:lineRule="exact"/>
                          <w:rPr>
                            <w:sz w:val="23"/>
                          </w:rPr>
                        </w:pPr>
                        <w:r>
                          <w:rPr>
                            <w:color w:val="43464D"/>
                            <w:sz w:val="23"/>
                          </w:rPr>
                          <w:t>important</w:t>
                        </w:r>
                      </w:p>
                    </w:txbxContent>
                  </v:textbox>
                </v:shape>
                <v:shape id="Text Box 1434" o:spid="_x0000_s1068" type="#_x0000_t202" style="position:absolute;left:10262;top:656;width:982;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" filled="f" stroked="f">
                  <v:textbox inset="0,0,0,0">
                    <w:txbxContent>
                      <w:p w14:paraId="2CC665C6" w14:textId="77777777" w:rsidR="00C8222F" w:rsidRDefault="00C8222F" w:rsidP="000344CE">
                        <w:pPr>
                          <w:spacing w:line="235" w:lineRule="auto"/>
                          <w:ind w:right="3" w:firstLine="249"/>
                          <w:rPr>
                            <w:sz w:val="23"/>
                          </w:rPr>
                        </w:pPr>
                        <w:r>
                          <w:rPr>
                            <w:color w:val="43464D"/>
                            <w:sz w:val="23"/>
                          </w:rPr>
                          <w:t>Very important</w:t>
                        </w:r>
                      </w:p>
                    </w:txbxContent>
                  </v:textbox>
                </v:shape>
                <v:shape id="Text Box 1435" o:spid="_x0000_s1069" type="#_x0000_t202" style="position:absolute;left:868;top:1348;width:386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" filled="f" stroked="f">
                  <v:textbox inset="0,0,0,0">
                    <w:txbxContent>
                      <w:p w14:paraId="523B34D2" w14:textId="77777777" w:rsidR="00C8222F" w:rsidRDefault="00C8222F" w:rsidP="000344CE">
                        <w:pPr>
                          <w:spacing w:line="258" w:lineRule="exact"/>
                          <w:rPr>
                            <w:sz w:val="23"/>
                          </w:rPr>
                        </w:pPr>
                        <w:r>
                          <w:rPr>
                            <w:color w:val="43464D"/>
                            <w:sz w:val="23"/>
                          </w:rPr>
                          <w:t>Growth rate</w:t>
                        </w:r>
                      </w:p>
                      <w:p w14:paraId="4466389A" w14:textId="77777777" w:rsidR="00C8222F" w:rsidRDefault="00C8222F" w:rsidP="000344CE">
                        <w:pPr>
                          <w:spacing w:before="139" w:line="367" w:lineRule="auto"/>
                          <w:ind w:right="369"/>
                          <w:rPr>
                            <w:sz w:val="23"/>
                          </w:rPr>
                        </w:pPr>
                        <w:r>
                          <w:rPr>
                            <w:color w:val="43464D"/>
                            <w:sz w:val="23"/>
                          </w:rPr>
                          <w:t>Feed efficiency/average daily gain Body measurements</w:t>
                        </w:r>
                      </w:p>
                      <w:p w14:paraId="20963D65" w14:textId="77777777" w:rsidR="00C8222F" w:rsidRDefault="00C8222F" w:rsidP="000344CE">
                        <w:pPr>
                          <w:spacing w:line="262" w:lineRule="exact"/>
                          <w:rPr>
                            <w:sz w:val="23"/>
                          </w:rPr>
                        </w:pPr>
                        <w:r>
                          <w:rPr>
                            <w:color w:val="43464D"/>
                            <w:sz w:val="23"/>
                          </w:rPr>
                          <w:t>Carcass quality</w:t>
                        </w:r>
                      </w:p>
                      <w:p w14:paraId="3EBE102D" w14:textId="77777777" w:rsidR="00C8222F" w:rsidRDefault="00C8222F" w:rsidP="000344CE">
                        <w:pPr>
                          <w:spacing w:before="139"/>
                          <w:rPr>
                            <w:sz w:val="23"/>
                          </w:rPr>
                        </w:pPr>
                        <w:r>
                          <w:rPr>
                            <w:color w:val="43464D"/>
                            <w:sz w:val="23"/>
                          </w:rPr>
                          <w:t>Conformation or structural soundness</w:t>
                        </w:r>
                      </w:p>
                    </w:txbxContent>
                  </v:textbox>
                </v:shape>
                <w10:wrap type="topAndBottom" anchorx="page"/>
              </v:group>
            </w:pict>
          </mc:Fallback>
        </mc:AlternateContent>
      </w:r>
    </w:p>
    <w:p w14:paraId="06AA5D15" w14:textId="77777777" w:rsidR="000344CE" w:rsidRPr="00424B37" w:rsidRDefault="000344CE" w:rsidP="000344CE">
      <w:pPr>
        <w:pStyle w:val="BodyText"/>
        <w:rPr>
          <w:sz w:val="28"/>
        </w:rPr>
      </w:pPr>
    </w:p>
    <w:p w14:paraId="50C1AE64" w14:textId="77777777" w:rsidR="000344CE" w:rsidRPr="00424B37" w:rsidRDefault="000344CE" w:rsidP="000344CE">
      <w:pPr>
        <w:pStyle w:val="BodyText"/>
        <w:spacing w:before="5"/>
      </w:pPr>
    </w:p>
    <w:p w14:paraId="314C2246" w14:textId="77777777" w:rsidR="000344CE" w:rsidRPr="00424B37" w:rsidRDefault="000344CE" w:rsidP="000344CE">
      <w:pPr>
        <w:ind w:left="116"/>
        <w:rPr>
          <w:sz w:val="26"/>
        </w:rPr>
      </w:pPr>
      <w:r w:rsidRPr="00424B37">
        <w:rPr>
          <w:sz w:val="26"/>
        </w:rPr>
        <w:t>Of the traits you just evaluated, which TWO (2) are most important in your selection?</w:t>
      </w:r>
    </w:p>
    <w:p w14:paraId="50CB9924" w14:textId="77777777" w:rsidR="000344CE" w:rsidRPr="00424B37" w:rsidRDefault="000344CE" w:rsidP="000344CE">
      <w:pPr>
        <w:pStyle w:val="BodyText"/>
        <w:spacing w:before="3"/>
        <w:rPr>
          <w:sz w:val="22"/>
        </w:rPr>
      </w:pPr>
    </w:p>
    <w:p w14:paraId="2DBEDF62" w14:textId="77777777" w:rsidR="000344CE" w:rsidRPr="00424B37" w:rsidRDefault="000344CE" w:rsidP="000344CE">
      <w:pPr>
        <w:spacing w:before="93"/>
        <w:ind w:left="116"/>
        <w:rPr>
          <w:sz w:val="23"/>
        </w:rPr>
      </w:pPr>
      <w:r w:rsidRPr="00424B37">
        <w:rPr>
          <w:noProof/>
          <w:position w:val="-5"/>
        </w:rPr>
        <w:drawing>
          <wp:inline distT="0" distB="0" distL="0" distR="0" wp14:anchorId="2B5143F6" wp14:editId="67A8F3D4">
            <wp:extent cx="164770" cy="164770"/>
            <wp:effectExtent l="0" t="0" r="0" b="0"/>
            <wp:docPr id="25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z w:val="23"/>
        </w:rPr>
        <w:t>Growth rate</w:t>
      </w:r>
    </w:p>
    <w:p w14:paraId="0E8C7C42" w14:textId="77777777" w:rsidR="000344CE" w:rsidRPr="00424B37" w:rsidRDefault="000344CE" w:rsidP="000344CE">
      <w:pPr>
        <w:pStyle w:val="BodyText"/>
        <w:spacing w:before="173" w:line="391" w:lineRule="auto"/>
        <w:ind w:left="116" w:right="6661"/>
      </w:pPr>
      <w:r w:rsidRPr="00424B37">
        <w:rPr>
          <w:noProof/>
          <w:position w:val="-5"/>
        </w:rPr>
        <w:drawing>
          <wp:inline distT="0" distB="0" distL="0" distR="0" wp14:anchorId="579F0673" wp14:editId="0AC73BFA">
            <wp:extent cx="164770" cy="164770"/>
            <wp:effectExtent l="0" t="0" r="0" b="0"/>
            <wp:docPr id="2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Feed efficiency/average</w:t>
      </w:r>
      <w:r w:rsidRPr="00424B37">
        <w:rPr>
          <w:spacing w:val="3"/>
        </w:rPr>
        <w:t xml:space="preserve"> </w:t>
      </w:r>
      <w:r w:rsidRPr="00424B37">
        <w:t>daily</w:t>
      </w:r>
      <w:r w:rsidRPr="00424B37">
        <w:rPr>
          <w:spacing w:val="1"/>
        </w:rPr>
        <w:t xml:space="preserve"> </w:t>
      </w:r>
      <w:r w:rsidRPr="00424B37">
        <w:rPr>
          <w:spacing w:val="-4"/>
        </w:rPr>
        <w:t>gain</w:t>
      </w:r>
      <w:r w:rsidRPr="00424B37">
        <w:t xml:space="preserve"> </w:t>
      </w:r>
      <w:r w:rsidRPr="00424B37">
        <w:rPr>
          <w:noProof/>
          <w:position w:val="-5"/>
        </w:rPr>
        <w:drawing>
          <wp:inline distT="0" distB="0" distL="0" distR="0" wp14:anchorId="1854A344" wp14:editId="02081916">
            <wp:extent cx="164770" cy="164770"/>
            <wp:effectExtent l="0" t="0" r="0" b="0"/>
            <wp:docPr id="2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Body measurements</w:t>
      </w:r>
    </w:p>
    <w:p w14:paraId="3E87B8A8" w14:textId="77777777" w:rsidR="000344CE" w:rsidRPr="00424B37" w:rsidRDefault="000344CE" w:rsidP="000344CE">
      <w:pPr>
        <w:pStyle w:val="BodyText"/>
        <w:spacing w:before="14"/>
        <w:ind w:left="116"/>
      </w:pPr>
      <w:r w:rsidRPr="00424B37">
        <w:rPr>
          <w:noProof/>
          <w:position w:val="-3"/>
        </w:rPr>
        <w:drawing>
          <wp:inline distT="0" distB="0" distL="0" distR="0" wp14:anchorId="0BB70902" wp14:editId="07E1450F">
            <wp:extent cx="164770" cy="155616"/>
            <wp:effectExtent l="0" t="0" r="0" b="0"/>
            <wp:docPr id="2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Carcass quality</w:t>
      </w:r>
    </w:p>
    <w:p w14:paraId="77C3E636" w14:textId="77777777" w:rsidR="000344CE" w:rsidRPr="00424B37" w:rsidRDefault="000344CE" w:rsidP="000344CE">
      <w:pPr>
        <w:pStyle w:val="BodyText"/>
        <w:spacing w:before="182"/>
        <w:ind w:left="116"/>
      </w:pPr>
      <w:r w:rsidRPr="00424B37">
        <w:rPr>
          <w:noProof/>
          <w:position w:val="-3"/>
        </w:rPr>
        <w:drawing>
          <wp:inline distT="0" distB="0" distL="0" distR="0" wp14:anchorId="682304D0" wp14:editId="227C8F3C">
            <wp:extent cx="164770" cy="155616"/>
            <wp:effectExtent l="0" t="0" r="0" b="0"/>
            <wp:docPr id="26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Conformation or structural soundness</w:t>
      </w:r>
    </w:p>
    <w:p w14:paraId="31639603" w14:textId="77777777" w:rsidR="000344CE" w:rsidRPr="00424B37" w:rsidRDefault="000344CE" w:rsidP="000344CE">
      <w:pPr>
        <w:pStyle w:val="BodyText"/>
        <w:rPr>
          <w:sz w:val="20"/>
        </w:rPr>
      </w:pPr>
    </w:p>
    <w:p w14:paraId="547EB63F" w14:textId="77777777" w:rsidR="000344CE" w:rsidRPr="00424B37" w:rsidRDefault="000344CE" w:rsidP="000344CE">
      <w:pPr>
        <w:pStyle w:val="BodyText"/>
        <w:rPr>
          <w:sz w:val="20"/>
        </w:rPr>
      </w:pPr>
    </w:p>
    <w:p w14:paraId="1C2281D4" w14:textId="77777777" w:rsidR="000344CE" w:rsidRPr="00424B37" w:rsidRDefault="000344CE" w:rsidP="000344CE">
      <w:pPr>
        <w:pStyle w:val="BodyText"/>
        <w:spacing w:before="8"/>
        <w:rPr>
          <w:sz w:val="15"/>
        </w:rPr>
      </w:pPr>
    </w:p>
    <w:p w14:paraId="72DB6DEA" w14:textId="77777777" w:rsidR="000344CE" w:rsidRPr="00424B37" w:rsidRDefault="000344CE" w:rsidP="000344CE">
      <w:pPr>
        <w:rPr>
          <w:b/>
          <w:bCs/>
          <w:sz w:val="26"/>
          <w:szCs w:val="26"/>
        </w:rPr>
      </w:pPr>
      <w:r w:rsidRPr="00424B37">
        <w:rPr>
          <w:b/>
          <w:bCs/>
          <w:sz w:val="26"/>
          <w:szCs w:val="26"/>
        </w:rPr>
        <w:t>VALUE OF HORN FLY RESISTANCE RELATIVE TO OTHER BRED TRAITS</w:t>
      </w:r>
    </w:p>
    <w:p w14:paraId="6714AA48" w14:textId="77777777" w:rsidR="000344CE" w:rsidRPr="00424B37" w:rsidRDefault="000344CE" w:rsidP="000344CE">
      <w:pPr>
        <w:pStyle w:val="BodyText"/>
        <w:spacing w:before="8"/>
        <w:rPr>
          <w:b/>
          <w:sz w:val="41"/>
        </w:rPr>
      </w:pPr>
    </w:p>
    <w:p w14:paraId="1ED58B29" w14:textId="77777777" w:rsidR="000344CE" w:rsidRPr="00424B37" w:rsidRDefault="000344CE" w:rsidP="000344CE">
      <w:pPr>
        <w:rPr>
          <w:sz w:val="26"/>
          <w:szCs w:val="26"/>
        </w:rPr>
      </w:pPr>
      <w:r w:rsidRPr="00424B37">
        <w:rPr>
          <w:sz w:val="26"/>
          <w:szCs w:val="26"/>
        </w:rPr>
        <w:t>Please evaluate the importance of these Expected Progeny Difference (EPD) traits when you are selecting bulls or sires of the breeds you typically raise.</w:t>
      </w:r>
    </w:p>
    <w:p w14:paraId="0148792B" w14:textId="77777777" w:rsidR="000344CE" w:rsidRPr="00424B37" w:rsidRDefault="000344CE" w:rsidP="000344CE">
      <w:pPr>
        <w:pStyle w:val="BodyText"/>
        <w:spacing w:before="6"/>
        <w:rPr>
          <w:sz w:val="11"/>
        </w:rPr>
      </w:pPr>
      <w:r w:rsidRPr="00424B37">
        <w:rPr>
          <w:noProof/>
        </w:rPr>
        <mc:AlternateContent>
          <mc:Choice Requires="wpg">
            <w:drawing>
              <wp:anchor distT="0" distB="0" distL="0" distR="0" simplePos="0" relativeHeight="251794432" behindDoc="1" locked="0" layoutInCell="1" allowOverlap="1" wp14:anchorId="1F8FC46B" wp14:editId="696F0B9E">
                <wp:simplePos x="0" y="0"/>
                <wp:positionH relativeFrom="page">
                  <wp:posOffset>505460</wp:posOffset>
                </wp:positionH>
                <wp:positionV relativeFrom="paragraph">
                  <wp:posOffset>118745</wp:posOffset>
                </wp:positionV>
                <wp:extent cx="6774180" cy="2233930"/>
                <wp:effectExtent l="10160" t="9525" r="0" b="13970"/>
                <wp:wrapTopAndBottom/>
                <wp:docPr id="2144" name="Group 2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2233930"/>
                          <a:chOff x="796" y="187"/>
                          <a:chExt cx="10668" cy="3518"/>
                        </a:xfrm>
                      </wpg:grpSpPr>
                      <wps:wsp>
                        <wps:cNvPr id="2145" name="Line 1437"/>
                        <wps:cNvCnPr>
                          <a:cxnSpLocks noChangeShapeType="1"/>
                        </wps:cNvCnPr>
                        <wps:spPr bwMode="auto">
                          <a:xfrm>
                            <a:off x="5625" y="591"/>
                            <a:ext cx="0" cy="3114"/>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46" name="Rectangle 1438"/>
                        <wps:cNvSpPr>
                          <a:spLocks noChangeArrowheads="1"/>
                        </wps:cNvSpPr>
                        <wps:spPr bwMode="auto">
                          <a:xfrm>
                            <a:off x="11391" y="1254"/>
                            <a:ext cx="73" cy="29"/>
                          </a:xfrm>
                          <a:prstGeom prst="rect">
                            <a:avLst/>
                          </a:prstGeom>
                          <a:solidFill>
                            <a:srgbClr val="D2D2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7" name="Line 1439"/>
                        <wps:cNvCnPr>
                          <a:cxnSpLocks noChangeShapeType="1"/>
                        </wps:cNvCnPr>
                        <wps:spPr bwMode="auto">
                          <a:xfrm>
                            <a:off x="10109" y="1269"/>
                            <a:ext cx="1283"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48" name="Line 1440"/>
                        <wps:cNvCnPr>
                          <a:cxnSpLocks noChangeShapeType="1"/>
                        </wps:cNvCnPr>
                        <wps:spPr bwMode="auto">
                          <a:xfrm>
                            <a:off x="8307" y="1269"/>
                            <a:ext cx="1802"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49" name="Line 1441"/>
                        <wps:cNvCnPr>
                          <a:cxnSpLocks noChangeShapeType="1"/>
                        </wps:cNvCnPr>
                        <wps:spPr bwMode="auto">
                          <a:xfrm>
                            <a:off x="6822" y="1269"/>
                            <a:ext cx="1485"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50" name="Line 1442"/>
                        <wps:cNvCnPr>
                          <a:cxnSpLocks noChangeShapeType="1"/>
                        </wps:cNvCnPr>
                        <wps:spPr bwMode="auto">
                          <a:xfrm>
                            <a:off x="5640" y="1269"/>
                            <a:ext cx="1182"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51" name="Line 1443"/>
                        <wps:cNvCnPr>
                          <a:cxnSpLocks noChangeShapeType="1"/>
                        </wps:cNvCnPr>
                        <wps:spPr bwMode="auto">
                          <a:xfrm>
                            <a:off x="796" y="1269"/>
                            <a:ext cx="4815"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52" name="Line 1444"/>
                        <wps:cNvCnPr>
                          <a:cxnSpLocks noChangeShapeType="1"/>
                        </wps:cNvCnPr>
                        <wps:spPr bwMode="auto">
                          <a:xfrm>
                            <a:off x="5625" y="187"/>
                            <a:ext cx="0" cy="404"/>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53" name="Picture 144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6101" y="1355"/>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4" name="Picture 144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7441" y="135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5" name="Picture 144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9085" y="135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6" name="Picture 144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0627" y="135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7" name="Picture 144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6101" y="1758"/>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8" name="Picture 145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9085" y="1758"/>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9" name="Picture 145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7441" y="1758"/>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0" name="Picture 145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0627" y="1758"/>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1" name="Picture 145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6101" y="2162"/>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2" name="Picture 145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7441" y="2162"/>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3" name="Picture 145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9085" y="2162"/>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4" name="Picture 145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0627" y="2162"/>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5" name="Picture 145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6101" y="2566"/>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6" name="Picture 145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7441" y="2566"/>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7" name="Picture 145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9085" y="2566"/>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8" name="Picture 146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0627" y="2566"/>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9" name="Picture 146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6101" y="2969"/>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0" name="Picture 146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9085" y="2969"/>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1" name="Picture 146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7441" y="2969"/>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2" name="Picture 146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0627" y="2969"/>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3" name="Picture 146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6101" y="3373"/>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4" name="Picture 14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7441" y="3373"/>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5" name="Picture 146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9085" y="3373"/>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6" name="Picture 146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0627" y="3373"/>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77" name="Text Box 1469"/>
                        <wps:cNvSpPr txBox="1">
                          <a:spLocks noChangeArrowheads="1"/>
                        </wps:cNvSpPr>
                        <wps:spPr bwMode="auto">
                          <a:xfrm>
                            <a:off x="5750" y="656"/>
                            <a:ext cx="982"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F68F0" w14:textId="77777777" w:rsidR="00C8222F" w:rsidRDefault="00C8222F" w:rsidP="000344CE">
                              <w:pPr>
                                <w:spacing w:line="235" w:lineRule="auto"/>
                                <w:ind w:right="3" w:firstLine="301"/>
                                <w:rPr>
                                  <w:sz w:val="23"/>
                                </w:rPr>
                              </w:pPr>
                              <w:r>
                                <w:rPr>
                                  <w:color w:val="43464D"/>
                                  <w:sz w:val="23"/>
                                </w:rPr>
                                <w:t>Not important</w:t>
                              </w:r>
                            </w:p>
                          </w:txbxContent>
                        </wps:txbx>
                        <wps:bodyPr rot="0" vert="horz" wrap="square" lIns="0" tIns="0" rIns="0" bIns="0" anchor="t" anchorCtr="0" upright="1">
                          <a:noAutofit/>
                        </wps:bodyPr>
                      </wps:wsp>
                      <wps:wsp>
                        <wps:cNvPr id="2178" name="Text Box 1470"/>
                        <wps:cNvSpPr txBox="1">
                          <a:spLocks noChangeArrowheads="1"/>
                        </wps:cNvSpPr>
                        <wps:spPr bwMode="auto">
                          <a:xfrm>
                            <a:off x="7192" y="252"/>
                            <a:ext cx="2606"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989D1" w14:textId="77777777" w:rsidR="00C8222F" w:rsidRDefault="00C8222F" w:rsidP="000344CE">
                              <w:pPr>
                                <w:spacing w:line="258" w:lineRule="exact"/>
                                <w:ind w:left="59" w:right="18"/>
                                <w:jc w:val="center"/>
                                <w:rPr>
                                  <w:sz w:val="23"/>
                                </w:rPr>
                              </w:pPr>
                              <w:r>
                                <w:rPr>
                                  <w:color w:val="43464D"/>
                                  <w:sz w:val="23"/>
                                </w:rPr>
                                <w:t>Importance</w:t>
                              </w:r>
                            </w:p>
                            <w:p w14:paraId="4058ED78" w14:textId="77777777" w:rsidR="00C8222F" w:rsidRDefault="00C8222F" w:rsidP="000344CE">
                              <w:pPr>
                                <w:tabs>
                                  <w:tab w:val="left" w:pos="1444"/>
                                </w:tabs>
                                <w:spacing w:before="139"/>
                                <w:ind w:left="-1" w:right="18"/>
                                <w:jc w:val="center"/>
                                <w:rPr>
                                  <w:sz w:val="23"/>
                                </w:rPr>
                              </w:pPr>
                              <w:r>
                                <w:rPr>
                                  <w:color w:val="43464D"/>
                                  <w:sz w:val="23"/>
                                </w:rPr>
                                <w:t>Slightly</w:t>
                              </w:r>
                              <w:r>
                                <w:rPr>
                                  <w:color w:val="43464D"/>
                                  <w:sz w:val="23"/>
                                </w:rPr>
                                <w:tab/>
                              </w:r>
                              <w:r>
                                <w:rPr>
                                  <w:color w:val="43464D"/>
                                  <w:spacing w:val="-2"/>
                                  <w:sz w:val="23"/>
                                </w:rPr>
                                <w:t>Moderately</w:t>
                              </w:r>
                            </w:p>
                          </w:txbxContent>
                        </wps:txbx>
                        <wps:bodyPr rot="0" vert="horz" wrap="square" lIns="0" tIns="0" rIns="0" bIns="0" anchor="t" anchorCtr="0" upright="1">
                          <a:noAutofit/>
                        </wps:bodyPr>
                      </wps:wsp>
                      <wps:wsp>
                        <wps:cNvPr id="2179" name="Text Box 1471"/>
                        <wps:cNvSpPr txBox="1">
                          <a:spLocks noChangeArrowheads="1"/>
                        </wps:cNvSpPr>
                        <wps:spPr bwMode="auto">
                          <a:xfrm>
                            <a:off x="7083" y="915"/>
                            <a:ext cx="98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AE691" w14:textId="77777777" w:rsidR="00C8222F" w:rsidRDefault="00C8222F" w:rsidP="000344CE">
                              <w:pPr>
                                <w:spacing w:line="258" w:lineRule="exact"/>
                                <w:rPr>
                                  <w:sz w:val="23"/>
                                </w:rPr>
                              </w:pPr>
                              <w:r>
                                <w:rPr>
                                  <w:color w:val="43464D"/>
                                  <w:sz w:val="23"/>
                                </w:rPr>
                                <w:t>important</w:t>
                              </w:r>
                            </w:p>
                          </w:txbxContent>
                        </wps:txbx>
                        <wps:bodyPr rot="0" vert="horz" wrap="square" lIns="0" tIns="0" rIns="0" bIns="0" anchor="t" anchorCtr="0" upright="1">
                          <a:noAutofit/>
                        </wps:bodyPr>
                      </wps:wsp>
                      <wps:wsp>
                        <wps:cNvPr id="2180" name="Text Box 1472"/>
                        <wps:cNvSpPr txBox="1">
                          <a:spLocks noChangeArrowheads="1"/>
                        </wps:cNvSpPr>
                        <wps:spPr bwMode="auto">
                          <a:xfrm>
                            <a:off x="8727" y="915"/>
                            <a:ext cx="98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C1794" w14:textId="77777777" w:rsidR="00C8222F" w:rsidRDefault="00C8222F" w:rsidP="000344CE">
                              <w:pPr>
                                <w:spacing w:line="258" w:lineRule="exact"/>
                                <w:rPr>
                                  <w:sz w:val="23"/>
                                </w:rPr>
                              </w:pPr>
                              <w:r>
                                <w:rPr>
                                  <w:color w:val="43464D"/>
                                  <w:sz w:val="23"/>
                                </w:rPr>
                                <w:t>important</w:t>
                              </w:r>
                            </w:p>
                          </w:txbxContent>
                        </wps:txbx>
                        <wps:bodyPr rot="0" vert="horz" wrap="square" lIns="0" tIns="0" rIns="0" bIns="0" anchor="t" anchorCtr="0" upright="1">
                          <a:noAutofit/>
                        </wps:bodyPr>
                      </wps:wsp>
                      <wps:wsp>
                        <wps:cNvPr id="2181" name="Text Box 1473"/>
                        <wps:cNvSpPr txBox="1">
                          <a:spLocks noChangeArrowheads="1"/>
                        </wps:cNvSpPr>
                        <wps:spPr bwMode="auto">
                          <a:xfrm>
                            <a:off x="10269" y="656"/>
                            <a:ext cx="982"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14682" w14:textId="77777777" w:rsidR="00C8222F" w:rsidRDefault="00C8222F" w:rsidP="000344CE">
                              <w:pPr>
                                <w:spacing w:line="235" w:lineRule="auto"/>
                                <w:ind w:right="3" w:firstLine="249"/>
                                <w:rPr>
                                  <w:sz w:val="23"/>
                                </w:rPr>
                              </w:pPr>
                              <w:r>
                                <w:rPr>
                                  <w:color w:val="43464D"/>
                                  <w:sz w:val="23"/>
                                </w:rPr>
                                <w:t>Very important</w:t>
                              </w:r>
                            </w:p>
                          </w:txbxContent>
                        </wps:txbx>
                        <wps:bodyPr rot="0" vert="horz" wrap="square" lIns="0" tIns="0" rIns="0" bIns="0" anchor="t" anchorCtr="0" upright="1">
                          <a:noAutofit/>
                        </wps:bodyPr>
                      </wps:wsp>
                      <wps:wsp>
                        <wps:cNvPr id="2182" name="Text Box 1474"/>
                        <wps:cNvSpPr txBox="1">
                          <a:spLocks noChangeArrowheads="1"/>
                        </wps:cNvSpPr>
                        <wps:spPr bwMode="auto">
                          <a:xfrm>
                            <a:off x="868" y="1348"/>
                            <a:ext cx="3738" cy="2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AB67B" w14:textId="77777777" w:rsidR="00C8222F" w:rsidRDefault="00C8222F" w:rsidP="000344CE">
                              <w:pPr>
                                <w:spacing w:line="367" w:lineRule="auto"/>
                                <w:ind w:right="10"/>
                                <w:rPr>
                                  <w:sz w:val="23"/>
                                </w:rPr>
                              </w:pPr>
                              <w:r>
                                <w:rPr>
                                  <w:color w:val="43464D"/>
                                  <w:sz w:val="23"/>
                                </w:rPr>
                                <w:t>Reproductive performance or fertility Maternal ability</w:t>
                              </w:r>
                            </w:p>
                            <w:p w14:paraId="38274A93" w14:textId="77777777" w:rsidR="00C8222F" w:rsidRDefault="00C8222F" w:rsidP="000344CE">
                              <w:pPr>
                                <w:spacing w:line="367" w:lineRule="auto"/>
                                <w:ind w:right="2516"/>
                                <w:rPr>
                                  <w:sz w:val="23"/>
                                </w:rPr>
                              </w:pPr>
                              <w:r>
                                <w:rPr>
                                  <w:color w:val="43464D"/>
                                  <w:sz w:val="23"/>
                                </w:rPr>
                                <w:t>Birth weight Growth rate</w:t>
                              </w:r>
                            </w:p>
                            <w:p w14:paraId="5664C497" w14:textId="77777777" w:rsidR="00C8222F" w:rsidRDefault="00C8222F" w:rsidP="000344CE">
                              <w:pPr>
                                <w:spacing w:line="262" w:lineRule="exact"/>
                                <w:rPr>
                                  <w:sz w:val="23"/>
                                </w:rPr>
                              </w:pPr>
                              <w:r>
                                <w:rPr>
                                  <w:color w:val="43464D"/>
                                  <w:sz w:val="23"/>
                                </w:rPr>
                                <w:t>Feed efficiency/average daily gain</w:t>
                              </w:r>
                            </w:p>
                            <w:p w14:paraId="72D6B0DD" w14:textId="77777777" w:rsidR="00C8222F" w:rsidRDefault="00C8222F" w:rsidP="000344CE">
                              <w:pPr>
                                <w:spacing w:before="130"/>
                                <w:rPr>
                                  <w:sz w:val="23"/>
                                </w:rPr>
                              </w:pPr>
                              <w:r>
                                <w:rPr>
                                  <w:color w:val="43464D"/>
                                  <w:sz w:val="23"/>
                                </w:rPr>
                                <w:t>Body measurements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FC46B" id="Group 2144" o:spid="_x0000_s1070" style="position:absolute;margin-left:39.8pt;margin-top:9.35pt;width:533.4pt;height:175.9pt;z-index:-251522048;mso-wrap-distance-left:0;mso-wrap-distance-right:0;mso-position-horizontal-relative:page" coordorigin="796,187" coordsize="10668,3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">
                <v:line id="Line 1437" o:spid="_x0000_s1071" style="position:absolute;visibility:visible;mso-wrap-style:square" from="5625,591" to="5625,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" strokecolor="#d2d2d5" strokeweight=".50856mm"/>
                <v:rect id="Rectangle 1438" o:spid="_x0000_s1072" style="position:absolute;left:11391;top:1254;width:7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" fillcolor="#d2d2d5" stroked="f"/>
                <v:line id="Line 1439" o:spid="_x0000_s1073" style="position:absolute;visibility:visible;mso-wrap-style:square" from="10109,1269" to="1139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" strokecolor="#d2d2d5" strokeweight=".50856mm"/>
                <v:line id="Line 1440" o:spid="_x0000_s1074" style="position:absolute;visibility:visible;mso-wrap-style:square" from="8307,1269" to="1010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" strokecolor="#d2d2d5" strokeweight=".50856mm"/>
                <v:line id="Line 1441" o:spid="_x0000_s1075" style="position:absolute;visibility:visible;mso-wrap-style:square" from="6822,1269" to="8307,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" strokecolor="#d2d2d5" strokeweight=".50856mm"/>
                <v:line id="Line 1442" o:spid="_x0000_s1076" style="position:absolute;visibility:visible;mso-wrap-style:square" from="5640,1269" to="682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" strokecolor="#d2d2d5" strokeweight=".50856mm"/>
                <v:line id="Line 1443" o:spid="_x0000_s1077" style="position:absolute;visibility:visible;mso-wrap-style:square" from="796,1269" to="5611,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" strokecolor="#d2d2d5" strokeweight=".50856mm"/>
                <v:line id="Line 1444" o:spid="_x0000_s1078" style="position:absolute;visibility:visible;mso-wrap-style:square" from="5625,187" to="562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" strokecolor="#d2d2d5" strokeweight=".50856mm"/>
                <v:shape id="Picture 1445" o:spid="_x0000_s1079" type="#_x0000_t75" style="position:absolute;left:6101;top:1355;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">
                  <v:imagedata r:id="rId128" o:title=""/>
                </v:shape>
                <v:shape id="Picture 1446" o:spid="_x0000_s1080" type="#_x0000_t75" style="position:absolute;left:7441;top:135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">
                  <v:imagedata r:id="rId129" o:title=""/>
                </v:shape>
                <v:shape id="Picture 1447" o:spid="_x0000_s1081" type="#_x0000_t75" style="position:absolute;left:9085;top:135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">
                  <v:imagedata r:id="rId129" o:title=""/>
                </v:shape>
                <v:shape id="Picture 1448" o:spid="_x0000_s1082" type="#_x0000_t75" style="position:absolute;left:10627;top:135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">
                  <v:imagedata r:id="rId129" o:title=""/>
                </v:shape>
                <v:shape id="Picture 1449" o:spid="_x0000_s1083" type="#_x0000_t75" style="position:absolute;left:6101;top:1758;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">
                  <v:imagedata r:id="rId128" o:title=""/>
                </v:shape>
                <v:shape id="Picture 1450" o:spid="_x0000_s1084" type="#_x0000_t75" style="position:absolute;left:9085;top:1758;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">
                  <v:imagedata r:id="rId129" o:title=""/>
                </v:shape>
                <v:shape id="Picture 1451" o:spid="_x0000_s1085" type="#_x0000_t75" style="position:absolute;left:7441;top:1758;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">
                  <v:imagedata r:id="rId129" o:title=""/>
                </v:shape>
                <v:shape id="Picture 1452" o:spid="_x0000_s1086" type="#_x0000_t75" style="position:absolute;left:10627;top:1758;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">
                  <v:imagedata r:id="rId129" o:title=""/>
                </v:shape>
                <v:shape id="Picture 1453" o:spid="_x0000_s1087" type="#_x0000_t75" style="position:absolute;left:6101;top:2162;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">
                  <v:imagedata r:id="rId130" o:title=""/>
                </v:shape>
                <v:shape id="Picture 1454" o:spid="_x0000_s1088" type="#_x0000_t75" style="position:absolute;left:7441;top:2162;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">
                  <v:imagedata r:id="rId131" o:title=""/>
                </v:shape>
                <v:shape id="Picture 1455" o:spid="_x0000_s1089" type="#_x0000_t75" style="position:absolute;left:9085;top:2162;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">
                  <v:imagedata r:id="rId131" o:title=""/>
                </v:shape>
                <v:shape id="Picture 1456" o:spid="_x0000_s1090" type="#_x0000_t75" style="position:absolute;left:10627;top:2162;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">
                  <v:imagedata r:id="rId131" o:title=""/>
                </v:shape>
                <v:shape id="Picture 1457" o:spid="_x0000_s1091" type="#_x0000_t75" style="position:absolute;left:6101;top:2566;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">
                  <v:imagedata r:id="rId132" o:title=""/>
                </v:shape>
                <v:shape id="Picture 1458" o:spid="_x0000_s1092" type="#_x0000_t75" style="position:absolute;left:7441;top:2566;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">
                  <v:imagedata r:id="rId133" o:title=""/>
                </v:shape>
                <v:shape id="Picture 1459" o:spid="_x0000_s1093" type="#_x0000_t75" style="position:absolute;left:9085;top:2566;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">
                  <v:imagedata r:id="rId133" o:title=""/>
                </v:shape>
                <v:shape id="Picture 1460" o:spid="_x0000_s1094" type="#_x0000_t75" style="position:absolute;left:10627;top:2566;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">
                  <v:imagedata r:id="rId133" o:title=""/>
                </v:shape>
                <v:shape id="Picture 1461" o:spid="_x0000_s1095" type="#_x0000_t75" style="position:absolute;left:6101;top:2969;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">
                  <v:imagedata r:id="rId132" o:title=""/>
                </v:shape>
                <v:shape id="Picture 1462" o:spid="_x0000_s1096" type="#_x0000_t75" style="position:absolute;left:9085;top:2969;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">
                  <v:imagedata r:id="rId133" o:title=""/>
                </v:shape>
                <v:shape id="Picture 1463" o:spid="_x0000_s1097" type="#_x0000_t75" style="position:absolute;left:7441;top:2969;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">
                  <v:imagedata r:id="rId133" o:title=""/>
                </v:shape>
                <v:shape id="Picture 1464" o:spid="_x0000_s1098" type="#_x0000_t75" style="position:absolute;left:10627;top:2969;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">
                  <v:imagedata r:id="rId133" o:title=""/>
                </v:shape>
                <v:shape id="Picture 1465" o:spid="_x0000_s1099" type="#_x0000_t75" style="position:absolute;left:6101;top:3373;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">
                  <v:imagedata r:id="rId134" o:title=""/>
                </v:shape>
                <v:shape id="Picture 1466" o:spid="_x0000_s1100" type="#_x0000_t75" style="position:absolute;left:7441;top:3373;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">
                  <v:imagedata r:id="rId135" o:title=""/>
                </v:shape>
                <v:shape id="Picture 1467" o:spid="_x0000_s1101" type="#_x0000_t75" style="position:absolute;left:9085;top:3373;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">
                  <v:imagedata r:id="rId136" o:title=""/>
                </v:shape>
                <v:shape id="Picture 1468" o:spid="_x0000_s1102" type="#_x0000_t75" style="position:absolute;left:10627;top:3373;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">
                  <v:imagedata r:id="rId136" o:title=""/>
                </v:shape>
                <v:shape id="Text Box 1469" o:spid="_x0000_s1103" type="#_x0000_t202" style="position:absolute;left:5750;top:656;width:982;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" filled="f" stroked="f">
                  <v:textbox inset="0,0,0,0">
                    <w:txbxContent>
                      <w:p w14:paraId="1C7F68F0" w14:textId="77777777" w:rsidR="00C8222F" w:rsidRDefault="00C8222F" w:rsidP="000344CE">
                        <w:pPr>
                          <w:spacing w:line="235" w:lineRule="auto"/>
                          <w:ind w:right="3" w:firstLine="301"/>
                          <w:rPr>
                            <w:sz w:val="23"/>
                          </w:rPr>
                        </w:pPr>
                        <w:r>
                          <w:rPr>
                            <w:color w:val="43464D"/>
                            <w:sz w:val="23"/>
                          </w:rPr>
                          <w:t>Not important</w:t>
                        </w:r>
                      </w:p>
                    </w:txbxContent>
                  </v:textbox>
                </v:shape>
                <v:shape id="Text Box 1470" o:spid="_x0000_s1104" type="#_x0000_t202" style="position:absolute;left:7192;top:252;width:2606;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" filled="f" stroked="f">
                  <v:textbox inset="0,0,0,0">
                    <w:txbxContent>
                      <w:p w14:paraId="5EE989D1" w14:textId="77777777" w:rsidR="00C8222F" w:rsidRDefault="00C8222F" w:rsidP="000344CE">
                        <w:pPr>
                          <w:spacing w:line="258" w:lineRule="exact"/>
                          <w:ind w:left="59" w:right="18"/>
                          <w:jc w:val="center"/>
                          <w:rPr>
                            <w:sz w:val="23"/>
                          </w:rPr>
                        </w:pPr>
                        <w:r>
                          <w:rPr>
                            <w:color w:val="43464D"/>
                            <w:sz w:val="23"/>
                          </w:rPr>
                          <w:t>Importance</w:t>
                        </w:r>
                      </w:p>
                      <w:p w14:paraId="4058ED78" w14:textId="77777777" w:rsidR="00C8222F" w:rsidRDefault="00C8222F" w:rsidP="000344CE">
                        <w:pPr>
                          <w:tabs>
                            <w:tab w:val="left" w:pos="1444"/>
                          </w:tabs>
                          <w:spacing w:before="139"/>
                          <w:ind w:left="-1" w:right="18"/>
                          <w:jc w:val="center"/>
                          <w:rPr>
                            <w:sz w:val="23"/>
                          </w:rPr>
                        </w:pPr>
                        <w:r>
                          <w:rPr>
                            <w:color w:val="43464D"/>
                            <w:sz w:val="23"/>
                          </w:rPr>
                          <w:t>Slightly</w:t>
                        </w:r>
                        <w:r>
                          <w:rPr>
                            <w:color w:val="43464D"/>
                            <w:sz w:val="23"/>
                          </w:rPr>
                          <w:tab/>
                        </w:r>
                        <w:r>
                          <w:rPr>
                            <w:color w:val="43464D"/>
                            <w:spacing w:val="-2"/>
                            <w:sz w:val="23"/>
                          </w:rPr>
                          <w:t>Moderately</w:t>
                        </w:r>
                      </w:p>
                    </w:txbxContent>
                  </v:textbox>
                </v:shape>
                <v:shape id="Text Box 1471" o:spid="_x0000_s1105" type="#_x0000_t202" style="position:absolute;left:7083;top:915;width:98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" filled="f" stroked="f">
                  <v:textbox inset="0,0,0,0">
                    <w:txbxContent>
                      <w:p w14:paraId="2E9AE691" w14:textId="77777777" w:rsidR="00C8222F" w:rsidRDefault="00C8222F" w:rsidP="000344CE">
                        <w:pPr>
                          <w:spacing w:line="258" w:lineRule="exact"/>
                          <w:rPr>
                            <w:sz w:val="23"/>
                          </w:rPr>
                        </w:pPr>
                        <w:r>
                          <w:rPr>
                            <w:color w:val="43464D"/>
                            <w:sz w:val="23"/>
                          </w:rPr>
                          <w:t>important</w:t>
                        </w:r>
                      </w:p>
                    </w:txbxContent>
                  </v:textbox>
                </v:shape>
                <v:shape id="Text Box 1472" o:spid="_x0000_s1106" type="#_x0000_t202" style="position:absolute;left:8727;top:915;width:98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" filled="f" stroked="f">
                  <v:textbox inset="0,0,0,0">
                    <w:txbxContent>
                      <w:p w14:paraId="078C1794" w14:textId="77777777" w:rsidR="00C8222F" w:rsidRDefault="00C8222F" w:rsidP="000344CE">
                        <w:pPr>
                          <w:spacing w:line="258" w:lineRule="exact"/>
                          <w:rPr>
                            <w:sz w:val="23"/>
                          </w:rPr>
                        </w:pPr>
                        <w:r>
                          <w:rPr>
                            <w:color w:val="43464D"/>
                            <w:sz w:val="23"/>
                          </w:rPr>
                          <w:t>important</w:t>
                        </w:r>
                      </w:p>
                    </w:txbxContent>
                  </v:textbox>
                </v:shape>
                <v:shape id="Text Box 1473" o:spid="_x0000_s1107" type="#_x0000_t202" style="position:absolute;left:10269;top:656;width:982;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" filled="f" stroked="f">
                  <v:textbox inset="0,0,0,0">
                    <w:txbxContent>
                      <w:p w14:paraId="24714682" w14:textId="77777777" w:rsidR="00C8222F" w:rsidRDefault="00C8222F" w:rsidP="000344CE">
                        <w:pPr>
                          <w:spacing w:line="235" w:lineRule="auto"/>
                          <w:ind w:right="3" w:firstLine="249"/>
                          <w:rPr>
                            <w:sz w:val="23"/>
                          </w:rPr>
                        </w:pPr>
                        <w:r>
                          <w:rPr>
                            <w:color w:val="43464D"/>
                            <w:sz w:val="23"/>
                          </w:rPr>
                          <w:t>Very important</w:t>
                        </w:r>
                      </w:p>
                    </w:txbxContent>
                  </v:textbox>
                </v:shape>
                <v:shape id="Text Box 1474" o:spid="_x0000_s1108" type="#_x0000_t202" style="position:absolute;left:868;top:1348;width:3738;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" filled="f" stroked="f">
                  <v:textbox inset="0,0,0,0">
                    <w:txbxContent>
                      <w:p w14:paraId="28AAB67B" w14:textId="77777777" w:rsidR="00C8222F" w:rsidRDefault="00C8222F" w:rsidP="000344CE">
                        <w:pPr>
                          <w:spacing w:line="367" w:lineRule="auto"/>
                          <w:ind w:right="10"/>
                          <w:rPr>
                            <w:sz w:val="23"/>
                          </w:rPr>
                        </w:pPr>
                        <w:r>
                          <w:rPr>
                            <w:color w:val="43464D"/>
                            <w:sz w:val="23"/>
                          </w:rPr>
                          <w:t>Reproductive performance or fertility Maternal ability</w:t>
                        </w:r>
                      </w:p>
                      <w:p w14:paraId="38274A93" w14:textId="77777777" w:rsidR="00C8222F" w:rsidRDefault="00C8222F" w:rsidP="000344CE">
                        <w:pPr>
                          <w:spacing w:line="367" w:lineRule="auto"/>
                          <w:ind w:right="2516"/>
                          <w:rPr>
                            <w:sz w:val="23"/>
                          </w:rPr>
                        </w:pPr>
                        <w:r>
                          <w:rPr>
                            <w:color w:val="43464D"/>
                            <w:sz w:val="23"/>
                          </w:rPr>
                          <w:t>Birth weight Growth rate</w:t>
                        </w:r>
                      </w:p>
                      <w:p w14:paraId="5664C497" w14:textId="77777777" w:rsidR="00C8222F" w:rsidRDefault="00C8222F" w:rsidP="000344CE">
                        <w:pPr>
                          <w:spacing w:line="262" w:lineRule="exact"/>
                          <w:rPr>
                            <w:sz w:val="23"/>
                          </w:rPr>
                        </w:pPr>
                        <w:r>
                          <w:rPr>
                            <w:color w:val="43464D"/>
                            <w:sz w:val="23"/>
                          </w:rPr>
                          <w:t>Feed efficiency/average daily gain</w:t>
                        </w:r>
                      </w:p>
                      <w:p w14:paraId="72D6B0DD" w14:textId="77777777" w:rsidR="00C8222F" w:rsidRDefault="00C8222F" w:rsidP="000344CE">
                        <w:pPr>
                          <w:spacing w:before="130"/>
                          <w:rPr>
                            <w:sz w:val="23"/>
                          </w:rPr>
                        </w:pPr>
                        <w:r>
                          <w:rPr>
                            <w:color w:val="43464D"/>
                            <w:sz w:val="23"/>
                          </w:rPr>
                          <w:t>Body measurements</w:t>
                        </w:r>
                      </w:p>
                    </w:txbxContent>
                  </v:textbox>
                </v:shape>
                <w10:wrap type="topAndBottom" anchorx="page"/>
              </v:group>
            </w:pict>
          </mc:Fallback>
        </mc:AlternateContent>
      </w:r>
    </w:p>
    <w:p w14:paraId="545D0EDB" w14:textId="77777777" w:rsidR="000344CE" w:rsidRPr="00424B37" w:rsidRDefault="000344CE" w:rsidP="000344CE">
      <w:pPr>
        <w:rPr>
          <w:sz w:val="11"/>
        </w:rPr>
        <w:sectPr w:rsidR="000344CE" w:rsidRPr="00424B37" w:rsidSect="00A21BEF">
          <w:footerReference w:type="default" r:id="rId137"/>
          <w:pgSz w:w="12240" w:h="15840"/>
          <w:pgMar w:top="518" w:right="677" w:bottom="475" w:left="677" w:header="274" w:footer="285" w:gutter="0"/>
          <w:cols w:space="720"/>
        </w:sectPr>
      </w:pPr>
    </w:p>
    <w:p w14:paraId="110FD628" w14:textId="77777777" w:rsidR="000344CE" w:rsidRPr="00424B37" w:rsidRDefault="000344CE" w:rsidP="000344CE">
      <w:pPr>
        <w:pStyle w:val="BodyText"/>
        <w:spacing w:before="1"/>
        <w:rPr>
          <w:sz w:val="3"/>
        </w:rPr>
      </w:pPr>
    </w:p>
    <w:p w14:paraId="27977F5E" w14:textId="77777777" w:rsidR="000344CE" w:rsidRPr="00424B37" w:rsidRDefault="000344CE" w:rsidP="000344CE">
      <w:pPr>
        <w:pStyle w:val="BodyText"/>
        <w:ind w:left="101"/>
        <w:rPr>
          <w:sz w:val="20"/>
        </w:rPr>
      </w:pPr>
      <w:r w:rsidRPr="00424B37">
        <w:rPr>
          <w:noProof/>
          <w:sz w:val="20"/>
        </w:rPr>
        <mc:AlternateContent>
          <mc:Choice Requires="wpg">
            <w:drawing>
              <wp:inline distT="0" distB="0" distL="0" distR="0" wp14:anchorId="641DA8ED" wp14:editId="60E687F4">
                <wp:extent cx="6774180" cy="1464945"/>
                <wp:effectExtent l="11430" t="9525" r="0" b="11430"/>
                <wp:docPr id="2117" name="Group 2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1464945"/>
                          <a:chOff x="0" y="0"/>
                          <a:chExt cx="10668" cy="2307"/>
                        </a:xfrm>
                      </wpg:grpSpPr>
                      <wps:wsp>
                        <wps:cNvPr id="2118" name="Line 1325"/>
                        <wps:cNvCnPr>
                          <a:cxnSpLocks noChangeShapeType="1"/>
                        </wps:cNvCnPr>
                        <wps:spPr bwMode="auto">
                          <a:xfrm>
                            <a:off x="4829" y="404"/>
                            <a:ext cx="0" cy="1902"/>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19" name="Rectangle 1326"/>
                        <wps:cNvSpPr>
                          <a:spLocks noChangeArrowheads="1"/>
                        </wps:cNvSpPr>
                        <wps:spPr bwMode="auto">
                          <a:xfrm>
                            <a:off x="10595" y="1066"/>
                            <a:ext cx="73" cy="29"/>
                          </a:xfrm>
                          <a:prstGeom prst="rect">
                            <a:avLst/>
                          </a:prstGeom>
                          <a:solidFill>
                            <a:srgbClr val="D2D2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0" name="Line 1327"/>
                        <wps:cNvCnPr>
                          <a:cxnSpLocks noChangeShapeType="1"/>
                        </wps:cNvCnPr>
                        <wps:spPr bwMode="auto">
                          <a:xfrm>
                            <a:off x="9312" y="1081"/>
                            <a:ext cx="1283"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21" name="Line 1328"/>
                        <wps:cNvCnPr>
                          <a:cxnSpLocks noChangeShapeType="1"/>
                        </wps:cNvCnPr>
                        <wps:spPr bwMode="auto">
                          <a:xfrm>
                            <a:off x="7511" y="1081"/>
                            <a:ext cx="1801"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22" name="Line 1329"/>
                        <wps:cNvCnPr>
                          <a:cxnSpLocks noChangeShapeType="1"/>
                        </wps:cNvCnPr>
                        <wps:spPr bwMode="auto">
                          <a:xfrm>
                            <a:off x="6026" y="1081"/>
                            <a:ext cx="1485"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23" name="Line 1330"/>
                        <wps:cNvCnPr>
                          <a:cxnSpLocks noChangeShapeType="1"/>
                        </wps:cNvCnPr>
                        <wps:spPr bwMode="auto">
                          <a:xfrm>
                            <a:off x="4844" y="1081"/>
                            <a:ext cx="1182"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24" name="Line 1331"/>
                        <wps:cNvCnPr>
                          <a:cxnSpLocks noChangeShapeType="1"/>
                        </wps:cNvCnPr>
                        <wps:spPr bwMode="auto">
                          <a:xfrm>
                            <a:off x="0" y="1081"/>
                            <a:ext cx="4815"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25" name="Line 1332"/>
                        <wps:cNvCnPr>
                          <a:cxnSpLocks noChangeShapeType="1"/>
                        </wps:cNvCnPr>
                        <wps:spPr bwMode="auto">
                          <a:xfrm>
                            <a:off x="4829" y="0"/>
                            <a:ext cx="0" cy="404"/>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26" name="Picture 133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5304" y="1167"/>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7" name="Picture 133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6645" y="1167"/>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8" name="Picture 133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8288" y="1167"/>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9" name="Picture 133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9831" y="1167"/>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0" name="Picture 133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5304" y="1571"/>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1" name="Picture 133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6645" y="1571"/>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2" name="Picture 133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8288" y="1571"/>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3" name="Picture 134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9831" y="1571"/>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4" name="Picture 134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5304" y="1974"/>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5" name="Picture 134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6645" y="1974"/>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6" name="Picture 134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8288" y="1974"/>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7" name="Picture 134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9831" y="1974"/>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8" name="Text Box 1345"/>
                        <wps:cNvSpPr txBox="1">
                          <a:spLocks noChangeArrowheads="1"/>
                        </wps:cNvSpPr>
                        <wps:spPr bwMode="auto">
                          <a:xfrm>
                            <a:off x="4954" y="468"/>
                            <a:ext cx="982"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C1096" w14:textId="77777777" w:rsidR="00C8222F" w:rsidRDefault="00C8222F" w:rsidP="000344CE">
                              <w:pPr>
                                <w:spacing w:line="235" w:lineRule="auto"/>
                                <w:ind w:right="3" w:firstLine="301"/>
                                <w:rPr>
                                  <w:sz w:val="23"/>
                                </w:rPr>
                              </w:pPr>
                              <w:r>
                                <w:rPr>
                                  <w:color w:val="43464D"/>
                                  <w:sz w:val="23"/>
                                </w:rPr>
                                <w:t>Not important</w:t>
                              </w:r>
                            </w:p>
                          </w:txbxContent>
                        </wps:txbx>
                        <wps:bodyPr rot="0" vert="horz" wrap="square" lIns="0" tIns="0" rIns="0" bIns="0" anchor="t" anchorCtr="0" upright="1">
                          <a:noAutofit/>
                        </wps:bodyPr>
                      </wps:wsp>
                      <wps:wsp>
                        <wps:cNvPr id="2139" name="Text Box 1346"/>
                        <wps:cNvSpPr txBox="1">
                          <a:spLocks noChangeArrowheads="1"/>
                        </wps:cNvSpPr>
                        <wps:spPr bwMode="auto">
                          <a:xfrm>
                            <a:off x="6396" y="65"/>
                            <a:ext cx="2606"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51F89" w14:textId="77777777" w:rsidR="00C8222F" w:rsidRDefault="00C8222F" w:rsidP="000344CE">
                              <w:pPr>
                                <w:spacing w:line="258" w:lineRule="exact"/>
                                <w:ind w:left="59" w:right="18"/>
                                <w:jc w:val="center"/>
                                <w:rPr>
                                  <w:sz w:val="23"/>
                                </w:rPr>
                              </w:pPr>
                              <w:r>
                                <w:rPr>
                                  <w:color w:val="43464D"/>
                                  <w:sz w:val="23"/>
                                </w:rPr>
                                <w:t>Importance</w:t>
                              </w:r>
                            </w:p>
                            <w:p w14:paraId="0137AAD5" w14:textId="77777777" w:rsidR="00C8222F" w:rsidRDefault="00C8222F" w:rsidP="000344CE">
                              <w:pPr>
                                <w:tabs>
                                  <w:tab w:val="left" w:pos="1444"/>
                                </w:tabs>
                                <w:spacing w:before="139"/>
                                <w:ind w:left="-1" w:right="18"/>
                                <w:jc w:val="center"/>
                                <w:rPr>
                                  <w:sz w:val="23"/>
                                </w:rPr>
                              </w:pPr>
                              <w:r>
                                <w:rPr>
                                  <w:color w:val="43464D"/>
                                  <w:sz w:val="23"/>
                                </w:rPr>
                                <w:t>Slightly</w:t>
                              </w:r>
                              <w:r>
                                <w:rPr>
                                  <w:color w:val="43464D"/>
                                  <w:sz w:val="23"/>
                                </w:rPr>
                                <w:tab/>
                              </w:r>
                              <w:r>
                                <w:rPr>
                                  <w:color w:val="43464D"/>
                                  <w:spacing w:val="-2"/>
                                  <w:sz w:val="23"/>
                                </w:rPr>
                                <w:t>Moderately</w:t>
                              </w:r>
                            </w:p>
                          </w:txbxContent>
                        </wps:txbx>
                        <wps:bodyPr rot="0" vert="horz" wrap="square" lIns="0" tIns="0" rIns="0" bIns="0" anchor="t" anchorCtr="0" upright="1">
                          <a:noAutofit/>
                        </wps:bodyPr>
                      </wps:wsp>
                      <wps:wsp>
                        <wps:cNvPr id="2140" name="Text Box 1347"/>
                        <wps:cNvSpPr txBox="1">
                          <a:spLocks noChangeArrowheads="1"/>
                        </wps:cNvSpPr>
                        <wps:spPr bwMode="auto">
                          <a:xfrm>
                            <a:off x="6287" y="728"/>
                            <a:ext cx="98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15B9C" w14:textId="77777777" w:rsidR="00C8222F" w:rsidRDefault="00C8222F" w:rsidP="000344CE">
                              <w:pPr>
                                <w:spacing w:line="258" w:lineRule="exact"/>
                                <w:rPr>
                                  <w:sz w:val="23"/>
                                </w:rPr>
                              </w:pPr>
                              <w:r>
                                <w:rPr>
                                  <w:color w:val="43464D"/>
                                  <w:sz w:val="23"/>
                                </w:rPr>
                                <w:t>important</w:t>
                              </w:r>
                            </w:p>
                          </w:txbxContent>
                        </wps:txbx>
                        <wps:bodyPr rot="0" vert="horz" wrap="square" lIns="0" tIns="0" rIns="0" bIns="0" anchor="t" anchorCtr="0" upright="1">
                          <a:noAutofit/>
                        </wps:bodyPr>
                      </wps:wsp>
                      <wps:wsp>
                        <wps:cNvPr id="2141" name="Text Box 1348"/>
                        <wps:cNvSpPr txBox="1">
                          <a:spLocks noChangeArrowheads="1"/>
                        </wps:cNvSpPr>
                        <wps:spPr bwMode="auto">
                          <a:xfrm>
                            <a:off x="7930" y="728"/>
                            <a:ext cx="98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44C48" w14:textId="77777777" w:rsidR="00C8222F" w:rsidRDefault="00C8222F" w:rsidP="000344CE">
                              <w:pPr>
                                <w:spacing w:line="258" w:lineRule="exact"/>
                                <w:rPr>
                                  <w:sz w:val="23"/>
                                </w:rPr>
                              </w:pPr>
                              <w:r>
                                <w:rPr>
                                  <w:color w:val="43464D"/>
                                  <w:sz w:val="23"/>
                                </w:rPr>
                                <w:t>important</w:t>
                              </w:r>
                            </w:p>
                          </w:txbxContent>
                        </wps:txbx>
                        <wps:bodyPr rot="0" vert="horz" wrap="square" lIns="0" tIns="0" rIns="0" bIns="0" anchor="t" anchorCtr="0" upright="1">
                          <a:noAutofit/>
                        </wps:bodyPr>
                      </wps:wsp>
                      <wps:wsp>
                        <wps:cNvPr id="2142" name="Text Box 1349"/>
                        <wps:cNvSpPr txBox="1">
                          <a:spLocks noChangeArrowheads="1"/>
                        </wps:cNvSpPr>
                        <wps:spPr bwMode="auto">
                          <a:xfrm>
                            <a:off x="9473" y="468"/>
                            <a:ext cx="982"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F5EF0" w14:textId="77777777" w:rsidR="00C8222F" w:rsidRDefault="00C8222F" w:rsidP="000344CE">
                              <w:pPr>
                                <w:spacing w:line="235" w:lineRule="auto"/>
                                <w:ind w:right="3" w:firstLine="249"/>
                                <w:rPr>
                                  <w:sz w:val="23"/>
                                </w:rPr>
                              </w:pPr>
                              <w:r>
                                <w:rPr>
                                  <w:color w:val="43464D"/>
                                  <w:sz w:val="23"/>
                                </w:rPr>
                                <w:t>Very important</w:t>
                              </w:r>
                            </w:p>
                          </w:txbxContent>
                        </wps:txbx>
                        <wps:bodyPr rot="0" vert="horz" wrap="square" lIns="0" tIns="0" rIns="0" bIns="0" anchor="t" anchorCtr="0" upright="1">
                          <a:noAutofit/>
                        </wps:bodyPr>
                      </wps:wsp>
                      <wps:wsp>
                        <wps:cNvPr id="2143" name="Text Box 1350"/>
                        <wps:cNvSpPr txBox="1">
                          <a:spLocks noChangeArrowheads="1"/>
                        </wps:cNvSpPr>
                        <wps:spPr bwMode="auto">
                          <a:xfrm>
                            <a:off x="72" y="1160"/>
                            <a:ext cx="3867"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A15E6" w14:textId="77777777" w:rsidR="00C8222F" w:rsidRDefault="00C8222F" w:rsidP="000344CE">
                              <w:pPr>
                                <w:spacing w:line="367" w:lineRule="auto"/>
                                <w:ind w:right="2274"/>
                                <w:rPr>
                                  <w:sz w:val="23"/>
                                </w:rPr>
                              </w:pPr>
                              <w:r>
                                <w:rPr>
                                  <w:color w:val="43464D"/>
                                  <w:sz w:val="23"/>
                                </w:rPr>
                                <w:t>Longevity Carcass quality</w:t>
                              </w:r>
                            </w:p>
                            <w:p w14:paraId="3A06E3EF" w14:textId="77777777" w:rsidR="00C8222F" w:rsidRDefault="00C8222F" w:rsidP="000344CE">
                              <w:pPr>
                                <w:spacing w:line="262" w:lineRule="exact"/>
                                <w:rPr>
                                  <w:sz w:val="23"/>
                                </w:rPr>
                              </w:pPr>
                              <w:r>
                                <w:rPr>
                                  <w:color w:val="43464D"/>
                                  <w:sz w:val="23"/>
                                </w:rPr>
                                <w:t>Conformation or structural soundness</w:t>
                              </w:r>
                            </w:p>
                          </w:txbxContent>
                        </wps:txbx>
                        <wps:bodyPr rot="0" vert="horz" wrap="square" lIns="0" tIns="0" rIns="0" bIns="0" anchor="t" anchorCtr="0" upright="1">
                          <a:noAutofit/>
                        </wps:bodyPr>
                      </wps:wsp>
                    </wpg:wgp>
                  </a:graphicData>
                </a:graphic>
              </wp:inline>
            </w:drawing>
          </mc:Choice>
          <mc:Fallback>
            <w:pict>
              <v:group w14:anchorId="641DA8ED" id="Group 2117" o:spid="_x0000_s1109" style="width:533.4pt;height:115.35pt;mso-position-horizontal-relative:char;mso-position-vertical-relative:line" coordsize="10668,2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">
                <v:line id="Line 1325" o:spid="_x0000_s1110" style="position:absolute;visibility:visible;mso-wrap-style:square" from="4829,404" to="4829,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" strokecolor="#d2d2d5" strokeweight=".50856mm"/>
                <v:rect id="Rectangle 1326" o:spid="_x0000_s1111" style="position:absolute;left:10595;top:1066;width:7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" fillcolor="#d2d2d5" stroked="f"/>
                <v:line id="Line 1327" o:spid="_x0000_s1112" style="position:absolute;visibility:visible;mso-wrap-style:square" from="9312,1081" to="10595,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" strokecolor="#d2d2d5" strokeweight=".50856mm"/>
                <v:line id="Line 1328" o:spid="_x0000_s1113" style="position:absolute;visibility:visible;mso-wrap-style:square" from="7511,1081" to="931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" strokecolor="#d2d2d5" strokeweight=".50856mm"/>
                <v:line id="Line 1329" o:spid="_x0000_s1114" style="position:absolute;visibility:visible;mso-wrap-style:square" from="6026,1081" to="7511,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" strokecolor="#d2d2d5" strokeweight=".50856mm"/>
                <v:line id="Line 1330" o:spid="_x0000_s1115" style="position:absolute;visibility:visible;mso-wrap-style:square" from="4844,1081" to="6026,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" strokecolor="#d2d2d5" strokeweight=".50856mm"/>
                <v:line id="Line 1331" o:spid="_x0000_s1116" style="position:absolute;visibility:visible;mso-wrap-style:square" from="0,1081" to="4815,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" strokecolor="#d2d2d5" strokeweight=".50856mm"/>
                <v:line id="Line 1332" o:spid="_x0000_s1117" style="position:absolute;visibility:visible;mso-wrap-style:square" from="4829,0" to="48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" strokecolor="#d2d2d5" strokeweight=".50856mm"/>
                <v:shape id="Picture 1333" o:spid="_x0000_s1118" type="#_x0000_t75" style="position:absolute;left:5304;top:1167;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">
                  <v:imagedata r:id="rId144" o:title=""/>
                </v:shape>
                <v:shape id="Picture 1334" o:spid="_x0000_s1119" type="#_x0000_t75" style="position:absolute;left:6645;top:1167;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">
                  <v:imagedata r:id="rId145" o:title=""/>
                </v:shape>
                <v:shape id="Picture 1335" o:spid="_x0000_s1120" type="#_x0000_t75" style="position:absolute;left:8288;top:1167;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">
                  <v:imagedata r:id="rId145" o:title=""/>
                </v:shape>
                <v:shape id="Picture 1336" o:spid="_x0000_s1121" type="#_x0000_t75" style="position:absolute;left:9831;top:1167;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">
                  <v:imagedata r:id="rId145" o:title=""/>
                </v:shape>
                <v:shape id="Picture 1337" o:spid="_x0000_s1122" type="#_x0000_t75" style="position:absolute;left:5304;top:1571;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">
                  <v:imagedata r:id="rId146" o:title=""/>
                </v:shape>
                <v:shape id="Picture 1338" o:spid="_x0000_s1123" type="#_x0000_t75" style="position:absolute;left:6645;top:1571;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">
                  <v:imagedata r:id="rId129" o:title=""/>
                </v:shape>
                <v:shape id="Picture 1339" o:spid="_x0000_s1124" type="#_x0000_t75" style="position:absolute;left:8288;top:1571;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">
                  <v:imagedata r:id="rId129" o:title=""/>
                </v:shape>
                <v:shape id="Picture 1340" o:spid="_x0000_s1125" type="#_x0000_t75" style="position:absolute;left:9831;top:1571;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">
                  <v:imagedata r:id="rId129" o:title=""/>
                </v:shape>
                <v:shape id="Picture 1341" o:spid="_x0000_s1126" type="#_x0000_t75" style="position:absolute;left:5304;top:1974;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">
                  <v:imagedata r:id="rId147" o:title=""/>
                </v:shape>
                <v:shape id="Picture 1342" o:spid="_x0000_s1127" type="#_x0000_t75" style="position:absolute;left:6645;top:1974;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">
                  <v:imagedata r:id="rId148" o:title=""/>
                </v:shape>
                <v:shape id="Picture 1343" o:spid="_x0000_s1128" type="#_x0000_t75" style="position:absolute;left:8288;top:1974;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">
                  <v:imagedata r:id="rId149" o:title=""/>
                </v:shape>
                <v:shape id="Picture 1344" o:spid="_x0000_s1129" type="#_x0000_t75" style="position:absolute;left:9831;top:1974;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">
                  <v:imagedata r:id="rId149" o:title=""/>
                </v:shape>
                <v:shape id="Text Box 1345" o:spid="_x0000_s1130" type="#_x0000_t202" style="position:absolute;left:4954;top:468;width:982;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" filled="f" stroked="f">
                  <v:textbox inset="0,0,0,0">
                    <w:txbxContent>
                      <w:p w14:paraId="314C1096" w14:textId="77777777" w:rsidR="00C8222F" w:rsidRDefault="00C8222F" w:rsidP="000344CE">
                        <w:pPr>
                          <w:spacing w:line="235" w:lineRule="auto"/>
                          <w:ind w:right="3" w:firstLine="301"/>
                          <w:rPr>
                            <w:sz w:val="23"/>
                          </w:rPr>
                        </w:pPr>
                        <w:r>
                          <w:rPr>
                            <w:color w:val="43464D"/>
                            <w:sz w:val="23"/>
                          </w:rPr>
                          <w:t>Not important</w:t>
                        </w:r>
                      </w:p>
                    </w:txbxContent>
                  </v:textbox>
                </v:shape>
                <v:shape id="Text Box 1346" o:spid="_x0000_s1131" type="#_x0000_t202" style="position:absolute;left:6396;top:65;width:2606;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" filled="f" stroked="f">
                  <v:textbox inset="0,0,0,0">
                    <w:txbxContent>
                      <w:p w14:paraId="4E251F89" w14:textId="77777777" w:rsidR="00C8222F" w:rsidRDefault="00C8222F" w:rsidP="000344CE">
                        <w:pPr>
                          <w:spacing w:line="258" w:lineRule="exact"/>
                          <w:ind w:left="59" w:right="18"/>
                          <w:jc w:val="center"/>
                          <w:rPr>
                            <w:sz w:val="23"/>
                          </w:rPr>
                        </w:pPr>
                        <w:r>
                          <w:rPr>
                            <w:color w:val="43464D"/>
                            <w:sz w:val="23"/>
                          </w:rPr>
                          <w:t>Importance</w:t>
                        </w:r>
                      </w:p>
                      <w:p w14:paraId="0137AAD5" w14:textId="77777777" w:rsidR="00C8222F" w:rsidRDefault="00C8222F" w:rsidP="000344CE">
                        <w:pPr>
                          <w:tabs>
                            <w:tab w:val="left" w:pos="1444"/>
                          </w:tabs>
                          <w:spacing w:before="139"/>
                          <w:ind w:left="-1" w:right="18"/>
                          <w:jc w:val="center"/>
                          <w:rPr>
                            <w:sz w:val="23"/>
                          </w:rPr>
                        </w:pPr>
                        <w:r>
                          <w:rPr>
                            <w:color w:val="43464D"/>
                            <w:sz w:val="23"/>
                          </w:rPr>
                          <w:t>Slightly</w:t>
                        </w:r>
                        <w:r>
                          <w:rPr>
                            <w:color w:val="43464D"/>
                            <w:sz w:val="23"/>
                          </w:rPr>
                          <w:tab/>
                        </w:r>
                        <w:r>
                          <w:rPr>
                            <w:color w:val="43464D"/>
                            <w:spacing w:val="-2"/>
                            <w:sz w:val="23"/>
                          </w:rPr>
                          <w:t>Moderately</w:t>
                        </w:r>
                      </w:p>
                    </w:txbxContent>
                  </v:textbox>
                </v:shape>
                <v:shape id="Text Box 1347" o:spid="_x0000_s1132" type="#_x0000_t202" style="position:absolute;left:6287;top:728;width:98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" filled="f" stroked="f">
                  <v:textbox inset="0,0,0,0">
                    <w:txbxContent>
                      <w:p w14:paraId="4FA15B9C" w14:textId="77777777" w:rsidR="00C8222F" w:rsidRDefault="00C8222F" w:rsidP="000344CE">
                        <w:pPr>
                          <w:spacing w:line="258" w:lineRule="exact"/>
                          <w:rPr>
                            <w:sz w:val="23"/>
                          </w:rPr>
                        </w:pPr>
                        <w:r>
                          <w:rPr>
                            <w:color w:val="43464D"/>
                            <w:sz w:val="23"/>
                          </w:rPr>
                          <w:t>important</w:t>
                        </w:r>
                      </w:p>
                    </w:txbxContent>
                  </v:textbox>
                </v:shape>
                <v:shape id="Text Box 1348" o:spid="_x0000_s1133" type="#_x0000_t202" style="position:absolute;left:7930;top:728;width:98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" filled="f" stroked="f">
                  <v:textbox inset="0,0,0,0">
                    <w:txbxContent>
                      <w:p w14:paraId="7C444C48" w14:textId="77777777" w:rsidR="00C8222F" w:rsidRDefault="00C8222F" w:rsidP="000344CE">
                        <w:pPr>
                          <w:spacing w:line="258" w:lineRule="exact"/>
                          <w:rPr>
                            <w:sz w:val="23"/>
                          </w:rPr>
                        </w:pPr>
                        <w:r>
                          <w:rPr>
                            <w:color w:val="43464D"/>
                            <w:sz w:val="23"/>
                          </w:rPr>
                          <w:t>important</w:t>
                        </w:r>
                      </w:p>
                    </w:txbxContent>
                  </v:textbox>
                </v:shape>
                <v:shape id="Text Box 1349" o:spid="_x0000_s1134" type="#_x0000_t202" style="position:absolute;left:9473;top:468;width:982;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" filled="f" stroked="f">
                  <v:textbox inset="0,0,0,0">
                    <w:txbxContent>
                      <w:p w14:paraId="632F5EF0" w14:textId="77777777" w:rsidR="00C8222F" w:rsidRDefault="00C8222F" w:rsidP="000344CE">
                        <w:pPr>
                          <w:spacing w:line="235" w:lineRule="auto"/>
                          <w:ind w:right="3" w:firstLine="249"/>
                          <w:rPr>
                            <w:sz w:val="23"/>
                          </w:rPr>
                        </w:pPr>
                        <w:r>
                          <w:rPr>
                            <w:color w:val="43464D"/>
                            <w:sz w:val="23"/>
                          </w:rPr>
                          <w:t>Very important</w:t>
                        </w:r>
                      </w:p>
                    </w:txbxContent>
                  </v:textbox>
                </v:shape>
                <v:shape id="Text Box 1350" o:spid="_x0000_s1135" type="#_x0000_t202" style="position:absolute;left:72;top:1160;width:3867;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" filled="f" stroked="f">
                  <v:textbox inset="0,0,0,0">
                    <w:txbxContent>
                      <w:p w14:paraId="2B5A15E6" w14:textId="77777777" w:rsidR="00C8222F" w:rsidRDefault="00C8222F" w:rsidP="000344CE">
                        <w:pPr>
                          <w:spacing w:line="367" w:lineRule="auto"/>
                          <w:ind w:right="2274"/>
                          <w:rPr>
                            <w:sz w:val="23"/>
                          </w:rPr>
                        </w:pPr>
                        <w:r>
                          <w:rPr>
                            <w:color w:val="43464D"/>
                            <w:sz w:val="23"/>
                          </w:rPr>
                          <w:t>Longevity Carcass quality</w:t>
                        </w:r>
                      </w:p>
                      <w:p w14:paraId="3A06E3EF" w14:textId="77777777" w:rsidR="00C8222F" w:rsidRDefault="00C8222F" w:rsidP="000344CE">
                        <w:pPr>
                          <w:spacing w:line="262" w:lineRule="exact"/>
                          <w:rPr>
                            <w:sz w:val="23"/>
                          </w:rPr>
                        </w:pPr>
                        <w:r>
                          <w:rPr>
                            <w:color w:val="43464D"/>
                            <w:sz w:val="23"/>
                          </w:rPr>
                          <w:t>Conformation or structural soundness</w:t>
                        </w:r>
                      </w:p>
                    </w:txbxContent>
                  </v:textbox>
                </v:shape>
                <w10:anchorlock/>
              </v:group>
            </w:pict>
          </mc:Fallback>
        </mc:AlternateContent>
      </w:r>
    </w:p>
    <w:p w14:paraId="79FE13E2" w14:textId="77777777" w:rsidR="000344CE" w:rsidRPr="00424B37" w:rsidRDefault="000344CE" w:rsidP="000344CE">
      <w:pPr>
        <w:pStyle w:val="BodyText"/>
        <w:rPr>
          <w:sz w:val="20"/>
        </w:rPr>
      </w:pPr>
    </w:p>
    <w:p w14:paraId="234DC408" w14:textId="77777777" w:rsidR="000344CE" w:rsidRPr="00424B37" w:rsidRDefault="000344CE" w:rsidP="000344CE">
      <w:pPr>
        <w:pStyle w:val="BodyText"/>
        <w:spacing w:before="5"/>
        <w:rPr>
          <w:sz w:val="24"/>
        </w:rPr>
      </w:pPr>
    </w:p>
    <w:p w14:paraId="7966355A" w14:textId="77777777" w:rsidR="000344CE" w:rsidRPr="00424B37" w:rsidRDefault="000344CE" w:rsidP="000344CE">
      <w:pPr>
        <w:spacing w:before="91"/>
        <w:ind w:left="116"/>
        <w:rPr>
          <w:sz w:val="26"/>
        </w:rPr>
      </w:pPr>
      <w:r w:rsidRPr="00424B37">
        <w:rPr>
          <w:sz w:val="26"/>
        </w:rPr>
        <w:t>Of the traits you just evaluated, which TWO (2) are most important in your selection?</w:t>
      </w:r>
    </w:p>
    <w:p w14:paraId="6119C4B7" w14:textId="77777777" w:rsidR="000344CE" w:rsidRPr="00424B37" w:rsidRDefault="000344CE" w:rsidP="000344CE">
      <w:pPr>
        <w:pStyle w:val="BodyText"/>
        <w:spacing w:before="3"/>
        <w:rPr>
          <w:sz w:val="22"/>
        </w:rPr>
      </w:pPr>
    </w:p>
    <w:p w14:paraId="349C869C" w14:textId="77777777" w:rsidR="000344CE" w:rsidRPr="00424B37" w:rsidRDefault="000344CE" w:rsidP="000344CE">
      <w:pPr>
        <w:pStyle w:val="BodyText"/>
        <w:spacing w:before="93" w:line="391" w:lineRule="auto"/>
        <w:ind w:left="116" w:right="6426"/>
      </w:pPr>
      <w:r w:rsidRPr="00424B37">
        <w:rPr>
          <w:noProof/>
          <w:position w:val="-5"/>
        </w:rPr>
        <w:drawing>
          <wp:inline distT="0" distB="0" distL="0" distR="0" wp14:anchorId="06FA7F26" wp14:editId="52EC90AC">
            <wp:extent cx="164770" cy="164770"/>
            <wp:effectExtent l="0" t="0" r="0" b="0"/>
            <wp:docPr id="26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Reproductive performance</w:t>
      </w:r>
      <w:r w:rsidRPr="00424B37">
        <w:rPr>
          <w:spacing w:val="-5"/>
        </w:rPr>
        <w:t xml:space="preserve"> </w:t>
      </w:r>
      <w:r w:rsidRPr="00424B37">
        <w:t>or</w:t>
      </w:r>
      <w:r w:rsidRPr="00424B37">
        <w:rPr>
          <w:spacing w:val="-2"/>
        </w:rPr>
        <w:t xml:space="preserve"> </w:t>
      </w:r>
      <w:r w:rsidRPr="00424B37">
        <w:t xml:space="preserve">fertility </w:t>
      </w:r>
      <w:r w:rsidRPr="00424B37">
        <w:rPr>
          <w:noProof/>
          <w:position w:val="-5"/>
        </w:rPr>
        <w:drawing>
          <wp:inline distT="0" distB="0" distL="0" distR="0" wp14:anchorId="5876F558" wp14:editId="66AF0928">
            <wp:extent cx="164770" cy="164770"/>
            <wp:effectExtent l="0" t="0" r="0" b="0"/>
            <wp:docPr id="26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Maternal ability</w:t>
      </w:r>
    </w:p>
    <w:p w14:paraId="73E4D840" w14:textId="77777777" w:rsidR="000344CE" w:rsidRPr="00424B37" w:rsidRDefault="000344CE" w:rsidP="000344CE">
      <w:pPr>
        <w:pStyle w:val="BodyText"/>
        <w:spacing w:before="14" w:line="405" w:lineRule="auto"/>
        <w:ind w:left="116" w:right="9102"/>
      </w:pPr>
      <w:r w:rsidRPr="00424B37">
        <w:rPr>
          <w:noProof/>
          <w:position w:val="-3"/>
        </w:rPr>
        <w:drawing>
          <wp:inline distT="0" distB="0" distL="0" distR="0" wp14:anchorId="63FF3BB7" wp14:editId="51A2C2CE">
            <wp:extent cx="164770" cy="155616"/>
            <wp:effectExtent l="0" t="0" r="0" b="0"/>
            <wp:docPr id="27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Birth</w:t>
      </w:r>
      <w:r w:rsidRPr="00424B37">
        <w:rPr>
          <w:spacing w:val="4"/>
        </w:rPr>
        <w:t xml:space="preserve"> </w:t>
      </w:r>
      <w:r w:rsidRPr="00424B37">
        <w:rPr>
          <w:spacing w:val="-3"/>
        </w:rPr>
        <w:t>weight</w:t>
      </w:r>
      <w:r w:rsidRPr="00424B37">
        <w:t xml:space="preserve"> </w:t>
      </w:r>
      <w:r w:rsidRPr="00424B37">
        <w:rPr>
          <w:noProof/>
          <w:position w:val="-3"/>
        </w:rPr>
        <w:drawing>
          <wp:inline distT="0" distB="0" distL="0" distR="0" wp14:anchorId="6C18452E" wp14:editId="7A22E893">
            <wp:extent cx="164770" cy="155616"/>
            <wp:effectExtent l="0" t="0" r="0" b="0"/>
            <wp:docPr id="27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05.png"/>
                    <pic:cNvPicPr/>
                  </pic:nvPicPr>
                  <pic:blipFill>
                    <a:blip r:embed="rId150"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Growth</w:t>
      </w:r>
      <w:r w:rsidRPr="00424B37">
        <w:rPr>
          <w:spacing w:val="2"/>
        </w:rPr>
        <w:t xml:space="preserve"> </w:t>
      </w:r>
      <w:r w:rsidRPr="00424B37">
        <w:rPr>
          <w:spacing w:val="-4"/>
        </w:rPr>
        <w:t>rate</w:t>
      </w:r>
    </w:p>
    <w:p w14:paraId="2D48F754" w14:textId="77777777" w:rsidR="000344CE" w:rsidRPr="00424B37" w:rsidRDefault="000344CE" w:rsidP="000344CE">
      <w:pPr>
        <w:pStyle w:val="BodyText"/>
        <w:spacing w:line="259" w:lineRule="exact"/>
        <w:ind w:left="116"/>
      </w:pPr>
      <w:r w:rsidRPr="00424B37">
        <w:rPr>
          <w:noProof/>
          <w:position w:val="-5"/>
        </w:rPr>
        <w:drawing>
          <wp:inline distT="0" distB="0" distL="0" distR="0" wp14:anchorId="28413AC7" wp14:editId="6978A301">
            <wp:extent cx="164770" cy="164770"/>
            <wp:effectExtent l="0" t="0" r="0" b="0"/>
            <wp:docPr id="27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Feed efficiency/average daily gain</w:t>
      </w:r>
    </w:p>
    <w:p w14:paraId="63451087" w14:textId="77777777" w:rsidR="000344CE" w:rsidRPr="00424B37" w:rsidRDefault="000344CE" w:rsidP="000344CE">
      <w:pPr>
        <w:pStyle w:val="BodyText"/>
        <w:spacing w:before="173" w:line="391" w:lineRule="auto"/>
        <w:ind w:left="116" w:right="8028"/>
      </w:pPr>
      <w:r w:rsidRPr="00424B37">
        <w:rPr>
          <w:noProof/>
          <w:position w:val="-5"/>
        </w:rPr>
        <w:drawing>
          <wp:inline distT="0" distB="0" distL="0" distR="0" wp14:anchorId="54125ED7" wp14:editId="5FCD3326">
            <wp:extent cx="164770" cy="164770"/>
            <wp:effectExtent l="0" t="0" r="0" b="0"/>
            <wp:docPr id="27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Body</w:t>
      </w:r>
      <w:r w:rsidRPr="00424B37">
        <w:rPr>
          <w:spacing w:val="13"/>
        </w:rPr>
        <w:t xml:space="preserve"> </w:t>
      </w:r>
      <w:r w:rsidRPr="00424B37">
        <w:rPr>
          <w:spacing w:val="-2"/>
        </w:rPr>
        <w:t>measurements</w:t>
      </w:r>
      <w:r w:rsidRPr="00424B37">
        <w:t xml:space="preserve"> </w:t>
      </w:r>
      <w:r w:rsidRPr="00424B37">
        <w:rPr>
          <w:noProof/>
          <w:position w:val="-5"/>
        </w:rPr>
        <w:drawing>
          <wp:inline distT="0" distB="0" distL="0" distR="0" wp14:anchorId="5E3018DC" wp14:editId="7636AAE0">
            <wp:extent cx="164770" cy="164770"/>
            <wp:effectExtent l="0" t="0" r="0" b="0"/>
            <wp:docPr id="27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Longevity</w:t>
      </w:r>
    </w:p>
    <w:p w14:paraId="6B980207" w14:textId="77777777" w:rsidR="000344CE" w:rsidRPr="00424B37" w:rsidRDefault="000344CE" w:rsidP="000344CE">
      <w:pPr>
        <w:pStyle w:val="BodyText"/>
        <w:spacing w:before="14"/>
        <w:ind w:left="116"/>
      </w:pPr>
      <w:r w:rsidRPr="00424B37">
        <w:rPr>
          <w:noProof/>
          <w:position w:val="-3"/>
        </w:rPr>
        <w:drawing>
          <wp:inline distT="0" distB="0" distL="0" distR="0" wp14:anchorId="2A46565A" wp14:editId="676B81A6">
            <wp:extent cx="164770" cy="155616"/>
            <wp:effectExtent l="0" t="0" r="0" b="0"/>
            <wp:docPr id="28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Carcass quality</w:t>
      </w:r>
    </w:p>
    <w:p w14:paraId="4192B177" w14:textId="77777777" w:rsidR="000344CE" w:rsidRPr="00424B37" w:rsidRDefault="000344CE" w:rsidP="000344CE">
      <w:pPr>
        <w:pStyle w:val="BodyText"/>
        <w:spacing w:before="183"/>
        <w:ind w:left="116"/>
      </w:pPr>
      <w:r w:rsidRPr="00424B37">
        <w:rPr>
          <w:noProof/>
          <w:position w:val="-3"/>
        </w:rPr>
        <w:drawing>
          <wp:inline distT="0" distB="0" distL="0" distR="0" wp14:anchorId="2259BE09" wp14:editId="67DC14FE">
            <wp:extent cx="164770" cy="155616"/>
            <wp:effectExtent l="0" t="0" r="0" b="0"/>
            <wp:docPr id="28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05.png"/>
                    <pic:cNvPicPr/>
                  </pic:nvPicPr>
                  <pic:blipFill>
                    <a:blip r:embed="rId150"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Conformation or structural soundness</w:t>
      </w:r>
    </w:p>
    <w:p w14:paraId="33AF03DD" w14:textId="77777777" w:rsidR="000344CE" w:rsidRPr="00424B37" w:rsidRDefault="000344CE" w:rsidP="000344CE">
      <w:pPr>
        <w:pStyle w:val="BodyText"/>
        <w:rPr>
          <w:sz w:val="20"/>
        </w:rPr>
      </w:pPr>
    </w:p>
    <w:p w14:paraId="5C3402C2" w14:textId="77777777" w:rsidR="000344CE" w:rsidRPr="00424B37" w:rsidRDefault="000344CE" w:rsidP="000344CE">
      <w:pPr>
        <w:pStyle w:val="BodyText"/>
        <w:rPr>
          <w:sz w:val="20"/>
        </w:rPr>
      </w:pPr>
    </w:p>
    <w:p w14:paraId="525AC5A3" w14:textId="77777777" w:rsidR="000344CE" w:rsidRPr="00424B37" w:rsidRDefault="000344CE" w:rsidP="000344CE">
      <w:pPr>
        <w:pStyle w:val="BodyText"/>
        <w:spacing w:before="6"/>
      </w:pPr>
    </w:p>
    <w:p w14:paraId="7F5CCD09" w14:textId="77777777" w:rsidR="000344CE" w:rsidRPr="00424B37" w:rsidRDefault="000344CE" w:rsidP="000344CE">
      <w:pPr>
        <w:rPr>
          <w:sz w:val="26"/>
          <w:szCs w:val="26"/>
        </w:rPr>
      </w:pPr>
      <w:r w:rsidRPr="00424B37">
        <w:rPr>
          <w:sz w:val="26"/>
          <w:szCs w:val="26"/>
        </w:rPr>
        <w:t>Assuming horn fly resistance was a possible trait, how would you evaluate it when you are selecting bulls or sires of the breeds you typically raise?</w:t>
      </w:r>
    </w:p>
    <w:p w14:paraId="2632D5C5" w14:textId="77777777" w:rsidR="000344CE" w:rsidRPr="00424B37" w:rsidRDefault="000344CE" w:rsidP="000344CE">
      <w:pPr>
        <w:pStyle w:val="BodyText"/>
        <w:spacing w:before="3"/>
        <w:rPr>
          <w:sz w:val="13"/>
        </w:rPr>
      </w:pPr>
    </w:p>
    <w:p w14:paraId="073FB804" w14:textId="77777777" w:rsidR="000344CE" w:rsidRPr="00424B37" w:rsidRDefault="000344CE" w:rsidP="000344CE">
      <w:pPr>
        <w:rPr>
          <w:sz w:val="13"/>
        </w:rPr>
        <w:sectPr w:rsidR="000344CE" w:rsidRPr="00424B37" w:rsidSect="00A21BEF">
          <w:footerReference w:type="default" r:id="rId151"/>
          <w:pgSz w:w="12240" w:h="15840"/>
          <w:pgMar w:top="518" w:right="677" w:bottom="475" w:left="677" w:header="274" w:footer="285" w:gutter="0"/>
          <w:cols w:space="720"/>
        </w:sectPr>
      </w:pPr>
    </w:p>
    <w:p w14:paraId="328335F0" w14:textId="77777777" w:rsidR="000344CE" w:rsidRPr="00424B37" w:rsidRDefault="000344CE" w:rsidP="000344CE">
      <w:pPr>
        <w:pStyle w:val="BodyText"/>
        <w:rPr>
          <w:sz w:val="26"/>
        </w:rPr>
      </w:pPr>
    </w:p>
    <w:p w14:paraId="6EB912C6" w14:textId="77777777" w:rsidR="000344CE" w:rsidRPr="00424B37" w:rsidRDefault="000344CE" w:rsidP="000344CE">
      <w:pPr>
        <w:pStyle w:val="BodyText"/>
        <w:rPr>
          <w:sz w:val="26"/>
        </w:rPr>
      </w:pPr>
    </w:p>
    <w:p w14:paraId="4D1226EC" w14:textId="77777777" w:rsidR="000344CE" w:rsidRPr="00424B37" w:rsidRDefault="000344CE" w:rsidP="000344CE">
      <w:pPr>
        <w:pStyle w:val="BodyText"/>
        <w:spacing w:before="9"/>
        <w:rPr>
          <w:sz w:val="28"/>
        </w:rPr>
      </w:pPr>
    </w:p>
    <w:p w14:paraId="4C6C0247" w14:textId="77777777" w:rsidR="000344CE" w:rsidRPr="00424B37" w:rsidRDefault="000344CE" w:rsidP="000344CE">
      <w:pPr>
        <w:pStyle w:val="BodyText"/>
        <w:ind w:left="188"/>
      </w:pPr>
      <w:r w:rsidRPr="00424B37">
        <w:t>Horn fly resistance</w:t>
      </w:r>
    </w:p>
    <w:p w14:paraId="66A02FC3" w14:textId="77777777" w:rsidR="000344CE" w:rsidRPr="00424B37" w:rsidRDefault="000344CE" w:rsidP="000344CE">
      <w:pPr>
        <w:pStyle w:val="BodyText"/>
        <w:spacing w:before="93"/>
        <w:ind w:right="157"/>
        <w:jc w:val="center"/>
      </w:pPr>
      <w:r w:rsidRPr="00424B37">
        <w:br w:type="column"/>
      </w:r>
      <w:r w:rsidRPr="00424B37">
        <w:t>Importance</w:t>
      </w:r>
    </w:p>
    <w:p w14:paraId="2A55411B" w14:textId="77777777" w:rsidR="000344CE" w:rsidRPr="00424B37" w:rsidRDefault="000344CE" w:rsidP="000344CE">
      <w:pPr>
        <w:pStyle w:val="BodyText"/>
        <w:tabs>
          <w:tab w:val="left" w:pos="1732"/>
          <w:tab w:val="left" w:pos="3890"/>
          <w:tab w:val="left" w:pos="6435"/>
        </w:tabs>
        <w:spacing w:before="139"/>
        <w:ind w:right="164"/>
        <w:jc w:val="center"/>
      </w:pPr>
      <w:r w:rsidRPr="00424B37">
        <w:rPr>
          <w:noProof/>
        </w:rPr>
        <mc:AlternateContent>
          <mc:Choice Requires="wpg">
            <w:drawing>
              <wp:anchor distT="0" distB="0" distL="114300" distR="114300" simplePos="0" relativeHeight="251771904" behindDoc="1" locked="0" layoutInCell="1" allowOverlap="1" wp14:anchorId="011E372F" wp14:editId="7F37B08E">
                <wp:simplePos x="0" y="0"/>
                <wp:positionH relativeFrom="page">
                  <wp:posOffset>505460</wp:posOffset>
                </wp:positionH>
                <wp:positionV relativeFrom="paragraph">
                  <wp:posOffset>-205105</wp:posOffset>
                </wp:positionV>
                <wp:extent cx="6774180" cy="787400"/>
                <wp:effectExtent l="10160" t="12065" r="0" b="10160"/>
                <wp:wrapNone/>
                <wp:docPr id="2108" name="Group 2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787400"/>
                          <a:chOff x="796" y="-323"/>
                          <a:chExt cx="10668" cy="1240"/>
                        </a:xfrm>
                      </wpg:grpSpPr>
                      <wps:wsp>
                        <wps:cNvPr id="2109" name="Line 1357"/>
                        <wps:cNvCnPr>
                          <a:cxnSpLocks noChangeShapeType="1"/>
                        </wps:cNvCnPr>
                        <wps:spPr bwMode="auto">
                          <a:xfrm>
                            <a:off x="3103" y="81"/>
                            <a:ext cx="0" cy="836"/>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10" name="Rectangle 1358"/>
                        <wps:cNvSpPr>
                          <a:spLocks noChangeArrowheads="1"/>
                        </wps:cNvSpPr>
                        <wps:spPr bwMode="auto">
                          <a:xfrm>
                            <a:off x="11377" y="484"/>
                            <a:ext cx="87" cy="29"/>
                          </a:xfrm>
                          <a:prstGeom prst="rect">
                            <a:avLst/>
                          </a:prstGeom>
                          <a:solidFill>
                            <a:srgbClr val="D2D2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1" name="AutoShape 1359"/>
                        <wps:cNvSpPr>
                          <a:spLocks/>
                        </wps:cNvSpPr>
                        <wps:spPr bwMode="auto">
                          <a:xfrm>
                            <a:off x="796" y="498"/>
                            <a:ext cx="10582" cy="2"/>
                          </a:xfrm>
                          <a:custGeom>
                            <a:avLst/>
                            <a:gdLst>
                              <a:gd name="T0" fmla="+- 0 9546 796"/>
                              <a:gd name="T1" fmla="*/ T0 w 10582"/>
                              <a:gd name="T2" fmla="+- 0 11377 796"/>
                              <a:gd name="T3" fmla="*/ T2 w 10582"/>
                              <a:gd name="T4" fmla="+- 0 6966 796"/>
                              <a:gd name="T5" fmla="*/ T4 w 10582"/>
                              <a:gd name="T6" fmla="+- 0 9546 796"/>
                              <a:gd name="T7" fmla="*/ T6 w 10582"/>
                              <a:gd name="T8" fmla="+- 0 4833 796"/>
                              <a:gd name="T9" fmla="*/ T8 w 10582"/>
                              <a:gd name="T10" fmla="+- 0 6966 796"/>
                              <a:gd name="T11" fmla="*/ T10 w 10582"/>
                              <a:gd name="T12" fmla="+- 0 3117 796"/>
                              <a:gd name="T13" fmla="*/ T12 w 10582"/>
                              <a:gd name="T14" fmla="+- 0 4833 796"/>
                              <a:gd name="T15" fmla="*/ T14 w 10582"/>
                              <a:gd name="T16" fmla="+- 0 796 796"/>
                              <a:gd name="T17" fmla="*/ T16 w 10582"/>
                              <a:gd name="T18" fmla="+- 0 3088 796"/>
                              <a:gd name="T19" fmla="*/ T18 w 1058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10582">
                                <a:moveTo>
                                  <a:pt x="8750" y="0"/>
                                </a:moveTo>
                                <a:lnTo>
                                  <a:pt x="10581" y="0"/>
                                </a:lnTo>
                                <a:moveTo>
                                  <a:pt x="6170" y="0"/>
                                </a:moveTo>
                                <a:lnTo>
                                  <a:pt x="8750" y="0"/>
                                </a:lnTo>
                                <a:moveTo>
                                  <a:pt x="4037" y="0"/>
                                </a:moveTo>
                                <a:lnTo>
                                  <a:pt x="6170" y="0"/>
                                </a:lnTo>
                                <a:moveTo>
                                  <a:pt x="2321" y="0"/>
                                </a:moveTo>
                                <a:lnTo>
                                  <a:pt x="4037" y="0"/>
                                </a:lnTo>
                                <a:moveTo>
                                  <a:pt x="0" y="0"/>
                                </a:moveTo>
                                <a:lnTo>
                                  <a:pt x="2292" y="0"/>
                                </a:lnTo>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 name="Line 1360"/>
                        <wps:cNvCnPr>
                          <a:cxnSpLocks noChangeShapeType="1"/>
                        </wps:cNvCnPr>
                        <wps:spPr bwMode="auto">
                          <a:xfrm>
                            <a:off x="3103" y="-323"/>
                            <a:ext cx="0" cy="404"/>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13" name="Picture 136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3852" y="58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4" name="Picture 136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5769" y="585"/>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5" name="Picture 136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8133" y="58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6" name="Picture 136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10339" y="58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F4234F" id="Group 2108" o:spid="_x0000_s1026" style="position:absolute;margin-left:39.8pt;margin-top:-16.15pt;width:533.4pt;height:62pt;z-index:-251544576;mso-position-horizontal-relative:page" coordorigin="796,-323" coordsize="10668,1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">
                <v:line id="Line 1357" o:spid="_x0000_s1027" style="position:absolute;visibility:visible;mso-wrap-style:square" from="3103,81" to="310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" strokecolor="#d2d2d5" strokeweight=".50856mm"/>
                <v:rect id="Rectangle 1358" o:spid="_x0000_s1028" style="position:absolute;left:11377;top:484;width:8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" fillcolor="#d2d2d5" stroked="f"/>
                <v:shape id="AutoShape 1359" o:spid="_x0000_s1029" style="position:absolute;left:796;top:498;width:10582;height:2;visibility:visible;mso-wrap-style:square;v-text-anchor:top" coordsize="10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" path="m8750,r1831,m6170,l8750,m4037,l6170,m2321,l4037,m,l2292,e" filled="f" strokecolor="#d2d2d5" strokeweight=".50856mm">
                  <v:path arrowok="t" o:connecttype="custom" o:connectlocs="8750,0;10581,0;6170,0;8750,0;4037,0;6170,0;2321,0;4037,0;0,0;2292,0" o:connectangles="0,0,0,0,0,0,0,0,0,0"/>
                </v:shape>
                <v:line id="Line 1360" o:spid="_x0000_s1030" style="position:absolute;visibility:visible;mso-wrap-style:square" from="3103,-323" to="310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" strokecolor="#d2d2d5" strokeweight=".50856mm"/>
                <v:shape id="Picture 1361" o:spid="_x0000_s1031" type="#_x0000_t75" style="position:absolute;left:3852;top:58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">
                  <v:imagedata r:id="rId155" o:title=""/>
                </v:shape>
                <v:shape id="Picture 1362" o:spid="_x0000_s1032" type="#_x0000_t75" style="position:absolute;left:5769;top:585;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">
                  <v:imagedata r:id="rId156" o:title=""/>
                </v:shape>
                <v:shape id="Picture 1363" o:spid="_x0000_s1033" type="#_x0000_t75" style="position:absolute;left:8133;top:58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">
                  <v:imagedata r:id="rId157" o:title=""/>
                </v:shape>
                <v:shape id="Picture 1364" o:spid="_x0000_s1034" type="#_x0000_t75" style="position:absolute;left:10339;top:58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">
                  <v:imagedata r:id="rId157" o:title=""/>
                </v:shape>
                <w10:wrap anchorx="page"/>
              </v:group>
            </w:pict>
          </mc:Fallback>
        </mc:AlternateContent>
      </w:r>
      <w:r w:rsidRPr="00424B37">
        <w:t>Not</w:t>
      </w:r>
      <w:r w:rsidRPr="00424B37">
        <w:rPr>
          <w:spacing w:val="1"/>
        </w:rPr>
        <w:t xml:space="preserve"> </w:t>
      </w:r>
      <w:r w:rsidRPr="00424B37">
        <w:t>important</w:t>
      </w:r>
      <w:r w:rsidRPr="00424B37">
        <w:tab/>
        <w:t>Slightly</w:t>
      </w:r>
      <w:r w:rsidRPr="00424B37">
        <w:rPr>
          <w:spacing w:val="1"/>
        </w:rPr>
        <w:t xml:space="preserve"> </w:t>
      </w:r>
      <w:r w:rsidRPr="00424B37">
        <w:t>important</w:t>
      </w:r>
      <w:r w:rsidRPr="00424B37">
        <w:tab/>
        <w:t>Moderately</w:t>
      </w:r>
      <w:r w:rsidRPr="00424B37">
        <w:rPr>
          <w:spacing w:val="2"/>
        </w:rPr>
        <w:t xml:space="preserve"> </w:t>
      </w:r>
      <w:r w:rsidRPr="00424B37">
        <w:t>important</w:t>
      </w:r>
      <w:r w:rsidRPr="00424B37">
        <w:tab/>
      </w:r>
      <w:r w:rsidRPr="00424B37">
        <w:rPr>
          <w:spacing w:val="-4"/>
        </w:rPr>
        <w:t>Very</w:t>
      </w:r>
      <w:r w:rsidRPr="00424B37">
        <w:rPr>
          <w:spacing w:val="2"/>
        </w:rPr>
        <w:t xml:space="preserve"> </w:t>
      </w:r>
      <w:r w:rsidRPr="00424B37">
        <w:t>important</w:t>
      </w:r>
    </w:p>
    <w:p w14:paraId="23AF668D" w14:textId="77777777" w:rsidR="000344CE" w:rsidRPr="00424B37" w:rsidRDefault="000344CE" w:rsidP="000344CE">
      <w:pPr>
        <w:jc w:val="center"/>
        <w:sectPr w:rsidR="000344CE" w:rsidRPr="00424B37" w:rsidSect="00A21BEF">
          <w:type w:val="continuous"/>
          <w:pgSz w:w="12240" w:h="15840"/>
          <w:pgMar w:top="518" w:right="677" w:bottom="475" w:left="677" w:header="720" w:footer="720" w:gutter="0"/>
          <w:cols w:num="2" w:space="720" w:equalWidth="0">
            <w:col w:w="2142" w:space="276"/>
            <w:col w:w="8468"/>
          </w:cols>
        </w:sectPr>
      </w:pPr>
    </w:p>
    <w:p w14:paraId="1AFDFC7A" w14:textId="77777777" w:rsidR="000344CE" w:rsidRPr="00424B37" w:rsidRDefault="000344CE" w:rsidP="000344CE">
      <w:pPr>
        <w:pStyle w:val="BodyText"/>
        <w:rPr>
          <w:sz w:val="20"/>
        </w:rPr>
      </w:pPr>
    </w:p>
    <w:p w14:paraId="1CCB9237" w14:textId="77777777" w:rsidR="000344CE" w:rsidRPr="00424B37" w:rsidRDefault="000344CE" w:rsidP="000344CE">
      <w:pPr>
        <w:pStyle w:val="BodyText"/>
        <w:rPr>
          <w:sz w:val="20"/>
        </w:rPr>
      </w:pPr>
    </w:p>
    <w:p w14:paraId="48B4FCCE" w14:textId="77777777" w:rsidR="000344CE" w:rsidRPr="00424B37" w:rsidRDefault="000344CE" w:rsidP="000344CE">
      <w:pPr>
        <w:pStyle w:val="BodyText"/>
        <w:spacing w:before="4"/>
        <w:rPr>
          <w:sz w:val="22"/>
        </w:rPr>
      </w:pPr>
    </w:p>
    <w:p w14:paraId="625346D9" w14:textId="77777777" w:rsidR="000344CE" w:rsidRPr="00424B37" w:rsidRDefault="000344CE" w:rsidP="000344CE">
      <w:pPr>
        <w:rPr>
          <w:sz w:val="26"/>
          <w:szCs w:val="26"/>
        </w:rPr>
      </w:pPr>
      <w:r w:rsidRPr="00424B37">
        <w:rPr>
          <w:sz w:val="26"/>
          <w:szCs w:val="26"/>
        </w:rPr>
        <w:t>Assuming horn fly resistance was a possible trait, how would you evaluate it when you are selecting cattle of the breeds you typically raise?</w:t>
      </w:r>
    </w:p>
    <w:p w14:paraId="2FD1CEC5" w14:textId="77777777" w:rsidR="000344CE" w:rsidRPr="00424B37" w:rsidRDefault="000344CE" w:rsidP="000344CE">
      <w:pPr>
        <w:pStyle w:val="BodyText"/>
        <w:spacing w:before="3"/>
        <w:rPr>
          <w:sz w:val="13"/>
        </w:rPr>
      </w:pPr>
    </w:p>
    <w:p w14:paraId="1EF6308A" w14:textId="77777777" w:rsidR="000344CE" w:rsidRPr="00424B37" w:rsidRDefault="000344CE" w:rsidP="000344CE">
      <w:pPr>
        <w:rPr>
          <w:sz w:val="13"/>
        </w:rPr>
        <w:sectPr w:rsidR="000344CE" w:rsidRPr="00424B37" w:rsidSect="00A21BEF">
          <w:type w:val="continuous"/>
          <w:pgSz w:w="12240" w:h="15840"/>
          <w:pgMar w:top="518" w:right="677" w:bottom="475" w:left="677" w:header="720" w:footer="720" w:gutter="0"/>
          <w:cols w:space="720"/>
        </w:sectPr>
      </w:pPr>
    </w:p>
    <w:p w14:paraId="65B0D0DB" w14:textId="77777777" w:rsidR="000344CE" w:rsidRPr="00424B37" w:rsidRDefault="000344CE" w:rsidP="000344CE">
      <w:pPr>
        <w:pStyle w:val="BodyText"/>
        <w:rPr>
          <w:sz w:val="26"/>
        </w:rPr>
      </w:pPr>
    </w:p>
    <w:p w14:paraId="4B4960A3" w14:textId="77777777" w:rsidR="000344CE" w:rsidRPr="00424B37" w:rsidRDefault="000344CE" w:rsidP="000344CE">
      <w:pPr>
        <w:pStyle w:val="BodyText"/>
        <w:rPr>
          <w:sz w:val="26"/>
        </w:rPr>
      </w:pPr>
    </w:p>
    <w:p w14:paraId="590D2973" w14:textId="77777777" w:rsidR="000344CE" w:rsidRPr="00424B37" w:rsidRDefault="000344CE" w:rsidP="000344CE">
      <w:pPr>
        <w:pStyle w:val="BodyText"/>
        <w:spacing w:before="9"/>
        <w:rPr>
          <w:sz w:val="28"/>
        </w:rPr>
      </w:pPr>
    </w:p>
    <w:p w14:paraId="68FC119E" w14:textId="77777777" w:rsidR="000344CE" w:rsidRPr="00424B37" w:rsidRDefault="000344CE" w:rsidP="000344CE">
      <w:pPr>
        <w:pStyle w:val="BodyText"/>
        <w:ind w:left="188"/>
      </w:pPr>
      <w:r w:rsidRPr="00424B37">
        <w:t>Horn fly resistance</w:t>
      </w:r>
    </w:p>
    <w:p w14:paraId="293CC95E" w14:textId="77777777" w:rsidR="000344CE" w:rsidRPr="00424B37" w:rsidRDefault="000344CE" w:rsidP="000344CE">
      <w:pPr>
        <w:pStyle w:val="BodyText"/>
        <w:spacing w:before="93"/>
        <w:ind w:right="157"/>
        <w:jc w:val="center"/>
      </w:pPr>
      <w:r w:rsidRPr="00424B37">
        <w:br w:type="column"/>
      </w:r>
      <w:r w:rsidRPr="00424B37">
        <w:t>Importance</w:t>
      </w:r>
    </w:p>
    <w:p w14:paraId="1C05F55D" w14:textId="77777777" w:rsidR="000344CE" w:rsidRPr="00424B37" w:rsidRDefault="000344CE" w:rsidP="000344CE">
      <w:pPr>
        <w:pStyle w:val="BodyText"/>
        <w:tabs>
          <w:tab w:val="left" w:pos="1732"/>
          <w:tab w:val="left" w:pos="3890"/>
          <w:tab w:val="left" w:pos="6435"/>
        </w:tabs>
        <w:spacing w:before="139"/>
        <w:ind w:right="164"/>
        <w:jc w:val="center"/>
      </w:pPr>
      <w:r w:rsidRPr="00424B37">
        <w:rPr>
          <w:noProof/>
        </w:rPr>
        <mc:AlternateContent>
          <mc:Choice Requires="wpg">
            <w:drawing>
              <wp:anchor distT="0" distB="0" distL="114300" distR="114300" simplePos="0" relativeHeight="251772928" behindDoc="1" locked="0" layoutInCell="1" allowOverlap="1" wp14:anchorId="167D376B" wp14:editId="5CC3BE3D">
                <wp:simplePos x="0" y="0"/>
                <wp:positionH relativeFrom="page">
                  <wp:posOffset>505460</wp:posOffset>
                </wp:positionH>
                <wp:positionV relativeFrom="paragraph">
                  <wp:posOffset>-205105</wp:posOffset>
                </wp:positionV>
                <wp:extent cx="6774180" cy="787400"/>
                <wp:effectExtent l="10160" t="15875" r="0" b="15875"/>
                <wp:wrapNone/>
                <wp:docPr id="2099" name="Group 2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787400"/>
                          <a:chOff x="796" y="-323"/>
                          <a:chExt cx="10668" cy="1240"/>
                        </a:xfrm>
                      </wpg:grpSpPr>
                      <wps:wsp>
                        <wps:cNvPr id="2100" name="Line 1366"/>
                        <wps:cNvCnPr>
                          <a:cxnSpLocks noChangeShapeType="1"/>
                        </wps:cNvCnPr>
                        <wps:spPr bwMode="auto">
                          <a:xfrm>
                            <a:off x="3103" y="81"/>
                            <a:ext cx="0" cy="836"/>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101" name="Rectangle 1367"/>
                        <wps:cNvSpPr>
                          <a:spLocks noChangeArrowheads="1"/>
                        </wps:cNvSpPr>
                        <wps:spPr bwMode="auto">
                          <a:xfrm>
                            <a:off x="11377" y="484"/>
                            <a:ext cx="87" cy="29"/>
                          </a:xfrm>
                          <a:prstGeom prst="rect">
                            <a:avLst/>
                          </a:prstGeom>
                          <a:solidFill>
                            <a:srgbClr val="D2D2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 name="AutoShape 1368"/>
                        <wps:cNvSpPr>
                          <a:spLocks/>
                        </wps:cNvSpPr>
                        <wps:spPr bwMode="auto">
                          <a:xfrm>
                            <a:off x="796" y="498"/>
                            <a:ext cx="10582" cy="2"/>
                          </a:xfrm>
                          <a:custGeom>
                            <a:avLst/>
                            <a:gdLst>
                              <a:gd name="T0" fmla="+- 0 9546 796"/>
                              <a:gd name="T1" fmla="*/ T0 w 10582"/>
                              <a:gd name="T2" fmla="+- 0 11377 796"/>
                              <a:gd name="T3" fmla="*/ T2 w 10582"/>
                              <a:gd name="T4" fmla="+- 0 6966 796"/>
                              <a:gd name="T5" fmla="*/ T4 w 10582"/>
                              <a:gd name="T6" fmla="+- 0 9546 796"/>
                              <a:gd name="T7" fmla="*/ T6 w 10582"/>
                              <a:gd name="T8" fmla="+- 0 4833 796"/>
                              <a:gd name="T9" fmla="*/ T8 w 10582"/>
                              <a:gd name="T10" fmla="+- 0 6966 796"/>
                              <a:gd name="T11" fmla="*/ T10 w 10582"/>
                              <a:gd name="T12" fmla="+- 0 3117 796"/>
                              <a:gd name="T13" fmla="*/ T12 w 10582"/>
                              <a:gd name="T14" fmla="+- 0 4833 796"/>
                              <a:gd name="T15" fmla="*/ T14 w 10582"/>
                              <a:gd name="T16" fmla="+- 0 796 796"/>
                              <a:gd name="T17" fmla="*/ T16 w 10582"/>
                              <a:gd name="T18" fmla="+- 0 3088 796"/>
                              <a:gd name="T19" fmla="*/ T18 w 1058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10582">
                                <a:moveTo>
                                  <a:pt x="8750" y="0"/>
                                </a:moveTo>
                                <a:lnTo>
                                  <a:pt x="10581" y="0"/>
                                </a:lnTo>
                                <a:moveTo>
                                  <a:pt x="6170" y="0"/>
                                </a:moveTo>
                                <a:lnTo>
                                  <a:pt x="8750" y="0"/>
                                </a:lnTo>
                                <a:moveTo>
                                  <a:pt x="4037" y="0"/>
                                </a:moveTo>
                                <a:lnTo>
                                  <a:pt x="6170" y="0"/>
                                </a:lnTo>
                                <a:moveTo>
                                  <a:pt x="2321" y="0"/>
                                </a:moveTo>
                                <a:lnTo>
                                  <a:pt x="4037" y="0"/>
                                </a:lnTo>
                                <a:moveTo>
                                  <a:pt x="0" y="0"/>
                                </a:moveTo>
                                <a:lnTo>
                                  <a:pt x="2292" y="0"/>
                                </a:lnTo>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 name="Line 1369"/>
                        <wps:cNvCnPr>
                          <a:cxnSpLocks noChangeShapeType="1"/>
                        </wps:cNvCnPr>
                        <wps:spPr bwMode="auto">
                          <a:xfrm>
                            <a:off x="3103" y="-323"/>
                            <a:ext cx="0" cy="404"/>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04" name="Picture 137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3852" y="58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5" name="Picture 137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5769" y="585"/>
                            <a:ext cx="26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6" name="Picture 137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8133" y="58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7" name="Picture 137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10339" y="585"/>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B85102" id="Group 2099" o:spid="_x0000_s1026" style="position:absolute;margin-left:39.8pt;margin-top:-16.15pt;width:533.4pt;height:62pt;z-index:-251543552;mso-position-horizontal-relative:page" coordorigin="796,-323" coordsize="10668,1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">
                <v:line id="Line 1366" o:spid="_x0000_s1027" style="position:absolute;visibility:visible;mso-wrap-style:square" from="3103,81" to="310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" strokecolor="#d2d2d5" strokeweight=".50856mm"/>
                <v:rect id="Rectangle 1367" o:spid="_x0000_s1028" style="position:absolute;left:11377;top:484;width:8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" fillcolor="#d2d2d5" stroked="f"/>
                <v:shape id="AutoShape 1368" o:spid="_x0000_s1029" style="position:absolute;left:796;top:498;width:10582;height:2;visibility:visible;mso-wrap-style:square;v-text-anchor:top" coordsize="10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" path="m8750,r1831,m6170,l8750,m4037,l6170,m2321,l4037,m,l2292,e" filled="f" strokecolor="#d2d2d5" strokeweight=".50856mm">
                  <v:path arrowok="t" o:connecttype="custom" o:connectlocs="8750,0;10581,0;6170,0;8750,0;4037,0;6170,0;2321,0;4037,0;0,0;2292,0" o:connectangles="0,0,0,0,0,0,0,0,0,0"/>
                </v:shape>
                <v:line id="Line 1369" o:spid="_x0000_s1030" style="position:absolute;visibility:visible;mso-wrap-style:square" from="3103,-323" to="310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" strokecolor="#d2d2d5" strokeweight=".50856mm"/>
                <v:shape id="Picture 1370" o:spid="_x0000_s1031" type="#_x0000_t75" style="position:absolute;left:3852;top:58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">
                  <v:imagedata r:id="rId160" o:title=""/>
                </v:shape>
                <v:shape id="Picture 1371" o:spid="_x0000_s1032" type="#_x0000_t75" style="position:absolute;left:5769;top:585;width:26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">
                  <v:imagedata r:id="rId161" o:title=""/>
                </v:shape>
                <v:shape id="Picture 1372" o:spid="_x0000_s1033" type="#_x0000_t75" style="position:absolute;left:8133;top:58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">
                  <v:imagedata r:id="rId160" o:title=""/>
                </v:shape>
                <v:shape id="Picture 1373" o:spid="_x0000_s1034" type="#_x0000_t75" style="position:absolute;left:10339;top:585;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">
                  <v:imagedata r:id="rId160" o:title=""/>
                </v:shape>
                <w10:wrap anchorx="page"/>
              </v:group>
            </w:pict>
          </mc:Fallback>
        </mc:AlternateContent>
      </w:r>
      <w:r w:rsidRPr="00424B37">
        <w:t>Not</w:t>
      </w:r>
      <w:r w:rsidRPr="00424B37">
        <w:rPr>
          <w:spacing w:val="1"/>
        </w:rPr>
        <w:t xml:space="preserve"> </w:t>
      </w:r>
      <w:r w:rsidRPr="00424B37">
        <w:t>important</w:t>
      </w:r>
      <w:r w:rsidRPr="00424B37">
        <w:tab/>
        <w:t>Slightly</w:t>
      </w:r>
      <w:r w:rsidRPr="00424B37">
        <w:rPr>
          <w:spacing w:val="1"/>
        </w:rPr>
        <w:t xml:space="preserve"> </w:t>
      </w:r>
      <w:r w:rsidRPr="00424B37">
        <w:t>important</w:t>
      </w:r>
      <w:r w:rsidRPr="00424B37">
        <w:tab/>
        <w:t>Moderately</w:t>
      </w:r>
      <w:r w:rsidRPr="00424B37">
        <w:rPr>
          <w:spacing w:val="2"/>
        </w:rPr>
        <w:t xml:space="preserve"> </w:t>
      </w:r>
      <w:r w:rsidRPr="00424B37">
        <w:t>important</w:t>
      </w:r>
      <w:r w:rsidRPr="00424B37">
        <w:tab/>
      </w:r>
      <w:r w:rsidRPr="00424B37">
        <w:rPr>
          <w:spacing w:val="-4"/>
        </w:rPr>
        <w:t>Very</w:t>
      </w:r>
      <w:r w:rsidRPr="00424B37">
        <w:rPr>
          <w:spacing w:val="2"/>
        </w:rPr>
        <w:t xml:space="preserve"> </w:t>
      </w:r>
      <w:r w:rsidRPr="00424B37">
        <w:t>important</w:t>
      </w:r>
    </w:p>
    <w:p w14:paraId="2BA2BEF0" w14:textId="77777777" w:rsidR="000344CE" w:rsidRPr="00424B37" w:rsidRDefault="000344CE" w:rsidP="000344CE">
      <w:pPr>
        <w:jc w:val="center"/>
        <w:sectPr w:rsidR="000344CE" w:rsidRPr="00424B37" w:rsidSect="00A21BEF">
          <w:type w:val="continuous"/>
          <w:pgSz w:w="12240" w:h="15840"/>
          <w:pgMar w:top="518" w:right="677" w:bottom="475" w:left="677" w:header="720" w:footer="720" w:gutter="0"/>
          <w:cols w:num="2" w:space="720" w:equalWidth="0">
            <w:col w:w="2142" w:space="276"/>
            <w:col w:w="8468"/>
          </w:cols>
        </w:sectPr>
      </w:pPr>
    </w:p>
    <w:p w14:paraId="1D83C1F9" w14:textId="77777777" w:rsidR="000344CE" w:rsidRPr="00424B37" w:rsidRDefault="000344CE" w:rsidP="000344CE">
      <w:pPr>
        <w:pStyle w:val="BodyText"/>
        <w:rPr>
          <w:sz w:val="20"/>
        </w:rPr>
      </w:pPr>
    </w:p>
    <w:p w14:paraId="62B53D8E" w14:textId="77777777" w:rsidR="000344CE" w:rsidRPr="00424B37" w:rsidRDefault="000344CE" w:rsidP="000344CE">
      <w:pPr>
        <w:pStyle w:val="BodyText"/>
        <w:rPr>
          <w:sz w:val="20"/>
        </w:rPr>
      </w:pPr>
    </w:p>
    <w:p w14:paraId="5E075118" w14:textId="77777777" w:rsidR="000344CE" w:rsidRPr="00424B37" w:rsidRDefault="000344CE" w:rsidP="000344CE">
      <w:pPr>
        <w:pStyle w:val="BodyText"/>
        <w:spacing w:before="3"/>
        <w:rPr>
          <w:sz w:val="22"/>
        </w:rPr>
      </w:pPr>
    </w:p>
    <w:p w14:paraId="59BEDDC2" w14:textId="77777777" w:rsidR="000344CE" w:rsidRPr="00424B37" w:rsidRDefault="000344CE" w:rsidP="000344CE">
      <w:pPr>
        <w:rPr>
          <w:b/>
          <w:bCs/>
          <w:sz w:val="26"/>
          <w:szCs w:val="26"/>
        </w:rPr>
      </w:pPr>
      <w:r w:rsidRPr="00424B37">
        <w:rPr>
          <w:b/>
          <w:bCs/>
          <w:sz w:val="26"/>
          <w:szCs w:val="26"/>
        </w:rPr>
        <w:t>CURRENT MANAGEMENT &amp; TREATMENT FOR HORN FLY</w:t>
      </w:r>
    </w:p>
    <w:p w14:paraId="0A4E45BA" w14:textId="77777777" w:rsidR="000344CE" w:rsidRPr="00424B37" w:rsidRDefault="000344CE" w:rsidP="000344CE">
      <w:pPr>
        <w:sectPr w:rsidR="000344CE" w:rsidRPr="00424B37" w:rsidSect="00A21BEF">
          <w:type w:val="continuous"/>
          <w:pgSz w:w="12240" w:h="15840"/>
          <w:pgMar w:top="518" w:right="677" w:bottom="475" w:left="677" w:header="720" w:footer="720" w:gutter="0"/>
          <w:cols w:space="720"/>
        </w:sectPr>
      </w:pPr>
    </w:p>
    <w:p w14:paraId="77D5B9C6" w14:textId="77777777" w:rsidR="000344CE" w:rsidRPr="00424B37" w:rsidRDefault="000344CE" w:rsidP="000344CE">
      <w:pPr>
        <w:rPr>
          <w:sz w:val="26"/>
          <w:szCs w:val="26"/>
        </w:rPr>
      </w:pPr>
      <w:r w:rsidRPr="00424B37">
        <w:rPr>
          <w:sz w:val="26"/>
          <w:szCs w:val="26"/>
        </w:rPr>
        <w:lastRenderedPageBreak/>
        <w:t>What methods do you use to manage horn fly populations and predation on your cattle herds? Please indicate your usage of each method.</w:t>
      </w:r>
    </w:p>
    <w:p w14:paraId="5D44CC86" w14:textId="77777777" w:rsidR="000344CE" w:rsidRPr="00424B37" w:rsidRDefault="000344CE" w:rsidP="000344CE">
      <w:pPr>
        <w:pStyle w:val="BodyText"/>
        <w:spacing w:before="6"/>
        <w:rPr>
          <w:sz w:val="11"/>
        </w:rPr>
      </w:pPr>
      <w:r w:rsidRPr="00424B37">
        <w:rPr>
          <w:noProof/>
        </w:rPr>
        <mc:AlternateContent>
          <mc:Choice Requires="wpg">
            <w:drawing>
              <wp:anchor distT="0" distB="0" distL="0" distR="0" simplePos="0" relativeHeight="251795456" behindDoc="1" locked="0" layoutInCell="1" allowOverlap="1" wp14:anchorId="5C66171B" wp14:editId="539144B1">
                <wp:simplePos x="0" y="0"/>
                <wp:positionH relativeFrom="page">
                  <wp:posOffset>505460</wp:posOffset>
                </wp:positionH>
                <wp:positionV relativeFrom="paragraph">
                  <wp:posOffset>118745</wp:posOffset>
                </wp:positionV>
                <wp:extent cx="6774180" cy="4815205"/>
                <wp:effectExtent l="10160" t="9525" r="0" b="13970"/>
                <wp:wrapTopAndBottom/>
                <wp:docPr id="2021" name="Group 2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4815205"/>
                          <a:chOff x="796" y="187"/>
                          <a:chExt cx="10668" cy="7583"/>
                        </a:xfrm>
                      </wpg:grpSpPr>
                      <wps:wsp>
                        <wps:cNvPr id="2022" name="Line 1476"/>
                        <wps:cNvCnPr>
                          <a:cxnSpLocks noChangeShapeType="1"/>
                        </wps:cNvCnPr>
                        <wps:spPr bwMode="auto">
                          <a:xfrm>
                            <a:off x="5106" y="591"/>
                            <a:ext cx="0" cy="7179"/>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023" name="Rectangle 1477"/>
                        <wps:cNvSpPr>
                          <a:spLocks noChangeArrowheads="1"/>
                        </wps:cNvSpPr>
                        <wps:spPr bwMode="auto">
                          <a:xfrm>
                            <a:off x="11391" y="1513"/>
                            <a:ext cx="73" cy="29"/>
                          </a:xfrm>
                          <a:prstGeom prst="rect">
                            <a:avLst/>
                          </a:prstGeom>
                          <a:solidFill>
                            <a:srgbClr val="D2D2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 name="Line 1478"/>
                        <wps:cNvCnPr>
                          <a:cxnSpLocks noChangeShapeType="1"/>
                        </wps:cNvCnPr>
                        <wps:spPr bwMode="auto">
                          <a:xfrm>
                            <a:off x="9503" y="1528"/>
                            <a:ext cx="1889"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025" name="Line 1479"/>
                        <wps:cNvCnPr>
                          <a:cxnSpLocks noChangeShapeType="1"/>
                        </wps:cNvCnPr>
                        <wps:spPr bwMode="auto">
                          <a:xfrm>
                            <a:off x="8105" y="1528"/>
                            <a:ext cx="1398"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026" name="Line 1480"/>
                        <wps:cNvCnPr>
                          <a:cxnSpLocks noChangeShapeType="1"/>
                        </wps:cNvCnPr>
                        <wps:spPr bwMode="auto">
                          <a:xfrm>
                            <a:off x="6851" y="1528"/>
                            <a:ext cx="1254"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027" name="Line 1481"/>
                        <wps:cNvCnPr>
                          <a:cxnSpLocks noChangeShapeType="1"/>
                        </wps:cNvCnPr>
                        <wps:spPr bwMode="auto">
                          <a:xfrm>
                            <a:off x="5885" y="1528"/>
                            <a:ext cx="966"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028" name="Line 1482"/>
                        <wps:cNvCnPr>
                          <a:cxnSpLocks noChangeShapeType="1"/>
                        </wps:cNvCnPr>
                        <wps:spPr bwMode="auto">
                          <a:xfrm>
                            <a:off x="5121" y="1528"/>
                            <a:ext cx="764"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029" name="Line 1483"/>
                        <wps:cNvCnPr>
                          <a:cxnSpLocks noChangeShapeType="1"/>
                        </wps:cNvCnPr>
                        <wps:spPr bwMode="auto">
                          <a:xfrm>
                            <a:off x="796" y="1528"/>
                            <a:ext cx="4296" cy="0"/>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wps:wsp>
                        <wps:cNvPr id="2030" name="Line 1484"/>
                        <wps:cNvCnPr>
                          <a:cxnSpLocks noChangeShapeType="1"/>
                        </wps:cNvCnPr>
                        <wps:spPr bwMode="auto">
                          <a:xfrm>
                            <a:off x="5106" y="187"/>
                            <a:ext cx="0" cy="404"/>
                          </a:xfrm>
                          <a:prstGeom prst="line">
                            <a:avLst/>
                          </a:prstGeom>
                          <a:noFill/>
                          <a:ln w="18308">
                            <a:solidFill>
                              <a:srgbClr val="D2D2D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31" name="Picture 148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5380" y="17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2" name="Picture 148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6245" y="17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3" name="Picture 148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7355" y="17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4" name="Picture 148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8681" y="17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5" name="Picture 148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0324" y="17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6" name="Picture 149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5380" y="240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7" name="Picture 149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6245" y="240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8" name="Picture 149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7355" y="240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9" name="Picture 149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8681" y="240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0" name="Picture 149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10324" y="240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1" name="Picture 149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5380" y="294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2" name="Picture 149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6245" y="294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3" name="Picture 149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7355" y="294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4" name="Picture 149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8681" y="294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5" name="Picture 149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0324" y="294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6" name="Picture 150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5380" y="33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7" name="Picture 150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6245" y="33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8" name="Picture 150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7355" y="33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9" name="Picture 150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8681" y="33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0" name="Picture 150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0324" y="334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1" name="Picture 150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5380" y="387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2" name="Picture 150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6245" y="387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3" name="Picture 150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7355" y="387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4" name="Picture 150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8681" y="387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5" name="Picture 150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0324" y="3877"/>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6" name="Picture 151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5380" y="441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7" name="Picture 151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6245" y="441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8" name="Picture 151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7355" y="441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9" name="Picture 151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8681" y="441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0" name="Picture 151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0324" y="441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1" name="Picture 151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5380" y="481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2" name="Picture 151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6245" y="481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3" name="Picture 151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7355" y="481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4" name="Picture 151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8681" y="481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5" name="Picture 151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0324" y="4814"/>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6" name="Picture 152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5380" y="5218"/>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7" name="Picture 152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245" y="5218"/>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8" name="Picture 152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7355" y="5218"/>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9" name="Picture 152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8681" y="5218"/>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0" name="Picture 152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0324" y="5218"/>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1" name="Picture 152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5380" y="575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2" name="Picture 152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6245" y="575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3" name="Picture 152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7355" y="575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4" name="Picture 152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8681" y="575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5" name="Picture 152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0324" y="575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6" name="Freeform 1530"/>
                        <wps:cNvSpPr>
                          <a:spLocks/>
                        </wps:cNvSpPr>
                        <wps:spPr bwMode="auto">
                          <a:xfrm>
                            <a:off x="1517" y="6299"/>
                            <a:ext cx="2855" cy="346"/>
                          </a:xfrm>
                          <a:custGeom>
                            <a:avLst/>
                            <a:gdLst>
                              <a:gd name="T0" fmla="+- 0 1517 1517"/>
                              <a:gd name="T1" fmla="*/ T0 w 2855"/>
                              <a:gd name="T2" fmla="+- 0 6631 6300"/>
                              <a:gd name="T3" fmla="*/ 6631 h 346"/>
                              <a:gd name="T4" fmla="+- 0 1517 1517"/>
                              <a:gd name="T5" fmla="*/ T4 w 2855"/>
                              <a:gd name="T6" fmla="+- 0 6314 6300"/>
                              <a:gd name="T7" fmla="*/ 6314 h 346"/>
                              <a:gd name="T8" fmla="+- 0 1517 1517"/>
                              <a:gd name="T9" fmla="*/ T8 w 2855"/>
                              <a:gd name="T10" fmla="+- 0 6304 6300"/>
                              <a:gd name="T11" fmla="*/ 6304 h 346"/>
                              <a:gd name="T12" fmla="+- 0 1522 1517"/>
                              <a:gd name="T13" fmla="*/ T12 w 2855"/>
                              <a:gd name="T14" fmla="+- 0 6300 6300"/>
                              <a:gd name="T15" fmla="*/ 6300 h 346"/>
                              <a:gd name="T16" fmla="+- 0 1531 1517"/>
                              <a:gd name="T17" fmla="*/ T16 w 2855"/>
                              <a:gd name="T18" fmla="+- 0 6300 6300"/>
                              <a:gd name="T19" fmla="*/ 6300 h 346"/>
                              <a:gd name="T20" fmla="+- 0 4357 1517"/>
                              <a:gd name="T21" fmla="*/ T20 w 2855"/>
                              <a:gd name="T22" fmla="+- 0 6300 6300"/>
                              <a:gd name="T23" fmla="*/ 6300 h 346"/>
                              <a:gd name="T24" fmla="+- 0 4366 1517"/>
                              <a:gd name="T25" fmla="*/ T24 w 2855"/>
                              <a:gd name="T26" fmla="+- 0 6300 6300"/>
                              <a:gd name="T27" fmla="*/ 6300 h 346"/>
                              <a:gd name="T28" fmla="+- 0 4371 1517"/>
                              <a:gd name="T29" fmla="*/ T28 w 2855"/>
                              <a:gd name="T30" fmla="+- 0 6304 6300"/>
                              <a:gd name="T31" fmla="*/ 6304 h 346"/>
                              <a:gd name="T32" fmla="+- 0 4371 1517"/>
                              <a:gd name="T33" fmla="*/ T32 w 2855"/>
                              <a:gd name="T34" fmla="+- 0 6314 6300"/>
                              <a:gd name="T35" fmla="*/ 6314 h 346"/>
                              <a:gd name="T36" fmla="+- 0 4371 1517"/>
                              <a:gd name="T37" fmla="*/ T36 w 2855"/>
                              <a:gd name="T38" fmla="+- 0 6631 6300"/>
                              <a:gd name="T39" fmla="*/ 6631 h 346"/>
                              <a:gd name="T40" fmla="+- 0 4371 1517"/>
                              <a:gd name="T41" fmla="*/ T40 w 2855"/>
                              <a:gd name="T42" fmla="+- 0 6641 6300"/>
                              <a:gd name="T43" fmla="*/ 6641 h 346"/>
                              <a:gd name="T44" fmla="+- 0 4366 1517"/>
                              <a:gd name="T45" fmla="*/ T44 w 2855"/>
                              <a:gd name="T46" fmla="+- 0 6646 6300"/>
                              <a:gd name="T47" fmla="*/ 6646 h 346"/>
                              <a:gd name="T48" fmla="+- 0 4357 1517"/>
                              <a:gd name="T49" fmla="*/ T48 w 2855"/>
                              <a:gd name="T50" fmla="+- 0 6646 6300"/>
                              <a:gd name="T51" fmla="*/ 6646 h 346"/>
                              <a:gd name="T52" fmla="+- 0 1531 1517"/>
                              <a:gd name="T53" fmla="*/ T52 w 2855"/>
                              <a:gd name="T54" fmla="+- 0 6646 6300"/>
                              <a:gd name="T55" fmla="*/ 6646 h 346"/>
                              <a:gd name="T56" fmla="+- 0 1522 1517"/>
                              <a:gd name="T57" fmla="*/ T56 w 2855"/>
                              <a:gd name="T58" fmla="+- 0 6646 6300"/>
                              <a:gd name="T59" fmla="*/ 6646 h 346"/>
                              <a:gd name="T60" fmla="+- 0 1517 1517"/>
                              <a:gd name="T61" fmla="*/ T60 w 2855"/>
                              <a:gd name="T62" fmla="+- 0 6641 6300"/>
                              <a:gd name="T63" fmla="*/ 6641 h 346"/>
                              <a:gd name="T64" fmla="+- 0 1517 1517"/>
                              <a:gd name="T65" fmla="*/ T64 w 2855"/>
                              <a:gd name="T66" fmla="+- 0 6631 6300"/>
                              <a:gd name="T67" fmla="*/ 663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55" h="346">
                                <a:moveTo>
                                  <a:pt x="0" y="331"/>
                                </a:moveTo>
                                <a:lnTo>
                                  <a:pt x="0" y="14"/>
                                </a:lnTo>
                                <a:lnTo>
                                  <a:pt x="0" y="4"/>
                                </a:lnTo>
                                <a:lnTo>
                                  <a:pt x="5" y="0"/>
                                </a:lnTo>
                                <a:lnTo>
                                  <a:pt x="14" y="0"/>
                                </a:lnTo>
                                <a:lnTo>
                                  <a:pt x="2840" y="0"/>
                                </a:lnTo>
                                <a:lnTo>
                                  <a:pt x="2849" y="0"/>
                                </a:lnTo>
                                <a:lnTo>
                                  <a:pt x="2854" y="4"/>
                                </a:lnTo>
                                <a:lnTo>
                                  <a:pt x="2854" y="14"/>
                                </a:lnTo>
                                <a:lnTo>
                                  <a:pt x="2854" y="331"/>
                                </a:lnTo>
                                <a:lnTo>
                                  <a:pt x="2854" y="341"/>
                                </a:lnTo>
                                <a:lnTo>
                                  <a:pt x="2849" y="346"/>
                                </a:lnTo>
                                <a:lnTo>
                                  <a:pt x="2840" y="346"/>
                                </a:lnTo>
                                <a:lnTo>
                                  <a:pt x="14" y="346"/>
                                </a:lnTo>
                                <a:lnTo>
                                  <a:pt x="5"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7" name="Picture 153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5380" y="6342"/>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8" name="Picture 153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245" y="6342"/>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9" name="Picture 153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7355" y="6342"/>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0" name="Picture 153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8681" y="6342"/>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1" name="Picture 153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10324" y="6342"/>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2" name="Freeform 1536"/>
                        <wps:cNvSpPr>
                          <a:spLocks/>
                        </wps:cNvSpPr>
                        <wps:spPr bwMode="auto">
                          <a:xfrm>
                            <a:off x="1517" y="6818"/>
                            <a:ext cx="2855" cy="346"/>
                          </a:xfrm>
                          <a:custGeom>
                            <a:avLst/>
                            <a:gdLst>
                              <a:gd name="T0" fmla="+- 0 1517 1517"/>
                              <a:gd name="T1" fmla="*/ T0 w 2855"/>
                              <a:gd name="T2" fmla="+- 0 7150 6819"/>
                              <a:gd name="T3" fmla="*/ 7150 h 346"/>
                              <a:gd name="T4" fmla="+- 0 1517 1517"/>
                              <a:gd name="T5" fmla="*/ T4 w 2855"/>
                              <a:gd name="T6" fmla="+- 0 6833 6819"/>
                              <a:gd name="T7" fmla="*/ 6833 h 346"/>
                              <a:gd name="T8" fmla="+- 0 1517 1517"/>
                              <a:gd name="T9" fmla="*/ T8 w 2855"/>
                              <a:gd name="T10" fmla="+- 0 6823 6819"/>
                              <a:gd name="T11" fmla="*/ 6823 h 346"/>
                              <a:gd name="T12" fmla="+- 0 1522 1517"/>
                              <a:gd name="T13" fmla="*/ T12 w 2855"/>
                              <a:gd name="T14" fmla="+- 0 6819 6819"/>
                              <a:gd name="T15" fmla="*/ 6819 h 346"/>
                              <a:gd name="T16" fmla="+- 0 1531 1517"/>
                              <a:gd name="T17" fmla="*/ T16 w 2855"/>
                              <a:gd name="T18" fmla="+- 0 6819 6819"/>
                              <a:gd name="T19" fmla="*/ 6819 h 346"/>
                              <a:gd name="T20" fmla="+- 0 4357 1517"/>
                              <a:gd name="T21" fmla="*/ T20 w 2855"/>
                              <a:gd name="T22" fmla="+- 0 6819 6819"/>
                              <a:gd name="T23" fmla="*/ 6819 h 346"/>
                              <a:gd name="T24" fmla="+- 0 4366 1517"/>
                              <a:gd name="T25" fmla="*/ T24 w 2855"/>
                              <a:gd name="T26" fmla="+- 0 6819 6819"/>
                              <a:gd name="T27" fmla="*/ 6819 h 346"/>
                              <a:gd name="T28" fmla="+- 0 4371 1517"/>
                              <a:gd name="T29" fmla="*/ T28 w 2855"/>
                              <a:gd name="T30" fmla="+- 0 6823 6819"/>
                              <a:gd name="T31" fmla="*/ 6823 h 346"/>
                              <a:gd name="T32" fmla="+- 0 4371 1517"/>
                              <a:gd name="T33" fmla="*/ T32 w 2855"/>
                              <a:gd name="T34" fmla="+- 0 6833 6819"/>
                              <a:gd name="T35" fmla="*/ 6833 h 346"/>
                              <a:gd name="T36" fmla="+- 0 4371 1517"/>
                              <a:gd name="T37" fmla="*/ T36 w 2855"/>
                              <a:gd name="T38" fmla="+- 0 7150 6819"/>
                              <a:gd name="T39" fmla="*/ 7150 h 346"/>
                              <a:gd name="T40" fmla="+- 0 4371 1517"/>
                              <a:gd name="T41" fmla="*/ T40 w 2855"/>
                              <a:gd name="T42" fmla="+- 0 7160 6819"/>
                              <a:gd name="T43" fmla="*/ 7160 h 346"/>
                              <a:gd name="T44" fmla="+- 0 4366 1517"/>
                              <a:gd name="T45" fmla="*/ T44 w 2855"/>
                              <a:gd name="T46" fmla="+- 0 7164 6819"/>
                              <a:gd name="T47" fmla="*/ 7164 h 346"/>
                              <a:gd name="T48" fmla="+- 0 4357 1517"/>
                              <a:gd name="T49" fmla="*/ T48 w 2855"/>
                              <a:gd name="T50" fmla="+- 0 7164 6819"/>
                              <a:gd name="T51" fmla="*/ 7164 h 346"/>
                              <a:gd name="T52" fmla="+- 0 1531 1517"/>
                              <a:gd name="T53" fmla="*/ T52 w 2855"/>
                              <a:gd name="T54" fmla="+- 0 7164 6819"/>
                              <a:gd name="T55" fmla="*/ 7164 h 346"/>
                              <a:gd name="T56" fmla="+- 0 1522 1517"/>
                              <a:gd name="T57" fmla="*/ T56 w 2855"/>
                              <a:gd name="T58" fmla="+- 0 7164 6819"/>
                              <a:gd name="T59" fmla="*/ 7164 h 346"/>
                              <a:gd name="T60" fmla="+- 0 1517 1517"/>
                              <a:gd name="T61" fmla="*/ T60 w 2855"/>
                              <a:gd name="T62" fmla="+- 0 7160 6819"/>
                              <a:gd name="T63" fmla="*/ 7160 h 346"/>
                              <a:gd name="T64" fmla="+- 0 1517 1517"/>
                              <a:gd name="T65" fmla="*/ T64 w 2855"/>
                              <a:gd name="T66" fmla="+- 0 7150 6819"/>
                              <a:gd name="T67" fmla="*/ 715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55" h="346">
                                <a:moveTo>
                                  <a:pt x="0" y="331"/>
                                </a:moveTo>
                                <a:lnTo>
                                  <a:pt x="0" y="14"/>
                                </a:lnTo>
                                <a:lnTo>
                                  <a:pt x="0" y="4"/>
                                </a:lnTo>
                                <a:lnTo>
                                  <a:pt x="5" y="0"/>
                                </a:lnTo>
                                <a:lnTo>
                                  <a:pt x="14" y="0"/>
                                </a:lnTo>
                                <a:lnTo>
                                  <a:pt x="2840" y="0"/>
                                </a:lnTo>
                                <a:lnTo>
                                  <a:pt x="2849" y="0"/>
                                </a:lnTo>
                                <a:lnTo>
                                  <a:pt x="2854" y="4"/>
                                </a:lnTo>
                                <a:lnTo>
                                  <a:pt x="2854" y="14"/>
                                </a:lnTo>
                                <a:lnTo>
                                  <a:pt x="2854" y="331"/>
                                </a:lnTo>
                                <a:lnTo>
                                  <a:pt x="2854" y="341"/>
                                </a:lnTo>
                                <a:lnTo>
                                  <a:pt x="2849" y="345"/>
                                </a:lnTo>
                                <a:lnTo>
                                  <a:pt x="2840" y="345"/>
                                </a:lnTo>
                                <a:lnTo>
                                  <a:pt x="14" y="345"/>
                                </a:lnTo>
                                <a:lnTo>
                                  <a:pt x="5" y="345"/>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83" name="Picture 153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5380" y="686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4" name="Picture 153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6245" y="686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5" name="Picture 153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7355" y="686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6" name="Picture 154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8681" y="686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7" name="Picture 154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10324" y="6861"/>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8" name="Freeform 1542"/>
                        <wps:cNvSpPr>
                          <a:spLocks/>
                        </wps:cNvSpPr>
                        <wps:spPr bwMode="auto">
                          <a:xfrm>
                            <a:off x="1517" y="7337"/>
                            <a:ext cx="2855" cy="346"/>
                          </a:xfrm>
                          <a:custGeom>
                            <a:avLst/>
                            <a:gdLst>
                              <a:gd name="T0" fmla="+- 0 1517 1517"/>
                              <a:gd name="T1" fmla="*/ T0 w 2855"/>
                              <a:gd name="T2" fmla="+- 0 7669 7337"/>
                              <a:gd name="T3" fmla="*/ 7669 h 346"/>
                              <a:gd name="T4" fmla="+- 0 1517 1517"/>
                              <a:gd name="T5" fmla="*/ T4 w 2855"/>
                              <a:gd name="T6" fmla="+- 0 7352 7337"/>
                              <a:gd name="T7" fmla="*/ 7352 h 346"/>
                              <a:gd name="T8" fmla="+- 0 1517 1517"/>
                              <a:gd name="T9" fmla="*/ T8 w 2855"/>
                              <a:gd name="T10" fmla="+- 0 7342 7337"/>
                              <a:gd name="T11" fmla="*/ 7342 h 346"/>
                              <a:gd name="T12" fmla="+- 0 1522 1517"/>
                              <a:gd name="T13" fmla="*/ T12 w 2855"/>
                              <a:gd name="T14" fmla="+- 0 7337 7337"/>
                              <a:gd name="T15" fmla="*/ 7337 h 346"/>
                              <a:gd name="T16" fmla="+- 0 1531 1517"/>
                              <a:gd name="T17" fmla="*/ T16 w 2855"/>
                              <a:gd name="T18" fmla="+- 0 7337 7337"/>
                              <a:gd name="T19" fmla="*/ 7337 h 346"/>
                              <a:gd name="T20" fmla="+- 0 4357 1517"/>
                              <a:gd name="T21" fmla="*/ T20 w 2855"/>
                              <a:gd name="T22" fmla="+- 0 7337 7337"/>
                              <a:gd name="T23" fmla="*/ 7337 h 346"/>
                              <a:gd name="T24" fmla="+- 0 4366 1517"/>
                              <a:gd name="T25" fmla="*/ T24 w 2855"/>
                              <a:gd name="T26" fmla="+- 0 7337 7337"/>
                              <a:gd name="T27" fmla="*/ 7337 h 346"/>
                              <a:gd name="T28" fmla="+- 0 4371 1517"/>
                              <a:gd name="T29" fmla="*/ T28 w 2855"/>
                              <a:gd name="T30" fmla="+- 0 7342 7337"/>
                              <a:gd name="T31" fmla="*/ 7342 h 346"/>
                              <a:gd name="T32" fmla="+- 0 4371 1517"/>
                              <a:gd name="T33" fmla="*/ T32 w 2855"/>
                              <a:gd name="T34" fmla="+- 0 7352 7337"/>
                              <a:gd name="T35" fmla="*/ 7352 h 346"/>
                              <a:gd name="T36" fmla="+- 0 4371 1517"/>
                              <a:gd name="T37" fmla="*/ T36 w 2855"/>
                              <a:gd name="T38" fmla="+- 0 7669 7337"/>
                              <a:gd name="T39" fmla="*/ 7669 h 346"/>
                              <a:gd name="T40" fmla="+- 0 4371 1517"/>
                              <a:gd name="T41" fmla="*/ T40 w 2855"/>
                              <a:gd name="T42" fmla="+- 0 7679 7337"/>
                              <a:gd name="T43" fmla="*/ 7679 h 346"/>
                              <a:gd name="T44" fmla="+- 0 4366 1517"/>
                              <a:gd name="T45" fmla="*/ T44 w 2855"/>
                              <a:gd name="T46" fmla="+- 0 7683 7337"/>
                              <a:gd name="T47" fmla="*/ 7683 h 346"/>
                              <a:gd name="T48" fmla="+- 0 4357 1517"/>
                              <a:gd name="T49" fmla="*/ T48 w 2855"/>
                              <a:gd name="T50" fmla="+- 0 7683 7337"/>
                              <a:gd name="T51" fmla="*/ 7683 h 346"/>
                              <a:gd name="T52" fmla="+- 0 1531 1517"/>
                              <a:gd name="T53" fmla="*/ T52 w 2855"/>
                              <a:gd name="T54" fmla="+- 0 7683 7337"/>
                              <a:gd name="T55" fmla="*/ 7683 h 346"/>
                              <a:gd name="T56" fmla="+- 0 1522 1517"/>
                              <a:gd name="T57" fmla="*/ T56 w 2855"/>
                              <a:gd name="T58" fmla="+- 0 7683 7337"/>
                              <a:gd name="T59" fmla="*/ 7683 h 346"/>
                              <a:gd name="T60" fmla="+- 0 1517 1517"/>
                              <a:gd name="T61" fmla="*/ T60 w 2855"/>
                              <a:gd name="T62" fmla="+- 0 7679 7337"/>
                              <a:gd name="T63" fmla="*/ 7679 h 346"/>
                              <a:gd name="T64" fmla="+- 0 1517 1517"/>
                              <a:gd name="T65" fmla="*/ T64 w 2855"/>
                              <a:gd name="T66" fmla="+- 0 7669 7337"/>
                              <a:gd name="T67" fmla="*/ 7669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55" h="346">
                                <a:moveTo>
                                  <a:pt x="0" y="332"/>
                                </a:moveTo>
                                <a:lnTo>
                                  <a:pt x="0" y="15"/>
                                </a:lnTo>
                                <a:lnTo>
                                  <a:pt x="0" y="5"/>
                                </a:lnTo>
                                <a:lnTo>
                                  <a:pt x="5" y="0"/>
                                </a:lnTo>
                                <a:lnTo>
                                  <a:pt x="14" y="0"/>
                                </a:lnTo>
                                <a:lnTo>
                                  <a:pt x="2840" y="0"/>
                                </a:lnTo>
                                <a:lnTo>
                                  <a:pt x="2849" y="0"/>
                                </a:lnTo>
                                <a:lnTo>
                                  <a:pt x="2854" y="5"/>
                                </a:lnTo>
                                <a:lnTo>
                                  <a:pt x="2854" y="15"/>
                                </a:lnTo>
                                <a:lnTo>
                                  <a:pt x="2854" y="332"/>
                                </a:lnTo>
                                <a:lnTo>
                                  <a:pt x="2854" y="342"/>
                                </a:lnTo>
                                <a:lnTo>
                                  <a:pt x="2849" y="346"/>
                                </a:lnTo>
                                <a:lnTo>
                                  <a:pt x="2840" y="346"/>
                                </a:lnTo>
                                <a:lnTo>
                                  <a:pt x="14" y="346"/>
                                </a:lnTo>
                                <a:lnTo>
                                  <a:pt x="5" y="346"/>
                                </a:lnTo>
                                <a:lnTo>
                                  <a:pt x="0" y="342"/>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89" name="Picture 154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5380" y="738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0" name="Picture 154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6245" y="738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1" name="Picture 154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7355" y="738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2" name="Picture 154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8681" y="738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3" name="Picture 154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10324" y="7380"/>
                            <a:ext cx="24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94" name="Text Box 1548"/>
                        <wps:cNvSpPr txBox="1">
                          <a:spLocks noChangeArrowheads="1"/>
                        </wps:cNvSpPr>
                        <wps:spPr bwMode="auto">
                          <a:xfrm>
                            <a:off x="6846" y="252"/>
                            <a:ext cx="284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31753" w14:textId="77777777" w:rsidR="00C8222F" w:rsidRDefault="00C8222F" w:rsidP="000344CE">
                              <w:pPr>
                                <w:spacing w:line="258" w:lineRule="exact"/>
                                <w:rPr>
                                  <w:sz w:val="23"/>
                                </w:rPr>
                              </w:pPr>
                              <w:r>
                                <w:rPr>
                                  <w:color w:val="43464D"/>
                                  <w:sz w:val="23"/>
                                </w:rPr>
                                <w:t>Use of each control method</w:t>
                              </w:r>
                            </w:p>
                          </w:txbxContent>
                        </wps:txbx>
                        <wps:bodyPr rot="0" vert="horz" wrap="square" lIns="0" tIns="0" rIns="0" bIns="0" anchor="t" anchorCtr="0" upright="1">
                          <a:noAutofit/>
                        </wps:bodyPr>
                      </wps:wsp>
                      <wps:wsp>
                        <wps:cNvPr id="2095" name="Text Box 1549"/>
                        <wps:cNvSpPr txBox="1">
                          <a:spLocks noChangeArrowheads="1"/>
                        </wps:cNvSpPr>
                        <wps:spPr bwMode="auto">
                          <a:xfrm>
                            <a:off x="5195" y="656"/>
                            <a:ext cx="1604"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29A47" w14:textId="77777777" w:rsidR="00C8222F" w:rsidRDefault="00C8222F" w:rsidP="000344CE">
                              <w:pPr>
                                <w:tabs>
                                  <w:tab w:val="left" w:pos="913"/>
                                </w:tabs>
                                <w:spacing w:before="25" w:line="148" w:lineRule="auto"/>
                                <w:rPr>
                                  <w:sz w:val="23"/>
                                </w:rPr>
                              </w:pPr>
                              <w:r>
                                <w:rPr>
                                  <w:color w:val="43464D"/>
                                  <w:position w:val="-12"/>
                                  <w:sz w:val="23"/>
                                </w:rPr>
                                <w:t>Never</w:t>
                              </w:r>
                              <w:r>
                                <w:rPr>
                                  <w:color w:val="43464D"/>
                                  <w:position w:val="-12"/>
                                  <w:sz w:val="23"/>
                                </w:rPr>
                                <w:tab/>
                              </w:r>
                              <w:r>
                                <w:rPr>
                                  <w:color w:val="43464D"/>
                                  <w:sz w:val="23"/>
                                </w:rPr>
                                <w:t>Tried</w:t>
                              </w:r>
                            </w:p>
                            <w:p w14:paraId="6E656870" w14:textId="77777777" w:rsidR="00C8222F" w:rsidRDefault="00C8222F" w:rsidP="000344CE">
                              <w:pPr>
                                <w:tabs>
                                  <w:tab w:val="left" w:pos="1012"/>
                                </w:tabs>
                                <w:spacing w:before="43" w:line="117" w:lineRule="auto"/>
                                <w:ind w:left="762" w:right="18" w:hanging="705"/>
                                <w:rPr>
                                  <w:sz w:val="23"/>
                                </w:rPr>
                              </w:pPr>
                              <w:r>
                                <w:rPr>
                                  <w:color w:val="43464D"/>
                                  <w:sz w:val="23"/>
                                </w:rPr>
                                <w:t>used</w:t>
                              </w:r>
                              <w:r>
                                <w:rPr>
                                  <w:color w:val="43464D"/>
                                  <w:sz w:val="23"/>
                                </w:rPr>
                                <w:tab/>
                              </w:r>
                              <w:r>
                                <w:rPr>
                                  <w:color w:val="43464D"/>
                                  <w:sz w:val="23"/>
                                </w:rPr>
                                <w:tab/>
                              </w:r>
                              <w:r>
                                <w:rPr>
                                  <w:color w:val="43464D"/>
                                  <w:position w:val="13"/>
                                  <w:sz w:val="23"/>
                                </w:rPr>
                                <w:t xml:space="preserve">but </w:t>
                              </w:r>
                              <w:r>
                                <w:rPr>
                                  <w:color w:val="43464D"/>
                                  <w:sz w:val="23"/>
                                </w:rPr>
                                <w:t>stopped</w:t>
                              </w:r>
                            </w:p>
                          </w:txbxContent>
                        </wps:txbx>
                        <wps:bodyPr rot="0" vert="horz" wrap="square" lIns="0" tIns="0" rIns="0" bIns="0" anchor="t" anchorCtr="0" upright="1">
                          <a:noAutofit/>
                        </wps:bodyPr>
                      </wps:wsp>
                      <wps:wsp>
                        <wps:cNvPr id="2096" name="Text Box 1550"/>
                        <wps:cNvSpPr txBox="1">
                          <a:spLocks noChangeArrowheads="1"/>
                        </wps:cNvSpPr>
                        <wps:spPr bwMode="auto">
                          <a:xfrm>
                            <a:off x="7028" y="656"/>
                            <a:ext cx="918"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477F0" w14:textId="77777777" w:rsidR="00C8222F" w:rsidRDefault="00C8222F" w:rsidP="000344CE">
                              <w:pPr>
                                <w:spacing w:line="235" w:lineRule="auto"/>
                                <w:ind w:right="18" w:firstLine="25"/>
                                <w:jc w:val="both"/>
                                <w:rPr>
                                  <w:sz w:val="23"/>
                                </w:rPr>
                              </w:pPr>
                              <w:r>
                                <w:rPr>
                                  <w:color w:val="43464D"/>
                                  <w:sz w:val="23"/>
                                </w:rPr>
                                <w:t>Use it to prevent outbreak</w:t>
                              </w:r>
                            </w:p>
                          </w:txbxContent>
                        </wps:txbx>
                        <wps:bodyPr rot="0" vert="horz" wrap="square" lIns="0" tIns="0" rIns="0" bIns="0" anchor="t" anchorCtr="0" upright="1">
                          <a:noAutofit/>
                        </wps:bodyPr>
                      </wps:wsp>
                      <wps:wsp>
                        <wps:cNvPr id="2097" name="Text Box 1551"/>
                        <wps:cNvSpPr txBox="1">
                          <a:spLocks noChangeArrowheads="1"/>
                        </wps:cNvSpPr>
                        <wps:spPr bwMode="auto">
                          <a:xfrm>
                            <a:off x="8259" y="656"/>
                            <a:ext cx="3049"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17B8" w14:textId="77777777" w:rsidR="00C8222F" w:rsidRDefault="00C8222F" w:rsidP="000344CE">
                              <w:pPr>
                                <w:tabs>
                                  <w:tab w:val="left" w:pos="1348"/>
                                  <w:tab w:val="left" w:pos="1534"/>
                                  <w:tab w:val="left" w:pos="1643"/>
                                </w:tabs>
                                <w:spacing w:line="235" w:lineRule="auto"/>
                                <w:ind w:right="18" w:firstLine="122"/>
                                <w:rPr>
                                  <w:sz w:val="23"/>
                                </w:rPr>
                              </w:pPr>
                              <w:r>
                                <w:rPr>
                                  <w:color w:val="43464D"/>
                                  <w:sz w:val="23"/>
                                </w:rPr>
                                <w:t>Use it</w:t>
                              </w:r>
                              <w:r>
                                <w:rPr>
                                  <w:color w:val="43464D"/>
                                  <w:spacing w:val="1"/>
                                  <w:sz w:val="23"/>
                                </w:rPr>
                                <w:t xml:space="preserve"> </w:t>
                              </w:r>
                              <w:r>
                                <w:rPr>
                                  <w:color w:val="43464D"/>
                                  <w:sz w:val="23"/>
                                </w:rPr>
                                <w:t>to</w:t>
                              </w:r>
                              <w:r>
                                <w:rPr>
                                  <w:color w:val="43464D"/>
                                  <w:sz w:val="23"/>
                                </w:rPr>
                                <w:tab/>
                                <w:t xml:space="preserve">Use it to </w:t>
                              </w:r>
                              <w:r>
                                <w:rPr>
                                  <w:color w:val="43464D"/>
                                  <w:spacing w:val="-3"/>
                                  <w:sz w:val="23"/>
                                </w:rPr>
                                <w:t xml:space="preserve">prevent </w:t>
                              </w:r>
                              <w:r>
                                <w:rPr>
                                  <w:color w:val="43464D"/>
                                  <w:sz w:val="23"/>
                                </w:rPr>
                                <w:t>respond to</w:t>
                              </w:r>
                              <w:r>
                                <w:rPr>
                                  <w:color w:val="43464D"/>
                                  <w:sz w:val="23"/>
                                </w:rPr>
                                <w:tab/>
                              </w:r>
                              <w:r>
                                <w:rPr>
                                  <w:color w:val="43464D"/>
                                  <w:sz w:val="23"/>
                                </w:rPr>
                                <w:tab/>
                                <w:t>&amp; respond to outbreak</w:t>
                              </w:r>
                              <w:r>
                                <w:rPr>
                                  <w:color w:val="43464D"/>
                                  <w:sz w:val="23"/>
                                </w:rPr>
                                <w:tab/>
                              </w:r>
                              <w:r>
                                <w:rPr>
                                  <w:color w:val="43464D"/>
                                  <w:sz w:val="23"/>
                                </w:rPr>
                                <w:tab/>
                              </w:r>
                              <w:r>
                                <w:rPr>
                                  <w:color w:val="43464D"/>
                                  <w:sz w:val="23"/>
                                </w:rPr>
                                <w:tab/>
                                <w:t>outbreak</w:t>
                              </w:r>
                            </w:p>
                          </w:txbxContent>
                        </wps:txbx>
                        <wps:bodyPr rot="0" vert="horz" wrap="square" lIns="0" tIns="0" rIns="0" bIns="0" anchor="t" anchorCtr="0" upright="1">
                          <a:noAutofit/>
                        </wps:bodyPr>
                      </wps:wsp>
                      <wps:wsp>
                        <wps:cNvPr id="2098" name="Text Box 1552"/>
                        <wps:cNvSpPr txBox="1">
                          <a:spLocks noChangeArrowheads="1"/>
                        </wps:cNvSpPr>
                        <wps:spPr bwMode="auto">
                          <a:xfrm>
                            <a:off x="868" y="1607"/>
                            <a:ext cx="4033" cy="6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CA60B" w14:textId="77777777" w:rsidR="00C8222F" w:rsidRDefault="00C8222F" w:rsidP="000344CE">
                              <w:pPr>
                                <w:spacing w:line="235" w:lineRule="auto"/>
                                <w:ind w:right="241"/>
                                <w:rPr>
                                  <w:sz w:val="23"/>
                                </w:rPr>
                              </w:pPr>
                              <w:r>
                                <w:rPr>
                                  <w:color w:val="43464D"/>
                                  <w:sz w:val="23"/>
                                </w:rPr>
                                <w:t>Applying insecticides (ex. pour-on) to animal</w:t>
                              </w:r>
                            </w:p>
                            <w:p w14:paraId="668AB050" w14:textId="77777777" w:rsidR="00C8222F" w:rsidRDefault="00C8222F" w:rsidP="000344CE">
                              <w:pPr>
                                <w:spacing w:before="142" w:line="235" w:lineRule="auto"/>
                                <w:ind w:right="11"/>
                                <w:rPr>
                                  <w:sz w:val="23"/>
                                </w:rPr>
                              </w:pPr>
                              <w:r>
                                <w:rPr>
                                  <w:color w:val="43464D"/>
                                  <w:sz w:val="23"/>
                                </w:rPr>
                                <w:t>Applying organic insecticides (ex. pour- on) to animal</w:t>
                              </w:r>
                            </w:p>
                            <w:p w14:paraId="719ADDC0" w14:textId="77777777" w:rsidR="00C8222F" w:rsidRDefault="00C8222F" w:rsidP="000344CE">
                              <w:pPr>
                                <w:spacing w:before="140"/>
                                <w:rPr>
                                  <w:sz w:val="23"/>
                                </w:rPr>
                              </w:pPr>
                              <w:r>
                                <w:rPr>
                                  <w:color w:val="43464D"/>
                                  <w:sz w:val="23"/>
                                </w:rPr>
                                <w:t>Applying ear tags to animals</w:t>
                              </w:r>
                            </w:p>
                            <w:p w14:paraId="5D3A1625" w14:textId="77777777" w:rsidR="00C8222F" w:rsidRDefault="00C8222F" w:rsidP="000344CE">
                              <w:pPr>
                                <w:spacing w:before="139"/>
                                <w:rPr>
                                  <w:sz w:val="23"/>
                                </w:rPr>
                              </w:pPr>
                              <w:r>
                                <w:rPr>
                                  <w:color w:val="43464D"/>
                                  <w:sz w:val="23"/>
                                </w:rPr>
                                <w:t>Feeding an insecticide bolus to animal</w:t>
                              </w:r>
                            </w:p>
                            <w:p w14:paraId="18706BFA" w14:textId="77777777" w:rsidR="00C8222F" w:rsidRDefault="00C8222F" w:rsidP="000344CE">
                              <w:pPr>
                                <w:spacing w:before="144" w:line="235" w:lineRule="auto"/>
                                <w:ind w:right="458"/>
                                <w:rPr>
                                  <w:sz w:val="23"/>
                                </w:rPr>
                              </w:pPr>
                              <w:r>
                                <w:rPr>
                                  <w:color w:val="43464D"/>
                                  <w:sz w:val="23"/>
                                </w:rPr>
                                <w:t>Feeding insecticide to animal (feed through)</w:t>
                              </w:r>
                            </w:p>
                            <w:p w14:paraId="2BEB03D4" w14:textId="77777777" w:rsidR="00C8222F" w:rsidRDefault="00C8222F" w:rsidP="000344CE">
                              <w:pPr>
                                <w:spacing w:before="140" w:line="367" w:lineRule="auto"/>
                                <w:ind w:right="778"/>
                                <w:rPr>
                                  <w:sz w:val="23"/>
                                </w:rPr>
                              </w:pPr>
                              <w:r>
                                <w:rPr>
                                  <w:color w:val="43464D"/>
                                  <w:sz w:val="23"/>
                                </w:rPr>
                                <w:t>Manipulating manure Composting manure aerobically</w:t>
                              </w:r>
                            </w:p>
                            <w:p w14:paraId="71FEA3B8" w14:textId="77777777" w:rsidR="00C8222F" w:rsidRDefault="00C8222F" w:rsidP="000344CE">
                              <w:pPr>
                                <w:spacing w:line="262" w:lineRule="exact"/>
                                <w:rPr>
                                  <w:sz w:val="23"/>
                                </w:rPr>
                              </w:pPr>
                              <w:r>
                                <w:rPr>
                                  <w:color w:val="43464D"/>
                                  <w:sz w:val="23"/>
                                </w:rPr>
                                <w:t>Use of beneficial insects or parasites</w:t>
                              </w:r>
                            </w:p>
                            <w:p w14:paraId="50DBC387" w14:textId="77777777" w:rsidR="00C8222F" w:rsidRDefault="00C8222F" w:rsidP="000344CE">
                              <w:pPr>
                                <w:spacing w:before="144" w:line="235" w:lineRule="auto"/>
                                <w:ind w:right="11"/>
                                <w:rPr>
                                  <w:sz w:val="23"/>
                                </w:rPr>
                              </w:pPr>
                              <w:r>
                                <w:rPr>
                                  <w:color w:val="43464D"/>
                                  <w:sz w:val="23"/>
                                </w:rPr>
                                <w:t xml:space="preserve">Mechanical control (ex. walkthrough </w:t>
                              </w:r>
                              <w:r>
                                <w:rPr>
                                  <w:color w:val="43464D"/>
                                  <w:spacing w:val="-6"/>
                                  <w:sz w:val="23"/>
                                </w:rPr>
                                <w:t xml:space="preserve">fly </w:t>
                              </w:r>
                              <w:r>
                                <w:rPr>
                                  <w:color w:val="43464D"/>
                                  <w:sz w:val="23"/>
                                </w:rPr>
                                <w:t>trap)</w:t>
                              </w:r>
                            </w:p>
                            <w:p w14:paraId="19E8EB49" w14:textId="77777777" w:rsidR="00C8222F" w:rsidRDefault="00C8222F" w:rsidP="000344CE">
                              <w:pPr>
                                <w:spacing w:before="198" w:line="470" w:lineRule="auto"/>
                                <w:ind w:right="3437"/>
                                <w:rPr>
                                  <w:sz w:val="23"/>
                                </w:rPr>
                              </w:pPr>
                              <w:r>
                                <w:rPr>
                                  <w:color w:val="43464D"/>
                                  <w:sz w:val="23"/>
                                </w:rPr>
                                <w:t>Other Other</w:t>
                              </w:r>
                            </w:p>
                            <w:p w14:paraId="17970FD0" w14:textId="77777777" w:rsidR="00C8222F" w:rsidRDefault="00C8222F" w:rsidP="000344CE">
                              <w:pPr>
                                <w:spacing w:before="1"/>
                                <w:rPr>
                                  <w:sz w:val="23"/>
                                </w:rPr>
                              </w:pPr>
                              <w:r>
                                <w:rPr>
                                  <w:color w:val="43464D"/>
                                  <w:sz w:val="23"/>
                                </w:rPr>
                                <w:t>Other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6171B" id="Group 2021" o:spid="_x0000_s1136" style="position:absolute;margin-left:39.8pt;margin-top:9.35pt;width:533.4pt;height:379.15pt;z-index:-251521024;mso-wrap-distance-left:0;mso-wrap-distance-right:0;mso-position-horizontal-relative:page;mso-position-vertical-relative:text" coordorigin="796,187" coordsize="10668,7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">
                <v:line id="Line 1476" o:spid="_x0000_s1137" style="position:absolute;visibility:visible;mso-wrap-style:square" from="5106,591" to="5106,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" strokecolor="#d2d2d5" strokeweight=".50856mm"/>
                <v:rect id="Rectangle 1477" o:spid="_x0000_s1138" style="position:absolute;left:11391;top:1513;width:7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" fillcolor="#d2d2d5" stroked="f"/>
                <v:line id="Line 1478" o:spid="_x0000_s1139" style="position:absolute;visibility:visible;mso-wrap-style:square" from="9503,1528" to="11392,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" strokecolor="#d2d2d5" strokeweight=".50856mm"/>
                <v:line id="Line 1479" o:spid="_x0000_s1140" style="position:absolute;visibility:visible;mso-wrap-style:square" from="8105,1528" to="9503,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" strokecolor="#d2d2d5" strokeweight=".50856mm"/>
                <v:line id="Line 1480" o:spid="_x0000_s1141" style="position:absolute;visibility:visible;mso-wrap-style:square" from="6851,1528" to="8105,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" strokecolor="#d2d2d5" strokeweight=".50856mm"/>
                <v:line id="Line 1481" o:spid="_x0000_s1142" style="position:absolute;visibility:visible;mso-wrap-style:square" from="5885,1528" to="6851,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" strokecolor="#d2d2d5" strokeweight=".50856mm"/>
                <v:line id="Line 1482" o:spid="_x0000_s1143" style="position:absolute;visibility:visible;mso-wrap-style:square" from="5121,1528" to="5885,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" strokecolor="#d2d2d5" strokeweight=".50856mm"/>
                <v:line id="Line 1483" o:spid="_x0000_s1144" style="position:absolute;visibility:visible;mso-wrap-style:square" from="796,1528" to="5092,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" strokecolor="#d2d2d5" strokeweight=".50856mm"/>
                <v:line id="Line 1484" o:spid="_x0000_s1145" style="position:absolute;visibility:visible;mso-wrap-style:square" from="5106,187" to="510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" strokecolor="#d2d2d5" strokeweight=".50856mm"/>
                <v:shape id="Picture 1485" o:spid="_x0000_s1146" type="#_x0000_t75" style="position:absolute;left:5380;top:17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">
                  <v:imagedata r:id="rId186" o:title=""/>
                </v:shape>
                <v:shape id="Picture 1486" o:spid="_x0000_s1147" type="#_x0000_t75" style="position:absolute;left:6245;top:17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">
                  <v:imagedata r:id="rId187" o:title=""/>
                </v:shape>
                <v:shape id="Picture 1487" o:spid="_x0000_s1148" type="#_x0000_t75" style="position:absolute;left:7355;top:17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">
                  <v:imagedata r:id="rId187" o:title=""/>
                </v:shape>
                <v:shape id="Picture 1488" o:spid="_x0000_s1149" type="#_x0000_t75" style="position:absolute;left:8681;top:17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">
                  <v:imagedata r:id="rId188" o:title=""/>
                </v:shape>
                <v:shape id="Picture 1489" o:spid="_x0000_s1150" type="#_x0000_t75" style="position:absolute;left:10324;top:17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">
                  <v:imagedata r:id="rId187" o:title=""/>
                </v:shape>
                <v:shape id="Picture 1490" o:spid="_x0000_s1151" type="#_x0000_t75" style="position:absolute;left:5380;top:240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">
                  <v:imagedata r:id="rId189" o:title=""/>
                </v:shape>
                <v:shape id="Picture 1491" o:spid="_x0000_s1152" type="#_x0000_t75" style="position:absolute;left:6245;top:240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">
                  <v:imagedata r:id="rId190" o:title=""/>
                </v:shape>
                <v:shape id="Picture 1492" o:spid="_x0000_s1153" type="#_x0000_t75" style="position:absolute;left:7355;top:240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">
                  <v:imagedata r:id="rId190" o:title=""/>
                </v:shape>
                <v:shape id="Picture 1493" o:spid="_x0000_s1154" type="#_x0000_t75" style="position:absolute;left:8681;top:240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">
                  <v:imagedata r:id="rId191" o:title=""/>
                </v:shape>
                <v:shape id="Picture 1494" o:spid="_x0000_s1155" type="#_x0000_t75" style="position:absolute;left:10324;top:240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">
                  <v:imagedata r:id="rId190" o:title=""/>
                </v:shape>
                <v:shape id="Picture 1495" o:spid="_x0000_s1156" type="#_x0000_t75" style="position:absolute;left:5380;top:294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">
                  <v:imagedata r:id="rId192" o:title=""/>
                </v:shape>
                <v:shape id="Picture 1496" o:spid="_x0000_s1157" type="#_x0000_t75" style="position:absolute;left:6245;top:294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">
                  <v:imagedata r:id="rId193" o:title=""/>
                </v:shape>
                <v:shape id="Picture 1497" o:spid="_x0000_s1158" type="#_x0000_t75" style="position:absolute;left:7355;top:294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">
                  <v:imagedata r:id="rId193" o:title=""/>
                </v:shape>
                <v:shape id="Picture 1498" o:spid="_x0000_s1159" type="#_x0000_t75" style="position:absolute;left:8681;top:294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">
                  <v:imagedata r:id="rId193" o:title=""/>
                </v:shape>
                <v:shape id="Picture 1499" o:spid="_x0000_s1160" type="#_x0000_t75" style="position:absolute;left:10324;top:294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">
                  <v:imagedata r:id="rId193" o:title=""/>
                </v:shape>
                <v:shape id="Picture 1500" o:spid="_x0000_s1161" type="#_x0000_t75" style="position:absolute;left:5380;top:33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">
                  <v:imagedata r:id="rId186" o:title=""/>
                </v:shape>
                <v:shape id="Picture 1501" o:spid="_x0000_s1162" type="#_x0000_t75" style="position:absolute;left:6245;top:33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">
                  <v:imagedata r:id="rId187" o:title=""/>
                </v:shape>
                <v:shape id="Picture 1502" o:spid="_x0000_s1163" type="#_x0000_t75" style="position:absolute;left:7355;top:33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">
                  <v:imagedata r:id="rId187" o:title=""/>
                </v:shape>
                <v:shape id="Picture 1503" o:spid="_x0000_s1164" type="#_x0000_t75" style="position:absolute;left:8681;top:33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">
                  <v:imagedata r:id="rId188" o:title=""/>
                </v:shape>
                <v:shape id="Picture 1504" o:spid="_x0000_s1165" type="#_x0000_t75" style="position:absolute;left:10324;top:334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">
                  <v:imagedata r:id="rId187" o:title=""/>
                </v:shape>
                <v:shape id="Picture 1505" o:spid="_x0000_s1166" type="#_x0000_t75" style="position:absolute;left:5380;top:387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">
                  <v:imagedata r:id="rId194" o:title=""/>
                </v:shape>
                <v:shape id="Picture 1506" o:spid="_x0000_s1167" type="#_x0000_t75" style="position:absolute;left:6245;top:387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">
                  <v:imagedata r:id="rId195" o:title=""/>
                </v:shape>
                <v:shape id="Picture 1507" o:spid="_x0000_s1168" type="#_x0000_t75" style="position:absolute;left:7355;top:387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">
                  <v:imagedata r:id="rId195" o:title=""/>
                </v:shape>
                <v:shape id="Picture 1508" o:spid="_x0000_s1169" type="#_x0000_t75" style="position:absolute;left:8681;top:387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">
                  <v:imagedata r:id="rId196" o:title=""/>
                </v:shape>
                <v:shape id="Picture 1509" o:spid="_x0000_s1170" type="#_x0000_t75" style="position:absolute;left:10324;top:3877;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">
                  <v:imagedata r:id="rId197" o:title=""/>
                </v:shape>
                <v:shape id="Picture 1510" o:spid="_x0000_s1171" type="#_x0000_t75" style="position:absolute;left:5380;top:441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">
                  <v:imagedata r:id="rId192" o:title=""/>
                </v:shape>
                <v:shape id="Picture 1511" o:spid="_x0000_s1172" type="#_x0000_t75" style="position:absolute;left:6245;top:441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">
                  <v:imagedata r:id="rId193" o:title=""/>
                </v:shape>
                <v:shape id="Picture 1512" o:spid="_x0000_s1173" type="#_x0000_t75" style="position:absolute;left:7355;top:441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">
                  <v:imagedata r:id="rId193" o:title=""/>
                </v:shape>
                <v:shape id="Picture 1513" o:spid="_x0000_s1174" type="#_x0000_t75" style="position:absolute;left:8681;top:441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">
                  <v:imagedata r:id="rId193" o:title=""/>
                </v:shape>
                <v:shape id="Picture 1514" o:spid="_x0000_s1175" type="#_x0000_t75" style="position:absolute;left:10324;top:441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">
                  <v:imagedata r:id="rId193" o:title=""/>
                </v:shape>
                <v:shape id="Picture 1515" o:spid="_x0000_s1176" type="#_x0000_t75" style="position:absolute;left:5380;top:481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">
                  <v:imagedata r:id="rId192" o:title=""/>
                </v:shape>
                <v:shape id="Picture 1516" o:spid="_x0000_s1177" type="#_x0000_t75" style="position:absolute;left:6245;top:481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">
                  <v:imagedata r:id="rId193" o:title=""/>
                </v:shape>
                <v:shape id="Picture 1517" o:spid="_x0000_s1178" type="#_x0000_t75" style="position:absolute;left:7355;top:481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">
                  <v:imagedata r:id="rId193" o:title=""/>
                </v:shape>
                <v:shape id="Picture 1518" o:spid="_x0000_s1179" type="#_x0000_t75" style="position:absolute;left:8681;top:481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">
                  <v:imagedata r:id="rId193" o:title=""/>
                </v:shape>
                <v:shape id="Picture 1519" o:spid="_x0000_s1180" type="#_x0000_t75" style="position:absolute;left:10324;top:4814;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">
                  <v:imagedata r:id="rId193" o:title=""/>
                </v:shape>
                <v:shape id="Picture 1520" o:spid="_x0000_s1181" type="#_x0000_t75" style="position:absolute;left:5380;top:5218;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">
                  <v:imagedata r:id="rId198" o:title=""/>
                </v:shape>
                <v:shape id="Picture 1521" o:spid="_x0000_s1182" type="#_x0000_t75" style="position:absolute;left:6245;top:5218;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">
                  <v:imagedata r:id="rId199" o:title=""/>
                </v:shape>
                <v:shape id="Picture 1522" o:spid="_x0000_s1183" type="#_x0000_t75" style="position:absolute;left:7355;top:5218;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">
                  <v:imagedata r:id="rId199" o:title=""/>
                </v:shape>
                <v:shape id="Picture 1523" o:spid="_x0000_s1184" type="#_x0000_t75" style="position:absolute;left:8681;top:5218;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">
                  <v:imagedata r:id="rId200" o:title=""/>
                </v:shape>
                <v:shape id="Picture 1524" o:spid="_x0000_s1185" type="#_x0000_t75" style="position:absolute;left:10324;top:5218;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">
                  <v:imagedata r:id="rId199" o:title=""/>
                </v:shape>
                <v:shape id="Picture 1525" o:spid="_x0000_s1186" type="#_x0000_t75" style="position:absolute;left:5380;top:575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">
                  <v:imagedata r:id="rId201" o:title=""/>
                </v:shape>
                <v:shape id="Picture 1526" o:spid="_x0000_s1187" type="#_x0000_t75" style="position:absolute;left:6245;top:575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">
                  <v:imagedata r:id="rId202" o:title=""/>
                </v:shape>
                <v:shape id="Picture 1527" o:spid="_x0000_s1188" type="#_x0000_t75" style="position:absolute;left:7355;top:575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">
                  <v:imagedata r:id="rId202" o:title=""/>
                </v:shape>
                <v:shape id="Picture 1528" o:spid="_x0000_s1189" type="#_x0000_t75" style="position:absolute;left:8681;top:575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">
                  <v:imagedata r:id="rId203" o:title=""/>
                </v:shape>
                <v:shape id="Picture 1529" o:spid="_x0000_s1190" type="#_x0000_t75" style="position:absolute;left:10324;top:575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">
                  <v:imagedata r:id="rId202" o:title=""/>
                </v:shape>
                <v:shape id="Freeform 1530" o:spid="_x0000_s1191" style="position:absolute;left:1517;top:6299;width:2855;height:346;visibility:visible;mso-wrap-style:square;v-text-anchor:top" coordsize="285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" path="m,331l,14,,4,5,r9,l2840,r9,l2854,4r,10l2854,331r,10l2849,346r-9,l14,346r-9,l,341,,331xe" filled="f" strokecolor="#d2d2d5" strokeweight=".50856mm">
                  <v:path arrowok="t" o:connecttype="custom" o:connectlocs="0,6631;0,6314;0,6304;5,6300;14,6300;2840,6300;2849,6300;2854,6304;2854,6314;2854,6631;2854,6641;2849,6646;2840,6646;14,6646;5,6646;0,6641;0,6631" o:connectangles="0,0,0,0,0,0,0,0,0,0,0,0,0,0,0,0,0"/>
                </v:shape>
                <v:shape id="Picture 1531" o:spid="_x0000_s1192" type="#_x0000_t75" style="position:absolute;left:5380;top:6342;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">
                  <v:imagedata r:id="rId198" o:title=""/>
                </v:shape>
                <v:shape id="Picture 1532" o:spid="_x0000_s1193" type="#_x0000_t75" style="position:absolute;left:6245;top:6342;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">
                  <v:imagedata r:id="rId199" o:title=""/>
                </v:shape>
                <v:shape id="Picture 1533" o:spid="_x0000_s1194" type="#_x0000_t75" style="position:absolute;left:7355;top:6342;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">
                  <v:imagedata r:id="rId199" o:title=""/>
                </v:shape>
                <v:shape id="Picture 1534" o:spid="_x0000_s1195" type="#_x0000_t75" style="position:absolute;left:8681;top:6342;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">
                  <v:imagedata r:id="rId200" o:title=""/>
                </v:shape>
                <v:shape id="Picture 1535" o:spid="_x0000_s1196" type="#_x0000_t75" style="position:absolute;left:10324;top:6342;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">
                  <v:imagedata r:id="rId199" o:title=""/>
                </v:shape>
                <v:shape id="Freeform 1536" o:spid="_x0000_s1197" style="position:absolute;left:1517;top:6818;width:2855;height:346;visibility:visible;mso-wrap-style:square;v-text-anchor:top" coordsize="285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" path="m,331l,14,,4,5,r9,l2840,r9,l2854,4r,10l2854,331r,10l2849,345r-9,l14,345r-9,l,341,,331xe" filled="f" strokecolor="#d2d2d5" strokeweight=".50856mm">
                  <v:path arrowok="t" o:connecttype="custom" o:connectlocs="0,7150;0,6833;0,6823;5,6819;14,6819;2840,6819;2849,6819;2854,6823;2854,6833;2854,7150;2854,7160;2849,7164;2840,7164;14,7164;5,7164;0,7160;0,7150" o:connectangles="0,0,0,0,0,0,0,0,0,0,0,0,0,0,0,0,0"/>
                </v:shape>
                <v:shape id="Picture 1537" o:spid="_x0000_s1198" type="#_x0000_t75" style="position:absolute;left:5380;top:686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">
                  <v:imagedata r:id="rId204" o:title=""/>
                </v:shape>
                <v:shape id="Picture 1538" o:spid="_x0000_s1199" type="#_x0000_t75" style="position:absolute;left:6245;top:686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">
                  <v:imagedata r:id="rId205" o:title=""/>
                </v:shape>
                <v:shape id="Picture 1539" o:spid="_x0000_s1200" type="#_x0000_t75" style="position:absolute;left:7355;top:686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">
                  <v:imagedata r:id="rId205" o:title=""/>
                </v:shape>
                <v:shape id="Picture 1540" o:spid="_x0000_s1201" type="#_x0000_t75" style="position:absolute;left:8681;top:686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">
                  <v:imagedata r:id="rId206" o:title=""/>
                </v:shape>
                <v:shape id="Picture 1541" o:spid="_x0000_s1202" type="#_x0000_t75" style="position:absolute;left:10324;top:6861;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">
                  <v:imagedata r:id="rId205" o:title=""/>
                </v:shape>
                <v:shape id="Freeform 1542" o:spid="_x0000_s1203" style="position:absolute;left:1517;top:7337;width:2855;height:346;visibility:visible;mso-wrap-style:square;v-text-anchor:top" coordsize="285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" path="m,332l,15,,5,5,r9,l2840,r9,l2854,5r,10l2854,332r,10l2849,346r-9,l14,346r-9,l,342,,332xe" filled="f" strokecolor="#d2d2d5" strokeweight=".50856mm">
                  <v:path arrowok="t" o:connecttype="custom" o:connectlocs="0,7669;0,7352;0,7342;5,7337;14,7337;2840,7337;2849,7337;2854,7342;2854,7352;2854,7669;2854,7679;2849,7683;2840,7683;14,7683;5,7683;0,7679;0,7669" o:connectangles="0,0,0,0,0,0,0,0,0,0,0,0,0,0,0,0,0"/>
                </v:shape>
                <v:shape id="Picture 1543" o:spid="_x0000_s1204" type="#_x0000_t75" style="position:absolute;left:5380;top:738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">
                  <v:imagedata r:id="rId207" o:title=""/>
                </v:shape>
                <v:shape id="Picture 1544" o:spid="_x0000_s1205" type="#_x0000_t75" style="position:absolute;left:6245;top:738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">
                  <v:imagedata r:id="rId208" o:title=""/>
                </v:shape>
                <v:shape id="Picture 1545" o:spid="_x0000_s1206" type="#_x0000_t75" style="position:absolute;left:7355;top:738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">
                  <v:imagedata r:id="rId208" o:title=""/>
                </v:shape>
                <v:shape id="Picture 1546" o:spid="_x0000_s1207" type="#_x0000_t75" style="position:absolute;left:8681;top:738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">
                  <v:imagedata r:id="rId209" o:title=""/>
                </v:shape>
                <v:shape id="Picture 1547" o:spid="_x0000_s1208" type="#_x0000_t75" style="position:absolute;left:10324;top:7380;width:24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">
                  <v:imagedata r:id="rId208" o:title=""/>
                </v:shape>
                <v:shape id="Text Box 1548" o:spid="_x0000_s1209" type="#_x0000_t202" style="position:absolute;left:6846;top:252;width:2841;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" filled="f" stroked="f">
                  <v:textbox inset="0,0,0,0">
                    <w:txbxContent>
                      <w:p w14:paraId="35631753" w14:textId="77777777" w:rsidR="00C8222F" w:rsidRDefault="00C8222F" w:rsidP="000344CE">
                        <w:pPr>
                          <w:spacing w:line="258" w:lineRule="exact"/>
                          <w:rPr>
                            <w:sz w:val="23"/>
                          </w:rPr>
                        </w:pPr>
                        <w:r>
                          <w:rPr>
                            <w:color w:val="43464D"/>
                            <w:sz w:val="23"/>
                          </w:rPr>
                          <w:t>Use of each control method</w:t>
                        </w:r>
                      </w:p>
                    </w:txbxContent>
                  </v:textbox>
                </v:shape>
                <v:shape id="Text Box 1549" o:spid="_x0000_s1210" type="#_x0000_t202" style="position:absolute;left:5195;top:656;width:1604;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" filled="f" stroked="f">
                  <v:textbox inset="0,0,0,0">
                    <w:txbxContent>
                      <w:p w14:paraId="35829A47" w14:textId="77777777" w:rsidR="00C8222F" w:rsidRDefault="00C8222F" w:rsidP="000344CE">
                        <w:pPr>
                          <w:tabs>
                            <w:tab w:val="left" w:pos="913"/>
                          </w:tabs>
                          <w:spacing w:before="25" w:line="148" w:lineRule="auto"/>
                          <w:rPr>
                            <w:sz w:val="23"/>
                          </w:rPr>
                        </w:pPr>
                        <w:r>
                          <w:rPr>
                            <w:color w:val="43464D"/>
                            <w:position w:val="-12"/>
                            <w:sz w:val="23"/>
                          </w:rPr>
                          <w:t>Never</w:t>
                        </w:r>
                        <w:r>
                          <w:rPr>
                            <w:color w:val="43464D"/>
                            <w:position w:val="-12"/>
                            <w:sz w:val="23"/>
                          </w:rPr>
                          <w:tab/>
                        </w:r>
                        <w:r>
                          <w:rPr>
                            <w:color w:val="43464D"/>
                            <w:sz w:val="23"/>
                          </w:rPr>
                          <w:t>Tried</w:t>
                        </w:r>
                      </w:p>
                      <w:p w14:paraId="6E656870" w14:textId="77777777" w:rsidR="00C8222F" w:rsidRDefault="00C8222F" w:rsidP="000344CE">
                        <w:pPr>
                          <w:tabs>
                            <w:tab w:val="left" w:pos="1012"/>
                          </w:tabs>
                          <w:spacing w:before="43" w:line="117" w:lineRule="auto"/>
                          <w:ind w:left="762" w:right="18" w:hanging="705"/>
                          <w:rPr>
                            <w:sz w:val="23"/>
                          </w:rPr>
                        </w:pPr>
                        <w:r>
                          <w:rPr>
                            <w:color w:val="43464D"/>
                            <w:sz w:val="23"/>
                          </w:rPr>
                          <w:t>used</w:t>
                        </w:r>
                        <w:r>
                          <w:rPr>
                            <w:color w:val="43464D"/>
                            <w:sz w:val="23"/>
                          </w:rPr>
                          <w:tab/>
                        </w:r>
                        <w:r>
                          <w:rPr>
                            <w:color w:val="43464D"/>
                            <w:sz w:val="23"/>
                          </w:rPr>
                          <w:tab/>
                        </w:r>
                        <w:r>
                          <w:rPr>
                            <w:color w:val="43464D"/>
                            <w:position w:val="13"/>
                            <w:sz w:val="23"/>
                          </w:rPr>
                          <w:t xml:space="preserve">but </w:t>
                        </w:r>
                        <w:r>
                          <w:rPr>
                            <w:color w:val="43464D"/>
                            <w:sz w:val="23"/>
                          </w:rPr>
                          <w:t>stopped</w:t>
                        </w:r>
                      </w:p>
                    </w:txbxContent>
                  </v:textbox>
                </v:shape>
                <v:shape id="Text Box 1550" o:spid="_x0000_s1211" type="#_x0000_t202" style="position:absolute;left:7028;top:656;width:918;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" filled="f" stroked="f">
                  <v:textbox inset="0,0,0,0">
                    <w:txbxContent>
                      <w:p w14:paraId="436477F0" w14:textId="77777777" w:rsidR="00C8222F" w:rsidRDefault="00C8222F" w:rsidP="000344CE">
                        <w:pPr>
                          <w:spacing w:line="235" w:lineRule="auto"/>
                          <w:ind w:right="18" w:firstLine="25"/>
                          <w:jc w:val="both"/>
                          <w:rPr>
                            <w:sz w:val="23"/>
                          </w:rPr>
                        </w:pPr>
                        <w:r>
                          <w:rPr>
                            <w:color w:val="43464D"/>
                            <w:sz w:val="23"/>
                          </w:rPr>
                          <w:t>Use it to prevent outbreak</w:t>
                        </w:r>
                      </w:p>
                    </w:txbxContent>
                  </v:textbox>
                </v:shape>
                <v:shape id="Text Box 1551" o:spid="_x0000_s1212" type="#_x0000_t202" style="position:absolute;left:8259;top:656;width:3049;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" filled="f" stroked="f">
                  <v:textbox inset="0,0,0,0">
                    <w:txbxContent>
                      <w:p w14:paraId="005A17B8" w14:textId="77777777" w:rsidR="00C8222F" w:rsidRDefault="00C8222F" w:rsidP="000344CE">
                        <w:pPr>
                          <w:tabs>
                            <w:tab w:val="left" w:pos="1348"/>
                            <w:tab w:val="left" w:pos="1534"/>
                            <w:tab w:val="left" w:pos="1643"/>
                          </w:tabs>
                          <w:spacing w:line="235" w:lineRule="auto"/>
                          <w:ind w:right="18" w:firstLine="122"/>
                          <w:rPr>
                            <w:sz w:val="23"/>
                          </w:rPr>
                        </w:pPr>
                        <w:r>
                          <w:rPr>
                            <w:color w:val="43464D"/>
                            <w:sz w:val="23"/>
                          </w:rPr>
                          <w:t>Use it</w:t>
                        </w:r>
                        <w:r>
                          <w:rPr>
                            <w:color w:val="43464D"/>
                            <w:spacing w:val="1"/>
                            <w:sz w:val="23"/>
                          </w:rPr>
                          <w:t xml:space="preserve"> </w:t>
                        </w:r>
                        <w:r>
                          <w:rPr>
                            <w:color w:val="43464D"/>
                            <w:sz w:val="23"/>
                          </w:rPr>
                          <w:t>to</w:t>
                        </w:r>
                        <w:r>
                          <w:rPr>
                            <w:color w:val="43464D"/>
                            <w:sz w:val="23"/>
                          </w:rPr>
                          <w:tab/>
                          <w:t xml:space="preserve">Use it to </w:t>
                        </w:r>
                        <w:r>
                          <w:rPr>
                            <w:color w:val="43464D"/>
                            <w:spacing w:val="-3"/>
                            <w:sz w:val="23"/>
                          </w:rPr>
                          <w:t xml:space="preserve">prevent </w:t>
                        </w:r>
                        <w:r>
                          <w:rPr>
                            <w:color w:val="43464D"/>
                            <w:sz w:val="23"/>
                          </w:rPr>
                          <w:t>respond to</w:t>
                        </w:r>
                        <w:r>
                          <w:rPr>
                            <w:color w:val="43464D"/>
                            <w:sz w:val="23"/>
                          </w:rPr>
                          <w:tab/>
                        </w:r>
                        <w:r>
                          <w:rPr>
                            <w:color w:val="43464D"/>
                            <w:sz w:val="23"/>
                          </w:rPr>
                          <w:tab/>
                          <w:t>&amp; respond to outbreak</w:t>
                        </w:r>
                        <w:r>
                          <w:rPr>
                            <w:color w:val="43464D"/>
                            <w:sz w:val="23"/>
                          </w:rPr>
                          <w:tab/>
                        </w:r>
                        <w:r>
                          <w:rPr>
                            <w:color w:val="43464D"/>
                            <w:sz w:val="23"/>
                          </w:rPr>
                          <w:tab/>
                        </w:r>
                        <w:r>
                          <w:rPr>
                            <w:color w:val="43464D"/>
                            <w:sz w:val="23"/>
                          </w:rPr>
                          <w:tab/>
                          <w:t>outbreak</w:t>
                        </w:r>
                      </w:p>
                    </w:txbxContent>
                  </v:textbox>
                </v:shape>
                <v:shape id="Text Box 1552" o:spid="_x0000_s1213" type="#_x0000_t202" style="position:absolute;left:868;top:1607;width:4033;height:6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" filled="f" stroked="f">
                  <v:textbox inset="0,0,0,0">
                    <w:txbxContent>
                      <w:p w14:paraId="1B4CA60B" w14:textId="77777777" w:rsidR="00C8222F" w:rsidRDefault="00C8222F" w:rsidP="000344CE">
                        <w:pPr>
                          <w:spacing w:line="235" w:lineRule="auto"/>
                          <w:ind w:right="241"/>
                          <w:rPr>
                            <w:sz w:val="23"/>
                          </w:rPr>
                        </w:pPr>
                        <w:r>
                          <w:rPr>
                            <w:color w:val="43464D"/>
                            <w:sz w:val="23"/>
                          </w:rPr>
                          <w:t>Applying insecticides (ex. pour-on) to animal</w:t>
                        </w:r>
                      </w:p>
                      <w:p w14:paraId="668AB050" w14:textId="77777777" w:rsidR="00C8222F" w:rsidRDefault="00C8222F" w:rsidP="000344CE">
                        <w:pPr>
                          <w:spacing w:before="142" w:line="235" w:lineRule="auto"/>
                          <w:ind w:right="11"/>
                          <w:rPr>
                            <w:sz w:val="23"/>
                          </w:rPr>
                        </w:pPr>
                        <w:r>
                          <w:rPr>
                            <w:color w:val="43464D"/>
                            <w:sz w:val="23"/>
                          </w:rPr>
                          <w:t>Applying organic insecticides (ex. pour- on) to animal</w:t>
                        </w:r>
                      </w:p>
                      <w:p w14:paraId="719ADDC0" w14:textId="77777777" w:rsidR="00C8222F" w:rsidRDefault="00C8222F" w:rsidP="000344CE">
                        <w:pPr>
                          <w:spacing w:before="140"/>
                          <w:rPr>
                            <w:sz w:val="23"/>
                          </w:rPr>
                        </w:pPr>
                        <w:r>
                          <w:rPr>
                            <w:color w:val="43464D"/>
                            <w:sz w:val="23"/>
                          </w:rPr>
                          <w:t>Applying ear tags to animals</w:t>
                        </w:r>
                      </w:p>
                      <w:p w14:paraId="5D3A1625" w14:textId="77777777" w:rsidR="00C8222F" w:rsidRDefault="00C8222F" w:rsidP="000344CE">
                        <w:pPr>
                          <w:spacing w:before="139"/>
                          <w:rPr>
                            <w:sz w:val="23"/>
                          </w:rPr>
                        </w:pPr>
                        <w:r>
                          <w:rPr>
                            <w:color w:val="43464D"/>
                            <w:sz w:val="23"/>
                          </w:rPr>
                          <w:t>Feeding an insecticide bolus to animal</w:t>
                        </w:r>
                      </w:p>
                      <w:p w14:paraId="18706BFA" w14:textId="77777777" w:rsidR="00C8222F" w:rsidRDefault="00C8222F" w:rsidP="000344CE">
                        <w:pPr>
                          <w:spacing w:before="144" w:line="235" w:lineRule="auto"/>
                          <w:ind w:right="458"/>
                          <w:rPr>
                            <w:sz w:val="23"/>
                          </w:rPr>
                        </w:pPr>
                        <w:r>
                          <w:rPr>
                            <w:color w:val="43464D"/>
                            <w:sz w:val="23"/>
                          </w:rPr>
                          <w:t>Feeding insecticide to animal (feed through)</w:t>
                        </w:r>
                      </w:p>
                      <w:p w14:paraId="2BEB03D4" w14:textId="77777777" w:rsidR="00C8222F" w:rsidRDefault="00C8222F" w:rsidP="000344CE">
                        <w:pPr>
                          <w:spacing w:before="140" w:line="367" w:lineRule="auto"/>
                          <w:ind w:right="778"/>
                          <w:rPr>
                            <w:sz w:val="23"/>
                          </w:rPr>
                        </w:pPr>
                        <w:r>
                          <w:rPr>
                            <w:color w:val="43464D"/>
                            <w:sz w:val="23"/>
                          </w:rPr>
                          <w:t>Manipulating manure Composting manure aerobically</w:t>
                        </w:r>
                      </w:p>
                      <w:p w14:paraId="71FEA3B8" w14:textId="77777777" w:rsidR="00C8222F" w:rsidRDefault="00C8222F" w:rsidP="000344CE">
                        <w:pPr>
                          <w:spacing w:line="262" w:lineRule="exact"/>
                          <w:rPr>
                            <w:sz w:val="23"/>
                          </w:rPr>
                        </w:pPr>
                        <w:r>
                          <w:rPr>
                            <w:color w:val="43464D"/>
                            <w:sz w:val="23"/>
                          </w:rPr>
                          <w:t>Use of beneficial insects or parasites</w:t>
                        </w:r>
                      </w:p>
                      <w:p w14:paraId="50DBC387" w14:textId="77777777" w:rsidR="00C8222F" w:rsidRDefault="00C8222F" w:rsidP="000344CE">
                        <w:pPr>
                          <w:spacing w:before="144" w:line="235" w:lineRule="auto"/>
                          <w:ind w:right="11"/>
                          <w:rPr>
                            <w:sz w:val="23"/>
                          </w:rPr>
                        </w:pPr>
                        <w:r>
                          <w:rPr>
                            <w:color w:val="43464D"/>
                            <w:sz w:val="23"/>
                          </w:rPr>
                          <w:t xml:space="preserve">Mechanical control (ex. walkthrough </w:t>
                        </w:r>
                        <w:r>
                          <w:rPr>
                            <w:color w:val="43464D"/>
                            <w:spacing w:val="-6"/>
                            <w:sz w:val="23"/>
                          </w:rPr>
                          <w:t xml:space="preserve">fly </w:t>
                        </w:r>
                        <w:r>
                          <w:rPr>
                            <w:color w:val="43464D"/>
                            <w:sz w:val="23"/>
                          </w:rPr>
                          <w:t>trap)</w:t>
                        </w:r>
                      </w:p>
                      <w:p w14:paraId="19E8EB49" w14:textId="77777777" w:rsidR="00C8222F" w:rsidRDefault="00C8222F" w:rsidP="000344CE">
                        <w:pPr>
                          <w:spacing w:before="198" w:line="470" w:lineRule="auto"/>
                          <w:ind w:right="3437"/>
                          <w:rPr>
                            <w:sz w:val="23"/>
                          </w:rPr>
                        </w:pPr>
                        <w:r>
                          <w:rPr>
                            <w:color w:val="43464D"/>
                            <w:sz w:val="23"/>
                          </w:rPr>
                          <w:t>Other Other</w:t>
                        </w:r>
                      </w:p>
                      <w:p w14:paraId="17970FD0" w14:textId="77777777" w:rsidR="00C8222F" w:rsidRDefault="00C8222F" w:rsidP="000344CE">
                        <w:pPr>
                          <w:spacing w:before="1"/>
                          <w:rPr>
                            <w:sz w:val="23"/>
                          </w:rPr>
                        </w:pPr>
                        <w:r>
                          <w:rPr>
                            <w:color w:val="43464D"/>
                            <w:sz w:val="23"/>
                          </w:rPr>
                          <w:t>Other</w:t>
                        </w:r>
                      </w:p>
                    </w:txbxContent>
                  </v:textbox>
                </v:shape>
                <w10:wrap type="topAndBottom" anchorx="page"/>
              </v:group>
            </w:pict>
          </mc:Fallback>
        </mc:AlternateContent>
      </w:r>
    </w:p>
    <w:p w14:paraId="33672A97" w14:textId="77777777" w:rsidR="000344CE" w:rsidRPr="00424B37" w:rsidRDefault="000344CE" w:rsidP="000344CE">
      <w:pPr>
        <w:pStyle w:val="BodyText"/>
        <w:rPr>
          <w:sz w:val="28"/>
        </w:rPr>
      </w:pPr>
    </w:p>
    <w:p w14:paraId="17D9AAA4" w14:textId="77777777" w:rsidR="000344CE" w:rsidRPr="00424B37" w:rsidRDefault="000344CE" w:rsidP="000344CE">
      <w:pPr>
        <w:pStyle w:val="BodyText"/>
        <w:spacing w:before="5"/>
      </w:pPr>
    </w:p>
    <w:p w14:paraId="14740982" w14:textId="77777777" w:rsidR="000344CE" w:rsidRPr="00424B37" w:rsidRDefault="000344CE" w:rsidP="000344CE">
      <w:pPr>
        <w:spacing w:line="312" w:lineRule="auto"/>
        <w:ind w:left="116"/>
        <w:rPr>
          <w:sz w:val="26"/>
        </w:rPr>
      </w:pPr>
      <w:r w:rsidRPr="00424B37">
        <w:rPr>
          <w:sz w:val="26"/>
        </w:rPr>
        <w:t>Please estimate your total spending in 2016 for all horn fly management, control, and treatment for your entire herd. (Please include labor costs in your estimate.)</w:t>
      </w:r>
    </w:p>
    <w:p w14:paraId="429D6EFB" w14:textId="77777777" w:rsidR="000344CE" w:rsidRPr="00424B37" w:rsidRDefault="000344CE" w:rsidP="000344CE">
      <w:pPr>
        <w:pStyle w:val="BodyText"/>
        <w:spacing w:before="4"/>
        <w:rPr>
          <w:sz w:val="15"/>
        </w:rPr>
      </w:pPr>
      <w:r w:rsidRPr="00424B37">
        <w:rPr>
          <w:noProof/>
        </w:rPr>
        <mc:AlternateContent>
          <mc:Choice Requires="wps">
            <w:drawing>
              <wp:anchor distT="0" distB="0" distL="0" distR="0" simplePos="0" relativeHeight="251796480" behindDoc="1" locked="0" layoutInCell="1" allowOverlap="1" wp14:anchorId="07052AFF" wp14:editId="6C4F334E">
                <wp:simplePos x="0" y="0"/>
                <wp:positionH relativeFrom="page">
                  <wp:posOffset>514985</wp:posOffset>
                </wp:positionH>
                <wp:positionV relativeFrom="paragraph">
                  <wp:posOffset>146685</wp:posOffset>
                </wp:positionV>
                <wp:extent cx="1840230" cy="219710"/>
                <wp:effectExtent l="10160" t="11430" r="16510" b="16510"/>
                <wp:wrapTopAndBottom/>
                <wp:docPr id="2020" name="Freeform: Shape 2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562 231"/>
                            <a:gd name="T3" fmla="*/ 562 h 346"/>
                            <a:gd name="T4" fmla="+- 0 811 811"/>
                            <a:gd name="T5" fmla="*/ T4 w 2898"/>
                            <a:gd name="T6" fmla="+- 0 245 231"/>
                            <a:gd name="T7" fmla="*/ 245 h 346"/>
                            <a:gd name="T8" fmla="+- 0 811 811"/>
                            <a:gd name="T9" fmla="*/ T8 w 2898"/>
                            <a:gd name="T10" fmla="+- 0 235 231"/>
                            <a:gd name="T11" fmla="*/ 235 h 346"/>
                            <a:gd name="T12" fmla="+- 0 815 811"/>
                            <a:gd name="T13" fmla="*/ T12 w 2898"/>
                            <a:gd name="T14" fmla="+- 0 231 231"/>
                            <a:gd name="T15" fmla="*/ 231 h 346"/>
                            <a:gd name="T16" fmla="+- 0 825 811"/>
                            <a:gd name="T17" fmla="*/ T16 w 2898"/>
                            <a:gd name="T18" fmla="+- 0 231 231"/>
                            <a:gd name="T19" fmla="*/ 231 h 346"/>
                            <a:gd name="T20" fmla="+- 0 3694 811"/>
                            <a:gd name="T21" fmla="*/ T20 w 2898"/>
                            <a:gd name="T22" fmla="+- 0 231 231"/>
                            <a:gd name="T23" fmla="*/ 231 h 346"/>
                            <a:gd name="T24" fmla="+- 0 3703 811"/>
                            <a:gd name="T25" fmla="*/ T24 w 2898"/>
                            <a:gd name="T26" fmla="+- 0 231 231"/>
                            <a:gd name="T27" fmla="*/ 231 h 346"/>
                            <a:gd name="T28" fmla="+- 0 3708 811"/>
                            <a:gd name="T29" fmla="*/ T28 w 2898"/>
                            <a:gd name="T30" fmla="+- 0 235 231"/>
                            <a:gd name="T31" fmla="*/ 235 h 346"/>
                            <a:gd name="T32" fmla="+- 0 3708 811"/>
                            <a:gd name="T33" fmla="*/ T32 w 2898"/>
                            <a:gd name="T34" fmla="+- 0 245 231"/>
                            <a:gd name="T35" fmla="*/ 245 h 346"/>
                            <a:gd name="T36" fmla="+- 0 3708 811"/>
                            <a:gd name="T37" fmla="*/ T36 w 2898"/>
                            <a:gd name="T38" fmla="+- 0 562 231"/>
                            <a:gd name="T39" fmla="*/ 562 h 346"/>
                            <a:gd name="T40" fmla="+- 0 3708 811"/>
                            <a:gd name="T41" fmla="*/ T40 w 2898"/>
                            <a:gd name="T42" fmla="+- 0 572 231"/>
                            <a:gd name="T43" fmla="*/ 572 h 346"/>
                            <a:gd name="T44" fmla="+- 0 3703 811"/>
                            <a:gd name="T45" fmla="*/ T44 w 2898"/>
                            <a:gd name="T46" fmla="+- 0 577 231"/>
                            <a:gd name="T47" fmla="*/ 577 h 346"/>
                            <a:gd name="T48" fmla="+- 0 3694 811"/>
                            <a:gd name="T49" fmla="*/ T48 w 2898"/>
                            <a:gd name="T50" fmla="+- 0 577 231"/>
                            <a:gd name="T51" fmla="*/ 577 h 346"/>
                            <a:gd name="T52" fmla="+- 0 825 811"/>
                            <a:gd name="T53" fmla="*/ T52 w 2898"/>
                            <a:gd name="T54" fmla="+- 0 577 231"/>
                            <a:gd name="T55" fmla="*/ 577 h 346"/>
                            <a:gd name="T56" fmla="+- 0 815 811"/>
                            <a:gd name="T57" fmla="*/ T56 w 2898"/>
                            <a:gd name="T58" fmla="+- 0 577 231"/>
                            <a:gd name="T59" fmla="*/ 577 h 346"/>
                            <a:gd name="T60" fmla="+- 0 811 811"/>
                            <a:gd name="T61" fmla="*/ T60 w 2898"/>
                            <a:gd name="T62" fmla="+- 0 572 231"/>
                            <a:gd name="T63" fmla="*/ 572 h 346"/>
                            <a:gd name="T64" fmla="+- 0 811 811"/>
                            <a:gd name="T65" fmla="*/ T64 w 2898"/>
                            <a:gd name="T66" fmla="+- 0 562 231"/>
                            <a:gd name="T67" fmla="*/ 56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98" h="346">
                              <a:moveTo>
                                <a:pt x="0" y="331"/>
                              </a:moveTo>
                              <a:lnTo>
                                <a:pt x="0" y="14"/>
                              </a:lnTo>
                              <a:lnTo>
                                <a:pt x="0" y="4"/>
                              </a:lnTo>
                              <a:lnTo>
                                <a:pt x="4" y="0"/>
                              </a:lnTo>
                              <a:lnTo>
                                <a:pt x="14" y="0"/>
                              </a:lnTo>
                              <a:lnTo>
                                <a:pt x="2883" y="0"/>
                              </a:lnTo>
                              <a:lnTo>
                                <a:pt x="2892" y="0"/>
                              </a:lnTo>
                              <a:lnTo>
                                <a:pt x="2897" y="4"/>
                              </a:lnTo>
                              <a:lnTo>
                                <a:pt x="2897" y="14"/>
                              </a:lnTo>
                              <a:lnTo>
                                <a:pt x="2897" y="331"/>
                              </a:lnTo>
                              <a:lnTo>
                                <a:pt x="2897" y="341"/>
                              </a:lnTo>
                              <a:lnTo>
                                <a:pt x="2892" y="346"/>
                              </a:lnTo>
                              <a:lnTo>
                                <a:pt x="2883" y="346"/>
                              </a:lnTo>
                              <a:lnTo>
                                <a:pt x="14" y="346"/>
                              </a:lnTo>
                              <a:lnTo>
                                <a:pt x="4"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5222A" id="Freeform: Shape 2020" o:spid="_x0000_s1026" style="position:absolute;margin-left:40.55pt;margin-top:11.55pt;width:144.9pt;height:17.3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" path="m,331l,14,,4,4,,14,,2883,r9,l2897,4r,10l2897,331r,10l2892,346r-9,l14,346r-10,l,341,,331xe" filled="f" strokecolor="#d2d2d5" strokeweight=".50856mm">
                <v:path arrowok="t" o:connecttype="custom" o:connectlocs="0,356870;0,155575;0,149225;2540,146685;8890,146685;1830705,146685;1836420,146685;1839595,149225;1839595,155575;1839595,356870;1839595,363220;1836420,366395;1830705,366395;8890,366395;2540,366395;0,363220;0,356870" o:connectangles="0,0,0,0,0,0,0,0,0,0,0,0,0,0,0,0,0"/>
                <w10:wrap type="topAndBottom" anchorx="page"/>
              </v:shape>
            </w:pict>
          </mc:Fallback>
        </mc:AlternateContent>
      </w:r>
    </w:p>
    <w:p w14:paraId="2CB77A36" w14:textId="77777777" w:rsidR="000344CE" w:rsidRPr="00424B37" w:rsidRDefault="000344CE" w:rsidP="000344CE">
      <w:pPr>
        <w:pStyle w:val="BodyText"/>
        <w:rPr>
          <w:sz w:val="28"/>
        </w:rPr>
      </w:pPr>
    </w:p>
    <w:p w14:paraId="15D83A18" w14:textId="77777777" w:rsidR="000344CE" w:rsidRPr="00424B37" w:rsidRDefault="000344CE" w:rsidP="000344CE">
      <w:pPr>
        <w:pStyle w:val="BodyText"/>
        <w:spacing w:before="2"/>
        <w:rPr>
          <w:sz w:val="27"/>
        </w:rPr>
      </w:pPr>
    </w:p>
    <w:p w14:paraId="23396158" w14:textId="77777777" w:rsidR="000344CE" w:rsidRPr="00424B37" w:rsidRDefault="000344CE" w:rsidP="000344CE">
      <w:pPr>
        <w:spacing w:line="312" w:lineRule="auto"/>
        <w:ind w:left="116" w:right="179"/>
        <w:rPr>
          <w:sz w:val="26"/>
        </w:rPr>
      </w:pPr>
      <w:r w:rsidRPr="00424B37">
        <w:rPr>
          <w:sz w:val="26"/>
        </w:rPr>
        <w:t>How would you assess the effectiveness of horn fly insecticides today compared to five years ago?</w:t>
      </w:r>
    </w:p>
    <w:p w14:paraId="6B583067" w14:textId="77777777" w:rsidR="000344CE" w:rsidRPr="00424B37" w:rsidRDefault="000344CE" w:rsidP="000344CE">
      <w:pPr>
        <w:pStyle w:val="BodyText"/>
        <w:spacing w:before="3"/>
        <w:rPr>
          <w:sz w:val="13"/>
        </w:rPr>
      </w:pPr>
    </w:p>
    <w:p w14:paraId="3145CB8A" w14:textId="77777777" w:rsidR="000344CE" w:rsidRPr="00424B37" w:rsidRDefault="000344CE" w:rsidP="000344CE">
      <w:pPr>
        <w:rPr>
          <w:sz w:val="13"/>
        </w:rPr>
        <w:sectPr w:rsidR="000344CE" w:rsidRPr="00424B37" w:rsidSect="00A21BEF">
          <w:footerReference w:type="default" r:id="rId210"/>
          <w:pgSz w:w="12240" w:h="15840"/>
          <w:pgMar w:top="518" w:right="677" w:bottom="475" w:left="677" w:header="274" w:footer="285" w:gutter="0"/>
          <w:cols w:space="720"/>
        </w:sectPr>
      </w:pPr>
    </w:p>
    <w:p w14:paraId="5D9E4B2B" w14:textId="77777777" w:rsidR="000344CE" w:rsidRPr="00424B37" w:rsidRDefault="000344CE" w:rsidP="000344CE">
      <w:pPr>
        <w:pStyle w:val="BodyText"/>
        <w:rPr>
          <w:sz w:val="26"/>
        </w:rPr>
      </w:pPr>
    </w:p>
    <w:p w14:paraId="1CB688E4" w14:textId="77777777" w:rsidR="000344CE" w:rsidRPr="00424B37" w:rsidRDefault="000344CE" w:rsidP="000344CE">
      <w:pPr>
        <w:pStyle w:val="BodyText"/>
        <w:rPr>
          <w:sz w:val="26"/>
        </w:rPr>
      </w:pPr>
    </w:p>
    <w:p w14:paraId="21AE4542" w14:textId="77777777" w:rsidR="000344CE" w:rsidRPr="00424B37" w:rsidRDefault="000344CE" w:rsidP="000344CE">
      <w:pPr>
        <w:pStyle w:val="BodyText"/>
        <w:spacing w:before="162" w:line="235" w:lineRule="auto"/>
        <w:ind w:left="188" w:right="27"/>
      </w:pPr>
      <w:r w:rsidRPr="00424B37">
        <w:t>Effectiveness compared to five years ago</w:t>
      </w:r>
    </w:p>
    <w:p w14:paraId="35A3B1D2" w14:textId="77777777" w:rsidR="000344CE" w:rsidRPr="00424B37" w:rsidRDefault="000344CE" w:rsidP="000344CE">
      <w:pPr>
        <w:pStyle w:val="BodyText"/>
        <w:spacing w:before="97" w:line="235" w:lineRule="auto"/>
        <w:ind w:left="265" w:right="22" w:hanging="77"/>
      </w:pPr>
      <w:r w:rsidRPr="00424B37">
        <w:br w:type="column"/>
      </w:r>
      <w:r w:rsidRPr="00424B37">
        <w:t>much less</w:t>
      </w:r>
    </w:p>
    <w:p w14:paraId="63E98BA5" w14:textId="77777777" w:rsidR="000344CE" w:rsidRPr="00424B37" w:rsidRDefault="000344CE" w:rsidP="000344CE">
      <w:pPr>
        <w:pStyle w:val="BodyText"/>
        <w:rPr>
          <w:sz w:val="20"/>
        </w:rPr>
      </w:pPr>
    </w:p>
    <w:p w14:paraId="119F284A" w14:textId="77777777" w:rsidR="000344CE" w:rsidRPr="00424B37" w:rsidRDefault="000344CE" w:rsidP="000344CE">
      <w:pPr>
        <w:pStyle w:val="BodyText"/>
        <w:spacing w:before="7"/>
        <w:rPr>
          <w:sz w:val="12"/>
        </w:rPr>
      </w:pPr>
      <w:r w:rsidRPr="00424B37">
        <w:rPr>
          <w:noProof/>
        </w:rPr>
        <w:drawing>
          <wp:anchor distT="0" distB="0" distL="0" distR="0" simplePos="0" relativeHeight="251721728" behindDoc="0" locked="0" layoutInCell="1" allowOverlap="1" wp14:anchorId="357019CB" wp14:editId="289A4E4C">
            <wp:simplePos x="0" y="0"/>
            <wp:positionH relativeFrom="page">
              <wp:posOffset>2482850</wp:posOffset>
            </wp:positionH>
            <wp:positionV relativeFrom="paragraph">
              <wp:posOffset>117111</wp:posOffset>
            </wp:positionV>
            <wp:extent cx="154278" cy="163353"/>
            <wp:effectExtent l="0" t="0" r="0" b="0"/>
            <wp:wrapTopAndBottom/>
            <wp:docPr id="285"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46.png"/>
                    <pic:cNvPicPr/>
                  </pic:nvPicPr>
                  <pic:blipFill>
                    <a:blip r:embed="rId165" cstate="print"/>
                    <a:stretch>
                      <a:fillRect/>
                    </a:stretch>
                  </pic:blipFill>
                  <pic:spPr>
                    <a:xfrm>
                      <a:off x="0" y="0"/>
                      <a:ext cx="154278" cy="163353"/>
                    </a:xfrm>
                    <a:prstGeom prst="rect">
                      <a:avLst/>
                    </a:prstGeom>
                  </pic:spPr>
                </pic:pic>
              </a:graphicData>
            </a:graphic>
          </wp:anchor>
        </w:drawing>
      </w:r>
    </w:p>
    <w:p w14:paraId="21D94F37" w14:textId="77777777" w:rsidR="000344CE" w:rsidRPr="00424B37" w:rsidRDefault="000344CE" w:rsidP="000344CE">
      <w:pPr>
        <w:pStyle w:val="BodyText"/>
        <w:spacing w:before="97" w:line="235" w:lineRule="auto"/>
        <w:ind w:left="508" w:right="24" w:hanging="321"/>
      </w:pPr>
      <w:r w:rsidRPr="00424B37">
        <w:br w:type="column"/>
      </w:r>
      <w:r w:rsidRPr="00424B37">
        <w:t>somewhat less</w:t>
      </w:r>
    </w:p>
    <w:p w14:paraId="28C0AA87" w14:textId="77777777" w:rsidR="000344CE" w:rsidRPr="00424B37" w:rsidRDefault="000344CE" w:rsidP="000344CE">
      <w:pPr>
        <w:pStyle w:val="BodyText"/>
        <w:rPr>
          <w:sz w:val="20"/>
        </w:rPr>
      </w:pPr>
    </w:p>
    <w:p w14:paraId="025AC3B4" w14:textId="77777777" w:rsidR="000344CE" w:rsidRPr="00424B37" w:rsidRDefault="000344CE" w:rsidP="000344CE">
      <w:pPr>
        <w:pStyle w:val="BodyText"/>
        <w:spacing w:before="7"/>
        <w:rPr>
          <w:sz w:val="12"/>
        </w:rPr>
      </w:pPr>
      <w:r w:rsidRPr="00424B37">
        <w:rPr>
          <w:noProof/>
        </w:rPr>
        <w:drawing>
          <wp:anchor distT="0" distB="0" distL="0" distR="0" simplePos="0" relativeHeight="251722752" behindDoc="0" locked="0" layoutInCell="1" allowOverlap="1" wp14:anchorId="42BA9360" wp14:editId="0AB49495">
            <wp:simplePos x="0" y="0"/>
            <wp:positionH relativeFrom="page">
              <wp:posOffset>3215161</wp:posOffset>
            </wp:positionH>
            <wp:positionV relativeFrom="paragraph">
              <wp:posOffset>117111</wp:posOffset>
            </wp:positionV>
            <wp:extent cx="154278" cy="163353"/>
            <wp:effectExtent l="0" t="0" r="0" b="0"/>
            <wp:wrapTopAndBottom/>
            <wp:docPr id="287"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46.png"/>
                    <pic:cNvPicPr/>
                  </pic:nvPicPr>
                  <pic:blipFill>
                    <a:blip r:embed="rId165" cstate="print"/>
                    <a:stretch>
                      <a:fillRect/>
                    </a:stretch>
                  </pic:blipFill>
                  <pic:spPr>
                    <a:xfrm>
                      <a:off x="0" y="0"/>
                      <a:ext cx="154278" cy="163353"/>
                    </a:xfrm>
                    <a:prstGeom prst="rect">
                      <a:avLst/>
                    </a:prstGeom>
                  </pic:spPr>
                </pic:pic>
              </a:graphicData>
            </a:graphic>
          </wp:anchor>
        </w:drawing>
      </w:r>
    </w:p>
    <w:p w14:paraId="6F128EE1" w14:textId="77777777" w:rsidR="000344CE" w:rsidRPr="00424B37" w:rsidRDefault="000344CE" w:rsidP="000344CE">
      <w:pPr>
        <w:pStyle w:val="BodyText"/>
        <w:spacing w:before="97" w:line="235" w:lineRule="auto"/>
        <w:ind w:left="335" w:right="23" w:hanging="148"/>
      </w:pPr>
      <w:r w:rsidRPr="00424B37">
        <w:br w:type="column"/>
      </w:r>
      <w:r w:rsidRPr="00424B37">
        <w:t>slightly less</w:t>
      </w:r>
    </w:p>
    <w:p w14:paraId="36003A50" w14:textId="77777777" w:rsidR="000344CE" w:rsidRPr="00424B37" w:rsidRDefault="000344CE" w:rsidP="000344CE">
      <w:pPr>
        <w:pStyle w:val="BodyText"/>
        <w:rPr>
          <w:sz w:val="20"/>
        </w:rPr>
      </w:pPr>
    </w:p>
    <w:p w14:paraId="41C9E11C" w14:textId="77777777" w:rsidR="000344CE" w:rsidRPr="00424B37" w:rsidRDefault="000344CE" w:rsidP="000344CE">
      <w:pPr>
        <w:pStyle w:val="BodyText"/>
        <w:spacing w:before="7"/>
        <w:rPr>
          <w:sz w:val="12"/>
        </w:rPr>
      </w:pPr>
      <w:r w:rsidRPr="00424B37">
        <w:rPr>
          <w:noProof/>
        </w:rPr>
        <w:drawing>
          <wp:anchor distT="0" distB="0" distL="0" distR="0" simplePos="0" relativeHeight="251723776" behindDoc="0" locked="0" layoutInCell="1" allowOverlap="1" wp14:anchorId="4CB4CF47" wp14:editId="4F80A4A5">
            <wp:simplePos x="0" y="0"/>
            <wp:positionH relativeFrom="page">
              <wp:posOffset>3947473</wp:posOffset>
            </wp:positionH>
            <wp:positionV relativeFrom="paragraph">
              <wp:posOffset>117111</wp:posOffset>
            </wp:positionV>
            <wp:extent cx="154278" cy="163353"/>
            <wp:effectExtent l="0" t="0" r="0" b="0"/>
            <wp:wrapTopAndBottom/>
            <wp:docPr id="289"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46.png"/>
                    <pic:cNvPicPr/>
                  </pic:nvPicPr>
                  <pic:blipFill>
                    <a:blip r:embed="rId165" cstate="print"/>
                    <a:stretch>
                      <a:fillRect/>
                    </a:stretch>
                  </pic:blipFill>
                  <pic:spPr>
                    <a:xfrm>
                      <a:off x="0" y="0"/>
                      <a:ext cx="154278" cy="163353"/>
                    </a:xfrm>
                    <a:prstGeom prst="rect">
                      <a:avLst/>
                    </a:prstGeom>
                  </pic:spPr>
                </pic:pic>
              </a:graphicData>
            </a:graphic>
          </wp:anchor>
        </w:drawing>
      </w:r>
    </w:p>
    <w:p w14:paraId="78CDC509" w14:textId="77777777" w:rsidR="000344CE" w:rsidRPr="00424B37" w:rsidRDefault="000344CE" w:rsidP="000344CE">
      <w:pPr>
        <w:pStyle w:val="BodyText"/>
        <w:spacing w:before="97" w:line="235" w:lineRule="auto"/>
        <w:ind w:left="188" w:right="19" w:firstLine="305"/>
      </w:pPr>
      <w:r w:rsidRPr="00424B37">
        <w:br w:type="column"/>
      </w:r>
      <w:r w:rsidRPr="00424B37">
        <w:t>as effective</w:t>
      </w:r>
    </w:p>
    <w:p w14:paraId="090CF09F" w14:textId="77777777" w:rsidR="000344CE" w:rsidRPr="00424B37" w:rsidRDefault="000344CE" w:rsidP="000344CE">
      <w:pPr>
        <w:pStyle w:val="BodyText"/>
        <w:rPr>
          <w:sz w:val="20"/>
        </w:rPr>
      </w:pPr>
    </w:p>
    <w:p w14:paraId="5077AB19" w14:textId="77777777" w:rsidR="000344CE" w:rsidRPr="00424B37" w:rsidRDefault="000344CE" w:rsidP="000344CE">
      <w:pPr>
        <w:pStyle w:val="BodyText"/>
        <w:spacing w:before="7"/>
        <w:rPr>
          <w:sz w:val="12"/>
        </w:rPr>
      </w:pPr>
      <w:r w:rsidRPr="00424B37">
        <w:rPr>
          <w:noProof/>
        </w:rPr>
        <w:drawing>
          <wp:anchor distT="0" distB="0" distL="0" distR="0" simplePos="0" relativeHeight="251724800" behindDoc="0" locked="0" layoutInCell="1" allowOverlap="1" wp14:anchorId="15391D38" wp14:editId="4B22A790">
            <wp:simplePos x="0" y="0"/>
            <wp:positionH relativeFrom="page">
              <wp:posOffset>4661477</wp:posOffset>
            </wp:positionH>
            <wp:positionV relativeFrom="paragraph">
              <wp:posOffset>117111</wp:posOffset>
            </wp:positionV>
            <wp:extent cx="154278" cy="163353"/>
            <wp:effectExtent l="0" t="0" r="0" b="0"/>
            <wp:wrapTopAndBottom/>
            <wp:docPr id="291"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47.png"/>
                    <pic:cNvPicPr/>
                  </pic:nvPicPr>
                  <pic:blipFill>
                    <a:blip r:embed="rId211" cstate="print"/>
                    <a:stretch>
                      <a:fillRect/>
                    </a:stretch>
                  </pic:blipFill>
                  <pic:spPr>
                    <a:xfrm>
                      <a:off x="0" y="0"/>
                      <a:ext cx="154278" cy="163353"/>
                    </a:xfrm>
                    <a:prstGeom prst="rect">
                      <a:avLst/>
                    </a:prstGeom>
                  </pic:spPr>
                </pic:pic>
              </a:graphicData>
            </a:graphic>
          </wp:anchor>
        </w:drawing>
      </w:r>
    </w:p>
    <w:p w14:paraId="19EBC5C9" w14:textId="77777777" w:rsidR="000344CE" w:rsidRPr="00424B37" w:rsidRDefault="000344CE" w:rsidP="000344CE">
      <w:pPr>
        <w:pStyle w:val="BodyText"/>
        <w:spacing w:before="97" w:line="235" w:lineRule="auto"/>
        <w:ind w:left="277" w:right="23" w:hanging="90"/>
      </w:pPr>
      <w:r w:rsidRPr="00424B37">
        <w:br w:type="column"/>
      </w:r>
      <w:r w:rsidRPr="00424B37">
        <w:t>slightly more</w:t>
      </w:r>
    </w:p>
    <w:p w14:paraId="050F727C" w14:textId="77777777" w:rsidR="000344CE" w:rsidRPr="00424B37" w:rsidRDefault="000344CE" w:rsidP="000344CE">
      <w:pPr>
        <w:pStyle w:val="BodyText"/>
        <w:rPr>
          <w:sz w:val="20"/>
        </w:rPr>
      </w:pPr>
    </w:p>
    <w:p w14:paraId="3CA7B6F2" w14:textId="77777777" w:rsidR="000344CE" w:rsidRPr="00424B37" w:rsidRDefault="000344CE" w:rsidP="000344CE">
      <w:pPr>
        <w:pStyle w:val="BodyText"/>
        <w:spacing w:before="7"/>
        <w:rPr>
          <w:sz w:val="12"/>
        </w:rPr>
      </w:pPr>
      <w:r w:rsidRPr="00424B37">
        <w:rPr>
          <w:noProof/>
        </w:rPr>
        <w:drawing>
          <wp:anchor distT="0" distB="0" distL="0" distR="0" simplePos="0" relativeHeight="251725824" behindDoc="0" locked="0" layoutInCell="1" allowOverlap="1" wp14:anchorId="0B831E53" wp14:editId="402F15EB">
            <wp:simplePos x="0" y="0"/>
            <wp:positionH relativeFrom="page">
              <wp:posOffset>5375481</wp:posOffset>
            </wp:positionH>
            <wp:positionV relativeFrom="paragraph">
              <wp:posOffset>117111</wp:posOffset>
            </wp:positionV>
            <wp:extent cx="163353" cy="163353"/>
            <wp:effectExtent l="0" t="0" r="0" b="0"/>
            <wp:wrapTopAndBottom/>
            <wp:docPr id="293"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48.png"/>
                    <pic:cNvPicPr/>
                  </pic:nvPicPr>
                  <pic:blipFill>
                    <a:blip r:embed="rId212" cstate="print"/>
                    <a:stretch>
                      <a:fillRect/>
                    </a:stretch>
                  </pic:blipFill>
                  <pic:spPr>
                    <a:xfrm>
                      <a:off x="0" y="0"/>
                      <a:ext cx="163353" cy="163353"/>
                    </a:xfrm>
                    <a:prstGeom prst="rect">
                      <a:avLst/>
                    </a:prstGeom>
                  </pic:spPr>
                </pic:pic>
              </a:graphicData>
            </a:graphic>
          </wp:anchor>
        </w:drawing>
      </w:r>
    </w:p>
    <w:p w14:paraId="092228BA" w14:textId="77777777" w:rsidR="000344CE" w:rsidRPr="00424B37" w:rsidRDefault="000344CE" w:rsidP="000344CE">
      <w:pPr>
        <w:pStyle w:val="BodyText"/>
        <w:spacing w:before="97" w:line="235" w:lineRule="auto"/>
        <w:ind w:left="451" w:right="23" w:hanging="263"/>
      </w:pPr>
      <w:r w:rsidRPr="00424B37">
        <w:br w:type="column"/>
      </w:r>
      <w:r w:rsidRPr="00424B37">
        <w:t>somewhat more</w:t>
      </w:r>
    </w:p>
    <w:p w14:paraId="7E810DA1" w14:textId="77777777" w:rsidR="000344CE" w:rsidRPr="00424B37" w:rsidRDefault="000344CE" w:rsidP="000344CE">
      <w:pPr>
        <w:pStyle w:val="BodyText"/>
        <w:rPr>
          <w:sz w:val="20"/>
        </w:rPr>
      </w:pPr>
    </w:p>
    <w:p w14:paraId="37F4E42E" w14:textId="77777777" w:rsidR="000344CE" w:rsidRPr="00424B37" w:rsidRDefault="000344CE" w:rsidP="000344CE">
      <w:pPr>
        <w:pStyle w:val="BodyText"/>
        <w:spacing w:before="7"/>
        <w:rPr>
          <w:sz w:val="12"/>
        </w:rPr>
      </w:pPr>
      <w:r w:rsidRPr="00424B37">
        <w:rPr>
          <w:noProof/>
        </w:rPr>
        <w:drawing>
          <wp:anchor distT="0" distB="0" distL="0" distR="0" simplePos="0" relativeHeight="251726848" behindDoc="0" locked="0" layoutInCell="1" allowOverlap="1" wp14:anchorId="6968A1F3" wp14:editId="6E19CF5A">
            <wp:simplePos x="0" y="0"/>
            <wp:positionH relativeFrom="page">
              <wp:posOffset>6116946</wp:posOffset>
            </wp:positionH>
            <wp:positionV relativeFrom="paragraph">
              <wp:posOffset>117111</wp:posOffset>
            </wp:positionV>
            <wp:extent cx="154278" cy="163353"/>
            <wp:effectExtent l="0" t="0" r="0" b="0"/>
            <wp:wrapTopAndBottom/>
            <wp:docPr id="295"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46.png"/>
                    <pic:cNvPicPr/>
                  </pic:nvPicPr>
                  <pic:blipFill>
                    <a:blip r:embed="rId165" cstate="print"/>
                    <a:stretch>
                      <a:fillRect/>
                    </a:stretch>
                  </pic:blipFill>
                  <pic:spPr>
                    <a:xfrm>
                      <a:off x="0" y="0"/>
                      <a:ext cx="154278" cy="163353"/>
                    </a:xfrm>
                    <a:prstGeom prst="rect">
                      <a:avLst/>
                    </a:prstGeom>
                  </pic:spPr>
                </pic:pic>
              </a:graphicData>
            </a:graphic>
          </wp:anchor>
        </w:drawing>
      </w:r>
    </w:p>
    <w:p w14:paraId="48E29AF1" w14:textId="77777777" w:rsidR="000344CE" w:rsidRPr="00424B37" w:rsidRDefault="000344CE" w:rsidP="000344CE">
      <w:pPr>
        <w:pStyle w:val="BodyText"/>
        <w:spacing w:before="97" w:line="235" w:lineRule="auto"/>
        <w:ind w:left="207" w:right="352" w:hanging="20"/>
      </w:pPr>
      <w:r w:rsidRPr="00424B37">
        <w:br w:type="column"/>
      </w:r>
      <w:r w:rsidRPr="00424B37">
        <w:t>much more</w:t>
      </w:r>
    </w:p>
    <w:p w14:paraId="385EEE69" w14:textId="77777777" w:rsidR="000344CE" w:rsidRPr="00424B37" w:rsidRDefault="000344CE" w:rsidP="000344CE">
      <w:pPr>
        <w:pStyle w:val="BodyText"/>
        <w:rPr>
          <w:sz w:val="20"/>
        </w:rPr>
      </w:pPr>
    </w:p>
    <w:p w14:paraId="2CED0A56" w14:textId="77777777" w:rsidR="000344CE" w:rsidRPr="00424B37" w:rsidRDefault="000344CE" w:rsidP="000344CE">
      <w:pPr>
        <w:pStyle w:val="BodyText"/>
        <w:spacing w:before="7"/>
        <w:rPr>
          <w:sz w:val="12"/>
        </w:rPr>
      </w:pPr>
      <w:r w:rsidRPr="00424B37">
        <w:rPr>
          <w:noProof/>
        </w:rPr>
        <w:drawing>
          <wp:anchor distT="0" distB="0" distL="0" distR="0" simplePos="0" relativeHeight="251727872" behindDoc="0" locked="0" layoutInCell="1" allowOverlap="1" wp14:anchorId="6F3494FF" wp14:editId="4F44EAA7">
            <wp:simplePos x="0" y="0"/>
            <wp:positionH relativeFrom="page">
              <wp:posOffset>6849258</wp:posOffset>
            </wp:positionH>
            <wp:positionV relativeFrom="paragraph">
              <wp:posOffset>117111</wp:posOffset>
            </wp:positionV>
            <wp:extent cx="154278" cy="163353"/>
            <wp:effectExtent l="0" t="0" r="0" b="0"/>
            <wp:wrapTopAndBottom/>
            <wp:docPr id="297"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46.png"/>
                    <pic:cNvPicPr/>
                  </pic:nvPicPr>
                  <pic:blipFill>
                    <a:blip r:embed="rId165" cstate="print"/>
                    <a:stretch>
                      <a:fillRect/>
                    </a:stretch>
                  </pic:blipFill>
                  <pic:spPr>
                    <a:xfrm>
                      <a:off x="0" y="0"/>
                      <a:ext cx="154278" cy="163353"/>
                    </a:xfrm>
                    <a:prstGeom prst="rect">
                      <a:avLst/>
                    </a:prstGeom>
                  </pic:spPr>
                </pic:pic>
              </a:graphicData>
            </a:graphic>
          </wp:anchor>
        </w:drawing>
      </w:r>
    </w:p>
    <w:p w14:paraId="1CB25711" w14:textId="77777777" w:rsidR="000344CE" w:rsidRPr="00424B37" w:rsidRDefault="000344CE" w:rsidP="000344CE">
      <w:pPr>
        <w:rPr>
          <w:sz w:val="12"/>
        </w:rPr>
        <w:sectPr w:rsidR="000344CE" w:rsidRPr="00424B37" w:rsidSect="00A21BEF">
          <w:type w:val="continuous"/>
          <w:pgSz w:w="12240" w:h="15840"/>
          <w:pgMar w:top="518" w:right="677" w:bottom="475" w:left="677" w:header="720" w:footer="720" w:gutter="0"/>
          <w:cols w:num="8" w:space="720" w:equalWidth="0">
            <w:col w:w="2565" w:space="320"/>
            <w:col w:w="793" w:space="117"/>
            <w:col w:w="1280" w:space="46"/>
            <w:col w:w="934" w:space="116"/>
            <w:col w:w="1084" w:space="123"/>
            <w:col w:w="934" w:space="53"/>
            <w:col w:w="1280" w:space="116"/>
            <w:col w:w="1125"/>
          </w:cols>
        </w:sectPr>
      </w:pPr>
    </w:p>
    <w:p w14:paraId="00C2E825" w14:textId="77777777" w:rsidR="000344CE" w:rsidRPr="00424B37" w:rsidRDefault="000344CE" w:rsidP="000344CE">
      <w:pPr>
        <w:pStyle w:val="BodyText"/>
        <w:spacing w:before="10"/>
        <w:rPr>
          <w:sz w:val="17"/>
        </w:rPr>
      </w:pPr>
    </w:p>
    <w:p w14:paraId="5050730F" w14:textId="77777777" w:rsidR="000344CE" w:rsidRPr="00424B37" w:rsidRDefault="000344CE" w:rsidP="000344CE">
      <w:pPr>
        <w:spacing w:before="91" w:line="312" w:lineRule="auto"/>
        <w:ind w:left="116" w:right="179"/>
        <w:rPr>
          <w:sz w:val="26"/>
        </w:rPr>
      </w:pPr>
      <w:r w:rsidRPr="00424B37">
        <w:rPr>
          <w:sz w:val="26"/>
        </w:rPr>
        <w:t xml:space="preserve">If you </w:t>
      </w:r>
      <w:r w:rsidRPr="00424B37">
        <w:rPr>
          <w:b/>
          <w:sz w:val="26"/>
        </w:rPr>
        <w:t>discontinued all horn fly management and treatment</w:t>
      </w:r>
      <w:r w:rsidRPr="00424B37">
        <w:rPr>
          <w:sz w:val="26"/>
        </w:rPr>
        <w:t>, what effects on your operation would you expect?</w:t>
      </w:r>
    </w:p>
    <w:p w14:paraId="395AF951" w14:textId="77777777" w:rsidR="000344CE" w:rsidRPr="00424B37" w:rsidRDefault="000344CE" w:rsidP="000344CE">
      <w:pPr>
        <w:pStyle w:val="BodyText"/>
        <w:rPr>
          <w:sz w:val="34"/>
        </w:rPr>
      </w:pPr>
    </w:p>
    <w:p w14:paraId="721B68D2" w14:textId="77777777" w:rsidR="000344CE" w:rsidRPr="00424B37" w:rsidRDefault="000344CE" w:rsidP="000344CE">
      <w:pPr>
        <w:spacing w:line="312" w:lineRule="auto"/>
        <w:ind w:left="116"/>
        <w:rPr>
          <w:i/>
          <w:sz w:val="26"/>
        </w:rPr>
      </w:pPr>
      <w:r w:rsidRPr="00424B37">
        <w:rPr>
          <w:sz w:val="26"/>
        </w:rPr>
        <w:t xml:space="preserve">Slide each bar to indicate the % change you expect. </w:t>
      </w:r>
      <w:r w:rsidRPr="00424B37">
        <w:rPr>
          <w:i/>
          <w:sz w:val="26"/>
        </w:rPr>
        <w:t>(</w:t>
      </w:r>
      <w:r w:rsidRPr="00424B37">
        <w:rPr>
          <w:b/>
          <w:i/>
          <w:sz w:val="26"/>
        </w:rPr>
        <w:t>Please move the slider even if you return it to its starting point so an answer will be recorded.</w:t>
      </w:r>
      <w:r w:rsidRPr="00424B37">
        <w:rPr>
          <w:i/>
          <w:sz w:val="26"/>
        </w:rPr>
        <w:t>)</w:t>
      </w:r>
    </w:p>
    <w:p w14:paraId="20913CAC" w14:textId="77777777" w:rsidR="000344CE" w:rsidRPr="00424B37" w:rsidRDefault="000344CE" w:rsidP="000344CE">
      <w:pPr>
        <w:spacing w:line="312" w:lineRule="auto"/>
        <w:rPr>
          <w:sz w:val="26"/>
        </w:rPr>
        <w:sectPr w:rsidR="000344CE" w:rsidRPr="00424B37" w:rsidSect="00A21BEF">
          <w:footerReference w:type="default" r:id="rId213"/>
          <w:pgSz w:w="12240" w:h="15840"/>
          <w:pgMar w:top="518" w:right="677" w:bottom="475" w:left="677" w:header="274" w:footer="285" w:gutter="0"/>
          <w:cols w:space="720"/>
        </w:sectPr>
      </w:pPr>
    </w:p>
    <w:p w14:paraId="7ED15A0A" w14:textId="77777777" w:rsidR="000344CE" w:rsidRPr="00424B37" w:rsidRDefault="000344CE" w:rsidP="000344CE">
      <w:pPr>
        <w:pStyle w:val="BodyText"/>
        <w:spacing w:before="231"/>
        <w:ind w:left="2294"/>
        <w:jc w:val="center"/>
      </w:pPr>
      <w:r w:rsidRPr="00424B37">
        <w:t>% change expected</w:t>
      </w:r>
    </w:p>
    <w:p w14:paraId="40781D61" w14:textId="77777777" w:rsidR="000344CE" w:rsidRPr="00424B37" w:rsidRDefault="000344CE" w:rsidP="000344CE">
      <w:pPr>
        <w:pStyle w:val="BodyText"/>
        <w:tabs>
          <w:tab w:val="left" w:pos="2832"/>
          <w:tab w:val="left" w:pos="3423"/>
          <w:tab w:val="left" w:pos="4014"/>
          <w:tab w:val="left" w:pos="4605"/>
          <w:tab w:val="left" w:pos="5299"/>
          <w:tab w:val="left" w:pos="5826"/>
          <w:tab w:val="left" w:pos="6417"/>
          <w:tab w:val="left" w:pos="7022"/>
          <w:tab w:val="left" w:pos="7628"/>
          <w:tab w:val="left" w:pos="8233"/>
        </w:tabs>
        <w:spacing w:before="168"/>
        <w:ind w:left="2256"/>
        <w:jc w:val="center"/>
      </w:pPr>
      <w:r w:rsidRPr="00424B37">
        <w:t>-50</w:t>
      </w:r>
      <w:r w:rsidRPr="00424B37">
        <w:tab/>
        <w:t>-40</w:t>
      </w:r>
      <w:r w:rsidRPr="00424B37">
        <w:tab/>
        <w:t>-30</w:t>
      </w:r>
      <w:r w:rsidRPr="00424B37">
        <w:tab/>
        <w:t>-20</w:t>
      </w:r>
      <w:r w:rsidRPr="00424B37">
        <w:tab/>
        <w:t>-10</w:t>
      </w:r>
      <w:r w:rsidRPr="00424B37">
        <w:tab/>
        <w:t>0</w:t>
      </w:r>
      <w:r w:rsidRPr="00424B37">
        <w:tab/>
        <w:t>10</w:t>
      </w:r>
      <w:r w:rsidRPr="00424B37">
        <w:tab/>
        <w:t>20</w:t>
      </w:r>
      <w:r w:rsidRPr="00424B37">
        <w:tab/>
        <w:t>30</w:t>
      </w:r>
      <w:r w:rsidRPr="00424B37">
        <w:tab/>
        <w:t>40</w:t>
      </w:r>
      <w:r w:rsidRPr="00424B37">
        <w:tab/>
      </w:r>
      <w:r w:rsidRPr="00424B37">
        <w:rPr>
          <w:spacing w:val="-10"/>
        </w:rPr>
        <w:t>50</w:t>
      </w:r>
    </w:p>
    <w:p w14:paraId="5B0BF3DE" w14:textId="77777777" w:rsidR="000344CE" w:rsidRPr="00424B37" w:rsidRDefault="000344CE" w:rsidP="000344CE">
      <w:pPr>
        <w:pStyle w:val="BodyText"/>
        <w:spacing w:before="168" w:line="262" w:lineRule="exact"/>
        <w:ind w:right="6209"/>
        <w:jc w:val="right"/>
      </w:pPr>
      <w:r w:rsidRPr="00424B37">
        <w:t>Profitability</w:t>
      </w:r>
      <w:r w:rsidRPr="00424B37">
        <w:rPr>
          <w:spacing w:val="4"/>
        </w:rPr>
        <w:t xml:space="preserve"> </w:t>
      </w:r>
      <w:r w:rsidRPr="00424B37">
        <w:t>would</w:t>
      </w:r>
    </w:p>
    <w:p w14:paraId="74977F7C" w14:textId="77777777" w:rsidR="000344CE" w:rsidRPr="00424B37" w:rsidRDefault="000344CE" w:rsidP="000344CE">
      <w:pPr>
        <w:pStyle w:val="BodyText"/>
        <w:spacing w:line="262" w:lineRule="exact"/>
        <w:ind w:right="6209"/>
        <w:jc w:val="right"/>
      </w:pPr>
      <w:r w:rsidRPr="00424B37">
        <w:rPr>
          <w:spacing w:val="-1"/>
        </w:rPr>
        <w:t>change</w:t>
      </w:r>
    </w:p>
    <w:p w14:paraId="7302B134" w14:textId="77777777" w:rsidR="000344CE" w:rsidRPr="00424B37" w:rsidRDefault="000344CE" w:rsidP="000344CE">
      <w:pPr>
        <w:pStyle w:val="BodyText"/>
        <w:spacing w:before="178" w:line="235" w:lineRule="auto"/>
        <w:ind w:left="121" w:right="1146" w:firstLine="352"/>
      </w:pPr>
      <w:r w:rsidRPr="00424B37">
        <w:br w:type="column"/>
      </w:r>
      <w:r w:rsidRPr="00424B37">
        <w:t>Not Applicable</w:t>
      </w:r>
    </w:p>
    <w:p w14:paraId="49550D27" w14:textId="77777777" w:rsidR="000344CE" w:rsidRPr="00424B37" w:rsidRDefault="000344CE" w:rsidP="000344CE">
      <w:pPr>
        <w:pStyle w:val="BodyText"/>
        <w:rPr>
          <w:sz w:val="20"/>
        </w:rPr>
      </w:pPr>
    </w:p>
    <w:p w14:paraId="5EE67558" w14:textId="77777777" w:rsidR="000344CE" w:rsidRPr="00424B37" w:rsidRDefault="000344CE" w:rsidP="000344CE">
      <w:pPr>
        <w:pStyle w:val="BodyText"/>
        <w:spacing w:before="9"/>
      </w:pPr>
      <w:r w:rsidRPr="00424B37">
        <w:rPr>
          <w:noProof/>
        </w:rPr>
        <w:drawing>
          <wp:anchor distT="0" distB="0" distL="0" distR="0" simplePos="0" relativeHeight="251728896" behindDoc="0" locked="0" layoutInCell="1" allowOverlap="1" wp14:anchorId="21EAF7CA" wp14:editId="4E30C22B">
            <wp:simplePos x="0" y="0"/>
            <wp:positionH relativeFrom="page">
              <wp:posOffset>6181024</wp:posOffset>
            </wp:positionH>
            <wp:positionV relativeFrom="paragraph">
              <wp:posOffset>199033</wp:posOffset>
            </wp:positionV>
            <wp:extent cx="165163" cy="165163"/>
            <wp:effectExtent l="0" t="0" r="0" b="0"/>
            <wp:wrapTopAndBottom/>
            <wp:docPr id="299"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49.png"/>
                    <pic:cNvPicPr/>
                  </pic:nvPicPr>
                  <pic:blipFill>
                    <a:blip r:embed="rId214" cstate="print"/>
                    <a:stretch>
                      <a:fillRect/>
                    </a:stretch>
                  </pic:blipFill>
                  <pic:spPr>
                    <a:xfrm>
                      <a:off x="0" y="0"/>
                      <a:ext cx="165163" cy="165163"/>
                    </a:xfrm>
                    <a:prstGeom prst="rect">
                      <a:avLst/>
                    </a:prstGeom>
                  </pic:spPr>
                </pic:pic>
              </a:graphicData>
            </a:graphic>
          </wp:anchor>
        </w:drawing>
      </w:r>
    </w:p>
    <w:p w14:paraId="4A30AB8D" w14:textId="77777777" w:rsidR="000344CE" w:rsidRPr="00424B37" w:rsidRDefault="000344CE" w:rsidP="000344CE">
      <w:pPr>
        <w:sectPr w:rsidR="000344CE" w:rsidRPr="00424B37" w:rsidSect="00A21BEF">
          <w:type w:val="continuous"/>
          <w:pgSz w:w="12240" w:h="15840"/>
          <w:pgMar w:top="518" w:right="677" w:bottom="475" w:left="677" w:header="720" w:footer="720" w:gutter="0"/>
          <w:cols w:num="2" w:space="720" w:equalWidth="0">
            <w:col w:w="8494" w:space="40"/>
            <w:col w:w="2352"/>
          </w:cols>
        </w:sectPr>
      </w:pPr>
    </w:p>
    <w:p w14:paraId="4832205B" w14:textId="77777777" w:rsidR="000344CE" w:rsidRPr="00424B37" w:rsidRDefault="000344CE" w:rsidP="000344CE">
      <w:pPr>
        <w:pStyle w:val="BodyText"/>
        <w:spacing w:before="6"/>
        <w:rPr>
          <w:sz w:val="16"/>
        </w:rPr>
      </w:pPr>
    </w:p>
    <w:p w14:paraId="46101E9F" w14:textId="77777777" w:rsidR="000344CE" w:rsidRPr="00424B37" w:rsidRDefault="000344CE" w:rsidP="000344CE">
      <w:pPr>
        <w:pStyle w:val="BodyText"/>
        <w:spacing w:before="93" w:line="262" w:lineRule="exact"/>
        <w:ind w:right="8599"/>
        <w:jc w:val="right"/>
      </w:pPr>
      <w:r w:rsidRPr="00424B37">
        <w:rPr>
          <w:noProof/>
        </w:rPr>
        <w:drawing>
          <wp:anchor distT="0" distB="0" distL="0" distR="0" simplePos="0" relativeHeight="251894784" behindDoc="0" locked="0" layoutInCell="1" allowOverlap="1" wp14:anchorId="3F95D7E5" wp14:editId="728831B9">
            <wp:simplePos x="0" y="0"/>
            <wp:positionH relativeFrom="page">
              <wp:posOffset>6181024</wp:posOffset>
            </wp:positionH>
            <wp:positionV relativeFrom="paragraph">
              <wp:posOffset>150278</wp:posOffset>
            </wp:positionV>
            <wp:extent cx="164770" cy="164770"/>
            <wp:effectExtent l="0" t="0" r="0" b="0"/>
            <wp:wrapNone/>
            <wp:docPr id="301"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50.png"/>
                    <pic:cNvPicPr/>
                  </pic:nvPicPr>
                  <pic:blipFill>
                    <a:blip r:embed="rId215" cstate="print"/>
                    <a:stretch>
                      <a:fillRect/>
                    </a:stretch>
                  </pic:blipFill>
                  <pic:spPr>
                    <a:xfrm>
                      <a:off x="0" y="0"/>
                      <a:ext cx="164770" cy="164770"/>
                    </a:xfrm>
                    <a:prstGeom prst="rect">
                      <a:avLst/>
                    </a:prstGeom>
                  </pic:spPr>
                </pic:pic>
              </a:graphicData>
            </a:graphic>
          </wp:anchor>
        </w:drawing>
      </w:r>
      <w:r w:rsidRPr="00424B37">
        <w:t>Cow comfort</w:t>
      </w:r>
      <w:r w:rsidRPr="00424B37">
        <w:rPr>
          <w:spacing w:val="5"/>
        </w:rPr>
        <w:t xml:space="preserve"> </w:t>
      </w:r>
      <w:r w:rsidRPr="00424B37">
        <w:t>would</w:t>
      </w:r>
    </w:p>
    <w:p w14:paraId="73739240" w14:textId="77777777" w:rsidR="000344CE" w:rsidRPr="00424B37" w:rsidRDefault="000344CE" w:rsidP="000344CE">
      <w:pPr>
        <w:pStyle w:val="BodyText"/>
        <w:spacing w:line="262" w:lineRule="exact"/>
        <w:ind w:right="8599"/>
        <w:jc w:val="right"/>
      </w:pPr>
      <w:r w:rsidRPr="00424B37">
        <w:rPr>
          <w:spacing w:val="-1"/>
        </w:rPr>
        <w:t>change</w:t>
      </w:r>
    </w:p>
    <w:p w14:paraId="33BE8EF2" w14:textId="77777777" w:rsidR="000344CE" w:rsidRPr="00424B37" w:rsidRDefault="000344CE" w:rsidP="000344CE">
      <w:pPr>
        <w:pStyle w:val="BodyText"/>
        <w:spacing w:before="6"/>
        <w:rPr>
          <w:sz w:val="16"/>
        </w:rPr>
      </w:pPr>
    </w:p>
    <w:p w14:paraId="307EB0C2" w14:textId="77777777" w:rsidR="000344CE" w:rsidRPr="00424B37" w:rsidRDefault="000344CE" w:rsidP="000344CE">
      <w:pPr>
        <w:pStyle w:val="BodyText"/>
        <w:spacing w:before="94" w:line="262" w:lineRule="exact"/>
        <w:ind w:right="8599"/>
        <w:jc w:val="right"/>
      </w:pPr>
      <w:r w:rsidRPr="00424B37">
        <w:rPr>
          <w:noProof/>
        </w:rPr>
        <w:drawing>
          <wp:anchor distT="0" distB="0" distL="0" distR="0" simplePos="0" relativeHeight="251895808" behindDoc="0" locked="0" layoutInCell="1" allowOverlap="1" wp14:anchorId="6DE8759F" wp14:editId="09F558DD">
            <wp:simplePos x="0" y="0"/>
            <wp:positionH relativeFrom="page">
              <wp:posOffset>6181024</wp:posOffset>
            </wp:positionH>
            <wp:positionV relativeFrom="paragraph">
              <wp:posOffset>150913</wp:posOffset>
            </wp:positionV>
            <wp:extent cx="164770" cy="164770"/>
            <wp:effectExtent l="0" t="0" r="0" b="0"/>
            <wp:wrapNone/>
            <wp:docPr id="303"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50.png"/>
                    <pic:cNvPicPr/>
                  </pic:nvPicPr>
                  <pic:blipFill>
                    <a:blip r:embed="rId215" cstate="print"/>
                    <a:stretch>
                      <a:fillRect/>
                    </a:stretch>
                  </pic:blipFill>
                  <pic:spPr>
                    <a:xfrm>
                      <a:off x="0" y="0"/>
                      <a:ext cx="164770" cy="164770"/>
                    </a:xfrm>
                    <a:prstGeom prst="rect">
                      <a:avLst/>
                    </a:prstGeom>
                  </pic:spPr>
                </pic:pic>
              </a:graphicData>
            </a:graphic>
          </wp:anchor>
        </w:drawing>
      </w:r>
      <w:r w:rsidRPr="00424B37">
        <w:t>Average weight gain</w:t>
      </w:r>
    </w:p>
    <w:p w14:paraId="074FC9F6" w14:textId="77777777" w:rsidR="000344CE" w:rsidRPr="00424B37" w:rsidRDefault="000344CE" w:rsidP="000344CE">
      <w:pPr>
        <w:pStyle w:val="BodyText"/>
        <w:spacing w:line="262" w:lineRule="exact"/>
        <w:ind w:right="8599"/>
        <w:jc w:val="right"/>
      </w:pPr>
      <w:r w:rsidRPr="00424B37">
        <w:t>would</w:t>
      </w:r>
      <w:r w:rsidRPr="00424B37">
        <w:rPr>
          <w:spacing w:val="3"/>
        </w:rPr>
        <w:t xml:space="preserve"> </w:t>
      </w:r>
      <w:r w:rsidRPr="00424B37">
        <w:t>change</w:t>
      </w:r>
    </w:p>
    <w:p w14:paraId="1B03A0C9" w14:textId="77777777" w:rsidR="000344CE" w:rsidRPr="00424B37" w:rsidRDefault="000344CE" w:rsidP="000344CE">
      <w:pPr>
        <w:pStyle w:val="BodyText"/>
        <w:rPr>
          <w:sz w:val="20"/>
        </w:rPr>
      </w:pPr>
    </w:p>
    <w:p w14:paraId="753BFE42" w14:textId="77777777" w:rsidR="000344CE" w:rsidRPr="00424B37" w:rsidRDefault="000344CE" w:rsidP="000344CE">
      <w:pPr>
        <w:pStyle w:val="BodyText"/>
        <w:rPr>
          <w:sz w:val="20"/>
        </w:rPr>
      </w:pPr>
    </w:p>
    <w:p w14:paraId="19960F82" w14:textId="77777777" w:rsidR="000344CE" w:rsidRPr="00424B37" w:rsidRDefault="000344CE" w:rsidP="000344CE">
      <w:pPr>
        <w:pStyle w:val="BodyText"/>
        <w:spacing w:before="7"/>
        <w:rPr>
          <w:sz w:val="20"/>
        </w:rPr>
      </w:pPr>
    </w:p>
    <w:p w14:paraId="2CDDA680" w14:textId="77777777" w:rsidR="000344CE" w:rsidRPr="00424B37" w:rsidRDefault="000344CE" w:rsidP="000344CE">
      <w:pPr>
        <w:rPr>
          <w:b/>
          <w:bCs/>
          <w:sz w:val="26"/>
          <w:szCs w:val="26"/>
        </w:rPr>
      </w:pPr>
      <w:r w:rsidRPr="00424B37">
        <w:rPr>
          <w:b/>
          <w:bCs/>
          <w:sz w:val="26"/>
          <w:szCs w:val="26"/>
        </w:rPr>
        <w:t>PREFERENCE FOR DELIVERY OF TRAIT</w:t>
      </w:r>
    </w:p>
    <w:p w14:paraId="4E493FC9" w14:textId="77777777" w:rsidR="000344CE" w:rsidRPr="00424B37" w:rsidRDefault="000344CE" w:rsidP="000344CE">
      <w:pPr>
        <w:pStyle w:val="BodyText"/>
        <w:spacing w:before="8"/>
        <w:rPr>
          <w:b/>
          <w:sz w:val="41"/>
        </w:rPr>
      </w:pPr>
    </w:p>
    <w:p w14:paraId="6B20E034" w14:textId="77777777" w:rsidR="000344CE" w:rsidRPr="00424B37" w:rsidRDefault="000344CE" w:rsidP="000344CE">
      <w:pPr>
        <w:spacing w:line="312" w:lineRule="auto"/>
        <w:ind w:left="116"/>
        <w:rPr>
          <w:sz w:val="26"/>
        </w:rPr>
      </w:pPr>
      <w:r w:rsidRPr="00424B37">
        <w:rPr>
          <w:sz w:val="26"/>
        </w:rPr>
        <w:t xml:space="preserve">Assume each delivery method listed below could be used to deliver traits you indicated were most important in your animals: </w:t>
      </w:r>
      <w:r w:rsidRPr="00424B37">
        <w:rPr>
          <w:b/>
          <w:sz w:val="26"/>
        </w:rPr>
        <w:t>${q://QID76/ChoiceGroup/SelectedChoices}</w:t>
      </w:r>
      <w:r w:rsidRPr="00424B37">
        <w:rPr>
          <w:sz w:val="26"/>
        </w:rPr>
        <w:t>.</w:t>
      </w:r>
    </w:p>
    <w:p w14:paraId="67461117" w14:textId="77777777" w:rsidR="000344CE" w:rsidRPr="00424B37" w:rsidRDefault="000344CE" w:rsidP="000344CE">
      <w:pPr>
        <w:rPr>
          <w:sz w:val="26"/>
          <w:szCs w:val="26"/>
        </w:rPr>
      </w:pPr>
      <w:r w:rsidRPr="00424B37">
        <w:rPr>
          <w:sz w:val="26"/>
          <w:szCs w:val="26"/>
        </w:rPr>
        <w:t>Please assess each delivery method, indicating the degree to which you would consider using it.</w:t>
      </w:r>
    </w:p>
    <w:p w14:paraId="060A9645" w14:textId="77777777" w:rsidR="000344CE" w:rsidRPr="00424B37" w:rsidRDefault="000344CE" w:rsidP="000344CE">
      <w:pPr>
        <w:pStyle w:val="BodyText"/>
        <w:spacing w:before="3"/>
        <w:rPr>
          <w:sz w:val="13"/>
        </w:rPr>
      </w:pPr>
    </w:p>
    <w:p w14:paraId="5F3392A8" w14:textId="77777777" w:rsidR="000344CE" w:rsidRPr="00424B37" w:rsidRDefault="000344CE" w:rsidP="000344CE">
      <w:pPr>
        <w:rPr>
          <w:sz w:val="13"/>
        </w:rPr>
        <w:sectPr w:rsidR="000344CE" w:rsidRPr="00424B37" w:rsidSect="00A21BEF">
          <w:type w:val="continuous"/>
          <w:pgSz w:w="12240" w:h="15840"/>
          <w:pgMar w:top="518" w:right="677" w:bottom="475" w:left="677" w:header="720" w:footer="720" w:gutter="0"/>
          <w:cols w:space="720"/>
        </w:sectPr>
      </w:pPr>
    </w:p>
    <w:p w14:paraId="588E1CB5" w14:textId="77777777" w:rsidR="000344CE" w:rsidRPr="00424B37" w:rsidRDefault="000344CE" w:rsidP="000344CE">
      <w:pPr>
        <w:pStyle w:val="BodyText"/>
        <w:rPr>
          <w:sz w:val="26"/>
        </w:rPr>
      </w:pPr>
    </w:p>
    <w:p w14:paraId="5EF03840" w14:textId="77777777" w:rsidR="000344CE" w:rsidRPr="00424B37" w:rsidRDefault="000344CE" w:rsidP="000344CE">
      <w:pPr>
        <w:pStyle w:val="BodyText"/>
        <w:rPr>
          <w:sz w:val="26"/>
        </w:rPr>
      </w:pPr>
    </w:p>
    <w:p w14:paraId="40AAC9B0" w14:textId="77777777" w:rsidR="000344CE" w:rsidRPr="00424B37" w:rsidRDefault="000344CE" w:rsidP="000344CE">
      <w:pPr>
        <w:pStyle w:val="BodyText"/>
        <w:rPr>
          <w:sz w:val="26"/>
        </w:rPr>
      </w:pPr>
    </w:p>
    <w:p w14:paraId="730847FD" w14:textId="77777777" w:rsidR="000344CE" w:rsidRPr="00424B37" w:rsidRDefault="000344CE" w:rsidP="000344CE">
      <w:pPr>
        <w:pStyle w:val="BodyText"/>
        <w:rPr>
          <w:sz w:val="26"/>
        </w:rPr>
      </w:pPr>
    </w:p>
    <w:p w14:paraId="1FBEBA0F" w14:textId="77777777" w:rsidR="000344CE" w:rsidRPr="00424B37" w:rsidRDefault="000344CE" w:rsidP="000344CE">
      <w:pPr>
        <w:pStyle w:val="BodyText"/>
        <w:spacing w:before="10"/>
        <w:rPr>
          <w:sz w:val="29"/>
        </w:rPr>
      </w:pPr>
    </w:p>
    <w:p w14:paraId="72F4A2BE" w14:textId="77777777" w:rsidR="000344CE" w:rsidRPr="00424B37" w:rsidRDefault="000344CE" w:rsidP="000344CE">
      <w:pPr>
        <w:pStyle w:val="BodyText"/>
        <w:spacing w:line="235" w:lineRule="auto"/>
        <w:ind w:left="188" w:right="91"/>
      </w:pPr>
      <w:r w:rsidRPr="00424B37">
        <w:t>The trait would be present via selective breeding in the animals I purchase</w:t>
      </w:r>
    </w:p>
    <w:p w14:paraId="2E14564D" w14:textId="77777777" w:rsidR="000344CE" w:rsidRPr="00424B37" w:rsidRDefault="000344CE" w:rsidP="000344CE">
      <w:pPr>
        <w:pStyle w:val="BodyText"/>
        <w:spacing w:before="145" w:line="235" w:lineRule="auto"/>
        <w:ind w:left="188" w:right="27"/>
      </w:pPr>
      <w:r w:rsidRPr="00424B37">
        <w:t>This trait would be present via gene editing in the animals I purchase</w:t>
      </w:r>
    </w:p>
    <w:p w14:paraId="5D3F8470" w14:textId="77777777" w:rsidR="000344CE" w:rsidRPr="00424B37" w:rsidRDefault="000344CE" w:rsidP="000344CE">
      <w:pPr>
        <w:pStyle w:val="BodyText"/>
        <w:spacing w:before="145" w:line="235" w:lineRule="auto"/>
        <w:ind w:left="188" w:right="283"/>
      </w:pPr>
      <w:r w:rsidRPr="00424B37">
        <w:t>I would purchase and use vaccines or injectables for use on my livestock</w:t>
      </w:r>
    </w:p>
    <w:p w14:paraId="68C8ACEE" w14:textId="77777777" w:rsidR="000344CE" w:rsidRPr="00424B37" w:rsidRDefault="000344CE" w:rsidP="000344CE">
      <w:pPr>
        <w:pStyle w:val="BodyText"/>
        <w:spacing w:before="146" w:line="235" w:lineRule="auto"/>
        <w:ind w:left="188" w:right="283"/>
      </w:pPr>
      <w:r w:rsidRPr="00424B37">
        <w:t>I would purchase and use bolus(es) for my livestock</w:t>
      </w:r>
    </w:p>
    <w:p w14:paraId="759F040B" w14:textId="77777777" w:rsidR="000344CE" w:rsidRPr="00424B37" w:rsidRDefault="000344CE" w:rsidP="000344CE">
      <w:pPr>
        <w:pStyle w:val="BodyText"/>
        <w:rPr>
          <w:sz w:val="31"/>
        </w:rPr>
      </w:pPr>
      <w:r w:rsidRPr="00424B37">
        <w:br w:type="column"/>
      </w:r>
    </w:p>
    <w:p w14:paraId="706B152D" w14:textId="77777777" w:rsidR="000344CE" w:rsidRPr="00424B37" w:rsidRDefault="000344CE" w:rsidP="000344CE">
      <w:pPr>
        <w:spacing w:before="1" w:line="235" w:lineRule="auto"/>
        <w:ind w:left="188" w:right="38"/>
        <w:jc w:val="center"/>
        <w:rPr>
          <w:sz w:val="23"/>
        </w:rPr>
      </w:pPr>
      <w:r w:rsidRPr="00424B37">
        <w:rPr>
          <w:b/>
          <w:sz w:val="23"/>
        </w:rPr>
        <w:t xml:space="preserve">I would not </w:t>
      </w:r>
      <w:r w:rsidRPr="00424B37">
        <w:rPr>
          <w:sz w:val="23"/>
        </w:rPr>
        <w:t>consider using this method</w:t>
      </w:r>
    </w:p>
    <w:p w14:paraId="571850DD" w14:textId="77777777" w:rsidR="000344CE" w:rsidRPr="00424B37" w:rsidRDefault="000344CE" w:rsidP="000344CE">
      <w:pPr>
        <w:pStyle w:val="BodyText"/>
        <w:rPr>
          <w:sz w:val="20"/>
        </w:rPr>
      </w:pPr>
    </w:p>
    <w:p w14:paraId="5AE30F51" w14:textId="77777777" w:rsidR="000344CE" w:rsidRPr="00424B37" w:rsidRDefault="000344CE" w:rsidP="000344CE">
      <w:pPr>
        <w:pStyle w:val="BodyText"/>
        <w:spacing w:before="10"/>
      </w:pPr>
      <w:r w:rsidRPr="00424B37">
        <w:rPr>
          <w:noProof/>
        </w:rPr>
        <w:drawing>
          <wp:anchor distT="0" distB="0" distL="0" distR="0" simplePos="0" relativeHeight="251729920" behindDoc="0" locked="0" layoutInCell="1" allowOverlap="1" wp14:anchorId="245ED2C1" wp14:editId="64C7FFFE">
            <wp:simplePos x="0" y="0"/>
            <wp:positionH relativeFrom="page">
              <wp:posOffset>2665927</wp:posOffset>
            </wp:positionH>
            <wp:positionV relativeFrom="paragraph">
              <wp:posOffset>199426</wp:posOffset>
            </wp:positionV>
            <wp:extent cx="165163" cy="165163"/>
            <wp:effectExtent l="0" t="0" r="0" b="0"/>
            <wp:wrapTopAndBottom/>
            <wp:docPr id="305"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51.png"/>
                    <pic:cNvPicPr/>
                  </pic:nvPicPr>
                  <pic:blipFill>
                    <a:blip r:embed="rId216" cstate="print"/>
                    <a:stretch>
                      <a:fillRect/>
                    </a:stretch>
                  </pic:blipFill>
                  <pic:spPr>
                    <a:xfrm>
                      <a:off x="0" y="0"/>
                      <a:ext cx="165163" cy="165163"/>
                    </a:xfrm>
                    <a:prstGeom prst="rect">
                      <a:avLst/>
                    </a:prstGeom>
                  </pic:spPr>
                </pic:pic>
              </a:graphicData>
            </a:graphic>
          </wp:anchor>
        </w:drawing>
      </w:r>
    </w:p>
    <w:p w14:paraId="53CF78E1" w14:textId="77777777" w:rsidR="000344CE" w:rsidRPr="00424B37" w:rsidRDefault="000344CE" w:rsidP="000344CE">
      <w:pPr>
        <w:pStyle w:val="BodyText"/>
        <w:rPr>
          <w:sz w:val="20"/>
        </w:rPr>
      </w:pPr>
    </w:p>
    <w:p w14:paraId="595D4380" w14:textId="77777777" w:rsidR="000344CE" w:rsidRPr="00424B37" w:rsidRDefault="000344CE" w:rsidP="000344CE">
      <w:pPr>
        <w:pStyle w:val="BodyText"/>
        <w:rPr>
          <w:sz w:val="20"/>
        </w:rPr>
      </w:pPr>
    </w:p>
    <w:p w14:paraId="69F377B0" w14:textId="77777777" w:rsidR="000344CE" w:rsidRPr="00424B37" w:rsidRDefault="000344CE" w:rsidP="000344CE">
      <w:pPr>
        <w:pStyle w:val="BodyText"/>
        <w:rPr>
          <w:sz w:val="20"/>
        </w:rPr>
      </w:pPr>
    </w:p>
    <w:p w14:paraId="3C43943F" w14:textId="77777777" w:rsidR="000344CE" w:rsidRPr="00424B37" w:rsidRDefault="000344CE" w:rsidP="000344CE">
      <w:pPr>
        <w:pStyle w:val="BodyText"/>
        <w:spacing w:before="3"/>
        <w:rPr>
          <w:sz w:val="14"/>
        </w:rPr>
      </w:pPr>
      <w:r w:rsidRPr="00424B37">
        <w:rPr>
          <w:noProof/>
        </w:rPr>
        <w:drawing>
          <wp:anchor distT="0" distB="0" distL="0" distR="0" simplePos="0" relativeHeight="251730944" behindDoc="0" locked="0" layoutInCell="1" allowOverlap="1" wp14:anchorId="67B490DB" wp14:editId="15261CBE">
            <wp:simplePos x="0" y="0"/>
            <wp:positionH relativeFrom="page">
              <wp:posOffset>2665927</wp:posOffset>
            </wp:positionH>
            <wp:positionV relativeFrom="paragraph">
              <wp:posOffset>128928</wp:posOffset>
            </wp:positionV>
            <wp:extent cx="163353" cy="163353"/>
            <wp:effectExtent l="0" t="0" r="0" b="0"/>
            <wp:wrapTopAndBottom/>
            <wp:docPr id="307"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52.png"/>
                    <pic:cNvPicPr/>
                  </pic:nvPicPr>
                  <pic:blipFill>
                    <a:blip r:embed="rId217" cstate="print"/>
                    <a:stretch>
                      <a:fillRect/>
                    </a:stretch>
                  </pic:blipFill>
                  <pic:spPr>
                    <a:xfrm>
                      <a:off x="0" y="0"/>
                      <a:ext cx="163353" cy="163353"/>
                    </a:xfrm>
                    <a:prstGeom prst="rect">
                      <a:avLst/>
                    </a:prstGeom>
                  </pic:spPr>
                </pic:pic>
              </a:graphicData>
            </a:graphic>
          </wp:anchor>
        </w:drawing>
      </w:r>
    </w:p>
    <w:p w14:paraId="079B11A7" w14:textId="77777777" w:rsidR="000344CE" w:rsidRPr="00424B37" w:rsidRDefault="000344CE" w:rsidP="000344CE">
      <w:pPr>
        <w:pStyle w:val="BodyText"/>
        <w:rPr>
          <w:sz w:val="20"/>
        </w:rPr>
      </w:pPr>
    </w:p>
    <w:p w14:paraId="6300E232" w14:textId="77777777" w:rsidR="000344CE" w:rsidRPr="00424B37" w:rsidRDefault="000344CE" w:rsidP="000344CE">
      <w:pPr>
        <w:pStyle w:val="BodyText"/>
        <w:rPr>
          <w:sz w:val="20"/>
        </w:rPr>
      </w:pPr>
    </w:p>
    <w:p w14:paraId="33F290A6" w14:textId="77777777" w:rsidR="000344CE" w:rsidRPr="00424B37" w:rsidRDefault="000344CE" w:rsidP="000344CE">
      <w:pPr>
        <w:pStyle w:val="BodyText"/>
        <w:rPr>
          <w:sz w:val="20"/>
        </w:rPr>
      </w:pPr>
    </w:p>
    <w:p w14:paraId="7BA40D23" w14:textId="77777777" w:rsidR="000344CE" w:rsidRPr="00424B37" w:rsidRDefault="000344CE" w:rsidP="000344CE">
      <w:pPr>
        <w:pStyle w:val="BodyText"/>
        <w:spacing w:before="5"/>
        <w:rPr>
          <w:sz w:val="14"/>
        </w:rPr>
      </w:pPr>
      <w:r w:rsidRPr="00424B37">
        <w:rPr>
          <w:noProof/>
        </w:rPr>
        <w:drawing>
          <wp:anchor distT="0" distB="0" distL="0" distR="0" simplePos="0" relativeHeight="251731968" behindDoc="0" locked="0" layoutInCell="1" allowOverlap="1" wp14:anchorId="7229702C" wp14:editId="3AC14F4E">
            <wp:simplePos x="0" y="0"/>
            <wp:positionH relativeFrom="page">
              <wp:posOffset>2665927</wp:posOffset>
            </wp:positionH>
            <wp:positionV relativeFrom="paragraph">
              <wp:posOffset>130737</wp:posOffset>
            </wp:positionV>
            <wp:extent cx="163353" cy="163353"/>
            <wp:effectExtent l="0" t="0" r="0" b="0"/>
            <wp:wrapTopAndBottom/>
            <wp:docPr id="309"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53.png"/>
                    <pic:cNvPicPr/>
                  </pic:nvPicPr>
                  <pic:blipFill>
                    <a:blip r:embed="rId218" cstate="print"/>
                    <a:stretch>
                      <a:fillRect/>
                    </a:stretch>
                  </pic:blipFill>
                  <pic:spPr>
                    <a:xfrm>
                      <a:off x="0" y="0"/>
                      <a:ext cx="163353" cy="163353"/>
                    </a:xfrm>
                    <a:prstGeom prst="rect">
                      <a:avLst/>
                    </a:prstGeom>
                  </pic:spPr>
                </pic:pic>
              </a:graphicData>
            </a:graphic>
          </wp:anchor>
        </w:drawing>
      </w:r>
    </w:p>
    <w:p w14:paraId="5F98F9F0" w14:textId="77777777" w:rsidR="000344CE" w:rsidRPr="00424B37" w:rsidRDefault="000344CE" w:rsidP="000344CE">
      <w:pPr>
        <w:pStyle w:val="BodyText"/>
        <w:rPr>
          <w:sz w:val="20"/>
        </w:rPr>
      </w:pPr>
    </w:p>
    <w:p w14:paraId="0AB960B4" w14:textId="77777777" w:rsidR="000344CE" w:rsidRPr="00424B37" w:rsidRDefault="000344CE" w:rsidP="000344CE">
      <w:pPr>
        <w:pStyle w:val="BodyText"/>
        <w:rPr>
          <w:sz w:val="20"/>
        </w:rPr>
      </w:pPr>
    </w:p>
    <w:p w14:paraId="04BF9E2E" w14:textId="77777777" w:rsidR="000344CE" w:rsidRPr="00424B37" w:rsidRDefault="000344CE" w:rsidP="000344CE">
      <w:pPr>
        <w:pStyle w:val="BodyText"/>
        <w:spacing w:before="2"/>
      </w:pPr>
      <w:r w:rsidRPr="00424B37">
        <w:rPr>
          <w:noProof/>
        </w:rPr>
        <w:drawing>
          <wp:anchor distT="0" distB="0" distL="0" distR="0" simplePos="0" relativeHeight="251732992" behindDoc="0" locked="0" layoutInCell="1" allowOverlap="1" wp14:anchorId="250C3EFA" wp14:editId="61D8B5EA">
            <wp:simplePos x="0" y="0"/>
            <wp:positionH relativeFrom="page">
              <wp:posOffset>2665927</wp:posOffset>
            </wp:positionH>
            <wp:positionV relativeFrom="paragraph">
              <wp:posOffset>194390</wp:posOffset>
            </wp:positionV>
            <wp:extent cx="163353" cy="163353"/>
            <wp:effectExtent l="0" t="0" r="0" b="0"/>
            <wp:wrapTopAndBottom/>
            <wp:docPr id="31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54.png"/>
                    <pic:cNvPicPr/>
                  </pic:nvPicPr>
                  <pic:blipFill>
                    <a:blip r:embed="rId217" cstate="print"/>
                    <a:stretch>
                      <a:fillRect/>
                    </a:stretch>
                  </pic:blipFill>
                  <pic:spPr>
                    <a:xfrm>
                      <a:off x="0" y="0"/>
                      <a:ext cx="163353" cy="163353"/>
                    </a:xfrm>
                    <a:prstGeom prst="rect">
                      <a:avLst/>
                    </a:prstGeom>
                  </pic:spPr>
                </pic:pic>
              </a:graphicData>
            </a:graphic>
          </wp:anchor>
        </w:drawing>
      </w:r>
    </w:p>
    <w:p w14:paraId="4623F472" w14:textId="77777777" w:rsidR="000344CE" w:rsidRPr="00424B37" w:rsidRDefault="000344CE" w:rsidP="000344CE">
      <w:pPr>
        <w:pStyle w:val="BodyText"/>
        <w:rPr>
          <w:sz w:val="31"/>
        </w:rPr>
      </w:pPr>
      <w:r w:rsidRPr="00424B37">
        <w:br w:type="column"/>
      </w:r>
    </w:p>
    <w:p w14:paraId="6C6599EB" w14:textId="77777777" w:rsidR="000344CE" w:rsidRPr="00424B37" w:rsidRDefault="000344CE" w:rsidP="000344CE">
      <w:pPr>
        <w:spacing w:before="1" w:line="235" w:lineRule="auto"/>
        <w:ind w:left="188" w:right="38" w:firstLine="109"/>
        <w:jc w:val="both"/>
        <w:rPr>
          <w:sz w:val="23"/>
        </w:rPr>
      </w:pPr>
      <w:r w:rsidRPr="00424B37">
        <w:rPr>
          <w:b/>
          <w:sz w:val="23"/>
        </w:rPr>
        <w:t xml:space="preserve">I might </w:t>
      </w:r>
      <w:r w:rsidRPr="00424B37">
        <w:rPr>
          <w:sz w:val="23"/>
        </w:rPr>
        <w:t>consider using this method</w:t>
      </w:r>
    </w:p>
    <w:p w14:paraId="10CECAC7" w14:textId="77777777" w:rsidR="000344CE" w:rsidRPr="00424B37" w:rsidRDefault="000344CE" w:rsidP="000344CE">
      <w:pPr>
        <w:pStyle w:val="BodyText"/>
        <w:rPr>
          <w:sz w:val="20"/>
        </w:rPr>
      </w:pPr>
    </w:p>
    <w:p w14:paraId="6845F840" w14:textId="77777777" w:rsidR="000344CE" w:rsidRPr="00424B37" w:rsidRDefault="000344CE" w:rsidP="000344CE">
      <w:pPr>
        <w:pStyle w:val="BodyText"/>
        <w:spacing w:before="10"/>
      </w:pPr>
      <w:r w:rsidRPr="00424B37">
        <w:rPr>
          <w:noProof/>
        </w:rPr>
        <w:drawing>
          <wp:anchor distT="0" distB="0" distL="0" distR="0" simplePos="0" relativeHeight="251734016" behindDoc="0" locked="0" layoutInCell="1" allowOverlap="1" wp14:anchorId="51C7BB95" wp14:editId="76741A58">
            <wp:simplePos x="0" y="0"/>
            <wp:positionH relativeFrom="page">
              <wp:posOffset>3672856</wp:posOffset>
            </wp:positionH>
            <wp:positionV relativeFrom="paragraph">
              <wp:posOffset>199426</wp:posOffset>
            </wp:positionV>
            <wp:extent cx="165163" cy="165163"/>
            <wp:effectExtent l="0" t="0" r="0" b="0"/>
            <wp:wrapTopAndBottom/>
            <wp:docPr id="313"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55.png"/>
                    <pic:cNvPicPr/>
                  </pic:nvPicPr>
                  <pic:blipFill>
                    <a:blip r:embed="rId219" cstate="print"/>
                    <a:stretch>
                      <a:fillRect/>
                    </a:stretch>
                  </pic:blipFill>
                  <pic:spPr>
                    <a:xfrm>
                      <a:off x="0" y="0"/>
                      <a:ext cx="165163" cy="165163"/>
                    </a:xfrm>
                    <a:prstGeom prst="rect">
                      <a:avLst/>
                    </a:prstGeom>
                  </pic:spPr>
                </pic:pic>
              </a:graphicData>
            </a:graphic>
          </wp:anchor>
        </w:drawing>
      </w:r>
    </w:p>
    <w:p w14:paraId="5F51A5C9" w14:textId="77777777" w:rsidR="000344CE" w:rsidRPr="00424B37" w:rsidRDefault="000344CE" w:rsidP="000344CE">
      <w:pPr>
        <w:pStyle w:val="BodyText"/>
        <w:rPr>
          <w:sz w:val="20"/>
        </w:rPr>
      </w:pPr>
    </w:p>
    <w:p w14:paraId="5A51F77F" w14:textId="77777777" w:rsidR="000344CE" w:rsidRPr="00424B37" w:rsidRDefault="000344CE" w:rsidP="000344CE">
      <w:pPr>
        <w:pStyle w:val="BodyText"/>
        <w:rPr>
          <w:sz w:val="20"/>
        </w:rPr>
      </w:pPr>
    </w:p>
    <w:p w14:paraId="1590970F" w14:textId="77777777" w:rsidR="000344CE" w:rsidRPr="00424B37" w:rsidRDefault="000344CE" w:rsidP="000344CE">
      <w:pPr>
        <w:pStyle w:val="BodyText"/>
        <w:rPr>
          <w:sz w:val="20"/>
        </w:rPr>
      </w:pPr>
    </w:p>
    <w:p w14:paraId="66FFDEB5" w14:textId="77777777" w:rsidR="000344CE" w:rsidRPr="00424B37" w:rsidRDefault="000344CE" w:rsidP="000344CE">
      <w:pPr>
        <w:pStyle w:val="BodyText"/>
        <w:spacing w:before="3"/>
        <w:rPr>
          <w:sz w:val="14"/>
        </w:rPr>
      </w:pPr>
      <w:r w:rsidRPr="00424B37">
        <w:rPr>
          <w:noProof/>
        </w:rPr>
        <w:drawing>
          <wp:anchor distT="0" distB="0" distL="0" distR="0" simplePos="0" relativeHeight="251735040" behindDoc="0" locked="0" layoutInCell="1" allowOverlap="1" wp14:anchorId="5F238C4A" wp14:editId="71C9E97E">
            <wp:simplePos x="0" y="0"/>
            <wp:positionH relativeFrom="page">
              <wp:posOffset>3672856</wp:posOffset>
            </wp:positionH>
            <wp:positionV relativeFrom="paragraph">
              <wp:posOffset>128928</wp:posOffset>
            </wp:positionV>
            <wp:extent cx="163353" cy="163353"/>
            <wp:effectExtent l="0" t="0" r="0" b="0"/>
            <wp:wrapTopAndBottom/>
            <wp:docPr id="315"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56.png"/>
                    <pic:cNvPicPr/>
                  </pic:nvPicPr>
                  <pic:blipFill>
                    <a:blip r:embed="rId220" cstate="print"/>
                    <a:stretch>
                      <a:fillRect/>
                    </a:stretch>
                  </pic:blipFill>
                  <pic:spPr>
                    <a:xfrm>
                      <a:off x="0" y="0"/>
                      <a:ext cx="163353" cy="163353"/>
                    </a:xfrm>
                    <a:prstGeom prst="rect">
                      <a:avLst/>
                    </a:prstGeom>
                  </pic:spPr>
                </pic:pic>
              </a:graphicData>
            </a:graphic>
          </wp:anchor>
        </w:drawing>
      </w:r>
    </w:p>
    <w:p w14:paraId="010FB1CE" w14:textId="77777777" w:rsidR="000344CE" w:rsidRPr="00424B37" w:rsidRDefault="000344CE" w:rsidP="000344CE">
      <w:pPr>
        <w:pStyle w:val="BodyText"/>
        <w:rPr>
          <w:sz w:val="20"/>
        </w:rPr>
      </w:pPr>
    </w:p>
    <w:p w14:paraId="5224DC77" w14:textId="77777777" w:rsidR="000344CE" w:rsidRPr="00424B37" w:rsidRDefault="000344CE" w:rsidP="000344CE">
      <w:pPr>
        <w:pStyle w:val="BodyText"/>
        <w:rPr>
          <w:sz w:val="20"/>
        </w:rPr>
      </w:pPr>
    </w:p>
    <w:p w14:paraId="6B2A96A6" w14:textId="77777777" w:rsidR="000344CE" w:rsidRPr="00424B37" w:rsidRDefault="000344CE" w:rsidP="000344CE">
      <w:pPr>
        <w:pStyle w:val="BodyText"/>
        <w:rPr>
          <w:sz w:val="20"/>
        </w:rPr>
      </w:pPr>
    </w:p>
    <w:p w14:paraId="5BE2464E" w14:textId="77777777" w:rsidR="000344CE" w:rsidRPr="00424B37" w:rsidRDefault="000344CE" w:rsidP="000344CE">
      <w:pPr>
        <w:pStyle w:val="BodyText"/>
        <w:spacing w:before="5"/>
        <w:rPr>
          <w:sz w:val="14"/>
        </w:rPr>
      </w:pPr>
      <w:r w:rsidRPr="00424B37">
        <w:rPr>
          <w:noProof/>
        </w:rPr>
        <w:drawing>
          <wp:anchor distT="0" distB="0" distL="0" distR="0" simplePos="0" relativeHeight="251736064" behindDoc="0" locked="0" layoutInCell="1" allowOverlap="1" wp14:anchorId="6A0F7537" wp14:editId="6E10B54A">
            <wp:simplePos x="0" y="0"/>
            <wp:positionH relativeFrom="page">
              <wp:posOffset>3672856</wp:posOffset>
            </wp:positionH>
            <wp:positionV relativeFrom="paragraph">
              <wp:posOffset>130737</wp:posOffset>
            </wp:positionV>
            <wp:extent cx="163353" cy="163353"/>
            <wp:effectExtent l="0" t="0" r="0" b="0"/>
            <wp:wrapTopAndBottom/>
            <wp:docPr id="317"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57.png"/>
                    <pic:cNvPicPr/>
                  </pic:nvPicPr>
                  <pic:blipFill>
                    <a:blip r:embed="rId221" cstate="print"/>
                    <a:stretch>
                      <a:fillRect/>
                    </a:stretch>
                  </pic:blipFill>
                  <pic:spPr>
                    <a:xfrm>
                      <a:off x="0" y="0"/>
                      <a:ext cx="163353" cy="163353"/>
                    </a:xfrm>
                    <a:prstGeom prst="rect">
                      <a:avLst/>
                    </a:prstGeom>
                  </pic:spPr>
                </pic:pic>
              </a:graphicData>
            </a:graphic>
          </wp:anchor>
        </w:drawing>
      </w:r>
    </w:p>
    <w:p w14:paraId="12AFFCAC" w14:textId="77777777" w:rsidR="000344CE" w:rsidRPr="00424B37" w:rsidRDefault="000344CE" w:rsidP="000344CE">
      <w:pPr>
        <w:pStyle w:val="BodyText"/>
        <w:rPr>
          <w:sz w:val="20"/>
        </w:rPr>
      </w:pPr>
    </w:p>
    <w:p w14:paraId="047D2044" w14:textId="77777777" w:rsidR="000344CE" w:rsidRPr="00424B37" w:rsidRDefault="000344CE" w:rsidP="000344CE">
      <w:pPr>
        <w:pStyle w:val="BodyText"/>
        <w:rPr>
          <w:sz w:val="20"/>
        </w:rPr>
      </w:pPr>
    </w:p>
    <w:p w14:paraId="4F4B72A5" w14:textId="77777777" w:rsidR="000344CE" w:rsidRPr="00424B37" w:rsidRDefault="000344CE" w:rsidP="000344CE">
      <w:pPr>
        <w:pStyle w:val="BodyText"/>
        <w:spacing w:before="2"/>
      </w:pPr>
      <w:r w:rsidRPr="00424B37">
        <w:rPr>
          <w:noProof/>
        </w:rPr>
        <w:drawing>
          <wp:anchor distT="0" distB="0" distL="0" distR="0" simplePos="0" relativeHeight="251737088" behindDoc="0" locked="0" layoutInCell="1" allowOverlap="1" wp14:anchorId="1207D0D2" wp14:editId="50E2C25C">
            <wp:simplePos x="0" y="0"/>
            <wp:positionH relativeFrom="page">
              <wp:posOffset>3672856</wp:posOffset>
            </wp:positionH>
            <wp:positionV relativeFrom="paragraph">
              <wp:posOffset>194390</wp:posOffset>
            </wp:positionV>
            <wp:extent cx="163353" cy="163353"/>
            <wp:effectExtent l="0" t="0" r="0" b="0"/>
            <wp:wrapTopAndBottom/>
            <wp:docPr id="319"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56.png"/>
                    <pic:cNvPicPr/>
                  </pic:nvPicPr>
                  <pic:blipFill>
                    <a:blip r:embed="rId220" cstate="print"/>
                    <a:stretch>
                      <a:fillRect/>
                    </a:stretch>
                  </pic:blipFill>
                  <pic:spPr>
                    <a:xfrm>
                      <a:off x="0" y="0"/>
                      <a:ext cx="163353" cy="163353"/>
                    </a:xfrm>
                    <a:prstGeom prst="rect">
                      <a:avLst/>
                    </a:prstGeom>
                  </pic:spPr>
                </pic:pic>
              </a:graphicData>
            </a:graphic>
          </wp:anchor>
        </w:drawing>
      </w:r>
    </w:p>
    <w:p w14:paraId="1C7A08A6" w14:textId="77777777" w:rsidR="000344CE" w:rsidRPr="00424B37" w:rsidRDefault="000344CE" w:rsidP="000344CE">
      <w:pPr>
        <w:pStyle w:val="BodyText"/>
        <w:rPr>
          <w:sz w:val="31"/>
        </w:rPr>
      </w:pPr>
      <w:r w:rsidRPr="00424B37">
        <w:br w:type="column"/>
      </w:r>
    </w:p>
    <w:p w14:paraId="10AA8094" w14:textId="77777777" w:rsidR="000344CE" w:rsidRPr="00424B37" w:rsidRDefault="000344CE" w:rsidP="000344CE">
      <w:pPr>
        <w:spacing w:before="1" w:line="235" w:lineRule="auto"/>
        <w:ind w:left="197" w:right="47"/>
        <w:jc w:val="center"/>
        <w:rPr>
          <w:sz w:val="23"/>
        </w:rPr>
      </w:pPr>
      <w:r w:rsidRPr="00424B37">
        <w:rPr>
          <w:b/>
          <w:sz w:val="23"/>
        </w:rPr>
        <w:t xml:space="preserve">I would </w:t>
      </w:r>
      <w:r w:rsidRPr="00424B37">
        <w:rPr>
          <w:b/>
          <w:spacing w:val="-3"/>
          <w:sz w:val="23"/>
        </w:rPr>
        <w:t xml:space="preserve">likely </w:t>
      </w:r>
      <w:r w:rsidRPr="00424B37">
        <w:rPr>
          <w:sz w:val="23"/>
        </w:rPr>
        <w:t>consider using this method</w:t>
      </w:r>
    </w:p>
    <w:p w14:paraId="7813710C" w14:textId="77777777" w:rsidR="000344CE" w:rsidRPr="00424B37" w:rsidRDefault="000344CE" w:rsidP="000344CE">
      <w:pPr>
        <w:pStyle w:val="BodyText"/>
        <w:rPr>
          <w:sz w:val="20"/>
        </w:rPr>
      </w:pPr>
    </w:p>
    <w:p w14:paraId="1CE4DDE9" w14:textId="77777777" w:rsidR="000344CE" w:rsidRPr="00424B37" w:rsidRDefault="000344CE" w:rsidP="000344CE">
      <w:pPr>
        <w:pStyle w:val="BodyText"/>
        <w:spacing w:before="10"/>
      </w:pPr>
      <w:r w:rsidRPr="00424B37">
        <w:rPr>
          <w:noProof/>
        </w:rPr>
        <w:drawing>
          <wp:anchor distT="0" distB="0" distL="0" distR="0" simplePos="0" relativeHeight="251738112" behindDoc="0" locked="0" layoutInCell="1" allowOverlap="1" wp14:anchorId="2647147F" wp14:editId="0FEA1425">
            <wp:simplePos x="0" y="0"/>
            <wp:positionH relativeFrom="page">
              <wp:posOffset>4679785</wp:posOffset>
            </wp:positionH>
            <wp:positionV relativeFrom="paragraph">
              <wp:posOffset>199426</wp:posOffset>
            </wp:positionV>
            <wp:extent cx="165163" cy="165163"/>
            <wp:effectExtent l="0" t="0" r="0" b="0"/>
            <wp:wrapTopAndBottom/>
            <wp:docPr id="321"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51.png"/>
                    <pic:cNvPicPr/>
                  </pic:nvPicPr>
                  <pic:blipFill>
                    <a:blip r:embed="rId216" cstate="print"/>
                    <a:stretch>
                      <a:fillRect/>
                    </a:stretch>
                  </pic:blipFill>
                  <pic:spPr>
                    <a:xfrm>
                      <a:off x="0" y="0"/>
                      <a:ext cx="165163" cy="165163"/>
                    </a:xfrm>
                    <a:prstGeom prst="rect">
                      <a:avLst/>
                    </a:prstGeom>
                  </pic:spPr>
                </pic:pic>
              </a:graphicData>
            </a:graphic>
          </wp:anchor>
        </w:drawing>
      </w:r>
    </w:p>
    <w:p w14:paraId="1321F390" w14:textId="77777777" w:rsidR="000344CE" w:rsidRPr="00424B37" w:rsidRDefault="000344CE" w:rsidP="000344CE">
      <w:pPr>
        <w:pStyle w:val="BodyText"/>
        <w:rPr>
          <w:sz w:val="20"/>
        </w:rPr>
      </w:pPr>
    </w:p>
    <w:p w14:paraId="18898C78" w14:textId="77777777" w:rsidR="000344CE" w:rsidRPr="00424B37" w:rsidRDefault="000344CE" w:rsidP="000344CE">
      <w:pPr>
        <w:pStyle w:val="BodyText"/>
        <w:rPr>
          <w:sz w:val="20"/>
        </w:rPr>
      </w:pPr>
    </w:p>
    <w:p w14:paraId="6FDE9110" w14:textId="77777777" w:rsidR="000344CE" w:rsidRPr="00424B37" w:rsidRDefault="000344CE" w:rsidP="000344CE">
      <w:pPr>
        <w:pStyle w:val="BodyText"/>
        <w:rPr>
          <w:sz w:val="20"/>
        </w:rPr>
      </w:pPr>
    </w:p>
    <w:p w14:paraId="486FF8DD" w14:textId="77777777" w:rsidR="000344CE" w:rsidRPr="00424B37" w:rsidRDefault="000344CE" w:rsidP="000344CE">
      <w:pPr>
        <w:pStyle w:val="BodyText"/>
        <w:spacing w:before="3"/>
        <w:rPr>
          <w:sz w:val="14"/>
        </w:rPr>
      </w:pPr>
      <w:r w:rsidRPr="00424B37">
        <w:rPr>
          <w:noProof/>
        </w:rPr>
        <w:drawing>
          <wp:anchor distT="0" distB="0" distL="0" distR="0" simplePos="0" relativeHeight="251739136" behindDoc="0" locked="0" layoutInCell="1" allowOverlap="1" wp14:anchorId="22139846" wp14:editId="64C57E2F">
            <wp:simplePos x="0" y="0"/>
            <wp:positionH relativeFrom="page">
              <wp:posOffset>4679785</wp:posOffset>
            </wp:positionH>
            <wp:positionV relativeFrom="paragraph">
              <wp:posOffset>128928</wp:posOffset>
            </wp:positionV>
            <wp:extent cx="163353" cy="163353"/>
            <wp:effectExtent l="0" t="0" r="0" b="0"/>
            <wp:wrapTopAndBottom/>
            <wp:docPr id="323"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54.png"/>
                    <pic:cNvPicPr/>
                  </pic:nvPicPr>
                  <pic:blipFill>
                    <a:blip r:embed="rId217" cstate="print"/>
                    <a:stretch>
                      <a:fillRect/>
                    </a:stretch>
                  </pic:blipFill>
                  <pic:spPr>
                    <a:xfrm>
                      <a:off x="0" y="0"/>
                      <a:ext cx="163353" cy="163353"/>
                    </a:xfrm>
                    <a:prstGeom prst="rect">
                      <a:avLst/>
                    </a:prstGeom>
                  </pic:spPr>
                </pic:pic>
              </a:graphicData>
            </a:graphic>
          </wp:anchor>
        </w:drawing>
      </w:r>
    </w:p>
    <w:p w14:paraId="0AAB1F6A" w14:textId="77777777" w:rsidR="000344CE" w:rsidRPr="00424B37" w:rsidRDefault="000344CE" w:rsidP="000344CE">
      <w:pPr>
        <w:pStyle w:val="BodyText"/>
        <w:rPr>
          <w:sz w:val="20"/>
        </w:rPr>
      </w:pPr>
    </w:p>
    <w:p w14:paraId="61E0D2EA" w14:textId="77777777" w:rsidR="000344CE" w:rsidRPr="00424B37" w:rsidRDefault="000344CE" w:rsidP="000344CE">
      <w:pPr>
        <w:pStyle w:val="BodyText"/>
        <w:rPr>
          <w:sz w:val="20"/>
        </w:rPr>
      </w:pPr>
    </w:p>
    <w:p w14:paraId="090837B3" w14:textId="77777777" w:rsidR="000344CE" w:rsidRPr="00424B37" w:rsidRDefault="000344CE" w:rsidP="000344CE">
      <w:pPr>
        <w:pStyle w:val="BodyText"/>
        <w:rPr>
          <w:sz w:val="20"/>
        </w:rPr>
      </w:pPr>
    </w:p>
    <w:p w14:paraId="1B4D7598" w14:textId="77777777" w:rsidR="000344CE" w:rsidRPr="00424B37" w:rsidRDefault="000344CE" w:rsidP="000344CE">
      <w:pPr>
        <w:pStyle w:val="BodyText"/>
        <w:spacing w:before="5"/>
        <w:rPr>
          <w:sz w:val="14"/>
        </w:rPr>
      </w:pPr>
      <w:r w:rsidRPr="00424B37">
        <w:rPr>
          <w:noProof/>
        </w:rPr>
        <w:drawing>
          <wp:anchor distT="0" distB="0" distL="0" distR="0" simplePos="0" relativeHeight="251740160" behindDoc="0" locked="0" layoutInCell="1" allowOverlap="1" wp14:anchorId="0786B93A" wp14:editId="567CABFA">
            <wp:simplePos x="0" y="0"/>
            <wp:positionH relativeFrom="page">
              <wp:posOffset>4679785</wp:posOffset>
            </wp:positionH>
            <wp:positionV relativeFrom="paragraph">
              <wp:posOffset>130737</wp:posOffset>
            </wp:positionV>
            <wp:extent cx="163353" cy="163353"/>
            <wp:effectExtent l="0" t="0" r="0" b="0"/>
            <wp:wrapTopAndBottom/>
            <wp:docPr id="325"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58.png"/>
                    <pic:cNvPicPr/>
                  </pic:nvPicPr>
                  <pic:blipFill>
                    <a:blip r:embed="rId218" cstate="print"/>
                    <a:stretch>
                      <a:fillRect/>
                    </a:stretch>
                  </pic:blipFill>
                  <pic:spPr>
                    <a:xfrm>
                      <a:off x="0" y="0"/>
                      <a:ext cx="163353" cy="163353"/>
                    </a:xfrm>
                    <a:prstGeom prst="rect">
                      <a:avLst/>
                    </a:prstGeom>
                  </pic:spPr>
                </pic:pic>
              </a:graphicData>
            </a:graphic>
          </wp:anchor>
        </w:drawing>
      </w:r>
    </w:p>
    <w:p w14:paraId="05A4F81A" w14:textId="77777777" w:rsidR="000344CE" w:rsidRPr="00424B37" w:rsidRDefault="000344CE" w:rsidP="000344CE">
      <w:pPr>
        <w:pStyle w:val="BodyText"/>
        <w:rPr>
          <w:sz w:val="20"/>
        </w:rPr>
      </w:pPr>
    </w:p>
    <w:p w14:paraId="24CEB38C" w14:textId="77777777" w:rsidR="000344CE" w:rsidRPr="00424B37" w:rsidRDefault="000344CE" w:rsidP="000344CE">
      <w:pPr>
        <w:pStyle w:val="BodyText"/>
        <w:rPr>
          <w:sz w:val="20"/>
        </w:rPr>
      </w:pPr>
    </w:p>
    <w:p w14:paraId="28CABAE2" w14:textId="77777777" w:rsidR="000344CE" w:rsidRPr="00424B37" w:rsidRDefault="000344CE" w:rsidP="000344CE">
      <w:pPr>
        <w:pStyle w:val="BodyText"/>
        <w:spacing w:before="2"/>
      </w:pPr>
      <w:r w:rsidRPr="00424B37">
        <w:rPr>
          <w:noProof/>
        </w:rPr>
        <w:drawing>
          <wp:anchor distT="0" distB="0" distL="0" distR="0" simplePos="0" relativeHeight="251741184" behindDoc="0" locked="0" layoutInCell="1" allowOverlap="1" wp14:anchorId="07DE81B9" wp14:editId="7E2338E5">
            <wp:simplePos x="0" y="0"/>
            <wp:positionH relativeFrom="page">
              <wp:posOffset>4679785</wp:posOffset>
            </wp:positionH>
            <wp:positionV relativeFrom="paragraph">
              <wp:posOffset>194390</wp:posOffset>
            </wp:positionV>
            <wp:extent cx="163353" cy="163353"/>
            <wp:effectExtent l="0" t="0" r="0" b="0"/>
            <wp:wrapTopAndBottom/>
            <wp:docPr id="327"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59.png"/>
                    <pic:cNvPicPr/>
                  </pic:nvPicPr>
                  <pic:blipFill>
                    <a:blip r:embed="rId217" cstate="print"/>
                    <a:stretch>
                      <a:fillRect/>
                    </a:stretch>
                  </pic:blipFill>
                  <pic:spPr>
                    <a:xfrm>
                      <a:off x="0" y="0"/>
                      <a:ext cx="163353" cy="163353"/>
                    </a:xfrm>
                    <a:prstGeom prst="rect">
                      <a:avLst/>
                    </a:prstGeom>
                  </pic:spPr>
                </pic:pic>
              </a:graphicData>
            </a:graphic>
          </wp:anchor>
        </w:drawing>
      </w:r>
    </w:p>
    <w:p w14:paraId="04702C59" w14:textId="77777777" w:rsidR="000344CE" w:rsidRPr="00424B37" w:rsidRDefault="000344CE" w:rsidP="000344CE">
      <w:pPr>
        <w:spacing w:before="98" w:line="235" w:lineRule="auto"/>
        <w:ind w:right="1797"/>
        <w:jc w:val="center"/>
        <w:rPr>
          <w:sz w:val="23"/>
        </w:rPr>
      </w:pPr>
      <w:r w:rsidRPr="00424B37">
        <w:br w:type="column"/>
      </w:r>
      <w:r w:rsidRPr="00424B37">
        <w:rPr>
          <w:b/>
          <w:sz w:val="23"/>
        </w:rPr>
        <w:t xml:space="preserve">I would certainly </w:t>
      </w:r>
      <w:r w:rsidRPr="00424B37">
        <w:rPr>
          <w:sz w:val="23"/>
        </w:rPr>
        <w:t>consider using this</w:t>
      </w:r>
    </w:p>
    <w:p w14:paraId="5E62074E" w14:textId="77777777" w:rsidR="000344CE" w:rsidRPr="00424B37" w:rsidRDefault="000344CE" w:rsidP="000344CE">
      <w:pPr>
        <w:pStyle w:val="BodyText"/>
        <w:tabs>
          <w:tab w:val="left" w:pos="1403"/>
        </w:tabs>
        <w:spacing w:line="261" w:lineRule="exact"/>
        <w:ind w:right="29"/>
        <w:jc w:val="center"/>
      </w:pPr>
      <w:r w:rsidRPr="00424B37">
        <w:t>method</w:t>
      </w:r>
      <w:r w:rsidRPr="00424B37">
        <w:tab/>
        <w:t>Don't know</w:t>
      </w:r>
    </w:p>
    <w:p w14:paraId="71BF2548" w14:textId="77777777" w:rsidR="000344CE" w:rsidRPr="00424B37" w:rsidRDefault="000344CE" w:rsidP="000344CE">
      <w:pPr>
        <w:pStyle w:val="BodyText"/>
        <w:rPr>
          <w:sz w:val="20"/>
        </w:rPr>
      </w:pPr>
    </w:p>
    <w:p w14:paraId="4D063537" w14:textId="77777777" w:rsidR="000344CE" w:rsidRPr="00424B37" w:rsidRDefault="000344CE" w:rsidP="000344CE">
      <w:pPr>
        <w:pStyle w:val="BodyText"/>
        <w:spacing w:before="8"/>
      </w:pPr>
      <w:r w:rsidRPr="00424B37">
        <w:rPr>
          <w:noProof/>
        </w:rPr>
        <w:drawing>
          <wp:anchor distT="0" distB="0" distL="0" distR="0" simplePos="0" relativeHeight="251742208" behindDoc="0" locked="0" layoutInCell="1" allowOverlap="1" wp14:anchorId="284AAD38" wp14:editId="53E3F2EB">
            <wp:simplePos x="0" y="0"/>
            <wp:positionH relativeFrom="page">
              <wp:posOffset>5686713</wp:posOffset>
            </wp:positionH>
            <wp:positionV relativeFrom="paragraph">
              <wp:posOffset>198243</wp:posOffset>
            </wp:positionV>
            <wp:extent cx="165163" cy="165163"/>
            <wp:effectExtent l="0" t="0" r="0" b="0"/>
            <wp:wrapTopAndBottom/>
            <wp:docPr id="329"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60.png"/>
                    <pic:cNvPicPr/>
                  </pic:nvPicPr>
                  <pic:blipFill>
                    <a:blip r:embed="rId222"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743232" behindDoc="0" locked="0" layoutInCell="1" allowOverlap="1" wp14:anchorId="6AEAF656" wp14:editId="52F940B2">
            <wp:simplePos x="0" y="0"/>
            <wp:positionH relativeFrom="page">
              <wp:posOffset>6693642</wp:posOffset>
            </wp:positionH>
            <wp:positionV relativeFrom="paragraph">
              <wp:posOffset>198243</wp:posOffset>
            </wp:positionV>
            <wp:extent cx="165163" cy="165163"/>
            <wp:effectExtent l="0" t="0" r="0" b="0"/>
            <wp:wrapTopAndBottom/>
            <wp:docPr id="331"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60.png"/>
                    <pic:cNvPicPr/>
                  </pic:nvPicPr>
                  <pic:blipFill>
                    <a:blip r:embed="rId222" cstate="print"/>
                    <a:stretch>
                      <a:fillRect/>
                    </a:stretch>
                  </pic:blipFill>
                  <pic:spPr>
                    <a:xfrm>
                      <a:off x="0" y="0"/>
                      <a:ext cx="165163" cy="165163"/>
                    </a:xfrm>
                    <a:prstGeom prst="rect">
                      <a:avLst/>
                    </a:prstGeom>
                  </pic:spPr>
                </pic:pic>
              </a:graphicData>
            </a:graphic>
          </wp:anchor>
        </w:drawing>
      </w:r>
    </w:p>
    <w:p w14:paraId="023454C7" w14:textId="77777777" w:rsidR="000344CE" w:rsidRPr="00424B37" w:rsidRDefault="000344CE" w:rsidP="000344CE">
      <w:pPr>
        <w:pStyle w:val="BodyText"/>
        <w:rPr>
          <w:sz w:val="20"/>
        </w:rPr>
      </w:pPr>
    </w:p>
    <w:p w14:paraId="2CA508F2" w14:textId="77777777" w:rsidR="000344CE" w:rsidRPr="00424B37" w:rsidRDefault="000344CE" w:rsidP="000344CE">
      <w:pPr>
        <w:pStyle w:val="BodyText"/>
        <w:rPr>
          <w:sz w:val="20"/>
        </w:rPr>
      </w:pPr>
    </w:p>
    <w:p w14:paraId="5254FDAA" w14:textId="77777777" w:rsidR="000344CE" w:rsidRPr="00424B37" w:rsidRDefault="000344CE" w:rsidP="000344CE">
      <w:pPr>
        <w:pStyle w:val="BodyText"/>
        <w:rPr>
          <w:sz w:val="20"/>
        </w:rPr>
      </w:pPr>
    </w:p>
    <w:p w14:paraId="219433C2" w14:textId="77777777" w:rsidR="000344CE" w:rsidRPr="00424B37" w:rsidRDefault="000344CE" w:rsidP="000344CE">
      <w:pPr>
        <w:pStyle w:val="BodyText"/>
        <w:spacing w:before="3"/>
        <w:rPr>
          <w:sz w:val="14"/>
        </w:rPr>
      </w:pPr>
      <w:r w:rsidRPr="00424B37">
        <w:rPr>
          <w:noProof/>
        </w:rPr>
        <w:drawing>
          <wp:anchor distT="0" distB="0" distL="0" distR="0" simplePos="0" relativeHeight="251744256" behindDoc="0" locked="0" layoutInCell="1" allowOverlap="1" wp14:anchorId="3F33C574" wp14:editId="402AD659">
            <wp:simplePos x="0" y="0"/>
            <wp:positionH relativeFrom="page">
              <wp:posOffset>5686713</wp:posOffset>
            </wp:positionH>
            <wp:positionV relativeFrom="paragraph">
              <wp:posOffset>128928</wp:posOffset>
            </wp:positionV>
            <wp:extent cx="163353" cy="163353"/>
            <wp:effectExtent l="0" t="0" r="0" b="0"/>
            <wp:wrapTopAndBottom/>
            <wp:docPr id="333"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61.png"/>
                    <pic:cNvPicPr/>
                  </pic:nvPicPr>
                  <pic:blipFill>
                    <a:blip r:embed="rId223"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45280" behindDoc="0" locked="0" layoutInCell="1" allowOverlap="1" wp14:anchorId="466DDAB1" wp14:editId="7F6B8147">
            <wp:simplePos x="0" y="0"/>
            <wp:positionH relativeFrom="page">
              <wp:posOffset>6693642</wp:posOffset>
            </wp:positionH>
            <wp:positionV relativeFrom="paragraph">
              <wp:posOffset>128928</wp:posOffset>
            </wp:positionV>
            <wp:extent cx="163353" cy="163353"/>
            <wp:effectExtent l="0" t="0" r="0" b="0"/>
            <wp:wrapTopAndBottom/>
            <wp:docPr id="335"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61.png"/>
                    <pic:cNvPicPr/>
                  </pic:nvPicPr>
                  <pic:blipFill>
                    <a:blip r:embed="rId223" cstate="print"/>
                    <a:stretch>
                      <a:fillRect/>
                    </a:stretch>
                  </pic:blipFill>
                  <pic:spPr>
                    <a:xfrm>
                      <a:off x="0" y="0"/>
                      <a:ext cx="163353" cy="163353"/>
                    </a:xfrm>
                    <a:prstGeom prst="rect">
                      <a:avLst/>
                    </a:prstGeom>
                  </pic:spPr>
                </pic:pic>
              </a:graphicData>
            </a:graphic>
          </wp:anchor>
        </w:drawing>
      </w:r>
    </w:p>
    <w:p w14:paraId="4D925A84" w14:textId="77777777" w:rsidR="000344CE" w:rsidRPr="00424B37" w:rsidRDefault="000344CE" w:rsidP="000344CE">
      <w:pPr>
        <w:pStyle w:val="BodyText"/>
        <w:rPr>
          <w:sz w:val="20"/>
        </w:rPr>
      </w:pPr>
    </w:p>
    <w:p w14:paraId="02A746E9" w14:textId="77777777" w:rsidR="000344CE" w:rsidRPr="00424B37" w:rsidRDefault="000344CE" w:rsidP="000344CE">
      <w:pPr>
        <w:pStyle w:val="BodyText"/>
        <w:rPr>
          <w:sz w:val="20"/>
        </w:rPr>
      </w:pPr>
    </w:p>
    <w:p w14:paraId="6657FAA9" w14:textId="77777777" w:rsidR="000344CE" w:rsidRPr="00424B37" w:rsidRDefault="000344CE" w:rsidP="000344CE">
      <w:pPr>
        <w:pStyle w:val="BodyText"/>
        <w:rPr>
          <w:sz w:val="20"/>
        </w:rPr>
      </w:pPr>
    </w:p>
    <w:p w14:paraId="58381111" w14:textId="77777777" w:rsidR="000344CE" w:rsidRPr="00424B37" w:rsidRDefault="000344CE" w:rsidP="000344CE">
      <w:pPr>
        <w:pStyle w:val="BodyText"/>
        <w:spacing w:before="5"/>
        <w:rPr>
          <w:sz w:val="14"/>
        </w:rPr>
      </w:pPr>
      <w:r w:rsidRPr="00424B37">
        <w:rPr>
          <w:noProof/>
        </w:rPr>
        <w:drawing>
          <wp:anchor distT="0" distB="0" distL="0" distR="0" simplePos="0" relativeHeight="251746304" behindDoc="0" locked="0" layoutInCell="1" allowOverlap="1" wp14:anchorId="5A4B7DD9" wp14:editId="1D27CDD1">
            <wp:simplePos x="0" y="0"/>
            <wp:positionH relativeFrom="page">
              <wp:posOffset>5686713</wp:posOffset>
            </wp:positionH>
            <wp:positionV relativeFrom="paragraph">
              <wp:posOffset>130737</wp:posOffset>
            </wp:positionV>
            <wp:extent cx="163353" cy="163353"/>
            <wp:effectExtent l="0" t="0" r="0" b="0"/>
            <wp:wrapTopAndBottom/>
            <wp:docPr id="337"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62.png"/>
                    <pic:cNvPicPr/>
                  </pic:nvPicPr>
                  <pic:blipFill>
                    <a:blip r:embed="rId224"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47328" behindDoc="0" locked="0" layoutInCell="1" allowOverlap="1" wp14:anchorId="1B0F988E" wp14:editId="405C39F5">
            <wp:simplePos x="0" y="0"/>
            <wp:positionH relativeFrom="page">
              <wp:posOffset>6693642</wp:posOffset>
            </wp:positionH>
            <wp:positionV relativeFrom="paragraph">
              <wp:posOffset>130737</wp:posOffset>
            </wp:positionV>
            <wp:extent cx="163353" cy="163353"/>
            <wp:effectExtent l="0" t="0" r="0" b="0"/>
            <wp:wrapTopAndBottom/>
            <wp:docPr id="339"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62.png"/>
                    <pic:cNvPicPr/>
                  </pic:nvPicPr>
                  <pic:blipFill>
                    <a:blip r:embed="rId224" cstate="print"/>
                    <a:stretch>
                      <a:fillRect/>
                    </a:stretch>
                  </pic:blipFill>
                  <pic:spPr>
                    <a:xfrm>
                      <a:off x="0" y="0"/>
                      <a:ext cx="163353" cy="163353"/>
                    </a:xfrm>
                    <a:prstGeom prst="rect">
                      <a:avLst/>
                    </a:prstGeom>
                  </pic:spPr>
                </pic:pic>
              </a:graphicData>
            </a:graphic>
          </wp:anchor>
        </w:drawing>
      </w:r>
    </w:p>
    <w:p w14:paraId="79F3AAB0" w14:textId="77777777" w:rsidR="000344CE" w:rsidRPr="00424B37" w:rsidRDefault="000344CE" w:rsidP="000344CE">
      <w:pPr>
        <w:pStyle w:val="BodyText"/>
        <w:rPr>
          <w:sz w:val="20"/>
        </w:rPr>
      </w:pPr>
    </w:p>
    <w:p w14:paraId="13E82943" w14:textId="77777777" w:rsidR="000344CE" w:rsidRPr="00424B37" w:rsidRDefault="000344CE" w:rsidP="000344CE">
      <w:pPr>
        <w:pStyle w:val="BodyText"/>
        <w:rPr>
          <w:sz w:val="20"/>
        </w:rPr>
      </w:pPr>
    </w:p>
    <w:p w14:paraId="4C83A49D" w14:textId="77777777" w:rsidR="000344CE" w:rsidRPr="00424B37" w:rsidRDefault="000344CE" w:rsidP="000344CE">
      <w:pPr>
        <w:pStyle w:val="BodyText"/>
        <w:spacing w:before="2"/>
      </w:pPr>
      <w:r w:rsidRPr="00424B37">
        <w:rPr>
          <w:noProof/>
        </w:rPr>
        <w:drawing>
          <wp:anchor distT="0" distB="0" distL="0" distR="0" simplePos="0" relativeHeight="251748352" behindDoc="0" locked="0" layoutInCell="1" allowOverlap="1" wp14:anchorId="2D283296" wp14:editId="7A298260">
            <wp:simplePos x="0" y="0"/>
            <wp:positionH relativeFrom="page">
              <wp:posOffset>5686713</wp:posOffset>
            </wp:positionH>
            <wp:positionV relativeFrom="paragraph">
              <wp:posOffset>194390</wp:posOffset>
            </wp:positionV>
            <wp:extent cx="163353" cy="163353"/>
            <wp:effectExtent l="0" t="0" r="0" b="0"/>
            <wp:wrapTopAndBottom/>
            <wp:docPr id="341"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61.png"/>
                    <pic:cNvPicPr/>
                  </pic:nvPicPr>
                  <pic:blipFill>
                    <a:blip r:embed="rId223"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49376" behindDoc="0" locked="0" layoutInCell="1" allowOverlap="1" wp14:anchorId="257B8D92" wp14:editId="0FF2D4B6">
            <wp:simplePos x="0" y="0"/>
            <wp:positionH relativeFrom="page">
              <wp:posOffset>6693642</wp:posOffset>
            </wp:positionH>
            <wp:positionV relativeFrom="paragraph">
              <wp:posOffset>194390</wp:posOffset>
            </wp:positionV>
            <wp:extent cx="163353" cy="163353"/>
            <wp:effectExtent l="0" t="0" r="0" b="0"/>
            <wp:wrapTopAndBottom/>
            <wp:docPr id="343"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61.png"/>
                    <pic:cNvPicPr/>
                  </pic:nvPicPr>
                  <pic:blipFill>
                    <a:blip r:embed="rId223" cstate="print"/>
                    <a:stretch>
                      <a:fillRect/>
                    </a:stretch>
                  </pic:blipFill>
                  <pic:spPr>
                    <a:xfrm>
                      <a:off x="0" y="0"/>
                      <a:ext cx="163353" cy="163353"/>
                    </a:xfrm>
                    <a:prstGeom prst="rect">
                      <a:avLst/>
                    </a:prstGeom>
                  </pic:spPr>
                </pic:pic>
              </a:graphicData>
            </a:graphic>
          </wp:anchor>
        </w:drawing>
      </w:r>
    </w:p>
    <w:p w14:paraId="714EFA7E" w14:textId="77777777" w:rsidR="000344CE" w:rsidRPr="00424B37" w:rsidRDefault="000344CE" w:rsidP="000344CE">
      <w:pPr>
        <w:sectPr w:rsidR="000344CE" w:rsidRPr="00424B37" w:rsidSect="00A21BEF">
          <w:type w:val="continuous"/>
          <w:pgSz w:w="12240" w:h="15840"/>
          <w:pgMar w:top="518" w:right="677" w:bottom="475" w:left="677" w:header="720" w:footer="720" w:gutter="0"/>
          <w:cols w:num="5" w:space="720" w:equalWidth="0">
            <w:col w:w="2681" w:space="173"/>
            <w:col w:w="1446" w:space="261"/>
            <w:col w:w="1203" w:space="152"/>
            <w:col w:w="1664" w:space="152"/>
            <w:col w:w="3154"/>
          </w:cols>
        </w:sectPr>
      </w:pPr>
    </w:p>
    <w:p w14:paraId="7DEC9D58" w14:textId="77777777" w:rsidR="000344CE" w:rsidRPr="00424B37" w:rsidRDefault="000344CE" w:rsidP="000344CE">
      <w:pPr>
        <w:pStyle w:val="BodyText"/>
        <w:rPr>
          <w:sz w:val="20"/>
        </w:rPr>
      </w:pPr>
    </w:p>
    <w:p w14:paraId="795D369F" w14:textId="77777777" w:rsidR="000344CE" w:rsidRPr="00424B37" w:rsidRDefault="000344CE" w:rsidP="000344CE">
      <w:pPr>
        <w:pStyle w:val="BodyText"/>
        <w:rPr>
          <w:sz w:val="28"/>
        </w:rPr>
      </w:pPr>
    </w:p>
    <w:p w14:paraId="08056322" w14:textId="77777777" w:rsidR="000344CE" w:rsidRPr="00424B37" w:rsidRDefault="000344CE" w:rsidP="000344CE">
      <w:pPr>
        <w:rPr>
          <w:b/>
          <w:bCs/>
          <w:sz w:val="26"/>
          <w:szCs w:val="26"/>
        </w:rPr>
      </w:pPr>
      <w:r w:rsidRPr="00424B37">
        <w:rPr>
          <w:b/>
          <w:bCs/>
          <w:sz w:val="26"/>
          <w:szCs w:val="26"/>
        </w:rPr>
        <w:t>PREFERENCE FOR DELIVERY OF TRAIT</w:t>
      </w:r>
    </w:p>
    <w:p w14:paraId="51B8BC15" w14:textId="77777777" w:rsidR="000344CE" w:rsidRPr="00424B37" w:rsidRDefault="000344CE" w:rsidP="000344CE">
      <w:pPr>
        <w:pStyle w:val="BodyText"/>
        <w:spacing w:before="8"/>
        <w:rPr>
          <w:b/>
          <w:sz w:val="41"/>
        </w:rPr>
      </w:pPr>
    </w:p>
    <w:p w14:paraId="37145C54" w14:textId="77777777" w:rsidR="000344CE" w:rsidRPr="00424B37" w:rsidRDefault="000344CE" w:rsidP="000344CE">
      <w:pPr>
        <w:spacing w:line="312" w:lineRule="auto"/>
        <w:ind w:left="116"/>
        <w:rPr>
          <w:sz w:val="26"/>
        </w:rPr>
      </w:pPr>
      <w:r w:rsidRPr="00424B37">
        <w:rPr>
          <w:sz w:val="26"/>
        </w:rPr>
        <w:t xml:space="preserve">Assume each delivery method listed below could be used to deliver traits you indicated were most important in your animals: </w:t>
      </w:r>
      <w:r w:rsidRPr="00424B37">
        <w:rPr>
          <w:b/>
          <w:sz w:val="26"/>
        </w:rPr>
        <w:t>${q://QID77/ChoiceGroup/SelectedChoices}</w:t>
      </w:r>
      <w:r w:rsidRPr="00424B37">
        <w:rPr>
          <w:sz w:val="26"/>
        </w:rPr>
        <w:t>.</w:t>
      </w:r>
    </w:p>
    <w:p w14:paraId="2326CF2B" w14:textId="77777777" w:rsidR="000344CE" w:rsidRPr="00424B37" w:rsidRDefault="000344CE" w:rsidP="000344CE">
      <w:pPr>
        <w:rPr>
          <w:sz w:val="26"/>
          <w:szCs w:val="26"/>
        </w:rPr>
      </w:pPr>
      <w:r w:rsidRPr="00424B37">
        <w:rPr>
          <w:sz w:val="26"/>
          <w:szCs w:val="26"/>
        </w:rPr>
        <w:t>Please assess each delivery method, indicating the degree to which you would consider using it.</w:t>
      </w:r>
    </w:p>
    <w:p w14:paraId="22E6777E" w14:textId="77777777" w:rsidR="000344CE" w:rsidRPr="00424B37" w:rsidRDefault="000344CE" w:rsidP="000344CE">
      <w:pPr>
        <w:pStyle w:val="BodyText"/>
        <w:spacing w:before="3"/>
        <w:rPr>
          <w:sz w:val="13"/>
        </w:rPr>
      </w:pPr>
    </w:p>
    <w:p w14:paraId="7E82F290" w14:textId="77777777" w:rsidR="000344CE" w:rsidRPr="00424B37" w:rsidRDefault="000344CE" w:rsidP="000344CE">
      <w:pPr>
        <w:rPr>
          <w:sz w:val="13"/>
        </w:rPr>
        <w:sectPr w:rsidR="000344CE" w:rsidRPr="00424B37" w:rsidSect="00A21BEF">
          <w:footerReference w:type="default" r:id="rId225"/>
          <w:pgSz w:w="12240" w:h="15840"/>
          <w:pgMar w:top="518" w:right="677" w:bottom="475" w:left="677" w:header="274" w:footer="285" w:gutter="0"/>
          <w:cols w:space="720"/>
        </w:sectPr>
      </w:pPr>
    </w:p>
    <w:p w14:paraId="00A07DB2" w14:textId="77777777" w:rsidR="000344CE" w:rsidRPr="00424B37" w:rsidRDefault="000344CE" w:rsidP="000344CE">
      <w:pPr>
        <w:pStyle w:val="BodyText"/>
        <w:rPr>
          <w:sz w:val="26"/>
        </w:rPr>
      </w:pPr>
    </w:p>
    <w:p w14:paraId="2802C10D" w14:textId="77777777" w:rsidR="000344CE" w:rsidRPr="00424B37" w:rsidRDefault="000344CE" w:rsidP="000344CE">
      <w:pPr>
        <w:pStyle w:val="BodyText"/>
        <w:rPr>
          <w:sz w:val="26"/>
        </w:rPr>
      </w:pPr>
    </w:p>
    <w:p w14:paraId="0CB4C9B9" w14:textId="77777777" w:rsidR="000344CE" w:rsidRPr="00424B37" w:rsidRDefault="000344CE" w:rsidP="000344CE">
      <w:pPr>
        <w:pStyle w:val="BodyText"/>
        <w:rPr>
          <w:sz w:val="26"/>
        </w:rPr>
      </w:pPr>
    </w:p>
    <w:p w14:paraId="0EAB6D74" w14:textId="77777777" w:rsidR="000344CE" w:rsidRPr="00424B37" w:rsidRDefault="000344CE" w:rsidP="000344CE">
      <w:pPr>
        <w:pStyle w:val="BodyText"/>
        <w:rPr>
          <w:sz w:val="26"/>
        </w:rPr>
      </w:pPr>
    </w:p>
    <w:p w14:paraId="6192AF8D" w14:textId="77777777" w:rsidR="000344CE" w:rsidRPr="00424B37" w:rsidRDefault="000344CE" w:rsidP="000344CE">
      <w:pPr>
        <w:pStyle w:val="BodyText"/>
        <w:spacing w:before="9"/>
        <w:rPr>
          <w:sz w:val="29"/>
        </w:rPr>
      </w:pPr>
    </w:p>
    <w:p w14:paraId="5365A374" w14:textId="77777777" w:rsidR="000344CE" w:rsidRPr="00424B37" w:rsidRDefault="000344CE" w:rsidP="000344CE">
      <w:pPr>
        <w:pStyle w:val="BodyText"/>
        <w:spacing w:before="1" w:line="235" w:lineRule="auto"/>
        <w:ind w:left="188" w:right="142"/>
      </w:pPr>
      <w:r w:rsidRPr="00424B37">
        <w:t>The trait would be present via selective breeding in the bulls or sire semen I purchase</w:t>
      </w:r>
    </w:p>
    <w:p w14:paraId="7D3C7899" w14:textId="77777777" w:rsidR="000344CE" w:rsidRPr="00424B37" w:rsidRDefault="000344CE" w:rsidP="000344CE">
      <w:pPr>
        <w:pStyle w:val="BodyText"/>
        <w:spacing w:before="145" w:line="235" w:lineRule="auto"/>
        <w:ind w:left="188" w:right="27"/>
      </w:pPr>
      <w:r w:rsidRPr="00424B37">
        <w:t>This trait would be present via gene editing in the bulls or sire semen I purchase</w:t>
      </w:r>
    </w:p>
    <w:p w14:paraId="13EB6F29" w14:textId="77777777" w:rsidR="000344CE" w:rsidRPr="00424B37" w:rsidRDefault="000344CE" w:rsidP="000344CE">
      <w:pPr>
        <w:pStyle w:val="BodyText"/>
        <w:spacing w:before="145" w:line="235" w:lineRule="auto"/>
        <w:ind w:left="188" w:right="283"/>
      </w:pPr>
      <w:r w:rsidRPr="00424B37">
        <w:t>I would purchase and use vaccines or injectables for use on my livestock</w:t>
      </w:r>
    </w:p>
    <w:p w14:paraId="4A1428D3" w14:textId="77777777" w:rsidR="000344CE" w:rsidRPr="00424B37" w:rsidRDefault="000344CE" w:rsidP="000344CE">
      <w:pPr>
        <w:pStyle w:val="BodyText"/>
        <w:spacing w:before="146" w:line="235" w:lineRule="auto"/>
        <w:ind w:left="188" w:right="283"/>
      </w:pPr>
      <w:r w:rsidRPr="00424B37">
        <w:t>I would purchase and use bolus(es) for my livestock</w:t>
      </w:r>
    </w:p>
    <w:p w14:paraId="026EF196" w14:textId="77777777" w:rsidR="000344CE" w:rsidRPr="00424B37" w:rsidRDefault="000344CE" w:rsidP="000344CE">
      <w:pPr>
        <w:pStyle w:val="BodyText"/>
        <w:rPr>
          <w:sz w:val="31"/>
        </w:rPr>
      </w:pPr>
      <w:r w:rsidRPr="00424B37">
        <w:br w:type="column"/>
      </w:r>
    </w:p>
    <w:p w14:paraId="7536AD2E" w14:textId="77777777" w:rsidR="000344CE" w:rsidRPr="00424B37" w:rsidRDefault="000344CE" w:rsidP="000344CE">
      <w:pPr>
        <w:spacing w:line="235" w:lineRule="auto"/>
        <w:ind w:left="188" w:right="38"/>
        <w:jc w:val="center"/>
        <w:rPr>
          <w:sz w:val="23"/>
        </w:rPr>
      </w:pPr>
      <w:r w:rsidRPr="00424B37">
        <w:rPr>
          <w:b/>
          <w:sz w:val="23"/>
        </w:rPr>
        <w:t xml:space="preserve">I would not </w:t>
      </w:r>
      <w:r w:rsidRPr="00424B37">
        <w:rPr>
          <w:sz w:val="23"/>
        </w:rPr>
        <w:t>consider using this method</w:t>
      </w:r>
    </w:p>
    <w:p w14:paraId="4D9EA590" w14:textId="77777777" w:rsidR="000344CE" w:rsidRPr="00424B37" w:rsidRDefault="000344CE" w:rsidP="000344CE">
      <w:pPr>
        <w:pStyle w:val="BodyText"/>
        <w:rPr>
          <w:sz w:val="20"/>
        </w:rPr>
      </w:pPr>
    </w:p>
    <w:p w14:paraId="5A426CCA" w14:textId="77777777" w:rsidR="000344CE" w:rsidRPr="00424B37" w:rsidRDefault="000344CE" w:rsidP="000344CE">
      <w:pPr>
        <w:pStyle w:val="BodyText"/>
        <w:spacing w:before="11"/>
      </w:pPr>
      <w:r w:rsidRPr="00424B37">
        <w:rPr>
          <w:noProof/>
        </w:rPr>
        <w:drawing>
          <wp:anchor distT="0" distB="0" distL="0" distR="0" simplePos="0" relativeHeight="251750400" behindDoc="0" locked="0" layoutInCell="1" allowOverlap="1" wp14:anchorId="71D70635" wp14:editId="61161304">
            <wp:simplePos x="0" y="0"/>
            <wp:positionH relativeFrom="page">
              <wp:posOffset>2665927</wp:posOffset>
            </wp:positionH>
            <wp:positionV relativeFrom="paragraph">
              <wp:posOffset>199949</wp:posOffset>
            </wp:positionV>
            <wp:extent cx="163353" cy="163353"/>
            <wp:effectExtent l="0" t="0" r="0" b="0"/>
            <wp:wrapTopAndBottom/>
            <wp:docPr id="345"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63.png"/>
                    <pic:cNvPicPr/>
                  </pic:nvPicPr>
                  <pic:blipFill>
                    <a:blip r:embed="rId226" cstate="print"/>
                    <a:stretch>
                      <a:fillRect/>
                    </a:stretch>
                  </pic:blipFill>
                  <pic:spPr>
                    <a:xfrm>
                      <a:off x="0" y="0"/>
                      <a:ext cx="163353" cy="163353"/>
                    </a:xfrm>
                    <a:prstGeom prst="rect">
                      <a:avLst/>
                    </a:prstGeom>
                  </pic:spPr>
                </pic:pic>
              </a:graphicData>
            </a:graphic>
          </wp:anchor>
        </w:drawing>
      </w:r>
    </w:p>
    <w:p w14:paraId="4154554E" w14:textId="77777777" w:rsidR="000344CE" w:rsidRPr="00424B37" w:rsidRDefault="000344CE" w:rsidP="000344CE">
      <w:pPr>
        <w:pStyle w:val="BodyText"/>
        <w:rPr>
          <w:sz w:val="20"/>
        </w:rPr>
      </w:pPr>
    </w:p>
    <w:p w14:paraId="5B595598" w14:textId="77777777" w:rsidR="000344CE" w:rsidRPr="00424B37" w:rsidRDefault="000344CE" w:rsidP="000344CE">
      <w:pPr>
        <w:pStyle w:val="BodyText"/>
        <w:rPr>
          <w:sz w:val="20"/>
        </w:rPr>
      </w:pPr>
    </w:p>
    <w:p w14:paraId="0D359445" w14:textId="77777777" w:rsidR="000344CE" w:rsidRPr="00424B37" w:rsidRDefault="000344CE" w:rsidP="000344CE">
      <w:pPr>
        <w:pStyle w:val="BodyText"/>
        <w:rPr>
          <w:sz w:val="20"/>
        </w:rPr>
      </w:pPr>
    </w:p>
    <w:p w14:paraId="5B85CBB2" w14:textId="77777777" w:rsidR="000344CE" w:rsidRPr="00424B37" w:rsidRDefault="000344CE" w:rsidP="000344CE">
      <w:pPr>
        <w:pStyle w:val="BodyText"/>
        <w:spacing w:before="5"/>
        <w:rPr>
          <w:sz w:val="14"/>
        </w:rPr>
      </w:pPr>
      <w:r w:rsidRPr="00424B37">
        <w:rPr>
          <w:noProof/>
        </w:rPr>
        <w:drawing>
          <wp:anchor distT="0" distB="0" distL="0" distR="0" simplePos="0" relativeHeight="251751424" behindDoc="0" locked="0" layoutInCell="1" allowOverlap="1" wp14:anchorId="26E472B8" wp14:editId="2511D6C2">
            <wp:simplePos x="0" y="0"/>
            <wp:positionH relativeFrom="page">
              <wp:posOffset>2665927</wp:posOffset>
            </wp:positionH>
            <wp:positionV relativeFrom="paragraph">
              <wp:posOffset>130737</wp:posOffset>
            </wp:positionV>
            <wp:extent cx="165163" cy="165163"/>
            <wp:effectExtent l="0" t="0" r="0" b="0"/>
            <wp:wrapTopAndBottom/>
            <wp:docPr id="347"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64.png"/>
                    <pic:cNvPicPr/>
                  </pic:nvPicPr>
                  <pic:blipFill>
                    <a:blip r:embed="rId227" cstate="print"/>
                    <a:stretch>
                      <a:fillRect/>
                    </a:stretch>
                  </pic:blipFill>
                  <pic:spPr>
                    <a:xfrm>
                      <a:off x="0" y="0"/>
                      <a:ext cx="165163" cy="165163"/>
                    </a:xfrm>
                    <a:prstGeom prst="rect">
                      <a:avLst/>
                    </a:prstGeom>
                  </pic:spPr>
                </pic:pic>
              </a:graphicData>
            </a:graphic>
          </wp:anchor>
        </w:drawing>
      </w:r>
    </w:p>
    <w:p w14:paraId="36E44115" w14:textId="77777777" w:rsidR="000344CE" w:rsidRPr="00424B37" w:rsidRDefault="000344CE" w:rsidP="000344CE">
      <w:pPr>
        <w:pStyle w:val="BodyText"/>
        <w:rPr>
          <w:sz w:val="20"/>
        </w:rPr>
      </w:pPr>
    </w:p>
    <w:p w14:paraId="6DA19F2A" w14:textId="77777777" w:rsidR="000344CE" w:rsidRPr="00424B37" w:rsidRDefault="000344CE" w:rsidP="000344CE">
      <w:pPr>
        <w:pStyle w:val="BodyText"/>
        <w:rPr>
          <w:sz w:val="20"/>
        </w:rPr>
      </w:pPr>
    </w:p>
    <w:p w14:paraId="6C63F49C" w14:textId="77777777" w:rsidR="000344CE" w:rsidRPr="00424B37" w:rsidRDefault="000344CE" w:rsidP="000344CE">
      <w:pPr>
        <w:pStyle w:val="BodyText"/>
        <w:rPr>
          <w:sz w:val="20"/>
        </w:rPr>
      </w:pPr>
    </w:p>
    <w:p w14:paraId="51ABE34E" w14:textId="77777777" w:rsidR="000344CE" w:rsidRPr="00424B37" w:rsidRDefault="000344CE" w:rsidP="000344CE">
      <w:pPr>
        <w:pStyle w:val="BodyText"/>
        <w:spacing w:before="3"/>
        <w:rPr>
          <w:sz w:val="14"/>
        </w:rPr>
      </w:pPr>
      <w:r w:rsidRPr="00424B37">
        <w:rPr>
          <w:noProof/>
        </w:rPr>
        <w:drawing>
          <wp:anchor distT="0" distB="0" distL="0" distR="0" simplePos="0" relativeHeight="251752448" behindDoc="0" locked="0" layoutInCell="1" allowOverlap="1" wp14:anchorId="3868A91E" wp14:editId="222CB92B">
            <wp:simplePos x="0" y="0"/>
            <wp:positionH relativeFrom="page">
              <wp:posOffset>2665927</wp:posOffset>
            </wp:positionH>
            <wp:positionV relativeFrom="paragraph">
              <wp:posOffset>128928</wp:posOffset>
            </wp:positionV>
            <wp:extent cx="163353" cy="163353"/>
            <wp:effectExtent l="0" t="0" r="0" b="0"/>
            <wp:wrapTopAndBottom/>
            <wp:docPr id="349"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65.png"/>
                    <pic:cNvPicPr/>
                  </pic:nvPicPr>
                  <pic:blipFill>
                    <a:blip r:embed="rId228" cstate="print"/>
                    <a:stretch>
                      <a:fillRect/>
                    </a:stretch>
                  </pic:blipFill>
                  <pic:spPr>
                    <a:xfrm>
                      <a:off x="0" y="0"/>
                      <a:ext cx="163353" cy="163353"/>
                    </a:xfrm>
                    <a:prstGeom prst="rect">
                      <a:avLst/>
                    </a:prstGeom>
                  </pic:spPr>
                </pic:pic>
              </a:graphicData>
            </a:graphic>
          </wp:anchor>
        </w:drawing>
      </w:r>
    </w:p>
    <w:p w14:paraId="4A3C110F" w14:textId="77777777" w:rsidR="000344CE" w:rsidRPr="00424B37" w:rsidRDefault="000344CE" w:rsidP="000344CE">
      <w:pPr>
        <w:pStyle w:val="BodyText"/>
        <w:rPr>
          <w:sz w:val="20"/>
        </w:rPr>
      </w:pPr>
    </w:p>
    <w:p w14:paraId="7D675199" w14:textId="77777777" w:rsidR="000344CE" w:rsidRPr="00424B37" w:rsidRDefault="000344CE" w:rsidP="000344CE">
      <w:pPr>
        <w:pStyle w:val="BodyText"/>
        <w:rPr>
          <w:sz w:val="20"/>
        </w:rPr>
      </w:pPr>
    </w:p>
    <w:p w14:paraId="7FB26306" w14:textId="77777777" w:rsidR="000344CE" w:rsidRPr="00424B37" w:rsidRDefault="000344CE" w:rsidP="000344CE">
      <w:pPr>
        <w:pStyle w:val="BodyText"/>
        <w:spacing w:before="2"/>
      </w:pPr>
      <w:r w:rsidRPr="00424B37">
        <w:rPr>
          <w:noProof/>
        </w:rPr>
        <w:drawing>
          <wp:anchor distT="0" distB="0" distL="0" distR="0" simplePos="0" relativeHeight="251753472" behindDoc="0" locked="0" layoutInCell="1" allowOverlap="1" wp14:anchorId="28C87539" wp14:editId="2D45D3F0">
            <wp:simplePos x="0" y="0"/>
            <wp:positionH relativeFrom="page">
              <wp:posOffset>2665927</wp:posOffset>
            </wp:positionH>
            <wp:positionV relativeFrom="paragraph">
              <wp:posOffset>194390</wp:posOffset>
            </wp:positionV>
            <wp:extent cx="165163" cy="165163"/>
            <wp:effectExtent l="0" t="0" r="0" b="0"/>
            <wp:wrapTopAndBottom/>
            <wp:docPr id="351"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64.png"/>
                    <pic:cNvPicPr/>
                  </pic:nvPicPr>
                  <pic:blipFill>
                    <a:blip r:embed="rId227" cstate="print"/>
                    <a:stretch>
                      <a:fillRect/>
                    </a:stretch>
                  </pic:blipFill>
                  <pic:spPr>
                    <a:xfrm>
                      <a:off x="0" y="0"/>
                      <a:ext cx="165163" cy="165163"/>
                    </a:xfrm>
                    <a:prstGeom prst="rect">
                      <a:avLst/>
                    </a:prstGeom>
                  </pic:spPr>
                </pic:pic>
              </a:graphicData>
            </a:graphic>
          </wp:anchor>
        </w:drawing>
      </w:r>
    </w:p>
    <w:p w14:paraId="798DD48A" w14:textId="77777777" w:rsidR="000344CE" w:rsidRPr="00424B37" w:rsidRDefault="000344CE" w:rsidP="000344CE">
      <w:pPr>
        <w:pStyle w:val="BodyText"/>
        <w:rPr>
          <w:sz w:val="31"/>
        </w:rPr>
      </w:pPr>
      <w:r w:rsidRPr="00424B37">
        <w:br w:type="column"/>
      </w:r>
    </w:p>
    <w:p w14:paraId="511F999C" w14:textId="77777777" w:rsidR="000344CE" w:rsidRPr="00424B37" w:rsidRDefault="000344CE" w:rsidP="000344CE">
      <w:pPr>
        <w:spacing w:line="235" w:lineRule="auto"/>
        <w:ind w:left="188" w:right="38" w:firstLine="109"/>
        <w:jc w:val="both"/>
        <w:rPr>
          <w:sz w:val="23"/>
        </w:rPr>
      </w:pPr>
      <w:r w:rsidRPr="00424B37">
        <w:rPr>
          <w:b/>
          <w:sz w:val="23"/>
        </w:rPr>
        <w:t xml:space="preserve">I might </w:t>
      </w:r>
      <w:r w:rsidRPr="00424B37">
        <w:rPr>
          <w:sz w:val="23"/>
        </w:rPr>
        <w:t>consider using this method</w:t>
      </w:r>
    </w:p>
    <w:p w14:paraId="4454C9AB" w14:textId="77777777" w:rsidR="000344CE" w:rsidRPr="00424B37" w:rsidRDefault="000344CE" w:rsidP="000344CE">
      <w:pPr>
        <w:pStyle w:val="BodyText"/>
        <w:rPr>
          <w:sz w:val="20"/>
        </w:rPr>
      </w:pPr>
    </w:p>
    <w:p w14:paraId="03C9705A" w14:textId="77777777" w:rsidR="000344CE" w:rsidRPr="00424B37" w:rsidRDefault="000344CE" w:rsidP="000344CE">
      <w:pPr>
        <w:pStyle w:val="BodyText"/>
        <w:spacing w:before="11"/>
      </w:pPr>
      <w:r w:rsidRPr="00424B37">
        <w:rPr>
          <w:noProof/>
        </w:rPr>
        <w:drawing>
          <wp:anchor distT="0" distB="0" distL="0" distR="0" simplePos="0" relativeHeight="251754496" behindDoc="0" locked="0" layoutInCell="1" allowOverlap="1" wp14:anchorId="6AE07BEC" wp14:editId="40FEEF7D">
            <wp:simplePos x="0" y="0"/>
            <wp:positionH relativeFrom="page">
              <wp:posOffset>3672856</wp:posOffset>
            </wp:positionH>
            <wp:positionV relativeFrom="paragraph">
              <wp:posOffset>199949</wp:posOffset>
            </wp:positionV>
            <wp:extent cx="163353" cy="163353"/>
            <wp:effectExtent l="0" t="0" r="0" b="0"/>
            <wp:wrapTopAndBottom/>
            <wp:docPr id="353"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66.png"/>
                    <pic:cNvPicPr/>
                  </pic:nvPicPr>
                  <pic:blipFill>
                    <a:blip r:embed="rId229" cstate="print"/>
                    <a:stretch>
                      <a:fillRect/>
                    </a:stretch>
                  </pic:blipFill>
                  <pic:spPr>
                    <a:xfrm>
                      <a:off x="0" y="0"/>
                      <a:ext cx="163353" cy="163353"/>
                    </a:xfrm>
                    <a:prstGeom prst="rect">
                      <a:avLst/>
                    </a:prstGeom>
                  </pic:spPr>
                </pic:pic>
              </a:graphicData>
            </a:graphic>
          </wp:anchor>
        </w:drawing>
      </w:r>
    </w:p>
    <w:p w14:paraId="61E7EE41" w14:textId="77777777" w:rsidR="000344CE" w:rsidRPr="00424B37" w:rsidRDefault="000344CE" w:rsidP="000344CE">
      <w:pPr>
        <w:pStyle w:val="BodyText"/>
        <w:rPr>
          <w:sz w:val="20"/>
        </w:rPr>
      </w:pPr>
    </w:p>
    <w:p w14:paraId="19AC3158" w14:textId="77777777" w:rsidR="000344CE" w:rsidRPr="00424B37" w:rsidRDefault="000344CE" w:rsidP="000344CE">
      <w:pPr>
        <w:pStyle w:val="BodyText"/>
        <w:rPr>
          <w:sz w:val="20"/>
        </w:rPr>
      </w:pPr>
    </w:p>
    <w:p w14:paraId="7DEDCEDD" w14:textId="77777777" w:rsidR="000344CE" w:rsidRPr="00424B37" w:rsidRDefault="000344CE" w:rsidP="000344CE">
      <w:pPr>
        <w:pStyle w:val="BodyText"/>
        <w:rPr>
          <w:sz w:val="20"/>
        </w:rPr>
      </w:pPr>
    </w:p>
    <w:p w14:paraId="2725E295" w14:textId="77777777" w:rsidR="000344CE" w:rsidRPr="00424B37" w:rsidRDefault="000344CE" w:rsidP="000344CE">
      <w:pPr>
        <w:pStyle w:val="BodyText"/>
        <w:spacing w:before="5"/>
        <w:rPr>
          <w:sz w:val="14"/>
        </w:rPr>
      </w:pPr>
      <w:r w:rsidRPr="00424B37">
        <w:rPr>
          <w:noProof/>
        </w:rPr>
        <w:drawing>
          <wp:anchor distT="0" distB="0" distL="0" distR="0" simplePos="0" relativeHeight="251755520" behindDoc="0" locked="0" layoutInCell="1" allowOverlap="1" wp14:anchorId="0F3677D6" wp14:editId="37A01606">
            <wp:simplePos x="0" y="0"/>
            <wp:positionH relativeFrom="page">
              <wp:posOffset>3672856</wp:posOffset>
            </wp:positionH>
            <wp:positionV relativeFrom="paragraph">
              <wp:posOffset>130737</wp:posOffset>
            </wp:positionV>
            <wp:extent cx="165163" cy="165163"/>
            <wp:effectExtent l="0" t="0" r="0" b="0"/>
            <wp:wrapTopAndBottom/>
            <wp:docPr id="355"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67.png"/>
                    <pic:cNvPicPr/>
                  </pic:nvPicPr>
                  <pic:blipFill>
                    <a:blip r:embed="rId230" cstate="print"/>
                    <a:stretch>
                      <a:fillRect/>
                    </a:stretch>
                  </pic:blipFill>
                  <pic:spPr>
                    <a:xfrm>
                      <a:off x="0" y="0"/>
                      <a:ext cx="165163" cy="165163"/>
                    </a:xfrm>
                    <a:prstGeom prst="rect">
                      <a:avLst/>
                    </a:prstGeom>
                  </pic:spPr>
                </pic:pic>
              </a:graphicData>
            </a:graphic>
          </wp:anchor>
        </w:drawing>
      </w:r>
    </w:p>
    <w:p w14:paraId="73722FFD" w14:textId="77777777" w:rsidR="000344CE" w:rsidRPr="00424B37" w:rsidRDefault="000344CE" w:rsidP="000344CE">
      <w:pPr>
        <w:pStyle w:val="BodyText"/>
        <w:rPr>
          <w:sz w:val="20"/>
        </w:rPr>
      </w:pPr>
    </w:p>
    <w:p w14:paraId="7EA7F025" w14:textId="77777777" w:rsidR="000344CE" w:rsidRPr="00424B37" w:rsidRDefault="000344CE" w:rsidP="000344CE">
      <w:pPr>
        <w:pStyle w:val="BodyText"/>
        <w:rPr>
          <w:sz w:val="20"/>
        </w:rPr>
      </w:pPr>
    </w:p>
    <w:p w14:paraId="0BB4C9BC" w14:textId="77777777" w:rsidR="000344CE" w:rsidRPr="00424B37" w:rsidRDefault="000344CE" w:rsidP="000344CE">
      <w:pPr>
        <w:pStyle w:val="BodyText"/>
        <w:rPr>
          <w:sz w:val="20"/>
        </w:rPr>
      </w:pPr>
    </w:p>
    <w:p w14:paraId="31ABE260" w14:textId="77777777" w:rsidR="000344CE" w:rsidRPr="00424B37" w:rsidRDefault="000344CE" w:rsidP="000344CE">
      <w:pPr>
        <w:pStyle w:val="BodyText"/>
        <w:spacing w:before="3"/>
        <w:rPr>
          <w:sz w:val="14"/>
        </w:rPr>
      </w:pPr>
      <w:r w:rsidRPr="00424B37">
        <w:rPr>
          <w:noProof/>
        </w:rPr>
        <w:drawing>
          <wp:anchor distT="0" distB="0" distL="0" distR="0" simplePos="0" relativeHeight="251756544" behindDoc="0" locked="0" layoutInCell="1" allowOverlap="1" wp14:anchorId="1379B063" wp14:editId="3E706F07">
            <wp:simplePos x="0" y="0"/>
            <wp:positionH relativeFrom="page">
              <wp:posOffset>3672856</wp:posOffset>
            </wp:positionH>
            <wp:positionV relativeFrom="paragraph">
              <wp:posOffset>128928</wp:posOffset>
            </wp:positionV>
            <wp:extent cx="163353" cy="163353"/>
            <wp:effectExtent l="0" t="0" r="0" b="0"/>
            <wp:wrapTopAndBottom/>
            <wp:docPr id="357"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68.png"/>
                    <pic:cNvPicPr/>
                  </pic:nvPicPr>
                  <pic:blipFill>
                    <a:blip r:embed="rId231" cstate="print"/>
                    <a:stretch>
                      <a:fillRect/>
                    </a:stretch>
                  </pic:blipFill>
                  <pic:spPr>
                    <a:xfrm>
                      <a:off x="0" y="0"/>
                      <a:ext cx="163353" cy="163353"/>
                    </a:xfrm>
                    <a:prstGeom prst="rect">
                      <a:avLst/>
                    </a:prstGeom>
                  </pic:spPr>
                </pic:pic>
              </a:graphicData>
            </a:graphic>
          </wp:anchor>
        </w:drawing>
      </w:r>
    </w:p>
    <w:p w14:paraId="2A1855BE" w14:textId="77777777" w:rsidR="000344CE" w:rsidRPr="00424B37" w:rsidRDefault="000344CE" w:rsidP="000344CE">
      <w:pPr>
        <w:pStyle w:val="BodyText"/>
        <w:rPr>
          <w:sz w:val="20"/>
        </w:rPr>
      </w:pPr>
    </w:p>
    <w:p w14:paraId="029E1DD6" w14:textId="77777777" w:rsidR="000344CE" w:rsidRPr="00424B37" w:rsidRDefault="000344CE" w:rsidP="000344CE">
      <w:pPr>
        <w:pStyle w:val="BodyText"/>
        <w:rPr>
          <w:sz w:val="20"/>
        </w:rPr>
      </w:pPr>
    </w:p>
    <w:p w14:paraId="06EB5CFC" w14:textId="77777777" w:rsidR="000344CE" w:rsidRPr="00424B37" w:rsidRDefault="000344CE" w:rsidP="000344CE">
      <w:pPr>
        <w:pStyle w:val="BodyText"/>
        <w:spacing w:before="2"/>
      </w:pPr>
      <w:r w:rsidRPr="00424B37">
        <w:rPr>
          <w:noProof/>
        </w:rPr>
        <w:drawing>
          <wp:anchor distT="0" distB="0" distL="0" distR="0" simplePos="0" relativeHeight="251757568" behindDoc="0" locked="0" layoutInCell="1" allowOverlap="1" wp14:anchorId="7A6027B2" wp14:editId="55DFD4CB">
            <wp:simplePos x="0" y="0"/>
            <wp:positionH relativeFrom="page">
              <wp:posOffset>3672856</wp:posOffset>
            </wp:positionH>
            <wp:positionV relativeFrom="paragraph">
              <wp:posOffset>194390</wp:posOffset>
            </wp:positionV>
            <wp:extent cx="165163" cy="165163"/>
            <wp:effectExtent l="0" t="0" r="0" b="0"/>
            <wp:wrapTopAndBottom/>
            <wp:docPr id="359"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67.png"/>
                    <pic:cNvPicPr/>
                  </pic:nvPicPr>
                  <pic:blipFill>
                    <a:blip r:embed="rId230" cstate="print"/>
                    <a:stretch>
                      <a:fillRect/>
                    </a:stretch>
                  </pic:blipFill>
                  <pic:spPr>
                    <a:xfrm>
                      <a:off x="0" y="0"/>
                      <a:ext cx="165163" cy="165163"/>
                    </a:xfrm>
                    <a:prstGeom prst="rect">
                      <a:avLst/>
                    </a:prstGeom>
                  </pic:spPr>
                </pic:pic>
              </a:graphicData>
            </a:graphic>
          </wp:anchor>
        </w:drawing>
      </w:r>
    </w:p>
    <w:p w14:paraId="0E5AD28B" w14:textId="77777777" w:rsidR="000344CE" w:rsidRPr="00424B37" w:rsidRDefault="000344CE" w:rsidP="000344CE">
      <w:pPr>
        <w:pStyle w:val="BodyText"/>
        <w:rPr>
          <w:sz w:val="31"/>
        </w:rPr>
      </w:pPr>
      <w:r w:rsidRPr="00424B37">
        <w:br w:type="column"/>
      </w:r>
    </w:p>
    <w:p w14:paraId="4D4BE24C" w14:textId="77777777" w:rsidR="000344CE" w:rsidRPr="00424B37" w:rsidRDefault="000344CE" w:rsidP="000344CE">
      <w:pPr>
        <w:spacing w:line="235" w:lineRule="auto"/>
        <w:ind w:left="197" w:right="47"/>
        <w:jc w:val="center"/>
        <w:rPr>
          <w:sz w:val="23"/>
        </w:rPr>
      </w:pPr>
      <w:r w:rsidRPr="00424B37">
        <w:rPr>
          <w:b/>
          <w:sz w:val="23"/>
        </w:rPr>
        <w:t xml:space="preserve">I would </w:t>
      </w:r>
      <w:r w:rsidRPr="00424B37">
        <w:rPr>
          <w:b/>
          <w:spacing w:val="-3"/>
          <w:sz w:val="23"/>
        </w:rPr>
        <w:t xml:space="preserve">likely </w:t>
      </w:r>
      <w:r w:rsidRPr="00424B37">
        <w:rPr>
          <w:sz w:val="23"/>
        </w:rPr>
        <w:t>consider using this method</w:t>
      </w:r>
    </w:p>
    <w:p w14:paraId="733556F5" w14:textId="77777777" w:rsidR="000344CE" w:rsidRPr="00424B37" w:rsidRDefault="000344CE" w:rsidP="000344CE">
      <w:pPr>
        <w:pStyle w:val="BodyText"/>
        <w:rPr>
          <w:sz w:val="20"/>
        </w:rPr>
      </w:pPr>
    </w:p>
    <w:p w14:paraId="6055F953" w14:textId="77777777" w:rsidR="000344CE" w:rsidRPr="00424B37" w:rsidRDefault="000344CE" w:rsidP="000344CE">
      <w:pPr>
        <w:pStyle w:val="BodyText"/>
        <w:spacing w:before="11"/>
      </w:pPr>
      <w:r w:rsidRPr="00424B37">
        <w:rPr>
          <w:noProof/>
        </w:rPr>
        <w:drawing>
          <wp:anchor distT="0" distB="0" distL="0" distR="0" simplePos="0" relativeHeight="251758592" behindDoc="0" locked="0" layoutInCell="1" allowOverlap="1" wp14:anchorId="06F356C7" wp14:editId="4054BA67">
            <wp:simplePos x="0" y="0"/>
            <wp:positionH relativeFrom="page">
              <wp:posOffset>4679785</wp:posOffset>
            </wp:positionH>
            <wp:positionV relativeFrom="paragraph">
              <wp:posOffset>199949</wp:posOffset>
            </wp:positionV>
            <wp:extent cx="163353" cy="163353"/>
            <wp:effectExtent l="0" t="0" r="0" b="0"/>
            <wp:wrapTopAndBottom/>
            <wp:docPr id="361"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69.png"/>
                    <pic:cNvPicPr/>
                  </pic:nvPicPr>
                  <pic:blipFill>
                    <a:blip r:embed="rId226" cstate="print"/>
                    <a:stretch>
                      <a:fillRect/>
                    </a:stretch>
                  </pic:blipFill>
                  <pic:spPr>
                    <a:xfrm>
                      <a:off x="0" y="0"/>
                      <a:ext cx="163353" cy="163353"/>
                    </a:xfrm>
                    <a:prstGeom prst="rect">
                      <a:avLst/>
                    </a:prstGeom>
                  </pic:spPr>
                </pic:pic>
              </a:graphicData>
            </a:graphic>
          </wp:anchor>
        </w:drawing>
      </w:r>
    </w:p>
    <w:p w14:paraId="5D4ADCF6" w14:textId="77777777" w:rsidR="000344CE" w:rsidRPr="00424B37" w:rsidRDefault="000344CE" w:rsidP="000344CE">
      <w:pPr>
        <w:pStyle w:val="BodyText"/>
        <w:rPr>
          <w:sz w:val="20"/>
        </w:rPr>
      </w:pPr>
    </w:p>
    <w:p w14:paraId="1C0BB438" w14:textId="77777777" w:rsidR="000344CE" w:rsidRPr="00424B37" w:rsidRDefault="000344CE" w:rsidP="000344CE">
      <w:pPr>
        <w:pStyle w:val="BodyText"/>
        <w:rPr>
          <w:sz w:val="20"/>
        </w:rPr>
      </w:pPr>
    </w:p>
    <w:p w14:paraId="080D7C93" w14:textId="77777777" w:rsidR="000344CE" w:rsidRPr="00424B37" w:rsidRDefault="000344CE" w:rsidP="000344CE">
      <w:pPr>
        <w:pStyle w:val="BodyText"/>
        <w:rPr>
          <w:sz w:val="20"/>
        </w:rPr>
      </w:pPr>
    </w:p>
    <w:p w14:paraId="0870B7AC" w14:textId="77777777" w:rsidR="000344CE" w:rsidRPr="00424B37" w:rsidRDefault="000344CE" w:rsidP="000344CE">
      <w:pPr>
        <w:pStyle w:val="BodyText"/>
        <w:spacing w:before="5"/>
        <w:rPr>
          <w:sz w:val="14"/>
        </w:rPr>
      </w:pPr>
      <w:r w:rsidRPr="00424B37">
        <w:rPr>
          <w:noProof/>
        </w:rPr>
        <w:drawing>
          <wp:anchor distT="0" distB="0" distL="0" distR="0" simplePos="0" relativeHeight="251759616" behindDoc="0" locked="0" layoutInCell="1" allowOverlap="1" wp14:anchorId="0D7FDE68" wp14:editId="7D83FF37">
            <wp:simplePos x="0" y="0"/>
            <wp:positionH relativeFrom="page">
              <wp:posOffset>4679785</wp:posOffset>
            </wp:positionH>
            <wp:positionV relativeFrom="paragraph">
              <wp:posOffset>130737</wp:posOffset>
            </wp:positionV>
            <wp:extent cx="165163" cy="165163"/>
            <wp:effectExtent l="0" t="0" r="0" b="0"/>
            <wp:wrapTopAndBottom/>
            <wp:docPr id="363"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64.png"/>
                    <pic:cNvPicPr/>
                  </pic:nvPicPr>
                  <pic:blipFill>
                    <a:blip r:embed="rId227" cstate="print"/>
                    <a:stretch>
                      <a:fillRect/>
                    </a:stretch>
                  </pic:blipFill>
                  <pic:spPr>
                    <a:xfrm>
                      <a:off x="0" y="0"/>
                      <a:ext cx="165163" cy="165163"/>
                    </a:xfrm>
                    <a:prstGeom prst="rect">
                      <a:avLst/>
                    </a:prstGeom>
                  </pic:spPr>
                </pic:pic>
              </a:graphicData>
            </a:graphic>
          </wp:anchor>
        </w:drawing>
      </w:r>
    </w:p>
    <w:p w14:paraId="6742F1A9" w14:textId="77777777" w:rsidR="000344CE" w:rsidRPr="00424B37" w:rsidRDefault="000344CE" w:rsidP="000344CE">
      <w:pPr>
        <w:pStyle w:val="BodyText"/>
        <w:rPr>
          <w:sz w:val="20"/>
        </w:rPr>
      </w:pPr>
    </w:p>
    <w:p w14:paraId="0E3DD8BC" w14:textId="77777777" w:rsidR="000344CE" w:rsidRPr="00424B37" w:rsidRDefault="000344CE" w:rsidP="000344CE">
      <w:pPr>
        <w:pStyle w:val="BodyText"/>
        <w:rPr>
          <w:sz w:val="20"/>
        </w:rPr>
      </w:pPr>
    </w:p>
    <w:p w14:paraId="75B04CD5" w14:textId="77777777" w:rsidR="000344CE" w:rsidRPr="00424B37" w:rsidRDefault="000344CE" w:rsidP="000344CE">
      <w:pPr>
        <w:pStyle w:val="BodyText"/>
        <w:rPr>
          <w:sz w:val="20"/>
        </w:rPr>
      </w:pPr>
    </w:p>
    <w:p w14:paraId="07806B7D" w14:textId="77777777" w:rsidR="000344CE" w:rsidRPr="00424B37" w:rsidRDefault="000344CE" w:rsidP="000344CE">
      <w:pPr>
        <w:pStyle w:val="BodyText"/>
        <w:spacing w:before="3"/>
        <w:rPr>
          <w:sz w:val="14"/>
        </w:rPr>
      </w:pPr>
      <w:r w:rsidRPr="00424B37">
        <w:rPr>
          <w:noProof/>
        </w:rPr>
        <w:drawing>
          <wp:anchor distT="0" distB="0" distL="0" distR="0" simplePos="0" relativeHeight="251760640" behindDoc="0" locked="0" layoutInCell="1" allowOverlap="1" wp14:anchorId="4BE2CD1A" wp14:editId="56E33C7B">
            <wp:simplePos x="0" y="0"/>
            <wp:positionH relativeFrom="page">
              <wp:posOffset>4679785</wp:posOffset>
            </wp:positionH>
            <wp:positionV relativeFrom="paragraph">
              <wp:posOffset>128928</wp:posOffset>
            </wp:positionV>
            <wp:extent cx="163353" cy="163353"/>
            <wp:effectExtent l="0" t="0" r="0" b="0"/>
            <wp:wrapTopAndBottom/>
            <wp:docPr id="365"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70.png"/>
                    <pic:cNvPicPr/>
                  </pic:nvPicPr>
                  <pic:blipFill>
                    <a:blip r:embed="rId228" cstate="print"/>
                    <a:stretch>
                      <a:fillRect/>
                    </a:stretch>
                  </pic:blipFill>
                  <pic:spPr>
                    <a:xfrm>
                      <a:off x="0" y="0"/>
                      <a:ext cx="163353" cy="163353"/>
                    </a:xfrm>
                    <a:prstGeom prst="rect">
                      <a:avLst/>
                    </a:prstGeom>
                  </pic:spPr>
                </pic:pic>
              </a:graphicData>
            </a:graphic>
          </wp:anchor>
        </w:drawing>
      </w:r>
    </w:p>
    <w:p w14:paraId="64A8414C" w14:textId="77777777" w:rsidR="000344CE" w:rsidRPr="00424B37" w:rsidRDefault="000344CE" w:rsidP="000344CE">
      <w:pPr>
        <w:pStyle w:val="BodyText"/>
        <w:rPr>
          <w:sz w:val="20"/>
        </w:rPr>
      </w:pPr>
    </w:p>
    <w:p w14:paraId="25DDE4DE" w14:textId="77777777" w:rsidR="000344CE" w:rsidRPr="00424B37" w:rsidRDefault="000344CE" w:rsidP="000344CE">
      <w:pPr>
        <w:pStyle w:val="BodyText"/>
        <w:rPr>
          <w:sz w:val="20"/>
        </w:rPr>
      </w:pPr>
    </w:p>
    <w:p w14:paraId="4CA1CD79" w14:textId="77777777" w:rsidR="000344CE" w:rsidRPr="00424B37" w:rsidRDefault="000344CE" w:rsidP="000344CE">
      <w:pPr>
        <w:pStyle w:val="BodyText"/>
        <w:spacing w:before="2"/>
      </w:pPr>
      <w:r w:rsidRPr="00424B37">
        <w:rPr>
          <w:noProof/>
        </w:rPr>
        <w:drawing>
          <wp:anchor distT="0" distB="0" distL="0" distR="0" simplePos="0" relativeHeight="251761664" behindDoc="0" locked="0" layoutInCell="1" allowOverlap="1" wp14:anchorId="669412F2" wp14:editId="59A7CD11">
            <wp:simplePos x="0" y="0"/>
            <wp:positionH relativeFrom="page">
              <wp:posOffset>4679785</wp:posOffset>
            </wp:positionH>
            <wp:positionV relativeFrom="paragraph">
              <wp:posOffset>194390</wp:posOffset>
            </wp:positionV>
            <wp:extent cx="165163" cy="165163"/>
            <wp:effectExtent l="0" t="0" r="0" b="0"/>
            <wp:wrapTopAndBottom/>
            <wp:docPr id="367"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64.png"/>
                    <pic:cNvPicPr/>
                  </pic:nvPicPr>
                  <pic:blipFill>
                    <a:blip r:embed="rId227" cstate="print"/>
                    <a:stretch>
                      <a:fillRect/>
                    </a:stretch>
                  </pic:blipFill>
                  <pic:spPr>
                    <a:xfrm>
                      <a:off x="0" y="0"/>
                      <a:ext cx="165163" cy="165163"/>
                    </a:xfrm>
                    <a:prstGeom prst="rect">
                      <a:avLst/>
                    </a:prstGeom>
                  </pic:spPr>
                </pic:pic>
              </a:graphicData>
            </a:graphic>
          </wp:anchor>
        </w:drawing>
      </w:r>
    </w:p>
    <w:p w14:paraId="765476F7" w14:textId="77777777" w:rsidR="000344CE" w:rsidRPr="00424B37" w:rsidRDefault="000344CE" w:rsidP="000344CE">
      <w:pPr>
        <w:spacing w:before="97" w:line="235" w:lineRule="auto"/>
        <w:ind w:right="1797"/>
        <w:jc w:val="center"/>
        <w:rPr>
          <w:sz w:val="23"/>
        </w:rPr>
      </w:pPr>
      <w:r w:rsidRPr="00424B37">
        <w:br w:type="column"/>
      </w:r>
      <w:r w:rsidRPr="00424B37">
        <w:rPr>
          <w:b/>
          <w:sz w:val="23"/>
        </w:rPr>
        <w:t xml:space="preserve">I would certainly </w:t>
      </w:r>
      <w:r w:rsidRPr="00424B37">
        <w:rPr>
          <w:sz w:val="23"/>
        </w:rPr>
        <w:t>consider using this</w:t>
      </w:r>
    </w:p>
    <w:p w14:paraId="2164E408" w14:textId="77777777" w:rsidR="000344CE" w:rsidRPr="00424B37" w:rsidRDefault="000344CE" w:rsidP="000344CE">
      <w:pPr>
        <w:pStyle w:val="BodyText"/>
        <w:tabs>
          <w:tab w:val="left" w:pos="1403"/>
        </w:tabs>
        <w:spacing w:line="261" w:lineRule="exact"/>
        <w:ind w:right="29"/>
        <w:jc w:val="center"/>
      </w:pPr>
      <w:r w:rsidRPr="00424B37">
        <w:t>method</w:t>
      </w:r>
      <w:r w:rsidRPr="00424B37">
        <w:tab/>
        <w:t>Don't know</w:t>
      </w:r>
    </w:p>
    <w:p w14:paraId="368CDBF3" w14:textId="77777777" w:rsidR="000344CE" w:rsidRPr="00424B37" w:rsidRDefault="000344CE" w:rsidP="000344CE">
      <w:pPr>
        <w:pStyle w:val="BodyText"/>
        <w:rPr>
          <w:sz w:val="20"/>
        </w:rPr>
      </w:pPr>
    </w:p>
    <w:p w14:paraId="54DED956" w14:textId="77777777" w:rsidR="000344CE" w:rsidRPr="00424B37" w:rsidRDefault="000344CE" w:rsidP="000344CE">
      <w:pPr>
        <w:pStyle w:val="BodyText"/>
        <w:spacing w:before="9"/>
      </w:pPr>
      <w:r w:rsidRPr="00424B37">
        <w:rPr>
          <w:noProof/>
        </w:rPr>
        <w:drawing>
          <wp:anchor distT="0" distB="0" distL="0" distR="0" simplePos="0" relativeHeight="251762688" behindDoc="0" locked="0" layoutInCell="1" allowOverlap="1" wp14:anchorId="1572E862" wp14:editId="7449BDF5">
            <wp:simplePos x="0" y="0"/>
            <wp:positionH relativeFrom="page">
              <wp:posOffset>5686713</wp:posOffset>
            </wp:positionH>
            <wp:positionV relativeFrom="paragraph">
              <wp:posOffset>198766</wp:posOffset>
            </wp:positionV>
            <wp:extent cx="163353" cy="163353"/>
            <wp:effectExtent l="0" t="0" r="0" b="0"/>
            <wp:wrapTopAndBottom/>
            <wp:docPr id="36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71.png"/>
                    <pic:cNvPicPr/>
                  </pic:nvPicPr>
                  <pic:blipFill>
                    <a:blip r:embed="rId232"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63712" behindDoc="0" locked="0" layoutInCell="1" allowOverlap="1" wp14:anchorId="4C094F59" wp14:editId="1C35E02D">
            <wp:simplePos x="0" y="0"/>
            <wp:positionH relativeFrom="page">
              <wp:posOffset>6693642</wp:posOffset>
            </wp:positionH>
            <wp:positionV relativeFrom="paragraph">
              <wp:posOffset>198766</wp:posOffset>
            </wp:positionV>
            <wp:extent cx="163353" cy="163353"/>
            <wp:effectExtent l="0" t="0" r="0" b="0"/>
            <wp:wrapTopAndBottom/>
            <wp:docPr id="37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71.png"/>
                    <pic:cNvPicPr/>
                  </pic:nvPicPr>
                  <pic:blipFill>
                    <a:blip r:embed="rId232" cstate="print"/>
                    <a:stretch>
                      <a:fillRect/>
                    </a:stretch>
                  </pic:blipFill>
                  <pic:spPr>
                    <a:xfrm>
                      <a:off x="0" y="0"/>
                      <a:ext cx="163353" cy="163353"/>
                    </a:xfrm>
                    <a:prstGeom prst="rect">
                      <a:avLst/>
                    </a:prstGeom>
                  </pic:spPr>
                </pic:pic>
              </a:graphicData>
            </a:graphic>
          </wp:anchor>
        </w:drawing>
      </w:r>
    </w:p>
    <w:p w14:paraId="04448CD7" w14:textId="77777777" w:rsidR="000344CE" w:rsidRPr="00424B37" w:rsidRDefault="000344CE" w:rsidP="000344CE">
      <w:pPr>
        <w:pStyle w:val="BodyText"/>
        <w:rPr>
          <w:sz w:val="20"/>
        </w:rPr>
      </w:pPr>
    </w:p>
    <w:p w14:paraId="54DBCA5A" w14:textId="77777777" w:rsidR="000344CE" w:rsidRPr="00424B37" w:rsidRDefault="000344CE" w:rsidP="000344CE">
      <w:pPr>
        <w:pStyle w:val="BodyText"/>
        <w:rPr>
          <w:sz w:val="20"/>
        </w:rPr>
      </w:pPr>
    </w:p>
    <w:p w14:paraId="0EEECC05" w14:textId="77777777" w:rsidR="000344CE" w:rsidRPr="00424B37" w:rsidRDefault="000344CE" w:rsidP="000344CE">
      <w:pPr>
        <w:pStyle w:val="BodyText"/>
        <w:rPr>
          <w:sz w:val="20"/>
        </w:rPr>
      </w:pPr>
    </w:p>
    <w:p w14:paraId="7A158FD0" w14:textId="77777777" w:rsidR="000344CE" w:rsidRPr="00424B37" w:rsidRDefault="000344CE" w:rsidP="000344CE">
      <w:pPr>
        <w:pStyle w:val="BodyText"/>
        <w:spacing w:before="5"/>
        <w:rPr>
          <w:sz w:val="14"/>
        </w:rPr>
      </w:pPr>
      <w:r w:rsidRPr="00424B37">
        <w:rPr>
          <w:noProof/>
        </w:rPr>
        <w:drawing>
          <wp:anchor distT="0" distB="0" distL="0" distR="0" simplePos="0" relativeHeight="251764736" behindDoc="0" locked="0" layoutInCell="1" allowOverlap="1" wp14:anchorId="59E5E5D4" wp14:editId="63AEDACB">
            <wp:simplePos x="0" y="0"/>
            <wp:positionH relativeFrom="page">
              <wp:posOffset>5686713</wp:posOffset>
            </wp:positionH>
            <wp:positionV relativeFrom="paragraph">
              <wp:posOffset>130737</wp:posOffset>
            </wp:positionV>
            <wp:extent cx="165163" cy="165163"/>
            <wp:effectExtent l="0" t="0" r="0" b="0"/>
            <wp:wrapTopAndBottom/>
            <wp:docPr id="373"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72.png"/>
                    <pic:cNvPicPr/>
                  </pic:nvPicPr>
                  <pic:blipFill>
                    <a:blip r:embed="rId233"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765760" behindDoc="0" locked="0" layoutInCell="1" allowOverlap="1" wp14:anchorId="460C8359" wp14:editId="6917D2DC">
            <wp:simplePos x="0" y="0"/>
            <wp:positionH relativeFrom="page">
              <wp:posOffset>6693642</wp:posOffset>
            </wp:positionH>
            <wp:positionV relativeFrom="paragraph">
              <wp:posOffset>130737</wp:posOffset>
            </wp:positionV>
            <wp:extent cx="165163" cy="165163"/>
            <wp:effectExtent l="0" t="0" r="0" b="0"/>
            <wp:wrapTopAndBottom/>
            <wp:docPr id="375"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72.png"/>
                    <pic:cNvPicPr/>
                  </pic:nvPicPr>
                  <pic:blipFill>
                    <a:blip r:embed="rId233" cstate="print"/>
                    <a:stretch>
                      <a:fillRect/>
                    </a:stretch>
                  </pic:blipFill>
                  <pic:spPr>
                    <a:xfrm>
                      <a:off x="0" y="0"/>
                      <a:ext cx="165163" cy="165163"/>
                    </a:xfrm>
                    <a:prstGeom prst="rect">
                      <a:avLst/>
                    </a:prstGeom>
                  </pic:spPr>
                </pic:pic>
              </a:graphicData>
            </a:graphic>
          </wp:anchor>
        </w:drawing>
      </w:r>
    </w:p>
    <w:p w14:paraId="283B2104" w14:textId="77777777" w:rsidR="000344CE" w:rsidRPr="00424B37" w:rsidRDefault="000344CE" w:rsidP="000344CE">
      <w:pPr>
        <w:pStyle w:val="BodyText"/>
        <w:rPr>
          <w:sz w:val="20"/>
        </w:rPr>
      </w:pPr>
    </w:p>
    <w:p w14:paraId="7F6E5311" w14:textId="77777777" w:rsidR="000344CE" w:rsidRPr="00424B37" w:rsidRDefault="000344CE" w:rsidP="000344CE">
      <w:pPr>
        <w:pStyle w:val="BodyText"/>
        <w:rPr>
          <w:sz w:val="20"/>
        </w:rPr>
      </w:pPr>
    </w:p>
    <w:p w14:paraId="4675B15B" w14:textId="77777777" w:rsidR="000344CE" w:rsidRPr="00424B37" w:rsidRDefault="000344CE" w:rsidP="000344CE">
      <w:pPr>
        <w:pStyle w:val="BodyText"/>
        <w:rPr>
          <w:sz w:val="20"/>
        </w:rPr>
      </w:pPr>
    </w:p>
    <w:p w14:paraId="2C21C567" w14:textId="77777777" w:rsidR="000344CE" w:rsidRPr="00424B37" w:rsidRDefault="000344CE" w:rsidP="000344CE">
      <w:pPr>
        <w:pStyle w:val="BodyText"/>
        <w:spacing w:before="3"/>
        <w:rPr>
          <w:sz w:val="14"/>
        </w:rPr>
      </w:pPr>
      <w:r w:rsidRPr="00424B37">
        <w:rPr>
          <w:noProof/>
        </w:rPr>
        <w:drawing>
          <wp:anchor distT="0" distB="0" distL="0" distR="0" simplePos="0" relativeHeight="251766784" behindDoc="0" locked="0" layoutInCell="1" allowOverlap="1" wp14:anchorId="5201207B" wp14:editId="1047F15E">
            <wp:simplePos x="0" y="0"/>
            <wp:positionH relativeFrom="page">
              <wp:posOffset>5686713</wp:posOffset>
            </wp:positionH>
            <wp:positionV relativeFrom="paragraph">
              <wp:posOffset>128928</wp:posOffset>
            </wp:positionV>
            <wp:extent cx="163353" cy="163353"/>
            <wp:effectExtent l="0" t="0" r="0" b="0"/>
            <wp:wrapTopAndBottom/>
            <wp:docPr id="377"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73.png"/>
                    <pic:cNvPicPr/>
                  </pic:nvPicPr>
                  <pic:blipFill>
                    <a:blip r:embed="rId234"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767808" behindDoc="0" locked="0" layoutInCell="1" allowOverlap="1" wp14:anchorId="33035F18" wp14:editId="2363DB2F">
            <wp:simplePos x="0" y="0"/>
            <wp:positionH relativeFrom="page">
              <wp:posOffset>6693642</wp:posOffset>
            </wp:positionH>
            <wp:positionV relativeFrom="paragraph">
              <wp:posOffset>128928</wp:posOffset>
            </wp:positionV>
            <wp:extent cx="163353" cy="163353"/>
            <wp:effectExtent l="0" t="0" r="0" b="0"/>
            <wp:wrapTopAndBottom/>
            <wp:docPr id="379"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73.png"/>
                    <pic:cNvPicPr/>
                  </pic:nvPicPr>
                  <pic:blipFill>
                    <a:blip r:embed="rId234" cstate="print"/>
                    <a:stretch>
                      <a:fillRect/>
                    </a:stretch>
                  </pic:blipFill>
                  <pic:spPr>
                    <a:xfrm>
                      <a:off x="0" y="0"/>
                      <a:ext cx="163353" cy="163353"/>
                    </a:xfrm>
                    <a:prstGeom prst="rect">
                      <a:avLst/>
                    </a:prstGeom>
                  </pic:spPr>
                </pic:pic>
              </a:graphicData>
            </a:graphic>
          </wp:anchor>
        </w:drawing>
      </w:r>
    </w:p>
    <w:p w14:paraId="269ED5FD" w14:textId="77777777" w:rsidR="000344CE" w:rsidRPr="00424B37" w:rsidRDefault="000344CE" w:rsidP="000344CE">
      <w:pPr>
        <w:pStyle w:val="BodyText"/>
        <w:rPr>
          <w:sz w:val="20"/>
        </w:rPr>
      </w:pPr>
    </w:p>
    <w:p w14:paraId="36840F05" w14:textId="77777777" w:rsidR="000344CE" w:rsidRPr="00424B37" w:rsidRDefault="000344CE" w:rsidP="000344CE">
      <w:pPr>
        <w:pStyle w:val="BodyText"/>
        <w:rPr>
          <w:sz w:val="20"/>
        </w:rPr>
      </w:pPr>
    </w:p>
    <w:p w14:paraId="034110EE" w14:textId="77777777" w:rsidR="000344CE" w:rsidRPr="00424B37" w:rsidRDefault="000344CE" w:rsidP="000344CE">
      <w:pPr>
        <w:pStyle w:val="BodyText"/>
        <w:spacing w:before="2"/>
      </w:pPr>
      <w:r w:rsidRPr="00424B37">
        <w:rPr>
          <w:noProof/>
        </w:rPr>
        <w:drawing>
          <wp:anchor distT="0" distB="0" distL="0" distR="0" simplePos="0" relativeHeight="251788288" behindDoc="0" locked="0" layoutInCell="1" allowOverlap="1" wp14:anchorId="48DC6E25" wp14:editId="4B7A53A3">
            <wp:simplePos x="0" y="0"/>
            <wp:positionH relativeFrom="page">
              <wp:posOffset>5686713</wp:posOffset>
            </wp:positionH>
            <wp:positionV relativeFrom="paragraph">
              <wp:posOffset>194390</wp:posOffset>
            </wp:positionV>
            <wp:extent cx="165163" cy="165163"/>
            <wp:effectExtent l="0" t="0" r="0" b="0"/>
            <wp:wrapTopAndBottom/>
            <wp:docPr id="381"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72.png"/>
                    <pic:cNvPicPr/>
                  </pic:nvPicPr>
                  <pic:blipFill>
                    <a:blip r:embed="rId233"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804672" behindDoc="0" locked="0" layoutInCell="1" allowOverlap="1" wp14:anchorId="2EE77805" wp14:editId="00F42F90">
            <wp:simplePos x="0" y="0"/>
            <wp:positionH relativeFrom="page">
              <wp:posOffset>6693642</wp:posOffset>
            </wp:positionH>
            <wp:positionV relativeFrom="paragraph">
              <wp:posOffset>194390</wp:posOffset>
            </wp:positionV>
            <wp:extent cx="165163" cy="165163"/>
            <wp:effectExtent l="0" t="0" r="0" b="0"/>
            <wp:wrapTopAndBottom/>
            <wp:docPr id="383"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72.png"/>
                    <pic:cNvPicPr/>
                  </pic:nvPicPr>
                  <pic:blipFill>
                    <a:blip r:embed="rId233" cstate="print"/>
                    <a:stretch>
                      <a:fillRect/>
                    </a:stretch>
                  </pic:blipFill>
                  <pic:spPr>
                    <a:xfrm>
                      <a:off x="0" y="0"/>
                      <a:ext cx="165163" cy="165163"/>
                    </a:xfrm>
                    <a:prstGeom prst="rect">
                      <a:avLst/>
                    </a:prstGeom>
                  </pic:spPr>
                </pic:pic>
              </a:graphicData>
            </a:graphic>
          </wp:anchor>
        </w:drawing>
      </w:r>
    </w:p>
    <w:p w14:paraId="72333354" w14:textId="77777777" w:rsidR="000344CE" w:rsidRPr="00424B37" w:rsidRDefault="000344CE" w:rsidP="000344CE">
      <w:pPr>
        <w:sectPr w:rsidR="000344CE" w:rsidRPr="00424B37" w:rsidSect="00A21BEF">
          <w:type w:val="continuous"/>
          <w:pgSz w:w="12240" w:h="15840"/>
          <w:pgMar w:top="518" w:right="677" w:bottom="475" w:left="677" w:header="720" w:footer="720" w:gutter="0"/>
          <w:cols w:num="5" w:space="720" w:equalWidth="0">
            <w:col w:w="2681" w:space="173"/>
            <w:col w:w="1446" w:space="261"/>
            <w:col w:w="1203" w:space="152"/>
            <w:col w:w="1664" w:space="152"/>
            <w:col w:w="3154"/>
          </w:cols>
        </w:sectPr>
      </w:pPr>
    </w:p>
    <w:p w14:paraId="3145188D" w14:textId="77777777" w:rsidR="000344CE" w:rsidRPr="00424B37" w:rsidRDefault="000344CE" w:rsidP="000344CE">
      <w:pPr>
        <w:pStyle w:val="BodyText"/>
        <w:rPr>
          <w:sz w:val="20"/>
        </w:rPr>
      </w:pPr>
    </w:p>
    <w:p w14:paraId="42CBAD84" w14:textId="77777777" w:rsidR="000344CE" w:rsidRPr="00424B37" w:rsidRDefault="000344CE" w:rsidP="000344CE">
      <w:pPr>
        <w:pStyle w:val="BodyText"/>
        <w:rPr>
          <w:sz w:val="20"/>
        </w:rPr>
      </w:pPr>
    </w:p>
    <w:p w14:paraId="1ACC880F" w14:textId="77777777" w:rsidR="000344CE" w:rsidRPr="00424B37" w:rsidRDefault="000344CE" w:rsidP="000344CE">
      <w:pPr>
        <w:pStyle w:val="BodyText"/>
        <w:spacing w:before="4"/>
        <w:rPr>
          <w:sz w:val="22"/>
        </w:rPr>
      </w:pPr>
    </w:p>
    <w:p w14:paraId="338C5887" w14:textId="77777777" w:rsidR="000344CE" w:rsidRPr="00424B37" w:rsidRDefault="000344CE" w:rsidP="000344CE">
      <w:pPr>
        <w:rPr>
          <w:sz w:val="26"/>
          <w:szCs w:val="26"/>
        </w:rPr>
      </w:pPr>
      <w:r w:rsidRPr="00424B37">
        <w:rPr>
          <w:sz w:val="26"/>
          <w:szCs w:val="26"/>
        </w:rPr>
        <w:t xml:space="preserve">Although scientists do not yet know the genetic mechanism for horn fly resistance, there are reasonable prospects that it may be identified and available for incorporation into cattle herds. Please assess each delivery method below for </w:t>
      </w:r>
      <w:r w:rsidRPr="00424B37">
        <w:rPr>
          <w:b/>
          <w:sz w:val="26"/>
          <w:szCs w:val="26"/>
        </w:rPr>
        <w:t xml:space="preserve">delivering the trait of horn fly resistance, </w:t>
      </w:r>
      <w:r w:rsidRPr="00424B37">
        <w:rPr>
          <w:sz w:val="26"/>
          <w:szCs w:val="26"/>
        </w:rPr>
        <w:t>indicating the degree to which you would consider using it.</w:t>
      </w:r>
    </w:p>
    <w:p w14:paraId="2A2D0BE9" w14:textId="77777777" w:rsidR="000344CE" w:rsidRPr="00424B37" w:rsidRDefault="000344CE" w:rsidP="000344CE">
      <w:pPr>
        <w:pStyle w:val="BodyText"/>
        <w:spacing w:before="4"/>
        <w:rPr>
          <w:sz w:val="13"/>
        </w:rPr>
      </w:pPr>
    </w:p>
    <w:p w14:paraId="1D2EAD75" w14:textId="77777777" w:rsidR="000344CE" w:rsidRPr="00424B37" w:rsidRDefault="000344CE" w:rsidP="000344CE">
      <w:pPr>
        <w:rPr>
          <w:sz w:val="13"/>
        </w:rPr>
        <w:sectPr w:rsidR="000344CE" w:rsidRPr="00424B37" w:rsidSect="00A21BEF">
          <w:type w:val="continuous"/>
          <w:pgSz w:w="12240" w:h="15840"/>
          <w:pgMar w:top="518" w:right="677" w:bottom="475" w:left="677" w:header="720" w:footer="720" w:gutter="0"/>
          <w:cols w:space="720"/>
        </w:sectPr>
      </w:pPr>
    </w:p>
    <w:p w14:paraId="22C123BE" w14:textId="77777777" w:rsidR="000344CE" w:rsidRPr="00424B37" w:rsidRDefault="000344CE" w:rsidP="000344CE">
      <w:pPr>
        <w:pStyle w:val="BodyText"/>
        <w:rPr>
          <w:sz w:val="26"/>
        </w:rPr>
      </w:pPr>
    </w:p>
    <w:p w14:paraId="6684F960" w14:textId="77777777" w:rsidR="000344CE" w:rsidRPr="00424B37" w:rsidRDefault="000344CE" w:rsidP="000344CE">
      <w:pPr>
        <w:pStyle w:val="BodyText"/>
        <w:rPr>
          <w:sz w:val="26"/>
        </w:rPr>
      </w:pPr>
    </w:p>
    <w:p w14:paraId="165FD169" w14:textId="77777777" w:rsidR="000344CE" w:rsidRPr="00424B37" w:rsidRDefault="000344CE" w:rsidP="000344CE">
      <w:pPr>
        <w:pStyle w:val="BodyText"/>
        <w:rPr>
          <w:sz w:val="26"/>
        </w:rPr>
      </w:pPr>
    </w:p>
    <w:p w14:paraId="74F17472" w14:textId="77777777" w:rsidR="000344CE" w:rsidRPr="00424B37" w:rsidRDefault="000344CE" w:rsidP="000344CE">
      <w:pPr>
        <w:pStyle w:val="BodyText"/>
        <w:rPr>
          <w:sz w:val="26"/>
        </w:rPr>
      </w:pPr>
    </w:p>
    <w:p w14:paraId="6E0D284E" w14:textId="77777777" w:rsidR="000344CE" w:rsidRPr="00424B37" w:rsidRDefault="000344CE" w:rsidP="000344CE">
      <w:pPr>
        <w:pStyle w:val="BodyText"/>
        <w:spacing w:before="9"/>
        <w:rPr>
          <w:sz w:val="29"/>
        </w:rPr>
      </w:pPr>
    </w:p>
    <w:p w14:paraId="09D031F3" w14:textId="77777777" w:rsidR="000344CE" w:rsidRPr="00424B37" w:rsidRDefault="000344CE" w:rsidP="000344CE">
      <w:pPr>
        <w:pStyle w:val="BodyText"/>
        <w:spacing w:line="235" w:lineRule="auto"/>
        <w:ind w:left="188" w:right="27"/>
      </w:pPr>
      <w:r w:rsidRPr="00424B37">
        <w:t>The trait would be present via selective breeding in the animals I purchase</w:t>
      </w:r>
    </w:p>
    <w:p w14:paraId="1318E343" w14:textId="77777777" w:rsidR="000344CE" w:rsidRPr="00424B37" w:rsidRDefault="000344CE" w:rsidP="000344CE">
      <w:pPr>
        <w:pStyle w:val="BodyText"/>
        <w:rPr>
          <w:sz w:val="31"/>
        </w:rPr>
      </w:pPr>
      <w:r w:rsidRPr="00424B37">
        <w:br w:type="column"/>
      </w:r>
    </w:p>
    <w:p w14:paraId="3CD34CB8" w14:textId="77777777" w:rsidR="000344CE" w:rsidRPr="00424B37" w:rsidRDefault="000344CE" w:rsidP="000344CE">
      <w:pPr>
        <w:spacing w:line="235" w:lineRule="auto"/>
        <w:ind w:left="188" w:right="38"/>
        <w:jc w:val="center"/>
        <w:rPr>
          <w:sz w:val="23"/>
        </w:rPr>
      </w:pPr>
      <w:r w:rsidRPr="00424B37">
        <w:rPr>
          <w:b/>
          <w:sz w:val="23"/>
        </w:rPr>
        <w:t xml:space="preserve">I would not </w:t>
      </w:r>
      <w:r w:rsidRPr="00424B37">
        <w:rPr>
          <w:sz w:val="23"/>
        </w:rPr>
        <w:t>consider using this method</w:t>
      </w:r>
    </w:p>
    <w:p w14:paraId="1132FE59" w14:textId="77777777" w:rsidR="000344CE" w:rsidRPr="00424B37" w:rsidRDefault="000344CE" w:rsidP="000344CE">
      <w:pPr>
        <w:pStyle w:val="BodyText"/>
        <w:rPr>
          <w:sz w:val="20"/>
        </w:rPr>
      </w:pPr>
    </w:p>
    <w:p w14:paraId="6C544517" w14:textId="77777777" w:rsidR="000344CE" w:rsidRPr="00424B37" w:rsidRDefault="000344CE" w:rsidP="000344CE">
      <w:pPr>
        <w:pStyle w:val="BodyText"/>
        <w:spacing w:before="11"/>
      </w:pPr>
      <w:r w:rsidRPr="00424B37">
        <w:rPr>
          <w:noProof/>
        </w:rPr>
        <w:drawing>
          <wp:anchor distT="0" distB="0" distL="0" distR="0" simplePos="0" relativeHeight="251805696" behindDoc="0" locked="0" layoutInCell="1" allowOverlap="1" wp14:anchorId="32D14F53" wp14:editId="22DCFCD8">
            <wp:simplePos x="0" y="0"/>
            <wp:positionH relativeFrom="page">
              <wp:posOffset>2665927</wp:posOffset>
            </wp:positionH>
            <wp:positionV relativeFrom="paragraph">
              <wp:posOffset>199744</wp:posOffset>
            </wp:positionV>
            <wp:extent cx="163353" cy="163353"/>
            <wp:effectExtent l="0" t="0" r="0" b="0"/>
            <wp:wrapTopAndBottom/>
            <wp:docPr id="385"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74.png"/>
                    <pic:cNvPicPr/>
                  </pic:nvPicPr>
                  <pic:blipFill>
                    <a:blip r:embed="rId226" cstate="print"/>
                    <a:stretch>
                      <a:fillRect/>
                    </a:stretch>
                  </pic:blipFill>
                  <pic:spPr>
                    <a:xfrm>
                      <a:off x="0" y="0"/>
                      <a:ext cx="163353" cy="163353"/>
                    </a:xfrm>
                    <a:prstGeom prst="rect">
                      <a:avLst/>
                    </a:prstGeom>
                  </pic:spPr>
                </pic:pic>
              </a:graphicData>
            </a:graphic>
          </wp:anchor>
        </w:drawing>
      </w:r>
    </w:p>
    <w:p w14:paraId="77EB7C5D" w14:textId="77777777" w:rsidR="000344CE" w:rsidRPr="00424B37" w:rsidRDefault="000344CE" w:rsidP="000344CE">
      <w:pPr>
        <w:pStyle w:val="BodyText"/>
        <w:rPr>
          <w:sz w:val="31"/>
        </w:rPr>
      </w:pPr>
      <w:r w:rsidRPr="00424B37">
        <w:br w:type="column"/>
      </w:r>
    </w:p>
    <w:p w14:paraId="200EE31D" w14:textId="77777777" w:rsidR="000344CE" w:rsidRPr="00424B37" w:rsidRDefault="000344CE" w:rsidP="000344CE">
      <w:pPr>
        <w:spacing w:line="235" w:lineRule="auto"/>
        <w:ind w:left="188" w:right="38" w:firstLine="109"/>
        <w:jc w:val="both"/>
        <w:rPr>
          <w:sz w:val="23"/>
        </w:rPr>
      </w:pPr>
      <w:r w:rsidRPr="00424B37">
        <w:rPr>
          <w:b/>
          <w:sz w:val="23"/>
        </w:rPr>
        <w:t xml:space="preserve">I might </w:t>
      </w:r>
      <w:r w:rsidRPr="00424B37">
        <w:rPr>
          <w:sz w:val="23"/>
        </w:rPr>
        <w:t>consider using this method</w:t>
      </w:r>
    </w:p>
    <w:p w14:paraId="762B9597" w14:textId="77777777" w:rsidR="000344CE" w:rsidRPr="00424B37" w:rsidRDefault="000344CE" w:rsidP="000344CE">
      <w:pPr>
        <w:pStyle w:val="BodyText"/>
        <w:rPr>
          <w:sz w:val="20"/>
        </w:rPr>
      </w:pPr>
    </w:p>
    <w:p w14:paraId="0116BBB1" w14:textId="77777777" w:rsidR="000344CE" w:rsidRPr="00424B37" w:rsidRDefault="000344CE" w:rsidP="000344CE">
      <w:pPr>
        <w:pStyle w:val="BodyText"/>
        <w:spacing w:before="11"/>
      </w:pPr>
      <w:r w:rsidRPr="00424B37">
        <w:rPr>
          <w:noProof/>
        </w:rPr>
        <w:drawing>
          <wp:anchor distT="0" distB="0" distL="0" distR="0" simplePos="0" relativeHeight="251806720" behindDoc="0" locked="0" layoutInCell="1" allowOverlap="1" wp14:anchorId="12DCB9B5" wp14:editId="38CD1EAC">
            <wp:simplePos x="0" y="0"/>
            <wp:positionH relativeFrom="page">
              <wp:posOffset>3672856</wp:posOffset>
            </wp:positionH>
            <wp:positionV relativeFrom="paragraph">
              <wp:posOffset>199744</wp:posOffset>
            </wp:positionV>
            <wp:extent cx="163353" cy="163353"/>
            <wp:effectExtent l="0" t="0" r="0" b="0"/>
            <wp:wrapTopAndBottom/>
            <wp:docPr id="387"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75.png"/>
                    <pic:cNvPicPr/>
                  </pic:nvPicPr>
                  <pic:blipFill>
                    <a:blip r:embed="rId235" cstate="print"/>
                    <a:stretch>
                      <a:fillRect/>
                    </a:stretch>
                  </pic:blipFill>
                  <pic:spPr>
                    <a:xfrm>
                      <a:off x="0" y="0"/>
                      <a:ext cx="163353" cy="163353"/>
                    </a:xfrm>
                    <a:prstGeom prst="rect">
                      <a:avLst/>
                    </a:prstGeom>
                  </pic:spPr>
                </pic:pic>
              </a:graphicData>
            </a:graphic>
          </wp:anchor>
        </w:drawing>
      </w:r>
    </w:p>
    <w:p w14:paraId="602B3643" w14:textId="77777777" w:rsidR="000344CE" w:rsidRPr="00424B37" w:rsidRDefault="000344CE" w:rsidP="000344CE">
      <w:pPr>
        <w:pStyle w:val="BodyText"/>
        <w:rPr>
          <w:sz w:val="31"/>
        </w:rPr>
      </w:pPr>
      <w:r w:rsidRPr="00424B37">
        <w:br w:type="column"/>
      </w:r>
    </w:p>
    <w:p w14:paraId="74CD94AF" w14:textId="77777777" w:rsidR="000344CE" w:rsidRPr="00424B37" w:rsidRDefault="000344CE" w:rsidP="000344CE">
      <w:pPr>
        <w:spacing w:line="235" w:lineRule="auto"/>
        <w:ind w:left="197" w:right="47"/>
        <w:jc w:val="center"/>
        <w:rPr>
          <w:sz w:val="23"/>
        </w:rPr>
      </w:pPr>
      <w:r w:rsidRPr="00424B37">
        <w:rPr>
          <w:b/>
          <w:sz w:val="23"/>
        </w:rPr>
        <w:t xml:space="preserve">I would </w:t>
      </w:r>
      <w:r w:rsidRPr="00424B37">
        <w:rPr>
          <w:b/>
          <w:spacing w:val="-3"/>
          <w:sz w:val="23"/>
        </w:rPr>
        <w:t xml:space="preserve">likely </w:t>
      </w:r>
      <w:r w:rsidRPr="00424B37">
        <w:rPr>
          <w:sz w:val="23"/>
        </w:rPr>
        <w:t>consider using this method</w:t>
      </w:r>
    </w:p>
    <w:p w14:paraId="0DCDFBE8" w14:textId="77777777" w:rsidR="000344CE" w:rsidRPr="00424B37" w:rsidRDefault="000344CE" w:rsidP="000344CE">
      <w:pPr>
        <w:pStyle w:val="BodyText"/>
        <w:rPr>
          <w:sz w:val="20"/>
        </w:rPr>
      </w:pPr>
    </w:p>
    <w:p w14:paraId="3245B059" w14:textId="77777777" w:rsidR="000344CE" w:rsidRPr="00424B37" w:rsidRDefault="000344CE" w:rsidP="000344CE">
      <w:pPr>
        <w:pStyle w:val="BodyText"/>
        <w:spacing w:before="11"/>
      </w:pPr>
      <w:r w:rsidRPr="00424B37">
        <w:rPr>
          <w:noProof/>
        </w:rPr>
        <w:drawing>
          <wp:anchor distT="0" distB="0" distL="0" distR="0" simplePos="0" relativeHeight="251807744" behindDoc="0" locked="0" layoutInCell="1" allowOverlap="1" wp14:anchorId="301E7A60" wp14:editId="1C49746B">
            <wp:simplePos x="0" y="0"/>
            <wp:positionH relativeFrom="page">
              <wp:posOffset>4679785</wp:posOffset>
            </wp:positionH>
            <wp:positionV relativeFrom="paragraph">
              <wp:posOffset>199744</wp:posOffset>
            </wp:positionV>
            <wp:extent cx="163353" cy="163353"/>
            <wp:effectExtent l="0" t="0" r="0" b="0"/>
            <wp:wrapTopAndBottom/>
            <wp:docPr id="389"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74.png"/>
                    <pic:cNvPicPr/>
                  </pic:nvPicPr>
                  <pic:blipFill>
                    <a:blip r:embed="rId226" cstate="print"/>
                    <a:stretch>
                      <a:fillRect/>
                    </a:stretch>
                  </pic:blipFill>
                  <pic:spPr>
                    <a:xfrm>
                      <a:off x="0" y="0"/>
                      <a:ext cx="163353" cy="163353"/>
                    </a:xfrm>
                    <a:prstGeom prst="rect">
                      <a:avLst/>
                    </a:prstGeom>
                  </pic:spPr>
                </pic:pic>
              </a:graphicData>
            </a:graphic>
          </wp:anchor>
        </w:drawing>
      </w:r>
    </w:p>
    <w:p w14:paraId="368B2198" w14:textId="77777777" w:rsidR="000344CE" w:rsidRPr="00424B37" w:rsidRDefault="000344CE" w:rsidP="000344CE">
      <w:pPr>
        <w:spacing w:before="97" w:line="235" w:lineRule="auto"/>
        <w:ind w:right="1797"/>
        <w:jc w:val="center"/>
        <w:rPr>
          <w:sz w:val="23"/>
        </w:rPr>
      </w:pPr>
      <w:r w:rsidRPr="00424B37">
        <w:br w:type="column"/>
      </w:r>
      <w:r w:rsidRPr="00424B37">
        <w:rPr>
          <w:b/>
          <w:sz w:val="23"/>
        </w:rPr>
        <w:t xml:space="preserve">I would certainly </w:t>
      </w:r>
      <w:r w:rsidRPr="00424B37">
        <w:rPr>
          <w:sz w:val="23"/>
        </w:rPr>
        <w:t>consider using this</w:t>
      </w:r>
    </w:p>
    <w:p w14:paraId="1294A734" w14:textId="77777777" w:rsidR="000344CE" w:rsidRPr="00424B37" w:rsidRDefault="000344CE" w:rsidP="000344CE">
      <w:pPr>
        <w:pStyle w:val="BodyText"/>
        <w:tabs>
          <w:tab w:val="left" w:pos="1403"/>
        </w:tabs>
        <w:spacing w:line="261" w:lineRule="exact"/>
        <w:ind w:right="29"/>
        <w:jc w:val="center"/>
      </w:pPr>
      <w:r w:rsidRPr="00424B37">
        <w:t>method</w:t>
      </w:r>
      <w:r w:rsidRPr="00424B37">
        <w:tab/>
        <w:t>Don't know</w:t>
      </w:r>
    </w:p>
    <w:p w14:paraId="6BDF2757" w14:textId="77777777" w:rsidR="000344CE" w:rsidRPr="00424B37" w:rsidRDefault="000344CE" w:rsidP="000344CE">
      <w:pPr>
        <w:pStyle w:val="BodyText"/>
        <w:rPr>
          <w:sz w:val="20"/>
        </w:rPr>
      </w:pPr>
    </w:p>
    <w:p w14:paraId="6AF5304F" w14:textId="77777777" w:rsidR="000344CE" w:rsidRPr="00424B37" w:rsidRDefault="000344CE" w:rsidP="000344CE">
      <w:pPr>
        <w:pStyle w:val="BodyText"/>
        <w:spacing w:before="9"/>
      </w:pPr>
      <w:r w:rsidRPr="00424B37">
        <w:rPr>
          <w:noProof/>
        </w:rPr>
        <w:drawing>
          <wp:anchor distT="0" distB="0" distL="0" distR="0" simplePos="0" relativeHeight="251808768" behindDoc="0" locked="0" layoutInCell="1" allowOverlap="1" wp14:anchorId="4903E18C" wp14:editId="34F085F0">
            <wp:simplePos x="0" y="0"/>
            <wp:positionH relativeFrom="page">
              <wp:posOffset>5686713</wp:posOffset>
            </wp:positionH>
            <wp:positionV relativeFrom="paragraph">
              <wp:posOffset>198561</wp:posOffset>
            </wp:positionV>
            <wp:extent cx="163353" cy="163353"/>
            <wp:effectExtent l="0" t="0" r="0" b="0"/>
            <wp:wrapTopAndBottom/>
            <wp:docPr id="391"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76.png"/>
                    <pic:cNvPicPr/>
                  </pic:nvPicPr>
                  <pic:blipFill>
                    <a:blip r:embed="rId236"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809792" behindDoc="0" locked="0" layoutInCell="1" allowOverlap="1" wp14:anchorId="0A4F0602" wp14:editId="14A62896">
            <wp:simplePos x="0" y="0"/>
            <wp:positionH relativeFrom="page">
              <wp:posOffset>6693642</wp:posOffset>
            </wp:positionH>
            <wp:positionV relativeFrom="paragraph">
              <wp:posOffset>198561</wp:posOffset>
            </wp:positionV>
            <wp:extent cx="163353" cy="163353"/>
            <wp:effectExtent l="0" t="0" r="0" b="0"/>
            <wp:wrapTopAndBottom/>
            <wp:docPr id="393"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76.png"/>
                    <pic:cNvPicPr/>
                  </pic:nvPicPr>
                  <pic:blipFill>
                    <a:blip r:embed="rId236" cstate="print"/>
                    <a:stretch>
                      <a:fillRect/>
                    </a:stretch>
                  </pic:blipFill>
                  <pic:spPr>
                    <a:xfrm>
                      <a:off x="0" y="0"/>
                      <a:ext cx="163353" cy="163353"/>
                    </a:xfrm>
                    <a:prstGeom prst="rect">
                      <a:avLst/>
                    </a:prstGeom>
                  </pic:spPr>
                </pic:pic>
              </a:graphicData>
            </a:graphic>
          </wp:anchor>
        </w:drawing>
      </w:r>
    </w:p>
    <w:p w14:paraId="5B4B42B4" w14:textId="77777777" w:rsidR="000344CE" w:rsidRPr="00424B37" w:rsidRDefault="000344CE" w:rsidP="000344CE">
      <w:pPr>
        <w:sectPr w:rsidR="000344CE" w:rsidRPr="00424B37" w:rsidSect="00A21BEF">
          <w:type w:val="continuous"/>
          <w:pgSz w:w="12240" w:h="15840"/>
          <w:pgMar w:top="518" w:right="677" w:bottom="475" w:left="677" w:header="720" w:footer="720" w:gutter="0"/>
          <w:cols w:num="5" w:space="720" w:equalWidth="0">
            <w:col w:w="2617" w:space="237"/>
            <w:col w:w="1446" w:space="261"/>
            <w:col w:w="1203" w:space="152"/>
            <w:col w:w="1664" w:space="152"/>
            <w:col w:w="3154"/>
          </w:cols>
        </w:sectPr>
      </w:pPr>
    </w:p>
    <w:p w14:paraId="714AE4E8" w14:textId="77777777" w:rsidR="000344CE" w:rsidRPr="00424B37" w:rsidRDefault="000344CE" w:rsidP="000344CE">
      <w:pPr>
        <w:pStyle w:val="BodyText"/>
        <w:rPr>
          <w:sz w:val="26"/>
        </w:rPr>
      </w:pPr>
    </w:p>
    <w:p w14:paraId="613C793D" w14:textId="77777777" w:rsidR="000344CE" w:rsidRPr="00424B37" w:rsidRDefault="000344CE" w:rsidP="000344CE">
      <w:pPr>
        <w:pStyle w:val="BodyText"/>
        <w:rPr>
          <w:sz w:val="26"/>
        </w:rPr>
      </w:pPr>
    </w:p>
    <w:p w14:paraId="6803F4CC" w14:textId="77777777" w:rsidR="000344CE" w:rsidRPr="00424B37" w:rsidRDefault="000344CE" w:rsidP="000344CE">
      <w:pPr>
        <w:pStyle w:val="BodyText"/>
        <w:rPr>
          <w:sz w:val="26"/>
        </w:rPr>
      </w:pPr>
    </w:p>
    <w:p w14:paraId="7AD31591" w14:textId="77777777" w:rsidR="000344CE" w:rsidRPr="00424B37" w:rsidRDefault="000344CE" w:rsidP="000344CE">
      <w:pPr>
        <w:pStyle w:val="BodyText"/>
        <w:rPr>
          <w:sz w:val="26"/>
        </w:rPr>
      </w:pPr>
    </w:p>
    <w:p w14:paraId="0EEF4541" w14:textId="77777777" w:rsidR="000344CE" w:rsidRPr="00424B37" w:rsidRDefault="000344CE" w:rsidP="000344CE">
      <w:pPr>
        <w:pStyle w:val="BodyText"/>
        <w:spacing w:before="2"/>
        <w:rPr>
          <w:sz w:val="31"/>
        </w:rPr>
      </w:pPr>
    </w:p>
    <w:p w14:paraId="0C407F8C" w14:textId="77777777" w:rsidR="000344CE" w:rsidRPr="00424B37" w:rsidRDefault="000344CE" w:rsidP="000344CE">
      <w:pPr>
        <w:pStyle w:val="BodyText"/>
        <w:spacing w:line="235" w:lineRule="auto"/>
        <w:ind w:left="188" w:right="27"/>
      </w:pPr>
      <w:r w:rsidRPr="00424B37">
        <w:t>This trait would be present via gene editing in the animals I purchase</w:t>
      </w:r>
    </w:p>
    <w:p w14:paraId="2169C26D" w14:textId="77777777" w:rsidR="000344CE" w:rsidRPr="00424B37" w:rsidRDefault="000344CE" w:rsidP="000344CE">
      <w:pPr>
        <w:pStyle w:val="BodyText"/>
        <w:spacing w:before="146" w:line="235" w:lineRule="auto"/>
        <w:ind w:left="188" w:right="283"/>
      </w:pPr>
      <w:r w:rsidRPr="00424B37">
        <w:t>I would purchase and use vaccines or injectables for use on my livestock</w:t>
      </w:r>
    </w:p>
    <w:p w14:paraId="71549BA6" w14:textId="77777777" w:rsidR="000344CE" w:rsidRPr="00424B37" w:rsidRDefault="000344CE" w:rsidP="000344CE">
      <w:pPr>
        <w:pStyle w:val="BodyText"/>
        <w:spacing w:before="145" w:line="235" w:lineRule="auto"/>
        <w:ind w:left="188" w:right="283"/>
      </w:pPr>
      <w:r w:rsidRPr="00424B37">
        <w:t>I would purchase and use bolus(es) for my livestock</w:t>
      </w:r>
    </w:p>
    <w:p w14:paraId="55E41728" w14:textId="77777777" w:rsidR="000344CE" w:rsidRPr="00424B37" w:rsidRDefault="000344CE" w:rsidP="000344CE">
      <w:pPr>
        <w:pStyle w:val="BodyText"/>
        <w:spacing w:before="5"/>
        <w:rPr>
          <w:sz w:val="32"/>
        </w:rPr>
      </w:pPr>
      <w:r w:rsidRPr="00424B37">
        <w:br w:type="column"/>
      </w:r>
    </w:p>
    <w:p w14:paraId="2A592A15" w14:textId="77777777" w:rsidR="000344CE" w:rsidRPr="00424B37" w:rsidRDefault="000344CE" w:rsidP="000344CE">
      <w:pPr>
        <w:spacing w:line="235" w:lineRule="auto"/>
        <w:ind w:left="188" w:right="38"/>
        <w:jc w:val="center"/>
        <w:rPr>
          <w:sz w:val="23"/>
        </w:rPr>
      </w:pPr>
      <w:r w:rsidRPr="00424B37">
        <w:rPr>
          <w:b/>
          <w:sz w:val="23"/>
        </w:rPr>
        <w:t xml:space="preserve">I would not </w:t>
      </w:r>
      <w:r w:rsidRPr="00424B37">
        <w:rPr>
          <w:sz w:val="23"/>
        </w:rPr>
        <w:t>consider using this method</w:t>
      </w:r>
    </w:p>
    <w:p w14:paraId="39B02538" w14:textId="77777777" w:rsidR="000344CE" w:rsidRPr="00424B37" w:rsidRDefault="000344CE" w:rsidP="000344CE">
      <w:pPr>
        <w:pStyle w:val="BodyText"/>
        <w:rPr>
          <w:sz w:val="20"/>
        </w:rPr>
      </w:pPr>
    </w:p>
    <w:p w14:paraId="3590BB06" w14:textId="77777777" w:rsidR="000344CE" w:rsidRPr="00424B37" w:rsidRDefault="000344CE" w:rsidP="000344CE">
      <w:pPr>
        <w:pStyle w:val="BodyText"/>
        <w:spacing w:before="10"/>
      </w:pPr>
      <w:r w:rsidRPr="00424B37">
        <w:rPr>
          <w:noProof/>
        </w:rPr>
        <w:drawing>
          <wp:anchor distT="0" distB="0" distL="0" distR="0" simplePos="0" relativeHeight="251810816" behindDoc="0" locked="0" layoutInCell="1" allowOverlap="1" wp14:anchorId="456FBC43" wp14:editId="6A9631E6">
            <wp:simplePos x="0" y="0"/>
            <wp:positionH relativeFrom="page">
              <wp:posOffset>2665927</wp:posOffset>
            </wp:positionH>
            <wp:positionV relativeFrom="paragraph">
              <wp:posOffset>199496</wp:posOffset>
            </wp:positionV>
            <wp:extent cx="163353" cy="163353"/>
            <wp:effectExtent l="0" t="0" r="0" b="0"/>
            <wp:wrapTopAndBottom/>
            <wp:docPr id="395"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77.png"/>
                    <pic:cNvPicPr/>
                  </pic:nvPicPr>
                  <pic:blipFill>
                    <a:blip r:embed="rId237" cstate="print"/>
                    <a:stretch>
                      <a:fillRect/>
                    </a:stretch>
                  </pic:blipFill>
                  <pic:spPr>
                    <a:xfrm>
                      <a:off x="0" y="0"/>
                      <a:ext cx="163353" cy="163353"/>
                    </a:xfrm>
                    <a:prstGeom prst="rect">
                      <a:avLst/>
                    </a:prstGeom>
                  </pic:spPr>
                </pic:pic>
              </a:graphicData>
            </a:graphic>
          </wp:anchor>
        </w:drawing>
      </w:r>
    </w:p>
    <w:p w14:paraId="0C639B51" w14:textId="77777777" w:rsidR="000344CE" w:rsidRPr="00424B37" w:rsidRDefault="000344CE" w:rsidP="000344CE">
      <w:pPr>
        <w:pStyle w:val="BodyText"/>
        <w:rPr>
          <w:sz w:val="20"/>
        </w:rPr>
      </w:pPr>
    </w:p>
    <w:p w14:paraId="644A2680" w14:textId="77777777" w:rsidR="000344CE" w:rsidRPr="00424B37" w:rsidRDefault="000344CE" w:rsidP="000344CE">
      <w:pPr>
        <w:pStyle w:val="BodyText"/>
        <w:rPr>
          <w:sz w:val="20"/>
        </w:rPr>
      </w:pPr>
    </w:p>
    <w:p w14:paraId="0BB3DF8F" w14:textId="77777777" w:rsidR="000344CE" w:rsidRPr="00424B37" w:rsidRDefault="000344CE" w:rsidP="000344CE">
      <w:pPr>
        <w:pStyle w:val="BodyText"/>
        <w:rPr>
          <w:sz w:val="20"/>
        </w:rPr>
      </w:pPr>
    </w:p>
    <w:p w14:paraId="0E942960" w14:textId="77777777" w:rsidR="000344CE" w:rsidRPr="00424B37" w:rsidRDefault="000344CE" w:rsidP="000344CE">
      <w:pPr>
        <w:pStyle w:val="BodyText"/>
        <w:spacing w:before="5"/>
        <w:rPr>
          <w:sz w:val="14"/>
        </w:rPr>
      </w:pPr>
      <w:r w:rsidRPr="00424B37">
        <w:rPr>
          <w:noProof/>
        </w:rPr>
        <w:drawing>
          <wp:anchor distT="0" distB="0" distL="0" distR="0" simplePos="0" relativeHeight="251811840" behindDoc="0" locked="0" layoutInCell="1" allowOverlap="1" wp14:anchorId="1F054369" wp14:editId="27F7DA7A">
            <wp:simplePos x="0" y="0"/>
            <wp:positionH relativeFrom="page">
              <wp:posOffset>2665927</wp:posOffset>
            </wp:positionH>
            <wp:positionV relativeFrom="paragraph">
              <wp:posOffset>130737</wp:posOffset>
            </wp:positionV>
            <wp:extent cx="165163" cy="165163"/>
            <wp:effectExtent l="0" t="0" r="0" b="0"/>
            <wp:wrapTopAndBottom/>
            <wp:docPr id="397"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78.png"/>
                    <pic:cNvPicPr/>
                  </pic:nvPicPr>
                  <pic:blipFill>
                    <a:blip r:embed="rId238" cstate="print"/>
                    <a:stretch>
                      <a:fillRect/>
                    </a:stretch>
                  </pic:blipFill>
                  <pic:spPr>
                    <a:xfrm>
                      <a:off x="0" y="0"/>
                      <a:ext cx="165163" cy="165163"/>
                    </a:xfrm>
                    <a:prstGeom prst="rect">
                      <a:avLst/>
                    </a:prstGeom>
                  </pic:spPr>
                </pic:pic>
              </a:graphicData>
            </a:graphic>
          </wp:anchor>
        </w:drawing>
      </w:r>
    </w:p>
    <w:p w14:paraId="6503F2BB" w14:textId="77777777" w:rsidR="000344CE" w:rsidRPr="00424B37" w:rsidRDefault="000344CE" w:rsidP="000344CE">
      <w:pPr>
        <w:pStyle w:val="BodyText"/>
        <w:rPr>
          <w:sz w:val="20"/>
        </w:rPr>
      </w:pPr>
    </w:p>
    <w:p w14:paraId="6383EC3D" w14:textId="77777777" w:rsidR="000344CE" w:rsidRPr="00424B37" w:rsidRDefault="000344CE" w:rsidP="000344CE">
      <w:pPr>
        <w:pStyle w:val="BodyText"/>
        <w:rPr>
          <w:sz w:val="20"/>
        </w:rPr>
      </w:pPr>
    </w:p>
    <w:p w14:paraId="570AC71C" w14:textId="77777777" w:rsidR="000344CE" w:rsidRPr="00424B37" w:rsidRDefault="000344CE" w:rsidP="000344CE">
      <w:pPr>
        <w:pStyle w:val="BodyText"/>
        <w:spacing w:before="11"/>
        <w:rPr>
          <w:sz w:val="22"/>
        </w:rPr>
      </w:pPr>
      <w:r w:rsidRPr="00424B37">
        <w:rPr>
          <w:noProof/>
        </w:rPr>
        <w:drawing>
          <wp:anchor distT="0" distB="0" distL="0" distR="0" simplePos="0" relativeHeight="251812864" behindDoc="0" locked="0" layoutInCell="1" allowOverlap="1" wp14:anchorId="6A855129" wp14:editId="17877FBE">
            <wp:simplePos x="0" y="0"/>
            <wp:positionH relativeFrom="page">
              <wp:posOffset>2665927</wp:posOffset>
            </wp:positionH>
            <wp:positionV relativeFrom="paragraph">
              <wp:posOffset>192580</wp:posOffset>
            </wp:positionV>
            <wp:extent cx="163353" cy="163353"/>
            <wp:effectExtent l="0" t="0" r="0" b="0"/>
            <wp:wrapTopAndBottom/>
            <wp:docPr id="399"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77.png"/>
                    <pic:cNvPicPr/>
                  </pic:nvPicPr>
                  <pic:blipFill>
                    <a:blip r:embed="rId237" cstate="print"/>
                    <a:stretch>
                      <a:fillRect/>
                    </a:stretch>
                  </pic:blipFill>
                  <pic:spPr>
                    <a:xfrm>
                      <a:off x="0" y="0"/>
                      <a:ext cx="163353" cy="163353"/>
                    </a:xfrm>
                    <a:prstGeom prst="rect">
                      <a:avLst/>
                    </a:prstGeom>
                  </pic:spPr>
                </pic:pic>
              </a:graphicData>
            </a:graphic>
          </wp:anchor>
        </w:drawing>
      </w:r>
    </w:p>
    <w:p w14:paraId="53856D0A" w14:textId="77777777" w:rsidR="000344CE" w:rsidRPr="00424B37" w:rsidRDefault="000344CE" w:rsidP="000344CE">
      <w:pPr>
        <w:pStyle w:val="BodyText"/>
        <w:spacing w:before="5"/>
        <w:rPr>
          <w:sz w:val="32"/>
        </w:rPr>
      </w:pPr>
      <w:r w:rsidRPr="00424B37">
        <w:br w:type="column"/>
      </w:r>
    </w:p>
    <w:p w14:paraId="40B4F9BD" w14:textId="77777777" w:rsidR="000344CE" w:rsidRPr="00424B37" w:rsidRDefault="000344CE" w:rsidP="000344CE">
      <w:pPr>
        <w:spacing w:line="235" w:lineRule="auto"/>
        <w:ind w:left="188" w:right="38" w:firstLine="109"/>
        <w:jc w:val="both"/>
        <w:rPr>
          <w:sz w:val="23"/>
        </w:rPr>
      </w:pPr>
      <w:r w:rsidRPr="00424B37">
        <w:rPr>
          <w:b/>
          <w:sz w:val="23"/>
        </w:rPr>
        <w:t xml:space="preserve">I might </w:t>
      </w:r>
      <w:r w:rsidRPr="00424B37">
        <w:rPr>
          <w:sz w:val="23"/>
        </w:rPr>
        <w:t>consider using this method</w:t>
      </w:r>
    </w:p>
    <w:p w14:paraId="79DDB115" w14:textId="77777777" w:rsidR="000344CE" w:rsidRPr="00424B37" w:rsidRDefault="000344CE" w:rsidP="000344CE">
      <w:pPr>
        <w:pStyle w:val="BodyText"/>
        <w:rPr>
          <w:sz w:val="20"/>
        </w:rPr>
      </w:pPr>
    </w:p>
    <w:p w14:paraId="48DF6246" w14:textId="77777777" w:rsidR="000344CE" w:rsidRPr="00424B37" w:rsidRDefault="000344CE" w:rsidP="000344CE">
      <w:pPr>
        <w:pStyle w:val="BodyText"/>
        <w:spacing w:before="10"/>
      </w:pPr>
      <w:r w:rsidRPr="00424B37">
        <w:rPr>
          <w:noProof/>
        </w:rPr>
        <w:drawing>
          <wp:anchor distT="0" distB="0" distL="0" distR="0" simplePos="0" relativeHeight="251813888" behindDoc="0" locked="0" layoutInCell="1" allowOverlap="1" wp14:anchorId="443C5A70" wp14:editId="5A66604A">
            <wp:simplePos x="0" y="0"/>
            <wp:positionH relativeFrom="page">
              <wp:posOffset>3672856</wp:posOffset>
            </wp:positionH>
            <wp:positionV relativeFrom="paragraph">
              <wp:posOffset>199496</wp:posOffset>
            </wp:positionV>
            <wp:extent cx="163353" cy="163353"/>
            <wp:effectExtent l="0" t="0" r="0" b="0"/>
            <wp:wrapTopAndBottom/>
            <wp:docPr id="401"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79.png"/>
                    <pic:cNvPicPr/>
                  </pic:nvPicPr>
                  <pic:blipFill>
                    <a:blip r:embed="rId239" cstate="print"/>
                    <a:stretch>
                      <a:fillRect/>
                    </a:stretch>
                  </pic:blipFill>
                  <pic:spPr>
                    <a:xfrm>
                      <a:off x="0" y="0"/>
                      <a:ext cx="163353" cy="163353"/>
                    </a:xfrm>
                    <a:prstGeom prst="rect">
                      <a:avLst/>
                    </a:prstGeom>
                  </pic:spPr>
                </pic:pic>
              </a:graphicData>
            </a:graphic>
          </wp:anchor>
        </w:drawing>
      </w:r>
    </w:p>
    <w:p w14:paraId="3CC9E3C8" w14:textId="77777777" w:rsidR="000344CE" w:rsidRPr="00424B37" w:rsidRDefault="000344CE" w:rsidP="000344CE">
      <w:pPr>
        <w:pStyle w:val="BodyText"/>
        <w:rPr>
          <w:sz w:val="20"/>
        </w:rPr>
      </w:pPr>
    </w:p>
    <w:p w14:paraId="28344D05" w14:textId="77777777" w:rsidR="000344CE" w:rsidRPr="00424B37" w:rsidRDefault="000344CE" w:rsidP="000344CE">
      <w:pPr>
        <w:pStyle w:val="BodyText"/>
        <w:rPr>
          <w:sz w:val="20"/>
        </w:rPr>
      </w:pPr>
    </w:p>
    <w:p w14:paraId="797B78BA" w14:textId="77777777" w:rsidR="000344CE" w:rsidRPr="00424B37" w:rsidRDefault="000344CE" w:rsidP="000344CE">
      <w:pPr>
        <w:pStyle w:val="BodyText"/>
        <w:rPr>
          <w:sz w:val="20"/>
        </w:rPr>
      </w:pPr>
    </w:p>
    <w:p w14:paraId="10D37574" w14:textId="77777777" w:rsidR="000344CE" w:rsidRPr="00424B37" w:rsidRDefault="000344CE" w:rsidP="000344CE">
      <w:pPr>
        <w:pStyle w:val="BodyText"/>
        <w:spacing w:before="5"/>
        <w:rPr>
          <w:sz w:val="14"/>
        </w:rPr>
      </w:pPr>
      <w:r w:rsidRPr="00424B37">
        <w:rPr>
          <w:noProof/>
        </w:rPr>
        <w:drawing>
          <wp:anchor distT="0" distB="0" distL="0" distR="0" simplePos="0" relativeHeight="251814912" behindDoc="0" locked="0" layoutInCell="1" allowOverlap="1" wp14:anchorId="2488DC6A" wp14:editId="317C86B5">
            <wp:simplePos x="0" y="0"/>
            <wp:positionH relativeFrom="page">
              <wp:posOffset>3672856</wp:posOffset>
            </wp:positionH>
            <wp:positionV relativeFrom="paragraph">
              <wp:posOffset>130737</wp:posOffset>
            </wp:positionV>
            <wp:extent cx="165163" cy="165163"/>
            <wp:effectExtent l="0" t="0" r="0" b="0"/>
            <wp:wrapTopAndBottom/>
            <wp:docPr id="403"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80.png"/>
                    <pic:cNvPicPr/>
                  </pic:nvPicPr>
                  <pic:blipFill>
                    <a:blip r:embed="rId240" cstate="print"/>
                    <a:stretch>
                      <a:fillRect/>
                    </a:stretch>
                  </pic:blipFill>
                  <pic:spPr>
                    <a:xfrm>
                      <a:off x="0" y="0"/>
                      <a:ext cx="165163" cy="165163"/>
                    </a:xfrm>
                    <a:prstGeom prst="rect">
                      <a:avLst/>
                    </a:prstGeom>
                  </pic:spPr>
                </pic:pic>
              </a:graphicData>
            </a:graphic>
          </wp:anchor>
        </w:drawing>
      </w:r>
    </w:p>
    <w:p w14:paraId="1B4D9C9D" w14:textId="77777777" w:rsidR="000344CE" w:rsidRPr="00424B37" w:rsidRDefault="000344CE" w:rsidP="000344CE">
      <w:pPr>
        <w:pStyle w:val="BodyText"/>
        <w:rPr>
          <w:sz w:val="20"/>
        </w:rPr>
      </w:pPr>
    </w:p>
    <w:p w14:paraId="0B7DF2BA" w14:textId="77777777" w:rsidR="000344CE" w:rsidRPr="00424B37" w:rsidRDefault="000344CE" w:rsidP="000344CE">
      <w:pPr>
        <w:pStyle w:val="BodyText"/>
        <w:rPr>
          <w:sz w:val="20"/>
        </w:rPr>
      </w:pPr>
    </w:p>
    <w:p w14:paraId="79D58C2E" w14:textId="77777777" w:rsidR="000344CE" w:rsidRPr="00424B37" w:rsidRDefault="000344CE" w:rsidP="000344CE">
      <w:pPr>
        <w:pStyle w:val="BodyText"/>
        <w:spacing w:before="11"/>
        <w:rPr>
          <w:sz w:val="22"/>
        </w:rPr>
      </w:pPr>
      <w:r w:rsidRPr="00424B37">
        <w:rPr>
          <w:noProof/>
        </w:rPr>
        <w:drawing>
          <wp:anchor distT="0" distB="0" distL="0" distR="0" simplePos="0" relativeHeight="251815936" behindDoc="0" locked="0" layoutInCell="1" allowOverlap="1" wp14:anchorId="11488A13" wp14:editId="26E5B6D9">
            <wp:simplePos x="0" y="0"/>
            <wp:positionH relativeFrom="page">
              <wp:posOffset>3672856</wp:posOffset>
            </wp:positionH>
            <wp:positionV relativeFrom="paragraph">
              <wp:posOffset>192580</wp:posOffset>
            </wp:positionV>
            <wp:extent cx="163353" cy="163353"/>
            <wp:effectExtent l="0" t="0" r="0" b="0"/>
            <wp:wrapTopAndBottom/>
            <wp:docPr id="405"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79.png"/>
                    <pic:cNvPicPr/>
                  </pic:nvPicPr>
                  <pic:blipFill>
                    <a:blip r:embed="rId239" cstate="print"/>
                    <a:stretch>
                      <a:fillRect/>
                    </a:stretch>
                  </pic:blipFill>
                  <pic:spPr>
                    <a:xfrm>
                      <a:off x="0" y="0"/>
                      <a:ext cx="163353" cy="163353"/>
                    </a:xfrm>
                    <a:prstGeom prst="rect">
                      <a:avLst/>
                    </a:prstGeom>
                  </pic:spPr>
                </pic:pic>
              </a:graphicData>
            </a:graphic>
          </wp:anchor>
        </w:drawing>
      </w:r>
    </w:p>
    <w:p w14:paraId="106FACE9" w14:textId="77777777" w:rsidR="000344CE" w:rsidRPr="00424B37" w:rsidRDefault="000344CE" w:rsidP="000344CE">
      <w:pPr>
        <w:pStyle w:val="BodyText"/>
        <w:spacing w:before="5"/>
        <w:rPr>
          <w:sz w:val="32"/>
        </w:rPr>
      </w:pPr>
      <w:r w:rsidRPr="00424B37">
        <w:br w:type="column"/>
      </w:r>
    </w:p>
    <w:p w14:paraId="27492536" w14:textId="77777777" w:rsidR="000344CE" w:rsidRPr="00424B37" w:rsidRDefault="000344CE" w:rsidP="000344CE">
      <w:pPr>
        <w:spacing w:line="235" w:lineRule="auto"/>
        <w:ind w:left="197" w:right="47"/>
        <w:jc w:val="center"/>
        <w:rPr>
          <w:sz w:val="23"/>
        </w:rPr>
      </w:pPr>
      <w:r w:rsidRPr="00424B37">
        <w:rPr>
          <w:b/>
          <w:sz w:val="23"/>
        </w:rPr>
        <w:t xml:space="preserve">I would </w:t>
      </w:r>
      <w:r w:rsidRPr="00424B37">
        <w:rPr>
          <w:b/>
          <w:spacing w:val="-3"/>
          <w:sz w:val="23"/>
        </w:rPr>
        <w:t xml:space="preserve">likely </w:t>
      </w:r>
      <w:r w:rsidRPr="00424B37">
        <w:rPr>
          <w:sz w:val="23"/>
        </w:rPr>
        <w:t>consider using this method</w:t>
      </w:r>
    </w:p>
    <w:p w14:paraId="3C2555CB" w14:textId="77777777" w:rsidR="000344CE" w:rsidRPr="00424B37" w:rsidRDefault="000344CE" w:rsidP="000344CE">
      <w:pPr>
        <w:pStyle w:val="BodyText"/>
        <w:rPr>
          <w:sz w:val="20"/>
        </w:rPr>
      </w:pPr>
    </w:p>
    <w:p w14:paraId="7F592A07" w14:textId="77777777" w:rsidR="000344CE" w:rsidRPr="00424B37" w:rsidRDefault="000344CE" w:rsidP="000344CE">
      <w:pPr>
        <w:pStyle w:val="BodyText"/>
        <w:spacing w:before="10"/>
      </w:pPr>
      <w:r w:rsidRPr="00424B37">
        <w:rPr>
          <w:noProof/>
        </w:rPr>
        <w:drawing>
          <wp:anchor distT="0" distB="0" distL="0" distR="0" simplePos="0" relativeHeight="251816960" behindDoc="0" locked="0" layoutInCell="1" allowOverlap="1" wp14:anchorId="55A4624C" wp14:editId="1E5BD1AE">
            <wp:simplePos x="0" y="0"/>
            <wp:positionH relativeFrom="page">
              <wp:posOffset>4679785</wp:posOffset>
            </wp:positionH>
            <wp:positionV relativeFrom="paragraph">
              <wp:posOffset>199496</wp:posOffset>
            </wp:positionV>
            <wp:extent cx="163353" cy="163353"/>
            <wp:effectExtent l="0" t="0" r="0" b="0"/>
            <wp:wrapTopAndBottom/>
            <wp:docPr id="407"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77.png"/>
                    <pic:cNvPicPr/>
                  </pic:nvPicPr>
                  <pic:blipFill>
                    <a:blip r:embed="rId237" cstate="print"/>
                    <a:stretch>
                      <a:fillRect/>
                    </a:stretch>
                  </pic:blipFill>
                  <pic:spPr>
                    <a:xfrm>
                      <a:off x="0" y="0"/>
                      <a:ext cx="163353" cy="163353"/>
                    </a:xfrm>
                    <a:prstGeom prst="rect">
                      <a:avLst/>
                    </a:prstGeom>
                  </pic:spPr>
                </pic:pic>
              </a:graphicData>
            </a:graphic>
          </wp:anchor>
        </w:drawing>
      </w:r>
    </w:p>
    <w:p w14:paraId="1AAE5438" w14:textId="77777777" w:rsidR="000344CE" w:rsidRPr="00424B37" w:rsidRDefault="000344CE" w:rsidP="000344CE">
      <w:pPr>
        <w:pStyle w:val="BodyText"/>
        <w:rPr>
          <w:sz w:val="20"/>
        </w:rPr>
      </w:pPr>
    </w:p>
    <w:p w14:paraId="2CE19D9F" w14:textId="77777777" w:rsidR="000344CE" w:rsidRPr="00424B37" w:rsidRDefault="000344CE" w:rsidP="000344CE">
      <w:pPr>
        <w:pStyle w:val="BodyText"/>
        <w:rPr>
          <w:sz w:val="20"/>
        </w:rPr>
      </w:pPr>
    </w:p>
    <w:p w14:paraId="666895DB" w14:textId="77777777" w:rsidR="000344CE" w:rsidRPr="00424B37" w:rsidRDefault="000344CE" w:rsidP="000344CE">
      <w:pPr>
        <w:pStyle w:val="BodyText"/>
        <w:rPr>
          <w:sz w:val="20"/>
        </w:rPr>
      </w:pPr>
    </w:p>
    <w:p w14:paraId="5549DC22" w14:textId="77777777" w:rsidR="000344CE" w:rsidRPr="00424B37" w:rsidRDefault="000344CE" w:rsidP="000344CE">
      <w:pPr>
        <w:pStyle w:val="BodyText"/>
        <w:spacing w:before="5"/>
        <w:rPr>
          <w:sz w:val="14"/>
        </w:rPr>
      </w:pPr>
      <w:r w:rsidRPr="00424B37">
        <w:rPr>
          <w:noProof/>
        </w:rPr>
        <w:drawing>
          <wp:anchor distT="0" distB="0" distL="0" distR="0" simplePos="0" relativeHeight="251817984" behindDoc="0" locked="0" layoutInCell="1" allowOverlap="1" wp14:anchorId="4387D268" wp14:editId="4C9FC396">
            <wp:simplePos x="0" y="0"/>
            <wp:positionH relativeFrom="page">
              <wp:posOffset>4679785</wp:posOffset>
            </wp:positionH>
            <wp:positionV relativeFrom="paragraph">
              <wp:posOffset>130737</wp:posOffset>
            </wp:positionV>
            <wp:extent cx="165163" cy="165163"/>
            <wp:effectExtent l="0" t="0" r="0" b="0"/>
            <wp:wrapTopAndBottom/>
            <wp:docPr id="409"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78.png"/>
                    <pic:cNvPicPr/>
                  </pic:nvPicPr>
                  <pic:blipFill>
                    <a:blip r:embed="rId238" cstate="print"/>
                    <a:stretch>
                      <a:fillRect/>
                    </a:stretch>
                  </pic:blipFill>
                  <pic:spPr>
                    <a:xfrm>
                      <a:off x="0" y="0"/>
                      <a:ext cx="165163" cy="165163"/>
                    </a:xfrm>
                    <a:prstGeom prst="rect">
                      <a:avLst/>
                    </a:prstGeom>
                  </pic:spPr>
                </pic:pic>
              </a:graphicData>
            </a:graphic>
          </wp:anchor>
        </w:drawing>
      </w:r>
    </w:p>
    <w:p w14:paraId="0D8EDB92" w14:textId="77777777" w:rsidR="000344CE" w:rsidRPr="00424B37" w:rsidRDefault="000344CE" w:rsidP="000344CE">
      <w:pPr>
        <w:pStyle w:val="BodyText"/>
        <w:rPr>
          <w:sz w:val="20"/>
        </w:rPr>
      </w:pPr>
    </w:p>
    <w:p w14:paraId="3C8A3400" w14:textId="77777777" w:rsidR="000344CE" w:rsidRPr="00424B37" w:rsidRDefault="000344CE" w:rsidP="000344CE">
      <w:pPr>
        <w:pStyle w:val="BodyText"/>
        <w:rPr>
          <w:sz w:val="20"/>
        </w:rPr>
      </w:pPr>
    </w:p>
    <w:p w14:paraId="1CF9B42D" w14:textId="77777777" w:rsidR="000344CE" w:rsidRPr="00424B37" w:rsidRDefault="000344CE" w:rsidP="000344CE">
      <w:pPr>
        <w:pStyle w:val="BodyText"/>
        <w:spacing w:before="11"/>
        <w:rPr>
          <w:sz w:val="22"/>
        </w:rPr>
      </w:pPr>
      <w:r w:rsidRPr="00424B37">
        <w:rPr>
          <w:noProof/>
        </w:rPr>
        <w:drawing>
          <wp:anchor distT="0" distB="0" distL="0" distR="0" simplePos="0" relativeHeight="251819008" behindDoc="0" locked="0" layoutInCell="1" allowOverlap="1" wp14:anchorId="281F293C" wp14:editId="4E7DB12C">
            <wp:simplePos x="0" y="0"/>
            <wp:positionH relativeFrom="page">
              <wp:posOffset>4679785</wp:posOffset>
            </wp:positionH>
            <wp:positionV relativeFrom="paragraph">
              <wp:posOffset>192580</wp:posOffset>
            </wp:positionV>
            <wp:extent cx="163353" cy="163353"/>
            <wp:effectExtent l="0" t="0" r="0" b="0"/>
            <wp:wrapTopAndBottom/>
            <wp:docPr id="411"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77.png"/>
                    <pic:cNvPicPr/>
                  </pic:nvPicPr>
                  <pic:blipFill>
                    <a:blip r:embed="rId237" cstate="print"/>
                    <a:stretch>
                      <a:fillRect/>
                    </a:stretch>
                  </pic:blipFill>
                  <pic:spPr>
                    <a:xfrm>
                      <a:off x="0" y="0"/>
                      <a:ext cx="163353" cy="163353"/>
                    </a:xfrm>
                    <a:prstGeom prst="rect">
                      <a:avLst/>
                    </a:prstGeom>
                  </pic:spPr>
                </pic:pic>
              </a:graphicData>
            </a:graphic>
          </wp:anchor>
        </w:drawing>
      </w:r>
    </w:p>
    <w:p w14:paraId="3281E376" w14:textId="77777777" w:rsidR="000344CE" w:rsidRPr="00424B37" w:rsidRDefault="000344CE" w:rsidP="000344CE">
      <w:pPr>
        <w:spacing w:before="113" w:line="235" w:lineRule="auto"/>
        <w:ind w:right="1797"/>
        <w:jc w:val="center"/>
        <w:rPr>
          <w:sz w:val="23"/>
        </w:rPr>
      </w:pPr>
      <w:r w:rsidRPr="00424B37">
        <w:br w:type="column"/>
      </w:r>
      <w:r w:rsidRPr="00424B37">
        <w:rPr>
          <w:b/>
          <w:sz w:val="23"/>
        </w:rPr>
        <w:t xml:space="preserve">I would certainly </w:t>
      </w:r>
      <w:r w:rsidRPr="00424B37">
        <w:rPr>
          <w:sz w:val="23"/>
        </w:rPr>
        <w:t>consider using this</w:t>
      </w:r>
    </w:p>
    <w:p w14:paraId="3BFFF9CA" w14:textId="77777777" w:rsidR="000344CE" w:rsidRPr="00424B37" w:rsidRDefault="000344CE" w:rsidP="000344CE">
      <w:pPr>
        <w:pStyle w:val="BodyText"/>
        <w:tabs>
          <w:tab w:val="left" w:pos="1403"/>
        </w:tabs>
        <w:spacing w:line="261" w:lineRule="exact"/>
        <w:ind w:right="29"/>
        <w:jc w:val="center"/>
      </w:pPr>
      <w:r w:rsidRPr="00424B37">
        <w:t>method</w:t>
      </w:r>
      <w:r w:rsidRPr="00424B37">
        <w:tab/>
        <w:t>Don't know</w:t>
      </w:r>
    </w:p>
    <w:p w14:paraId="661E7EA4" w14:textId="77777777" w:rsidR="000344CE" w:rsidRPr="00424B37" w:rsidRDefault="000344CE" w:rsidP="000344CE">
      <w:pPr>
        <w:pStyle w:val="BodyText"/>
        <w:rPr>
          <w:sz w:val="20"/>
        </w:rPr>
      </w:pPr>
    </w:p>
    <w:p w14:paraId="3AED45A0" w14:textId="77777777" w:rsidR="000344CE" w:rsidRPr="00424B37" w:rsidRDefault="000344CE" w:rsidP="000344CE">
      <w:pPr>
        <w:pStyle w:val="BodyText"/>
        <w:spacing w:before="9"/>
      </w:pPr>
      <w:r w:rsidRPr="00424B37">
        <w:rPr>
          <w:noProof/>
        </w:rPr>
        <w:drawing>
          <wp:anchor distT="0" distB="0" distL="0" distR="0" simplePos="0" relativeHeight="251820032" behindDoc="0" locked="0" layoutInCell="1" allowOverlap="1" wp14:anchorId="4702BEAC" wp14:editId="4F59B695">
            <wp:simplePos x="0" y="0"/>
            <wp:positionH relativeFrom="page">
              <wp:posOffset>5686713</wp:posOffset>
            </wp:positionH>
            <wp:positionV relativeFrom="paragraph">
              <wp:posOffset>198630</wp:posOffset>
            </wp:positionV>
            <wp:extent cx="163353" cy="163353"/>
            <wp:effectExtent l="0" t="0" r="0" b="0"/>
            <wp:wrapTopAndBottom/>
            <wp:docPr id="413"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81.png"/>
                    <pic:cNvPicPr/>
                  </pic:nvPicPr>
                  <pic:blipFill>
                    <a:blip r:embed="rId241"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821056" behindDoc="0" locked="0" layoutInCell="1" allowOverlap="1" wp14:anchorId="3FBE53C3" wp14:editId="03A02D52">
            <wp:simplePos x="0" y="0"/>
            <wp:positionH relativeFrom="page">
              <wp:posOffset>6693642</wp:posOffset>
            </wp:positionH>
            <wp:positionV relativeFrom="paragraph">
              <wp:posOffset>198630</wp:posOffset>
            </wp:positionV>
            <wp:extent cx="163353" cy="163353"/>
            <wp:effectExtent l="0" t="0" r="0" b="0"/>
            <wp:wrapTopAndBottom/>
            <wp:docPr id="415"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81.png"/>
                    <pic:cNvPicPr/>
                  </pic:nvPicPr>
                  <pic:blipFill>
                    <a:blip r:embed="rId241" cstate="print"/>
                    <a:stretch>
                      <a:fillRect/>
                    </a:stretch>
                  </pic:blipFill>
                  <pic:spPr>
                    <a:xfrm>
                      <a:off x="0" y="0"/>
                      <a:ext cx="163353" cy="163353"/>
                    </a:xfrm>
                    <a:prstGeom prst="rect">
                      <a:avLst/>
                    </a:prstGeom>
                  </pic:spPr>
                </pic:pic>
              </a:graphicData>
            </a:graphic>
          </wp:anchor>
        </w:drawing>
      </w:r>
    </w:p>
    <w:p w14:paraId="3B94E21E" w14:textId="77777777" w:rsidR="000344CE" w:rsidRPr="00424B37" w:rsidRDefault="000344CE" w:rsidP="000344CE">
      <w:pPr>
        <w:pStyle w:val="BodyText"/>
        <w:rPr>
          <w:sz w:val="20"/>
        </w:rPr>
      </w:pPr>
    </w:p>
    <w:p w14:paraId="59B36E51" w14:textId="77777777" w:rsidR="000344CE" w:rsidRPr="00424B37" w:rsidRDefault="000344CE" w:rsidP="000344CE">
      <w:pPr>
        <w:pStyle w:val="BodyText"/>
        <w:rPr>
          <w:sz w:val="20"/>
        </w:rPr>
      </w:pPr>
    </w:p>
    <w:p w14:paraId="539BF5F6" w14:textId="77777777" w:rsidR="000344CE" w:rsidRPr="00424B37" w:rsidRDefault="000344CE" w:rsidP="000344CE">
      <w:pPr>
        <w:pStyle w:val="BodyText"/>
        <w:rPr>
          <w:sz w:val="20"/>
        </w:rPr>
      </w:pPr>
    </w:p>
    <w:p w14:paraId="2137C4B9" w14:textId="77777777" w:rsidR="000344CE" w:rsidRPr="00424B37" w:rsidRDefault="000344CE" w:rsidP="000344CE">
      <w:pPr>
        <w:pStyle w:val="BodyText"/>
        <w:spacing w:before="5"/>
        <w:rPr>
          <w:sz w:val="14"/>
        </w:rPr>
      </w:pPr>
      <w:r w:rsidRPr="00424B37">
        <w:rPr>
          <w:noProof/>
        </w:rPr>
        <w:drawing>
          <wp:anchor distT="0" distB="0" distL="0" distR="0" simplePos="0" relativeHeight="251822080" behindDoc="0" locked="0" layoutInCell="1" allowOverlap="1" wp14:anchorId="32F74F39" wp14:editId="54A70C88">
            <wp:simplePos x="0" y="0"/>
            <wp:positionH relativeFrom="page">
              <wp:posOffset>5686713</wp:posOffset>
            </wp:positionH>
            <wp:positionV relativeFrom="paragraph">
              <wp:posOffset>130737</wp:posOffset>
            </wp:positionV>
            <wp:extent cx="165163" cy="165163"/>
            <wp:effectExtent l="0" t="0" r="0" b="0"/>
            <wp:wrapTopAndBottom/>
            <wp:docPr id="417"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82.png"/>
                    <pic:cNvPicPr/>
                  </pic:nvPicPr>
                  <pic:blipFill>
                    <a:blip r:embed="rId242"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823104" behindDoc="0" locked="0" layoutInCell="1" allowOverlap="1" wp14:anchorId="27989A8B" wp14:editId="246D97DF">
            <wp:simplePos x="0" y="0"/>
            <wp:positionH relativeFrom="page">
              <wp:posOffset>6693642</wp:posOffset>
            </wp:positionH>
            <wp:positionV relativeFrom="paragraph">
              <wp:posOffset>130737</wp:posOffset>
            </wp:positionV>
            <wp:extent cx="165163" cy="165163"/>
            <wp:effectExtent l="0" t="0" r="0" b="0"/>
            <wp:wrapTopAndBottom/>
            <wp:docPr id="419"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82.png"/>
                    <pic:cNvPicPr/>
                  </pic:nvPicPr>
                  <pic:blipFill>
                    <a:blip r:embed="rId242" cstate="print"/>
                    <a:stretch>
                      <a:fillRect/>
                    </a:stretch>
                  </pic:blipFill>
                  <pic:spPr>
                    <a:xfrm>
                      <a:off x="0" y="0"/>
                      <a:ext cx="165163" cy="165163"/>
                    </a:xfrm>
                    <a:prstGeom prst="rect">
                      <a:avLst/>
                    </a:prstGeom>
                  </pic:spPr>
                </pic:pic>
              </a:graphicData>
            </a:graphic>
          </wp:anchor>
        </w:drawing>
      </w:r>
    </w:p>
    <w:p w14:paraId="7382A553" w14:textId="77777777" w:rsidR="000344CE" w:rsidRPr="00424B37" w:rsidRDefault="000344CE" w:rsidP="000344CE">
      <w:pPr>
        <w:pStyle w:val="BodyText"/>
        <w:rPr>
          <w:sz w:val="20"/>
        </w:rPr>
      </w:pPr>
    </w:p>
    <w:p w14:paraId="760D633A" w14:textId="77777777" w:rsidR="000344CE" w:rsidRPr="00424B37" w:rsidRDefault="000344CE" w:rsidP="000344CE">
      <w:pPr>
        <w:pStyle w:val="BodyText"/>
        <w:rPr>
          <w:sz w:val="20"/>
        </w:rPr>
      </w:pPr>
    </w:p>
    <w:p w14:paraId="7AA48E7E" w14:textId="77777777" w:rsidR="000344CE" w:rsidRPr="00424B37" w:rsidRDefault="000344CE" w:rsidP="000344CE">
      <w:pPr>
        <w:pStyle w:val="BodyText"/>
        <w:spacing w:before="11"/>
        <w:rPr>
          <w:sz w:val="22"/>
        </w:rPr>
      </w:pPr>
      <w:r w:rsidRPr="00424B37">
        <w:rPr>
          <w:noProof/>
        </w:rPr>
        <w:drawing>
          <wp:anchor distT="0" distB="0" distL="0" distR="0" simplePos="0" relativeHeight="251824128" behindDoc="0" locked="0" layoutInCell="1" allowOverlap="1" wp14:anchorId="1B680388" wp14:editId="005C30C2">
            <wp:simplePos x="0" y="0"/>
            <wp:positionH relativeFrom="page">
              <wp:posOffset>5686713</wp:posOffset>
            </wp:positionH>
            <wp:positionV relativeFrom="paragraph">
              <wp:posOffset>192580</wp:posOffset>
            </wp:positionV>
            <wp:extent cx="163353" cy="163353"/>
            <wp:effectExtent l="0" t="0" r="0" b="0"/>
            <wp:wrapTopAndBottom/>
            <wp:docPr id="421"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81.png"/>
                    <pic:cNvPicPr/>
                  </pic:nvPicPr>
                  <pic:blipFill>
                    <a:blip r:embed="rId241"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825152" behindDoc="0" locked="0" layoutInCell="1" allowOverlap="1" wp14:anchorId="6BC7265D" wp14:editId="5217BE37">
            <wp:simplePos x="0" y="0"/>
            <wp:positionH relativeFrom="page">
              <wp:posOffset>6693642</wp:posOffset>
            </wp:positionH>
            <wp:positionV relativeFrom="paragraph">
              <wp:posOffset>192580</wp:posOffset>
            </wp:positionV>
            <wp:extent cx="163353" cy="163353"/>
            <wp:effectExtent l="0" t="0" r="0" b="0"/>
            <wp:wrapTopAndBottom/>
            <wp:docPr id="423"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81.png"/>
                    <pic:cNvPicPr/>
                  </pic:nvPicPr>
                  <pic:blipFill>
                    <a:blip r:embed="rId241" cstate="print"/>
                    <a:stretch>
                      <a:fillRect/>
                    </a:stretch>
                  </pic:blipFill>
                  <pic:spPr>
                    <a:xfrm>
                      <a:off x="0" y="0"/>
                      <a:ext cx="163353" cy="163353"/>
                    </a:xfrm>
                    <a:prstGeom prst="rect">
                      <a:avLst/>
                    </a:prstGeom>
                  </pic:spPr>
                </pic:pic>
              </a:graphicData>
            </a:graphic>
          </wp:anchor>
        </w:drawing>
      </w:r>
    </w:p>
    <w:p w14:paraId="15FB83AB" w14:textId="77777777" w:rsidR="000344CE" w:rsidRPr="00424B37" w:rsidRDefault="000344CE" w:rsidP="000344CE">
      <w:pPr>
        <w:sectPr w:rsidR="000344CE" w:rsidRPr="00424B37" w:rsidSect="00A21BEF">
          <w:footerReference w:type="default" r:id="rId243"/>
          <w:pgSz w:w="12240" w:h="15840"/>
          <w:pgMar w:top="518" w:right="677" w:bottom="475" w:left="677" w:header="274" w:footer="285" w:gutter="0"/>
          <w:cols w:num="5" w:space="720" w:equalWidth="0">
            <w:col w:w="2681" w:space="173"/>
            <w:col w:w="1446" w:space="261"/>
            <w:col w:w="1203" w:space="152"/>
            <w:col w:w="1664" w:space="152"/>
            <w:col w:w="3154"/>
          </w:cols>
        </w:sectPr>
      </w:pPr>
    </w:p>
    <w:p w14:paraId="6CF6EF64" w14:textId="77777777" w:rsidR="000344CE" w:rsidRPr="00424B37" w:rsidRDefault="000344CE" w:rsidP="000344CE">
      <w:pPr>
        <w:pStyle w:val="BodyText"/>
        <w:rPr>
          <w:sz w:val="20"/>
        </w:rPr>
      </w:pPr>
    </w:p>
    <w:p w14:paraId="584AB8FA" w14:textId="77777777" w:rsidR="000344CE" w:rsidRPr="00424B37" w:rsidRDefault="000344CE" w:rsidP="000344CE">
      <w:pPr>
        <w:pStyle w:val="BodyText"/>
        <w:rPr>
          <w:sz w:val="20"/>
        </w:rPr>
      </w:pPr>
    </w:p>
    <w:p w14:paraId="45A72D28" w14:textId="77777777" w:rsidR="000344CE" w:rsidRPr="00424B37" w:rsidRDefault="000344CE" w:rsidP="000344CE">
      <w:pPr>
        <w:pStyle w:val="BodyText"/>
        <w:spacing w:before="5"/>
        <w:rPr>
          <w:sz w:val="22"/>
        </w:rPr>
      </w:pPr>
    </w:p>
    <w:p w14:paraId="397C254F" w14:textId="77777777" w:rsidR="000344CE" w:rsidRPr="00424B37" w:rsidRDefault="000344CE" w:rsidP="000344CE">
      <w:pPr>
        <w:rPr>
          <w:sz w:val="26"/>
          <w:szCs w:val="26"/>
        </w:rPr>
      </w:pPr>
      <w:r w:rsidRPr="00424B37">
        <w:rPr>
          <w:sz w:val="26"/>
          <w:szCs w:val="26"/>
        </w:rPr>
        <w:t xml:space="preserve">Although scientists do not yet know the genetic mechanism for horn fly resistance, there are reasonable prospects that it may be identified and available for incorporation into cattle herds. Please assess each delivery method below for </w:t>
      </w:r>
      <w:r w:rsidRPr="00424B37">
        <w:rPr>
          <w:b/>
          <w:sz w:val="26"/>
          <w:szCs w:val="26"/>
        </w:rPr>
        <w:t xml:space="preserve">delivering the trait of horn fly resistance, </w:t>
      </w:r>
      <w:r w:rsidRPr="00424B37">
        <w:rPr>
          <w:sz w:val="26"/>
          <w:szCs w:val="26"/>
        </w:rPr>
        <w:t>indicating the degree to which you would consider using it.</w:t>
      </w:r>
    </w:p>
    <w:p w14:paraId="6AB01001" w14:textId="77777777" w:rsidR="000344CE" w:rsidRPr="00424B37" w:rsidRDefault="000344CE" w:rsidP="000344CE">
      <w:pPr>
        <w:pStyle w:val="BodyText"/>
        <w:spacing w:before="4"/>
        <w:rPr>
          <w:sz w:val="13"/>
        </w:rPr>
      </w:pPr>
    </w:p>
    <w:p w14:paraId="7F62DB10" w14:textId="77777777" w:rsidR="000344CE" w:rsidRPr="00424B37" w:rsidRDefault="000344CE" w:rsidP="000344CE">
      <w:pPr>
        <w:rPr>
          <w:sz w:val="13"/>
        </w:rPr>
        <w:sectPr w:rsidR="000344CE" w:rsidRPr="00424B37" w:rsidSect="00A21BEF">
          <w:type w:val="continuous"/>
          <w:pgSz w:w="12240" w:h="15840"/>
          <w:pgMar w:top="518" w:right="677" w:bottom="475" w:left="677" w:header="720" w:footer="720" w:gutter="0"/>
          <w:cols w:space="720"/>
        </w:sectPr>
      </w:pPr>
    </w:p>
    <w:p w14:paraId="0E7AF9D0" w14:textId="77777777" w:rsidR="000344CE" w:rsidRPr="00424B37" w:rsidRDefault="000344CE" w:rsidP="000344CE">
      <w:pPr>
        <w:pStyle w:val="BodyText"/>
        <w:rPr>
          <w:sz w:val="26"/>
        </w:rPr>
      </w:pPr>
    </w:p>
    <w:p w14:paraId="1ECE63ED" w14:textId="77777777" w:rsidR="000344CE" w:rsidRPr="00424B37" w:rsidRDefault="000344CE" w:rsidP="000344CE">
      <w:pPr>
        <w:pStyle w:val="BodyText"/>
        <w:rPr>
          <w:sz w:val="26"/>
        </w:rPr>
      </w:pPr>
    </w:p>
    <w:p w14:paraId="6EDC39E3" w14:textId="77777777" w:rsidR="000344CE" w:rsidRPr="00424B37" w:rsidRDefault="000344CE" w:rsidP="000344CE">
      <w:pPr>
        <w:pStyle w:val="BodyText"/>
        <w:rPr>
          <w:sz w:val="26"/>
        </w:rPr>
      </w:pPr>
    </w:p>
    <w:p w14:paraId="11A59B8D" w14:textId="77777777" w:rsidR="000344CE" w:rsidRPr="00424B37" w:rsidRDefault="000344CE" w:rsidP="000344CE">
      <w:pPr>
        <w:pStyle w:val="BodyText"/>
        <w:rPr>
          <w:sz w:val="26"/>
        </w:rPr>
      </w:pPr>
    </w:p>
    <w:p w14:paraId="194D1ADC" w14:textId="77777777" w:rsidR="000344CE" w:rsidRPr="00424B37" w:rsidRDefault="000344CE" w:rsidP="000344CE">
      <w:pPr>
        <w:pStyle w:val="BodyText"/>
        <w:spacing w:before="10"/>
        <w:rPr>
          <w:sz w:val="29"/>
        </w:rPr>
      </w:pPr>
    </w:p>
    <w:p w14:paraId="3E0C2AF6" w14:textId="77777777" w:rsidR="000344CE" w:rsidRPr="00424B37" w:rsidRDefault="000344CE" w:rsidP="000344CE">
      <w:pPr>
        <w:pStyle w:val="BodyText"/>
        <w:spacing w:line="235" w:lineRule="auto"/>
        <w:ind w:left="188" w:right="142"/>
      </w:pPr>
      <w:r w:rsidRPr="00424B37">
        <w:t>The trait would be present via selective breeding in the bulls or sires I purchase</w:t>
      </w:r>
    </w:p>
    <w:p w14:paraId="73D8EC51" w14:textId="77777777" w:rsidR="000344CE" w:rsidRPr="00424B37" w:rsidRDefault="000344CE" w:rsidP="000344CE">
      <w:pPr>
        <w:pStyle w:val="BodyText"/>
        <w:spacing w:before="145" w:line="235" w:lineRule="auto"/>
        <w:ind w:left="188" w:right="27"/>
      </w:pPr>
      <w:r w:rsidRPr="00424B37">
        <w:t>This trait would be present via gene editing in the bulls or sires I purchase</w:t>
      </w:r>
    </w:p>
    <w:p w14:paraId="63EECE2B" w14:textId="77777777" w:rsidR="000344CE" w:rsidRPr="00424B37" w:rsidRDefault="000344CE" w:rsidP="000344CE">
      <w:pPr>
        <w:pStyle w:val="BodyText"/>
        <w:spacing w:before="145" w:line="235" w:lineRule="auto"/>
        <w:ind w:left="188" w:right="283"/>
      </w:pPr>
      <w:r w:rsidRPr="00424B37">
        <w:t>I would purchase and use vaccines or injectables for use on my livestock</w:t>
      </w:r>
    </w:p>
    <w:p w14:paraId="5B683371" w14:textId="77777777" w:rsidR="000344CE" w:rsidRPr="00424B37" w:rsidRDefault="000344CE" w:rsidP="000344CE">
      <w:pPr>
        <w:pStyle w:val="BodyText"/>
        <w:spacing w:before="146" w:line="235" w:lineRule="auto"/>
        <w:ind w:left="188" w:right="283"/>
      </w:pPr>
      <w:r w:rsidRPr="00424B37">
        <w:t>I would purchase and use bolus(es) for my livestock</w:t>
      </w:r>
    </w:p>
    <w:p w14:paraId="478A5E80" w14:textId="77777777" w:rsidR="000344CE" w:rsidRPr="00424B37" w:rsidRDefault="000344CE" w:rsidP="000344CE">
      <w:pPr>
        <w:pStyle w:val="BodyText"/>
        <w:rPr>
          <w:sz w:val="31"/>
        </w:rPr>
      </w:pPr>
      <w:r w:rsidRPr="00424B37">
        <w:br w:type="column"/>
      </w:r>
    </w:p>
    <w:p w14:paraId="22583649" w14:textId="77777777" w:rsidR="000344CE" w:rsidRPr="00424B37" w:rsidRDefault="000344CE" w:rsidP="000344CE">
      <w:pPr>
        <w:spacing w:before="1" w:line="235" w:lineRule="auto"/>
        <w:ind w:left="188" w:right="38"/>
        <w:jc w:val="center"/>
        <w:rPr>
          <w:sz w:val="23"/>
        </w:rPr>
      </w:pPr>
      <w:r w:rsidRPr="00424B37">
        <w:rPr>
          <w:b/>
          <w:sz w:val="23"/>
        </w:rPr>
        <w:t xml:space="preserve">I would not </w:t>
      </w:r>
      <w:r w:rsidRPr="00424B37">
        <w:rPr>
          <w:sz w:val="23"/>
        </w:rPr>
        <w:t>consider using this method</w:t>
      </w:r>
    </w:p>
    <w:p w14:paraId="2D274392" w14:textId="77777777" w:rsidR="000344CE" w:rsidRPr="00424B37" w:rsidRDefault="000344CE" w:rsidP="000344CE">
      <w:pPr>
        <w:pStyle w:val="BodyText"/>
        <w:rPr>
          <w:sz w:val="20"/>
        </w:rPr>
      </w:pPr>
    </w:p>
    <w:p w14:paraId="56580297" w14:textId="77777777" w:rsidR="000344CE" w:rsidRPr="00424B37" w:rsidRDefault="000344CE" w:rsidP="000344CE">
      <w:pPr>
        <w:pStyle w:val="BodyText"/>
        <w:spacing w:before="10"/>
      </w:pPr>
      <w:r w:rsidRPr="00424B37">
        <w:rPr>
          <w:noProof/>
        </w:rPr>
        <w:drawing>
          <wp:anchor distT="0" distB="0" distL="0" distR="0" simplePos="0" relativeHeight="251826176" behindDoc="0" locked="0" layoutInCell="1" allowOverlap="1" wp14:anchorId="73E91294" wp14:editId="4F7AA65C">
            <wp:simplePos x="0" y="0"/>
            <wp:positionH relativeFrom="page">
              <wp:posOffset>2665927</wp:posOffset>
            </wp:positionH>
            <wp:positionV relativeFrom="paragraph">
              <wp:posOffset>199402</wp:posOffset>
            </wp:positionV>
            <wp:extent cx="165163" cy="165163"/>
            <wp:effectExtent l="0" t="0" r="0" b="0"/>
            <wp:wrapTopAndBottom/>
            <wp:docPr id="425"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78.png"/>
                    <pic:cNvPicPr/>
                  </pic:nvPicPr>
                  <pic:blipFill>
                    <a:blip r:embed="rId238" cstate="print"/>
                    <a:stretch>
                      <a:fillRect/>
                    </a:stretch>
                  </pic:blipFill>
                  <pic:spPr>
                    <a:xfrm>
                      <a:off x="0" y="0"/>
                      <a:ext cx="165163" cy="165163"/>
                    </a:xfrm>
                    <a:prstGeom prst="rect">
                      <a:avLst/>
                    </a:prstGeom>
                  </pic:spPr>
                </pic:pic>
              </a:graphicData>
            </a:graphic>
          </wp:anchor>
        </w:drawing>
      </w:r>
    </w:p>
    <w:p w14:paraId="096850CC" w14:textId="77777777" w:rsidR="000344CE" w:rsidRPr="00424B37" w:rsidRDefault="000344CE" w:rsidP="000344CE">
      <w:pPr>
        <w:pStyle w:val="BodyText"/>
        <w:rPr>
          <w:sz w:val="20"/>
        </w:rPr>
      </w:pPr>
    </w:p>
    <w:p w14:paraId="01F051D8" w14:textId="77777777" w:rsidR="000344CE" w:rsidRPr="00424B37" w:rsidRDefault="000344CE" w:rsidP="000344CE">
      <w:pPr>
        <w:pStyle w:val="BodyText"/>
        <w:rPr>
          <w:sz w:val="20"/>
        </w:rPr>
      </w:pPr>
    </w:p>
    <w:p w14:paraId="7B8073A1" w14:textId="77777777" w:rsidR="000344CE" w:rsidRPr="00424B37" w:rsidRDefault="000344CE" w:rsidP="000344CE">
      <w:pPr>
        <w:pStyle w:val="BodyText"/>
        <w:rPr>
          <w:sz w:val="20"/>
        </w:rPr>
      </w:pPr>
    </w:p>
    <w:p w14:paraId="09E0CF1F" w14:textId="77777777" w:rsidR="000344CE" w:rsidRPr="00424B37" w:rsidRDefault="000344CE" w:rsidP="000344CE">
      <w:pPr>
        <w:pStyle w:val="BodyText"/>
        <w:spacing w:before="3"/>
        <w:rPr>
          <w:sz w:val="14"/>
        </w:rPr>
      </w:pPr>
      <w:r w:rsidRPr="00424B37">
        <w:rPr>
          <w:noProof/>
        </w:rPr>
        <w:drawing>
          <wp:anchor distT="0" distB="0" distL="0" distR="0" simplePos="0" relativeHeight="251827200" behindDoc="0" locked="0" layoutInCell="1" allowOverlap="1" wp14:anchorId="2F4CF529" wp14:editId="3665E24A">
            <wp:simplePos x="0" y="0"/>
            <wp:positionH relativeFrom="page">
              <wp:posOffset>2665927</wp:posOffset>
            </wp:positionH>
            <wp:positionV relativeFrom="paragraph">
              <wp:posOffset>128928</wp:posOffset>
            </wp:positionV>
            <wp:extent cx="163353" cy="163353"/>
            <wp:effectExtent l="0" t="0" r="0" b="0"/>
            <wp:wrapTopAndBottom/>
            <wp:docPr id="427"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83.png"/>
                    <pic:cNvPicPr/>
                  </pic:nvPicPr>
                  <pic:blipFill>
                    <a:blip r:embed="rId244" cstate="print"/>
                    <a:stretch>
                      <a:fillRect/>
                    </a:stretch>
                  </pic:blipFill>
                  <pic:spPr>
                    <a:xfrm>
                      <a:off x="0" y="0"/>
                      <a:ext cx="163353" cy="163353"/>
                    </a:xfrm>
                    <a:prstGeom prst="rect">
                      <a:avLst/>
                    </a:prstGeom>
                  </pic:spPr>
                </pic:pic>
              </a:graphicData>
            </a:graphic>
          </wp:anchor>
        </w:drawing>
      </w:r>
    </w:p>
    <w:p w14:paraId="10768466" w14:textId="77777777" w:rsidR="000344CE" w:rsidRPr="00424B37" w:rsidRDefault="000344CE" w:rsidP="000344CE">
      <w:pPr>
        <w:pStyle w:val="BodyText"/>
        <w:rPr>
          <w:sz w:val="20"/>
        </w:rPr>
      </w:pPr>
    </w:p>
    <w:p w14:paraId="2DC1F002" w14:textId="77777777" w:rsidR="000344CE" w:rsidRPr="00424B37" w:rsidRDefault="000344CE" w:rsidP="000344CE">
      <w:pPr>
        <w:pStyle w:val="BodyText"/>
        <w:rPr>
          <w:sz w:val="20"/>
        </w:rPr>
      </w:pPr>
    </w:p>
    <w:p w14:paraId="042143FD" w14:textId="77777777" w:rsidR="000344CE" w:rsidRPr="00424B37" w:rsidRDefault="000344CE" w:rsidP="000344CE">
      <w:pPr>
        <w:pStyle w:val="BodyText"/>
        <w:rPr>
          <w:sz w:val="20"/>
        </w:rPr>
      </w:pPr>
    </w:p>
    <w:p w14:paraId="0B39EA6D" w14:textId="77777777" w:rsidR="000344CE" w:rsidRPr="00424B37" w:rsidRDefault="000344CE" w:rsidP="000344CE">
      <w:pPr>
        <w:pStyle w:val="BodyText"/>
        <w:spacing w:before="5"/>
        <w:rPr>
          <w:sz w:val="14"/>
        </w:rPr>
      </w:pPr>
      <w:r w:rsidRPr="00424B37">
        <w:rPr>
          <w:noProof/>
        </w:rPr>
        <w:drawing>
          <wp:anchor distT="0" distB="0" distL="0" distR="0" simplePos="0" relativeHeight="251828224" behindDoc="0" locked="0" layoutInCell="1" allowOverlap="1" wp14:anchorId="7DA6F3CA" wp14:editId="08E39475">
            <wp:simplePos x="0" y="0"/>
            <wp:positionH relativeFrom="page">
              <wp:posOffset>2665927</wp:posOffset>
            </wp:positionH>
            <wp:positionV relativeFrom="paragraph">
              <wp:posOffset>130737</wp:posOffset>
            </wp:positionV>
            <wp:extent cx="165163" cy="165163"/>
            <wp:effectExtent l="0" t="0" r="0" b="0"/>
            <wp:wrapTopAndBottom/>
            <wp:docPr id="429"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84.png"/>
                    <pic:cNvPicPr/>
                  </pic:nvPicPr>
                  <pic:blipFill>
                    <a:blip r:embed="rId245" cstate="print"/>
                    <a:stretch>
                      <a:fillRect/>
                    </a:stretch>
                  </pic:blipFill>
                  <pic:spPr>
                    <a:xfrm>
                      <a:off x="0" y="0"/>
                      <a:ext cx="165163" cy="165163"/>
                    </a:xfrm>
                    <a:prstGeom prst="rect">
                      <a:avLst/>
                    </a:prstGeom>
                  </pic:spPr>
                </pic:pic>
              </a:graphicData>
            </a:graphic>
          </wp:anchor>
        </w:drawing>
      </w:r>
    </w:p>
    <w:p w14:paraId="47E2FCD6" w14:textId="77777777" w:rsidR="000344CE" w:rsidRPr="00424B37" w:rsidRDefault="000344CE" w:rsidP="000344CE">
      <w:pPr>
        <w:pStyle w:val="BodyText"/>
        <w:rPr>
          <w:sz w:val="20"/>
        </w:rPr>
      </w:pPr>
    </w:p>
    <w:p w14:paraId="6A0A8225" w14:textId="77777777" w:rsidR="000344CE" w:rsidRPr="00424B37" w:rsidRDefault="000344CE" w:rsidP="000344CE">
      <w:pPr>
        <w:pStyle w:val="BodyText"/>
        <w:rPr>
          <w:sz w:val="20"/>
        </w:rPr>
      </w:pPr>
    </w:p>
    <w:p w14:paraId="302FAE91" w14:textId="77777777" w:rsidR="000344CE" w:rsidRPr="00424B37" w:rsidRDefault="000344CE" w:rsidP="000344CE">
      <w:pPr>
        <w:pStyle w:val="BodyText"/>
        <w:spacing w:before="11"/>
        <w:rPr>
          <w:sz w:val="22"/>
        </w:rPr>
      </w:pPr>
      <w:r w:rsidRPr="00424B37">
        <w:rPr>
          <w:noProof/>
        </w:rPr>
        <w:drawing>
          <wp:anchor distT="0" distB="0" distL="0" distR="0" simplePos="0" relativeHeight="251829248" behindDoc="0" locked="0" layoutInCell="1" allowOverlap="1" wp14:anchorId="1DC2FA96" wp14:editId="5C141B2A">
            <wp:simplePos x="0" y="0"/>
            <wp:positionH relativeFrom="page">
              <wp:posOffset>2665927</wp:posOffset>
            </wp:positionH>
            <wp:positionV relativeFrom="paragraph">
              <wp:posOffset>192580</wp:posOffset>
            </wp:positionV>
            <wp:extent cx="163353" cy="163353"/>
            <wp:effectExtent l="0" t="0" r="0" b="0"/>
            <wp:wrapTopAndBottom/>
            <wp:docPr id="431"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83.png"/>
                    <pic:cNvPicPr/>
                  </pic:nvPicPr>
                  <pic:blipFill>
                    <a:blip r:embed="rId244" cstate="print"/>
                    <a:stretch>
                      <a:fillRect/>
                    </a:stretch>
                  </pic:blipFill>
                  <pic:spPr>
                    <a:xfrm>
                      <a:off x="0" y="0"/>
                      <a:ext cx="163353" cy="163353"/>
                    </a:xfrm>
                    <a:prstGeom prst="rect">
                      <a:avLst/>
                    </a:prstGeom>
                  </pic:spPr>
                </pic:pic>
              </a:graphicData>
            </a:graphic>
          </wp:anchor>
        </w:drawing>
      </w:r>
    </w:p>
    <w:p w14:paraId="3048C472" w14:textId="77777777" w:rsidR="000344CE" w:rsidRPr="00424B37" w:rsidRDefault="000344CE" w:rsidP="000344CE">
      <w:pPr>
        <w:pStyle w:val="BodyText"/>
        <w:rPr>
          <w:sz w:val="31"/>
        </w:rPr>
      </w:pPr>
      <w:r w:rsidRPr="00424B37">
        <w:br w:type="column"/>
      </w:r>
    </w:p>
    <w:p w14:paraId="72A52619" w14:textId="77777777" w:rsidR="000344CE" w:rsidRPr="00424B37" w:rsidRDefault="000344CE" w:rsidP="000344CE">
      <w:pPr>
        <w:spacing w:before="1" w:line="235" w:lineRule="auto"/>
        <w:ind w:left="188" w:right="38" w:firstLine="109"/>
        <w:jc w:val="both"/>
        <w:rPr>
          <w:sz w:val="23"/>
        </w:rPr>
      </w:pPr>
      <w:r w:rsidRPr="00424B37">
        <w:rPr>
          <w:b/>
          <w:sz w:val="23"/>
        </w:rPr>
        <w:t xml:space="preserve">I might </w:t>
      </w:r>
      <w:r w:rsidRPr="00424B37">
        <w:rPr>
          <w:sz w:val="23"/>
        </w:rPr>
        <w:t>consider using this method</w:t>
      </w:r>
    </w:p>
    <w:p w14:paraId="44B3815F" w14:textId="77777777" w:rsidR="000344CE" w:rsidRPr="00424B37" w:rsidRDefault="000344CE" w:rsidP="000344CE">
      <w:pPr>
        <w:pStyle w:val="BodyText"/>
        <w:rPr>
          <w:sz w:val="20"/>
        </w:rPr>
      </w:pPr>
    </w:p>
    <w:p w14:paraId="3576EFC1" w14:textId="77777777" w:rsidR="000344CE" w:rsidRPr="00424B37" w:rsidRDefault="000344CE" w:rsidP="000344CE">
      <w:pPr>
        <w:pStyle w:val="BodyText"/>
        <w:spacing w:before="10"/>
      </w:pPr>
      <w:r w:rsidRPr="00424B37">
        <w:rPr>
          <w:noProof/>
        </w:rPr>
        <w:drawing>
          <wp:anchor distT="0" distB="0" distL="0" distR="0" simplePos="0" relativeHeight="251830272" behindDoc="0" locked="0" layoutInCell="1" allowOverlap="1" wp14:anchorId="0A630FD3" wp14:editId="1562C4E8">
            <wp:simplePos x="0" y="0"/>
            <wp:positionH relativeFrom="page">
              <wp:posOffset>3672856</wp:posOffset>
            </wp:positionH>
            <wp:positionV relativeFrom="paragraph">
              <wp:posOffset>199402</wp:posOffset>
            </wp:positionV>
            <wp:extent cx="165163" cy="165163"/>
            <wp:effectExtent l="0" t="0" r="0" b="0"/>
            <wp:wrapTopAndBottom/>
            <wp:docPr id="433"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80.png"/>
                    <pic:cNvPicPr/>
                  </pic:nvPicPr>
                  <pic:blipFill>
                    <a:blip r:embed="rId240" cstate="print"/>
                    <a:stretch>
                      <a:fillRect/>
                    </a:stretch>
                  </pic:blipFill>
                  <pic:spPr>
                    <a:xfrm>
                      <a:off x="0" y="0"/>
                      <a:ext cx="165163" cy="165163"/>
                    </a:xfrm>
                    <a:prstGeom prst="rect">
                      <a:avLst/>
                    </a:prstGeom>
                  </pic:spPr>
                </pic:pic>
              </a:graphicData>
            </a:graphic>
          </wp:anchor>
        </w:drawing>
      </w:r>
    </w:p>
    <w:p w14:paraId="2ED89B93" w14:textId="77777777" w:rsidR="000344CE" w:rsidRPr="00424B37" w:rsidRDefault="000344CE" w:rsidP="000344CE">
      <w:pPr>
        <w:pStyle w:val="BodyText"/>
        <w:rPr>
          <w:sz w:val="20"/>
        </w:rPr>
      </w:pPr>
    </w:p>
    <w:p w14:paraId="46D535C9" w14:textId="77777777" w:rsidR="000344CE" w:rsidRPr="00424B37" w:rsidRDefault="000344CE" w:rsidP="000344CE">
      <w:pPr>
        <w:pStyle w:val="BodyText"/>
        <w:rPr>
          <w:sz w:val="20"/>
        </w:rPr>
      </w:pPr>
    </w:p>
    <w:p w14:paraId="7C7D429F" w14:textId="77777777" w:rsidR="000344CE" w:rsidRPr="00424B37" w:rsidRDefault="000344CE" w:rsidP="000344CE">
      <w:pPr>
        <w:pStyle w:val="BodyText"/>
        <w:rPr>
          <w:sz w:val="20"/>
        </w:rPr>
      </w:pPr>
    </w:p>
    <w:p w14:paraId="6C71CF76" w14:textId="77777777" w:rsidR="000344CE" w:rsidRPr="00424B37" w:rsidRDefault="000344CE" w:rsidP="000344CE">
      <w:pPr>
        <w:pStyle w:val="BodyText"/>
        <w:spacing w:before="3"/>
        <w:rPr>
          <w:sz w:val="14"/>
        </w:rPr>
      </w:pPr>
      <w:r w:rsidRPr="00424B37">
        <w:rPr>
          <w:noProof/>
        </w:rPr>
        <w:drawing>
          <wp:anchor distT="0" distB="0" distL="0" distR="0" simplePos="0" relativeHeight="251831296" behindDoc="0" locked="0" layoutInCell="1" allowOverlap="1" wp14:anchorId="0928B50D" wp14:editId="79B6731C">
            <wp:simplePos x="0" y="0"/>
            <wp:positionH relativeFrom="page">
              <wp:posOffset>3672856</wp:posOffset>
            </wp:positionH>
            <wp:positionV relativeFrom="paragraph">
              <wp:posOffset>128928</wp:posOffset>
            </wp:positionV>
            <wp:extent cx="163353" cy="163353"/>
            <wp:effectExtent l="0" t="0" r="0" b="0"/>
            <wp:wrapTopAndBottom/>
            <wp:docPr id="435"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85.png"/>
                    <pic:cNvPicPr/>
                  </pic:nvPicPr>
                  <pic:blipFill>
                    <a:blip r:embed="rId246" cstate="print"/>
                    <a:stretch>
                      <a:fillRect/>
                    </a:stretch>
                  </pic:blipFill>
                  <pic:spPr>
                    <a:xfrm>
                      <a:off x="0" y="0"/>
                      <a:ext cx="163353" cy="163353"/>
                    </a:xfrm>
                    <a:prstGeom prst="rect">
                      <a:avLst/>
                    </a:prstGeom>
                  </pic:spPr>
                </pic:pic>
              </a:graphicData>
            </a:graphic>
          </wp:anchor>
        </w:drawing>
      </w:r>
    </w:p>
    <w:p w14:paraId="6530CBE4" w14:textId="77777777" w:rsidR="000344CE" w:rsidRPr="00424B37" w:rsidRDefault="000344CE" w:rsidP="000344CE">
      <w:pPr>
        <w:pStyle w:val="BodyText"/>
        <w:rPr>
          <w:sz w:val="20"/>
        </w:rPr>
      </w:pPr>
    </w:p>
    <w:p w14:paraId="1C0AC492" w14:textId="77777777" w:rsidR="000344CE" w:rsidRPr="00424B37" w:rsidRDefault="000344CE" w:rsidP="000344CE">
      <w:pPr>
        <w:pStyle w:val="BodyText"/>
        <w:rPr>
          <w:sz w:val="20"/>
        </w:rPr>
      </w:pPr>
    </w:p>
    <w:p w14:paraId="6423C73D" w14:textId="77777777" w:rsidR="000344CE" w:rsidRPr="00424B37" w:rsidRDefault="000344CE" w:rsidP="000344CE">
      <w:pPr>
        <w:pStyle w:val="BodyText"/>
        <w:rPr>
          <w:sz w:val="20"/>
        </w:rPr>
      </w:pPr>
    </w:p>
    <w:p w14:paraId="4B9F63D3" w14:textId="77777777" w:rsidR="000344CE" w:rsidRPr="00424B37" w:rsidRDefault="000344CE" w:rsidP="000344CE">
      <w:pPr>
        <w:pStyle w:val="BodyText"/>
        <w:spacing w:before="5"/>
        <w:rPr>
          <w:sz w:val="14"/>
        </w:rPr>
      </w:pPr>
      <w:r w:rsidRPr="00424B37">
        <w:rPr>
          <w:noProof/>
        </w:rPr>
        <w:drawing>
          <wp:anchor distT="0" distB="0" distL="0" distR="0" simplePos="0" relativeHeight="251832320" behindDoc="0" locked="0" layoutInCell="1" allowOverlap="1" wp14:anchorId="676AECA2" wp14:editId="0C04FF9C">
            <wp:simplePos x="0" y="0"/>
            <wp:positionH relativeFrom="page">
              <wp:posOffset>3672856</wp:posOffset>
            </wp:positionH>
            <wp:positionV relativeFrom="paragraph">
              <wp:posOffset>130737</wp:posOffset>
            </wp:positionV>
            <wp:extent cx="165163" cy="165163"/>
            <wp:effectExtent l="0" t="0" r="0" b="0"/>
            <wp:wrapTopAndBottom/>
            <wp:docPr id="437"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86.png"/>
                    <pic:cNvPicPr/>
                  </pic:nvPicPr>
                  <pic:blipFill>
                    <a:blip r:embed="rId247" cstate="print"/>
                    <a:stretch>
                      <a:fillRect/>
                    </a:stretch>
                  </pic:blipFill>
                  <pic:spPr>
                    <a:xfrm>
                      <a:off x="0" y="0"/>
                      <a:ext cx="165163" cy="165163"/>
                    </a:xfrm>
                    <a:prstGeom prst="rect">
                      <a:avLst/>
                    </a:prstGeom>
                  </pic:spPr>
                </pic:pic>
              </a:graphicData>
            </a:graphic>
          </wp:anchor>
        </w:drawing>
      </w:r>
    </w:p>
    <w:p w14:paraId="3CC56860" w14:textId="77777777" w:rsidR="000344CE" w:rsidRPr="00424B37" w:rsidRDefault="000344CE" w:rsidP="000344CE">
      <w:pPr>
        <w:pStyle w:val="BodyText"/>
        <w:rPr>
          <w:sz w:val="20"/>
        </w:rPr>
      </w:pPr>
    </w:p>
    <w:p w14:paraId="7C41F2BA" w14:textId="77777777" w:rsidR="000344CE" w:rsidRPr="00424B37" w:rsidRDefault="000344CE" w:rsidP="000344CE">
      <w:pPr>
        <w:pStyle w:val="BodyText"/>
        <w:rPr>
          <w:sz w:val="20"/>
        </w:rPr>
      </w:pPr>
    </w:p>
    <w:p w14:paraId="0909D132" w14:textId="77777777" w:rsidR="000344CE" w:rsidRPr="00424B37" w:rsidRDefault="000344CE" w:rsidP="000344CE">
      <w:pPr>
        <w:pStyle w:val="BodyText"/>
        <w:spacing w:before="11"/>
        <w:rPr>
          <w:sz w:val="22"/>
        </w:rPr>
      </w:pPr>
      <w:r w:rsidRPr="00424B37">
        <w:rPr>
          <w:noProof/>
        </w:rPr>
        <w:drawing>
          <wp:anchor distT="0" distB="0" distL="0" distR="0" simplePos="0" relativeHeight="251833344" behindDoc="0" locked="0" layoutInCell="1" allowOverlap="1" wp14:anchorId="36CEC7B5" wp14:editId="35D041E5">
            <wp:simplePos x="0" y="0"/>
            <wp:positionH relativeFrom="page">
              <wp:posOffset>3672856</wp:posOffset>
            </wp:positionH>
            <wp:positionV relativeFrom="paragraph">
              <wp:posOffset>192580</wp:posOffset>
            </wp:positionV>
            <wp:extent cx="163353" cy="163353"/>
            <wp:effectExtent l="0" t="0" r="0" b="0"/>
            <wp:wrapTopAndBottom/>
            <wp:docPr id="439"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85.png"/>
                    <pic:cNvPicPr/>
                  </pic:nvPicPr>
                  <pic:blipFill>
                    <a:blip r:embed="rId246" cstate="print"/>
                    <a:stretch>
                      <a:fillRect/>
                    </a:stretch>
                  </pic:blipFill>
                  <pic:spPr>
                    <a:xfrm>
                      <a:off x="0" y="0"/>
                      <a:ext cx="163353" cy="163353"/>
                    </a:xfrm>
                    <a:prstGeom prst="rect">
                      <a:avLst/>
                    </a:prstGeom>
                  </pic:spPr>
                </pic:pic>
              </a:graphicData>
            </a:graphic>
          </wp:anchor>
        </w:drawing>
      </w:r>
    </w:p>
    <w:p w14:paraId="58AB15F2" w14:textId="77777777" w:rsidR="000344CE" w:rsidRPr="00424B37" w:rsidRDefault="000344CE" w:rsidP="000344CE">
      <w:pPr>
        <w:pStyle w:val="BodyText"/>
        <w:rPr>
          <w:sz w:val="31"/>
        </w:rPr>
      </w:pPr>
      <w:r w:rsidRPr="00424B37">
        <w:br w:type="column"/>
      </w:r>
    </w:p>
    <w:p w14:paraId="3675DA41" w14:textId="77777777" w:rsidR="000344CE" w:rsidRPr="00424B37" w:rsidRDefault="000344CE" w:rsidP="000344CE">
      <w:pPr>
        <w:spacing w:before="1" w:line="235" w:lineRule="auto"/>
        <w:ind w:left="197" w:right="47"/>
        <w:jc w:val="center"/>
        <w:rPr>
          <w:sz w:val="23"/>
        </w:rPr>
      </w:pPr>
      <w:r w:rsidRPr="00424B37">
        <w:rPr>
          <w:b/>
          <w:sz w:val="23"/>
        </w:rPr>
        <w:t xml:space="preserve">I would </w:t>
      </w:r>
      <w:r w:rsidRPr="00424B37">
        <w:rPr>
          <w:b/>
          <w:spacing w:val="-3"/>
          <w:sz w:val="23"/>
        </w:rPr>
        <w:t xml:space="preserve">likely </w:t>
      </w:r>
      <w:r w:rsidRPr="00424B37">
        <w:rPr>
          <w:sz w:val="23"/>
        </w:rPr>
        <w:t>consider using this method</w:t>
      </w:r>
    </w:p>
    <w:p w14:paraId="6242B452" w14:textId="77777777" w:rsidR="000344CE" w:rsidRPr="00424B37" w:rsidRDefault="000344CE" w:rsidP="000344CE">
      <w:pPr>
        <w:pStyle w:val="BodyText"/>
        <w:rPr>
          <w:sz w:val="20"/>
        </w:rPr>
      </w:pPr>
    </w:p>
    <w:p w14:paraId="340C9D49" w14:textId="77777777" w:rsidR="000344CE" w:rsidRPr="00424B37" w:rsidRDefault="000344CE" w:rsidP="000344CE">
      <w:pPr>
        <w:pStyle w:val="BodyText"/>
        <w:spacing w:before="10"/>
      </w:pPr>
      <w:r w:rsidRPr="00424B37">
        <w:rPr>
          <w:noProof/>
        </w:rPr>
        <w:drawing>
          <wp:anchor distT="0" distB="0" distL="0" distR="0" simplePos="0" relativeHeight="251834368" behindDoc="0" locked="0" layoutInCell="1" allowOverlap="1" wp14:anchorId="117CD18D" wp14:editId="7C7FBC26">
            <wp:simplePos x="0" y="0"/>
            <wp:positionH relativeFrom="page">
              <wp:posOffset>4679785</wp:posOffset>
            </wp:positionH>
            <wp:positionV relativeFrom="paragraph">
              <wp:posOffset>199402</wp:posOffset>
            </wp:positionV>
            <wp:extent cx="165163" cy="165163"/>
            <wp:effectExtent l="0" t="0" r="0" b="0"/>
            <wp:wrapTopAndBottom/>
            <wp:docPr id="441"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87.png"/>
                    <pic:cNvPicPr/>
                  </pic:nvPicPr>
                  <pic:blipFill>
                    <a:blip r:embed="rId238" cstate="print"/>
                    <a:stretch>
                      <a:fillRect/>
                    </a:stretch>
                  </pic:blipFill>
                  <pic:spPr>
                    <a:xfrm>
                      <a:off x="0" y="0"/>
                      <a:ext cx="165163" cy="165163"/>
                    </a:xfrm>
                    <a:prstGeom prst="rect">
                      <a:avLst/>
                    </a:prstGeom>
                  </pic:spPr>
                </pic:pic>
              </a:graphicData>
            </a:graphic>
          </wp:anchor>
        </w:drawing>
      </w:r>
    </w:p>
    <w:p w14:paraId="62FAB7C8" w14:textId="77777777" w:rsidR="000344CE" w:rsidRPr="00424B37" w:rsidRDefault="000344CE" w:rsidP="000344CE">
      <w:pPr>
        <w:pStyle w:val="BodyText"/>
        <w:rPr>
          <w:sz w:val="20"/>
        </w:rPr>
      </w:pPr>
    </w:p>
    <w:p w14:paraId="476971AF" w14:textId="77777777" w:rsidR="000344CE" w:rsidRPr="00424B37" w:rsidRDefault="000344CE" w:rsidP="000344CE">
      <w:pPr>
        <w:pStyle w:val="BodyText"/>
        <w:rPr>
          <w:sz w:val="20"/>
        </w:rPr>
      </w:pPr>
    </w:p>
    <w:p w14:paraId="333B3458" w14:textId="77777777" w:rsidR="000344CE" w:rsidRPr="00424B37" w:rsidRDefault="000344CE" w:rsidP="000344CE">
      <w:pPr>
        <w:pStyle w:val="BodyText"/>
        <w:rPr>
          <w:sz w:val="20"/>
        </w:rPr>
      </w:pPr>
    </w:p>
    <w:p w14:paraId="0153F1C8" w14:textId="77777777" w:rsidR="000344CE" w:rsidRPr="00424B37" w:rsidRDefault="000344CE" w:rsidP="000344CE">
      <w:pPr>
        <w:pStyle w:val="BodyText"/>
        <w:spacing w:before="3"/>
        <w:rPr>
          <w:sz w:val="14"/>
        </w:rPr>
      </w:pPr>
      <w:r w:rsidRPr="00424B37">
        <w:rPr>
          <w:noProof/>
        </w:rPr>
        <w:drawing>
          <wp:anchor distT="0" distB="0" distL="0" distR="0" simplePos="0" relativeHeight="251835392" behindDoc="0" locked="0" layoutInCell="1" allowOverlap="1" wp14:anchorId="4B620B45" wp14:editId="0B572D83">
            <wp:simplePos x="0" y="0"/>
            <wp:positionH relativeFrom="page">
              <wp:posOffset>4679785</wp:posOffset>
            </wp:positionH>
            <wp:positionV relativeFrom="paragraph">
              <wp:posOffset>128928</wp:posOffset>
            </wp:positionV>
            <wp:extent cx="163353" cy="163353"/>
            <wp:effectExtent l="0" t="0" r="0" b="0"/>
            <wp:wrapTopAndBottom/>
            <wp:docPr id="443"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83.png"/>
                    <pic:cNvPicPr/>
                  </pic:nvPicPr>
                  <pic:blipFill>
                    <a:blip r:embed="rId244" cstate="print"/>
                    <a:stretch>
                      <a:fillRect/>
                    </a:stretch>
                  </pic:blipFill>
                  <pic:spPr>
                    <a:xfrm>
                      <a:off x="0" y="0"/>
                      <a:ext cx="163353" cy="163353"/>
                    </a:xfrm>
                    <a:prstGeom prst="rect">
                      <a:avLst/>
                    </a:prstGeom>
                  </pic:spPr>
                </pic:pic>
              </a:graphicData>
            </a:graphic>
          </wp:anchor>
        </w:drawing>
      </w:r>
    </w:p>
    <w:p w14:paraId="0C6F4905" w14:textId="77777777" w:rsidR="000344CE" w:rsidRPr="00424B37" w:rsidRDefault="000344CE" w:rsidP="000344CE">
      <w:pPr>
        <w:pStyle w:val="BodyText"/>
        <w:rPr>
          <w:sz w:val="20"/>
        </w:rPr>
      </w:pPr>
    </w:p>
    <w:p w14:paraId="2451039C" w14:textId="77777777" w:rsidR="000344CE" w:rsidRPr="00424B37" w:rsidRDefault="000344CE" w:rsidP="000344CE">
      <w:pPr>
        <w:pStyle w:val="BodyText"/>
        <w:rPr>
          <w:sz w:val="20"/>
        </w:rPr>
      </w:pPr>
    </w:p>
    <w:p w14:paraId="53043EE4" w14:textId="77777777" w:rsidR="000344CE" w:rsidRPr="00424B37" w:rsidRDefault="000344CE" w:rsidP="000344CE">
      <w:pPr>
        <w:pStyle w:val="BodyText"/>
        <w:rPr>
          <w:sz w:val="20"/>
        </w:rPr>
      </w:pPr>
    </w:p>
    <w:p w14:paraId="64ED9066" w14:textId="77777777" w:rsidR="000344CE" w:rsidRPr="00424B37" w:rsidRDefault="000344CE" w:rsidP="000344CE">
      <w:pPr>
        <w:pStyle w:val="BodyText"/>
        <w:spacing w:before="5"/>
        <w:rPr>
          <w:sz w:val="14"/>
        </w:rPr>
      </w:pPr>
      <w:r w:rsidRPr="00424B37">
        <w:rPr>
          <w:noProof/>
        </w:rPr>
        <w:drawing>
          <wp:anchor distT="0" distB="0" distL="0" distR="0" simplePos="0" relativeHeight="251836416" behindDoc="0" locked="0" layoutInCell="1" allowOverlap="1" wp14:anchorId="2A79AD18" wp14:editId="18F23588">
            <wp:simplePos x="0" y="0"/>
            <wp:positionH relativeFrom="page">
              <wp:posOffset>4679785</wp:posOffset>
            </wp:positionH>
            <wp:positionV relativeFrom="paragraph">
              <wp:posOffset>130737</wp:posOffset>
            </wp:positionV>
            <wp:extent cx="165163" cy="165163"/>
            <wp:effectExtent l="0" t="0" r="0" b="0"/>
            <wp:wrapTopAndBottom/>
            <wp:docPr id="445"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88.png"/>
                    <pic:cNvPicPr/>
                  </pic:nvPicPr>
                  <pic:blipFill>
                    <a:blip r:embed="rId245" cstate="print"/>
                    <a:stretch>
                      <a:fillRect/>
                    </a:stretch>
                  </pic:blipFill>
                  <pic:spPr>
                    <a:xfrm>
                      <a:off x="0" y="0"/>
                      <a:ext cx="165163" cy="165163"/>
                    </a:xfrm>
                    <a:prstGeom prst="rect">
                      <a:avLst/>
                    </a:prstGeom>
                  </pic:spPr>
                </pic:pic>
              </a:graphicData>
            </a:graphic>
          </wp:anchor>
        </w:drawing>
      </w:r>
    </w:p>
    <w:p w14:paraId="08C979DE" w14:textId="77777777" w:rsidR="000344CE" w:rsidRPr="00424B37" w:rsidRDefault="000344CE" w:rsidP="000344CE">
      <w:pPr>
        <w:pStyle w:val="BodyText"/>
        <w:rPr>
          <w:sz w:val="20"/>
        </w:rPr>
      </w:pPr>
    </w:p>
    <w:p w14:paraId="3454E0D6" w14:textId="77777777" w:rsidR="000344CE" w:rsidRPr="00424B37" w:rsidRDefault="000344CE" w:rsidP="000344CE">
      <w:pPr>
        <w:pStyle w:val="BodyText"/>
        <w:rPr>
          <w:sz w:val="20"/>
        </w:rPr>
      </w:pPr>
    </w:p>
    <w:p w14:paraId="37424B82" w14:textId="77777777" w:rsidR="000344CE" w:rsidRPr="00424B37" w:rsidRDefault="000344CE" w:rsidP="000344CE">
      <w:pPr>
        <w:pStyle w:val="BodyText"/>
        <w:spacing w:before="11"/>
        <w:rPr>
          <w:sz w:val="22"/>
        </w:rPr>
      </w:pPr>
      <w:r w:rsidRPr="00424B37">
        <w:rPr>
          <w:noProof/>
        </w:rPr>
        <w:drawing>
          <wp:anchor distT="0" distB="0" distL="0" distR="0" simplePos="0" relativeHeight="251837440" behindDoc="0" locked="0" layoutInCell="1" allowOverlap="1" wp14:anchorId="1EFC64A5" wp14:editId="53ADD74C">
            <wp:simplePos x="0" y="0"/>
            <wp:positionH relativeFrom="page">
              <wp:posOffset>4679785</wp:posOffset>
            </wp:positionH>
            <wp:positionV relativeFrom="paragraph">
              <wp:posOffset>192580</wp:posOffset>
            </wp:positionV>
            <wp:extent cx="163353" cy="163353"/>
            <wp:effectExtent l="0" t="0" r="0" b="0"/>
            <wp:wrapTopAndBottom/>
            <wp:docPr id="447"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83.png"/>
                    <pic:cNvPicPr/>
                  </pic:nvPicPr>
                  <pic:blipFill>
                    <a:blip r:embed="rId244" cstate="print"/>
                    <a:stretch>
                      <a:fillRect/>
                    </a:stretch>
                  </pic:blipFill>
                  <pic:spPr>
                    <a:xfrm>
                      <a:off x="0" y="0"/>
                      <a:ext cx="163353" cy="163353"/>
                    </a:xfrm>
                    <a:prstGeom prst="rect">
                      <a:avLst/>
                    </a:prstGeom>
                  </pic:spPr>
                </pic:pic>
              </a:graphicData>
            </a:graphic>
          </wp:anchor>
        </w:drawing>
      </w:r>
    </w:p>
    <w:p w14:paraId="055784EF" w14:textId="77777777" w:rsidR="000344CE" w:rsidRPr="00424B37" w:rsidRDefault="000344CE" w:rsidP="000344CE">
      <w:pPr>
        <w:spacing w:before="98" w:line="235" w:lineRule="auto"/>
        <w:ind w:right="1797"/>
        <w:jc w:val="center"/>
        <w:rPr>
          <w:sz w:val="23"/>
        </w:rPr>
      </w:pPr>
      <w:r w:rsidRPr="00424B37">
        <w:br w:type="column"/>
      </w:r>
      <w:r w:rsidRPr="00424B37">
        <w:rPr>
          <w:b/>
          <w:sz w:val="23"/>
        </w:rPr>
        <w:t xml:space="preserve">I would certainly </w:t>
      </w:r>
      <w:r w:rsidRPr="00424B37">
        <w:rPr>
          <w:sz w:val="23"/>
        </w:rPr>
        <w:t>consider using this</w:t>
      </w:r>
    </w:p>
    <w:p w14:paraId="09937BFA" w14:textId="77777777" w:rsidR="000344CE" w:rsidRPr="00424B37" w:rsidRDefault="000344CE" w:rsidP="000344CE">
      <w:pPr>
        <w:pStyle w:val="BodyText"/>
        <w:tabs>
          <w:tab w:val="left" w:pos="1403"/>
        </w:tabs>
        <w:spacing w:line="261" w:lineRule="exact"/>
        <w:ind w:right="29"/>
        <w:jc w:val="center"/>
      </w:pPr>
      <w:r w:rsidRPr="00424B37">
        <w:t>method</w:t>
      </w:r>
      <w:r w:rsidRPr="00424B37">
        <w:tab/>
        <w:t>Don't know</w:t>
      </w:r>
    </w:p>
    <w:p w14:paraId="7A07CD4E" w14:textId="77777777" w:rsidR="000344CE" w:rsidRPr="00424B37" w:rsidRDefault="000344CE" w:rsidP="000344CE">
      <w:pPr>
        <w:pStyle w:val="BodyText"/>
        <w:rPr>
          <w:sz w:val="20"/>
        </w:rPr>
      </w:pPr>
    </w:p>
    <w:p w14:paraId="185C1EFA" w14:textId="77777777" w:rsidR="000344CE" w:rsidRPr="00424B37" w:rsidRDefault="000344CE" w:rsidP="000344CE">
      <w:pPr>
        <w:pStyle w:val="BodyText"/>
        <w:spacing w:before="8"/>
      </w:pPr>
      <w:r w:rsidRPr="00424B37">
        <w:rPr>
          <w:noProof/>
        </w:rPr>
        <w:drawing>
          <wp:anchor distT="0" distB="0" distL="0" distR="0" simplePos="0" relativeHeight="251838464" behindDoc="0" locked="0" layoutInCell="1" allowOverlap="1" wp14:anchorId="4F2951C7" wp14:editId="7F3330F5">
            <wp:simplePos x="0" y="0"/>
            <wp:positionH relativeFrom="page">
              <wp:posOffset>5686713</wp:posOffset>
            </wp:positionH>
            <wp:positionV relativeFrom="paragraph">
              <wp:posOffset>198219</wp:posOffset>
            </wp:positionV>
            <wp:extent cx="165163" cy="165163"/>
            <wp:effectExtent l="0" t="0" r="0" b="0"/>
            <wp:wrapTopAndBottom/>
            <wp:docPr id="449"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82.png"/>
                    <pic:cNvPicPr/>
                  </pic:nvPicPr>
                  <pic:blipFill>
                    <a:blip r:embed="rId242"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839488" behindDoc="0" locked="0" layoutInCell="1" allowOverlap="1" wp14:anchorId="69EA15E5" wp14:editId="5456EBCD">
            <wp:simplePos x="0" y="0"/>
            <wp:positionH relativeFrom="page">
              <wp:posOffset>6693642</wp:posOffset>
            </wp:positionH>
            <wp:positionV relativeFrom="paragraph">
              <wp:posOffset>198219</wp:posOffset>
            </wp:positionV>
            <wp:extent cx="165163" cy="165163"/>
            <wp:effectExtent l="0" t="0" r="0" b="0"/>
            <wp:wrapTopAndBottom/>
            <wp:docPr id="451"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82.png"/>
                    <pic:cNvPicPr/>
                  </pic:nvPicPr>
                  <pic:blipFill>
                    <a:blip r:embed="rId242" cstate="print"/>
                    <a:stretch>
                      <a:fillRect/>
                    </a:stretch>
                  </pic:blipFill>
                  <pic:spPr>
                    <a:xfrm>
                      <a:off x="0" y="0"/>
                      <a:ext cx="165163" cy="165163"/>
                    </a:xfrm>
                    <a:prstGeom prst="rect">
                      <a:avLst/>
                    </a:prstGeom>
                  </pic:spPr>
                </pic:pic>
              </a:graphicData>
            </a:graphic>
          </wp:anchor>
        </w:drawing>
      </w:r>
    </w:p>
    <w:p w14:paraId="211D1731" w14:textId="77777777" w:rsidR="000344CE" w:rsidRPr="00424B37" w:rsidRDefault="000344CE" w:rsidP="000344CE">
      <w:pPr>
        <w:pStyle w:val="BodyText"/>
        <w:rPr>
          <w:sz w:val="20"/>
        </w:rPr>
      </w:pPr>
    </w:p>
    <w:p w14:paraId="740F7961" w14:textId="77777777" w:rsidR="000344CE" w:rsidRPr="00424B37" w:rsidRDefault="000344CE" w:rsidP="000344CE">
      <w:pPr>
        <w:pStyle w:val="BodyText"/>
        <w:rPr>
          <w:sz w:val="20"/>
        </w:rPr>
      </w:pPr>
    </w:p>
    <w:p w14:paraId="10B0827D" w14:textId="77777777" w:rsidR="000344CE" w:rsidRPr="00424B37" w:rsidRDefault="000344CE" w:rsidP="000344CE">
      <w:pPr>
        <w:pStyle w:val="BodyText"/>
        <w:rPr>
          <w:sz w:val="20"/>
        </w:rPr>
      </w:pPr>
    </w:p>
    <w:p w14:paraId="5E8ABFD0" w14:textId="77777777" w:rsidR="000344CE" w:rsidRPr="00424B37" w:rsidRDefault="000344CE" w:rsidP="000344CE">
      <w:pPr>
        <w:pStyle w:val="BodyText"/>
        <w:spacing w:before="3"/>
        <w:rPr>
          <w:sz w:val="14"/>
        </w:rPr>
      </w:pPr>
      <w:r w:rsidRPr="00424B37">
        <w:rPr>
          <w:noProof/>
        </w:rPr>
        <w:drawing>
          <wp:anchor distT="0" distB="0" distL="0" distR="0" simplePos="0" relativeHeight="251840512" behindDoc="0" locked="0" layoutInCell="1" allowOverlap="1" wp14:anchorId="25A0E9BF" wp14:editId="293408CC">
            <wp:simplePos x="0" y="0"/>
            <wp:positionH relativeFrom="page">
              <wp:posOffset>5686713</wp:posOffset>
            </wp:positionH>
            <wp:positionV relativeFrom="paragraph">
              <wp:posOffset>128928</wp:posOffset>
            </wp:positionV>
            <wp:extent cx="163353" cy="163353"/>
            <wp:effectExtent l="0" t="0" r="0" b="0"/>
            <wp:wrapTopAndBottom/>
            <wp:docPr id="453"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89.png"/>
                    <pic:cNvPicPr/>
                  </pic:nvPicPr>
                  <pic:blipFill>
                    <a:blip r:embed="rId248"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841536" behindDoc="0" locked="0" layoutInCell="1" allowOverlap="1" wp14:anchorId="4C424DBB" wp14:editId="26ACCDAF">
            <wp:simplePos x="0" y="0"/>
            <wp:positionH relativeFrom="page">
              <wp:posOffset>6693642</wp:posOffset>
            </wp:positionH>
            <wp:positionV relativeFrom="paragraph">
              <wp:posOffset>128928</wp:posOffset>
            </wp:positionV>
            <wp:extent cx="163353" cy="163353"/>
            <wp:effectExtent l="0" t="0" r="0" b="0"/>
            <wp:wrapTopAndBottom/>
            <wp:docPr id="455"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89.png"/>
                    <pic:cNvPicPr/>
                  </pic:nvPicPr>
                  <pic:blipFill>
                    <a:blip r:embed="rId248" cstate="print"/>
                    <a:stretch>
                      <a:fillRect/>
                    </a:stretch>
                  </pic:blipFill>
                  <pic:spPr>
                    <a:xfrm>
                      <a:off x="0" y="0"/>
                      <a:ext cx="163353" cy="163353"/>
                    </a:xfrm>
                    <a:prstGeom prst="rect">
                      <a:avLst/>
                    </a:prstGeom>
                  </pic:spPr>
                </pic:pic>
              </a:graphicData>
            </a:graphic>
          </wp:anchor>
        </w:drawing>
      </w:r>
    </w:p>
    <w:p w14:paraId="0BED7691" w14:textId="77777777" w:rsidR="000344CE" w:rsidRPr="00424B37" w:rsidRDefault="000344CE" w:rsidP="000344CE">
      <w:pPr>
        <w:pStyle w:val="BodyText"/>
        <w:rPr>
          <w:sz w:val="20"/>
        </w:rPr>
      </w:pPr>
    </w:p>
    <w:p w14:paraId="2FEA50A6" w14:textId="77777777" w:rsidR="000344CE" w:rsidRPr="00424B37" w:rsidRDefault="000344CE" w:rsidP="000344CE">
      <w:pPr>
        <w:pStyle w:val="BodyText"/>
        <w:rPr>
          <w:sz w:val="20"/>
        </w:rPr>
      </w:pPr>
    </w:p>
    <w:p w14:paraId="4B24BE14" w14:textId="77777777" w:rsidR="000344CE" w:rsidRPr="00424B37" w:rsidRDefault="000344CE" w:rsidP="000344CE">
      <w:pPr>
        <w:pStyle w:val="BodyText"/>
        <w:rPr>
          <w:sz w:val="20"/>
        </w:rPr>
      </w:pPr>
    </w:p>
    <w:p w14:paraId="5B9CF3EF" w14:textId="77777777" w:rsidR="000344CE" w:rsidRPr="00424B37" w:rsidRDefault="000344CE" w:rsidP="000344CE">
      <w:pPr>
        <w:pStyle w:val="BodyText"/>
        <w:spacing w:before="5"/>
        <w:rPr>
          <w:sz w:val="14"/>
        </w:rPr>
      </w:pPr>
      <w:r w:rsidRPr="00424B37">
        <w:rPr>
          <w:noProof/>
        </w:rPr>
        <w:drawing>
          <wp:anchor distT="0" distB="0" distL="0" distR="0" simplePos="0" relativeHeight="251842560" behindDoc="0" locked="0" layoutInCell="1" allowOverlap="1" wp14:anchorId="4E5B88BE" wp14:editId="2899B685">
            <wp:simplePos x="0" y="0"/>
            <wp:positionH relativeFrom="page">
              <wp:posOffset>5686713</wp:posOffset>
            </wp:positionH>
            <wp:positionV relativeFrom="paragraph">
              <wp:posOffset>130737</wp:posOffset>
            </wp:positionV>
            <wp:extent cx="165163" cy="165163"/>
            <wp:effectExtent l="0" t="0" r="0" b="0"/>
            <wp:wrapTopAndBottom/>
            <wp:docPr id="457"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90.png"/>
                    <pic:cNvPicPr/>
                  </pic:nvPicPr>
                  <pic:blipFill>
                    <a:blip r:embed="rId249"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843584" behindDoc="0" locked="0" layoutInCell="1" allowOverlap="1" wp14:anchorId="2BFBC976" wp14:editId="756C6FBB">
            <wp:simplePos x="0" y="0"/>
            <wp:positionH relativeFrom="page">
              <wp:posOffset>6693642</wp:posOffset>
            </wp:positionH>
            <wp:positionV relativeFrom="paragraph">
              <wp:posOffset>130737</wp:posOffset>
            </wp:positionV>
            <wp:extent cx="165163" cy="165163"/>
            <wp:effectExtent l="0" t="0" r="0" b="0"/>
            <wp:wrapTopAndBottom/>
            <wp:docPr id="459"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90.png"/>
                    <pic:cNvPicPr/>
                  </pic:nvPicPr>
                  <pic:blipFill>
                    <a:blip r:embed="rId249" cstate="print"/>
                    <a:stretch>
                      <a:fillRect/>
                    </a:stretch>
                  </pic:blipFill>
                  <pic:spPr>
                    <a:xfrm>
                      <a:off x="0" y="0"/>
                      <a:ext cx="165163" cy="165163"/>
                    </a:xfrm>
                    <a:prstGeom prst="rect">
                      <a:avLst/>
                    </a:prstGeom>
                  </pic:spPr>
                </pic:pic>
              </a:graphicData>
            </a:graphic>
          </wp:anchor>
        </w:drawing>
      </w:r>
    </w:p>
    <w:p w14:paraId="2F46FC87" w14:textId="77777777" w:rsidR="000344CE" w:rsidRPr="00424B37" w:rsidRDefault="000344CE" w:rsidP="000344CE">
      <w:pPr>
        <w:pStyle w:val="BodyText"/>
        <w:rPr>
          <w:sz w:val="20"/>
        </w:rPr>
      </w:pPr>
    </w:p>
    <w:p w14:paraId="5152A5AD" w14:textId="77777777" w:rsidR="000344CE" w:rsidRPr="00424B37" w:rsidRDefault="000344CE" w:rsidP="000344CE">
      <w:pPr>
        <w:pStyle w:val="BodyText"/>
        <w:rPr>
          <w:sz w:val="20"/>
        </w:rPr>
      </w:pPr>
    </w:p>
    <w:p w14:paraId="6AAAC77F" w14:textId="77777777" w:rsidR="000344CE" w:rsidRPr="00424B37" w:rsidRDefault="000344CE" w:rsidP="000344CE">
      <w:pPr>
        <w:pStyle w:val="BodyText"/>
        <w:spacing w:before="11"/>
        <w:rPr>
          <w:sz w:val="22"/>
        </w:rPr>
      </w:pPr>
      <w:r w:rsidRPr="00424B37">
        <w:rPr>
          <w:noProof/>
        </w:rPr>
        <w:drawing>
          <wp:anchor distT="0" distB="0" distL="0" distR="0" simplePos="0" relativeHeight="251844608" behindDoc="0" locked="0" layoutInCell="1" allowOverlap="1" wp14:anchorId="5C075E28" wp14:editId="21B3FCE0">
            <wp:simplePos x="0" y="0"/>
            <wp:positionH relativeFrom="page">
              <wp:posOffset>5686713</wp:posOffset>
            </wp:positionH>
            <wp:positionV relativeFrom="paragraph">
              <wp:posOffset>192580</wp:posOffset>
            </wp:positionV>
            <wp:extent cx="163353" cy="163353"/>
            <wp:effectExtent l="0" t="0" r="0" b="0"/>
            <wp:wrapTopAndBottom/>
            <wp:docPr id="461"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89.png"/>
                    <pic:cNvPicPr/>
                  </pic:nvPicPr>
                  <pic:blipFill>
                    <a:blip r:embed="rId248"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845632" behindDoc="0" locked="0" layoutInCell="1" allowOverlap="1" wp14:anchorId="10F8D6C6" wp14:editId="355422A7">
            <wp:simplePos x="0" y="0"/>
            <wp:positionH relativeFrom="page">
              <wp:posOffset>6693642</wp:posOffset>
            </wp:positionH>
            <wp:positionV relativeFrom="paragraph">
              <wp:posOffset>192580</wp:posOffset>
            </wp:positionV>
            <wp:extent cx="163353" cy="163353"/>
            <wp:effectExtent l="0" t="0" r="0" b="0"/>
            <wp:wrapTopAndBottom/>
            <wp:docPr id="463"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89.png"/>
                    <pic:cNvPicPr/>
                  </pic:nvPicPr>
                  <pic:blipFill>
                    <a:blip r:embed="rId248" cstate="print"/>
                    <a:stretch>
                      <a:fillRect/>
                    </a:stretch>
                  </pic:blipFill>
                  <pic:spPr>
                    <a:xfrm>
                      <a:off x="0" y="0"/>
                      <a:ext cx="163353" cy="163353"/>
                    </a:xfrm>
                    <a:prstGeom prst="rect">
                      <a:avLst/>
                    </a:prstGeom>
                  </pic:spPr>
                </pic:pic>
              </a:graphicData>
            </a:graphic>
          </wp:anchor>
        </w:drawing>
      </w:r>
    </w:p>
    <w:p w14:paraId="34B43153" w14:textId="77777777" w:rsidR="000344CE" w:rsidRPr="00424B37" w:rsidRDefault="000344CE" w:rsidP="000344CE">
      <w:pPr>
        <w:sectPr w:rsidR="000344CE" w:rsidRPr="00424B37" w:rsidSect="00A21BEF">
          <w:type w:val="continuous"/>
          <w:pgSz w:w="12240" w:h="15840"/>
          <w:pgMar w:top="518" w:right="677" w:bottom="475" w:left="677" w:header="720" w:footer="720" w:gutter="0"/>
          <w:cols w:num="5" w:space="720" w:equalWidth="0">
            <w:col w:w="2681" w:space="173"/>
            <w:col w:w="1446" w:space="261"/>
            <w:col w:w="1203" w:space="152"/>
            <w:col w:w="1664" w:space="152"/>
            <w:col w:w="3154"/>
          </w:cols>
        </w:sectPr>
      </w:pPr>
    </w:p>
    <w:p w14:paraId="7FD4FCFD" w14:textId="77777777" w:rsidR="000344CE" w:rsidRPr="00424B37" w:rsidRDefault="000344CE" w:rsidP="000344CE">
      <w:pPr>
        <w:pStyle w:val="BodyText"/>
        <w:rPr>
          <w:sz w:val="20"/>
        </w:rPr>
      </w:pPr>
    </w:p>
    <w:p w14:paraId="28FA6CD3" w14:textId="77777777" w:rsidR="000344CE" w:rsidRPr="00424B37" w:rsidRDefault="000344CE" w:rsidP="000344CE">
      <w:pPr>
        <w:pStyle w:val="BodyText"/>
        <w:rPr>
          <w:sz w:val="20"/>
        </w:rPr>
      </w:pPr>
    </w:p>
    <w:p w14:paraId="2A2D9852" w14:textId="77777777" w:rsidR="000344CE" w:rsidRPr="00424B37" w:rsidRDefault="000344CE" w:rsidP="000344CE">
      <w:pPr>
        <w:pStyle w:val="BodyText"/>
        <w:spacing w:before="5"/>
        <w:rPr>
          <w:sz w:val="22"/>
        </w:rPr>
      </w:pPr>
    </w:p>
    <w:p w14:paraId="32394813" w14:textId="77777777" w:rsidR="000344CE" w:rsidRPr="00424B37" w:rsidRDefault="000344CE" w:rsidP="000344CE">
      <w:pPr>
        <w:rPr>
          <w:sz w:val="26"/>
          <w:szCs w:val="26"/>
        </w:rPr>
      </w:pPr>
      <w:r w:rsidRPr="00424B37">
        <w:rPr>
          <w:sz w:val="26"/>
          <w:szCs w:val="26"/>
        </w:rPr>
        <w:t>What benefits and drawbacks did you consider in assessing these potential delivery mechanisms?</w:t>
      </w:r>
    </w:p>
    <w:p w14:paraId="5A8EC2EA" w14:textId="77777777" w:rsidR="000344CE" w:rsidRPr="00424B37" w:rsidRDefault="000344CE" w:rsidP="000344CE">
      <w:pPr>
        <w:spacing w:line="312" w:lineRule="auto"/>
        <w:sectPr w:rsidR="000344CE" w:rsidRPr="00424B37" w:rsidSect="00A21BEF">
          <w:type w:val="continuous"/>
          <w:pgSz w:w="12240" w:h="15840"/>
          <w:pgMar w:top="518" w:right="677" w:bottom="475" w:left="677" w:header="720" w:footer="720" w:gutter="0"/>
          <w:cols w:space="720"/>
        </w:sectPr>
      </w:pPr>
    </w:p>
    <w:p w14:paraId="31D865D2" w14:textId="77777777" w:rsidR="000344CE" w:rsidRPr="00424B37" w:rsidRDefault="000344CE" w:rsidP="000344CE">
      <w:pPr>
        <w:pStyle w:val="BodyText"/>
        <w:spacing w:before="10"/>
        <w:rPr>
          <w:sz w:val="6"/>
        </w:rPr>
      </w:pPr>
    </w:p>
    <w:p w14:paraId="55C708D2" w14:textId="77777777" w:rsidR="000344CE" w:rsidRPr="00424B37" w:rsidRDefault="000344CE" w:rsidP="000344CE">
      <w:pPr>
        <w:pStyle w:val="BodyText"/>
        <w:ind w:left="115"/>
        <w:rPr>
          <w:sz w:val="20"/>
        </w:rPr>
      </w:pPr>
      <w:r w:rsidRPr="00424B37">
        <w:rPr>
          <w:noProof/>
          <w:sz w:val="20"/>
        </w:rPr>
        <mc:AlternateContent>
          <mc:Choice Requires="wpg">
            <w:drawing>
              <wp:inline distT="0" distB="0" distL="0" distR="0" wp14:anchorId="77C22766" wp14:editId="6E6E5FE0">
                <wp:extent cx="5117465" cy="1346200"/>
                <wp:effectExtent l="9525" t="7620" r="6985" b="8255"/>
                <wp:docPr id="2016" name="Group 2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7465" cy="1346200"/>
                          <a:chOff x="0" y="0"/>
                          <a:chExt cx="8059" cy="2120"/>
                        </a:xfrm>
                      </wpg:grpSpPr>
                      <wps:wsp>
                        <wps:cNvPr id="2017" name="Freeform 1321"/>
                        <wps:cNvSpPr>
                          <a:spLocks/>
                        </wps:cNvSpPr>
                        <wps:spPr bwMode="auto">
                          <a:xfrm>
                            <a:off x="14" y="14"/>
                            <a:ext cx="8030" cy="2091"/>
                          </a:xfrm>
                          <a:custGeom>
                            <a:avLst/>
                            <a:gdLst>
                              <a:gd name="T0" fmla="+- 0 14 14"/>
                              <a:gd name="T1" fmla="*/ T0 w 8030"/>
                              <a:gd name="T2" fmla="+- 0 2090 14"/>
                              <a:gd name="T3" fmla="*/ 2090 h 2091"/>
                              <a:gd name="T4" fmla="+- 0 14 14"/>
                              <a:gd name="T5" fmla="*/ T4 w 8030"/>
                              <a:gd name="T6" fmla="+- 0 29 14"/>
                              <a:gd name="T7" fmla="*/ 29 h 2091"/>
                              <a:gd name="T8" fmla="+- 0 14 14"/>
                              <a:gd name="T9" fmla="*/ T8 w 8030"/>
                              <a:gd name="T10" fmla="+- 0 19 14"/>
                              <a:gd name="T11" fmla="*/ 19 h 2091"/>
                              <a:gd name="T12" fmla="+- 0 19 14"/>
                              <a:gd name="T13" fmla="*/ T12 w 8030"/>
                              <a:gd name="T14" fmla="+- 0 14 14"/>
                              <a:gd name="T15" fmla="*/ 14 h 2091"/>
                              <a:gd name="T16" fmla="+- 0 29 14"/>
                              <a:gd name="T17" fmla="*/ T16 w 8030"/>
                              <a:gd name="T18" fmla="+- 0 14 14"/>
                              <a:gd name="T19" fmla="*/ 14 h 2091"/>
                              <a:gd name="T20" fmla="+- 0 8029 14"/>
                              <a:gd name="T21" fmla="*/ T20 w 8030"/>
                              <a:gd name="T22" fmla="+- 0 14 14"/>
                              <a:gd name="T23" fmla="*/ 14 h 2091"/>
                              <a:gd name="T24" fmla="+- 0 8039 14"/>
                              <a:gd name="T25" fmla="*/ T24 w 8030"/>
                              <a:gd name="T26" fmla="+- 0 14 14"/>
                              <a:gd name="T27" fmla="*/ 14 h 2091"/>
                              <a:gd name="T28" fmla="+- 0 8044 14"/>
                              <a:gd name="T29" fmla="*/ T28 w 8030"/>
                              <a:gd name="T30" fmla="+- 0 19 14"/>
                              <a:gd name="T31" fmla="*/ 19 h 2091"/>
                              <a:gd name="T32" fmla="+- 0 8044 14"/>
                              <a:gd name="T33" fmla="*/ T32 w 8030"/>
                              <a:gd name="T34" fmla="+- 0 29 14"/>
                              <a:gd name="T35" fmla="*/ 29 h 2091"/>
                              <a:gd name="T36" fmla="+- 0 8044 14"/>
                              <a:gd name="T37" fmla="*/ T36 w 8030"/>
                              <a:gd name="T38" fmla="+- 0 2090 14"/>
                              <a:gd name="T39" fmla="*/ 2090 h 2091"/>
                              <a:gd name="T40" fmla="+- 0 8044 14"/>
                              <a:gd name="T41" fmla="*/ T40 w 8030"/>
                              <a:gd name="T42" fmla="+- 0 2100 14"/>
                              <a:gd name="T43" fmla="*/ 2100 h 2091"/>
                              <a:gd name="T44" fmla="+- 0 8039 14"/>
                              <a:gd name="T45" fmla="*/ T44 w 8030"/>
                              <a:gd name="T46" fmla="+- 0 2105 14"/>
                              <a:gd name="T47" fmla="*/ 2105 h 2091"/>
                              <a:gd name="T48" fmla="+- 0 8029 14"/>
                              <a:gd name="T49" fmla="*/ T48 w 8030"/>
                              <a:gd name="T50" fmla="+- 0 2105 14"/>
                              <a:gd name="T51" fmla="*/ 2105 h 2091"/>
                              <a:gd name="T52" fmla="+- 0 29 14"/>
                              <a:gd name="T53" fmla="*/ T52 w 8030"/>
                              <a:gd name="T54" fmla="+- 0 2105 14"/>
                              <a:gd name="T55" fmla="*/ 2105 h 2091"/>
                              <a:gd name="T56" fmla="+- 0 19 14"/>
                              <a:gd name="T57" fmla="*/ T56 w 8030"/>
                              <a:gd name="T58" fmla="+- 0 2105 14"/>
                              <a:gd name="T59" fmla="*/ 2105 h 2091"/>
                              <a:gd name="T60" fmla="+- 0 14 14"/>
                              <a:gd name="T61" fmla="*/ T60 w 8030"/>
                              <a:gd name="T62" fmla="+- 0 2100 14"/>
                              <a:gd name="T63" fmla="*/ 2100 h 2091"/>
                              <a:gd name="T64" fmla="+- 0 14 14"/>
                              <a:gd name="T65" fmla="*/ T64 w 8030"/>
                              <a:gd name="T66" fmla="+- 0 2090 14"/>
                              <a:gd name="T67" fmla="*/ 2090 h 20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030" h="2091">
                                <a:moveTo>
                                  <a:pt x="0" y="2076"/>
                                </a:moveTo>
                                <a:lnTo>
                                  <a:pt x="0" y="15"/>
                                </a:lnTo>
                                <a:lnTo>
                                  <a:pt x="0" y="5"/>
                                </a:lnTo>
                                <a:lnTo>
                                  <a:pt x="5" y="0"/>
                                </a:lnTo>
                                <a:lnTo>
                                  <a:pt x="15" y="0"/>
                                </a:lnTo>
                                <a:lnTo>
                                  <a:pt x="8015" y="0"/>
                                </a:lnTo>
                                <a:lnTo>
                                  <a:pt x="8025" y="0"/>
                                </a:lnTo>
                                <a:lnTo>
                                  <a:pt x="8030" y="5"/>
                                </a:lnTo>
                                <a:lnTo>
                                  <a:pt x="8030" y="15"/>
                                </a:lnTo>
                                <a:lnTo>
                                  <a:pt x="8030" y="2076"/>
                                </a:lnTo>
                                <a:lnTo>
                                  <a:pt x="8030" y="2086"/>
                                </a:lnTo>
                                <a:lnTo>
                                  <a:pt x="8025" y="2091"/>
                                </a:lnTo>
                                <a:lnTo>
                                  <a:pt x="8015" y="2091"/>
                                </a:lnTo>
                                <a:lnTo>
                                  <a:pt x="15" y="2091"/>
                                </a:lnTo>
                                <a:lnTo>
                                  <a:pt x="5" y="2091"/>
                                </a:lnTo>
                                <a:lnTo>
                                  <a:pt x="0" y="2086"/>
                                </a:lnTo>
                                <a:lnTo>
                                  <a:pt x="0" y="2076"/>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Line 1322"/>
                        <wps:cNvCnPr>
                          <a:cxnSpLocks noChangeShapeType="1"/>
                        </wps:cNvCnPr>
                        <wps:spPr bwMode="auto">
                          <a:xfrm>
                            <a:off x="8015" y="1961"/>
                            <a:ext cx="0" cy="115"/>
                          </a:xfrm>
                          <a:prstGeom prst="line">
                            <a:avLst/>
                          </a:prstGeom>
                          <a:noFill/>
                          <a:ln w="91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9" name="Line 1323"/>
                        <wps:cNvCnPr>
                          <a:cxnSpLocks noChangeShapeType="1"/>
                        </wps:cNvCnPr>
                        <wps:spPr bwMode="auto">
                          <a:xfrm>
                            <a:off x="8015" y="2018"/>
                            <a:ext cx="0" cy="58"/>
                          </a:xfrm>
                          <a:prstGeom prst="line">
                            <a:avLst/>
                          </a:prstGeom>
                          <a:noFill/>
                          <a:ln w="915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5C641D" id="Group 2016" o:spid="_x0000_s1026" style="width:402.95pt;height:106pt;mso-position-horizontal-relative:char;mso-position-vertical-relative:line" coordsize="805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">
                <v:shape id="Freeform 1321" o:spid="_x0000_s1027" style="position:absolute;left:14;top:14;width:8030;height:2091;visibility:visible;mso-wrap-style:square;v-text-anchor:top" coordsize="8030,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" path="m,2076l,15,,5,5,,15,,8015,r10,l8030,5r,10l8030,2076r,10l8025,2091r-10,l15,2091r-10,l,2086r,-10xe" filled="f" strokecolor="#d2d2d5" strokeweight=".50856mm">
                  <v:path arrowok="t" o:connecttype="custom" o:connectlocs="0,2090;0,29;0,19;5,14;15,14;8015,14;8025,14;8030,19;8030,29;8030,2090;8030,2100;8025,2105;8015,2105;15,2105;5,2105;0,2100;0,2090" o:connectangles="0,0,0,0,0,0,0,0,0,0,0,0,0,0,0,0,0"/>
                </v:shape>
                <v:line id="Line 1322" o:spid="_x0000_s1028" style="position:absolute;visibility:visible;mso-wrap-style:square" from="8015,1961" to="8015,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" strokeweight=".25428mm"/>
                <v:line id="Line 1323" o:spid="_x0000_s1029" style="position:absolute;visibility:visible;mso-wrap-style:square" from="8015,2018" to="8015,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" strokeweight=".25428mm"/>
                <w10:anchorlock/>
              </v:group>
            </w:pict>
          </mc:Fallback>
        </mc:AlternateContent>
      </w:r>
    </w:p>
    <w:p w14:paraId="4FAA50D5" w14:textId="77777777" w:rsidR="000344CE" w:rsidRPr="00424B37" w:rsidRDefault="000344CE" w:rsidP="000344CE">
      <w:pPr>
        <w:pStyle w:val="BodyText"/>
        <w:rPr>
          <w:sz w:val="20"/>
        </w:rPr>
      </w:pPr>
    </w:p>
    <w:p w14:paraId="53EBCE79" w14:textId="77777777" w:rsidR="000344CE" w:rsidRPr="00424B37" w:rsidRDefault="000344CE" w:rsidP="000344CE">
      <w:pPr>
        <w:pStyle w:val="BodyText"/>
        <w:spacing w:before="7"/>
        <w:rPr>
          <w:sz w:val="27"/>
        </w:rPr>
      </w:pPr>
    </w:p>
    <w:p w14:paraId="185CE2A8" w14:textId="77777777" w:rsidR="000344CE" w:rsidRPr="00424B37" w:rsidRDefault="000344CE" w:rsidP="000344CE">
      <w:pPr>
        <w:spacing w:before="91" w:line="312" w:lineRule="auto"/>
        <w:ind w:left="116"/>
        <w:rPr>
          <w:sz w:val="26"/>
        </w:rPr>
      </w:pPr>
      <w:r w:rsidRPr="00424B37">
        <w:rPr>
          <w:sz w:val="26"/>
        </w:rPr>
        <w:t>Indicate the degree to which you agree with each statement about the impact of horn flies on you and your herd.</w:t>
      </w:r>
    </w:p>
    <w:p w14:paraId="3E7013AF" w14:textId="77777777" w:rsidR="000344CE" w:rsidRPr="00424B37" w:rsidRDefault="000344CE" w:rsidP="000344CE">
      <w:pPr>
        <w:pStyle w:val="BodyText"/>
        <w:spacing w:before="3"/>
        <w:rPr>
          <w:sz w:val="13"/>
        </w:rPr>
      </w:pPr>
    </w:p>
    <w:p w14:paraId="6CAFF371" w14:textId="77777777" w:rsidR="000344CE" w:rsidRPr="00424B37" w:rsidRDefault="000344CE" w:rsidP="000344CE">
      <w:pPr>
        <w:rPr>
          <w:sz w:val="13"/>
        </w:rPr>
        <w:sectPr w:rsidR="000344CE" w:rsidRPr="00424B37" w:rsidSect="00A21BEF">
          <w:footerReference w:type="default" r:id="rId250"/>
          <w:pgSz w:w="12240" w:h="15840"/>
          <w:pgMar w:top="518" w:right="677" w:bottom="475" w:left="677" w:header="274" w:footer="285" w:gutter="0"/>
          <w:cols w:space="720"/>
        </w:sectPr>
      </w:pPr>
    </w:p>
    <w:p w14:paraId="351B3235" w14:textId="77777777" w:rsidR="000344CE" w:rsidRPr="00424B37" w:rsidRDefault="000344CE" w:rsidP="000344CE">
      <w:pPr>
        <w:pStyle w:val="BodyText"/>
        <w:rPr>
          <w:sz w:val="26"/>
        </w:rPr>
      </w:pPr>
    </w:p>
    <w:p w14:paraId="6F61F457" w14:textId="77777777" w:rsidR="000344CE" w:rsidRPr="00424B37" w:rsidRDefault="000344CE" w:rsidP="000344CE">
      <w:pPr>
        <w:pStyle w:val="BodyText"/>
        <w:rPr>
          <w:sz w:val="26"/>
        </w:rPr>
      </w:pPr>
    </w:p>
    <w:p w14:paraId="1BE7ACB0" w14:textId="77777777" w:rsidR="000344CE" w:rsidRPr="00424B37" w:rsidRDefault="000344CE" w:rsidP="000344CE">
      <w:pPr>
        <w:pStyle w:val="BodyText"/>
        <w:spacing w:before="163" w:line="235" w:lineRule="auto"/>
        <w:ind w:left="188" w:right="27"/>
      </w:pPr>
      <w:r w:rsidRPr="00424B37">
        <w:t>Horn flies impose significant financial impact on my operation.</w:t>
      </w:r>
    </w:p>
    <w:p w14:paraId="21D891D0" w14:textId="77777777" w:rsidR="000344CE" w:rsidRPr="00424B37" w:rsidRDefault="000344CE" w:rsidP="000344CE">
      <w:pPr>
        <w:pStyle w:val="BodyText"/>
        <w:spacing w:before="145" w:line="235" w:lineRule="auto"/>
        <w:ind w:left="188" w:right="168"/>
      </w:pPr>
      <w:r w:rsidRPr="00424B37">
        <w:t>Potential for reduced weight gain and uncertain quality impacts from horn flies introduce financial uncertainty in my operation.</w:t>
      </w:r>
    </w:p>
    <w:p w14:paraId="0C5EA30B" w14:textId="77777777" w:rsidR="000344CE" w:rsidRPr="00424B37" w:rsidRDefault="000344CE" w:rsidP="000344CE">
      <w:pPr>
        <w:pStyle w:val="BodyText"/>
        <w:spacing w:before="146" w:line="235" w:lineRule="auto"/>
        <w:ind w:left="188" w:right="27"/>
      </w:pPr>
      <w:r w:rsidRPr="00424B37">
        <w:t xml:space="preserve">Additional labor </w:t>
      </w:r>
      <w:r w:rsidRPr="00424B37">
        <w:rPr>
          <w:spacing w:val="-3"/>
        </w:rPr>
        <w:t xml:space="preserve">needed </w:t>
      </w:r>
      <w:r w:rsidRPr="00424B37">
        <w:t>to address horn flies is burdensome.</w:t>
      </w:r>
    </w:p>
    <w:p w14:paraId="25A1A59B" w14:textId="77777777" w:rsidR="000344CE" w:rsidRPr="00424B37" w:rsidRDefault="000344CE" w:rsidP="000344CE">
      <w:pPr>
        <w:pStyle w:val="BodyText"/>
        <w:spacing w:before="145" w:line="235" w:lineRule="auto"/>
        <w:ind w:left="188" w:right="385"/>
      </w:pPr>
      <w:r w:rsidRPr="00424B37">
        <w:t>Horn flies jeopardize cow comfort.</w:t>
      </w:r>
    </w:p>
    <w:p w14:paraId="455ADF29" w14:textId="77777777" w:rsidR="000344CE" w:rsidRPr="00424B37" w:rsidRDefault="000344CE" w:rsidP="000344CE">
      <w:pPr>
        <w:pStyle w:val="BodyText"/>
        <w:spacing w:before="145" w:line="235" w:lineRule="auto"/>
        <w:ind w:left="188" w:right="168"/>
      </w:pPr>
      <w:r w:rsidRPr="00424B37">
        <w:t xml:space="preserve">Consumer concern about pesticides is a consideration of </w:t>
      </w:r>
      <w:r w:rsidRPr="00424B37">
        <w:rPr>
          <w:spacing w:val="-5"/>
        </w:rPr>
        <w:t xml:space="preserve">mine </w:t>
      </w:r>
      <w:r w:rsidRPr="00424B37">
        <w:t>when I select management options for horn flies.</w:t>
      </w:r>
    </w:p>
    <w:p w14:paraId="4A2FF60B" w14:textId="77777777" w:rsidR="000344CE" w:rsidRPr="00424B37" w:rsidRDefault="000344CE" w:rsidP="000344CE">
      <w:pPr>
        <w:pStyle w:val="BodyText"/>
        <w:spacing w:before="98" w:line="235" w:lineRule="auto"/>
        <w:ind w:left="188" w:right="23" w:firstLine="19"/>
      </w:pPr>
      <w:r w:rsidRPr="00424B37">
        <w:br w:type="column"/>
      </w:r>
      <w:r w:rsidRPr="00424B37">
        <w:t>Strongly disagree</w:t>
      </w:r>
    </w:p>
    <w:p w14:paraId="2CFEEF25" w14:textId="77777777" w:rsidR="000344CE" w:rsidRPr="00424B37" w:rsidRDefault="000344CE" w:rsidP="000344CE">
      <w:pPr>
        <w:pStyle w:val="BodyText"/>
        <w:rPr>
          <w:sz w:val="20"/>
        </w:rPr>
      </w:pPr>
    </w:p>
    <w:p w14:paraId="4B292E8A" w14:textId="77777777" w:rsidR="000344CE" w:rsidRPr="00424B37" w:rsidRDefault="000344CE" w:rsidP="000344CE">
      <w:pPr>
        <w:pStyle w:val="BodyText"/>
        <w:spacing w:before="6"/>
        <w:rPr>
          <w:sz w:val="12"/>
        </w:rPr>
      </w:pPr>
      <w:r w:rsidRPr="00424B37">
        <w:rPr>
          <w:noProof/>
        </w:rPr>
        <w:drawing>
          <wp:anchor distT="0" distB="0" distL="0" distR="0" simplePos="0" relativeHeight="251846656" behindDoc="0" locked="0" layoutInCell="1" allowOverlap="1" wp14:anchorId="1B60FCE7" wp14:editId="72D2EC60">
            <wp:simplePos x="0" y="0"/>
            <wp:positionH relativeFrom="page">
              <wp:posOffset>2675081</wp:posOffset>
            </wp:positionH>
            <wp:positionV relativeFrom="paragraph">
              <wp:posOffset>116797</wp:posOffset>
            </wp:positionV>
            <wp:extent cx="165163" cy="165163"/>
            <wp:effectExtent l="0" t="0" r="0" b="0"/>
            <wp:wrapTopAndBottom/>
            <wp:docPr id="465"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91.png"/>
                    <pic:cNvPicPr/>
                  </pic:nvPicPr>
                  <pic:blipFill>
                    <a:blip r:embed="rId251" cstate="print"/>
                    <a:stretch>
                      <a:fillRect/>
                    </a:stretch>
                  </pic:blipFill>
                  <pic:spPr>
                    <a:xfrm>
                      <a:off x="0" y="0"/>
                      <a:ext cx="165163" cy="165163"/>
                    </a:xfrm>
                    <a:prstGeom prst="rect">
                      <a:avLst/>
                    </a:prstGeom>
                  </pic:spPr>
                </pic:pic>
              </a:graphicData>
            </a:graphic>
          </wp:anchor>
        </w:drawing>
      </w:r>
    </w:p>
    <w:p w14:paraId="05EB44A5" w14:textId="77777777" w:rsidR="000344CE" w:rsidRPr="00424B37" w:rsidRDefault="000344CE" w:rsidP="000344CE">
      <w:pPr>
        <w:pStyle w:val="BodyText"/>
        <w:rPr>
          <w:sz w:val="20"/>
        </w:rPr>
      </w:pPr>
    </w:p>
    <w:p w14:paraId="2DB51F9F" w14:textId="77777777" w:rsidR="000344CE" w:rsidRPr="00424B37" w:rsidRDefault="000344CE" w:rsidP="000344CE">
      <w:pPr>
        <w:pStyle w:val="BodyText"/>
        <w:rPr>
          <w:sz w:val="20"/>
        </w:rPr>
      </w:pPr>
    </w:p>
    <w:p w14:paraId="188ADAA6" w14:textId="77777777" w:rsidR="000344CE" w:rsidRPr="00424B37" w:rsidRDefault="000344CE" w:rsidP="000344CE">
      <w:pPr>
        <w:pStyle w:val="BodyText"/>
        <w:rPr>
          <w:sz w:val="20"/>
        </w:rPr>
      </w:pPr>
    </w:p>
    <w:p w14:paraId="21F2DB83" w14:textId="77777777" w:rsidR="000344CE" w:rsidRPr="00424B37" w:rsidRDefault="000344CE" w:rsidP="000344CE">
      <w:pPr>
        <w:pStyle w:val="BodyText"/>
        <w:rPr>
          <w:sz w:val="20"/>
        </w:rPr>
      </w:pPr>
    </w:p>
    <w:p w14:paraId="7CDBF5D2" w14:textId="77777777" w:rsidR="000344CE" w:rsidRPr="00424B37" w:rsidRDefault="000344CE" w:rsidP="000344CE">
      <w:pPr>
        <w:pStyle w:val="BodyText"/>
        <w:spacing w:before="9"/>
        <w:rPr>
          <w:sz w:val="16"/>
        </w:rPr>
      </w:pPr>
      <w:r w:rsidRPr="00424B37">
        <w:rPr>
          <w:noProof/>
        </w:rPr>
        <w:drawing>
          <wp:anchor distT="0" distB="0" distL="0" distR="0" simplePos="0" relativeHeight="251847680" behindDoc="0" locked="0" layoutInCell="1" allowOverlap="1" wp14:anchorId="20C32380" wp14:editId="7935AC74">
            <wp:simplePos x="0" y="0"/>
            <wp:positionH relativeFrom="page">
              <wp:posOffset>2675081</wp:posOffset>
            </wp:positionH>
            <wp:positionV relativeFrom="paragraph">
              <wp:posOffset>147660</wp:posOffset>
            </wp:positionV>
            <wp:extent cx="165163" cy="165163"/>
            <wp:effectExtent l="0" t="0" r="0" b="0"/>
            <wp:wrapTopAndBottom/>
            <wp:docPr id="467"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91.png"/>
                    <pic:cNvPicPr/>
                  </pic:nvPicPr>
                  <pic:blipFill>
                    <a:blip r:embed="rId251" cstate="print"/>
                    <a:stretch>
                      <a:fillRect/>
                    </a:stretch>
                  </pic:blipFill>
                  <pic:spPr>
                    <a:xfrm>
                      <a:off x="0" y="0"/>
                      <a:ext cx="165163" cy="165163"/>
                    </a:xfrm>
                    <a:prstGeom prst="rect">
                      <a:avLst/>
                    </a:prstGeom>
                  </pic:spPr>
                </pic:pic>
              </a:graphicData>
            </a:graphic>
          </wp:anchor>
        </w:drawing>
      </w:r>
    </w:p>
    <w:p w14:paraId="1D727333" w14:textId="77777777" w:rsidR="000344CE" w:rsidRPr="00424B37" w:rsidRDefault="000344CE" w:rsidP="000344CE">
      <w:pPr>
        <w:pStyle w:val="BodyText"/>
        <w:rPr>
          <w:sz w:val="20"/>
        </w:rPr>
      </w:pPr>
    </w:p>
    <w:p w14:paraId="4ABA3362" w14:textId="77777777" w:rsidR="000344CE" w:rsidRPr="00424B37" w:rsidRDefault="000344CE" w:rsidP="000344CE">
      <w:pPr>
        <w:pStyle w:val="BodyText"/>
        <w:rPr>
          <w:sz w:val="20"/>
        </w:rPr>
      </w:pPr>
    </w:p>
    <w:p w14:paraId="645217DB" w14:textId="77777777" w:rsidR="000344CE" w:rsidRPr="00424B37" w:rsidRDefault="000344CE" w:rsidP="000344CE">
      <w:pPr>
        <w:pStyle w:val="BodyText"/>
        <w:rPr>
          <w:sz w:val="20"/>
        </w:rPr>
      </w:pPr>
    </w:p>
    <w:p w14:paraId="3C6A23EB" w14:textId="77777777" w:rsidR="000344CE" w:rsidRPr="00424B37" w:rsidRDefault="000344CE" w:rsidP="000344CE">
      <w:pPr>
        <w:pStyle w:val="BodyText"/>
        <w:rPr>
          <w:sz w:val="20"/>
        </w:rPr>
      </w:pPr>
    </w:p>
    <w:p w14:paraId="4EF0D5C6" w14:textId="77777777" w:rsidR="000344CE" w:rsidRPr="00424B37" w:rsidRDefault="000344CE" w:rsidP="000344CE">
      <w:pPr>
        <w:pStyle w:val="BodyText"/>
        <w:spacing w:before="9"/>
        <w:rPr>
          <w:sz w:val="16"/>
        </w:rPr>
      </w:pPr>
      <w:r w:rsidRPr="00424B37">
        <w:rPr>
          <w:noProof/>
        </w:rPr>
        <w:drawing>
          <wp:anchor distT="0" distB="0" distL="0" distR="0" simplePos="0" relativeHeight="251848704" behindDoc="0" locked="0" layoutInCell="1" allowOverlap="1" wp14:anchorId="1B25DEDF" wp14:editId="16E3C6E3">
            <wp:simplePos x="0" y="0"/>
            <wp:positionH relativeFrom="page">
              <wp:posOffset>2675081</wp:posOffset>
            </wp:positionH>
            <wp:positionV relativeFrom="paragraph">
              <wp:posOffset>147660</wp:posOffset>
            </wp:positionV>
            <wp:extent cx="163353" cy="163353"/>
            <wp:effectExtent l="0" t="0" r="0" b="0"/>
            <wp:wrapTopAndBottom/>
            <wp:docPr id="469"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92.png"/>
                    <pic:cNvPicPr/>
                  </pic:nvPicPr>
                  <pic:blipFill>
                    <a:blip r:embed="rId252" cstate="print"/>
                    <a:stretch>
                      <a:fillRect/>
                    </a:stretch>
                  </pic:blipFill>
                  <pic:spPr>
                    <a:xfrm>
                      <a:off x="0" y="0"/>
                      <a:ext cx="163353" cy="163353"/>
                    </a:xfrm>
                    <a:prstGeom prst="rect">
                      <a:avLst/>
                    </a:prstGeom>
                  </pic:spPr>
                </pic:pic>
              </a:graphicData>
            </a:graphic>
          </wp:anchor>
        </w:drawing>
      </w:r>
    </w:p>
    <w:p w14:paraId="0845D9E3" w14:textId="77777777" w:rsidR="000344CE" w:rsidRPr="00424B37" w:rsidRDefault="000344CE" w:rsidP="000344CE">
      <w:pPr>
        <w:pStyle w:val="BodyText"/>
        <w:rPr>
          <w:sz w:val="20"/>
        </w:rPr>
      </w:pPr>
    </w:p>
    <w:p w14:paraId="7AC47B7B" w14:textId="77777777" w:rsidR="000344CE" w:rsidRPr="00424B37" w:rsidRDefault="000344CE" w:rsidP="000344CE">
      <w:pPr>
        <w:pStyle w:val="BodyText"/>
        <w:spacing w:before="7"/>
        <w:rPr>
          <w:sz w:val="20"/>
        </w:rPr>
      </w:pPr>
      <w:r w:rsidRPr="00424B37">
        <w:rPr>
          <w:noProof/>
        </w:rPr>
        <w:drawing>
          <wp:anchor distT="0" distB="0" distL="0" distR="0" simplePos="0" relativeHeight="251849728" behindDoc="0" locked="0" layoutInCell="1" allowOverlap="1" wp14:anchorId="3B51BCF2" wp14:editId="49CA5885">
            <wp:simplePos x="0" y="0"/>
            <wp:positionH relativeFrom="page">
              <wp:posOffset>2675081</wp:posOffset>
            </wp:positionH>
            <wp:positionV relativeFrom="paragraph">
              <wp:posOffset>175657</wp:posOffset>
            </wp:positionV>
            <wp:extent cx="165163" cy="165163"/>
            <wp:effectExtent l="0" t="0" r="0" b="0"/>
            <wp:wrapTopAndBottom/>
            <wp:docPr id="471"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91.png"/>
                    <pic:cNvPicPr/>
                  </pic:nvPicPr>
                  <pic:blipFill>
                    <a:blip r:embed="rId251" cstate="print"/>
                    <a:stretch>
                      <a:fillRect/>
                    </a:stretch>
                  </pic:blipFill>
                  <pic:spPr>
                    <a:xfrm>
                      <a:off x="0" y="0"/>
                      <a:ext cx="165163" cy="165163"/>
                    </a:xfrm>
                    <a:prstGeom prst="rect">
                      <a:avLst/>
                    </a:prstGeom>
                  </pic:spPr>
                </pic:pic>
              </a:graphicData>
            </a:graphic>
          </wp:anchor>
        </w:drawing>
      </w:r>
    </w:p>
    <w:p w14:paraId="5EC2095B" w14:textId="77777777" w:rsidR="000344CE" w:rsidRPr="00424B37" w:rsidRDefault="000344CE" w:rsidP="000344CE">
      <w:pPr>
        <w:pStyle w:val="BodyText"/>
        <w:rPr>
          <w:sz w:val="20"/>
        </w:rPr>
      </w:pPr>
    </w:p>
    <w:p w14:paraId="54EDC2A5" w14:textId="77777777" w:rsidR="000344CE" w:rsidRPr="00424B37" w:rsidRDefault="000344CE" w:rsidP="000344CE">
      <w:pPr>
        <w:pStyle w:val="BodyText"/>
        <w:rPr>
          <w:sz w:val="20"/>
        </w:rPr>
      </w:pPr>
    </w:p>
    <w:p w14:paraId="405124EF" w14:textId="77777777" w:rsidR="000344CE" w:rsidRPr="00424B37" w:rsidRDefault="000344CE" w:rsidP="000344CE">
      <w:pPr>
        <w:pStyle w:val="BodyText"/>
        <w:rPr>
          <w:sz w:val="20"/>
        </w:rPr>
      </w:pPr>
    </w:p>
    <w:p w14:paraId="0402BB5F" w14:textId="77777777" w:rsidR="000344CE" w:rsidRPr="00424B37" w:rsidRDefault="000344CE" w:rsidP="000344CE">
      <w:pPr>
        <w:pStyle w:val="BodyText"/>
        <w:spacing w:before="3"/>
        <w:rPr>
          <w:sz w:val="14"/>
        </w:rPr>
      </w:pPr>
      <w:r w:rsidRPr="00424B37">
        <w:rPr>
          <w:noProof/>
        </w:rPr>
        <w:drawing>
          <wp:anchor distT="0" distB="0" distL="0" distR="0" simplePos="0" relativeHeight="251850752" behindDoc="0" locked="0" layoutInCell="1" allowOverlap="1" wp14:anchorId="72B2C087" wp14:editId="4E90EF8E">
            <wp:simplePos x="0" y="0"/>
            <wp:positionH relativeFrom="page">
              <wp:posOffset>2675081</wp:posOffset>
            </wp:positionH>
            <wp:positionV relativeFrom="paragraph">
              <wp:posOffset>128928</wp:posOffset>
            </wp:positionV>
            <wp:extent cx="163353" cy="163353"/>
            <wp:effectExtent l="0" t="0" r="0" b="0"/>
            <wp:wrapTopAndBottom/>
            <wp:docPr id="473"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83.png"/>
                    <pic:cNvPicPr/>
                  </pic:nvPicPr>
                  <pic:blipFill>
                    <a:blip r:embed="rId244" cstate="print"/>
                    <a:stretch>
                      <a:fillRect/>
                    </a:stretch>
                  </pic:blipFill>
                  <pic:spPr>
                    <a:xfrm>
                      <a:off x="0" y="0"/>
                      <a:ext cx="163353" cy="163353"/>
                    </a:xfrm>
                    <a:prstGeom prst="rect">
                      <a:avLst/>
                    </a:prstGeom>
                  </pic:spPr>
                </pic:pic>
              </a:graphicData>
            </a:graphic>
          </wp:anchor>
        </w:drawing>
      </w:r>
    </w:p>
    <w:p w14:paraId="77DAD71E" w14:textId="77777777" w:rsidR="000344CE" w:rsidRPr="00424B37" w:rsidRDefault="000344CE" w:rsidP="000344CE">
      <w:pPr>
        <w:pStyle w:val="BodyText"/>
        <w:spacing w:before="98" w:line="235" w:lineRule="auto"/>
        <w:ind w:left="290" w:right="25" w:hanging="103"/>
      </w:pPr>
      <w:r w:rsidRPr="00424B37">
        <w:br w:type="column"/>
      </w:r>
      <w:r w:rsidRPr="00424B37">
        <w:t>Somewhat disagree</w:t>
      </w:r>
    </w:p>
    <w:p w14:paraId="217B8F2A" w14:textId="77777777" w:rsidR="000344CE" w:rsidRPr="00424B37" w:rsidRDefault="000344CE" w:rsidP="000344CE">
      <w:pPr>
        <w:pStyle w:val="BodyText"/>
        <w:rPr>
          <w:sz w:val="20"/>
        </w:rPr>
      </w:pPr>
    </w:p>
    <w:p w14:paraId="1C2FFC13" w14:textId="77777777" w:rsidR="000344CE" w:rsidRPr="00424B37" w:rsidRDefault="000344CE" w:rsidP="000344CE">
      <w:pPr>
        <w:pStyle w:val="BodyText"/>
        <w:spacing w:before="6"/>
        <w:rPr>
          <w:sz w:val="12"/>
        </w:rPr>
      </w:pPr>
      <w:r w:rsidRPr="00424B37">
        <w:rPr>
          <w:noProof/>
        </w:rPr>
        <w:drawing>
          <wp:anchor distT="0" distB="0" distL="0" distR="0" simplePos="0" relativeHeight="251851776" behindDoc="0" locked="0" layoutInCell="1" allowOverlap="1" wp14:anchorId="294305CF" wp14:editId="0B42AD45">
            <wp:simplePos x="0" y="0"/>
            <wp:positionH relativeFrom="page">
              <wp:posOffset>3682010</wp:posOffset>
            </wp:positionH>
            <wp:positionV relativeFrom="paragraph">
              <wp:posOffset>116797</wp:posOffset>
            </wp:positionV>
            <wp:extent cx="165163" cy="165163"/>
            <wp:effectExtent l="0" t="0" r="0" b="0"/>
            <wp:wrapTopAndBottom/>
            <wp:docPr id="475"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93.png"/>
                    <pic:cNvPicPr/>
                  </pic:nvPicPr>
                  <pic:blipFill>
                    <a:blip r:embed="rId253" cstate="print"/>
                    <a:stretch>
                      <a:fillRect/>
                    </a:stretch>
                  </pic:blipFill>
                  <pic:spPr>
                    <a:xfrm>
                      <a:off x="0" y="0"/>
                      <a:ext cx="165163" cy="165163"/>
                    </a:xfrm>
                    <a:prstGeom prst="rect">
                      <a:avLst/>
                    </a:prstGeom>
                  </pic:spPr>
                </pic:pic>
              </a:graphicData>
            </a:graphic>
          </wp:anchor>
        </w:drawing>
      </w:r>
    </w:p>
    <w:p w14:paraId="77E6391E" w14:textId="77777777" w:rsidR="000344CE" w:rsidRPr="00424B37" w:rsidRDefault="000344CE" w:rsidP="000344CE">
      <w:pPr>
        <w:pStyle w:val="BodyText"/>
        <w:rPr>
          <w:sz w:val="20"/>
        </w:rPr>
      </w:pPr>
    </w:p>
    <w:p w14:paraId="562A3A65" w14:textId="77777777" w:rsidR="000344CE" w:rsidRPr="00424B37" w:rsidRDefault="000344CE" w:rsidP="000344CE">
      <w:pPr>
        <w:pStyle w:val="BodyText"/>
        <w:rPr>
          <w:sz w:val="20"/>
        </w:rPr>
      </w:pPr>
    </w:p>
    <w:p w14:paraId="2D0F1055" w14:textId="77777777" w:rsidR="000344CE" w:rsidRPr="00424B37" w:rsidRDefault="000344CE" w:rsidP="000344CE">
      <w:pPr>
        <w:pStyle w:val="BodyText"/>
        <w:rPr>
          <w:sz w:val="20"/>
        </w:rPr>
      </w:pPr>
    </w:p>
    <w:p w14:paraId="35F245FA" w14:textId="77777777" w:rsidR="000344CE" w:rsidRPr="00424B37" w:rsidRDefault="000344CE" w:rsidP="000344CE">
      <w:pPr>
        <w:pStyle w:val="BodyText"/>
        <w:rPr>
          <w:sz w:val="20"/>
        </w:rPr>
      </w:pPr>
    </w:p>
    <w:p w14:paraId="2A734B08" w14:textId="77777777" w:rsidR="000344CE" w:rsidRPr="00424B37" w:rsidRDefault="000344CE" w:rsidP="000344CE">
      <w:pPr>
        <w:pStyle w:val="BodyText"/>
        <w:spacing w:before="9"/>
        <w:rPr>
          <w:sz w:val="16"/>
        </w:rPr>
      </w:pPr>
      <w:r w:rsidRPr="00424B37">
        <w:rPr>
          <w:noProof/>
        </w:rPr>
        <w:drawing>
          <wp:anchor distT="0" distB="0" distL="0" distR="0" simplePos="0" relativeHeight="251852800" behindDoc="0" locked="0" layoutInCell="1" allowOverlap="1" wp14:anchorId="17FDE618" wp14:editId="0270D8C6">
            <wp:simplePos x="0" y="0"/>
            <wp:positionH relativeFrom="page">
              <wp:posOffset>3682010</wp:posOffset>
            </wp:positionH>
            <wp:positionV relativeFrom="paragraph">
              <wp:posOffset>147660</wp:posOffset>
            </wp:positionV>
            <wp:extent cx="165163" cy="165163"/>
            <wp:effectExtent l="0" t="0" r="0" b="0"/>
            <wp:wrapTopAndBottom/>
            <wp:docPr id="477"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93.png"/>
                    <pic:cNvPicPr/>
                  </pic:nvPicPr>
                  <pic:blipFill>
                    <a:blip r:embed="rId253" cstate="print"/>
                    <a:stretch>
                      <a:fillRect/>
                    </a:stretch>
                  </pic:blipFill>
                  <pic:spPr>
                    <a:xfrm>
                      <a:off x="0" y="0"/>
                      <a:ext cx="165163" cy="165163"/>
                    </a:xfrm>
                    <a:prstGeom prst="rect">
                      <a:avLst/>
                    </a:prstGeom>
                  </pic:spPr>
                </pic:pic>
              </a:graphicData>
            </a:graphic>
          </wp:anchor>
        </w:drawing>
      </w:r>
    </w:p>
    <w:p w14:paraId="24124920" w14:textId="77777777" w:rsidR="000344CE" w:rsidRPr="00424B37" w:rsidRDefault="000344CE" w:rsidP="000344CE">
      <w:pPr>
        <w:pStyle w:val="BodyText"/>
        <w:rPr>
          <w:sz w:val="20"/>
        </w:rPr>
      </w:pPr>
    </w:p>
    <w:p w14:paraId="6C8C1495" w14:textId="77777777" w:rsidR="000344CE" w:rsidRPr="00424B37" w:rsidRDefault="000344CE" w:rsidP="000344CE">
      <w:pPr>
        <w:pStyle w:val="BodyText"/>
        <w:rPr>
          <w:sz w:val="20"/>
        </w:rPr>
      </w:pPr>
    </w:p>
    <w:p w14:paraId="54FE8EAA" w14:textId="77777777" w:rsidR="000344CE" w:rsidRPr="00424B37" w:rsidRDefault="000344CE" w:rsidP="000344CE">
      <w:pPr>
        <w:pStyle w:val="BodyText"/>
        <w:rPr>
          <w:sz w:val="20"/>
        </w:rPr>
      </w:pPr>
    </w:p>
    <w:p w14:paraId="44B3F762" w14:textId="77777777" w:rsidR="000344CE" w:rsidRPr="00424B37" w:rsidRDefault="000344CE" w:rsidP="000344CE">
      <w:pPr>
        <w:pStyle w:val="BodyText"/>
        <w:rPr>
          <w:sz w:val="20"/>
        </w:rPr>
      </w:pPr>
    </w:p>
    <w:p w14:paraId="47264C75" w14:textId="77777777" w:rsidR="000344CE" w:rsidRPr="00424B37" w:rsidRDefault="000344CE" w:rsidP="000344CE">
      <w:pPr>
        <w:pStyle w:val="BodyText"/>
        <w:spacing w:before="9"/>
        <w:rPr>
          <w:sz w:val="16"/>
        </w:rPr>
      </w:pPr>
      <w:r w:rsidRPr="00424B37">
        <w:rPr>
          <w:noProof/>
        </w:rPr>
        <w:drawing>
          <wp:anchor distT="0" distB="0" distL="0" distR="0" simplePos="0" relativeHeight="251853824" behindDoc="0" locked="0" layoutInCell="1" allowOverlap="1" wp14:anchorId="3E38E44B" wp14:editId="279AEC37">
            <wp:simplePos x="0" y="0"/>
            <wp:positionH relativeFrom="page">
              <wp:posOffset>3682010</wp:posOffset>
            </wp:positionH>
            <wp:positionV relativeFrom="paragraph">
              <wp:posOffset>147660</wp:posOffset>
            </wp:positionV>
            <wp:extent cx="163353" cy="163353"/>
            <wp:effectExtent l="0" t="0" r="0" b="0"/>
            <wp:wrapTopAndBottom/>
            <wp:docPr id="479"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94.png"/>
                    <pic:cNvPicPr/>
                  </pic:nvPicPr>
                  <pic:blipFill>
                    <a:blip r:embed="rId254" cstate="print"/>
                    <a:stretch>
                      <a:fillRect/>
                    </a:stretch>
                  </pic:blipFill>
                  <pic:spPr>
                    <a:xfrm>
                      <a:off x="0" y="0"/>
                      <a:ext cx="163353" cy="163353"/>
                    </a:xfrm>
                    <a:prstGeom prst="rect">
                      <a:avLst/>
                    </a:prstGeom>
                  </pic:spPr>
                </pic:pic>
              </a:graphicData>
            </a:graphic>
          </wp:anchor>
        </w:drawing>
      </w:r>
    </w:p>
    <w:p w14:paraId="235006E3" w14:textId="77777777" w:rsidR="000344CE" w:rsidRPr="00424B37" w:rsidRDefault="000344CE" w:rsidP="000344CE">
      <w:pPr>
        <w:pStyle w:val="BodyText"/>
        <w:rPr>
          <w:sz w:val="20"/>
        </w:rPr>
      </w:pPr>
    </w:p>
    <w:p w14:paraId="5024F8E6" w14:textId="77777777" w:rsidR="000344CE" w:rsidRPr="00424B37" w:rsidRDefault="000344CE" w:rsidP="000344CE">
      <w:pPr>
        <w:pStyle w:val="BodyText"/>
        <w:spacing w:before="7"/>
        <w:rPr>
          <w:sz w:val="20"/>
        </w:rPr>
      </w:pPr>
      <w:r w:rsidRPr="00424B37">
        <w:rPr>
          <w:noProof/>
        </w:rPr>
        <w:drawing>
          <wp:anchor distT="0" distB="0" distL="0" distR="0" simplePos="0" relativeHeight="251854848" behindDoc="0" locked="0" layoutInCell="1" allowOverlap="1" wp14:anchorId="7D64B1B9" wp14:editId="1B030BCF">
            <wp:simplePos x="0" y="0"/>
            <wp:positionH relativeFrom="page">
              <wp:posOffset>3682010</wp:posOffset>
            </wp:positionH>
            <wp:positionV relativeFrom="paragraph">
              <wp:posOffset>175657</wp:posOffset>
            </wp:positionV>
            <wp:extent cx="165163" cy="165163"/>
            <wp:effectExtent l="0" t="0" r="0" b="0"/>
            <wp:wrapTopAndBottom/>
            <wp:docPr id="481"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93.png"/>
                    <pic:cNvPicPr/>
                  </pic:nvPicPr>
                  <pic:blipFill>
                    <a:blip r:embed="rId253" cstate="print"/>
                    <a:stretch>
                      <a:fillRect/>
                    </a:stretch>
                  </pic:blipFill>
                  <pic:spPr>
                    <a:xfrm>
                      <a:off x="0" y="0"/>
                      <a:ext cx="165163" cy="165163"/>
                    </a:xfrm>
                    <a:prstGeom prst="rect">
                      <a:avLst/>
                    </a:prstGeom>
                  </pic:spPr>
                </pic:pic>
              </a:graphicData>
            </a:graphic>
          </wp:anchor>
        </w:drawing>
      </w:r>
    </w:p>
    <w:p w14:paraId="356D5F81" w14:textId="77777777" w:rsidR="000344CE" w:rsidRPr="00424B37" w:rsidRDefault="000344CE" w:rsidP="000344CE">
      <w:pPr>
        <w:pStyle w:val="BodyText"/>
        <w:rPr>
          <w:sz w:val="20"/>
        </w:rPr>
      </w:pPr>
    </w:p>
    <w:p w14:paraId="3FF5AA6F" w14:textId="77777777" w:rsidR="000344CE" w:rsidRPr="00424B37" w:rsidRDefault="000344CE" w:rsidP="000344CE">
      <w:pPr>
        <w:pStyle w:val="BodyText"/>
        <w:rPr>
          <w:sz w:val="20"/>
        </w:rPr>
      </w:pPr>
    </w:p>
    <w:p w14:paraId="4E98449B" w14:textId="77777777" w:rsidR="000344CE" w:rsidRPr="00424B37" w:rsidRDefault="000344CE" w:rsidP="000344CE">
      <w:pPr>
        <w:pStyle w:val="BodyText"/>
        <w:rPr>
          <w:sz w:val="20"/>
        </w:rPr>
      </w:pPr>
    </w:p>
    <w:p w14:paraId="428CD7CF" w14:textId="77777777" w:rsidR="000344CE" w:rsidRPr="00424B37" w:rsidRDefault="000344CE" w:rsidP="000344CE">
      <w:pPr>
        <w:pStyle w:val="BodyText"/>
        <w:spacing w:before="3"/>
        <w:rPr>
          <w:sz w:val="14"/>
        </w:rPr>
      </w:pPr>
      <w:r w:rsidRPr="00424B37">
        <w:rPr>
          <w:noProof/>
        </w:rPr>
        <w:drawing>
          <wp:anchor distT="0" distB="0" distL="0" distR="0" simplePos="0" relativeHeight="251855872" behindDoc="0" locked="0" layoutInCell="1" allowOverlap="1" wp14:anchorId="5EE8B294" wp14:editId="2017C251">
            <wp:simplePos x="0" y="0"/>
            <wp:positionH relativeFrom="page">
              <wp:posOffset>3682010</wp:posOffset>
            </wp:positionH>
            <wp:positionV relativeFrom="paragraph">
              <wp:posOffset>128928</wp:posOffset>
            </wp:positionV>
            <wp:extent cx="163353" cy="163353"/>
            <wp:effectExtent l="0" t="0" r="0" b="0"/>
            <wp:wrapTopAndBottom/>
            <wp:docPr id="483"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89.png"/>
                    <pic:cNvPicPr/>
                  </pic:nvPicPr>
                  <pic:blipFill>
                    <a:blip r:embed="rId248" cstate="print"/>
                    <a:stretch>
                      <a:fillRect/>
                    </a:stretch>
                  </pic:blipFill>
                  <pic:spPr>
                    <a:xfrm>
                      <a:off x="0" y="0"/>
                      <a:ext cx="163353" cy="163353"/>
                    </a:xfrm>
                    <a:prstGeom prst="rect">
                      <a:avLst/>
                    </a:prstGeom>
                  </pic:spPr>
                </pic:pic>
              </a:graphicData>
            </a:graphic>
          </wp:anchor>
        </w:drawing>
      </w:r>
    </w:p>
    <w:p w14:paraId="303FF073" w14:textId="77777777" w:rsidR="000344CE" w:rsidRPr="00424B37" w:rsidRDefault="000344CE" w:rsidP="000344CE">
      <w:pPr>
        <w:pStyle w:val="BodyText"/>
        <w:spacing w:before="98" w:line="235" w:lineRule="auto"/>
        <w:ind w:left="438" w:right="24" w:hanging="250"/>
      </w:pPr>
      <w:r w:rsidRPr="00424B37">
        <w:br w:type="column"/>
      </w:r>
      <w:r w:rsidRPr="00424B37">
        <w:t>Somewhat agree</w:t>
      </w:r>
    </w:p>
    <w:p w14:paraId="1FF833DC" w14:textId="77777777" w:rsidR="000344CE" w:rsidRPr="00424B37" w:rsidRDefault="000344CE" w:rsidP="000344CE">
      <w:pPr>
        <w:pStyle w:val="BodyText"/>
        <w:rPr>
          <w:sz w:val="20"/>
        </w:rPr>
      </w:pPr>
    </w:p>
    <w:p w14:paraId="0FEA4EB9" w14:textId="77777777" w:rsidR="000344CE" w:rsidRPr="00424B37" w:rsidRDefault="000344CE" w:rsidP="000344CE">
      <w:pPr>
        <w:pStyle w:val="BodyText"/>
        <w:spacing w:before="6"/>
        <w:rPr>
          <w:sz w:val="12"/>
        </w:rPr>
      </w:pPr>
      <w:r w:rsidRPr="00424B37">
        <w:rPr>
          <w:noProof/>
        </w:rPr>
        <w:drawing>
          <wp:anchor distT="0" distB="0" distL="0" distR="0" simplePos="0" relativeHeight="251856896" behindDoc="0" locked="0" layoutInCell="1" allowOverlap="1" wp14:anchorId="4A865C24" wp14:editId="1F89AC31">
            <wp:simplePos x="0" y="0"/>
            <wp:positionH relativeFrom="page">
              <wp:posOffset>4688938</wp:posOffset>
            </wp:positionH>
            <wp:positionV relativeFrom="paragraph">
              <wp:posOffset>116797</wp:posOffset>
            </wp:positionV>
            <wp:extent cx="165163" cy="165163"/>
            <wp:effectExtent l="0" t="0" r="0" b="0"/>
            <wp:wrapTopAndBottom/>
            <wp:docPr id="485"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91.png"/>
                    <pic:cNvPicPr/>
                  </pic:nvPicPr>
                  <pic:blipFill>
                    <a:blip r:embed="rId251" cstate="print"/>
                    <a:stretch>
                      <a:fillRect/>
                    </a:stretch>
                  </pic:blipFill>
                  <pic:spPr>
                    <a:xfrm>
                      <a:off x="0" y="0"/>
                      <a:ext cx="165163" cy="165163"/>
                    </a:xfrm>
                    <a:prstGeom prst="rect">
                      <a:avLst/>
                    </a:prstGeom>
                  </pic:spPr>
                </pic:pic>
              </a:graphicData>
            </a:graphic>
          </wp:anchor>
        </w:drawing>
      </w:r>
    </w:p>
    <w:p w14:paraId="2ADAD3D8" w14:textId="77777777" w:rsidR="000344CE" w:rsidRPr="00424B37" w:rsidRDefault="000344CE" w:rsidP="000344CE">
      <w:pPr>
        <w:pStyle w:val="BodyText"/>
        <w:rPr>
          <w:sz w:val="20"/>
        </w:rPr>
      </w:pPr>
    </w:p>
    <w:p w14:paraId="27FDC7A2" w14:textId="77777777" w:rsidR="000344CE" w:rsidRPr="00424B37" w:rsidRDefault="000344CE" w:rsidP="000344CE">
      <w:pPr>
        <w:pStyle w:val="BodyText"/>
        <w:rPr>
          <w:sz w:val="20"/>
        </w:rPr>
      </w:pPr>
    </w:p>
    <w:p w14:paraId="4DE0543D" w14:textId="77777777" w:rsidR="000344CE" w:rsidRPr="00424B37" w:rsidRDefault="000344CE" w:rsidP="000344CE">
      <w:pPr>
        <w:pStyle w:val="BodyText"/>
        <w:rPr>
          <w:sz w:val="20"/>
        </w:rPr>
      </w:pPr>
    </w:p>
    <w:p w14:paraId="320C7F74" w14:textId="77777777" w:rsidR="000344CE" w:rsidRPr="00424B37" w:rsidRDefault="000344CE" w:rsidP="000344CE">
      <w:pPr>
        <w:pStyle w:val="BodyText"/>
        <w:rPr>
          <w:sz w:val="20"/>
        </w:rPr>
      </w:pPr>
    </w:p>
    <w:p w14:paraId="24825012" w14:textId="77777777" w:rsidR="000344CE" w:rsidRPr="00424B37" w:rsidRDefault="000344CE" w:rsidP="000344CE">
      <w:pPr>
        <w:pStyle w:val="BodyText"/>
        <w:spacing w:before="9"/>
        <w:rPr>
          <w:sz w:val="16"/>
        </w:rPr>
      </w:pPr>
      <w:r w:rsidRPr="00424B37">
        <w:rPr>
          <w:noProof/>
        </w:rPr>
        <w:drawing>
          <wp:anchor distT="0" distB="0" distL="0" distR="0" simplePos="0" relativeHeight="251857920" behindDoc="0" locked="0" layoutInCell="1" allowOverlap="1" wp14:anchorId="7F9FA8D7" wp14:editId="2B1D4687">
            <wp:simplePos x="0" y="0"/>
            <wp:positionH relativeFrom="page">
              <wp:posOffset>4688938</wp:posOffset>
            </wp:positionH>
            <wp:positionV relativeFrom="paragraph">
              <wp:posOffset>147660</wp:posOffset>
            </wp:positionV>
            <wp:extent cx="165163" cy="165163"/>
            <wp:effectExtent l="0" t="0" r="0" b="0"/>
            <wp:wrapTopAndBottom/>
            <wp:docPr id="487"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91.png"/>
                    <pic:cNvPicPr/>
                  </pic:nvPicPr>
                  <pic:blipFill>
                    <a:blip r:embed="rId251" cstate="print"/>
                    <a:stretch>
                      <a:fillRect/>
                    </a:stretch>
                  </pic:blipFill>
                  <pic:spPr>
                    <a:xfrm>
                      <a:off x="0" y="0"/>
                      <a:ext cx="165163" cy="165163"/>
                    </a:xfrm>
                    <a:prstGeom prst="rect">
                      <a:avLst/>
                    </a:prstGeom>
                  </pic:spPr>
                </pic:pic>
              </a:graphicData>
            </a:graphic>
          </wp:anchor>
        </w:drawing>
      </w:r>
    </w:p>
    <w:p w14:paraId="36468E98" w14:textId="77777777" w:rsidR="000344CE" w:rsidRPr="00424B37" w:rsidRDefault="000344CE" w:rsidP="000344CE">
      <w:pPr>
        <w:pStyle w:val="BodyText"/>
        <w:rPr>
          <w:sz w:val="20"/>
        </w:rPr>
      </w:pPr>
    </w:p>
    <w:p w14:paraId="4BD91EB5" w14:textId="77777777" w:rsidR="000344CE" w:rsidRPr="00424B37" w:rsidRDefault="000344CE" w:rsidP="000344CE">
      <w:pPr>
        <w:pStyle w:val="BodyText"/>
        <w:rPr>
          <w:sz w:val="20"/>
        </w:rPr>
      </w:pPr>
    </w:p>
    <w:p w14:paraId="637BD626" w14:textId="77777777" w:rsidR="000344CE" w:rsidRPr="00424B37" w:rsidRDefault="000344CE" w:rsidP="000344CE">
      <w:pPr>
        <w:pStyle w:val="BodyText"/>
        <w:rPr>
          <w:sz w:val="20"/>
        </w:rPr>
      </w:pPr>
    </w:p>
    <w:p w14:paraId="20D36C30" w14:textId="77777777" w:rsidR="000344CE" w:rsidRPr="00424B37" w:rsidRDefault="000344CE" w:rsidP="000344CE">
      <w:pPr>
        <w:pStyle w:val="BodyText"/>
        <w:rPr>
          <w:sz w:val="20"/>
        </w:rPr>
      </w:pPr>
    </w:p>
    <w:p w14:paraId="69EA34FE" w14:textId="77777777" w:rsidR="000344CE" w:rsidRPr="00424B37" w:rsidRDefault="000344CE" w:rsidP="000344CE">
      <w:pPr>
        <w:pStyle w:val="BodyText"/>
        <w:spacing w:before="9"/>
        <w:rPr>
          <w:sz w:val="16"/>
        </w:rPr>
      </w:pPr>
      <w:r w:rsidRPr="00424B37">
        <w:rPr>
          <w:noProof/>
        </w:rPr>
        <w:drawing>
          <wp:anchor distT="0" distB="0" distL="0" distR="0" simplePos="0" relativeHeight="251858944" behindDoc="0" locked="0" layoutInCell="1" allowOverlap="1" wp14:anchorId="1D277DCA" wp14:editId="0F117292">
            <wp:simplePos x="0" y="0"/>
            <wp:positionH relativeFrom="page">
              <wp:posOffset>4688938</wp:posOffset>
            </wp:positionH>
            <wp:positionV relativeFrom="paragraph">
              <wp:posOffset>147660</wp:posOffset>
            </wp:positionV>
            <wp:extent cx="163353" cy="163353"/>
            <wp:effectExtent l="0" t="0" r="0" b="0"/>
            <wp:wrapTopAndBottom/>
            <wp:docPr id="489"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192.png"/>
                    <pic:cNvPicPr/>
                  </pic:nvPicPr>
                  <pic:blipFill>
                    <a:blip r:embed="rId252" cstate="print"/>
                    <a:stretch>
                      <a:fillRect/>
                    </a:stretch>
                  </pic:blipFill>
                  <pic:spPr>
                    <a:xfrm>
                      <a:off x="0" y="0"/>
                      <a:ext cx="163353" cy="163353"/>
                    </a:xfrm>
                    <a:prstGeom prst="rect">
                      <a:avLst/>
                    </a:prstGeom>
                  </pic:spPr>
                </pic:pic>
              </a:graphicData>
            </a:graphic>
          </wp:anchor>
        </w:drawing>
      </w:r>
    </w:p>
    <w:p w14:paraId="58FFE005" w14:textId="77777777" w:rsidR="000344CE" w:rsidRPr="00424B37" w:rsidRDefault="000344CE" w:rsidP="000344CE">
      <w:pPr>
        <w:pStyle w:val="BodyText"/>
        <w:rPr>
          <w:sz w:val="20"/>
        </w:rPr>
      </w:pPr>
    </w:p>
    <w:p w14:paraId="6B42014C" w14:textId="77777777" w:rsidR="000344CE" w:rsidRPr="00424B37" w:rsidRDefault="000344CE" w:rsidP="000344CE">
      <w:pPr>
        <w:pStyle w:val="BodyText"/>
        <w:spacing w:before="7"/>
        <w:rPr>
          <w:sz w:val="20"/>
        </w:rPr>
      </w:pPr>
      <w:r w:rsidRPr="00424B37">
        <w:rPr>
          <w:noProof/>
        </w:rPr>
        <w:drawing>
          <wp:anchor distT="0" distB="0" distL="0" distR="0" simplePos="0" relativeHeight="251859968" behindDoc="0" locked="0" layoutInCell="1" allowOverlap="1" wp14:anchorId="2B6509C1" wp14:editId="5E340C39">
            <wp:simplePos x="0" y="0"/>
            <wp:positionH relativeFrom="page">
              <wp:posOffset>4688938</wp:posOffset>
            </wp:positionH>
            <wp:positionV relativeFrom="paragraph">
              <wp:posOffset>175657</wp:posOffset>
            </wp:positionV>
            <wp:extent cx="165163" cy="165163"/>
            <wp:effectExtent l="0" t="0" r="0" b="0"/>
            <wp:wrapTopAndBottom/>
            <wp:docPr id="491"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91.png"/>
                    <pic:cNvPicPr/>
                  </pic:nvPicPr>
                  <pic:blipFill>
                    <a:blip r:embed="rId251" cstate="print"/>
                    <a:stretch>
                      <a:fillRect/>
                    </a:stretch>
                  </pic:blipFill>
                  <pic:spPr>
                    <a:xfrm>
                      <a:off x="0" y="0"/>
                      <a:ext cx="165163" cy="165163"/>
                    </a:xfrm>
                    <a:prstGeom prst="rect">
                      <a:avLst/>
                    </a:prstGeom>
                  </pic:spPr>
                </pic:pic>
              </a:graphicData>
            </a:graphic>
          </wp:anchor>
        </w:drawing>
      </w:r>
    </w:p>
    <w:p w14:paraId="5E38A683" w14:textId="77777777" w:rsidR="000344CE" w:rsidRPr="00424B37" w:rsidRDefault="000344CE" w:rsidP="000344CE">
      <w:pPr>
        <w:pStyle w:val="BodyText"/>
        <w:rPr>
          <w:sz w:val="20"/>
        </w:rPr>
      </w:pPr>
    </w:p>
    <w:p w14:paraId="3E58CAA1" w14:textId="77777777" w:rsidR="000344CE" w:rsidRPr="00424B37" w:rsidRDefault="000344CE" w:rsidP="000344CE">
      <w:pPr>
        <w:pStyle w:val="BodyText"/>
        <w:rPr>
          <w:sz w:val="20"/>
        </w:rPr>
      </w:pPr>
    </w:p>
    <w:p w14:paraId="6F625090" w14:textId="77777777" w:rsidR="000344CE" w:rsidRPr="00424B37" w:rsidRDefault="000344CE" w:rsidP="000344CE">
      <w:pPr>
        <w:pStyle w:val="BodyText"/>
        <w:rPr>
          <w:sz w:val="20"/>
        </w:rPr>
      </w:pPr>
    </w:p>
    <w:p w14:paraId="29B9887E" w14:textId="77777777" w:rsidR="000344CE" w:rsidRPr="00424B37" w:rsidRDefault="000344CE" w:rsidP="000344CE">
      <w:pPr>
        <w:pStyle w:val="BodyText"/>
        <w:spacing w:before="3"/>
        <w:rPr>
          <w:sz w:val="14"/>
        </w:rPr>
      </w:pPr>
      <w:r w:rsidRPr="00424B37">
        <w:rPr>
          <w:noProof/>
        </w:rPr>
        <w:drawing>
          <wp:anchor distT="0" distB="0" distL="0" distR="0" simplePos="0" relativeHeight="251860992" behindDoc="0" locked="0" layoutInCell="1" allowOverlap="1" wp14:anchorId="0DC5E21E" wp14:editId="7B805297">
            <wp:simplePos x="0" y="0"/>
            <wp:positionH relativeFrom="page">
              <wp:posOffset>4688938</wp:posOffset>
            </wp:positionH>
            <wp:positionV relativeFrom="paragraph">
              <wp:posOffset>128928</wp:posOffset>
            </wp:positionV>
            <wp:extent cx="163353" cy="163353"/>
            <wp:effectExtent l="0" t="0" r="0" b="0"/>
            <wp:wrapTopAndBottom/>
            <wp:docPr id="493"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83.png"/>
                    <pic:cNvPicPr/>
                  </pic:nvPicPr>
                  <pic:blipFill>
                    <a:blip r:embed="rId244" cstate="print"/>
                    <a:stretch>
                      <a:fillRect/>
                    </a:stretch>
                  </pic:blipFill>
                  <pic:spPr>
                    <a:xfrm>
                      <a:off x="0" y="0"/>
                      <a:ext cx="163353" cy="163353"/>
                    </a:xfrm>
                    <a:prstGeom prst="rect">
                      <a:avLst/>
                    </a:prstGeom>
                  </pic:spPr>
                </pic:pic>
              </a:graphicData>
            </a:graphic>
          </wp:anchor>
        </w:drawing>
      </w:r>
    </w:p>
    <w:p w14:paraId="4DB61E11" w14:textId="77777777" w:rsidR="000344CE" w:rsidRPr="00424B37" w:rsidRDefault="000344CE" w:rsidP="000344CE">
      <w:pPr>
        <w:pStyle w:val="BodyText"/>
        <w:spacing w:before="93" w:line="262" w:lineRule="exact"/>
        <w:ind w:left="188"/>
      </w:pPr>
      <w:r w:rsidRPr="00424B37">
        <w:br w:type="column"/>
      </w:r>
      <w:r w:rsidRPr="00424B37">
        <w:t>Strongly</w:t>
      </w:r>
    </w:p>
    <w:p w14:paraId="5EAC5947" w14:textId="77777777" w:rsidR="000344CE" w:rsidRPr="00424B37" w:rsidRDefault="000344CE" w:rsidP="000344CE">
      <w:pPr>
        <w:pStyle w:val="BodyText"/>
        <w:tabs>
          <w:tab w:val="left" w:pos="1622"/>
        </w:tabs>
        <w:spacing w:line="262" w:lineRule="exact"/>
        <w:ind w:left="316"/>
      </w:pPr>
      <w:r w:rsidRPr="00424B37">
        <w:t>agree</w:t>
      </w:r>
      <w:r w:rsidRPr="00424B37">
        <w:tab/>
        <w:t>Don't know</w:t>
      </w:r>
    </w:p>
    <w:p w14:paraId="14E9D03D" w14:textId="77777777" w:rsidR="000344CE" w:rsidRPr="00424B37" w:rsidRDefault="000344CE" w:rsidP="000344CE">
      <w:pPr>
        <w:pStyle w:val="BodyText"/>
        <w:rPr>
          <w:sz w:val="20"/>
        </w:rPr>
      </w:pPr>
    </w:p>
    <w:p w14:paraId="68E666A9" w14:textId="77777777" w:rsidR="000344CE" w:rsidRPr="00424B37" w:rsidRDefault="000344CE" w:rsidP="000344CE">
      <w:pPr>
        <w:pStyle w:val="BodyText"/>
        <w:spacing w:before="6"/>
        <w:rPr>
          <w:sz w:val="12"/>
        </w:rPr>
      </w:pPr>
      <w:r w:rsidRPr="00424B37">
        <w:rPr>
          <w:noProof/>
        </w:rPr>
        <w:drawing>
          <wp:anchor distT="0" distB="0" distL="0" distR="0" simplePos="0" relativeHeight="251862016" behindDoc="0" locked="0" layoutInCell="1" allowOverlap="1" wp14:anchorId="04ED65D1" wp14:editId="2267B940">
            <wp:simplePos x="0" y="0"/>
            <wp:positionH relativeFrom="page">
              <wp:posOffset>5695867</wp:posOffset>
            </wp:positionH>
            <wp:positionV relativeFrom="paragraph">
              <wp:posOffset>116427</wp:posOffset>
            </wp:positionV>
            <wp:extent cx="165163" cy="165163"/>
            <wp:effectExtent l="0" t="0" r="0" b="0"/>
            <wp:wrapTopAndBottom/>
            <wp:docPr id="495"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95.png"/>
                    <pic:cNvPicPr/>
                  </pic:nvPicPr>
                  <pic:blipFill>
                    <a:blip r:embed="rId255"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863040" behindDoc="0" locked="0" layoutInCell="1" allowOverlap="1" wp14:anchorId="003A9A2E" wp14:editId="63398697">
            <wp:simplePos x="0" y="0"/>
            <wp:positionH relativeFrom="page">
              <wp:posOffset>6702796</wp:posOffset>
            </wp:positionH>
            <wp:positionV relativeFrom="paragraph">
              <wp:posOffset>116427</wp:posOffset>
            </wp:positionV>
            <wp:extent cx="155987" cy="165163"/>
            <wp:effectExtent l="0" t="0" r="0" b="0"/>
            <wp:wrapTopAndBottom/>
            <wp:docPr id="497"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96.png"/>
                    <pic:cNvPicPr/>
                  </pic:nvPicPr>
                  <pic:blipFill>
                    <a:blip r:embed="rId256" cstate="print"/>
                    <a:stretch>
                      <a:fillRect/>
                    </a:stretch>
                  </pic:blipFill>
                  <pic:spPr>
                    <a:xfrm>
                      <a:off x="0" y="0"/>
                      <a:ext cx="155987" cy="165163"/>
                    </a:xfrm>
                    <a:prstGeom prst="rect">
                      <a:avLst/>
                    </a:prstGeom>
                  </pic:spPr>
                </pic:pic>
              </a:graphicData>
            </a:graphic>
          </wp:anchor>
        </w:drawing>
      </w:r>
    </w:p>
    <w:p w14:paraId="69FD4B91" w14:textId="77777777" w:rsidR="000344CE" w:rsidRPr="00424B37" w:rsidRDefault="000344CE" w:rsidP="000344CE">
      <w:pPr>
        <w:pStyle w:val="BodyText"/>
        <w:rPr>
          <w:sz w:val="20"/>
        </w:rPr>
      </w:pPr>
    </w:p>
    <w:p w14:paraId="3548E247" w14:textId="77777777" w:rsidR="000344CE" w:rsidRPr="00424B37" w:rsidRDefault="000344CE" w:rsidP="000344CE">
      <w:pPr>
        <w:pStyle w:val="BodyText"/>
        <w:rPr>
          <w:sz w:val="20"/>
        </w:rPr>
      </w:pPr>
    </w:p>
    <w:p w14:paraId="481D8726" w14:textId="77777777" w:rsidR="000344CE" w:rsidRPr="00424B37" w:rsidRDefault="000344CE" w:rsidP="000344CE">
      <w:pPr>
        <w:pStyle w:val="BodyText"/>
        <w:rPr>
          <w:sz w:val="20"/>
        </w:rPr>
      </w:pPr>
    </w:p>
    <w:p w14:paraId="2FD68FFA" w14:textId="77777777" w:rsidR="000344CE" w:rsidRPr="00424B37" w:rsidRDefault="000344CE" w:rsidP="000344CE">
      <w:pPr>
        <w:pStyle w:val="BodyText"/>
        <w:rPr>
          <w:sz w:val="20"/>
        </w:rPr>
      </w:pPr>
    </w:p>
    <w:p w14:paraId="555E351F" w14:textId="77777777" w:rsidR="000344CE" w:rsidRPr="00424B37" w:rsidRDefault="000344CE" w:rsidP="000344CE">
      <w:pPr>
        <w:pStyle w:val="BodyText"/>
        <w:spacing w:before="9"/>
        <w:rPr>
          <w:sz w:val="16"/>
        </w:rPr>
      </w:pPr>
      <w:r w:rsidRPr="00424B37">
        <w:rPr>
          <w:noProof/>
        </w:rPr>
        <w:drawing>
          <wp:anchor distT="0" distB="0" distL="0" distR="0" simplePos="0" relativeHeight="251864064" behindDoc="0" locked="0" layoutInCell="1" allowOverlap="1" wp14:anchorId="30ED2B52" wp14:editId="15A3B033">
            <wp:simplePos x="0" y="0"/>
            <wp:positionH relativeFrom="page">
              <wp:posOffset>5695867</wp:posOffset>
            </wp:positionH>
            <wp:positionV relativeFrom="paragraph">
              <wp:posOffset>147660</wp:posOffset>
            </wp:positionV>
            <wp:extent cx="165163" cy="165163"/>
            <wp:effectExtent l="0" t="0" r="0" b="0"/>
            <wp:wrapTopAndBottom/>
            <wp:docPr id="499"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95.png"/>
                    <pic:cNvPicPr/>
                  </pic:nvPicPr>
                  <pic:blipFill>
                    <a:blip r:embed="rId255"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865088" behindDoc="0" locked="0" layoutInCell="1" allowOverlap="1" wp14:anchorId="43AB4BF9" wp14:editId="1D8E792F">
            <wp:simplePos x="0" y="0"/>
            <wp:positionH relativeFrom="page">
              <wp:posOffset>6702796</wp:posOffset>
            </wp:positionH>
            <wp:positionV relativeFrom="paragraph">
              <wp:posOffset>147660</wp:posOffset>
            </wp:positionV>
            <wp:extent cx="155987" cy="165163"/>
            <wp:effectExtent l="0" t="0" r="0" b="0"/>
            <wp:wrapTopAndBottom/>
            <wp:docPr id="501"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197.png"/>
                    <pic:cNvPicPr/>
                  </pic:nvPicPr>
                  <pic:blipFill>
                    <a:blip r:embed="rId257" cstate="print"/>
                    <a:stretch>
                      <a:fillRect/>
                    </a:stretch>
                  </pic:blipFill>
                  <pic:spPr>
                    <a:xfrm>
                      <a:off x="0" y="0"/>
                      <a:ext cx="155987" cy="165163"/>
                    </a:xfrm>
                    <a:prstGeom prst="rect">
                      <a:avLst/>
                    </a:prstGeom>
                  </pic:spPr>
                </pic:pic>
              </a:graphicData>
            </a:graphic>
          </wp:anchor>
        </w:drawing>
      </w:r>
    </w:p>
    <w:p w14:paraId="1A28D529" w14:textId="77777777" w:rsidR="000344CE" w:rsidRPr="00424B37" w:rsidRDefault="000344CE" w:rsidP="000344CE">
      <w:pPr>
        <w:pStyle w:val="BodyText"/>
        <w:rPr>
          <w:sz w:val="20"/>
        </w:rPr>
      </w:pPr>
    </w:p>
    <w:p w14:paraId="2B8632C7" w14:textId="77777777" w:rsidR="000344CE" w:rsidRPr="00424B37" w:rsidRDefault="000344CE" w:rsidP="000344CE">
      <w:pPr>
        <w:pStyle w:val="BodyText"/>
        <w:rPr>
          <w:sz w:val="20"/>
        </w:rPr>
      </w:pPr>
    </w:p>
    <w:p w14:paraId="5656CE90" w14:textId="77777777" w:rsidR="000344CE" w:rsidRPr="00424B37" w:rsidRDefault="000344CE" w:rsidP="000344CE">
      <w:pPr>
        <w:pStyle w:val="BodyText"/>
        <w:rPr>
          <w:sz w:val="20"/>
        </w:rPr>
      </w:pPr>
    </w:p>
    <w:p w14:paraId="5B3F5515" w14:textId="77777777" w:rsidR="000344CE" w:rsidRPr="00424B37" w:rsidRDefault="000344CE" w:rsidP="000344CE">
      <w:pPr>
        <w:pStyle w:val="BodyText"/>
        <w:rPr>
          <w:sz w:val="20"/>
        </w:rPr>
      </w:pPr>
    </w:p>
    <w:p w14:paraId="27B0009D" w14:textId="77777777" w:rsidR="000344CE" w:rsidRPr="00424B37" w:rsidRDefault="000344CE" w:rsidP="000344CE">
      <w:pPr>
        <w:pStyle w:val="BodyText"/>
        <w:spacing w:before="9"/>
        <w:rPr>
          <w:sz w:val="16"/>
        </w:rPr>
      </w:pPr>
      <w:r w:rsidRPr="00424B37">
        <w:rPr>
          <w:noProof/>
        </w:rPr>
        <w:drawing>
          <wp:anchor distT="0" distB="0" distL="0" distR="0" simplePos="0" relativeHeight="251866112" behindDoc="0" locked="0" layoutInCell="1" allowOverlap="1" wp14:anchorId="7DCBBEDC" wp14:editId="0C66065F">
            <wp:simplePos x="0" y="0"/>
            <wp:positionH relativeFrom="page">
              <wp:posOffset>5695867</wp:posOffset>
            </wp:positionH>
            <wp:positionV relativeFrom="paragraph">
              <wp:posOffset>147660</wp:posOffset>
            </wp:positionV>
            <wp:extent cx="163353" cy="163353"/>
            <wp:effectExtent l="0" t="0" r="0" b="0"/>
            <wp:wrapTopAndBottom/>
            <wp:docPr id="503"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198.png"/>
                    <pic:cNvPicPr/>
                  </pic:nvPicPr>
                  <pic:blipFill>
                    <a:blip r:embed="rId258"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867136" behindDoc="0" locked="0" layoutInCell="1" allowOverlap="1" wp14:anchorId="410F1525" wp14:editId="7AAB13D7">
            <wp:simplePos x="0" y="0"/>
            <wp:positionH relativeFrom="page">
              <wp:posOffset>6702796</wp:posOffset>
            </wp:positionH>
            <wp:positionV relativeFrom="paragraph">
              <wp:posOffset>147660</wp:posOffset>
            </wp:positionV>
            <wp:extent cx="154278" cy="163353"/>
            <wp:effectExtent l="0" t="0" r="0" b="0"/>
            <wp:wrapTopAndBottom/>
            <wp:docPr id="505"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199.png"/>
                    <pic:cNvPicPr/>
                  </pic:nvPicPr>
                  <pic:blipFill>
                    <a:blip r:embed="rId170" cstate="print"/>
                    <a:stretch>
                      <a:fillRect/>
                    </a:stretch>
                  </pic:blipFill>
                  <pic:spPr>
                    <a:xfrm>
                      <a:off x="0" y="0"/>
                      <a:ext cx="154278" cy="163353"/>
                    </a:xfrm>
                    <a:prstGeom prst="rect">
                      <a:avLst/>
                    </a:prstGeom>
                  </pic:spPr>
                </pic:pic>
              </a:graphicData>
            </a:graphic>
          </wp:anchor>
        </w:drawing>
      </w:r>
    </w:p>
    <w:p w14:paraId="261455C9" w14:textId="77777777" w:rsidR="000344CE" w:rsidRPr="00424B37" w:rsidRDefault="000344CE" w:rsidP="000344CE">
      <w:pPr>
        <w:pStyle w:val="BodyText"/>
        <w:rPr>
          <w:sz w:val="20"/>
        </w:rPr>
      </w:pPr>
    </w:p>
    <w:p w14:paraId="752BD62F" w14:textId="77777777" w:rsidR="000344CE" w:rsidRPr="00424B37" w:rsidRDefault="000344CE" w:rsidP="000344CE">
      <w:pPr>
        <w:pStyle w:val="BodyText"/>
        <w:spacing w:before="7"/>
        <w:rPr>
          <w:sz w:val="20"/>
        </w:rPr>
      </w:pPr>
      <w:r w:rsidRPr="00424B37">
        <w:rPr>
          <w:noProof/>
        </w:rPr>
        <w:drawing>
          <wp:anchor distT="0" distB="0" distL="0" distR="0" simplePos="0" relativeHeight="251868160" behindDoc="0" locked="0" layoutInCell="1" allowOverlap="1" wp14:anchorId="1025126C" wp14:editId="794081B0">
            <wp:simplePos x="0" y="0"/>
            <wp:positionH relativeFrom="page">
              <wp:posOffset>5695867</wp:posOffset>
            </wp:positionH>
            <wp:positionV relativeFrom="paragraph">
              <wp:posOffset>175657</wp:posOffset>
            </wp:positionV>
            <wp:extent cx="165163" cy="165163"/>
            <wp:effectExtent l="0" t="0" r="0" b="0"/>
            <wp:wrapTopAndBottom/>
            <wp:docPr id="507"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195.png"/>
                    <pic:cNvPicPr/>
                  </pic:nvPicPr>
                  <pic:blipFill>
                    <a:blip r:embed="rId255" cstate="print"/>
                    <a:stretch>
                      <a:fillRect/>
                    </a:stretch>
                  </pic:blipFill>
                  <pic:spPr>
                    <a:xfrm>
                      <a:off x="0" y="0"/>
                      <a:ext cx="165163" cy="165163"/>
                    </a:xfrm>
                    <a:prstGeom prst="rect">
                      <a:avLst/>
                    </a:prstGeom>
                  </pic:spPr>
                </pic:pic>
              </a:graphicData>
            </a:graphic>
          </wp:anchor>
        </w:drawing>
      </w:r>
      <w:r w:rsidRPr="00424B37">
        <w:rPr>
          <w:noProof/>
        </w:rPr>
        <w:drawing>
          <wp:anchor distT="0" distB="0" distL="0" distR="0" simplePos="0" relativeHeight="251869184" behindDoc="0" locked="0" layoutInCell="1" allowOverlap="1" wp14:anchorId="3ABC2F94" wp14:editId="607A174E">
            <wp:simplePos x="0" y="0"/>
            <wp:positionH relativeFrom="page">
              <wp:posOffset>6702796</wp:posOffset>
            </wp:positionH>
            <wp:positionV relativeFrom="paragraph">
              <wp:posOffset>175657</wp:posOffset>
            </wp:positionV>
            <wp:extent cx="155987" cy="165163"/>
            <wp:effectExtent l="0" t="0" r="0" b="0"/>
            <wp:wrapTopAndBottom/>
            <wp:docPr id="509"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197.png"/>
                    <pic:cNvPicPr/>
                  </pic:nvPicPr>
                  <pic:blipFill>
                    <a:blip r:embed="rId257" cstate="print"/>
                    <a:stretch>
                      <a:fillRect/>
                    </a:stretch>
                  </pic:blipFill>
                  <pic:spPr>
                    <a:xfrm>
                      <a:off x="0" y="0"/>
                      <a:ext cx="155987" cy="165163"/>
                    </a:xfrm>
                    <a:prstGeom prst="rect">
                      <a:avLst/>
                    </a:prstGeom>
                  </pic:spPr>
                </pic:pic>
              </a:graphicData>
            </a:graphic>
          </wp:anchor>
        </w:drawing>
      </w:r>
    </w:p>
    <w:p w14:paraId="2DC4C4EF" w14:textId="77777777" w:rsidR="000344CE" w:rsidRPr="00424B37" w:rsidRDefault="000344CE" w:rsidP="000344CE">
      <w:pPr>
        <w:pStyle w:val="BodyText"/>
        <w:rPr>
          <w:sz w:val="20"/>
        </w:rPr>
      </w:pPr>
    </w:p>
    <w:p w14:paraId="70C3C20A" w14:textId="77777777" w:rsidR="000344CE" w:rsidRPr="00424B37" w:rsidRDefault="000344CE" w:rsidP="000344CE">
      <w:pPr>
        <w:pStyle w:val="BodyText"/>
        <w:rPr>
          <w:sz w:val="20"/>
        </w:rPr>
      </w:pPr>
    </w:p>
    <w:p w14:paraId="20F7E2D6" w14:textId="77777777" w:rsidR="000344CE" w:rsidRPr="00424B37" w:rsidRDefault="000344CE" w:rsidP="000344CE">
      <w:pPr>
        <w:pStyle w:val="BodyText"/>
        <w:rPr>
          <w:sz w:val="20"/>
        </w:rPr>
      </w:pPr>
    </w:p>
    <w:p w14:paraId="60C5E01E" w14:textId="77777777" w:rsidR="000344CE" w:rsidRPr="00424B37" w:rsidRDefault="000344CE" w:rsidP="000344CE">
      <w:pPr>
        <w:pStyle w:val="BodyText"/>
        <w:spacing w:before="3"/>
        <w:rPr>
          <w:sz w:val="14"/>
        </w:rPr>
      </w:pPr>
      <w:r w:rsidRPr="00424B37">
        <w:rPr>
          <w:noProof/>
        </w:rPr>
        <w:drawing>
          <wp:anchor distT="0" distB="0" distL="0" distR="0" simplePos="0" relativeHeight="251870208" behindDoc="0" locked="0" layoutInCell="1" allowOverlap="1" wp14:anchorId="46DD03AC" wp14:editId="27E2AC63">
            <wp:simplePos x="0" y="0"/>
            <wp:positionH relativeFrom="page">
              <wp:posOffset>5695867</wp:posOffset>
            </wp:positionH>
            <wp:positionV relativeFrom="paragraph">
              <wp:posOffset>128928</wp:posOffset>
            </wp:positionV>
            <wp:extent cx="163353" cy="163353"/>
            <wp:effectExtent l="0" t="0" r="0" b="0"/>
            <wp:wrapTopAndBottom/>
            <wp:docPr id="511"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200.png"/>
                    <pic:cNvPicPr/>
                  </pic:nvPicPr>
                  <pic:blipFill>
                    <a:blip r:embed="rId259" cstate="print"/>
                    <a:stretch>
                      <a:fillRect/>
                    </a:stretch>
                  </pic:blipFill>
                  <pic:spPr>
                    <a:xfrm>
                      <a:off x="0" y="0"/>
                      <a:ext cx="163353" cy="163353"/>
                    </a:xfrm>
                    <a:prstGeom prst="rect">
                      <a:avLst/>
                    </a:prstGeom>
                  </pic:spPr>
                </pic:pic>
              </a:graphicData>
            </a:graphic>
          </wp:anchor>
        </w:drawing>
      </w:r>
      <w:r w:rsidRPr="00424B37">
        <w:rPr>
          <w:noProof/>
        </w:rPr>
        <w:drawing>
          <wp:anchor distT="0" distB="0" distL="0" distR="0" simplePos="0" relativeHeight="251871232" behindDoc="0" locked="0" layoutInCell="1" allowOverlap="1" wp14:anchorId="3DFC0FB5" wp14:editId="09F36002">
            <wp:simplePos x="0" y="0"/>
            <wp:positionH relativeFrom="page">
              <wp:posOffset>6702796</wp:posOffset>
            </wp:positionH>
            <wp:positionV relativeFrom="paragraph">
              <wp:posOffset>128928</wp:posOffset>
            </wp:positionV>
            <wp:extent cx="154278" cy="163353"/>
            <wp:effectExtent l="0" t="0" r="0" b="0"/>
            <wp:wrapTopAndBottom/>
            <wp:docPr id="513"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201.png"/>
                    <pic:cNvPicPr/>
                  </pic:nvPicPr>
                  <pic:blipFill>
                    <a:blip r:embed="rId165" cstate="print"/>
                    <a:stretch>
                      <a:fillRect/>
                    </a:stretch>
                  </pic:blipFill>
                  <pic:spPr>
                    <a:xfrm>
                      <a:off x="0" y="0"/>
                      <a:ext cx="154278" cy="163353"/>
                    </a:xfrm>
                    <a:prstGeom prst="rect">
                      <a:avLst/>
                    </a:prstGeom>
                  </pic:spPr>
                </pic:pic>
              </a:graphicData>
            </a:graphic>
          </wp:anchor>
        </w:drawing>
      </w:r>
    </w:p>
    <w:p w14:paraId="2233B777" w14:textId="77777777" w:rsidR="000344CE" w:rsidRPr="00424B37" w:rsidRDefault="000344CE" w:rsidP="000344CE">
      <w:pPr>
        <w:rPr>
          <w:sz w:val="14"/>
        </w:rPr>
        <w:sectPr w:rsidR="000344CE" w:rsidRPr="00424B37" w:rsidSect="00A21BEF">
          <w:type w:val="continuous"/>
          <w:pgSz w:w="12240" w:h="15840"/>
          <w:pgMar w:top="518" w:right="677" w:bottom="475" w:left="677" w:header="720" w:footer="720" w:gutter="0"/>
          <w:cols w:num="5" w:space="720" w:equalWidth="0">
            <w:col w:w="2693" w:space="342"/>
            <w:col w:w="1114" w:space="369"/>
            <w:col w:w="1319" w:space="267"/>
            <w:col w:w="1319" w:space="389"/>
            <w:col w:w="3074"/>
          </w:cols>
        </w:sectPr>
      </w:pPr>
    </w:p>
    <w:p w14:paraId="35121E88" w14:textId="77777777" w:rsidR="000344CE" w:rsidRPr="00424B37" w:rsidRDefault="000344CE" w:rsidP="000344CE">
      <w:pPr>
        <w:pStyle w:val="BodyText"/>
        <w:rPr>
          <w:sz w:val="20"/>
        </w:rPr>
      </w:pPr>
    </w:p>
    <w:p w14:paraId="132A1A21" w14:textId="77777777" w:rsidR="000344CE" w:rsidRPr="00424B37" w:rsidRDefault="000344CE" w:rsidP="000344CE">
      <w:pPr>
        <w:pStyle w:val="BodyText"/>
        <w:rPr>
          <w:sz w:val="20"/>
        </w:rPr>
      </w:pPr>
    </w:p>
    <w:p w14:paraId="51392BD8" w14:textId="77777777" w:rsidR="000344CE" w:rsidRPr="00424B37" w:rsidRDefault="000344CE" w:rsidP="000344CE">
      <w:pPr>
        <w:pStyle w:val="BodyText"/>
        <w:spacing w:before="6"/>
        <w:rPr>
          <w:sz w:val="22"/>
        </w:rPr>
      </w:pPr>
    </w:p>
    <w:p w14:paraId="1953DEBA" w14:textId="77777777" w:rsidR="000344CE" w:rsidRPr="00424B37" w:rsidRDefault="000344CE" w:rsidP="000344CE">
      <w:pPr>
        <w:rPr>
          <w:sz w:val="26"/>
          <w:szCs w:val="26"/>
        </w:rPr>
      </w:pPr>
      <w:r w:rsidRPr="00424B37">
        <w:rPr>
          <w:sz w:val="26"/>
          <w:szCs w:val="26"/>
        </w:rPr>
        <w:t>Please rank your veterinary livestock pests according to the impact they have on your operation. Drag each pest to its proper position.</w:t>
      </w:r>
    </w:p>
    <w:p w14:paraId="41945691" w14:textId="77777777" w:rsidR="000344CE" w:rsidRPr="00424B37" w:rsidRDefault="000344CE" w:rsidP="000344CE">
      <w:pPr>
        <w:spacing w:before="1"/>
        <w:ind w:left="116"/>
        <w:rPr>
          <w:sz w:val="26"/>
        </w:rPr>
      </w:pPr>
      <w:r w:rsidRPr="00424B37">
        <w:rPr>
          <w:sz w:val="26"/>
        </w:rPr>
        <w:t>One (1) indicates the pest having the greatest impact.</w:t>
      </w:r>
    </w:p>
    <w:p w14:paraId="72C9E013" w14:textId="77777777" w:rsidR="000344CE" w:rsidRPr="00424B37" w:rsidRDefault="000344CE" w:rsidP="000344CE">
      <w:pPr>
        <w:pStyle w:val="BodyText"/>
        <w:rPr>
          <w:sz w:val="20"/>
        </w:rPr>
      </w:pPr>
    </w:p>
    <w:p w14:paraId="45A62C38" w14:textId="77777777" w:rsidR="000344CE" w:rsidRPr="00424B37" w:rsidRDefault="000344CE" w:rsidP="000344CE">
      <w:pPr>
        <w:pStyle w:val="BodyText"/>
        <w:rPr>
          <w:sz w:val="20"/>
        </w:rPr>
      </w:pPr>
    </w:p>
    <w:p w14:paraId="12FB28CD" w14:textId="77777777" w:rsidR="000344CE" w:rsidRPr="00424B37" w:rsidRDefault="000344CE" w:rsidP="000344CE">
      <w:pPr>
        <w:pStyle w:val="BodyText"/>
        <w:spacing w:before="5"/>
        <w:rPr>
          <w:sz w:val="20"/>
        </w:rPr>
      </w:pPr>
    </w:p>
    <w:p w14:paraId="48590CC0" w14:textId="77777777" w:rsidR="000344CE" w:rsidRPr="00424B37" w:rsidRDefault="000344CE" w:rsidP="000344CE">
      <w:pPr>
        <w:pStyle w:val="BodyText"/>
        <w:spacing w:line="496" w:lineRule="auto"/>
        <w:ind w:left="1029" w:right="8707"/>
      </w:pPr>
      <w:r w:rsidRPr="00424B37">
        <w:t xml:space="preserve">House </w:t>
      </w:r>
      <w:r w:rsidRPr="00424B37">
        <w:rPr>
          <w:spacing w:val="-4"/>
        </w:rPr>
        <w:t xml:space="preserve">flies </w:t>
      </w:r>
      <w:r w:rsidRPr="00424B37">
        <w:t>Lice  Stable</w:t>
      </w:r>
      <w:r w:rsidRPr="00424B37">
        <w:rPr>
          <w:spacing w:val="2"/>
        </w:rPr>
        <w:t xml:space="preserve"> </w:t>
      </w:r>
      <w:r w:rsidRPr="00424B37">
        <w:t>flies</w:t>
      </w:r>
    </w:p>
    <w:p w14:paraId="1B4AF825" w14:textId="77777777" w:rsidR="000344CE" w:rsidRPr="00424B37" w:rsidRDefault="000344CE" w:rsidP="000344CE">
      <w:pPr>
        <w:spacing w:line="496" w:lineRule="auto"/>
        <w:sectPr w:rsidR="000344CE" w:rsidRPr="00424B37" w:rsidSect="00A21BEF">
          <w:type w:val="continuous"/>
          <w:pgSz w:w="12240" w:h="15840"/>
          <w:pgMar w:top="518" w:right="677" w:bottom="475" w:left="677" w:header="720" w:footer="720" w:gutter="0"/>
          <w:cols w:space="720"/>
        </w:sectPr>
      </w:pPr>
    </w:p>
    <w:p w14:paraId="261E677A" w14:textId="77777777" w:rsidR="000344CE" w:rsidRPr="00424B37" w:rsidRDefault="000344CE" w:rsidP="000344CE">
      <w:pPr>
        <w:pStyle w:val="BodyText"/>
        <w:spacing w:before="181" w:line="496" w:lineRule="auto"/>
        <w:ind w:left="1029" w:right="8846"/>
      </w:pPr>
      <w:r w:rsidRPr="00424B37">
        <w:lastRenderedPageBreak/>
        <w:t>Ticks Face flies Horn flies</w:t>
      </w:r>
    </w:p>
    <w:p w14:paraId="77748A75" w14:textId="77777777" w:rsidR="000344CE" w:rsidRPr="00424B37" w:rsidRDefault="000344CE" w:rsidP="000344CE">
      <w:pPr>
        <w:pStyle w:val="BodyText"/>
        <w:spacing w:before="1"/>
        <w:ind w:left="1029"/>
      </w:pPr>
      <w:r w:rsidRPr="00424B37">
        <w:t>Cattle grubs/heel fly</w:t>
      </w:r>
    </w:p>
    <w:p w14:paraId="4CF0B439" w14:textId="77777777" w:rsidR="000344CE" w:rsidRPr="00424B37" w:rsidRDefault="000344CE" w:rsidP="000344CE">
      <w:pPr>
        <w:pStyle w:val="BodyText"/>
        <w:rPr>
          <w:sz w:val="20"/>
        </w:rPr>
      </w:pPr>
    </w:p>
    <w:p w14:paraId="493EC327" w14:textId="77777777" w:rsidR="000344CE" w:rsidRPr="00424B37" w:rsidRDefault="000344CE" w:rsidP="000344CE">
      <w:pPr>
        <w:pStyle w:val="BodyText"/>
        <w:rPr>
          <w:sz w:val="20"/>
        </w:rPr>
      </w:pPr>
    </w:p>
    <w:p w14:paraId="07D17DD9" w14:textId="77777777" w:rsidR="000344CE" w:rsidRPr="00424B37" w:rsidRDefault="000344CE" w:rsidP="000344CE">
      <w:pPr>
        <w:pStyle w:val="BodyText"/>
        <w:rPr>
          <w:sz w:val="20"/>
        </w:rPr>
      </w:pPr>
    </w:p>
    <w:p w14:paraId="0AD596AC" w14:textId="77777777" w:rsidR="000344CE" w:rsidRPr="00424B37" w:rsidRDefault="000344CE" w:rsidP="000344CE">
      <w:pPr>
        <w:pStyle w:val="BodyText"/>
        <w:spacing w:before="8"/>
        <w:rPr>
          <w:sz w:val="25"/>
        </w:rPr>
      </w:pPr>
    </w:p>
    <w:p w14:paraId="3F01F7BC" w14:textId="77777777" w:rsidR="000344CE" w:rsidRPr="00424B37" w:rsidRDefault="000344CE" w:rsidP="000344CE">
      <w:pPr>
        <w:rPr>
          <w:b/>
          <w:bCs/>
          <w:sz w:val="26"/>
          <w:szCs w:val="26"/>
        </w:rPr>
      </w:pPr>
      <w:r w:rsidRPr="00424B37">
        <w:rPr>
          <w:b/>
          <w:bCs/>
          <w:sz w:val="26"/>
          <w:szCs w:val="26"/>
        </w:rPr>
        <w:t>INFORMATION SOURCES</w:t>
      </w:r>
    </w:p>
    <w:p w14:paraId="4989CA6D" w14:textId="77777777" w:rsidR="000344CE" w:rsidRPr="00424B37" w:rsidRDefault="000344CE" w:rsidP="000344CE">
      <w:pPr>
        <w:pStyle w:val="BodyText"/>
        <w:spacing w:before="8"/>
        <w:rPr>
          <w:b/>
          <w:sz w:val="41"/>
        </w:rPr>
      </w:pPr>
    </w:p>
    <w:p w14:paraId="46279D5A" w14:textId="77777777" w:rsidR="000344CE" w:rsidRPr="00424B37" w:rsidRDefault="000344CE" w:rsidP="000344CE">
      <w:pPr>
        <w:rPr>
          <w:sz w:val="26"/>
          <w:szCs w:val="26"/>
        </w:rPr>
      </w:pPr>
      <w:r w:rsidRPr="00424B37">
        <w:rPr>
          <w:sz w:val="26"/>
          <w:szCs w:val="26"/>
        </w:rPr>
        <w:t>How have you learned about flies and management options? (Check all that apply)</w:t>
      </w:r>
    </w:p>
    <w:p w14:paraId="78CC52CB" w14:textId="77777777" w:rsidR="000344CE" w:rsidRPr="00424B37" w:rsidRDefault="000344CE" w:rsidP="000344CE">
      <w:pPr>
        <w:pStyle w:val="BodyText"/>
        <w:spacing w:before="3"/>
        <w:rPr>
          <w:sz w:val="22"/>
        </w:rPr>
      </w:pPr>
    </w:p>
    <w:p w14:paraId="5191326D" w14:textId="77777777" w:rsidR="000344CE" w:rsidRPr="00424B37" w:rsidRDefault="000344CE" w:rsidP="000344CE">
      <w:pPr>
        <w:pStyle w:val="BodyText"/>
        <w:spacing w:before="93" w:line="391" w:lineRule="auto"/>
        <w:ind w:left="116" w:right="3502"/>
      </w:pPr>
      <w:r w:rsidRPr="00424B37">
        <w:rPr>
          <w:noProof/>
          <w:position w:val="-5"/>
        </w:rPr>
        <w:drawing>
          <wp:inline distT="0" distB="0" distL="0" distR="0" wp14:anchorId="58B6EA9E" wp14:editId="7C538A95">
            <wp:extent cx="164770" cy="164770"/>
            <wp:effectExtent l="0" t="0" r="0" b="0"/>
            <wp:docPr id="5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Extension services (ex. website, trainings, agent,</w:t>
      </w:r>
      <w:r w:rsidRPr="00424B37">
        <w:rPr>
          <w:spacing w:val="15"/>
        </w:rPr>
        <w:t xml:space="preserve"> </w:t>
      </w:r>
      <w:r w:rsidRPr="00424B37">
        <w:t>and</w:t>
      </w:r>
      <w:r w:rsidRPr="00424B37">
        <w:rPr>
          <w:spacing w:val="2"/>
        </w:rPr>
        <w:t xml:space="preserve"> </w:t>
      </w:r>
      <w:r w:rsidRPr="00424B37">
        <w:t xml:space="preserve">publications) </w:t>
      </w:r>
      <w:r w:rsidRPr="00424B37">
        <w:rPr>
          <w:noProof/>
          <w:position w:val="-5"/>
        </w:rPr>
        <w:drawing>
          <wp:inline distT="0" distB="0" distL="0" distR="0" wp14:anchorId="2BF87881" wp14:editId="7633C8CC">
            <wp:extent cx="164770" cy="164770"/>
            <wp:effectExtent l="0" t="0" r="0" b="0"/>
            <wp:docPr id="51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30.png"/>
                    <pic:cNvPicPr/>
                  </pic:nvPicPr>
                  <pic:blipFill>
                    <a:blip r:embed="rId46"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 xml:space="preserve">Producer groups (ex. </w:t>
      </w:r>
      <w:r w:rsidRPr="00424B37">
        <w:rPr>
          <w:spacing w:val="-6"/>
        </w:rPr>
        <w:t xml:space="preserve">Texas </w:t>
      </w:r>
      <w:r w:rsidRPr="00424B37">
        <w:t>&amp; Southwestern Cattle</w:t>
      </w:r>
      <w:r w:rsidRPr="00424B37">
        <w:rPr>
          <w:spacing w:val="31"/>
        </w:rPr>
        <w:t xml:space="preserve"> </w:t>
      </w:r>
      <w:r w:rsidRPr="00424B37">
        <w:t>Raisers</w:t>
      </w:r>
      <w:r w:rsidRPr="00424B37">
        <w:rPr>
          <w:spacing w:val="3"/>
        </w:rPr>
        <w:t xml:space="preserve"> </w:t>
      </w:r>
      <w:r w:rsidRPr="00424B37">
        <w:rPr>
          <w:spacing w:val="-3"/>
        </w:rPr>
        <w:t>Assoc.)</w:t>
      </w:r>
      <w:r w:rsidRPr="00424B37">
        <w:t xml:space="preserve"> </w:t>
      </w:r>
      <w:r w:rsidRPr="00424B37">
        <w:rPr>
          <w:noProof/>
          <w:position w:val="-5"/>
        </w:rPr>
        <w:drawing>
          <wp:inline distT="0" distB="0" distL="0" distR="0" wp14:anchorId="3BAB3571" wp14:editId="322E094B">
            <wp:extent cx="164770" cy="164770"/>
            <wp:effectExtent l="0" t="0" r="0" b="0"/>
            <wp:docPr id="5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Popular press articles (ex. Drovers Beef Magazine,</w:t>
      </w:r>
      <w:r w:rsidRPr="00424B37">
        <w:rPr>
          <w:spacing w:val="18"/>
        </w:rPr>
        <w:t xml:space="preserve"> </w:t>
      </w:r>
      <w:r w:rsidRPr="00424B37">
        <w:t>Cattle</w:t>
      </w:r>
      <w:r w:rsidRPr="00424B37">
        <w:rPr>
          <w:spacing w:val="3"/>
        </w:rPr>
        <w:t xml:space="preserve"> </w:t>
      </w:r>
      <w:r w:rsidRPr="00424B37">
        <w:rPr>
          <w:spacing w:val="-5"/>
        </w:rPr>
        <w:t>Today)</w:t>
      </w:r>
      <w:r w:rsidRPr="00424B37">
        <w:t xml:space="preserve"> </w:t>
      </w:r>
      <w:r w:rsidRPr="00424B37">
        <w:rPr>
          <w:noProof/>
          <w:position w:val="-3"/>
        </w:rPr>
        <w:drawing>
          <wp:inline distT="0" distB="0" distL="0" distR="0" wp14:anchorId="2B274289" wp14:editId="1C3055C4">
            <wp:extent cx="164770" cy="155616"/>
            <wp:effectExtent l="0" t="0" r="0" b="0"/>
            <wp:docPr id="52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Industry representative (salesperson)</w:t>
      </w:r>
    </w:p>
    <w:p w14:paraId="4A486307" w14:textId="77777777" w:rsidR="000344CE" w:rsidRPr="00424B37" w:rsidRDefault="000344CE" w:rsidP="000344CE">
      <w:pPr>
        <w:pStyle w:val="BodyText"/>
        <w:spacing w:before="37"/>
        <w:ind w:left="116"/>
      </w:pPr>
      <w:r w:rsidRPr="00424B37">
        <w:rPr>
          <w:noProof/>
          <w:position w:val="-3"/>
        </w:rPr>
        <w:drawing>
          <wp:inline distT="0" distB="0" distL="0" distR="0" wp14:anchorId="05570B6F" wp14:editId="775E62E2">
            <wp:extent cx="164770" cy="155616"/>
            <wp:effectExtent l="0" t="0" r="0" b="0"/>
            <wp:docPr id="52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29.png"/>
                    <pic:cNvPicPr/>
                  </pic:nvPicPr>
                  <pic:blipFill>
                    <a:blip r:embed="rId45"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Other farmers</w:t>
      </w:r>
    </w:p>
    <w:p w14:paraId="560BDECE" w14:textId="77777777" w:rsidR="000344CE" w:rsidRPr="00424B37" w:rsidRDefault="000344CE" w:rsidP="000344CE">
      <w:pPr>
        <w:pStyle w:val="BodyText"/>
        <w:spacing w:before="182"/>
        <w:ind w:left="116"/>
      </w:pPr>
      <w:r w:rsidRPr="00424B37">
        <w:rPr>
          <w:noProof/>
        </w:rPr>
        <mc:AlternateContent>
          <mc:Choice Requires="wps">
            <w:drawing>
              <wp:anchor distT="0" distB="0" distL="114300" distR="114300" simplePos="0" relativeHeight="251797504" behindDoc="0" locked="0" layoutInCell="1" allowOverlap="1" wp14:anchorId="7B0475D4" wp14:editId="75293E6C">
                <wp:simplePos x="0" y="0"/>
                <wp:positionH relativeFrom="page">
                  <wp:posOffset>2318385</wp:posOffset>
                </wp:positionH>
                <wp:positionV relativeFrom="paragraph">
                  <wp:posOffset>142875</wp:posOffset>
                </wp:positionV>
                <wp:extent cx="2416810" cy="219710"/>
                <wp:effectExtent l="13335" t="17145" r="17780" b="10795"/>
                <wp:wrapNone/>
                <wp:docPr id="2015" name="Freeform: Shape 2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6810" cy="219710"/>
                        </a:xfrm>
                        <a:custGeom>
                          <a:avLst/>
                          <a:gdLst>
                            <a:gd name="T0" fmla="+- 0 3651 3651"/>
                            <a:gd name="T1" fmla="*/ T0 w 3806"/>
                            <a:gd name="T2" fmla="+- 0 557 225"/>
                            <a:gd name="T3" fmla="*/ 557 h 346"/>
                            <a:gd name="T4" fmla="+- 0 3651 3651"/>
                            <a:gd name="T5" fmla="*/ T4 w 3806"/>
                            <a:gd name="T6" fmla="+- 0 240 225"/>
                            <a:gd name="T7" fmla="*/ 240 h 346"/>
                            <a:gd name="T8" fmla="+- 0 3651 3651"/>
                            <a:gd name="T9" fmla="*/ T8 w 3806"/>
                            <a:gd name="T10" fmla="+- 0 230 225"/>
                            <a:gd name="T11" fmla="*/ 230 h 346"/>
                            <a:gd name="T12" fmla="+- 0 3655 3651"/>
                            <a:gd name="T13" fmla="*/ T12 w 3806"/>
                            <a:gd name="T14" fmla="+- 0 225 225"/>
                            <a:gd name="T15" fmla="*/ 225 h 346"/>
                            <a:gd name="T16" fmla="+- 0 3665 3651"/>
                            <a:gd name="T17" fmla="*/ T16 w 3806"/>
                            <a:gd name="T18" fmla="+- 0 225 225"/>
                            <a:gd name="T19" fmla="*/ 225 h 346"/>
                            <a:gd name="T20" fmla="+- 0 7442 3651"/>
                            <a:gd name="T21" fmla="*/ T20 w 3806"/>
                            <a:gd name="T22" fmla="+- 0 225 225"/>
                            <a:gd name="T23" fmla="*/ 225 h 346"/>
                            <a:gd name="T24" fmla="+- 0 7451 3651"/>
                            <a:gd name="T25" fmla="*/ T24 w 3806"/>
                            <a:gd name="T26" fmla="+- 0 225 225"/>
                            <a:gd name="T27" fmla="*/ 225 h 346"/>
                            <a:gd name="T28" fmla="+- 0 7456 3651"/>
                            <a:gd name="T29" fmla="*/ T28 w 3806"/>
                            <a:gd name="T30" fmla="+- 0 230 225"/>
                            <a:gd name="T31" fmla="*/ 230 h 346"/>
                            <a:gd name="T32" fmla="+- 0 7456 3651"/>
                            <a:gd name="T33" fmla="*/ T32 w 3806"/>
                            <a:gd name="T34" fmla="+- 0 240 225"/>
                            <a:gd name="T35" fmla="*/ 240 h 346"/>
                            <a:gd name="T36" fmla="+- 0 7456 3651"/>
                            <a:gd name="T37" fmla="*/ T36 w 3806"/>
                            <a:gd name="T38" fmla="+- 0 557 225"/>
                            <a:gd name="T39" fmla="*/ 557 h 346"/>
                            <a:gd name="T40" fmla="+- 0 7456 3651"/>
                            <a:gd name="T41" fmla="*/ T40 w 3806"/>
                            <a:gd name="T42" fmla="+- 0 566 225"/>
                            <a:gd name="T43" fmla="*/ 566 h 346"/>
                            <a:gd name="T44" fmla="+- 0 7451 3651"/>
                            <a:gd name="T45" fmla="*/ T44 w 3806"/>
                            <a:gd name="T46" fmla="+- 0 571 225"/>
                            <a:gd name="T47" fmla="*/ 571 h 346"/>
                            <a:gd name="T48" fmla="+- 0 7442 3651"/>
                            <a:gd name="T49" fmla="*/ T48 w 3806"/>
                            <a:gd name="T50" fmla="+- 0 571 225"/>
                            <a:gd name="T51" fmla="*/ 571 h 346"/>
                            <a:gd name="T52" fmla="+- 0 3665 3651"/>
                            <a:gd name="T53" fmla="*/ T52 w 3806"/>
                            <a:gd name="T54" fmla="+- 0 571 225"/>
                            <a:gd name="T55" fmla="*/ 571 h 346"/>
                            <a:gd name="T56" fmla="+- 0 3655 3651"/>
                            <a:gd name="T57" fmla="*/ T56 w 3806"/>
                            <a:gd name="T58" fmla="+- 0 571 225"/>
                            <a:gd name="T59" fmla="*/ 571 h 346"/>
                            <a:gd name="T60" fmla="+- 0 3651 3651"/>
                            <a:gd name="T61" fmla="*/ T60 w 3806"/>
                            <a:gd name="T62" fmla="+- 0 566 225"/>
                            <a:gd name="T63" fmla="*/ 566 h 346"/>
                            <a:gd name="T64" fmla="+- 0 3651 3651"/>
                            <a:gd name="T65" fmla="*/ T64 w 3806"/>
                            <a:gd name="T66" fmla="+- 0 557 225"/>
                            <a:gd name="T67" fmla="*/ 55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06" h="346">
                              <a:moveTo>
                                <a:pt x="0" y="332"/>
                              </a:moveTo>
                              <a:lnTo>
                                <a:pt x="0" y="15"/>
                              </a:lnTo>
                              <a:lnTo>
                                <a:pt x="0" y="5"/>
                              </a:lnTo>
                              <a:lnTo>
                                <a:pt x="4" y="0"/>
                              </a:lnTo>
                              <a:lnTo>
                                <a:pt x="14" y="0"/>
                              </a:lnTo>
                              <a:lnTo>
                                <a:pt x="3791" y="0"/>
                              </a:lnTo>
                              <a:lnTo>
                                <a:pt x="3800" y="0"/>
                              </a:lnTo>
                              <a:lnTo>
                                <a:pt x="3805" y="5"/>
                              </a:lnTo>
                              <a:lnTo>
                                <a:pt x="3805" y="15"/>
                              </a:lnTo>
                              <a:lnTo>
                                <a:pt x="3805" y="332"/>
                              </a:lnTo>
                              <a:lnTo>
                                <a:pt x="3805" y="341"/>
                              </a:lnTo>
                              <a:lnTo>
                                <a:pt x="3800" y="346"/>
                              </a:lnTo>
                              <a:lnTo>
                                <a:pt x="3791" y="346"/>
                              </a:lnTo>
                              <a:lnTo>
                                <a:pt x="14" y="346"/>
                              </a:lnTo>
                              <a:lnTo>
                                <a:pt x="4"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2182C" id="Freeform: Shape 2015" o:spid="_x0000_s1026" style="position:absolute;margin-left:182.55pt;margin-top:11.25pt;width:190.3pt;height:17.3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80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" path="m,332l,15,,5,4,,14,,3791,r9,l3805,5r,10l3805,332r,9l3800,346r-9,l14,346r-10,l,341r,-9xe" filled="f" strokecolor="#d2d2d5" strokeweight=".50856mm">
                <v:path arrowok="t" o:connecttype="custom" o:connectlocs="0,353695;0,152400;0,146050;2540,142875;8890,142875;2407285,142875;2413000,142875;2416175,146050;2416175,152400;2416175,353695;2416175,359410;2413000,362585;2407285,362585;8890,362585;2540,362585;0,359410;0,353695" o:connectangles="0,0,0,0,0,0,0,0,0,0,0,0,0,0,0,0,0"/>
                <w10:wrap anchorx="page"/>
              </v:shape>
            </w:pict>
          </mc:Fallback>
        </mc:AlternateContent>
      </w:r>
      <w:r w:rsidRPr="00424B37">
        <w:rPr>
          <w:noProof/>
          <w:position w:val="1"/>
        </w:rPr>
        <w:drawing>
          <wp:inline distT="0" distB="0" distL="0" distR="0" wp14:anchorId="4A4CB18A" wp14:editId="7B43E228">
            <wp:extent cx="164770" cy="164770"/>
            <wp:effectExtent l="0" t="0" r="0" b="0"/>
            <wp:docPr id="5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7.png"/>
                    <pic:cNvPicPr/>
                  </pic:nvPicPr>
                  <pic:blipFill>
                    <a:blip r:embed="rId2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3"/>
        </w:rPr>
        <w:t xml:space="preserve">Other, </w:t>
      </w:r>
      <w:r w:rsidRPr="00424B37">
        <w:t>please</w:t>
      </w:r>
      <w:r w:rsidRPr="00424B37">
        <w:rPr>
          <w:spacing w:val="3"/>
        </w:rPr>
        <w:t xml:space="preserve"> </w:t>
      </w:r>
      <w:r w:rsidRPr="00424B37">
        <w:t>describe:</w:t>
      </w:r>
    </w:p>
    <w:p w14:paraId="206F67D2" w14:textId="77777777" w:rsidR="000344CE" w:rsidRPr="00424B37" w:rsidRDefault="000344CE" w:rsidP="000344CE">
      <w:pPr>
        <w:pStyle w:val="BodyText"/>
        <w:rPr>
          <w:sz w:val="20"/>
        </w:rPr>
      </w:pPr>
    </w:p>
    <w:p w14:paraId="6CEE94BD" w14:textId="77777777" w:rsidR="000344CE" w:rsidRPr="00424B37" w:rsidRDefault="000344CE" w:rsidP="000344CE">
      <w:pPr>
        <w:pStyle w:val="BodyText"/>
        <w:rPr>
          <w:sz w:val="20"/>
        </w:rPr>
      </w:pPr>
    </w:p>
    <w:p w14:paraId="17CD125F" w14:textId="77777777" w:rsidR="000344CE" w:rsidRPr="00424B37" w:rsidRDefault="000344CE" w:rsidP="000344CE">
      <w:pPr>
        <w:pStyle w:val="BodyText"/>
        <w:spacing w:before="7"/>
        <w:rPr>
          <w:sz w:val="25"/>
        </w:rPr>
      </w:pPr>
    </w:p>
    <w:p w14:paraId="314675CB" w14:textId="77777777" w:rsidR="000344CE" w:rsidRPr="00424B37" w:rsidRDefault="000344CE" w:rsidP="000344CE">
      <w:pPr>
        <w:rPr>
          <w:sz w:val="26"/>
          <w:szCs w:val="26"/>
        </w:rPr>
      </w:pPr>
      <w:r w:rsidRPr="00424B37">
        <w:rPr>
          <w:sz w:val="26"/>
          <w:szCs w:val="26"/>
        </w:rPr>
        <w:t>Indicate your likelihood of using various formats and delivery mechanisms for learning about fly types, risks, and fly management options and costs, including horn fly resistant cattle.</w:t>
      </w:r>
    </w:p>
    <w:p w14:paraId="7721B7D2" w14:textId="77777777" w:rsidR="000344CE" w:rsidRPr="00424B37" w:rsidRDefault="000344CE" w:rsidP="000344CE">
      <w:pPr>
        <w:pStyle w:val="BodyText"/>
        <w:rPr>
          <w:sz w:val="12"/>
        </w:rPr>
      </w:pPr>
    </w:p>
    <w:p w14:paraId="6395F3A4" w14:textId="77777777" w:rsidR="000344CE" w:rsidRPr="00424B37" w:rsidRDefault="000344CE" w:rsidP="000344CE">
      <w:pPr>
        <w:pStyle w:val="BodyText"/>
        <w:tabs>
          <w:tab w:val="left" w:pos="5171"/>
          <w:tab w:val="left" w:pos="6955"/>
          <w:tab w:val="left" w:pos="9277"/>
        </w:tabs>
        <w:spacing w:before="94"/>
        <w:ind w:left="3120"/>
      </w:pPr>
      <w:r w:rsidRPr="00424B37">
        <w:t>Not at</w:t>
      </w:r>
      <w:r w:rsidRPr="00424B37">
        <w:rPr>
          <w:spacing w:val="1"/>
        </w:rPr>
        <w:t xml:space="preserve"> </w:t>
      </w:r>
      <w:r w:rsidRPr="00424B37">
        <w:t>all</w:t>
      </w:r>
      <w:r w:rsidRPr="00424B37">
        <w:rPr>
          <w:spacing w:val="1"/>
        </w:rPr>
        <w:t xml:space="preserve"> </w:t>
      </w:r>
      <w:r w:rsidRPr="00424B37">
        <w:t>likely</w:t>
      </w:r>
      <w:r w:rsidRPr="00424B37">
        <w:tab/>
        <w:t>Slightly</w:t>
      </w:r>
      <w:r w:rsidRPr="00424B37">
        <w:rPr>
          <w:spacing w:val="1"/>
        </w:rPr>
        <w:t xml:space="preserve"> </w:t>
      </w:r>
      <w:r w:rsidRPr="00424B37">
        <w:t>likely</w:t>
      </w:r>
      <w:r w:rsidRPr="00424B37">
        <w:tab/>
        <w:t>Moderately</w:t>
      </w:r>
      <w:r w:rsidRPr="00424B37">
        <w:rPr>
          <w:spacing w:val="1"/>
        </w:rPr>
        <w:t xml:space="preserve"> </w:t>
      </w:r>
      <w:r w:rsidRPr="00424B37">
        <w:t>likely</w:t>
      </w:r>
      <w:r w:rsidRPr="00424B37">
        <w:tab/>
      </w:r>
      <w:r w:rsidRPr="00424B37">
        <w:rPr>
          <w:spacing w:val="-4"/>
        </w:rPr>
        <w:t>Very</w:t>
      </w:r>
      <w:r w:rsidRPr="00424B37">
        <w:rPr>
          <w:spacing w:val="1"/>
        </w:rPr>
        <w:t xml:space="preserve"> </w:t>
      </w:r>
      <w:r w:rsidRPr="00424B37">
        <w:t>likely</w:t>
      </w:r>
    </w:p>
    <w:p w14:paraId="0AB0BA44" w14:textId="77777777" w:rsidR="000344CE" w:rsidRPr="00424B37" w:rsidRDefault="000344CE" w:rsidP="000344CE">
      <w:pPr>
        <w:pStyle w:val="BodyText"/>
        <w:spacing w:before="139" w:line="262" w:lineRule="exact"/>
        <w:ind w:left="188"/>
      </w:pPr>
      <w:r w:rsidRPr="00424B37">
        <w:t>Website providing</w:t>
      </w:r>
    </w:p>
    <w:p w14:paraId="38E67475" w14:textId="77777777" w:rsidR="000344CE" w:rsidRPr="00424B37" w:rsidRDefault="000344CE" w:rsidP="000344CE">
      <w:pPr>
        <w:pStyle w:val="BodyText"/>
        <w:tabs>
          <w:tab w:val="left" w:pos="3734"/>
        </w:tabs>
        <w:spacing w:before="8" w:line="228" w:lineRule="auto"/>
        <w:ind w:left="188" w:right="959"/>
      </w:pPr>
      <w:r w:rsidRPr="00424B37">
        <w:t>information</w:t>
      </w:r>
      <w:r w:rsidRPr="00424B37">
        <w:rPr>
          <w:spacing w:val="4"/>
        </w:rPr>
        <w:t xml:space="preserve"> </w:t>
      </w:r>
      <w:r w:rsidRPr="00424B37">
        <w:t>and</w:t>
      </w:r>
      <w:r w:rsidRPr="00424B37">
        <w:tab/>
      </w:r>
      <w:r w:rsidRPr="00424B37">
        <w:rPr>
          <w:noProof/>
          <w:position w:val="-5"/>
        </w:rPr>
        <w:drawing>
          <wp:inline distT="0" distB="0" distL="0" distR="0" wp14:anchorId="76480F5D" wp14:editId="45826649">
            <wp:extent cx="164770" cy="164770"/>
            <wp:effectExtent l="0" t="0" r="0" b="0"/>
            <wp:docPr id="527"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202.png"/>
                    <pic:cNvPicPr/>
                  </pic:nvPicPr>
                  <pic:blipFill>
                    <a:blip r:embed="rId226" cstate="print"/>
                    <a:stretch>
                      <a:fillRect/>
                    </a:stretch>
                  </pic:blipFill>
                  <pic:spPr>
                    <a:xfrm>
                      <a:off x="0" y="0"/>
                      <a:ext cx="164770" cy="164770"/>
                    </a:xfrm>
                    <a:prstGeom prst="rect">
                      <a:avLst/>
                    </a:prstGeom>
                  </pic:spPr>
                </pic:pic>
              </a:graphicData>
            </a:graphic>
          </wp:inline>
        </w:drawing>
      </w:r>
      <w:r w:rsidRPr="00424B37">
        <w:rPr>
          <w:rFonts w:ascii="Times New Roman"/>
          <w:position w:val="-5"/>
        </w:rPr>
        <w:t xml:space="preserve">                             </w:t>
      </w:r>
      <w:r w:rsidRPr="00424B37">
        <w:rPr>
          <w:rFonts w:ascii="Times New Roman"/>
          <w:spacing w:val="-10"/>
          <w:position w:val="-5"/>
        </w:rPr>
        <w:t xml:space="preserve"> </w:t>
      </w:r>
      <w:r w:rsidRPr="00424B37">
        <w:rPr>
          <w:rFonts w:ascii="Times New Roman"/>
          <w:noProof/>
          <w:spacing w:val="-10"/>
          <w:position w:val="-5"/>
        </w:rPr>
        <w:drawing>
          <wp:inline distT="0" distB="0" distL="0" distR="0" wp14:anchorId="369ACFF8" wp14:editId="6C292193">
            <wp:extent cx="155616" cy="164770"/>
            <wp:effectExtent l="0" t="0" r="0" b="0"/>
            <wp:docPr id="529"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203.png"/>
                    <pic:cNvPicPr/>
                  </pic:nvPicPr>
                  <pic:blipFill>
                    <a:blip r:embed="rId260" cstate="print"/>
                    <a:stretch>
                      <a:fillRect/>
                    </a:stretch>
                  </pic:blipFill>
                  <pic:spPr>
                    <a:xfrm>
                      <a:off x="0" y="0"/>
                      <a:ext cx="155616" cy="164770"/>
                    </a:xfrm>
                    <a:prstGeom prst="rect">
                      <a:avLst/>
                    </a:prstGeom>
                  </pic:spPr>
                </pic:pic>
              </a:graphicData>
            </a:graphic>
          </wp:inline>
        </w:drawing>
      </w:r>
      <w:r w:rsidRPr="00424B37">
        <w:rPr>
          <w:rFonts w:ascii="Times New Roman"/>
          <w:spacing w:val="-10"/>
          <w:position w:val="-5"/>
        </w:rPr>
        <w:t xml:space="preserve">                                   </w:t>
      </w:r>
      <w:r w:rsidRPr="00424B37">
        <w:rPr>
          <w:rFonts w:ascii="Times New Roman"/>
          <w:spacing w:val="19"/>
          <w:position w:val="-5"/>
        </w:rPr>
        <w:t xml:space="preserve"> </w:t>
      </w:r>
      <w:r w:rsidRPr="00424B37">
        <w:rPr>
          <w:rFonts w:ascii="Times New Roman"/>
          <w:noProof/>
          <w:spacing w:val="19"/>
          <w:position w:val="-5"/>
        </w:rPr>
        <w:drawing>
          <wp:inline distT="0" distB="0" distL="0" distR="0" wp14:anchorId="00FA055C" wp14:editId="12AC3EC4">
            <wp:extent cx="164770" cy="164770"/>
            <wp:effectExtent l="0" t="0" r="0" b="0"/>
            <wp:docPr id="531"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204.png"/>
                    <pic:cNvPicPr/>
                  </pic:nvPicPr>
                  <pic:blipFill>
                    <a:blip r:embed="rId261" cstate="print"/>
                    <a:stretch>
                      <a:fillRect/>
                    </a:stretch>
                  </pic:blipFill>
                  <pic:spPr>
                    <a:xfrm>
                      <a:off x="0" y="0"/>
                      <a:ext cx="164770" cy="164770"/>
                    </a:xfrm>
                    <a:prstGeom prst="rect">
                      <a:avLst/>
                    </a:prstGeom>
                  </pic:spPr>
                </pic:pic>
              </a:graphicData>
            </a:graphic>
          </wp:inline>
        </w:drawing>
      </w:r>
      <w:r w:rsidRPr="00424B37">
        <w:rPr>
          <w:rFonts w:ascii="Times New Roman"/>
          <w:spacing w:val="19"/>
          <w:position w:val="-5"/>
        </w:rPr>
        <w:t xml:space="preserve">                      </w:t>
      </w:r>
      <w:r w:rsidRPr="00424B37">
        <w:rPr>
          <w:rFonts w:ascii="Times New Roman"/>
          <w:spacing w:val="-30"/>
          <w:position w:val="-5"/>
        </w:rPr>
        <w:t xml:space="preserve"> </w:t>
      </w:r>
      <w:r w:rsidRPr="00424B37">
        <w:rPr>
          <w:rFonts w:ascii="Times New Roman"/>
          <w:noProof/>
          <w:spacing w:val="-30"/>
          <w:position w:val="-5"/>
        </w:rPr>
        <w:drawing>
          <wp:inline distT="0" distB="0" distL="0" distR="0" wp14:anchorId="74F09C59" wp14:editId="4DAB020C">
            <wp:extent cx="155616" cy="164770"/>
            <wp:effectExtent l="0" t="0" r="0" b="0"/>
            <wp:docPr id="533"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205.png"/>
                    <pic:cNvPicPr/>
                  </pic:nvPicPr>
                  <pic:blipFill>
                    <a:blip r:embed="rId96" cstate="print"/>
                    <a:stretch>
                      <a:fillRect/>
                    </a:stretch>
                  </pic:blipFill>
                  <pic:spPr>
                    <a:xfrm>
                      <a:off x="0" y="0"/>
                      <a:ext cx="155616" cy="164770"/>
                    </a:xfrm>
                    <a:prstGeom prst="rect">
                      <a:avLst/>
                    </a:prstGeom>
                  </pic:spPr>
                </pic:pic>
              </a:graphicData>
            </a:graphic>
          </wp:inline>
        </w:drawing>
      </w:r>
      <w:r w:rsidRPr="00424B37">
        <w:rPr>
          <w:rFonts w:ascii="Times New Roman"/>
          <w:spacing w:val="-30"/>
          <w:position w:val="-5"/>
        </w:rPr>
        <w:t xml:space="preserve"> </w:t>
      </w:r>
      <w:r w:rsidRPr="00424B37">
        <w:rPr>
          <w:rFonts w:ascii="Times New Roman"/>
          <w:position w:val="-5"/>
        </w:rPr>
        <w:t xml:space="preserve">                                                                                                               </w:t>
      </w:r>
      <w:r w:rsidRPr="00424B37">
        <w:t>decision support</w:t>
      </w:r>
    </w:p>
    <w:p w14:paraId="7C0E775B" w14:textId="77777777" w:rsidR="000344CE" w:rsidRPr="00424B37" w:rsidRDefault="000344CE" w:rsidP="000344CE">
      <w:pPr>
        <w:pStyle w:val="BodyText"/>
        <w:spacing w:before="141" w:line="262" w:lineRule="exact"/>
        <w:ind w:left="188"/>
      </w:pPr>
      <w:r w:rsidRPr="00424B37">
        <w:t>An app providing</w:t>
      </w:r>
    </w:p>
    <w:p w14:paraId="5205C981" w14:textId="77777777" w:rsidR="000344CE" w:rsidRPr="00424B37" w:rsidRDefault="000344CE" w:rsidP="000344CE">
      <w:pPr>
        <w:pStyle w:val="BodyText"/>
        <w:tabs>
          <w:tab w:val="left" w:pos="3734"/>
        </w:tabs>
        <w:spacing w:before="8" w:line="228" w:lineRule="auto"/>
        <w:ind w:left="188" w:right="959"/>
      </w:pPr>
      <w:r w:rsidRPr="00424B37">
        <w:t>information</w:t>
      </w:r>
      <w:r w:rsidRPr="00424B37">
        <w:rPr>
          <w:spacing w:val="4"/>
        </w:rPr>
        <w:t xml:space="preserve"> </w:t>
      </w:r>
      <w:r w:rsidRPr="00424B37">
        <w:t>and</w:t>
      </w:r>
      <w:r w:rsidRPr="00424B37">
        <w:tab/>
      </w:r>
      <w:r w:rsidRPr="00424B37">
        <w:rPr>
          <w:noProof/>
          <w:position w:val="-5"/>
        </w:rPr>
        <w:drawing>
          <wp:inline distT="0" distB="0" distL="0" distR="0" wp14:anchorId="347A6465" wp14:editId="566A4EF5">
            <wp:extent cx="164770" cy="164770"/>
            <wp:effectExtent l="0" t="0" r="0" b="0"/>
            <wp:docPr id="535"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206.png"/>
                    <pic:cNvPicPr/>
                  </pic:nvPicPr>
                  <pic:blipFill>
                    <a:blip r:embed="rId262" cstate="print"/>
                    <a:stretch>
                      <a:fillRect/>
                    </a:stretch>
                  </pic:blipFill>
                  <pic:spPr>
                    <a:xfrm>
                      <a:off x="0" y="0"/>
                      <a:ext cx="164770" cy="164770"/>
                    </a:xfrm>
                    <a:prstGeom prst="rect">
                      <a:avLst/>
                    </a:prstGeom>
                  </pic:spPr>
                </pic:pic>
              </a:graphicData>
            </a:graphic>
          </wp:inline>
        </w:drawing>
      </w:r>
      <w:r w:rsidRPr="00424B37">
        <w:rPr>
          <w:rFonts w:ascii="Times New Roman"/>
          <w:position w:val="-5"/>
        </w:rPr>
        <w:t xml:space="preserve">                             </w:t>
      </w:r>
      <w:r w:rsidRPr="00424B37">
        <w:rPr>
          <w:rFonts w:ascii="Times New Roman"/>
          <w:spacing w:val="-10"/>
          <w:position w:val="-5"/>
        </w:rPr>
        <w:t xml:space="preserve"> </w:t>
      </w:r>
      <w:r w:rsidRPr="00424B37">
        <w:rPr>
          <w:rFonts w:ascii="Times New Roman"/>
          <w:noProof/>
          <w:spacing w:val="-10"/>
          <w:position w:val="-5"/>
        </w:rPr>
        <w:drawing>
          <wp:inline distT="0" distB="0" distL="0" distR="0" wp14:anchorId="4763E5CB" wp14:editId="5E737FF3">
            <wp:extent cx="155616" cy="164770"/>
            <wp:effectExtent l="0" t="0" r="0" b="0"/>
            <wp:docPr id="537"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207.png"/>
                    <pic:cNvPicPr/>
                  </pic:nvPicPr>
                  <pic:blipFill>
                    <a:blip r:embed="rId165" cstate="print"/>
                    <a:stretch>
                      <a:fillRect/>
                    </a:stretch>
                  </pic:blipFill>
                  <pic:spPr>
                    <a:xfrm>
                      <a:off x="0" y="0"/>
                      <a:ext cx="155616" cy="164770"/>
                    </a:xfrm>
                    <a:prstGeom prst="rect">
                      <a:avLst/>
                    </a:prstGeom>
                  </pic:spPr>
                </pic:pic>
              </a:graphicData>
            </a:graphic>
          </wp:inline>
        </w:drawing>
      </w:r>
      <w:r w:rsidRPr="00424B37">
        <w:rPr>
          <w:rFonts w:ascii="Times New Roman"/>
          <w:spacing w:val="-10"/>
          <w:position w:val="-5"/>
        </w:rPr>
        <w:t xml:space="preserve">                                   </w:t>
      </w:r>
      <w:r w:rsidRPr="00424B37">
        <w:rPr>
          <w:rFonts w:ascii="Times New Roman"/>
          <w:spacing w:val="19"/>
          <w:position w:val="-5"/>
        </w:rPr>
        <w:t xml:space="preserve"> </w:t>
      </w:r>
      <w:r w:rsidRPr="00424B37">
        <w:rPr>
          <w:rFonts w:ascii="Times New Roman"/>
          <w:noProof/>
          <w:spacing w:val="19"/>
          <w:position w:val="-5"/>
        </w:rPr>
        <w:drawing>
          <wp:inline distT="0" distB="0" distL="0" distR="0" wp14:anchorId="10007A00" wp14:editId="7D551AFA">
            <wp:extent cx="164770" cy="164770"/>
            <wp:effectExtent l="0" t="0" r="0" b="0"/>
            <wp:docPr id="539"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208.png"/>
                    <pic:cNvPicPr/>
                  </pic:nvPicPr>
                  <pic:blipFill>
                    <a:blip r:embed="rId263" cstate="print"/>
                    <a:stretch>
                      <a:fillRect/>
                    </a:stretch>
                  </pic:blipFill>
                  <pic:spPr>
                    <a:xfrm>
                      <a:off x="0" y="0"/>
                      <a:ext cx="164770" cy="164770"/>
                    </a:xfrm>
                    <a:prstGeom prst="rect">
                      <a:avLst/>
                    </a:prstGeom>
                  </pic:spPr>
                </pic:pic>
              </a:graphicData>
            </a:graphic>
          </wp:inline>
        </w:drawing>
      </w:r>
      <w:r w:rsidRPr="00424B37">
        <w:rPr>
          <w:rFonts w:ascii="Times New Roman"/>
          <w:spacing w:val="19"/>
          <w:position w:val="-5"/>
        </w:rPr>
        <w:t xml:space="preserve">                      </w:t>
      </w:r>
      <w:r w:rsidRPr="00424B37">
        <w:rPr>
          <w:rFonts w:ascii="Times New Roman"/>
          <w:spacing w:val="-30"/>
          <w:position w:val="-5"/>
        </w:rPr>
        <w:t xml:space="preserve"> </w:t>
      </w:r>
      <w:r w:rsidRPr="00424B37">
        <w:rPr>
          <w:rFonts w:ascii="Times New Roman"/>
          <w:noProof/>
          <w:spacing w:val="-30"/>
          <w:position w:val="-5"/>
        </w:rPr>
        <w:drawing>
          <wp:inline distT="0" distB="0" distL="0" distR="0" wp14:anchorId="44F8E5E0" wp14:editId="1B97A25C">
            <wp:extent cx="155616" cy="164770"/>
            <wp:effectExtent l="0" t="0" r="0" b="0"/>
            <wp:docPr id="541"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09.png"/>
                    <pic:cNvPicPr/>
                  </pic:nvPicPr>
                  <pic:blipFill>
                    <a:blip r:embed="rId264" cstate="print"/>
                    <a:stretch>
                      <a:fillRect/>
                    </a:stretch>
                  </pic:blipFill>
                  <pic:spPr>
                    <a:xfrm>
                      <a:off x="0" y="0"/>
                      <a:ext cx="155616" cy="164770"/>
                    </a:xfrm>
                    <a:prstGeom prst="rect">
                      <a:avLst/>
                    </a:prstGeom>
                  </pic:spPr>
                </pic:pic>
              </a:graphicData>
            </a:graphic>
          </wp:inline>
        </w:drawing>
      </w:r>
      <w:r w:rsidRPr="00424B37">
        <w:rPr>
          <w:rFonts w:ascii="Times New Roman"/>
          <w:spacing w:val="-30"/>
          <w:position w:val="-5"/>
        </w:rPr>
        <w:t xml:space="preserve"> </w:t>
      </w:r>
      <w:r w:rsidRPr="00424B37">
        <w:rPr>
          <w:rFonts w:ascii="Times New Roman"/>
          <w:position w:val="-5"/>
        </w:rPr>
        <w:t xml:space="preserve">                                                                                                               </w:t>
      </w:r>
      <w:r w:rsidRPr="00424B37">
        <w:t>decision support</w:t>
      </w:r>
    </w:p>
    <w:p w14:paraId="431045FC" w14:textId="77777777" w:rsidR="000344CE" w:rsidRPr="00424B37" w:rsidRDefault="000344CE" w:rsidP="000344CE">
      <w:pPr>
        <w:pStyle w:val="BodyText"/>
        <w:spacing w:before="141" w:line="262" w:lineRule="exact"/>
        <w:ind w:left="188"/>
      </w:pPr>
      <w:r w:rsidRPr="00424B37">
        <w:t>Instructional video</w:t>
      </w:r>
    </w:p>
    <w:p w14:paraId="6259B281" w14:textId="77777777" w:rsidR="000344CE" w:rsidRPr="00424B37" w:rsidRDefault="000344CE" w:rsidP="000344CE">
      <w:pPr>
        <w:pStyle w:val="BodyText"/>
        <w:tabs>
          <w:tab w:val="left" w:pos="3734"/>
        </w:tabs>
        <w:spacing w:before="8" w:line="228" w:lineRule="auto"/>
        <w:ind w:left="188" w:right="959"/>
      </w:pPr>
      <w:r w:rsidRPr="00424B37">
        <w:t>online</w:t>
      </w:r>
      <w:r w:rsidRPr="00424B37">
        <w:rPr>
          <w:spacing w:val="2"/>
        </w:rPr>
        <w:t xml:space="preserve"> </w:t>
      </w:r>
      <w:r w:rsidRPr="00424B37">
        <w:t>(e.g.,</w:t>
      </w:r>
      <w:r w:rsidRPr="00424B37">
        <w:rPr>
          <w:spacing w:val="3"/>
        </w:rPr>
        <w:t xml:space="preserve"> </w:t>
      </w:r>
      <w:r w:rsidRPr="00424B37">
        <w:t>available</w:t>
      </w:r>
      <w:r w:rsidRPr="00424B37">
        <w:tab/>
      </w:r>
      <w:r w:rsidRPr="00424B37">
        <w:rPr>
          <w:noProof/>
          <w:position w:val="-5"/>
        </w:rPr>
        <w:drawing>
          <wp:inline distT="0" distB="0" distL="0" distR="0" wp14:anchorId="233C710D" wp14:editId="60C9BA17">
            <wp:extent cx="164770" cy="164770"/>
            <wp:effectExtent l="0" t="0" r="0" b="0"/>
            <wp:docPr id="543"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210.png"/>
                    <pic:cNvPicPr/>
                  </pic:nvPicPr>
                  <pic:blipFill>
                    <a:blip r:embed="rId265" cstate="print"/>
                    <a:stretch>
                      <a:fillRect/>
                    </a:stretch>
                  </pic:blipFill>
                  <pic:spPr>
                    <a:xfrm>
                      <a:off x="0" y="0"/>
                      <a:ext cx="164770" cy="164770"/>
                    </a:xfrm>
                    <a:prstGeom prst="rect">
                      <a:avLst/>
                    </a:prstGeom>
                  </pic:spPr>
                </pic:pic>
              </a:graphicData>
            </a:graphic>
          </wp:inline>
        </w:drawing>
      </w:r>
      <w:r w:rsidRPr="00424B37">
        <w:rPr>
          <w:rFonts w:ascii="Times New Roman"/>
          <w:position w:val="-5"/>
        </w:rPr>
        <w:t xml:space="preserve">                             </w:t>
      </w:r>
      <w:r w:rsidRPr="00424B37">
        <w:rPr>
          <w:rFonts w:ascii="Times New Roman"/>
          <w:spacing w:val="-10"/>
          <w:position w:val="-5"/>
        </w:rPr>
        <w:t xml:space="preserve"> </w:t>
      </w:r>
      <w:r w:rsidRPr="00424B37">
        <w:rPr>
          <w:rFonts w:ascii="Times New Roman"/>
          <w:noProof/>
          <w:spacing w:val="-10"/>
          <w:position w:val="-5"/>
        </w:rPr>
        <w:drawing>
          <wp:inline distT="0" distB="0" distL="0" distR="0" wp14:anchorId="35F4F14D" wp14:editId="10D9F4DC">
            <wp:extent cx="155616" cy="164770"/>
            <wp:effectExtent l="0" t="0" r="0" b="0"/>
            <wp:docPr id="545"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11.png"/>
                    <pic:cNvPicPr/>
                  </pic:nvPicPr>
                  <pic:blipFill>
                    <a:blip r:embed="rId266" cstate="print"/>
                    <a:stretch>
                      <a:fillRect/>
                    </a:stretch>
                  </pic:blipFill>
                  <pic:spPr>
                    <a:xfrm>
                      <a:off x="0" y="0"/>
                      <a:ext cx="155616" cy="164770"/>
                    </a:xfrm>
                    <a:prstGeom prst="rect">
                      <a:avLst/>
                    </a:prstGeom>
                  </pic:spPr>
                </pic:pic>
              </a:graphicData>
            </a:graphic>
          </wp:inline>
        </w:drawing>
      </w:r>
      <w:r w:rsidRPr="00424B37">
        <w:rPr>
          <w:rFonts w:ascii="Times New Roman"/>
          <w:spacing w:val="-10"/>
          <w:position w:val="-5"/>
        </w:rPr>
        <w:t xml:space="preserve">                                   </w:t>
      </w:r>
      <w:r w:rsidRPr="00424B37">
        <w:rPr>
          <w:rFonts w:ascii="Times New Roman"/>
          <w:spacing w:val="19"/>
          <w:position w:val="-5"/>
        </w:rPr>
        <w:t xml:space="preserve"> </w:t>
      </w:r>
      <w:r w:rsidRPr="00424B37">
        <w:rPr>
          <w:rFonts w:ascii="Times New Roman"/>
          <w:noProof/>
          <w:spacing w:val="19"/>
          <w:position w:val="-5"/>
        </w:rPr>
        <w:drawing>
          <wp:inline distT="0" distB="0" distL="0" distR="0" wp14:anchorId="14936641" wp14:editId="75C68647">
            <wp:extent cx="164770" cy="164770"/>
            <wp:effectExtent l="0" t="0" r="0" b="0"/>
            <wp:docPr id="547"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12.png"/>
                    <pic:cNvPicPr/>
                  </pic:nvPicPr>
                  <pic:blipFill>
                    <a:blip r:embed="rId267" cstate="print"/>
                    <a:stretch>
                      <a:fillRect/>
                    </a:stretch>
                  </pic:blipFill>
                  <pic:spPr>
                    <a:xfrm>
                      <a:off x="0" y="0"/>
                      <a:ext cx="164770" cy="164770"/>
                    </a:xfrm>
                    <a:prstGeom prst="rect">
                      <a:avLst/>
                    </a:prstGeom>
                  </pic:spPr>
                </pic:pic>
              </a:graphicData>
            </a:graphic>
          </wp:inline>
        </w:drawing>
      </w:r>
      <w:r w:rsidRPr="00424B37">
        <w:rPr>
          <w:rFonts w:ascii="Times New Roman"/>
          <w:spacing w:val="19"/>
          <w:position w:val="-5"/>
        </w:rPr>
        <w:t xml:space="preserve">                      </w:t>
      </w:r>
      <w:r w:rsidRPr="00424B37">
        <w:rPr>
          <w:rFonts w:ascii="Times New Roman"/>
          <w:spacing w:val="-30"/>
          <w:position w:val="-5"/>
        </w:rPr>
        <w:t xml:space="preserve"> </w:t>
      </w:r>
      <w:r w:rsidRPr="00424B37">
        <w:rPr>
          <w:rFonts w:ascii="Times New Roman"/>
          <w:noProof/>
          <w:spacing w:val="-30"/>
          <w:position w:val="-5"/>
        </w:rPr>
        <w:drawing>
          <wp:inline distT="0" distB="0" distL="0" distR="0" wp14:anchorId="5C1A5A9C" wp14:editId="7A130695">
            <wp:extent cx="155616" cy="164770"/>
            <wp:effectExtent l="0" t="0" r="0" b="0"/>
            <wp:docPr id="549"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13.png"/>
                    <pic:cNvPicPr/>
                  </pic:nvPicPr>
                  <pic:blipFill>
                    <a:blip r:embed="rId185" cstate="print"/>
                    <a:stretch>
                      <a:fillRect/>
                    </a:stretch>
                  </pic:blipFill>
                  <pic:spPr>
                    <a:xfrm>
                      <a:off x="0" y="0"/>
                      <a:ext cx="155616" cy="164770"/>
                    </a:xfrm>
                    <a:prstGeom prst="rect">
                      <a:avLst/>
                    </a:prstGeom>
                  </pic:spPr>
                </pic:pic>
              </a:graphicData>
            </a:graphic>
          </wp:inline>
        </w:drawing>
      </w:r>
      <w:r w:rsidRPr="00424B37">
        <w:rPr>
          <w:rFonts w:ascii="Times New Roman"/>
          <w:spacing w:val="-30"/>
          <w:position w:val="-5"/>
        </w:rPr>
        <w:t xml:space="preserve"> </w:t>
      </w:r>
      <w:r w:rsidRPr="00424B37">
        <w:rPr>
          <w:rFonts w:ascii="Times New Roman"/>
          <w:position w:val="-5"/>
        </w:rPr>
        <w:t xml:space="preserve">                                                                                                              </w:t>
      </w:r>
      <w:r w:rsidRPr="00424B37">
        <w:t xml:space="preserve">via </w:t>
      </w:r>
      <w:r w:rsidRPr="00424B37">
        <w:rPr>
          <w:spacing w:val="-4"/>
        </w:rPr>
        <w:t>YouTube)</w:t>
      </w:r>
    </w:p>
    <w:p w14:paraId="2621F687" w14:textId="77777777" w:rsidR="000344CE" w:rsidRPr="00424B37" w:rsidRDefault="000344CE" w:rsidP="000344CE">
      <w:pPr>
        <w:pStyle w:val="BodyText"/>
        <w:spacing w:before="141" w:line="262" w:lineRule="exact"/>
        <w:ind w:left="188"/>
      </w:pPr>
      <w:r w:rsidRPr="00424B37">
        <w:t>Interactive learning</w:t>
      </w:r>
    </w:p>
    <w:p w14:paraId="7FFB4F96" w14:textId="77777777" w:rsidR="000344CE" w:rsidRPr="00424B37" w:rsidRDefault="000344CE" w:rsidP="000344CE">
      <w:pPr>
        <w:pStyle w:val="BodyText"/>
        <w:tabs>
          <w:tab w:val="left" w:pos="3734"/>
        </w:tabs>
        <w:spacing w:before="8" w:line="228" w:lineRule="auto"/>
        <w:ind w:left="188" w:right="959"/>
      </w:pPr>
      <w:r w:rsidRPr="00424B37">
        <w:t>modules</w:t>
      </w:r>
      <w:r w:rsidRPr="00424B37">
        <w:rPr>
          <w:spacing w:val="4"/>
        </w:rPr>
        <w:t xml:space="preserve"> </w:t>
      </w:r>
      <w:r w:rsidRPr="00424B37">
        <w:t>online</w:t>
      </w:r>
      <w:r w:rsidRPr="00424B37">
        <w:tab/>
      </w:r>
      <w:r w:rsidRPr="00424B37">
        <w:rPr>
          <w:noProof/>
          <w:position w:val="-5"/>
        </w:rPr>
        <w:drawing>
          <wp:inline distT="0" distB="0" distL="0" distR="0" wp14:anchorId="46F08242" wp14:editId="13C1E8D5">
            <wp:extent cx="164770" cy="164770"/>
            <wp:effectExtent l="0" t="0" r="0" b="0"/>
            <wp:docPr id="551"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214.png"/>
                    <pic:cNvPicPr/>
                  </pic:nvPicPr>
                  <pic:blipFill>
                    <a:blip r:embed="rId226" cstate="print"/>
                    <a:stretch>
                      <a:fillRect/>
                    </a:stretch>
                  </pic:blipFill>
                  <pic:spPr>
                    <a:xfrm>
                      <a:off x="0" y="0"/>
                      <a:ext cx="164770" cy="164770"/>
                    </a:xfrm>
                    <a:prstGeom prst="rect">
                      <a:avLst/>
                    </a:prstGeom>
                  </pic:spPr>
                </pic:pic>
              </a:graphicData>
            </a:graphic>
          </wp:inline>
        </w:drawing>
      </w:r>
      <w:r w:rsidRPr="00424B37">
        <w:rPr>
          <w:rFonts w:ascii="Times New Roman"/>
          <w:position w:val="-5"/>
        </w:rPr>
        <w:t xml:space="preserve">                             </w:t>
      </w:r>
      <w:r w:rsidRPr="00424B37">
        <w:rPr>
          <w:rFonts w:ascii="Times New Roman"/>
          <w:spacing w:val="-10"/>
          <w:position w:val="-5"/>
        </w:rPr>
        <w:t xml:space="preserve"> </w:t>
      </w:r>
      <w:r w:rsidRPr="00424B37">
        <w:rPr>
          <w:rFonts w:ascii="Times New Roman"/>
          <w:noProof/>
          <w:spacing w:val="-10"/>
          <w:position w:val="-5"/>
        </w:rPr>
        <w:drawing>
          <wp:inline distT="0" distB="0" distL="0" distR="0" wp14:anchorId="110DF877" wp14:editId="6001B2D6">
            <wp:extent cx="155616" cy="164770"/>
            <wp:effectExtent l="0" t="0" r="0" b="0"/>
            <wp:docPr id="553"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215.png"/>
                    <pic:cNvPicPr/>
                  </pic:nvPicPr>
                  <pic:blipFill>
                    <a:blip r:embed="rId268" cstate="print"/>
                    <a:stretch>
                      <a:fillRect/>
                    </a:stretch>
                  </pic:blipFill>
                  <pic:spPr>
                    <a:xfrm>
                      <a:off x="0" y="0"/>
                      <a:ext cx="155616" cy="164770"/>
                    </a:xfrm>
                    <a:prstGeom prst="rect">
                      <a:avLst/>
                    </a:prstGeom>
                  </pic:spPr>
                </pic:pic>
              </a:graphicData>
            </a:graphic>
          </wp:inline>
        </w:drawing>
      </w:r>
      <w:r w:rsidRPr="00424B37">
        <w:rPr>
          <w:rFonts w:ascii="Times New Roman"/>
          <w:spacing w:val="-10"/>
          <w:position w:val="-5"/>
        </w:rPr>
        <w:t xml:space="preserve">                                   </w:t>
      </w:r>
      <w:r w:rsidRPr="00424B37">
        <w:rPr>
          <w:rFonts w:ascii="Times New Roman"/>
          <w:spacing w:val="19"/>
          <w:position w:val="-5"/>
        </w:rPr>
        <w:t xml:space="preserve"> </w:t>
      </w:r>
      <w:r w:rsidRPr="00424B37">
        <w:rPr>
          <w:rFonts w:ascii="Times New Roman"/>
          <w:noProof/>
          <w:spacing w:val="19"/>
          <w:position w:val="-5"/>
        </w:rPr>
        <w:drawing>
          <wp:inline distT="0" distB="0" distL="0" distR="0" wp14:anchorId="3C36B221" wp14:editId="195C7588">
            <wp:extent cx="164770" cy="164770"/>
            <wp:effectExtent l="0" t="0" r="0" b="0"/>
            <wp:docPr id="555"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216.png"/>
                    <pic:cNvPicPr/>
                  </pic:nvPicPr>
                  <pic:blipFill>
                    <a:blip r:embed="rId269" cstate="print"/>
                    <a:stretch>
                      <a:fillRect/>
                    </a:stretch>
                  </pic:blipFill>
                  <pic:spPr>
                    <a:xfrm>
                      <a:off x="0" y="0"/>
                      <a:ext cx="164770" cy="164770"/>
                    </a:xfrm>
                    <a:prstGeom prst="rect">
                      <a:avLst/>
                    </a:prstGeom>
                  </pic:spPr>
                </pic:pic>
              </a:graphicData>
            </a:graphic>
          </wp:inline>
        </w:drawing>
      </w:r>
      <w:r w:rsidRPr="00424B37">
        <w:rPr>
          <w:rFonts w:ascii="Times New Roman"/>
          <w:spacing w:val="19"/>
          <w:position w:val="-5"/>
        </w:rPr>
        <w:t xml:space="preserve">                      </w:t>
      </w:r>
      <w:r w:rsidRPr="00424B37">
        <w:rPr>
          <w:rFonts w:ascii="Times New Roman"/>
          <w:spacing w:val="-30"/>
          <w:position w:val="-5"/>
        </w:rPr>
        <w:t xml:space="preserve"> </w:t>
      </w:r>
      <w:r w:rsidRPr="00424B37">
        <w:rPr>
          <w:rFonts w:ascii="Times New Roman"/>
          <w:noProof/>
          <w:spacing w:val="-30"/>
          <w:position w:val="-5"/>
        </w:rPr>
        <w:drawing>
          <wp:inline distT="0" distB="0" distL="0" distR="0" wp14:anchorId="0B159835" wp14:editId="567CECC3">
            <wp:extent cx="155616" cy="164770"/>
            <wp:effectExtent l="0" t="0" r="0" b="0"/>
            <wp:docPr id="557"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217.png"/>
                    <pic:cNvPicPr/>
                  </pic:nvPicPr>
                  <pic:blipFill>
                    <a:blip r:embed="rId270" cstate="print"/>
                    <a:stretch>
                      <a:fillRect/>
                    </a:stretch>
                  </pic:blipFill>
                  <pic:spPr>
                    <a:xfrm>
                      <a:off x="0" y="0"/>
                      <a:ext cx="155616" cy="164770"/>
                    </a:xfrm>
                    <a:prstGeom prst="rect">
                      <a:avLst/>
                    </a:prstGeom>
                  </pic:spPr>
                </pic:pic>
              </a:graphicData>
            </a:graphic>
          </wp:inline>
        </w:drawing>
      </w:r>
      <w:r w:rsidRPr="00424B37">
        <w:rPr>
          <w:rFonts w:ascii="Times New Roman"/>
          <w:spacing w:val="-30"/>
          <w:position w:val="-5"/>
        </w:rPr>
        <w:t xml:space="preserve"> </w:t>
      </w:r>
      <w:r w:rsidRPr="00424B37">
        <w:rPr>
          <w:rFonts w:ascii="Times New Roman"/>
          <w:position w:val="-5"/>
        </w:rPr>
        <w:t xml:space="preserve">                                                                                                              </w:t>
      </w:r>
      <w:r w:rsidRPr="00424B37">
        <w:t>(distance education)</w:t>
      </w:r>
    </w:p>
    <w:p w14:paraId="672936AF" w14:textId="77777777" w:rsidR="000344CE" w:rsidRPr="00424B37" w:rsidRDefault="000344CE" w:rsidP="000344CE">
      <w:pPr>
        <w:pStyle w:val="BodyText"/>
        <w:spacing w:before="146" w:line="235" w:lineRule="auto"/>
        <w:ind w:left="188" w:right="8332"/>
      </w:pPr>
      <w:r w:rsidRPr="00424B37">
        <w:rPr>
          <w:noProof/>
        </w:rPr>
        <w:drawing>
          <wp:anchor distT="0" distB="0" distL="0" distR="0" simplePos="0" relativeHeight="251882496" behindDoc="0" locked="0" layoutInCell="1" allowOverlap="1" wp14:anchorId="1193E7EF" wp14:editId="72356F4C">
            <wp:simplePos x="0" y="0"/>
            <wp:positionH relativeFrom="page">
              <wp:posOffset>2803236</wp:posOffset>
            </wp:positionH>
            <wp:positionV relativeFrom="paragraph">
              <wp:posOffset>181193</wp:posOffset>
            </wp:positionV>
            <wp:extent cx="164770" cy="164770"/>
            <wp:effectExtent l="0" t="0" r="0" b="0"/>
            <wp:wrapNone/>
            <wp:docPr id="559"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218.png"/>
                    <pic:cNvPicPr/>
                  </pic:nvPicPr>
                  <pic:blipFill>
                    <a:blip r:embed="rId265" cstate="print"/>
                    <a:stretch>
                      <a:fillRect/>
                    </a:stretch>
                  </pic:blipFill>
                  <pic:spPr>
                    <a:xfrm>
                      <a:off x="0" y="0"/>
                      <a:ext cx="164770" cy="164770"/>
                    </a:xfrm>
                    <a:prstGeom prst="rect">
                      <a:avLst/>
                    </a:prstGeom>
                  </pic:spPr>
                </pic:pic>
              </a:graphicData>
            </a:graphic>
          </wp:anchor>
        </w:drawing>
      </w:r>
      <w:r w:rsidRPr="00424B37">
        <w:rPr>
          <w:noProof/>
        </w:rPr>
        <w:drawing>
          <wp:anchor distT="0" distB="0" distL="0" distR="0" simplePos="0" relativeHeight="251883520" behindDoc="0" locked="0" layoutInCell="1" allowOverlap="1" wp14:anchorId="06FBAEA6" wp14:editId="0067C97C">
            <wp:simplePos x="0" y="0"/>
            <wp:positionH relativeFrom="page">
              <wp:posOffset>4057320</wp:posOffset>
            </wp:positionH>
            <wp:positionV relativeFrom="paragraph">
              <wp:posOffset>181193</wp:posOffset>
            </wp:positionV>
            <wp:extent cx="155616" cy="164770"/>
            <wp:effectExtent l="0" t="0" r="0" b="0"/>
            <wp:wrapNone/>
            <wp:docPr id="561"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219.png"/>
                    <pic:cNvPicPr/>
                  </pic:nvPicPr>
                  <pic:blipFill>
                    <a:blip r:embed="rId170" cstate="print"/>
                    <a:stretch>
                      <a:fillRect/>
                    </a:stretch>
                  </pic:blipFill>
                  <pic:spPr>
                    <a:xfrm>
                      <a:off x="0" y="0"/>
                      <a:ext cx="155616" cy="164770"/>
                    </a:xfrm>
                    <a:prstGeom prst="rect">
                      <a:avLst/>
                    </a:prstGeom>
                  </pic:spPr>
                </pic:pic>
              </a:graphicData>
            </a:graphic>
          </wp:anchor>
        </w:drawing>
      </w:r>
      <w:r w:rsidRPr="00424B37">
        <w:rPr>
          <w:noProof/>
        </w:rPr>
        <w:drawing>
          <wp:anchor distT="0" distB="0" distL="0" distR="0" simplePos="0" relativeHeight="251884544" behindDoc="0" locked="0" layoutInCell="1" allowOverlap="1" wp14:anchorId="28A94FD9" wp14:editId="0268FB59">
            <wp:simplePos x="0" y="0"/>
            <wp:positionH relativeFrom="page">
              <wp:posOffset>5311404</wp:posOffset>
            </wp:positionH>
            <wp:positionV relativeFrom="paragraph">
              <wp:posOffset>181193</wp:posOffset>
            </wp:positionV>
            <wp:extent cx="164770" cy="164770"/>
            <wp:effectExtent l="0" t="0" r="0" b="0"/>
            <wp:wrapNone/>
            <wp:docPr id="563"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220.png"/>
                    <pic:cNvPicPr/>
                  </pic:nvPicPr>
                  <pic:blipFill>
                    <a:blip r:embed="rId271" cstate="print"/>
                    <a:stretch>
                      <a:fillRect/>
                    </a:stretch>
                  </pic:blipFill>
                  <pic:spPr>
                    <a:xfrm>
                      <a:off x="0" y="0"/>
                      <a:ext cx="164770" cy="164770"/>
                    </a:xfrm>
                    <a:prstGeom prst="rect">
                      <a:avLst/>
                    </a:prstGeom>
                  </pic:spPr>
                </pic:pic>
              </a:graphicData>
            </a:graphic>
          </wp:anchor>
        </w:drawing>
      </w:r>
      <w:r w:rsidRPr="00424B37">
        <w:rPr>
          <w:noProof/>
        </w:rPr>
        <w:drawing>
          <wp:anchor distT="0" distB="0" distL="0" distR="0" simplePos="0" relativeHeight="251885568" behindDoc="0" locked="0" layoutInCell="1" allowOverlap="1" wp14:anchorId="107F3A16" wp14:editId="7BE40CAC">
            <wp:simplePos x="0" y="0"/>
            <wp:positionH relativeFrom="page">
              <wp:posOffset>6574642</wp:posOffset>
            </wp:positionH>
            <wp:positionV relativeFrom="paragraph">
              <wp:posOffset>181193</wp:posOffset>
            </wp:positionV>
            <wp:extent cx="155616" cy="164770"/>
            <wp:effectExtent l="0" t="0" r="0" b="0"/>
            <wp:wrapNone/>
            <wp:docPr id="565"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221.png"/>
                    <pic:cNvPicPr/>
                  </pic:nvPicPr>
                  <pic:blipFill>
                    <a:blip r:embed="rId272" cstate="print"/>
                    <a:stretch>
                      <a:fillRect/>
                    </a:stretch>
                  </pic:blipFill>
                  <pic:spPr>
                    <a:xfrm>
                      <a:off x="0" y="0"/>
                      <a:ext cx="155616" cy="164770"/>
                    </a:xfrm>
                    <a:prstGeom prst="rect">
                      <a:avLst/>
                    </a:prstGeom>
                  </pic:spPr>
                </pic:pic>
              </a:graphicData>
            </a:graphic>
          </wp:anchor>
        </w:drawing>
      </w:r>
      <w:r w:rsidRPr="00424B37">
        <w:t>Print articles in popular press</w:t>
      </w:r>
    </w:p>
    <w:p w14:paraId="3323C7E5" w14:textId="77777777" w:rsidR="000344CE" w:rsidRPr="00424B37" w:rsidRDefault="000344CE" w:rsidP="000344CE">
      <w:pPr>
        <w:pStyle w:val="BodyText"/>
        <w:ind w:right="8332"/>
      </w:pPr>
      <w:r w:rsidRPr="00424B37">
        <w:rPr>
          <w:noProof/>
        </w:rPr>
        <w:drawing>
          <wp:anchor distT="0" distB="0" distL="0" distR="0" simplePos="0" relativeHeight="251889664" behindDoc="0" locked="0" layoutInCell="1" allowOverlap="1" wp14:anchorId="76C7198B" wp14:editId="4F2BDB76">
            <wp:simplePos x="0" y="0"/>
            <wp:positionH relativeFrom="page">
              <wp:posOffset>5311140</wp:posOffset>
            </wp:positionH>
            <wp:positionV relativeFrom="paragraph">
              <wp:posOffset>247650</wp:posOffset>
            </wp:positionV>
            <wp:extent cx="164465" cy="164465"/>
            <wp:effectExtent l="0" t="0" r="0" b="0"/>
            <wp:wrapNone/>
            <wp:docPr id="14"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220.png"/>
                    <pic:cNvPicPr/>
                  </pic:nvPicPr>
                  <pic:blipFill>
                    <a:blip r:embed="rId271" cstate="print"/>
                    <a:stretch>
                      <a:fillRect/>
                    </a:stretch>
                  </pic:blipFill>
                  <pic:spPr>
                    <a:xfrm>
                      <a:off x="0" y="0"/>
                      <a:ext cx="164465" cy="164465"/>
                    </a:xfrm>
                    <a:prstGeom prst="rect">
                      <a:avLst/>
                    </a:prstGeom>
                  </pic:spPr>
                </pic:pic>
              </a:graphicData>
            </a:graphic>
          </wp:anchor>
        </w:drawing>
      </w:r>
      <w:r w:rsidRPr="00424B37">
        <w:rPr>
          <w:noProof/>
        </w:rPr>
        <w:drawing>
          <wp:anchor distT="0" distB="0" distL="0" distR="0" simplePos="0" relativeHeight="251888640" behindDoc="0" locked="0" layoutInCell="1" allowOverlap="1" wp14:anchorId="608F2258" wp14:editId="6E257A0F">
            <wp:simplePos x="0" y="0"/>
            <wp:positionH relativeFrom="page">
              <wp:posOffset>4057015</wp:posOffset>
            </wp:positionH>
            <wp:positionV relativeFrom="paragraph">
              <wp:posOffset>247650</wp:posOffset>
            </wp:positionV>
            <wp:extent cx="155575" cy="164465"/>
            <wp:effectExtent l="0" t="0" r="0" b="0"/>
            <wp:wrapNone/>
            <wp:docPr id="12"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219.png"/>
                    <pic:cNvPicPr/>
                  </pic:nvPicPr>
                  <pic:blipFill>
                    <a:blip r:embed="rId170" cstate="print"/>
                    <a:stretch>
                      <a:fillRect/>
                    </a:stretch>
                  </pic:blipFill>
                  <pic:spPr>
                    <a:xfrm>
                      <a:off x="0" y="0"/>
                      <a:ext cx="155575" cy="164465"/>
                    </a:xfrm>
                    <a:prstGeom prst="rect">
                      <a:avLst/>
                    </a:prstGeom>
                  </pic:spPr>
                </pic:pic>
              </a:graphicData>
            </a:graphic>
          </wp:anchor>
        </w:drawing>
      </w:r>
      <w:r w:rsidRPr="00424B37">
        <w:rPr>
          <w:noProof/>
        </w:rPr>
        <w:drawing>
          <wp:anchor distT="0" distB="0" distL="0" distR="0" simplePos="0" relativeHeight="251886592" behindDoc="0" locked="0" layoutInCell="1" allowOverlap="1" wp14:anchorId="2EC88776" wp14:editId="5E019700">
            <wp:simplePos x="0" y="0"/>
            <wp:positionH relativeFrom="page">
              <wp:posOffset>2802890</wp:posOffset>
            </wp:positionH>
            <wp:positionV relativeFrom="paragraph">
              <wp:posOffset>247650</wp:posOffset>
            </wp:positionV>
            <wp:extent cx="164770" cy="164770"/>
            <wp:effectExtent l="0" t="0" r="0" b="0"/>
            <wp:wrapNone/>
            <wp:docPr id="10"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218.png"/>
                    <pic:cNvPicPr/>
                  </pic:nvPicPr>
                  <pic:blipFill>
                    <a:blip r:embed="rId265" cstate="print"/>
                    <a:stretch>
                      <a:fillRect/>
                    </a:stretch>
                  </pic:blipFill>
                  <pic:spPr>
                    <a:xfrm>
                      <a:off x="0" y="0"/>
                      <a:ext cx="164770" cy="164770"/>
                    </a:xfrm>
                    <a:prstGeom prst="rect">
                      <a:avLst/>
                    </a:prstGeom>
                  </pic:spPr>
                </pic:pic>
              </a:graphicData>
            </a:graphic>
          </wp:anchor>
        </w:drawing>
      </w:r>
      <w:bookmarkStart w:id="49" w:name="_Hlk65059667"/>
    </w:p>
    <w:p w14:paraId="7EB85A61" w14:textId="77777777" w:rsidR="000344CE" w:rsidRPr="00424B37" w:rsidRDefault="000344CE" w:rsidP="000344CE">
      <w:pPr>
        <w:pStyle w:val="BodyText"/>
        <w:spacing w:line="235" w:lineRule="auto"/>
        <w:ind w:left="188" w:right="8332"/>
      </w:pPr>
      <w:r w:rsidRPr="00424B37">
        <w:rPr>
          <w:noProof/>
        </w:rPr>
        <w:drawing>
          <wp:anchor distT="0" distB="0" distL="0" distR="0" simplePos="0" relativeHeight="251890688" behindDoc="0" locked="0" layoutInCell="1" allowOverlap="1" wp14:anchorId="7E0AD2BB" wp14:editId="00435A2E">
            <wp:simplePos x="0" y="0"/>
            <wp:positionH relativeFrom="page">
              <wp:posOffset>6564630</wp:posOffset>
            </wp:positionH>
            <wp:positionV relativeFrom="paragraph">
              <wp:posOffset>95250</wp:posOffset>
            </wp:positionV>
            <wp:extent cx="155616" cy="164770"/>
            <wp:effectExtent l="0" t="0" r="0" b="0"/>
            <wp:wrapNone/>
            <wp:docPr id="16"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221.png"/>
                    <pic:cNvPicPr/>
                  </pic:nvPicPr>
                  <pic:blipFill>
                    <a:blip r:embed="rId272" cstate="print"/>
                    <a:stretch>
                      <a:fillRect/>
                    </a:stretch>
                  </pic:blipFill>
                  <pic:spPr>
                    <a:xfrm>
                      <a:off x="0" y="0"/>
                      <a:ext cx="155616" cy="164770"/>
                    </a:xfrm>
                    <a:prstGeom prst="rect">
                      <a:avLst/>
                    </a:prstGeom>
                  </pic:spPr>
                </pic:pic>
              </a:graphicData>
            </a:graphic>
          </wp:anchor>
        </w:drawing>
      </w:r>
      <w:r w:rsidRPr="00424B37">
        <w:t>Direct training through</w:t>
      </w:r>
    </w:p>
    <w:p w14:paraId="0170324E" w14:textId="77777777" w:rsidR="000344CE" w:rsidRPr="00424B37" w:rsidRDefault="000344CE" w:rsidP="000344CE">
      <w:pPr>
        <w:pStyle w:val="BodyText"/>
        <w:tabs>
          <w:tab w:val="left" w:pos="3734"/>
        </w:tabs>
        <w:spacing w:line="228" w:lineRule="auto"/>
        <w:ind w:left="188" w:right="4792"/>
      </w:pPr>
      <w:r w:rsidRPr="00424B37">
        <w:t>workshops (offered</w:t>
      </w:r>
      <w:r w:rsidRPr="00424B37">
        <w:rPr>
          <w:spacing w:val="1"/>
        </w:rPr>
        <w:t xml:space="preserve"> </w:t>
      </w:r>
      <w:r w:rsidRPr="00424B37">
        <w:t>by</w:t>
      </w:r>
    </w:p>
    <w:p w14:paraId="48467F93" w14:textId="77777777" w:rsidR="000344CE" w:rsidRPr="00424B37" w:rsidRDefault="000344CE" w:rsidP="000344CE">
      <w:pPr>
        <w:pStyle w:val="BodyText"/>
        <w:spacing w:line="235" w:lineRule="auto"/>
        <w:ind w:left="188" w:right="8332"/>
      </w:pPr>
      <w:r w:rsidRPr="00424B37">
        <w:t>Extension)</w:t>
      </w:r>
      <w:r w:rsidRPr="00424B37">
        <w:rPr>
          <w:noProof/>
        </w:rPr>
        <w:t xml:space="preserve"> </w:t>
      </w:r>
    </w:p>
    <w:bookmarkEnd w:id="49"/>
    <w:p w14:paraId="53990ECE" w14:textId="77777777" w:rsidR="000344CE" w:rsidRPr="00424B37" w:rsidRDefault="000344CE" w:rsidP="000344CE">
      <w:pPr>
        <w:pStyle w:val="BodyText"/>
        <w:tabs>
          <w:tab w:val="left" w:pos="3734"/>
        </w:tabs>
        <w:spacing w:before="8" w:line="228" w:lineRule="auto"/>
        <w:ind w:left="188" w:right="4792"/>
      </w:pPr>
    </w:p>
    <w:p w14:paraId="31D9E96D" w14:textId="77777777" w:rsidR="000344CE" w:rsidRPr="00424B37" w:rsidRDefault="000344CE" w:rsidP="000344CE">
      <w:pPr>
        <w:pStyle w:val="BodyText"/>
        <w:spacing w:before="146" w:line="235" w:lineRule="auto"/>
        <w:ind w:left="188" w:right="8332"/>
        <w:sectPr w:rsidR="000344CE" w:rsidRPr="00424B37" w:rsidSect="00A21BEF">
          <w:footerReference w:type="default" r:id="rId273"/>
          <w:pgSz w:w="12240" w:h="15840"/>
          <w:pgMar w:top="518" w:right="677" w:bottom="475" w:left="677" w:header="274" w:footer="285" w:gutter="0"/>
          <w:cols w:space="720"/>
        </w:sectPr>
      </w:pPr>
    </w:p>
    <w:p w14:paraId="0FDCC65A" w14:textId="77777777" w:rsidR="000344CE" w:rsidRPr="00424B37" w:rsidRDefault="000344CE" w:rsidP="000344CE">
      <w:pPr>
        <w:pStyle w:val="BodyText"/>
        <w:rPr>
          <w:sz w:val="20"/>
        </w:rPr>
      </w:pPr>
    </w:p>
    <w:p w14:paraId="23B236AD" w14:textId="77777777" w:rsidR="000344CE" w:rsidRPr="00424B37" w:rsidRDefault="000344CE" w:rsidP="000344CE">
      <w:pPr>
        <w:pStyle w:val="BodyText"/>
      </w:pPr>
    </w:p>
    <w:p w14:paraId="06E8455F" w14:textId="77777777" w:rsidR="000344CE" w:rsidRPr="00424B37" w:rsidRDefault="000344CE" w:rsidP="000344CE">
      <w:pPr>
        <w:rPr>
          <w:b/>
          <w:bCs/>
          <w:sz w:val="26"/>
          <w:szCs w:val="26"/>
        </w:rPr>
      </w:pPr>
      <w:r w:rsidRPr="00424B37">
        <w:rPr>
          <w:b/>
          <w:bCs/>
          <w:sz w:val="26"/>
          <w:szCs w:val="26"/>
        </w:rPr>
        <w:t>FARM AND FARMER DEMOGRAPHICS</w:t>
      </w:r>
    </w:p>
    <w:p w14:paraId="17B9FBAC" w14:textId="77777777" w:rsidR="000344CE" w:rsidRPr="00424B37" w:rsidRDefault="000344CE" w:rsidP="000344CE">
      <w:pPr>
        <w:pStyle w:val="BodyText"/>
        <w:spacing w:before="8"/>
        <w:rPr>
          <w:b/>
          <w:sz w:val="41"/>
        </w:rPr>
      </w:pPr>
    </w:p>
    <w:p w14:paraId="54F8A4C3" w14:textId="77777777" w:rsidR="000344CE" w:rsidRPr="00424B37" w:rsidRDefault="000344CE" w:rsidP="000344CE">
      <w:pPr>
        <w:rPr>
          <w:sz w:val="26"/>
          <w:szCs w:val="26"/>
        </w:rPr>
      </w:pPr>
      <w:r w:rsidRPr="00424B37">
        <w:rPr>
          <w:sz w:val="26"/>
          <w:szCs w:val="26"/>
        </w:rPr>
        <w:t>What breeds are used in your herd?</w:t>
      </w:r>
    </w:p>
    <w:p w14:paraId="61D5BE48" w14:textId="77777777" w:rsidR="000344CE" w:rsidRPr="00424B37" w:rsidRDefault="000344CE" w:rsidP="000344CE">
      <w:pPr>
        <w:pStyle w:val="BodyText"/>
        <w:spacing w:before="3"/>
        <w:rPr>
          <w:sz w:val="22"/>
        </w:rPr>
      </w:pPr>
    </w:p>
    <w:p w14:paraId="5FF1AA25" w14:textId="77777777" w:rsidR="000344CE" w:rsidRPr="00424B37" w:rsidRDefault="000344CE" w:rsidP="000344CE">
      <w:pPr>
        <w:pStyle w:val="BodyText"/>
        <w:spacing w:before="93" w:line="391" w:lineRule="auto"/>
        <w:ind w:left="116" w:right="9466"/>
      </w:pPr>
      <w:r w:rsidRPr="00424B37">
        <w:rPr>
          <w:noProof/>
          <w:position w:val="-5"/>
        </w:rPr>
        <w:drawing>
          <wp:inline distT="0" distB="0" distL="0" distR="0" wp14:anchorId="32E74F22" wp14:editId="6ED39C93">
            <wp:extent cx="164770" cy="164770"/>
            <wp:effectExtent l="0" t="0" r="0" b="0"/>
            <wp:docPr id="575"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226.png"/>
                    <pic:cNvPicPr/>
                  </pic:nvPicPr>
                  <pic:blipFill>
                    <a:blip r:embed="rId274"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Angus </w:t>
      </w:r>
      <w:r w:rsidRPr="00424B37">
        <w:rPr>
          <w:noProof/>
          <w:position w:val="-3"/>
        </w:rPr>
        <w:drawing>
          <wp:inline distT="0" distB="0" distL="0" distR="0" wp14:anchorId="472A97BB" wp14:editId="480BC32A">
            <wp:extent cx="164770" cy="155616"/>
            <wp:effectExtent l="0" t="0" r="0" b="0"/>
            <wp:docPr id="577"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227.png"/>
                    <pic:cNvPicPr/>
                  </pic:nvPicPr>
                  <pic:blipFill>
                    <a:blip r:embed="rId275"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rPr>
          <w:spacing w:val="-3"/>
        </w:rPr>
        <w:t>Hereford</w:t>
      </w:r>
    </w:p>
    <w:p w14:paraId="55192D0D" w14:textId="77777777" w:rsidR="000344CE" w:rsidRPr="00424B37" w:rsidRDefault="000344CE" w:rsidP="000344CE">
      <w:pPr>
        <w:pStyle w:val="BodyText"/>
        <w:spacing w:before="23" w:line="391" w:lineRule="auto"/>
        <w:ind w:left="116" w:right="9231"/>
      </w:pPr>
      <w:r w:rsidRPr="00424B37">
        <w:rPr>
          <w:noProof/>
          <w:position w:val="-3"/>
        </w:rPr>
        <w:drawing>
          <wp:inline distT="0" distB="0" distL="0" distR="0" wp14:anchorId="064B011F" wp14:editId="0676B418">
            <wp:extent cx="164770" cy="155616"/>
            <wp:effectExtent l="0" t="0" r="0" b="0"/>
            <wp:docPr id="579"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227.png"/>
                    <pic:cNvPicPr/>
                  </pic:nvPicPr>
                  <pic:blipFill>
                    <a:blip r:embed="rId275"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2"/>
        </w:rPr>
        <w:t>Simmental</w:t>
      </w:r>
      <w:r w:rsidRPr="00424B37">
        <w:rPr>
          <w:noProof/>
          <w:spacing w:val="-2"/>
          <w:position w:val="-5"/>
        </w:rPr>
        <w:drawing>
          <wp:inline distT="0" distB="0" distL="0" distR="0" wp14:anchorId="12E7A82E" wp14:editId="5C2BADAC">
            <wp:extent cx="164770" cy="164770"/>
            <wp:effectExtent l="0" t="0" r="0" b="0"/>
            <wp:docPr id="581"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228.png"/>
                    <pic:cNvPicPr/>
                  </pic:nvPicPr>
                  <pic:blipFill>
                    <a:blip r:embed="rId276" cstate="print"/>
                    <a:stretch>
                      <a:fillRect/>
                    </a:stretch>
                  </pic:blipFill>
                  <pic:spPr>
                    <a:xfrm>
                      <a:off x="0" y="0"/>
                      <a:ext cx="164770" cy="164770"/>
                    </a:xfrm>
                    <a:prstGeom prst="rect">
                      <a:avLst/>
                    </a:prstGeom>
                  </pic:spPr>
                </pic:pic>
              </a:graphicData>
            </a:graphic>
          </wp:inline>
        </w:drawing>
      </w:r>
      <w:r w:rsidRPr="00424B37">
        <w:rPr>
          <w:spacing w:val="-2"/>
        </w:rPr>
        <w:t xml:space="preserve"> </w:t>
      </w:r>
      <w:r w:rsidRPr="00424B37">
        <w:t>Charolais</w:t>
      </w:r>
      <w:r w:rsidRPr="00424B37">
        <w:rPr>
          <w:noProof/>
          <w:position w:val="-5"/>
        </w:rPr>
        <w:drawing>
          <wp:inline distT="0" distB="0" distL="0" distR="0" wp14:anchorId="12B28BD5" wp14:editId="66AB36E1">
            <wp:extent cx="164770" cy="164770"/>
            <wp:effectExtent l="0" t="0" r="0" b="0"/>
            <wp:docPr id="583"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228.png"/>
                    <pic:cNvPicPr/>
                  </pic:nvPicPr>
                  <pic:blipFill>
                    <a:blip r:embed="rId276" cstate="print"/>
                    <a:stretch>
                      <a:fillRect/>
                    </a:stretch>
                  </pic:blipFill>
                  <pic:spPr>
                    <a:xfrm>
                      <a:off x="0" y="0"/>
                      <a:ext cx="164770" cy="164770"/>
                    </a:xfrm>
                    <a:prstGeom prst="rect">
                      <a:avLst/>
                    </a:prstGeom>
                  </pic:spPr>
                </pic:pic>
              </a:graphicData>
            </a:graphic>
          </wp:inline>
        </w:drawing>
      </w:r>
      <w:r w:rsidRPr="00424B37">
        <w:t xml:space="preserve"> Holstein</w:t>
      </w:r>
    </w:p>
    <w:p w14:paraId="41E21CDF" w14:textId="77777777" w:rsidR="000344CE" w:rsidRPr="00424B37" w:rsidRDefault="000344CE" w:rsidP="000344CE">
      <w:pPr>
        <w:pStyle w:val="BodyText"/>
        <w:spacing w:before="29" w:line="504" w:lineRule="auto"/>
        <w:ind w:left="514" w:right="6661" w:hanging="398"/>
      </w:pPr>
      <w:r w:rsidRPr="00424B37">
        <w:rPr>
          <w:noProof/>
        </w:rPr>
        <w:drawing>
          <wp:anchor distT="0" distB="0" distL="0" distR="0" simplePos="0" relativeHeight="251878400" behindDoc="1" locked="0" layoutInCell="1" allowOverlap="1" wp14:anchorId="51654109" wp14:editId="347CD44E">
            <wp:simplePos x="0" y="0"/>
            <wp:positionH relativeFrom="page">
              <wp:posOffset>505608</wp:posOffset>
            </wp:positionH>
            <wp:positionV relativeFrom="paragraph">
              <wp:posOffset>412032</wp:posOffset>
            </wp:positionV>
            <wp:extent cx="164770" cy="155616"/>
            <wp:effectExtent l="0" t="0" r="0" b="0"/>
            <wp:wrapNone/>
            <wp:docPr id="585"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227.png"/>
                    <pic:cNvPicPr/>
                  </pic:nvPicPr>
                  <pic:blipFill>
                    <a:blip r:embed="rId275" cstate="print"/>
                    <a:stretch>
                      <a:fillRect/>
                    </a:stretch>
                  </pic:blipFill>
                  <pic:spPr>
                    <a:xfrm>
                      <a:off x="0" y="0"/>
                      <a:ext cx="164770" cy="155616"/>
                    </a:xfrm>
                    <a:prstGeom prst="rect">
                      <a:avLst/>
                    </a:prstGeom>
                  </pic:spPr>
                </pic:pic>
              </a:graphicData>
            </a:graphic>
          </wp:anchor>
        </w:drawing>
      </w:r>
      <w:r w:rsidRPr="00424B37">
        <w:rPr>
          <w:noProof/>
        </w:rPr>
        <mc:AlternateContent>
          <mc:Choice Requires="wps">
            <w:drawing>
              <wp:anchor distT="0" distB="0" distL="114300" distR="114300" simplePos="0" relativeHeight="251800576" behindDoc="0" locked="0" layoutInCell="1" allowOverlap="1" wp14:anchorId="33E98C9A" wp14:editId="21C3C8BD">
                <wp:simplePos x="0" y="0"/>
                <wp:positionH relativeFrom="page">
                  <wp:posOffset>3077845</wp:posOffset>
                </wp:positionH>
                <wp:positionV relativeFrom="paragraph">
                  <wp:posOffset>45720</wp:posOffset>
                </wp:positionV>
                <wp:extent cx="1803400" cy="219710"/>
                <wp:effectExtent l="10795" t="18415" r="14605" b="9525"/>
                <wp:wrapNone/>
                <wp:docPr id="2014" name="Freeform: Shape 2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3400" cy="219710"/>
                        </a:xfrm>
                        <a:custGeom>
                          <a:avLst/>
                          <a:gdLst>
                            <a:gd name="T0" fmla="+- 0 4847 4847"/>
                            <a:gd name="T1" fmla="*/ T0 w 2840"/>
                            <a:gd name="T2" fmla="+- 0 404 72"/>
                            <a:gd name="T3" fmla="*/ 404 h 346"/>
                            <a:gd name="T4" fmla="+- 0 4847 4847"/>
                            <a:gd name="T5" fmla="*/ T4 w 2840"/>
                            <a:gd name="T6" fmla="+- 0 87 72"/>
                            <a:gd name="T7" fmla="*/ 87 h 346"/>
                            <a:gd name="T8" fmla="+- 0 4847 4847"/>
                            <a:gd name="T9" fmla="*/ T8 w 2840"/>
                            <a:gd name="T10" fmla="+- 0 77 72"/>
                            <a:gd name="T11" fmla="*/ 77 h 346"/>
                            <a:gd name="T12" fmla="+- 0 4852 4847"/>
                            <a:gd name="T13" fmla="*/ T12 w 2840"/>
                            <a:gd name="T14" fmla="+- 0 72 72"/>
                            <a:gd name="T15" fmla="*/ 72 h 346"/>
                            <a:gd name="T16" fmla="+- 0 4861 4847"/>
                            <a:gd name="T17" fmla="*/ T16 w 2840"/>
                            <a:gd name="T18" fmla="+- 0 72 72"/>
                            <a:gd name="T19" fmla="*/ 72 h 346"/>
                            <a:gd name="T20" fmla="+- 0 7672 4847"/>
                            <a:gd name="T21" fmla="*/ T20 w 2840"/>
                            <a:gd name="T22" fmla="+- 0 72 72"/>
                            <a:gd name="T23" fmla="*/ 72 h 346"/>
                            <a:gd name="T24" fmla="+- 0 7682 4847"/>
                            <a:gd name="T25" fmla="*/ T24 w 2840"/>
                            <a:gd name="T26" fmla="+- 0 72 72"/>
                            <a:gd name="T27" fmla="*/ 72 h 346"/>
                            <a:gd name="T28" fmla="+- 0 7687 4847"/>
                            <a:gd name="T29" fmla="*/ T28 w 2840"/>
                            <a:gd name="T30" fmla="+- 0 77 72"/>
                            <a:gd name="T31" fmla="*/ 77 h 346"/>
                            <a:gd name="T32" fmla="+- 0 7687 4847"/>
                            <a:gd name="T33" fmla="*/ T32 w 2840"/>
                            <a:gd name="T34" fmla="+- 0 87 72"/>
                            <a:gd name="T35" fmla="*/ 87 h 346"/>
                            <a:gd name="T36" fmla="+- 0 7687 4847"/>
                            <a:gd name="T37" fmla="*/ T36 w 2840"/>
                            <a:gd name="T38" fmla="+- 0 404 72"/>
                            <a:gd name="T39" fmla="*/ 404 h 346"/>
                            <a:gd name="T40" fmla="+- 0 7687 4847"/>
                            <a:gd name="T41" fmla="*/ T40 w 2840"/>
                            <a:gd name="T42" fmla="+- 0 413 72"/>
                            <a:gd name="T43" fmla="*/ 413 h 346"/>
                            <a:gd name="T44" fmla="+- 0 7682 4847"/>
                            <a:gd name="T45" fmla="*/ T44 w 2840"/>
                            <a:gd name="T46" fmla="+- 0 418 72"/>
                            <a:gd name="T47" fmla="*/ 418 h 346"/>
                            <a:gd name="T48" fmla="+- 0 7672 4847"/>
                            <a:gd name="T49" fmla="*/ T48 w 2840"/>
                            <a:gd name="T50" fmla="+- 0 418 72"/>
                            <a:gd name="T51" fmla="*/ 418 h 346"/>
                            <a:gd name="T52" fmla="+- 0 4861 4847"/>
                            <a:gd name="T53" fmla="*/ T52 w 2840"/>
                            <a:gd name="T54" fmla="+- 0 418 72"/>
                            <a:gd name="T55" fmla="*/ 418 h 346"/>
                            <a:gd name="T56" fmla="+- 0 4852 4847"/>
                            <a:gd name="T57" fmla="*/ T56 w 2840"/>
                            <a:gd name="T58" fmla="+- 0 418 72"/>
                            <a:gd name="T59" fmla="*/ 418 h 346"/>
                            <a:gd name="T60" fmla="+- 0 4847 4847"/>
                            <a:gd name="T61" fmla="*/ T60 w 2840"/>
                            <a:gd name="T62" fmla="+- 0 413 72"/>
                            <a:gd name="T63" fmla="*/ 413 h 346"/>
                            <a:gd name="T64" fmla="+- 0 4847 4847"/>
                            <a:gd name="T65" fmla="*/ T64 w 2840"/>
                            <a:gd name="T66" fmla="+- 0 404 72"/>
                            <a:gd name="T67" fmla="*/ 40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40" h="346">
                              <a:moveTo>
                                <a:pt x="0" y="332"/>
                              </a:moveTo>
                              <a:lnTo>
                                <a:pt x="0" y="15"/>
                              </a:lnTo>
                              <a:lnTo>
                                <a:pt x="0" y="5"/>
                              </a:lnTo>
                              <a:lnTo>
                                <a:pt x="5" y="0"/>
                              </a:lnTo>
                              <a:lnTo>
                                <a:pt x="14" y="0"/>
                              </a:lnTo>
                              <a:lnTo>
                                <a:pt x="2825" y="0"/>
                              </a:lnTo>
                              <a:lnTo>
                                <a:pt x="2835" y="0"/>
                              </a:lnTo>
                              <a:lnTo>
                                <a:pt x="2840" y="5"/>
                              </a:lnTo>
                              <a:lnTo>
                                <a:pt x="2840" y="15"/>
                              </a:lnTo>
                              <a:lnTo>
                                <a:pt x="2840" y="332"/>
                              </a:lnTo>
                              <a:lnTo>
                                <a:pt x="2840" y="341"/>
                              </a:lnTo>
                              <a:lnTo>
                                <a:pt x="2835" y="346"/>
                              </a:lnTo>
                              <a:lnTo>
                                <a:pt x="2825" y="346"/>
                              </a:lnTo>
                              <a:lnTo>
                                <a:pt x="14"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984B2" id="Freeform: Shape 2014" o:spid="_x0000_s1026" style="position:absolute;margin-left:242.35pt;margin-top:3.6pt;width:142pt;height:17.3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4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" path="m,332l,15,,5,5,r9,l2825,r10,l2840,5r,10l2840,332r,9l2835,346r-10,l14,346r-9,l,341r,-9xe" filled="f" strokecolor="#d2d2d5" strokeweight=".50856mm">
                <v:path arrowok="t" o:connecttype="custom" o:connectlocs="0,256540;0,55245;0,48895;3175,45720;8890,45720;1793875,45720;1800225,45720;1803400,48895;1803400,55245;1803400,256540;1803400,262255;1800225,265430;1793875,265430;8890,265430;3175,265430;0,262255;0,256540" o:connectangles="0,0,0,0,0,0,0,0,0,0,0,0,0,0,0,0,0"/>
                <w10:wrap anchorx="page"/>
              </v:shape>
            </w:pict>
          </mc:Fallback>
        </mc:AlternateContent>
      </w:r>
      <w:r w:rsidRPr="00424B37">
        <w:rPr>
          <w:noProof/>
        </w:rPr>
        <mc:AlternateContent>
          <mc:Choice Requires="wps">
            <w:drawing>
              <wp:anchor distT="0" distB="0" distL="114300" distR="114300" simplePos="0" relativeHeight="251773952" behindDoc="1" locked="0" layoutInCell="1" allowOverlap="1" wp14:anchorId="6EF8B780" wp14:editId="56A49638">
                <wp:simplePos x="0" y="0"/>
                <wp:positionH relativeFrom="page">
                  <wp:posOffset>2766695</wp:posOffset>
                </wp:positionH>
                <wp:positionV relativeFrom="paragraph">
                  <wp:posOffset>439420</wp:posOffset>
                </wp:positionV>
                <wp:extent cx="1812925" cy="219710"/>
                <wp:effectExtent l="13970" t="12065" r="11430" b="15875"/>
                <wp:wrapNone/>
                <wp:docPr id="2013" name="Freeform: Shape 2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2925" cy="219710"/>
                        </a:xfrm>
                        <a:custGeom>
                          <a:avLst/>
                          <a:gdLst>
                            <a:gd name="T0" fmla="+- 0 4357 4357"/>
                            <a:gd name="T1" fmla="*/ T0 w 2855"/>
                            <a:gd name="T2" fmla="+- 0 1024 692"/>
                            <a:gd name="T3" fmla="*/ 1024 h 346"/>
                            <a:gd name="T4" fmla="+- 0 4357 4357"/>
                            <a:gd name="T5" fmla="*/ T4 w 2855"/>
                            <a:gd name="T6" fmla="+- 0 707 692"/>
                            <a:gd name="T7" fmla="*/ 707 h 346"/>
                            <a:gd name="T8" fmla="+- 0 4357 4357"/>
                            <a:gd name="T9" fmla="*/ T8 w 2855"/>
                            <a:gd name="T10" fmla="+- 0 697 692"/>
                            <a:gd name="T11" fmla="*/ 697 h 346"/>
                            <a:gd name="T12" fmla="+- 0 4362 4357"/>
                            <a:gd name="T13" fmla="*/ T12 w 2855"/>
                            <a:gd name="T14" fmla="+- 0 692 692"/>
                            <a:gd name="T15" fmla="*/ 692 h 346"/>
                            <a:gd name="T16" fmla="+- 0 4371 4357"/>
                            <a:gd name="T17" fmla="*/ T16 w 2855"/>
                            <a:gd name="T18" fmla="+- 0 692 692"/>
                            <a:gd name="T19" fmla="*/ 692 h 346"/>
                            <a:gd name="T20" fmla="+- 0 7197 4357"/>
                            <a:gd name="T21" fmla="*/ T20 w 2855"/>
                            <a:gd name="T22" fmla="+- 0 692 692"/>
                            <a:gd name="T23" fmla="*/ 692 h 346"/>
                            <a:gd name="T24" fmla="+- 0 7206 4357"/>
                            <a:gd name="T25" fmla="*/ T24 w 2855"/>
                            <a:gd name="T26" fmla="+- 0 692 692"/>
                            <a:gd name="T27" fmla="*/ 692 h 346"/>
                            <a:gd name="T28" fmla="+- 0 7211 4357"/>
                            <a:gd name="T29" fmla="*/ T28 w 2855"/>
                            <a:gd name="T30" fmla="+- 0 697 692"/>
                            <a:gd name="T31" fmla="*/ 697 h 346"/>
                            <a:gd name="T32" fmla="+- 0 7211 4357"/>
                            <a:gd name="T33" fmla="*/ T32 w 2855"/>
                            <a:gd name="T34" fmla="+- 0 707 692"/>
                            <a:gd name="T35" fmla="*/ 707 h 346"/>
                            <a:gd name="T36" fmla="+- 0 7211 4357"/>
                            <a:gd name="T37" fmla="*/ T36 w 2855"/>
                            <a:gd name="T38" fmla="+- 0 1024 692"/>
                            <a:gd name="T39" fmla="*/ 1024 h 346"/>
                            <a:gd name="T40" fmla="+- 0 7211 4357"/>
                            <a:gd name="T41" fmla="*/ T40 w 2855"/>
                            <a:gd name="T42" fmla="+- 0 1033 692"/>
                            <a:gd name="T43" fmla="*/ 1033 h 346"/>
                            <a:gd name="T44" fmla="+- 0 7206 4357"/>
                            <a:gd name="T45" fmla="*/ T44 w 2855"/>
                            <a:gd name="T46" fmla="+- 0 1038 692"/>
                            <a:gd name="T47" fmla="*/ 1038 h 346"/>
                            <a:gd name="T48" fmla="+- 0 7197 4357"/>
                            <a:gd name="T49" fmla="*/ T48 w 2855"/>
                            <a:gd name="T50" fmla="+- 0 1038 692"/>
                            <a:gd name="T51" fmla="*/ 1038 h 346"/>
                            <a:gd name="T52" fmla="+- 0 4371 4357"/>
                            <a:gd name="T53" fmla="*/ T52 w 2855"/>
                            <a:gd name="T54" fmla="+- 0 1038 692"/>
                            <a:gd name="T55" fmla="*/ 1038 h 346"/>
                            <a:gd name="T56" fmla="+- 0 4362 4357"/>
                            <a:gd name="T57" fmla="*/ T56 w 2855"/>
                            <a:gd name="T58" fmla="+- 0 1038 692"/>
                            <a:gd name="T59" fmla="*/ 1038 h 346"/>
                            <a:gd name="T60" fmla="+- 0 4357 4357"/>
                            <a:gd name="T61" fmla="*/ T60 w 2855"/>
                            <a:gd name="T62" fmla="+- 0 1033 692"/>
                            <a:gd name="T63" fmla="*/ 1033 h 346"/>
                            <a:gd name="T64" fmla="+- 0 4357 4357"/>
                            <a:gd name="T65" fmla="*/ T64 w 2855"/>
                            <a:gd name="T66" fmla="+- 0 1024 692"/>
                            <a:gd name="T67" fmla="*/ 1024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855" h="346">
                              <a:moveTo>
                                <a:pt x="0" y="332"/>
                              </a:moveTo>
                              <a:lnTo>
                                <a:pt x="0" y="15"/>
                              </a:lnTo>
                              <a:lnTo>
                                <a:pt x="0" y="5"/>
                              </a:lnTo>
                              <a:lnTo>
                                <a:pt x="5" y="0"/>
                              </a:lnTo>
                              <a:lnTo>
                                <a:pt x="14" y="0"/>
                              </a:lnTo>
                              <a:lnTo>
                                <a:pt x="2840" y="0"/>
                              </a:lnTo>
                              <a:lnTo>
                                <a:pt x="2849" y="0"/>
                              </a:lnTo>
                              <a:lnTo>
                                <a:pt x="2854" y="5"/>
                              </a:lnTo>
                              <a:lnTo>
                                <a:pt x="2854" y="15"/>
                              </a:lnTo>
                              <a:lnTo>
                                <a:pt x="2854" y="332"/>
                              </a:lnTo>
                              <a:lnTo>
                                <a:pt x="2854" y="341"/>
                              </a:lnTo>
                              <a:lnTo>
                                <a:pt x="2849" y="346"/>
                              </a:lnTo>
                              <a:lnTo>
                                <a:pt x="2840" y="346"/>
                              </a:lnTo>
                              <a:lnTo>
                                <a:pt x="14"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9D258" id="Freeform: Shape 2013" o:spid="_x0000_s1026" style="position:absolute;margin-left:217.85pt;margin-top:34.6pt;width:142.75pt;height:17.3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5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" path="m,332l,15,,5,5,r9,l2840,r9,l2854,5r,10l2854,332r,9l2849,346r-9,l14,346r-9,l,341r,-9xe" filled="f" strokecolor="#d2d2d5" strokeweight=".50856mm">
                <v:path arrowok="t" o:connecttype="custom" o:connectlocs="0,650240;0,448945;0,442595;3175,439420;8890,439420;1803400,439420;1809115,439420;1812290,442595;1812290,448945;1812290,650240;1812290,655955;1809115,659130;1803400,659130;8890,659130;3175,659130;0,655955;0,650240" o:connectangles="0,0,0,0,0,0,0,0,0,0,0,0,0,0,0,0,0"/>
                <w10:wrap anchorx="page"/>
              </v:shape>
            </w:pict>
          </mc:Fallback>
        </mc:AlternateContent>
      </w:r>
      <w:r w:rsidRPr="00424B37">
        <w:rPr>
          <w:noProof/>
          <w:position w:val="1"/>
        </w:rPr>
        <w:drawing>
          <wp:inline distT="0" distB="0" distL="0" distR="0" wp14:anchorId="0323D1C4" wp14:editId="10330381">
            <wp:extent cx="164770" cy="164770"/>
            <wp:effectExtent l="0" t="0" r="0" b="0"/>
            <wp:docPr id="587"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226.png"/>
                    <pic:cNvPicPr/>
                  </pic:nvPicPr>
                  <pic:blipFill>
                    <a:blip r:embed="rId274"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Crossbred; please describe </w:t>
      </w:r>
      <w:r w:rsidRPr="00424B37">
        <w:rPr>
          <w:spacing w:val="-3"/>
        </w:rPr>
        <w:t xml:space="preserve">breeds </w:t>
      </w:r>
      <w:r w:rsidRPr="00424B37">
        <w:t>Other; please describe</w:t>
      </w:r>
      <w:r w:rsidRPr="00424B37">
        <w:rPr>
          <w:spacing w:val="2"/>
        </w:rPr>
        <w:t xml:space="preserve"> </w:t>
      </w:r>
      <w:r w:rsidRPr="00424B37">
        <w:t>breeds</w:t>
      </w:r>
    </w:p>
    <w:p w14:paraId="1A7A65FD" w14:textId="77777777" w:rsidR="000344CE" w:rsidRPr="00424B37" w:rsidRDefault="000344CE" w:rsidP="000344CE">
      <w:pPr>
        <w:pStyle w:val="BodyText"/>
        <w:rPr>
          <w:sz w:val="20"/>
        </w:rPr>
      </w:pPr>
    </w:p>
    <w:p w14:paraId="64A75F9E" w14:textId="77777777" w:rsidR="000344CE" w:rsidRPr="00424B37" w:rsidRDefault="000344CE" w:rsidP="000344CE">
      <w:pPr>
        <w:pStyle w:val="BodyText"/>
        <w:spacing w:before="8"/>
        <w:rPr>
          <w:sz w:val="24"/>
        </w:rPr>
      </w:pPr>
    </w:p>
    <w:p w14:paraId="040C1FE5" w14:textId="77777777" w:rsidR="000344CE" w:rsidRPr="00424B37" w:rsidRDefault="000344CE" w:rsidP="000344CE">
      <w:pPr>
        <w:rPr>
          <w:sz w:val="26"/>
          <w:szCs w:val="26"/>
        </w:rPr>
      </w:pPr>
      <w:r w:rsidRPr="00424B37">
        <w:rPr>
          <w:sz w:val="26"/>
          <w:szCs w:val="26"/>
        </w:rPr>
        <w:t>Are you a USDA certified organic producer?</w:t>
      </w:r>
    </w:p>
    <w:p w14:paraId="60305275" w14:textId="77777777" w:rsidR="000344CE" w:rsidRPr="00424B37" w:rsidRDefault="000344CE" w:rsidP="000344CE">
      <w:pPr>
        <w:pStyle w:val="BodyText"/>
        <w:spacing w:before="6"/>
      </w:pPr>
    </w:p>
    <w:p w14:paraId="38D82A2C" w14:textId="77777777" w:rsidR="000344CE" w:rsidRPr="00424B37" w:rsidRDefault="000344CE" w:rsidP="000344CE">
      <w:pPr>
        <w:spacing w:before="93" w:line="393" w:lineRule="auto"/>
        <w:ind w:left="514" w:right="9973" w:hanging="398"/>
        <w:rPr>
          <w:sz w:val="23"/>
        </w:rPr>
      </w:pPr>
      <w:r w:rsidRPr="00424B37">
        <w:rPr>
          <w:noProof/>
        </w:rPr>
        <w:drawing>
          <wp:anchor distT="0" distB="0" distL="0" distR="0" simplePos="0" relativeHeight="251879424" behindDoc="1" locked="0" layoutInCell="1" allowOverlap="1" wp14:anchorId="101A214B" wp14:editId="557BF1EB">
            <wp:simplePos x="0" y="0"/>
            <wp:positionH relativeFrom="page">
              <wp:posOffset>505608</wp:posOffset>
            </wp:positionH>
            <wp:positionV relativeFrom="paragraph">
              <wp:posOffset>342510</wp:posOffset>
            </wp:positionV>
            <wp:extent cx="164770" cy="164770"/>
            <wp:effectExtent l="0" t="0" r="0" b="0"/>
            <wp:wrapNone/>
            <wp:docPr id="589"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229.png"/>
                    <pic:cNvPicPr/>
                  </pic:nvPicPr>
                  <pic:blipFill>
                    <a:blip r:embed="rId277" cstate="print"/>
                    <a:stretch>
                      <a:fillRect/>
                    </a:stretch>
                  </pic:blipFill>
                  <pic:spPr>
                    <a:xfrm>
                      <a:off x="0" y="0"/>
                      <a:ext cx="164770" cy="164770"/>
                    </a:xfrm>
                    <a:prstGeom prst="rect">
                      <a:avLst/>
                    </a:prstGeom>
                  </pic:spPr>
                </pic:pic>
              </a:graphicData>
            </a:graphic>
          </wp:anchor>
        </w:drawing>
      </w:r>
      <w:r w:rsidRPr="00424B37">
        <w:rPr>
          <w:noProof/>
          <w:position w:val="-3"/>
        </w:rPr>
        <w:drawing>
          <wp:inline distT="0" distB="0" distL="0" distR="0" wp14:anchorId="0EFC9CA4" wp14:editId="0C11F202">
            <wp:extent cx="164770" cy="155616"/>
            <wp:effectExtent l="0" t="0" r="0" b="0"/>
            <wp:docPr id="591"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230.png"/>
                    <pic:cNvPicPr/>
                  </pic:nvPicPr>
                  <pic:blipFill>
                    <a:blip r:embed="rId278"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z w:val="23"/>
        </w:rPr>
        <w:t xml:space="preserve">No </w:t>
      </w:r>
      <w:r w:rsidRPr="00424B37">
        <w:rPr>
          <w:spacing w:val="-8"/>
          <w:sz w:val="23"/>
        </w:rPr>
        <w:t>Yes</w:t>
      </w:r>
    </w:p>
    <w:p w14:paraId="57D6A164" w14:textId="77777777" w:rsidR="000344CE" w:rsidRPr="00424B37" w:rsidRDefault="000344CE" w:rsidP="000344CE">
      <w:pPr>
        <w:pStyle w:val="BodyText"/>
        <w:rPr>
          <w:sz w:val="20"/>
        </w:rPr>
      </w:pPr>
    </w:p>
    <w:p w14:paraId="5FFA5723" w14:textId="77777777" w:rsidR="000344CE" w:rsidRPr="00424B37" w:rsidRDefault="000344CE" w:rsidP="000344CE">
      <w:pPr>
        <w:pStyle w:val="BodyText"/>
        <w:rPr>
          <w:sz w:val="22"/>
        </w:rPr>
      </w:pPr>
    </w:p>
    <w:p w14:paraId="21EDC371" w14:textId="77777777" w:rsidR="000344CE" w:rsidRPr="00424B37" w:rsidRDefault="000344CE" w:rsidP="000344CE">
      <w:pPr>
        <w:rPr>
          <w:sz w:val="26"/>
          <w:szCs w:val="26"/>
        </w:rPr>
      </w:pPr>
      <w:r w:rsidRPr="00424B37">
        <w:rPr>
          <w:sz w:val="26"/>
          <w:szCs w:val="26"/>
        </w:rPr>
        <w:t>How many acres did you farm in 2016? (include leased land)</w:t>
      </w:r>
    </w:p>
    <w:p w14:paraId="396F84D7" w14:textId="77777777" w:rsidR="000344CE" w:rsidRPr="00424B37" w:rsidRDefault="000344CE" w:rsidP="000344CE">
      <w:pPr>
        <w:pStyle w:val="BodyText"/>
        <w:spacing w:before="65" w:line="620" w:lineRule="atLeast"/>
        <w:ind w:left="514" w:right="9412" w:hanging="398"/>
      </w:pPr>
      <w:r w:rsidRPr="00424B37">
        <w:rPr>
          <w:noProof/>
        </w:rPr>
        <w:drawing>
          <wp:anchor distT="0" distB="0" distL="0" distR="0" simplePos="0" relativeHeight="251880448" behindDoc="1" locked="0" layoutInCell="1" allowOverlap="1" wp14:anchorId="277DF392" wp14:editId="25F5EE66">
            <wp:simplePos x="0" y="0"/>
            <wp:positionH relativeFrom="page">
              <wp:posOffset>505608</wp:posOffset>
            </wp:positionH>
            <wp:positionV relativeFrom="paragraph">
              <wp:posOffset>623718</wp:posOffset>
            </wp:positionV>
            <wp:extent cx="164770" cy="155616"/>
            <wp:effectExtent l="0" t="0" r="0" b="0"/>
            <wp:wrapNone/>
            <wp:docPr id="593"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231.png"/>
                    <pic:cNvPicPr/>
                  </pic:nvPicPr>
                  <pic:blipFill>
                    <a:blip r:embed="rId279" cstate="print"/>
                    <a:stretch>
                      <a:fillRect/>
                    </a:stretch>
                  </pic:blipFill>
                  <pic:spPr>
                    <a:xfrm>
                      <a:off x="0" y="0"/>
                      <a:ext cx="164770" cy="155616"/>
                    </a:xfrm>
                    <a:prstGeom prst="rect">
                      <a:avLst/>
                    </a:prstGeom>
                  </pic:spPr>
                </pic:pic>
              </a:graphicData>
            </a:graphic>
          </wp:anchor>
        </w:drawing>
      </w:r>
      <w:r w:rsidRPr="00424B37">
        <w:rPr>
          <w:noProof/>
        </w:rPr>
        <w:drawing>
          <wp:anchor distT="0" distB="0" distL="0" distR="0" simplePos="0" relativeHeight="251881472" behindDoc="1" locked="0" layoutInCell="1" allowOverlap="1" wp14:anchorId="66C78808" wp14:editId="0FBA97F7">
            <wp:simplePos x="0" y="0"/>
            <wp:positionH relativeFrom="page">
              <wp:posOffset>505608</wp:posOffset>
            </wp:positionH>
            <wp:positionV relativeFrom="paragraph">
              <wp:posOffset>1017336</wp:posOffset>
            </wp:positionV>
            <wp:extent cx="164770" cy="155616"/>
            <wp:effectExtent l="0" t="0" r="0" b="0"/>
            <wp:wrapNone/>
            <wp:docPr id="595"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227.png"/>
                    <pic:cNvPicPr/>
                  </pic:nvPicPr>
                  <pic:blipFill>
                    <a:blip r:embed="rId275" cstate="print"/>
                    <a:stretch>
                      <a:fillRect/>
                    </a:stretch>
                  </pic:blipFill>
                  <pic:spPr>
                    <a:xfrm>
                      <a:off x="0" y="0"/>
                      <a:ext cx="164770" cy="155616"/>
                    </a:xfrm>
                    <a:prstGeom prst="rect">
                      <a:avLst/>
                    </a:prstGeom>
                  </pic:spPr>
                </pic:pic>
              </a:graphicData>
            </a:graphic>
          </wp:anchor>
        </w:drawing>
      </w:r>
      <w:r w:rsidRPr="00424B37">
        <w:rPr>
          <w:noProof/>
        </w:rPr>
        <mc:AlternateContent>
          <mc:Choice Requires="wps">
            <w:drawing>
              <wp:anchor distT="0" distB="0" distL="114300" distR="114300" simplePos="0" relativeHeight="251774976" behindDoc="1" locked="0" layoutInCell="1" allowOverlap="1" wp14:anchorId="04649848" wp14:editId="2232A274">
                <wp:simplePos x="0" y="0"/>
                <wp:positionH relativeFrom="page">
                  <wp:posOffset>1311275</wp:posOffset>
                </wp:positionH>
                <wp:positionV relativeFrom="paragraph">
                  <wp:posOffset>257810</wp:posOffset>
                </wp:positionV>
                <wp:extent cx="549275" cy="219710"/>
                <wp:effectExtent l="15875" t="10160" r="15875" b="17780"/>
                <wp:wrapNone/>
                <wp:docPr id="2012" name="Freeform: Shape 2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275" cy="219710"/>
                        </a:xfrm>
                        <a:custGeom>
                          <a:avLst/>
                          <a:gdLst>
                            <a:gd name="T0" fmla="+- 0 2065 2065"/>
                            <a:gd name="T1" fmla="*/ T0 w 865"/>
                            <a:gd name="T2" fmla="+- 0 737 406"/>
                            <a:gd name="T3" fmla="*/ 737 h 346"/>
                            <a:gd name="T4" fmla="+- 0 2065 2065"/>
                            <a:gd name="T5" fmla="*/ T4 w 865"/>
                            <a:gd name="T6" fmla="+- 0 420 406"/>
                            <a:gd name="T7" fmla="*/ 420 h 346"/>
                            <a:gd name="T8" fmla="+- 0 2065 2065"/>
                            <a:gd name="T9" fmla="*/ T8 w 865"/>
                            <a:gd name="T10" fmla="+- 0 410 406"/>
                            <a:gd name="T11" fmla="*/ 410 h 346"/>
                            <a:gd name="T12" fmla="+- 0 2070 2065"/>
                            <a:gd name="T13" fmla="*/ T12 w 865"/>
                            <a:gd name="T14" fmla="+- 0 406 406"/>
                            <a:gd name="T15" fmla="*/ 406 h 346"/>
                            <a:gd name="T16" fmla="+- 0 2079 2065"/>
                            <a:gd name="T17" fmla="*/ T16 w 865"/>
                            <a:gd name="T18" fmla="+- 0 406 406"/>
                            <a:gd name="T19" fmla="*/ 406 h 346"/>
                            <a:gd name="T20" fmla="+- 0 2915 2065"/>
                            <a:gd name="T21" fmla="*/ T20 w 865"/>
                            <a:gd name="T22" fmla="+- 0 406 406"/>
                            <a:gd name="T23" fmla="*/ 406 h 346"/>
                            <a:gd name="T24" fmla="+- 0 2925 2065"/>
                            <a:gd name="T25" fmla="*/ T24 w 865"/>
                            <a:gd name="T26" fmla="+- 0 406 406"/>
                            <a:gd name="T27" fmla="*/ 406 h 346"/>
                            <a:gd name="T28" fmla="+- 0 2930 2065"/>
                            <a:gd name="T29" fmla="*/ T28 w 865"/>
                            <a:gd name="T30" fmla="+- 0 410 406"/>
                            <a:gd name="T31" fmla="*/ 410 h 346"/>
                            <a:gd name="T32" fmla="+- 0 2930 2065"/>
                            <a:gd name="T33" fmla="*/ T32 w 865"/>
                            <a:gd name="T34" fmla="+- 0 420 406"/>
                            <a:gd name="T35" fmla="*/ 420 h 346"/>
                            <a:gd name="T36" fmla="+- 0 2930 2065"/>
                            <a:gd name="T37" fmla="*/ T36 w 865"/>
                            <a:gd name="T38" fmla="+- 0 737 406"/>
                            <a:gd name="T39" fmla="*/ 737 h 346"/>
                            <a:gd name="T40" fmla="+- 0 2930 2065"/>
                            <a:gd name="T41" fmla="*/ T40 w 865"/>
                            <a:gd name="T42" fmla="+- 0 747 406"/>
                            <a:gd name="T43" fmla="*/ 747 h 346"/>
                            <a:gd name="T44" fmla="+- 0 2925 2065"/>
                            <a:gd name="T45" fmla="*/ T44 w 865"/>
                            <a:gd name="T46" fmla="+- 0 752 406"/>
                            <a:gd name="T47" fmla="*/ 752 h 346"/>
                            <a:gd name="T48" fmla="+- 0 2915 2065"/>
                            <a:gd name="T49" fmla="*/ T48 w 865"/>
                            <a:gd name="T50" fmla="+- 0 752 406"/>
                            <a:gd name="T51" fmla="*/ 752 h 346"/>
                            <a:gd name="T52" fmla="+- 0 2079 2065"/>
                            <a:gd name="T53" fmla="*/ T52 w 865"/>
                            <a:gd name="T54" fmla="+- 0 752 406"/>
                            <a:gd name="T55" fmla="*/ 752 h 346"/>
                            <a:gd name="T56" fmla="+- 0 2070 2065"/>
                            <a:gd name="T57" fmla="*/ T56 w 865"/>
                            <a:gd name="T58" fmla="+- 0 752 406"/>
                            <a:gd name="T59" fmla="*/ 752 h 346"/>
                            <a:gd name="T60" fmla="+- 0 2065 2065"/>
                            <a:gd name="T61" fmla="*/ T60 w 865"/>
                            <a:gd name="T62" fmla="+- 0 747 406"/>
                            <a:gd name="T63" fmla="*/ 747 h 346"/>
                            <a:gd name="T64" fmla="+- 0 2065 2065"/>
                            <a:gd name="T65" fmla="*/ T64 w 865"/>
                            <a:gd name="T66" fmla="+- 0 737 406"/>
                            <a:gd name="T67" fmla="*/ 73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5" h="346">
                              <a:moveTo>
                                <a:pt x="0" y="331"/>
                              </a:moveTo>
                              <a:lnTo>
                                <a:pt x="0" y="14"/>
                              </a:lnTo>
                              <a:lnTo>
                                <a:pt x="0" y="4"/>
                              </a:lnTo>
                              <a:lnTo>
                                <a:pt x="5" y="0"/>
                              </a:lnTo>
                              <a:lnTo>
                                <a:pt x="14" y="0"/>
                              </a:lnTo>
                              <a:lnTo>
                                <a:pt x="850" y="0"/>
                              </a:lnTo>
                              <a:lnTo>
                                <a:pt x="860" y="0"/>
                              </a:lnTo>
                              <a:lnTo>
                                <a:pt x="865" y="4"/>
                              </a:lnTo>
                              <a:lnTo>
                                <a:pt x="865" y="14"/>
                              </a:lnTo>
                              <a:lnTo>
                                <a:pt x="865" y="331"/>
                              </a:lnTo>
                              <a:lnTo>
                                <a:pt x="865" y="341"/>
                              </a:lnTo>
                              <a:lnTo>
                                <a:pt x="860" y="346"/>
                              </a:lnTo>
                              <a:lnTo>
                                <a:pt x="850" y="346"/>
                              </a:lnTo>
                              <a:lnTo>
                                <a:pt x="14" y="346"/>
                              </a:lnTo>
                              <a:lnTo>
                                <a:pt x="5"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1431B" id="Freeform: Shape 2012" o:spid="_x0000_s1026" style="position:absolute;margin-left:103.25pt;margin-top:20.3pt;width:43.25pt;height:17.3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" path="m,331l,14,,4,5,r9,l850,r10,l865,4r,10l865,331r,10l860,346r-10,l14,346r-9,l,341,,331xe" filled="f" strokecolor="#d2d2d5" strokeweight=".50856mm">
                <v:path arrowok="t" o:connecttype="custom" o:connectlocs="0,467995;0,266700;0,260350;3175,257810;8890,257810;539750,257810;546100,257810;549275,260350;549275,266700;549275,467995;549275,474345;546100,477520;539750,477520;8890,477520;3175,477520;0,474345;0,467995" o:connectangles="0,0,0,0,0,0,0,0,0,0,0,0,0,0,0,0,0"/>
                <w10:wrap anchorx="page"/>
              </v:shape>
            </w:pict>
          </mc:Fallback>
        </mc:AlternateContent>
      </w:r>
      <w:r w:rsidRPr="00424B37">
        <w:rPr>
          <w:noProof/>
        </w:rPr>
        <mc:AlternateContent>
          <mc:Choice Requires="wps">
            <w:drawing>
              <wp:anchor distT="0" distB="0" distL="114300" distR="114300" simplePos="0" relativeHeight="251776000" behindDoc="1" locked="0" layoutInCell="1" allowOverlap="1" wp14:anchorId="0B8EFAA2" wp14:editId="0731DF10">
                <wp:simplePos x="0" y="0"/>
                <wp:positionH relativeFrom="page">
                  <wp:posOffset>1064260</wp:posOffset>
                </wp:positionH>
                <wp:positionV relativeFrom="paragraph">
                  <wp:posOffset>650875</wp:posOffset>
                </wp:positionV>
                <wp:extent cx="540385" cy="219710"/>
                <wp:effectExtent l="16510" t="12700" r="14605" b="15240"/>
                <wp:wrapNone/>
                <wp:docPr id="2011" name="Freeform: Shape 2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219710"/>
                        </a:xfrm>
                        <a:custGeom>
                          <a:avLst/>
                          <a:gdLst>
                            <a:gd name="T0" fmla="+- 0 1676 1676"/>
                            <a:gd name="T1" fmla="*/ T0 w 851"/>
                            <a:gd name="T2" fmla="+- 0 1357 1025"/>
                            <a:gd name="T3" fmla="*/ 1357 h 346"/>
                            <a:gd name="T4" fmla="+- 0 1676 1676"/>
                            <a:gd name="T5" fmla="*/ T4 w 851"/>
                            <a:gd name="T6" fmla="+- 0 1040 1025"/>
                            <a:gd name="T7" fmla="*/ 1040 h 346"/>
                            <a:gd name="T8" fmla="+- 0 1676 1676"/>
                            <a:gd name="T9" fmla="*/ T8 w 851"/>
                            <a:gd name="T10" fmla="+- 0 1030 1025"/>
                            <a:gd name="T11" fmla="*/ 1030 h 346"/>
                            <a:gd name="T12" fmla="+- 0 1680 1676"/>
                            <a:gd name="T13" fmla="*/ T12 w 851"/>
                            <a:gd name="T14" fmla="+- 0 1025 1025"/>
                            <a:gd name="T15" fmla="*/ 1025 h 346"/>
                            <a:gd name="T16" fmla="+- 0 1690 1676"/>
                            <a:gd name="T17" fmla="*/ T16 w 851"/>
                            <a:gd name="T18" fmla="+- 0 1025 1025"/>
                            <a:gd name="T19" fmla="*/ 1025 h 346"/>
                            <a:gd name="T20" fmla="+- 0 2512 1676"/>
                            <a:gd name="T21" fmla="*/ T20 w 851"/>
                            <a:gd name="T22" fmla="+- 0 1025 1025"/>
                            <a:gd name="T23" fmla="*/ 1025 h 346"/>
                            <a:gd name="T24" fmla="+- 0 2521 1676"/>
                            <a:gd name="T25" fmla="*/ T24 w 851"/>
                            <a:gd name="T26" fmla="+- 0 1025 1025"/>
                            <a:gd name="T27" fmla="*/ 1025 h 346"/>
                            <a:gd name="T28" fmla="+- 0 2526 1676"/>
                            <a:gd name="T29" fmla="*/ T28 w 851"/>
                            <a:gd name="T30" fmla="+- 0 1030 1025"/>
                            <a:gd name="T31" fmla="*/ 1030 h 346"/>
                            <a:gd name="T32" fmla="+- 0 2526 1676"/>
                            <a:gd name="T33" fmla="*/ T32 w 851"/>
                            <a:gd name="T34" fmla="+- 0 1040 1025"/>
                            <a:gd name="T35" fmla="*/ 1040 h 346"/>
                            <a:gd name="T36" fmla="+- 0 2526 1676"/>
                            <a:gd name="T37" fmla="*/ T36 w 851"/>
                            <a:gd name="T38" fmla="+- 0 1357 1025"/>
                            <a:gd name="T39" fmla="*/ 1357 h 346"/>
                            <a:gd name="T40" fmla="+- 0 2526 1676"/>
                            <a:gd name="T41" fmla="*/ T40 w 851"/>
                            <a:gd name="T42" fmla="+- 0 1367 1025"/>
                            <a:gd name="T43" fmla="*/ 1367 h 346"/>
                            <a:gd name="T44" fmla="+- 0 2521 1676"/>
                            <a:gd name="T45" fmla="*/ T44 w 851"/>
                            <a:gd name="T46" fmla="+- 0 1371 1025"/>
                            <a:gd name="T47" fmla="*/ 1371 h 346"/>
                            <a:gd name="T48" fmla="+- 0 2512 1676"/>
                            <a:gd name="T49" fmla="*/ T48 w 851"/>
                            <a:gd name="T50" fmla="+- 0 1371 1025"/>
                            <a:gd name="T51" fmla="*/ 1371 h 346"/>
                            <a:gd name="T52" fmla="+- 0 1690 1676"/>
                            <a:gd name="T53" fmla="*/ T52 w 851"/>
                            <a:gd name="T54" fmla="+- 0 1371 1025"/>
                            <a:gd name="T55" fmla="*/ 1371 h 346"/>
                            <a:gd name="T56" fmla="+- 0 1680 1676"/>
                            <a:gd name="T57" fmla="*/ T56 w 851"/>
                            <a:gd name="T58" fmla="+- 0 1371 1025"/>
                            <a:gd name="T59" fmla="*/ 1371 h 346"/>
                            <a:gd name="T60" fmla="+- 0 1676 1676"/>
                            <a:gd name="T61" fmla="*/ T60 w 851"/>
                            <a:gd name="T62" fmla="+- 0 1367 1025"/>
                            <a:gd name="T63" fmla="*/ 1367 h 346"/>
                            <a:gd name="T64" fmla="+- 0 1676 1676"/>
                            <a:gd name="T65" fmla="*/ T64 w 851"/>
                            <a:gd name="T66" fmla="+- 0 1357 1025"/>
                            <a:gd name="T67" fmla="*/ 135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51" h="346">
                              <a:moveTo>
                                <a:pt x="0" y="332"/>
                              </a:moveTo>
                              <a:lnTo>
                                <a:pt x="0" y="15"/>
                              </a:lnTo>
                              <a:lnTo>
                                <a:pt x="0" y="5"/>
                              </a:lnTo>
                              <a:lnTo>
                                <a:pt x="4" y="0"/>
                              </a:lnTo>
                              <a:lnTo>
                                <a:pt x="14" y="0"/>
                              </a:lnTo>
                              <a:lnTo>
                                <a:pt x="836" y="0"/>
                              </a:lnTo>
                              <a:lnTo>
                                <a:pt x="845" y="0"/>
                              </a:lnTo>
                              <a:lnTo>
                                <a:pt x="850" y="5"/>
                              </a:lnTo>
                              <a:lnTo>
                                <a:pt x="850" y="15"/>
                              </a:lnTo>
                              <a:lnTo>
                                <a:pt x="850" y="332"/>
                              </a:lnTo>
                              <a:lnTo>
                                <a:pt x="850" y="342"/>
                              </a:lnTo>
                              <a:lnTo>
                                <a:pt x="845" y="346"/>
                              </a:lnTo>
                              <a:lnTo>
                                <a:pt x="836" y="346"/>
                              </a:lnTo>
                              <a:lnTo>
                                <a:pt x="14" y="346"/>
                              </a:lnTo>
                              <a:lnTo>
                                <a:pt x="4" y="346"/>
                              </a:lnTo>
                              <a:lnTo>
                                <a:pt x="0" y="342"/>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B4C7D" id="Freeform: Shape 2011" o:spid="_x0000_s1026" style="position:absolute;margin-left:83.8pt;margin-top:51.25pt;width:42.55pt;height:17.3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" path="m,332l,15,,5,4,,14,,836,r9,l850,5r,10l850,332r,10l845,346r-9,l14,346r-10,l,342,,332xe" filled="f" strokecolor="#d2d2d5" strokeweight=".50856mm">
                <v:path arrowok="t" o:connecttype="custom" o:connectlocs="0,861695;0,660400;0,654050;2540,650875;8890,650875;530860,650875;536575,650875;539750,654050;539750,660400;539750,861695;539750,868045;536575,870585;530860,870585;8890,870585;2540,870585;0,868045;0,861695" o:connectangles="0,0,0,0,0,0,0,0,0,0,0,0,0,0,0,0,0"/>
                <w10:wrap anchorx="page"/>
              </v:shape>
            </w:pict>
          </mc:Fallback>
        </mc:AlternateContent>
      </w:r>
      <w:r w:rsidRPr="00424B37">
        <w:rPr>
          <w:noProof/>
        </w:rPr>
        <mc:AlternateContent>
          <mc:Choice Requires="wps">
            <w:drawing>
              <wp:anchor distT="0" distB="0" distL="114300" distR="114300" simplePos="0" relativeHeight="251801600" behindDoc="0" locked="0" layoutInCell="1" allowOverlap="1" wp14:anchorId="1F4723DC" wp14:editId="0737677F">
                <wp:simplePos x="0" y="0"/>
                <wp:positionH relativeFrom="page">
                  <wp:posOffset>1402715</wp:posOffset>
                </wp:positionH>
                <wp:positionV relativeFrom="paragraph">
                  <wp:posOffset>1044575</wp:posOffset>
                </wp:positionV>
                <wp:extent cx="549275" cy="219710"/>
                <wp:effectExtent l="12065" t="15875" r="10160" b="12065"/>
                <wp:wrapNone/>
                <wp:docPr id="2010" name="Freeform: Shape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275" cy="219710"/>
                        </a:xfrm>
                        <a:custGeom>
                          <a:avLst/>
                          <a:gdLst>
                            <a:gd name="T0" fmla="+- 0 2209 2209"/>
                            <a:gd name="T1" fmla="*/ T0 w 865"/>
                            <a:gd name="T2" fmla="+- 0 1977 1645"/>
                            <a:gd name="T3" fmla="*/ 1977 h 346"/>
                            <a:gd name="T4" fmla="+- 0 2209 2209"/>
                            <a:gd name="T5" fmla="*/ T4 w 865"/>
                            <a:gd name="T6" fmla="+- 0 1660 1645"/>
                            <a:gd name="T7" fmla="*/ 1660 h 346"/>
                            <a:gd name="T8" fmla="+- 0 2209 2209"/>
                            <a:gd name="T9" fmla="*/ T8 w 865"/>
                            <a:gd name="T10" fmla="+- 0 1650 1645"/>
                            <a:gd name="T11" fmla="*/ 1650 h 346"/>
                            <a:gd name="T12" fmla="+- 0 2214 2209"/>
                            <a:gd name="T13" fmla="*/ T12 w 865"/>
                            <a:gd name="T14" fmla="+- 0 1645 1645"/>
                            <a:gd name="T15" fmla="*/ 1645 h 346"/>
                            <a:gd name="T16" fmla="+- 0 2223 2209"/>
                            <a:gd name="T17" fmla="*/ T16 w 865"/>
                            <a:gd name="T18" fmla="+- 0 1645 1645"/>
                            <a:gd name="T19" fmla="*/ 1645 h 346"/>
                            <a:gd name="T20" fmla="+- 0 3059 2209"/>
                            <a:gd name="T21" fmla="*/ T20 w 865"/>
                            <a:gd name="T22" fmla="+- 0 1645 1645"/>
                            <a:gd name="T23" fmla="*/ 1645 h 346"/>
                            <a:gd name="T24" fmla="+- 0 3069 2209"/>
                            <a:gd name="T25" fmla="*/ T24 w 865"/>
                            <a:gd name="T26" fmla="+- 0 1645 1645"/>
                            <a:gd name="T27" fmla="*/ 1645 h 346"/>
                            <a:gd name="T28" fmla="+- 0 3074 2209"/>
                            <a:gd name="T29" fmla="*/ T28 w 865"/>
                            <a:gd name="T30" fmla="+- 0 1650 1645"/>
                            <a:gd name="T31" fmla="*/ 1650 h 346"/>
                            <a:gd name="T32" fmla="+- 0 3074 2209"/>
                            <a:gd name="T33" fmla="*/ T32 w 865"/>
                            <a:gd name="T34" fmla="+- 0 1660 1645"/>
                            <a:gd name="T35" fmla="*/ 1660 h 346"/>
                            <a:gd name="T36" fmla="+- 0 3074 2209"/>
                            <a:gd name="T37" fmla="*/ T36 w 865"/>
                            <a:gd name="T38" fmla="+- 0 1977 1645"/>
                            <a:gd name="T39" fmla="*/ 1977 h 346"/>
                            <a:gd name="T40" fmla="+- 0 3074 2209"/>
                            <a:gd name="T41" fmla="*/ T40 w 865"/>
                            <a:gd name="T42" fmla="+- 0 1987 1645"/>
                            <a:gd name="T43" fmla="*/ 1987 h 346"/>
                            <a:gd name="T44" fmla="+- 0 3069 2209"/>
                            <a:gd name="T45" fmla="*/ T44 w 865"/>
                            <a:gd name="T46" fmla="+- 0 1991 1645"/>
                            <a:gd name="T47" fmla="*/ 1991 h 346"/>
                            <a:gd name="T48" fmla="+- 0 3059 2209"/>
                            <a:gd name="T49" fmla="*/ T48 w 865"/>
                            <a:gd name="T50" fmla="+- 0 1991 1645"/>
                            <a:gd name="T51" fmla="*/ 1991 h 346"/>
                            <a:gd name="T52" fmla="+- 0 2223 2209"/>
                            <a:gd name="T53" fmla="*/ T52 w 865"/>
                            <a:gd name="T54" fmla="+- 0 1991 1645"/>
                            <a:gd name="T55" fmla="*/ 1991 h 346"/>
                            <a:gd name="T56" fmla="+- 0 2214 2209"/>
                            <a:gd name="T57" fmla="*/ T56 w 865"/>
                            <a:gd name="T58" fmla="+- 0 1991 1645"/>
                            <a:gd name="T59" fmla="*/ 1991 h 346"/>
                            <a:gd name="T60" fmla="+- 0 2209 2209"/>
                            <a:gd name="T61" fmla="*/ T60 w 865"/>
                            <a:gd name="T62" fmla="+- 0 1987 1645"/>
                            <a:gd name="T63" fmla="*/ 1987 h 346"/>
                            <a:gd name="T64" fmla="+- 0 2209 2209"/>
                            <a:gd name="T65" fmla="*/ T64 w 865"/>
                            <a:gd name="T66" fmla="+- 0 1977 1645"/>
                            <a:gd name="T67" fmla="*/ 197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5" h="346">
                              <a:moveTo>
                                <a:pt x="0" y="332"/>
                              </a:moveTo>
                              <a:lnTo>
                                <a:pt x="0" y="15"/>
                              </a:lnTo>
                              <a:lnTo>
                                <a:pt x="0" y="5"/>
                              </a:lnTo>
                              <a:lnTo>
                                <a:pt x="5" y="0"/>
                              </a:lnTo>
                              <a:lnTo>
                                <a:pt x="14" y="0"/>
                              </a:lnTo>
                              <a:lnTo>
                                <a:pt x="850" y="0"/>
                              </a:lnTo>
                              <a:lnTo>
                                <a:pt x="860" y="0"/>
                              </a:lnTo>
                              <a:lnTo>
                                <a:pt x="865" y="5"/>
                              </a:lnTo>
                              <a:lnTo>
                                <a:pt x="865" y="15"/>
                              </a:lnTo>
                              <a:lnTo>
                                <a:pt x="865" y="332"/>
                              </a:lnTo>
                              <a:lnTo>
                                <a:pt x="865" y="342"/>
                              </a:lnTo>
                              <a:lnTo>
                                <a:pt x="860" y="346"/>
                              </a:lnTo>
                              <a:lnTo>
                                <a:pt x="850" y="346"/>
                              </a:lnTo>
                              <a:lnTo>
                                <a:pt x="14" y="346"/>
                              </a:lnTo>
                              <a:lnTo>
                                <a:pt x="5" y="346"/>
                              </a:lnTo>
                              <a:lnTo>
                                <a:pt x="0" y="342"/>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2317F" id="Freeform: Shape 2010" o:spid="_x0000_s1026" style="position:absolute;margin-left:110.45pt;margin-top:82.25pt;width:43.25pt;height:17.3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" path="m,332l,15,,5,5,r9,l850,r10,l865,5r,10l865,332r,10l860,346r-10,l14,346r-9,l,342,,332xe" filled="f" strokecolor="#d2d2d5" strokeweight=".50856mm">
                <v:path arrowok="t" o:connecttype="custom" o:connectlocs="0,1255395;0,1054100;0,1047750;3175,1044575;8890,1044575;539750,1044575;546100,1044575;549275,1047750;549275,1054100;549275,1255395;549275,1261745;546100,1264285;539750,1264285;8890,1264285;3175,1264285;0,1261745;0,1255395" o:connectangles="0,0,0,0,0,0,0,0,0,0,0,0,0,0,0,0,0"/>
                <w10:wrap anchorx="page"/>
              </v:shape>
            </w:pict>
          </mc:Fallback>
        </mc:AlternateContent>
      </w:r>
      <w:r w:rsidRPr="00424B37">
        <w:rPr>
          <w:noProof/>
          <w:position w:val="1"/>
        </w:rPr>
        <w:drawing>
          <wp:inline distT="0" distB="0" distL="0" distR="0" wp14:anchorId="738A2BEE" wp14:editId="16C43D87">
            <wp:extent cx="164770" cy="164770"/>
            <wp:effectExtent l="0" t="0" r="0" b="0"/>
            <wp:docPr id="597"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228.png"/>
                    <pic:cNvPicPr/>
                  </pic:nvPicPr>
                  <pic:blipFill>
                    <a:blip r:embed="rId27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Pasture Hay Cropland</w:t>
      </w:r>
    </w:p>
    <w:p w14:paraId="06480E31" w14:textId="77777777" w:rsidR="000344CE" w:rsidRPr="00424B37" w:rsidRDefault="000344CE" w:rsidP="000344CE">
      <w:pPr>
        <w:pStyle w:val="BodyText"/>
        <w:spacing w:before="7"/>
        <w:rPr>
          <w:sz w:val="24"/>
        </w:rPr>
      </w:pPr>
    </w:p>
    <w:p w14:paraId="1555185D" w14:textId="77777777" w:rsidR="000344CE" w:rsidRPr="00424B37" w:rsidRDefault="000344CE" w:rsidP="000344CE">
      <w:pPr>
        <w:pStyle w:val="BodyText"/>
        <w:ind w:left="116"/>
      </w:pPr>
      <w:r w:rsidRPr="00424B37">
        <w:rPr>
          <w:noProof/>
        </w:rPr>
        <mc:AlternateContent>
          <mc:Choice Requires="wps">
            <w:drawing>
              <wp:anchor distT="0" distB="0" distL="114300" distR="114300" simplePos="0" relativeHeight="251802624" behindDoc="0" locked="0" layoutInCell="1" allowOverlap="1" wp14:anchorId="01792576" wp14:editId="1F9EC2F0">
                <wp:simplePos x="0" y="0"/>
                <wp:positionH relativeFrom="page">
                  <wp:posOffset>2180590</wp:posOffset>
                </wp:positionH>
                <wp:positionV relativeFrom="paragraph">
                  <wp:posOffset>27305</wp:posOffset>
                </wp:positionV>
                <wp:extent cx="549275" cy="219710"/>
                <wp:effectExtent l="18415" t="10160" r="13335" b="17780"/>
                <wp:wrapNone/>
                <wp:docPr id="2009" name="Freeform: Shape 2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275" cy="219710"/>
                        </a:xfrm>
                        <a:custGeom>
                          <a:avLst/>
                          <a:gdLst>
                            <a:gd name="T0" fmla="+- 0 3434 3434"/>
                            <a:gd name="T1" fmla="*/ T0 w 865"/>
                            <a:gd name="T2" fmla="+- 0 375 43"/>
                            <a:gd name="T3" fmla="*/ 375 h 346"/>
                            <a:gd name="T4" fmla="+- 0 3434 3434"/>
                            <a:gd name="T5" fmla="*/ T4 w 865"/>
                            <a:gd name="T6" fmla="+- 0 58 43"/>
                            <a:gd name="T7" fmla="*/ 58 h 346"/>
                            <a:gd name="T8" fmla="+- 0 3434 3434"/>
                            <a:gd name="T9" fmla="*/ T8 w 865"/>
                            <a:gd name="T10" fmla="+- 0 48 43"/>
                            <a:gd name="T11" fmla="*/ 48 h 346"/>
                            <a:gd name="T12" fmla="+- 0 3439 3434"/>
                            <a:gd name="T13" fmla="*/ T12 w 865"/>
                            <a:gd name="T14" fmla="+- 0 43 43"/>
                            <a:gd name="T15" fmla="*/ 43 h 346"/>
                            <a:gd name="T16" fmla="+- 0 3449 3434"/>
                            <a:gd name="T17" fmla="*/ T16 w 865"/>
                            <a:gd name="T18" fmla="+- 0 43 43"/>
                            <a:gd name="T19" fmla="*/ 43 h 346"/>
                            <a:gd name="T20" fmla="+- 0 4285 3434"/>
                            <a:gd name="T21" fmla="*/ T20 w 865"/>
                            <a:gd name="T22" fmla="+- 0 43 43"/>
                            <a:gd name="T23" fmla="*/ 43 h 346"/>
                            <a:gd name="T24" fmla="+- 0 4294 3434"/>
                            <a:gd name="T25" fmla="*/ T24 w 865"/>
                            <a:gd name="T26" fmla="+- 0 43 43"/>
                            <a:gd name="T27" fmla="*/ 43 h 346"/>
                            <a:gd name="T28" fmla="+- 0 4299 3434"/>
                            <a:gd name="T29" fmla="*/ T28 w 865"/>
                            <a:gd name="T30" fmla="+- 0 48 43"/>
                            <a:gd name="T31" fmla="*/ 48 h 346"/>
                            <a:gd name="T32" fmla="+- 0 4299 3434"/>
                            <a:gd name="T33" fmla="*/ T32 w 865"/>
                            <a:gd name="T34" fmla="+- 0 58 43"/>
                            <a:gd name="T35" fmla="*/ 58 h 346"/>
                            <a:gd name="T36" fmla="+- 0 4299 3434"/>
                            <a:gd name="T37" fmla="*/ T36 w 865"/>
                            <a:gd name="T38" fmla="+- 0 375 43"/>
                            <a:gd name="T39" fmla="*/ 375 h 346"/>
                            <a:gd name="T40" fmla="+- 0 4299 3434"/>
                            <a:gd name="T41" fmla="*/ T40 w 865"/>
                            <a:gd name="T42" fmla="+- 0 384 43"/>
                            <a:gd name="T43" fmla="*/ 384 h 346"/>
                            <a:gd name="T44" fmla="+- 0 4294 3434"/>
                            <a:gd name="T45" fmla="*/ T44 w 865"/>
                            <a:gd name="T46" fmla="+- 0 389 43"/>
                            <a:gd name="T47" fmla="*/ 389 h 346"/>
                            <a:gd name="T48" fmla="+- 0 4285 3434"/>
                            <a:gd name="T49" fmla="*/ T48 w 865"/>
                            <a:gd name="T50" fmla="+- 0 389 43"/>
                            <a:gd name="T51" fmla="*/ 389 h 346"/>
                            <a:gd name="T52" fmla="+- 0 3449 3434"/>
                            <a:gd name="T53" fmla="*/ T52 w 865"/>
                            <a:gd name="T54" fmla="+- 0 389 43"/>
                            <a:gd name="T55" fmla="*/ 389 h 346"/>
                            <a:gd name="T56" fmla="+- 0 3439 3434"/>
                            <a:gd name="T57" fmla="*/ T56 w 865"/>
                            <a:gd name="T58" fmla="+- 0 389 43"/>
                            <a:gd name="T59" fmla="*/ 389 h 346"/>
                            <a:gd name="T60" fmla="+- 0 3434 3434"/>
                            <a:gd name="T61" fmla="*/ T60 w 865"/>
                            <a:gd name="T62" fmla="+- 0 384 43"/>
                            <a:gd name="T63" fmla="*/ 384 h 346"/>
                            <a:gd name="T64" fmla="+- 0 3434 3434"/>
                            <a:gd name="T65" fmla="*/ T64 w 865"/>
                            <a:gd name="T66" fmla="+- 0 375 43"/>
                            <a:gd name="T67" fmla="*/ 37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5" h="346">
                              <a:moveTo>
                                <a:pt x="0" y="332"/>
                              </a:moveTo>
                              <a:lnTo>
                                <a:pt x="0" y="15"/>
                              </a:lnTo>
                              <a:lnTo>
                                <a:pt x="0" y="5"/>
                              </a:lnTo>
                              <a:lnTo>
                                <a:pt x="5" y="0"/>
                              </a:lnTo>
                              <a:lnTo>
                                <a:pt x="15" y="0"/>
                              </a:lnTo>
                              <a:lnTo>
                                <a:pt x="851" y="0"/>
                              </a:lnTo>
                              <a:lnTo>
                                <a:pt x="860" y="0"/>
                              </a:lnTo>
                              <a:lnTo>
                                <a:pt x="865" y="5"/>
                              </a:lnTo>
                              <a:lnTo>
                                <a:pt x="865" y="15"/>
                              </a:lnTo>
                              <a:lnTo>
                                <a:pt x="865" y="332"/>
                              </a:lnTo>
                              <a:lnTo>
                                <a:pt x="865" y="341"/>
                              </a:lnTo>
                              <a:lnTo>
                                <a:pt x="860" y="346"/>
                              </a:lnTo>
                              <a:lnTo>
                                <a:pt x="851" y="346"/>
                              </a:lnTo>
                              <a:lnTo>
                                <a:pt x="15"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57886" id="Freeform: Shape 2009" o:spid="_x0000_s1026" style="position:absolute;margin-left:171.7pt;margin-top:2.15pt;width:43.25pt;height:17.3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" path="m,332l,15,,5,5,,15,,851,r9,l865,5r,10l865,332r,9l860,346r-9,l15,346r-10,l,341r,-9xe" filled="f" strokecolor="#d2d2d5" strokeweight=".50856mm">
                <v:path arrowok="t" o:connecttype="custom" o:connectlocs="0,238125;0,36830;0,30480;3175,27305;9525,27305;540385,27305;546100,27305;549275,30480;549275,36830;549275,238125;549275,243840;546100,247015;540385,247015;9525,247015;3175,247015;0,243840;0,238125" o:connectangles="0,0,0,0,0,0,0,0,0,0,0,0,0,0,0,0,0"/>
                <w10:wrap anchorx="page"/>
              </v:shape>
            </w:pict>
          </mc:Fallback>
        </mc:AlternateContent>
      </w:r>
      <w:r w:rsidRPr="00424B37">
        <w:rPr>
          <w:noProof/>
          <w:position w:val="1"/>
        </w:rPr>
        <w:drawing>
          <wp:inline distT="0" distB="0" distL="0" distR="0" wp14:anchorId="28A924F7" wp14:editId="7BFBEA69">
            <wp:extent cx="164770" cy="164770"/>
            <wp:effectExtent l="0" t="0" r="0" b="0"/>
            <wp:docPr id="599"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228.png"/>
                    <pic:cNvPicPr/>
                  </pic:nvPicPr>
                  <pic:blipFill>
                    <a:blip r:embed="rId27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pacing w:val="-6"/>
        </w:rPr>
        <w:t xml:space="preserve">Total </w:t>
      </w:r>
      <w:r w:rsidRPr="00424B37">
        <w:t>acreage</w:t>
      </w:r>
      <w:r w:rsidRPr="00424B37">
        <w:rPr>
          <w:spacing w:val="6"/>
        </w:rPr>
        <w:t xml:space="preserve"> </w:t>
      </w:r>
      <w:r w:rsidRPr="00424B37">
        <w:t>farmed</w:t>
      </w:r>
    </w:p>
    <w:p w14:paraId="7C9461DA" w14:textId="77777777" w:rsidR="000344CE" w:rsidRPr="00424B37" w:rsidRDefault="000344CE" w:rsidP="000344CE">
      <w:pPr>
        <w:pStyle w:val="BodyText"/>
        <w:rPr>
          <w:sz w:val="20"/>
        </w:rPr>
      </w:pPr>
    </w:p>
    <w:p w14:paraId="637ADFA1" w14:textId="77777777" w:rsidR="000344CE" w:rsidRPr="00424B37" w:rsidRDefault="000344CE" w:rsidP="000344CE">
      <w:pPr>
        <w:pStyle w:val="BodyText"/>
        <w:rPr>
          <w:sz w:val="20"/>
        </w:rPr>
      </w:pPr>
    </w:p>
    <w:p w14:paraId="7BE21201" w14:textId="77777777" w:rsidR="000344CE" w:rsidRPr="00424B37" w:rsidRDefault="000344CE" w:rsidP="000344CE">
      <w:pPr>
        <w:pStyle w:val="BodyText"/>
        <w:spacing w:before="7"/>
        <w:rPr>
          <w:sz w:val="25"/>
        </w:rPr>
      </w:pPr>
    </w:p>
    <w:p w14:paraId="2AD9AD7F" w14:textId="77777777" w:rsidR="000344CE" w:rsidRPr="00424B37" w:rsidRDefault="000344CE" w:rsidP="000344CE">
      <w:pPr>
        <w:rPr>
          <w:sz w:val="26"/>
          <w:szCs w:val="26"/>
        </w:rPr>
      </w:pPr>
      <w:r w:rsidRPr="00424B37">
        <w:rPr>
          <w:sz w:val="26"/>
          <w:szCs w:val="26"/>
        </w:rPr>
        <w:t>In what year were you born?</w:t>
      </w:r>
    </w:p>
    <w:p w14:paraId="7BE1A1CC"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98528" behindDoc="1" locked="0" layoutInCell="1" allowOverlap="1" wp14:anchorId="0A5CBC11" wp14:editId="22A78210">
                <wp:simplePos x="0" y="0"/>
                <wp:positionH relativeFrom="page">
                  <wp:posOffset>514985</wp:posOffset>
                </wp:positionH>
                <wp:positionV relativeFrom="paragraph">
                  <wp:posOffset>203200</wp:posOffset>
                </wp:positionV>
                <wp:extent cx="2041525" cy="219710"/>
                <wp:effectExtent l="10160" t="18415" r="15240" b="9525"/>
                <wp:wrapTopAndBottom/>
                <wp:docPr id="2008" name="Freeform: Shape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1525" cy="219710"/>
                        </a:xfrm>
                        <a:custGeom>
                          <a:avLst/>
                          <a:gdLst>
                            <a:gd name="T0" fmla="+- 0 811 811"/>
                            <a:gd name="T1" fmla="*/ T0 w 3215"/>
                            <a:gd name="T2" fmla="+- 0 651 320"/>
                            <a:gd name="T3" fmla="*/ 651 h 346"/>
                            <a:gd name="T4" fmla="+- 0 811 811"/>
                            <a:gd name="T5" fmla="*/ T4 w 3215"/>
                            <a:gd name="T6" fmla="+- 0 334 320"/>
                            <a:gd name="T7" fmla="*/ 334 h 346"/>
                            <a:gd name="T8" fmla="+- 0 811 811"/>
                            <a:gd name="T9" fmla="*/ T8 w 3215"/>
                            <a:gd name="T10" fmla="+- 0 324 320"/>
                            <a:gd name="T11" fmla="*/ 324 h 346"/>
                            <a:gd name="T12" fmla="+- 0 815 811"/>
                            <a:gd name="T13" fmla="*/ T12 w 3215"/>
                            <a:gd name="T14" fmla="+- 0 320 320"/>
                            <a:gd name="T15" fmla="*/ 320 h 346"/>
                            <a:gd name="T16" fmla="+- 0 825 811"/>
                            <a:gd name="T17" fmla="*/ T16 w 3215"/>
                            <a:gd name="T18" fmla="+- 0 320 320"/>
                            <a:gd name="T19" fmla="*/ 320 h 346"/>
                            <a:gd name="T20" fmla="+- 0 4011 811"/>
                            <a:gd name="T21" fmla="*/ T20 w 3215"/>
                            <a:gd name="T22" fmla="+- 0 320 320"/>
                            <a:gd name="T23" fmla="*/ 320 h 346"/>
                            <a:gd name="T24" fmla="+- 0 4021 811"/>
                            <a:gd name="T25" fmla="*/ T24 w 3215"/>
                            <a:gd name="T26" fmla="+- 0 320 320"/>
                            <a:gd name="T27" fmla="*/ 320 h 346"/>
                            <a:gd name="T28" fmla="+- 0 4025 811"/>
                            <a:gd name="T29" fmla="*/ T28 w 3215"/>
                            <a:gd name="T30" fmla="+- 0 324 320"/>
                            <a:gd name="T31" fmla="*/ 324 h 346"/>
                            <a:gd name="T32" fmla="+- 0 4025 811"/>
                            <a:gd name="T33" fmla="*/ T32 w 3215"/>
                            <a:gd name="T34" fmla="+- 0 334 320"/>
                            <a:gd name="T35" fmla="*/ 334 h 346"/>
                            <a:gd name="T36" fmla="+- 0 4025 811"/>
                            <a:gd name="T37" fmla="*/ T36 w 3215"/>
                            <a:gd name="T38" fmla="+- 0 651 320"/>
                            <a:gd name="T39" fmla="*/ 651 h 346"/>
                            <a:gd name="T40" fmla="+- 0 4025 811"/>
                            <a:gd name="T41" fmla="*/ T40 w 3215"/>
                            <a:gd name="T42" fmla="+- 0 661 320"/>
                            <a:gd name="T43" fmla="*/ 661 h 346"/>
                            <a:gd name="T44" fmla="+- 0 4021 811"/>
                            <a:gd name="T45" fmla="*/ T44 w 3215"/>
                            <a:gd name="T46" fmla="+- 0 666 320"/>
                            <a:gd name="T47" fmla="*/ 666 h 346"/>
                            <a:gd name="T48" fmla="+- 0 4011 811"/>
                            <a:gd name="T49" fmla="*/ T48 w 3215"/>
                            <a:gd name="T50" fmla="+- 0 666 320"/>
                            <a:gd name="T51" fmla="*/ 666 h 346"/>
                            <a:gd name="T52" fmla="+- 0 825 811"/>
                            <a:gd name="T53" fmla="*/ T52 w 3215"/>
                            <a:gd name="T54" fmla="+- 0 666 320"/>
                            <a:gd name="T55" fmla="*/ 666 h 346"/>
                            <a:gd name="T56" fmla="+- 0 815 811"/>
                            <a:gd name="T57" fmla="*/ T56 w 3215"/>
                            <a:gd name="T58" fmla="+- 0 666 320"/>
                            <a:gd name="T59" fmla="*/ 666 h 346"/>
                            <a:gd name="T60" fmla="+- 0 811 811"/>
                            <a:gd name="T61" fmla="*/ T60 w 3215"/>
                            <a:gd name="T62" fmla="+- 0 661 320"/>
                            <a:gd name="T63" fmla="*/ 661 h 346"/>
                            <a:gd name="T64" fmla="+- 0 811 811"/>
                            <a:gd name="T65" fmla="*/ T64 w 3215"/>
                            <a:gd name="T66" fmla="+- 0 651 320"/>
                            <a:gd name="T67" fmla="*/ 6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215" h="346">
                              <a:moveTo>
                                <a:pt x="0" y="331"/>
                              </a:moveTo>
                              <a:lnTo>
                                <a:pt x="0" y="14"/>
                              </a:lnTo>
                              <a:lnTo>
                                <a:pt x="0" y="4"/>
                              </a:lnTo>
                              <a:lnTo>
                                <a:pt x="4" y="0"/>
                              </a:lnTo>
                              <a:lnTo>
                                <a:pt x="14" y="0"/>
                              </a:lnTo>
                              <a:lnTo>
                                <a:pt x="3200" y="0"/>
                              </a:lnTo>
                              <a:lnTo>
                                <a:pt x="3210" y="0"/>
                              </a:lnTo>
                              <a:lnTo>
                                <a:pt x="3214" y="4"/>
                              </a:lnTo>
                              <a:lnTo>
                                <a:pt x="3214" y="14"/>
                              </a:lnTo>
                              <a:lnTo>
                                <a:pt x="3214" y="331"/>
                              </a:lnTo>
                              <a:lnTo>
                                <a:pt x="3214" y="341"/>
                              </a:lnTo>
                              <a:lnTo>
                                <a:pt x="3210" y="346"/>
                              </a:lnTo>
                              <a:lnTo>
                                <a:pt x="3200" y="346"/>
                              </a:lnTo>
                              <a:lnTo>
                                <a:pt x="14" y="346"/>
                              </a:lnTo>
                              <a:lnTo>
                                <a:pt x="4" y="346"/>
                              </a:lnTo>
                              <a:lnTo>
                                <a:pt x="0" y="341"/>
                              </a:lnTo>
                              <a:lnTo>
                                <a:pt x="0" y="331"/>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B82E6" id="Freeform: Shape 2008" o:spid="_x0000_s1026" style="position:absolute;margin-left:40.55pt;margin-top:16pt;width:160.75pt;height:17.3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1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" path="m,331l,14,,4,4,,14,,3200,r10,l3214,4r,10l3214,331r,10l3210,346r-10,l14,346r-10,l,341,,331xe" filled="f" strokecolor="#d2d2d5" strokeweight=".50856mm">
                <v:path arrowok="t" o:connecttype="custom" o:connectlocs="0,413385;0,212090;0,205740;2540,203200;8890,203200;2032000,203200;2038350,203200;2040890,205740;2040890,212090;2040890,413385;2040890,419735;2038350,422910;2032000,422910;8890,422910;2540,422910;0,419735;0,413385" o:connectangles="0,0,0,0,0,0,0,0,0,0,0,0,0,0,0,0,0"/>
                <w10:wrap type="topAndBottom" anchorx="page"/>
              </v:shape>
            </w:pict>
          </mc:Fallback>
        </mc:AlternateContent>
      </w:r>
    </w:p>
    <w:p w14:paraId="1A0905F3" w14:textId="77777777" w:rsidR="000344CE" w:rsidRPr="00424B37" w:rsidRDefault="000344CE" w:rsidP="000344CE">
      <w:pPr>
        <w:pStyle w:val="BodyText"/>
        <w:rPr>
          <w:sz w:val="28"/>
        </w:rPr>
      </w:pPr>
    </w:p>
    <w:p w14:paraId="6735F20C" w14:textId="77777777" w:rsidR="000344CE" w:rsidRPr="00424B37" w:rsidRDefault="000344CE" w:rsidP="000344CE">
      <w:pPr>
        <w:pStyle w:val="BodyText"/>
        <w:spacing w:before="2"/>
        <w:rPr>
          <w:sz w:val="27"/>
        </w:rPr>
      </w:pPr>
    </w:p>
    <w:p w14:paraId="1B93AE19" w14:textId="77777777" w:rsidR="000344CE" w:rsidRPr="00424B37" w:rsidRDefault="000344CE" w:rsidP="000344CE">
      <w:pPr>
        <w:ind w:left="116"/>
        <w:rPr>
          <w:sz w:val="26"/>
        </w:rPr>
      </w:pPr>
      <w:r w:rsidRPr="00424B37">
        <w:rPr>
          <w:sz w:val="26"/>
        </w:rPr>
        <w:t>What gender are you?</w:t>
      </w:r>
    </w:p>
    <w:p w14:paraId="0B8AB29A" w14:textId="77777777" w:rsidR="000344CE" w:rsidRPr="00424B37" w:rsidRDefault="000344CE" w:rsidP="000344CE">
      <w:pPr>
        <w:pStyle w:val="BodyText"/>
        <w:spacing w:before="1"/>
      </w:pPr>
      <w:r w:rsidRPr="00424B37">
        <w:rPr>
          <w:noProof/>
        </w:rPr>
        <mc:AlternateContent>
          <mc:Choice Requires="wps">
            <w:drawing>
              <wp:anchor distT="0" distB="0" distL="0" distR="0" simplePos="0" relativeHeight="251799552" behindDoc="1" locked="0" layoutInCell="1" allowOverlap="1" wp14:anchorId="0F3567E6" wp14:editId="0EDF8BFE">
                <wp:simplePos x="0" y="0"/>
                <wp:positionH relativeFrom="page">
                  <wp:posOffset>514985</wp:posOffset>
                </wp:positionH>
                <wp:positionV relativeFrom="paragraph">
                  <wp:posOffset>203200</wp:posOffset>
                </wp:positionV>
                <wp:extent cx="2041525" cy="219710"/>
                <wp:effectExtent l="10160" t="14605" r="15240" b="13335"/>
                <wp:wrapTopAndBottom/>
                <wp:docPr id="2007" name="Freeform: Shape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1525" cy="219710"/>
                        </a:xfrm>
                        <a:custGeom>
                          <a:avLst/>
                          <a:gdLst>
                            <a:gd name="T0" fmla="+- 0 811 811"/>
                            <a:gd name="T1" fmla="*/ T0 w 3215"/>
                            <a:gd name="T2" fmla="+- 0 652 320"/>
                            <a:gd name="T3" fmla="*/ 652 h 346"/>
                            <a:gd name="T4" fmla="+- 0 811 811"/>
                            <a:gd name="T5" fmla="*/ T4 w 3215"/>
                            <a:gd name="T6" fmla="+- 0 334 320"/>
                            <a:gd name="T7" fmla="*/ 334 h 346"/>
                            <a:gd name="T8" fmla="+- 0 811 811"/>
                            <a:gd name="T9" fmla="*/ T8 w 3215"/>
                            <a:gd name="T10" fmla="+- 0 325 320"/>
                            <a:gd name="T11" fmla="*/ 325 h 346"/>
                            <a:gd name="T12" fmla="+- 0 815 811"/>
                            <a:gd name="T13" fmla="*/ T12 w 3215"/>
                            <a:gd name="T14" fmla="+- 0 320 320"/>
                            <a:gd name="T15" fmla="*/ 320 h 346"/>
                            <a:gd name="T16" fmla="+- 0 825 811"/>
                            <a:gd name="T17" fmla="*/ T16 w 3215"/>
                            <a:gd name="T18" fmla="+- 0 320 320"/>
                            <a:gd name="T19" fmla="*/ 320 h 346"/>
                            <a:gd name="T20" fmla="+- 0 4011 811"/>
                            <a:gd name="T21" fmla="*/ T20 w 3215"/>
                            <a:gd name="T22" fmla="+- 0 320 320"/>
                            <a:gd name="T23" fmla="*/ 320 h 346"/>
                            <a:gd name="T24" fmla="+- 0 4021 811"/>
                            <a:gd name="T25" fmla="*/ T24 w 3215"/>
                            <a:gd name="T26" fmla="+- 0 320 320"/>
                            <a:gd name="T27" fmla="*/ 320 h 346"/>
                            <a:gd name="T28" fmla="+- 0 4025 811"/>
                            <a:gd name="T29" fmla="*/ T28 w 3215"/>
                            <a:gd name="T30" fmla="+- 0 325 320"/>
                            <a:gd name="T31" fmla="*/ 325 h 346"/>
                            <a:gd name="T32" fmla="+- 0 4025 811"/>
                            <a:gd name="T33" fmla="*/ T32 w 3215"/>
                            <a:gd name="T34" fmla="+- 0 334 320"/>
                            <a:gd name="T35" fmla="*/ 334 h 346"/>
                            <a:gd name="T36" fmla="+- 0 4025 811"/>
                            <a:gd name="T37" fmla="*/ T36 w 3215"/>
                            <a:gd name="T38" fmla="+- 0 652 320"/>
                            <a:gd name="T39" fmla="*/ 652 h 346"/>
                            <a:gd name="T40" fmla="+- 0 4025 811"/>
                            <a:gd name="T41" fmla="*/ T40 w 3215"/>
                            <a:gd name="T42" fmla="+- 0 661 320"/>
                            <a:gd name="T43" fmla="*/ 661 h 346"/>
                            <a:gd name="T44" fmla="+- 0 4021 811"/>
                            <a:gd name="T45" fmla="*/ T44 w 3215"/>
                            <a:gd name="T46" fmla="+- 0 666 320"/>
                            <a:gd name="T47" fmla="*/ 666 h 346"/>
                            <a:gd name="T48" fmla="+- 0 4011 811"/>
                            <a:gd name="T49" fmla="*/ T48 w 3215"/>
                            <a:gd name="T50" fmla="+- 0 666 320"/>
                            <a:gd name="T51" fmla="*/ 666 h 346"/>
                            <a:gd name="T52" fmla="+- 0 825 811"/>
                            <a:gd name="T53" fmla="*/ T52 w 3215"/>
                            <a:gd name="T54" fmla="+- 0 666 320"/>
                            <a:gd name="T55" fmla="*/ 666 h 346"/>
                            <a:gd name="T56" fmla="+- 0 815 811"/>
                            <a:gd name="T57" fmla="*/ T56 w 3215"/>
                            <a:gd name="T58" fmla="+- 0 666 320"/>
                            <a:gd name="T59" fmla="*/ 666 h 346"/>
                            <a:gd name="T60" fmla="+- 0 811 811"/>
                            <a:gd name="T61" fmla="*/ T60 w 3215"/>
                            <a:gd name="T62" fmla="+- 0 661 320"/>
                            <a:gd name="T63" fmla="*/ 661 h 346"/>
                            <a:gd name="T64" fmla="+- 0 811 811"/>
                            <a:gd name="T65" fmla="*/ T64 w 3215"/>
                            <a:gd name="T66" fmla="+- 0 652 320"/>
                            <a:gd name="T67" fmla="*/ 6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215" h="346">
                              <a:moveTo>
                                <a:pt x="0" y="332"/>
                              </a:moveTo>
                              <a:lnTo>
                                <a:pt x="0" y="14"/>
                              </a:lnTo>
                              <a:lnTo>
                                <a:pt x="0" y="5"/>
                              </a:lnTo>
                              <a:lnTo>
                                <a:pt x="4" y="0"/>
                              </a:lnTo>
                              <a:lnTo>
                                <a:pt x="14" y="0"/>
                              </a:lnTo>
                              <a:lnTo>
                                <a:pt x="3200" y="0"/>
                              </a:lnTo>
                              <a:lnTo>
                                <a:pt x="3210" y="0"/>
                              </a:lnTo>
                              <a:lnTo>
                                <a:pt x="3214" y="5"/>
                              </a:lnTo>
                              <a:lnTo>
                                <a:pt x="3214" y="14"/>
                              </a:lnTo>
                              <a:lnTo>
                                <a:pt x="3214" y="332"/>
                              </a:lnTo>
                              <a:lnTo>
                                <a:pt x="3214" y="341"/>
                              </a:lnTo>
                              <a:lnTo>
                                <a:pt x="3210" y="346"/>
                              </a:lnTo>
                              <a:lnTo>
                                <a:pt x="3200" y="346"/>
                              </a:lnTo>
                              <a:lnTo>
                                <a:pt x="14" y="346"/>
                              </a:lnTo>
                              <a:lnTo>
                                <a:pt x="4"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52F45" id="Freeform: Shape 2007" o:spid="_x0000_s1026" style="position:absolute;margin-left:40.55pt;margin-top:16pt;width:160.75pt;height:17.3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1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" path="m,332l,14,,5,4,,14,,3200,r10,l3214,5r,9l3214,332r,9l3210,346r-10,l14,346r-10,l,341r,-9xe" filled="f" strokecolor="#d2d2d5" strokeweight=".50856mm">
                <v:path arrowok="t" o:connecttype="custom" o:connectlocs="0,414020;0,212090;0,206375;2540,203200;8890,203200;2032000,203200;2038350,203200;2040890,206375;2040890,212090;2040890,414020;2040890,419735;2038350,422910;2032000,422910;8890,422910;2540,422910;0,419735;0,414020" o:connectangles="0,0,0,0,0,0,0,0,0,0,0,0,0,0,0,0,0"/>
                <w10:wrap type="topAndBottom" anchorx="page"/>
              </v:shape>
            </w:pict>
          </mc:Fallback>
        </mc:AlternateContent>
      </w:r>
    </w:p>
    <w:p w14:paraId="62F2764A" w14:textId="77777777" w:rsidR="000344CE" w:rsidRPr="00424B37" w:rsidRDefault="000344CE" w:rsidP="000344CE">
      <w:pPr>
        <w:sectPr w:rsidR="000344CE" w:rsidRPr="00424B37" w:rsidSect="00A21BEF">
          <w:footerReference w:type="default" r:id="rId280"/>
          <w:pgSz w:w="12240" w:h="15840"/>
          <w:pgMar w:top="518" w:right="677" w:bottom="475" w:left="677" w:header="274" w:footer="285" w:gutter="0"/>
          <w:cols w:space="720"/>
        </w:sectPr>
      </w:pPr>
    </w:p>
    <w:p w14:paraId="0AB0E581" w14:textId="77777777" w:rsidR="000344CE" w:rsidRPr="00424B37" w:rsidRDefault="000344CE" w:rsidP="000344CE">
      <w:pPr>
        <w:pStyle w:val="BodyText"/>
        <w:spacing w:before="8"/>
        <w:rPr>
          <w:sz w:val="26"/>
        </w:rPr>
      </w:pPr>
    </w:p>
    <w:p w14:paraId="3F613990" w14:textId="77777777" w:rsidR="000344CE" w:rsidRPr="00424B37" w:rsidRDefault="000344CE" w:rsidP="000344CE">
      <w:pPr>
        <w:spacing w:before="91"/>
        <w:ind w:left="116"/>
        <w:rPr>
          <w:sz w:val="26"/>
        </w:rPr>
      </w:pPr>
      <w:r w:rsidRPr="00424B37">
        <w:rPr>
          <w:sz w:val="26"/>
        </w:rPr>
        <w:t>What is your highest level of education?</w:t>
      </w:r>
    </w:p>
    <w:p w14:paraId="0FEA2FE5" w14:textId="77777777" w:rsidR="000344CE" w:rsidRPr="00424B37" w:rsidRDefault="000344CE" w:rsidP="000344CE">
      <w:pPr>
        <w:pStyle w:val="BodyText"/>
        <w:spacing w:before="3"/>
        <w:rPr>
          <w:sz w:val="22"/>
        </w:rPr>
      </w:pPr>
    </w:p>
    <w:p w14:paraId="263C0ADB" w14:textId="77777777" w:rsidR="000344CE" w:rsidRPr="00424B37" w:rsidRDefault="000344CE" w:rsidP="000344CE">
      <w:pPr>
        <w:pStyle w:val="BodyText"/>
        <w:spacing w:before="93" w:line="391" w:lineRule="auto"/>
        <w:ind w:left="116" w:right="8028"/>
      </w:pPr>
      <w:r w:rsidRPr="00424B37">
        <w:rPr>
          <w:noProof/>
          <w:position w:val="-5"/>
        </w:rPr>
        <w:drawing>
          <wp:inline distT="0" distB="0" distL="0" distR="0" wp14:anchorId="310A53E9" wp14:editId="7441D3CE">
            <wp:extent cx="164770" cy="164770"/>
            <wp:effectExtent l="0" t="0" r="0" b="0"/>
            <wp:docPr id="601"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232.png"/>
                    <pic:cNvPicPr/>
                  </pic:nvPicPr>
                  <pic:blipFill>
                    <a:blip r:embed="rId28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Less than</w:t>
      </w:r>
      <w:r w:rsidRPr="00424B37">
        <w:rPr>
          <w:spacing w:val="5"/>
        </w:rPr>
        <w:t xml:space="preserve"> </w:t>
      </w:r>
      <w:r w:rsidRPr="00424B37">
        <w:t>high</w:t>
      </w:r>
      <w:r w:rsidRPr="00424B37">
        <w:rPr>
          <w:spacing w:val="2"/>
        </w:rPr>
        <w:t xml:space="preserve"> </w:t>
      </w:r>
      <w:r w:rsidRPr="00424B37">
        <w:rPr>
          <w:spacing w:val="-3"/>
        </w:rPr>
        <w:t>school</w:t>
      </w:r>
      <w:r w:rsidRPr="00424B37">
        <w:t xml:space="preserve"> </w:t>
      </w:r>
      <w:r w:rsidRPr="00424B37">
        <w:rPr>
          <w:noProof/>
          <w:position w:val="-5"/>
        </w:rPr>
        <w:drawing>
          <wp:inline distT="0" distB="0" distL="0" distR="0" wp14:anchorId="1C676E97" wp14:editId="470A47EF">
            <wp:extent cx="164770" cy="164770"/>
            <wp:effectExtent l="0" t="0" r="0" b="0"/>
            <wp:docPr id="603"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233.png"/>
                    <pic:cNvPicPr/>
                  </pic:nvPicPr>
                  <pic:blipFill>
                    <a:blip r:embed="rId282"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High school</w:t>
      </w:r>
      <w:r w:rsidRPr="00424B37">
        <w:rPr>
          <w:spacing w:val="4"/>
        </w:rPr>
        <w:t xml:space="preserve"> </w:t>
      </w:r>
      <w:r w:rsidRPr="00424B37">
        <w:t>graduate</w:t>
      </w:r>
    </w:p>
    <w:p w14:paraId="687942E8" w14:textId="77777777" w:rsidR="000344CE" w:rsidRPr="00424B37" w:rsidRDefault="000344CE" w:rsidP="000344CE">
      <w:pPr>
        <w:pStyle w:val="BodyText"/>
        <w:spacing w:before="14" w:line="405" w:lineRule="auto"/>
        <w:ind w:left="116" w:right="4792"/>
      </w:pPr>
      <w:r w:rsidRPr="00424B37">
        <w:rPr>
          <w:noProof/>
          <w:position w:val="-3"/>
        </w:rPr>
        <w:drawing>
          <wp:inline distT="0" distB="0" distL="0" distR="0" wp14:anchorId="707674B0" wp14:editId="0B676E1D">
            <wp:extent cx="164770" cy="155616"/>
            <wp:effectExtent l="0" t="0" r="0" b="0"/>
            <wp:docPr id="605"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234.png"/>
                    <pic:cNvPicPr/>
                  </pic:nvPicPr>
                  <pic:blipFill>
                    <a:blip r:embed="rId283"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Some college or technical</w:t>
      </w:r>
      <w:r w:rsidRPr="00424B37">
        <w:rPr>
          <w:spacing w:val="13"/>
        </w:rPr>
        <w:t xml:space="preserve"> </w:t>
      </w:r>
      <w:r w:rsidRPr="00424B37">
        <w:t>school/associate's</w:t>
      </w:r>
      <w:r w:rsidRPr="00424B37">
        <w:rPr>
          <w:spacing w:val="3"/>
        </w:rPr>
        <w:t xml:space="preserve"> </w:t>
      </w:r>
      <w:r w:rsidRPr="00424B37">
        <w:rPr>
          <w:spacing w:val="-3"/>
        </w:rPr>
        <w:t>degree</w:t>
      </w:r>
      <w:r w:rsidRPr="00424B37">
        <w:t xml:space="preserve"> </w:t>
      </w:r>
      <w:r w:rsidRPr="00424B37">
        <w:rPr>
          <w:noProof/>
          <w:position w:val="-3"/>
        </w:rPr>
        <w:drawing>
          <wp:inline distT="0" distB="0" distL="0" distR="0" wp14:anchorId="19F810D9" wp14:editId="5CAB2527">
            <wp:extent cx="164770" cy="155616"/>
            <wp:effectExtent l="0" t="0" r="0" b="0"/>
            <wp:docPr id="607"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235.png"/>
                    <pic:cNvPicPr/>
                  </pic:nvPicPr>
                  <pic:blipFill>
                    <a:blip r:embed="rId284"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College degree or higher</w:t>
      </w:r>
    </w:p>
    <w:p w14:paraId="0F08A5D6" w14:textId="77777777" w:rsidR="000344CE" w:rsidRPr="00424B37" w:rsidRDefault="000344CE" w:rsidP="000344CE">
      <w:pPr>
        <w:pStyle w:val="BodyText"/>
        <w:rPr>
          <w:sz w:val="20"/>
        </w:rPr>
      </w:pPr>
    </w:p>
    <w:p w14:paraId="59CEB744" w14:textId="77777777" w:rsidR="000344CE" w:rsidRPr="00424B37" w:rsidRDefault="000344CE" w:rsidP="000344CE">
      <w:pPr>
        <w:pStyle w:val="BodyText"/>
        <w:spacing w:before="8"/>
        <w:rPr>
          <w:sz w:val="19"/>
        </w:rPr>
      </w:pPr>
    </w:p>
    <w:p w14:paraId="6A599234" w14:textId="77777777" w:rsidR="000344CE" w:rsidRPr="00424B37" w:rsidRDefault="000344CE" w:rsidP="000344CE">
      <w:pPr>
        <w:rPr>
          <w:sz w:val="26"/>
          <w:szCs w:val="26"/>
        </w:rPr>
      </w:pPr>
      <w:r w:rsidRPr="00424B37">
        <w:rPr>
          <w:sz w:val="26"/>
          <w:szCs w:val="26"/>
        </w:rPr>
        <w:t>Which of the following best describes your farming business?</w:t>
      </w:r>
    </w:p>
    <w:p w14:paraId="094AC151" w14:textId="77777777" w:rsidR="000344CE" w:rsidRPr="00424B37" w:rsidRDefault="000344CE" w:rsidP="000344CE">
      <w:pPr>
        <w:pStyle w:val="BodyText"/>
        <w:spacing w:before="2"/>
        <w:rPr>
          <w:sz w:val="22"/>
        </w:rPr>
      </w:pPr>
    </w:p>
    <w:p w14:paraId="13E6ED89" w14:textId="77777777" w:rsidR="000344CE" w:rsidRPr="00424B37" w:rsidRDefault="000344CE" w:rsidP="000344CE">
      <w:pPr>
        <w:pStyle w:val="BodyText"/>
        <w:spacing w:before="94" w:line="391" w:lineRule="auto"/>
        <w:ind w:left="116" w:right="8332"/>
      </w:pPr>
      <w:r w:rsidRPr="00424B37">
        <w:rPr>
          <w:noProof/>
          <w:position w:val="-5"/>
        </w:rPr>
        <w:drawing>
          <wp:inline distT="0" distB="0" distL="0" distR="0" wp14:anchorId="2CBD3E95" wp14:editId="7316A5CE">
            <wp:extent cx="164770" cy="164770"/>
            <wp:effectExtent l="0" t="0" r="0" b="0"/>
            <wp:docPr id="609"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232.png"/>
                    <pic:cNvPicPr/>
                  </pic:nvPicPr>
                  <pic:blipFill>
                    <a:blip r:embed="rId28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Sole</w:t>
      </w:r>
      <w:r w:rsidRPr="00424B37">
        <w:rPr>
          <w:spacing w:val="-12"/>
        </w:rPr>
        <w:t xml:space="preserve"> </w:t>
      </w:r>
      <w:r w:rsidRPr="00424B37">
        <w:t xml:space="preserve">Proprietorship </w:t>
      </w:r>
      <w:r w:rsidRPr="00424B37">
        <w:rPr>
          <w:noProof/>
          <w:position w:val="-5"/>
        </w:rPr>
        <w:drawing>
          <wp:inline distT="0" distB="0" distL="0" distR="0" wp14:anchorId="46E3BB35" wp14:editId="2991C555">
            <wp:extent cx="164770" cy="164770"/>
            <wp:effectExtent l="0" t="0" r="0" b="0"/>
            <wp:docPr id="611"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233.png"/>
                    <pic:cNvPicPr/>
                  </pic:nvPicPr>
                  <pic:blipFill>
                    <a:blip r:embed="rId282"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Partnership</w:t>
      </w:r>
    </w:p>
    <w:p w14:paraId="1D336196" w14:textId="77777777" w:rsidR="000344CE" w:rsidRPr="00424B37" w:rsidRDefault="000344CE" w:rsidP="000344CE">
      <w:pPr>
        <w:spacing w:before="13"/>
        <w:ind w:left="116"/>
        <w:rPr>
          <w:sz w:val="23"/>
        </w:rPr>
      </w:pPr>
      <w:r w:rsidRPr="00424B37">
        <w:rPr>
          <w:noProof/>
          <w:position w:val="-5"/>
        </w:rPr>
        <w:drawing>
          <wp:inline distT="0" distB="0" distL="0" distR="0" wp14:anchorId="584C28FE" wp14:editId="7CCD6D50">
            <wp:extent cx="164770" cy="164770"/>
            <wp:effectExtent l="0" t="0" r="0" b="0"/>
            <wp:docPr id="613"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236.png"/>
                    <pic:cNvPicPr/>
                  </pic:nvPicPr>
                  <pic:blipFill>
                    <a:blip r:embed="rId285"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z w:val="23"/>
        </w:rPr>
        <w:t>Corporation</w:t>
      </w:r>
    </w:p>
    <w:p w14:paraId="57336F8A" w14:textId="77777777" w:rsidR="000344CE" w:rsidRPr="00424B37" w:rsidRDefault="000344CE" w:rsidP="000344CE">
      <w:pPr>
        <w:pStyle w:val="BodyText"/>
        <w:spacing w:before="4"/>
        <w:rPr>
          <w:sz w:val="21"/>
        </w:rPr>
      </w:pPr>
    </w:p>
    <w:p w14:paraId="6B4AD5E0" w14:textId="77777777" w:rsidR="000344CE" w:rsidRPr="00424B37" w:rsidRDefault="000344CE" w:rsidP="000344CE">
      <w:pPr>
        <w:pStyle w:val="BodyText"/>
        <w:ind w:left="514"/>
      </w:pPr>
      <w:r w:rsidRPr="00424B37">
        <w:rPr>
          <w:noProof/>
        </w:rPr>
        <w:drawing>
          <wp:anchor distT="0" distB="0" distL="0" distR="0" simplePos="0" relativeHeight="251896832" behindDoc="0" locked="0" layoutInCell="1" allowOverlap="1" wp14:anchorId="6FE79C7B" wp14:editId="236B15CB">
            <wp:simplePos x="0" y="0"/>
            <wp:positionH relativeFrom="page">
              <wp:posOffset>505608</wp:posOffset>
            </wp:positionH>
            <wp:positionV relativeFrom="paragraph">
              <wp:posOffset>-36930</wp:posOffset>
            </wp:positionV>
            <wp:extent cx="164770" cy="155616"/>
            <wp:effectExtent l="0" t="0" r="0" b="0"/>
            <wp:wrapNone/>
            <wp:docPr id="615"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235.png"/>
                    <pic:cNvPicPr/>
                  </pic:nvPicPr>
                  <pic:blipFill>
                    <a:blip r:embed="rId284" cstate="print"/>
                    <a:stretch>
                      <a:fillRect/>
                    </a:stretch>
                  </pic:blipFill>
                  <pic:spPr>
                    <a:xfrm>
                      <a:off x="0" y="0"/>
                      <a:ext cx="164770" cy="155616"/>
                    </a:xfrm>
                    <a:prstGeom prst="rect">
                      <a:avLst/>
                    </a:prstGeom>
                  </pic:spPr>
                </pic:pic>
              </a:graphicData>
            </a:graphic>
          </wp:anchor>
        </w:drawing>
      </w:r>
      <w:r w:rsidRPr="00424B37">
        <w:rPr>
          <w:noProof/>
        </w:rPr>
        <mc:AlternateContent>
          <mc:Choice Requires="wps">
            <w:drawing>
              <wp:anchor distT="0" distB="0" distL="114300" distR="114300" simplePos="0" relativeHeight="251803648" behindDoc="0" locked="0" layoutInCell="1" allowOverlap="1" wp14:anchorId="5E2FD101" wp14:editId="6B71FF68">
                <wp:simplePos x="0" y="0"/>
                <wp:positionH relativeFrom="page">
                  <wp:posOffset>2281555</wp:posOffset>
                </wp:positionH>
                <wp:positionV relativeFrom="paragraph">
                  <wp:posOffset>-9525</wp:posOffset>
                </wp:positionV>
                <wp:extent cx="2041525" cy="219710"/>
                <wp:effectExtent l="14605" t="15875" r="10795" b="12065"/>
                <wp:wrapNone/>
                <wp:docPr id="2006" name="Freeform: Shape 2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1525" cy="219710"/>
                        </a:xfrm>
                        <a:custGeom>
                          <a:avLst/>
                          <a:gdLst>
                            <a:gd name="T0" fmla="+- 0 3593 3593"/>
                            <a:gd name="T1" fmla="*/ T0 w 3215"/>
                            <a:gd name="T2" fmla="+- 0 317 -15"/>
                            <a:gd name="T3" fmla="*/ 317 h 346"/>
                            <a:gd name="T4" fmla="+- 0 3593 3593"/>
                            <a:gd name="T5" fmla="*/ T4 w 3215"/>
                            <a:gd name="T6" fmla="+- 0 0 -15"/>
                            <a:gd name="T7" fmla="*/ 0 h 346"/>
                            <a:gd name="T8" fmla="+- 0 3593 3593"/>
                            <a:gd name="T9" fmla="*/ T8 w 3215"/>
                            <a:gd name="T10" fmla="+- 0 -10 -15"/>
                            <a:gd name="T11" fmla="*/ -10 h 346"/>
                            <a:gd name="T12" fmla="+- 0 3598 3593"/>
                            <a:gd name="T13" fmla="*/ T12 w 3215"/>
                            <a:gd name="T14" fmla="+- 0 -15 -15"/>
                            <a:gd name="T15" fmla="*/ -15 h 346"/>
                            <a:gd name="T16" fmla="+- 0 3607 3593"/>
                            <a:gd name="T17" fmla="*/ T16 w 3215"/>
                            <a:gd name="T18" fmla="+- 0 -15 -15"/>
                            <a:gd name="T19" fmla="*/ -15 h 346"/>
                            <a:gd name="T20" fmla="+- 0 6793 3593"/>
                            <a:gd name="T21" fmla="*/ T20 w 3215"/>
                            <a:gd name="T22" fmla="+- 0 -15 -15"/>
                            <a:gd name="T23" fmla="*/ -15 h 346"/>
                            <a:gd name="T24" fmla="+- 0 6803 3593"/>
                            <a:gd name="T25" fmla="*/ T24 w 3215"/>
                            <a:gd name="T26" fmla="+- 0 -15 -15"/>
                            <a:gd name="T27" fmla="*/ -15 h 346"/>
                            <a:gd name="T28" fmla="+- 0 6808 3593"/>
                            <a:gd name="T29" fmla="*/ T28 w 3215"/>
                            <a:gd name="T30" fmla="+- 0 -10 -15"/>
                            <a:gd name="T31" fmla="*/ -10 h 346"/>
                            <a:gd name="T32" fmla="+- 0 6808 3593"/>
                            <a:gd name="T33" fmla="*/ T32 w 3215"/>
                            <a:gd name="T34" fmla="+- 0 0 -15"/>
                            <a:gd name="T35" fmla="*/ 0 h 346"/>
                            <a:gd name="T36" fmla="+- 0 6808 3593"/>
                            <a:gd name="T37" fmla="*/ T36 w 3215"/>
                            <a:gd name="T38" fmla="+- 0 317 -15"/>
                            <a:gd name="T39" fmla="*/ 317 h 346"/>
                            <a:gd name="T40" fmla="+- 0 6808 3593"/>
                            <a:gd name="T41" fmla="*/ T40 w 3215"/>
                            <a:gd name="T42" fmla="+- 0 326 -15"/>
                            <a:gd name="T43" fmla="*/ 326 h 346"/>
                            <a:gd name="T44" fmla="+- 0 6803 3593"/>
                            <a:gd name="T45" fmla="*/ T44 w 3215"/>
                            <a:gd name="T46" fmla="+- 0 331 -15"/>
                            <a:gd name="T47" fmla="*/ 331 h 346"/>
                            <a:gd name="T48" fmla="+- 0 6793 3593"/>
                            <a:gd name="T49" fmla="*/ T48 w 3215"/>
                            <a:gd name="T50" fmla="+- 0 331 -15"/>
                            <a:gd name="T51" fmla="*/ 331 h 346"/>
                            <a:gd name="T52" fmla="+- 0 3607 3593"/>
                            <a:gd name="T53" fmla="*/ T52 w 3215"/>
                            <a:gd name="T54" fmla="+- 0 331 -15"/>
                            <a:gd name="T55" fmla="*/ 331 h 346"/>
                            <a:gd name="T56" fmla="+- 0 3598 3593"/>
                            <a:gd name="T57" fmla="*/ T56 w 3215"/>
                            <a:gd name="T58" fmla="+- 0 331 -15"/>
                            <a:gd name="T59" fmla="*/ 331 h 346"/>
                            <a:gd name="T60" fmla="+- 0 3593 3593"/>
                            <a:gd name="T61" fmla="*/ T60 w 3215"/>
                            <a:gd name="T62" fmla="+- 0 326 -15"/>
                            <a:gd name="T63" fmla="*/ 326 h 346"/>
                            <a:gd name="T64" fmla="+- 0 3593 3593"/>
                            <a:gd name="T65" fmla="*/ T64 w 3215"/>
                            <a:gd name="T66" fmla="+- 0 317 -15"/>
                            <a:gd name="T67" fmla="*/ 3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215" h="346">
                              <a:moveTo>
                                <a:pt x="0" y="332"/>
                              </a:moveTo>
                              <a:lnTo>
                                <a:pt x="0" y="15"/>
                              </a:lnTo>
                              <a:lnTo>
                                <a:pt x="0" y="5"/>
                              </a:lnTo>
                              <a:lnTo>
                                <a:pt x="5" y="0"/>
                              </a:lnTo>
                              <a:lnTo>
                                <a:pt x="14" y="0"/>
                              </a:lnTo>
                              <a:lnTo>
                                <a:pt x="3200" y="0"/>
                              </a:lnTo>
                              <a:lnTo>
                                <a:pt x="3210" y="0"/>
                              </a:lnTo>
                              <a:lnTo>
                                <a:pt x="3215" y="5"/>
                              </a:lnTo>
                              <a:lnTo>
                                <a:pt x="3215" y="15"/>
                              </a:lnTo>
                              <a:lnTo>
                                <a:pt x="3215" y="332"/>
                              </a:lnTo>
                              <a:lnTo>
                                <a:pt x="3215" y="341"/>
                              </a:lnTo>
                              <a:lnTo>
                                <a:pt x="3210" y="346"/>
                              </a:lnTo>
                              <a:lnTo>
                                <a:pt x="3200" y="346"/>
                              </a:lnTo>
                              <a:lnTo>
                                <a:pt x="14" y="346"/>
                              </a:lnTo>
                              <a:lnTo>
                                <a:pt x="5" y="346"/>
                              </a:lnTo>
                              <a:lnTo>
                                <a:pt x="0" y="341"/>
                              </a:lnTo>
                              <a:lnTo>
                                <a:pt x="0" y="332"/>
                              </a:lnTo>
                              <a:close/>
                            </a:path>
                          </a:pathLst>
                        </a:custGeom>
                        <a:noFill/>
                        <a:ln w="18308">
                          <a:solidFill>
                            <a:srgbClr val="D2D2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9BEEC" id="Freeform: Shape 2006" o:spid="_x0000_s1026" style="position:absolute;margin-left:179.65pt;margin-top:-.75pt;width:160.75pt;height:17.3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1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" path="m,332l,15,,5,5,r9,l3200,r10,l3215,5r,10l3215,332r,9l3210,346r-10,l14,346r-9,l,341r,-9xe" filled="f" strokecolor="#d2d2d5" strokeweight=".50856mm">
                <v:path arrowok="t" o:connecttype="custom" o:connectlocs="0,201295;0,0;0,-6350;3175,-9525;8890,-9525;2032000,-9525;2038350,-9525;2041525,-6350;2041525,0;2041525,201295;2041525,207010;2038350,210185;2032000,210185;8890,210185;3175,210185;0,207010;0,201295" o:connectangles="0,0,0,0,0,0,0,0,0,0,0,0,0,0,0,0,0"/>
                <w10:wrap anchorx="page"/>
              </v:shape>
            </w:pict>
          </mc:Fallback>
        </mc:AlternateContent>
      </w:r>
      <w:r w:rsidRPr="00424B37">
        <w:t>Other; please describe</w:t>
      </w:r>
    </w:p>
    <w:p w14:paraId="30FBDCED" w14:textId="77777777" w:rsidR="000344CE" w:rsidRPr="00424B37" w:rsidRDefault="000344CE" w:rsidP="000344CE">
      <w:pPr>
        <w:pStyle w:val="BodyText"/>
        <w:rPr>
          <w:sz w:val="20"/>
        </w:rPr>
      </w:pPr>
    </w:p>
    <w:p w14:paraId="49572EF6" w14:textId="77777777" w:rsidR="000344CE" w:rsidRPr="00424B37" w:rsidRDefault="000344CE" w:rsidP="000344CE">
      <w:pPr>
        <w:pStyle w:val="BodyText"/>
        <w:rPr>
          <w:sz w:val="20"/>
        </w:rPr>
      </w:pPr>
    </w:p>
    <w:p w14:paraId="30B17C6B" w14:textId="77777777" w:rsidR="000344CE" w:rsidRPr="00424B37" w:rsidRDefault="000344CE" w:rsidP="000344CE">
      <w:pPr>
        <w:pStyle w:val="BodyText"/>
        <w:spacing w:before="5"/>
        <w:rPr>
          <w:sz w:val="24"/>
        </w:rPr>
      </w:pPr>
    </w:p>
    <w:p w14:paraId="23FEE1AD" w14:textId="77777777" w:rsidR="000344CE" w:rsidRPr="00424B37" w:rsidRDefault="000344CE" w:rsidP="000344CE">
      <w:pPr>
        <w:rPr>
          <w:sz w:val="26"/>
          <w:szCs w:val="26"/>
        </w:rPr>
      </w:pPr>
      <w:r w:rsidRPr="00424B37">
        <w:rPr>
          <w:sz w:val="26"/>
          <w:szCs w:val="26"/>
        </w:rPr>
        <w:t>What percent of your 2016 farm income do you estimate came from your beef cattle operations?</w:t>
      </w:r>
    </w:p>
    <w:p w14:paraId="0424644C" w14:textId="77777777" w:rsidR="000344CE" w:rsidRPr="00424B37" w:rsidRDefault="000344CE" w:rsidP="000344CE">
      <w:pPr>
        <w:pStyle w:val="BodyText"/>
        <w:spacing w:before="6"/>
        <w:rPr>
          <w:sz w:val="14"/>
        </w:rPr>
      </w:pPr>
    </w:p>
    <w:p w14:paraId="03285ECD" w14:textId="77777777" w:rsidR="000344CE" w:rsidRPr="00424B37" w:rsidRDefault="000344CE" w:rsidP="000344CE">
      <w:pPr>
        <w:spacing w:before="93"/>
        <w:ind w:left="116"/>
        <w:rPr>
          <w:sz w:val="23"/>
        </w:rPr>
      </w:pPr>
      <w:r w:rsidRPr="00424B37">
        <w:rPr>
          <w:noProof/>
          <w:position w:val="-5"/>
        </w:rPr>
        <w:drawing>
          <wp:inline distT="0" distB="0" distL="0" distR="0" wp14:anchorId="0F603624" wp14:editId="7909B234">
            <wp:extent cx="164770" cy="164770"/>
            <wp:effectExtent l="0" t="0" r="0" b="0"/>
            <wp:docPr id="617"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237.png"/>
                    <pic:cNvPicPr/>
                  </pic:nvPicPr>
                  <pic:blipFill>
                    <a:blip r:embed="rId28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z w:val="23"/>
        </w:rPr>
        <w:t>0% to 9.99%</w:t>
      </w:r>
    </w:p>
    <w:p w14:paraId="3EC991E0" w14:textId="77777777" w:rsidR="000344CE" w:rsidRPr="00424B37" w:rsidRDefault="000344CE" w:rsidP="000344CE">
      <w:pPr>
        <w:pStyle w:val="BodyText"/>
        <w:spacing w:before="174"/>
        <w:ind w:left="116"/>
      </w:pPr>
      <w:r w:rsidRPr="00424B37">
        <w:rPr>
          <w:noProof/>
          <w:position w:val="-5"/>
        </w:rPr>
        <w:drawing>
          <wp:inline distT="0" distB="0" distL="0" distR="0" wp14:anchorId="04067EC3" wp14:editId="0839BAB6">
            <wp:extent cx="164770" cy="164770"/>
            <wp:effectExtent l="0" t="0" r="0" b="0"/>
            <wp:docPr id="619"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238.png"/>
                    <pic:cNvPicPr/>
                  </pic:nvPicPr>
                  <pic:blipFill>
                    <a:blip r:embed="rId287"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10% to</w:t>
      </w:r>
      <w:r w:rsidRPr="00424B37">
        <w:rPr>
          <w:spacing w:val="4"/>
        </w:rPr>
        <w:t xml:space="preserve"> </w:t>
      </w:r>
      <w:r w:rsidRPr="00424B37">
        <w:t>19.99%</w:t>
      </w:r>
    </w:p>
    <w:p w14:paraId="55EE0914" w14:textId="77777777" w:rsidR="000344CE" w:rsidRPr="00424B37" w:rsidRDefault="000344CE" w:rsidP="000344CE">
      <w:pPr>
        <w:pStyle w:val="BodyText"/>
        <w:spacing w:before="173"/>
        <w:ind w:left="116"/>
      </w:pPr>
      <w:r w:rsidRPr="00424B37">
        <w:rPr>
          <w:noProof/>
          <w:position w:val="-5"/>
        </w:rPr>
        <w:drawing>
          <wp:inline distT="0" distB="0" distL="0" distR="0" wp14:anchorId="29BC909D" wp14:editId="4204AF3A">
            <wp:extent cx="164770" cy="164770"/>
            <wp:effectExtent l="0" t="0" r="0" b="0"/>
            <wp:docPr id="621"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232.png"/>
                    <pic:cNvPicPr/>
                  </pic:nvPicPr>
                  <pic:blipFill>
                    <a:blip r:embed="rId281"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20% to</w:t>
      </w:r>
      <w:r w:rsidRPr="00424B37">
        <w:rPr>
          <w:spacing w:val="4"/>
        </w:rPr>
        <w:t xml:space="preserve"> </w:t>
      </w:r>
      <w:r w:rsidRPr="00424B37">
        <w:t>29.99%</w:t>
      </w:r>
    </w:p>
    <w:p w14:paraId="27DF38C8" w14:textId="77777777" w:rsidR="000344CE" w:rsidRPr="00424B37" w:rsidRDefault="000344CE" w:rsidP="000344CE">
      <w:pPr>
        <w:pStyle w:val="BodyText"/>
        <w:spacing w:before="174"/>
        <w:ind w:left="116"/>
      </w:pPr>
      <w:r w:rsidRPr="00424B37">
        <w:rPr>
          <w:noProof/>
          <w:position w:val="-3"/>
        </w:rPr>
        <w:drawing>
          <wp:inline distT="0" distB="0" distL="0" distR="0" wp14:anchorId="48C315E4" wp14:editId="7F2BB327">
            <wp:extent cx="164770" cy="155616"/>
            <wp:effectExtent l="0" t="0" r="0" b="0"/>
            <wp:docPr id="623"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239.png"/>
                    <pic:cNvPicPr/>
                  </pic:nvPicPr>
                  <pic:blipFill>
                    <a:blip r:embed="rId288"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30% to</w:t>
      </w:r>
      <w:r w:rsidRPr="00424B37">
        <w:rPr>
          <w:spacing w:val="4"/>
        </w:rPr>
        <w:t xml:space="preserve"> </w:t>
      </w:r>
      <w:r w:rsidRPr="00424B37">
        <w:t>39.99%</w:t>
      </w:r>
    </w:p>
    <w:p w14:paraId="39921571" w14:textId="77777777" w:rsidR="000344CE" w:rsidRPr="00424B37" w:rsidRDefault="000344CE" w:rsidP="000344CE">
      <w:pPr>
        <w:pStyle w:val="BodyText"/>
        <w:spacing w:before="182"/>
        <w:ind w:left="116"/>
      </w:pPr>
      <w:r w:rsidRPr="00424B37">
        <w:rPr>
          <w:noProof/>
          <w:position w:val="-3"/>
        </w:rPr>
        <w:drawing>
          <wp:inline distT="0" distB="0" distL="0" distR="0" wp14:anchorId="4A84CB84" wp14:editId="6380539A">
            <wp:extent cx="164770" cy="155616"/>
            <wp:effectExtent l="0" t="0" r="0" b="0"/>
            <wp:docPr id="625"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234.png"/>
                    <pic:cNvPicPr/>
                  </pic:nvPicPr>
                  <pic:blipFill>
                    <a:blip r:embed="rId283"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40% to</w:t>
      </w:r>
      <w:r w:rsidRPr="00424B37">
        <w:rPr>
          <w:spacing w:val="4"/>
        </w:rPr>
        <w:t xml:space="preserve"> </w:t>
      </w:r>
      <w:r w:rsidRPr="00424B37">
        <w:t>49.99%</w:t>
      </w:r>
    </w:p>
    <w:p w14:paraId="344D6026" w14:textId="77777777" w:rsidR="000344CE" w:rsidRPr="00424B37" w:rsidRDefault="000344CE" w:rsidP="000344CE">
      <w:pPr>
        <w:pStyle w:val="BodyText"/>
        <w:spacing w:before="168"/>
        <w:ind w:left="116"/>
      </w:pPr>
      <w:r w:rsidRPr="00424B37">
        <w:rPr>
          <w:noProof/>
          <w:position w:val="-5"/>
        </w:rPr>
        <w:drawing>
          <wp:inline distT="0" distB="0" distL="0" distR="0" wp14:anchorId="4D14342E" wp14:editId="1B229E82">
            <wp:extent cx="164770" cy="164770"/>
            <wp:effectExtent l="0" t="0" r="0" b="0"/>
            <wp:docPr id="627"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237.png"/>
                    <pic:cNvPicPr/>
                  </pic:nvPicPr>
                  <pic:blipFill>
                    <a:blip r:embed="rId286"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50% to</w:t>
      </w:r>
      <w:r w:rsidRPr="00424B37">
        <w:rPr>
          <w:spacing w:val="4"/>
        </w:rPr>
        <w:t xml:space="preserve"> </w:t>
      </w:r>
      <w:r w:rsidRPr="00424B37">
        <w:t>59.99%</w:t>
      </w:r>
    </w:p>
    <w:p w14:paraId="176E7251" w14:textId="77777777" w:rsidR="000344CE" w:rsidRPr="00424B37" w:rsidRDefault="000344CE" w:rsidP="000344CE">
      <w:pPr>
        <w:pStyle w:val="BodyText"/>
        <w:spacing w:before="173"/>
        <w:ind w:left="116"/>
      </w:pPr>
      <w:r w:rsidRPr="00424B37">
        <w:rPr>
          <w:noProof/>
          <w:position w:val="-5"/>
        </w:rPr>
        <w:drawing>
          <wp:inline distT="0" distB="0" distL="0" distR="0" wp14:anchorId="1A2793E1" wp14:editId="7B60F07B">
            <wp:extent cx="164770" cy="164770"/>
            <wp:effectExtent l="0" t="0" r="0" b="0"/>
            <wp:docPr id="629"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240.png"/>
                    <pic:cNvPicPr/>
                  </pic:nvPicPr>
                  <pic:blipFill>
                    <a:blip r:embed="rId289"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60% to</w:t>
      </w:r>
      <w:r w:rsidRPr="00424B37">
        <w:rPr>
          <w:spacing w:val="4"/>
        </w:rPr>
        <w:t xml:space="preserve"> </w:t>
      </w:r>
      <w:r w:rsidRPr="00424B37">
        <w:t>69.99%</w:t>
      </w:r>
    </w:p>
    <w:p w14:paraId="03243F1B" w14:textId="77777777" w:rsidR="000344CE" w:rsidRPr="00424B37" w:rsidRDefault="000344CE" w:rsidP="000344CE">
      <w:pPr>
        <w:pStyle w:val="BodyText"/>
        <w:spacing w:before="174"/>
        <w:ind w:left="116"/>
      </w:pPr>
      <w:r w:rsidRPr="00424B37">
        <w:rPr>
          <w:noProof/>
          <w:position w:val="-5"/>
        </w:rPr>
        <w:drawing>
          <wp:inline distT="0" distB="0" distL="0" distR="0" wp14:anchorId="50F6A567" wp14:editId="2134510A">
            <wp:extent cx="164770" cy="164770"/>
            <wp:effectExtent l="0" t="0" r="0" b="0"/>
            <wp:docPr id="631"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241.png"/>
                    <pic:cNvPicPr/>
                  </pic:nvPicPr>
                  <pic:blipFill>
                    <a:blip r:embed="rId290"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70% to</w:t>
      </w:r>
      <w:r w:rsidRPr="00424B37">
        <w:rPr>
          <w:spacing w:val="4"/>
        </w:rPr>
        <w:t xml:space="preserve"> </w:t>
      </w:r>
      <w:r w:rsidRPr="00424B37">
        <w:t>79.99%</w:t>
      </w:r>
    </w:p>
    <w:p w14:paraId="2095B2B2" w14:textId="77777777" w:rsidR="000344CE" w:rsidRPr="00424B37" w:rsidRDefault="000344CE" w:rsidP="000344CE">
      <w:pPr>
        <w:pStyle w:val="BodyText"/>
        <w:spacing w:before="173"/>
        <w:ind w:left="116"/>
      </w:pPr>
      <w:r w:rsidRPr="00424B37">
        <w:rPr>
          <w:noProof/>
          <w:position w:val="-3"/>
        </w:rPr>
        <w:drawing>
          <wp:inline distT="0" distB="0" distL="0" distR="0" wp14:anchorId="6F15A055" wp14:editId="2BB4C375">
            <wp:extent cx="164770" cy="155616"/>
            <wp:effectExtent l="0" t="0" r="0" b="0"/>
            <wp:docPr id="633"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239.png"/>
                    <pic:cNvPicPr/>
                  </pic:nvPicPr>
                  <pic:blipFill>
                    <a:blip r:embed="rId288"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80% to</w:t>
      </w:r>
      <w:r w:rsidRPr="00424B37">
        <w:rPr>
          <w:spacing w:val="4"/>
        </w:rPr>
        <w:t xml:space="preserve"> </w:t>
      </w:r>
      <w:r w:rsidRPr="00424B37">
        <w:t>89.99%</w:t>
      </w:r>
    </w:p>
    <w:p w14:paraId="29F51FDF" w14:textId="77777777" w:rsidR="000344CE" w:rsidRPr="00424B37" w:rsidRDefault="000344CE" w:rsidP="000344CE">
      <w:pPr>
        <w:spacing w:before="183"/>
        <w:ind w:left="116"/>
        <w:rPr>
          <w:sz w:val="23"/>
        </w:rPr>
      </w:pPr>
      <w:r w:rsidRPr="00424B37">
        <w:rPr>
          <w:noProof/>
          <w:position w:val="-3"/>
        </w:rPr>
        <w:drawing>
          <wp:inline distT="0" distB="0" distL="0" distR="0" wp14:anchorId="50BB2C9B" wp14:editId="37AB0CA0">
            <wp:extent cx="164770" cy="155616"/>
            <wp:effectExtent l="0" t="0" r="0" b="0"/>
            <wp:docPr id="635"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234.png"/>
                    <pic:cNvPicPr/>
                  </pic:nvPicPr>
                  <pic:blipFill>
                    <a:blip r:embed="rId283"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z w:val="23"/>
        </w:rPr>
        <w:t>90% to 100%</w:t>
      </w:r>
    </w:p>
    <w:p w14:paraId="3BD48A40" w14:textId="77777777" w:rsidR="000344CE" w:rsidRPr="00424B37" w:rsidRDefault="000344CE" w:rsidP="000344CE">
      <w:pPr>
        <w:pStyle w:val="BodyText"/>
        <w:rPr>
          <w:sz w:val="20"/>
        </w:rPr>
      </w:pPr>
    </w:p>
    <w:p w14:paraId="63C883BA" w14:textId="77777777" w:rsidR="000344CE" w:rsidRPr="00424B37" w:rsidRDefault="000344CE" w:rsidP="000344CE">
      <w:pPr>
        <w:pStyle w:val="BodyText"/>
        <w:rPr>
          <w:sz w:val="20"/>
        </w:rPr>
      </w:pPr>
    </w:p>
    <w:p w14:paraId="1E72658B" w14:textId="77777777" w:rsidR="000344CE" w:rsidRPr="00424B37" w:rsidRDefault="000344CE" w:rsidP="000344CE">
      <w:pPr>
        <w:pStyle w:val="BodyText"/>
        <w:spacing w:before="7"/>
        <w:rPr>
          <w:sz w:val="15"/>
        </w:rPr>
      </w:pPr>
    </w:p>
    <w:p w14:paraId="25AE3959" w14:textId="77777777" w:rsidR="000344CE" w:rsidRPr="00424B37" w:rsidRDefault="000344CE" w:rsidP="000344CE">
      <w:pPr>
        <w:rPr>
          <w:sz w:val="26"/>
          <w:szCs w:val="26"/>
        </w:rPr>
      </w:pPr>
      <w:r w:rsidRPr="00424B37">
        <w:rPr>
          <w:sz w:val="26"/>
          <w:szCs w:val="26"/>
        </w:rPr>
        <w:t>What share of your total household income was from off-farm employment in 2016?</w:t>
      </w:r>
    </w:p>
    <w:p w14:paraId="27DAD97C" w14:textId="77777777" w:rsidR="000344CE" w:rsidRPr="00424B37" w:rsidRDefault="000344CE" w:rsidP="000344CE">
      <w:pPr>
        <w:pStyle w:val="BodyText"/>
        <w:spacing w:before="3"/>
        <w:rPr>
          <w:sz w:val="22"/>
        </w:rPr>
      </w:pPr>
    </w:p>
    <w:p w14:paraId="11D62ED6" w14:textId="77777777" w:rsidR="000344CE" w:rsidRPr="00424B37" w:rsidRDefault="000344CE" w:rsidP="000344CE">
      <w:pPr>
        <w:pStyle w:val="BodyText"/>
        <w:spacing w:before="93" w:line="391" w:lineRule="auto"/>
        <w:ind w:left="116" w:right="9569"/>
      </w:pPr>
      <w:r w:rsidRPr="00424B37">
        <w:rPr>
          <w:noProof/>
          <w:position w:val="-5"/>
        </w:rPr>
        <w:drawing>
          <wp:inline distT="0" distB="0" distL="0" distR="0" wp14:anchorId="3810398E" wp14:editId="617CD7D9">
            <wp:extent cx="164770" cy="164770"/>
            <wp:effectExtent l="0" t="0" r="0" b="0"/>
            <wp:docPr id="637"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240.png"/>
                    <pic:cNvPicPr/>
                  </pic:nvPicPr>
                  <pic:blipFill>
                    <a:blip r:embed="rId289"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 xml:space="preserve">None </w:t>
      </w:r>
      <w:r w:rsidRPr="00424B37">
        <w:rPr>
          <w:noProof/>
          <w:position w:val="-5"/>
        </w:rPr>
        <w:drawing>
          <wp:inline distT="0" distB="0" distL="0" distR="0" wp14:anchorId="0D7182D1" wp14:editId="56B43D61">
            <wp:extent cx="164770" cy="164770"/>
            <wp:effectExtent l="0" t="0" r="0" b="0"/>
            <wp:docPr id="639"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241.png"/>
                    <pic:cNvPicPr/>
                  </pic:nvPicPr>
                  <pic:blipFill>
                    <a:blip r:embed="rId290"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1 -</w:t>
      </w:r>
      <w:r w:rsidRPr="00424B37">
        <w:rPr>
          <w:spacing w:val="3"/>
        </w:rPr>
        <w:t xml:space="preserve"> </w:t>
      </w:r>
      <w:r w:rsidRPr="00424B37">
        <w:rPr>
          <w:spacing w:val="-6"/>
        </w:rPr>
        <w:t>25%</w:t>
      </w:r>
    </w:p>
    <w:p w14:paraId="60CF717A" w14:textId="77777777" w:rsidR="000344CE" w:rsidRPr="00424B37" w:rsidRDefault="000344CE" w:rsidP="000344CE">
      <w:pPr>
        <w:spacing w:before="14"/>
        <w:ind w:left="116"/>
        <w:rPr>
          <w:sz w:val="23"/>
        </w:rPr>
      </w:pPr>
      <w:r w:rsidRPr="00424B37">
        <w:rPr>
          <w:noProof/>
          <w:position w:val="-3"/>
        </w:rPr>
        <w:drawing>
          <wp:inline distT="0" distB="0" distL="0" distR="0" wp14:anchorId="5BA38795" wp14:editId="2B9534B3">
            <wp:extent cx="164770" cy="155616"/>
            <wp:effectExtent l="0" t="0" r="0" b="0"/>
            <wp:docPr id="641"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239.png"/>
                    <pic:cNvPicPr/>
                  </pic:nvPicPr>
                  <pic:blipFill>
                    <a:blip r:embed="rId288" cstate="print"/>
                    <a:stretch>
                      <a:fillRect/>
                    </a:stretch>
                  </pic:blipFill>
                  <pic:spPr>
                    <a:xfrm>
                      <a:off x="0" y="0"/>
                      <a:ext cx="164770" cy="155616"/>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z w:val="23"/>
        </w:rPr>
        <w:t>26 - 50%</w:t>
      </w:r>
    </w:p>
    <w:p w14:paraId="114135D5" w14:textId="77777777" w:rsidR="000344CE" w:rsidRPr="00424B37" w:rsidRDefault="000344CE" w:rsidP="000344CE">
      <w:pPr>
        <w:rPr>
          <w:sz w:val="23"/>
        </w:rPr>
        <w:sectPr w:rsidR="000344CE" w:rsidRPr="00424B37" w:rsidSect="00A21BEF">
          <w:footerReference w:type="default" r:id="rId291"/>
          <w:pgSz w:w="12240" w:h="15840"/>
          <w:pgMar w:top="518" w:right="677" w:bottom="475" w:left="677" w:header="274" w:footer="285" w:gutter="0"/>
          <w:cols w:space="720"/>
        </w:sectPr>
      </w:pPr>
    </w:p>
    <w:p w14:paraId="0DBADE0F" w14:textId="77777777" w:rsidR="000344CE" w:rsidRPr="00424B37" w:rsidRDefault="000344CE" w:rsidP="000344CE">
      <w:pPr>
        <w:spacing w:before="123"/>
        <w:ind w:left="116"/>
        <w:rPr>
          <w:sz w:val="23"/>
        </w:rPr>
      </w:pPr>
      <w:r w:rsidRPr="00424B37">
        <w:rPr>
          <w:noProof/>
          <w:position w:val="-5"/>
        </w:rPr>
        <w:lastRenderedPageBreak/>
        <w:drawing>
          <wp:inline distT="0" distB="0" distL="0" distR="0" wp14:anchorId="16137B24" wp14:editId="0467CBD4">
            <wp:extent cx="164770" cy="164770"/>
            <wp:effectExtent l="0" t="0" r="0" b="0"/>
            <wp:docPr id="643"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241.png"/>
                    <pic:cNvPicPr/>
                  </pic:nvPicPr>
                  <pic:blipFill>
                    <a:blip r:embed="rId290"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rPr>
          <w:sz w:val="23"/>
        </w:rPr>
        <w:t>51 - 75%</w:t>
      </w:r>
    </w:p>
    <w:p w14:paraId="54E5A955" w14:textId="77777777" w:rsidR="000344CE" w:rsidRPr="00424B37" w:rsidRDefault="000344CE" w:rsidP="000344CE">
      <w:pPr>
        <w:pStyle w:val="BodyText"/>
        <w:spacing w:before="174"/>
        <w:ind w:left="514"/>
      </w:pPr>
      <w:r w:rsidRPr="00424B37">
        <w:rPr>
          <w:noProof/>
        </w:rPr>
        <w:drawing>
          <wp:anchor distT="0" distB="0" distL="0" distR="0" simplePos="0" relativeHeight="251897856" behindDoc="0" locked="0" layoutInCell="1" allowOverlap="1" wp14:anchorId="1D033CE3" wp14:editId="2043A523">
            <wp:simplePos x="0" y="0"/>
            <wp:positionH relativeFrom="page">
              <wp:posOffset>505608</wp:posOffset>
            </wp:positionH>
            <wp:positionV relativeFrom="paragraph">
              <wp:posOffset>119328</wp:posOffset>
            </wp:positionV>
            <wp:extent cx="164770" cy="164770"/>
            <wp:effectExtent l="0" t="0" r="0" b="0"/>
            <wp:wrapNone/>
            <wp:docPr id="645"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242.png"/>
                    <pic:cNvPicPr/>
                  </pic:nvPicPr>
                  <pic:blipFill>
                    <a:blip r:embed="rId292" cstate="print"/>
                    <a:stretch>
                      <a:fillRect/>
                    </a:stretch>
                  </pic:blipFill>
                  <pic:spPr>
                    <a:xfrm>
                      <a:off x="0" y="0"/>
                      <a:ext cx="164770" cy="164770"/>
                    </a:xfrm>
                    <a:prstGeom prst="rect">
                      <a:avLst/>
                    </a:prstGeom>
                  </pic:spPr>
                </pic:pic>
              </a:graphicData>
            </a:graphic>
          </wp:anchor>
        </w:drawing>
      </w:r>
      <w:r w:rsidRPr="00424B37">
        <w:t>76 - 100%</w:t>
      </w:r>
    </w:p>
    <w:p w14:paraId="099E1173" w14:textId="77777777" w:rsidR="000344CE" w:rsidRPr="00424B37" w:rsidRDefault="000344CE" w:rsidP="000344CE">
      <w:pPr>
        <w:pStyle w:val="BodyText"/>
        <w:rPr>
          <w:sz w:val="20"/>
        </w:rPr>
      </w:pPr>
    </w:p>
    <w:p w14:paraId="10102E04" w14:textId="77777777" w:rsidR="000344CE" w:rsidRPr="00424B37" w:rsidRDefault="000344CE" w:rsidP="000344CE">
      <w:pPr>
        <w:pStyle w:val="BodyText"/>
        <w:rPr>
          <w:sz w:val="20"/>
        </w:rPr>
      </w:pPr>
    </w:p>
    <w:p w14:paraId="57C1FCA2" w14:textId="77777777" w:rsidR="000344CE" w:rsidRPr="00424B37" w:rsidRDefault="000344CE" w:rsidP="000344CE">
      <w:pPr>
        <w:pStyle w:val="BodyText"/>
        <w:spacing w:before="10"/>
        <w:rPr>
          <w:sz w:val="16"/>
        </w:rPr>
      </w:pPr>
    </w:p>
    <w:p w14:paraId="4805C0FF" w14:textId="77777777" w:rsidR="000344CE" w:rsidRPr="00424B37" w:rsidRDefault="000344CE" w:rsidP="000344CE">
      <w:pPr>
        <w:rPr>
          <w:sz w:val="26"/>
          <w:szCs w:val="26"/>
        </w:rPr>
      </w:pPr>
      <w:r w:rsidRPr="00424B37">
        <w:rPr>
          <w:sz w:val="26"/>
          <w:szCs w:val="26"/>
        </w:rPr>
        <w:t>Which category best reflects your total household income (from both farm and non-farm sources) for 2016? Remember, all information is held strictly confidential.</w:t>
      </w:r>
    </w:p>
    <w:p w14:paraId="1FC9D0ED" w14:textId="77777777" w:rsidR="000344CE" w:rsidRPr="00424B37" w:rsidRDefault="000344CE" w:rsidP="000344CE">
      <w:pPr>
        <w:pStyle w:val="BodyText"/>
        <w:spacing w:before="6"/>
        <w:rPr>
          <w:sz w:val="14"/>
        </w:rPr>
      </w:pPr>
    </w:p>
    <w:p w14:paraId="1C60E938" w14:textId="77777777" w:rsidR="000344CE" w:rsidRPr="00424B37" w:rsidRDefault="000344CE" w:rsidP="000344CE">
      <w:pPr>
        <w:pStyle w:val="BodyText"/>
        <w:spacing w:before="93" w:line="396" w:lineRule="auto"/>
        <w:ind w:left="116" w:right="8234"/>
      </w:pPr>
      <w:r w:rsidRPr="00424B37">
        <w:rPr>
          <w:noProof/>
          <w:position w:val="-5"/>
        </w:rPr>
        <w:drawing>
          <wp:inline distT="0" distB="0" distL="0" distR="0" wp14:anchorId="5E22ECEE" wp14:editId="7CE84FA8">
            <wp:extent cx="164770" cy="164770"/>
            <wp:effectExtent l="0" t="0" r="0" b="0"/>
            <wp:docPr id="647"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243.png"/>
                    <pic:cNvPicPr/>
                  </pic:nvPicPr>
                  <pic:blipFill>
                    <a:blip r:embed="rId293"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Less</w:t>
      </w:r>
      <w:r w:rsidRPr="00424B37">
        <w:rPr>
          <w:spacing w:val="2"/>
        </w:rPr>
        <w:t xml:space="preserve"> </w:t>
      </w:r>
      <w:r w:rsidRPr="00424B37">
        <w:t>than</w:t>
      </w:r>
      <w:r w:rsidRPr="00424B37">
        <w:rPr>
          <w:spacing w:val="2"/>
        </w:rPr>
        <w:t xml:space="preserve"> </w:t>
      </w:r>
      <w:r w:rsidRPr="00424B37">
        <w:t xml:space="preserve">$10,000 </w:t>
      </w:r>
      <w:r w:rsidRPr="00424B37">
        <w:rPr>
          <w:noProof/>
          <w:position w:val="-3"/>
        </w:rPr>
        <w:drawing>
          <wp:inline distT="0" distB="0" distL="0" distR="0" wp14:anchorId="7744E121" wp14:editId="287DADFE">
            <wp:extent cx="164770" cy="155616"/>
            <wp:effectExtent l="0" t="0" r="0" b="0"/>
            <wp:docPr id="649"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239.png"/>
                    <pic:cNvPicPr/>
                  </pic:nvPicPr>
                  <pic:blipFill>
                    <a:blip r:embed="rId288"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$10,000</w:t>
      </w:r>
      <w:r w:rsidRPr="00424B37">
        <w:rPr>
          <w:spacing w:val="2"/>
        </w:rPr>
        <w:t xml:space="preserve"> </w:t>
      </w:r>
      <w:r w:rsidRPr="00424B37">
        <w:t>-</w:t>
      </w:r>
      <w:r w:rsidRPr="00424B37">
        <w:rPr>
          <w:spacing w:val="2"/>
        </w:rPr>
        <w:t xml:space="preserve"> </w:t>
      </w:r>
      <w:r w:rsidRPr="00424B37">
        <w:t xml:space="preserve">$29,999 </w:t>
      </w:r>
      <w:r w:rsidRPr="00424B37">
        <w:rPr>
          <w:noProof/>
          <w:position w:val="-3"/>
        </w:rPr>
        <w:drawing>
          <wp:inline distT="0" distB="0" distL="0" distR="0" wp14:anchorId="7888BE9D" wp14:editId="310588F8">
            <wp:extent cx="164770" cy="155616"/>
            <wp:effectExtent l="0" t="0" r="0" b="0"/>
            <wp:docPr id="651"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244.png"/>
                    <pic:cNvPicPr/>
                  </pic:nvPicPr>
                  <pic:blipFill>
                    <a:blip r:embed="rId294"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$30,000</w:t>
      </w:r>
      <w:r w:rsidRPr="00424B37">
        <w:rPr>
          <w:spacing w:val="2"/>
        </w:rPr>
        <w:t xml:space="preserve"> </w:t>
      </w:r>
      <w:r w:rsidRPr="00424B37">
        <w:t>-</w:t>
      </w:r>
      <w:r w:rsidRPr="00424B37">
        <w:rPr>
          <w:spacing w:val="2"/>
        </w:rPr>
        <w:t xml:space="preserve"> </w:t>
      </w:r>
      <w:r w:rsidRPr="00424B37">
        <w:t xml:space="preserve">$49,999 </w:t>
      </w:r>
      <w:r w:rsidRPr="00424B37">
        <w:rPr>
          <w:noProof/>
          <w:position w:val="-5"/>
        </w:rPr>
        <w:drawing>
          <wp:inline distT="0" distB="0" distL="0" distR="0" wp14:anchorId="3C64565B" wp14:editId="7051A6BD">
            <wp:extent cx="164770" cy="164770"/>
            <wp:effectExtent l="0" t="0" r="0" b="0"/>
            <wp:docPr id="653"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245.png"/>
                    <pic:cNvPicPr/>
                  </pic:nvPicPr>
                  <pic:blipFill>
                    <a:blip r:embed="rId282"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$50,000</w:t>
      </w:r>
      <w:r w:rsidRPr="00424B37">
        <w:rPr>
          <w:spacing w:val="2"/>
        </w:rPr>
        <w:t xml:space="preserve"> </w:t>
      </w:r>
      <w:r w:rsidRPr="00424B37">
        <w:t>-</w:t>
      </w:r>
      <w:r w:rsidRPr="00424B37">
        <w:rPr>
          <w:spacing w:val="2"/>
        </w:rPr>
        <w:t xml:space="preserve"> </w:t>
      </w:r>
      <w:r w:rsidRPr="00424B37">
        <w:t xml:space="preserve">$99,999 </w:t>
      </w:r>
      <w:r w:rsidRPr="00424B37">
        <w:rPr>
          <w:noProof/>
          <w:position w:val="-5"/>
        </w:rPr>
        <w:drawing>
          <wp:inline distT="0" distB="0" distL="0" distR="0" wp14:anchorId="07769E05" wp14:editId="6C98D4F2">
            <wp:extent cx="164770" cy="164770"/>
            <wp:effectExtent l="0" t="0" r="0" b="0"/>
            <wp:docPr id="655"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246.png"/>
                    <pic:cNvPicPr/>
                  </pic:nvPicPr>
                  <pic:blipFill>
                    <a:blip r:embed="rId295"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$100,000</w:t>
      </w:r>
      <w:r w:rsidRPr="00424B37">
        <w:rPr>
          <w:spacing w:val="-5"/>
        </w:rPr>
        <w:t xml:space="preserve"> </w:t>
      </w:r>
      <w:r w:rsidRPr="00424B37">
        <w:t>-</w:t>
      </w:r>
      <w:r w:rsidRPr="00424B37">
        <w:rPr>
          <w:spacing w:val="-5"/>
        </w:rPr>
        <w:t xml:space="preserve"> </w:t>
      </w:r>
      <w:r w:rsidRPr="00424B37">
        <w:t xml:space="preserve">$149,999 </w:t>
      </w:r>
      <w:r w:rsidRPr="00424B37">
        <w:rPr>
          <w:noProof/>
          <w:position w:val="-3"/>
        </w:rPr>
        <w:drawing>
          <wp:inline distT="0" distB="0" distL="0" distR="0" wp14:anchorId="3E2E2B6B" wp14:editId="0C448A1B">
            <wp:extent cx="164770" cy="155616"/>
            <wp:effectExtent l="0" t="0" r="0" b="0"/>
            <wp:docPr id="657"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247.png"/>
                    <pic:cNvPicPr/>
                  </pic:nvPicPr>
                  <pic:blipFill>
                    <a:blip r:embed="rId296"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$150,000</w:t>
      </w:r>
      <w:r w:rsidRPr="00424B37">
        <w:rPr>
          <w:spacing w:val="-5"/>
        </w:rPr>
        <w:t xml:space="preserve"> </w:t>
      </w:r>
      <w:r w:rsidRPr="00424B37">
        <w:t>-</w:t>
      </w:r>
      <w:r w:rsidRPr="00424B37">
        <w:rPr>
          <w:spacing w:val="-5"/>
        </w:rPr>
        <w:t xml:space="preserve"> </w:t>
      </w:r>
      <w:r w:rsidRPr="00424B37">
        <w:t xml:space="preserve">$199,999 </w:t>
      </w:r>
      <w:r w:rsidRPr="00424B37">
        <w:rPr>
          <w:noProof/>
          <w:position w:val="-3"/>
        </w:rPr>
        <w:drawing>
          <wp:inline distT="0" distB="0" distL="0" distR="0" wp14:anchorId="3C72E64E" wp14:editId="1EFA1687">
            <wp:extent cx="164770" cy="155616"/>
            <wp:effectExtent l="0" t="0" r="0" b="0"/>
            <wp:docPr id="659"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248.png"/>
                    <pic:cNvPicPr/>
                  </pic:nvPicPr>
                  <pic:blipFill>
                    <a:blip r:embed="rId288" cstate="print"/>
                    <a:stretch>
                      <a:fillRect/>
                    </a:stretch>
                  </pic:blipFill>
                  <pic:spPr>
                    <a:xfrm>
                      <a:off x="0" y="0"/>
                      <a:ext cx="164770" cy="155616"/>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$200,000</w:t>
      </w:r>
      <w:r w:rsidRPr="00424B37">
        <w:rPr>
          <w:spacing w:val="-5"/>
        </w:rPr>
        <w:t xml:space="preserve"> </w:t>
      </w:r>
      <w:r w:rsidRPr="00424B37">
        <w:t>-</w:t>
      </w:r>
      <w:r w:rsidRPr="00424B37">
        <w:rPr>
          <w:spacing w:val="-5"/>
        </w:rPr>
        <w:t xml:space="preserve"> </w:t>
      </w:r>
      <w:r w:rsidRPr="00424B37">
        <w:t xml:space="preserve">$249,999 </w:t>
      </w:r>
      <w:r w:rsidRPr="00424B37">
        <w:rPr>
          <w:noProof/>
          <w:position w:val="-5"/>
        </w:rPr>
        <w:drawing>
          <wp:inline distT="0" distB="0" distL="0" distR="0" wp14:anchorId="7B3F0ADD" wp14:editId="3C90A79D">
            <wp:extent cx="164770" cy="164770"/>
            <wp:effectExtent l="0" t="0" r="0" b="0"/>
            <wp:docPr id="661"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232.png"/>
                    <pic:cNvPicPr/>
                  </pic:nvPicPr>
                  <pic:blipFill>
                    <a:blip r:embed="rId281" cstate="print"/>
                    <a:stretch>
                      <a:fillRect/>
                    </a:stretch>
                  </pic:blipFill>
                  <pic:spPr>
                    <a:xfrm>
                      <a:off x="0" y="0"/>
                      <a:ext cx="164770" cy="164770"/>
                    </a:xfrm>
                    <a:prstGeom prst="rect">
                      <a:avLst/>
                    </a:prstGeom>
                  </pic:spPr>
                </pic:pic>
              </a:graphicData>
            </a:graphic>
          </wp:inline>
        </w:drawing>
      </w:r>
      <w:r w:rsidRPr="00424B37">
        <w:rPr>
          <w:rFonts w:ascii="Times New Roman"/>
        </w:rPr>
        <w:t xml:space="preserve"> </w:t>
      </w:r>
      <w:r w:rsidRPr="00424B37">
        <w:rPr>
          <w:rFonts w:ascii="Times New Roman"/>
          <w:spacing w:val="22"/>
        </w:rPr>
        <w:t xml:space="preserve"> </w:t>
      </w:r>
      <w:r w:rsidRPr="00424B37">
        <w:t>$250,000 -</w:t>
      </w:r>
      <w:r w:rsidRPr="00424B37">
        <w:rPr>
          <w:spacing w:val="-10"/>
        </w:rPr>
        <w:t xml:space="preserve"> </w:t>
      </w:r>
      <w:r w:rsidRPr="00424B37">
        <w:t>$499,999</w:t>
      </w:r>
    </w:p>
    <w:p w14:paraId="4CDFCA02" w14:textId="77777777" w:rsidR="000344CE" w:rsidRPr="00424B37" w:rsidRDefault="000344CE" w:rsidP="000344CE">
      <w:pPr>
        <w:pStyle w:val="BodyText"/>
        <w:spacing w:before="19"/>
        <w:ind w:left="116"/>
      </w:pPr>
      <w:r w:rsidRPr="00424B37">
        <w:rPr>
          <w:noProof/>
          <w:position w:val="-5"/>
        </w:rPr>
        <w:drawing>
          <wp:inline distT="0" distB="0" distL="0" distR="0" wp14:anchorId="147AF819" wp14:editId="4C8C8430">
            <wp:extent cx="164770" cy="164770"/>
            <wp:effectExtent l="0" t="0" r="0" b="0"/>
            <wp:docPr id="663"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245.png"/>
                    <pic:cNvPicPr/>
                  </pic:nvPicPr>
                  <pic:blipFill>
                    <a:blip r:embed="rId282" cstate="print"/>
                    <a:stretch>
                      <a:fillRect/>
                    </a:stretch>
                  </pic:blipFill>
                  <pic:spPr>
                    <a:xfrm>
                      <a:off x="0" y="0"/>
                      <a:ext cx="164770" cy="164770"/>
                    </a:xfrm>
                    <a:prstGeom prst="rect">
                      <a:avLst/>
                    </a:prstGeom>
                  </pic:spPr>
                </pic:pic>
              </a:graphicData>
            </a:graphic>
          </wp:inline>
        </w:drawing>
      </w:r>
      <w:r w:rsidRPr="00424B37">
        <w:rPr>
          <w:rFonts w:ascii="Times New Roman"/>
          <w:sz w:val="20"/>
        </w:rPr>
        <w:t xml:space="preserve">  </w:t>
      </w:r>
      <w:r w:rsidRPr="00424B37">
        <w:rPr>
          <w:rFonts w:ascii="Times New Roman"/>
          <w:spacing w:val="-12"/>
          <w:sz w:val="20"/>
        </w:rPr>
        <w:t xml:space="preserve"> </w:t>
      </w:r>
      <w:r w:rsidRPr="00424B37">
        <w:t>$500,000 or</w:t>
      </w:r>
      <w:r w:rsidRPr="00424B37">
        <w:rPr>
          <w:spacing w:val="5"/>
        </w:rPr>
        <w:t xml:space="preserve"> </w:t>
      </w:r>
      <w:r w:rsidRPr="00424B37">
        <w:t>greater</w:t>
      </w:r>
    </w:p>
    <w:p w14:paraId="40557F33" w14:textId="77777777" w:rsidR="000344CE" w:rsidRPr="00424B37" w:rsidRDefault="000344CE" w:rsidP="000344CE">
      <w:pPr>
        <w:pStyle w:val="BodyText"/>
        <w:rPr>
          <w:sz w:val="26"/>
        </w:rPr>
      </w:pPr>
    </w:p>
    <w:p w14:paraId="2AFDA484" w14:textId="77777777" w:rsidR="000344CE" w:rsidRPr="00424B37" w:rsidRDefault="000344CE" w:rsidP="000344CE">
      <w:pPr>
        <w:pStyle w:val="BodyText"/>
        <w:rPr>
          <w:sz w:val="26"/>
        </w:rPr>
      </w:pPr>
    </w:p>
    <w:p w14:paraId="5F9D1F63" w14:textId="77777777" w:rsidR="000344CE" w:rsidRPr="00424B37" w:rsidRDefault="000344CE" w:rsidP="000344CE">
      <w:pPr>
        <w:pStyle w:val="BodyText"/>
        <w:rPr>
          <w:sz w:val="26"/>
        </w:rPr>
      </w:pPr>
    </w:p>
    <w:p w14:paraId="29CA0517" w14:textId="77777777" w:rsidR="000344CE" w:rsidRDefault="000344CE" w:rsidP="000344CE">
      <w:pPr>
        <w:spacing w:before="170"/>
        <w:ind w:left="3471" w:right="3452"/>
        <w:jc w:val="center"/>
        <w:rPr>
          <w:sz w:val="20"/>
        </w:rPr>
        <w:sectPr w:rsidR="000344CE" w:rsidSect="00A21BEF">
          <w:headerReference w:type="default" r:id="rId297"/>
          <w:footerReference w:type="default" r:id="rId298"/>
          <w:pgSz w:w="12240" w:h="15840"/>
          <w:pgMar w:top="518" w:right="677" w:bottom="475" w:left="677" w:header="274" w:footer="285" w:gutter="0"/>
          <w:cols w:space="720"/>
        </w:sectPr>
      </w:pPr>
      <w:hyperlink r:id="rId299">
        <w:r w:rsidRPr="00424B37">
          <w:rPr>
            <w:sz w:val="20"/>
          </w:rPr>
          <w:t>Powered by Qualtrics</w:t>
        </w:r>
      </w:hyperlink>
    </w:p>
    <w:p w14:paraId="4631FAF4" w14:textId="77777777" w:rsidR="000344CE" w:rsidRPr="000344CE" w:rsidRDefault="000344CE" w:rsidP="000344CE">
      <w:pPr>
        <w:pStyle w:val="Heading3"/>
        <w:spacing w:before="0"/>
        <w:rPr>
          <w:rFonts w:ascii="Times New Roman" w:hAnsi="Times New Roman" w:cs="Times New Roman"/>
        </w:rPr>
      </w:pPr>
      <w:bookmarkStart w:id="50" w:name="_Toc65237464"/>
      <w:r w:rsidRPr="000344CE">
        <w:rPr>
          <w:rFonts w:ascii="Times New Roman" w:hAnsi="Times New Roman" w:cs="Times New Roman"/>
        </w:rPr>
        <w:lastRenderedPageBreak/>
        <w:t>Genomic Enhanced EPD Survey</w:t>
      </w:r>
      <w:bookmarkEnd w:id="50"/>
    </w:p>
    <w:p w14:paraId="067533F1" w14:textId="77777777" w:rsidR="000344CE" w:rsidRDefault="000344CE" w:rsidP="000344CE">
      <w:pPr>
        <w:rPr>
          <w:sz w:val="17"/>
        </w:rPr>
      </w:pPr>
    </w:p>
    <w:p w14:paraId="59565B19" w14:textId="77777777" w:rsidR="000344CE" w:rsidRPr="005903A4" w:rsidRDefault="000344CE" w:rsidP="000344CE">
      <w:pPr>
        <w:pStyle w:val="BodyText"/>
        <w:spacing w:line="216" w:lineRule="exact"/>
        <w:ind w:left="-60"/>
        <w:rPr>
          <w:rFonts w:ascii="Times New Roman"/>
          <w:sz w:val="20"/>
        </w:rPr>
      </w:pPr>
      <w:r w:rsidRPr="005903A4">
        <w:rPr>
          <w:rFonts w:ascii="Times New Roman"/>
          <w:noProof/>
          <w:position w:val="-3"/>
          <w:sz w:val="20"/>
        </w:rPr>
        <mc:AlternateContent>
          <mc:Choice Requires="wpg">
            <w:drawing>
              <wp:inline distT="0" distB="0" distL="0" distR="0" wp14:anchorId="45B80C9D" wp14:editId="40C8C172">
                <wp:extent cx="183515" cy="137795"/>
                <wp:effectExtent l="0" t="0" r="635" b="0"/>
                <wp:docPr id="2685" name="Group 2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 cy="137795"/>
                          <a:chOff x="0" y="0"/>
                          <a:chExt cx="289" cy="217"/>
                        </a:xfrm>
                      </wpg:grpSpPr>
                      <wps:wsp>
                        <wps:cNvPr id="2686" name="Rectangle 1564"/>
                        <wps:cNvSpPr>
                          <a:spLocks noChangeArrowheads="1"/>
                        </wps:cNvSpPr>
                        <wps:spPr bwMode="auto">
                          <a:xfrm>
                            <a:off x="0" y="0"/>
                            <a:ext cx="289" cy="217"/>
                          </a:xfrm>
                          <a:prstGeom prst="rect">
                            <a:avLst/>
                          </a:prstGeom>
                          <a:solidFill>
                            <a:srgbClr val="F57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0082E65" id="Group 2685" o:spid="_x0000_s1026" style="width:14.45pt;height:10.85pt;mso-position-horizontal-relative:char;mso-position-vertical-relative:line" coordsize="28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">
                <v:rect id="Rectangle 1564" o:spid="_x0000_s1027" style="position:absolute;width:289;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" fillcolor="#f57e00" stroked="f"/>
                <w10:anchorlock/>
              </v:group>
            </w:pict>
          </mc:Fallback>
        </mc:AlternateContent>
      </w:r>
    </w:p>
    <w:p w14:paraId="60F1B0E9" w14:textId="77777777" w:rsidR="000344CE" w:rsidRPr="005903A4" w:rsidRDefault="000344CE" w:rsidP="000344CE">
      <w:pPr>
        <w:pStyle w:val="BodyText"/>
        <w:rPr>
          <w:rFonts w:ascii="Times New Roman"/>
          <w:sz w:val="20"/>
        </w:rPr>
      </w:pPr>
    </w:p>
    <w:p w14:paraId="331CCAE3" w14:textId="77777777" w:rsidR="000344CE" w:rsidRPr="005903A4" w:rsidRDefault="000344CE" w:rsidP="000344CE">
      <w:pPr>
        <w:pStyle w:val="BodyText"/>
        <w:rPr>
          <w:rFonts w:ascii="Times New Roman"/>
          <w:sz w:val="20"/>
        </w:rPr>
      </w:pPr>
    </w:p>
    <w:p w14:paraId="72A0440C" w14:textId="77777777" w:rsidR="000344CE" w:rsidRPr="005903A4" w:rsidRDefault="000344CE" w:rsidP="000344CE">
      <w:pPr>
        <w:spacing w:before="219"/>
        <w:ind w:left="163"/>
        <w:rPr>
          <w:b/>
          <w:sz w:val="26"/>
        </w:rPr>
      </w:pPr>
      <w:r w:rsidRPr="005903A4">
        <w:rPr>
          <w:noProof/>
        </w:rPr>
        <mc:AlternateContent>
          <mc:Choice Requires="wps">
            <w:drawing>
              <wp:anchor distT="0" distB="0" distL="114300" distR="114300" simplePos="0" relativeHeight="251971584" behindDoc="0" locked="0" layoutInCell="1" allowOverlap="1" wp14:anchorId="70B20728" wp14:editId="78C97413">
                <wp:simplePos x="0" y="0"/>
                <wp:positionH relativeFrom="page">
                  <wp:posOffset>7233920</wp:posOffset>
                </wp:positionH>
                <wp:positionV relativeFrom="paragraph">
                  <wp:posOffset>-429260</wp:posOffset>
                </wp:positionV>
                <wp:extent cx="182880" cy="137160"/>
                <wp:effectExtent l="4445" t="0" r="3175" b="0"/>
                <wp:wrapNone/>
                <wp:docPr id="2684" name="Rectangle 2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37160"/>
                        </a:xfrm>
                        <a:prstGeom prst="rect">
                          <a:avLst/>
                        </a:prstGeom>
                        <a:solidFill>
                          <a:srgbClr val="F57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DC043" id="Rectangle 2684" o:spid="_x0000_s1026" style="position:absolute;margin-left:569.6pt;margin-top:-33.8pt;width:14.4pt;height:10.8pt;z-index:25197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" fillcolor="#f57e00" stroked="f">
                <w10:wrap anchorx="page"/>
              </v:rect>
            </w:pict>
          </mc:Fallback>
        </mc:AlternateContent>
      </w:r>
      <w:r w:rsidRPr="005903A4">
        <w:rPr>
          <w:b/>
          <w:sz w:val="26"/>
        </w:rPr>
        <w:t>Default Question Block</w:t>
      </w:r>
    </w:p>
    <w:p w14:paraId="095F7B8C" w14:textId="77777777" w:rsidR="000344CE" w:rsidRPr="005903A4" w:rsidRDefault="000344CE" w:rsidP="000344CE">
      <w:pPr>
        <w:pStyle w:val="BodyText"/>
        <w:rPr>
          <w:b/>
          <w:sz w:val="28"/>
        </w:rPr>
      </w:pPr>
    </w:p>
    <w:p w14:paraId="2F134EA7" w14:textId="77777777" w:rsidR="000344CE" w:rsidRPr="005903A4" w:rsidRDefault="000344CE" w:rsidP="000344CE">
      <w:pPr>
        <w:pStyle w:val="BodyText"/>
        <w:spacing w:before="5"/>
        <w:rPr>
          <w:b/>
          <w:sz w:val="32"/>
        </w:rPr>
      </w:pPr>
    </w:p>
    <w:p w14:paraId="12BD1744" w14:textId="77777777" w:rsidR="000344CE" w:rsidRPr="005903A4" w:rsidRDefault="000344CE" w:rsidP="000344CE">
      <w:pPr>
        <w:ind w:left="156"/>
        <w:rPr>
          <w:b/>
          <w:i/>
          <w:sz w:val="26"/>
        </w:rPr>
      </w:pPr>
      <w:r w:rsidRPr="005903A4">
        <w:rPr>
          <w:b/>
          <w:i/>
          <w:sz w:val="26"/>
        </w:rPr>
        <w:t>Before You Begin...</w:t>
      </w:r>
    </w:p>
    <w:p w14:paraId="7B3240D3" w14:textId="77777777" w:rsidR="000344CE" w:rsidRPr="005903A4" w:rsidRDefault="000344CE" w:rsidP="000344CE">
      <w:pPr>
        <w:pStyle w:val="BodyText"/>
        <w:spacing w:before="91" w:line="312" w:lineRule="auto"/>
        <w:ind w:left="156" w:right="90"/>
        <w:rPr>
          <w:b/>
        </w:rPr>
      </w:pPr>
      <w:r w:rsidRPr="005903A4">
        <w:t xml:space="preserve">We are University of Tennessee researchers conducting a survey to examine Tennessee beef cattle farmer preferences for expected progeny differences (EPDs), genomic enhanced (GE) EPDs and physical bull characteristics as well as genomic tests for feeder cattle. You are part of a group of beef cattle farmers from across the state being invited to assist us by completing a short survey. The survey results will be valuable to producers who are interested in EPDs, GE EPDS, physical characteristics of bulls, and considering adoption of genomic tests for feeder cattle. </w:t>
      </w:r>
      <w:r w:rsidRPr="005903A4">
        <w:rPr>
          <w:b/>
        </w:rPr>
        <w:t>As an industry participant, your views are important to the study.</w:t>
      </w:r>
    </w:p>
    <w:p w14:paraId="51EDD689" w14:textId="77777777" w:rsidR="000344CE" w:rsidRPr="005903A4" w:rsidRDefault="000344CE" w:rsidP="000344CE">
      <w:pPr>
        <w:pStyle w:val="BodyText"/>
        <w:spacing w:before="2"/>
        <w:rPr>
          <w:b/>
          <w:sz w:val="34"/>
        </w:rPr>
      </w:pPr>
    </w:p>
    <w:p w14:paraId="2C4C3796" w14:textId="77777777" w:rsidR="000344CE" w:rsidRPr="005903A4" w:rsidRDefault="000344CE" w:rsidP="000344CE">
      <w:pPr>
        <w:pStyle w:val="BodyText"/>
        <w:spacing w:line="312" w:lineRule="auto"/>
        <w:ind w:left="156"/>
      </w:pPr>
      <w:r w:rsidRPr="005903A4">
        <w:t>Your participation in this study is voluntary; you may decline to participate without penalty. If you decide to participate, you may withdraw from the study at any time without penalty. If you withdraw from the study before data collection is completed your data will be destroyed.</w:t>
      </w:r>
    </w:p>
    <w:p w14:paraId="02FD4BF7" w14:textId="77777777" w:rsidR="000344CE" w:rsidRPr="005903A4" w:rsidRDefault="000344CE" w:rsidP="000344CE">
      <w:pPr>
        <w:pStyle w:val="BodyText"/>
        <w:spacing w:before="2" w:line="312" w:lineRule="auto"/>
        <w:ind w:left="156" w:right="222"/>
      </w:pPr>
      <w:r w:rsidRPr="005903A4">
        <w:t>Clicking the accept button at the bottom of this screen constitutes your consent to participate. There are no foreseeable risks other than those encountered in everyday life from participation in this study.</w:t>
      </w:r>
    </w:p>
    <w:p w14:paraId="4A57E75F" w14:textId="77777777" w:rsidR="000344CE" w:rsidRPr="005903A4" w:rsidRDefault="000344CE" w:rsidP="000344CE">
      <w:pPr>
        <w:pStyle w:val="BodyText"/>
        <w:rPr>
          <w:sz w:val="34"/>
        </w:rPr>
      </w:pPr>
    </w:p>
    <w:p w14:paraId="2953FA89" w14:textId="77777777" w:rsidR="000344CE" w:rsidRPr="005903A4" w:rsidRDefault="000344CE" w:rsidP="000344CE">
      <w:pPr>
        <w:ind w:left="228"/>
        <w:rPr>
          <w:i/>
          <w:sz w:val="26"/>
        </w:rPr>
      </w:pPr>
      <w:r w:rsidRPr="005903A4">
        <w:rPr>
          <w:i/>
          <w:spacing w:val="-5"/>
          <w:sz w:val="26"/>
        </w:rPr>
        <w:t xml:space="preserve">You </w:t>
      </w:r>
      <w:r w:rsidRPr="005903A4">
        <w:rPr>
          <w:i/>
          <w:sz w:val="26"/>
        </w:rPr>
        <w:t xml:space="preserve">can be assured we will take measures to protect the </w:t>
      </w:r>
      <w:r w:rsidRPr="005903A4">
        <w:rPr>
          <w:i/>
          <w:spacing w:val="-130"/>
          <w:sz w:val="26"/>
          <w:u w:val="single"/>
        </w:rPr>
        <w:t>c</w:t>
      </w:r>
      <w:r w:rsidRPr="005903A4">
        <w:rPr>
          <w:i/>
          <w:spacing w:val="59"/>
          <w:sz w:val="26"/>
        </w:rPr>
        <w:t xml:space="preserve"> </w:t>
      </w:r>
      <w:r w:rsidRPr="005903A4">
        <w:rPr>
          <w:i/>
          <w:sz w:val="26"/>
          <w:u w:val="single"/>
        </w:rPr>
        <w:t>onfidentiality of your</w:t>
      </w:r>
    </w:p>
    <w:p w14:paraId="15BF2E24" w14:textId="77777777" w:rsidR="000344CE" w:rsidRPr="005903A4" w:rsidRDefault="000344CE" w:rsidP="000344CE">
      <w:pPr>
        <w:spacing w:before="90" w:line="312" w:lineRule="auto"/>
        <w:ind w:left="156" w:right="90"/>
        <w:rPr>
          <w:i/>
          <w:sz w:val="26"/>
        </w:rPr>
      </w:pPr>
      <w:r w:rsidRPr="005903A4">
        <w:rPr>
          <w:i/>
          <w:spacing w:val="-87"/>
          <w:sz w:val="26"/>
          <w:u w:val="single"/>
        </w:rPr>
        <w:t>r</w:t>
      </w:r>
      <w:r w:rsidRPr="005903A4">
        <w:rPr>
          <w:i/>
          <w:spacing w:val="12"/>
          <w:sz w:val="26"/>
          <w:u w:val="single"/>
        </w:rPr>
        <w:t xml:space="preserve"> </w:t>
      </w:r>
      <w:r w:rsidRPr="005903A4">
        <w:rPr>
          <w:i/>
          <w:sz w:val="26"/>
          <w:u w:val="single"/>
        </w:rPr>
        <w:t>es</w:t>
      </w:r>
      <w:r w:rsidRPr="005903A4">
        <w:rPr>
          <w:i/>
          <w:sz w:val="26"/>
        </w:rPr>
        <w:t>p</w:t>
      </w:r>
      <w:r w:rsidRPr="005903A4">
        <w:rPr>
          <w:i/>
          <w:sz w:val="26"/>
          <w:u w:val="single"/>
        </w:rPr>
        <w:t>onses</w:t>
      </w:r>
      <w:r w:rsidRPr="005903A4">
        <w:rPr>
          <w:i/>
          <w:sz w:val="26"/>
        </w:rPr>
        <w:t xml:space="preserve">. </w:t>
      </w:r>
      <w:r w:rsidRPr="005903A4">
        <w:rPr>
          <w:sz w:val="26"/>
        </w:rPr>
        <w:t xml:space="preserve">Data will be stored securely and will be made available only to persons conducting the </w:t>
      </w:r>
      <w:r w:rsidRPr="005903A4">
        <w:rPr>
          <w:spacing w:val="-4"/>
          <w:sz w:val="26"/>
        </w:rPr>
        <w:t xml:space="preserve">study. </w:t>
      </w:r>
      <w:r w:rsidRPr="005903A4">
        <w:rPr>
          <w:sz w:val="26"/>
        </w:rPr>
        <w:t xml:space="preserve">No reference will be made in oral or written reports which could link participants to the </w:t>
      </w:r>
      <w:r w:rsidRPr="005903A4">
        <w:rPr>
          <w:spacing w:val="-4"/>
          <w:sz w:val="26"/>
        </w:rPr>
        <w:t xml:space="preserve">study. </w:t>
      </w:r>
      <w:r w:rsidRPr="005903A4">
        <w:rPr>
          <w:i/>
          <w:spacing w:val="-4"/>
          <w:sz w:val="26"/>
        </w:rPr>
        <w:t xml:space="preserve">Your </w:t>
      </w:r>
      <w:r w:rsidRPr="005903A4">
        <w:rPr>
          <w:i/>
          <w:sz w:val="26"/>
        </w:rPr>
        <w:t xml:space="preserve">name or other identifying information will not be linked with your responses. University of </w:t>
      </w:r>
      <w:r w:rsidRPr="005903A4">
        <w:rPr>
          <w:i/>
          <w:spacing w:val="-3"/>
          <w:sz w:val="26"/>
        </w:rPr>
        <w:t xml:space="preserve">Tennessee </w:t>
      </w:r>
      <w:r w:rsidRPr="005903A4">
        <w:rPr>
          <w:i/>
          <w:sz w:val="26"/>
        </w:rPr>
        <w:t xml:space="preserve">research protocols prohibit the release of your name or personal information to any other agency or individual. The list of those invited to participate in the study will be destroyed after responses are collected. </w:t>
      </w:r>
      <w:r w:rsidRPr="005903A4">
        <w:rPr>
          <w:i/>
          <w:spacing w:val="-3"/>
          <w:sz w:val="26"/>
        </w:rPr>
        <w:t xml:space="preserve">Finally, </w:t>
      </w:r>
      <w:r w:rsidRPr="005903A4">
        <w:rPr>
          <w:i/>
          <w:sz w:val="26"/>
        </w:rPr>
        <w:t>only summary results from the survey will be publicly reported. Only researchers involved in the study will have access to the survey data.</w:t>
      </w:r>
    </w:p>
    <w:p w14:paraId="6259E2C8" w14:textId="77777777" w:rsidR="000344CE" w:rsidRPr="005903A4" w:rsidRDefault="000344CE" w:rsidP="000344CE">
      <w:pPr>
        <w:pStyle w:val="BodyText"/>
        <w:spacing w:before="3"/>
        <w:rPr>
          <w:i/>
          <w:sz w:val="34"/>
        </w:rPr>
      </w:pPr>
    </w:p>
    <w:p w14:paraId="2D5E0C57" w14:textId="77777777" w:rsidR="000344CE" w:rsidRPr="005903A4" w:rsidRDefault="000344CE" w:rsidP="000344CE">
      <w:pPr>
        <w:spacing w:line="312" w:lineRule="auto"/>
        <w:ind w:left="156" w:right="240" w:firstLine="72"/>
        <w:jc w:val="both"/>
        <w:rPr>
          <w:sz w:val="26"/>
        </w:rPr>
      </w:pPr>
      <w:r w:rsidRPr="005903A4">
        <w:rPr>
          <w:sz w:val="26"/>
        </w:rPr>
        <w:t xml:space="preserve">Please do not hesitate to contact us if you have </w:t>
      </w:r>
      <w:r w:rsidRPr="005903A4">
        <w:rPr>
          <w:i/>
          <w:sz w:val="26"/>
        </w:rPr>
        <w:t>any questions or concerns</w:t>
      </w:r>
      <w:r w:rsidRPr="005903A4">
        <w:rPr>
          <w:sz w:val="26"/>
        </w:rPr>
        <w:t xml:space="preserve">. </w:t>
      </w:r>
      <w:r w:rsidRPr="005903A4">
        <w:rPr>
          <w:b/>
          <w:sz w:val="26"/>
        </w:rPr>
        <w:t xml:space="preserve">Thank you for taking time out of your busy schedule to help us! </w:t>
      </w:r>
      <w:r w:rsidRPr="005903A4">
        <w:rPr>
          <w:sz w:val="26"/>
        </w:rPr>
        <w:t>The survey takes about 15 minutes to complete. If you have questions at any time about the study or the procedures, you</w:t>
      </w:r>
    </w:p>
    <w:p w14:paraId="0C0C3ED9" w14:textId="77777777" w:rsidR="000344CE" w:rsidRPr="005903A4" w:rsidRDefault="000344CE" w:rsidP="000344CE">
      <w:pPr>
        <w:spacing w:before="2"/>
        <w:ind w:left="156"/>
        <w:jc w:val="both"/>
        <w:rPr>
          <w:sz w:val="26"/>
        </w:rPr>
      </w:pPr>
      <w:r w:rsidRPr="005903A4">
        <w:rPr>
          <w:sz w:val="26"/>
        </w:rPr>
        <w:t xml:space="preserve">may </w:t>
      </w:r>
      <w:r w:rsidRPr="005903A4">
        <w:rPr>
          <w:b/>
          <w:sz w:val="26"/>
        </w:rPr>
        <w:t>contact the researchers listed below</w:t>
      </w:r>
      <w:r w:rsidRPr="005903A4">
        <w:rPr>
          <w:sz w:val="26"/>
        </w:rPr>
        <w:t>. If you have questions about your rights as a</w:t>
      </w:r>
    </w:p>
    <w:p w14:paraId="4CD3CB1F" w14:textId="77777777" w:rsidR="000344CE" w:rsidRPr="005903A4" w:rsidRDefault="000344CE" w:rsidP="000344CE">
      <w:pPr>
        <w:jc w:val="both"/>
        <w:rPr>
          <w:sz w:val="26"/>
        </w:rPr>
        <w:sectPr w:rsidR="000344CE" w:rsidRPr="005903A4" w:rsidSect="00A21BEF">
          <w:footerReference w:type="default" r:id="rId300"/>
          <w:pgSz w:w="12240" w:h="15840"/>
          <w:pgMar w:top="518" w:right="677" w:bottom="475" w:left="677" w:header="720" w:footer="720" w:gutter="0"/>
          <w:cols w:space="720"/>
        </w:sectPr>
      </w:pPr>
    </w:p>
    <w:p w14:paraId="74243841" w14:textId="77777777" w:rsidR="000344CE" w:rsidRPr="005903A4" w:rsidRDefault="000344CE" w:rsidP="000344CE">
      <w:pPr>
        <w:pStyle w:val="BodyText"/>
        <w:spacing w:before="70" w:line="312" w:lineRule="auto"/>
        <w:ind w:left="156" w:right="1134"/>
      </w:pPr>
      <w:r w:rsidRPr="005903A4">
        <w:lastRenderedPageBreak/>
        <w:t xml:space="preserve">participant, you may contact the University of Tennessee IRB Compliance Officer at </w:t>
      </w:r>
      <w:hyperlink r:id="rId301">
        <w:r w:rsidRPr="005903A4">
          <w:t xml:space="preserve">utkirb@utk.edu </w:t>
        </w:r>
      </w:hyperlink>
      <w:r w:rsidRPr="005903A4">
        <w:t>or (865) 974-7697.</w:t>
      </w:r>
    </w:p>
    <w:p w14:paraId="2C8F0735" w14:textId="77777777" w:rsidR="000344CE" w:rsidRPr="005903A4" w:rsidRDefault="000344CE" w:rsidP="000344CE">
      <w:pPr>
        <w:pStyle w:val="BodyText"/>
        <w:rPr>
          <w:sz w:val="20"/>
        </w:rPr>
      </w:pPr>
    </w:p>
    <w:p w14:paraId="06143DD2" w14:textId="77777777" w:rsidR="000344CE" w:rsidRPr="005903A4" w:rsidRDefault="000344CE" w:rsidP="000344CE">
      <w:pPr>
        <w:pStyle w:val="BodyText"/>
        <w:rPr>
          <w:sz w:val="20"/>
        </w:rPr>
      </w:pPr>
    </w:p>
    <w:p w14:paraId="5194524B" w14:textId="77777777" w:rsidR="000344CE" w:rsidRPr="005903A4" w:rsidRDefault="000344CE" w:rsidP="000344CE">
      <w:pPr>
        <w:pStyle w:val="BodyText"/>
        <w:rPr>
          <w:sz w:val="13"/>
        </w:rPr>
      </w:pPr>
      <w:r w:rsidRPr="005903A4">
        <w:rPr>
          <w:noProof/>
        </w:rPr>
        <mc:AlternateContent>
          <mc:Choice Requires="wps">
            <w:drawing>
              <wp:anchor distT="0" distB="0" distL="0" distR="0" simplePos="0" relativeHeight="251973632" behindDoc="1" locked="0" layoutInCell="1" allowOverlap="1" wp14:anchorId="6377087E" wp14:editId="688DB2E5">
                <wp:simplePos x="0" y="0"/>
                <wp:positionH relativeFrom="page">
                  <wp:posOffset>505460</wp:posOffset>
                </wp:positionH>
                <wp:positionV relativeFrom="paragraph">
                  <wp:posOffset>120015</wp:posOffset>
                </wp:positionV>
                <wp:extent cx="45720" cy="8890"/>
                <wp:effectExtent l="635" t="0" r="1270" b="3175"/>
                <wp:wrapTopAndBottom/>
                <wp:docPr id="2683" name="Rectangle 2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CA009" id="Rectangle 2683" o:spid="_x0000_s1026" style="position:absolute;margin-left:39.8pt;margin-top:9.45pt;width:3.6pt;height:.7pt;z-index:-25134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" fillcolor="black" stroked="f">
                <w10:wrap type="topAndBottom" anchorx="page"/>
              </v:rect>
            </w:pict>
          </mc:Fallback>
        </mc:AlternateContent>
      </w:r>
    </w:p>
    <w:p w14:paraId="4225D925" w14:textId="77777777" w:rsidR="000344CE" w:rsidRPr="005903A4" w:rsidRDefault="000344CE" w:rsidP="000344CE">
      <w:pPr>
        <w:pStyle w:val="BodyText"/>
        <w:spacing w:before="87"/>
        <w:ind w:left="156"/>
      </w:pPr>
      <w:r w:rsidRPr="005903A4">
        <w:rPr>
          <w:u w:val="single"/>
        </w:rPr>
        <w:t>Research Team</w:t>
      </w:r>
    </w:p>
    <w:p w14:paraId="4108285F" w14:textId="77777777" w:rsidR="000344CE" w:rsidRPr="005903A4" w:rsidRDefault="000344CE" w:rsidP="000344CE">
      <w:pPr>
        <w:spacing w:before="90" w:line="312" w:lineRule="auto"/>
        <w:ind w:left="156" w:right="6222"/>
        <w:rPr>
          <w:i/>
          <w:sz w:val="26"/>
        </w:rPr>
      </w:pPr>
      <w:r w:rsidRPr="005903A4">
        <w:rPr>
          <w:i/>
          <w:spacing w:val="-4"/>
          <w:sz w:val="26"/>
        </w:rPr>
        <w:t xml:space="preserve">Dr. </w:t>
      </w:r>
      <w:r w:rsidRPr="005903A4">
        <w:rPr>
          <w:i/>
          <w:sz w:val="26"/>
        </w:rPr>
        <w:t xml:space="preserve">Karen </w:t>
      </w:r>
      <w:r w:rsidRPr="005903A4">
        <w:rPr>
          <w:sz w:val="26"/>
        </w:rPr>
        <w:t>DeLong,</w:t>
      </w:r>
      <w:r w:rsidRPr="005903A4">
        <w:rPr>
          <w:spacing w:val="-19"/>
          <w:sz w:val="26"/>
        </w:rPr>
        <w:t xml:space="preserve"> </w:t>
      </w:r>
      <w:hyperlink r:id="rId302">
        <w:r w:rsidRPr="005903A4">
          <w:rPr>
            <w:sz w:val="26"/>
          </w:rPr>
          <w:t>kdelong39@utk.edu</w:t>
        </w:r>
      </w:hyperlink>
      <w:r w:rsidRPr="005903A4">
        <w:rPr>
          <w:sz w:val="26"/>
        </w:rPr>
        <w:t xml:space="preserve"> </w:t>
      </w:r>
      <w:r w:rsidRPr="005903A4">
        <w:rPr>
          <w:i/>
          <w:spacing w:val="-4"/>
          <w:sz w:val="26"/>
        </w:rPr>
        <w:t xml:space="preserve">Dr. </w:t>
      </w:r>
      <w:r w:rsidRPr="005903A4">
        <w:rPr>
          <w:i/>
          <w:sz w:val="26"/>
        </w:rPr>
        <w:t>Andrew Griffith</w:t>
      </w:r>
      <w:r w:rsidRPr="005903A4">
        <w:rPr>
          <w:sz w:val="26"/>
        </w:rPr>
        <w:t xml:space="preserve">, </w:t>
      </w:r>
      <w:hyperlink r:id="rId303">
        <w:r w:rsidRPr="005903A4">
          <w:rPr>
            <w:sz w:val="26"/>
          </w:rPr>
          <w:t>agrif</w:t>
        </w:r>
      </w:hyperlink>
      <w:hyperlink r:id="rId304">
        <w:r w:rsidRPr="005903A4">
          <w:rPr>
            <w:sz w:val="26"/>
          </w:rPr>
          <w:t>f14@utk.edu</w:t>
        </w:r>
      </w:hyperlink>
      <w:r w:rsidRPr="005903A4">
        <w:rPr>
          <w:sz w:val="26"/>
        </w:rPr>
        <w:t xml:space="preserve"> </w:t>
      </w:r>
      <w:r w:rsidRPr="005903A4">
        <w:rPr>
          <w:i/>
          <w:spacing w:val="-4"/>
          <w:sz w:val="26"/>
        </w:rPr>
        <w:t xml:space="preserve">Dr. </w:t>
      </w:r>
      <w:r w:rsidRPr="005903A4">
        <w:rPr>
          <w:i/>
          <w:sz w:val="26"/>
        </w:rPr>
        <w:t xml:space="preserve">Chris </w:t>
      </w:r>
      <w:r w:rsidRPr="005903A4">
        <w:rPr>
          <w:i/>
          <w:spacing w:val="-3"/>
          <w:sz w:val="26"/>
        </w:rPr>
        <w:t>Boyer,</w:t>
      </w:r>
      <w:r w:rsidRPr="005903A4">
        <w:rPr>
          <w:i/>
          <w:sz w:val="26"/>
        </w:rPr>
        <w:t xml:space="preserve"> </w:t>
      </w:r>
      <w:hyperlink r:id="rId305">
        <w:r w:rsidRPr="005903A4">
          <w:rPr>
            <w:i/>
            <w:sz w:val="26"/>
          </w:rPr>
          <w:t>cboyer3@utk.edu</w:t>
        </w:r>
      </w:hyperlink>
    </w:p>
    <w:p w14:paraId="7101ACBC" w14:textId="77777777" w:rsidR="000344CE" w:rsidRPr="005903A4" w:rsidRDefault="000344CE" w:rsidP="000344CE">
      <w:pPr>
        <w:spacing w:before="2"/>
        <w:ind w:left="156"/>
        <w:rPr>
          <w:sz w:val="26"/>
        </w:rPr>
      </w:pPr>
      <w:r w:rsidRPr="005903A4">
        <w:rPr>
          <w:i/>
          <w:spacing w:val="-4"/>
          <w:sz w:val="26"/>
        </w:rPr>
        <w:t xml:space="preserve">Dr. </w:t>
      </w:r>
      <w:r w:rsidRPr="005903A4">
        <w:rPr>
          <w:i/>
          <w:sz w:val="26"/>
        </w:rPr>
        <w:t>Kim Jensen</w:t>
      </w:r>
      <w:r w:rsidRPr="005903A4">
        <w:rPr>
          <w:sz w:val="26"/>
        </w:rPr>
        <w:t>,</w:t>
      </w:r>
      <w:r w:rsidRPr="005903A4">
        <w:rPr>
          <w:spacing w:val="-6"/>
          <w:sz w:val="26"/>
        </w:rPr>
        <w:t xml:space="preserve"> </w:t>
      </w:r>
      <w:hyperlink r:id="rId306">
        <w:r w:rsidRPr="005903A4">
          <w:rPr>
            <w:sz w:val="26"/>
          </w:rPr>
          <w:t>kjensen@utk.edu</w:t>
        </w:r>
      </w:hyperlink>
    </w:p>
    <w:p w14:paraId="684C9B89" w14:textId="77777777" w:rsidR="000344CE" w:rsidRPr="005903A4" w:rsidRDefault="000344CE" w:rsidP="000344CE">
      <w:pPr>
        <w:spacing w:before="90" w:line="312" w:lineRule="auto"/>
        <w:ind w:left="156" w:right="5700"/>
        <w:rPr>
          <w:sz w:val="26"/>
        </w:rPr>
      </w:pPr>
      <w:r w:rsidRPr="005903A4">
        <w:rPr>
          <w:i/>
          <w:sz w:val="26"/>
        </w:rPr>
        <w:t xml:space="preserve">Dr. Charley Martinez, </w:t>
      </w:r>
      <w:hyperlink r:id="rId307">
        <w:r w:rsidRPr="005903A4">
          <w:rPr>
            <w:i/>
            <w:sz w:val="26"/>
          </w:rPr>
          <w:t>cmart1</w:t>
        </w:r>
      </w:hyperlink>
      <w:hyperlink r:id="rId308">
        <w:r w:rsidRPr="005903A4">
          <w:rPr>
            <w:i/>
            <w:sz w:val="26"/>
          </w:rPr>
          <w:t>13@utk.edu</w:t>
        </w:r>
      </w:hyperlink>
      <w:r w:rsidRPr="005903A4">
        <w:rPr>
          <w:i/>
          <w:sz w:val="26"/>
        </w:rPr>
        <w:t xml:space="preserve"> Katy Smith</w:t>
      </w:r>
      <w:r w:rsidRPr="005903A4">
        <w:rPr>
          <w:sz w:val="26"/>
        </w:rPr>
        <w:t xml:space="preserve">, </w:t>
      </w:r>
      <w:hyperlink r:id="rId309">
        <w:r w:rsidRPr="005903A4">
          <w:rPr>
            <w:sz w:val="26"/>
          </w:rPr>
          <w:t>katvsmit@vols.utk.edu</w:t>
        </w:r>
      </w:hyperlink>
    </w:p>
    <w:p w14:paraId="5DF7BEB2" w14:textId="77777777" w:rsidR="000344CE" w:rsidRPr="005903A4" w:rsidRDefault="000344CE" w:rsidP="000344CE">
      <w:pPr>
        <w:pStyle w:val="BodyText"/>
        <w:rPr>
          <w:sz w:val="34"/>
        </w:rPr>
      </w:pPr>
    </w:p>
    <w:p w14:paraId="045B8A09" w14:textId="77777777" w:rsidR="000344CE" w:rsidRPr="005903A4" w:rsidRDefault="000344CE" w:rsidP="000344CE">
      <w:pPr>
        <w:rPr>
          <w:b/>
          <w:bCs/>
          <w:sz w:val="26"/>
          <w:szCs w:val="26"/>
        </w:rPr>
      </w:pPr>
      <w:r w:rsidRPr="005903A4">
        <w:rPr>
          <w:b/>
          <w:bCs/>
          <w:sz w:val="26"/>
          <w:szCs w:val="26"/>
        </w:rPr>
        <w:t>Department of Agricultural &amp; Resource Economics The University of Tennessee</w:t>
      </w:r>
    </w:p>
    <w:p w14:paraId="46CB26CE" w14:textId="77777777" w:rsidR="000344CE" w:rsidRPr="005903A4" w:rsidRDefault="000344CE" w:rsidP="000344CE">
      <w:pPr>
        <w:spacing w:before="1"/>
        <w:ind w:left="228"/>
        <w:rPr>
          <w:b/>
          <w:sz w:val="26"/>
        </w:rPr>
      </w:pPr>
      <w:r w:rsidRPr="005903A4">
        <w:rPr>
          <w:b/>
          <w:sz w:val="26"/>
        </w:rPr>
        <w:t>Phone: (865) 974-7231</w:t>
      </w:r>
    </w:p>
    <w:p w14:paraId="7A9C74C4" w14:textId="77777777" w:rsidR="000344CE" w:rsidRPr="005903A4" w:rsidRDefault="000344CE" w:rsidP="000344CE">
      <w:pPr>
        <w:pStyle w:val="BodyText"/>
        <w:spacing w:before="3"/>
        <w:rPr>
          <w:b/>
          <w:sz w:val="22"/>
        </w:rPr>
      </w:pPr>
    </w:p>
    <w:p w14:paraId="5F386B6D" w14:textId="77777777" w:rsidR="000344CE" w:rsidRPr="005903A4" w:rsidRDefault="000344CE" w:rsidP="000344CE">
      <w:pPr>
        <w:spacing w:before="93" w:line="391" w:lineRule="auto"/>
        <w:ind w:left="554" w:right="5119" w:hanging="398"/>
        <w:rPr>
          <w:sz w:val="23"/>
        </w:rPr>
      </w:pPr>
      <w:r w:rsidRPr="005903A4">
        <w:rPr>
          <w:noProof/>
        </w:rPr>
        <w:drawing>
          <wp:anchor distT="0" distB="0" distL="0" distR="0" simplePos="0" relativeHeight="252177408" behindDoc="1" locked="0" layoutInCell="1" allowOverlap="1" wp14:anchorId="1F14F554" wp14:editId="02144DD8">
            <wp:simplePos x="0" y="0"/>
            <wp:positionH relativeFrom="page">
              <wp:posOffset>505608</wp:posOffset>
            </wp:positionH>
            <wp:positionV relativeFrom="paragraph">
              <wp:posOffset>351663</wp:posOffset>
            </wp:positionV>
            <wp:extent cx="164770" cy="164770"/>
            <wp:effectExtent l="0" t="0" r="0" b="0"/>
            <wp:wrapNone/>
            <wp:docPr id="22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10" cstate="print"/>
                    <a:stretch>
                      <a:fillRect/>
                    </a:stretch>
                  </pic:blipFill>
                  <pic:spPr>
                    <a:xfrm>
                      <a:off x="0" y="0"/>
                      <a:ext cx="164770" cy="164770"/>
                    </a:xfrm>
                    <a:prstGeom prst="rect">
                      <a:avLst/>
                    </a:prstGeom>
                  </pic:spPr>
                </pic:pic>
              </a:graphicData>
            </a:graphic>
          </wp:anchor>
        </w:drawing>
      </w:r>
      <w:r w:rsidRPr="005903A4">
        <w:rPr>
          <w:noProof/>
          <w:position w:val="-5"/>
        </w:rPr>
        <w:drawing>
          <wp:inline distT="0" distB="0" distL="0" distR="0" wp14:anchorId="5FFAFF07" wp14:editId="3B16AC27">
            <wp:extent cx="164770" cy="164770"/>
            <wp:effectExtent l="0" t="0" r="0" b="0"/>
            <wp:docPr id="224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11"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Accept: I consent to continue with the survey Reject: I do not consent to continue with the</w:t>
      </w:r>
      <w:r w:rsidRPr="005903A4">
        <w:rPr>
          <w:spacing w:val="14"/>
          <w:sz w:val="23"/>
        </w:rPr>
        <w:t xml:space="preserve"> </w:t>
      </w:r>
      <w:r w:rsidRPr="005903A4">
        <w:rPr>
          <w:spacing w:val="-3"/>
          <w:sz w:val="23"/>
        </w:rPr>
        <w:t>survey</w:t>
      </w:r>
    </w:p>
    <w:p w14:paraId="127E27EA" w14:textId="77777777" w:rsidR="000344CE" w:rsidRPr="005903A4" w:rsidRDefault="000344CE" w:rsidP="000344CE">
      <w:pPr>
        <w:pStyle w:val="BodyText"/>
        <w:rPr>
          <w:sz w:val="20"/>
        </w:rPr>
      </w:pPr>
    </w:p>
    <w:p w14:paraId="0CCE0464" w14:textId="77777777" w:rsidR="000344CE" w:rsidRPr="005903A4" w:rsidRDefault="000344CE" w:rsidP="000344CE">
      <w:pPr>
        <w:pStyle w:val="BodyText"/>
      </w:pPr>
    </w:p>
    <w:p w14:paraId="568B35A3" w14:textId="77777777" w:rsidR="000344CE" w:rsidRPr="005903A4" w:rsidRDefault="000344CE" w:rsidP="000344CE">
      <w:pPr>
        <w:spacing w:before="91"/>
        <w:ind w:left="163"/>
        <w:rPr>
          <w:b/>
          <w:sz w:val="26"/>
        </w:rPr>
      </w:pPr>
      <w:r w:rsidRPr="005903A4">
        <w:rPr>
          <w:b/>
          <w:sz w:val="26"/>
        </w:rPr>
        <w:t>Background</w:t>
      </w:r>
    </w:p>
    <w:p w14:paraId="359588BB" w14:textId="77777777" w:rsidR="000344CE" w:rsidRPr="005903A4" w:rsidRDefault="000344CE" w:rsidP="000344CE">
      <w:pPr>
        <w:pStyle w:val="BodyText"/>
        <w:rPr>
          <w:b/>
          <w:sz w:val="28"/>
        </w:rPr>
      </w:pPr>
    </w:p>
    <w:p w14:paraId="44AB3198" w14:textId="77777777" w:rsidR="000344CE" w:rsidRPr="005903A4" w:rsidRDefault="000344CE" w:rsidP="000344CE">
      <w:pPr>
        <w:pStyle w:val="BodyText"/>
        <w:spacing w:before="6"/>
        <w:rPr>
          <w:b/>
          <w:sz w:val="32"/>
        </w:rPr>
      </w:pPr>
    </w:p>
    <w:p w14:paraId="769A6EE1" w14:textId="77777777" w:rsidR="000344CE" w:rsidRPr="005903A4" w:rsidRDefault="000344CE" w:rsidP="000344CE">
      <w:pPr>
        <w:pStyle w:val="BodyText"/>
        <w:ind w:left="156"/>
      </w:pPr>
      <w:r w:rsidRPr="005903A4">
        <w:t>Are you 18 years old or older?</w:t>
      </w:r>
    </w:p>
    <w:p w14:paraId="1D9CA5B3" w14:textId="77777777" w:rsidR="000344CE" w:rsidRPr="005903A4" w:rsidRDefault="000344CE" w:rsidP="000344CE">
      <w:pPr>
        <w:pStyle w:val="BodyText"/>
        <w:spacing w:before="3"/>
        <w:rPr>
          <w:sz w:val="22"/>
        </w:rPr>
      </w:pPr>
    </w:p>
    <w:p w14:paraId="1D8D9687" w14:textId="77777777" w:rsidR="000344CE" w:rsidRPr="005903A4" w:rsidRDefault="000344CE" w:rsidP="000344CE">
      <w:pPr>
        <w:spacing w:before="93"/>
        <w:ind w:left="156"/>
        <w:rPr>
          <w:sz w:val="23"/>
        </w:rPr>
      </w:pPr>
      <w:r w:rsidRPr="005903A4">
        <w:rPr>
          <w:noProof/>
          <w:position w:val="-5"/>
        </w:rPr>
        <w:drawing>
          <wp:inline distT="0" distB="0" distL="0" distR="0" wp14:anchorId="6FD72144" wp14:editId="2B242A63">
            <wp:extent cx="164770" cy="164770"/>
            <wp:effectExtent l="0" t="0" r="0" b="0"/>
            <wp:docPr id="22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12"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 xml:space="preserve">1. </w:t>
      </w:r>
      <w:r w:rsidRPr="005903A4">
        <w:rPr>
          <w:spacing w:val="-8"/>
          <w:sz w:val="23"/>
        </w:rPr>
        <w:t>Yes</w:t>
      </w:r>
    </w:p>
    <w:p w14:paraId="5BD46BFE" w14:textId="77777777" w:rsidR="000344CE" w:rsidRPr="005903A4" w:rsidRDefault="000344CE" w:rsidP="000344CE">
      <w:pPr>
        <w:spacing w:before="173"/>
        <w:ind w:left="156"/>
        <w:rPr>
          <w:sz w:val="23"/>
        </w:rPr>
      </w:pPr>
      <w:r w:rsidRPr="005903A4">
        <w:rPr>
          <w:noProof/>
          <w:position w:val="-3"/>
        </w:rPr>
        <w:drawing>
          <wp:inline distT="0" distB="0" distL="0" distR="0" wp14:anchorId="257AD509" wp14:editId="744B6F2B">
            <wp:extent cx="164770" cy="155616"/>
            <wp:effectExtent l="0" t="0" r="0" b="0"/>
            <wp:docPr id="225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13"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2. No</w:t>
      </w:r>
    </w:p>
    <w:p w14:paraId="7F3FDCE4" w14:textId="77777777" w:rsidR="000344CE" w:rsidRPr="005903A4" w:rsidRDefault="000344CE" w:rsidP="000344CE">
      <w:pPr>
        <w:pStyle w:val="BodyText"/>
        <w:rPr>
          <w:sz w:val="20"/>
        </w:rPr>
      </w:pPr>
    </w:p>
    <w:p w14:paraId="500A0D10" w14:textId="77777777" w:rsidR="000344CE" w:rsidRPr="005903A4" w:rsidRDefault="000344CE" w:rsidP="000344CE">
      <w:pPr>
        <w:pStyle w:val="BodyText"/>
        <w:rPr>
          <w:sz w:val="20"/>
        </w:rPr>
      </w:pPr>
    </w:p>
    <w:p w14:paraId="2CA410EE" w14:textId="77777777" w:rsidR="000344CE" w:rsidRPr="005903A4" w:rsidRDefault="000344CE" w:rsidP="000344CE">
      <w:pPr>
        <w:pStyle w:val="BodyText"/>
        <w:spacing w:before="8"/>
        <w:rPr>
          <w:sz w:val="15"/>
        </w:rPr>
      </w:pPr>
    </w:p>
    <w:p w14:paraId="2D2A4671" w14:textId="77777777" w:rsidR="000344CE" w:rsidRPr="005903A4" w:rsidRDefault="000344CE" w:rsidP="000344CE">
      <w:pPr>
        <w:pStyle w:val="BodyText"/>
        <w:spacing w:before="91"/>
        <w:ind w:left="156"/>
      </w:pPr>
      <w:r w:rsidRPr="005903A4">
        <w:t>Did you raise cattle in 2019?</w:t>
      </w:r>
    </w:p>
    <w:p w14:paraId="49DD1792" w14:textId="77777777" w:rsidR="000344CE" w:rsidRPr="005903A4" w:rsidRDefault="000344CE" w:rsidP="000344CE">
      <w:pPr>
        <w:pStyle w:val="BodyText"/>
        <w:spacing w:before="5"/>
      </w:pPr>
    </w:p>
    <w:p w14:paraId="41DE108F" w14:textId="77777777" w:rsidR="000344CE" w:rsidRPr="005903A4" w:rsidRDefault="000344CE" w:rsidP="000344CE">
      <w:pPr>
        <w:spacing w:before="94"/>
        <w:ind w:right="9731"/>
        <w:jc w:val="right"/>
        <w:rPr>
          <w:sz w:val="23"/>
        </w:rPr>
      </w:pPr>
      <w:r w:rsidRPr="005903A4">
        <w:rPr>
          <w:noProof/>
          <w:position w:val="-3"/>
        </w:rPr>
        <w:drawing>
          <wp:inline distT="0" distB="0" distL="0" distR="0" wp14:anchorId="0CF4A79B" wp14:editId="20CE96D7">
            <wp:extent cx="164770" cy="155616"/>
            <wp:effectExtent l="0" t="0" r="0" b="0"/>
            <wp:docPr id="22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14"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1.</w:t>
      </w:r>
      <w:r w:rsidRPr="005903A4">
        <w:rPr>
          <w:spacing w:val="3"/>
          <w:sz w:val="23"/>
        </w:rPr>
        <w:t xml:space="preserve"> </w:t>
      </w:r>
      <w:r w:rsidRPr="005903A4">
        <w:rPr>
          <w:spacing w:val="-8"/>
          <w:sz w:val="23"/>
        </w:rPr>
        <w:t>Yes</w:t>
      </w:r>
    </w:p>
    <w:p w14:paraId="7F2E1397" w14:textId="77777777" w:rsidR="000344CE" w:rsidRPr="005903A4" w:rsidRDefault="000344CE" w:rsidP="000344CE">
      <w:pPr>
        <w:spacing w:before="168"/>
        <w:ind w:right="9812"/>
        <w:jc w:val="right"/>
        <w:rPr>
          <w:sz w:val="23"/>
        </w:rPr>
      </w:pPr>
      <w:r w:rsidRPr="005903A4">
        <w:rPr>
          <w:noProof/>
        </w:rPr>
        <w:drawing>
          <wp:anchor distT="0" distB="0" distL="0" distR="0" simplePos="0" relativeHeight="252185600" behindDoc="0" locked="0" layoutInCell="1" allowOverlap="1" wp14:anchorId="307D6C0E" wp14:editId="56A72688">
            <wp:simplePos x="0" y="0"/>
            <wp:positionH relativeFrom="page">
              <wp:posOffset>505608</wp:posOffset>
            </wp:positionH>
            <wp:positionV relativeFrom="paragraph">
              <wp:posOffset>115518</wp:posOffset>
            </wp:positionV>
            <wp:extent cx="164770" cy="164770"/>
            <wp:effectExtent l="0" t="0" r="0" b="0"/>
            <wp:wrapNone/>
            <wp:docPr id="225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15" cstate="print"/>
                    <a:stretch>
                      <a:fillRect/>
                    </a:stretch>
                  </pic:blipFill>
                  <pic:spPr>
                    <a:xfrm>
                      <a:off x="0" y="0"/>
                      <a:ext cx="164770" cy="164770"/>
                    </a:xfrm>
                    <a:prstGeom prst="rect">
                      <a:avLst/>
                    </a:prstGeom>
                  </pic:spPr>
                </pic:pic>
              </a:graphicData>
            </a:graphic>
          </wp:anchor>
        </w:drawing>
      </w:r>
      <w:r w:rsidRPr="005903A4">
        <w:rPr>
          <w:sz w:val="23"/>
        </w:rPr>
        <w:t>2. No</w:t>
      </w:r>
    </w:p>
    <w:p w14:paraId="4AE432BF" w14:textId="77777777" w:rsidR="000344CE" w:rsidRPr="005903A4" w:rsidRDefault="000344CE" w:rsidP="000344CE">
      <w:pPr>
        <w:pStyle w:val="BodyText"/>
        <w:rPr>
          <w:sz w:val="20"/>
        </w:rPr>
      </w:pPr>
    </w:p>
    <w:p w14:paraId="2F7BB6EF" w14:textId="77777777" w:rsidR="000344CE" w:rsidRPr="005903A4" w:rsidRDefault="000344CE" w:rsidP="000344CE">
      <w:pPr>
        <w:pStyle w:val="BodyText"/>
        <w:spacing w:before="10"/>
        <w:rPr>
          <w:sz w:val="16"/>
        </w:rPr>
      </w:pPr>
    </w:p>
    <w:p w14:paraId="3825B7BB" w14:textId="77777777" w:rsidR="000344CE" w:rsidRPr="005903A4" w:rsidRDefault="000344CE" w:rsidP="000344CE">
      <w:pPr>
        <w:pStyle w:val="BodyText"/>
        <w:spacing w:before="91"/>
        <w:ind w:left="156"/>
      </w:pPr>
      <w:r w:rsidRPr="005903A4">
        <w:t>Are you a primary decision maker for the beef cattle operation?</w:t>
      </w:r>
    </w:p>
    <w:p w14:paraId="1A0650A9" w14:textId="77777777" w:rsidR="000344CE" w:rsidRPr="005903A4" w:rsidRDefault="000344CE" w:rsidP="000344CE">
      <w:pPr>
        <w:pStyle w:val="BodyText"/>
        <w:spacing w:before="3"/>
        <w:rPr>
          <w:sz w:val="22"/>
        </w:rPr>
      </w:pPr>
    </w:p>
    <w:p w14:paraId="7F51210F" w14:textId="77777777" w:rsidR="000344CE" w:rsidRPr="005903A4" w:rsidRDefault="000344CE" w:rsidP="000344CE">
      <w:pPr>
        <w:spacing w:before="93"/>
        <w:ind w:left="156"/>
        <w:rPr>
          <w:sz w:val="23"/>
        </w:rPr>
      </w:pPr>
      <w:r w:rsidRPr="005903A4">
        <w:rPr>
          <w:noProof/>
          <w:position w:val="-5"/>
        </w:rPr>
        <w:drawing>
          <wp:inline distT="0" distB="0" distL="0" distR="0" wp14:anchorId="657E1A41" wp14:editId="31C20A34">
            <wp:extent cx="164770" cy="164770"/>
            <wp:effectExtent l="0" t="0" r="0" b="0"/>
            <wp:docPr id="22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316"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 xml:space="preserve">1. </w:t>
      </w:r>
      <w:r w:rsidRPr="005903A4">
        <w:rPr>
          <w:spacing w:val="-8"/>
          <w:sz w:val="23"/>
        </w:rPr>
        <w:t>Yes</w:t>
      </w:r>
    </w:p>
    <w:p w14:paraId="666E2918" w14:textId="77777777" w:rsidR="000344CE" w:rsidRPr="005903A4" w:rsidRDefault="000344CE" w:rsidP="000344CE">
      <w:pPr>
        <w:spacing w:before="178" w:line="235" w:lineRule="auto"/>
        <w:ind w:left="156" w:right="222"/>
        <w:rPr>
          <w:sz w:val="23"/>
        </w:rPr>
      </w:pPr>
      <w:r w:rsidRPr="005903A4">
        <w:rPr>
          <w:noProof/>
          <w:position w:val="-3"/>
        </w:rPr>
        <w:drawing>
          <wp:inline distT="0" distB="0" distL="0" distR="0" wp14:anchorId="7C0E3784" wp14:editId="4874BFDC">
            <wp:extent cx="164770" cy="155616"/>
            <wp:effectExtent l="0" t="0" r="0" b="0"/>
            <wp:docPr id="225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317"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 xml:space="preserve">2. No (If not, please forward this link to the person who is a primary decision maker for the </w:t>
      </w:r>
      <w:r w:rsidRPr="005903A4">
        <w:rPr>
          <w:spacing w:val="-4"/>
          <w:sz w:val="23"/>
        </w:rPr>
        <w:t xml:space="preserve">beef </w:t>
      </w:r>
      <w:r w:rsidRPr="005903A4">
        <w:rPr>
          <w:sz w:val="23"/>
        </w:rPr>
        <w:t>cattle operation. Thanks!)</w:t>
      </w:r>
    </w:p>
    <w:p w14:paraId="2B2B663F" w14:textId="77777777" w:rsidR="000344CE" w:rsidRPr="005903A4" w:rsidRDefault="000344CE" w:rsidP="000344CE">
      <w:pPr>
        <w:spacing w:line="235" w:lineRule="auto"/>
        <w:rPr>
          <w:sz w:val="23"/>
        </w:rPr>
        <w:sectPr w:rsidR="000344CE" w:rsidRPr="005903A4" w:rsidSect="00A21BEF">
          <w:footerReference w:type="default" r:id="rId318"/>
          <w:pgSz w:w="12240" w:h="15840"/>
          <w:pgMar w:top="518" w:right="677" w:bottom="475" w:left="677" w:header="720" w:footer="720" w:gutter="0"/>
          <w:cols w:space="720"/>
        </w:sectPr>
      </w:pPr>
    </w:p>
    <w:p w14:paraId="3AFE4146" w14:textId="77777777" w:rsidR="000344CE" w:rsidRPr="005903A4" w:rsidRDefault="000344CE" w:rsidP="000344CE">
      <w:pPr>
        <w:pStyle w:val="BodyText"/>
        <w:spacing w:before="73"/>
        <w:ind w:left="156"/>
      </w:pPr>
      <w:r w:rsidRPr="005903A4">
        <w:lastRenderedPageBreak/>
        <w:t>Is your farm located in Tennessee?</w:t>
      </w:r>
    </w:p>
    <w:p w14:paraId="471AF1B9" w14:textId="77777777" w:rsidR="000344CE" w:rsidRPr="005903A4" w:rsidRDefault="000344CE" w:rsidP="000344CE">
      <w:pPr>
        <w:pStyle w:val="BodyText"/>
        <w:spacing w:before="6"/>
      </w:pPr>
    </w:p>
    <w:p w14:paraId="6FB81122" w14:textId="77777777" w:rsidR="000344CE" w:rsidRPr="005903A4" w:rsidRDefault="000344CE" w:rsidP="000344CE">
      <w:pPr>
        <w:spacing w:before="93"/>
        <w:ind w:left="156"/>
        <w:rPr>
          <w:sz w:val="23"/>
        </w:rPr>
      </w:pPr>
      <w:r w:rsidRPr="005903A4">
        <w:rPr>
          <w:noProof/>
          <w:position w:val="-3"/>
        </w:rPr>
        <w:drawing>
          <wp:inline distT="0" distB="0" distL="0" distR="0" wp14:anchorId="41F12CF8" wp14:editId="5C56FBF6">
            <wp:extent cx="164770" cy="155616"/>
            <wp:effectExtent l="0" t="0" r="0" b="0"/>
            <wp:docPr id="225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319"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pacing w:val="-8"/>
          <w:sz w:val="23"/>
        </w:rPr>
        <w:t>Yes</w:t>
      </w:r>
    </w:p>
    <w:p w14:paraId="037637C5" w14:textId="77777777" w:rsidR="000344CE" w:rsidRPr="005903A4" w:rsidRDefault="000344CE" w:rsidP="000344CE">
      <w:pPr>
        <w:spacing w:before="182"/>
        <w:ind w:left="156"/>
        <w:rPr>
          <w:sz w:val="23"/>
        </w:rPr>
      </w:pPr>
      <w:r w:rsidRPr="005903A4">
        <w:rPr>
          <w:noProof/>
        </w:rPr>
        <mc:AlternateContent>
          <mc:Choice Requires="wps">
            <w:drawing>
              <wp:anchor distT="0" distB="0" distL="114300" distR="114300" simplePos="0" relativeHeight="251975680" behindDoc="0" locked="0" layoutInCell="1" allowOverlap="1" wp14:anchorId="100CEC5B" wp14:editId="5AD40652">
                <wp:simplePos x="0" y="0"/>
                <wp:positionH relativeFrom="page">
                  <wp:posOffset>1659255</wp:posOffset>
                </wp:positionH>
                <wp:positionV relativeFrom="paragraph">
                  <wp:posOffset>142875</wp:posOffset>
                </wp:positionV>
                <wp:extent cx="1840230" cy="219710"/>
                <wp:effectExtent l="11430" t="12700" r="15240" b="15240"/>
                <wp:wrapNone/>
                <wp:docPr id="2682" name="Freeform: Shape 2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2613 2613"/>
                            <a:gd name="T1" fmla="*/ T0 w 2898"/>
                            <a:gd name="T2" fmla="+- 0 557 225"/>
                            <a:gd name="T3" fmla="*/ 557 h 346"/>
                            <a:gd name="T4" fmla="+- 0 2613 2613"/>
                            <a:gd name="T5" fmla="*/ T4 w 2898"/>
                            <a:gd name="T6" fmla="+- 0 240 225"/>
                            <a:gd name="T7" fmla="*/ 240 h 346"/>
                            <a:gd name="T8" fmla="+- 0 2613 2613"/>
                            <a:gd name="T9" fmla="*/ T8 w 2898"/>
                            <a:gd name="T10" fmla="+- 0 236 225"/>
                            <a:gd name="T11" fmla="*/ 236 h 346"/>
                            <a:gd name="T12" fmla="+- 0 2614 2613"/>
                            <a:gd name="T13" fmla="*/ T12 w 2898"/>
                            <a:gd name="T14" fmla="+- 0 232 225"/>
                            <a:gd name="T15" fmla="*/ 232 h 346"/>
                            <a:gd name="T16" fmla="+- 0 2617 2613"/>
                            <a:gd name="T17" fmla="*/ T16 w 2898"/>
                            <a:gd name="T18" fmla="+- 0 229 225"/>
                            <a:gd name="T19" fmla="*/ 229 h 346"/>
                            <a:gd name="T20" fmla="+- 0 2620 2613"/>
                            <a:gd name="T21" fmla="*/ T20 w 2898"/>
                            <a:gd name="T22" fmla="+- 0 227 225"/>
                            <a:gd name="T23" fmla="*/ 227 h 346"/>
                            <a:gd name="T24" fmla="+- 0 2623 2613"/>
                            <a:gd name="T25" fmla="*/ T24 w 2898"/>
                            <a:gd name="T26" fmla="+- 0 225 225"/>
                            <a:gd name="T27" fmla="*/ 225 h 346"/>
                            <a:gd name="T28" fmla="+- 0 2627 2613"/>
                            <a:gd name="T29" fmla="*/ T28 w 2898"/>
                            <a:gd name="T30" fmla="+- 0 225 225"/>
                            <a:gd name="T31" fmla="*/ 225 h 346"/>
                            <a:gd name="T32" fmla="+- 0 5496 2613"/>
                            <a:gd name="T33" fmla="*/ T32 w 2898"/>
                            <a:gd name="T34" fmla="+- 0 225 225"/>
                            <a:gd name="T35" fmla="*/ 225 h 346"/>
                            <a:gd name="T36" fmla="+- 0 5500 2613"/>
                            <a:gd name="T37" fmla="*/ T36 w 2898"/>
                            <a:gd name="T38" fmla="+- 0 225 225"/>
                            <a:gd name="T39" fmla="*/ 225 h 346"/>
                            <a:gd name="T40" fmla="+- 0 5503 2613"/>
                            <a:gd name="T41" fmla="*/ T40 w 2898"/>
                            <a:gd name="T42" fmla="+- 0 227 225"/>
                            <a:gd name="T43" fmla="*/ 227 h 346"/>
                            <a:gd name="T44" fmla="+- 0 5506 2613"/>
                            <a:gd name="T45" fmla="*/ T44 w 2898"/>
                            <a:gd name="T46" fmla="+- 0 229 225"/>
                            <a:gd name="T47" fmla="*/ 229 h 346"/>
                            <a:gd name="T48" fmla="+- 0 5509 2613"/>
                            <a:gd name="T49" fmla="*/ T48 w 2898"/>
                            <a:gd name="T50" fmla="+- 0 232 225"/>
                            <a:gd name="T51" fmla="*/ 232 h 346"/>
                            <a:gd name="T52" fmla="+- 0 5510 2613"/>
                            <a:gd name="T53" fmla="*/ T52 w 2898"/>
                            <a:gd name="T54" fmla="+- 0 236 225"/>
                            <a:gd name="T55" fmla="*/ 236 h 346"/>
                            <a:gd name="T56" fmla="+- 0 5510 2613"/>
                            <a:gd name="T57" fmla="*/ T56 w 2898"/>
                            <a:gd name="T58" fmla="+- 0 240 225"/>
                            <a:gd name="T59" fmla="*/ 240 h 346"/>
                            <a:gd name="T60" fmla="+- 0 5510 2613"/>
                            <a:gd name="T61" fmla="*/ T60 w 2898"/>
                            <a:gd name="T62" fmla="+- 0 557 225"/>
                            <a:gd name="T63" fmla="*/ 557 h 346"/>
                            <a:gd name="T64" fmla="+- 0 5496 2613"/>
                            <a:gd name="T65" fmla="*/ T64 w 2898"/>
                            <a:gd name="T66" fmla="+- 0 571 225"/>
                            <a:gd name="T67" fmla="*/ 571 h 346"/>
                            <a:gd name="T68" fmla="+- 0 2627 2613"/>
                            <a:gd name="T69" fmla="*/ T68 w 2898"/>
                            <a:gd name="T70" fmla="+- 0 571 225"/>
                            <a:gd name="T71" fmla="*/ 571 h 346"/>
                            <a:gd name="T72" fmla="+- 0 2613 2613"/>
                            <a:gd name="T73" fmla="*/ T72 w 2898"/>
                            <a:gd name="T74" fmla="+- 0 561 225"/>
                            <a:gd name="T75" fmla="*/ 561 h 346"/>
                            <a:gd name="T76" fmla="+- 0 2613 2613"/>
                            <a:gd name="T77" fmla="*/ T76 w 2898"/>
                            <a:gd name="T78" fmla="+- 0 557 225"/>
                            <a:gd name="T79" fmla="*/ 55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898" h="346">
                              <a:moveTo>
                                <a:pt x="0" y="332"/>
                              </a:moveTo>
                              <a:lnTo>
                                <a:pt x="0" y="15"/>
                              </a:lnTo>
                              <a:lnTo>
                                <a:pt x="0" y="11"/>
                              </a:lnTo>
                              <a:lnTo>
                                <a:pt x="1" y="7"/>
                              </a:lnTo>
                              <a:lnTo>
                                <a:pt x="4" y="4"/>
                              </a:lnTo>
                              <a:lnTo>
                                <a:pt x="7" y="2"/>
                              </a:lnTo>
                              <a:lnTo>
                                <a:pt x="10" y="0"/>
                              </a:lnTo>
                              <a:lnTo>
                                <a:pt x="14" y="0"/>
                              </a:lnTo>
                              <a:lnTo>
                                <a:pt x="2883" y="0"/>
                              </a:lnTo>
                              <a:lnTo>
                                <a:pt x="2887" y="0"/>
                              </a:lnTo>
                              <a:lnTo>
                                <a:pt x="2890" y="2"/>
                              </a:lnTo>
                              <a:lnTo>
                                <a:pt x="2893" y="4"/>
                              </a:lnTo>
                              <a:lnTo>
                                <a:pt x="2896" y="7"/>
                              </a:lnTo>
                              <a:lnTo>
                                <a:pt x="2897" y="11"/>
                              </a:lnTo>
                              <a:lnTo>
                                <a:pt x="2897" y="15"/>
                              </a:lnTo>
                              <a:lnTo>
                                <a:pt x="2897" y="332"/>
                              </a:lnTo>
                              <a:lnTo>
                                <a:pt x="2883" y="346"/>
                              </a:lnTo>
                              <a:lnTo>
                                <a:pt x="14" y="346"/>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A47F3" id="Freeform: Shape 2682" o:spid="_x0000_s1026" style="position:absolute;margin-left:130.65pt;margin-top:11.25pt;width:144.9pt;height:17.3pt;z-index:25197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" path="m,332l,15,,11,1,7,4,4,7,2,10,r4,l2883,r4,l2890,2r3,2l2896,7r1,4l2897,15r,317l2883,346,14,346,,336r,-4xe" filled="f" strokecolor="#d1d1d5" strokeweight=".50856mm">
                <v:path arrowok="t" o:connecttype="custom" o:connectlocs="0,353695;0,152400;0,149860;635,147320;2540,145415;4445,144145;6350,142875;8890,142875;1830705,142875;1833245,142875;1835150,144145;1837055,145415;1838960,147320;1839595,149860;1839595,152400;1839595,353695;1830705,362585;8890,362585;0,356235;0,353695" o:connectangles="0,0,0,0,0,0,0,0,0,0,0,0,0,0,0,0,0,0,0,0"/>
                <w10:wrap anchorx="page"/>
              </v:shape>
            </w:pict>
          </mc:Fallback>
        </mc:AlternateContent>
      </w:r>
      <w:r w:rsidRPr="005903A4">
        <w:rPr>
          <w:noProof/>
          <w:position w:val="1"/>
        </w:rPr>
        <w:drawing>
          <wp:inline distT="0" distB="0" distL="0" distR="0" wp14:anchorId="13035886" wp14:editId="0267D344">
            <wp:extent cx="164770" cy="164770"/>
            <wp:effectExtent l="0" t="0" r="0" b="0"/>
            <wp:docPr id="225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20"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If no, where?</w:t>
      </w:r>
    </w:p>
    <w:p w14:paraId="69464220" w14:textId="77777777" w:rsidR="000344CE" w:rsidRPr="005903A4" w:rsidRDefault="000344CE" w:rsidP="000344CE">
      <w:pPr>
        <w:pStyle w:val="BodyText"/>
        <w:rPr>
          <w:sz w:val="20"/>
        </w:rPr>
      </w:pPr>
    </w:p>
    <w:p w14:paraId="4763C35B" w14:textId="77777777" w:rsidR="000344CE" w:rsidRPr="005903A4" w:rsidRDefault="000344CE" w:rsidP="000344CE">
      <w:pPr>
        <w:pStyle w:val="BodyText"/>
        <w:rPr>
          <w:sz w:val="20"/>
        </w:rPr>
      </w:pPr>
    </w:p>
    <w:p w14:paraId="594A4BF4" w14:textId="77777777" w:rsidR="000344CE" w:rsidRPr="005903A4" w:rsidRDefault="000344CE" w:rsidP="000344CE">
      <w:pPr>
        <w:pStyle w:val="BodyText"/>
        <w:spacing w:before="8"/>
        <w:rPr>
          <w:sz w:val="25"/>
        </w:rPr>
      </w:pPr>
    </w:p>
    <w:p w14:paraId="1250BDF0" w14:textId="77777777" w:rsidR="000344CE" w:rsidRPr="005903A4" w:rsidRDefault="000344CE" w:rsidP="000344CE">
      <w:pPr>
        <w:pStyle w:val="BodyText"/>
        <w:spacing w:before="91" w:line="312" w:lineRule="auto"/>
        <w:ind w:left="156" w:right="222"/>
      </w:pPr>
      <w:r w:rsidRPr="005903A4">
        <w:t>In what county is your farm located? (Click on the name of your county in the drop down box.)</w:t>
      </w:r>
    </w:p>
    <w:p w14:paraId="3E93620D" w14:textId="77777777" w:rsidR="000344CE" w:rsidRPr="005903A4" w:rsidRDefault="000344CE" w:rsidP="000344CE">
      <w:pPr>
        <w:pStyle w:val="BodyText"/>
        <w:spacing w:before="10"/>
        <w:rPr>
          <w:sz w:val="12"/>
        </w:rPr>
      </w:pPr>
      <w:r w:rsidRPr="005903A4">
        <w:rPr>
          <w:noProof/>
        </w:rPr>
        <mc:AlternateContent>
          <mc:Choice Requires="wpg">
            <w:drawing>
              <wp:anchor distT="0" distB="0" distL="0" distR="0" simplePos="0" relativeHeight="251974656" behindDoc="1" locked="0" layoutInCell="1" allowOverlap="1" wp14:anchorId="64208F39" wp14:editId="50236E67">
                <wp:simplePos x="0" y="0"/>
                <wp:positionH relativeFrom="page">
                  <wp:posOffset>505460</wp:posOffset>
                </wp:positionH>
                <wp:positionV relativeFrom="paragraph">
                  <wp:posOffset>119380</wp:posOffset>
                </wp:positionV>
                <wp:extent cx="1611630" cy="247650"/>
                <wp:effectExtent l="635" t="3810" r="6985" b="5715"/>
                <wp:wrapTopAndBottom/>
                <wp:docPr id="2679" name="Group 2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1630" cy="247650"/>
                          <a:chOff x="796" y="188"/>
                          <a:chExt cx="2538" cy="390"/>
                        </a:xfrm>
                      </wpg:grpSpPr>
                      <wps:wsp>
                        <wps:cNvPr id="2680" name="Freeform 1569"/>
                        <wps:cNvSpPr>
                          <a:spLocks/>
                        </wps:cNvSpPr>
                        <wps:spPr bwMode="auto">
                          <a:xfrm>
                            <a:off x="2756" y="288"/>
                            <a:ext cx="346" cy="173"/>
                          </a:xfrm>
                          <a:custGeom>
                            <a:avLst/>
                            <a:gdLst>
                              <a:gd name="T0" fmla="+- 0 2757 2757"/>
                              <a:gd name="T1" fmla="*/ T0 w 346"/>
                              <a:gd name="T2" fmla="+- 0 289 289"/>
                              <a:gd name="T3" fmla="*/ 289 h 173"/>
                              <a:gd name="T4" fmla="+- 0 2930 2757"/>
                              <a:gd name="T5" fmla="*/ T4 w 346"/>
                              <a:gd name="T6" fmla="+- 0 462 289"/>
                              <a:gd name="T7" fmla="*/ 462 h 173"/>
                              <a:gd name="T8" fmla="+- 0 3103 2757"/>
                              <a:gd name="T9" fmla="*/ T8 w 346"/>
                              <a:gd name="T10" fmla="+- 0 289 289"/>
                              <a:gd name="T11" fmla="*/ 289 h 173"/>
                            </a:gdLst>
                            <a:ahLst/>
                            <a:cxnLst>
                              <a:cxn ang="0">
                                <a:pos x="T1" y="T3"/>
                              </a:cxn>
                              <a:cxn ang="0">
                                <a:pos x="T5" y="T7"/>
                              </a:cxn>
                              <a:cxn ang="0">
                                <a:pos x="T9" y="T11"/>
                              </a:cxn>
                            </a:cxnLst>
                            <a:rect l="0" t="0" r="r" b="b"/>
                            <a:pathLst>
                              <a:path w="346" h="173">
                                <a:moveTo>
                                  <a:pt x="0" y="0"/>
                                </a:moveTo>
                                <a:lnTo>
                                  <a:pt x="173" y="173"/>
                                </a:lnTo>
                                <a:lnTo>
                                  <a:pt x="346" y="0"/>
                                </a:lnTo>
                              </a:path>
                            </a:pathLst>
                          </a:custGeom>
                          <a:noFill/>
                          <a:ln w="18308">
                            <a:solidFill>
                              <a:srgbClr val="42454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1" name="Freeform 1570"/>
                        <wps:cNvSpPr>
                          <a:spLocks/>
                        </wps:cNvSpPr>
                        <wps:spPr bwMode="auto">
                          <a:xfrm>
                            <a:off x="810" y="202"/>
                            <a:ext cx="2509" cy="361"/>
                          </a:xfrm>
                          <a:custGeom>
                            <a:avLst/>
                            <a:gdLst>
                              <a:gd name="T0" fmla="+- 0 811 811"/>
                              <a:gd name="T1" fmla="*/ T0 w 2509"/>
                              <a:gd name="T2" fmla="+- 0 548 202"/>
                              <a:gd name="T3" fmla="*/ 548 h 361"/>
                              <a:gd name="T4" fmla="+- 0 811 811"/>
                              <a:gd name="T5" fmla="*/ T4 w 2509"/>
                              <a:gd name="T6" fmla="+- 0 216 202"/>
                              <a:gd name="T7" fmla="*/ 216 h 361"/>
                              <a:gd name="T8" fmla="+- 0 811 811"/>
                              <a:gd name="T9" fmla="*/ T8 w 2509"/>
                              <a:gd name="T10" fmla="+- 0 212 202"/>
                              <a:gd name="T11" fmla="*/ 212 h 361"/>
                              <a:gd name="T12" fmla="+- 0 812 811"/>
                              <a:gd name="T13" fmla="*/ T12 w 2509"/>
                              <a:gd name="T14" fmla="+- 0 209 202"/>
                              <a:gd name="T15" fmla="*/ 209 h 361"/>
                              <a:gd name="T16" fmla="+- 0 815 811"/>
                              <a:gd name="T17" fmla="*/ T16 w 2509"/>
                              <a:gd name="T18" fmla="+- 0 206 202"/>
                              <a:gd name="T19" fmla="*/ 206 h 361"/>
                              <a:gd name="T20" fmla="+- 0 818 811"/>
                              <a:gd name="T21" fmla="*/ T20 w 2509"/>
                              <a:gd name="T22" fmla="+- 0 203 202"/>
                              <a:gd name="T23" fmla="*/ 203 h 361"/>
                              <a:gd name="T24" fmla="+- 0 821 811"/>
                              <a:gd name="T25" fmla="*/ T24 w 2509"/>
                              <a:gd name="T26" fmla="+- 0 202 202"/>
                              <a:gd name="T27" fmla="*/ 202 h 361"/>
                              <a:gd name="T28" fmla="+- 0 825 811"/>
                              <a:gd name="T29" fmla="*/ T28 w 2509"/>
                              <a:gd name="T30" fmla="+- 0 202 202"/>
                              <a:gd name="T31" fmla="*/ 202 h 361"/>
                              <a:gd name="T32" fmla="+- 0 3305 811"/>
                              <a:gd name="T33" fmla="*/ T32 w 2509"/>
                              <a:gd name="T34" fmla="+- 0 202 202"/>
                              <a:gd name="T35" fmla="*/ 202 h 361"/>
                              <a:gd name="T36" fmla="+- 0 3309 811"/>
                              <a:gd name="T37" fmla="*/ T36 w 2509"/>
                              <a:gd name="T38" fmla="+- 0 202 202"/>
                              <a:gd name="T39" fmla="*/ 202 h 361"/>
                              <a:gd name="T40" fmla="+- 0 3312 811"/>
                              <a:gd name="T41" fmla="*/ T40 w 2509"/>
                              <a:gd name="T42" fmla="+- 0 203 202"/>
                              <a:gd name="T43" fmla="*/ 203 h 361"/>
                              <a:gd name="T44" fmla="+- 0 3315 811"/>
                              <a:gd name="T45" fmla="*/ T44 w 2509"/>
                              <a:gd name="T46" fmla="+- 0 206 202"/>
                              <a:gd name="T47" fmla="*/ 206 h 361"/>
                              <a:gd name="T48" fmla="+- 0 3318 811"/>
                              <a:gd name="T49" fmla="*/ T48 w 2509"/>
                              <a:gd name="T50" fmla="+- 0 209 202"/>
                              <a:gd name="T51" fmla="*/ 209 h 361"/>
                              <a:gd name="T52" fmla="+- 0 3319 811"/>
                              <a:gd name="T53" fmla="*/ T52 w 2509"/>
                              <a:gd name="T54" fmla="+- 0 212 202"/>
                              <a:gd name="T55" fmla="*/ 212 h 361"/>
                              <a:gd name="T56" fmla="+- 0 3319 811"/>
                              <a:gd name="T57" fmla="*/ T56 w 2509"/>
                              <a:gd name="T58" fmla="+- 0 216 202"/>
                              <a:gd name="T59" fmla="*/ 216 h 361"/>
                              <a:gd name="T60" fmla="+- 0 3319 811"/>
                              <a:gd name="T61" fmla="*/ T60 w 2509"/>
                              <a:gd name="T62" fmla="+- 0 548 202"/>
                              <a:gd name="T63" fmla="*/ 548 h 361"/>
                              <a:gd name="T64" fmla="+- 0 3319 811"/>
                              <a:gd name="T65" fmla="*/ T64 w 2509"/>
                              <a:gd name="T66" fmla="+- 0 552 202"/>
                              <a:gd name="T67" fmla="*/ 552 h 361"/>
                              <a:gd name="T68" fmla="+- 0 3318 811"/>
                              <a:gd name="T69" fmla="*/ T68 w 2509"/>
                              <a:gd name="T70" fmla="+- 0 555 202"/>
                              <a:gd name="T71" fmla="*/ 555 h 361"/>
                              <a:gd name="T72" fmla="+- 0 3315 811"/>
                              <a:gd name="T73" fmla="*/ T72 w 2509"/>
                              <a:gd name="T74" fmla="+- 0 558 202"/>
                              <a:gd name="T75" fmla="*/ 558 h 361"/>
                              <a:gd name="T76" fmla="+- 0 3312 811"/>
                              <a:gd name="T77" fmla="*/ T76 w 2509"/>
                              <a:gd name="T78" fmla="+- 0 561 202"/>
                              <a:gd name="T79" fmla="*/ 561 h 361"/>
                              <a:gd name="T80" fmla="+- 0 3309 811"/>
                              <a:gd name="T81" fmla="*/ T80 w 2509"/>
                              <a:gd name="T82" fmla="+- 0 562 202"/>
                              <a:gd name="T83" fmla="*/ 562 h 361"/>
                              <a:gd name="T84" fmla="+- 0 3305 811"/>
                              <a:gd name="T85" fmla="*/ T84 w 2509"/>
                              <a:gd name="T86" fmla="+- 0 562 202"/>
                              <a:gd name="T87" fmla="*/ 562 h 361"/>
                              <a:gd name="T88" fmla="+- 0 825 811"/>
                              <a:gd name="T89" fmla="*/ T88 w 2509"/>
                              <a:gd name="T90" fmla="+- 0 562 202"/>
                              <a:gd name="T91" fmla="*/ 562 h 361"/>
                              <a:gd name="T92" fmla="+- 0 821 811"/>
                              <a:gd name="T93" fmla="*/ T92 w 2509"/>
                              <a:gd name="T94" fmla="+- 0 562 202"/>
                              <a:gd name="T95" fmla="*/ 562 h 361"/>
                              <a:gd name="T96" fmla="+- 0 818 811"/>
                              <a:gd name="T97" fmla="*/ T96 w 2509"/>
                              <a:gd name="T98" fmla="+- 0 561 202"/>
                              <a:gd name="T99" fmla="*/ 561 h 361"/>
                              <a:gd name="T100" fmla="+- 0 815 811"/>
                              <a:gd name="T101" fmla="*/ T100 w 2509"/>
                              <a:gd name="T102" fmla="+- 0 558 202"/>
                              <a:gd name="T103" fmla="*/ 558 h 361"/>
                              <a:gd name="T104" fmla="+- 0 812 811"/>
                              <a:gd name="T105" fmla="*/ T104 w 2509"/>
                              <a:gd name="T106" fmla="+- 0 555 202"/>
                              <a:gd name="T107" fmla="*/ 555 h 361"/>
                              <a:gd name="T108" fmla="+- 0 811 811"/>
                              <a:gd name="T109" fmla="*/ T108 w 2509"/>
                              <a:gd name="T110" fmla="+- 0 552 202"/>
                              <a:gd name="T111" fmla="*/ 552 h 361"/>
                              <a:gd name="T112" fmla="+- 0 811 811"/>
                              <a:gd name="T113" fmla="*/ T112 w 2509"/>
                              <a:gd name="T114" fmla="+- 0 548 202"/>
                              <a:gd name="T115" fmla="*/ 548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509" h="361">
                                <a:moveTo>
                                  <a:pt x="0" y="346"/>
                                </a:moveTo>
                                <a:lnTo>
                                  <a:pt x="0" y="14"/>
                                </a:lnTo>
                                <a:lnTo>
                                  <a:pt x="0" y="10"/>
                                </a:lnTo>
                                <a:lnTo>
                                  <a:pt x="1" y="7"/>
                                </a:lnTo>
                                <a:lnTo>
                                  <a:pt x="4" y="4"/>
                                </a:lnTo>
                                <a:lnTo>
                                  <a:pt x="7" y="1"/>
                                </a:lnTo>
                                <a:lnTo>
                                  <a:pt x="10" y="0"/>
                                </a:lnTo>
                                <a:lnTo>
                                  <a:pt x="14" y="0"/>
                                </a:lnTo>
                                <a:lnTo>
                                  <a:pt x="2494" y="0"/>
                                </a:lnTo>
                                <a:lnTo>
                                  <a:pt x="2498" y="0"/>
                                </a:lnTo>
                                <a:lnTo>
                                  <a:pt x="2501" y="1"/>
                                </a:lnTo>
                                <a:lnTo>
                                  <a:pt x="2504" y="4"/>
                                </a:lnTo>
                                <a:lnTo>
                                  <a:pt x="2507" y="7"/>
                                </a:lnTo>
                                <a:lnTo>
                                  <a:pt x="2508" y="10"/>
                                </a:lnTo>
                                <a:lnTo>
                                  <a:pt x="2508" y="14"/>
                                </a:lnTo>
                                <a:lnTo>
                                  <a:pt x="2508" y="346"/>
                                </a:lnTo>
                                <a:lnTo>
                                  <a:pt x="2508" y="350"/>
                                </a:lnTo>
                                <a:lnTo>
                                  <a:pt x="2507" y="353"/>
                                </a:lnTo>
                                <a:lnTo>
                                  <a:pt x="2504" y="356"/>
                                </a:lnTo>
                                <a:lnTo>
                                  <a:pt x="2501" y="359"/>
                                </a:lnTo>
                                <a:lnTo>
                                  <a:pt x="2498" y="360"/>
                                </a:lnTo>
                                <a:lnTo>
                                  <a:pt x="2494" y="360"/>
                                </a:lnTo>
                                <a:lnTo>
                                  <a:pt x="14" y="360"/>
                                </a:lnTo>
                                <a:lnTo>
                                  <a:pt x="10" y="360"/>
                                </a:lnTo>
                                <a:lnTo>
                                  <a:pt x="7" y="359"/>
                                </a:lnTo>
                                <a:lnTo>
                                  <a:pt x="4" y="356"/>
                                </a:lnTo>
                                <a:lnTo>
                                  <a:pt x="1" y="353"/>
                                </a:lnTo>
                                <a:lnTo>
                                  <a:pt x="0" y="350"/>
                                </a:lnTo>
                                <a:lnTo>
                                  <a:pt x="0" y="346"/>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DA63C" id="Group 2679" o:spid="_x0000_s1026" style="position:absolute;margin-left:39.8pt;margin-top:9.4pt;width:126.9pt;height:19.5pt;z-index:-251341824;mso-wrap-distance-left:0;mso-wrap-distance-right:0;mso-position-horizontal-relative:page" coordorigin="796,188" coordsize="253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">
                <v:shape id="Freeform 1569" o:spid="_x0000_s1027" style="position:absolute;left:2756;top:288;width:346;height:173;visibility:visible;mso-wrap-style:square;v-text-anchor:top" coordsize="34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" path="m,l173,173,346,e" filled="f" strokecolor="#42454d" strokeweight=".50856mm">
                  <v:path arrowok="t" o:connecttype="custom" o:connectlocs="0,289;173,462;346,289" o:connectangles="0,0,0"/>
                </v:shape>
                <v:shape id="Freeform 1570" o:spid="_x0000_s1028" style="position:absolute;left:810;top:202;width:2509;height:361;visibility:visible;mso-wrap-style:square;v-text-anchor:top" coordsize="250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" path="m,346l,14,,10,1,7,4,4,7,1,10,r4,l2494,r4,l2501,1r3,3l2507,7r1,3l2508,14r,332l2508,350r-1,3l2504,356r-3,3l2498,360r-4,l14,360r-4,l7,359,4,356,1,353,,350r,-4xe" filled="f" strokecolor="#d1d1d5" strokeweight=".50856mm">
                  <v:path arrowok="t" o:connecttype="custom" o:connectlocs="0,548;0,216;0,212;1,209;4,206;7,203;10,202;14,202;2494,202;2498,202;2501,203;2504,206;2507,209;2508,212;2508,216;2508,548;2508,552;2507,555;2504,558;2501,561;2498,562;2494,562;14,562;10,562;7,561;4,558;1,555;0,552;0,548" o:connectangles="0,0,0,0,0,0,0,0,0,0,0,0,0,0,0,0,0,0,0,0,0,0,0,0,0,0,0,0,0"/>
                </v:shape>
                <w10:wrap type="topAndBottom" anchorx="page"/>
              </v:group>
            </w:pict>
          </mc:Fallback>
        </mc:AlternateContent>
      </w:r>
    </w:p>
    <w:p w14:paraId="3725599A" w14:textId="77777777" w:rsidR="000344CE" w:rsidRPr="005903A4" w:rsidRDefault="000344CE" w:rsidP="000344CE">
      <w:pPr>
        <w:pStyle w:val="BodyText"/>
        <w:rPr>
          <w:sz w:val="28"/>
        </w:rPr>
      </w:pPr>
    </w:p>
    <w:p w14:paraId="2EEB2A5C" w14:textId="77777777" w:rsidR="000344CE" w:rsidRPr="005903A4" w:rsidRDefault="000344CE" w:rsidP="000344CE">
      <w:pPr>
        <w:pStyle w:val="BodyText"/>
        <w:spacing w:before="7"/>
        <w:rPr>
          <w:sz w:val="24"/>
        </w:rPr>
      </w:pPr>
    </w:p>
    <w:p w14:paraId="0EC4D4DB" w14:textId="77777777" w:rsidR="000344CE" w:rsidRPr="005903A4" w:rsidRDefault="000344CE" w:rsidP="000344CE">
      <w:pPr>
        <w:pStyle w:val="BodyText"/>
        <w:spacing w:before="1" w:line="312" w:lineRule="auto"/>
        <w:ind w:left="156"/>
      </w:pPr>
      <w:r w:rsidRPr="005903A4">
        <w:t xml:space="preserve">In which segment of the </w:t>
      </w:r>
      <w:r w:rsidRPr="005903A4">
        <w:rPr>
          <w:u w:val="single" w:color="42454D"/>
        </w:rPr>
        <w:t>beef</w:t>
      </w:r>
      <w:r w:rsidRPr="005903A4">
        <w:t xml:space="preserve"> cattle industry are you </w:t>
      </w:r>
      <w:r w:rsidRPr="005903A4">
        <w:rPr>
          <w:b/>
        </w:rPr>
        <w:t xml:space="preserve">Primarily </w:t>
      </w:r>
      <w:r w:rsidRPr="005903A4">
        <w:t>involved in (check all that apply)?</w:t>
      </w:r>
    </w:p>
    <w:p w14:paraId="30268956" w14:textId="77777777" w:rsidR="000344CE" w:rsidRPr="005903A4" w:rsidRDefault="000344CE" w:rsidP="000344CE">
      <w:pPr>
        <w:pStyle w:val="BodyText"/>
        <w:spacing w:before="5"/>
        <w:rPr>
          <w:sz w:val="14"/>
        </w:rPr>
      </w:pPr>
    </w:p>
    <w:p w14:paraId="516F6F6C" w14:textId="77777777" w:rsidR="000344CE" w:rsidRPr="005903A4" w:rsidRDefault="000344CE" w:rsidP="000344CE">
      <w:pPr>
        <w:spacing w:before="94"/>
        <w:ind w:left="156"/>
        <w:rPr>
          <w:sz w:val="23"/>
        </w:rPr>
      </w:pPr>
      <w:r w:rsidRPr="005903A4">
        <w:rPr>
          <w:noProof/>
          <w:position w:val="-5"/>
        </w:rPr>
        <w:drawing>
          <wp:inline distT="0" distB="0" distL="0" distR="0" wp14:anchorId="7A4F3716" wp14:editId="4C0146BF">
            <wp:extent cx="164770" cy="164770"/>
            <wp:effectExtent l="0" t="0" r="0" b="0"/>
            <wp:docPr id="225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321"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1. Purebred Breeder</w:t>
      </w:r>
    </w:p>
    <w:p w14:paraId="3B127181" w14:textId="77777777" w:rsidR="000344CE" w:rsidRPr="005903A4" w:rsidRDefault="000344CE" w:rsidP="000344CE">
      <w:pPr>
        <w:spacing w:before="173"/>
        <w:ind w:left="156"/>
        <w:rPr>
          <w:sz w:val="23"/>
        </w:rPr>
      </w:pPr>
      <w:r w:rsidRPr="005903A4">
        <w:rPr>
          <w:noProof/>
          <w:position w:val="-5"/>
        </w:rPr>
        <w:drawing>
          <wp:inline distT="0" distB="0" distL="0" distR="0" wp14:anchorId="6803DBAF" wp14:editId="770FC1A8">
            <wp:extent cx="164770" cy="164770"/>
            <wp:effectExtent l="0" t="0" r="0" b="0"/>
            <wp:docPr id="225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322"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2. Commercial Producer of feeder calves and yearlings -- by natural</w:t>
      </w:r>
      <w:r w:rsidRPr="005903A4">
        <w:rPr>
          <w:spacing w:val="4"/>
          <w:sz w:val="23"/>
        </w:rPr>
        <w:t xml:space="preserve"> </w:t>
      </w:r>
      <w:r w:rsidRPr="005903A4">
        <w:rPr>
          <w:sz w:val="23"/>
        </w:rPr>
        <w:t>service</w:t>
      </w:r>
    </w:p>
    <w:p w14:paraId="4D993196" w14:textId="77777777" w:rsidR="000344CE" w:rsidRPr="005903A4" w:rsidRDefault="000344CE" w:rsidP="000344CE">
      <w:pPr>
        <w:spacing w:before="174"/>
        <w:ind w:left="156"/>
        <w:rPr>
          <w:sz w:val="23"/>
        </w:rPr>
      </w:pPr>
      <w:r w:rsidRPr="005903A4">
        <w:rPr>
          <w:noProof/>
          <w:position w:val="-3"/>
        </w:rPr>
        <w:drawing>
          <wp:inline distT="0" distB="0" distL="0" distR="0" wp14:anchorId="32853840" wp14:editId="3BCBD095">
            <wp:extent cx="164770" cy="155616"/>
            <wp:effectExtent l="0" t="0" r="0" b="0"/>
            <wp:docPr id="225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323"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3. Commercial Producer of feeder calves and yearlings -- by artificial</w:t>
      </w:r>
      <w:r w:rsidRPr="005903A4">
        <w:rPr>
          <w:spacing w:val="5"/>
          <w:sz w:val="23"/>
        </w:rPr>
        <w:t xml:space="preserve"> </w:t>
      </w:r>
      <w:r w:rsidRPr="005903A4">
        <w:rPr>
          <w:sz w:val="23"/>
        </w:rPr>
        <w:t>insemination</w:t>
      </w:r>
    </w:p>
    <w:p w14:paraId="09102B86" w14:textId="77777777" w:rsidR="000344CE" w:rsidRPr="005903A4" w:rsidRDefault="000344CE" w:rsidP="000344CE">
      <w:pPr>
        <w:spacing w:before="182"/>
        <w:ind w:left="156"/>
        <w:rPr>
          <w:sz w:val="23"/>
        </w:rPr>
      </w:pPr>
      <w:r w:rsidRPr="005903A4">
        <w:rPr>
          <w:noProof/>
          <w:position w:val="-3"/>
        </w:rPr>
        <w:drawing>
          <wp:inline distT="0" distB="0" distL="0" distR="0" wp14:anchorId="150DBC19" wp14:editId="4AF5C800">
            <wp:extent cx="164770" cy="155616"/>
            <wp:effectExtent l="0" t="0" r="0" b="0"/>
            <wp:docPr id="2260"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324"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4. Stocker or Background operations</w:t>
      </w:r>
    </w:p>
    <w:p w14:paraId="4C6279F6" w14:textId="77777777" w:rsidR="000344CE" w:rsidRPr="005903A4" w:rsidRDefault="000344CE" w:rsidP="000344CE">
      <w:pPr>
        <w:spacing w:before="168"/>
        <w:ind w:left="156"/>
        <w:rPr>
          <w:sz w:val="23"/>
        </w:rPr>
      </w:pPr>
      <w:r w:rsidRPr="005903A4">
        <w:rPr>
          <w:noProof/>
          <w:position w:val="-5"/>
        </w:rPr>
        <w:drawing>
          <wp:inline distT="0" distB="0" distL="0" distR="0" wp14:anchorId="52067553" wp14:editId="5CCFDC60">
            <wp:extent cx="164770" cy="164770"/>
            <wp:effectExtent l="0" t="0" r="0" b="0"/>
            <wp:docPr id="226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png"/>
                    <pic:cNvPicPr/>
                  </pic:nvPicPr>
                  <pic:blipFill>
                    <a:blip r:embed="rId322"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5. Market Feeder Cattle</w:t>
      </w:r>
    </w:p>
    <w:p w14:paraId="78EDBABD" w14:textId="77777777" w:rsidR="000344CE" w:rsidRPr="005903A4" w:rsidRDefault="000344CE" w:rsidP="000344CE">
      <w:pPr>
        <w:spacing w:before="173"/>
        <w:ind w:left="156"/>
        <w:rPr>
          <w:sz w:val="23"/>
        </w:rPr>
      </w:pPr>
      <w:r w:rsidRPr="005903A4">
        <w:rPr>
          <w:noProof/>
          <w:position w:val="-5"/>
        </w:rPr>
        <w:drawing>
          <wp:inline distT="0" distB="0" distL="0" distR="0" wp14:anchorId="2D4625F1" wp14:editId="772A6AEF">
            <wp:extent cx="164770" cy="164770"/>
            <wp:effectExtent l="0" t="0" r="0" b="0"/>
            <wp:docPr id="226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325"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6. Cattle finisher</w:t>
      </w:r>
    </w:p>
    <w:p w14:paraId="567B2246" w14:textId="4B063027" w:rsidR="000344CE" w:rsidRPr="00632F1E" w:rsidRDefault="000344CE" w:rsidP="00632F1E">
      <w:pPr>
        <w:spacing w:before="174"/>
        <w:ind w:left="156"/>
        <w:rPr>
          <w:sz w:val="23"/>
        </w:rPr>
      </w:pPr>
      <w:r w:rsidRPr="005903A4">
        <w:rPr>
          <w:noProof/>
          <w:position w:val="-3"/>
        </w:rPr>
        <w:drawing>
          <wp:inline distT="0" distB="0" distL="0" distR="0" wp14:anchorId="3155519B" wp14:editId="312867AC">
            <wp:extent cx="164770" cy="155616"/>
            <wp:effectExtent l="0" t="0" r="0" b="0"/>
            <wp:docPr id="226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323"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7. None of the above (if you select this, you will be exited from the</w:t>
      </w:r>
      <w:r w:rsidRPr="005903A4">
        <w:rPr>
          <w:spacing w:val="4"/>
          <w:sz w:val="23"/>
        </w:rPr>
        <w:t xml:space="preserve"> </w:t>
      </w:r>
      <w:r w:rsidRPr="005903A4">
        <w:rPr>
          <w:sz w:val="23"/>
        </w:rPr>
        <w:t>survey)</w:t>
      </w:r>
    </w:p>
    <w:p w14:paraId="4CDEC7F9" w14:textId="77777777" w:rsidR="000344CE" w:rsidRPr="005903A4" w:rsidRDefault="000344CE" w:rsidP="000344CE">
      <w:pPr>
        <w:pStyle w:val="BodyText"/>
        <w:rPr>
          <w:sz w:val="20"/>
        </w:rPr>
      </w:pPr>
    </w:p>
    <w:p w14:paraId="19AA6E8E" w14:textId="77777777" w:rsidR="000344CE" w:rsidRPr="005903A4" w:rsidRDefault="000344CE" w:rsidP="000344CE">
      <w:pPr>
        <w:pStyle w:val="BodyText"/>
        <w:spacing w:before="7"/>
        <w:rPr>
          <w:sz w:val="15"/>
        </w:rPr>
      </w:pPr>
    </w:p>
    <w:p w14:paraId="3A6001EC" w14:textId="77777777" w:rsidR="000344CE" w:rsidRPr="005903A4" w:rsidRDefault="000344CE" w:rsidP="000344CE">
      <w:pPr>
        <w:pStyle w:val="BodyText"/>
        <w:spacing w:before="91"/>
        <w:ind w:left="156"/>
      </w:pPr>
      <w:r w:rsidRPr="005903A4">
        <w:t>What percent of your cows calve in each of the following seasons?</w:t>
      </w:r>
    </w:p>
    <w:p w14:paraId="10368764" w14:textId="77777777" w:rsidR="000344CE" w:rsidRPr="005903A4" w:rsidRDefault="000344CE" w:rsidP="000344CE">
      <w:pPr>
        <w:pStyle w:val="BodyText"/>
        <w:spacing w:before="3"/>
        <w:rPr>
          <w:sz w:val="27"/>
        </w:rPr>
      </w:pPr>
    </w:p>
    <w:p w14:paraId="16F4B3D7" w14:textId="77777777" w:rsidR="000344CE" w:rsidRPr="005903A4" w:rsidRDefault="000344CE" w:rsidP="000344CE">
      <w:pPr>
        <w:spacing w:before="94"/>
        <w:ind w:left="300"/>
        <w:rPr>
          <w:sz w:val="23"/>
        </w:rPr>
      </w:pPr>
      <w:r w:rsidRPr="005903A4">
        <w:rPr>
          <w:noProof/>
        </w:rPr>
        <mc:AlternateContent>
          <mc:Choice Requires="wpg">
            <w:drawing>
              <wp:anchor distT="0" distB="0" distL="114300" distR="114300" simplePos="0" relativeHeight="251977728" behindDoc="0" locked="0" layoutInCell="1" allowOverlap="1" wp14:anchorId="761E0C72" wp14:editId="79D05EE2">
                <wp:simplePos x="0" y="0"/>
                <wp:positionH relativeFrom="page">
                  <wp:posOffset>6602095</wp:posOffset>
                </wp:positionH>
                <wp:positionV relativeFrom="paragraph">
                  <wp:posOffset>31750</wp:posOffset>
                </wp:positionV>
                <wp:extent cx="439420" cy="238125"/>
                <wp:effectExtent l="1270" t="1905" r="6985" b="7620"/>
                <wp:wrapNone/>
                <wp:docPr id="2676" name="Group 2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50"/>
                          <a:chExt cx="692" cy="375"/>
                        </a:xfrm>
                      </wpg:grpSpPr>
                      <wps:wsp>
                        <wps:cNvPr id="2677" name="Freeform 1573"/>
                        <wps:cNvSpPr>
                          <a:spLocks/>
                        </wps:cNvSpPr>
                        <wps:spPr bwMode="auto">
                          <a:xfrm>
                            <a:off x="10411" y="64"/>
                            <a:ext cx="664" cy="346"/>
                          </a:xfrm>
                          <a:custGeom>
                            <a:avLst/>
                            <a:gdLst>
                              <a:gd name="T0" fmla="+- 0 10411 10411"/>
                              <a:gd name="T1" fmla="*/ T0 w 664"/>
                              <a:gd name="T2" fmla="+- 0 396 65"/>
                              <a:gd name="T3" fmla="*/ 396 h 346"/>
                              <a:gd name="T4" fmla="+- 0 10411 10411"/>
                              <a:gd name="T5" fmla="*/ T4 w 664"/>
                              <a:gd name="T6" fmla="+- 0 79 65"/>
                              <a:gd name="T7" fmla="*/ 79 h 346"/>
                              <a:gd name="T8" fmla="+- 0 10411 10411"/>
                              <a:gd name="T9" fmla="*/ T8 w 664"/>
                              <a:gd name="T10" fmla="+- 0 75 65"/>
                              <a:gd name="T11" fmla="*/ 75 h 346"/>
                              <a:gd name="T12" fmla="+- 0 10413 10411"/>
                              <a:gd name="T13" fmla="*/ T12 w 664"/>
                              <a:gd name="T14" fmla="+- 0 72 65"/>
                              <a:gd name="T15" fmla="*/ 72 h 346"/>
                              <a:gd name="T16" fmla="+- 0 10416 10411"/>
                              <a:gd name="T17" fmla="*/ T16 w 664"/>
                              <a:gd name="T18" fmla="+- 0 69 65"/>
                              <a:gd name="T19" fmla="*/ 69 h 346"/>
                              <a:gd name="T20" fmla="+- 0 10418 10411"/>
                              <a:gd name="T21" fmla="*/ T20 w 664"/>
                              <a:gd name="T22" fmla="+- 0 66 65"/>
                              <a:gd name="T23" fmla="*/ 66 h 346"/>
                              <a:gd name="T24" fmla="+- 0 10422 10411"/>
                              <a:gd name="T25" fmla="*/ T24 w 664"/>
                              <a:gd name="T26" fmla="+- 0 65 65"/>
                              <a:gd name="T27" fmla="*/ 65 h 346"/>
                              <a:gd name="T28" fmla="+- 0 10426 10411"/>
                              <a:gd name="T29" fmla="*/ T28 w 664"/>
                              <a:gd name="T30" fmla="+- 0 65 65"/>
                              <a:gd name="T31" fmla="*/ 65 h 346"/>
                              <a:gd name="T32" fmla="+- 0 11060 10411"/>
                              <a:gd name="T33" fmla="*/ T32 w 664"/>
                              <a:gd name="T34" fmla="+- 0 65 65"/>
                              <a:gd name="T35" fmla="*/ 65 h 346"/>
                              <a:gd name="T36" fmla="+- 0 11064 10411"/>
                              <a:gd name="T37" fmla="*/ T36 w 664"/>
                              <a:gd name="T38" fmla="+- 0 65 65"/>
                              <a:gd name="T39" fmla="*/ 65 h 346"/>
                              <a:gd name="T40" fmla="+- 0 11068 10411"/>
                              <a:gd name="T41" fmla="*/ T40 w 664"/>
                              <a:gd name="T42" fmla="+- 0 66 65"/>
                              <a:gd name="T43" fmla="*/ 66 h 346"/>
                              <a:gd name="T44" fmla="+- 0 11070 10411"/>
                              <a:gd name="T45" fmla="*/ T44 w 664"/>
                              <a:gd name="T46" fmla="+- 0 69 65"/>
                              <a:gd name="T47" fmla="*/ 69 h 346"/>
                              <a:gd name="T48" fmla="+- 0 11073 10411"/>
                              <a:gd name="T49" fmla="*/ T48 w 664"/>
                              <a:gd name="T50" fmla="+- 0 72 65"/>
                              <a:gd name="T51" fmla="*/ 72 h 346"/>
                              <a:gd name="T52" fmla="+- 0 11075 10411"/>
                              <a:gd name="T53" fmla="*/ T52 w 664"/>
                              <a:gd name="T54" fmla="+- 0 75 65"/>
                              <a:gd name="T55" fmla="*/ 75 h 346"/>
                              <a:gd name="T56" fmla="+- 0 11075 10411"/>
                              <a:gd name="T57" fmla="*/ T56 w 664"/>
                              <a:gd name="T58" fmla="+- 0 79 65"/>
                              <a:gd name="T59" fmla="*/ 79 h 346"/>
                              <a:gd name="T60" fmla="+- 0 11075 10411"/>
                              <a:gd name="T61" fmla="*/ T60 w 664"/>
                              <a:gd name="T62" fmla="+- 0 396 65"/>
                              <a:gd name="T63" fmla="*/ 396 h 346"/>
                              <a:gd name="T64" fmla="+- 0 11060 10411"/>
                              <a:gd name="T65" fmla="*/ T64 w 664"/>
                              <a:gd name="T66" fmla="+- 0 411 65"/>
                              <a:gd name="T67" fmla="*/ 411 h 346"/>
                              <a:gd name="T68" fmla="+- 0 10426 10411"/>
                              <a:gd name="T69" fmla="*/ T68 w 664"/>
                              <a:gd name="T70" fmla="+- 0 411 65"/>
                              <a:gd name="T71" fmla="*/ 411 h 346"/>
                              <a:gd name="T72" fmla="+- 0 10411 10411"/>
                              <a:gd name="T73" fmla="*/ T72 w 664"/>
                              <a:gd name="T74" fmla="+- 0 400 65"/>
                              <a:gd name="T75" fmla="*/ 400 h 346"/>
                              <a:gd name="T76" fmla="+- 0 10411 10411"/>
                              <a:gd name="T77" fmla="*/ T76 w 664"/>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4" h="346">
                                <a:moveTo>
                                  <a:pt x="0" y="331"/>
                                </a:moveTo>
                                <a:lnTo>
                                  <a:pt x="0" y="14"/>
                                </a:lnTo>
                                <a:lnTo>
                                  <a:pt x="0" y="10"/>
                                </a:lnTo>
                                <a:lnTo>
                                  <a:pt x="2" y="7"/>
                                </a:lnTo>
                                <a:lnTo>
                                  <a:pt x="5" y="4"/>
                                </a:lnTo>
                                <a:lnTo>
                                  <a:pt x="7" y="1"/>
                                </a:lnTo>
                                <a:lnTo>
                                  <a:pt x="11" y="0"/>
                                </a:lnTo>
                                <a:lnTo>
                                  <a:pt x="15" y="0"/>
                                </a:lnTo>
                                <a:lnTo>
                                  <a:pt x="649" y="0"/>
                                </a:lnTo>
                                <a:lnTo>
                                  <a:pt x="653" y="0"/>
                                </a:lnTo>
                                <a:lnTo>
                                  <a:pt x="657" y="1"/>
                                </a:lnTo>
                                <a:lnTo>
                                  <a:pt x="659" y="4"/>
                                </a:lnTo>
                                <a:lnTo>
                                  <a:pt x="662" y="7"/>
                                </a:lnTo>
                                <a:lnTo>
                                  <a:pt x="664" y="10"/>
                                </a:lnTo>
                                <a:lnTo>
                                  <a:pt x="664" y="14"/>
                                </a:lnTo>
                                <a:lnTo>
                                  <a:pt x="664" y="331"/>
                                </a:lnTo>
                                <a:lnTo>
                                  <a:pt x="649"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8" name="Text Box 1574"/>
                        <wps:cNvSpPr txBox="1">
                          <a:spLocks noChangeArrowheads="1"/>
                        </wps:cNvSpPr>
                        <wps:spPr bwMode="auto">
                          <a:xfrm>
                            <a:off x="10397" y="50"/>
                            <a:ext cx="692"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64C32" w14:textId="77777777" w:rsidR="00C8222F" w:rsidRDefault="00C8222F" w:rsidP="000344CE">
                              <w:pPr>
                                <w:spacing w:before="43"/>
                                <w:jc w:val="center"/>
                                <w:rPr>
                                  <w:sz w:val="23"/>
                                </w:rPr>
                              </w:pPr>
                              <w:r>
                                <w:rPr>
                                  <w:color w:val="4245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E0C72" id="Group 2676" o:spid="_x0000_s1214" style="position:absolute;left:0;text-align:left;margin-left:519.85pt;margin-top:2.5pt;width:34.6pt;height:18.75pt;z-index:251977728;mso-position-horizontal-relative:page;mso-position-vertical-relative:text" coordorigin="10397,50"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">
                <v:shape id="Freeform 1573" o:spid="_x0000_s1215" style="position:absolute;left:10411;top:64;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" path="m,331l,14,,10,2,7,5,4,7,1,11,r4,l649,r4,l657,1r2,3l662,7r2,3l664,14r,317l649,346r-634,l,335r,-4xe" filled="f" strokecolor="#d1d1d5" strokeweight=".50856mm">
                  <v:path arrowok="t" o:connecttype="custom" o:connectlocs="0,396;0,79;0,75;2,72;5,69;7,66;11,65;15,65;649,65;653,65;657,66;659,69;662,72;664,75;664,79;664,396;649,411;15,411;0,400;0,396" o:connectangles="0,0,0,0,0,0,0,0,0,0,0,0,0,0,0,0,0,0,0,0"/>
                </v:shape>
                <v:shape id="Text Box 1574" o:spid="_x0000_s1216" type="#_x0000_t202" style="position:absolute;left:10397;top:50;width:69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" filled="f" stroked="f">
                  <v:textbox inset="0,0,0,0">
                    <w:txbxContent>
                      <w:p w14:paraId="19464C32" w14:textId="77777777" w:rsidR="00C8222F" w:rsidRDefault="00C8222F" w:rsidP="000344CE">
                        <w:pPr>
                          <w:spacing w:before="43"/>
                          <w:jc w:val="center"/>
                          <w:rPr>
                            <w:sz w:val="23"/>
                          </w:rPr>
                        </w:pPr>
                        <w:r>
                          <w:rPr>
                            <w:color w:val="42454D"/>
                            <w:sz w:val="23"/>
                          </w:rPr>
                          <w:t>0</w:t>
                        </w:r>
                      </w:p>
                    </w:txbxContent>
                  </v:textbox>
                </v:shape>
                <w10:wrap anchorx="page"/>
              </v:group>
            </w:pict>
          </mc:Fallback>
        </mc:AlternateContent>
      </w:r>
      <w:r w:rsidRPr="005903A4">
        <w:rPr>
          <w:sz w:val="23"/>
        </w:rPr>
        <w:t>Winter (December-February)</w:t>
      </w:r>
    </w:p>
    <w:p w14:paraId="44A3EE89" w14:textId="77777777" w:rsidR="000344CE" w:rsidRPr="005903A4" w:rsidRDefault="000344CE" w:rsidP="000344CE">
      <w:pPr>
        <w:pStyle w:val="BodyText"/>
        <w:spacing w:before="6"/>
        <w:rPr>
          <w:sz w:val="16"/>
        </w:rPr>
      </w:pPr>
    </w:p>
    <w:p w14:paraId="6002D6C8" w14:textId="77777777" w:rsidR="000344CE" w:rsidRPr="005903A4" w:rsidRDefault="000344CE" w:rsidP="000344CE">
      <w:pPr>
        <w:spacing w:before="93"/>
        <w:ind w:left="300"/>
        <w:rPr>
          <w:sz w:val="23"/>
        </w:rPr>
      </w:pPr>
      <w:r w:rsidRPr="005903A4">
        <w:rPr>
          <w:noProof/>
        </w:rPr>
        <mc:AlternateContent>
          <mc:Choice Requires="wpg">
            <w:drawing>
              <wp:anchor distT="0" distB="0" distL="114300" distR="114300" simplePos="0" relativeHeight="251978752" behindDoc="0" locked="0" layoutInCell="1" allowOverlap="1" wp14:anchorId="49D4EC7A" wp14:editId="0880DF36">
                <wp:simplePos x="0" y="0"/>
                <wp:positionH relativeFrom="page">
                  <wp:posOffset>6602095</wp:posOffset>
                </wp:positionH>
                <wp:positionV relativeFrom="paragraph">
                  <wp:posOffset>31115</wp:posOffset>
                </wp:positionV>
                <wp:extent cx="439420" cy="238125"/>
                <wp:effectExtent l="1270" t="6350" r="6985" b="3175"/>
                <wp:wrapNone/>
                <wp:docPr id="2673" name="Group 2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49"/>
                          <a:chExt cx="692" cy="375"/>
                        </a:xfrm>
                      </wpg:grpSpPr>
                      <wps:wsp>
                        <wps:cNvPr id="2674" name="Freeform 1576"/>
                        <wps:cNvSpPr>
                          <a:spLocks/>
                        </wps:cNvSpPr>
                        <wps:spPr bwMode="auto">
                          <a:xfrm>
                            <a:off x="10411" y="63"/>
                            <a:ext cx="664" cy="346"/>
                          </a:xfrm>
                          <a:custGeom>
                            <a:avLst/>
                            <a:gdLst>
                              <a:gd name="T0" fmla="+- 0 10411 10411"/>
                              <a:gd name="T1" fmla="*/ T0 w 664"/>
                              <a:gd name="T2" fmla="+- 0 395 64"/>
                              <a:gd name="T3" fmla="*/ 395 h 346"/>
                              <a:gd name="T4" fmla="+- 0 10411 10411"/>
                              <a:gd name="T5" fmla="*/ T4 w 664"/>
                              <a:gd name="T6" fmla="+- 0 78 64"/>
                              <a:gd name="T7" fmla="*/ 78 h 346"/>
                              <a:gd name="T8" fmla="+- 0 10411 10411"/>
                              <a:gd name="T9" fmla="*/ T8 w 664"/>
                              <a:gd name="T10" fmla="+- 0 74 64"/>
                              <a:gd name="T11" fmla="*/ 74 h 346"/>
                              <a:gd name="T12" fmla="+- 0 10413 10411"/>
                              <a:gd name="T13" fmla="*/ T12 w 664"/>
                              <a:gd name="T14" fmla="+- 0 71 64"/>
                              <a:gd name="T15" fmla="*/ 71 h 346"/>
                              <a:gd name="T16" fmla="+- 0 10416 10411"/>
                              <a:gd name="T17" fmla="*/ T16 w 664"/>
                              <a:gd name="T18" fmla="+- 0 68 64"/>
                              <a:gd name="T19" fmla="*/ 68 h 346"/>
                              <a:gd name="T20" fmla="+- 0 10418 10411"/>
                              <a:gd name="T21" fmla="*/ T20 w 664"/>
                              <a:gd name="T22" fmla="+- 0 65 64"/>
                              <a:gd name="T23" fmla="*/ 65 h 346"/>
                              <a:gd name="T24" fmla="+- 0 10422 10411"/>
                              <a:gd name="T25" fmla="*/ T24 w 664"/>
                              <a:gd name="T26" fmla="+- 0 64 64"/>
                              <a:gd name="T27" fmla="*/ 64 h 346"/>
                              <a:gd name="T28" fmla="+- 0 10426 10411"/>
                              <a:gd name="T29" fmla="*/ T28 w 664"/>
                              <a:gd name="T30" fmla="+- 0 64 64"/>
                              <a:gd name="T31" fmla="*/ 64 h 346"/>
                              <a:gd name="T32" fmla="+- 0 11060 10411"/>
                              <a:gd name="T33" fmla="*/ T32 w 664"/>
                              <a:gd name="T34" fmla="+- 0 64 64"/>
                              <a:gd name="T35" fmla="*/ 64 h 346"/>
                              <a:gd name="T36" fmla="+- 0 11064 10411"/>
                              <a:gd name="T37" fmla="*/ T36 w 664"/>
                              <a:gd name="T38" fmla="+- 0 64 64"/>
                              <a:gd name="T39" fmla="*/ 64 h 346"/>
                              <a:gd name="T40" fmla="+- 0 11068 10411"/>
                              <a:gd name="T41" fmla="*/ T40 w 664"/>
                              <a:gd name="T42" fmla="+- 0 65 64"/>
                              <a:gd name="T43" fmla="*/ 65 h 346"/>
                              <a:gd name="T44" fmla="+- 0 11070 10411"/>
                              <a:gd name="T45" fmla="*/ T44 w 664"/>
                              <a:gd name="T46" fmla="+- 0 68 64"/>
                              <a:gd name="T47" fmla="*/ 68 h 346"/>
                              <a:gd name="T48" fmla="+- 0 11073 10411"/>
                              <a:gd name="T49" fmla="*/ T48 w 664"/>
                              <a:gd name="T50" fmla="+- 0 71 64"/>
                              <a:gd name="T51" fmla="*/ 71 h 346"/>
                              <a:gd name="T52" fmla="+- 0 11075 10411"/>
                              <a:gd name="T53" fmla="*/ T52 w 664"/>
                              <a:gd name="T54" fmla="+- 0 74 64"/>
                              <a:gd name="T55" fmla="*/ 74 h 346"/>
                              <a:gd name="T56" fmla="+- 0 11075 10411"/>
                              <a:gd name="T57" fmla="*/ T56 w 664"/>
                              <a:gd name="T58" fmla="+- 0 78 64"/>
                              <a:gd name="T59" fmla="*/ 78 h 346"/>
                              <a:gd name="T60" fmla="+- 0 11075 10411"/>
                              <a:gd name="T61" fmla="*/ T60 w 664"/>
                              <a:gd name="T62" fmla="+- 0 395 64"/>
                              <a:gd name="T63" fmla="*/ 395 h 346"/>
                              <a:gd name="T64" fmla="+- 0 11060 10411"/>
                              <a:gd name="T65" fmla="*/ T64 w 664"/>
                              <a:gd name="T66" fmla="+- 0 410 64"/>
                              <a:gd name="T67" fmla="*/ 410 h 346"/>
                              <a:gd name="T68" fmla="+- 0 10426 10411"/>
                              <a:gd name="T69" fmla="*/ T68 w 664"/>
                              <a:gd name="T70" fmla="+- 0 410 64"/>
                              <a:gd name="T71" fmla="*/ 410 h 346"/>
                              <a:gd name="T72" fmla="+- 0 10411 10411"/>
                              <a:gd name="T73" fmla="*/ T72 w 664"/>
                              <a:gd name="T74" fmla="+- 0 399 64"/>
                              <a:gd name="T75" fmla="*/ 399 h 346"/>
                              <a:gd name="T76" fmla="+- 0 10411 10411"/>
                              <a:gd name="T77" fmla="*/ T76 w 664"/>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4" h="346">
                                <a:moveTo>
                                  <a:pt x="0" y="331"/>
                                </a:moveTo>
                                <a:lnTo>
                                  <a:pt x="0" y="14"/>
                                </a:lnTo>
                                <a:lnTo>
                                  <a:pt x="0" y="10"/>
                                </a:lnTo>
                                <a:lnTo>
                                  <a:pt x="2" y="7"/>
                                </a:lnTo>
                                <a:lnTo>
                                  <a:pt x="5" y="4"/>
                                </a:lnTo>
                                <a:lnTo>
                                  <a:pt x="7" y="1"/>
                                </a:lnTo>
                                <a:lnTo>
                                  <a:pt x="11" y="0"/>
                                </a:lnTo>
                                <a:lnTo>
                                  <a:pt x="15" y="0"/>
                                </a:lnTo>
                                <a:lnTo>
                                  <a:pt x="649" y="0"/>
                                </a:lnTo>
                                <a:lnTo>
                                  <a:pt x="653" y="0"/>
                                </a:lnTo>
                                <a:lnTo>
                                  <a:pt x="657" y="1"/>
                                </a:lnTo>
                                <a:lnTo>
                                  <a:pt x="659" y="4"/>
                                </a:lnTo>
                                <a:lnTo>
                                  <a:pt x="662" y="7"/>
                                </a:lnTo>
                                <a:lnTo>
                                  <a:pt x="664" y="10"/>
                                </a:lnTo>
                                <a:lnTo>
                                  <a:pt x="664" y="14"/>
                                </a:lnTo>
                                <a:lnTo>
                                  <a:pt x="664" y="331"/>
                                </a:lnTo>
                                <a:lnTo>
                                  <a:pt x="649"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5" name="Text Box 1577"/>
                        <wps:cNvSpPr txBox="1">
                          <a:spLocks noChangeArrowheads="1"/>
                        </wps:cNvSpPr>
                        <wps:spPr bwMode="auto">
                          <a:xfrm>
                            <a:off x="10397" y="49"/>
                            <a:ext cx="692"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5E565" w14:textId="77777777" w:rsidR="00C8222F" w:rsidRDefault="00C8222F" w:rsidP="000344CE">
                              <w:pPr>
                                <w:spacing w:before="43"/>
                                <w:jc w:val="center"/>
                                <w:rPr>
                                  <w:sz w:val="23"/>
                                </w:rPr>
                              </w:pPr>
                              <w:r>
                                <w:rPr>
                                  <w:color w:val="4245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4EC7A" id="Group 2673" o:spid="_x0000_s1217" style="position:absolute;left:0;text-align:left;margin-left:519.85pt;margin-top:2.45pt;width:34.6pt;height:18.75pt;z-index:251978752;mso-position-horizontal-relative:page;mso-position-vertical-relative:text" coordorigin="10397,49"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">
                <v:shape id="Freeform 1576" o:spid="_x0000_s1218" style="position:absolute;left:10411;top:63;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" path="m,331l,14,,10,2,7,5,4,7,1,11,r4,l649,r4,l657,1r2,3l662,7r2,3l664,14r,317l649,346r-634,l,335r,-4xe" filled="f" strokecolor="#d1d1d5" strokeweight=".50856mm">
                  <v:path arrowok="t" o:connecttype="custom" o:connectlocs="0,395;0,78;0,74;2,71;5,68;7,65;11,64;15,64;649,64;653,64;657,65;659,68;662,71;664,74;664,78;664,395;649,410;15,410;0,399;0,395" o:connectangles="0,0,0,0,0,0,0,0,0,0,0,0,0,0,0,0,0,0,0,0"/>
                </v:shape>
                <v:shape id="Text Box 1577" o:spid="_x0000_s1219" type="#_x0000_t202" style="position:absolute;left:10397;top:49;width:69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" filled="f" stroked="f">
                  <v:textbox inset="0,0,0,0">
                    <w:txbxContent>
                      <w:p w14:paraId="38E5E565" w14:textId="77777777" w:rsidR="00C8222F" w:rsidRDefault="00C8222F" w:rsidP="000344CE">
                        <w:pPr>
                          <w:spacing w:before="43"/>
                          <w:jc w:val="center"/>
                          <w:rPr>
                            <w:sz w:val="23"/>
                          </w:rPr>
                        </w:pPr>
                        <w:r>
                          <w:rPr>
                            <w:color w:val="42454D"/>
                            <w:sz w:val="23"/>
                          </w:rPr>
                          <w:t>0</w:t>
                        </w:r>
                      </w:p>
                    </w:txbxContent>
                  </v:textbox>
                </v:shape>
                <w10:wrap anchorx="page"/>
              </v:group>
            </w:pict>
          </mc:Fallback>
        </mc:AlternateContent>
      </w:r>
      <w:r w:rsidRPr="005903A4">
        <w:rPr>
          <w:sz w:val="23"/>
        </w:rPr>
        <w:t>Spring (March-May)</w:t>
      </w:r>
    </w:p>
    <w:p w14:paraId="67F6AEC4" w14:textId="77777777" w:rsidR="000344CE" w:rsidRPr="005903A4" w:rsidRDefault="000344CE" w:rsidP="000344CE">
      <w:pPr>
        <w:pStyle w:val="BodyText"/>
        <w:spacing w:before="6"/>
        <w:rPr>
          <w:sz w:val="16"/>
        </w:rPr>
      </w:pPr>
    </w:p>
    <w:p w14:paraId="7D9B758F" w14:textId="77777777" w:rsidR="000344CE" w:rsidRPr="005903A4" w:rsidRDefault="000344CE" w:rsidP="000344CE">
      <w:pPr>
        <w:spacing w:before="93"/>
        <w:ind w:left="300"/>
        <w:rPr>
          <w:sz w:val="23"/>
        </w:rPr>
      </w:pPr>
      <w:r w:rsidRPr="005903A4">
        <w:rPr>
          <w:noProof/>
        </w:rPr>
        <mc:AlternateContent>
          <mc:Choice Requires="wpg">
            <w:drawing>
              <wp:anchor distT="0" distB="0" distL="114300" distR="114300" simplePos="0" relativeHeight="251980800" behindDoc="0" locked="0" layoutInCell="1" allowOverlap="1" wp14:anchorId="52FFDAC1" wp14:editId="3C780A89">
                <wp:simplePos x="0" y="0"/>
                <wp:positionH relativeFrom="page">
                  <wp:posOffset>6602095</wp:posOffset>
                </wp:positionH>
                <wp:positionV relativeFrom="paragraph">
                  <wp:posOffset>31115</wp:posOffset>
                </wp:positionV>
                <wp:extent cx="439420" cy="238125"/>
                <wp:effectExtent l="1270" t="1270" r="6985" b="8255"/>
                <wp:wrapNone/>
                <wp:docPr id="2670" name="Group 2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49"/>
                          <a:chExt cx="692" cy="375"/>
                        </a:xfrm>
                      </wpg:grpSpPr>
                      <wps:wsp>
                        <wps:cNvPr id="2671" name="Freeform 1579"/>
                        <wps:cNvSpPr>
                          <a:spLocks/>
                        </wps:cNvSpPr>
                        <wps:spPr bwMode="auto">
                          <a:xfrm>
                            <a:off x="10411" y="63"/>
                            <a:ext cx="664" cy="346"/>
                          </a:xfrm>
                          <a:custGeom>
                            <a:avLst/>
                            <a:gdLst>
                              <a:gd name="T0" fmla="+- 0 10411 10411"/>
                              <a:gd name="T1" fmla="*/ T0 w 664"/>
                              <a:gd name="T2" fmla="+- 0 395 64"/>
                              <a:gd name="T3" fmla="*/ 395 h 346"/>
                              <a:gd name="T4" fmla="+- 0 10411 10411"/>
                              <a:gd name="T5" fmla="*/ T4 w 664"/>
                              <a:gd name="T6" fmla="+- 0 78 64"/>
                              <a:gd name="T7" fmla="*/ 78 h 346"/>
                              <a:gd name="T8" fmla="+- 0 10411 10411"/>
                              <a:gd name="T9" fmla="*/ T8 w 664"/>
                              <a:gd name="T10" fmla="+- 0 74 64"/>
                              <a:gd name="T11" fmla="*/ 74 h 346"/>
                              <a:gd name="T12" fmla="+- 0 10413 10411"/>
                              <a:gd name="T13" fmla="*/ T12 w 664"/>
                              <a:gd name="T14" fmla="+- 0 71 64"/>
                              <a:gd name="T15" fmla="*/ 71 h 346"/>
                              <a:gd name="T16" fmla="+- 0 10416 10411"/>
                              <a:gd name="T17" fmla="*/ T16 w 664"/>
                              <a:gd name="T18" fmla="+- 0 68 64"/>
                              <a:gd name="T19" fmla="*/ 68 h 346"/>
                              <a:gd name="T20" fmla="+- 0 10418 10411"/>
                              <a:gd name="T21" fmla="*/ T20 w 664"/>
                              <a:gd name="T22" fmla="+- 0 65 64"/>
                              <a:gd name="T23" fmla="*/ 65 h 346"/>
                              <a:gd name="T24" fmla="+- 0 10422 10411"/>
                              <a:gd name="T25" fmla="*/ T24 w 664"/>
                              <a:gd name="T26" fmla="+- 0 64 64"/>
                              <a:gd name="T27" fmla="*/ 64 h 346"/>
                              <a:gd name="T28" fmla="+- 0 10426 10411"/>
                              <a:gd name="T29" fmla="*/ T28 w 664"/>
                              <a:gd name="T30" fmla="+- 0 64 64"/>
                              <a:gd name="T31" fmla="*/ 64 h 346"/>
                              <a:gd name="T32" fmla="+- 0 11060 10411"/>
                              <a:gd name="T33" fmla="*/ T32 w 664"/>
                              <a:gd name="T34" fmla="+- 0 64 64"/>
                              <a:gd name="T35" fmla="*/ 64 h 346"/>
                              <a:gd name="T36" fmla="+- 0 11064 10411"/>
                              <a:gd name="T37" fmla="*/ T36 w 664"/>
                              <a:gd name="T38" fmla="+- 0 64 64"/>
                              <a:gd name="T39" fmla="*/ 64 h 346"/>
                              <a:gd name="T40" fmla="+- 0 11068 10411"/>
                              <a:gd name="T41" fmla="*/ T40 w 664"/>
                              <a:gd name="T42" fmla="+- 0 65 64"/>
                              <a:gd name="T43" fmla="*/ 65 h 346"/>
                              <a:gd name="T44" fmla="+- 0 11070 10411"/>
                              <a:gd name="T45" fmla="*/ T44 w 664"/>
                              <a:gd name="T46" fmla="+- 0 68 64"/>
                              <a:gd name="T47" fmla="*/ 68 h 346"/>
                              <a:gd name="T48" fmla="+- 0 11073 10411"/>
                              <a:gd name="T49" fmla="*/ T48 w 664"/>
                              <a:gd name="T50" fmla="+- 0 71 64"/>
                              <a:gd name="T51" fmla="*/ 71 h 346"/>
                              <a:gd name="T52" fmla="+- 0 11075 10411"/>
                              <a:gd name="T53" fmla="*/ T52 w 664"/>
                              <a:gd name="T54" fmla="+- 0 74 64"/>
                              <a:gd name="T55" fmla="*/ 74 h 346"/>
                              <a:gd name="T56" fmla="+- 0 11075 10411"/>
                              <a:gd name="T57" fmla="*/ T56 w 664"/>
                              <a:gd name="T58" fmla="+- 0 78 64"/>
                              <a:gd name="T59" fmla="*/ 78 h 346"/>
                              <a:gd name="T60" fmla="+- 0 11075 10411"/>
                              <a:gd name="T61" fmla="*/ T60 w 664"/>
                              <a:gd name="T62" fmla="+- 0 395 64"/>
                              <a:gd name="T63" fmla="*/ 395 h 346"/>
                              <a:gd name="T64" fmla="+- 0 11060 10411"/>
                              <a:gd name="T65" fmla="*/ T64 w 664"/>
                              <a:gd name="T66" fmla="+- 0 410 64"/>
                              <a:gd name="T67" fmla="*/ 410 h 346"/>
                              <a:gd name="T68" fmla="+- 0 10426 10411"/>
                              <a:gd name="T69" fmla="*/ T68 w 664"/>
                              <a:gd name="T70" fmla="+- 0 410 64"/>
                              <a:gd name="T71" fmla="*/ 410 h 346"/>
                              <a:gd name="T72" fmla="+- 0 10411 10411"/>
                              <a:gd name="T73" fmla="*/ T72 w 664"/>
                              <a:gd name="T74" fmla="+- 0 399 64"/>
                              <a:gd name="T75" fmla="*/ 399 h 346"/>
                              <a:gd name="T76" fmla="+- 0 10411 10411"/>
                              <a:gd name="T77" fmla="*/ T76 w 664"/>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4" h="346">
                                <a:moveTo>
                                  <a:pt x="0" y="331"/>
                                </a:moveTo>
                                <a:lnTo>
                                  <a:pt x="0" y="14"/>
                                </a:lnTo>
                                <a:lnTo>
                                  <a:pt x="0" y="10"/>
                                </a:lnTo>
                                <a:lnTo>
                                  <a:pt x="2" y="7"/>
                                </a:lnTo>
                                <a:lnTo>
                                  <a:pt x="5" y="4"/>
                                </a:lnTo>
                                <a:lnTo>
                                  <a:pt x="7" y="1"/>
                                </a:lnTo>
                                <a:lnTo>
                                  <a:pt x="11" y="0"/>
                                </a:lnTo>
                                <a:lnTo>
                                  <a:pt x="15" y="0"/>
                                </a:lnTo>
                                <a:lnTo>
                                  <a:pt x="649" y="0"/>
                                </a:lnTo>
                                <a:lnTo>
                                  <a:pt x="653" y="0"/>
                                </a:lnTo>
                                <a:lnTo>
                                  <a:pt x="657" y="1"/>
                                </a:lnTo>
                                <a:lnTo>
                                  <a:pt x="659" y="4"/>
                                </a:lnTo>
                                <a:lnTo>
                                  <a:pt x="662" y="7"/>
                                </a:lnTo>
                                <a:lnTo>
                                  <a:pt x="664" y="10"/>
                                </a:lnTo>
                                <a:lnTo>
                                  <a:pt x="664" y="14"/>
                                </a:lnTo>
                                <a:lnTo>
                                  <a:pt x="664" y="331"/>
                                </a:lnTo>
                                <a:lnTo>
                                  <a:pt x="649"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2" name="Text Box 1580"/>
                        <wps:cNvSpPr txBox="1">
                          <a:spLocks noChangeArrowheads="1"/>
                        </wps:cNvSpPr>
                        <wps:spPr bwMode="auto">
                          <a:xfrm>
                            <a:off x="10397" y="49"/>
                            <a:ext cx="692"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E1540" w14:textId="77777777" w:rsidR="00C8222F" w:rsidRDefault="00C8222F" w:rsidP="000344CE">
                              <w:pPr>
                                <w:spacing w:before="43"/>
                                <w:jc w:val="center"/>
                                <w:rPr>
                                  <w:sz w:val="23"/>
                                </w:rPr>
                              </w:pPr>
                              <w:r>
                                <w:rPr>
                                  <w:color w:val="4245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FDAC1" id="Group 2670" o:spid="_x0000_s1220" style="position:absolute;left:0;text-align:left;margin-left:519.85pt;margin-top:2.45pt;width:34.6pt;height:18.75pt;z-index:251980800;mso-position-horizontal-relative:page;mso-position-vertical-relative:text" coordorigin="10397,49"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">
                <v:shape id="Freeform 1579" o:spid="_x0000_s1221" style="position:absolute;left:10411;top:63;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" path="m,331l,14,,10,2,7,5,4,7,1,11,r4,l649,r4,l657,1r2,3l662,7r2,3l664,14r,317l649,346r-634,l,335r,-4xe" filled="f" strokecolor="#d1d1d5" strokeweight=".50856mm">
                  <v:path arrowok="t" o:connecttype="custom" o:connectlocs="0,395;0,78;0,74;2,71;5,68;7,65;11,64;15,64;649,64;653,64;657,65;659,68;662,71;664,74;664,78;664,395;649,410;15,410;0,399;0,395" o:connectangles="0,0,0,0,0,0,0,0,0,0,0,0,0,0,0,0,0,0,0,0"/>
                </v:shape>
                <v:shape id="Text Box 1580" o:spid="_x0000_s1222" type="#_x0000_t202" style="position:absolute;left:10397;top:49;width:69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" filled="f" stroked="f">
                  <v:textbox inset="0,0,0,0">
                    <w:txbxContent>
                      <w:p w14:paraId="669E1540" w14:textId="77777777" w:rsidR="00C8222F" w:rsidRDefault="00C8222F" w:rsidP="000344CE">
                        <w:pPr>
                          <w:spacing w:before="43"/>
                          <w:jc w:val="center"/>
                          <w:rPr>
                            <w:sz w:val="23"/>
                          </w:rPr>
                        </w:pPr>
                        <w:r>
                          <w:rPr>
                            <w:color w:val="42454D"/>
                            <w:sz w:val="23"/>
                          </w:rPr>
                          <w:t>0</w:t>
                        </w:r>
                      </w:p>
                    </w:txbxContent>
                  </v:textbox>
                </v:shape>
                <w10:wrap anchorx="page"/>
              </v:group>
            </w:pict>
          </mc:Fallback>
        </mc:AlternateContent>
      </w:r>
      <w:r w:rsidRPr="005903A4">
        <w:rPr>
          <w:sz w:val="23"/>
        </w:rPr>
        <w:t>Summer (June-August)</w:t>
      </w:r>
    </w:p>
    <w:p w14:paraId="4FF9DF6A" w14:textId="77777777" w:rsidR="000344CE" w:rsidRPr="005903A4" w:rsidRDefault="000344CE" w:rsidP="000344CE">
      <w:pPr>
        <w:pStyle w:val="BodyText"/>
        <w:spacing w:before="6"/>
        <w:rPr>
          <w:sz w:val="16"/>
        </w:rPr>
      </w:pPr>
    </w:p>
    <w:p w14:paraId="3FFCD813" w14:textId="77777777" w:rsidR="000344CE" w:rsidRPr="005903A4" w:rsidRDefault="000344CE" w:rsidP="000344CE">
      <w:pPr>
        <w:spacing w:before="94"/>
        <w:ind w:left="300"/>
        <w:rPr>
          <w:sz w:val="23"/>
        </w:rPr>
      </w:pPr>
      <w:r w:rsidRPr="005903A4">
        <w:rPr>
          <w:noProof/>
        </w:rPr>
        <mc:AlternateContent>
          <mc:Choice Requires="wpg">
            <w:drawing>
              <wp:anchor distT="0" distB="0" distL="114300" distR="114300" simplePos="0" relativeHeight="251981824" behindDoc="0" locked="0" layoutInCell="1" allowOverlap="1" wp14:anchorId="6438FD3D" wp14:editId="7957F455">
                <wp:simplePos x="0" y="0"/>
                <wp:positionH relativeFrom="page">
                  <wp:posOffset>6602095</wp:posOffset>
                </wp:positionH>
                <wp:positionV relativeFrom="paragraph">
                  <wp:posOffset>31750</wp:posOffset>
                </wp:positionV>
                <wp:extent cx="439420" cy="238125"/>
                <wp:effectExtent l="1270" t="6985" r="6985" b="2540"/>
                <wp:wrapNone/>
                <wp:docPr id="2667" name="Group 2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50"/>
                          <a:chExt cx="692" cy="375"/>
                        </a:xfrm>
                      </wpg:grpSpPr>
                      <wps:wsp>
                        <wps:cNvPr id="2668" name="Freeform 1582"/>
                        <wps:cNvSpPr>
                          <a:spLocks/>
                        </wps:cNvSpPr>
                        <wps:spPr bwMode="auto">
                          <a:xfrm>
                            <a:off x="10411" y="64"/>
                            <a:ext cx="664" cy="346"/>
                          </a:xfrm>
                          <a:custGeom>
                            <a:avLst/>
                            <a:gdLst>
                              <a:gd name="T0" fmla="+- 0 10411 10411"/>
                              <a:gd name="T1" fmla="*/ T0 w 664"/>
                              <a:gd name="T2" fmla="+- 0 396 65"/>
                              <a:gd name="T3" fmla="*/ 396 h 346"/>
                              <a:gd name="T4" fmla="+- 0 10411 10411"/>
                              <a:gd name="T5" fmla="*/ T4 w 664"/>
                              <a:gd name="T6" fmla="+- 0 79 65"/>
                              <a:gd name="T7" fmla="*/ 79 h 346"/>
                              <a:gd name="T8" fmla="+- 0 10411 10411"/>
                              <a:gd name="T9" fmla="*/ T8 w 664"/>
                              <a:gd name="T10" fmla="+- 0 75 65"/>
                              <a:gd name="T11" fmla="*/ 75 h 346"/>
                              <a:gd name="T12" fmla="+- 0 10413 10411"/>
                              <a:gd name="T13" fmla="*/ T12 w 664"/>
                              <a:gd name="T14" fmla="+- 0 72 65"/>
                              <a:gd name="T15" fmla="*/ 72 h 346"/>
                              <a:gd name="T16" fmla="+- 0 10416 10411"/>
                              <a:gd name="T17" fmla="*/ T16 w 664"/>
                              <a:gd name="T18" fmla="+- 0 69 65"/>
                              <a:gd name="T19" fmla="*/ 69 h 346"/>
                              <a:gd name="T20" fmla="+- 0 10418 10411"/>
                              <a:gd name="T21" fmla="*/ T20 w 664"/>
                              <a:gd name="T22" fmla="+- 0 66 65"/>
                              <a:gd name="T23" fmla="*/ 66 h 346"/>
                              <a:gd name="T24" fmla="+- 0 10422 10411"/>
                              <a:gd name="T25" fmla="*/ T24 w 664"/>
                              <a:gd name="T26" fmla="+- 0 65 65"/>
                              <a:gd name="T27" fmla="*/ 65 h 346"/>
                              <a:gd name="T28" fmla="+- 0 10426 10411"/>
                              <a:gd name="T29" fmla="*/ T28 w 664"/>
                              <a:gd name="T30" fmla="+- 0 65 65"/>
                              <a:gd name="T31" fmla="*/ 65 h 346"/>
                              <a:gd name="T32" fmla="+- 0 11060 10411"/>
                              <a:gd name="T33" fmla="*/ T32 w 664"/>
                              <a:gd name="T34" fmla="+- 0 65 65"/>
                              <a:gd name="T35" fmla="*/ 65 h 346"/>
                              <a:gd name="T36" fmla="+- 0 11064 10411"/>
                              <a:gd name="T37" fmla="*/ T36 w 664"/>
                              <a:gd name="T38" fmla="+- 0 65 65"/>
                              <a:gd name="T39" fmla="*/ 65 h 346"/>
                              <a:gd name="T40" fmla="+- 0 11068 10411"/>
                              <a:gd name="T41" fmla="*/ T40 w 664"/>
                              <a:gd name="T42" fmla="+- 0 66 65"/>
                              <a:gd name="T43" fmla="*/ 66 h 346"/>
                              <a:gd name="T44" fmla="+- 0 11070 10411"/>
                              <a:gd name="T45" fmla="*/ T44 w 664"/>
                              <a:gd name="T46" fmla="+- 0 69 65"/>
                              <a:gd name="T47" fmla="*/ 69 h 346"/>
                              <a:gd name="T48" fmla="+- 0 11073 10411"/>
                              <a:gd name="T49" fmla="*/ T48 w 664"/>
                              <a:gd name="T50" fmla="+- 0 72 65"/>
                              <a:gd name="T51" fmla="*/ 72 h 346"/>
                              <a:gd name="T52" fmla="+- 0 11075 10411"/>
                              <a:gd name="T53" fmla="*/ T52 w 664"/>
                              <a:gd name="T54" fmla="+- 0 75 65"/>
                              <a:gd name="T55" fmla="*/ 75 h 346"/>
                              <a:gd name="T56" fmla="+- 0 11075 10411"/>
                              <a:gd name="T57" fmla="*/ T56 w 664"/>
                              <a:gd name="T58" fmla="+- 0 79 65"/>
                              <a:gd name="T59" fmla="*/ 79 h 346"/>
                              <a:gd name="T60" fmla="+- 0 11075 10411"/>
                              <a:gd name="T61" fmla="*/ T60 w 664"/>
                              <a:gd name="T62" fmla="+- 0 396 65"/>
                              <a:gd name="T63" fmla="*/ 396 h 346"/>
                              <a:gd name="T64" fmla="+- 0 11075 10411"/>
                              <a:gd name="T65" fmla="*/ T64 w 664"/>
                              <a:gd name="T66" fmla="+- 0 400 65"/>
                              <a:gd name="T67" fmla="*/ 400 h 346"/>
                              <a:gd name="T68" fmla="+- 0 11073 10411"/>
                              <a:gd name="T69" fmla="*/ T68 w 664"/>
                              <a:gd name="T70" fmla="+- 0 404 65"/>
                              <a:gd name="T71" fmla="*/ 404 h 346"/>
                              <a:gd name="T72" fmla="+- 0 11070 10411"/>
                              <a:gd name="T73" fmla="*/ T72 w 664"/>
                              <a:gd name="T74" fmla="+- 0 406 65"/>
                              <a:gd name="T75" fmla="*/ 406 h 346"/>
                              <a:gd name="T76" fmla="+- 0 11068 10411"/>
                              <a:gd name="T77" fmla="*/ T76 w 664"/>
                              <a:gd name="T78" fmla="+- 0 409 65"/>
                              <a:gd name="T79" fmla="*/ 409 h 346"/>
                              <a:gd name="T80" fmla="+- 0 11064 10411"/>
                              <a:gd name="T81" fmla="*/ T80 w 664"/>
                              <a:gd name="T82" fmla="+- 0 411 65"/>
                              <a:gd name="T83" fmla="*/ 411 h 346"/>
                              <a:gd name="T84" fmla="+- 0 11060 10411"/>
                              <a:gd name="T85" fmla="*/ T84 w 664"/>
                              <a:gd name="T86" fmla="+- 0 411 65"/>
                              <a:gd name="T87" fmla="*/ 411 h 346"/>
                              <a:gd name="T88" fmla="+- 0 10426 10411"/>
                              <a:gd name="T89" fmla="*/ T88 w 664"/>
                              <a:gd name="T90" fmla="+- 0 411 65"/>
                              <a:gd name="T91" fmla="*/ 411 h 346"/>
                              <a:gd name="T92" fmla="+- 0 10422 10411"/>
                              <a:gd name="T93" fmla="*/ T92 w 664"/>
                              <a:gd name="T94" fmla="+- 0 411 65"/>
                              <a:gd name="T95" fmla="*/ 411 h 346"/>
                              <a:gd name="T96" fmla="+- 0 10418 10411"/>
                              <a:gd name="T97" fmla="*/ T96 w 664"/>
                              <a:gd name="T98" fmla="+- 0 409 65"/>
                              <a:gd name="T99" fmla="*/ 409 h 346"/>
                              <a:gd name="T100" fmla="+- 0 10416 10411"/>
                              <a:gd name="T101" fmla="*/ T100 w 664"/>
                              <a:gd name="T102" fmla="+- 0 406 65"/>
                              <a:gd name="T103" fmla="*/ 406 h 346"/>
                              <a:gd name="T104" fmla="+- 0 10413 10411"/>
                              <a:gd name="T105" fmla="*/ T104 w 664"/>
                              <a:gd name="T106" fmla="+- 0 404 65"/>
                              <a:gd name="T107" fmla="*/ 404 h 346"/>
                              <a:gd name="T108" fmla="+- 0 10411 10411"/>
                              <a:gd name="T109" fmla="*/ T108 w 664"/>
                              <a:gd name="T110" fmla="+- 0 400 65"/>
                              <a:gd name="T111" fmla="*/ 400 h 346"/>
                              <a:gd name="T112" fmla="+- 0 10411 10411"/>
                              <a:gd name="T113" fmla="*/ T112 w 664"/>
                              <a:gd name="T114" fmla="+- 0 396 65"/>
                              <a:gd name="T115"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64" h="346">
                                <a:moveTo>
                                  <a:pt x="0" y="331"/>
                                </a:moveTo>
                                <a:lnTo>
                                  <a:pt x="0" y="14"/>
                                </a:lnTo>
                                <a:lnTo>
                                  <a:pt x="0" y="10"/>
                                </a:lnTo>
                                <a:lnTo>
                                  <a:pt x="2" y="7"/>
                                </a:lnTo>
                                <a:lnTo>
                                  <a:pt x="5" y="4"/>
                                </a:lnTo>
                                <a:lnTo>
                                  <a:pt x="7" y="1"/>
                                </a:lnTo>
                                <a:lnTo>
                                  <a:pt x="11" y="0"/>
                                </a:lnTo>
                                <a:lnTo>
                                  <a:pt x="15" y="0"/>
                                </a:lnTo>
                                <a:lnTo>
                                  <a:pt x="649" y="0"/>
                                </a:lnTo>
                                <a:lnTo>
                                  <a:pt x="653" y="0"/>
                                </a:lnTo>
                                <a:lnTo>
                                  <a:pt x="657" y="1"/>
                                </a:lnTo>
                                <a:lnTo>
                                  <a:pt x="659" y="4"/>
                                </a:lnTo>
                                <a:lnTo>
                                  <a:pt x="662" y="7"/>
                                </a:lnTo>
                                <a:lnTo>
                                  <a:pt x="664" y="10"/>
                                </a:lnTo>
                                <a:lnTo>
                                  <a:pt x="664" y="14"/>
                                </a:lnTo>
                                <a:lnTo>
                                  <a:pt x="664" y="331"/>
                                </a:lnTo>
                                <a:lnTo>
                                  <a:pt x="664" y="335"/>
                                </a:lnTo>
                                <a:lnTo>
                                  <a:pt x="662" y="339"/>
                                </a:lnTo>
                                <a:lnTo>
                                  <a:pt x="659" y="341"/>
                                </a:lnTo>
                                <a:lnTo>
                                  <a:pt x="657" y="344"/>
                                </a:lnTo>
                                <a:lnTo>
                                  <a:pt x="653" y="346"/>
                                </a:lnTo>
                                <a:lnTo>
                                  <a:pt x="649"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9" name="Text Box 1583"/>
                        <wps:cNvSpPr txBox="1">
                          <a:spLocks noChangeArrowheads="1"/>
                        </wps:cNvSpPr>
                        <wps:spPr bwMode="auto">
                          <a:xfrm>
                            <a:off x="10397" y="50"/>
                            <a:ext cx="692"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235FA" w14:textId="77777777" w:rsidR="00C8222F" w:rsidRDefault="00C8222F" w:rsidP="000344CE">
                              <w:pPr>
                                <w:spacing w:before="43"/>
                                <w:jc w:val="center"/>
                                <w:rPr>
                                  <w:sz w:val="23"/>
                                </w:rPr>
                              </w:pPr>
                              <w:r>
                                <w:rPr>
                                  <w:color w:val="4245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8FD3D" id="Group 2667" o:spid="_x0000_s1223" style="position:absolute;left:0;text-align:left;margin-left:519.85pt;margin-top:2.5pt;width:34.6pt;height:18.75pt;z-index:251981824;mso-position-horizontal-relative:page;mso-position-vertical-relative:text" coordorigin="10397,50"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">
                <v:shape id="Freeform 1582" o:spid="_x0000_s1224" style="position:absolute;left:10411;top:64;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" path="m,331l,14,,10,2,7,5,4,7,1,11,r4,l649,r4,l657,1r2,3l662,7r2,3l664,14r,317l664,335r-2,4l659,341r-2,3l653,346r-4,l15,346r-4,l7,344,5,341,2,339,,335r,-4xe" filled="f" strokecolor="#d1d1d5" strokeweight=".50856mm">
                  <v:path arrowok="t" o:connecttype="custom" o:connectlocs="0,396;0,79;0,75;2,72;5,69;7,66;11,65;15,65;649,65;653,65;657,66;659,69;662,72;664,75;664,79;664,396;664,400;662,404;659,406;657,409;653,411;649,411;15,411;11,411;7,409;5,406;2,404;0,400;0,396" o:connectangles="0,0,0,0,0,0,0,0,0,0,0,0,0,0,0,0,0,0,0,0,0,0,0,0,0,0,0,0,0"/>
                </v:shape>
                <v:shape id="Text Box 1583" o:spid="_x0000_s1225" type="#_x0000_t202" style="position:absolute;left:10397;top:50;width:69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" filled="f" stroked="f">
                  <v:textbox inset="0,0,0,0">
                    <w:txbxContent>
                      <w:p w14:paraId="59A235FA" w14:textId="77777777" w:rsidR="00C8222F" w:rsidRDefault="00C8222F" w:rsidP="000344CE">
                        <w:pPr>
                          <w:spacing w:before="43"/>
                          <w:jc w:val="center"/>
                          <w:rPr>
                            <w:sz w:val="23"/>
                          </w:rPr>
                        </w:pPr>
                        <w:r>
                          <w:rPr>
                            <w:color w:val="42454D"/>
                            <w:sz w:val="23"/>
                          </w:rPr>
                          <w:t>0</w:t>
                        </w:r>
                      </w:p>
                    </w:txbxContent>
                  </v:textbox>
                </v:shape>
                <w10:wrap anchorx="page"/>
              </v:group>
            </w:pict>
          </mc:Fallback>
        </mc:AlternateContent>
      </w:r>
      <w:r w:rsidRPr="005903A4">
        <w:rPr>
          <w:sz w:val="23"/>
        </w:rPr>
        <w:t>Fall (September-November)</w:t>
      </w:r>
    </w:p>
    <w:p w14:paraId="61FA2053" w14:textId="77777777" w:rsidR="000344CE" w:rsidRPr="005903A4" w:rsidRDefault="000344CE" w:rsidP="000344CE">
      <w:pPr>
        <w:pStyle w:val="BodyText"/>
        <w:spacing w:before="6"/>
        <w:rPr>
          <w:sz w:val="16"/>
        </w:rPr>
      </w:pPr>
    </w:p>
    <w:p w14:paraId="099EF521" w14:textId="4772375D" w:rsidR="000344CE" w:rsidRPr="00632F1E" w:rsidRDefault="000344CE" w:rsidP="00632F1E">
      <w:pPr>
        <w:spacing w:before="93"/>
        <w:ind w:left="300"/>
        <w:rPr>
          <w:sz w:val="23"/>
        </w:rPr>
      </w:pPr>
      <w:r w:rsidRPr="005903A4">
        <w:rPr>
          <w:noProof/>
        </w:rPr>
        <mc:AlternateContent>
          <mc:Choice Requires="wpg">
            <w:drawing>
              <wp:anchor distT="0" distB="0" distL="114300" distR="114300" simplePos="0" relativeHeight="251982848" behindDoc="0" locked="0" layoutInCell="1" allowOverlap="1" wp14:anchorId="3E4565A7" wp14:editId="07598C6A">
                <wp:simplePos x="0" y="0"/>
                <wp:positionH relativeFrom="page">
                  <wp:posOffset>6602095</wp:posOffset>
                </wp:positionH>
                <wp:positionV relativeFrom="paragraph">
                  <wp:posOffset>31115</wp:posOffset>
                </wp:positionV>
                <wp:extent cx="439420" cy="238125"/>
                <wp:effectExtent l="1270" t="1905" r="6985" b="7620"/>
                <wp:wrapNone/>
                <wp:docPr id="2664" name="Group 2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38125"/>
                          <a:chOff x="10397" y="49"/>
                          <a:chExt cx="692" cy="375"/>
                        </a:xfrm>
                      </wpg:grpSpPr>
                      <wps:wsp>
                        <wps:cNvPr id="2665" name="Freeform 1585"/>
                        <wps:cNvSpPr>
                          <a:spLocks/>
                        </wps:cNvSpPr>
                        <wps:spPr bwMode="auto">
                          <a:xfrm>
                            <a:off x="10411" y="63"/>
                            <a:ext cx="664" cy="346"/>
                          </a:xfrm>
                          <a:custGeom>
                            <a:avLst/>
                            <a:gdLst>
                              <a:gd name="T0" fmla="+- 0 10411 10411"/>
                              <a:gd name="T1" fmla="*/ T0 w 664"/>
                              <a:gd name="T2" fmla="+- 0 395 64"/>
                              <a:gd name="T3" fmla="*/ 395 h 346"/>
                              <a:gd name="T4" fmla="+- 0 10411 10411"/>
                              <a:gd name="T5" fmla="*/ T4 w 664"/>
                              <a:gd name="T6" fmla="+- 0 78 64"/>
                              <a:gd name="T7" fmla="*/ 78 h 346"/>
                              <a:gd name="T8" fmla="+- 0 10411 10411"/>
                              <a:gd name="T9" fmla="*/ T8 w 664"/>
                              <a:gd name="T10" fmla="+- 0 74 64"/>
                              <a:gd name="T11" fmla="*/ 74 h 346"/>
                              <a:gd name="T12" fmla="+- 0 10413 10411"/>
                              <a:gd name="T13" fmla="*/ T12 w 664"/>
                              <a:gd name="T14" fmla="+- 0 71 64"/>
                              <a:gd name="T15" fmla="*/ 71 h 346"/>
                              <a:gd name="T16" fmla="+- 0 10416 10411"/>
                              <a:gd name="T17" fmla="*/ T16 w 664"/>
                              <a:gd name="T18" fmla="+- 0 68 64"/>
                              <a:gd name="T19" fmla="*/ 68 h 346"/>
                              <a:gd name="T20" fmla="+- 0 10418 10411"/>
                              <a:gd name="T21" fmla="*/ T20 w 664"/>
                              <a:gd name="T22" fmla="+- 0 65 64"/>
                              <a:gd name="T23" fmla="*/ 65 h 346"/>
                              <a:gd name="T24" fmla="+- 0 10422 10411"/>
                              <a:gd name="T25" fmla="*/ T24 w 664"/>
                              <a:gd name="T26" fmla="+- 0 64 64"/>
                              <a:gd name="T27" fmla="*/ 64 h 346"/>
                              <a:gd name="T28" fmla="+- 0 10426 10411"/>
                              <a:gd name="T29" fmla="*/ T28 w 664"/>
                              <a:gd name="T30" fmla="+- 0 64 64"/>
                              <a:gd name="T31" fmla="*/ 64 h 346"/>
                              <a:gd name="T32" fmla="+- 0 11060 10411"/>
                              <a:gd name="T33" fmla="*/ T32 w 664"/>
                              <a:gd name="T34" fmla="+- 0 64 64"/>
                              <a:gd name="T35" fmla="*/ 64 h 346"/>
                              <a:gd name="T36" fmla="+- 0 11064 10411"/>
                              <a:gd name="T37" fmla="*/ T36 w 664"/>
                              <a:gd name="T38" fmla="+- 0 64 64"/>
                              <a:gd name="T39" fmla="*/ 64 h 346"/>
                              <a:gd name="T40" fmla="+- 0 11068 10411"/>
                              <a:gd name="T41" fmla="*/ T40 w 664"/>
                              <a:gd name="T42" fmla="+- 0 65 64"/>
                              <a:gd name="T43" fmla="*/ 65 h 346"/>
                              <a:gd name="T44" fmla="+- 0 11070 10411"/>
                              <a:gd name="T45" fmla="*/ T44 w 664"/>
                              <a:gd name="T46" fmla="+- 0 68 64"/>
                              <a:gd name="T47" fmla="*/ 68 h 346"/>
                              <a:gd name="T48" fmla="+- 0 11073 10411"/>
                              <a:gd name="T49" fmla="*/ T48 w 664"/>
                              <a:gd name="T50" fmla="+- 0 71 64"/>
                              <a:gd name="T51" fmla="*/ 71 h 346"/>
                              <a:gd name="T52" fmla="+- 0 11075 10411"/>
                              <a:gd name="T53" fmla="*/ T52 w 664"/>
                              <a:gd name="T54" fmla="+- 0 74 64"/>
                              <a:gd name="T55" fmla="*/ 74 h 346"/>
                              <a:gd name="T56" fmla="+- 0 11075 10411"/>
                              <a:gd name="T57" fmla="*/ T56 w 664"/>
                              <a:gd name="T58" fmla="+- 0 78 64"/>
                              <a:gd name="T59" fmla="*/ 78 h 346"/>
                              <a:gd name="T60" fmla="+- 0 11075 10411"/>
                              <a:gd name="T61" fmla="*/ T60 w 664"/>
                              <a:gd name="T62" fmla="+- 0 395 64"/>
                              <a:gd name="T63" fmla="*/ 395 h 346"/>
                              <a:gd name="T64" fmla="+- 0 11060 10411"/>
                              <a:gd name="T65" fmla="*/ T64 w 664"/>
                              <a:gd name="T66" fmla="+- 0 410 64"/>
                              <a:gd name="T67" fmla="*/ 410 h 346"/>
                              <a:gd name="T68" fmla="+- 0 10426 10411"/>
                              <a:gd name="T69" fmla="*/ T68 w 664"/>
                              <a:gd name="T70" fmla="+- 0 410 64"/>
                              <a:gd name="T71" fmla="*/ 410 h 346"/>
                              <a:gd name="T72" fmla="+- 0 10411 10411"/>
                              <a:gd name="T73" fmla="*/ T72 w 664"/>
                              <a:gd name="T74" fmla="+- 0 399 64"/>
                              <a:gd name="T75" fmla="*/ 399 h 346"/>
                              <a:gd name="T76" fmla="+- 0 10411 10411"/>
                              <a:gd name="T77" fmla="*/ T76 w 664"/>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4" h="346">
                                <a:moveTo>
                                  <a:pt x="0" y="331"/>
                                </a:moveTo>
                                <a:lnTo>
                                  <a:pt x="0" y="14"/>
                                </a:lnTo>
                                <a:lnTo>
                                  <a:pt x="0" y="10"/>
                                </a:lnTo>
                                <a:lnTo>
                                  <a:pt x="2" y="7"/>
                                </a:lnTo>
                                <a:lnTo>
                                  <a:pt x="5" y="4"/>
                                </a:lnTo>
                                <a:lnTo>
                                  <a:pt x="7" y="1"/>
                                </a:lnTo>
                                <a:lnTo>
                                  <a:pt x="11" y="0"/>
                                </a:lnTo>
                                <a:lnTo>
                                  <a:pt x="15" y="0"/>
                                </a:lnTo>
                                <a:lnTo>
                                  <a:pt x="649" y="0"/>
                                </a:lnTo>
                                <a:lnTo>
                                  <a:pt x="653" y="0"/>
                                </a:lnTo>
                                <a:lnTo>
                                  <a:pt x="657" y="1"/>
                                </a:lnTo>
                                <a:lnTo>
                                  <a:pt x="659" y="4"/>
                                </a:lnTo>
                                <a:lnTo>
                                  <a:pt x="662" y="7"/>
                                </a:lnTo>
                                <a:lnTo>
                                  <a:pt x="664" y="10"/>
                                </a:lnTo>
                                <a:lnTo>
                                  <a:pt x="664" y="14"/>
                                </a:lnTo>
                                <a:lnTo>
                                  <a:pt x="664" y="331"/>
                                </a:lnTo>
                                <a:lnTo>
                                  <a:pt x="649"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6" name="Text Box 1586"/>
                        <wps:cNvSpPr txBox="1">
                          <a:spLocks noChangeArrowheads="1"/>
                        </wps:cNvSpPr>
                        <wps:spPr bwMode="auto">
                          <a:xfrm>
                            <a:off x="10397" y="49"/>
                            <a:ext cx="692"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DB015" w14:textId="77777777" w:rsidR="00C8222F" w:rsidRDefault="00C8222F" w:rsidP="000344CE">
                              <w:pPr>
                                <w:spacing w:before="43"/>
                                <w:jc w:val="center"/>
                                <w:rPr>
                                  <w:sz w:val="23"/>
                                </w:rPr>
                              </w:pPr>
                              <w:r>
                                <w:rPr>
                                  <w:color w:val="42454D"/>
                                  <w:sz w:val="23"/>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565A7" id="Group 2664" o:spid="_x0000_s1226" style="position:absolute;left:0;text-align:left;margin-left:519.85pt;margin-top:2.45pt;width:34.6pt;height:18.75pt;z-index:251982848;mso-position-horizontal-relative:page;mso-position-vertical-relative:text" coordorigin="10397,49" coordsize="69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">
                <v:shape id="Freeform 1585" o:spid="_x0000_s1227" style="position:absolute;left:10411;top:63;width:664;height:346;visibility:visible;mso-wrap-style:square;v-text-anchor:top" coordsize="664,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" path="m,331l,14,,10,2,7,5,4,7,1,11,r4,l649,r4,l657,1r2,3l662,7r2,3l664,14r,317l649,346r-634,l,335r,-4xe" filled="f" strokecolor="#d1d1d5" strokeweight=".50856mm">
                  <v:path arrowok="t" o:connecttype="custom" o:connectlocs="0,395;0,78;0,74;2,71;5,68;7,65;11,64;15,64;649,64;653,64;657,65;659,68;662,71;664,74;664,78;664,395;649,410;15,410;0,399;0,395" o:connectangles="0,0,0,0,0,0,0,0,0,0,0,0,0,0,0,0,0,0,0,0"/>
                </v:shape>
                <v:shape id="Text Box 1586" o:spid="_x0000_s1228" type="#_x0000_t202" style="position:absolute;left:10397;top:49;width:69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" filled="f" stroked="f">
                  <v:textbox inset="0,0,0,0">
                    <w:txbxContent>
                      <w:p w14:paraId="3EFDB015" w14:textId="77777777" w:rsidR="00C8222F" w:rsidRDefault="00C8222F" w:rsidP="000344CE">
                        <w:pPr>
                          <w:spacing w:before="43"/>
                          <w:jc w:val="center"/>
                          <w:rPr>
                            <w:sz w:val="23"/>
                          </w:rPr>
                        </w:pPr>
                        <w:r>
                          <w:rPr>
                            <w:color w:val="42454D"/>
                            <w:sz w:val="23"/>
                          </w:rPr>
                          <w:t>0</w:t>
                        </w:r>
                      </w:p>
                    </w:txbxContent>
                  </v:textbox>
                </v:shape>
                <w10:wrap anchorx="page"/>
              </v:group>
            </w:pict>
          </mc:Fallback>
        </mc:AlternateContent>
      </w:r>
      <w:r w:rsidRPr="005903A4">
        <w:rPr>
          <w:sz w:val="23"/>
        </w:rPr>
        <w:t>Total</w:t>
      </w:r>
    </w:p>
    <w:p w14:paraId="322EB587" w14:textId="77777777" w:rsidR="000344CE" w:rsidRPr="005903A4" w:rsidRDefault="000344CE" w:rsidP="000344CE">
      <w:pPr>
        <w:pStyle w:val="BodyText"/>
        <w:spacing w:before="7"/>
        <w:rPr>
          <w:sz w:val="20"/>
        </w:rPr>
      </w:pPr>
    </w:p>
    <w:p w14:paraId="551B1035" w14:textId="77777777" w:rsidR="00632F1E" w:rsidRDefault="000344CE" w:rsidP="00632F1E">
      <w:pPr>
        <w:pStyle w:val="BodyText"/>
        <w:spacing w:before="66"/>
        <w:ind w:left="156"/>
      </w:pPr>
      <w:r w:rsidRPr="005903A4">
        <w:rPr>
          <w:b/>
          <w:sz w:val="26"/>
        </w:rPr>
        <w:t>Bull Questions</w:t>
      </w:r>
      <w:r w:rsidR="00632F1E" w:rsidRPr="00632F1E">
        <w:t xml:space="preserve"> </w:t>
      </w:r>
    </w:p>
    <w:p w14:paraId="454873F5" w14:textId="77777777" w:rsidR="00632F1E" w:rsidRDefault="00632F1E" w:rsidP="00632F1E">
      <w:pPr>
        <w:pStyle w:val="BodyText"/>
        <w:spacing w:before="66"/>
        <w:ind w:left="156"/>
      </w:pPr>
    </w:p>
    <w:p w14:paraId="14DA9102" w14:textId="0A499E3E" w:rsidR="00632F1E" w:rsidRPr="005903A4" w:rsidRDefault="00632F1E" w:rsidP="00632F1E">
      <w:pPr>
        <w:pStyle w:val="BodyText"/>
        <w:spacing w:before="66"/>
        <w:ind w:left="156"/>
      </w:pPr>
      <w:r w:rsidRPr="005903A4">
        <w:t>How much did you pay for the last bull you purchased?</w:t>
      </w:r>
    </w:p>
    <w:p w14:paraId="1FF9B632" w14:textId="77777777" w:rsidR="00632F1E" w:rsidRPr="005903A4" w:rsidRDefault="00632F1E" w:rsidP="00632F1E">
      <w:pPr>
        <w:pStyle w:val="BodyText"/>
        <w:spacing w:before="3"/>
        <w:rPr>
          <w:sz w:val="22"/>
        </w:rPr>
      </w:pPr>
    </w:p>
    <w:p w14:paraId="49CF660B" w14:textId="77777777" w:rsidR="00632F1E" w:rsidRPr="005903A4" w:rsidRDefault="00632F1E" w:rsidP="00632F1E">
      <w:pPr>
        <w:spacing w:before="93"/>
        <w:ind w:left="156"/>
        <w:rPr>
          <w:sz w:val="23"/>
        </w:rPr>
      </w:pPr>
      <w:r w:rsidRPr="005903A4">
        <w:rPr>
          <w:noProof/>
        </w:rPr>
        <mc:AlternateContent>
          <mc:Choice Requires="wps">
            <w:drawing>
              <wp:anchor distT="0" distB="0" distL="114300" distR="114300" simplePos="0" relativeHeight="252199936" behindDoc="0" locked="0" layoutInCell="1" allowOverlap="1" wp14:anchorId="42FFD5F3" wp14:editId="6BBF966E">
                <wp:simplePos x="0" y="0"/>
                <wp:positionH relativeFrom="page">
                  <wp:posOffset>3901440</wp:posOffset>
                </wp:positionH>
                <wp:positionV relativeFrom="paragraph">
                  <wp:posOffset>40640</wp:posOffset>
                </wp:positionV>
                <wp:extent cx="1400810" cy="219710"/>
                <wp:effectExtent l="15240" t="12700" r="12700" b="15240"/>
                <wp:wrapNone/>
                <wp:docPr id="2663" name="Freeform: Shape 2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0810" cy="219710"/>
                        </a:xfrm>
                        <a:custGeom>
                          <a:avLst/>
                          <a:gdLst>
                            <a:gd name="T0" fmla="+- 0 6144 6144"/>
                            <a:gd name="T1" fmla="*/ T0 w 2206"/>
                            <a:gd name="T2" fmla="+- 0 395 64"/>
                            <a:gd name="T3" fmla="*/ 395 h 346"/>
                            <a:gd name="T4" fmla="+- 0 6144 6144"/>
                            <a:gd name="T5" fmla="*/ T4 w 2206"/>
                            <a:gd name="T6" fmla="+- 0 78 64"/>
                            <a:gd name="T7" fmla="*/ 78 h 346"/>
                            <a:gd name="T8" fmla="+- 0 6144 6144"/>
                            <a:gd name="T9" fmla="*/ T8 w 2206"/>
                            <a:gd name="T10" fmla="+- 0 74 64"/>
                            <a:gd name="T11" fmla="*/ 74 h 346"/>
                            <a:gd name="T12" fmla="+- 0 6146 6144"/>
                            <a:gd name="T13" fmla="*/ T12 w 2206"/>
                            <a:gd name="T14" fmla="+- 0 71 64"/>
                            <a:gd name="T15" fmla="*/ 71 h 346"/>
                            <a:gd name="T16" fmla="+- 0 6149 6144"/>
                            <a:gd name="T17" fmla="*/ T16 w 2206"/>
                            <a:gd name="T18" fmla="+- 0 68 64"/>
                            <a:gd name="T19" fmla="*/ 68 h 346"/>
                            <a:gd name="T20" fmla="+- 0 6151 6144"/>
                            <a:gd name="T21" fmla="*/ T20 w 2206"/>
                            <a:gd name="T22" fmla="+- 0 65 64"/>
                            <a:gd name="T23" fmla="*/ 65 h 346"/>
                            <a:gd name="T24" fmla="+- 0 6155 6144"/>
                            <a:gd name="T25" fmla="*/ T24 w 2206"/>
                            <a:gd name="T26" fmla="+- 0 64 64"/>
                            <a:gd name="T27" fmla="*/ 64 h 346"/>
                            <a:gd name="T28" fmla="+- 0 6159 6144"/>
                            <a:gd name="T29" fmla="*/ T28 w 2206"/>
                            <a:gd name="T30" fmla="+- 0 64 64"/>
                            <a:gd name="T31" fmla="*/ 64 h 346"/>
                            <a:gd name="T32" fmla="+- 0 8336 6144"/>
                            <a:gd name="T33" fmla="*/ T32 w 2206"/>
                            <a:gd name="T34" fmla="+- 0 64 64"/>
                            <a:gd name="T35" fmla="*/ 64 h 346"/>
                            <a:gd name="T36" fmla="+- 0 8340 6144"/>
                            <a:gd name="T37" fmla="*/ T36 w 2206"/>
                            <a:gd name="T38" fmla="+- 0 64 64"/>
                            <a:gd name="T39" fmla="*/ 64 h 346"/>
                            <a:gd name="T40" fmla="+- 0 8343 6144"/>
                            <a:gd name="T41" fmla="*/ T40 w 2206"/>
                            <a:gd name="T42" fmla="+- 0 65 64"/>
                            <a:gd name="T43" fmla="*/ 65 h 346"/>
                            <a:gd name="T44" fmla="+- 0 8346 6144"/>
                            <a:gd name="T45" fmla="*/ T44 w 2206"/>
                            <a:gd name="T46" fmla="+- 0 68 64"/>
                            <a:gd name="T47" fmla="*/ 68 h 346"/>
                            <a:gd name="T48" fmla="+- 0 8349 6144"/>
                            <a:gd name="T49" fmla="*/ T48 w 2206"/>
                            <a:gd name="T50" fmla="+- 0 71 64"/>
                            <a:gd name="T51" fmla="*/ 71 h 346"/>
                            <a:gd name="T52" fmla="+- 0 8350 6144"/>
                            <a:gd name="T53" fmla="*/ T52 w 2206"/>
                            <a:gd name="T54" fmla="+- 0 74 64"/>
                            <a:gd name="T55" fmla="*/ 74 h 346"/>
                            <a:gd name="T56" fmla="+- 0 8350 6144"/>
                            <a:gd name="T57" fmla="*/ T56 w 2206"/>
                            <a:gd name="T58" fmla="+- 0 78 64"/>
                            <a:gd name="T59" fmla="*/ 78 h 346"/>
                            <a:gd name="T60" fmla="+- 0 8350 6144"/>
                            <a:gd name="T61" fmla="*/ T60 w 2206"/>
                            <a:gd name="T62" fmla="+- 0 395 64"/>
                            <a:gd name="T63" fmla="*/ 395 h 346"/>
                            <a:gd name="T64" fmla="+- 0 8336 6144"/>
                            <a:gd name="T65" fmla="*/ T64 w 2206"/>
                            <a:gd name="T66" fmla="+- 0 410 64"/>
                            <a:gd name="T67" fmla="*/ 410 h 346"/>
                            <a:gd name="T68" fmla="+- 0 6159 6144"/>
                            <a:gd name="T69" fmla="*/ T68 w 2206"/>
                            <a:gd name="T70" fmla="+- 0 410 64"/>
                            <a:gd name="T71" fmla="*/ 410 h 346"/>
                            <a:gd name="T72" fmla="+- 0 6144 6144"/>
                            <a:gd name="T73" fmla="*/ T72 w 2206"/>
                            <a:gd name="T74" fmla="+- 0 399 64"/>
                            <a:gd name="T75" fmla="*/ 399 h 346"/>
                            <a:gd name="T76" fmla="+- 0 6144 6144"/>
                            <a:gd name="T77" fmla="*/ T76 w 220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206" h="346">
                              <a:moveTo>
                                <a:pt x="0" y="331"/>
                              </a:moveTo>
                              <a:lnTo>
                                <a:pt x="0" y="14"/>
                              </a:lnTo>
                              <a:lnTo>
                                <a:pt x="0" y="10"/>
                              </a:lnTo>
                              <a:lnTo>
                                <a:pt x="2" y="7"/>
                              </a:lnTo>
                              <a:lnTo>
                                <a:pt x="5" y="4"/>
                              </a:lnTo>
                              <a:lnTo>
                                <a:pt x="7" y="1"/>
                              </a:lnTo>
                              <a:lnTo>
                                <a:pt x="11" y="0"/>
                              </a:lnTo>
                              <a:lnTo>
                                <a:pt x="15" y="0"/>
                              </a:lnTo>
                              <a:lnTo>
                                <a:pt x="2192" y="0"/>
                              </a:lnTo>
                              <a:lnTo>
                                <a:pt x="2196" y="0"/>
                              </a:lnTo>
                              <a:lnTo>
                                <a:pt x="2199" y="1"/>
                              </a:lnTo>
                              <a:lnTo>
                                <a:pt x="2202" y="4"/>
                              </a:lnTo>
                              <a:lnTo>
                                <a:pt x="2205" y="7"/>
                              </a:lnTo>
                              <a:lnTo>
                                <a:pt x="2206" y="10"/>
                              </a:lnTo>
                              <a:lnTo>
                                <a:pt x="2206" y="14"/>
                              </a:lnTo>
                              <a:lnTo>
                                <a:pt x="2206" y="331"/>
                              </a:lnTo>
                              <a:lnTo>
                                <a:pt x="2192"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11ADB" id="Freeform: Shape 2663" o:spid="_x0000_s1026" style="position:absolute;margin-left:307.2pt;margin-top:3.2pt;width:110.3pt;height:17.3pt;z-index:25219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0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" path="m,331l,14,,10,2,7,5,4,7,1,11,r4,l2192,r4,l2199,1r3,3l2205,7r1,3l2206,14r,317l2192,346,15,346,,335r,-4xe" filled="f" strokecolor="#d1d1d5" strokeweight=".50856mm">
                <v:path arrowok="t" o:connecttype="custom" o:connectlocs="0,250825;0,49530;0,46990;1270,45085;3175,43180;4445,41275;6985,40640;9525,40640;1391920,40640;1394460,40640;1396365,41275;1398270,43180;1400175,45085;1400810,46990;1400810,49530;1400810,250825;1391920,260350;9525,260350;0,253365;0,250825" o:connectangles="0,0,0,0,0,0,0,0,0,0,0,0,0,0,0,0,0,0,0,0"/>
                <w10:wrap anchorx="page"/>
              </v:shape>
            </w:pict>
          </mc:Fallback>
        </mc:AlternateContent>
      </w:r>
      <w:r w:rsidRPr="005903A4">
        <w:rPr>
          <w:sz w:val="23"/>
        </w:rPr>
        <w:t>$</w:t>
      </w:r>
    </w:p>
    <w:p w14:paraId="486D3F55" w14:textId="348A9195" w:rsidR="000344CE" w:rsidRPr="00632F1E" w:rsidRDefault="000344CE" w:rsidP="00632F1E">
      <w:pPr>
        <w:spacing w:before="91"/>
        <w:ind w:left="163"/>
        <w:rPr>
          <w:b/>
          <w:sz w:val="26"/>
        </w:rPr>
        <w:sectPr w:rsidR="000344CE" w:rsidRPr="00632F1E" w:rsidSect="00A21BEF">
          <w:footerReference w:type="default" r:id="rId326"/>
          <w:pgSz w:w="12240" w:h="15840"/>
          <w:pgMar w:top="518" w:right="677" w:bottom="475" w:left="677" w:header="720" w:footer="720" w:gutter="0"/>
          <w:cols w:space="720"/>
        </w:sectPr>
      </w:pPr>
    </w:p>
    <w:p w14:paraId="5707D2C5" w14:textId="5E232920" w:rsidR="000344CE" w:rsidRPr="00632F1E" w:rsidRDefault="00632F1E" w:rsidP="00632F1E">
      <w:pPr>
        <w:spacing w:before="91"/>
        <w:rPr>
          <w:b/>
          <w:sz w:val="26"/>
        </w:rPr>
      </w:pPr>
      <w:r>
        <w:rPr>
          <w:b/>
          <w:sz w:val="26"/>
        </w:rPr>
        <w:lastRenderedPageBreak/>
        <w:t xml:space="preserve">  </w:t>
      </w:r>
      <w:r w:rsidR="000344CE" w:rsidRPr="005903A4">
        <w:rPr>
          <w:b/>
          <w:sz w:val="26"/>
        </w:rPr>
        <w:t>Bull Selection</w:t>
      </w:r>
    </w:p>
    <w:p w14:paraId="622DB086" w14:textId="77777777" w:rsidR="000344CE" w:rsidRPr="005903A4" w:rsidRDefault="000344CE" w:rsidP="000344CE">
      <w:pPr>
        <w:pStyle w:val="BodyText"/>
        <w:spacing w:before="6"/>
        <w:rPr>
          <w:b/>
          <w:sz w:val="32"/>
        </w:rPr>
      </w:pPr>
    </w:p>
    <w:p w14:paraId="0DD9E02C" w14:textId="77777777" w:rsidR="000344CE" w:rsidRPr="005903A4" w:rsidRDefault="000344CE" w:rsidP="000344CE">
      <w:pPr>
        <w:spacing w:line="312" w:lineRule="auto"/>
        <w:ind w:left="156"/>
        <w:rPr>
          <w:sz w:val="26"/>
        </w:rPr>
      </w:pPr>
      <w:r w:rsidRPr="005903A4">
        <w:rPr>
          <w:sz w:val="26"/>
        </w:rPr>
        <w:t xml:space="preserve">Please rate the importance of the following information </w:t>
      </w:r>
      <w:r w:rsidRPr="005903A4">
        <w:rPr>
          <w:b/>
          <w:spacing w:val="-73"/>
          <w:sz w:val="26"/>
          <w:u w:val="single" w:color="42454D"/>
        </w:rPr>
        <w:t>i</w:t>
      </w:r>
      <w:r w:rsidRPr="005903A4">
        <w:rPr>
          <w:b/>
          <w:spacing w:val="-2"/>
          <w:sz w:val="26"/>
          <w:u w:val="single" w:color="42454D"/>
        </w:rPr>
        <w:t xml:space="preserve"> </w:t>
      </w:r>
      <w:r w:rsidRPr="005903A4">
        <w:rPr>
          <w:b/>
          <w:sz w:val="26"/>
          <w:u w:val="single" w:color="42454D"/>
        </w:rPr>
        <w:t xml:space="preserve">n </w:t>
      </w:r>
      <w:r w:rsidRPr="005903A4">
        <w:rPr>
          <w:b/>
          <w:sz w:val="26"/>
        </w:rPr>
        <w:t>y</w:t>
      </w:r>
      <w:r w:rsidRPr="005903A4">
        <w:rPr>
          <w:b/>
          <w:sz w:val="26"/>
          <w:u w:val="single" w:color="42454D"/>
        </w:rPr>
        <w:t>our bull selection decision</w:t>
      </w:r>
      <w:r w:rsidRPr="005903A4">
        <w:rPr>
          <w:b/>
          <w:sz w:val="26"/>
        </w:rPr>
        <w:t xml:space="preserve"> </w:t>
      </w:r>
      <w:r w:rsidRPr="005903A4">
        <w:rPr>
          <w:sz w:val="26"/>
        </w:rPr>
        <w:t>for your herd.</w:t>
      </w:r>
    </w:p>
    <w:p w14:paraId="7A79A324" w14:textId="77777777" w:rsidR="000344CE" w:rsidRPr="005903A4" w:rsidRDefault="000344CE" w:rsidP="000344CE">
      <w:pPr>
        <w:pStyle w:val="BodyText"/>
        <w:spacing w:before="11"/>
        <w:rPr>
          <w:sz w:val="21"/>
        </w:rPr>
      </w:pPr>
    </w:p>
    <w:tbl>
      <w:tblPr>
        <w:tblW w:w="0" w:type="auto"/>
        <w:tblInd w:w="120" w:type="dxa"/>
        <w:tblLayout w:type="fixed"/>
        <w:tblCellMar>
          <w:left w:w="0" w:type="dxa"/>
          <w:right w:w="0" w:type="dxa"/>
        </w:tblCellMar>
        <w:tblLook w:val="01E0" w:firstRow="1" w:lastRow="1" w:firstColumn="1" w:lastColumn="1" w:noHBand="0" w:noVBand="0"/>
      </w:tblPr>
      <w:tblGrid>
        <w:gridCol w:w="2678"/>
        <w:gridCol w:w="1401"/>
        <w:gridCol w:w="922"/>
        <w:gridCol w:w="920"/>
        <w:gridCol w:w="1622"/>
        <w:gridCol w:w="931"/>
        <w:gridCol w:w="933"/>
        <w:gridCol w:w="1269"/>
      </w:tblGrid>
      <w:tr w:rsidR="000344CE" w:rsidRPr="005903A4" w14:paraId="34A92172" w14:textId="77777777" w:rsidTr="00A54002">
        <w:trPr>
          <w:trHeight w:val="518"/>
        </w:trPr>
        <w:tc>
          <w:tcPr>
            <w:tcW w:w="2678" w:type="dxa"/>
            <w:vMerge w:val="restart"/>
          </w:tcPr>
          <w:p w14:paraId="27748DE5" w14:textId="77777777" w:rsidR="000344CE" w:rsidRPr="005903A4" w:rsidRDefault="000344CE" w:rsidP="00A54002">
            <w:pPr>
              <w:pStyle w:val="TableParagraph"/>
              <w:rPr>
                <w:rFonts w:ascii="Times New Roman"/>
              </w:rPr>
            </w:pPr>
          </w:p>
        </w:tc>
        <w:tc>
          <w:tcPr>
            <w:tcW w:w="1401" w:type="dxa"/>
          </w:tcPr>
          <w:p w14:paraId="3D7460BC" w14:textId="77777777" w:rsidR="000344CE" w:rsidRPr="005903A4" w:rsidRDefault="000344CE" w:rsidP="00A54002">
            <w:pPr>
              <w:pStyle w:val="TableParagraph"/>
              <w:spacing w:before="1" w:line="260" w:lineRule="exact"/>
              <w:ind w:left="186" w:right="223" w:firstLine="307"/>
              <w:rPr>
                <w:sz w:val="23"/>
              </w:rPr>
            </w:pPr>
            <w:r w:rsidRPr="005903A4">
              <w:rPr>
                <w:sz w:val="23"/>
              </w:rPr>
              <w:t>Not Important</w:t>
            </w:r>
          </w:p>
        </w:tc>
        <w:tc>
          <w:tcPr>
            <w:tcW w:w="922" w:type="dxa"/>
          </w:tcPr>
          <w:p w14:paraId="34AFDE45" w14:textId="77777777" w:rsidR="000344CE" w:rsidRPr="005903A4" w:rsidRDefault="000344CE" w:rsidP="00A54002">
            <w:pPr>
              <w:pStyle w:val="TableParagraph"/>
              <w:rPr>
                <w:rFonts w:ascii="Times New Roman"/>
              </w:rPr>
            </w:pPr>
          </w:p>
        </w:tc>
        <w:tc>
          <w:tcPr>
            <w:tcW w:w="920" w:type="dxa"/>
          </w:tcPr>
          <w:p w14:paraId="59EECBF7" w14:textId="77777777" w:rsidR="000344CE" w:rsidRPr="005903A4" w:rsidRDefault="000344CE" w:rsidP="00A54002">
            <w:pPr>
              <w:pStyle w:val="TableParagraph"/>
              <w:rPr>
                <w:rFonts w:ascii="Times New Roman"/>
              </w:rPr>
            </w:pPr>
          </w:p>
        </w:tc>
        <w:tc>
          <w:tcPr>
            <w:tcW w:w="1622" w:type="dxa"/>
          </w:tcPr>
          <w:p w14:paraId="3913A6D6" w14:textId="77777777" w:rsidR="000344CE" w:rsidRPr="005903A4" w:rsidRDefault="000344CE" w:rsidP="00A54002">
            <w:pPr>
              <w:pStyle w:val="TableParagraph"/>
              <w:spacing w:before="1" w:line="260" w:lineRule="exact"/>
              <w:ind w:left="323" w:right="225" w:hanging="84"/>
              <w:rPr>
                <w:sz w:val="23"/>
              </w:rPr>
            </w:pPr>
            <w:r w:rsidRPr="005903A4">
              <w:rPr>
                <w:sz w:val="23"/>
              </w:rPr>
              <w:t>Moderately Important</w:t>
            </w:r>
          </w:p>
        </w:tc>
        <w:tc>
          <w:tcPr>
            <w:tcW w:w="931" w:type="dxa"/>
          </w:tcPr>
          <w:p w14:paraId="41F42CFE" w14:textId="77777777" w:rsidR="000344CE" w:rsidRPr="005903A4" w:rsidRDefault="000344CE" w:rsidP="00A54002">
            <w:pPr>
              <w:pStyle w:val="TableParagraph"/>
              <w:rPr>
                <w:rFonts w:ascii="Times New Roman"/>
              </w:rPr>
            </w:pPr>
          </w:p>
        </w:tc>
        <w:tc>
          <w:tcPr>
            <w:tcW w:w="933" w:type="dxa"/>
          </w:tcPr>
          <w:p w14:paraId="4F6EF087" w14:textId="77777777" w:rsidR="000344CE" w:rsidRPr="005903A4" w:rsidRDefault="000344CE" w:rsidP="00A54002">
            <w:pPr>
              <w:pStyle w:val="TableParagraph"/>
              <w:rPr>
                <w:rFonts w:ascii="Times New Roman"/>
              </w:rPr>
            </w:pPr>
          </w:p>
        </w:tc>
        <w:tc>
          <w:tcPr>
            <w:tcW w:w="1269" w:type="dxa"/>
          </w:tcPr>
          <w:p w14:paraId="6E0E463A" w14:textId="77777777" w:rsidR="000344CE" w:rsidRPr="005903A4" w:rsidRDefault="000344CE" w:rsidP="00A54002">
            <w:pPr>
              <w:pStyle w:val="TableParagraph"/>
              <w:spacing w:before="1" w:line="260" w:lineRule="exact"/>
              <w:ind w:left="246" w:right="31" w:firstLine="256"/>
              <w:rPr>
                <w:sz w:val="23"/>
              </w:rPr>
            </w:pPr>
            <w:r w:rsidRPr="005903A4">
              <w:rPr>
                <w:sz w:val="23"/>
              </w:rPr>
              <w:t>Very Important</w:t>
            </w:r>
          </w:p>
        </w:tc>
      </w:tr>
      <w:tr w:rsidR="000344CE" w:rsidRPr="005903A4" w14:paraId="41AC53A5" w14:textId="77777777" w:rsidTr="00A54002">
        <w:trPr>
          <w:trHeight w:val="328"/>
        </w:trPr>
        <w:tc>
          <w:tcPr>
            <w:tcW w:w="2678" w:type="dxa"/>
            <w:vMerge/>
            <w:tcBorders>
              <w:top w:val="nil"/>
            </w:tcBorders>
          </w:tcPr>
          <w:p w14:paraId="5774EE5A" w14:textId="77777777" w:rsidR="000344CE" w:rsidRPr="005903A4" w:rsidRDefault="000344CE" w:rsidP="00A54002">
            <w:pPr>
              <w:rPr>
                <w:sz w:val="2"/>
                <w:szCs w:val="2"/>
              </w:rPr>
            </w:pPr>
          </w:p>
        </w:tc>
        <w:tc>
          <w:tcPr>
            <w:tcW w:w="1401" w:type="dxa"/>
          </w:tcPr>
          <w:p w14:paraId="3BE8C7AA" w14:textId="77777777" w:rsidR="000344CE" w:rsidRPr="005903A4" w:rsidRDefault="000344CE" w:rsidP="00A54002">
            <w:pPr>
              <w:pStyle w:val="TableParagraph"/>
              <w:spacing w:line="256" w:lineRule="exact"/>
              <w:ind w:left="513" w:right="565"/>
              <w:jc w:val="center"/>
              <w:rPr>
                <w:sz w:val="23"/>
              </w:rPr>
            </w:pPr>
            <w:r w:rsidRPr="005903A4">
              <w:rPr>
                <w:sz w:val="23"/>
              </w:rPr>
              <w:t>(1)</w:t>
            </w:r>
          </w:p>
        </w:tc>
        <w:tc>
          <w:tcPr>
            <w:tcW w:w="922" w:type="dxa"/>
          </w:tcPr>
          <w:p w14:paraId="6C409DD8" w14:textId="77777777" w:rsidR="000344CE" w:rsidRPr="005903A4" w:rsidRDefault="000344CE" w:rsidP="00A54002">
            <w:pPr>
              <w:pStyle w:val="TableParagraph"/>
              <w:spacing w:line="256" w:lineRule="exact"/>
              <w:ind w:left="241"/>
              <w:rPr>
                <w:sz w:val="23"/>
              </w:rPr>
            </w:pPr>
            <w:r w:rsidRPr="005903A4">
              <w:rPr>
                <w:sz w:val="23"/>
              </w:rPr>
              <w:t>(2)</w:t>
            </w:r>
          </w:p>
        </w:tc>
        <w:tc>
          <w:tcPr>
            <w:tcW w:w="920" w:type="dxa"/>
          </w:tcPr>
          <w:p w14:paraId="05F4668D" w14:textId="77777777" w:rsidR="000344CE" w:rsidRPr="005903A4" w:rsidRDefault="000344CE" w:rsidP="00A54002">
            <w:pPr>
              <w:pStyle w:val="TableParagraph"/>
              <w:spacing w:line="256" w:lineRule="exact"/>
              <w:ind w:left="400"/>
              <w:rPr>
                <w:sz w:val="23"/>
              </w:rPr>
            </w:pPr>
            <w:r w:rsidRPr="005903A4">
              <w:rPr>
                <w:sz w:val="23"/>
              </w:rPr>
              <w:t>(3)</w:t>
            </w:r>
          </w:p>
        </w:tc>
        <w:tc>
          <w:tcPr>
            <w:tcW w:w="1622" w:type="dxa"/>
          </w:tcPr>
          <w:p w14:paraId="0C0EE519" w14:textId="77777777" w:rsidR="000344CE" w:rsidRPr="005903A4" w:rsidRDefault="000344CE" w:rsidP="00A54002">
            <w:pPr>
              <w:pStyle w:val="TableParagraph"/>
              <w:spacing w:line="256" w:lineRule="exact"/>
              <w:ind w:left="650" w:right="650"/>
              <w:jc w:val="center"/>
              <w:rPr>
                <w:sz w:val="23"/>
              </w:rPr>
            </w:pPr>
            <w:r w:rsidRPr="005903A4">
              <w:rPr>
                <w:sz w:val="23"/>
              </w:rPr>
              <w:t>(4)</w:t>
            </w:r>
          </w:p>
        </w:tc>
        <w:tc>
          <w:tcPr>
            <w:tcW w:w="931" w:type="dxa"/>
          </w:tcPr>
          <w:p w14:paraId="3277BA90" w14:textId="77777777" w:rsidR="000344CE" w:rsidRPr="005903A4" w:rsidRDefault="000344CE" w:rsidP="00A54002">
            <w:pPr>
              <w:pStyle w:val="TableParagraph"/>
              <w:spacing w:line="256" w:lineRule="exact"/>
              <w:ind w:left="244"/>
              <w:rPr>
                <w:sz w:val="23"/>
              </w:rPr>
            </w:pPr>
            <w:r w:rsidRPr="005903A4">
              <w:rPr>
                <w:sz w:val="23"/>
              </w:rPr>
              <w:t>(5)</w:t>
            </w:r>
          </w:p>
        </w:tc>
        <w:tc>
          <w:tcPr>
            <w:tcW w:w="933" w:type="dxa"/>
          </w:tcPr>
          <w:p w14:paraId="363CEEEB" w14:textId="77777777" w:rsidR="000344CE" w:rsidRPr="005903A4" w:rsidRDefault="000344CE" w:rsidP="00A54002">
            <w:pPr>
              <w:pStyle w:val="TableParagraph"/>
              <w:spacing w:line="256" w:lineRule="exact"/>
              <w:ind w:left="408"/>
              <w:rPr>
                <w:sz w:val="23"/>
              </w:rPr>
            </w:pPr>
            <w:r w:rsidRPr="005903A4">
              <w:rPr>
                <w:sz w:val="23"/>
              </w:rPr>
              <w:t>(6)</w:t>
            </w:r>
          </w:p>
        </w:tc>
        <w:tc>
          <w:tcPr>
            <w:tcW w:w="1269" w:type="dxa"/>
          </w:tcPr>
          <w:p w14:paraId="5AA68795" w14:textId="77777777" w:rsidR="000344CE" w:rsidRPr="005903A4" w:rsidRDefault="000344CE" w:rsidP="00A54002">
            <w:pPr>
              <w:pStyle w:val="TableParagraph"/>
              <w:spacing w:line="256" w:lineRule="exact"/>
              <w:ind w:left="593"/>
              <w:rPr>
                <w:sz w:val="23"/>
              </w:rPr>
            </w:pPr>
            <w:r w:rsidRPr="005903A4">
              <w:rPr>
                <w:sz w:val="23"/>
              </w:rPr>
              <w:t>(7)</w:t>
            </w:r>
          </w:p>
        </w:tc>
      </w:tr>
      <w:tr w:rsidR="000344CE" w:rsidRPr="005903A4" w14:paraId="5E65C10F" w14:textId="77777777" w:rsidTr="00A54002">
        <w:trPr>
          <w:trHeight w:val="403"/>
        </w:trPr>
        <w:tc>
          <w:tcPr>
            <w:tcW w:w="2678" w:type="dxa"/>
          </w:tcPr>
          <w:p w14:paraId="0B11A5BB" w14:textId="77777777" w:rsidR="000344CE" w:rsidRPr="005903A4" w:rsidRDefault="000344CE" w:rsidP="00A54002">
            <w:pPr>
              <w:pStyle w:val="TableParagraph"/>
              <w:spacing w:before="66"/>
              <w:ind w:left="115"/>
              <w:rPr>
                <w:sz w:val="23"/>
              </w:rPr>
            </w:pPr>
            <w:r w:rsidRPr="005903A4">
              <w:rPr>
                <w:sz w:val="23"/>
              </w:rPr>
              <w:t>Ultrasound Information</w:t>
            </w:r>
          </w:p>
        </w:tc>
        <w:tc>
          <w:tcPr>
            <w:tcW w:w="7998" w:type="dxa"/>
            <w:gridSpan w:val="7"/>
            <w:vMerge w:val="restart"/>
          </w:tcPr>
          <w:p w14:paraId="3F0FA0AB" w14:textId="77777777" w:rsidR="000344CE" w:rsidRPr="005903A4" w:rsidRDefault="000344CE" w:rsidP="00A54002">
            <w:pPr>
              <w:pStyle w:val="TableParagraph"/>
              <w:spacing w:before="10"/>
              <w:rPr>
                <w:sz w:val="6"/>
              </w:rPr>
            </w:pPr>
          </w:p>
          <w:p w14:paraId="5593A0A1"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1A7B555B" wp14:editId="088632BE">
                  <wp:extent cx="154278" cy="163353"/>
                  <wp:effectExtent l="0" t="0" r="0" b="0"/>
                  <wp:docPr id="226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png"/>
                          <pic:cNvPicPr/>
                        </pic:nvPicPr>
                        <pic:blipFill>
                          <a:blip r:embed="rId327"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1F555CB8" wp14:editId="28D2D371">
                  <wp:extent cx="154278" cy="163353"/>
                  <wp:effectExtent l="0" t="0" r="0" b="0"/>
                  <wp:docPr id="226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328"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3B064C4D" wp14:editId="7BA9ECED">
                  <wp:extent cx="154278" cy="163353"/>
                  <wp:effectExtent l="0" t="0" r="0" b="0"/>
                  <wp:docPr id="2266"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329"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40F340D3" wp14:editId="4F0ABAE3">
                  <wp:extent cx="163354" cy="163353"/>
                  <wp:effectExtent l="0" t="0" r="0" b="0"/>
                  <wp:docPr id="226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330"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69B0874E" wp14:editId="3443AA4E">
                  <wp:extent cx="163354" cy="163353"/>
                  <wp:effectExtent l="0" t="0" r="0" b="0"/>
                  <wp:docPr id="226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331"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22E94C8D" wp14:editId="6B2A8B5F">
                  <wp:extent cx="163353" cy="163353"/>
                  <wp:effectExtent l="0" t="0" r="0" b="0"/>
                  <wp:docPr id="226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32"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5A31A6A8" wp14:editId="3DD371A5">
                  <wp:extent cx="154278" cy="163353"/>
                  <wp:effectExtent l="0" t="0" r="0" b="0"/>
                  <wp:docPr id="227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333" cstate="print"/>
                          <a:stretch>
                            <a:fillRect/>
                          </a:stretch>
                        </pic:blipFill>
                        <pic:spPr>
                          <a:xfrm>
                            <a:off x="0" y="0"/>
                            <a:ext cx="154278" cy="163353"/>
                          </a:xfrm>
                          <a:prstGeom prst="rect">
                            <a:avLst/>
                          </a:prstGeom>
                        </pic:spPr>
                      </pic:pic>
                    </a:graphicData>
                  </a:graphic>
                </wp:inline>
              </w:drawing>
            </w:r>
          </w:p>
          <w:p w14:paraId="1B861888" w14:textId="77777777" w:rsidR="000344CE" w:rsidRPr="005903A4" w:rsidRDefault="000344CE" w:rsidP="00A54002">
            <w:pPr>
              <w:pStyle w:val="TableParagraph"/>
              <w:rPr>
                <w:sz w:val="24"/>
              </w:rPr>
            </w:pPr>
          </w:p>
          <w:p w14:paraId="0267DD4C"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73BB8F05" wp14:editId="7D6AA8FA">
                  <wp:extent cx="154278" cy="163353"/>
                  <wp:effectExtent l="0" t="0" r="0" b="0"/>
                  <wp:docPr id="227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334"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7FE169E4" wp14:editId="05A83F66">
                  <wp:extent cx="154278" cy="163353"/>
                  <wp:effectExtent l="0" t="0" r="0" b="0"/>
                  <wp:docPr id="2272"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png"/>
                          <pic:cNvPicPr/>
                        </pic:nvPicPr>
                        <pic:blipFill>
                          <a:blip r:embed="rId335"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2294F15E" wp14:editId="46FC574C">
                  <wp:extent cx="154278" cy="163353"/>
                  <wp:effectExtent l="0" t="0" r="0" b="0"/>
                  <wp:docPr id="227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png"/>
                          <pic:cNvPicPr/>
                        </pic:nvPicPr>
                        <pic:blipFill>
                          <a:blip r:embed="rId336"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59ADE8A2" wp14:editId="7FC26983">
                  <wp:extent cx="163354" cy="163353"/>
                  <wp:effectExtent l="0" t="0" r="0" b="0"/>
                  <wp:docPr id="2274"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png"/>
                          <pic:cNvPicPr/>
                        </pic:nvPicPr>
                        <pic:blipFill>
                          <a:blip r:embed="rId337"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6056BE8C" wp14:editId="7AD8F9B7">
                  <wp:extent cx="163354" cy="163353"/>
                  <wp:effectExtent l="0" t="0" r="0" b="0"/>
                  <wp:docPr id="227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png"/>
                          <pic:cNvPicPr/>
                        </pic:nvPicPr>
                        <pic:blipFill>
                          <a:blip r:embed="rId338"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70F0E128" wp14:editId="63FAA926">
                  <wp:extent cx="163353" cy="163353"/>
                  <wp:effectExtent l="0" t="0" r="0" b="0"/>
                  <wp:docPr id="227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png"/>
                          <pic:cNvPicPr/>
                        </pic:nvPicPr>
                        <pic:blipFill>
                          <a:blip r:embed="rId339"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22380D1E" wp14:editId="5B5C0A78">
                  <wp:extent cx="154278" cy="163353"/>
                  <wp:effectExtent l="0" t="0" r="0" b="0"/>
                  <wp:docPr id="227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png"/>
                          <pic:cNvPicPr/>
                        </pic:nvPicPr>
                        <pic:blipFill>
                          <a:blip r:embed="rId340" cstate="print"/>
                          <a:stretch>
                            <a:fillRect/>
                          </a:stretch>
                        </pic:blipFill>
                        <pic:spPr>
                          <a:xfrm>
                            <a:off x="0" y="0"/>
                            <a:ext cx="154278" cy="163353"/>
                          </a:xfrm>
                          <a:prstGeom prst="rect">
                            <a:avLst/>
                          </a:prstGeom>
                        </pic:spPr>
                      </pic:pic>
                    </a:graphicData>
                  </a:graphic>
                </wp:inline>
              </w:drawing>
            </w:r>
          </w:p>
          <w:p w14:paraId="65A14F73" w14:textId="77777777" w:rsidR="000344CE" w:rsidRPr="005903A4" w:rsidRDefault="000344CE" w:rsidP="00A54002">
            <w:pPr>
              <w:pStyle w:val="TableParagraph"/>
              <w:spacing w:before="10" w:after="1"/>
              <w:rPr>
                <w:sz w:val="23"/>
              </w:rPr>
            </w:pPr>
          </w:p>
          <w:p w14:paraId="7871DA60"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750A7DE0" wp14:editId="2E8BE3E0">
                  <wp:extent cx="154278" cy="163353"/>
                  <wp:effectExtent l="0" t="0" r="0" b="0"/>
                  <wp:docPr id="2278"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png"/>
                          <pic:cNvPicPr/>
                        </pic:nvPicPr>
                        <pic:blipFill>
                          <a:blip r:embed="rId341"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47B1D8A0" wp14:editId="0CD03A36">
                  <wp:extent cx="154278" cy="163353"/>
                  <wp:effectExtent l="0" t="0" r="0" b="0"/>
                  <wp:docPr id="227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png"/>
                          <pic:cNvPicPr/>
                        </pic:nvPicPr>
                        <pic:blipFill>
                          <a:blip r:embed="rId342"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2B55D30E" wp14:editId="168E84B9">
                  <wp:extent cx="154278" cy="163353"/>
                  <wp:effectExtent l="0" t="0" r="0" b="0"/>
                  <wp:docPr id="2280"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png"/>
                          <pic:cNvPicPr/>
                        </pic:nvPicPr>
                        <pic:blipFill>
                          <a:blip r:embed="rId343"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74866F5E" wp14:editId="646B51E5">
                  <wp:extent cx="163354" cy="163353"/>
                  <wp:effectExtent l="0" t="0" r="0" b="0"/>
                  <wp:docPr id="228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4.png"/>
                          <pic:cNvPicPr/>
                        </pic:nvPicPr>
                        <pic:blipFill>
                          <a:blip r:embed="rId344"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0431BC00" wp14:editId="0305FE81">
                  <wp:extent cx="163354" cy="163353"/>
                  <wp:effectExtent l="0" t="0" r="0" b="0"/>
                  <wp:docPr id="2282"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5.png"/>
                          <pic:cNvPicPr/>
                        </pic:nvPicPr>
                        <pic:blipFill>
                          <a:blip r:embed="rId345"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18015EAD" wp14:editId="0799D517">
                  <wp:extent cx="163353" cy="163353"/>
                  <wp:effectExtent l="0" t="0" r="0" b="0"/>
                  <wp:docPr id="228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6.png"/>
                          <pic:cNvPicPr/>
                        </pic:nvPicPr>
                        <pic:blipFill>
                          <a:blip r:embed="rId346"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33908D5A" wp14:editId="4B8B7FCD">
                  <wp:extent cx="154278" cy="163353"/>
                  <wp:effectExtent l="0" t="0" r="0" b="0"/>
                  <wp:docPr id="2284"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7.png"/>
                          <pic:cNvPicPr/>
                        </pic:nvPicPr>
                        <pic:blipFill>
                          <a:blip r:embed="rId347" cstate="print"/>
                          <a:stretch>
                            <a:fillRect/>
                          </a:stretch>
                        </pic:blipFill>
                        <pic:spPr>
                          <a:xfrm>
                            <a:off x="0" y="0"/>
                            <a:ext cx="154278" cy="163353"/>
                          </a:xfrm>
                          <a:prstGeom prst="rect">
                            <a:avLst/>
                          </a:prstGeom>
                        </pic:spPr>
                      </pic:pic>
                    </a:graphicData>
                  </a:graphic>
                </wp:inline>
              </w:drawing>
            </w:r>
          </w:p>
          <w:p w14:paraId="42D37F6C" w14:textId="77777777" w:rsidR="000344CE" w:rsidRPr="005903A4" w:rsidRDefault="000344CE" w:rsidP="00A54002">
            <w:pPr>
              <w:pStyle w:val="TableParagraph"/>
              <w:spacing w:before="10" w:after="1"/>
              <w:rPr>
                <w:sz w:val="23"/>
              </w:rPr>
            </w:pPr>
          </w:p>
          <w:p w14:paraId="46CC3776"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41B2A79A" wp14:editId="7DD48766">
                  <wp:extent cx="155987" cy="165163"/>
                  <wp:effectExtent l="0" t="0" r="0" b="0"/>
                  <wp:docPr id="228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8.png"/>
                          <pic:cNvPicPr/>
                        </pic:nvPicPr>
                        <pic:blipFill>
                          <a:blip r:embed="rId348" cstate="print"/>
                          <a:stretch>
                            <a:fillRect/>
                          </a:stretch>
                        </pic:blipFill>
                        <pic:spPr>
                          <a:xfrm>
                            <a:off x="0" y="0"/>
                            <a:ext cx="155987" cy="165163"/>
                          </a:xfrm>
                          <a:prstGeom prst="rect">
                            <a:avLst/>
                          </a:prstGeom>
                        </pic:spPr>
                      </pic:pic>
                    </a:graphicData>
                  </a:graphic>
                </wp:inline>
              </w:drawing>
            </w:r>
            <w:r w:rsidRPr="005903A4">
              <w:rPr>
                <w:sz w:val="20"/>
              </w:rPr>
              <w:tab/>
            </w:r>
            <w:r w:rsidRPr="005903A4">
              <w:rPr>
                <w:noProof/>
                <w:sz w:val="20"/>
              </w:rPr>
              <w:drawing>
                <wp:inline distT="0" distB="0" distL="0" distR="0" wp14:anchorId="5D5B46B2" wp14:editId="11B3F136">
                  <wp:extent cx="155988" cy="165163"/>
                  <wp:effectExtent l="0" t="0" r="0" b="0"/>
                  <wp:docPr id="2286"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8.png"/>
                          <pic:cNvPicPr/>
                        </pic:nvPicPr>
                        <pic:blipFill>
                          <a:blip r:embed="rId348" cstate="print"/>
                          <a:stretch>
                            <a:fillRect/>
                          </a:stretch>
                        </pic:blipFill>
                        <pic:spPr>
                          <a:xfrm>
                            <a:off x="0" y="0"/>
                            <a:ext cx="155988" cy="165163"/>
                          </a:xfrm>
                          <a:prstGeom prst="rect">
                            <a:avLst/>
                          </a:prstGeom>
                        </pic:spPr>
                      </pic:pic>
                    </a:graphicData>
                  </a:graphic>
                </wp:inline>
              </w:drawing>
            </w:r>
            <w:r w:rsidRPr="005903A4">
              <w:rPr>
                <w:sz w:val="20"/>
              </w:rPr>
              <w:tab/>
            </w:r>
            <w:r w:rsidRPr="005903A4">
              <w:rPr>
                <w:noProof/>
                <w:sz w:val="20"/>
              </w:rPr>
              <w:drawing>
                <wp:inline distT="0" distB="0" distL="0" distR="0" wp14:anchorId="3F39503A" wp14:editId="14C78FF9">
                  <wp:extent cx="155988" cy="165163"/>
                  <wp:effectExtent l="0" t="0" r="0" b="0"/>
                  <wp:docPr id="228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8.png"/>
                          <pic:cNvPicPr/>
                        </pic:nvPicPr>
                        <pic:blipFill>
                          <a:blip r:embed="rId348" cstate="print"/>
                          <a:stretch>
                            <a:fillRect/>
                          </a:stretch>
                        </pic:blipFill>
                        <pic:spPr>
                          <a:xfrm>
                            <a:off x="0" y="0"/>
                            <a:ext cx="155988" cy="165163"/>
                          </a:xfrm>
                          <a:prstGeom prst="rect">
                            <a:avLst/>
                          </a:prstGeom>
                        </pic:spPr>
                      </pic:pic>
                    </a:graphicData>
                  </a:graphic>
                </wp:inline>
              </w:drawing>
            </w:r>
            <w:r w:rsidRPr="005903A4">
              <w:rPr>
                <w:sz w:val="20"/>
              </w:rPr>
              <w:tab/>
            </w:r>
            <w:r w:rsidRPr="005903A4">
              <w:rPr>
                <w:noProof/>
                <w:sz w:val="20"/>
              </w:rPr>
              <w:drawing>
                <wp:inline distT="0" distB="0" distL="0" distR="0" wp14:anchorId="46EB0133" wp14:editId="4099CEC7">
                  <wp:extent cx="165163" cy="165163"/>
                  <wp:effectExtent l="0" t="0" r="0" b="0"/>
                  <wp:docPr id="2288"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9.png"/>
                          <pic:cNvPicPr/>
                        </pic:nvPicPr>
                        <pic:blipFill>
                          <a:blip r:embed="rId349" cstate="print"/>
                          <a:stretch>
                            <a:fillRect/>
                          </a:stretch>
                        </pic:blipFill>
                        <pic:spPr>
                          <a:xfrm>
                            <a:off x="0" y="0"/>
                            <a:ext cx="165163" cy="165163"/>
                          </a:xfrm>
                          <a:prstGeom prst="rect">
                            <a:avLst/>
                          </a:prstGeom>
                        </pic:spPr>
                      </pic:pic>
                    </a:graphicData>
                  </a:graphic>
                </wp:inline>
              </w:drawing>
            </w:r>
            <w:r w:rsidRPr="005903A4">
              <w:rPr>
                <w:sz w:val="20"/>
              </w:rPr>
              <w:tab/>
            </w:r>
            <w:r w:rsidRPr="005903A4">
              <w:rPr>
                <w:noProof/>
                <w:sz w:val="20"/>
              </w:rPr>
              <w:drawing>
                <wp:inline distT="0" distB="0" distL="0" distR="0" wp14:anchorId="679E8C8C" wp14:editId="4882B20C">
                  <wp:extent cx="165164" cy="165163"/>
                  <wp:effectExtent l="0" t="0" r="0" b="0"/>
                  <wp:docPr id="228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0.png"/>
                          <pic:cNvPicPr/>
                        </pic:nvPicPr>
                        <pic:blipFill>
                          <a:blip r:embed="rId350" cstate="print"/>
                          <a:stretch>
                            <a:fillRect/>
                          </a:stretch>
                        </pic:blipFill>
                        <pic:spPr>
                          <a:xfrm>
                            <a:off x="0" y="0"/>
                            <a:ext cx="165164" cy="165163"/>
                          </a:xfrm>
                          <a:prstGeom prst="rect">
                            <a:avLst/>
                          </a:prstGeom>
                        </pic:spPr>
                      </pic:pic>
                    </a:graphicData>
                  </a:graphic>
                </wp:inline>
              </w:drawing>
            </w:r>
            <w:r w:rsidRPr="005903A4">
              <w:rPr>
                <w:sz w:val="20"/>
              </w:rPr>
              <w:tab/>
            </w:r>
            <w:r w:rsidRPr="005903A4">
              <w:rPr>
                <w:noProof/>
                <w:sz w:val="20"/>
              </w:rPr>
              <w:drawing>
                <wp:inline distT="0" distB="0" distL="0" distR="0" wp14:anchorId="58F5525F" wp14:editId="5665E273">
                  <wp:extent cx="165163" cy="165163"/>
                  <wp:effectExtent l="0" t="0" r="0" b="0"/>
                  <wp:docPr id="2290"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1.png"/>
                          <pic:cNvPicPr/>
                        </pic:nvPicPr>
                        <pic:blipFill>
                          <a:blip r:embed="rId351" cstate="print"/>
                          <a:stretch>
                            <a:fillRect/>
                          </a:stretch>
                        </pic:blipFill>
                        <pic:spPr>
                          <a:xfrm>
                            <a:off x="0" y="0"/>
                            <a:ext cx="165163" cy="165163"/>
                          </a:xfrm>
                          <a:prstGeom prst="rect">
                            <a:avLst/>
                          </a:prstGeom>
                        </pic:spPr>
                      </pic:pic>
                    </a:graphicData>
                  </a:graphic>
                </wp:inline>
              </w:drawing>
            </w:r>
            <w:r w:rsidRPr="005903A4">
              <w:rPr>
                <w:sz w:val="20"/>
              </w:rPr>
              <w:tab/>
            </w:r>
            <w:r w:rsidRPr="005903A4">
              <w:rPr>
                <w:noProof/>
                <w:sz w:val="20"/>
              </w:rPr>
              <w:drawing>
                <wp:inline distT="0" distB="0" distL="0" distR="0" wp14:anchorId="1DAD2AC0" wp14:editId="174DBA7B">
                  <wp:extent cx="155987" cy="165163"/>
                  <wp:effectExtent l="0" t="0" r="0" b="0"/>
                  <wp:docPr id="229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2.png"/>
                          <pic:cNvPicPr/>
                        </pic:nvPicPr>
                        <pic:blipFill>
                          <a:blip r:embed="rId352" cstate="print"/>
                          <a:stretch>
                            <a:fillRect/>
                          </a:stretch>
                        </pic:blipFill>
                        <pic:spPr>
                          <a:xfrm>
                            <a:off x="0" y="0"/>
                            <a:ext cx="155987" cy="165163"/>
                          </a:xfrm>
                          <a:prstGeom prst="rect">
                            <a:avLst/>
                          </a:prstGeom>
                        </pic:spPr>
                      </pic:pic>
                    </a:graphicData>
                  </a:graphic>
                </wp:inline>
              </w:drawing>
            </w:r>
          </w:p>
          <w:p w14:paraId="237892EB" w14:textId="77777777" w:rsidR="000344CE" w:rsidRPr="005903A4" w:rsidRDefault="000344CE" w:rsidP="00A54002">
            <w:pPr>
              <w:pStyle w:val="TableParagraph"/>
              <w:rPr>
                <w:sz w:val="20"/>
              </w:rPr>
            </w:pPr>
          </w:p>
          <w:p w14:paraId="63A90E2C" w14:textId="77777777" w:rsidR="000344CE" w:rsidRPr="005903A4" w:rsidRDefault="000344CE" w:rsidP="00A54002">
            <w:pPr>
              <w:pStyle w:val="TableParagraph"/>
              <w:spacing w:before="2" w:after="1"/>
              <w:rPr>
                <w:sz w:val="26"/>
              </w:rPr>
            </w:pPr>
          </w:p>
          <w:p w14:paraId="67918ECA"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1BF7B30A" wp14:editId="089C3C83">
                  <wp:extent cx="154278" cy="163353"/>
                  <wp:effectExtent l="0" t="0" r="0" b="0"/>
                  <wp:docPr id="2292"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3.png"/>
                          <pic:cNvPicPr/>
                        </pic:nvPicPr>
                        <pic:blipFill>
                          <a:blip r:embed="rId353"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6CCA11B4" wp14:editId="1F16155D">
                  <wp:extent cx="154278" cy="163353"/>
                  <wp:effectExtent l="0" t="0" r="0" b="0"/>
                  <wp:docPr id="229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4.png"/>
                          <pic:cNvPicPr/>
                        </pic:nvPicPr>
                        <pic:blipFill>
                          <a:blip r:embed="rId354"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2D3E44B6" wp14:editId="48DECF3C">
                  <wp:extent cx="154278" cy="163353"/>
                  <wp:effectExtent l="0" t="0" r="0" b="0"/>
                  <wp:docPr id="2294"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5.png"/>
                          <pic:cNvPicPr/>
                        </pic:nvPicPr>
                        <pic:blipFill>
                          <a:blip r:embed="rId355"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26C117D3" wp14:editId="58BBCA20">
                  <wp:extent cx="163354" cy="163353"/>
                  <wp:effectExtent l="0" t="0" r="0" b="0"/>
                  <wp:docPr id="229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6.png"/>
                          <pic:cNvPicPr/>
                        </pic:nvPicPr>
                        <pic:blipFill>
                          <a:blip r:embed="rId356"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37460A9D" wp14:editId="1511EC79">
                  <wp:extent cx="163354" cy="163353"/>
                  <wp:effectExtent l="0" t="0" r="0" b="0"/>
                  <wp:docPr id="2296"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7.png"/>
                          <pic:cNvPicPr/>
                        </pic:nvPicPr>
                        <pic:blipFill>
                          <a:blip r:embed="rId357"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6BA9A3B7" wp14:editId="65FA8170">
                  <wp:extent cx="163353" cy="163353"/>
                  <wp:effectExtent l="0" t="0" r="0" b="0"/>
                  <wp:docPr id="229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8.png"/>
                          <pic:cNvPicPr/>
                        </pic:nvPicPr>
                        <pic:blipFill>
                          <a:blip r:embed="rId358"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56449D7F" wp14:editId="215AFBFD">
                  <wp:extent cx="154278" cy="163353"/>
                  <wp:effectExtent l="0" t="0" r="0" b="0"/>
                  <wp:docPr id="2298"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9.png"/>
                          <pic:cNvPicPr/>
                        </pic:nvPicPr>
                        <pic:blipFill>
                          <a:blip r:embed="rId359" cstate="print"/>
                          <a:stretch>
                            <a:fillRect/>
                          </a:stretch>
                        </pic:blipFill>
                        <pic:spPr>
                          <a:xfrm>
                            <a:off x="0" y="0"/>
                            <a:ext cx="154278" cy="163353"/>
                          </a:xfrm>
                          <a:prstGeom prst="rect">
                            <a:avLst/>
                          </a:prstGeom>
                        </pic:spPr>
                      </pic:pic>
                    </a:graphicData>
                  </a:graphic>
                </wp:inline>
              </w:drawing>
            </w:r>
          </w:p>
          <w:p w14:paraId="561FCF4C" w14:textId="77777777" w:rsidR="000344CE" w:rsidRPr="005903A4" w:rsidRDefault="000344CE" w:rsidP="00A54002">
            <w:pPr>
              <w:pStyle w:val="TableParagraph"/>
              <w:rPr>
                <w:sz w:val="20"/>
              </w:rPr>
            </w:pPr>
          </w:p>
          <w:p w14:paraId="1D607060" w14:textId="77777777" w:rsidR="000344CE" w:rsidRPr="005903A4" w:rsidRDefault="000344CE" w:rsidP="00A54002">
            <w:pPr>
              <w:pStyle w:val="TableParagraph"/>
              <w:spacing w:before="5" w:after="1"/>
              <w:rPr>
                <w:sz w:val="26"/>
              </w:rPr>
            </w:pPr>
          </w:p>
          <w:p w14:paraId="17C3DD95"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3A81CD23" wp14:editId="20A78258">
                  <wp:extent cx="154278" cy="163353"/>
                  <wp:effectExtent l="0" t="0" r="0" b="0"/>
                  <wp:docPr id="22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0.png"/>
                          <pic:cNvPicPr/>
                        </pic:nvPicPr>
                        <pic:blipFill>
                          <a:blip r:embed="rId360"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55404083" wp14:editId="1CF7B390">
                  <wp:extent cx="154278" cy="163353"/>
                  <wp:effectExtent l="0" t="0" r="0" b="0"/>
                  <wp:docPr id="2300"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1.png"/>
                          <pic:cNvPicPr/>
                        </pic:nvPicPr>
                        <pic:blipFill>
                          <a:blip r:embed="rId361"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65B06A36" wp14:editId="3BE77DB9">
                  <wp:extent cx="154278" cy="163353"/>
                  <wp:effectExtent l="0" t="0" r="0" b="0"/>
                  <wp:docPr id="230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2.png"/>
                          <pic:cNvPicPr/>
                        </pic:nvPicPr>
                        <pic:blipFill>
                          <a:blip r:embed="rId362"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3ACEEF75" wp14:editId="2FC53FC2">
                  <wp:extent cx="163354" cy="163353"/>
                  <wp:effectExtent l="0" t="0" r="0" b="0"/>
                  <wp:docPr id="2302"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3.png"/>
                          <pic:cNvPicPr/>
                        </pic:nvPicPr>
                        <pic:blipFill>
                          <a:blip r:embed="rId363"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3D2BD0AA" wp14:editId="54F0E5C5">
                  <wp:extent cx="163354" cy="163353"/>
                  <wp:effectExtent l="0" t="0" r="0" b="0"/>
                  <wp:docPr id="230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4.png"/>
                          <pic:cNvPicPr/>
                        </pic:nvPicPr>
                        <pic:blipFill>
                          <a:blip r:embed="rId364"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38AB9281" wp14:editId="292033D5">
                  <wp:extent cx="163353" cy="163353"/>
                  <wp:effectExtent l="0" t="0" r="0" b="0"/>
                  <wp:docPr id="2304"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5.png"/>
                          <pic:cNvPicPr/>
                        </pic:nvPicPr>
                        <pic:blipFill>
                          <a:blip r:embed="rId365"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53714B78" wp14:editId="3C69134F">
                  <wp:extent cx="154278" cy="163353"/>
                  <wp:effectExtent l="0" t="0" r="0" b="0"/>
                  <wp:docPr id="230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6.png"/>
                          <pic:cNvPicPr/>
                        </pic:nvPicPr>
                        <pic:blipFill>
                          <a:blip r:embed="rId366" cstate="print"/>
                          <a:stretch>
                            <a:fillRect/>
                          </a:stretch>
                        </pic:blipFill>
                        <pic:spPr>
                          <a:xfrm>
                            <a:off x="0" y="0"/>
                            <a:ext cx="154278" cy="163353"/>
                          </a:xfrm>
                          <a:prstGeom prst="rect">
                            <a:avLst/>
                          </a:prstGeom>
                        </pic:spPr>
                      </pic:pic>
                    </a:graphicData>
                  </a:graphic>
                </wp:inline>
              </w:drawing>
            </w:r>
          </w:p>
          <w:p w14:paraId="50185447" w14:textId="77777777" w:rsidR="000344CE" w:rsidRPr="005903A4" w:rsidRDefault="000344CE" w:rsidP="00A54002">
            <w:pPr>
              <w:pStyle w:val="TableParagraph"/>
              <w:spacing w:before="10" w:after="1"/>
              <w:rPr>
                <w:sz w:val="23"/>
              </w:rPr>
            </w:pPr>
          </w:p>
          <w:p w14:paraId="5065F5A5"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261699F0" wp14:editId="4C1C56AA">
                  <wp:extent cx="154278" cy="163353"/>
                  <wp:effectExtent l="0" t="0" r="0" b="0"/>
                  <wp:docPr id="2306"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7.png"/>
                          <pic:cNvPicPr/>
                        </pic:nvPicPr>
                        <pic:blipFill>
                          <a:blip r:embed="rId367"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7635A6B9" wp14:editId="034A07CA">
                  <wp:extent cx="154278" cy="163353"/>
                  <wp:effectExtent l="0" t="0" r="0" b="0"/>
                  <wp:docPr id="230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8.png"/>
                          <pic:cNvPicPr/>
                        </pic:nvPicPr>
                        <pic:blipFill>
                          <a:blip r:embed="rId368"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4A19782B" wp14:editId="4E23F4C5">
                  <wp:extent cx="154278" cy="163353"/>
                  <wp:effectExtent l="0" t="0" r="0" b="0"/>
                  <wp:docPr id="2308"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9.png"/>
                          <pic:cNvPicPr/>
                        </pic:nvPicPr>
                        <pic:blipFill>
                          <a:blip r:embed="rId369"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547210AB" wp14:editId="36F64790">
                  <wp:extent cx="163354" cy="163353"/>
                  <wp:effectExtent l="0" t="0" r="0" b="0"/>
                  <wp:docPr id="230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0.png"/>
                          <pic:cNvPicPr/>
                        </pic:nvPicPr>
                        <pic:blipFill>
                          <a:blip r:embed="rId370"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2124382E" wp14:editId="058C0086">
                  <wp:extent cx="163354" cy="163353"/>
                  <wp:effectExtent l="0" t="0" r="0" b="0"/>
                  <wp:docPr id="2310"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1.png"/>
                          <pic:cNvPicPr/>
                        </pic:nvPicPr>
                        <pic:blipFill>
                          <a:blip r:embed="rId371"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66FCD6EA" wp14:editId="0CCDBEBB">
                  <wp:extent cx="163353" cy="163353"/>
                  <wp:effectExtent l="0" t="0" r="0" b="0"/>
                  <wp:docPr id="231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2.png"/>
                          <pic:cNvPicPr/>
                        </pic:nvPicPr>
                        <pic:blipFill>
                          <a:blip r:embed="rId372"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4C1AB8BE" wp14:editId="382E1C54">
                  <wp:extent cx="154278" cy="163353"/>
                  <wp:effectExtent l="0" t="0" r="0" b="0"/>
                  <wp:docPr id="2312"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3.png"/>
                          <pic:cNvPicPr/>
                        </pic:nvPicPr>
                        <pic:blipFill>
                          <a:blip r:embed="rId373" cstate="print"/>
                          <a:stretch>
                            <a:fillRect/>
                          </a:stretch>
                        </pic:blipFill>
                        <pic:spPr>
                          <a:xfrm>
                            <a:off x="0" y="0"/>
                            <a:ext cx="154278" cy="163353"/>
                          </a:xfrm>
                          <a:prstGeom prst="rect">
                            <a:avLst/>
                          </a:prstGeom>
                        </pic:spPr>
                      </pic:pic>
                    </a:graphicData>
                  </a:graphic>
                </wp:inline>
              </w:drawing>
            </w:r>
          </w:p>
          <w:p w14:paraId="728D8A36" w14:textId="77777777" w:rsidR="000344CE" w:rsidRPr="005903A4" w:rsidRDefault="000344CE" w:rsidP="00A54002">
            <w:pPr>
              <w:pStyle w:val="TableParagraph"/>
              <w:rPr>
                <w:sz w:val="20"/>
              </w:rPr>
            </w:pPr>
          </w:p>
          <w:p w14:paraId="3AFC4090" w14:textId="77777777" w:rsidR="000344CE" w:rsidRPr="005903A4" w:rsidRDefault="000344CE" w:rsidP="00A54002">
            <w:pPr>
              <w:pStyle w:val="TableParagraph"/>
              <w:spacing w:before="2"/>
              <w:rPr>
                <w:sz w:val="15"/>
              </w:rPr>
            </w:pPr>
          </w:p>
          <w:p w14:paraId="7A45B365"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5C018B0B" wp14:editId="42401E9B">
                  <wp:extent cx="154278" cy="163353"/>
                  <wp:effectExtent l="0" t="0" r="0" b="0"/>
                  <wp:docPr id="231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4.png"/>
                          <pic:cNvPicPr/>
                        </pic:nvPicPr>
                        <pic:blipFill>
                          <a:blip r:embed="rId374"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30E2F295" wp14:editId="0D81028B">
                  <wp:extent cx="154278" cy="163353"/>
                  <wp:effectExtent l="0" t="0" r="0" b="0"/>
                  <wp:docPr id="2314"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5.png"/>
                          <pic:cNvPicPr/>
                        </pic:nvPicPr>
                        <pic:blipFill>
                          <a:blip r:embed="rId375"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294B3BC1" wp14:editId="464029DD">
                  <wp:extent cx="154278" cy="163353"/>
                  <wp:effectExtent l="0" t="0" r="0" b="0"/>
                  <wp:docPr id="231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6.png"/>
                          <pic:cNvPicPr/>
                        </pic:nvPicPr>
                        <pic:blipFill>
                          <a:blip r:embed="rId376"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2692D974" wp14:editId="6AAD0CA2">
                  <wp:extent cx="163354" cy="163353"/>
                  <wp:effectExtent l="0" t="0" r="0" b="0"/>
                  <wp:docPr id="2316"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67.png"/>
                          <pic:cNvPicPr/>
                        </pic:nvPicPr>
                        <pic:blipFill>
                          <a:blip r:embed="rId377"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0BCA865C" wp14:editId="73913349">
                  <wp:extent cx="163354" cy="163353"/>
                  <wp:effectExtent l="0" t="0" r="0" b="0"/>
                  <wp:docPr id="2317"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68.png"/>
                          <pic:cNvPicPr/>
                        </pic:nvPicPr>
                        <pic:blipFill>
                          <a:blip r:embed="rId378"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24697CBE" wp14:editId="7DE35D5C">
                  <wp:extent cx="163353" cy="163353"/>
                  <wp:effectExtent l="0" t="0" r="0" b="0"/>
                  <wp:docPr id="2318"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69.png"/>
                          <pic:cNvPicPr/>
                        </pic:nvPicPr>
                        <pic:blipFill>
                          <a:blip r:embed="rId379"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1681988C" wp14:editId="04C5EBBC">
                  <wp:extent cx="154278" cy="163353"/>
                  <wp:effectExtent l="0" t="0" r="0" b="0"/>
                  <wp:docPr id="231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0.png"/>
                          <pic:cNvPicPr/>
                        </pic:nvPicPr>
                        <pic:blipFill>
                          <a:blip r:embed="rId380" cstate="print"/>
                          <a:stretch>
                            <a:fillRect/>
                          </a:stretch>
                        </pic:blipFill>
                        <pic:spPr>
                          <a:xfrm>
                            <a:off x="0" y="0"/>
                            <a:ext cx="154278" cy="163353"/>
                          </a:xfrm>
                          <a:prstGeom prst="rect">
                            <a:avLst/>
                          </a:prstGeom>
                        </pic:spPr>
                      </pic:pic>
                    </a:graphicData>
                  </a:graphic>
                </wp:inline>
              </w:drawing>
            </w:r>
          </w:p>
          <w:p w14:paraId="5F0016C9" w14:textId="77777777" w:rsidR="000344CE" w:rsidRPr="005903A4" w:rsidRDefault="000344CE" w:rsidP="00A54002">
            <w:pPr>
              <w:pStyle w:val="TableParagraph"/>
              <w:rPr>
                <w:sz w:val="20"/>
              </w:rPr>
            </w:pPr>
          </w:p>
          <w:p w14:paraId="217708D8" w14:textId="77777777" w:rsidR="000344CE" w:rsidRPr="005903A4" w:rsidRDefault="000344CE" w:rsidP="00A54002">
            <w:pPr>
              <w:pStyle w:val="TableParagraph"/>
              <w:rPr>
                <w:sz w:val="20"/>
              </w:rPr>
            </w:pPr>
          </w:p>
          <w:p w14:paraId="6E9B088E" w14:textId="77777777" w:rsidR="000344CE" w:rsidRPr="005903A4" w:rsidRDefault="000344CE" w:rsidP="00A54002">
            <w:pPr>
              <w:pStyle w:val="TableParagraph"/>
              <w:spacing w:before="9"/>
              <w:rPr>
                <w:sz w:val="17"/>
              </w:rPr>
            </w:pPr>
          </w:p>
          <w:p w14:paraId="4CA4115E"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37F1399A" wp14:editId="3C3BAC87">
                  <wp:extent cx="154278" cy="163353"/>
                  <wp:effectExtent l="0" t="0" r="0" b="0"/>
                  <wp:docPr id="2320"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1.png"/>
                          <pic:cNvPicPr/>
                        </pic:nvPicPr>
                        <pic:blipFill>
                          <a:blip r:embed="rId381"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585679E1" wp14:editId="088E877B">
                  <wp:extent cx="154278" cy="163353"/>
                  <wp:effectExtent l="0" t="0" r="0" b="0"/>
                  <wp:docPr id="2321"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2.png"/>
                          <pic:cNvPicPr/>
                        </pic:nvPicPr>
                        <pic:blipFill>
                          <a:blip r:embed="rId382"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5EF02BE2" wp14:editId="3ED071C4">
                  <wp:extent cx="154278" cy="163353"/>
                  <wp:effectExtent l="0" t="0" r="0" b="0"/>
                  <wp:docPr id="2322"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3.png"/>
                          <pic:cNvPicPr/>
                        </pic:nvPicPr>
                        <pic:blipFill>
                          <a:blip r:embed="rId383"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5DA93EEC" wp14:editId="40DFD1F4">
                  <wp:extent cx="163354" cy="163353"/>
                  <wp:effectExtent l="0" t="0" r="0" b="0"/>
                  <wp:docPr id="232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4.png"/>
                          <pic:cNvPicPr/>
                        </pic:nvPicPr>
                        <pic:blipFill>
                          <a:blip r:embed="rId384"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65865EE5" wp14:editId="6EF36E8D">
                  <wp:extent cx="163354" cy="163353"/>
                  <wp:effectExtent l="0" t="0" r="0" b="0"/>
                  <wp:docPr id="2324"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5.png"/>
                          <pic:cNvPicPr/>
                        </pic:nvPicPr>
                        <pic:blipFill>
                          <a:blip r:embed="rId385"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0BE4FEA1" wp14:editId="6B090D13">
                  <wp:extent cx="163353" cy="163353"/>
                  <wp:effectExtent l="0" t="0" r="0" b="0"/>
                  <wp:docPr id="232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6.png"/>
                          <pic:cNvPicPr/>
                        </pic:nvPicPr>
                        <pic:blipFill>
                          <a:blip r:embed="rId386"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554780A5" wp14:editId="331F25C4">
                  <wp:extent cx="154278" cy="163353"/>
                  <wp:effectExtent l="0" t="0" r="0" b="0"/>
                  <wp:docPr id="2326"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7.png"/>
                          <pic:cNvPicPr/>
                        </pic:nvPicPr>
                        <pic:blipFill>
                          <a:blip r:embed="rId387" cstate="print"/>
                          <a:stretch>
                            <a:fillRect/>
                          </a:stretch>
                        </pic:blipFill>
                        <pic:spPr>
                          <a:xfrm>
                            <a:off x="0" y="0"/>
                            <a:ext cx="154278" cy="163353"/>
                          </a:xfrm>
                          <a:prstGeom prst="rect">
                            <a:avLst/>
                          </a:prstGeom>
                        </pic:spPr>
                      </pic:pic>
                    </a:graphicData>
                  </a:graphic>
                </wp:inline>
              </w:drawing>
            </w:r>
          </w:p>
          <w:p w14:paraId="4D3B1EA3" w14:textId="77777777" w:rsidR="000344CE" w:rsidRPr="005903A4" w:rsidRDefault="000344CE" w:rsidP="00A54002">
            <w:pPr>
              <w:pStyle w:val="TableParagraph"/>
              <w:rPr>
                <w:sz w:val="20"/>
              </w:rPr>
            </w:pPr>
          </w:p>
          <w:p w14:paraId="701324BC" w14:textId="77777777" w:rsidR="000344CE" w:rsidRPr="005903A4" w:rsidRDefault="000344CE" w:rsidP="00A54002">
            <w:pPr>
              <w:pStyle w:val="TableParagraph"/>
              <w:spacing w:before="2"/>
              <w:rPr>
                <w:sz w:val="15"/>
              </w:rPr>
            </w:pPr>
          </w:p>
          <w:p w14:paraId="2975321D"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4CF8924A" wp14:editId="771102A9">
                  <wp:extent cx="155987" cy="165163"/>
                  <wp:effectExtent l="0" t="0" r="0" b="0"/>
                  <wp:docPr id="232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78.png"/>
                          <pic:cNvPicPr/>
                        </pic:nvPicPr>
                        <pic:blipFill>
                          <a:blip r:embed="rId388" cstate="print"/>
                          <a:stretch>
                            <a:fillRect/>
                          </a:stretch>
                        </pic:blipFill>
                        <pic:spPr>
                          <a:xfrm>
                            <a:off x="0" y="0"/>
                            <a:ext cx="155987" cy="165163"/>
                          </a:xfrm>
                          <a:prstGeom prst="rect">
                            <a:avLst/>
                          </a:prstGeom>
                        </pic:spPr>
                      </pic:pic>
                    </a:graphicData>
                  </a:graphic>
                </wp:inline>
              </w:drawing>
            </w:r>
            <w:r w:rsidRPr="005903A4">
              <w:rPr>
                <w:sz w:val="20"/>
              </w:rPr>
              <w:tab/>
            </w:r>
            <w:r w:rsidRPr="005903A4">
              <w:rPr>
                <w:noProof/>
                <w:sz w:val="20"/>
              </w:rPr>
              <w:drawing>
                <wp:inline distT="0" distB="0" distL="0" distR="0" wp14:anchorId="62A00F2B" wp14:editId="3172D58A">
                  <wp:extent cx="155988" cy="165163"/>
                  <wp:effectExtent l="0" t="0" r="0" b="0"/>
                  <wp:docPr id="2328"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9.png"/>
                          <pic:cNvPicPr/>
                        </pic:nvPicPr>
                        <pic:blipFill>
                          <a:blip r:embed="rId389" cstate="print"/>
                          <a:stretch>
                            <a:fillRect/>
                          </a:stretch>
                        </pic:blipFill>
                        <pic:spPr>
                          <a:xfrm>
                            <a:off x="0" y="0"/>
                            <a:ext cx="155988" cy="165163"/>
                          </a:xfrm>
                          <a:prstGeom prst="rect">
                            <a:avLst/>
                          </a:prstGeom>
                        </pic:spPr>
                      </pic:pic>
                    </a:graphicData>
                  </a:graphic>
                </wp:inline>
              </w:drawing>
            </w:r>
            <w:r w:rsidRPr="005903A4">
              <w:rPr>
                <w:sz w:val="20"/>
              </w:rPr>
              <w:tab/>
            </w:r>
            <w:r w:rsidRPr="005903A4">
              <w:rPr>
                <w:noProof/>
                <w:sz w:val="20"/>
              </w:rPr>
              <w:drawing>
                <wp:inline distT="0" distB="0" distL="0" distR="0" wp14:anchorId="1D76DEB6" wp14:editId="744A9BD8">
                  <wp:extent cx="155988" cy="165163"/>
                  <wp:effectExtent l="0" t="0" r="0" b="0"/>
                  <wp:docPr id="232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9.png"/>
                          <pic:cNvPicPr/>
                        </pic:nvPicPr>
                        <pic:blipFill>
                          <a:blip r:embed="rId389" cstate="print"/>
                          <a:stretch>
                            <a:fillRect/>
                          </a:stretch>
                        </pic:blipFill>
                        <pic:spPr>
                          <a:xfrm>
                            <a:off x="0" y="0"/>
                            <a:ext cx="155988" cy="165163"/>
                          </a:xfrm>
                          <a:prstGeom prst="rect">
                            <a:avLst/>
                          </a:prstGeom>
                        </pic:spPr>
                      </pic:pic>
                    </a:graphicData>
                  </a:graphic>
                </wp:inline>
              </w:drawing>
            </w:r>
            <w:r w:rsidRPr="005903A4">
              <w:rPr>
                <w:sz w:val="20"/>
              </w:rPr>
              <w:tab/>
            </w:r>
            <w:r w:rsidRPr="005903A4">
              <w:rPr>
                <w:noProof/>
                <w:sz w:val="20"/>
              </w:rPr>
              <w:drawing>
                <wp:inline distT="0" distB="0" distL="0" distR="0" wp14:anchorId="6D49A25B" wp14:editId="3CE664AF">
                  <wp:extent cx="165163" cy="165163"/>
                  <wp:effectExtent l="0" t="0" r="0" b="0"/>
                  <wp:docPr id="2330"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0.png"/>
                          <pic:cNvPicPr/>
                        </pic:nvPicPr>
                        <pic:blipFill>
                          <a:blip r:embed="rId390" cstate="print"/>
                          <a:stretch>
                            <a:fillRect/>
                          </a:stretch>
                        </pic:blipFill>
                        <pic:spPr>
                          <a:xfrm>
                            <a:off x="0" y="0"/>
                            <a:ext cx="165163" cy="165163"/>
                          </a:xfrm>
                          <a:prstGeom prst="rect">
                            <a:avLst/>
                          </a:prstGeom>
                        </pic:spPr>
                      </pic:pic>
                    </a:graphicData>
                  </a:graphic>
                </wp:inline>
              </w:drawing>
            </w:r>
            <w:r w:rsidRPr="005903A4">
              <w:rPr>
                <w:sz w:val="20"/>
              </w:rPr>
              <w:tab/>
            </w:r>
            <w:r w:rsidRPr="005903A4">
              <w:rPr>
                <w:noProof/>
                <w:sz w:val="20"/>
              </w:rPr>
              <w:drawing>
                <wp:inline distT="0" distB="0" distL="0" distR="0" wp14:anchorId="6DB16F81" wp14:editId="4B0F9136">
                  <wp:extent cx="165164" cy="165163"/>
                  <wp:effectExtent l="0" t="0" r="0" b="0"/>
                  <wp:docPr id="233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1.png"/>
                          <pic:cNvPicPr/>
                        </pic:nvPicPr>
                        <pic:blipFill>
                          <a:blip r:embed="rId391" cstate="print"/>
                          <a:stretch>
                            <a:fillRect/>
                          </a:stretch>
                        </pic:blipFill>
                        <pic:spPr>
                          <a:xfrm>
                            <a:off x="0" y="0"/>
                            <a:ext cx="165164" cy="165163"/>
                          </a:xfrm>
                          <a:prstGeom prst="rect">
                            <a:avLst/>
                          </a:prstGeom>
                        </pic:spPr>
                      </pic:pic>
                    </a:graphicData>
                  </a:graphic>
                </wp:inline>
              </w:drawing>
            </w:r>
            <w:r w:rsidRPr="005903A4">
              <w:rPr>
                <w:sz w:val="20"/>
              </w:rPr>
              <w:tab/>
            </w:r>
            <w:r w:rsidRPr="005903A4">
              <w:rPr>
                <w:noProof/>
                <w:sz w:val="20"/>
              </w:rPr>
              <w:drawing>
                <wp:inline distT="0" distB="0" distL="0" distR="0" wp14:anchorId="2F42AD71" wp14:editId="2C04A650">
                  <wp:extent cx="165163" cy="165163"/>
                  <wp:effectExtent l="0" t="0" r="0" b="0"/>
                  <wp:docPr id="2332"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2.png"/>
                          <pic:cNvPicPr/>
                        </pic:nvPicPr>
                        <pic:blipFill>
                          <a:blip r:embed="rId392" cstate="print"/>
                          <a:stretch>
                            <a:fillRect/>
                          </a:stretch>
                        </pic:blipFill>
                        <pic:spPr>
                          <a:xfrm>
                            <a:off x="0" y="0"/>
                            <a:ext cx="165163" cy="165163"/>
                          </a:xfrm>
                          <a:prstGeom prst="rect">
                            <a:avLst/>
                          </a:prstGeom>
                        </pic:spPr>
                      </pic:pic>
                    </a:graphicData>
                  </a:graphic>
                </wp:inline>
              </w:drawing>
            </w:r>
            <w:r w:rsidRPr="005903A4">
              <w:rPr>
                <w:sz w:val="20"/>
              </w:rPr>
              <w:tab/>
            </w:r>
            <w:r w:rsidRPr="005903A4">
              <w:rPr>
                <w:noProof/>
                <w:sz w:val="20"/>
              </w:rPr>
              <w:drawing>
                <wp:inline distT="0" distB="0" distL="0" distR="0" wp14:anchorId="496D11DF" wp14:editId="7853646F">
                  <wp:extent cx="155987" cy="165163"/>
                  <wp:effectExtent l="0" t="0" r="0" b="0"/>
                  <wp:docPr id="233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3.png"/>
                          <pic:cNvPicPr/>
                        </pic:nvPicPr>
                        <pic:blipFill>
                          <a:blip r:embed="rId393" cstate="print"/>
                          <a:stretch>
                            <a:fillRect/>
                          </a:stretch>
                        </pic:blipFill>
                        <pic:spPr>
                          <a:xfrm>
                            <a:off x="0" y="0"/>
                            <a:ext cx="155987" cy="165163"/>
                          </a:xfrm>
                          <a:prstGeom prst="rect">
                            <a:avLst/>
                          </a:prstGeom>
                        </pic:spPr>
                      </pic:pic>
                    </a:graphicData>
                  </a:graphic>
                </wp:inline>
              </w:drawing>
            </w:r>
          </w:p>
          <w:p w14:paraId="10105915" w14:textId="77777777" w:rsidR="000344CE" w:rsidRPr="005903A4" w:rsidRDefault="000344CE" w:rsidP="00A54002">
            <w:pPr>
              <w:pStyle w:val="TableParagraph"/>
              <w:spacing w:before="4"/>
              <w:rPr>
                <w:sz w:val="12"/>
              </w:rPr>
            </w:pPr>
          </w:p>
          <w:p w14:paraId="5E36263C" w14:textId="77777777" w:rsidR="000344CE" w:rsidRPr="005903A4" w:rsidRDefault="000344CE" w:rsidP="00A54002">
            <w:pPr>
              <w:pStyle w:val="TableParagraph"/>
              <w:tabs>
                <w:tab w:val="left" w:pos="1660"/>
                <w:tab w:val="left" w:pos="2742"/>
                <w:tab w:val="left" w:pos="3924"/>
                <w:tab w:val="left" w:pos="5120"/>
                <w:tab w:val="left" w:pos="6216"/>
                <w:tab w:val="left" w:pos="7340"/>
              </w:tabs>
              <w:ind w:left="550"/>
              <w:rPr>
                <w:sz w:val="20"/>
              </w:rPr>
            </w:pPr>
            <w:r w:rsidRPr="005903A4">
              <w:rPr>
                <w:noProof/>
                <w:sz w:val="20"/>
              </w:rPr>
              <w:drawing>
                <wp:inline distT="0" distB="0" distL="0" distR="0" wp14:anchorId="32410105" wp14:editId="02D0D8B0">
                  <wp:extent cx="155987" cy="165163"/>
                  <wp:effectExtent l="0" t="0" r="0" b="0"/>
                  <wp:docPr id="2334"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4.png"/>
                          <pic:cNvPicPr/>
                        </pic:nvPicPr>
                        <pic:blipFill>
                          <a:blip r:embed="rId394" cstate="print"/>
                          <a:stretch>
                            <a:fillRect/>
                          </a:stretch>
                        </pic:blipFill>
                        <pic:spPr>
                          <a:xfrm>
                            <a:off x="0" y="0"/>
                            <a:ext cx="155987" cy="165163"/>
                          </a:xfrm>
                          <a:prstGeom prst="rect">
                            <a:avLst/>
                          </a:prstGeom>
                        </pic:spPr>
                      </pic:pic>
                    </a:graphicData>
                  </a:graphic>
                </wp:inline>
              </w:drawing>
            </w:r>
            <w:r w:rsidRPr="005903A4">
              <w:rPr>
                <w:sz w:val="20"/>
              </w:rPr>
              <w:tab/>
            </w:r>
            <w:r w:rsidRPr="005903A4">
              <w:rPr>
                <w:noProof/>
                <w:sz w:val="20"/>
              </w:rPr>
              <w:drawing>
                <wp:inline distT="0" distB="0" distL="0" distR="0" wp14:anchorId="21159070" wp14:editId="5352CA84">
                  <wp:extent cx="155988" cy="165163"/>
                  <wp:effectExtent l="0" t="0" r="0" b="0"/>
                  <wp:docPr id="233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85.png"/>
                          <pic:cNvPicPr/>
                        </pic:nvPicPr>
                        <pic:blipFill>
                          <a:blip r:embed="rId395" cstate="print"/>
                          <a:stretch>
                            <a:fillRect/>
                          </a:stretch>
                        </pic:blipFill>
                        <pic:spPr>
                          <a:xfrm>
                            <a:off x="0" y="0"/>
                            <a:ext cx="155988" cy="165163"/>
                          </a:xfrm>
                          <a:prstGeom prst="rect">
                            <a:avLst/>
                          </a:prstGeom>
                        </pic:spPr>
                      </pic:pic>
                    </a:graphicData>
                  </a:graphic>
                </wp:inline>
              </w:drawing>
            </w:r>
            <w:r w:rsidRPr="005903A4">
              <w:rPr>
                <w:sz w:val="20"/>
              </w:rPr>
              <w:tab/>
            </w:r>
            <w:r w:rsidRPr="005903A4">
              <w:rPr>
                <w:noProof/>
                <w:sz w:val="20"/>
              </w:rPr>
              <w:drawing>
                <wp:inline distT="0" distB="0" distL="0" distR="0" wp14:anchorId="2A3012C8" wp14:editId="114D3A8E">
                  <wp:extent cx="155988" cy="165163"/>
                  <wp:effectExtent l="0" t="0" r="0" b="0"/>
                  <wp:docPr id="2336"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86.png"/>
                          <pic:cNvPicPr/>
                        </pic:nvPicPr>
                        <pic:blipFill>
                          <a:blip r:embed="rId394" cstate="print"/>
                          <a:stretch>
                            <a:fillRect/>
                          </a:stretch>
                        </pic:blipFill>
                        <pic:spPr>
                          <a:xfrm>
                            <a:off x="0" y="0"/>
                            <a:ext cx="155988" cy="165163"/>
                          </a:xfrm>
                          <a:prstGeom prst="rect">
                            <a:avLst/>
                          </a:prstGeom>
                        </pic:spPr>
                      </pic:pic>
                    </a:graphicData>
                  </a:graphic>
                </wp:inline>
              </w:drawing>
            </w:r>
            <w:r w:rsidRPr="005903A4">
              <w:rPr>
                <w:sz w:val="20"/>
              </w:rPr>
              <w:tab/>
            </w:r>
            <w:r w:rsidRPr="005903A4">
              <w:rPr>
                <w:noProof/>
                <w:sz w:val="20"/>
              </w:rPr>
              <w:drawing>
                <wp:inline distT="0" distB="0" distL="0" distR="0" wp14:anchorId="5ACC2064" wp14:editId="64038F1E">
                  <wp:extent cx="165163" cy="165163"/>
                  <wp:effectExtent l="0" t="0" r="0" b="0"/>
                  <wp:docPr id="233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87.png"/>
                          <pic:cNvPicPr/>
                        </pic:nvPicPr>
                        <pic:blipFill>
                          <a:blip r:embed="rId396" cstate="print"/>
                          <a:stretch>
                            <a:fillRect/>
                          </a:stretch>
                        </pic:blipFill>
                        <pic:spPr>
                          <a:xfrm>
                            <a:off x="0" y="0"/>
                            <a:ext cx="165163" cy="165163"/>
                          </a:xfrm>
                          <a:prstGeom prst="rect">
                            <a:avLst/>
                          </a:prstGeom>
                        </pic:spPr>
                      </pic:pic>
                    </a:graphicData>
                  </a:graphic>
                </wp:inline>
              </w:drawing>
            </w:r>
            <w:r w:rsidRPr="005903A4">
              <w:rPr>
                <w:sz w:val="20"/>
              </w:rPr>
              <w:tab/>
            </w:r>
            <w:r w:rsidRPr="005903A4">
              <w:rPr>
                <w:noProof/>
                <w:sz w:val="20"/>
              </w:rPr>
              <w:drawing>
                <wp:inline distT="0" distB="0" distL="0" distR="0" wp14:anchorId="77965639" wp14:editId="5D76D13A">
                  <wp:extent cx="165164" cy="165163"/>
                  <wp:effectExtent l="0" t="0" r="0" b="0"/>
                  <wp:docPr id="2338"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88.png"/>
                          <pic:cNvPicPr/>
                        </pic:nvPicPr>
                        <pic:blipFill>
                          <a:blip r:embed="rId397" cstate="print"/>
                          <a:stretch>
                            <a:fillRect/>
                          </a:stretch>
                        </pic:blipFill>
                        <pic:spPr>
                          <a:xfrm>
                            <a:off x="0" y="0"/>
                            <a:ext cx="165164" cy="165163"/>
                          </a:xfrm>
                          <a:prstGeom prst="rect">
                            <a:avLst/>
                          </a:prstGeom>
                        </pic:spPr>
                      </pic:pic>
                    </a:graphicData>
                  </a:graphic>
                </wp:inline>
              </w:drawing>
            </w:r>
            <w:r w:rsidRPr="005903A4">
              <w:rPr>
                <w:sz w:val="20"/>
              </w:rPr>
              <w:tab/>
            </w:r>
            <w:r w:rsidRPr="005903A4">
              <w:rPr>
                <w:noProof/>
                <w:sz w:val="20"/>
              </w:rPr>
              <w:drawing>
                <wp:inline distT="0" distB="0" distL="0" distR="0" wp14:anchorId="3245761D" wp14:editId="2DD0FA6C">
                  <wp:extent cx="165163" cy="165163"/>
                  <wp:effectExtent l="0" t="0" r="0" b="0"/>
                  <wp:docPr id="2339"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89.png"/>
                          <pic:cNvPicPr/>
                        </pic:nvPicPr>
                        <pic:blipFill>
                          <a:blip r:embed="rId398" cstate="print"/>
                          <a:stretch>
                            <a:fillRect/>
                          </a:stretch>
                        </pic:blipFill>
                        <pic:spPr>
                          <a:xfrm>
                            <a:off x="0" y="0"/>
                            <a:ext cx="165163" cy="165163"/>
                          </a:xfrm>
                          <a:prstGeom prst="rect">
                            <a:avLst/>
                          </a:prstGeom>
                        </pic:spPr>
                      </pic:pic>
                    </a:graphicData>
                  </a:graphic>
                </wp:inline>
              </w:drawing>
            </w:r>
            <w:r w:rsidRPr="005903A4">
              <w:rPr>
                <w:sz w:val="20"/>
              </w:rPr>
              <w:tab/>
            </w:r>
            <w:r w:rsidRPr="005903A4">
              <w:rPr>
                <w:noProof/>
                <w:sz w:val="20"/>
              </w:rPr>
              <w:drawing>
                <wp:inline distT="0" distB="0" distL="0" distR="0" wp14:anchorId="4523CA70" wp14:editId="091A164A">
                  <wp:extent cx="155987" cy="165163"/>
                  <wp:effectExtent l="0" t="0" r="0" b="0"/>
                  <wp:docPr id="2340"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0.png"/>
                          <pic:cNvPicPr/>
                        </pic:nvPicPr>
                        <pic:blipFill>
                          <a:blip r:embed="rId399" cstate="print"/>
                          <a:stretch>
                            <a:fillRect/>
                          </a:stretch>
                        </pic:blipFill>
                        <pic:spPr>
                          <a:xfrm>
                            <a:off x="0" y="0"/>
                            <a:ext cx="155987" cy="165163"/>
                          </a:xfrm>
                          <a:prstGeom prst="rect">
                            <a:avLst/>
                          </a:prstGeom>
                        </pic:spPr>
                      </pic:pic>
                    </a:graphicData>
                  </a:graphic>
                </wp:inline>
              </w:drawing>
            </w:r>
          </w:p>
        </w:tc>
      </w:tr>
      <w:tr w:rsidR="000344CE" w:rsidRPr="005903A4" w14:paraId="780479FF" w14:textId="77777777" w:rsidTr="00A54002">
        <w:trPr>
          <w:trHeight w:val="663"/>
        </w:trPr>
        <w:tc>
          <w:tcPr>
            <w:tcW w:w="2678" w:type="dxa"/>
          </w:tcPr>
          <w:p w14:paraId="00AC408F" w14:textId="77777777" w:rsidR="000344CE" w:rsidRPr="005903A4" w:rsidRDefault="000344CE" w:rsidP="00A54002">
            <w:pPr>
              <w:pStyle w:val="TableParagraph"/>
              <w:spacing w:before="70" w:line="235" w:lineRule="auto"/>
              <w:ind w:left="115" w:right="574"/>
              <w:rPr>
                <w:sz w:val="23"/>
              </w:rPr>
            </w:pPr>
            <w:r w:rsidRPr="005903A4">
              <w:rPr>
                <w:sz w:val="23"/>
              </w:rPr>
              <w:t>Expected Progeny Differences (EPDs)</w:t>
            </w:r>
          </w:p>
        </w:tc>
        <w:tc>
          <w:tcPr>
            <w:tcW w:w="7998" w:type="dxa"/>
            <w:gridSpan w:val="7"/>
            <w:vMerge/>
            <w:tcBorders>
              <w:top w:val="nil"/>
            </w:tcBorders>
          </w:tcPr>
          <w:p w14:paraId="6B3554D6" w14:textId="77777777" w:rsidR="000344CE" w:rsidRPr="005903A4" w:rsidRDefault="000344CE" w:rsidP="00A54002">
            <w:pPr>
              <w:rPr>
                <w:sz w:val="2"/>
                <w:szCs w:val="2"/>
              </w:rPr>
            </w:pPr>
          </w:p>
        </w:tc>
      </w:tr>
      <w:tr w:rsidR="000344CE" w:rsidRPr="005903A4" w14:paraId="3A0CF0BA" w14:textId="77777777" w:rsidTr="00A54002">
        <w:trPr>
          <w:trHeight w:val="403"/>
        </w:trPr>
        <w:tc>
          <w:tcPr>
            <w:tcW w:w="2678" w:type="dxa"/>
          </w:tcPr>
          <w:p w14:paraId="5EC9125D" w14:textId="77777777" w:rsidR="000344CE" w:rsidRPr="005903A4" w:rsidRDefault="000344CE" w:rsidP="00A54002">
            <w:pPr>
              <w:pStyle w:val="TableParagraph"/>
              <w:spacing w:before="66"/>
              <w:ind w:left="115"/>
              <w:rPr>
                <w:sz w:val="23"/>
              </w:rPr>
            </w:pPr>
            <w:r w:rsidRPr="005903A4">
              <w:rPr>
                <w:sz w:val="23"/>
              </w:rPr>
              <w:t>Accuracy of EPDs</w:t>
            </w:r>
          </w:p>
        </w:tc>
        <w:tc>
          <w:tcPr>
            <w:tcW w:w="7998" w:type="dxa"/>
            <w:gridSpan w:val="7"/>
            <w:vMerge/>
            <w:tcBorders>
              <w:top w:val="nil"/>
            </w:tcBorders>
          </w:tcPr>
          <w:p w14:paraId="62D254D2" w14:textId="77777777" w:rsidR="000344CE" w:rsidRPr="005903A4" w:rsidRDefault="000344CE" w:rsidP="00A54002">
            <w:pPr>
              <w:rPr>
                <w:sz w:val="2"/>
                <w:szCs w:val="2"/>
              </w:rPr>
            </w:pPr>
          </w:p>
        </w:tc>
      </w:tr>
      <w:tr w:rsidR="000344CE" w:rsidRPr="005903A4" w14:paraId="1BBD6A3B" w14:textId="77777777" w:rsidTr="00A54002">
        <w:trPr>
          <w:trHeight w:val="663"/>
        </w:trPr>
        <w:tc>
          <w:tcPr>
            <w:tcW w:w="2678" w:type="dxa"/>
          </w:tcPr>
          <w:p w14:paraId="1D7BF3C0" w14:textId="77777777" w:rsidR="000344CE" w:rsidRPr="005903A4" w:rsidRDefault="000344CE" w:rsidP="00A54002">
            <w:pPr>
              <w:pStyle w:val="TableParagraph"/>
              <w:spacing w:before="70" w:line="235" w:lineRule="auto"/>
              <w:ind w:left="115" w:right="522"/>
              <w:rPr>
                <w:sz w:val="23"/>
              </w:rPr>
            </w:pPr>
            <w:r w:rsidRPr="005903A4">
              <w:rPr>
                <w:sz w:val="23"/>
              </w:rPr>
              <w:t>Genomic Enhanced EPDs</w:t>
            </w:r>
          </w:p>
        </w:tc>
        <w:tc>
          <w:tcPr>
            <w:tcW w:w="7998" w:type="dxa"/>
            <w:gridSpan w:val="7"/>
            <w:vMerge/>
            <w:tcBorders>
              <w:top w:val="nil"/>
            </w:tcBorders>
          </w:tcPr>
          <w:p w14:paraId="3742E0F8" w14:textId="77777777" w:rsidR="000344CE" w:rsidRPr="005903A4" w:rsidRDefault="000344CE" w:rsidP="00A54002">
            <w:pPr>
              <w:rPr>
                <w:sz w:val="2"/>
                <w:szCs w:val="2"/>
              </w:rPr>
            </w:pPr>
          </w:p>
        </w:tc>
      </w:tr>
      <w:tr w:rsidR="000344CE" w:rsidRPr="005903A4" w14:paraId="7DFA384C" w14:textId="77777777" w:rsidTr="00A54002">
        <w:trPr>
          <w:trHeight w:val="922"/>
        </w:trPr>
        <w:tc>
          <w:tcPr>
            <w:tcW w:w="2678" w:type="dxa"/>
          </w:tcPr>
          <w:p w14:paraId="4CA10EA2" w14:textId="77777777" w:rsidR="000344CE" w:rsidRPr="005903A4" w:rsidRDefault="000344CE" w:rsidP="00A54002">
            <w:pPr>
              <w:pStyle w:val="TableParagraph"/>
              <w:spacing w:before="70" w:line="235" w:lineRule="auto"/>
              <w:ind w:left="115" w:right="574"/>
              <w:rPr>
                <w:sz w:val="23"/>
              </w:rPr>
            </w:pPr>
            <w:r w:rsidRPr="005903A4">
              <w:rPr>
                <w:sz w:val="23"/>
              </w:rPr>
              <w:t>Performance Test results (Bull Test Station)</w:t>
            </w:r>
          </w:p>
        </w:tc>
        <w:tc>
          <w:tcPr>
            <w:tcW w:w="7998" w:type="dxa"/>
            <w:gridSpan w:val="7"/>
            <w:vMerge/>
            <w:tcBorders>
              <w:top w:val="nil"/>
            </w:tcBorders>
          </w:tcPr>
          <w:p w14:paraId="59BB3557" w14:textId="77777777" w:rsidR="000344CE" w:rsidRPr="005903A4" w:rsidRDefault="000344CE" w:rsidP="00A54002">
            <w:pPr>
              <w:rPr>
                <w:sz w:val="2"/>
                <w:szCs w:val="2"/>
              </w:rPr>
            </w:pPr>
          </w:p>
        </w:tc>
      </w:tr>
      <w:tr w:rsidR="000344CE" w:rsidRPr="005903A4" w14:paraId="0480E770" w14:textId="77777777" w:rsidTr="00A54002">
        <w:trPr>
          <w:trHeight w:val="663"/>
        </w:trPr>
        <w:tc>
          <w:tcPr>
            <w:tcW w:w="2678" w:type="dxa"/>
          </w:tcPr>
          <w:p w14:paraId="034EB8D2" w14:textId="77777777" w:rsidR="000344CE" w:rsidRPr="005903A4" w:rsidRDefault="000344CE" w:rsidP="00A54002">
            <w:pPr>
              <w:pStyle w:val="TableParagraph"/>
              <w:spacing w:before="70" w:line="235" w:lineRule="auto"/>
              <w:ind w:left="115" w:right="402"/>
              <w:rPr>
                <w:sz w:val="23"/>
              </w:rPr>
            </w:pPr>
            <w:r w:rsidRPr="005903A4">
              <w:rPr>
                <w:sz w:val="23"/>
              </w:rPr>
              <w:t>Bull's appearance on day of sale</w:t>
            </w:r>
          </w:p>
        </w:tc>
        <w:tc>
          <w:tcPr>
            <w:tcW w:w="7998" w:type="dxa"/>
            <w:gridSpan w:val="7"/>
            <w:vMerge/>
            <w:tcBorders>
              <w:top w:val="nil"/>
            </w:tcBorders>
          </w:tcPr>
          <w:p w14:paraId="7E14F17B" w14:textId="77777777" w:rsidR="000344CE" w:rsidRPr="005903A4" w:rsidRDefault="000344CE" w:rsidP="00A54002">
            <w:pPr>
              <w:rPr>
                <w:sz w:val="2"/>
                <w:szCs w:val="2"/>
              </w:rPr>
            </w:pPr>
          </w:p>
        </w:tc>
      </w:tr>
      <w:tr w:rsidR="000344CE" w:rsidRPr="005903A4" w14:paraId="19EA5E01" w14:textId="77777777" w:rsidTr="00A54002">
        <w:trPr>
          <w:trHeight w:val="403"/>
        </w:trPr>
        <w:tc>
          <w:tcPr>
            <w:tcW w:w="2678" w:type="dxa"/>
          </w:tcPr>
          <w:p w14:paraId="603B5F85" w14:textId="77777777" w:rsidR="000344CE" w:rsidRPr="005903A4" w:rsidRDefault="000344CE" w:rsidP="00A54002">
            <w:pPr>
              <w:pStyle w:val="TableParagraph"/>
              <w:spacing w:before="66"/>
              <w:ind w:left="115"/>
              <w:rPr>
                <w:sz w:val="23"/>
              </w:rPr>
            </w:pPr>
            <w:r w:rsidRPr="005903A4">
              <w:rPr>
                <w:sz w:val="23"/>
              </w:rPr>
              <w:t>Bull Seller's Reputation</w:t>
            </w:r>
          </w:p>
        </w:tc>
        <w:tc>
          <w:tcPr>
            <w:tcW w:w="7998" w:type="dxa"/>
            <w:gridSpan w:val="7"/>
            <w:vMerge/>
            <w:tcBorders>
              <w:top w:val="nil"/>
            </w:tcBorders>
          </w:tcPr>
          <w:p w14:paraId="60CC551F" w14:textId="77777777" w:rsidR="000344CE" w:rsidRPr="005903A4" w:rsidRDefault="000344CE" w:rsidP="00A54002">
            <w:pPr>
              <w:rPr>
                <w:sz w:val="2"/>
                <w:szCs w:val="2"/>
              </w:rPr>
            </w:pPr>
          </w:p>
        </w:tc>
      </w:tr>
      <w:tr w:rsidR="000344CE" w:rsidRPr="005903A4" w14:paraId="03EAA66F" w14:textId="77777777" w:rsidTr="00A54002">
        <w:trPr>
          <w:trHeight w:val="922"/>
        </w:trPr>
        <w:tc>
          <w:tcPr>
            <w:tcW w:w="2678" w:type="dxa"/>
          </w:tcPr>
          <w:p w14:paraId="4F251ABD" w14:textId="77777777" w:rsidR="000344CE" w:rsidRPr="005903A4" w:rsidRDefault="000344CE" w:rsidP="00A54002">
            <w:pPr>
              <w:pStyle w:val="TableParagraph"/>
              <w:spacing w:before="70" w:line="235" w:lineRule="auto"/>
              <w:ind w:left="115" w:right="267"/>
              <w:rPr>
                <w:sz w:val="23"/>
              </w:rPr>
            </w:pPr>
            <w:r w:rsidRPr="005903A4">
              <w:rPr>
                <w:sz w:val="23"/>
              </w:rPr>
              <w:t>Structural soundness (feet and legs) on sale day</w:t>
            </w:r>
          </w:p>
        </w:tc>
        <w:tc>
          <w:tcPr>
            <w:tcW w:w="7998" w:type="dxa"/>
            <w:gridSpan w:val="7"/>
            <w:vMerge/>
            <w:tcBorders>
              <w:top w:val="nil"/>
            </w:tcBorders>
          </w:tcPr>
          <w:p w14:paraId="5D7F9E59" w14:textId="77777777" w:rsidR="000344CE" w:rsidRPr="005903A4" w:rsidRDefault="000344CE" w:rsidP="00A54002">
            <w:pPr>
              <w:rPr>
                <w:sz w:val="2"/>
                <w:szCs w:val="2"/>
              </w:rPr>
            </w:pPr>
          </w:p>
        </w:tc>
      </w:tr>
      <w:tr w:rsidR="000344CE" w:rsidRPr="005903A4" w14:paraId="51088676" w14:textId="77777777" w:rsidTr="00A54002">
        <w:trPr>
          <w:trHeight w:val="922"/>
        </w:trPr>
        <w:tc>
          <w:tcPr>
            <w:tcW w:w="2678" w:type="dxa"/>
          </w:tcPr>
          <w:p w14:paraId="5BFFAB97" w14:textId="77777777" w:rsidR="000344CE" w:rsidRPr="005903A4" w:rsidRDefault="000344CE" w:rsidP="00A54002">
            <w:pPr>
              <w:pStyle w:val="TableParagraph"/>
              <w:spacing w:before="70" w:line="235" w:lineRule="auto"/>
              <w:ind w:left="115" w:right="485"/>
              <w:rPr>
                <w:sz w:val="23"/>
              </w:rPr>
            </w:pPr>
            <w:r w:rsidRPr="005903A4">
              <w:rPr>
                <w:sz w:val="23"/>
              </w:rPr>
              <w:t>Rib shape (volume/capacity) of bull on sale day</w:t>
            </w:r>
          </w:p>
        </w:tc>
        <w:tc>
          <w:tcPr>
            <w:tcW w:w="7998" w:type="dxa"/>
            <w:gridSpan w:val="7"/>
            <w:vMerge/>
            <w:tcBorders>
              <w:top w:val="nil"/>
            </w:tcBorders>
          </w:tcPr>
          <w:p w14:paraId="7A66B3B1" w14:textId="77777777" w:rsidR="000344CE" w:rsidRPr="005903A4" w:rsidRDefault="000344CE" w:rsidP="00A54002">
            <w:pPr>
              <w:rPr>
                <w:sz w:val="2"/>
                <w:szCs w:val="2"/>
              </w:rPr>
            </w:pPr>
          </w:p>
        </w:tc>
      </w:tr>
      <w:tr w:rsidR="000344CE" w:rsidRPr="005903A4" w14:paraId="7F78BDF2" w14:textId="77777777" w:rsidTr="00A54002">
        <w:trPr>
          <w:trHeight w:val="403"/>
        </w:trPr>
        <w:tc>
          <w:tcPr>
            <w:tcW w:w="2678" w:type="dxa"/>
          </w:tcPr>
          <w:p w14:paraId="4F1B2BC4" w14:textId="77777777" w:rsidR="000344CE" w:rsidRPr="005903A4" w:rsidRDefault="000344CE" w:rsidP="00A54002">
            <w:pPr>
              <w:pStyle w:val="TableParagraph"/>
              <w:spacing w:before="66"/>
              <w:ind w:left="115"/>
              <w:rPr>
                <w:sz w:val="23"/>
              </w:rPr>
            </w:pPr>
            <w:r w:rsidRPr="005903A4">
              <w:rPr>
                <w:sz w:val="23"/>
              </w:rPr>
              <w:t>Hip height on sale day</w:t>
            </w:r>
          </w:p>
        </w:tc>
        <w:tc>
          <w:tcPr>
            <w:tcW w:w="7998" w:type="dxa"/>
            <w:gridSpan w:val="7"/>
            <w:vMerge/>
            <w:tcBorders>
              <w:top w:val="nil"/>
            </w:tcBorders>
          </w:tcPr>
          <w:p w14:paraId="606AE24E" w14:textId="77777777" w:rsidR="000344CE" w:rsidRPr="005903A4" w:rsidRDefault="000344CE" w:rsidP="00A54002">
            <w:pPr>
              <w:rPr>
                <w:sz w:val="2"/>
                <w:szCs w:val="2"/>
              </w:rPr>
            </w:pPr>
          </w:p>
        </w:tc>
      </w:tr>
      <w:tr w:rsidR="000344CE" w:rsidRPr="005903A4" w14:paraId="6F741DF8" w14:textId="77777777" w:rsidTr="00A54002">
        <w:trPr>
          <w:trHeight w:val="693"/>
        </w:trPr>
        <w:tc>
          <w:tcPr>
            <w:tcW w:w="2678" w:type="dxa"/>
          </w:tcPr>
          <w:p w14:paraId="561BF788" w14:textId="77777777" w:rsidR="000344CE" w:rsidRPr="005903A4" w:rsidRDefault="000344CE" w:rsidP="00A54002">
            <w:pPr>
              <w:pStyle w:val="TableParagraph"/>
              <w:spacing w:before="66"/>
              <w:ind w:left="115"/>
              <w:rPr>
                <w:sz w:val="23"/>
              </w:rPr>
            </w:pPr>
            <w:r w:rsidRPr="005903A4">
              <w:rPr>
                <w:sz w:val="23"/>
              </w:rPr>
              <w:t>Docility on sale day</w:t>
            </w:r>
          </w:p>
        </w:tc>
        <w:tc>
          <w:tcPr>
            <w:tcW w:w="7998" w:type="dxa"/>
            <w:gridSpan w:val="7"/>
            <w:vMerge/>
            <w:tcBorders>
              <w:top w:val="nil"/>
            </w:tcBorders>
          </w:tcPr>
          <w:p w14:paraId="09F3F7BF" w14:textId="77777777" w:rsidR="000344CE" w:rsidRPr="005903A4" w:rsidRDefault="000344CE" w:rsidP="00A54002">
            <w:pPr>
              <w:rPr>
                <w:sz w:val="2"/>
                <w:szCs w:val="2"/>
              </w:rPr>
            </w:pPr>
          </w:p>
        </w:tc>
      </w:tr>
      <w:tr w:rsidR="000344CE" w:rsidRPr="005903A4" w14:paraId="3122D559" w14:textId="77777777" w:rsidTr="00A54002">
        <w:trPr>
          <w:trHeight w:val="652"/>
        </w:trPr>
        <w:tc>
          <w:tcPr>
            <w:tcW w:w="2678" w:type="dxa"/>
          </w:tcPr>
          <w:p w14:paraId="54AEAD27" w14:textId="77777777" w:rsidR="000344CE" w:rsidRPr="005903A4" w:rsidRDefault="000344CE" w:rsidP="00A54002">
            <w:pPr>
              <w:pStyle w:val="TableParagraph"/>
              <w:spacing w:before="8"/>
              <w:rPr>
                <w:sz w:val="30"/>
              </w:rPr>
            </w:pPr>
          </w:p>
          <w:p w14:paraId="4C3586F6" w14:textId="77777777" w:rsidR="000344CE" w:rsidRPr="005903A4" w:rsidRDefault="000344CE" w:rsidP="00A54002">
            <w:pPr>
              <w:pStyle w:val="TableParagraph"/>
              <w:spacing w:line="279" w:lineRule="exact"/>
              <w:ind w:left="50"/>
              <w:rPr>
                <w:b/>
                <w:sz w:val="26"/>
              </w:rPr>
            </w:pPr>
            <w:r w:rsidRPr="005903A4">
              <w:rPr>
                <w:b/>
                <w:sz w:val="26"/>
              </w:rPr>
              <w:t>Value of EPDs</w:t>
            </w:r>
          </w:p>
        </w:tc>
        <w:tc>
          <w:tcPr>
            <w:tcW w:w="7998" w:type="dxa"/>
            <w:gridSpan w:val="7"/>
            <w:vMerge/>
            <w:tcBorders>
              <w:top w:val="nil"/>
            </w:tcBorders>
          </w:tcPr>
          <w:p w14:paraId="3C876462" w14:textId="77777777" w:rsidR="000344CE" w:rsidRPr="005903A4" w:rsidRDefault="000344CE" w:rsidP="00A54002">
            <w:pPr>
              <w:rPr>
                <w:sz w:val="2"/>
                <w:szCs w:val="2"/>
              </w:rPr>
            </w:pPr>
          </w:p>
        </w:tc>
      </w:tr>
    </w:tbl>
    <w:p w14:paraId="0E4B2B69" w14:textId="77777777" w:rsidR="000344CE" w:rsidRPr="005903A4" w:rsidRDefault="000344CE" w:rsidP="000344CE">
      <w:pPr>
        <w:pStyle w:val="BodyText"/>
        <w:spacing w:before="5"/>
        <w:rPr>
          <w:sz w:val="32"/>
        </w:rPr>
      </w:pPr>
    </w:p>
    <w:p w14:paraId="74CD00E8" w14:textId="77777777" w:rsidR="000344CE" w:rsidRPr="005903A4" w:rsidRDefault="000344CE" w:rsidP="000344CE">
      <w:pPr>
        <w:pStyle w:val="BodyText"/>
        <w:spacing w:before="1"/>
        <w:ind w:left="156"/>
      </w:pPr>
      <w:r w:rsidRPr="005903A4">
        <w:t>Which do you value more?</w:t>
      </w:r>
    </w:p>
    <w:p w14:paraId="77A8B319" w14:textId="77777777" w:rsidR="000344CE" w:rsidRPr="005903A4" w:rsidRDefault="000344CE" w:rsidP="000344CE">
      <w:pPr>
        <w:pStyle w:val="BodyText"/>
        <w:spacing w:before="2"/>
        <w:rPr>
          <w:sz w:val="22"/>
        </w:rPr>
      </w:pPr>
    </w:p>
    <w:p w14:paraId="1DEBB8CD" w14:textId="77777777" w:rsidR="000344CE" w:rsidRPr="005903A4" w:rsidRDefault="000344CE" w:rsidP="000344CE">
      <w:pPr>
        <w:spacing w:before="94"/>
        <w:ind w:left="554"/>
        <w:rPr>
          <w:sz w:val="23"/>
        </w:rPr>
      </w:pPr>
      <w:r w:rsidRPr="005903A4">
        <w:rPr>
          <w:noProof/>
        </w:rPr>
        <w:drawing>
          <wp:anchor distT="0" distB="0" distL="0" distR="0" simplePos="0" relativeHeight="252186624" behindDoc="0" locked="0" layoutInCell="1" allowOverlap="1" wp14:anchorId="48D5C210" wp14:editId="4B82CDF5">
            <wp:simplePos x="0" y="0"/>
            <wp:positionH relativeFrom="page">
              <wp:posOffset>505608</wp:posOffset>
            </wp:positionH>
            <wp:positionV relativeFrom="paragraph">
              <wp:posOffset>68527</wp:posOffset>
            </wp:positionV>
            <wp:extent cx="164770" cy="164770"/>
            <wp:effectExtent l="0" t="0" r="0" b="0"/>
            <wp:wrapNone/>
            <wp:docPr id="234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1.png"/>
                    <pic:cNvPicPr/>
                  </pic:nvPicPr>
                  <pic:blipFill>
                    <a:blip r:embed="rId400" cstate="print"/>
                    <a:stretch>
                      <a:fillRect/>
                    </a:stretch>
                  </pic:blipFill>
                  <pic:spPr>
                    <a:xfrm>
                      <a:off x="0" y="0"/>
                      <a:ext cx="164770" cy="164770"/>
                    </a:xfrm>
                    <a:prstGeom prst="rect">
                      <a:avLst/>
                    </a:prstGeom>
                  </pic:spPr>
                </pic:pic>
              </a:graphicData>
            </a:graphic>
          </wp:anchor>
        </w:drawing>
      </w:r>
      <w:r w:rsidRPr="005903A4">
        <w:rPr>
          <w:sz w:val="23"/>
        </w:rPr>
        <w:t>Expected Progeny Differences (EPDs)</w:t>
      </w:r>
    </w:p>
    <w:p w14:paraId="52721BEE" w14:textId="777FFEA9" w:rsidR="000344CE" w:rsidRDefault="000344CE" w:rsidP="00632F1E">
      <w:pPr>
        <w:spacing w:before="182"/>
        <w:ind w:left="554"/>
        <w:rPr>
          <w:sz w:val="23"/>
        </w:rPr>
      </w:pPr>
      <w:r w:rsidRPr="005903A4">
        <w:rPr>
          <w:noProof/>
        </w:rPr>
        <w:drawing>
          <wp:anchor distT="0" distB="0" distL="0" distR="0" simplePos="0" relativeHeight="252187648" behindDoc="0" locked="0" layoutInCell="1" allowOverlap="1" wp14:anchorId="74240A4A" wp14:editId="25ABB45E">
            <wp:simplePos x="0" y="0"/>
            <wp:positionH relativeFrom="page">
              <wp:posOffset>505608</wp:posOffset>
            </wp:positionH>
            <wp:positionV relativeFrom="paragraph">
              <wp:posOffset>124407</wp:posOffset>
            </wp:positionV>
            <wp:extent cx="164770" cy="164770"/>
            <wp:effectExtent l="0" t="0" r="0" b="0"/>
            <wp:wrapNone/>
            <wp:docPr id="2342"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2.png"/>
                    <pic:cNvPicPr/>
                  </pic:nvPicPr>
                  <pic:blipFill>
                    <a:blip r:embed="rId401" cstate="print"/>
                    <a:stretch>
                      <a:fillRect/>
                    </a:stretch>
                  </pic:blipFill>
                  <pic:spPr>
                    <a:xfrm>
                      <a:off x="0" y="0"/>
                      <a:ext cx="164770" cy="164770"/>
                    </a:xfrm>
                    <a:prstGeom prst="rect">
                      <a:avLst/>
                    </a:prstGeom>
                  </pic:spPr>
                </pic:pic>
              </a:graphicData>
            </a:graphic>
          </wp:anchor>
        </w:drawing>
      </w:r>
      <w:r w:rsidRPr="005903A4">
        <w:rPr>
          <w:sz w:val="23"/>
        </w:rPr>
        <w:t>Phenotypic Data (i.e. physical appearance of the animal -- size, color, etc.)</w:t>
      </w:r>
    </w:p>
    <w:p w14:paraId="04598F30" w14:textId="77777777" w:rsidR="00632F1E" w:rsidRDefault="00632F1E" w:rsidP="00632F1E">
      <w:pPr>
        <w:ind w:left="554"/>
        <w:rPr>
          <w:sz w:val="23"/>
        </w:rPr>
      </w:pPr>
    </w:p>
    <w:p w14:paraId="470C612C" w14:textId="77777777" w:rsidR="00632F1E" w:rsidRPr="00632F1E" w:rsidRDefault="00632F1E" w:rsidP="00632F1E">
      <w:pPr>
        <w:spacing w:before="69"/>
        <w:ind w:left="554"/>
        <w:rPr>
          <w:sz w:val="23"/>
        </w:rPr>
      </w:pPr>
      <w:r w:rsidRPr="005903A4">
        <w:rPr>
          <w:noProof/>
        </w:rPr>
        <w:drawing>
          <wp:anchor distT="0" distB="0" distL="0" distR="0" simplePos="0" relativeHeight="252201984" behindDoc="0" locked="0" layoutInCell="1" allowOverlap="1" wp14:anchorId="40F8BF88" wp14:editId="21D8A97D">
            <wp:simplePos x="0" y="0"/>
            <wp:positionH relativeFrom="page">
              <wp:posOffset>505608</wp:posOffset>
            </wp:positionH>
            <wp:positionV relativeFrom="paragraph">
              <wp:posOffset>52652</wp:posOffset>
            </wp:positionV>
            <wp:extent cx="164770" cy="164770"/>
            <wp:effectExtent l="0" t="0" r="0" b="0"/>
            <wp:wrapNone/>
            <wp:docPr id="2343"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3.png"/>
                    <pic:cNvPicPr/>
                  </pic:nvPicPr>
                  <pic:blipFill>
                    <a:blip r:embed="rId402" cstate="print"/>
                    <a:stretch>
                      <a:fillRect/>
                    </a:stretch>
                  </pic:blipFill>
                  <pic:spPr>
                    <a:xfrm>
                      <a:off x="0" y="0"/>
                      <a:ext cx="164770" cy="164770"/>
                    </a:xfrm>
                    <a:prstGeom prst="rect">
                      <a:avLst/>
                    </a:prstGeom>
                  </pic:spPr>
                </pic:pic>
              </a:graphicData>
            </a:graphic>
          </wp:anchor>
        </w:drawing>
      </w:r>
      <w:r w:rsidRPr="005903A4">
        <w:rPr>
          <w:sz w:val="23"/>
        </w:rPr>
        <w:t>I value both options equally</w:t>
      </w:r>
    </w:p>
    <w:p w14:paraId="394E8CBE" w14:textId="1B136764" w:rsidR="00632F1E" w:rsidRPr="005903A4" w:rsidRDefault="00632F1E" w:rsidP="000344CE">
      <w:pPr>
        <w:rPr>
          <w:sz w:val="23"/>
        </w:rPr>
        <w:sectPr w:rsidR="00632F1E" w:rsidRPr="005903A4" w:rsidSect="00A21BEF">
          <w:footerReference w:type="default" r:id="rId403"/>
          <w:pgSz w:w="12240" w:h="15840"/>
          <w:pgMar w:top="518" w:right="677" w:bottom="475" w:left="677" w:header="720" w:footer="720" w:gutter="0"/>
          <w:cols w:space="720"/>
        </w:sectPr>
      </w:pPr>
    </w:p>
    <w:p w14:paraId="1D497CE3" w14:textId="77777777" w:rsidR="000344CE" w:rsidRPr="005903A4" w:rsidRDefault="000344CE" w:rsidP="000344CE">
      <w:pPr>
        <w:pStyle w:val="BodyText"/>
        <w:spacing w:before="7"/>
        <w:rPr>
          <w:sz w:val="15"/>
        </w:rPr>
      </w:pPr>
    </w:p>
    <w:p w14:paraId="2748D122" w14:textId="77777777" w:rsidR="000344CE" w:rsidRPr="005903A4" w:rsidRDefault="000344CE" w:rsidP="000344CE">
      <w:pPr>
        <w:pStyle w:val="BodyText"/>
        <w:spacing w:before="91" w:line="312" w:lineRule="auto"/>
        <w:ind w:left="156"/>
      </w:pPr>
      <w:r w:rsidRPr="005903A4">
        <w:t>How would you rate the importance of these EPDs in your bull purchasing decisions? (These are Angus EPDs)</w:t>
      </w:r>
    </w:p>
    <w:p w14:paraId="2F8BBDD9" w14:textId="77777777" w:rsidR="000344CE" w:rsidRPr="005903A4" w:rsidRDefault="000344CE" w:rsidP="000344CE">
      <w:pPr>
        <w:pStyle w:val="BodyText"/>
        <w:spacing w:before="3"/>
        <w:rPr>
          <w:sz w:val="13"/>
        </w:rPr>
      </w:pPr>
    </w:p>
    <w:p w14:paraId="1EFF0606" w14:textId="77777777" w:rsidR="000344CE" w:rsidRPr="005903A4" w:rsidRDefault="000344CE" w:rsidP="000344CE">
      <w:pPr>
        <w:rPr>
          <w:sz w:val="13"/>
        </w:rPr>
        <w:sectPr w:rsidR="000344CE" w:rsidRPr="005903A4" w:rsidSect="00A21BEF">
          <w:footerReference w:type="default" r:id="rId404"/>
          <w:pgSz w:w="12240" w:h="15840"/>
          <w:pgMar w:top="518" w:right="677" w:bottom="475" w:left="677" w:header="720" w:footer="720" w:gutter="0"/>
          <w:cols w:space="720"/>
        </w:sectPr>
      </w:pPr>
    </w:p>
    <w:p w14:paraId="3896E601" w14:textId="77777777" w:rsidR="000344CE" w:rsidRPr="005903A4" w:rsidRDefault="000344CE" w:rsidP="000344CE">
      <w:pPr>
        <w:pStyle w:val="BodyText"/>
      </w:pPr>
    </w:p>
    <w:p w14:paraId="10027554" w14:textId="77777777" w:rsidR="000344CE" w:rsidRPr="005903A4" w:rsidRDefault="000344CE" w:rsidP="000344CE">
      <w:pPr>
        <w:pStyle w:val="BodyText"/>
      </w:pPr>
    </w:p>
    <w:p w14:paraId="495BDD80" w14:textId="77777777" w:rsidR="000344CE" w:rsidRPr="005903A4" w:rsidRDefault="000344CE" w:rsidP="000344CE">
      <w:pPr>
        <w:pStyle w:val="BodyText"/>
        <w:spacing w:before="4"/>
        <w:rPr>
          <w:sz w:val="36"/>
        </w:rPr>
      </w:pPr>
    </w:p>
    <w:p w14:paraId="644D4400" w14:textId="77777777" w:rsidR="000344CE" w:rsidRPr="005903A4" w:rsidRDefault="000344CE" w:rsidP="000344CE">
      <w:pPr>
        <w:spacing w:line="367" w:lineRule="auto"/>
        <w:ind w:left="228" w:right="338"/>
        <w:rPr>
          <w:sz w:val="23"/>
        </w:rPr>
      </w:pPr>
      <w:r w:rsidRPr="005903A4">
        <w:rPr>
          <w:sz w:val="23"/>
        </w:rPr>
        <w:t>Birth Weight EPD Maternal Milk EPD</w:t>
      </w:r>
    </w:p>
    <w:p w14:paraId="03369F4D" w14:textId="77777777" w:rsidR="000344CE" w:rsidRPr="005903A4" w:rsidRDefault="000344CE" w:rsidP="000344CE">
      <w:pPr>
        <w:spacing w:before="2" w:line="235" w:lineRule="auto"/>
        <w:ind w:left="228" w:right="427"/>
        <w:rPr>
          <w:sz w:val="23"/>
        </w:rPr>
      </w:pPr>
      <w:r w:rsidRPr="005903A4">
        <w:rPr>
          <w:sz w:val="23"/>
        </w:rPr>
        <w:t>Residual Average Daily Gain EPD</w:t>
      </w:r>
    </w:p>
    <w:p w14:paraId="618A04A5" w14:textId="77777777" w:rsidR="000344CE" w:rsidRPr="005903A4" w:rsidRDefault="000344CE" w:rsidP="000344CE">
      <w:pPr>
        <w:spacing w:before="145" w:line="235" w:lineRule="auto"/>
        <w:ind w:left="228" w:right="223"/>
        <w:rPr>
          <w:sz w:val="23"/>
        </w:rPr>
      </w:pPr>
      <w:r w:rsidRPr="005903A4">
        <w:rPr>
          <w:sz w:val="23"/>
        </w:rPr>
        <w:t>Calving Ease Direct EPD</w:t>
      </w:r>
    </w:p>
    <w:p w14:paraId="06E10637" w14:textId="77777777" w:rsidR="000344CE" w:rsidRPr="005903A4" w:rsidRDefault="000344CE" w:rsidP="000344CE">
      <w:pPr>
        <w:spacing w:before="141"/>
        <w:ind w:left="228"/>
        <w:rPr>
          <w:sz w:val="23"/>
        </w:rPr>
      </w:pPr>
      <w:r w:rsidRPr="005903A4">
        <w:rPr>
          <w:sz w:val="23"/>
        </w:rPr>
        <w:t>Foot Score EPD</w:t>
      </w:r>
    </w:p>
    <w:p w14:paraId="01B80F0D" w14:textId="77777777" w:rsidR="000344CE" w:rsidRPr="005903A4" w:rsidRDefault="000344CE" w:rsidP="000344CE">
      <w:pPr>
        <w:spacing w:before="139"/>
        <w:ind w:left="228"/>
        <w:rPr>
          <w:sz w:val="23"/>
        </w:rPr>
      </w:pPr>
      <w:r w:rsidRPr="005903A4">
        <w:rPr>
          <w:sz w:val="23"/>
        </w:rPr>
        <w:t>$W</w:t>
      </w:r>
    </w:p>
    <w:p w14:paraId="0D261980" w14:textId="77777777" w:rsidR="000344CE" w:rsidRPr="005903A4" w:rsidRDefault="000344CE" w:rsidP="000344CE">
      <w:pPr>
        <w:spacing w:before="139" w:line="367" w:lineRule="auto"/>
        <w:ind w:left="228" w:right="18"/>
        <w:rPr>
          <w:sz w:val="23"/>
        </w:rPr>
      </w:pPr>
      <w:r w:rsidRPr="005903A4">
        <w:rPr>
          <w:sz w:val="23"/>
        </w:rPr>
        <w:t>Weaning Weight EPD Docility EPD</w:t>
      </w:r>
    </w:p>
    <w:p w14:paraId="09AD0AB0" w14:textId="77777777" w:rsidR="000344CE" w:rsidRPr="005903A4" w:rsidRDefault="000344CE" w:rsidP="000344CE">
      <w:pPr>
        <w:spacing w:line="367" w:lineRule="auto"/>
        <w:ind w:left="228" w:right="82"/>
        <w:rPr>
          <w:sz w:val="23"/>
        </w:rPr>
      </w:pPr>
      <w:r w:rsidRPr="005903A4">
        <w:rPr>
          <w:sz w:val="23"/>
        </w:rPr>
        <w:t>Ribeye Area EPD Carcass Weight EPD Mature Weight EPD</w:t>
      </w:r>
    </w:p>
    <w:p w14:paraId="4E7FBB79" w14:textId="77777777" w:rsidR="000344CE" w:rsidRPr="005903A4" w:rsidRDefault="000344CE" w:rsidP="000344CE">
      <w:pPr>
        <w:spacing w:line="235" w:lineRule="auto"/>
        <w:ind w:left="228" w:right="466"/>
        <w:rPr>
          <w:sz w:val="23"/>
        </w:rPr>
      </w:pPr>
      <w:r w:rsidRPr="005903A4">
        <w:rPr>
          <w:sz w:val="23"/>
        </w:rPr>
        <w:t>Heifer Pregnancy EPD</w:t>
      </w:r>
    </w:p>
    <w:p w14:paraId="1547EEB9" w14:textId="77777777" w:rsidR="000344CE" w:rsidRPr="005903A4" w:rsidRDefault="000344CE" w:rsidP="000344CE">
      <w:pPr>
        <w:spacing w:before="98" w:line="235" w:lineRule="auto"/>
        <w:ind w:left="228" w:right="1601" w:firstLine="307"/>
        <w:rPr>
          <w:sz w:val="23"/>
        </w:rPr>
      </w:pPr>
      <w:r w:rsidRPr="005903A4">
        <w:br w:type="column"/>
      </w:r>
      <w:r w:rsidRPr="005903A4">
        <w:rPr>
          <w:sz w:val="23"/>
        </w:rPr>
        <w:t>Not Important</w:t>
      </w:r>
    </w:p>
    <w:p w14:paraId="039DF305" w14:textId="77777777" w:rsidR="000344CE" w:rsidRPr="005903A4" w:rsidRDefault="000344CE" w:rsidP="000344CE">
      <w:pPr>
        <w:tabs>
          <w:tab w:val="left" w:pos="1590"/>
          <w:tab w:val="left" w:pos="2498"/>
        </w:tabs>
        <w:spacing w:line="261" w:lineRule="exact"/>
        <w:ind w:left="574"/>
        <w:rPr>
          <w:sz w:val="23"/>
        </w:rPr>
      </w:pPr>
      <w:r w:rsidRPr="005903A4">
        <w:rPr>
          <w:sz w:val="23"/>
        </w:rPr>
        <w:t>(1)</w:t>
      </w:r>
      <w:r w:rsidRPr="005903A4">
        <w:rPr>
          <w:sz w:val="23"/>
        </w:rPr>
        <w:tab/>
        <w:t>(2)</w:t>
      </w:r>
      <w:r w:rsidRPr="005903A4">
        <w:rPr>
          <w:sz w:val="23"/>
        </w:rPr>
        <w:tab/>
        <w:t>(3)</w:t>
      </w:r>
    </w:p>
    <w:p w14:paraId="5D80C90D" w14:textId="77777777" w:rsidR="000344CE" w:rsidRPr="005903A4" w:rsidRDefault="000344CE" w:rsidP="000344CE">
      <w:pPr>
        <w:pStyle w:val="BodyText"/>
        <w:spacing w:before="10" w:after="40"/>
        <w:rPr>
          <w:sz w:val="9"/>
        </w:rPr>
      </w:pPr>
    </w:p>
    <w:p w14:paraId="30ADE771" w14:textId="77777777" w:rsidR="000344CE" w:rsidRPr="005903A4" w:rsidRDefault="000344CE" w:rsidP="000344CE">
      <w:pPr>
        <w:tabs>
          <w:tab w:val="left" w:pos="1609"/>
          <w:tab w:val="left" w:pos="2517"/>
        </w:tabs>
        <w:ind w:left="585"/>
        <w:rPr>
          <w:sz w:val="20"/>
        </w:rPr>
      </w:pPr>
      <w:r w:rsidRPr="005903A4">
        <w:rPr>
          <w:noProof/>
          <w:sz w:val="20"/>
        </w:rPr>
        <w:drawing>
          <wp:inline distT="0" distB="0" distL="0" distR="0" wp14:anchorId="007B4C42" wp14:editId="1529436A">
            <wp:extent cx="163353" cy="163353"/>
            <wp:effectExtent l="0" t="0" r="0" b="0"/>
            <wp:docPr id="2344"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4.png"/>
                    <pic:cNvPicPr/>
                  </pic:nvPicPr>
                  <pic:blipFill>
                    <a:blip r:embed="rId405" cstate="print"/>
                    <a:stretch>
                      <a:fillRect/>
                    </a:stretch>
                  </pic:blipFill>
                  <pic:spPr>
                    <a:xfrm>
                      <a:off x="0" y="0"/>
                      <a:ext cx="163353" cy="163353"/>
                    </a:xfrm>
                    <a:prstGeom prst="rect">
                      <a:avLst/>
                    </a:prstGeom>
                  </pic:spPr>
                </pic:pic>
              </a:graphicData>
            </a:graphic>
          </wp:inline>
        </w:drawing>
      </w:r>
      <w:r w:rsidRPr="005903A4">
        <w:rPr>
          <w:sz w:val="20"/>
        </w:rPr>
        <w:tab/>
      </w:r>
      <w:r w:rsidRPr="005903A4">
        <w:rPr>
          <w:noProof/>
          <w:sz w:val="20"/>
        </w:rPr>
        <w:drawing>
          <wp:inline distT="0" distB="0" distL="0" distR="0" wp14:anchorId="6B0BFF44" wp14:editId="464CBD2A">
            <wp:extent cx="154278" cy="163353"/>
            <wp:effectExtent l="0" t="0" r="0" b="0"/>
            <wp:docPr id="2345"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5.png"/>
                    <pic:cNvPicPr/>
                  </pic:nvPicPr>
                  <pic:blipFill>
                    <a:blip r:embed="rId406"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0901D43F" wp14:editId="26381C27">
            <wp:extent cx="154278" cy="163353"/>
            <wp:effectExtent l="0" t="0" r="0" b="0"/>
            <wp:docPr id="2346"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96.png"/>
                    <pic:cNvPicPr/>
                  </pic:nvPicPr>
                  <pic:blipFill>
                    <a:blip r:embed="rId407" cstate="print"/>
                    <a:stretch>
                      <a:fillRect/>
                    </a:stretch>
                  </pic:blipFill>
                  <pic:spPr>
                    <a:xfrm>
                      <a:off x="0" y="0"/>
                      <a:ext cx="154278" cy="163353"/>
                    </a:xfrm>
                    <a:prstGeom prst="rect">
                      <a:avLst/>
                    </a:prstGeom>
                  </pic:spPr>
                </pic:pic>
              </a:graphicData>
            </a:graphic>
          </wp:inline>
        </w:drawing>
      </w:r>
    </w:p>
    <w:p w14:paraId="1A94AD39" w14:textId="77777777" w:rsidR="000344CE" w:rsidRPr="005903A4" w:rsidRDefault="000344CE" w:rsidP="000344CE">
      <w:pPr>
        <w:pStyle w:val="BodyText"/>
        <w:spacing w:before="3"/>
        <w:rPr>
          <w:sz w:val="9"/>
        </w:rPr>
      </w:pPr>
      <w:r w:rsidRPr="005903A4">
        <w:rPr>
          <w:noProof/>
        </w:rPr>
        <w:drawing>
          <wp:anchor distT="0" distB="0" distL="0" distR="0" simplePos="0" relativeHeight="251899904" behindDoc="0" locked="0" layoutInCell="1" allowOverlap="1" wp14:anchorId="519CBE89" wp14:editId="05467AB8">
            <wp:simplePos x="0" y="0"/>
            <wp:positionH relativeFrom="page">
              <wp:posOffset>2418772</wp:posOffset>
            </wp:positionH>
            <wp:positionV relativeFrom="paragraph">
              <wp:posOffset>92479</wp:posOffset>
            </wp:positionV>
            <wp:extent cx="163353" cy="163353"/>
            <wp:effectExtent l="0" t="0" r="0" b="0"/>
            <wp:wrapTopAndBottom/>
            <wp:docPr id="2347"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97.png"/>
                    <pic:cNvPicPr/>
                  </pic:nvPicPr>
                  <pic:blipFill>
                    <a:blip r:embed="rId408"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00928" behindDoc="0" locked="0" layoutInCell="1" allowOverlap="1" wp14:anchorId="7BDE9C5D" wp14:editId="26218C7B">
            <wp:simplePos x="0" y="0"/>
            <wp:positionH relativeFrom="page">
              <wp:posOffset>3068698</wp:posOffset>
            </wp:positionH>
            <wp:positionV relativeFrom="paragraph">
              <wp:posOffset>92479</wp:posOffset>
            </wp:positionV>
            <wp:extent cx="154278" cy="163353"/>
            <wp:effectExtent l="0" t="0" r="0" b="0"/>
            <wp:wrapTopAndBottom/>
            <wp:docPr id="2348"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98.png"/>
                    <pic:cNvPicPr/>
                  </pic:nvPicPr>
                  <pic:blipFill>
                    <a:blip r:embed="rId409"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01952" behindDoc="0" locked="0" layoutInCell="1" allowOverlap="1" wp14:anchorId="7017055A" wp14:editId="3E353027">
            <wp:simplePos x="0" y="0"/>
            <wp:positionH relativeFrom="page">
              <wp:posOffset>3645394</wp:posOffset>
            </wp:positionH>
            <wp:positionV relativeFrom="paragraph">
              <wp:posOffset>92479</wp:posOffset>
            </wp:positionV>
            <wp:extent cx="154278" cy="163353"/>
            <wp:effectExtent l="0" t="0" r="0" b="0"/>
            <wp:wrapTopAndBottom/>
            <wp:docPr id="2349"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98.png"/>
                    <pic:cNvPicPr/>
                  </pic:nvPicPr>
                  <pic:blipFill>
                    <a:blip r:embed="rId409"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02976" behindDoc="0" locked="0" layoutInCell="1" allowOverlap="1" wp14:anchorId="198515B9" wp14:editId="219F0D9C">
            <wp:simplePos x="0" y="0"/>
            <wp:positionH relativeFrom="page">
              <wp:posOffset>2418772</wp:posOffset>
            </wp:positionH>
            <wp:positionV relativeFrom="paragraph">
              <wp:posOffset>431173</wp:posOffset>
            </wp:positionV>
            <wp:extent cx="163353" cy="163353"/>
            <wp:effectExtent l="0" t="0" r="0" b="0"/>
            <wp:wrapTopAndBottom/>
            <wp:docPr id="235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99.png"/>
                    <pic:cNvPicPr/>
                  </pic:nvPicPr>
                  <pic:blipFill>
                    <a:blip r:embed="rId410"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04000" behindDoc="0" locked="0" layoutInCell="1" allowOverlap="1" wp14:anchorId="6DD9E45F" wp14:editId="5B1B1462">
            <wp:simplePos x="0" y="0"/>
            <wp:positionH relativeFrom="page">
              <wp:posOffset>3068698</wp:posOffset>
            </wp:positionH>
            <wp:positionV relativeFrom="paragraph">
              <wp:posOffset>431173</wp:posOffset>
            </wp:positionV>
            <wp:extent cx="154278" cy="163353"/>
            <wp:effectExtent l="0" t="0" r="0" b="0"/>
            <wp:wrapTopAndBottom/>
            <wp:docPr id="235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00.png"/>
                    <pic:cNvPicPr/>
                  </pic:nvPicPr>
                  <pic:blipFill>
                    <a:blip r:embed="rId411"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05024" behindDoc="0" locked="0" layoutInCell="1" allowOverlap="1" wp14:anchorId="38E9E7D1" wp14:editId="006F0C34">
            <wp:simplePos x="0" y="0"/>
            <wp:positionH relativeFrom="page">
              <wp:posOffset>3645394</wp:posOffset>
            </wp:positionH>
            <wp:positionV relativeFrom="paragraph">
              <wp:posOffset>431173</wp:posOffset>
            </wp:positionV>
            <wp:extent cx="154278" cy="163353"/>
            <wp:effectExtent l="0" t="0" r="0" b="0"/>
            <wp:wrapTopAndBottom/>
            <wp:docPr id="235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01.png"/>
                    <pic:cNvPicPr/>
                  </pic:nvPicPr>
                  <pic:blipFill>
                    <a:blip r:embed="rId412"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06048" behindDoc="0" locked="0" layoutInCell="1" allowOverlap="1" wp14:anchorId="3F33E11C" wp14:editId="444FCE2F">
            <wp:simplePos x="0" y="0"/>
            <wp:positionH relativeFrom="page">
              <wp:posOffset>2418772</wp:posOffset>
            </wp:positionH>
            <wp:positionV relativeFrom="paragraph">
              <wp:posOffset>852252</wp:posOffset>
            </wp:positionV>
            <wp:extent cx="165163" cy="165163"/>
            <wp:effectExtent l="0" t="0" r="0" b="0"/>
            <wp:wrapTopAndBottom/>
            <wp:docPr id="2353"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02.png"/>
                    <pic:cNvPicPr/>
                  </pic:nvPicPr>
                  <pic:blipFill>
                    <a:blip r:embed="rId413"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07072" behindDoc="0" locked="0" layoutInCell="1" allowOverlap="1" wp14:anchorId="44A5AC4D" wp14:editId="22CFEDE6">
            <wp:simplePos x="0" y="0"/>
            <wp:positionH relativeFrom="page">
              <wp:posOffset>3068698</wp:posOffset>
            </wp:positionH>
            <wp:positionV relativeFrom="paragraph">
              <wp:posOffset>852252</wp:posOffset>
            </wp:positionV>
            <wp:extent cx="155988" cy="165163"/>
            <wp:effectExtent l="0" t="0" r="0" b="0"/>
            <wp:wrapTopAndBottom/>
            <wp:docPr id="2354"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03.png"/>
                    <pic:cNvPicPr/>
                  </pic:nvPicPr>
                  <pic:blipFill>
                    <a:blip r:embed="rId414"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08096" behindDoc="0" locked="0" layoutInCell="1" allowOverlap="1" wp14:anchorId="1DE667EC" wp14:editId="2B2D9AA2">
            <wp:simplePos x="0" y="0"/>
            <wp:positionH relativeFrom="page">
              <wp:posOffset>3645394</wp:posOffset>
            </wp:positionH>
            <wp:positionV relativeFrom="paragraph">
              <wp:posOffset>852252</wp:posOffset>
            </wp:positionV>
            <wp:extent cx="155987" cy="165163"/>
            <wp:effectExtent l="0" t="0" r="0" b="0"/>
            <wp:wrapTopAndBottom/>
            <wp:docPr id="2355"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04.png"/>
                    <pic:cNvPicPr/>
                  </pic:nvPicPr>
                  <pic:blipFill>
                    <a:blip r:embed="rId415" cstate="print"/>
                    <a:stretch>
                      <a:fillRect/>
                    </a:stretch>
                  </pic:blipFill>
                  <pic:spPr>
                    <a:xfrm>
                      <a:off x="0" y="0"/>
                      <a:ext cx="155987" cy="165163"/>
                    </a:xfrm>
                    <a:prstGeom prst="rect">
                      <a:avLst/>
                    </a:prstGeom>
                  </pic:spPr>
                </pic:pic>
              </a:graphicData>
            </a:graphic>
          </wp:anchor>
        </w:drawing>
      </w:r>
      <w:r w:rsidRPr="005903A4">
        <w:rPr>
          <w:noProof/>
        </w:rPr>
        <w:drawing>
          <wp:anchor distT="0" distB="0" distL="0" distR="0" simplePos="0" relativeHeight="251909120" behindDoc="0" locked="0" layoutInCell="1" allowOverlap="1" wp14:anchorId="0F9200C9" wp14:editId="6F34E0E1">
            <wp:simplePos x="0" y="0"/>
            <wp:positionH relativeFrom="page">
              <wp:posOffset>2418772</wp:posOffset>
            </wp:positionH>
            <wp:positionV relativeFrom="paragraph">
              <wp:posOffset>1190946</wp:posOffset>
            </wp:positionV>
            <wp:extent cx="165163" cy="165163"/>
            <wp:effectExtent l="0" t="0" r="0" b="0"/>
            <wp:wrapTopAndBottom/>
            <wp:docPr id="2356"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05.png"/>
                    <pic:cNvPicPr/>
                  </pic:nvPicPr>
                  <pic:blipFill>
                    <a:blip r:embed="rId416"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10144" behindDoc="0" locked="0" layoutInCell="1" allowOverlap="1" wp14:anchorId="5AA40AFA" wp14:editId="624600BE">
            <wp:simplePos x="0" y="0"/>
            <wp:positionH relativeFrom="page">
              <wp:posOffset>3068698</wp:posOffset>
            </wp:positionH>
            <wp:positionV relativeFrom="paragraph">
              <wp:posOffset>1190946</wp:posOffset>
            </wp:positionV>
            <wp:extent cx="155988" cy="165163"/>
            <wp:effectExtent l="0" t="0" r="0" b="0"/>
            <wp:wrapTopAndBottom/>
            <wp:docPr id="2357"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06.png"/>
                    <pic:cNvPicPr/>
                  </pic:nvPicPr>
                  <pic:blipFill>
                    <a:blip r:embed="rId417"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11168" behindDoc="0" locked="0" layoutInCell="1" allowOverlap="1" wp14:anchorId="329776C1" wp14:editId="77B39C02">
            <wp:simplePos x="0" y="0"/>
            <wp:positionH relativeFrom="page">
              <wp:posOffset>3645394</wp:posOffset>
            </wp:positionH>
            <wp:positionV relativeFrom="paragraph">
              <wp:posOffset>1190946</wp:posOffset>
            </wp:positionV>
            <wp:extent cx="155987" cy="165163"/>
            <wp:effectExtent l="0" t="0" r="0" b="0"/>
            <wp:wrapTopAndBottom/>
            <wp:docPr id="2358"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06.png"/>
                    <pic:cNvPicPr/>
                  </pic:nvPicPr>
                  <pic:blipFill>
                    <a:blip r:embed="rId417" cstate="print"/>
                    <a:stretch>
                      <a:fillRect/>
                    </a:stretch>
                  </pic:blipFill>
                  <pic:spPr>
                    <a:xfrm>
                      <a:off x="0" y="0"/>
                      <a:ext cx="155987" cy="165163"/>
                    </a:xfrm>
                    <a:prstGeom prst="rect">
                      <a:avLst/>
                    </a:prstGeom>
                  </pic:spPr>
                </pic:pic>
              </a:graphicData>
            </a:graphic>
          </wp:anchor>
        </w:drawing>
      </w:r>
      <w:r w:rsidRPr="005903A4">
        <w:rPr>
          <w:noProof/>
        </w:rPr>
        <w:drawing>
          <wp:anchor distT="0" distB="0" distL="0" distR="0" simplePos="0" relativeHeight="251912192" behindDoc="0" locked="0" layoutInCell="1" allowOverlap="1" wp14:anchorId="4074E705" wp14:editId="5FCF930A">
            <wp:simplePos x="0" y="0"/>
            <wp:positionH relativeFrom="page">
              <wp:posOffset>2418772</wp:posOffset>
            </wp:positionH>
            <wp:positionV relativeFrom="paragraph">
              <wp:posOffset>1447255</wp:posOffset>
            </wp:positionV>
            <wp:extent cx="163353" cy="163353"/>
            <wp:effectExtent l="0" t="0" r="0" b="0"/>
            <wp:wrapTopAndBottom/>
            <wp:docPr id="2359"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07.png"/>
                    <pic:cNvPicPr/>
                  </pic:nvPicPr>
                  <pic:blipFill>
                    <a:blip r:embed="rId418"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13216" behindDoc="0" locked="0" layoutInCell="1" allowOverlap="1" wp14:anchorId="3948D9E0" wp14:editId="3ADB27CA">
            <wp:simplePos x="0" y="0"/>
            <wp:positionH relativeFrom="page">
              <wp:posOffset>3068698</wp:posOffset>
            </wp:positionH>
            <wp:positionV relativeFrom="paragraph">
              <wp:posOffset>1447255</wp:posOffset>
            </wp:positionV>
            <wp:extent cx="154278" cy="163353"/>
            <wp:effectExtent l="0" t="0" r="0" b="0"/>
            <wp:wrapTopAndBottom/>
            <wp:docPr id="2360"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08.png"/>
                    <pic:cNvPicPr/>
                  </pic:nvPicPr>
                  <pic:blipFill>
                    <a:blip r:embed="rId419"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14240" behindDoc="0" locked="0" layoutInCell="1" allowOverlap="1" wp14:anchorId="049239D1" wp14:editId="78C0BAB3">
            <wp:simplePos x="0" y="0"/>
            <wp:positionH relativeFrom="page">
              <wp:posOffset>3645394</wp:posOffset>
            </wp:positionH>
            <wp:positionV relativeFrom="paragraph">
              <wp:posOffset>1447255</wp:posOffset>
            </wp:positionV>
            <wp:extent cx="154278" cy="163353"/>
            <wp:effectExtent l="0" t="0" r="0" b="0"/>
            <wp:wrapTopAndBottom/>
            <wp:docPr id="2361"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08.png"/>
                    <pic:cNvPicPr/>
                  </pic:nvPicPr>
                  <pic:blipFill>
                    <a:blip r:embed="rId419"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15264" behindDoc="0" locked="0" layoutInCell="1" allowOverlap="1" wp14:anchorId="14C75293" wp14:editId="3DB79A75">
            <wp:simplePos x="0" y="0"/>
            <wp:positionH relativeFrom="page">
              <wp:posOffset>2418772</wp:posOffset>
            </wp:positionH>
            <wp:positionV relativeFrom="paragraph">
              <wp:posOffset>1703564</wp:posOffset>
            </wp:positionV>
            <wp:extent cx="163353" cy="163353"/>
            <wp:effectExtent l="0" t="0" r="0" b="0"/>
            <wp:wrapTopAndBottom/>
            <wp:docPr id="2362"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09.png"/>
                    <pic:cNvPicPr/>
                  </pic:nvPicPr>
                  <pic:blipFill>
                    <a:blip r:embed="rId420"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16288" behindDoc="0" locked="0" layoutInCell="1" allowOverlap="1" wp14:anchorId="47AD582A" wp14:editId="601C1F0B">
            <wp:simplePos x="0" y="0"/>
            <wp:positionH relativeFrom="page">
              <wp:posOffset>3068698</wp:posOffset>
            </wp:positionH>
            <wp:positionV relativeFrom="paragraph">
              <wp:posOffset>1703564</wp:posOffset>
            </wp:positionV>
            <wp:extent cx="154278" cy="163353"/>
            <wp:effectExtent l="0" t="0" r="0" b="0"/>
            <wp:wrapTopAndBottom/>
            <wp:docPr id="2363"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10.png"/>
                    <pic:cNvPicPr/>
                  </pic:nvPicPr>
                  <pic:blipFill>
                    <a:blip r:embed="rId421"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17312" behindDoc="0" locked="0" layoutInCell="1" allowOverlap="1" wp14:anchorId="31DFD665" wp14:editId="73309BA8">
            <wp:simplePos x="0" y="0"/>
            <wp:positionH relativeFrom="page">
              <wp:posOffset>3645394</wp:posOffset>
            </wp:positionH>
            <wp:positionV relativeFrom="paragraph">
              <wp:posOffset>1703564</wp:posOffset>
            </wp:positionV>
            <wp:extent cx="154278" cy="163353"/>
            <wp:effectExtent l="0" t="0" r="0" b="0"/>
            <wp:wrapTopAndBottom/>
            <wp:docPr id="2364"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11.png"/>
                    <pic:cNvPicPr/>
                  </pic:nvPicPr>
                  <pic:blipFill>
                    <a:blip r:embed="rId422"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18336" behindDoc="0" locked="0" layoutInCell="1" allowOverlap="1" wp14:anchorId="2AD07A5D" wp14:editId="1AF2FEDB">
            <wp:simplePos x="0" y="0"/>
            <wp:positionH relativeFrom="page">
              <wp:posOffset>2418772</wp:posOffset>
            </wp:positionH>
            <wp:positionV relativeFrom="paragraph">
              <wp:posOffset>1959873</wp:posOffset>
            </wp:positionV>
            <wp:extent cx="163353" cy="163353"/>
            <wp:effectExtent l="0" t="0" r="0" b="0"/>
            <wp:wrapTopAndBottom/>
            <wp:docPr id="2365"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12.png"/>
                    <pic:cNvPicPr/>
                  </pic:nvPicPr>
                  <pic:blipFill>
                    <a:blip r:embed="rId423"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19360" behindDoc="0" locked="0" layoutInCell="1" allowOverlap="1" wp14:anchorId="7727CC74" wp14:editId="4CDB877C">
            <wp:simplePos x="0" y="0"/>
            <wp:positionH relativeFrom="page">
              <wp:posOffset>3068698</wp:posOffset>
            </wp:positionH>
            <wp:positionV relativeFrom="paragraph">
              <wp:posOffset>1959873</wp:posOffset>
            </wp:positionV>
            <wp:extent cx="154278" cy="163353"/>
            <wp:effectExtent l="0" t="0" r="0" b="0"/>
            <wp:wrapTopAndBottom/>
            <wp:docPr id="2366"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13.png"/>
                    <pic:cNvPicPr/>
                  </pic:nvPicPr>
                  <pic:blipFill>
                    <a:blip r:embed="rId424"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20384" behindDoc="0" locked="0" layoutInCell="1" allowOverlap="1" wp14:anchorId="1CE977F1" wp14:editId="43AB0E80">
            <wp:simplePos x="0" y="0"/>
            <wp:positionH relativeFrom="page">
              <wp:posOffset>3645394</wp:posOffset>
            </wp:positionH>
            <wp:positionV relativeFrom="paragraph">
              <wp:posOffset>1959873</wp:posOffset>
            </wp:positionV>
            <wp:extent cx="154278" cy="163353"/>
            <wp:effectExtent l="0" t="0" r="0" b="0"/>
            <wp:wrapTopAndBottom/>
            <wp:docPr id="2367"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13.png"/>
                    <pic:cNvPicPr/>
                  </pic:nvPicPr>
                  <pic:blipFill>
                    <a:blip r:embed="rId424"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21408" behindDoc="0" locked="0" layoutInCell="1" allowOverlap="1" wp14:anchorId="145815F3" wp14:editId="124ECFC4">
            <wp:simplePos x="0" y="0"/>
            <wp:positionH relativeFrom="page">
              <wp:posOffset>2418772</wp:posOffset>
            </wp:positionH>
            <wp:positionV relativeFrom="paragraph">
              <wp:posOffset>2216182</wp:posOffset>
            </wp:positionV>
            <wp:extent cx="163353" cy="163353"/>
            <wp:effectExtent l="0" t="0" r="0" b="0"/>
            <wp:wrapTopAndBottom/>
            <wp:docPr id="2368"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14.png"/>
                    <pic:cNvPicPr/>
                  </pic:nvPicPr>
                  <pic:blipFill>
                    <a:blip r:embed="rId425"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22432" behindDoc="0" locked="0" layoutInCell="1" allowOverlap="1" wp14:anchorId="7485466D" wp14:editId="37EBB497">
            <wp:simplePos x="0" y="0"/>
            <wp:positionH relativeFrom="page">
              <wp:posOffset>3068698</wp:posOffset>
            </wp:positionH>
            <wp:positionV relativeFrom="paragraph">
              <wp:posOffset>2216182</wp:posOffset>
            </wp:positionV>
            <wp:extent cx="154278" cy="163353"/>
            <wp:effectExtent l="0" t="0" r="0" b="0"/>
            <wp:wrapTopAndBottom/>
            <wp:docPr id="2369"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15.png"/>
                    <pic:cNvPicPr/>
                  </pic:nvPicPr>
                  <pic:blipFill>
                    <a:blip r:embed="rId426"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23456" behindDoc="0" locked="0" layoutInCell="1" allowOverlap="1" wp14:anchorId="687BDB65" wp14:editId="729CAA06">
            <wp:simplePos x="0" y="0"/>
            <wp:positionH relativeFrom="page">
              <wp:posOffset>3645394</wp:posOffset>
            </wp:positionH>
            <wp:positionV relativeFrom="paragraph">
              <wp:posOffset>2216182</wp:posOffset>
            </wp:positionV>
            <wp:extent cx="154278" cy="163353"/>
            <wp:effectExtent l="0" t="0" r="0" b="0"/>
            <wp:wrapTopAndBottom/>
            <wp:docPr id="2370"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16.png"/>
                    <pic:cNvPicPr/>
                  </pic:nvPicPr>
                  <pic:blipFill>
                    <a:blip r:embed="rId427"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24480" behindDoc="0" locked="0" layoutInCell="1" allowOverlap="1" wp14:anchorId="7F339D70" wp14:editId="7A2BDC3A">
            <wp:simplePos x="0" y="0"/>
            <wp:positionH relativeFrom="page">
              <wp:posOffset>2418772</wp:posOffset>
            </wp:positionH>
            <wp:positionV relativeFrom="paragraph">
              <wp:posOffset>2472491</wp:posOffset>
            </wp:positionV>
            <wp:extent cx="165163" cy="165163"/>
            <wp:effectExtent l="0" t="0" r="0" b="0"/>
            <wp:wrapTopAndBottom/>
            <wp:docPr id="2371"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17.png"/>
                    <pic:cNvPicPr/>
                  </pic:nvPicPr>
                  <pic:blipFill>
                    <a:blip r:embed="rId428"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25504" behindDoc="0" locked="0" layoutInCell="1" allowOverlap="1" wp14:anchorId="7FAC97B9" wp14:editId="1B45A1C0">
            <wp:simplePos x="0" y="0"/>
            <wp:positionH relativeFrom="page">
              <wp:posOffset>3068698</wp:posOffset>
            </wp:positionH>
            <wp:positionV relativeFrom="paragraph">
              <wp:posOffset>2472491</wp:posOffset>
            </wp:positionV>
            <wp:extent cx="155988" cy="165163"/>
            <wp:effectExtent l="0" t="0" r="0" b="0"/>
            <wp:wrapTopAndBottom/>
            <wp:docPr id="2372"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18.png"/>
                    <pic:cNvPicPr/>
                  </pic:nvPicPr>
                  <pic:blipFill>
                    <a:blip r:embed="rId429"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26528" behindDoc="0" locked="0" layoutInCell="1" allowOverlap="1" wp14:anchorId="595AFADF" wp14:editId="125718BA">
            <wp:simplePos x="0" y="0"/>
            <wp:positionH relativeFrom="page">
              <wp:posOffset>3645394</wp:posOffset>
            </wp:positionH>
            <wp:positionV relativeFrom="paragraph">
              <wp:posOffset>2472491</wp:posOffset>
            </wp:positionV>
            <wp:extent cx="155987" cy="165163"/>
            <wp:effectExtent l="0" t="0" r="0" b="0"/>
            <wp:wrapTopAndBottom/>
            <wp:docPr id="2373"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18.png"/>
                    <pic:cNvPicPr/>
                  </pic:nvPicPr>
                  <pic:blipFill>
                    <a:blip r:embed="rId429" cstate="print"/>
                    <a:stretch>
                      <a:fillRect/>
                    </a:stretch>
                  </pic:blipFill>
                  <pic:spPr>
                    <a:xfrm>
                      <a:off x="0" y="0"/>
                      <a:ext cx="155987" cy="165163"/>
                    </a:xfrm>
                    <a:prstGeom prst="rect">
                      <a:avLst/>
                    </a:prstGeom>
                  </pic:spPr>
                </pic:pic>
              </a:graphicData>
            </a:graphic>
          </wp:anchor>
        </w:drawing>
      </w:r>
      <w:r w:rsidRPr="005903A4">
        <w:rPr>
          <w:noProof/>
        </w:rPr>
        <w:drawing>
          <wp:anchor distT="0" distB="0" distL="0" distR="0" simplePos="0" relativeHeight="251927552" behindDoc="0" locked="0" layoutInCell="1" allowOverlap="1" wp14:anchorId="325C57A3" wp14:editId="1B9AC74F">
            <wp:simplePos x="0" y="0"/>
            <wp:positionH relativeFrom="page">
              <wp:posOffset>2418772</wp:posOffset>
            </wp:positionH>
            <wp:positionV relativeFrom="paragraph">
              <wp:posOffset>2728801</wp:posOffset>
            </wp:positionV>
            <wp:extent cx="165163" cy="165163"/>
            <wp:effectExtent l="0" t="0" r="0" b="0"/>
            <wp:wrapTopAndBottom/>
            <wp:docPr id="2374"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19.png"/>
                    <pic:cNvPicPr/>
                  </pic:nvPicPr>
                  <pic:blipFill>
                    <a:blip r:embed="rId430"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28576" behindDoc="0" locked="0" layoutInCell="1" allowOverlap="1" wp14:anchorId="1BDCD2EE" wp14:editId="0194B4E7">
            <wp:simplePos x="0" y="0"/>
            <wp:positionH relativeFrom="page">
              <wp:posOffset>3068698</wp:posOffset>
            </wp:positionH>
            <wp:positionV relativeFrom="paragraph">
              <wp:posOffset>2728801</wp:posOffset>
            </wp:positionV>
            <wp:extent cx="155988" cy="165163"/>
            <wp:effectExtent l="0" t="0" r="0" b="0"/>
            <wp:wrapTopAndBottom/>
            <wp:docPr id="237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20.png"/>
                    <pic:cNvPicPr/>
                  </pic:nvPicPr>
                  <pic:blipFill>
                    <a:blip r:embed="rId431"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29600" behindDoc="0" locked="0" layoutInCell="1" allowOverlap="1" wp14:anchorId="40ECBD7C" wp14:editId="552E2765">
            <wp:simplePos x="0" y="0"/>
            <wp:positionH relativeFrom="page">
              <wp:posOffset>3645394</wp:posOffset>
            </wp:positionH>
            <wp:positionV relativeFrom="paragraph">
              <wp:posOffset>2728801</wp:posOffset>
            </wp:positionV>
            <wp:extent cx="155987" cy="165163"/>
            <wp:effectExtent l="0" t="0" r="0" b="0"/>
            <wp:wrapTopAndBottom/>
            <wp:docPr id="2376"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21.png"/>
                    <pic:cNvPicPr/>
                  </pic:nvPicPr>
                  <pic:blipFill>
                    <a:blip r:embed="rId432" cstate="print"/>
                    <a:stretch>
                      <a:fillRect/>
                    </a:stretch>
                  </pic:blipFill>
                  <pic:spPr>
                    <a:xfrm>
                      <a:off x="0" y="0"/>
                      <a:ext cx="155987" cy="165163"/>
                    </a:xfrm>
                    <a:prstGeom prst="rect">
                      <a:avLst/>
                    </a:prstGeom>
                  </pic:spPr>
                </pic:pic>
              </a:graphicData>
            </a:graphic>
          </wp:anchor>
        </w:drawing>
      </w:r>
      <w:r w:rsidRPr="005903A4">
        <w:rPr>
          <w:noProof/>
        </w:rPr>
        <w:drawing>
          <wp:anchor distT="0" distB="0" distL="0" distR="0" simplePos="0" relativeHeight="251930624" behindDoc="0" locked="0" layoutInCell="1" allowOverlap="1" wp14:anchorId="66AA41D4" wp14:editId="2CAC50B0">
            <wp:simplePos x="0" y="0"/>
            <wp:positionH relativeFrom="page">
              <wp:posOffset>2418772</wp:posOffset>
            </wp:positionH>
            <wp:positionV relativeFrom="paragraph">
              <wp:posOffset>3067495</wp:posOffset>
            </wp:positionV>
            <wp:extent cx="165163" cy="165163"/>
            <wp:effectExtent l="0" t="0" r="0" b="0"/>
            <wp:wrapTopAndBottom/>
            <wp:docPr id="2377"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22.png"/>
                    <pic:cNvPicPr/>
                  </pic:nvPicPr>
                  <pic:blipFill>
                    <a:blip r:embed="rId433"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31648" behindDoc="0" locked="0" layoutInCell="1" allowOverlap="1" wp14:anchorId="69A02E47" wp14:editId="411C386D">
            <wp:simplePos x="0" y="0"/>
            <wp:positionH relativeFrom="page">
              <wp:posOffset>3068698</wp:posOffset>
            </wp:positionH>
            <wp:positionV relativeFrom="paragraph">
              <wp:posOffset>3067495</wp:posOffset>
            </wp:positionV>
            <wp:extent cx="155988" cy="165163"/>
            <wp:effectExtent l="0" t="0" r="0" b="0"/>
            <wp:wrapTopAndBottom/>
            <wp:docPr id="2378"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23.png"/>
                    <pic:cNvPicPr/>
                  </pic:nvPicPr>
                  <pic:blipFill>
                    <a:blip r:embed="rId434"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32672" behindDoc="0" locked="0" layoutInCell="1" allowOverlap="1" wp14:anchorId="72AD973E" wp14:editId="08902A13">
            <wp:simplePos x="0" y="0"/>
            <wp:positionH relativeFrom="page">
              <wp:posOffset>3645394</wp:posOffset>
            </wp:positionH>
            <wp:positionV relativeFrom="paragraph">
              <wp:posOffset>3067495</wp:posOffset>
            </wp:positionV>
            <wp:extent cx="155987" cy="165163"/>
            <wp:effectExtent l="0" t="0" r="0" b="0"/>
            <wp:wrapTopAndBottom/>
            <wp:docPr id="2379"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24.png"/>
                    <pic:cNvPicPr/>
                  </pic:nvPicPr>
                  <pic:blipFill>
                    <a:blip r:embed="rId435" cstate="print"/>
                    <a:stretch>
                      <a:fillRect/>
                    </a:stretch>
                  </pic:blipFill>
                  <pic:spPr>
                    <a:xfrm>
                      <a:off x="0" y="0"/>
                      <a:ext cx="155987" cy="165163"/>
                    </a:xfrm>
                    <a:prstGeom prst="rect">
                      <a:avLst/>
                    </a:prstGeom>
                  </pic:spPr>
                </pic:pic>
              </a:graphicData>
            </a:graphic>
          </wp:anchor>
        </w:drawing>
      </w:r>
    </w:p>
    <w:p w14:paraId="54C62F02" w14:textId="77777777" w:rsidR="000344CE" w:rsidRPr="005903A4" w:rsidRDefault="000344CE" w:rsidP="000344CE">
      <w:pPr>
        <w:pStyle w:val="BodyText"/>
        <w:spacing w:before="1"/>
        <w:rPr>
          <w:sz w:val="18"/>
        </w:rPr>
      </w:pPr>
    </w:p>
    <w:p w14:paraId="52064E9F" w14:textId="77777777" w:rsidR="000344CE" w:rsidRPr="005903A4" w:rsidRDefault="000344CE" w:rsidP="000344CE">
      <w:pPr>
        <w:pStyle w:val="BodyText"/>
        <w:spacing w:before="4"/>
        <w:rPr>
          <w:sz w:val="29"/>
        </w:rPr>
      </w:pPr>
    </w:p>
    <w:p w14:paraId="5702FD02" w14:textId="77777777" w:rsidR="000344CE" w:rsidRPr="005903A4" w:rsidRDefault="000344CE" w:rsidP="000344CE">
      <w:pPr>
        <w:pStyle w:val="BodyText"/>
        <w:spacing w:before="9"/>
        <w:rPr>
          <w:sz w:val="17"/>
        </w:rPr>
      </w:pPr>
    </w:p>
    <w:p w14:paraId="28B10800" w14:textId="77777777" w:rsidR="000344CE" w:rsidRPr="005903A4" w:rsidRDefault="000344CE" w:rsidP="000344CE">
      <w:pPr>
        <w:pStyle w:val="BodyText"/>
        <w:spacing w:before="6"/>
        <w:rPr>
          <w:sz w:val="6"/>
        </w:rPr>
      </w:pPr>
    </w:p>
    <w:p w14:paraId="2A8CAC69" w14:textId="77777777" w:rsidR="000344CE" w:rsidRPr="005903A4" w:rsidRDefault="000344CE" w:rsidP="000344CE">
      <w:pPr>
        <w:pStyle w:val="BodyText"/>
        <w:spacing w:before="9"/>
        <w:rPr>
          <w:sz w:val="6"/>
        </w:rPr>
      </w:pPr>
    </w:p>
    <w:p w14:paraId="71BF0BC3" w14:textId="77777777" w:rsidR="000344CE" w:rsidRPr="005903A4" w:rsidRDefault="000344CE" w:rsidP="000344CE">
      <w:pPr>
        <w:pStyle w:val="BodyText"/>
        <w:spacing w:before="9"/>
        <w:rPr>
          <w:sz w:val="6"/>
        </w:rPr>
      </w:pPr>
    </w:p>
    <w:p w14:paraId="49332CF4" w14:textId="77777777" w:rsidR="000344CE" w:rsidRPr="005903A4" w:rsidRDefault="000344CE" w:rsidP="000344CE">
      <w:pPr>
        <w:pStyle w:val="BodyText"/>
        <w:spacing w:before="9"/>
        <w:rPr>
          <w:sz w:val="6"/>
        </w:rPr>
      </w:pPr>
    </w:p>
    <w:p w14:paraId="4B5062E2" w14:textId="77777777" w:rsidR="000344CE" w:rsidRPr="005903A4" w:rsidRDefault="000344CE" w:rsidP="000344CE">
      <w:pPr>
        <w:pStyle w:val="BodyText"/>
        <w:spacing w:before="9"/>
        <w:rPr>
          <w:sz w:val="6"/>
        </w:rPr>
      </w:pPr>
    </w:p>
    <w:p w14:paraId="65EE5490" w14:textId="77777777" w:rsidR="000344CE" w:rsidRPr="005903A4" w:rsidRDefault="000344CE" w:rsidP="000344CE">
      <w:pPr>
        <w:pStyle w:val="BodyText"/>
        <w:spacing w:before="6"/>
        <w:rPr>
          <w:sz w:val="6"/>
        </w:rPr>
      </w:pPr>
    </w:p>
    <w:p w14:paraId="032EF7B3" w14:textId="77777777" w:rsidR="000344CE" w:rsidRPr="005903A4" w:rsidRDefault="000344CE" w:rsidP="000344CE">
      <w:pPr>
        <w:pStyle w:val="BodyText"/>
        <w:spacing w:before="9"/>
        <w:rPr>
          <w:sz w:val="17"/>
        </w:rPr>
      </w:pPr>
    </w:p>
    <w:p w14:paraId="3BE14A45" w14:textId="77777777" w:rsidR="000344CE" w:rsidRPr="005903A4" w:rsidRDefault="000344CE" w:rsidP="000344CE">
      <w:pPr>
        <w:spacing w:before="98" w:line="235" w:lineRule="auto"/>
        <w:ind w:left="311" w:right="1606" w:hanging="84"/>
        <w:rPr>
          <w:sz w:val="23"/>
        </w:rPr>
      </w:pPr>
      <w:r w:rsidRPr="005903A4">
        <w:br w:type="column"/>
      </w:r>
      <w:r w:rsidRPr="005903A4">
        <w:rPr>
          <w:sz w:val="23"/>
        </w:rPr>
        <w:t>Moderately Important</w:t>
      </w:r>
    </w:p>
    <w:p w14:paraId="4CEB1468" w14:textId="77777777" w:rsidR="000344CE" w:rsidRPr="005903A4" w:rsidRDefault="000344CE" w:rsidP="000344CE">
      <w:pPr>
        <w:tabs>
          <w:tab w:val="left" w:pos="1760"/>
          <w:tab w:val="left" w:pos="2668"/>
        </w:tabs>
        <w:spacing w:line="261" w:lineRule="exact"/>
        <w:ind w:left="657"/>
        <w:rPr>
          <w:sz w:val="23"/>
        </w:rPr>
      </w:pPr>
      <w:r w:rsidRPr="005903A4">
        <w:rPr>
          <w:sz w:val="23"/>
        </w:rPr>
        <w:t>(4)</w:t>
      </w:r>
      <w:r w:rsidRPr="005903A4">
        <w:rPr>
          <w:sz w:val="23"/>
        </w:rPr>
        <w:tab/>
        <w:t>(5)</w:t>
      </w:r>
      <w:r w:rsidRPr="005903A4">
        <w:rPr>
          <w:sz w:val="23"/>
        </w:rPr>
        <w:tab/>
        <w:t>(6)</w:t>
      </w:r>
    </w:p>
    <w:p w14:paraId="717AB45E" w14:textId="77777777" w:rsidR="000344CE" w:rsidRPr="005903A4" w:rsidRDefault="000344CE" w:rsidP="000344CE">
      <w:pPr>
        <w:pStyle w:val="BodyText"/>
        <w:spacing w:before="10" w:after="40"/>
        <w:rPr>
          <w:sz w:val="9"/>
        </w:rPr>
      </w:pPr>
    </w:p>
    <w:p w14:paraId="0B666B25" w14:textId="77777777" w:rsidR="000344CE" w:rsidRPr="005903A4" w:rsidRDefault="000344CE" w:rsidP="000344CE">
      <w:pPr>
        <w:tabs>
          <w:tab w:val="left" w:pos="1779"/>
          <w:tab w:val="left" w:pos="2687"/>
        </w:tabs>
        <w:ind w:left="669"/>
        <w:rPr>
          <w:sz w:val="20"/>
        </w:rPr>
      </w:pPr>
      <w:r w:rsidRPr="005903A4">
        <w:rPr>
          <w:noProof/>
          <w:sz w:val="20"/>
        </w:rPr>
        <w:drawing>
          <wp:inline distT="0" distB="0" distL="0" distR="0" wp14:anchorId="1DAADAD2" wp14:editId="3E995B71">
            <wp:extent cx="163354" cy="163353"/>
            <wp:effectExtent l="0" t="0" r="0" b="0"/>
            <wp:docPr id="2380"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25.png"/>
                    <pic:cNvPicPr/>
                  </pic:nvPicPr>
                  <pic:blipFill>
                    <a:blip r:embed="rId436" cstate="print"/>
                    <a:stretch>
                      <a:fillRect/>
                    </a:stretch>
                  </pic:blipFill>
                  <pic:spPr>
                    <a:xfrm>
                      <a:off x="0" y="0"/>
                      <a:ext cx="163354" cy="163353"/>
                    </a:xfrm>
                    <a:prstGeom prst="rect">
                      <a:avLst/>
                    </a:prstGeom>
                  </pic:spPr>
                </pic:pic>
              </a:graphicData>
            </a:graphic>
          </wp:inline>
        </w:drawing>
      </w:r>
      <w:r w:rsidRPr="005903A4">
        <w:rPr>
          <w:sz w:val="20"/>
        </w:rPr>
        <w:tab/>
      </w:r>
      <w:r w:rsidRPr="005903A4">
        <w:rPr>
          <w:noProof/>
          <w:sz w:val="20"/>
        </w:rPr>
        <w:drawing>
          <wp:inline distT="0" distB="0" distL="0" distR="0" wp14:anchorId="1C55DDE3" wp14:editId="252E0D28">
            <wp:extent cx="154278" cy="163353"/>
            <wp:effectExtent l="0" t="0" r="0" b="0"/>
            <wp:docPr id="2381"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26.png"/>
                    <pic:cNvPicPr/>
                  </pic:nvPicPr>
                  <pic:blipFill>
                    <a:blip r:embed="rId437" cstate="print"/>
                    <a:stretch>
                      <a:fillRect/>
                    </a:stretch>
                  </pic:blipFill>
                  <pic:spPr>
                    <a:xfrm>
                      <a:off x="0" y="0"/>
                      <a:ext cx="154278" cy="163353"/>
                    </a:xfrm>
                    <a:prstGeom prst="rect">
                      <a:avLst/>
                    </a:prstGeom>
                  </pic:spPr>
                </pic:pic>
              </a:graphicData>
            </a:graphic>
          </wp:inline>
        </w:drawing>
      </w:r>
      <w:r w:rsidRPr="005903A4">
        <w:rPr>
          <w:sz w:val="20"/>
        </w:rPr>
        <w:tab/>
      </w:r>
      <w:r w:rsidRPr="005903A4">
        <w:rPr>
          <w:noProof/>
          <w:sz w:val="20"/>
        </w:rPr>
        <w:drawing>
          <wp:inline distT="0" distB="0" distL="0" distR="0" wp14:anchorId="72BB7A24" wp14:editId="1D49A347">
            <wp:extent cx="154279" cy="163353"/>
            <wp:effectExtent l="0" t="0" r="0" b="0"/>
            <wp:docPr id="2382"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27.png"/>
                    <pic:cNvPicPr/>
                  </pic:nvPicPr>
                  <pic:blipFill>
                    <a:blip r:embed="rId438" cstate="print"/>
                    <a:stretch>
                      <a:fillRect/>
                    </a:stretch>
                  </pic:blipFill>
                  <pic:spPr>
                    <a:xfrm>
                      <a:off x="0" y="0"/>
                      <a:ext cx="154279" cy="163353"/>
                    </a:xfrm>
                    <a:prstGeom prst="rect">
                      <a:avLst/>
                    </a:prstGeom>
                  </pic:spPr>
                </pic:pic>
              </a:graphicData>
            </a:graphic>
          </wp:inline>
        </w:drawing>
      </w:r>
    </w:p>
    <w:p w14:paraId="73291A9E" w14:textId="77777777" w:rsidR="000344CE" w:rsidRPr="005903A4" w:rsidRDefault="000344CE" w:rsidP="000344CE">
      <w:pPr>
        <w:pStyle w:val="BodyText"/>
        <w:spacing w:before="3"/>
        <w:rPr>
          <w:sz w:val="9"/>
        </w:rPr>
      </w:pPr>
      <w:r w:rsidRPr="005903A4">
        <w:rPr>
          <w:noProof/>
        </w:rPr>
        <w:drawing>
          <wp:anchor distT="0" distB="0" distL="0" distR="0" simplePos="0" relativeHeight="251933696" behindDoc="0" locked="0" layoutInCell="1" allowOverlap="1" wp14:anchorId="2D09995C" wp14:editId="644D2B99">
            <wp:simplePos x="0" y="0"/>
            <wp:positionH relativeFrom="page">
              <wp:posOffset>4341090</wp:posOffset>
            </wp:positionH>
            <wp:positionV relativeFrom="paragraph">
              <wp:posOffset>92479</wp:posOffset>
            </wp:positionV>
            <wp:extent cx="163354" cy="163353"/>
            <wp:effectExtent l="0" t="0" r="0" b="0"/>
            <wp:wrapTopAndBottom/>
            <wp:docPr id="2383"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28.png"/>
                    <pic:cNvPicPr/>
                  </pic:nvPicPr>
                  <pic:blipFill>
                    <a:blip r:embed="rId439" cstate="print"/>
                    <a:stretch>
                      <a:fillRect/>
                    </a:stretch>
                  </pic:blipFill>
                  <pic:spPr>
                    <a:xfrm>
                      <a:off x="0" y="0"/>
                      <a:ext cx="163354" cy="163353"/>
                    </a:xfrm>
                    <a:prstGeom prst="rect">
                      <a:avLst/>
                    </a:prstGeom>
                  </pic:spPr>
                </pic:pic>
              </a:graphicData>
            </a:graphic>
          </wp:anchor>
        </w:drawing>
      </w:r>
      <w:r w:rsidRPr="005903A4">
        <w:rPr>
          <w:noProof/>
        </w:rPr>
        <w:drawing>
          <wp:anchor distT="0" distB="0" distL="0" distR="0" simplePos="0" relativeHeight="251934720" behindDoc="0" locked="0" layoutInCell="1" allowOverlap="1" wp14:anchorId="7F8E69DD" wp14:editId="158048F6">
            <wp:simplePos x="0" y="0"/>
            <wp:positionH relativeFrom="page">
              <wp:posOffset>5045940</wp:posOffset>
            </wp:positionH>
            <wp:positionV relativeFrom="paragraph">
              <wp:posOffset>92479</wp:posOffset>
            </wp:positionV>
            <wp:extent cx="154278" cy="163353"/>
            <wp:effectExtent l="0" t="0" r="0" b="0"/>
            <wp:wrapTopAndBottom/>
            <wp:docPr id="2384"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29.png"/>
                    <pic:cNvPicPr/>
                  </pic:nvPicPr>
                  <pic:blipFill>
                    <a:blip r:embed="rId440"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35744" behindDoc="0" locked="0" layoutInCell="1" allowOverlap="1" wp14:anchorId="757BBAA3" wp14:editId="26B4050A">
            <wp:simplePos x="0" y="0"/>
            <wp:positionH relativeFrom="page">
              <wp:posOffset>5622635</wp:posOffset>
            </wp:positionH>
            <wp:positionV relativeFrom="paragraph">
              <wp:posOffset>92479</wp:posOffset>
            </wp:positionV>
            <wp:extent cx="154279" cy="163353"/>
            <wp:effectExtent l="0" t="0" r="0" b="0"/>
            <wp:wrapTopAndBottom/>
            <wp:docPr id="2385"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30.png"/>
                    <pic:cNvPicPr/>
                  </pic:nvPicPr>
                  <pic:blipFill>
                    <a:blip r:embed="rId441"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36768" behindDoc="0" locked="0" layoutInCell="1" allowOverlap="1" wp14:anchorId="633213FE" wp14:editId="1335DC6E">
            <wp:simplePos x="0" y="0"/>
            <wp:positionH relativeFrom="page">
              <wp:posOffset>4341090</wp:posOffset>
            </wp:positionH>
            <wp:positionV relativeFrom="paragraph">
              <wp:posOffset>431173</wp:posOffset>
            </wp:positionV>
            <wp:extent cx="163354" cy="163353"/>
            <wp:effectExtent l="0" t="0" r="0" b="0"/>
            <wp:wrapTopAndBottom/>
            <wp:docPr id="2386"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31.png"/>
                    <pic:cNvPicPr/>
                  </pic:nvPicPr>
                  <pic:blipFill>
                    <a:blip r:embed="rId442" cstate="print"/>
                    <a:stretch>
                      <a:fillRect/>
                    </a:stretch>
                  </pic:blipFill>
                  <pic:spPr>
                    <a:xfrm>
                      <a:off x="0" y="0"/>
                      <a:ext cx="163354" cy="163353"/>
                    </a:xfrm>
                    <a:prstGeom prst="rect">
                      <a:avLst/>
                    </a:prstGeom>
                  </pic:spPr>
                </pic:pic>
              </a:graphicData>
            </a:graphic>
          </wp:anchor>
        </w:drawing>
      </w:r>
      <w:r w:rsidRPr="005903A4">
        <w:rPr>
          <w:noProof/>
        </w:rPr>
        <w:drawing>
          <wp:anchor distT="0" distB="0" distL="0" distR="0" simplePos="0" relativeHeight="251937792" behindDoc="0" locked="0" layoutInCell="1" allowOverlap="1" wp14:anchorId="145623AF" wp14:editId="47A39B22">
            <wp:simplePos x="0" y="0"/>
            <wp:positionH relativeFrom="page">
              <wp:posOffset>5045940</wp:posOffset>
            </wp:positionH>
            <wp:positionV relativeFrom="paragraph">
              <wp:posOffset>431173</wp:posOffset>
            </wp:positionV>
            <wp:extent cx="154278" cy="163353"/>
            <wp:effectExtent l="0" t="0" r="0" b="0"/>
            <wp:wrapTopAndBottom/>
            <wp:docPr id="2387"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32.png"/>
                    <pic:cNvPicPr/>
                  </pic:nvPicPr>
                  <pic:blipFill>
                    <a:blip r:embed="rId443"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38816" behindDoc="0" locked="0" layoutInCell="1" allowOverlap="1" wp14:anchorId="6A8347C8" wp14:editId="4965BB17">
            <wp:simplePos x="0" y="0"/>
            <wp:positionH relativeFrom="page">
              <wp:posOffset>5622635</wp:posOffset>
            </wp:positionH>
            <wp:positionV relativeFrom="paragraph">
              <wp:posOffset>431173</wp:posOffset>
            </wp:positionV>
            <wp:extent cx="154279" cy="163353"/>
            <wp:effectExtent l="0" t="0" r="0" b="0"/>
            <wp:wrapTopAndBottom/>
            <wp:docPr id="2388"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33.png"/>
                    <pic:cNvPicPr/>
                  </pic:nvPicPr>
                  <pic:blipFill>
                    <a:blip r:embed="rId444"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39840" behindDoc="0" locked="0" layoutInCell="1" allowOverlap="1" wp14:anchorId="5EC74FB9" wp14:editId="1F4A5B67">
            <wp:simplePos x="0" y="0"/>
            <wp:positionH relativeFrom="page">
              <wp:posOffset>4341090</wp:posOffset>
            </wp:positionH>
            <wp:positionV relativeFrom="paragraph">
              <wp:posOffset>852252</wp:posOffset>
            </wp:positionV>
            <wp:extent cx="165163" cy="165163"/>
            <wp:effectExtent l="0" t="0" r="0" b="0"/>
            <wp:wrapTopAndBottom/>
            <wp:docPr id="2389"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02.png"/>
                    <pic:cNvPicPr/>
                  </pic:nvPicPr>
                  <pic:blipFill>
                    <a:blip r:embed="rId413"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40864" behindDoc="0" locked="0" layoutInCell="1" allowOverlap="1" wp14:anchorId="02A1472D" wp14:editId="00344B24">
            <wp:simplePos x="0" y="0"/>
            <wp:positionH relativeFrom="page">
              <wp:posOffset>5045940</wp:posOffset>
            </wp:positionH>
            <wp:positionV relativeFrom="paragraph">
              <wp:posOffset>852252</wp:posOffset>
            </wp:positionV>
            <wp:extent cx="155988" cy="165163"/>
            <wp:effectExtent l="0" t="0" r="0" b="0"/>
            <wp:wrapTopAndBottom/>
            <wp:docPr id="2390"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34.png"/>
                    <pic:cNvPicPr/>
                  </pic:nvPicPr>
                  <pic:blipFill>
                    <a:blip r:embed="rId445"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41888" behindDoc="0" locked="0" layoutInCell="1" allowOverlap="1" wp14:anchorId="7133439F" wp14:editId="56B62DA8">
            <wp:simplePos x="0" y="0"/>
            <wp:positionH relativeFrom="page">
              <wp:posOffset>5622635</wp:posOffset>
            </wp:positionH>
            <wp:positionV relativeFrom="paragraph">
              <wp:posOffset>852252</wp:posOffset>
            </wp:positionV>
            <wp:extent cx="155988" cy="165163"/>
            <wp:effectExtent l="0" t="0" r="0" b="0"/>
            <wp:wrapTopAndBottom/>
            <wp:docPr id="2391"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35.png"/>
                    <pic:cNvPicPr/>
                  </pic:nvPicPr>
                  <pic:blipFill>
                    <a:blip r:embed="rId446"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42912" behindDoc="0" locked="0" layoutInCell="1" allowOverlap="1" wp14:anchorId="26025C47" wp14:editId="439AC5E4">
            <wp:simplePos x="0" y="0"/>
            <wp:positionH relativeFrom="page">
              <wp:posOffset>4341090</wp:posOffset>
            </wp:positionH>
            <wp:positionV relativeFrom="paragraph">
              <wp:posOffset>1190946</wp:posOffset>
            </wp:positionV>
            <wp:extent cx="165163" cy="165163"/>
            <wp:effectExtent l="0" t="0" r="0" b="0"/>
            <wp:wrapTopAndBottom/>
            <wp:docPr id="2392"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05.png"/>
                    <pic:cNvPicPr/>
                  </pic:nvPicPr>
                  <pic:blipFill>
                    <a:blip r:embed="rId416"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43936" behindDoc="0" locked="0" layoutInCell="1" allowOverlap="1" wp14:anchorId="23A69B37" wp14:editId="499D4939">
            <wp:simplePos x="0" y="0"/>
            <wp:positionH relativeFrom="page">
              <wp:posOffset>5045940</wp:posOffset>
            </wp:positionH>
            <wp:positionV relativeFrom="paragraph">
              <wp:posOffset>1190946</wp:posOffset>
            </wp:positionV>
            <wp:extent cx="155988" cy="165163"/>
            <wp:effectExtent l="0" t="0" r="0" b="0"/>
            <wp:wrapTopAndBottom/>
            <wp:docPr id="2393"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36.png"/>
                    <pic:cNvPicPr/>
                  </pic:nvPicPr>
                  <pic:blipFill>
                    <a:blip r:embed="rId447"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44960" behindDoc="0" locked="0" layoutInCell="1" allowOverlap="1" wp14:anchorId="320EEB0C" wp14:editId="015BEEF3">
            <wp:simplePos x="0" y="0"/>
            <wp:positionH relativeFrom="page">
              <wp:posOffset>5622635</wp:posOffset>
            </wp:positionH>
            <wp:positionV relativeFrom="paragraph">
              <wp:posOffset>1190946</wp:posOffset>
            </wp:positionV>
            <wp:extent cx="155988" cy="165163"/>
            <wp:effectExtent l="0" t="0" r="0" b="0"/>
            <wp:wrapTopAndBottom/>
            <wp:docPr id="2394"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37.png"/>
                    <pic:cNvPicPr/>
                  </pic:nvPicPr>
                  <pic:blipFill>
                    <a:blip r:embed="rId448"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45984" behindDoc="0" locked="0" layoutInCell="1" allowOverlap="1" wp14:anchorId="3EEA8D9C" wp14:editId="47476F64">
            <wp:simplePos x="0" y="0"/>
            <wp:positionH relativeFrom="page">
              <wp:posOffset>4341090</wp:posOffset>
            </wp:positionH>
            <wp:positionV relativeFrom="paragraph">
              <wp:posOffset>1447255</wp:posOffset>
            </wp:positionV>
            <wp:extent cx="163354" cy="163353"/>
            <wp:effectExtent l="0" t="0" r="0" b="0"/>
            <wp:wrapTopAndBottom/>
            <wp:docPr id="2395"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38.png"/>
                    <pic:cNvPicPr/>
                  </pic:nvPicPr>
                  <pic:blipFill>
                    <a:blip r:embed="rId449" cstate="print"/>
                    <a:stretch>
                      <a:fillRect/>
                    </a:stretch>
                  </pic:blipFill>
                  <pic:spPr>
                    <a:xfrm>
                      <a:off x="0" y="0"/>
                      <a:ext cx="163354" cy="163353"/>
                    </a:xfrm>
                    <a:prstGeom prst="rect">
                      <a:avLst/>
                    </a:prstGeom>
                  </pic:spPr>
                </pic:pic>
              </a:graphicData>
            </a:graphic>
          </wp:anchor>
        </w:drawing>
      </w:r>
      <w:r w:rsidRPr="005903A4">
        <w:rPr>
          <w:noProof/>
        </w:rPr>
        <w:drawing>
          <wp:anchor distT="0" distB="0" distL="0" distR="0" simplePos="0" relativeHeight="251947008" behindDoc="0" locked="0" layoutInCell="1" allowOverlap="1" wp14:anchorId="1A892CD7" wp14:editId="1B8A01F5">
            <wp:simplePos x="0" y="0"/>
            <wp:positionH relativeFrom="page">
              <wp:posOffset>5045940</wp:posOffset>
            </wp:positionH>
            <wp:positionV relativeFrom="paragraph">
              <wp:posOffset>1447255</wp:posOffset>
            </wp:positionV>
            <wp:extent cx="154278" cy="163353"/>
            <wp:effectExtent l="0" t="0" r="0" b="0"/>
            <wp:wrapTopAndBottom/>
            <wp:docPr id="2396"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39.png"/>
                    <pic:cNvPicPr/>
                  </pic:nvPicPr>
                  <pic:blipFill>
                    <a:blip r:embed="rId450"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48032" behindDoc="0" locked="0" layoutInCell="1" allowOverlap="1" wp14:anchorId="1879E348" wp14:editId="1710FB61">
            <wp:simplePos x="0" y="0"/>
            <wp:positionH relativeFrom="page">
              <wp:posOffset>5622635</wp:posOffset>
            </wp:positionH>
            <wp:positionV relativeFrom="paragraph">
              <wp:posOffset>1447255</wp:posOffset>
            </wp:positionV>
            <wp:extent cx="154279" cy="163353"/>
            <wp:effectExtent l="0" t="0" r="0" b="0"/>
            <wp:wrapTopAndBottom/>
            <wp:docPr id="2397"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40.png"/>
                    <pic:cNvPicPr/>
                  </pic:nvPicPr>
                  <pic:blipFill>
                    <a:blip r:embed="rId451"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49056" behindDoc="0" locked="0" layoutInCell="1" allowOverlap="1" wp14:anchorId="018870E3" wp14:editId="6A5F743A">
            <wp:simplePos x="0" y="0"/>
            <wp:positionH relativeFrom="page">
              <wp:posOffset>4341090</wp:posOffset>
            </wp:positionH>
            <wp:positionV relativeFrom="paragraph">
              <wp:posOffset>1703564</wp:posOffset>
            </wp:positionV>
            <wp:extent cx="163354" cy="163353"/>
            <wp:effectExtent l="0" t="0" r="0" b="0"/>
            <wp:wrapTopAndBottom/>
            <wp:docPr id="2398"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41.png"/>
                    <pic:cNvPicPr/>
                  </pic:nvPicPr>
                  <pic:blipFill>
                    <a:blip r:embed="rId452" cstate="print"/>
                    <a:stretch>
                      <a:fillRect/>
                    </a:stretch>
                  </pic:blipFill>
                  <pic:spPr>
                    <a:xfrm>
                      <a:off x="0" y="0"/>
                      <a:ext cx="163354" cy="163353"/>
                    </a:xfrm>
                    <a:prstGeom prst="rect">
                      <a:avLst/>
                    </a:prstGeom>
                  </pic:spPr>
                </pic:pic>
              </a:graphicData>
            </a:graphic>
          </wp:anchor>
        </w:drawing>
      </w:r>
      <w:r w:rsidRPr="005903A4">
        <w:rPr>
          <w:noProof/>
        </w:rPr>
        <w:drawing>
          <wp:anchor distT="0" distB="0" distL="0" distR="0" simplePos="0" relativeHeight="251950080" behindDoc="0" locked="0" layoutInCell="1" allowOverlap="1" wp14:anchorId="6AFAC503" wp14:editId="3164F7A1">
            <wp:simplePos x="0" y="0"/>
            <wp:positionH relativeFrom="page">
              <wp:posOffset>5045940</wp:posOffset>
            </wp:positionH>
            <wp:positionV relativeFrom="paragraph">
              <wp:posOffset>1703564</wp:posOffset>
            </wp:positionV>
            <wp:extent cx="154278" cy="163353"/>
            <wp:effectExtent l="0" t="0" r="0" b="0"/>
            <wp:wrapTopAndBottom/>
            <wp:docPr id="2399"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42.png"/>
                    <pic:cNvPicPr/>
                  </pic:nvPicPr>
                  <pic:blipFill>
                    <a:blip r:embed="rId453"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51104" behindDoc="0" locked="0" layoutInCell="1" allowOverlap="1" wp14:anchorId="097CB8ED" wp14:editId="10CF22FC">
            <wp:simplePos x="0" y="0"/>
            <wp:positionH relativeFrom="page">
              <wp:posOffset>5622635</wp:posOffset>
            </wp:positionH>
            <wp:positionV relativeFrom="paragraph">
              <wp:posOffset>1703564</wp:posOffset>
            </wp:positionV>
            <wp:extent cx="154279" cy="163353"/>
            <wp:effectExtent l="0" t="0" r="0" b="0"/>
            <wp:wrapTopAndBottom/>
            <wp:docPr id="2400"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43.png"/>
                    <pic:cNvPicPr/>
                  </pic:nvPicPr>
                  <pic:blipFill>
                    <a:blip r:embed="rId454"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52128" behindDoc="0" locked="0" layoutInCell="1" allowOverlap="1" wp14:anchorId="757DCA93" wp14:editId="75D16FF8">
            <wp:simplePos x="0" y="0"/>
            <wp:positionH relativeFrom="page">
              <wp:posOffset>4341090</wp:posOffset>
            </wp:positionH>
            <wp:positionV relativeFrom="paragraph">
              <wp:posOffset>1959873</wp:posOffset>
            </wp:positionV>
            <wp:extent cx="163354" cy="163353"/>
            <wp:effectExtent l="0" t="0" r="0" b="0"/>
            <wp:wrapTopAndBottom/>
            <wp:docPr id="2401"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44.png"/>
                    <pic:cNvPicPr/>
                  </pic:nvPicPr>
                  <pic:blipFill>
                    <a:blip r:embed="rId455" cstate="print"/>
                    <a:stretch>
                      <a:fillRect/>
                    </a:stretch>
                  </pic:blipFill>
                  <pic:spPr>
                    <a:xfrm>
                      <a:off x="0" y="0"/>
                      <a:ext cx="163354" cy="163353"/>
                    </a:xfrm>
                    <a:prstGeom prst="rect">
                      <a:avLst/>
                    </a:prstGeom>
                  </pic:spPr>
                </pic:pic>
              </a:graphicData>
            </a:graphic>
          </wp:anchor>
        </w:drawing>
      </w:r>
      <w:r w:rsidRPr="005903A4">
        <w:rPr>
          <w:noProof/>
        </w:rPr>
        <w:drawing>
          <wp:anchor distT="0" distB="0" distL="0" distR="0" simplePos="0" relativeHeight="251953152" behindDoc="0" locked="0" layoutInCell="1" allowOverlap="1" wp14:anchorId="7EC185FC" wp14:editId="613E0F5A">
            <wp:simplePos x="0" y="0"/>
            <wp:positionH relativeFrom="page">
              <wp:posOffset>5045940</wp:posOffset>
            </wp:positionH>
            <wp:positionV relativeFrom="paragraph">
              <wp:posOffset>1959873</wp:posOffset>
            </wp:positionV>
            <wp:extent cx="154278" cy="163353"/>
            <wp:effectExtent l="0" t="0" r="0" b="0"/>
            <wp:wrapTopAndBottom/>
            <wp:docPr id="2402"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45.png"/>
                    <pic:cNvPicPr/>
                  </pic:nvPicPr>
                  <pic:blipFill>
                    <a:blip r:embed="rId456"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54176" behindDoc="0" locked="0" layoutInCell="1" allowOverlap="1" wp14:anchorId="24DFE4CF" wp14:editId="3C59AF5E">
            <wp:simplePos x="0" y="0"/>
            <wp:positionH relativeFrom="page">
              <wp:posOffset>5622635</wp:posOffset>
            </wp:positionH>
            <wp:positionV relativeFrom="paragraph">
              <wp:posOffset>1959873</wp:posOffset>
            </wp:positionV>
            <wp:extent cx="154279" cy="163353"/>
            <wp:effectExtent l="0" t="0" r="0" b="0"/>
            <wp:wrapTopAndBottom/>
            <wp:docPr id="2403"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46.png"/>
                    <pic:cNvPicPr/>
                  </pic:nvPicPr>
                  <pic:blipFill>
                    <a:blip r:embed="rId457"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55200" behindDoc="0" locked="0" layoutInCell="1" allowOverlap="1" wp14:anchorId="57A97EA4" wp14:editId="1C6C3D16">
            <wp:simplePos x="0" y="0"/>
            <wp:positionH relativeFrom="page">
              <wp:posOffset>4341090</wp:posOffset>
            </wp:positionH>
            <wp:positionV relativeFrom="paragraph">
              <wp:posOffset>2216182</wp:posOffset>
            </wp:positionV>
            <wp:extent cx="163354" cy="163353"/>
            <wp:effectExtent l="0" t="0" r="0" b="0"/>
            <wp:wrapTopAndBottom/>
            <wp:docPr id="2404"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47.png"/>
                    <pic:cNvPicPr/>
                  </pic:nvPicPr>
                  <pic:blipFill>
                    <a:blip r:embed="rId458" cstate="print"/>
                    <a:stretch>
                      <a:fillRect/>
                    </a:stretch>
                  </pic:blipFill>
                  <pic:spPr>
                    <a:xfrm>
                      <a:off x="0" y="0"/>
                      <a:ext cx="163354" cy="163353"/>
                    </a:xfrm>
                    <a:prstGeom prst="rect">
                      <a:avLst/>
                    </a:prstGeom>
                  </pic:spPr>
                </pic:pic>
              </a:graphicData>
            </a:graphic>
          </wp:anchor>
        </w:drawing>
      </w:r>
      <w:r w:rsidRPr="005903A4">
        <w:rPr>
          <w:noProof/>
        </w:rPr>
        <w:drawing>
          <wp:anchor distT="0" distB="0" distL="0" distR="0" simplePos="0" relativeHeight="251956224" behindDoc="0" locked="0" layoutInCell="1" allowOverlap="1" wp14:anchorId="7F7030DB" wp14:editId="0E0F46C9">
            <wp:simplePos x="0" y="0"/>
            <wp:positionH relativeFrom="page">
              <wp:posOffset>5045940</wp:posOffset>
            </wp:positionH>
            <wp:positionV relativeFrom="paragraph">
              <wp:posOffset>2216182</wp:posOffset>
            </wp:positionV>
            <wp:extent cx="154278" cy="163353"/>
            <wp:effectExtent l="0" t="0" r="0" b="0"/>
            <wp:wrapTopAndBottom/>
            <wp:docPr id="2405"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48.png"/>
                    <pic:cNvPicPr/>
                  </pic:nvPicPr>
                  <pic:blipFill>
                    <a:blip r:embed="rId459" cstate="print"/>
                    <a:stretch>
                      <a:fillRect/>
                    </a:stretch>
                  </pic:blipFill>
                  <pic:spPr>
                    <a:xfrm>
                      <a:off x="0" y="0"/>
                      <a:ext cx="154278" cy="163353"/>
                    </a:xfrm>
                    <a:prstGeom prst="rect">
                      <a:avLst/>
                    </a:prstGeom>
                  </pic:spPr>
                </pic:pic>
              </a:graphicData>
            </a:graphic>
          </wp:anchor>
        </w:drawing>
      </w:r>
      <w:r w:rsidRPr="005903A4">
        <w:rPr>
          <w:noProof/>
        </w:rPr>
        <w:drawing>
          <wp:anchor distT="0" distB="0" distL="0" distR="0" simplePos="0" relativeHeight="251957248" behindDoc="0" locked="0" layoutInCell="1" allowOverlap="1" wp14:anchorId="7B1B3EFE" wp14:editId="5F4C9C65">
            <wp:simplePos x="0" y="0"/>
            <wp:positionH relativeFrom="page">
              <wp:posOffset>5622635</wp:posOffset>
            </wp:positionH>
            <wp:positionV relativeFrom="paragraph">
              <wp:posOffset>2216182</wp:posOffset>
            </wp:positionV>
            <wp:extent cx="154279" cy="163353"/>
            <wp:effectExtent l="0" t="0" r="0" b="0"/>
            <wp:wrapTopAndBottom/>
            <wp:docPr id="2406"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49.png"/>
                    <pic:cNvPicPr/>
                  </pic:nvPicPr>
                  <pic:blipFill>
                    <a:blip r:embed="rId460"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58272" behindDoc="0" locked="0" layoutInCell="1" allowOverlap="1" wp14:anchorId="1918ADEE" wp14:editId="62D531C4">
            <wp:simplePos x="0" y="0"/>
            <wp:positionH relativeFrom="page">
              <wp:posOffset>4341090</wp:posOffset>
            </wp:positionH>
            <wp:positionV relativeFrom="paragraph">
              <wp:posOffset>2472491</wp:posOffset>
            </wp:positionV>
            <wp:extent cx="165163" cy="165163"/>
            <wp:effectExtent l="0" t="0" r="0" b="0"/>
            <wp:wrapTopAndBottom/>
            <wp:docPr id="2407"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50.png"/>
                    <pic:cNvPicPr/>
                  </pic:nvPicPr>
                  <pic:blipFill>
                    <a:blip r:embed="rId461"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59296" behindDoc="0" locked="0" layoutInCell="1" allowOverlap="1" wp14:anchorId="27E30FC9" wp14:editId="4CE154DB">
            <wp:simplePos x="0" y="0"/>
            <wp:positionH relativeFrom="page">
              <wp:posOffset>5045940</wp:posOffset>
            </wp:positionH>
            <wp:positionV relativeFrom="paragraph">
              <wp:posOffset>2472491</wp:posOffset>
            </wp:positionV>
            <wp:extent cx="155988" cy="165163"/>
            <wp:effectExtent l="0" t="0" r="0" b="0"/>
            <wp:wrapTopAndBottom/>
            <wp:docPr id="2408"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51.png"/>
                    <pic:cNvPicPr/>
                  </pic:nvPicPr>
                  <pic:blipFill>
                    <a:blip r:embed="rId462"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60320" behindDoc="0" locked="0" layoutInCell="1" allowOverlap="1" wp14:anchorId="7B81304B" wp14:editId="2626AC2D">
            <wp:simplePos x="0" y="0"/>
            <wp:positionH relativeFrom="page">
              <wp:posOffset>5622635</wp:posOffset>
            </wp:positionH>
            <wp:positionV relativeFrom="paragraph">
              <wp:posOffset>2472491</wp:posOffset>
            </wp:positionV>
            <wp:extent cx="155988" cy="165163"/>
            <wp:effectExtent l="0" t="0" r="0" b="0"/>
            <wp:wrapTopAndBottom/>
            <wp:docPr id="2409"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52.png"/>
                    <pic:cNvPicPr/>
                  </pic:nvPicPr>
                  <pic:blipFill>
                    <a:blip r:embed="rId463"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61344" behindDoc="0" locked="0" layoutInCell="1" allowOverlap="1" wp14:anchorId="34A808CC" wp14:editId="2D665AC5">
            <wp:simplePos x="0" y="0"/>
            <wp:positionH relativeFrom="page">
              <wp:posOffset>4341090</wp:posOffset>
            </wp:positionH>
            <wp:positionV relativeFrom="paragraph">
              <wp:posOffset>2728801</wp:posOffset>
            </wp:positionV>
            <wp:extent cx="165163" cy="165163"/>
            <wp:effectExtent l="0" t="0" r="0" b="0"/>
            <wp:wrapTopAndBottom/>
            <wp:docPr id="2410"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53.png"/>
                    <pic:cNvPicPr/>
                  </pic:nvPicPr>
                  <pic:blipFill>
                    <a:blip r:embed="rId464"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62368" behindDoc="0" locked="0" layoutInCell="1" allowOverlap="1" wp14:anchorId="4AB4F72E" wp14:editId="1B7B81B8">
            <wp:simplePos x="0" y="0"/>
            <wp:positionH relativeFrom="page">
              <wp:posOffset>5045940</wp:posOffset>
            </wp:positionH>
            <wp:positionV relativeFrom="paragraph">
              <wp:posOffset>2728801</wp:posOffset>
            </wp:positionV>
            <wp:extent cx="155988" cy="165163"/>
            <wp:effectExtent l="0" t="0" r="0" b="0"/>
            <wp:wrapTopAndBottom/>
            <wp:docPr id="241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54.png"/>
                    <pic:cNvPicPr/>
                  </pic:nvPicPr>
                  <pic:blipFill>
                    <a:blip r:embed="rId465"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63392" behindDoc="0" locked="0" layoutInCell="1" allowOverlap="1" wp14:anchorId="6C2C39CC" wp14:editId="77B22BA9">
            <wp:simplePos x="0" y="0"/>
            <wp:positionH relativeFrom="page">
              <wp:posOffset>5622635</wp:posOffset>
            </wp:positionH>
            <wp:positionV relativeFrom="paragraph">
              <wp:posOffset>2728801</wp:posOffset>
            </wp:positionV>
            <wp:extent cx="155988" cy="165163"/>
            <wp:effectExtent l="0" t="0" r="0" b="0"/>
            <wp:wrapTopAndBottom/>
            <wp:docPr id="2412"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55.png"/>
                    <pic:cNvPicPr/>
                  </pic:nvPicPr>
                  <pic:blipFill>
                    <a:blip r:embed="rId466"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64416" behindDoc="0" locked="0" layoutInCell="1" allowOverlap="1" wp14:anchorId="0941E99C" wp14:editId="40ABB8D9">
            <wp:simplePos x="0" y="0"/>
            <wp:positionH relativeFrom="page">
              <wp:posOffset>4341090</wp:posOffset>
            </wp:positionH>
            <wp:positionV relativeFrom="paragraph">
              <wp:posOffset>3067495</wp:posOffset>
            </wp:positionV>
            <wp:extent cx="165163" cy="165163"/>
            <wp:effectExtent l="0" t="0" r="0" b="0"/>
            <wp:wrapTopAndBottom/>
            <wp:docPr id="2413"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56.png"/>
                    <pic:cNvPicPr/>
                  </pic:nvPicPr>
                  <pic:blipFill>
                    <a:blip r:embed="rId467"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65440" behindDoc="0" locked="0" layoutInCell="1" allowOverlap="1" wp14:anchorId="16DF38FF" wp14:editId="0C9A5227">
            <wp:simplePos x="0" y="0"/>
            <wp:positionH relativeFrom="page">
              <wp:posOffset>5045940</wp:posOffset>
            </wp:positionH>
            <wp:positionV relativeFrom="paragraph">
              <wp:posOffset>3067495</wp:posOffset>
            </wp:positionV>
            <wp:extent cx="155988" cy="165163"/>
            <wp:effectExtent l="0" t="0" r="0" b="0"/>
            <wp:wrapTopAndBottom/>
            <wp:docPr id="2414"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57.png"/>
                    <pic:cNvPicPr/>
                  </pic:nvPicPr>
                  <pic:blipFill>
                    <a:blip r:embed="rId468"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66464" behindDoc="0" locked="0" layoutInCell="1" allowOverlap="1" wp14:anchorId="174E4889" wp14:editId="3141633F">
            <wp:simplePos x="0" y="0"/>
            <wp:positionH relativeFrom="page">
              <wp:posOffset>5622635</wp:posOffset>
            </wp:positionH>
            <wp:positionV relativeFrom="paragraph">
              <wp:posOffset>3067495</wp:posOffset>
            </wp:positionV>
            <wp:extent cx="155988" cy="165163"/>
            <wp:effectExtent l="0" t="0" r="0" b="0"/>
            <wp:wrapTopAndBottom/>
            <wp:docPr id="2415"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58.png"/>
                    <pic:cNvPicPr/>
                  </pic:nvPicPr>
                  <pic:blipFill>
                    <a:blip r:embed="rId469" cstate="print"/>
                    <a:stretch>
                      <a:fillRect/>
                    </a:stretch>
                  </pic:blipFill>
                  <pic:spPr>
                    <a:xfrm>
                      <a:off x="0" y="0"/>
                      <a:ext cx="155988" cy="165163"/>
                    </a:xfrm>
                    <a:prstGeom prst="rect">
                      <a:avLst/>
                    </a:prstGeom>
                  </pic:spPr>
                </pic:pic>
              </a:graphicData>
            </a:graphic>
          </wp:anchor>
        </w:drawing>
      </w:r>
    </w:p>
    <w:p w14:paraId="0AEF17BD" w14:textId="77777777" w:rsidR="000344CE" w:rsidRPr="005903A4" w:rsidRDefault="000344CE" w:rsidP="000344CE">
      <w:pPr>
        <w:pStyle w:val="BodyText"/>
        <w:spacing w:before="1"/>
        <w:rPr>
          <w:sz w:val="18"/>
        </w:rPr>
      </w:pPr>
    </w:p>
    <w:p w14:paraId="116E5659" w14:textId="77777777" w:rsidR="000344CE" w:rsidRPr="005903A4" w:rsidRDefault="000344CE" w:rsidP="000344CE">
      <w:pPr>
        <w:pStyle w:val="BodyText"/>
        <w:spacing w:before="4"/>
        <w:rPr>
          <w:sz w:val="29"/>
        </w:rPr>
      </w:pPr>
    </w:p>
    <w:p w14:paraId="50F36002" w14:textId="77777777" w:rsidR="000344CE" w:rsidRPr="005903A4" w:rsidRDefault="000344CE" w:rsidP="000344CE">
      <w:pPr>
        <w:pStyle w:val="BodyText"/>
        <w:spacing w:before="9"/>
        <w:rPr>
          <w:sz w:val="17"/>
        </w:rPr>
      </w:pPr>
    </w:p>
    <w:p w14:paraId="23B7181A" w14:textId="77777777" w:rsidR="000344CE" w:rsidRPr="005903A4" w:rsidRDefault="000344CE" w:rsidP="000344CE">
      <w:pPr>
        <w:pStyle w:val="BodyText"/>
        <w:spacing w:before="6"/>
        <w:rPr>
          <w:sz w:val="6"/>
        </w:rPr>
      </w:pPr>
    </w:p>
    <w:p w14:paraId="42245C16" w14:textId="77777777" w:rsidR="000344CE" w:rsidRPr="005903A4" w:rsidRDefault="000344CE" w:rsidP="000344CE">
      <w:pPr>
        <w:pStyle w:val="BodyText"/>
        <w:spacing w:before="9"/>
        <w:rPr>
          <w:sz w:val="6"/>
        </w:rPr>
      </w:pPr>
    </w:p>
    <w:p w14:paraId="07ED8C24" w14:textId="77777777" w:rsidR="000344CE" w:rsidRPr="005903A4" w:rsidRDefault="000344CE" w:rsidP="000344CE">
      <w:pPr>
        <w:pStyle w:val="BodyText"/>
        <w:spacing w:before="9"/>
        <w:rPr>
          <w:sz w:val="6"/>
        </w:rPr>
      </w:pPr>
    </w:p>
    <w:p w14:paraId="3F25F3E1" w14:textId="77777777" w:rsidR="000344CE" w:rsidRPr="005903A4" w:rsidRDefault="000344CE" w:rsidP="000344CE">
      <w:pPr>
        <w:pStyle w:val="BodyText"/>
        <w:spacing w:before="9"/>
        <w:rPr>
          <w:sz w:val="6"/>
        </w:rPr>
      </w:pPr>
    </w:p>
    <w:p w14:paraId="2E09DE6C" w14:textId="77777777" w:rsidR="000344CE" w:rsidRPr="005903A4" w:rsidRDefault="000344CE" w:rsidP="000344CE">
      <w:pPr>
        <w:pStyle w:val="BodyText"/>
        <w:spacing w:before="9"/>
        <w:rPr>
          <w:sz w:val="6"/>
        </w:rPr>
      </w:pPr>
    </w:p>
    <w:p w14:paraId="4BA6AD5A" w14:textId="77777777" w:rsidR="000344CE" w:rsidRPr="005903A4" w:rsidRDefault="000344CE" w:rsidP="000344CE">
      <w:pPr>
        <w:pStyle w:val="BodyText"/>
        <w:spacing w:before="6"/>
        <w:rPr>
          <w:sz w:val="6"/>
        </w:rPr>
      </w:pPr>
    </w:p>
    <w:p w14:paraId="5455208C" w14:textId="77777777" w:rsidR="000344CE" w:rsidRPr="005903A4" w:rsidRDefault="000344CE" w:rsidP="000344CE">
      <w:pPr>
        <w:pStyle w:val="BodyText"/>
        <w:spacing w:before="9"/>
        <w:rPr>
          <w:sz w:val="17"/>
        </w:rPr>
      </w:pPr>
    </w:p>
    <w:p w14:paraId="60CE864E" w14:textId="77777777" w:rsidR="000344CE" w:rsidRPr="005903A4" w:rsidRDefault="000344CE" w:rsidP="000344CE">
      <w:pPr>
        <w:spacing w:before="98" w:line="235" w:lineRule="auto"/>
        <w:ind w:left="228" w:right="1076" w:firstLine="249"/>
        <w:rPr>
          <w:sz w:val="23"/>
        </w:rPr>
      </w:pPr>
      <w:r w:rsidRPr="005903A4">
        <w:br w:type="column"/>
      </w:r>
      <w:r w:rsidRPr="005903A4">
        <w:rPr>
          <w:sz w:val="23"/>
        </w:rPr>
        <w:t>Very important</w:t>
      </w:r>
    </w:p>
    <w:p w14:paraId="6E034A4E" w14:textId="77777777" w:rsidR="000344CE" w:rsidRPr="005903A4" w:rsidRDefault="000344CE" w:rsidP="000344CE">
      <w:pPr>
        <w:tabs>
          <w:tab w:val="left" w:pos="1532"/>
        </w:tabs>
        <w:spacing w:line="261" w:lineRule="exact"/>
        <w:ind w:left="567"/>
        <w:rPr>
          <w:sz w:val="23"/>
        </w:rPr>
      </w:pPr>
      <w:r w:rsidRPr="005903A4">
        <w:rPr>
          <w:sz w:val="23"/>
        </w:rPr>
        <w:t>(7)</w:t>
      </w:r>
      <w:r w:rsidRPr="005903A4">
        <w:rPr>
          <w:sz w:val="23"/>
        </w:rPr>
        <w:tab/>
        <w:t>N/A</w:t>
      </w:r>
    </w:p>
    <w:p w14:paraId="0F4688BA" w14:textId="77777777" w:rsidR="000344CE" w:rsidRPr="005903A4" w:rsidRDefault="000344CE" w:rsidP="000344CE">
      <w:pPr>
        <w:pStyle w:val="BodyText"/>
        <w:spacing w:before="10"/>
        <w:rPr>
          <w:sz w:val="9"/>
        </w:rPr>
      </w:pPr>
      <w:r w:rsidRPr="005903A4">
        <w:rPr>
          <w:noProof/>
        </w:rPr>
        <w:drawing>
          <wp:anchor distT="0" distB="0" distL="0" distR="0" simplePos="0" relativeHeight="251967488" behindDoc="0" locked="0" layoutInCell="1" allowOverlap="1" wp14:anchorId="3489398F" wp14:editId="0F71FC58">
            <wp:simplePos x="0" y="0"/>
            <wp:positionH relativeFrom="page">
              <wp:posOffset>6263407</wp:posOffset>
            </wp:positionH>
            <wp:positionV relativeFrom="paragraph">
              <wp:posOffset>97251</wp:posOffset>
            </wp:positionV>
            <wp:extent cx="154279" cy="163353"/>
            <wp:effectExtent l="0" t="0" r="0" b="0"/>
            <wp:wrapTopAndBottom/>
            <wp:docPr id="2416"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59.png"/>
                    <pic:cNvPicPr/>
                  </pic:nvPicPr>
                  <pic:blipFill>
                    <a:blip r:embed="rId470"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68512" behindDoc="0" locked="0" layoutInCell="1" allowOverlap="1" wp14:anchorId="22EA63D5" wp14:editId="1504AE22">
            <wp:simplePos x="0" y="0"/>
            <wp:positionH relativeFrom="page">
              <wp:posOffset>6904181</wp:posOffset>
            </wp:positionH>
            <wp:positionV relativeFrom="paragraph">
              <wp:posOffset>97251</wp:posOffset>
            </wp:positionV>
            <wp:extent cx="163353" cy="163353"/>
            <wp:effectExtent l="0" t="0" r="0" b="0"/>
            <wp:wrapTopAndBottom/>
            <wp:docPr id="2417"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60.png"/>
                    <pic:cNvPicPr/>
                  </pic:nvPicPr>
                  <pic:blipFill>
                    <a:blip r:embed="rId471"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69536" behindDoc="0" locked="0" layoutInCell="1" allowOverlap="1" wp14:anchorId="6F991A54" wp14:editId="5F93E965">
            <wp:simplePos x="0" y="0"/>
            <wp:positionH relativeFrom="page">
              <wp:posOffset>6263407</wp:posOffset>
            </wp:positionH>
            <wp:positionV relativeFrom="paragraph">
              <wp:posOffset>353560</wp:posOffset>
            </wp:positionV>
            <wp:extent cx="154279" cy="163353"/>
            <wp:effectExtent l="0" t="0" r="0" b="0"/>
            <wp:wrapTopAndBottom/>
            <wp:docPr id="2418"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61.png"/>
                    <pic:cNvPicPr/>
                  </pic:nvPicPr>
                  <pic:blipFill>
                    <a:blip r:embed="rId472"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70560" behindDoc="0" locked="0" layoutInCell="1" allowOverlap="1" wp14:anchorId="486DC2A6" wp14:editId="35D136EB">
            <wp:simplePos x="0" y="0"/>
            <wp:positionH relativeFrom="page">
              <wp:posOffset>6904181</wp:posOffset>
            </wp:positionH>
            <wp:positionV relativeFrom="paragraph">
              <wp:posOffset>353560</wp:posOffset>
            </wp:positionV>
            <wp:extent cx="163353" cy="163353"/>
            <wp:effectExtent l="0" t="0" r="0" b="0"/>
            <wp:wrapTopAndBottom/>
            <wp:docPr id="2419"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62.png"/>
                    <pic:cNvPicPr/>
                  </pic:nvPicPr>
                  <pic:blipFill>
                    <a:blip r:embed="rId473"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72608" behindDoc="0" locked="0" layoutInCell="1" allowOverlap="1" wp14:anchorId="36349C54" wp14:editId="1B5E1CE2">
            <wp:simplePos x="0" y="0"/>
            <wp:positionH relativeFrom="page">
              <wp:posOffset>6263407</wp:posOffset>
            </wp:positionH>
            <wp:positionV relativeFrom="paragraph">
              <wp:posOffset>692255</wp:posOffset>
            </wp:positionV>
            <wp:extent cx="154279" cy="163353"/>
            <wp:effectExtent l="0" t="0" r="0" b="0"/>
            <wp:wrapTopAndBottom/>
            <wp:docPr id="2420"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63.png"/>
                    <pic:cNvPicPr/>
                  </pic:nvPicPr>
                  <pic:blipFill>
                    <a:blip r:embed="rId474"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76704" behindDoc="0" locked="0" layoutInCell="1" allowOverlap="1" wp14:anchorId="0486BFD4" wp14:editId="4079E48F">
            <wp:simplePos x="0" y="0"/>
            <wp:positionH relativeFrom="page">
              <wp:posOffset>6904181</wp:posOffset>
            </wp:positionH>
            <wp:positionV relativeFrom="paragraph">
              <wp:posOffset>692255</wp:posOffset>
            </wp:positionV>
            <wp:extent cx="163353" cy="163353"/>
            <wp:effectExtent l="0" t="0" r="0" b="0"/>
            <wp:wrapTopAndBottom/>
            <wp:docPr id="2421"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64.png"/>
                    <pic:cNvPicPr/>
                  </pic:nvPicPr>
                  <pic:blipFill>
                    <a:blip r:embed="rId475"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79776" behindDoc="0" locked="0" layoutInCell="1" allowOverlap="1" wp14:anchorId="1F4212CD" wp14:editId="44D7F593">
            <wp:simplePos x="0" y="0"/>
            <wp:positionH relativeFrom="page">
              <wp:posOffset>6263407</wp:posOffset>
            </wp:positionH>
            <wp:positionV relativeFrom="paragraph">
              <wp:posOffset>1113334</wp:posOffset>
            </wp:positionV>
            <wp:extent cx="155988" cy="165163"/>
            <wp:effectExtent l="0" t="0" r="0" b="0"/>
            <wp:wrapTopAndBottom/>
            <wp:docPr id="2422"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65.png"/>
                    <pic:cNvPicPr/>
                  </pic:nvPicPr>
                  <pic:blipFill>
                    <a:blip r:embed="rId476"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83872" behindDoc="0" locked="0" layoutInCell="1" allowOverlap="1" wp14:anchorId="2BF4DD99" wp14:editId="6BE5FE36">
            <wp:simplePos x="0" y="0"/>
            <wp:positionH relativeFrom="page">
              <wp:posOffset>6904181</wp:posOffset>
            </wp:positionH>
            <wp:positionV relativeFrom="paragraph">
              <wp:posOffset>1113334</wp:posOffset>
            </wp:positionV>
            <wp:extent cx="165163" cy="165163"/>
            <wp:effectExtent l="0" t="0" r="0" b="0"/>
            <wp:wrapTopAndBottom/>
            <wp:docPr id="2423"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66.png"/>
                    <pic:cNvPicPr/>
                  </pic:nvPicPr>
                  <pic:blipFill>
                    <a:blip r:embed="rId477"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85920" behindDoc="0" locked="0" layoutInCell="1" allowOverlap="1" wp14:anchorId="71565054" wp14:editId="1754AA51">
            <wp:simplePos x="0" y="0"/>
            <wp:positionH relativeFrom="page">
              <wp:posOffset>6263407</wp:posOffset>
            </wp:positionH>
            <wp:positionV relativeFrom="paragraph">
              <wp:posOffset>1452028</wp:posOffset>
            </wp:positionV>
            <wp:extent cx="155988" cy="165163"/>
            <wp:effectExtent l="0" t="0" r="0" b="0"/>
            <wp:wrapTopAndBottom/>
            <wp:docPr id="2424"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67.png"/>
                    <pic:cNvPicPr/>
                  </pic:nvPicPr>
                  <pic:blipFill>
                    <a:blip r:embed="rId478"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86944" behindDoc="0" locked="0" layoutInCell="1" allowOverlap="1" wp14:anchorId="2616AC63" wp14:editId="4EE005F7">
            <wp:simplePos x="0" y="0"/>
            <wp:positionH relativeFrom="page">
              <wp:posOffset>6904181</wp:posOffset>
            </wp:positionH>
            <wp:positionV relativeFrom="paragraph">
              <wp:posOffset>1452028</wp:posOffset>
            </wp:positionV>
            <wp:extent cx="165163" cy="165163"/>
            <wp:effectExtent l="0" t="0" r="0" b="0"/>
            <wp:wrapTopAndBottom/>
            <wp:docPr id="2425"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68.png"/>
                    <pic:cNvPicPr/>
                  </pic:nvPicPr>
                  <pic:blipFill>
                    <a:blip r:embed="rId479"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87968" behindDoc="0" locked="0" layoutInCell="1" allowOverlap="1" wp14:anchorId="0351B0D2" wp14:editId="6FF924D4">
            <wp:simplePos x="0" y="0"/>
            <wp:positionH relativeFrom="page">
              <wp:posOffset>6263407</wp:posOffset>
            </wp:positionH>
            <wp:positionV relativeFrom="paragraph">
              <wp:posOffset>1708337</wp:posOffset>
            </wp:positionV>
            <wp:extent cx="154279" cy="163353"/>
            <wp:effectExtent l="0" t="0" r="0" b="0"/>
            <wp:wrapTopAndBottom/>
            <wp:docPr id="2426"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69.png"/>
                    <pic:cNvPicPr/>
                  </pic:nvPicPr>
                  <pic:blipFill>
                    <a:blip r:embed="rId480"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88992" behindDoc="0" locked="0" layoutInCell="1" allowOverlap="1" wp14:anchorId="4406D03B" wp14:editId="546F3189">
            <wp:simplePos x="0" y="0"/>
            <wp:positionH relativeFrom="page">
              <wp:posOffset>6904181</wp:posOffset>
            </wp:positionH>
            <wp:positionV relativeFrom="paragraph">
              <wp:posOffset>1708337</wp:posOffset>
            </wp:positionV>
            <wp:extent cx="163353" cy="163353"/>
            <wp:effectExtent l="0" t="0" r="0" b="0"/>
            <wp:wrapTopAndBottom/>
            <wp:docPr id="2427"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38.png"/>
                    <pic:cNvPicPr/>
                  </pic:nvPicPr>
                  <pic:blipFill>
                    <a:blip r:embed="rId449"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90016" behindDoc="0" locked="0" layoutInCell="1" allowOverlap="1" wp14:anchorId="48CC4742" wp14:editId="5FD69DCB">
            <wp:simplePos x="0" y="0"/>
            <wp:positionH relativeFrom="page">
              <wp:posOffset>6263407</wp:posOffset>
            </wp:positionH>
            <wp:positionV relativeFrom="paragraph">
              <wp:posOffset>1964646</wp:posOffset>
            </wp:positionV>
            <wp:extent cx="154279" cy="163353"/>
            <wp:effectExtent l="0" t="0" r="0" b="0"/>
            <wp:wrapTopAndBottom/>
            <wp:docPr id="2428"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70.png"/>
                    <pic:cNvPicPr/>
                  </pic:nvPicPr>
                  <pic:blipFill>
                    <a:blip r:embed="rId481"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91040" behindDoc="0" locked="0" layoutInCell="1" allowOverlap="1" wp14:anchorId="47706763" wp14:editId="3E3B175C">
            <wp:simplePos x="0" y="0"/>
            <wp:positionH relativeFrom="page">
              <wp:posOffset>6904181</wp:posOffset>
            </wp:positionH>
            <wp:positionV relativeFrom="paragraph">
              <wp:posOffset>1964646</wp:posOffset>
            </wp:positionV>
            <wp:extent cx="163353" cy="163353"/>
            <wp:effectExtent l="0" t="0" r="0" b="0"/>
            <wp:wrapTopAndBottom/>
            <wp:docPr id="242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71.png"/>
                    <pic:cNvPicPr/>
                  </pic:nvPicPr>
                  <pic:blipFill>
                    <a:blip r:embed="rId452"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92064" behindDoc="0" locked="0" layoutInCell="1" allowOverlap="1" wp14:anchorId="7BFBE874" wp14:editId="0A11A7A6">
            <wp:simplePos x="0" y="0"/>
            <wp:positionH relativeFrom="page">
              <wp:posOffset>6263407</wp:posOffset>
            </wp:positionH>
            <wp:positionV relativeFrom="paragraph">
              <wp:posOffset>2220955</wp:posOffset>
            </wp:positionV>
            <wp:extent cx="154279" cy="163353"/>
            <wp:effectExtent l="0" t="0" r="0" b="0"/>
            <wp:wrapTopAndBottom/>
            <wp:docPr id="2430"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72.png"/>
                    <pic:cNvPicPr/>
                  </pic:nvPicPr>
                  <pic:blipFill>
                    <a:blip r:embed="rId424"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93088" behindDoc="0" locked="0" layoutInCell="1" allowOverlap="1" wp14:anchorId="6259485F" wp14:editId="163A3FC7">
            <wp:simplePos x="0" y="0"/>
            <wp:positionH relativeFrom="page">
              <wp:posOffset>6904181</wp:posOffset>
            </wp:positionH>
            <wp:positionV relativeFrom="paragraph">
              <wp:posOffset>2220955</wp:posOffset>
            </wp:positionV>
            <wp:extent cx="163353" cy="163353"/>
            <wp:effectExtent l="0" t="0" r="0" b="0"/>
            <wp:wrapTopAndBottom/>
            <wp:docPr id="2431"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73.png"/>
                    <pic:cNvPicPr/>
                  </pic:nvPicPr>
                  <pic:blipFill>
                    <a:blip r:embed="rId482"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94112" behindDoc="0" locked="0" layoutInCell="1" allowOverlap="1" wp14:anchorId="53AD71E9" wp14:editId="3FF7CF76">
            <wp:simplePos x="0" y="0"/>
            <wp:positionH relativeFrom="page">
              <wp:posOffset>6263407</wp:posOffset>
            </wp:positionH>
            <wp:positionV relativeFrom="paragraph">
              <wp:posOffset>2477264</wp:posOffset>
            </wp:positionV>
            <wp:extent cx="154279" cy="163353"/>
            <wp:effectExtent l="0" t="0" r="0" b="0"/>
            <wp:wrapTopAndBottom/>
            <wp:docPr id="2432"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74.png"/>
                    <pic:cNvPicPr/>
                  </pic:nvPicPr>
                  <pic:blipFill>
                    <a:blip r:embed="rId483" cstate="print"/>
                    <a:stretch>
                      <a:fillRect/>
                    </a:stretch>
                  </pic:blipFill>
                  <pic:spPr>
                    <a:xfrm>
                      <a:off x="0" y="0"/>
                      <a:ext cx="154279" cy="163353"/>
                    </a:xfrm>
                    <a:prstGeom prst="rect">
                      <a:avLst/>
                    </a:prstGeom>
                  </pic:spPr>
                </pic:pic>
              </a:graphicData>
            </a:graphic>
          </wp:anchor>
        </w:drawing>
      </w:r>
      <w:r w:rsidRPr="005903A4">
        <w:rPr>
          <w:noProof/>
        </w:rPr>
        <w:drawing>
          <wp:anchor distT="0" distB="0" distL="0" distR="0" simplePos="0" relativeHeight="251995136" behindDoc="0" locked="0" layoutInCell="1" allowOverlap="1" wp14:anchorId="20DEB736" wp14:editId="1B276830">
            <wp:simplePos x="0" y="0"/>
            <wp:positionH relativeFrom="page">
              <wp:posOffset>6904181</wp:posOffset>
            </wp:positionH>
            <wp:positionV relativeFrom="paragraph">
              <wp:posOffset>2477264</wp:posOffset>
            </wp:positionV>
            <wp:extent cx="163353" cy="163353"/>
            <wp:effectExtent l="0" t="0" r="0" b="0"/>
            <wp:wrapTopAndBottom/>
            <wp:docPr id="2433"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75.png"/>
                    <pic:cNvPicPr/>
                  </pic:nvPicPr>
                  <pic:blipFill>
                    <a:blip r:embed="rId484" cstate="print"/>
                    <a:stretch>
                      <a:fillRect/>
                    </a:stretch>
                  </pic:blipFill>
                  <pic:spPr>
                    <a:xfrm>
                      <a:off x="0" y="0"/>
                      <a:ext cx="163353" cy="163353"/>
                    </a:xfrm>
                    <a:prstGeom prst="rect">
                      <a:avLst/>
                    </a:prstGeom>
                  </pic:spPr>
                </pic:pic>
              </a:graphicData>
            </a:graphic>
          </wp:anchor>
        </w:drawing>
      </w:r>
      <w:r w:rsidRPr="005903A4">
        <w:rPr>
          <w:noProof/>
        </w:rPr>
        <w:drawing>
          <wp:anchor distT="0" distB="0" distL="0" distR="0" simplePos="0" relativeHeight="251996160" behindDoc="0" locked="0" layoutInCell="1" allowOverlap="1" wp14:anchorId="51D4BD8C" wp14:editId="697881F8">
            <wp:simplePos x="0" y="0"/>
            <wp:positionH relativeFrom="page">
              <wp:posOffset>6263407</wp:posOffset>
            </wp:positionH>
            <wp:positionV relativeFrom="paragraph">
              <wp:posOffset>2733573</wp:posOffset>
            </wp:positionV>
            <wp:extent cx="155988" cy="165163"/>
            <wp:effectExtent l="0" t="0" r="0" b="0"/>
            <wp:wrapTopAndBottom/>
            <wp:docPr id="2434"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76.png"/>
                    <pic:cNvPicPr/>
                  </pic:nvPicPr>
                  <pic:blipFill>
                    <a:blip r:embed="rId429"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97184" behindDoc="0" locked="0" layoutInCell="1" allowOverlap="1" wp14:anchorId="4F1EE654" wp14:editId="6F76F92F">
            <wp:simplePos x="0" y="0"/>
            <wp:positionH relativeFrom="page">
              <wp:posOffset>6904181</wp:posOffset>
            </wp:positionH>
            <wp:positionV relativeFrom="paragraph">
              <wp:posOffset>2733573</wp:posOffset>
            </wp:positionV>
            <wp:extent cx="165163" cy="165163"/>
            <wp:effectExtent l="0" t="0" r="0" b="0"/>
            <wp:wrapTopAndBottom/>
            <wp:docPr id="2435"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77.png"/>
                    <pic:cNvPicPr/>
                  </pic:nvPicPr>
                  <pic:blipFill>
                    <a:blip r:embed="rId485"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1998208" behindDoc="0" locked="0" layoutInCell="1" allowOverlap="1" wp14:anchorId="424263A7" wp14:editId="07F5E6F2">
            <wp:simplePos x="0" y="0"/>
            <wp:positionH relativeFrom="page">
              <wp:posOffset>6263407</wp:posOffset>
            </wp:positionH>
            <wp:positionV relativeFrom="paragraph">
              <wp:posOffset>2989882</wp:posOffset>
            </wp:positionV>
            <wp:extent cx="155988" cy="165163"/>
            <wp:effectExtent l="0" t="0" r="0" b="0"/>
            <wp:wrapTopAndBottom/>
            <wp:docPr id="2436"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78.png"/>
                    <pic:cNvPicPr/>
                  </pic:nvPicPr>
                  <pic:blipFill>
                    <a:blip r:embed="rId486"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1999232" behindDoc="0" locked="0" layoutInCell="1" allowOverlap="1" wp14:anchorId="7FA98D41" wp14:editId="269CF16C">
            <wp:simplePos x="0" y="0"/>
            <wp:positionH relativeFrom="page">
              <wp:posOffset>6904181</wp:posOffset>
            </wp:positionH>
            <wp:positionV relativeFrom="paragraph">
              <wp:posOffset>2989882</wp:posOffset>
            </wp:positionV>
            <wp:extent cx="165163" cy="165163"/>
            <wp:effectExtent l="0" t="0" r="0" b="0"/>
            <wp:wrapTopAndBottom/>
            <wp:docPr id="2437"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79.png"/>
                    <pic:cNvPicPr/>
                  </pic:nvPicPr>
                  <pic:blipFill>
                    <a:blip r:embed="rId487" cstate="print"/>
                    <a:stretch>
                      <a:fillRect/>
                    </a:stretch>
                  </pic:blipFill>
                  <pic:spPr>
                    <a:xfrm>
                      <a:off x="0" y="0"/>
                      <a:ext cx="165163" cy="165163"/>
                    </a:xfrm>
                    <a:prstGeom prst="rect">
                      <a:avLst/>
                    </a:prstGeom>
                  </pic:spPr>
                </pic:pic>
              </a:graphicData>
            </a:graphic>
          </wp:anchor>
        </w:drawing>
      </w:r>
      <w:r w:rsidRPr="005903A4">
        <w:rPr>
          <w:noProof/>
        </w:rPr>
        <w:drawing>
          <wp:anchor distT="0" distB="0" distL="0" distR="0" simplePos="0" relativeHeight="252000256" behindDoc="0" locked="0" layoutInCell="1" allowOverlap="1" wp14:anchorId="6DE68AFB" wp14:editId="406EBBB7">
            <wp:simplePos x="0" y="0"/>
            <wp:positionH relativeFrom="page">
              <wp:posOffset>6263407</wp:posOffset>
            </wp:positionH>
            <wp:positionV relativeFrom="paragraph">
              <wp:posOffset>3328577</wp:posOffset>
            </wp:positionV>
            <wp:extent cx="155988" cy="165163"/>
            <wp:effectExtent l="0" t="0" r="0" b="0"/>
            <wp:wrapTopAndBottom/>
            <wp:docPr id="2438"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80.png"/>
                    <pic:cNvPicPr/>
                  </pic:nvPicPr>
                  <pic:blipFill>
                    <a:blip r:embed="rId434" cstate="print"/>
                    <a:stretch>
                      <a:fillRect/>
                    </a:stretch>
                  </pic:blipFill>
                  <pic:spPr>
                    <a:xfrm>
                      <a:off x="0" y="0"/>
                      <a:ext cx="155988" cy="165163"/>
                    </a:xfrm>
                    <a:prstGeom prst="rect">
                      <a:avLst/>
                    </a:prstGeom>
                  </pic:spPr>
                </pic:pic>
              </a:graphicData>
            </a:graphic>
          </wp:anchor>
        </w:drawing>
      </w:r>
      <w:r w:rsidRPr="005903A4">
        <w:rPr>
          <w:noProof/>
        </w:rPr>
        <w:drawing>
          <wp:anchor distT="0" distB="0" distL="0" distR="0" simplePos="0" relativeHeight="252001280" behindDoc="0" locked="0" layoutInCell="1" allowOverlap="1" wp14:anchorId="7324311F" wp14:editId="4E7D63B4">
            <wp:simplePos x="0" y="0"/>
            <wp:positionH relativeFrom="page">
              <wp:posOffset>6904181</wp:posOffset>
            </wp:positionH>
            <wp:positionV relativeFrom="paragraph">
              <wp:posOffset>3328577</wp:posOffset>
            </wp:positionV>
            <wp:extent cx="165163" cy="165163"/>
            <wp:effectExtent l="0" t="0" r="0" b="0"/>
            <wp:wrapTopAndBottom/>
            <wp:docPr id="2439"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81.png"/>
                    <pic:cNvPicPr/>
                  </pic:nvPicPr>
                  <pic:blipFill>
                    <a:blip r:embed="rId488" cstate="print"/>
                    <a:stretch>
                      <a:fillRect/>
                    </a:stretch>
                  </pic:blipFill>
                  <pic:spPr>
                    <a:xfrm>
                      <a:off x="0" y="0"/>
                      <a:ext cx="165163" cy="165163"/>
                    </a:xfrm>
                    <a:prstGeom prst="rect">
                      <a:avLst/>
                    </a:prstGeom>
                  </pic:spPr>
                </pic:pic>
              </a:graphicData>
            </a:graphic>
          </wp:anchor>
        </w:drawing>
      </w:r>
    </w:p>
    <w:p w14:paraId="1FF7FAC0" w14:textId="77777777" w:rsidR="000344CE" w:rsidRPr="005903A4" w:rsidRDefault="000344CE" w:rsidP="000344CE">
      <w:pPr>
        <w:pStyle w:val="BodyText"/>
        <w:spacing w:before="9"/>
        <w:rPr>
          <w:sz w:val="6"/>
        </w:rPr>
      </w:pPr>
    </w:p>
    <w:p w14:paraId="075B4D8D" w14:textId="77777777" w:rsidR="000344CE" w:rsidRPr="005903A4" w:rsidRDefault="000344CE" w:rsidP="000344CE">
      <w:pPr>
        <w:pStyle w:val="BodyText"/>
        <w:spacing w:before="1"/>
        <w:rPr>
          <w:sz w:val="18"/>
        </w:rPr>
      </w:pPr>
    </w:p>
    <w:p w14:paraId="54BADDBB" w14:textId="77777777" w:rsidR="000344CE" w:rsidRPr="005903A4" w:rsidRDefault="000344CE" w:rsidP="000344CE">
      <w:pPr>
        <w:pStyle w:val="BodyText"/>
        <w:spacing w:before="4"/>
        <w:rPr>
          <w:sz w:val="29"/>
        </w:rPr>
      </w:pPr>
    </w:p>
    <w:p w14:paraId="1FD94207" w14:textId="77777777" w:rsidR="000344CE" w:rsidRPr="005903A4" w:rsidRDefault="000344CE" w:rsidP="000344CE">
      <w:pPr>
        <w:pStyle w:val="BodyText"/>
        <w:spacing w:before="9"/>
        <w:rPr>
          <w:sz w:val="17"/>
        </w:rPr>
      </w:pPr>
    </w:p>
    <w:p w14:paraId="6CC6BA04" w14:textId="77777777" w:rsidR="000344CE" w:rsidRPr="005903A4" w:rsidRDefault="000344CE" w:rsidP="000344CE">
      <w:pPr>
        <w:pStyle w:val="BodyText"/>
        <w:spacing w:before="6"/>
        <w:rPr>
          <w:sz w:val="6"/>
        </w:rPr>
      </w:pPr>
    </w:p>
    <w:p w14:paraId="1EDB237E" w14:textId="77777777" w:rsidR="000344CE" w:rsidRPr="005903A4" w:rsidRDefault="000344CE" w:rsidP="000344CE">
      <w:pPr>
        <w:pStyle w:val="BodyText"/>
        <w:spacing w:before="9"/>
        <w:rPr>
          <w:sz w:val="6"/>
        </w:rPr>
      </w:pPr>
    </w:p>
    <w:p w14:paraId="57ED4BF3" w14:textId="77777777" w:rsidR="000344CE" w:rsidRPr="005903A4" w:rsidRDefault="000344CE" w:rsidP="000344CE">
      <w:pPr>
        <w:pStyle w:val="BodyText"/>
        <w:spacing w:before="9"/>
        <w:rPr>
          <w:sz w:val="6"/>
        </w:rPr>
      </w:pPr>
    </w:p>
    <w:p w14:paraId="45878570" w14:textId="77777777" w:rsidR="000344CE" w:rsidRPr="005903A4" w:rsidRDefault="000344CE" w:rsidP="000344CE">
      <w:pPr>
        <w:pStyle w:val="BodyText"/>
        <w:spacing w:before="9"/>
        <w:rPr>
          <w:sz w:val="6"/>
        </w:rPr>
      </w:pPr>
    </w:p>
    <w:p w14:paraId="7B17038F" w14:textId="77777777" w:rsidR="000344CE" w:rsidRPr="005903A4" w:rsidRDefault="000344CE" w:rsidP="000344CE">
      <w:pPr>
        <w:pStyle w:val="BodyText"/>
        <w:spacing w:before="9"/>
        <w:rPr>
          <w:sz w:val="6"/>
        </w:rPr>
      </w:pPr>
    </w:p>
    <w:p w14:paraId="3CF0780A" w14:textId="77777777" w:rsidR="000344CE" w:rsidRPr="005903A4" w:rsidRDefault="000344CE" w:rsidP="000344CE">
      <w:pPr>
        <w:pStyle w:val="BodyText"/>
        <w:spacing w:before="6"/>
        <w:rPr>
          <w:sz w:val="6"/>
        </w:rPr>
      </w:pPr>
    </w:p>
    <w:p w14:paraId="7039F178" w14:textId="77777777" w:rsidR="000344CE" w:rsidRPr="005903A4" w:rsidRDefault="000344CE" w:rsidP="000344CE">
      <w:pPr>
        <w:pStyle w:val="BodyText"/>
        <w:spacing w:before="9"/>
        <w:rPr>
          <w:sz w:val="17"/>
        </w:rPr>
      </w:pPr>
    </w:p>
    <w:p w14:paraId="79F180A0" w14:textId="77777777" w:rsidR="000344CE" w:rsidRPr="005903A4" w:rsidRDefault="000344CE" w:rsidP="000344CE">
      <w:pPr>
        <w:rPr>
          <w:sz w:val="17"/>
        </w:rPr>
        <w:sectPr w:rsidR="000344CE" w:rsidRPr="005903A4" w:rsidSect="00A21BEF">
          <w:type w:val="continuous"/>
          <w:pgSz w:w="12240" w:h="15840"/>
          <w:pgMar w:top="518" w:right="677" w:bottom="475" w:left="677" w:header="720" w:footer="720" w:gutter="0"/>
          <w:cols w:num="4" w:space="720" w:equalWidth="0">
            <w:col w:w="2454" w:space="92"/>
            <w:col w:w="2821" w:space="123"/>
            <w:col w:w="2991" w:space="119"/>
            <w:col w:w="2286"/>
          </w:cols>
        </w:sectPr>
      </w:pPr>
    </w:p>
    <w:p w14:paraId="40E07A07" w14:textId="77777777" w:rsidR="000344CE" w:rsidRPr="005903A4" w:rsidRDefault="000344CE" w:rsidP="000344CE">
      <w:pPr>
        <w:pStyle w:val="BodyText"/>
        <w:rPr>
          <w:sz w:val="20"/>
        </w:rPr>
      </w:pPr>
    </w:p>
    <w:p w14:paraId="7EB63AC7" w14:textId="77777777" w:rsidR="000344CE" w:rsidRPr="005903A4" w:rsidRDefault="000344CE" w:rsidP="000344CE">
      <w:pPr>
        <w:pStyle w:val="BodyText"/>
        <w:rPr>
          <w:sz w:val="20"/>
        </w:rPr>
      </w:pPr>
    </w:p>
    <w:p w14:paraId="2FF9D523" w14:textId="77777777" w:rsidR="000344CE" w:rsidRPr="005903A4" w:rsidRDefault="000344CE" w:rsidP="000344CE">
      <w:pPr>
        <w:pStyle w:val="BodyText"/>
        <w:spacing w:before="4"/>
        <w:rPr>
          <w:sz w:val="22"/>
        </w:rPr>
      </w:pPr>
    </w:p>
    <w:p w14:paraId="1E726879" w14:textId="77777777" w:rsidR="000344CE" w:rsidRPr="005903A4" w:rsidRDefault="000344CE" w:rsidP="000344CE">
      <w:pPr>
        <w:ind w:left="163"/>
        <w:jc w:val="both"/>
        <w:rPr>
          <w:b/>
          <w:sz w:val="26"/>
        </w:rPr>
      </w:pPr>
      <w:r w:rsidRPr="005903A4">
        <w:rPr>
          <w:b/>
          <w:sz w:val="26"/>
        </w:rPr>
        <w:t>Sample Bulls</w:t>
      </w:r>
    </w:p>
    <w:p w14:paraId="261EABBF" w14:textId="77777777" w:rsidR="000344CE" w:rsidRPr="005903A4" w:rsidRDefault="000344CE" w:rsidP="000344CE">
      <w:pPr>
        <w:pStyle w:val="BodyText"/>
        <w:rPr>
          <w:b/>
          <w:sz w:val="28"/>
        </w:rPr>
      </w:pPr>
    </w:p>
    <w:p w14:paraId="01AF844D" w14:textId="77777777" w:rsidR="000344CE" w:rsidRPr="005903A4" w:rsidRDefault="000344CE" w:rsidP="000344CE">
      <w:pPr>
        <w:pStyle w:val="BodyText"/>
        <w:spacing w:before="6"/>
        <w:rPr>
          <w:b/>
          <w:sz w:val="32"/>
        </w:rPr>
      </w:pPr>
    </w:p>
    <w:p w14:paraId="45731D25" w14:textId="77777777" w:rsidR="000344CE" w:rsidRPr="005903A4" w:rsidRDefault="000344CE" w:rsidP="000344CE">
      <w:pPr>
        <w:pStyle w:val="BodyText"/>
        <w:spacing w:line="312" w:lineRule="auto"/>
        <w:ind w:left="156" w:right="218"/>
        <w:jc w:val="both"/>
      </w:pPr>
      <w:r w:rsidRPr="005903A4">
        <w:rPr>
          <w:spacing w:val="-3"/>
        </w:rPr>
        <w:t xml:space="preserve">We </w:t>
      </w:r>
      <w:r w:rsidRPr="005903A4">
        <w:t>would like to ask you about your willingness to pay for bulls with differing EPD’s. In the next series of questions, you will be asked to choose from 9 bulls with differing EPD’s. This will help us better understand your preferences, as a cattle producer, for these traits in</w:t>
      </w:r>
      <w:r w:rsidRPr="005903A4">
        <w:rPr>
          <w:spacing w:val="-49"/>
        </w:rPr>
        <w:t xml:space="preserve"> </w:t>
      </w:r>
      <w:r w:rsidRPr="005903A4">
        <w:t>bulls.</w:t>
      </w:r>
    </w:p>
    <w:p w14:paraId="6C31DD7F" w14:textId="77777777" w:rsidR="000344CE" w:rsidRPr="005903A4" w:rsidRDefault="000344CE" w:rsidP="000344CE">
      <w:pPr>
        <w:pStyle w:val="BodyText"/>
        <w:spacing w:before="11"/>
        <w:rPr>
          <w:sz w:val="33"/>
        </w:rPr>
      </w:pPr>
    </w:p>
    <w:p w14:paraId="500B45CD" w14:textId="77777777" w:rsidR="000344CE" w:rsidRPr="005903A4" w:rsidRDefault="000344CE" w:rsidP="000344CE">
      <w:pPr>
        <w:pStyle w:val="BodyText"/>
        <w:spacing w:line="312" w:lineRule="auto"/>
        <w:ind w:left="156" w:right="222"/>
      </w:pPr>
      <w:r w:rsidRPr="005903A4">
        <w:t>Directions: Imagine you are at a bull auction, and you are only going to purchase one of the nine bulls which are available for sale. At the bottom of each bull’s information is a place for you to list your maximum bid for each bull. This is the most you would be willing to pay for the bull. You will be able to look at all nine bulls and scroll through them and enter your bids for them.</w:t>
      </w:r>
    </w:p>
    <w:p w14:paraId="5B819C44" w14:textId="77777777" w:rsidR="000344CE" w:rsidRPr="005903A4" w:rsidRDefault="000344CE" w:rsidP="000344CE">
      <w:pPr>
        <w:pStyle w:val="BodyText"/>
        <w:rPr>
          <w:sz w:val="28"/>
        </w:rPr>
      </w:pPr>
    </w:p>
    <w:p w14:paraId="1654D1E5" w14:textId="77777777" w:rsidR="000344CE" w:rsidRPr="005903A4" w:rsidRDefault="000344CE" w:rsidP="000344CE">
      <w:pPr>
        <w:pStyle w:val="BodyText"/>
        <w:spacing w:before="10"/>
        <w:rPr>
          <w:sz w:val="24"/>
        </w:rPr>
      </w:pPr>
    </w:p>
    <w:p w14:paraId="1FE35F94" w14:textId="77777777" w:rsidR="00483D7F" w:rsidRDefault="000344CE" w:rsidP="00483D7F">
      <w:pPr>
        <w:spacing w:before="78"/>
        <w:ind w:right="2903"/>
        <w:rPr>
          <w:b/>
          <w:sz w:val="26"/>
        </w:rPr>
      </w:pPr>
      <w:r w:rsidRPr="005903A4">
        <w:rPr>
          <w:b/>
          <w:sz w:val="26"/>
        </w:rPr>
        <w:lastRenderedPageBreak/>
        <w:t>Non GE Block 1</w:t>
      </w:r>
      <w:r w:rsidR="00483D7F" w:rsidRPr="00483D7F">
        <w:rPr>
          <w:b/>
          <w:sz w:val="26"/>
        </w:rPr>
        <w:t xml:space="preserve"> </w:t>
      </w:r>
    </w:p>
    <w:p w14:paraId="5C75D504" w14:textId="5AC05756" w:rsidR="00483D7F" w:rsidRPr="005903A4" w:rsidRDefault="00483D7F" w:rsidP="00483D7F">
      <w:pPr>
        <w:spacing w:before="78"/>
        <w:ind w:left="1440" w:right="2903" w:firstLine="720"/>
        <w:jc w:val="center"/>
        <w:rPr>
          <w:b/>
          <w:sz w:val="26"/>
        </w:rPr>
      </w:pPr>
      <w:r w:rsidRPr="005903A4">
        <w:rPr>
          <w:b/>
          <w:sz w:val="26"/>
        </w:rPr>
        <w:t>What Can EPDs Tell Us?</w:t>
      </w:r>
    </w:p>
    <w:p w14:paraId="2F79D74A" w14:textId="77777777" w:rsidR="00483D7F" w:rsidRPr="005903A4" w:rsidRDefault="00483D7F" w:rsidP="00483D7F">
      <w:pPr>
        <w:pStyle w:val="BodyText"/>
        <w:spacing w:before="7"/>
        <w:rPr>
          <w:b/>
          <w:sz w:val="41"/>
        </w:rPr>
      </w:pPr>
    </w:p>
    <w:p w14:paraId="70450DBE" w14:textId="77777777" w:rsidR="00483D7F" w:rsidRPr="005903A4" w:rsidRDefault="00483D7F" w:rsidP="00483D7F">
      <w:pPr>
        <w:pStyle w:val="BodyText"/>
        <w:spacing w:before="1" w:line="312" w:lineRule="auto"/>
        <w:ind w:left="156" w:right="90"/>
      </w:pPr>
      <w:r w:rsidRPr="005903A4">
        <w:rPr>
          <w:b/>
        </w:rPr>
        <w:t xml:space="preserve">Expected Progeny Differences (EPD): </w:t>
      </w:r>
      <w:r w:rsidRPr="005903A4">
        <w:t>EPDs provide estimates of the genetic value of an animal as a parent. EPDs are calculated for birth, growth, maternal, and carcass traits and are reported in the same unit of measurement as the trait. EPD values may be directly compared only between animals of the same breed.</w:t>
      </w:r>
    </w:p>
    <w:p w14:paraId="242D2664" w14:textId="77777777" w:rsidR="00483D7F" w:rsidRPr="005903A4" w:rsidRDefault="00483D7F" w:rsidP="00483D7F">
      <w:pPr>
        <w:pStyle w:val="BodyText"/>
        <w:rPr>
          <w:sz w:val="34"/>
        </w:rPr>
      </w:pPr>
    </w:p>
    <w:p w14:paraId="7326813F" w14:textId="77777777" w:rsidR="00483D7F" w:rsidRPr="005903A4" w:rsidRDefault="00483D7F" w:rsidP="00483D7F">
      <w:pPr>
        <w:pStyle w:val="BodyText"/>
        <w:spacing w:line="312" w:lineRule="auto"/>
        <w:ind w:left="156"/>
      </w:pPr>
      <w:r w:rsidRPr="005903A4">
        <w:rPr>
          <w:b/>
        </w:rPr>
        <w:t xml:space="preserve">Accuracy: </w:t>
      </w:r>
      <w:r w:rsidRPr="005903A4">
        <w:t>the reliability that can be placed on the EPD. A higher value for accuracy means there is an improved accuracy of the EPD. Accuracy can range in value from 0 to 1.</w:t>
      </w:r>
    </w:p>
    <w:p w14:paraId="27395390" w14:textId="77777777" w:rsidR="00483D7F" w:rsidRPr="005903A4" w:rsidRDefault="00483D7F" w:rsidP="00483D7F">
      <w:pPr>
        <w:pStyle w:val="BodyText"/>
        <w:spacing w:before="1" w:line="312" w:lineRule="auto"/>
        <w:ind w:left="156"/>
      </w:pPr>
      <w:r w:rsidRPr="005903A4">
        <w:t>Accuracy is impacted by the number of progeny and ancestral records included in the analysis.</w:t>
      </w:r>
    </w:p>
    <w:p w14:paraId="5D477096" w14:textId="77777777" w:rsidR="00483D7F" w:rsidRPr="005903A4" w:rsidRDefault="00483D7F" w:rsidP="00483D7F">
      <w:pPr>
        <w:pStyle w:val="BodyText"/>
        <w:rPr>
          <w:sz w:val="28"/>
        </w:rPr>
      </w:pPr>
    </w:p>
    <w:p w14:paraId="18B709F4" w14:textId="77777777" w:rsidR="00483D7F" w:rsidRPr="005903A4" w:rsidRDefault="00483D7F" w:rsidP="00483D7F">
      <w:pPr>
        <w:pStyle w:val="BodyText"/>
        <w:spacing w:before="9"/>
        <w:rPr>
          <w:sz w:val="24"/>
        </w:rPr>
      </w:pPr>
    </w:p>
    <w:p w14:paraId="410598DA" w14:textId="77777777" w:rsidR="00483D7F" w:rsidRPr="005903A4" w:rsidRDefault="00483D7F" w:rsidP="00483D7F">
      <w:pPr>
        <w:rPr>
          <w:b/>
          <w:bCs/>
          <w:sz w:val="26"/>
          <w:szCs w:val="26"/>
        </w:rPr>
      </w:pPr>
      <w:r w:rsidRPr="005903A4">
        <w:rPr>
          <w:b/>
          <w:bCs/>
          <w:sz w:val="26"/>
          <w:szCs w:val="26"/>
        </w:rPr>
        <w:t>EPDs That Will Appear on the Bid Sheet:</w:t>
      </w:r>
    </w:p>
    <w:p w14:paraId="0EC5BA6A" w14:textId="77777777" w:rsidR="00483D7F" w:rsidRPr="005903A4" w:rsidRDefault="00483D7F" w:rsidP="00483D7F">
      <w:pPr>
        <w:pStyle w:val="BodyText"/>
        <w:rPr>
          <w:b/>
          <w:sz w:val="28"/>
        </w:rPr>
      </w:pPr>
    </w:p>
    <w:p w14:paraId="528D3878" w14:textId="77777777" w:rsidR="00483D7F" w:rsidRPr="005903A4" w:rsidRDefault="00483D7F" w:rsidP="00483D7F">
      <w:pPr>
        <w:pStyle w:val="BodyText"/>
        <w:rPr>
          <w:b/>
          <w:sz w:val="28"/>
        </w:rPr>
      </w:pPr>
    </w:p>
    <w:p w14:paraId="0EBC23C5" w14:textId="77777777" w:rsidR="00483D7F" w:rsidRPr="005903A4" w:rsidRDefault="00483D7F" w:rsidP="00483D7F">
      <w:pPr>
        <w:pStyle w:val="BodyText"/>
        <w:spacing w:before="224" w:line="312" w:lineRule="auto"/>
        <w:ind w:left="156"/>
      </w:pPr>
      <w:r w:rsidRPr="005903A4">
        <w:rPr>
          <w:b/>
        </w:rPr>
        <w:t xml:space="preserve">Calving Ease Direct EPD (CED): </w:t>
      </w:r>
      <w:r w:rsidRPr="005903A4">
        <w:t>is expressed as a difference in percentage of unassisted births, with a higher value indicating greater calving ease in first-calf heifers. It predicts the average difference in ease with which a sire’s calves will be born when he is bred to first-calf heifers.</w:t>
      </w:r>
    </w:p>
    <w:p w14:paraId="62B4FDAD" w14:textId="77777777" w:rsidR="00483D7F" w:rsidRPr="005903A4" w:rsidRDefault="00483D7F" w:rsidP="00483D7F">
      <w:pPr>
        <w:pStyle w:val="BodyText"/>
        <w:spacing w:before="1"/>
        <w:rPr>
          <w:sz w:val="34"/>
        </w:rPr>
      </w:pPr>
    </w:p>
    <w:p w14:paraId="5474D021" w14:textId="77777777" w:rsidR="00483D7F" w:rsidRPr="005903A4" w:rsidRDefault="00483D7F" w:rsidP="00483D7F">
      <w:pPr>
        <w:pStyle w:val="BodyText"/>
        <w:spacing w:line="312" w:lineRule="auto"/>
        <w:ind w:left="156" w:right="222"/>
      </w:pPr>
      <w:r w:rsidRPr="005903A4">
        <w:rPr>
          <w:b/>
        </w:rPr>
        <w:t xml:space="preserve">Weaning Weight EPD (WW): </w:t>
      </w:r>
      <w:r w:rsidRPr="005903A4">
        <w:t>expressed in pounds, is a predictor of a sire’s ability to transmit weaning growth to his progeny compared to that of other sires.</w:t>
      </w:r>
    </w:p>
    <w:p w14:paraId="20616C9D" w14:textId="77777777" w:rsidR="00483D7F" w:rsidRPr="005903A4" w:rsidRDefault="00483D7F" w:rsidP="00483D7F">
      <w:pPr>
        <w:pStyle w:val="BodyText"/>
        <w:spacing w:before="11"/>
        <w:rPr>
          <w:sz w:val="33"/>
        </w:rPr>
      </w:pPr>
    </w:p>
    <w:p w14:paraId="549088B8" w14:textId="77777777" w:rsidR="00483D7F" w:rsidRPr="005903A4" w:rsidRDefault="00483D7F" w:rsidP="00483D7F">
      <w:pPr>
        <w:pStyle w:val="BodyText"/>
        <w:spacing w:line="312" w:lineRule="auto"/>
        <w:ind w:left="156"/>
      </w:pPr>
      <w:r w:rsidRPr="005903A4">
        <w:rPr>
          <w:b/>
        </w:rPr>
        <w:t xml:space="preserve">Docility EPD (DOC): </w:t>
      </w:r>
      <w:r w:rsidRPr="005903A4">
        <w:t>is expressed as a difference in yearling cattle temperament, with a higher value indicating more favorable docility. It predicts the average difference of progeny from a sire in comparison with another sire’s calves. In herds where temperament problems are not an issue, this expected difference would not be realized.</w:t>
      </w:r>
    </w:p>
    <w:p w14:paraId="47D9D1D6" w14:textId="77777777" w:rsidR="00483D7F" w:rsidRPr="005903A4" w:rsidRDefault="00483D7F" w:rsidP="00483D7F">
      <w:pPr>
        <w:pStyle w:val="BodyText"/>
        <w:rPr>
          <w:sz w:val="34"/>
        </w:rPr>
      </w:pPr>
    </w:p>
    <w:p w14:paraId="0A53D42A" w14:textId="77777777" w:rsidR="00483D7F" w:rsidRPr="005903A4" w:rsidRDefault="00483D7F" w:rsidP="00483D7F">
      <w:pPr>
        <w:pStyle w:val="BodyText"/>
        <w:spacing w:line="312" w:lineRule="auto"/>
        <w:ind w:left="156" w:right="90"/>
      </w:pPr>
      <w:r w:rsidRPr="005903A4">
        <w:rPr>
          <w:b/>
        </w:rPr>
        <w:t xml:space="preserve">Maternal Milk EPD (MILK): </w:t>
      </w:r>
      <w:r w:rsidRPr="005903A4">
        <w:t>is a predictor of a sire's genetic merit for milk and mothering ability as expressed in his daughters compared to daughters of other sires. In other words, it is that part of a calf's weaning weight attributed to milk and mothering ability.</w:t>
      </w:r>
    </w:p>
    <w:p w14:paraId="4CFF056E" w14:textId="77777777" w:rsidR="00483D7F" w:rsidRPr="005903A4" w:rsidRDefault="00483D7F" w:rsidP="00483D7F">
      <w:pPr>
        <w:pStyle w:val="BodyText"/>
        <w:rPr>
          <w:sz w:val="34"/>
        </w:rPr>
      </w:pPr>
    </w:p>
    <w:p w14:paraId="6E80334F" w14:textId="77777777" w:rsidR="00483D7F" w:rsidRPr="005903A4" w:rsidRDefault="00483D7F" w:rsidP="00483D7F">
      <w:pPr>
        <w:pStyle w:val="BodyText"/>
        <w:spacing w:line="312" w:lineRule="auto"/>
        <w:ind w:left="156"/>
      </w:pPr>
      <w:r w:rsidRPr="005903A4">
        <w:rPr>
          <w:b/>
        </w:rPr>
        <w:t xml:space="preserve">Mature Weight EPD (MW): </w:t>
      </w:r>
      <w:r w:rsidRPr="005903A4">
        <w:t>expressed in pounds, is a predictor of the difference in mature weight of the daughters of a sired compared to the daughters of other sires.</w:t>
      </w:r>
    </w:p>
    <w:p w14:paraId="0C36791B" w14:textId="473D628C" w:rsidR="000344CE" w:rsidRPr="00483D7F" w:rsidRDefault="000344CE" w:rsidP="00483D7F">
      <w:pPr>
        <w:ind w:left="163"/>
        <w:rPr>
          <w:b/>
          <w:sz w:val="26"/>
        </w:rPr>
        <w:sectPr w:rsidR="000344CE" w:rsidRPr="00483D7F" w:rsidSect="00A21BEF">
          <w:footerReference w:type="default" r:id="rId489"/>
          <w:type w:val="continuous"/>
          <w:pgSz w:w="12240" w:h="15840"/>
          <w:pgMar w:top="518" w:right="677" w:bottom="475" w:left="677" w:header="720" w:footer="720" w:gutter="0"/>
          <w:cols w:space="720"/>
        </w:sectPr>
      </w:pPr>
    </w:p>
    <w:p w14:paraId="6BF3DC69" w14:textId="77777777" w:rsidR="00483D7F" w:rsidRPr="005903A4" w:rsidRDefault="00483D7F" w:rsidP="00483D7F">
      <w:pPr>
        <w:pStyle w:val="BodyText"/>
        <w:spacing w:before="70" w:line="312" w:lineRule="auto"/>
        <w:ind w:left="156"/>
      </w:pPr>
      <w:r w:rsidRPr="005903A4">
        <w:rPr>
          <w:b/>
        </w:rPr>
        <w:lastRenderedPageBreak/>
        <w:t xml:space="preserve">Carcass Weight EPD (CW): </w:t>
      </w:r>
      <w:r w:rsidRPr="005903A4">
        <w:t>expressed in pounds, is a predictor of the differences in hot carcass weight of a sire’s progeny compared to progeny of other sires.</w:t>
      </w:r>
    </w:p>
    <w:p w14:paraId="055B964B" w14:textId="77777777" w:rsidR="00483D7F" w:rsidRPr="005903A4" w:rsidRDefault="00483D7F" w:rsidP="00483D7F">
      <w:pPr>
        <w:pStyle w:val="BodyText"/>
        <w:spacing w:before="10"/>
        <w:rPr>
          <w:sz w:val="33"/>
        </w:rPr>
      </w:pPr>
    </w:p>
    <w:p w14:paraId="25A16F53" w14:textId="77777777" w:rsidR="00483D7F" w:rsidRPr="005903A4" w:rsidRDefault="00483D7F" w:rsidP="00483D7F">
      <w:pPr>
        <w:pStyle w:val="BodyText"/>
        <w:spacing w:before="1" w:line="312" w:lineRule="auto"/>
        <w:ind w:left="156"/>
      </w:pPr>
      <w:r w:rsidRPr="005903A4">
        <w:rPr>
          <w:b/>
        </w:rPr>
        <w:t xml:space="preserve">Ribeye Area EPD (RE): </w:t>
      </w:r>
      <w:r w:rsidRPr="005903A4">
        <w:t>expressed in square inches, is a predictor of the difference in ribeye area of a sire's progeny compared to progeny of other sires.</w:t>
      </w:r>
    </w:p>
    <w:p w14:paraId="3D387FD8" w14:textId="77777777" w:rsidR="00483D7F" w:rsidRPr="005903A4" w:rsidRDefault="00483D7F" w:rsidP="00483D7F">
      <w:pPr>
        <w:pStyle w:val="BodyText"/>
        <w:spacing w:before="10"/>
        <w:rPr>
          <w:sz w:val="33"/>
        </w:rPr>
      </w:pPr>
    </w:p>
    <w:p w14:paraId="3B8D6041" w14:textId="77777777" w:rsidR="00483D7F" w:rsidRPr="005903A4" w:rsidRDefault="00483D7F" w:rsidP="00483D7F">
      <w:pPr>
        <w:pStyle w:val="BodyText"/>
        <w:spacing w:line="312" w:lineRule="auto"/>
        <w:ind w:left="156"/>
      </w:pPr>
      <w:r w:rsidRPr="005903A4">
        <w:rPr>
          <w:b/>
        </w:rPr>
        <w:t xml:space="preserve">Weaned Calf Value ($W): </w:t>
      </w:r>
      <w:r w:rsidRPr="005903A4">
        <w:t>An index, expressed in dollars per head, to predict profitability differences in progeny due to genetics from birth to weaning. Included traits are birth weight, weaning weight, milk, and mature cow weight.</w:t>
      </w:r>
    </w:p>
    <w:p w14:paraId="39B26ED6" w14:textId="77777777" w:rsidR="00483D7F" w:rsidRPr="005903A4" w:rsidRDefault="00483D7F" w:rsidP="00483D7F">
      <w:pPr>
        <w:pStyle w:val="BodyText"/>
        <w:rPr>
          <w:sz w:val="34"/>
        </w:rPr>
      </w:pPr>
    </w:p>
    <w:p w14:paraId="0D52DDB0" w14:textId="77777777" w:rsidR="00483D7F" w:rsidRPr="005903A4" w:rsidRDefault="00483D7F" w:rsidP="00483D7F">
      <w:pPr>
        <w:rPr>
          <w:b/>
          <w:bCs/>
          <w:sz w:val="26"/>
          <w:szCs w:val="26"/>
        </w:rPr>
      </w:pPr>
      <w:r w:rsidRPr="005903A4">
        <w:rPr>
          <w:b/>
          <w:bCs/>
          <w:sz w:val="26"/>
          <w:szCs w:val="26"/>
        </w:rPr>
        <w:t>The highlighted EPDs (described above) will vary among the bulls you are to bid on, while all others are assumed to be at the averages provided in the table below.</w:t>
      </w:r>
    </w:p>
    <w:p w14:paraId="3F0F6987" w14:textId="77777777" w:rsidR="00483D7F" w:rsidRPr="005903A4" w:rsidRDefault="00483D7F" w:rsidP="00483D7F">
      <w:pPr>
        <w:pStyle w:val="BodyText"/>
        <w:rPr>
          <w:b/>
          <w:sz w:val="20"/>
        </w:rPr>
      </w:pPr>
    </w:p>
    <w:p w14:paraId="4D50298C" w14:textId="77777777" w:rsidR="00483D7F" w:rsidRPr="005903A4" w:rsidRDefault="00483D7F" w:rsidP="00483D7F">
      <w:pPr>
        <w:pStyle w:val="BodyText"/>
        <w:rPr>
          <w:b/>
          <w:sz w:val="20"/>
        </w:rPr>
      </w:pPr>
    </w:p>
    <w:p w14:paraId="1756C0F8" w14:textId="77777777" w:rsidR="00483D7F" w:rsidRPr="005903A4" w:rsidRDefault="00483D7F" w:rsidP="00483D7F">
      <w:pPr>
        <w:pStyle w:val="BodyText"/>
        <w:spacing w:before="10"/>
        <w:rPr>
          <w:b/>
          <w:sz w:val="28"/>
        </w:rPr>
      </w:pPr>
      <w:r w:rsidRPr="005903A4">
        <w:rPr>
          <w:noProof/>
        </w:rPr>
        <w:drawing>
          <wp:anchor distT="0" distB="0" distL="0" distR="0" simplePos="0" relativeHeight="252290048" behindDoc="0" locked="0" layoutInCell="1" allowOverlap="1" wp14:anchorId="7635AD27" wp14:editId="0440A0D1">
            <wp:simplePos x="0" y="0"/>
            <wp:positionH relativeFrom="page">
              <wp:posOffset>505608</wp:posOffset>
            </wp:positionH>
            <wp:positionV relativeFrom="paragraph">
              <wp:posOffset>235663</wp:posOffset>
            </wp:positionV>
            <wp:extent cx="6368171" cy="2086832"/>
            <wp:effectExtent l="0" t="0" r="0" b="0"/>
            <wp:wrapTopAndBottom/>
            <wp:docPr id="2440"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82.jpeg"/>
                    <pic:cNvPicPr/>
                  </pic:nvPicPr>
                  <pic:blipFill>
                    <a:blip r:embed="rId490" cstate="print"/>
                    <a:stretch>
                      <a:fillRect/>
                    </a:stretch>
                  </pic:blipFill>
                  <pic:spPr>
                    <a:xfrm>
                      <a:off x="0" y="0"/>
                      <a:ext cx="6368171" cy="2086832"/>
                    </a:xfrm>
                    <a:prstGeom prst="rect">
                      <a:avLst/>
                    </a:prstGeom>
                  </pic:spPr>
                </pic:pic>
              </a:graphicData>
            </a:graphic>
          </wp:anchor>
        </w:drawing>
      </w:r>
    </w:p>
    <w:p w14:paraId="217E96C8" w14:textId="77777777" w:rsidR="000344CE" w:rsidRPr="005903A4" w:rsidRDefault="000344CE" w:rsidP="000344CE">
      <w:pPr>
        <w:spacing w:line="312" w:lineRule="auto"/>
        <w:sectPr w:rsidR="000344CE" w:rsidRPr="005903A4" w:rsidSect="00A21BEF">
          <w:footerReference w:type="default" r:id="rId491"/>
          <w:pgSz w:w="12240" w:h="15840"/>
          <w:pgMar w:top="518" w:right="677" w:bottom="475" w:left="677" w:header="720" w:footer="720" w:gutter="0"/>
          <w:cols w:space="720"/>
        </w:sectPr>
      </w:pPr>
    </w:p>
    <w:p w14:paraId="73E4D0D2" w14:textId="0501FB04" w:rsidR="000344CE" w:rsidRPr="005903A4" w:rsidRDefault="000344CE" w:rsidP="00483D7F">
      <w:pPr>
        <w:pStyle w:val="BodyText"/>
        <w:rPr>
          <w:sz w:val="20"/>
        </w:rPr>
      </w:pPr>
      <w:r w:rsidRPr="005903A4">
        <w:rPr>
          <w:noProof/>
          <w:sz w:val="20"/>
        </w:rPr>
        <w:lastRenderedPageBreak/>
        <w:drawing>
          <wp:inline distT="0" distB="0" distL="0" distR="0" wp14:anchorId="1EF58BC3" wp14:editId="35C0DFF3">
            <wp:extent cx="5486400" cy="3128685"/>
            <wp:effectExtent l="0" t="0" r="0" b="0"/>
            <wp:docPr id="2441"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83.jpeg"/>
                    <pic:cNvPicPr/>
                  </pic:nvPicPr>
                  <pic:blipFill>
                    <a:blip r:embed="rId492" cstate="print"/>
                    <a:stretch>
                      <a:fillRect/>
                    </a:stretch>
                  </pic:blipFill>
                  <pic:spPr>
                    <a:xfrm>
                      <a:off x="0" y="0"/>
                      <a:ext cx="5486400" cy="3128685"/>
                    </a:xfrm>
                    <a:prstGeom prst="rect">
                      <a:avLst/>
                    </a:prstGeom>
                  </pic:spPr>
                </pic:pic>
              </a:graphicData>
            </a:graphic>
          </wp:inline>
        </w:drawing>
      </w:r>
    </w:p>
    <w:p w14:paraId="2F93C401" w14:textId="6BCC6BBA" w:rsidR="000344CE" w:rsidRPr="006447A1" w:rsidRDefault="000344CE" w:rsidP="006447A1">
      <w:pPr>
        <w:pStyle w:val="BodyText"/>
        <w:spacing w:before="126"/>
        <w:ind w:left="156"/>
      </w:pPr>
      <w:r w:rsidRPr="005903A4">
        <w:t>What is your maximum bid for this</w:t>
      </w:r>
      <w:r w:rsidRPr="005903A4">
        <w:rPr>
          <w:spacing w:val="-16"/>
        </w:rPr>
        <w:t xml:space="preserve"> </w:t>
      </w:r>
      <w:r w:rsidRPr="005903A4">
        <w:t>bull?</w:t>
      </w:r>
    </w:p>
    <w:p w14:paraId="07B24CAB" w14:textId="7255E377" w:rsidR="000344CE" w:rsidRPr="006447A1" w:rsidRDefault="000344CE" w:rsidP="006447A1">
      <w:pPr>
        <w:spacing w:before="93"/>
        <w:ind w:left="156"/>
        <w:rPr>
          <w:sz w:val="23"/>
        </w:rPr>
      </w:pPr>
      <w:r w:rsidRPr="005903A4">
        <w:rPr>
          <w:noProof/>
        </w:rPr>
        <mc:AlternateContent>
          <mc:Choice Requires="wps">
            <w:drawing>
              <wp:anchor distT="0" distB="0" distL="114300" distR="114300" simplePos="0" relativeHeight="252005376" behindDoc="0" locked="0" layoutInCell="1" allowOverlap="1" wp14:anchorId="02036337" wp14:editId="5701F724">
                <wp:simplePos x="0" y="0"/>
                <wp:positionH relativeFrom="page">
                  <wp:posOffset>3901440</wp:posOffset>
                </wp:positionH>
                <wp:positionV relativeFrom="paragraph">
                  <wp:posOffset>40640</wp:posOffset>
                </wp:positionV>
                <wp:extent cx="1327785" cy="219710"/>
                <wp:effectExtent l="15240" t="15240" r="9525" b="12700"/>
                <wp:wrapNone/>
                <wp:docPr id="2662" name="Freeform: Shape 2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785" cy="219710"/>
                        </a:xfrm>
                        <a:custGeom>
                          <a:avLst/>
                          <a:gdLst>
                            <a:gd name="T0" fmla="+- 0 6144 6144"/>
                            <a:gd name="T1" fmla="*/ T0 w 2091"/>
                            <a:gd name="T2" fmla="+- 0 395 64"/>
                            <a:gd name="T3" fmla="*/ 395 h 346"/>
                            <a:gd name="T4" fmla="+- 0 6144 6144"/>
                            <a:gd name="T5" fmla="*/ T4 w 2091"/>
                            <a:gd name="T6" fmla="+- 0 78 64"/>
                            <a:gd name="T7" fmla="*/ 78 h 346"/>
                            <a:gd name="T8" fmla="+- 0 6144 6144"/>
                            <a:gd name="T9" fmla="*/ T8 w 2091"/>
                            <a:gd name="T10" fmla="+- 0 74 64"/>
                            <a:gd name="T11" fmla="*/ 74 h 346"/>
                            <a:gd name="T12" fmla="+- 0 6146 6144"/>
                            <a:gd name="T13" fmla="*/ T12 w 2091"/>
                            <a:gd name="T14" fmla="+- 0 71 64"/>
                            <a:gd name="T15" fmla="*/ 71 h 346"/>
                            <a:gd name="T16" fmla="+- 0 6149 6144"/>
                            <a:gd name="T17" fmla="*/ T16 w 2091"/>
                            <a:gd name="T18" fmla="+- 0 68 64"/>
                            <a:gd name="T19" fmla="*/ 68 h 346"/>
                            <a:gd name="T20" fmla="+- 0 6151 6144"/>
                            <a:gd name="T21" fmla="*/ T20 w 2091"/>
                            <a:gd name="T22" fmla="+- 0 65 64"/>
                            <a:gd name="T23" fmla="*/ 65 h 346"/>
                            <a:gd name="T24" fmla="+- 0 6155 6144"/>
                            <a:gd name="T25" fmla="*/ T24 w 2091"/>
                            <a:gd name="T26" fmla="+- 0 64 64"/>
                            <a:gd name="T27" fmla="*/ 64 h 346"/>
                            <a:gd name="T28" fmla="+- 0 6159 6144"/>
                            <a:gd name="T29" fmla="*/ T28 w 2091"/>
                            <a:gd name="T30" fmla="+- 0 64 64"/>
                            <a:gd name="T31" fmla="*/ 64 h 346"/>
                            <a:gd name="T32" fmla="+- 0 8220 6144"/>
                            <a:gd name="T33" fmla="*/ T32 w 2091"/>
                            <a:gd name="T34" fmla="+- 0 64 64"/>
                            <a:gd name="T35" fmla="*/ 64 h 346"/>
                            <a:gd name="T36" fmla="+- 0 8224 6144"/>
                            <a:gd name="T37" fmla="*/ T36 w 2091"/>
                            <a:gd name="T38" fmla="+- 0 64 64"/>
                            <a:gd name="T39" fmla="*/ 64 h 346"/>
                            <a:gd name="T40" fmla="+- 0 8228 6144"/>
                            <a:gd name="T41" fmla="*/ T40 w 2091"/>
                            <a:gd name="T42" fmla="+- 0 65 64"/>
                            <a:gd name="T43" fmla="*/ 65 h 346"/>
                            <a:gd name="T44" fmla="+- 0 8230 6144"/>
                            <a:gd name="T45" fmla="*/ T44 w 2091"/>
                            <a:gd name="T46" fmla="+- 0 68 64"/>
                            <a:gd name="T47" fmla="*/ 68 h 346"/>
                            <a:gd name="T48" fmla="+- 0 8233 6144"/>
                            <a:gd name="T49" fmla="*/ T48 w 2091"/>
                            <a:gd name="T50" fmla="+- 0 71 64"/>
                            <a:gd name="T51" fmla="*/ 71 h 346"/>
                            <a:gd name="T52" fmla="+- 0 8235 6144"/>
                            <a:gd name="T53" fmla="*/ T52 w 2091"/>
                            <a:gd name="T54" fmla="+- 0 74 64"/>
                            <a:gd name="T55" fmla="*/ 74 h 346"/>
                            <a:gd name="T56" fmla="+- 0 8235 6144"/>
                            <a:gd name="T57" fmla="*/ T56 w 2091"/>
                            <a:gd name="T58" fmla="+- 0 78 64"/>
                            <a:gd name="T59" fmla="*/ 78 h 346"/>
                            <a:gd name="T60" fmla="+- 0 8235 6144"/>
                            <a:gd name="T61" fmla="*/ T60 w 2091"/>
                            <a:gd name="T62" fmla="+- 0 395 64"/>
                            <a:gd name="T63" fmla="*/ 395 h 346"/>
                            <a:gd name="T64" fmla="+- 0 8224 6144"/>
                            <a:gd name="T65" fmla="*/ T64 w 2091"/>
                            <a:gd name="T66" fmla="+- 0 410 64"/>
                            <a:gd name="T67" fmla="*/ 410 h 346"/>
                            <a:gd name="T68" fmla="+- 0 8220 6144"/>
                            <a:gd name="T69" fmla="*/ T68 w 2091"/>
                            <a:gd name="T70" fmla="+- 0 410 64"/>
                            <a:gd name="T71" fmla="*/ 410 h 346"/>
                            <a:gd name="T72" fmla="+- 0 6159 6144"/>
                            <a:gd name="T73" fmla="*/ T72 w 2091"/>
                            <a:gd name="T74" fmla="+- 0 410 64"/>
                            <a:gd name="T75" fmla="*/ 410 h 346"/>
                            <a:gd name="T76" fmla="+- 0 6155 6144"/>
                            <a:gd name="T77" fmla="*/ T76 w 2091"/>
                            <a:gd name="T78" fmla="+- 0 410 64"/>
                            <a:gd name="T79" fmla="*/ 410 h 346"/>
                            <a:gd name="T80" fmla="+- 0 6151 6144"/>
                            <a:gd name="T81" fmla="*/ T80 w 2091"/>
                            <a:gd name="T82" fmla="+- 0 408 64"/>
                            <a:gd name="T83" fmla="*/ 408 h 346"/>
                            <a:gd name="T84" fmla="+- 0 6149 6144"/>
                            <a:gd name="T85" fmla="*/ T84 w 2091"/>
                            <a:gd name="T86" fmla="+- 0 405 64"/>
                            <a:gd name="T87" fmla="*/ 405 h 346"/>
                            <a:gd name="T88" fmla="+- 0 6146 6144"/>
                            <a:gd name="T89" fmla="*/ T88 w 2091"/>
                            <a:gd name="T90" fmla="+- 0 403 64"/>
                            <a:gd name="T91" fmla="*/ 403 h 346"/>
                            <a:gd name="T92" fmla="+- 0 6144 6144"/>
                            <a:gd name="T93" fmla="*/ T92 w 2091"/>
                            <a:gd name="T94" fmla="+- 0 399 64"/>
                            <a:gd name="T95" fmla="*/ 399 h 346"/>
                            <a:gd name="T96" fmla="+- 0 6144 6144"/>
                            <a:gd name="T97" fmla="*/ T96 w 2091"/>
                            <a:gd name="T98" fmla="+- 0 395 64"/>
                            <a:gd name="T9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91" h="346">
                              <a:moveTo>
                                <a:pt x="0" y="331"/>
                              </a:moveTo>
                              <a:lnTo>
                                <a:pt x="0" y="14"/>
                              </a:lnTo>
                              <a:lnTo>
                                <a:pt x="0" y="10"/>
                              </a:lnTo>
                              <a:lnTo>
                                <a:pt x="2" y="7"/>
                              </a:lnTo>
                              <a:lnTo>
                                <a:pt x="5" y="4"/>
                              </a:lnTo>
                              <a:lnTo>
                                <a:pt x="7" y="1"/>
                              </a:lnTo>
                              <a:lnTo>
                                <a:pt x="11" y="0"/>
                              </a:lnTo>
                              <a:lnTo>
                                <a:pt x="15" y="0"/>
                              </a:lnTo>
                              <a:lnTo>
                                <a:pt x="2076" y="0"/>
                              </a:lnTo>
                              <a:lnTo>
                                <a:pt x="2080" y="0"/>
                              </a:lnTo>
                              <a:lnTo>
                                <a:pt x="2084" y="1"/>
                              </a:lnTo>
                              <a:lnTo>
                                <a:pt x="2086" y="4"/>
                              </a:lnTo>
                              <a:lnTo>
                                <a:pt x="2089" y="7"/>
                              </a:lnTo>
                              <a:lnTo>
                                <a:pt x="2091" y="10"/>
                              </a:lnTo>
                              <a:lnTo>
                                <a:pt x="2091" y="14"/>
                              </a:lnTo>
                              <a:lnTo>
                                <a:pt x="2091" y="331"/>
                              </a:lnTo>
                              <a:lnTo>
                                <a:pt x="2080" y="346"/>
                              </a:lnTo>
                              <a:lnTo>
                                <a:pt x="2076"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B19F2" id="Freeform: Shape 2662" o:spid="_x0000_s1026" style="position:absolute;margin-left:307.2pt;margin-top:3.2pt;width:104.55pt;height:17.3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" path="m,331l,14,,10,2,7,5,4,7,1,11,r4,l2076,r4,l2084,1r2,3l2089,7r2,3l2091,14r,317l2080,346r-4,l15,346r-4,l7,344,5,341,2,339,,335r,-4xe" filled="f" strokecolor="#d1d1d5" strokeweight=".50856mm">
                <v:path arrowok="t" o:connecttype="custom" o:connectlocs="0,250825;0,49530;0,46990;1270,45085;3175,43180;4445,41275;6985,40640;9525,40640;1318260,40640;1320800,40640;1323340,41275;1324610,43180;1326515,45085;1327785,46990;1327785,49530;1327785,250825;1320800,260350;1318260,260350;9525,260350;6985,260350;4445,259080;3175,257175;1270,255905;0,253365;0,250825" o:connectangles="0,0,0,0,0,0,0,0,0,0,0,0,0,0,0,0,0,0,0,0,0,0,0,0,0"/>
                <w10:wrap anchorx="page"/>
              </v:shape>
            </w:pict>
          </mc:Fallback>
        </mc:AlternateContent>
      </w:r>
      <w:r w:rsidRPr="005903A4">
        <w:rPr>
          <w:sz w:val="23"/>
        </w:rPr>
        <w:t>$</w:t>
      </w:r>
    </w:p>
    <w:p w14:paraId="074B0B7A" w14:textId="77777777" w:rsidR="000344CE" w:rsidRPr="005903A4" w:rsidRDefault="000344CE" w:rsidP="000344CE">
      <w:pPr>
        <w:pStyle w:val="BodyText"/>
        <w:spacing w:before="6"/>
        <w:rPr>
          <w:sz w:val="17"/>
        </w:rPr>
      </w:pPr>
      <w:r w:rsidRPr="005903A4">
        <w:rPr>
          <w:noProof/>
        </w:rPr>
        <w:drawing>
          <wp:anchor distT="0" distB="0" distL="0" distR="0" simplePos="0" relativeHeight="252003328" behindDoc="0" locked="0" layoutInCell="1" allowOverlap="1" wp14:anchorId="017308D6" wp14:editId="3DFBD8E5">
            <wp:simplePos x="0" y="0"/>
            <wp:positionH relativeFrom="page">
              <wp:posOffset>505460</wp:posOffset>
            </wp:positionH>
            <wp:positionV relativeFrom="paragraph">
              <wp:posOffset>153035</wp:posOffset>
            </wp:positionV>
            <wp:extent cx="5486400" cy="3350172"/>
            <wp:effectExtent l="0" t="0" r="0" b="3175"/>
            <wp:wrapTopAndBottom/>
            <wp:docPr id="2442"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84.jpeg"/>
                    <pic:cNvPicPr/>
                  </pic:nvPicPr>
                  <pic:blipFill>
                    <a:blip r:embed="rId493" cstate="print"/>
                    <a:stretch>
                      <a:fillRect/>
                    </a:stretch>
                  </pic:blipFill>
                  <pic:spPr>
                    <a:xfrm>
                      <a:off x="0" y="0"/>
                      <a:ext cx="5486400" cy="3350172"/>
                    </a:xfrm>
                    <a:prstGeom prst="rect">
                      <a:avLst/>
                    </a:prstGeom>
                  </pic:spPr>
                </pic:pic>
              </a:graphicData>
            </a:graphic>
            <wp14:sizeRelH relativeFrom="margin">
              <wp14:pctWidth>0</wp14:pctWidth>
            </wp14:sizeRelH>
            <wp14:sizeRelV relativeFrom="margin">
              <wp14:pctHeight>0</wp14:pctHeight>
            </wp14:sizeRelV>
          </wp:anchor>
        </w:drawing>
      </w:r>
    </w:p>
    <w:p w14:paraId="6503F852" w14:textId="77777777" w:rsidR="000344CE" w:rsidRPr="005903A4" w:rsidRDefault="000344CE" w:rsidP="000344CE">
      <w:pPr>
        <w:pStyle w:val="BodyText"/>
        <w:spacing w:before="7"/>
        <w:ind w:left="156"/>
      </w:pPr>
      <w:r w:rsidRPr="005903A4">
        <w:t>What is your maximum bid for this</w:t>
      </w:r>
      <w:r w:rsidRPr="005903A4">
        <w:rPr>
          <w:spacing w:val="-16"/>
        </w:rPr>
        <w:t xml:space="preserve"> </w:t>
      </w:r>
      <w:r w:rsidRPr="005903A4">
        <w:t>bull?</w:t>
      </w:r>
    </w:p>
    <w:p w14:paraId="447E2AE5" w14:textId="1C64D0D6" w:rsidR="000344CE" w:rsidRPr="005903A4" w:rsidRDefault="006447A1" w:rsidP="006447A1">
      <w:pPr>
        <w:spacing w:before="93"/>
        <w:ind w:left="156"/>
        <w:rPr>
          <w:sz w:val="23"/>
        </w:rPr>
        <w:sectPr w:rsidR="000344CE" w:rsidRPr="005903A4" w:rsidSect="00A21BEF">
          <w:footerReference w:type="default" r:id="rId494"/>
          <w:pgSz w:w="12240" w:h="15840"/>
          <w:pgMar w:top="518" w:right="677" w:bottom="475" w:left="677" w:header="720" w:footer="720" w:gutter="0"/>
          <w:cols w:space="720"/>
        </w:sectPr>
      </w:pPr>
      <w:r w:rsidRPr="005903A4">
        <w:rPr>
          <w:sz w:val="23"/>
        </w:rPr>
        <w:t>$</w:t>
      </w:r>
      <w:r>
        <w:rPr>
          <w:sz w:val="23"/>
        </w:rPr>
        <w:tab/>
      </w:r>
      <w:r>
        <w:rPr>
          <w:sz w:val="23"/>
        </w:rPr>
        <w:tab/>
      </w:r>
      <w:r>
        <w:rPr>
          <w:sz w:val="23"/>
        </w:rPr>
        <w:tab/>
      </w:r>
      <w:r>
        <w:rPr>
          <w:sz w:val="23"/>
        </w:rPr>
        <w:tab/>
      </w:r>
      <w:r>
        <w:rPr>
          <w:sz w:val="23"/>
        </w:rPr>
        <w:tab/>
      </w:r>
      <w:r>
        <w:rPr>
          <w:sz w:val="23"/>
        </w:rPr>
        <w:tab/>
        <w:t xml:space="preserve">          </w:t>
      </w:r>
      <w:r>
        <w:rPr>
          <w:sz w:val="23"/>
        </w:rPr>
        <w:tab/>
      </w:r>
      <w:r w:rsidRPr="005903A4">
        <w:rPr>
          <w:noProof/>
          <w:sz w:val="20"/>
        </w:rPr>
        <mc:AlternateContent>
          <mc:Choice Requires="wpg">
            <w:drawing>
              <wp:inline distT="0" distB="0" distL="0" distR="0" wp14:anchorId="09B22836" wp14:editId="12BD4B61">
                <wp:extent cx="878840" cy="238125"/>
                <wp:effectExtent l="9525" t="9525" r="6985" b="0"/>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840" cy="238125"/>
                          <a:chOff x="0" y="0"/>
                          <a:chExt cx="1384" cy="375"/>
                        </a:xfrm>
                      </wpg:grpSpPr>
                      <wps:wsp>
                        <wps:cNvPr id="222" name="Freeform 1562"/>
                        <wps:cNvSpPr>
                          <a:spLocks/>
                        </wps:cNvSpPr>
                        <wps:spPr bwMode="auto">
                          <a:xfrm>
                            <a:off x="14" y="14"/>
                            <a:ext cx="1356" cy="346"/>
                          </a:xfrm>
                          <a:custGeom>
                            <a:avLst/>
                            <a:gdLst>
                              <a:gd name="T0" fmla="+- 0 14 14"/>
                              <a:gd name="T1" fmla="*/ T0 w 1356"/>
                              <a:gd name="T2" fmla="+- 0 346 14"/>
                              <a:gd name="T3" fmla="*/ 346 h 346"/>
                              <a:gd name="T4" fmla="+- 0 14 14"/>
                              <a:gd name="T5" fmla="*/ T4 w 1356"/>
                              <a:gd name="T6" fmla="+- 0 29 14"/>
                              <a:gd name="T7" fmla="*/ 29 h 346"/>
                              <a:gd name="T8" fmla="+- 0 14 14"/>
                              <a:gd name="T9" fmla="*/ T8 w 1356"/>
                              <a:gd name="T10" fmla="+- 0 25 14"/>
                              <a:gd name="T11" fmla="*/ 25 h 346"/>
                              <a:gd name="T12" fmla="+- 0 16 14"/>
                              <a:gd name="T13" fmla="*/ T12 w 1356"/>
                              <a:gd name="T14" fmla="+- 0 21 14"/>
                              <a:gd name="T15" fmla="*/ 21 h 346"/>
                              <a:gd name="T16" fmla="+- 0 19 14"/>
                              <a:gd name="T17" fmla="*/ T16 w 1356"/>
                              <a:gd name="T18" fmla="+- 0 19 14"/>
                              <a:gd name="T19" fmla="*/ 19 h 346"/>
                              <a:gd name="T20" fmla="+- 0 21 14"/>
                              <a:gd name="T21" fmla="*/ T20 w 1356"/>
                              <a:gd name="T22" fmla="+- 0 16 14"/>
                              <a:gd name="T23" fmla="*/ 16 h 346"/>
                              <a:gd name="T24" fmla="+- 0 25 14"/>
                              <a:gd name="T25" fmla="*/ T24 w 1356"/>
                              <a:gd name="T26" fmla="+- 0 14 14"/>
                              <a:gd name="T27" fmla="*/ 14 h 346"/>
                              <a:gd name="T28" fmla="+- 0 29 14"/>
                              <a:gd name="T29" fmla="*/ T28 w 1356"/>
                              <a:gd name="T30" fmla="+- 0 14 14"/>
                              <a:gd name="T31" fmla="*/ 14 h 346"/>
                              <a:gd name="T32" fmla="+- 0 1355 14"/>
                              <a:gd name="T33" fmla="*/ T32 w 1356"/>
                              <a:gd name="T34" fmla="+- 0 14 14"/>
                              <a:gd name="T35" fmla="*/ 14 h 346"/>
                              <a:gd name="T36" fmla="+- 0 1359 14"/>
                              <a:gd name="T37" fmla="*/ T36 w 1356"/>
                              <a:gd name="T38" fmla="+- 0 14 14"/>
                              <a:gd name="T39" fmla="*/ 14 h 346"/>
                              <a:gd name="T40" fmla="+- 0 1362 14"/>
                              <a:gd name="T41" fmla="*/ T40 w 1356"/>
                              <a:gd name="T42" fmla="+- 0 16 14"/>
                              <a:gd name="T43" fmla="*/ 16 h 346"/>
                              <a:gd name="T44" fmla="+- 0 1365 14"/>
                              <a:gd name="T45" fmla="*/ T44 w 1356"/>
                              <a:gd name="T46" fmla="+- 0 19 14"/>
                              <a:gd name="T47" fmla="*/ 19 h 346"/>
                              <a:gd name="T48" fmla="+- 0 1368 14"/>
                              <a:gd name="T49" fmla="*/ T48 w 1356"/>
                              <a:gd name="T50" fmla="+- 0 21 14"/>
                              <a:gd name="T51" fmla="*/ 21 h 346"/>
                              <a:gd name="T52" fmla="+- 0 1369 14"/>
                              <a:gd name="T53" fmla="*/ T52 w 1356"/>
                              <a:gd name="T54" fmla="+- 0 25 14"/>
                              <a:gd name="T55" fmla="*/ 25 h 346"/>
                              <a:gd name="T56" fmla="+- 0 1369 14"/>
                              <a:gd name="T57" fmla="*/ T56 w 1356"/>
                              <a:gd name="T58" fmla="+- 0 29 14"/>
                              <a:gd name="T59" fmla="*/ 29 h 346"/>
                              <a:gd name="T60" fmla="+- 0 1369 14"/>
                              <a:gd name="T61" fmla="*/ T60 w 1356"/>
                              <a:gd name="T62" fmla="+- 0 346 14"/>
                              <a:gd name="T63" fmla="*/ 346 h 346"/>
                              <a:gd name="T64" fmla="+- 0 1369 14"/>
                              <a:gd name="T65" fmla="*/ T64 w 1356"/>
                              <a:gd name="T66" fmla="+- 0 350 14"/>
                              <a:gd name="T67" fmla="*/ 350 h 346"/>
                              <a:gd name="T68" fmla="+- 0 1368 14"/>
                              <a:gd name="T69" fmla="*/ T68 w 1356"/>
                              <a:gd name="T70" fmla="+- 0 353 14"/>
                              <a:gd name="T71" fmla="*/ 353 h 346"/>
                              <a:gd name="T72" fmla="+- 0 1365 14"/>
                              <a:gd name="T73" fmla="*/ T72 w 1356"/>
                              <a:gd name="T74" fmla="+- 0 356 14"/>
                              <a:gd name="T75" fmla="*/ 356 h 346"/>
                              <a:gd name="T76" fmla="+- 0 1362 14"/>
                              <a:gd name="T77" fmla="*/ T76 w 1356"/>
                              <a:gd name="T78" fmla="+- 0 359 14"/>
                              <a:gd name="T79" fmla="*/ 359 h 346"/>
                              <a:gd name="T80" fmla="+- 0 1359 14"/>
                              <a:gd name="T81" fmla="*/ T80 w 1356"/>
                              <a:gd name="T82" fmla="+- 0 360 14"/>
                              <a:gd name="T83" fmla="*/ 360 h 346"/>
                              <a:gd name="T84" fmla="+- 0 1355 14"/>
                              <a:gd name="T85" fmla="*/ T84 w 1356"/>
                              <a:gd name="T86" fmla="+- 0 360 14"/>
                              <a:gd name="T87" fmla="*/ 360 h 346"/>
                              <a:gd name="T88" fmla="+- 0 29 14"/>
                              <a:gd name="T89" fmla="*/ T88 w 1356"/>
                              <a:gd name="T90" fmla="+- 0 360 14"/>
                              <a:gd name="T91" fmla="*/ 360 h 346"/>
                              <a:gd name="T92" fmla="+- 0 25 14"/>
                              <a:gd name="T93" fmla="*/ T92 w 1356"/>
                              <a:gd name="T94" fmla="+- 0 360 14"/>
                              <a:gd name="T95" fmla="*/ 360 h 346"/>
                              <a:gd name="T96" fmla="+- 0 21 14"/>
                              <a:gd name="T97" fmla="*/ T96 w 1356"/>
                              <a:gd name="T98" fmla="+- 0 359 14"/>
                              <a:gd name="T99" fmla="*/ 359 h 346"/>
                              <a:gd name="T100" fmla="+- 0 19 14"/>
                              <a:gd name="T101" fmla="*/ T100 w 1356"/>
                              <a:gd name="T102" fmla="+- 0 356 14"/>
                              <a:gd name="T103" fmla="*/ 356 h 346"/>
                              <a:gd name="T104" fmla="+- 0 16 14"/>
                              <a:gd name="T105" fmla="*/ T104 w 1356"/>
                              <a:gd name="T106" fmla="+- 0 353 14"/>
                              <a:gd name="T107" fmla="*/ 353 h 346"/>
                              <a:gd name="T108" fmla="+- 0 14 14"/>
                              <a:gd name="T109" fmla="*/ T108 w 1356"/>
                              <a:gd name="T110" fmla="+- 0 350 14"/>
                              <a:gd name="T111" fmla="*/ 350 h 346"/>
                              <a:gd name="T112" fmla="+- 0 14 14"/>
                              <a:gd name="T113" fmla="*/ T112 w 1356"/>
                              <a:gd name="T114" fmla="+- 0 346 14"/>
                              <a:gd name="T115" fmla="*/ 34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6" h="346">
                                <a:moveTo>
                                  <a:pt x="0" y="332"/>
                                </a:moveTo>
                                <a:lnTo>
                                  <a:pt x="0" y="15"/>
                                </a:lnTo>
                                <a:lnTo>
                                  <a:pt x="0" y="11"/>
                                </a:lnTo>
                                <a:lnTo>
                                  <a:pt x="2" y="7"/>
                                </a:lnTo>
                                <a:lnTo>
                                  <a:pt x="5" y="5"/>
                                </a:lnTo>
                                <a:lnTo>
                                  <a:pt x="7" y="2"/>
                                </a:lnTo>
                                <a:lnTo>
                                  <a:pt x="11" y="0"/>
                                </a:lnTo>
                                <a:lnTo>
                                  <a:pt x="15" y="0"/>
                                </a:lnTo>
                                <a:lnTo>
                                  <a:pt x="1341" y="0"/>
                                </a:lnTo>
                                <a:lnTo>
                                  <a:pt x="1345" y="0"/>
                                </a:lnTo>
                                <a:lnTo>
                                  <a:pt x="1348" y="2"/>
                                </a:lnTo>
                                <a:lnTo>
                                  <a:pt x="1351" y="5"/>
                                </a:lnTo>
                                <a:lnTo>
                                  <a:pt x="1354" y="7"/>
                                </a:lnTo>
                                <a:lnTo>
                                  <a:pt x="1355" y="11"/>
                                </a:lnTo>
                                <a:lnTo>
                                  <a:pt x="1355" y="15"/>
                                </a:lnTo>
                                <a:lnTo>
                                  <a:pt x="1355" y="332"/>
                                </a:lnTo>
                                <a:lnTo>
                                  <a:pt x="1355" y="336"/>
                                </a:lnTo>
                                <a:lnTo>
                                  <a:pt x="1354" y="339"/>
                                </a:lnTo>
                                <a:lnTo>
                                  <a:pt x="1351" y="342"/>
                                </a:lnTo>
                                <a:lnTo>
                                  <a:pt x="1348" y="345"/>
                                </a:lnTo>
                                <a:lnTo>
                                  <a:pt x="1345" y="346"/>
                                </a:lnTo>
                                <a:lnTo>
                                  <a:pt x="1341" y="346"/>
                                </a:lnTo>
                                <a:lnTo>
                                  <a:pt x="15" y="346"/>
                                </a:lnTo>
                                <a:lnTo>
                                  <a:pt x="11" y="346"/>
                                </a:lnTo>
                                <a:lnTo>
                                  <a:pt x="7" y="345"/>
                                </a:lnTo>
                                <a:lnTo>
                                  <a:pt x="5" y="342"/>
                                </a:lnTo>
                                <a:lnTo>
                                  <a:pt x="2" y="339"/>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9E5426" id="Group 220" o:spid="_x0000_s1026" style="width:69.2pt;height:18.75pt;mso-position-horizontal-relative:char;mso-position-vertical-relative:line" coordsize="138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">
                <v:shape id="Freeform 1562" o:spid="_x0000_s1027" style="position:absolute;left:14;top:14;width:1356;height:346;visibility:visible;mso-wrap-style:square;v-text-anchor:top" coordsize="135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" path="m,332l,15,,11,2,7,5,5,7,2,11,r4,l1341,r4,l1348,2r3,3l1354,7r1,4l1355,15r,317l1355,336r-1,3l1351,342r-3,3l1345,346r-4,l15,346r-4,l7,345,5,342,2,339,,336r,-4xe" filled="f" strokecolor="#d1d1d5" strokeweight=".50856mm">
                  <v:path arrowok="t" o:connecttype="custom" o:connectlocs="0,346;0,29;0,25;2,21;5,19;7,16;11,14;15,14;1341,14;1345,14;1348,16;1351,19;1354,21;1355,25;1355,29;1355,346;1355,350;1354,353;1351,356;1348,359;1345,360;1341,360;15,360;11,360;7,359;5,356;2,353;0,350;0,346" o:connectangles="0,0,0,0,0,0,0,0,0,0,0,0,0,0,0,0,0,0,0,0,0,0,0,0,0,0,0,0,0"/>
                </v:shape>
                <w10:anchorlock/>
              </v:group>
            </w:pict>
          </mc:Fallback>
        </mc:AlternateContent>
      </w:r>
    </w:p>
    <w:p w14:paraId="45EFB9E1" w14:textId="77777777" w:rsidR="000344CE" w:rsidRPr="005903A4" w:rsidRDefault="000344CE" w:rsidP="000344CE">
      <w:pPr>
        <w:pStyle w:val="BodyText"/>
        <w:spacing w:before="10"/>
        <w:rPr>
          <w:sz w:val="19"/>
        </w:rPr>
      </w:pPr>
      <w:r w:rsidRPr="005903A4">
        <w:rPr>
          <w:noProof/>
        </w:rPr>
        <w:lastRenderedPageBreak/>
        <w:drawing>
          <wp:anchor distT="0" distB="0" distL="0" distR="0" simplePos="0" relativeHeight="252004352" behindDoc="0" locked="0" layoutInCell="1" allowOverlap="1" wp14:anchorId="69E4B961" wp14:editId="0CDC0B93">
            <wp:simplePos x="0" y="0"/>
            <wp:positionH relativeFrom="page">
              <wp:posOffset>505460</wp:posOffset>
            </wp:positionH>
            <wp:positionV relativeFrom="paragraph">
              <wp:posOffset>170180</wp:posOffset>
            </wp:positionV>
            <wp:extent cx="5486400" cy="3390736"/>
            <wp:effectExtent l="0" t="0" r="0" b="635"/>
            <wp:wrapTopAndBottom/>
            <wp:docPr id="2443"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85.jpeg"/>
                    <pic:cNvPicPr/>
                  </pic:nvPicPr>
                  <pic:blipFill>
                    <a:blip r:embed="rId495" cstate="print"/>
                    <a:stretch>
                      <a:fillRect/>
                    </a:stretch>
                  </pic:blipFill>
                  <pic:spPr>
                    <a:xfrm>
                      <a:off x="0" y="0"/>
                      <a:ext cx="5486400" cy="3390736"/>
                    </a:xfrm>
                    <a:prstGeom prst="rect">
                      <a:avLst/>
                    </a:prstGeom>
                  </pic:spPr>
                </pic:pic>
              </a:graphicData>
            </a:graphic>
            <wp14:sizeRelH relativeFrom="margin">
              <wp14:pctWidth>0</wp14:pctWidth>
            </wp14:sizeRelH>
            <wp14:sizeRelV relativeFrom="margin">
              <wp14:pctHeight>0</wp14:pctHeight>
            </wp14:sizeRelV>
          </wp:anchor>
        </w:drawing>
      </w:r>
    </w:p>
    <w:p w14:paraId="18BAD6C4" w14:textId="77777777" w:rsidR="000344CE" w:rsidRPr="005903A4" w:rsidRDefault="000344CE" w:rsidP="000344CE">
      <w:pPr>
        <w:pStyle w:val="BodyText"/>
        <w:spacing w:before="108"/>
        <w:ind w:left="156"/>
      </w:pPr>
      <w:r w:rsidRPr="005903A4">
        <w:t>What is your maximum bid for this bull?</w:t>
      </w:r>
    </w:p>
    <w:p w14:paraId="52CDD181" w14:textId="77777777" w:rsidR="000344CE" w:rsidRPr="005903A4" w:rsidRDefault="000344CE" w:rsidP="000344CE">
      <w:pPr>
        <w:pStyle w:val="BodyText"/>
        <w:spacing w:before="3"/>
        <w:rPr>
          <w:sz w:val="22"/>
        </w:rPr>
      </w:pPr>
    </w:p>
    <w:p w14:paraId="1E857CD8" w14:textId="1C354E1A" w:rsidR="006447A1" w:rsidRDefault="000344CE" w:rsidP="006447A1">
      <w:pPr>
        <w:spacing w:before="93"/>
        <w:ind w:left="156"/>
        <w:rPr>
          <w:sz w:val="23"/>
        </w:rPr>
      </w:pPr>
      <w:r w:rsidRPr="005903A4">
        <w:rPr>
          <w:noProof/>
        </w:rPr>
        <mc:AlternateContent>
          <mc:Choice Requires="wps">
            <w:drawing>
              <wp:anchor distT="0" distB="0" distL="114300" distR="114300" simplePos="0" relativeHeight="252006400" behindDoc="0" locked="0" layoutInCell="1" allowOverlap="1" wp14:anchorId="103920B0" wp14:editId="7AA7A82C">
                <wp:simplePos x="0" y="0"/>
                <wp:positionH relativeFrom="page">
                  <wp:posOffset>3901440</wp:posOffset>
                </wp:positionH>
                <wp:positionV relativeFrom="paragraph">
                  <wp:posOffset>40640</wp:posOffset>
                </wp:positionV>
                <wp:extent cx="861060" cy="219710"/>
                <wp:effectExtent l="15240" t="15875" r="9525" b="12065"/>
                <wp:wrapNone/>
                <wp:docPr id="2659" name="Freeform: Shape 2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4C905" id="Freeform: Shape 2659" o:spid="_x0000_s1026" style="position:absolute;margin-left:307.2pt;margin-top:3.2pt;width:67.8pt;height:17.3pt;z-index:25200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44020972" w14:textId="77777777" w:rsidR="006447A1" w:rsidRDefault="006447A1" w:rsidP="006447A1">
      <w:pPr>
        <w:spacing w:before="93"/>
        <w:ind w:left="156"/>
        <w:rPr>
          <w:sz w:val="23"/>
        </w:rPr>
      </w:pPr>
    </w:p>
    <w:p w14:paraId="7131613C" w14:textId="77777777" w:rsidR="006447A1" w:rsidRDefault="006447A1" w:rsidP="006447A1">
      <w:pPr>
        <w:rPr>
          <w:sz w:val="23"/>
        </w:rPr>
      </w:pPr>
      <w:r w:rsidRPr="005903A4">
        <w:rPr>
          <w:noProof/>
          <w:sz w:val="20"/>
        </w:rPr>
        <w:drawing>
          <wp:inline distT="0" distB="0" distL="0" distR="0" wp14:anchorId="35711075" wp14:editId="34F0FD61">
            <wp:extent cx="5486400" cy="3390736"/>
            <wp:effectExtent l="0" t="0" r="0" b="635"/>
            <wp:docPr id="2444"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86.jpeg"/>
                    <pic:cNvPicPr/>
                  </pic:nvPicPr>
                  <pic:blipFill>
                    <a:blip r:embed="rId496" cstate="print"/>
                    <a:stretch>
                      <a:fillRect/>
                    </a:stretch>
                  </pic:blipFill>
                  <pic:spPr>
                    <a:xfrm>
                      <a:off x="0" y="0"/>
                      <a:ext cx="5486400" cy="3390736"/>
                    </a:xfrm>
                    <a:prstGeom prst="rect">
                      <a:avLst/>
                    </a:prstGeom>
                  </pic:spPr>
                </pic:pic>
              </a:graphicData>
            </a:graphic>
          </wp:inline>
        </w:drawing>
      </w:r>
    </w:p>
    <w:p w14:paraId="6A0BF624" w14:textId="77777777" w:rsidR="006447A1" w:rsidRDefault="006447A1" w:rsidP="006447A1">
      <w:pPr>
        <w:rPr>
          <w:sz w:val="23"/>
        </w:rPr>
      </w:pPr>
    </w:p>
    <w:p w14:paraId="67EEAAC7" w14:textId="77777777" w:rsidR="006447A1" w:rsidRPr="005903A4" w:rsidRDefault="006447A1" w:rsidP="006447A1">
      <w:pPr>
        <w:pStyle w:val="BodyText"/>
        <w:spacing w:before="129"/>
      </w:pPr>
      <w:r w:rsidRPr="005903A4">
        <w:t>What is your maximum bid for this bull?</w:t>
      </w:r>
    </w:p>
    <w:p w14:paraId="4A1A7D1E" w14:textId="77777777" w:rsidR="006447A1" w:rsidRPr="005903A4" w:rsidRDefault="006447A1" w:rsidP="006447A1">
      <w:pPr>
        <w:pStyle w:val="BodyText"/>
        <w:spacing w:before="3"/>
        <w:rPr>
          <w:sz w:val="22"/>
        </w:rPr>
      </w:pPr>
    </w:p>
    <w:p w14:paraId="753EC628" w14:textId="77777777" w:rsidR="006447A1" w:rsidRPr="005903A4" w:rsidRDefault="006447A1" w:rsidP="006447A1">
      <w:pPr>
        <w:spacing w:before="93"/>
        <w:ind w:left="156"/>
        <w:rPr>
          <w:sz w:val="23"/>
        </w:rPr>
      </w:pPr>
      <w:r w:rsidRPr="005903A4">
        <w:rPr>
          <w:noProof/>
        </w:rPr>
        <mc:AlternateContent>
          <mc:Choice Requires="wps">
            <w:drawing>
              <wp:anchor distT="0" distB="0" distL="114300" distR="114300" simplePos="0" relativeHeight="252197888" behindDoc="0" locked="0" layoutInCell="1" allowOverlap="1" wp14:anchorId="60609AE4" wp14:editId="7523081F">
                <wp:simplePos x="0" y="0"/>
                <wp:positionH relativeFrom="page">
                  <wp:posOffset>3901440</wp:posOffset>
                </wp:positionH>
                <wp:positionV relativeFrom="paragraph">
                  <wp:posOffset>40640</wp:posOffset>
                </wp:positionV>
                <wp:extent cx="861060" cy="219710"/>
                <wp:effectExtent l="15240" t="17780" r="9525" b="10160"/>
                <wp:wrapNone/>
                <wp:docPr id="2658" name="Freeform: Shape 2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B8E44" id="Freeform: Shape 2658" o:spid="_x0000_s1026" style="position:absolute;margin-left:307.2pt;margin-top:3.2pt;width:67.8pt;height:17.3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2156684A" w14:textId="0E6C4126" w:rsidR="006447A1" w:rsidRPr="006447A1" w:rsidRDefault="006447A1" w:rsidP="006447A1">
      <w:pPr>
        <w:rPr>
          <w:sz w:val="23"/>
        </w:rPr>
        <w:sectPr w:rsidR="006447A1" w:rsidRPr="006447A1" w:rsidSect="00A21BEF">
          <w:footerReference w:type="default" r:id="rId497"/>
          <w:pgSz w:w="12240" w:h="15840"/>
          <w:pgMar w:top="518" w:right="677" w:bottom="475" w:left="677" w:header="720" w:footer="720" w:gutter="0"/>
          <w:cols w:space="720"/>
        </w:sectPr>
      </w:pPr>
    </w:p>
    <w:p w14:paraId="72AB64B0" w14:textId="1569595E" w:rsidR="00632F1E" w:rsidRPr="00632F1E" w:rsidRDefault="000344CE" w:rsidP="00632F1E">
      <w:pPr>
        <w:pStyle w:val="BodyText"/>
        <w:spacing w:before="6"/>
        <w:rPr>
          <w:sz w:val="27"/>
        </w:rPr>
      </w:pPr>
      <w:r w:rsidRPr="005903A4">
        <w:rPr>
          <w:noProof/>
        </w:rPr>
        <w:lastRenderedPageBreak/>
        <w:drawing>
          <wp:inline distT="0" distB="0" distL="0" distR="0" wp14:anchorId="027FB22D" wp14:editId="017B370B">
            <wp:extent cx="5486400" cy="3409404"/>
            <wp:effectExtent l="0" t="0" r="0" b="635"/>
            <wp:docPr id="2445"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87.jpeg"/>
                    <pic:cNvPicPr/>
                  </pic:nvPicPr>
                  <pic:blipFill>
                    <a:blip r:embed="rId498" cstate="print">
                      <a:extLst>
                        <a:ext uri="{28A0092B-C50C-407E-A947-70E740481C1C}">
                          <a14:useLocalDpi xmlns:a14="http://schemas.microsoft.com/office/drawing/2010/main" val="0"/>
                        </a:ext>
                      </a:extLst>
                    </a:blip>
                    <a:stretch>
                      <a:fillRect/>
                    </a:stretch>
                  </pic:blipFill>
                  <pic:spPr>
                    <a:xfrm>
                      <a:off x="0" y="0"/>
                      <a:ext cx="5486400" cy="3409404"/>
                    </a:xfrm>
                    <a:prstGeom prst="rect">
                      <a:avLst/>
                    </a:prstGeom>
                  </pic:spPr>
                </pic:pic>
              </a:graphicData>
            </a:graphic>
          </wp:inline>
        </w:drawing>
      </w:r>
    </w:p>
    <w:p w14:paraId="0F80A94C" w14:textId="4F8AA85A" w:rsidR="00632F1E" w:rsidRPr="005903A4" w:rsidRDefault="00632F1E" w:rsidP="00632F1E">
      <w:pPr>
        <w:pStyle w:val="BodyText"/>
        <w:spacing w:before="70"/>
        <w:ind w:left="156"/>
      </w:pPr>
      <w:r w:rsidRPr="005903A4">
        <w:t>What is your maximum bid for this</w:t>
      </w:r>
      <w:r w:rsidRPr="005903A4">
        <w:rPr>
          <w:spacing w:val="-16"/>
        </w:rPr>
        <w:t xml:space="preserve"> </w:t>
      </w:r>
      <w:r w:rsidRPr="005903A4">
        <w:t>bull?</w:t>
      </w:r>
    </w:p>
    <w:p w14:paraId="55EB8141" w14:textId="77777777" w:rsidR="00632F1E" w:rsidRPr="005903A4" w:rsidRDefault="00632F1E" w:rsidP="00632F1E">
      <w:pPr>
        <w:pStyle w:val="BodyText"/>
        <w:spacing w:before="3"/>
        <w:rPr>
          <w:sz w:val="22"/>
        </w:rPr>
      </w:pPr>
    </w:p>
    <w:p w14:paraId="46CA80BE" w14:textId="77777777" w:rsidR="00632F1E" w:rsidRPr="005903A4" w:rsidRDefault="00632F1E" w:rsidP="00632F1E">
      <w:pPr>
        <w:spacing w:before="93"/>
        <w:ind w:left="156"/>
        <w:rPr>
          <w:sz w:val="23"/>
        </w:rPr>
      </w:pPr>
      <w:r w:rsidRPr="005903A4">
        <w:rPr>
          <w:noProof/>
        </w:rPr>
        <mc:AlternateContent>
          <mc:Choice Requires="wps">
            <w:drawing>
              <wp:anchor distT="0" distB="0" distL="114300" distR="114300" simplePos="0" relativeHeight="252204032" behindDoc="0" locked="0" layoutInCell="1" allowOverlap="1" wp14:anchorId="1F89E6A8" wp14:editId="08627268">
                <wp:simplePos x="0" y="0"/>
                <wp:positionH relativeFrom="page">
                  <wp:posOffset>3901440</wp:posOffset>
                </wp:positionH>
                <wp:positionV relativeFrom="paragraph">
                  <wp:posOffset>40640</wp:posOffset>
                </wp:positionV>
                <wp:extent cx="861060" cy="219710"/>
                <wp:effectExtent l="15240" t="18415" r="9525" b="9525"/>
                <wp:wrapNone/>
                <wp:docPr id="2657" name="Freeform: Shape 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9 6144"/>
                            <a:gd name="T65" fmla="*/ T64 w 1356"/>
                            <a:gd name="T66" fmla="+- 0 410 64"/>
                            <a:gd name="T67" fmla="*/ 410 h 346"/>
                            <a:gd name="T68" fmla="+- 0 7485 6144"/>
                            <a:gd name="T69" fmla="*/ T68 w 1356"/>
                            <a:gd name="T70" fmla="+- 0 410 64"/>
                            <a:gd name="T71" fmla="*/ 410 h 346"/>
                            <a:gd name="T72" fmla="+- 0 6159 6144"/>
                            <a:gd name="T73" fmla="*/ T72 w 1356"/>
                            <a:gd name="T74" fmla="+- 0 410 64"/>
                            <a:gd name="T75" fmla="*/ 410 h 346"/>
                            <a:gd name="T76" fmla="+- 0 6155 6144"/>
                            <a:gd name="T77" fmla="*/ T76 w 1356"/>
                            <a:gd name="T78" fmla="+- 0 410 64"/>
                            <a:gd name="T79" fmla="*/ 410 h 346"/>
                            <a:gd name="T80" fmla="+- 0 6151 6144"/>
                            <a:gd name="T81" fmla="*/ T80 w 1356"/>
                            <a:gd name="T82" fmla="+- 0 408 64"/>
                            <a:gd name="T83" fmla="*/ 408 h 346"/>
                            <a:gd name="T84" fmla="+- 0 6149 6144"/>
                            <a:gd name="T85" fmla="*/ T84 w 1356"/>
                            <a:gd name="T86" fmla="+- 0 405 64"/>
                            <a:gd name="T87" fmla="*/ 405 h 346"/>
                            <a:gd name="T88" fmla="+- 0 6146 6144"/>
                            <a:gd name="T89" fmla="*/ T88 w 1356"/>
                            <a:gd name="T90" fmla="+- 0 403 64"/>
                            <a:gd name="T91" fmla="*/ 403 h 346"/>
                            <a:gd name="T92" fmla="+- 0 6144 6144"/>
                            <a:gd name="T93" fmla="*/ T92 w 1356"/>
                            <a:gd name="T94" fmla="+- 0 399 64"/>
                            <a:gd name="T95" fmla="*/ 399 h 346"/>
                            <a:gd name="T96" fmla="+- 0 6144 6144"/>
                            <a:gd name="T97" fmla="*/ T96 w 1356"/>
                            <a:gd name="T98" fmla="+- 0 395 64"/>
                            <a:gd name="T9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AC474" id="Freeform: Shape 2657" o:spid="_x0000_s1026" style="position:absolute;margin-left:307.2pt;margin-top:3.2pt;width:67.8pt;height:17.3pt;z-index:25220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" path="m,331l,14,,10,2,7,5,4,7,1,11,r4,l1341,r4,l1348,1r3,3l1354,7r1,3l1355,14r,317l1345,346r-4,l15,346r-4,l7,344,5,341,2,339,,335r,-4xe" filled="f" strokecolor="#d1d1d5" strokeweight=".50856mm">
                <v:path arrowok="t" o:connecttype="custom" o:connectlocs="0,250825;0,49530;0,46990;1270,45085;3175,43180;4445,41275;6985,40640;9525,40640;851535,40640;854075,40640;855980,41275;857885,43180;859790,45085;860425,46990;860425,49530;860425,250825;854075,260350;851535,260350;9525,260350;6985,260350;4445,259080;3175,257175;1270,255905;0,253365;0,250825" o:connectangles="0,0,0,0,0,0,0,0,0,0,0,0,0,0,0,0,0,0,0,0,0,0,0,0,0"/>
                <w10:wrap anchorx="page"/>
              </v:shape>
            </w:pict>
          </mc:Fallback>
        </mc:AlternateContent>
      </w:r>
      <w:r w:rsidRPr="005903A4">
        <w:rPr>
          <w:sz w:val="23"/>
        </w:rPr>
        <w:t>$</w:t>
      </w:r>
    </w:p>
    <w:p w14:paraId="61B9C29A" w14:textId="77777777" w:rsidR="00632F1E" w:rsidRPr="005903A4" w:rsidRDefault="00632F1E" w:rsidP="00632F1E">
      <w:pPr>
        <w:pStyle w:val="BodyText"/>
        <w:rPr>
          <w:sz w:val="20"/>
        </w:rPr>
      </w:pPr>
    </w:p>
    <w:p w14:paraId="2E6B7606" w14:textId="77777777" w:rsidR="00632F1E" w:rsidRPr="005903A4" w:rsidRDefault="00632F1E" w:rsidP="00632F1E">
      <w:pPr>
        <w:pStyle w:val="BodyText"/>
        <w:rPr>
          <w:sz w:val="20"/>
        </w:rPr>
      </w:pPr>
    </w:p>
    <w:p w14:paraId="6B9B831E" w14:textId="77777777" w:rsidR="00632F1E" w:rsidRPr="005903A4" w:rsidRDefault="00632F1E" w:rsidP="00632F1E">
      <w:pPr>
        <w:pStyle w:val="BodyText"/>
        <w:spacing w:before="6"/>
        <w:rPr>
          <w:sz w:val="17"/>
        </w:rPr>
      </w:pPr>
      <w:r w:rsidRPr="005903A4">
        <w:rPr>
          <w:noProof/>
        </w:rPr>
        <w:drawing>
          <wp:anchor distT="0" distB="0" distL="0" distR="0" simplePos="0" relativeHeight="252206080" behindDoc="0" locked="0" layoutInCell="1" allowOverlap="1" wp14:anchorId="43CBBC2C" wp14:editId="79FECD41">
            <wp:simplePos x="0" y="0"/>
            <wp:positionH relativeFrom="page">
              <wp:posOffset>551180</wp:posOffset>
            </wp:positionH>
            <wp:positionV relativeFrom="paragraph">
              <wp:posOffset>152400</wp:posOffset>
            </wp:positionV>
            <wp:extent cx="5486400" cy="3410252"/>
            <wp:effectExtent l="0" t="0" r="0" b="0"/>
            <wp:wrapTopAndBottom/>
            <wp:docPr id="2446"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88.jpeg"/>
                    <pic:cNvPicPr/>
                  </pic:nvPicPr>
                  <pic:blipFill>
                    <a:blip r:embed="rId499" cstate="print"/>
                    <a:stretch>
                      <a:fillRect/>
                    </a:stretch>
                  </pic:blipFill>
                  <pic:spPr>
                    <a:xfrm>
                      <a:off x="0" y="0"/>
                      <a:ext cx="5486400" cy="3410252"/>
                    </a:xfrm>
                    <a:prstGeom prst="rect">
                      <a:avLst/>
                    </a:prstGeom>
                  </pic:spPr>
                </pic:pic>
              </a:graphicData>
            </a:graphic>
            <wp14:sizeRelH relativeFrom="margin">
              <wp14:pctWidth>0</wp14:pctWidth>
            </wp14:sizeRelH>
            <wp14:sizeRelV relativeFrom="margin">
              <wp14:pctHeight>0</wp14:pctHeight>
            </wp14:sizeRelV>
          </wp:anchor>
        </w:drawing>
      </w:r>
    </w:p>
    <w:p w14:paraId="480205EB" w14:textId="77777777" w:rsidR="00632F1E" w:rsidRPr="005903A4" w:rsidRDefault="00632F1E" w:rsidP="00632F1E">
      <w:pPr>
        <w:pStyle w:val="BodyText"/>
        <w:spacing w:before="6"/>
        <w:rPr>
          <w:sz w:val="11"/>
        </w:rPr>
      </w:pPr>
    </w:p>
    <w:p w14:paraId="10A9D121" w14:textId="77777777" w:rsidR="00632F1E" w:rsidRPr="005903A4" w:rsidRDefault="00632F1E" w:rsidP="00632F1E">
      <w:pPr>
        <w:pStyle w:val="BodyText"/>
        <w:spacing w:before="91"/>
        <w:ind w:left="156"/>
      </w:pPr>
      <w:r w:rsidRPr="005903A4">
        <w:t>What is your maximum bid for this</w:t>
      </w:r>
      <w:r w:rsidRPr="005903A4">
        <w:rPr>
          <w:spacing w:val="-16"/>
        </w:rPr>
        <w:t xml:space="preserve"> </w:t>
      </w:r>
      <w:r w:rsidRPr="005903A4">
        <w:t>bull?</w:t>
      </w:r>
    </w:p>
    <w:p w14:paraId="5DC8A0C6" w14:textId="77777777" w:rsidR="00632F1E" w:rsidRPr="005903A4" w:rsidRDefault="00632F1E" w:rsidP="00632F1E">
      <w:pPr>
        <w:pStyle w:val="BodyText"/>
        <w:spacing w:before="3"/>
        <w:rPr>
          <w:sz w:val="22"/>
        </w:rPr>
      </w:pPr>
    </w:p>
    <w:p w14:paraId="28A7DF46" w14:textId="6998DC0B" w:rsidR="00632F1E" w:rsidRPr="00632F1E" w:rsidRDefault="00632F1E" w:rsidP="00632F1E">
      <w:pPr>
        <w:spacing w:before="93"/>
        <w:ind w:left="156"/>
        <w:rPr>
          <w:sz w:val="23"/>
        </w:rPr>
        <w:sectPr w:rsidR="00632F1E" w:rsidRPr="00632F1E" w:rsidSect="00A21BEF">
          <w:footerReference w:type="default" r:id="rId500"/>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05056" behindDoc="0" locked="0" layoutInCell="1" allowOverlap="1" wp14:anchorId="3F153EAF" wp14:editId="2D129405">
                <wp:simplePos x="0" y="0"/>
                <wp:positionH relativeFrom="page">
                  <wp:posOffset>3901440</wp:posOffset>
                </wp:positionH>
                <wp:positionV relativeFrom="paragraph">
                  <wp:posOffset>40640</wp:posOffset>
                </wp:positionV>
                <wp:extent cx="861060" cy="219710"/>
                <wp:effectExtent l="15240" t="18415" r="9525" b="9525"/>
                <wp:wrapNone/>
                <wp:docPr id="2656" name="Freeform: Shape 2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0E438" id="Freeform: Shape 2656" o:spid="_x0000_s1026" style="position:absolute;margin-left:307.2pt;margin-top:3.2pt;width:67.8pt;height:17.3pt;z-index:25220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635643EA" w14:textId="60CB3AE4" w:rsidR="00632F1E" w:rsidRDefault="00632F1E" w:rsidP="00632F1E">
      <w:pPr>
        <w:tabs>
          <w:tab w:val="left" w:pos="4783"/>
        </w:tabs>
        <w:rPr>
          <w:sz w:val="23"/>
        </w:rPr>
      </w:pPr>
      <w:r w:rsidRPr="005903A4">
        <w:rPr>
          <w:noProof/>
          <w:sz w:val="20"/>
        </w:rPr>
        <w:lastRenderedPageBreak/>
        <w:drawing>
          <wp:inline distT="0" distB="0" distL="0" distR="0" wp14:anchorId="2BF00DBF" wp14:editId="334C12D5">
            <wp:extent cx="5486400" cy="3453812"/>
            <wp:effectExtent l="0" t="0" r="0" b="0"/>
            <wp:docPr id="2447"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89.jpeg"/>
                    <pic:cNvPicPr/>
                  </pic:nvPicPr>
                  <pic:blipFill>
                    <a:blip r:embed="rId501" cstate="print"/>
                    <a:stretch>
                      <a:fillRect/>
                    </a:stretch>
                  </pic:blipFill>
                  <pic:spPr>
                    <a:xfrm>
                      <a:off x="0" y="0"/>
                      <a:ext cx="5486400" cy="3453812"/>
                    </a:xfrm>
                    <a:prstGeom prst="rect">
                      <a:avLst/>
                    </a:prstGeom>
                  </pic:spPr>
                </pic:pic>
              </a:graphicData>
            </a:graphic>
          </wp:inline>
        </w:drawing>
      </w:r>
    </w:p>
    <w:p w14:paraId="4E309DB4" w14:textId="77777777" w:rsidR="00632F1E" w:rsidRPr="005903A4" w:rsidRDefault="00632F1E" w:rsidP="00632F1E">
      <w:pPr>
        <w:pStyle w:val="BodyText"/>
        <w:ind w:left="271"/>
        <w:rPr>
          <w:sz w:val="20"/>
        </w:rPr>
      </w:pPr>
    </w:p>
    <w:p w14:paraId="3A1EEB97" w14:textId="77777777" w:rsidR="00632F1E" w:rsidRPr="005903A4" w:rsidRDefault="00632F1E" w:rsidP="00632F1E">
      <w:pPr>
        <w:pStyle w:val="BodyText"/>
        <w:spacing w:before="28"/>
        <w:ind w:left="156"/>
      </w:pPr>
      <w:r w:rsidRPr="005903A4">
        <w:t>What is your maximum bid for this bull?</w:t>
      </w:r>
    </w:p>
    <w:p w14:paraId="4F40DA98" w14:textId="77777777" w:rsidR="00632F1E" w:rsidRPr="005903A4" w:rsidRDefault="00632F1E" w:rsidP="00632F1E">
      <w:pPr>
        <w:pStyle w:val="BodyText"/>
        <w:spacing w:before="4"/>
        <w:rPr>
          <w:sz w:val="30"/>
        </w:rPr>
      </w:pPr>
    </w:p>
    <w:p w14:paraId="060ED1CA" w14:textId="77777777" w:rsidR="00632F1E" w:rsidRPr="005903A4" w:rsidRDefault="00632F1E" w:rsidP="00632F1E">
      <w:pPr>
        <w:ind w:left="156"/>
        <w:rPr>
          <w:sz w:val="23"/>
        </w:rPr>
      </w:pPr>
      <w:r w:rsidRPr="005903A4">
        <w:rPr>
          <w:noProof/>
        </w:rPr>
        <mc:AlternateContent>
          <mc:Choice Requires="wps">
            <w:drawing>
              <wp:anchor distT="0" distB="0" distL="114300" distR="114300" simplePos="0" relativeHeight="252208128" behindDoc="0" locked="0" layoutInCell="1" allowOverlap="1" wp14:anchorId="6A0B6548" wp14:editId="52397883">
                <wp:simplePos x="0" y="0"/>
                <wp:positionH relativeFrom="page">
                  <wp:posOffset>3901440</wp:posOffset>
                </wp:positionH>
                <wp:positionV relativeFrom="paragraph">
                  <wp:posOffset>-18415</wp:posOffset>
                </wp:positionV>
                <wp:extent cx="861060" cy="219710"/>
                <wp:effectExtent l="15240" t="10160" r="9525" b="17780"/>
                <wp:wrapNone/>
                <wp:docPr id="2655" name="Freeform: Shape 2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02 -29"/>
                            <a:gd name="T3" fmla="*/ 302 h 346"/>
                            <a:gd name="T4" fmla="+- 0 6144 6144"/>
                            <a:gd name="T5" fmla="*/ T4 w 1356"/>
                            <a:gd name="T6" fmla="+- 0 -15 -29"/>
                            <a:gd name="T7" fmla="*/ -15 h 346"/>
                            <a:gd name="T8" fmla="+- 0 6144 6144"/>
                            <a:gd name="T9" fmla="*/ T8 w 1356"/>
                            <a:gd name="T10" fmla="+- 0 -19 -29"/>
                            <a:gd name="T11" fmla="*/ -19 h 346"/>
                            <a:gd name="T12" fmla="+- 0 6146 6144"/>
                            <a:gd name="T13" fmla="*/ T12 w 1356"/>
                            <a:gd name="T14" fmla="+- 0 -22 -29"/>
                            <a:gd name="T15" fmla="*/ -22 h 346"/>
                            <a:gd name="T16" fmla="+- 0 6149 6144"/>
                            <a:gd name="T17" fmla="*/ T16 w 1356"/>
                            <a:gd name="T18" fmla="+- 0 -25 -29"/>
                            <a:gd name="T19" fmla="*/ -25 h 346"/>
                            <a:gd name="T20" fmla="+- 0 6151 6144"/>
                            <a:gd name="T21" fmla="*/ T20 w 1356"/>
                            <a:gd name="T22" fmla="+- 0 -28 -29"/>
                            <a:gd name="T23" fmla="*/ -28 h 346"/>
                            <a:gd name="T24" fmla="+- 0 6155 6144"/>
                            <a:gd name="T25" fmla="*/ T24 w 1356"/>
                            <a:gd name="T26" fmla="+- 0 -29 -29"/>
                            <a:gd name="T27" fmla="*/ -29 h 346"/>
                            <a:gd name="T28" fmla="+- 0 6159 6144"/>
                            <a:gd name="T29" fmla="*/ T28 w 1356"/>
                            <a:gd name="T30" fmla="+- 0 -29 -29"/>
                            <a:gd name="T31" fmla="*/ -29 h 346"/>
                            <a:gd name="T32" fmla="+- 0 7485 6144"/>
                            <a:gd name="T33" fmla="*/ T32 w 1356"/>
                            <a:gd name="T34" fmla="+- 0 -29 -29"/>
                            <a:gd name="T35" fmla="*/ -29 h 346"/>
                            <a:gd name="T36" fmla="+- 0 7489 6144"/>
                            <a:gd name="T37" fmla="*/ T36 w 1356"/>
                            <a:gd name="T38" fmla="+- 0 -29 -29"/>
                            <a:gd name="T39" fmla="*/ -29 h 346"/>
                            <a:gd name="T40" fmla="+- 0 7492 6144"/>
                            <a:gd name="T41" fmla="*/ T40 w 1356"/>
                            <a:gd name="T42" fmla="+- 0 -28 -29"/>
                            <a:gd name="T43" fmla="*/ -28 h 346"/>
                            <a:gd name="T44" fmla="+- 0 7495 6144"/>
                            <a:gd name="T45" fmla="*/ T44 w 1356"/>
                            <a:gd name="T46" fmla="+- 0 -25 -29"/>
                            <a:gd name="T47" fmla="*/ -25 h 346"/>
                            <a:gd name="T48" fmla="+- 0 7498 6144"/>
                            <a:gd name="T49" fmla="*/ T48 w 1356"/>
                            <a:gd name="T50" fmla="+- 0 -22 -29"/>
                            <a:gd name="T51" fmla="*/ -22 h 346"/>
                            <a:gd name="T52" fmla="+- 0 7499 6144"/>
                            <a:gd name="T53" fmla="*/ T52 w 1356"/>
                            <a:gd name="T54" fmla="+- 0 -19 -29"/>
                            <a:gd name="T55" fmla="*/ -19 h 346"/>
                            <a:gd name="T56" fmla="+- 0 7499 6144"/>
                            <a:gd name="T57" fmla="*/ T56 w 1356"/>
                            <a:gd name="T58" fmla="+- 0 -15 -29"/>
                            <a:gd name="T59" fmla="*/ -15 h 346"/>
                            <a:gd name="T60" fmla="+- 0 7499 6144"/>
                            <a:gd name="T61" fmla="*/ T60 w 1356"/>
                            <a:gd name="T62" fmla="+- 0 302 -29"/>
                            <a:gd name="T63" fmla="*/ 302 h 346"/>
                            <a:gd name="T64" fmla="+- 0 7485 6144"/>
                            <a:gd name="T65" fmla="*/ T64 w 1356"/>
                            <a:gd name="T66" fmla="+- 0 317 -29"/>
                            <a:gd name="T67" fmla="*/ 317 h 346"/>
                            <a:gd name="T68" fmla="+- 0 6159 6144"/>
                            <a:gd name="T69" fmla="*/ T68 w 1356"/>
                            <a:gd name="T70" fmla="+- 0 317 -29"/>
                            <a:gd name="T71" fmla="*/ 317 h 346"/>
                            <a:gd name="T72" fmla="+- 0 6144 6144"/>
                            <a:gd name="T73" fmla="*/ T72 w 1356"/>
                            <a:gd name="T74" fmla="+- 0 306 -29"/>
                            <a:gd name="T75" fmla="*/ 306 h 346"/>
                            <a:gd name="T76" fmla="+- 0 6144 6144"/>
                            <a:gd name="T77" fmla="*/ T76 w 1356"/>
                            <a:gd name="T78" fmla="+- 0 302 -29"/>
                            <a:gd name="T79" fmla="*/ 30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6918F" id="Freeform: Shape 2655" o:spid="_x0000_s1026" style="position:absolute;margin-left:307.2pt;margin-top:-1.45pt;width:67.8pt;height:17.3pt;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" path="m,331l,14,,10,2,7,5,4,7,1,11,r4,l1341,r4,l1348,1r3,3l1354,7r1,3l1355,14r,317l1341,346,15,346,,335r,-4xe" filled="f" strokecolor="#d1d1d5" strokeweight=".50856mm">
                <v:path arrowok="t" o:connecttype="custom" o:connectlocs="0,191770;0,-9525;0,-12065;1270,-13970;3175,-15875;4445,-17780;6985,-18415;9525,-18415;851535,-18415;854075,-18415;855980,-17780;857885,-15875;859790,-13970;860425,-12065;860425,-9525;860425,191770;851535,201295;9525,201295;0,194310;0,191770" o:connectangles="0,0,0,0,0,0,0,0,0,0,0,0,0,0,0,0,0,0,0,0"/>
                <w10:wrap anchorx="page"/>
              </v:shape>
            </w:pict>
          </mc:Fallback>
        </mc:AlternateContent>
      </w:r>
      <w:r w:rsidRPr="005903A4">
        <w:rPr>
          <w:sz w:val="23"/>
        </w:rPr>
        <w:t>$</w:t>
      </w:r>
    </w:p>
    <w:p w14:paraId="412E0BF7" w14:textId="77777777" w:rsidR="00632F1E" w:rsidRDefault="00632F1E" w:rsidP="00632F1E">
      <w:pPr>
        <w:tabs>
          <w:tab w:val="left" w:pos="6374"/>
        </w:tabs>
        <w:rPr>
          <w:sz w:val="23"/>
        </w:rPr>
      </w:pPr>
    </w:p>
    <w:p w14:paraId="42EC235E" w14:textId="77777777" w:rsidR="00632F1E" w:rsidRDefault="00632F1E" w:rsidP="00632F1E">
      <w:pPr>
        <w:tabs>
          <w:tab w:val="left" w:pos="6374"/>
        </w:tabs>
        <w:rPr>
          <w:sz w:val="23"/>
        </w:rPr>
      </w:pPr>
    </w:p>
    <w:p w14:paraId="7815A171" w14:textId="77777777" w:rsidR="00632F1E" w:rsidRPr="005903A4" w:rsidRDefault="00632F1E" w:rsidP="00632F1E">
      <w:pPr>
        <w:pStyle w:val="BodyText"/>
        <w:ind w:left="271"/>
        <w:rPr>
          <w:sz w:val="20"/>
        </w:rPr>
      </w:pPr>
      <w:r w:rsidRPr="005903A4">
        <w:rPr>
          <w:noProof/>
          <w:sz w:val="20"/>
        </w:rPr>
        <w:drawing>
          <wp:inline distT="0" distB="0" distL="0" distR="0" wp14:anchorId="2DB66C0B" wp14:editId="4A5BABBA">
            <wp:extent cx="5486400" cy="3361609"/>
            <wp:effectExtent l="0" t="0" r="0" b="0"/>
            <wp:docPr id="2448"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90.jpeg"/>
                    <pic:cNvPicPr/>
                  </pic:nvPicPr>
                  <pic:blipFill>
                    <a:blip r:embed="rId502" cstate="print"/>
                    <a:stretch>
                      <a:fillRect/>
                    </a:stretch>
                  </pic:blipFill>
                  <pic:spPr>
                    <a:xfrm>
                      <a:off x="0" y="0"/>
                      <a:ext cx="5486400" cy="3361609"/>
                    </a:xfrm>
                    <a:prstGeom prst="rect">
                      <a:avLst/>
                    </a:prstGeom>
                  </pic:spPr>
                </pic:pic>
              </a:graphicData>
            </a:graphic>
          </wp:inline>
        </w:drawing>
      </w:r>
    </w:p>
    <w:p w14:paraId="70DF5326" w14:textId="77777777" w:rsidR="00632F1E" w:rsidRPr="005903A4" w:rsidRDefault="00632F1E" w:rsidP="00632F1E">
      <w:pPr>
        <w:pStyle w:val="BodyText"/>
        <w:spacing w:before="6"/>
        <w:rPr>
          <w:sz w:val="14"/>
        </w:rPr>
      </w:pPr>
    </w:p>
    <w:p w14:paraId="4285D69C" w14:textId="77777777" w:rsidR="00632F1E" w:rsidRPr="005903A4" w:rsidRDefault="00632F1E" w:rsidP="00632F1E">
      <w:pPr>
        <w:pStyle w:val="BodyText"/>
        <w:spacing w:before="91"/>
        <w:ind w:left="156"/>
      </w:pPr>
      <w:r w:rsidRPr="005903A4">
        <w:t>What is your maximum bid for this bull?</w:t>
      </w:r>
    </w:p>
    <w:p w14:paraId="2386F79D" w14:textId="77777777" w:rsidR="00632F1E" w:rsidRPr="005903A4" w:rsidRDefault="00632F1E" w:rsidP="00632F1E">
      <w:pPr>
        <w:pStyle w:val="BodyText"/>
        <w:spacing w:before="3"/>
        <w:rPr>
          <w:sz w:val="22"/>
        </w:rPr>
      </w:pPr>
    </w:p>
    <w:p w14:paraId="2AE7C226" w14:textId="5B3F86DD" w:rsidR="00632F1E" w:rsidRPr="00632F1E" w:rsidRDefault="00632F1E" w:rsidP="00632F1E">
      <w:pPr>
        <w:spacing w:before="93"/>
        <w:ind w:left="156"/>
        <w:rPr>
          <w:sz w:val="23"/>
        </w:rPr>
        <w:sectPr w:rsidR="00632F1E" w:rsidRPr="00632F1E" w:rsidSect="00A21BEF">
          <w:footerReference w:type="default" r:id="rId503"/>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10176" behindDoc="0" locked="0" layoutInCell="1" allowOverlap="1" wp14:anchorId="39D7CE38" wp14:editId="270F1768">
                <wp:simplePos x="0" y="0"/>
                <wp:positionH relativeFrom="page">
                  <wp:posOffset>3901440</wp:posOffset>
                </wp:positionH>
                <wp:positionV relativeFrom="paragraph">
                  <wp:posOffset>40640</wp:posOffset>
                </wp:positionV>
                <wp:extent cx="861060" cy="219710"/>
                <wp:effectExtent l="15240" t="17145" r="9525" b="10795"/>
                <wp:wrapNone/>
                <wp:docPr id="2654" name="Freeform: Shape 2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9 6144"/>
                            <a:gd name="T65" fmla="*/ T64 w 1356"/>
                            <a:gd name="T66" fmla="+- 0 410 64"/>
                            <a:gd name="T67" fmla="*/ 410 h 346"/>
                            <a:gd name="T68" fmla="+- 0 7485 6144"/>
                            <a:gd name="T69" fmla="*/ T68 w 1356"/>
                            <a:gd name="T70" fmla="+- 0 410 64"/>
                            <a:gd name="T71" fmla="*/ 410 h 346"/>
                            <a:gd name="T72" fmla="+- 0 6159 6144"/>
                            <a:gd name="T73" fmla="*/ T72 w 1356"/>
                            <a:gd name="T74" fmla="+- 0 410 64"/>
                            <a:gd name="T75" fmla="*/ 410 h 346"/>
                            <a:gd name="T76" fmla="+- 0 6155 6144"/>
                            <a:gd name="T77" fmla="*/ T76 w 1356"/>
                            <a:gd name="T78" fmla="+- 0 410 64"/>
                            <a:gd name="T79" fmla="*/ 410 h 346"/>
                            <a:gd name="T80" fmla="+- 0 6151 6144"/>
                            <a:gd name="T81" fmla="*/ T80 w 1356"/>
                            <a:gd name="T82" fmla="+- 0 408 64"/>
                            <a:gd name="T83" fmla="*/ 408 h 346"/>
                            <a:gd name="T84" fmla="+- 0 6149 6144"/>
                            <a:gd name="T85" fmla="*/ T84 w 1356"/>
                            <a:gd name="T86" fmla="+- 0 405 64"/>
                            <a:gd name="T87" fmla="*/ 405 h 346"/>
                            <a:gd name="T88" fmla="+- 0 6146 6144"/>
                            <a:gd name="T89" fmla="*/ T88 w 1356"/>
                            <a:gd name="T90" fmla="+- 0 403 64"/>
                            <a:gd name="T91" fmla="*/ 403 h 346"/>
                            <a:gd name="T92" fmla="+- 0 6144 6144"/>
                            <a:gd name="T93" fmla="*/ T92 w 1356"/>
                            <a:gd name="T94" fmla="+- 0 399 64"/>
                            <a:gd name="T95" fmla="*/ 399 h 346"/>
                            <a:gd name="T96" fmla="+- 0 6144 6144"/>
                            <a:gd name="T97" fmla="*/ T96 w 1356"/>
                            <a:gd name="T98" fmla="+- 0 395 64"/>
                            <a:gd name="T9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2389" id="Freeform: Shape 2654" o:spid="_x0000_s1026" style="position:absolute;margin-left:307.2pt;margin-top:3.2pt;width:67.8pt;height:17.3pt;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" path="m,331l,14,,10,2,7,5,4,7,1,11,r4,l1341,r4,l1348,1r3,3l1354,7r1,3l1355,14r,317l1345,346r-4,l15,346r-4,l7,344,5,341,2,339,,335r,-4xe" filled="f" strokecolor="#d1d1d5" strokeweight=".50856mm">
                <v:path arrowok="t" o:connecttype="custom" o:connectlocs="0,250825;0,49530;0,46990;1270,45085;3175,43180;4445,41275;6985,40640;9525,40640;851535,40640;854075,40640;855980,41275;857885,43180;859790,45085;860425,46990;860425,49530;860425,250825;854075,260350;851535,260350;9525,260350;6985,260350;4445,259080;3175,257175;1270,255905;0,253365;0,250825" o:connectangles="0,0,0,0,0,0,0,0,0,0,0,0,0,0,0,0,0,0,0,0,0,0,0,0,0"/>
                <w10:wrap anchorx="page"/>
              </v:shape>
            </w:pict>
          </mc:Fallback>
        </mc:AlternateContent>
      </w:r>
      <w:r w:rsidRPr="005903A4">
        <w:rPr>
          <w:sz w:val="23"/>
        </w:rPr>
        <w:t>$</w:t>
      </w:r>
    </w:p>
    <w:p w14:paraId="52F5788A" w14:textId="7C7845E0" w:rsidR="00632F1E" w:rsidRDefault="00632F1E" w:rsidP="00632F1E">
      <w:pPr>
        <w:tabs>
          <w:tab w:val="left" w:pos="9366"/>
        </w:tabs>
        <w:rPr>
          <w:sz w:val="23"/>
        </w:rPr>
      </w:pPr>
      <w:r w:rsidRPr="005903A4">
        <w:rPr>
          <w:noProof/>
        </w:rPr>
        <w:lastRenderedPageBreak/>
        <w:drawing>
          <wp:inline distT="0" distB="0" distL="0" distR="0" wp14:anchorId="2D1DA44D" wp14:editId="6534F69C">
            <wp:extent cx="5486400" cy="3390737"/>
            <wp:effectExtent l="0" t="0" r="0" b="635"/>
            <wp:docPr id="2449"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91.jpeg"/>
                    <pic:cNvPicPr/>
                  </pic:nvPicPr>
                  <pic:blipFill>
                    <a:blip r:embed="rId504" cstate="print">
                      <a:extLst>
                        <a:ext uri="{28A0092B-C50C-407E-A947-70E740481C1C}">
                          <a14:useLocalDpi xmlns:a14="http://schemas.microsoft.com/office/drawing/2010/main" val="0"/>
                        </a:ext>
                      </a:extLst>
                    </a:blip>
                    <a:stretch>
                      <a:fillRect/>
                    </a:stretch>
                  </pic:blipFill>
                  <pic:spPr>
                    <a:xfrm>
                      <a:off x="0" y="0"/>
                      <a:ext cx="5486400" cy="3390737"/>
                    </a:xfrm>
                    <a:prstGeom prst="rect">
                      <a:avLst/>
                    </a:prstGeom>
                  </pic:spPr>
                </pic:pic>
              </a:graphicData>
            </a:graphic>
          </wp:inline>
        </w:drawing>
      </w:r>
    </w:p>
    <w:p w14:paraId="355672CB" w14:textId="3BE5BA4E" w:rsidR="00632F1E" w:rsidRPr="00632F1E" w:rsidRDefault="00632F1E" w:rsidP="00632F1E">
      <w:pPr>
        <w:tabs>
          <w:tab w:val="left" w:pos="9366"/>
        </w:tabs>
        <w:rPr>
          <w:sz w:val="23"/>
        </w:rPr>
      </w:pPr>
      <w:r>
        <w:rPr>
          <w:sz w:val="23"/>
        </w:rPr>
        <w:tab/>
      </w:r>
    </w:p>
    <w:p w14:paraId="6162B53E" w14:textId="785597F3" w:rsidR="00632F1E" w:rsidRPr="005903A4" w:rsidRDefault="00632F1E" w:rsidP="00632F1E">
      <w:pPr>
        <w:pStyle w:val="BodyText"/>
        <w:spacing w:before="70"/>
      </w:pPr>
      <w:r>
        <w:t xml:space="preserve"> </w:t>
      </w:r>
      <w:r w:rsidRPr="005903A4">
        <w:t>What is your maximum bid for this bull?</w:t>
      </w:r>
    </w:p>
    <w:p w14:paraId="22D00103" w14:textId="77777777" w:rsidR="00632F1E" w:rsidRPr="005903A4" w:rsidRDefault="00632F1E" w:rsidP="00632F1E">
      <w:pPr>
        <w:pStyle w:val="BodyText"/>
        <w:spacing w:before="3"/>
        <w:rPr>
          <w:sz w:val="22"/>
        </w:rPr>
      </w:pPr>
    </w:p>
    <w:p w14:paraId="20C3A2BD" w14:textId="77777777" w:rsidR="00632F1E" w:rsidRPr="005903A4" w:rsidRDefault="00632F1E" w:rsidP="00632F1E">
      <w:pPr>
        <w:spacing w:before="93"/>
        <w:ind w:left="156"/>
        <w:rPr>
          <w:sz w:val="23"/>
        </w:rPr>
      </w:pPr>
      <w:r w:rsidRPr="005903A4">
        <w:rPr>
          <w:noProof/>
        </w:rPr>
        <mc:AlternateContent>
          <mc:Choice Requires="wps">
            <w:drawing>
              <wp:anchor distT="0" distB="0" distL="114300" distR="114300" simplePos="0" relativeHeight="252212224" behindDoc="0" locked="0" layoutInCell="1" allowOverlap="1" wp14:anchorId="21E00895" wp14:editId="2AB5F753">
                <wp:simplePos x="0" y="0"/>
                <wp:positionH relativeFrom="page">
                  <wp:posOffset>3901440</wp:posOffset>
                </wp:positionH>
                <wp:positionV relativeFrom="paragraph">
                  <wp:posOffset>40640</wp:posOffset>
                </wp:positionV>
                <wp:extent cx="861060" cy="219710"/>
                <wp:effectExtent l="15240" t="18415" r="9525" b="9525"/>
                <wp:wrapNone/>
                <wp:docPr id="2653" name="Freeform: Shape 2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AE849" id="Freeform: Shape 2653" o:spid="_x0000_s1026" style="position:absolute;margin-left:307.2pt;margin-top:3.2pt;width:67.8pt;height:17.3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0C46ED8D" w14:textId="77777777" w:rsidR="00632F1E" w:rsidRPr="005903A4" w:rsidRDefault="00632F1E" w:rsidP="00632F1E">
      <w:pPr>
        <w:pStyle w:val="BodyText"/>
        <w:rPr>
          <w:sz w:val="20"/>
        </w:rPr>
      </w:pPr>
    </w:p>
    <w:p w14:paraId="1813F93D" w14:textId="77777777" w:rsidR="00632F1E" w:rsidRPr="005903A4" w:rsidRDefault="00632F1E" w:rsidP="00632F1E">
      <w:pPr>
        <w:pStyle w:val="BodyText"/>
        <w:rPr>
          <w:sz w:val="20"/>
        </w:rPr>
      </w:pPr>
    </w:p>
    <w:p w14:paraId="0663CB6A" w14:textId="77777777" w:rsidR="009A0613" w:rsidRDefault="009A0613" w:rsidP="009A0613">
      <w:pPr>
        <w:rPr>
          <w:b/>
          <w:sz w:val="26"/>
        </w:rPr>
      </w:pPr>
    </w:p>
    <w:p w14:paraId="5BA3B9EC" w14:textId="77777777" w:rsidR="009A0613" w:rsidRDefault="009A0613" w:rsidP="009A0613">
      <w:pPr>
        <w:rPr>
          <w:b/>
          <w:sz w:val="26"/>
        </w:rPr>
      </w:pPr>
    </w:p>
    <w:p w14:paraId="7DE69597" w14:textId="77777777" w:rsidR="009A0613" w:rsidRDefault="009A0613" w:rsidP="009A0613">
      <w:pPr>
        <w:rPr>
          <w:b/>
          <w:sz w:val="26"/>
        </w:rPr>
      </w:pPr>
    </w:p>
    <w:p w14:paraId="7E99F1BB" w14:textId="77777777" w:rsidR="009A0613" w:rsidRDefault="009A0613" w:rsidP="009A0613">
      <w:pPr>
        <w:rPr>
          <w:b/>
          <w:sz w:val="26"/>
        </w:rPr>
      </w:pPr>
    </w:p>
    <w:p w14:paraId="6DB3CB5B" w14:textId="77777777" w:rsidR="009A0613" w:rsidRDefault="009A0613" w:rsidP="009A0613">
      <w:pPr>
        <w:rPr>
          <w:b/>
          <w:sz w:val="26"/>
        </w:rPr>
      </w:pPr>
    </w:p>
    <w:p w14:paraId="3BFF7616" w14:textId="77777777" w:rsidR="009A0613" w:rsidRDefault="009A0613" w:rsidP="009A0613">
      <w:pPr>
        <w:rPr>
          <w:b/>
          <w:sz w:val="26"/>
        </w:rPr>
      </w:pPr>
    </w:p>
    <w:p w14:paraId="1633E8CD" w14:textId="77777777" w:rsidR="009A0613" w:rsidRDefault="009A0613" w:rsidP="009A0613">
      <w:pPr>
        <w:rPr>
          <w:b/>
          <w:sz w:val="26"/>
        </w:rPr>
      </w:pPr>
    </w:p>
    <w:p w14:paraId="4893F867" w14:textId="77777777" w:rsidR="009A0613" w:rsidRDefault="009A0613" w:rsidP="009A0613">
      <w:pPr>
        <w:rPr>
          <w:b/>
          <w:sz w:val="26"/>
        </w:rPr>
      </w:pPr>
    </w:p>
    <w:p w14:paraId="6770AA0E" w14:textId="77777777" w:rsidR="009A0613" w:rsidRDefault="009A0613" w:rsidP="009A0613">
      <w:pPr>
        <w:rPr>
          <w:b/>
          <w:sz w:val="26"/>
        </w:rPr>
      </w:pPr>
    </w:p>
    <w:p w14:paraId="64FFDD0F" w14:textId="77777777" w:rsidR="009A0613" w:rsidRDefault="009A0613" w:rsidP="009A0613">
      <w:pPr>
        <w:rPr>
          <w:b/>
          <w:sz w:val="26"/>
        </w:rPr>
      </w:pPr>
    </w:p>
    <w:p w14:paraId="4426793E" w14:textId="77777777" w:rsidR="009A0613" w:rsidRDefault="009A0613" w:rsidP="009A0613">
      <w:pPr>
        <w:rPr>
          <w:b/>
          <w:sz w:val="26"/>
        </w:rPr>
      </w:pPr>
    </w:p>
    <w:p w14:paraId="6D7D85A4" w14:textId="77777777" w:rsidR="009A0613" w:rsidRDefault="009A0613" w:rsidP="009A0613">
      <w:pPr>
        <w:rPr>
          <w:b/>
          <w:sz w:val="26"/>
        </w:rPr>
      </w:pPr>
    </w:p>
    <w:p w14:paraId="69841CD9" w14:textId="77777777" w:rsidR="009A0613" w:rsidRDefault="009A0613" w:rsidP="009A0613">
      <w:pPr>
        <w:rPr>
          <w:b/>
          <w:sz w:val="26"/>
        </w:rPr>
      </w:pPr>
    </w:p>
    <w:p w14:paraId="010C1FD6" w14:textId="77777777" w:rsidR="009A0613" w:rsidRDefault="009A0613" w:rsidP="009A0613">
      <w:pPr>
        <w:rPr>
          <w:b/>
          <w:sz w:val="26"/>
        </w:rPr>
      </w:pPr>
    </w:p>
    <w:p w14:paraId="035A9C6A" w14:textId="77777777" w:rsidR="009A0613" w:rsidRDefault="009A0613" w:rsidP="009A0613">
      <w:pPr>
        <w:rPr>
          <w:b/>
          <w:sz w:val="26"/>
        </w:rPr>
      </w:pPr>
    </w:p>
    <w:p w14:paraId="1B515142" w14:textId="77777777" w:rsidR="009A0613" w:rsidRDefault="009A0613" w:rsidP="009A0613">
      <w:pPr>
        <w:rPr>
          <w:b/>
          <w:sz w:val="26"/>
        </w:rPr>
      </w:pPr>
    </w:p>
    <w:p w14:paraId="3BCF34DC" w14:textId="77777777" w:rsidR="009A0613" w:rsidRDefault="009A0613" w:rsidP="009A0613">
      <w:pPr>
        <w:rPr>
          <w:b/>
          <w:sz w:val="26"/>
        </w:rPr>
      </w:pPr>
    </w:p>
    <w:p w14:paraId="00FA61C3" w14:textId="77777777" w:rsidR="009A0613" w:rsidRDefault="009A0613" w:rsidP="009A0613">
      <w:pPr>
        <w:rPr>
          <w:b/>
          <w:sz w:val="26"/>
        </w:rPr>
      </w:pPr>
    </w:p>
    <w:p w14:paraId="2C7B3D89" w14:textId="77777777" w:rsidR="009A0613" w:rsidRDefault="009A0613" w:rsidP="009A0613">
      <w:pPr>
        <w:rPr>
          <w:b/>
          <w:sz w:val="26"/>
        </w:rPr>
      </w:pPr>
    </w:p>
    <w:p w14:paraId="54DCB6C6" w14:textId="77777777" w:rsidR="009A0613" w:rsidRDefault="009A0613" w:rsidP="009A0613">
      <w:pPr>
        <w:rPr>
          <w:b/>
          <w:sz w:val="26"/>
        </w:rPr>
      </w:pPr>
    </w:p>
    <w:p w14:paraId="25D72BCB" w14:textId="77777777" w:rsidR="009A0613" w:rsidRDefault="009A0613" w:rsidP="009A0613">
      <w:pPr>
        <w:rPr>
          <w:b/>
          <w:sz w:val="26"/>
        </w:rPr>
      </w:pPr>
    </w:p>
    <w:p w14:paraId="07C9CE35" w14:textId="77777777" w:rsidR="009A0613" w:rsidRDefault="009A0613" w:rsidP="009A0613">
      <w:pPr>
        <w:rPr>
          <w:b/>
          <w:sz w:val="26"/>
        </w:rPr>
      </w:pPr>
    </w:p>
    <w:p w14:paraId="4FDC5A58" w14:textId="77777777" w:rsidR="009A0613" w:rsidRDefault="009A0613" w:rsidP="009A0613">
      <w:pPr>
        <w:rPr>
          <w:b/>
          <w:sz w:val="26"/>
        </w:rPr>
      </w:pPr>
    </w:p>
    <w:p w14:paraId="2595798E" w14:textId="22DEC195" w:rsidR="00483D7F" w:rsidRDefault="00483D7F" w:rsidP="00483D7F">
      <w:pPr>
        <w:rPr>
          <w:b/>
          <w:sz w:val="26"/>
        </w:rPr>
      </w:pPr>
      <w:r w:rsidRPr="005903A4">
        <w:rPr>
          <w:b/>
          <w:sz w:val="26"/>
        </w:rPr>
        <w:lastRenderedPageBreak/>
        <w:t>Non GE Block 2</w:t>
      </w:r>
    </w:p>
    <w:p w14:paraId="00C6F3EF" w14:textId="50A002BA" w:rsidR="000344CE" w:rsidRPr="005903A4" w:rsidRDefault="000344CE" w:rsidP="007F7A03">
      <w:pPr>
        <w:spacing w:before="236"/>
        <w:ind w:left="2160" w:right="2903" w:firstLine="720"/>
        <w:jc w:val="center"/>
        <w:rPr>
          <w:b/>
          <w:sz w:val="26"/>
        </w:rPr>
      </w:pPr>
      <w:r w:rsidRPr="005903A4">
        <w:rPr>
          <w:b/>
          <w:sz w:val="26"/>
        </w:rPr>
        <w:t>What Can EPDs Tell Us?</w:t>
      </w:r>
    </w:p>
    <w:p w14:paraId="6B88CBF9" w14:textId="77777777" w:rsidR="000344CE" w:rsidRPr="005903A4" w:rsidRDefault="000344CE" w:rsidP="000344CE">
      <w:pPr>
        <w:pStyle w:val="BodyText"/>
        <w:rPr>
          <w:b/>
          <w:sz w:val="28"/>
        </w:rPr>
      </w:pPr>
    </w:p>
    <w:p w14:paraId="7A05F97B" w14:textId="77777777" w:rsidR="000344CE" w:rsidRPr="005903A4" w:rsidRDefault="000344CE" w:rsidP="000344CE">
      <w:pPr>
        <w:pStyle w:val="BodyText"/>
        <w:rPr>
          <w:b/>
          <w:sz w:val="28"/>
        </w:rPr>
      </w:pPr>
    </w:p>
    <w:p w14:paraId="5240C9F6" w14:textId="77777777" w:rsidR="000344CE" w:rsidRPr="005903A4" w:rsidRDefault="000344CE" w:rsidP="000344CE">
      <w:pPr>
        <w:pStyle w:val="BodyText"/>
        <w:spacing w:before="225" w:line="312" w:lineRule="auto"/>
        <w:ind w:left="156" w:right="90"/>
      </w:pPr>
      <w:r w:rsidRPr="005903A4">
        <w:rPr>
          <w:b/>
        </w:rPr>
        <w:t xml:space="preserve">Expected Progeny Differences (EPD): </w:t>
      </w:r>
      <w:r w:rsidRPr="005903A4">
        <w:t>EPDs provide estimates of the genetic value of an animal as a parent. EPDs are calculated for birth, growth, maternal, and carcass traits and are reported in the same unit of measurement as the trait. EPD values may be directly compared only between animals of the same breed.</w:t>
      </w:r>
    </w:p>
    <w:p w14:paraId="1A90B9F6" w14:textId="77777777" w:rsidR="000344CE" w:rsidRPr="005903A4" w:rsidRDefault="000344CE" w:rsidP="000344CE">
      <w:pPr>
        <w:pStyle w:val="BodyText"/>
        <w:rPr>
          <w:sz w:val="34"/>
        </w:rPr>
      </w:pPr>
    </w:p>
    <w:p w14:paraId="3D3AD2CE" w14:textId="77777777" w:rsidR="000344CE" w:rsidRPr="005903A4" w:rsidRDefault="000344CE" w:rsidP="000344CE">
      <w:pPr>
        <w:pStyle w:val="BodyText"/>
        <w:spacing w:line="312" w:lineRule="auto"/>
        <w:ind w:left="156"/>
      </w:pPr>
      <w:r w:rsidRPr="005903A4">
        <w:rPr>
          <w:b/>
        </w:rPr>
        <w:t xml:space="preserve">Accuracy: </w:t>
      </w:r>
      <w:r w:rsidRPr="005903A4">
        <w:t>the reliability that can be placed on the EPD. A higher value for accuracy means there is an improved accuracy of the EPD. Accuracy can range in value from 0 to 1.</w:t>
      </w:r>
    </w:p>
    <w:p w14:paraId="14B60AC5" w14:textId="77777777" w:rsidR="000344CE" w:rsidRPr="005903A4" w:rsidRDefault="000344CE" w:rsidP="000344CE">
      <w:pPr>
        <w:pStyle w:val="BodyText"/>
        <w:spacing w:before="1" w:line="312" w:lineRule="auto"/>
        <w:ind w:left="156"/>
      </w:pPr>
      <w:r w:rsidRPr="005903A4">
        <w:t>Accuracy is impacted by the number of progeny and ancestral records included in the analysis.</w:t>
      </w:r>
    </w:p>
    <w:p w14:paraId="26C7EA8E" w14:textId="77777777" w:rsidR="000344CE" w:rsidRPr="005903A4" w:rsidRDefault="000344CE" w:rsidP="000344CE">
      <w:pPr>
        <w:pStyle w:val="BodyText"/>
        <w:rPr>
          <w:sz w:val="28"/>
        </w:rPr>
      </w:pPr>
    </w:p>
    <w:p w14:paraId="5E7E0BE5" w14:textId="77777777" w:rsidR="000344CE" w:rsidRPr="005903A4" w:rsidRDefault="000344CE" w:rsidP="000344CE">
      <w:pPr>
        <w:pStyle w:val="BodyText"/>
        <w:rPr>
          <w:sz w:val="28"/>
        </w:rPr>
      </w:pPr>
    </w:p>
    <w:p w14:paraId="249B46E1" w14:textId="77777777" w:rsidR="000344CE" w:rsidRPr="005903A4" w:rsidRDefault="000344CE" w:rsidP="000344CE">
      <w:pPr>
        <w:pStyle w:val="BodyText"/>
        <w:spacing w:before="7"/>
        <w:rPr>
          <w:sz w:val="30"/>
        </w:rPr>
      </w:pPr>
    </w:p>
    <w:p w14:paraId="73FAF4C9" w14:textId="77777777" w:rsidR="000344CE" w:rsidRPr="005903A4" w:rsidRDefault="000344CE" w:rsidP="000344CE">
      <w:pPr>
        <w:rPr>
          <w:b/>
          <w:bCs/>
          <w:sz w:val="26"/>
          <w:szCs w:val="26"/>
        </w:rPr>
      </w:pPr>
      <w:r w:rsidRPr="005903A4">
        <w:rPr>
          <w:b/>
          <w:bCs/>
          <w:sz w:val="26"/>
          <w:szCs w:val="26"/>
        </w:rPr>
        <w:t>EPDs That Will Appear on the Bid Sheet:</w:t>
      </w:r>
    </w:p>
    <w:p w14:paraId="7D8DB50F" w14:textId="77777777" w:rsidR="000344CE" w:rsidRPr="005903A4" w:rsidRDefault="000344CE" w:rsidP="000344CE">
      <w:pPr>
        <w:pStyle w:val="BodyText"/>
        <w:rPr>
          <w:b/>
          <w:sz w:val="28"/>
        </w:rPr>
      </w:pPr>
    </w:p>
    <w:p w14:paraId="4067EBF9" w14:textId="77777777" w:rsidR="000344CE" w:rsidRPr="005903A4" w:rsidRDefault="000344CE" w:rsidP="000344CE">
      <w:pPr>
        <w:pStyle w:val="BodyText"/>
        <w:rPr>
          <w:b/>
          <w:sz w:val="28"/>
        </w:rPr>
      </w:pPr>
    </w:p>
    <w:p w14:paraId="6DD47C1B" w14:textId="77777777" w:rsidR="000344CE" w:rsidRPr="005903A4" w:rsidRDefault="000344CE" w:rsidP="000344CE">
      <w:pPr>
        <w:pStyle w:val="BodyText"/>
        <w:spacing w:before="225" w:line="312" w:lineRule="auto"/>
        <w:ind w:left="156"/>
      </w:pPr>
      <w:r w:rsidRPr="005903A4">
        <w:rPr>
          <w:b/>
        </w:rPr>
        <w:t xml:space="preserve">Calving Ease Direct EPD (CED): </w:t>
      </w:r>
      <w:r w:rsidRPr="005903A4">
        <w:t>is expressed as a difference in percentage of unassisted births, with a higher value indicating greater calving ease in first-calf heifers. It predicts the average difference in ease with which a sire’s calves will be born when he is bred to first-calf heifers.</w:t>
      </w:r>
    </w:p>
    <w:p w14:paraId="0BAA110C" w14:textId="77777777" w:rsidR="000344CE" w:rsidRPr="005903A4" w:rsidRDefault="000344CE" w:rsidP="000344CE">
      <w:pPr>
        <w:pStyle w:val="BodyText"/>
        <w:rPr>
          <w:sz w:val="34"/>
        </w:rPr>
      </w:pPr>
    </w:p>
    <w:p w14:paraId="165CA8F1" w14:textId="77777777" w:rsidR="000344CE" w:rsidRPr="005903A4" w:rsidRDefault="000344CE" w:rsidP="000344CE">
      <w:pPr>
        <w:pStyle w:val="BodyText"/>
        <w:spacing w:line="312" w:lineRule="auto"/>
        <w:ind w:left="156" w:right="222"/>
      </w:pPr>
      <w:r w:rsidRPr="005903A4">
        <w:rPr>
          <w:b/>
        </w:rPr>
        <w:t xml:space="preserve">Weaning Weight EPD (WW): </w:t>
      </w:r>
      <w:r w:rsidRPr="005903A4">
        <w:t>expressed in pounds, is a predictor of a sire’s ability to transmit weaning growth to his progeny compared to that of other sires.</w:t>
      </w:r>
    </w:p>
    <w:p w14:paraId="7BC9E623" w14:textId="77777777" w:rsidR="000344CE" w:rsidRPr="005903A4" w:rsidRDefault="000344CE" w:rsidP="000344CE">
      <w:pPr>
        <w:pStyle w:val="BodyText"/>
        <w:rPr>
          <w:sz w:val="34"/>
        </w:rPr>
      </w:pPr>
    </w:p>
    <w:p w14:paraId="0B8EBC96" w14:textId="4BA4D43C" w:rsidR="000344CE" w:rsidRDefault="000344CE" w:rsidP="000344CE">
      <w:pPr>
        <w:pStyle w:val="BodyText"/>
        <w:spacing w:line="312" w:lineRule="auto"/>
        <w:ind w:left="156"/>
      </w:pPr>
      <w:r w:rsidRPr="005903A4">
        <w:rPr>
          <w:b/>
        </w:rPr>
        <w:t xml:space="preserve">Docility EPD (DOC): </w:t>
      </w:r>
      <w:r w:rsidRPr="005903A4">
        <w:t>is expressed as a difference in yearling cattle temperament, with a higher value indicating more favorable docility. It predicts the average difference of progeny from a sire in comparison with another sire’s calves. In herds where temperament problems are not an issue, this expected difference would not be realized.</w:t>
      </w:r>
    </w:p>
    <w:p w14:paraId="0D6EEC0C" w14:textId="77777777" w:rsidR="007F7A03" w:rsidRPr="005903A4" w:rsidRDefault="007F7A03" w:rsidP="000344CE">
      <w:pPr>
        <w:pStyle w:val="BodyText"/>
        <w:spacing w:line="312" w:lineRule="auto"/>
        <w:ind w:left="156"/>
      </w:pPr>
    </w:p>
    <w:p w14:paraId="71A21A56" w14:textId="77777777" w:rsidR="007F7A03" w:rsidRPr="005903A4" w:rsidRDefault="007F7A03" w:rsidP="007F7A03">
      <w:pPr>
        <w:pStyle w:val="BodyText"/>
        <w:spacing w:before="70" w:line="312" w:lineRule="auto"/>
        <w:ind w:left="156" w:right="90"/>
      </w:pPr>
      <w:r w:rsidRPr="005903A4">
        <w:rPr>
          <w:b/>
        </w:rPr>
        <w:t xml:space="preserve">Maternal Milk EPD (MILK): </w:t>
      </w:r>
      <w:r w:rsidRPr="005903A4">
        <w:t>is a predictor of a sire's genetic merit for milk and mothering ability as expressed in his daughters compared to daughters of other sires. In other words, it is that part of a calf's weaning weight attributed to milk and mothering ability.</w:t>
      </w:r>
    </w:p>
    <w:p w14:paraId="72D94448" w14:textId="77777777" w:rsidR="007F7A03" w:rsidRPr="005903A4" w:rsidRDefault="007F7A03" w:rsidP="007F7A03">
      <w:pPr>
        <w:pStyle w:val="BodyText"/>
        <w:spacing w:before="11"/>
        <w:rPr>
          <w:sz w:val="33"/>
        </w:rPr>
      </w:pPr>
    </w:p>
    <w:p w14:paraId="141D85DB" w14:textId="77777777" w:rsidR="007F7A03" w:rsidRPr="005903A4" w:rsidRDefault="007F7A03" w:rsidP="007F7A03">
      <w:pPr>
        <w:pStyle w:val="BodyText"/>
        <w:spacing w:line="312" w:lineRule="auto"/>
        <w:ind w:left="156"/>
      </w:pPr>
      <w:r w:rsidRPr="005903A4">
        <w:rPr>
          <w:b/>
        </w:rPr>
        <w:t xml:space="preserve">Mature Weight EPD (MW): </w:t>
      </w:r>
      <w:r w:rsidRPr="005903A4">
        <w:t>expressed in pounds, is a predictor of the difference in mature weight of the daughters of a sired compared to the daughters of other sires.</w:t>
      </w:r>
    </w:p>
    <w:p w14:paraId="7DE5814F" w14:textId="77777777" w:rsidR="000344CE" w:rsidRPr="005903A4" w:rsidRDefault="000344CE" w:rsidP="000344CE">
      <w:pPr>
        <w:spacing w:line="312" w:lineRule="auto"/>
        <w:sectPr w:rsidR="000344CE" w:rsidRPr="005903A4" w:rsidSect="00A21BEF">
          <w:footerReference w:type="default" r:id="rId505"/>
          <w:pgSz w:w="12240" w:h="15840"/>
          <w:pgMar w:top="518" w:right="677" w:bottom="475" w:left="677" w:header="720" w:footer="720" w:gutter="0"/>
          <w:cols w:space="720"/>
        </w:sectPr>
      </w:pPr>
    </w:p>
    <w:p w14:paraId="41521C54" w14:textId="77777777" w:rsidR="000344CE" w:rsidRPr="005903A4" w:rsidRDefault="000344CE" w:rsidP="000344CE">
      <w:pPr>
        <w:pStyle w:val="BodyText"/>
        <w:spacing w:before="11"/>
        <w:rPr>
          <w:sz w:val="33"/>
        </w:rPr>
      </w:pPr>
    </w:p>
    <w:p w14:paraId="06159C82" w14:textId="77777777" w:rsidR="000344CE" w:rsidRPr="005903A4" w:rsidRDefault="000344CE" w:rsidP="000344CE">
      <w:pPr>
        <w:pStyle w:val="BodyText"/>
        <w:spacing w:line="312" w:lineRule="auto"/>
        <w:ind w:left="156"/>
      </w:pPr>
      <w:r w:rsidRPr="005903A4">
        <w:rPr>
          <w:b/>
        </w:rPr>
        <w:t xml:space="preserve">Carcass Weight EPD (CW): </w:t>
      </w:r>
      <w:r w:rsidRPr="005903A4">
        <w:t>expressed in pounds, is a predictor of the differences in hot carcass weight of a sire’s progeny compared to progeny of other sires.</w:t>
      </w:r>
    </w:p>
    <w:p w14:paraId="0621E07A" w14:textId="77777777" w:rsidR="000344CE" w:rsidRPr="005903A4" w:rsidRDefault="000344CE" w:rsidP="000344CE">
      <w:pPr>
        <w:pStyle w:val="BodyText"/>
        <w:spacing w:before="11"/>
        <w:rPr>
          <w:sz w:val="33"/>
        </w:rPr>
      </w:pPr>
    </w:p>
    <w:p w14:paraId="5CAD531A" w14:textId="77777777" w:rsidR="000344CE" w:rsidRPr="005903A4" w:rsidRDefault="000344CE" w:rsidP="000344CE">
      <w:pPr>
        <w:pStyle w:val="BodyText"/>
        <w:spacing w:line="312" w:lineRule="auto"/>
        <w:ind w:left="156"/>
      </w:pPr>
      <w:r w:rsidRPr="005903A4">
        <w:rPr>
          <w:b/>
        </w:rPr>
        <w:t xml:space="preserve">Ribeye Area EPD (RE): </w:t>
      </w:r>
      <w:r w:rsidRPr="005903A4">
        <w:t>expressed in square inches, is a predictor of the difference in ribeye area of a sire's progeny compared to progeny of other sires.</w:t>
      </w:r>
    </w:p>
    <w:p w14:paraId="005A01CA" w14:textId="77777777" w:rsidR="000344CE" w:rsidRPr="005903A4" w:rsidRDefault="000344CE" w:rsidP="000344CE">
      <w:pPr>
        <w:pStyle w:val="BodyText"/>
        <w:spacing w:before="11"/>
        <w:rPr>
          <w:sz w:val="33"/>
        </w:rPr>
      </w:pPr>
    </w:p>
    <w:p w14:paraId="180340BB" w14:textId="77777777" w:rsidR="000344CE" w:rsidRPr="005903A4" w:rsidRDefault="000344CE" w:rsidP="000344CE">
      <w:pPr>
        <w:pStyle w:val="BodyText"/>
        <w:spacing w:line="312" w:lineRule="auto"/>
        <w:ind w:left="156"/>
      </w:pPr>
      <w:r w:rsidRPr="005903A4">
        <w:rPr>
          <w:b/>
        </w:rPr>
        <w:t xml:space="preserve">Weaned Calf Value ($W): </w:t>
      </w:r>
      <w:r w:rsidRPr="005903A4">
        <w:t>An index, expressed in dollars per head, to predict profitability differences in progeny due to genetics from birth to weaning. Included traits are birth weight, weaning weight, milk, and mature cow weight.</w:t>
      </w:r>
    </w:p>
    <w:p w14:paraId="4FD70F10" w14:textId="77777777" w:rsidR="000344CE" w:rsidRPr="005903A4" w:rsidRDefault="000344CE" w:rsidP="000344CE">
      <w:pPr>
        <w:pStyle w:val="BodyText"/>
        <w:spacing w:before="11"/>
        <w:rPr>
          <w:sz w:val="33"/>
        </w:rPr>
      </w:pPr>
    </w:p>
    <w:p w14:paraId="0869CBD0" w14:textId="77777777" w:rsidR="000344CE" w:rsidRPr="005903A4" w:rsidRDefault="000344CE" w:rsidP="000344CE">
      <w:pPr>
        <w:rPr>
          <w:b/>
          <w:bCs/>
          <w:sz w:val="26"/>
          <w:szCs w:val="26"/>
        </w:rPr>
      </w:pPr>
      <w:r w:rsidRPr="005903A4">
        <w:rPr>
          <w:b/>
          <w:bCs/>
          <w:sz w:val="26"/>
          <w:szCs w:val="26"/>
        </w:rPr>
        <w:t>The highlighted EPDs (described above) will vary among the bulls you are to bid on, while all others are assumed to be at the averages provided in the table below.</w:t>
      </w:r>
    </w:p>
    <w:p w14:paraId="5DBC9EF0" w14:textId="77777777" w:rsidR="000344CE" w:rsidRPr="005903A4" w:rsidRDefault="000344CE" w:rsidP="000344CE">
      <w:pPr>
        <w:pStyle w:val="BodyText"/>
        <w:rPr>
          <w:b/>
          <w:sz w:val="20"/>
        </w:rPr>
      </w:pPr>
    </w:p>
    <w:p w14:paraId="282A35C1" w14:textId="77777777" w:rsidR="000344CE" w:rsidRPr="005903A4" w:rsidRDefault="000344CE" w:rsidP="000344CE">
      <w:pPr>
        <w:pStyle w:val="BodyText"/>
        <w:rPr>
          <w:b/>
          <w:sz w:val="20"/>
        </w:rPr>
      </w:pPr>
    </w:p>
    <w:p w14:paraId="765CFB69" w14:textId="77777777" w:rsidR="000344CE" w:rsidRPr="005903A4" w:rsidRDefault="000344CE" w:rsidP="000344CE">
      <w:pPr>
        <w:pStyle w:val="BodyText"/>
        <w:spacing w:before="9"/>
        <w:rPr>
          <w:b/>
          <w:sz w:val="28"/>
        </w:rPr>
      </w:pPr>
      <w:r w:rsidRPr="005903A4">
        <w:rPr>
          <w:noProof/>
        </w:rPr>
        <w:drawing>
          <wp:anchor distT="0" distB="0" distL="0" distR="0" simplePos="0" relativeHeight="252019712" behindDoc="0" locked="0" layoutInCell="1" allowOverlap="1" wp14:anchorId="7A3A9E6C" wp14:editId="35DC99EF">
            <wp:simplePos x="0" y="0"/>
            <wp:positionH relativeFrom="page">
              <wp:posOffset>505608</wp:posOffset>
            </wp:positionH>
            <wp:positionV relativeFrom="paragraph">
              <wp:posOffset>235512</wp:posOffset>
            </wp:positionV>
            <wp:extent cx="6368171" cy="2086832"/>
            <wp:effectExtent l="0" t="0" r="0" b="0"/>
            <wp:wrapTopAndBottom/>
            <wp:docPr id="2450"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82.jpeg"/>
                    <pic:cNvPicPr/>
                  </pic:nvPicPr>
                  <pic:blipFill>
                    <a:blip r:embed="rId490" cstate="print"/>
                    <a:stretch>
                      <a:fillRect/>
                    </a:stretch>
                  </pic:blipFill>
                  <pic:spPr>
                    <a:xfrm>
                      <a:off x="0" y="0"/>
                      <a:ext cx="6368171" cy="2086832"/>
                    </a:xfrm>
                    <a:prstGeom prst="rect">
                      <a:avLst/>
                    </a:prstGeom>
                  </pic:spPr>
                </pic:pic>
              </a:graphicData>
            </a:graphic>
          </wp:anchor>
        </w:drawing>
      </w:r>
    </w:p>
    <w:p w14:paraId="6825E43A" w14:textId="77777777" w:rsidR="000344CE" w:rsidRPr="005903A4" w:rsidRDefault="000344CE" w:rsidP="000344CE">
      <w:pPr>
        <w:rPr>
          <w:sz w:val="28"/>
        </w:rPr>
        <w:sectPr w:rsidR="000344CE" w:rsidRPr="005903A4" w:rsidSect="00A21BEF">
          <w:footerReference w:type="default" r:id="rId506"/>
          <w:pgSz w:w="12240" w:h="15840"/>
          <w:pgMar w:top="518" w:right="677" w:bottom="475" w:left="677" w:header="720" w:footer="720" w:gutter="0"/>
          <w:cols w:space="720"/>
        </w:sectPr>
      </w:pPr>
    </w:p>
    <w:p w14:paraId="10B1734B" w14:textId="77777777" w:rsidR="000344CE" w:rsidRPr="005903A4" w:rsidRDefault="000344CE" w:rsidP="000344CE">
      <w:pPr>
        <w:pStyle w:val="BodyText"/>
        <w:ind w:left="156"/>
        <w:rPr>
          <w:sz w:val="20"/>
        </w:rPr>
      </w:pPr>
      <w:r w:rsidRPr="005903A4">
        <w:rPr>
          <w:noProof/>
          <w:sz w:val="20"/>
        </w:rPr>
        <w:lastRenderedPageBreak/>
        <w:drawing>
          <wp:inline distT="0" distB="0" distL="0" distR="0" wp14:anchorId="6B0A33AC" wp14:editId="6A5F1135">
            <wp:extent cx="5486400" cy="3464270"/>
            <wp:effectExtent l="0" t="0" r="0" b="3175"/>
            <wp:docPr id="2451"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92.jpeg"/>
                    <pic:cNvPicPr/>
                  </pic:nvPicPr>
                  <pic:blipFill>
                    <a:blip r:embed="rId507" cstate="print"/>
                    <a:stretch>
                      <a:fillRect/>
                    </a:stretch>
                  </pic:blipFill>
                  <pic:spPr>
                    <a:xfrm>
                      <a:off x="0" y="0"/>
                      <a:ext cx="5486400" cy="3464270"/>
                    </a:xfrm>
                    <a:prstGeom prst="rect">
                      <a:avLst/>
                    </a:prstGeom>
                  </pic:spPr>
                </pic:pic>
              </a:graphicData>
            </a:graphic>
          </wp:inline>
        </w:drawing>
      </w:r>
    </w:p>
    <w:p w14:paraId="02A0BF25" w14:textId="77777777" w:rsidR="000344CE" w:rsidRPr="005903A4" w:rsidRDefault="000344CE" w:rsidP="000344CE">
      <w:pPr>
        <w:pStyle w:val="BodyText"/>
        <w:spacing w:before="33"/>
        <w:ind w:left="156"/>
      </w:pPr>
      <w:r w:rsidRPr="005903A4">
        <w:t>What is your maximum bid for this bull?</w:t>
      </w:r>
    </w:p>
    <w:p w14:paraId="6BD19913" w14:textId="77777777" w:rsidR="000344CE" w:rsidRPr="005903A4" w:rsidRDefault="000344CE" w:rsidP="000344CE">
      <w:pPr>
        <w:pStyle w:val="BodyText"/>
        <w:spacing w:before="2"/>
        <w:rPr>
          <w:sz w:val="22"/>
        </w:rPr>
      </w:pPr>
    </w:p>
    <w:p w14:paraId="2EBE5D6F" w14:textId="558AF091" w:rsidR="000344CE" w:rsidRPr="009A0613" w:rsidRDefault="000344CE" w:rsidP="009A0613">
      <w:pPr>
        <w:spacing w:before="94"/>
        <w:ind w:left="156"/>
        <w:rPr>
          <w:sz w:val="23"/>
        </w:rPr>
      </w:pPr>
      <w:r w:rsidRPr="005903A4">
        <w:rPr>
          <w:noProof/>
        </w:rPr>
        <mc:AlternateContent>
          <mc:Choice Requires="wps">
            <w:drawing>
              <wp:anchor distT="0" distB="0" distL="114300" distR="114300" simplePos="0" relativeHeight="252016640" behindDoc="0" locked="0" layoutInCell="1" allowOverlap="1" wp14:anchorId="57B4DCFE" wp14:editId="508EE938">
                <wp:simplePos x="0" y="0"/>
                <wp:positionH relativeFrom="page">
                  <wp:posOffset>3901440</wp:posOffset>
                </wp:positionH>
                <wp:positionV relativeFrom="paragraph">
                  <wp:posOffset>41275</wp:posOffset>
                </wp:positionV>
                <wp:extent cx="861060" cy="219710"/>
                <wp:effectExtent l="15240" t="10160" r="9525" b="17780"/>
                <wp:wrapNone/>
                <wp:docPr id="2652" name="Freeform: Shape 2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9 6144"/>
                            <a:gd name="T65" fmla="*/ T64 w 1356"/>
                            <a:gd name="T66" fmla="+- 0 411 65"/>
                            <a:gd name="T67" fmla="*/ 411 h 346"/>
                            <a:gd name="T68" fmla="+- 0 7485 6144"/>
                            <a:gd name="T69" fmla="*/ T68 w 1356"/>
                            <a:gd name="T70" fmla="+- 0 411 65"/>
                            <a:gd name="T71" fmla="*/ 411 h 346"/>
                            <a:gd name="T72" fmla="+- 0 6159 6144"/>
                            <a:gd name="T73" fmla="*/ T72 w 1356"/>
                            <a:gd name="T74" fmla="+- 0 411 65"/>
                            <a:gd name="T75" fmla="*/ 411 h 346"/>
                            <a:gd name="T76" fmla="+- 0 6155 6144"/>
                            <a:gd name="T77" fmla="*/ T76 w 1356"/>
                            <a:gd name="T78" fmla="+- 0 411 65"/>
                            <a:gd name="T79" fmla="*/ 411 h 346"/>
                            <a:gd name="T80" fmla="+- 0 6151 6144"/>
                            <a:gd name="T81" fmla="*/ T80 w 1356"/>
                            <a:gd name="T82" fmla="+- 0 409 65"/>
                            <a:gd name="T83" fmla="*/ 409 h 346"/>
                            <a:gd name="T84" fmla="+- 0 6149 6144"/>
                            <a:gd name="T85" fmla="*/ T84 w 1356"/>
                            <a:gd name="T86" fmla="+- 0 406 65"/>
                            <a:gd name="T87" fmla="*/ 406 h 346"/>
                            <a:gd name="T88" fmla="+- 0 6146 6144"/>
                            <a:gd name="T89" fmla="*/ T88 w 1356"/>
                            <a:gd name="T90" fmla="+- 0 404 65"/>
                            <a:gd name="T91" fmla="*/ 404 h 346"/>
                            <a:gd name="T92" fmla="+- 0 6144 6144"/>
                            <a:gd name="T93" fmla="*/ T92 w 1356"/>
                            <a:gd name="T94" fmla="+- 0 400 65"/>
                            <a:gd name="T95" fmla="*/ 400 h 346"/>
                            <a:gd name="T96" fmla="+- 0 6144 6144"/>
                            <a:gd name="T97" fmla="*/ T96 w 1356"/>
                            <a:gd name="T98" fmla="+- 0 396 65"/>
                            <a:gd name="T9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073D3" id="Freeform: Shape 2652" o:spid="_x0000_s1026" style="position:absolute;margin-left:307.2pt;margin-top:3.25pt;width:67.8pt;height:17.3pt;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" path="m,331l,14,,10,2,7,5,4,7,1,11,r4,l1341,r4,l1348,1r3,3l1354,7r1,3l1355,14r,317l1345,346r-4,l15,346r-4,l7,344,5,341,2,339,,335r,-4xe" filled="f" strokecolor="#d1d1d5" strokeweight=".50856mm">
                <v:path arrowok="t" o:connecttype="custom" o:connectlocs="0,251460;0,50165;0,47625;1270,45720;3175,43815;4445,41910;6985,41275;9525,41275;851535,41275;854075,41275;855980,41910;857885,43815;859790,45720;860425,47625;860425,50165;860425,251460;854075,260985;851535,260985;9525,260985;6985,260985;4445,259715;3175,257810;1270,256540;0,254000;0,251460" o:connectangles="0,0,0,0,0,0,0,0,0,0,0,0,0,0,0,0,0,0,0,0,0,0,0,0,0"/>
                <w10:wrap anchorx="page"/>
              </v:shape>
            </w:pict>
          </mc:Fallback>
        </mc:AlternateContent>
      </w:r>
      <w:r w:rsidRPr="005903A4">
        <w:rPr>
          <w:sz w:val="23"/>
        </w:rPr>
        <w:t>$</w:t>
      </w:r>
    </w:p>
    <w:p w14:paraId="58132D56" w14:textId="77777777" w:rsidR="000344CE" w:rsidRPr="005903A4" w:rsidRDefault="000344CE" w:rsidP="000344CE">
      <w:pPr>
        <w:pStyle w:val="BodyText"/>
        <w:spacing w:before="6"/>
        <w:rPr>
          <w:sz w:val="27"/>
        </w:rPr>
      </w:pPr>
      <w:r w:rsidRPr="005903A4">
        <w:rPr>
          <w:noProof/>
        </w:rPr>
        <w:drawing>
          <wp:anchor distT="0" distB="0" distL="0" distR="0" simplePos="0" relativeHeight="252023808" behindDoc="0" locked="0" layoutInCell="1" allowOverlap="1" wp14:anchorId="1595F2B2" wp14:editId="1E5EA050">
            <wp:simplePos x="0" y="0"/>
            <wp:positionH relativeFrom="page">
              <wp:posOffset>505460</wp:posOffset>
            </wp:positionH>
            <wp:positionV relativeFrom="paragraph">
              <wp:posOffset>226060</wp:posOffset>
            </wp:positionV>
            <wp:extent cx="5486400" cy="3432919"/>
            <wp:effectExtent l="0" t="0" r="0" b="0"/>
            <wp:wrapTopAndBottom/>
            <wp:docPr id="2452" name="image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93.jpeg"/>
                    <pic:cNvPicPr/>
                  </pic:nvPicPr>
                  <pic:blipFill>
                    <a:blip r:embed="rId508" cstate="print"/>
                    <a:stretch>
                      <a:fillRect/>
                    </a:stretch>
                  </pic:blipFill>
                  <pic:spPr>
                    <a:xfrm>
                      <a:off x="0" y="0"/>
                      <a:ext cx="5486400" cy="3432919"/>
                    </a:xfrm>
                    <a:prstGeom prst="rect">
                      <a:avLst/>
                    </a:prstGeom>
                  </pic:spPr>
                </pic:pic>
              </a:graphicData>
            </a:graphic>
            <wp14:sizeRelH relativeFrom="margin">
              <wp14:pctWidth>0</wp14:pctWidth>
            </wp14:sizeRelH>
            <wp14:sizeRelV relativeFrom="margin">
              <wp14:pctHeight>0</wp14:pctHeight>
            </wp14:sizeRelV>
          </wp:anchor>
        </w:drawing>
      </w:r>
    </w:p>
    <w:p w14:paraId="67305460" w14:textId="77777777" w:rsidR="009A0613" w:rsidRPr="005903A4" w:rsidRDefault="009A0613" w:rsidP="009A0613">
      <w:pPr>
        <w:pStyle w:val="BodyText"/>
        <w:spacing w:before="70"/>
        <w:ind w:left="156"/>
      </w:pPr>
      <w:r w:rsidRPr="005903A4">
        <w:t>What is your maximum bid for this</w:t>
      </w:r>
      <w:r w:rsidRPr="005903A4">
        <w:rPr>
          <w:spacing w:val="-16"/>
        </w:rPr>
        <w:t xml:space="preserve"> </w:t>
      </w:r>
      <w:r w:rsidRPr="005903A4">
        <w:t>bull?</w:t>
      </w:r>
    </w:p>
    <w:p w14:paraId="4421D4F2" w14:textId="77777777" w:rsidR="009A0613" w:rsidRPr="005903A4" w:rsidRDefault="009A0613" w:rsidP="009A0613">
      <w:pPr>
        <w:pStyle w:val="BodyText"/>
        <w:spacing w:before="3"/>
        <w:rPr>
          <w:sz w:val="22"/>
        </w:rPr>
      </w:pPr>
    </w:p>
    <w:p w14:paraId="60F31B3C" w14:textId="77777777" w:rsidR="009A0613" w:rsidRPr="005903A4" w:rsidRDefault="009A0613" w:rsidP="009A0613">
      <w:pPr>
        <w:spacing w:before="93"/>
        <w:ind w:left="156"/>
        <w:rPr>
          <w:sz w:val="23"/>
        </w:rPr>
      </w:pPr>
      <w:r w:rsidRPr="005903A4">
        <w:rPr>
          <w:noProof/>
        </w:rPr>
        <mc:AlternateContent>
          <mc:Choice Requires="wps">
            <w:drawing>
              <wp:anchor distT="0" distB="0" distL="114300" distR="114300" simplePos="0" relativeHeight="252214272" behindDoc="0" locked="0" layoutInCell="1" allowOverlap="1" wp14:anchorId="6EB68DEB" wp14:editId="6C6F6ABA">
                <wp:simplePos x="0" y="0"/>
                <wp:positionH relativeFrom="page">
                  <wp:posOffset>3901440</wp:posOffset>
                </wp:positionH>
                <wp:positionV relativeFrom="paragraph">
                  <wp:posOffset>40640</wp:posOffset>
                </wp:positionV>
                <wp:extent cx="861060" cy="219710"/>
                <wp:effectExtent l="15240" t="18415" r="9525" b="9525"/>
                <wp:wrapNone/>
                <wp:docPr id="2651" name="Freeform: Shape 2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3D6FB" id="Freeform: Shape 2651" o:spid="_x0000_s1026" style="position:absolute;margin-left:307.2pt;margin-top:3.2pt;width:67.8pt;height:17.3pt;z-index:25221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6968A609" w14:textId="77777777" w:rsidR="009A0613" w:rsidRPr="005903A4" w:rsidRDefault="009A0613" w:rsidP="009A0613">
      <w:pPr>
        <w:pStyle w:val="BodyText"/>
        <w:rPr>
          <w:sz w:val="20"/>
        </w:rPr>
      </w:pPr>
    </w:p>
    <w:p w14:paraId="3BFF05DA" w14:textId="77777777" w:rsidR="000344CE" w:rsidRDefault="000344CE" w:rsidP="000344CE">
      <w:pPr>
        <w:rPr>
          <w:sz w:val="27"/>
        </w:rPr>
      </w:pPr>
    </w:p>
    <w:p w14:paraId="768B5571" w14:textId="77777777" w:rsidR="009A0613" w:rsidRPr="009A0613" w:rsidRDefault="009A0613" w:rsidP="009A0613">
      <w:pPr>
        <w:rPr>
          <w:sz w:val="27"/>
        </w:rPr>
      </w:pPr>
    </w:p>
    <w:p w14:paraId="3F6764F7" w14:textId="77777777" w:rsidR="009A0613" w:rsidRDefault="009A0613" w:rsidP="009A0613">
      <w:pPr>
        <w:pStyle w:val="BodyText"/>
        <w:spacing w:before="8"/>
        <w:ind w:left="156"/>
      </w:pPr>
      <w:r w:rsidRPr="005903A4">
        <w:rPr>
          <w:noProof/>
        </w:rPr>
        <w:drawing>
          <wp:inline distT="0" distB="0" distL="0" distR="0" wp14:anchorId="119D87E3" wp14:editId="6372D4D9">
            <wp:extent cx="5486400" cy="3464270"/>
            <wp:effectExtent l="0" t="0" r="0" b="3175"/>
            <wp:docPr id="2453" name="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94.jpeg"/>
                    <pic:cNvPicPr/>
                  </pic:nvPicPr>
                  <pic:blipFill>
                    <a:blip r:embed="rId509" cstate="print">
                      <a:extLst>
                        <a:ext uri="{28A0092B-C50C-407E-A947-70E740481C1C}">
                          <a14:useLocalDpi xmlns:a14="http://schemas.microsoft.com/office/drawing/2010/main" val="0"/>
                        </a:ext>
                      </a:extLst>
                    </a:blip>
                    <a:stretch>
                      <a:fillRect/>
                    </a:stretch>
                  </pic:blipFill>
                  <pic:spPr>
                    <a:xfrm>
                      <a:off x="0" y="0"/>
                      <a:ext cx="5486400" cy="3464270"/>
                    </a:xfrm>
                    <a:prstGeom prst="rect">
                      <a:avLst/>
                    </a:prstGeom>
                  </pic:spPr>
                </pic:pic>
              </a:graphicData>
            </a:graphic>
          </wp:inline>
        </w:drawing>
      </w:r>
    </w:p>
    <w:p w14:paraId="5727AF5F" w14:textId="475C6A50" w:rsidR="009A0613" w:rsidRPr="005903A4" w:rsidRDefault="009A0613" w:rsidP="009A0613">
      <w:pPr>
        <w:pStyle w:val="BodyText"/>
        <w:spacing w:before="8"/>
        <w:ind w:left="156"/>
      </w:pPr>
      <w:r w:rsidRPr="005903A4">
        <w:t>What is your maximum bid for this</w:t>
      </w:r>
      <w:r w:rsidRPr="005903A4">
        <w:rPr>
          <w:spacing w:val="-16"/>
        </w:rPr>
        <w:t xml:space="preserve"> </w:t>
      </w:r>
      <w:r w:rsidRPr="005903A4">
        <w:t>bull?</w:t>
      </w:r>
    </w:p>
    <w:p w14:paraId="287FC1C7" w14:textId="77777777" w:rsidR="009A0613" w:rsidRPr="005903A4" w:rsidRDefault="009A0613" w:rsidP="009A0613">
      <w:pPr>
        <w:pStyle w:val="BodyText"/>
        <w:spacing w:before="2"/>
        <w:rPr>
          <w:sz w:val="22"/>
        </w:rPr>
      </w:pPr>
    </w:p>
    <w:p w14:paraId="4839C935" w14:textId="77777777" w:rsidR="009A0613" w:rsidRPr="005903A4" w:rsidRDefault="009A0613" w:rsidP="009A0613">
      <w:pPr>
        <w:spacing w:before="94"/>
        <w:ind w:left="156"/>
        <w:rPr>
          <w:sz w:val="23"/>
        </w:rPr>
      </w:pPr>
      <w:r w:rsidRPr="005903A4">
        <w:rPr>
          <w:noProof/>
        </w:rPr>
        <mc:AlternateContent>
          <mc:Choice Requires="wps">
            <w:drawing>
              <wp:anchor distT="0" distB="0" distL="114300" distR="114300" simplePos="0" relativeHeight="252216320" behindDoc="0" locked="0" layoutInCell="1" allowOverlap="1" wp14:anchorId="6BE8CEE4" wp14:editId="5D55FC75">
                <wp:simplePos x="0" y="0"/>
                <wp:positionH relativeFrom="page">
                  <wp:posOffset>3901440</wp:posOffset>
                </wp:positionH>
                <wp:positionV relativeFrom="paragraph">
                  <wp:posOffset>41275</wp:posOffset>
                </wp:positionV>
                <wp:extent cx="861060" cy="219710"/>
                <wp:effectExtent l="15240" t="11430" r="9525" b="16510"/>
                <wp:wrapNone/>
                <wp:docPr id="2650" name="Freeform: Shape 2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E13D6" id="Freeform: Shape 2650" o:spid="_x0000_s1026" style="position:absolute;margin-left:307.2pt;margin-top:3.25pt;width:67.8pt;height:17.3pt;z-index:25221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UK3Q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41079143" w14:textId="1542B299" w:rsidR="009A0613" w:rsidRPr="009A0613" w:rsidRDefault="009A0613" w:rsidP="009A0613">
      <w:pPr>
        <w:rPr>
          <w:sz w:val="27"/>
        </w:rPr>
      </w:pPr>
    </w:p>
    <w:p w14:paraId="5BBE80D7" w14:textId="77777777" w:rsidR="009A0613" w:rsidRPr="005903A4" w:rsidRDefault="009A0613" w:rsidP="009A0613">
      <w:pPr>
        <w:pStyle w:val="BodyText"/>
        <w:ind w:left="156"/>
        <w:rPr>
          <w:sz w:val="20"/>
        </w:rPr>
      </w:pPr>
      <w:r w:rsidRPr="005903A4">
        <w:rPr>
          <w:noProof/>
          <w:sz w:val="20"/>
        </w:rPr>
        <w:drawing>
          <wp:inline distT="0" distB="0" distL="0" distR="0" wp14:anchorId="3D37F4BD" wp14:editId="26B4C350">
            <wp:extent cx="5486400" cy="3445679"/>
            <wp:effectExtent l="0" t="0" r="0" b="2540"/>
            <wp:docPr id="2454"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95.jpeg"/>
                    <pic:cNvPicPr/>
                  </pic:nvPicPr>
                  <pic:blipFill>
                    <a:blip r:embed="rId510" cstate="print"/>
                    <a:stretch>
                      <a:fillRect/>
                    </a:stretch>
                  </pic:blipFill>
                  <pic:spPr>
                    <a:xfrm>
                      <a:off x="0" y="0"/>
                      <a:ext cx="5486400" cy="3445679"/>
                    </a:xfrm>
                    <a:prstGeom prst="rect">
                      <a:avLst/>
                    </a:prstGeom>
                  </pic:spPr>
                </pic:pic>
              </a:graphicData>
            </a:graphic>
          </wp:inline>
        </w:drawing>
      </w:r>
    </w:p>
    <w:p w14:paraId="366197A4" w14:textId="77777777" w:rsidR="009A0613" w:rsidRPr="005903A4" w:rsidRDefault="009A0613" w:rsidP="009A0613">
      <w:pPr>
        <w:pStyle w:val="BodyText"/>
        <w:spacing w:before="32"/>
        <w:ind w:left="156"/>
      </w:pPr>
      <w:r w:rsidRPr="005903A4">
        <w:t>What is your maximum bid for this bull?</w:t>
      </w:r>
    </w:p>
    <w:p w14:paraId="590338C2" w14:textId="77777777" w:rsidR="009A0613" w:rsidRPr="005903A4" w:rsidRDefault="009A0613" w:rsidP="009A0613">
      <w:pPr>
        <w:pStyle w:val="BodyText"/>
        <w:spacing w:before="3"/>
        <w:rPr>
          <w:sz w:val="22"/>
        </w:rPr>
      </w:pPr>
    </w:p>
    <w:p w14:paraId="6BA53D92" w14:textId="77777777" w:rsidR="009A0613" w:rsidRPr="005903A4" w:rsidRDefault="009A0613" w:rsidP="009A0613">
      <w:pPr>
        <w:spacing w:before="93"/>
        <w:ind w:left="156"/>
        <w:rPr>
          <w:sz w:val="23"/>
        </w:rPr>
      </w:pPr>
      <w:r w:rsidRPr="005903A4">
        <w:rPr>
          <w:noProof/>
        </w:rPr>
        <mc:AlternateContent>
          <mc:Choice Requires="wps">
            <w:drawing>
              <wp:anchor distT="0" distB="0" distL="114300" distR="114300" simplePos="0" relativeHeight="252218368" behindDoc="0" locked="0" layoutInCell="1" allowOverlap="1" wp14:anchorId="7FB5A6EE" wp14:editId="76D1F49D">
                <wp:simplePos x="0" y="0"/>
                <wp:positionH relativeFrom="page">
                  <wp:posOffset>3901440</wp:posOffset>
                </wp:positionH>
                <wp:positionV relativeFrom="paragraph">
                  <wp:posOffset>40640</wp:posOffset>
                </wp:positionV>
                <wp:extent cx="861060" cy="219710"/>
                <wp:effectExtent l="15240" t="10795" r="9525" b="17145"/>
                <wp:wrapNone/>
                <wp:docPr id="2649" name="Freeform: Shape 2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649B4" id="Freeform: Shape 2649" o:spid="_x0000_s1026" style="position:absolute;margin-left:307.2pt;margin-top:3.2pt;width:67.8pt;height:17.3pt;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2BC488B0" w14:textId="77777777" w:rsidR="009A0613" w:rsidRPr="009A0613" w:rsidRDefault="009A0613" w:rsidP="009A0613">
      <w:pPr>
        <w:rPr>
          <w:sz w:val="27"/>
        </w:rPr>
      </w:pPr>
    </w:p>
    <w:p w14:paraId="310A9D11" w14:textId="77777777" w:rsidR="009A0613" w:rsidRDefault="000344CE" w:rsidP="009A0613">
      <w:pPr>
        <w:pStyle w:val="BodyText"/>
        <w:spacing w:before="70"/>
      </w:pPr>
      <w:r w:rsidRPr="005903A4">
        <w:rPr>
          <w:noProof/>
        </w:rPr>
        <w:lastRenderedPageBreak/>
        <w:drawing>
          <wp:inline distT="0" distB="0" distL="0" distR="0" wp14:anchorId="0B25B539" wp14:editId="3FE23DFC">
            <wp:extent cx="5486400" cy="3448594"/>
            <wp:effectExtent l="0" t="0" r="0" b="0"/>
            <wp:docPr id="2455"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96.jpeg"/>
                    <pic:cNvPicPr/>
                  </pic:nvPicPr>
                  <pic:blipFill>
                    <a:blip r:embed="rId511" cstate="print">
                      <a:extLst>
                        <a:ext uri="{28A0092B-C50C-407E-A947-70E740481C1C}">
                          <a14:useLocalDpi xmlns:a14="http://schemas.microsoft.com/office/drawing/2010/main" val="0"/>
                        </a:ext>
                      </a:extLst>
                    </a:blip>
                    <a:stretch>
                      <a:fillRect/>
                    </a:stretch>
                  </pic:blipFill>
                  <pic:spPr>
                    <a:xfrm>
                      <a:off x="0" y="0"/>
                      <a:ext cx="5486400" cy="3448594"/>
                    </a:xfrm>
                    <a:prstGeom prst="rect">
                      <a:avLst/>
                    </a:prstGeom>
                  </pic:spPr>
                </pic:pic>
              </a:graphicData>
            </a:graphic>
          </wp:inline>
        </w:drawing>
      </w:r>
    </w:p>
    <w:p w14:paraId="6589CF75" w14:textId="6570BCDF" w:rsidR="009A0613" w:rsidRPr="005903A4" w:rsidRDefault="009A0613" w:rsidP="009A0613">
      <w:pPr>
        <w:pStyle w:val="BodyText"/>
        <w:spacing w:before="70"/>
      </w:pPr>
      <w:r w:rsidRPr="005903A4">
        <w:t>What is your maximum bid for this</w:t>
      </w:r>
      <w:r w:rsidRPr="005903A4">
        <w:rPr>
          <w:spacing w:val="-16"/>
        </w:rPr>
        <w:t xml:space="preserve"> </w:t>
      </w:r>
      <w:r w:rsidRPr="005903A4">
        <w:t>bull?</w:t>
      </w:r>
    </w:p>
    <w:p w14:paraId="72E8B2DD" w14:textId="7F82A34A" w:rsidR="009A0613" w:rsidRPr="005903A4" w:rsidRDefault="009A0613" w:rsidP="009A0613">
      <w:pPr>
        <w:pStyle w:val="BodyText"/>
        <w:spacing w:before="3"/>
        <w:rPr>
          <w:sz w:val="22"/>
        </w:rPr>
      </w:pPr>
    </w:p>
    <w:p w14:paraId="29842214" w14:textId="5BFCDB6B" w:rsidR="00593CC0" w:rsidRDefault="009A0613" w:rsidP="009A0613">
      <w:pPr>
        <w:spacing w:before="93"/>
        <w:ind w:left="156"/>
        <w:rPr>
          <w:sz w:val="23"/>
        </w:rPr>
      </w:pPr>
      <w:r w:rsidRPr="005903A4">
        <w:rPr>
          <w:noProof/>
        </w:rPr>
        <mc:AlternateContent>
          <mc:Choice Requires="wps">
            <w:drawing>
              <wp:anchor distT="0" distB="0" distL="114300" distR="114300" simplePos="0" relativeHeight="252220416" behindDoc="0" locked="0" layoutInCell="1" allowOverlap="1" wp14:anchorId="4ED81AED" wp14:editId="538DD09C">
                <wp:simplePos x="0" y="0"/>
                <wp:positionH relativeFrom="page">
                  <wp:posOffset>3901440</wp:posOffset>
                </wp:positionH>
                <wp:positionV relativeFrom="paragraph">
                  <wp:posOffset>40640</wp:posOffset>
                </wp:positionV>
                <wp:extent cx="861060" cy="219710"/>
                <wp:effectExtent l="15240" t="18415" r="9525" b="9525"/>
                <wp:wrapNone/>
                <wp:docPr id="2648" name="Freeform: Shape 2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99 6144"/>
                            <a:gd name="T65" fmla="*/ T64 w 1356"/>
                            <a:gd name="T66" fmla="+- 0 399 64"/>
                            <a:gd name="T67" fmla="*/ 399 h 346"/>
                            <a:gd name="T68" fmla="+- 0 7498 6144"/>
                            <a:gd name="T69" fmla="*/ T68 w 1356"/>
                            <a:gd name="T70" fmla="+- 0 403 64"/>
                            <a:gd name="T71" fmla="*/ 403 h 346"/>
                            <a:gd name="T72" fmla="+- 0 7495 6144"/>
                            <a:gd name="T73" fmla="*/ T72 w 1356"/>
                            <a:gd name="T74" fmla="+- 0 405 64"/>
                            <a:gd name="T75" fmla="*/ 405 h 346"/>
                            <a:gd name="T76" fmla="+- 0 7492 6144"/>
                            <a:gd name="T77" fmla="*/ T76 w 1356"/>
                            <a:gd name="T78" fmla="+- 0 408 64"/>
                            <a:gd name="T79" fmla="*/ 408 h 346"/>
                            <a:gd name="T80" fmla="+- 0 7489 6144"/>
                            <a:gd name="T81" fmla="*/ T80 w 1356"/>
                            <a:gd name="T82" fmla="+- 0 410 64"/>
                            <a:gd name="T83" fmla="*/ 410 h 346"/>
                            <a:gd name="T84" fmla="+- 0 7485 6144"/>
                            <a:gd name="T85" fmla="*/ T84 w 1356"/>
                            <a:gd name="T86" fmla="+- 0 410 64"/>
                            <a:gd name="T87" fmla="*/ 410 h 346"/>
                            <a:gd name="T88" fmla="+- 0 6159 6144"/>
                            <a:gd name="T89" fmla="*/ T88 w 1356"/>
                            <a:gd name="T90" fmla="+- 0 410 64"/>
                            <a:gd name="T91" fmla="*/ 410 h 346"/>
                            <a:gd name="T92" fmla="+- 0 6155 6144"/>
                            <a:gd name="T93" fmla="*/ T92 w 1356"/>
                            <a:gd name="T94" fmla="+- 0 410 64"/>
                            <a:gd name="T95" fmla="*/ 410 h 346"/>
                            <a:gd name="T96" fmla="+- 0 6151 6144"/>
                            <a:gd name="T97" fmla="*/ T96 w 1356"/>
                            <a:gd name="T98" fmla="+- 0 408 64"/>
                            <a:gd name="T99" fmla="*/ 408 h 346"/>
                            <a:gd name="T100" fmla="+- 0 6149 6144"/>
                            <a:gd name="T101" fmla="*/ T100 w 1356"/>
                            <a:gd name="T102" fmla="+- 0 405 64"/>
                            <a:gd name="T103" fmla="*/ 405 h 346"/>
                            <a:gd name="T104" fmla="+- 0 6146 6144"/>
                            <a:gd name="T105" fmla="*/ T104 w 1356"/>
                            <a:gd name="T106" fmla="+- 0 403 64"/>
                            <a:gd name="T107" fmla="*/ 403 h 346"/>
                            <a:gd name="T108" fmla="+- 0 6144 6144"/>
                            <a:gd name="T109" fmla="*/ T108 w 1356"/>
                            <a:gd name="T110" fmla="+- 0 399 64"/>
                            <a:gd name="T111" fmla="*/ 399 h 346"/>
                            <a:gd name="T112" fmla="+- 0 6144 6144"/>
                            <a:gd name="T113" fmla="*/ T112 w 1356"/>
                            <a:gd name="T114" fmla="+- 0 395 64"/>
                            <a:gd name="T115"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55" y="335"/>
                              </a:lnTo>
                              <a:lnTo>
                                <a:pt x="1354" y="339"/>
                              </a:lnTo>
                              <a:lnTo>
                                <a:pt x="1351" y="341"/>
                              </a:lnTo>
                              <a:lnTo>
                                <a:pt x="1348" y="344"/>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382B2" id="Freeform: Shape 2648" o:spid="_x0000_s1026" style="position:absolute;margin-left:307.2pt;margin-top:3.2pt;width:67.8pt;height:17.3pt;z-index:25222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" path="m,331l,14,,10,2,7,5,4,7,1,11,r4,l1341,r4,l1348,1r3,3l1354,7r1,3l1355,14r,317l1355,335r-1,4l1351,341r-3,3l1345,346r-4,l15,346r-4,l7,344,5,341,2,339,,335r,-4xe" filled="f" strokecolor="#d1d1d5" strokeweight=".50856mm">
                <v:path arrowok="t" o:connecttype="custom" o:connectlocs="0,250825;0,49530;0,46990;1270,45085;3175,43180;4445,41275;6985,40640;9525,40640;851535,40640;854075,40640;855980,41275;857885,43180;859790,45085;860425,46990;860425,49530;860425,250825;860425,253365;859790,255905;857885,257175;855980,259080;854075,260350;851535,260350;9525,260350;6985,260350;4445,259080;3175,257175;1270,255905;0,253365;0,250825" o:connectangles="0,0,0,0,0,0,0,0,0,0,0,0,0,0,0,0,0,0,0,0,0,0,0,0,0,0,0,0,0"/>
                <w10:wrap anchorx="page"/>
              </v:shape>
            </w:pict>
          </mc:Fallback>
        </mc:AlternateContent>
      </w:r>
      <w:r w:rsidRPr="005903A4">
        <w:rPr>
          <w:sz w:val="23"/>
        </w:rPr>
        <w:t>$</w:t>
      </w:r>
    </w:p>
    <w:p w14:paraId="0E7A8F63" w14:textId="77777777" w:rsidR="00593CC0" w:rsidRDefault="00593CC0" w:rsidP="009A0613">
      <w:pPr>
        <w:spacing w:before="93"/>
        <w:ind w:left="156"/>
        <w:rPr>
          <w:sz w:val="23"/>
        </w:rPr>
      </w:pPr>
    </w:p>
    <w:p w14:paraId="6422AFAF" w14:textId="4D1C1043" w:rsidR="009A0613" w:rsidRPr="005903A4" w:rsidRDefault="00593CC0" w:rsidP="00593CC0">
      <w:pPr>
        <w:spacing w:before="93"/>
        <w:rPr>
          <w:sz w:val="23"/>
        </w:rPr>
      </w:pPr>
      <w:r w:rsidRPr="005903A4">
        <w:rPr>
          <w:noProof/>
        </w:rPr>
        <w:drawing>
          <wp:inline distT="0" distB="0" distL="0" distR="0" wp14:anchorId="5F5C62B8" wp14:editId="76442866">
            <wp:extent cx="5486400" cy="3448595"/>
            <wp:effectExtent l="0" t="0" r="0" b="0"/>
            <wp:docPr id="2456"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97.jpeg"/>
                    <pic:cNvPicPr/>
                  </pic:nvPicPr>
                  <pic:blipFill>
                    <a:blip r:embed="rId512" cstate="print">
                      <a:extLst>
                        <a:ext uri="{28A0092B-C50C-407E-A947-70E740481C1C}">
                          <a14:useLocalDpi xmlns:a14="http://schemas.microsoft.com/office/drawing/2010/main" val="0"/>
                        </a:ext>
                      </a:extLst>
                    </a:blip>
                    <a:stretch>
                      <a:fillRect/>
                    </a:stretch>
                  </pic:blipFill>
                  <pic:spPr>
                    <a:xfrm>
                      <a:off x="0" y="0"/>
                      <a:ext cx="5486400" cy="3448595"/>
                    </a:xfrm>
                    <a:prstGeom prst="rect">
                      <a:avLst/>
                    </a:prstGeom>
                  </pic:spPr>
                </pic:pic>
              </a:graphicData>
            </a:graphic>
          </wp:inline>
        </w:drawing>
      </w:r>
    </w:p>
    <w:p w14:paraId="21BABFE4" w14:textId="5FA2E5A8" w:rsidR="009A0613" w:rsidRPr="005903A4" w:rsidRDefault="009A0613" w:rsidP="009A0613">
      <w:pPr>
        <w:pStyle w:val="BodyText"/>
        <w:rPr>
          <w:sz w:val="20"/>
        </w:rPr>
      </w:pPr>
    </w:p>
    <w:p w14:paraId="08B46143" w14:textId="32CCF060" w:rsidR="009A0613" w:rsidRPr="005903A4" w:rsidRDefault="009A0613" w:rsidP="009A0613">
      <w:pPr>
        <w:pStyle w:val="BodyText"/>
        <w:spacing w:before="6"/>
        <w:rPr>
          <w:sz w:val="17"/>
        </w:rPr>
      </w:pPr>
    </w:p>
    <w:p w14:paraId="0B03F7D2" w14:textId="1C386AD8" w:rsidR="009A0613" w:rsidRPr="005903A4" w:rsidRDefault="009A0613" w:rsidP="009A0613">
      <w:pPr>
        <w:pStyle w:val="BodyText"/>
        <w:spacing w:before="8"/>
        <w:ind w:left="156"/>
      </w:pPr>
      <w:r w:rsidRPr="005903A4">
        <w:t>What is your maximum bid for this</w:t>
      </w:r>
      <w:r w:rsidRPr="005903A4">
        <w:rPr>
          <w:spacing w:val="-16"/>
        </w:rPr>
        <w:t xml:space="preserve"> </w:t>
      </w:r>
      <w:r w:rsidRPr="005903A4">
        <w:t>bull?</w:t>
      </w:r>
    </w:p>
    <w:p w14:paraId="3246FAC6" w14:textId="04AAEAA0" w:rsidR="009A0613" w:rsidRPr="005903A4" w:rsidRDefault="009A0613" w:rsidP="009A0613">
      <w:pPr>
        <w:pStyle w:val="BodyText"/>
        <w:spacing w:before="2"/>
        <w:rPr>
          <w:sz w:val="22"/>
        </w:rPr>
      </w:pPr>
    </w:p>
    <w:p w14:paraId="0D1AB244" w14:textId="6582A7C8" w:rsidR="000344CE" w:rsidRPr="00593CC0" w:rsidRDefault="009A0613" w:rsidP="00593CC0">
      <w:pPr>
        <w:spacing w:before="94"/>
        <w:ind w:left="156"/>
        <w:rPr>
          <w:sz w:val="23"/>
        </w:rPr>
        <w:sectPr w:rsidR="000344CE" w:rsidRPr="00593CC0" w:rsidSect="00A21BEF">
          <w:footerReference w:type="default" r:id="rId513"/>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22464" behindDoc="0" locked="0" layoutInCell="1" allowOverlap="1" wp14:anchorId="2B8AE193" wp14:editId="09FC8392">
                <wp:simplePos x="0" y="0"/>
                <wp:positionH relativeFrom="page">
                  <wp:posOffset>3901440</wp:posOffset>
                </wp:positionH>
                <wp:positionV relativeFrom="paragraph">
                  <wp:posOffset>41275</wp:posOffset>
                </wp:positionV>
                <wp:extent cx="861060" cy="219710"/>
                <wp:effectExtent l="15240" t="12700" r="9525" b="15240"/>
                <wp:wrapNone/>
                <wp:docPr id="2647" name="Freeform: Shape 2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9 6144"/>
                            <a:gd name="T65" fmla="*/ T64 w 1356"/>
                            <a:gd name="T66" fmla="+- 0 411 65"/>
                            <a:gd name="T67" fmla="*/ 411 h 346"/>
                            <a:gd name="T68" fmla="+- 0 7485 6144"/>
                            <a:gd name="T69" fmla="*/ T68 w 1356"/>
                            <a:gd name="T70" fmla="+- 0 411 65"/>
                            <a:gd name="T71" fmla="*/ 411 h 346"/>
                            <a:gd name="T72" fmla="+- 0 6159 6144"/>
                            <a:gd name="T73" fmla="*/ T72 w 1356"/>
                            <a:gd name="T74" fmla="+- 0 411 65"/>
                            <a:gd name="T75" fmla="*/ 411 h 346"/>
                            <a:gd name="T76" fmla="+- 0 6155 6144"/>
                            <a:gd name="T77" fmla="*/ T76 w 1356"/>
                            <a:gd name="T78" fmla="+- 0 411 65"/>
                            <a:gd name="T79" fmla="*/ 411 h 346"/>
                            <a:gd name="T80" fmla="+- 0 6151 6144"/>
                            <a:gd name="T81" fmla="*/ T80 w 1356"/>
                            <a:gd name="T82" fmla="+- 0 409 65"/>
                            <a:gd name="T83" fmla="*/ 409 h 346"/>
                            <a:gd name="T84" fmla="+- 0 6149 6144"/>
                            <a:gd name="T85" fmla="*/ T84 w 1356"/>
                            <a:gd name="T86" fmla="+- 0 406 65"/>
                            <a:gd name="T87" fmla="*/ 406 h 346"/>
                            <a:gd name="T88" fmla="+- 0 6146 6144"/>
                            <a:gd name="T89" fmla="*/ T88 w 1356"/>
                            <a:gd name="T90" fmla="+- 0 404 65"/>
                            <a:gd name="T91" fmla="*/ 404 h 346"/>
                            <a:gd name="T92" fmla="+- 0 6144 6144"/>
                            <a:gd name="T93" fmla="*/ T92 w 1356"/>
                            <a:gd name="T94" fmla="+- 0 400 65"/>
                            <a:gd name="T95" fmla="*/ 400 h 346"/>
                            <a:gd name="T96" fmla="+- 0 6144 6144"/>
                            <a:gd name="T97" fmla="*/ T96 w 1356"/>
                            <a:gd name="T98" fmla="+- 0 396 65"/>
                            <a:gd name="T9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019D" id="Freeform: Shape 2647" o:spid="_x0000_s1026" style="position:absolute;margin-left:307.2pt;margin-top:3.25pt;width:67.8pt;height:17.3pt;z-index:25222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" path="m,331l,14,,10,2,7,5,4,7,1,11,r4,l1341,r4,l1348,1r3,3l1354,7r1,3l1355,14r,317l1345,346r-4,l15,346r-4,l7,344,5,341,2,339,,335r,-4xe" filled="f" strokecolor="#d1d1d5" strokeweight=".50856mm">
                <v:path arrowok="t" o:connecttype="custom" o:connectlocs="0,251460;0,50165;0,47625;1270,45720;3175,43815;4445,41910;6985,41275;9525,41275;851535,41275;854075,41275;855980,41910;857885,43815;859790,45720;860425,47625;860425,50165;860425,251460;854075,260985;851535,260985;9525,260985;6985,260985;4445,259715;3175,257810;1270,256540;0,254000;0,251460" o:connectangles="0,0,0,0,0,0,0,0,0,0,0,0,0,0,0,0,0,0,0,0,0,0,0,0,0"/>
                <w10:wrap anchorx="page"/>
              </v:shape>
            </w:pict>
          </mc:Fallback>
        </mc:AlternateContent>
      </w:r>
      <w:r w:rsidRPr="005903A4">
        <w:rPr>
          <w:sz w:val="23"/>
        </w:rPr>
        <w:t>$</w:t>
      </w:r>
    </w:p>
    <w:p w14:paraId="6EF21388" w14:textId="3710827F" w:rsidR="000344CE" w:rsidRPr="005903A4" w:rsidRDefault="000344CE" w:rsidP="009A0613">
      <w:pPr>
        <w:pStyle w:val="BodyText"/>
        <w:spacing w:before="6"/>
      </w:pPr>
    </w:p>
    <w:p w14:paraId="71B95B90" w14:textId="77777777" w:rsidR="00593CC0" w:rsidRPr="005903A4" w:rsidRDefault="00593CC0" w:rsidP="00593CC0">
      <w:pPr>
        <w:pStyle w:val="BodyText"/>
        <w:ind w:left="156"/>
        <w:rPr>
          <w:sz w:val="20"/>
        </w:rPr>
      </w:pPr>
      <w:r w:rsidRPr="005903A4">
        <w:rPr>
          <w:noProof/>
          <w:sz w:val="20"/>
        </w:rPr>
        <w:drawing>
          <wp:inline distT="0" distB="0" distL="0" distR="0" wp14:anchorId="516EB9A8" wp14:editId="1FD55340">
            <wp:extent cx="5486400" cy="3456433"/>
            <wp:effectExtent l="0" t="0" r="0" b="0"/>
            <wp:docPr id="2457"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98.jpeg"/>
                    <pic:cNvPicPr/>
                  </pic:nvPicPr>
                  <pic:blipFill>
                    <a:blip r:embed="rId514" cstate="print"/>
                    <a:stretch>
                      <a:fillRect/>
                    </a:stretch>
                  </pic:blipFill>
                  <pic:spPr>
                    <a:xfrm>
                      <a:off x="0" y="0"/>
                      <a:ext cx="5486400" cy="3456433"/>
                    </a:xfrm>
                    <a:prstGeom prst="rect">
                      <a:avLst/>
                    </a:prstGeom>
                  </pic:spPr>
                </pic:pic>
              </a:graphicData>
            </a:graphic>
          </wp:inline>
        </w:drawing>
      </w:r>
    </w:p>
    <w:p w14:paraId="6EFAA948" w14:textId="77777777" w:rsidR="00593CC0" w:rsidRPr="005903A4" w:rsidRDefault="00593CC0" w:rsidP="00593CC0">
      <w:pPr>
        <w:pStyle w:val="BodyText"/>
        <w:spacing w:before="32"/>
        <w:ind w:left="156"/>
      </w:pPr>
      <w:r w:rsidRPr="005903A4">
        <w:t>What is your maximum bid for this bull?</w:t>
      </w:r>
    </w:p>
    <w:p w14:paraId="213D26AB" w14:textId="77777777" w:rsidR="00593CC0" w:rsidRPr="005903A4" w:rsidRDefault="00593CC0" w:rsidP="00593CC0">
      <w:pPr>
        <w:pStyle w:val="BodyText"/>
        <w:spacing w:before="3"/>
        <w:rPr>
          <w:sz w:val="22"/>
        </w:rPr>
      </w:pPr>
    </w:p>
    <w:p w14:paraId="42013D2C" w14:textId="77777777" w:rsidR="00593CC0" w:rsidRPr="005903A4" w:rsidRDefault="00593CC0" w:rsidP="00593CC0">
      <w:pPr>
        <w:spacing w:before="93"/>
        <w:ind w:left="156"/>
        <w:rPr>
          <w:sz w:val="23"/>
        </w:rPr>
      </w:pPr>
      <w:r w:rsidRPr="005903A4">
        <w:rPr>
          <w:noProof/>
        </w:rPr>
        <mc:AlternateContent>
          <mc:Choice Requires="wps">
            <w:drawing>
              <wp:anchor distT="0" distB="0" distL="114300" distR="114300" simplePos="0" relativeHeight="252224512" behindDoc="0" locked="0" layoutInCell="1" allowOverlap="1" wp14:anchorId="55E78355" wp14:editId="2DA63FDA">
                <wp:simplePos x="0" y="0"/>
                <wp:positionH relativeFrom="page">
                  <wp:posOffset>3901440</wp:posOffset>
                </wp:positionH>
                <wp:positionV relativeFrom="paragraph">
                  <wp:posOffset>40640</wp:posOffset>
                </wp:positionV>
                <wp:extent cx="861060" cy="219710"/>
                <wp:effectExtent l="15240" t="10160" r="9525" b="17780"/>
                <wp:wrapNone/>
                <wp:docPr id="2646" name="Freeform: Shape 2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12AA6" id="Freeform: Shape 2646" o:spid="_x0000_s1026" style="position:absolute;margin-left:307.2pt;margin-top:3.2pt;width:67.8pt;height:17.3pt;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44948CA9" w14:textId="77777777" w:rsidR="00593CC0" w:rsidRPr="005903A4" w:rsidRDefault="00593CC0" w:rsidP="00593CC0">
      <w:pPr>
        <w:pStyle w:val="BodyText"/>
        <w:rPr>
          <w:sz w:val="20"/>
        </w:rPr>
      </w:pPr>
    </w:p>
    <w:p w14:paraId="11E51AC5" w14:textId="77777777" w:rsidR="00593CC0" w:rsidRPr="005903A4" w:rsidRDefault="00593CC0" w:rsidP="00593CC0">
      <w:pPr>
        <w:pStyle w:val="BodyText"/>
        <w:rPr>
          <w:sz w:val="20"/>
        </w:rPr>
      </w:pPr>
    </w:p>
    <w:p w14:paraId="1D40B635" w14:textId="77777777" w:rsidR="00593CC0" w:rsidRPr="005903A4" w:rsidRDefault="00593CC0" w:rsidP="00593CC0">
      <w:pPr>
        <w:pStyle w:val="BodyText"/>
        <w:spacing w:before="7"/>
        <w:rPr>
          <w:sz w:val="17"/>
        </w:rPr>
      </w:pPr>
      <w:r w:rsidRPr="005903A4">
        <w:rPr>
          <w:noProof/>
        </w:rPr>
        <w:drawing>
          <wp:anchor distT="0" distB="0" distL="0" distR="0" simplePos="0" relativeHeight="252225536" behindDoc="0" locked="0" layoutInCell="1" allowOverlap="1" wp14:anchorId="5DEC5E38" wp14:editId="4FE763E2">
            <wp:simplePos x="0" y="0"/>
            <wp:positionH relativeFrom="page">
              <wp:posOffset>505460</wp:posOffset>
            </wp:positionH>
            <wp:positionV relativeFrom="paragraph">
              <wp:posOffset>153035</wp:posOffset>
            </wp:positionV>
            <wp:extent cx="5486400" cy="3469226"/>
            <wp:effectExtent l="0" t="0" r="0" b="0"/>
            <wp:wrapTopAndBottom/>
            <wp:docPr id="2458"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99.jpeg"/>
                    <pic:cNvPicPr/>
                  </pic:nvPicPr>
                  <pic:blipFill>
                    <a:blip r:embed="rId515" cstate="print"/>
                    <a:stretch>
                      <a:fillRect/>
                    </a:stretch>
                  </pic:blipFill>
                  <pic:spPr>
                    <a:xfrm>
                      <a:off x="0" y="0"/>
                      <a:ext cx="5486400" cy="3469226"/>
                    </a:xfrm>
                    <a:prstGeom prst="rect">
                      <a:avLst/>
                    </a:prstGeom>
                  </pic:spPr>
                </pic:pic>
              </a:graphicData>
            </a:graphic>
            <wp14:sizeRelH relativeFrom="margin">
              <wp14:pctWidth>0</wp14:pctWidth>
            </wp14:sizeRelH>
            <wp14:sizeRelV relativeFrom="margin">
              <wp14:pctHeight>0</wp14:pctHeight>
            </wp14:sizeRelV>
          </wp:anchor>
        </w:drawing>
      </w:r>
    </w:p>
    <w:p w14:paraId="569AE366" w14:textId="77777777" w:rsidR="00593CC0" w:rsidRPr="005903A4" w:rsidRDefault="00593CC0" w:rsidP="00593CC0">
      <w:pPr>
        <w:pStyle w:val="BodyText"/>
        <w:spacing w:before="70"/>
        <w:ind w:left="156"/>
      </w:pPr>
      <w:r w:rsidRPr="005903A4">
        <w:t>What is your maximum bid for this</w:t>
      </w:r>
      <w:r w:rsidRPr="005903A4">
        <w:rPr>
          <w:spacing w:val="-16"/>
        </w:rPr>
        <w:t xml:space="preserve"> </w:t>
      </w:r>
      <w:r w:rsidRPr="005903A4">
        <w:t>bull?</w:t>
      </w:r>
    </w:p>
    <w:p w14:paraId="0F129939" w14:textId="77777777" w:rsidR="00593CC0" w:rsidRPr="005903A4" w:rsidRDefault="00593CC0" w:rsidP="00593CC0">
      <w:pPr>
        <w:pStyle w:val="BodyText"/>
        <w:spacing w:before="3"/>
        <w:rPr>
          <w:sz w:val="22"/>
        </w:rPr>
      </w:pPr>
    </w:p>
    <w:p w14:paraId="57E4416A" w14:textId="741CF94F" w:rsidR="000344CE" w:rsidRPr="005903A4" w:rsidRDefault="00593CC0" w:rsidP="00593CC0">
      <w:pPr>
        <w:spacing w:before="93"/>
        <w:ind w:left="156"/>
        <w:rPr>
          <w:sz w:val="23"/>
        </w:rPr>
        <w:sectPr w:rsidR="000344CE" w:rsidRPr="005903A4" w:rsidSect="00A21BEF">
          <w:footerReference w:type="default" r:id="rId516"/>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26560" behindDoc="0" locked="0" layoutInCell="1" allowOverlap="1" wp14:anchorId="7AEFB143" wp14:editId="58704136">
                <wp:simplePos x="0" y="0"/>
                <wp:positionH relativeFrom="page">
                  <wp:posOffset>3901440</wp:posOffset>
                </wp:positionH>
                <wp:positionV relativeFrom="paragraph">
                  <wp:posOffset>40640</wp:posOffset>
                </wp:positionV>
                <wp:extent cx="861060" cy="219710"/>
                <wp:effectExtent l="15240" t="18415" r="9525" b="9525"/>
                <wp:wrapNone/>
                <wp:docPr id="2645" name="Freeform: Shape 2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62F89" id="Freeform: Shape 2645" o:spid="_x0000_s1026" style="position:absolute;margin-left:307.2pt;margin-top:3.2pt;width:67.8pt;height:17.3pt;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721C7C1E" w14:textId="77777777" w:rsidR="00593CC0" w:rsidRPr="005903A4" w:rsidRDefault="00593CC0" w:rsidP="00593CC0">
      <w:pPr>
        <w:pStyle w:val="BodyText"/>
        <w:spacing w:before="6"/>
        <w:rPr>
          <w:sz w:val="17"/>
        </w:rPr>
      </w:pPr>
      <w:r w:rsidRPr="005903A4">
        <w:rPr>
          <w:noProof/>
        </w:rPr>
        <w:lastRenderedPageBreak/>
        <w:drawing>
          <wp:anchor distT="0" distB="0" distL="0" distR="0" simplePos="0" relativeHeight="252229632" behindDoc="0" locked="0" layoutInCell="1" allowOverlap="1" wp14:anchorId="30ACD045" wp14:editId="70BEA6D4">
            <wp:simplePos x="0" y="0"/>
            <wp:positionH relativeFrom="page">
              <wp:posOffset>505460</wp:posOffset>
            </wp:positionH>
            <wp:positionV relativeFrom="paragraph">
              <wp:posOffset>152400</wp:posOffset>
            </wp:positionV>
            <wp:extent cx="5486400" cy="3492062"/>
            <wp:effectExtent l="0" t="0" r="0" b="0"/>
            <wp:wrapTopAndBottom/>
            <wp:docPr id="2459"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00.jpeg"/>
                    <pic:cNvPicPr/>
                  </pic:nvPicPr>
                  <pic:blipFill>
                    <a:blip r:embed="rId517" cstate="print"/>
                    <a:stretch>
                      <a:fillRect/>
                    </a:stretch>
                  </pic:blipFill>
                  <pic:spPr>
                    <a:xfrm>
                      <a:off x="0" y="0"/>
                      <a:ext cx="5486400" cy="3492062"/>
                    </a:xfrm>
                    <a:prstGeom prst="rect">
                      <a:avLst/>
                    </a:prstGeom>
                  </pic:spPr>
                </pic:pic>
              </a:graphicData>
            </a:graphic>
            <wp14:sizeRelH relativeFrom="margin">
              <wp14:pctWidth>0</wp14:pctWidth>
            </wp14:sizeRelH>
            <wp14:sizeRelV relativeFrom="margin">
              <wp14:pctHeight>0</wp14:pctHeight>
            </wp14:sizeRelV>
          </wp:anchor>
        </w:drawing>
      </w:r>
    </w:p>
    <w:p w14:paraId="49D26D47" w14:textId="77777777" w:rsidR="00593CC0" w:rsidRPr="005903A4" w:rsidRDefault="00593CC0" w:rsidP="00593CC0">
      <w:pPr>
        <w:pStyle w:val="BodyText"/>
        <w:spacing w:before="8"/>
        <w:ind w:left="156"/>
      </w:pPr>
      <w:r w:rsidRPr="005903A4">
        <w:t>What is your maximum bid for this</w:t>
      </w:r>
      <w:r w:rsidRPr="005903A4">
        <w:rPr>
          <w:spacing w:val="-16"/>
        </w:rPr>
        <w:t xml:space="preserve"> </w:t>
      </w:r>
      <w:r w:rsidRPr="005903A4">
        <w:t>bull?</w:t>
      </w:r>
    </w:p>
    <w:p w14:paraId="28B729AA" w14:textId="77777777" w:rsidR="00593CC0" w:rsidRPr="005903A4" w:rsidRDefault="00593CC0" w:rsidP="00593CC0">
      <w:pPr>
        <w:pStyle w:val="BodyText"/>
        <w:spacing w:before="2"/>
        <w:rPr>
          <w:sz w:val="22"/>
        </w:rPr>
      </w:pPr>
    </w:p>
    <w:p w14:paraId="15C635AD" w14:textId="77777777" w:rsidR="00593CC0" w:rsidRPr="005903A4" w:rsidRDefault="00593CC0" w:rsidP="00593CC0">
      <w:pPr>
        <w:spacing w:before="94"/>
        <w:ind w:left="156"/>
        <w:rPr>
          <w:sz w:val="23"/>
        </w:rPr>
      </w:pPr>
      <w:r w:rsidRPr="005903A4">
        <w:rPr>
          <w:noProof/>
        </w:rPr>
        <mc:AlternateContent>
          <mc:Choice Requires="wps">
            <w:drawing>
              <wp:anchor distT="0" distB="0" distL="114300" distR="114300" simplePos="0" relativeHeight="252228608" behindDoc="0" locked="0" layoutInCell="1" allowOverlap="1" wp14:anchorId="5D1302F5" wp14:editId="3D65593B">
                <wp:simplePos x="0" y="0"/>
                <wp:positionH relativeFrom="page">
                  <wp:posOffset>3901440</wp:posOffset>
                </wp:positionH>
                <wp:positionV relativeFrom="paragraph">
                  <wp:posOffset>41275</wp:posOffset>
                </wp:positionV>
                <wp:extent cx="861060" cy="219710"/>
                <wp:effectExtent l="15240" t="11430" r="9525" b="16510"/>
                <wp:wrapNone/>
                <wp:docPr id="2644" name="Freeform: Shape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3E0D8" id="Freeform: Shape 2644" o:spid="_x0000_s1026" style="position:absolute;margin-left:307.2pt;margin-top:3.25pt;width:67.8pt;height:17.3pt;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7005FC4C" w14:textId="77777777" w:rsidR="00593CC0" w:rsidRPr="005903A4" w:rsidRDefault="00593CC0" w:rsidP="00593CC0">
      <w:pPr>
        <w:pStyle w:val="BodyText"/>
        <w:rPr>
          <w:sz w:val="20"/>
        </w:rPr>
      </w:pPr>
    </w:p>
    <w:p w14:paraId="008339C9" w14:textId="77777777" w:rsidR="00593CC0" w:rsidRDefault="00593CC0" w:rsidP="00593CC0">
      <w:pPr>
        <w:rPr>
          <w:sz w:val="17"/>
        </w:rPr>
      </w:pPr>
    </w:p>
    <w:p w14:paraId="58D489B3" w14:textId="77777777" w:rsidR="00593CC0" w:rsidRDefault="00593CC0" w:rsidP="00593CC0">
      <w:pPr>
        <w:rPr>
          <w:sz w:val="17"/>
        </w:rPr>
      </w:pPr>
    </w:p>
    <w:p w14:paraId="787B3E0A" w14:textId="77777777" w:rsidR="00593CC0" w:rsidRDefault="00593CC0" w:rsidP="00593CC0">
      <w:pPr>
        <w:rPr>
          <w:sz w:val="17"/>
        </w:rPr>
      </w:pPr>
    </w:p>
    <w:p w14:paraId="1C558EDE" w14:textId="4F11C9E5" w:rsidR="00593CC0" w:rsidRPr="00593CC0" w:rsidRDefault="00593CC0" w:rsidP="00593CC0">
      <w:pPr>
        <w:rPr>
          <w:sz w:val="17"/>
        </w:rPr>
        <w:sectPr w:rsidR="00593CC0" w:rsidRPr="00593CC0" w:rsidSect="00A21BEF">
          <w:footerReference w:type="default" r:id="rId518"/>
          <w:pgSz w:w="12240" w:h="15840"/>
          <w:pgMar w:top="518" w:right="677" w:bottom="475" w:left="677" w:header="720" w:footer="720" w:gutter="0"/>
          <w:cols w:space="720"/>
        </w:sectPr>
      </w:pPr>
    </w:p>
    <w:p w14:paraId="2D661608" w14:textId="77777777" w:rsidR="000344CE" w:rsidRPr="005903A4" w:rsidRDefault="000344CE" w:rsidP="000344CE">
      <w:pPr>
        <w:pStyle w:val="BodyText"/>
        <w:rPr>
          <w:sz w:val="20"/>
        </w:rPr>
      </w:pPr>
    </w:p>
    <w:p w14:paraId="4067F025" w14:textId="77777777" w:rsidR="000344CE" w:rsidRPr="005903A4" w:rsidRDefault="000344CE" w:rsidP="000344CE">
      <w:pPr>
        <w:pStyle w:val="BodyText"/>
        <w:spacing w:before="6"/>
      </w:pPr>
    </w:p>
    <w:p w14:paraId="6E74A0F7" w14:textId="38F5E6BF" w:rsidR="00483D7F" w:rsidRDefault="000344CE" w:rsidP="00483D7F">
      <w:pPr>
        <w:ind w:left="163"/>
        <w:rPr>
          <w:b/>
          <w:sz w:val="26"/>
        </w:rPr>
      </w:pPr>
      <w:r w:rsidRPr="005903A4">
        <w:rPr>
          <w:b/>
          <w:sz w:val="26"/>
        </w:rPr>
        <w:t>Non GE Block 3</w:t>
      </w:r>
    </w:p>
    <w:p w14:paraId="7FF30560" w14:textId="5E6CF72D" w:rsidR="000344CE" w:rsidRPr="005903A4" w:rsidRDefault="00483D7F" w:rsidP="000344CE">
      <w:pPr>
        <w:spacing w:before="236"/>
        <w:ind w:left="2963" w:right="2903"/>
        <w:jc w:val="center"/>
        <w:rPr>
          <w:b/>
          <w:sz w:val="26"/>
        </w:rPr>
      </w:pPr>
      <w:r>
        <w:rPr>
          <w:b/>
          <w:sz w:val="26"/>
        </w:rPr>
        <w:t xml:space="preserve"> </w:t>
      </w:r>
      <w:r w:rsidR="000344CE" w:rsidRPr="005903A4">
        <w:rPr>
          <w:b/>
          <w:sz w:val="26"/>
        </w:rPr>
        <w:t>What Can EPDs Tell Us?</w:t>
      </w:r>
    </w:p>
    <w:p w14:paraId="292237D3" w14:textId="77777777" w:rsidR="000344CE" w:rsidRPr="005903A4" w:rsidRDefault="000344CE" w:rsidP="000344CE">
      <w:pPr>
        <w:pStyle w:val="BodyText"/>
        <w:rPr>
          <w:b/>
          <w:sz w:val="28"/>
        </w:rPr>
      </w:pPr>
    </w:p>
    <w:p w14:paraId="20C46E8C" w14:textId="77777777" w:rsidR="000344CE" w:rsidRPr="005903A4" w:rsidRDefault="000344CE" w:rsidP="000344CE">
      <w:pPr>
        <w:pStyle w:val="BodyText"/>
        <w:rPr>
          <w:b/>
          <w:sz w:val="28"/>
        </w:rPr>
      </w:pPr>
    </w:p>
    <w:p w14:paraId="38A36AC2" w14:textId="77777777" w:rsidR="007F7A03" w:rsidRDefault="000344CE" w:rsidP="007F7A03">
      <w:pPr>
        <w:pStyle w:val="BodyText"/>
        <w:spacing w:before="225" w:line="312" w:lineRule="auto"/>
        <w:ind w:left="156" w:right="90"/>
      </w:pPr>
      <w:r w:rsidRPr="005903A4">
        <w:rPr>
          <w:b/>
        </w:rPr>
        <w:t xml:space="preserve">Expected Progeny Differences (EPD): </w:t>
      </w:r>
      <w:r w:rsidRPr="005903A4">
        <w:t>EPDs provide estimates of the genetic value of an animal as a parent. EPDs are calculated for birth, growth, maternal, and carcass traits and are reported in the same unit of measurement as the trait. EPD values may be directly compared only between animals of the same breed.</w:t>
      </w:r>
    </w:p>
    <w:p w14:paraId="13067D60" w14:textId="77777777" w:rsidR="007F7A03" w:rsidRDefault="000344CE" w:rsidP="007F7A03">
      <w:pPr>
        <w:pStyle w:val="BodyText"/>
        <w:spacing w:before="225" w:line="312" w:lineRule="auto"/>
        <w:ind w:left="156" w:right="90"/>
      </w:pPr>
      <w:r w:rsidRPr="005903A4">
        <w:rPr>
          <w:b/>
        </w:rPr>
        <w:t xml:space="preserve">Accuracy: </w:t>
      </w:r>
      <w:r w:rsidRPr="005903A4">
        <w:t>the reliability that can be placed on the EPD. A higher value for accuracy means there is an improved accuracy of the EPD. Accuracy can range in value from 0 to 1.</w:t>
      </w:r>
      <w:r w:rsidR="007F7A03" w:rsidRPr="007F7A03">
        <w:t xml:space="preserve"> </w:t>
      </w:r>
    </w:p>
    <w:p w14:paraId="1BF3E29B" w14:textId="65874F9F" w:rsidR="007F7A03" w:rsidRPr="005903A4" w:rsidRDefault="007F7A03" w:rsidP="007F7A03">
      <w:pPr>
        <w:pStyle w:val="BodyText"/>
        <w:spacing w:before="225" w:line="312" w:lineRule="auto"/>
        <w:ind w:left="156" w:right="90"/>
      </w:pPr>
      <w:r w:rsidRPr="005903A4">
        <w:t>Accuracy is impacted by the number of progeny and ancestral records included in the analysis.</w:t>
      </w:r>
    </w:p>
    <w:p w14:paraId="5D66BD79" w14:textId="08965256" w:rsidR="000344CE" w:rsidRDefault="000344CE" w:rsidP="007F7A03">
      <w:pPr>
        <w:pStyle w:val="BodyText"/>
        <w:spacing w:line="312" w:lineRule="auto"/>
      </w:pPr>
    </w:p>
    <w:p w14:paraId="09E16943" w14:textId="278FF5C6" w:rsidR="007F7A03" w:rsidRDefault="007F7A03" w:rsidP="007F7A03">
      <w:pPr>
        <w:pStyle w:val="BodyText"/>
        <w:spacing w:line="312" w:lineRule="auto"/>
      </w:pPr>
    </w:p>
    <w:p w14:paraId="58D47CE1" w14:textId="77777777" w:rsidR="007F7A03" w:rsidRDefault="007F7A03" w:rsidP="007F7A03">
      <w:pPr>
        <w:pStyle w:val="BodyText"/>
        <w:spacing w:line="312" w:lineRule="auto"/>
      </w:pPr>
    </w:p>
    <w:p w14:paraId="50E35C17" w14:textId="77777777" w:rsidR="007F7A03" w:rsidRPr="005903A4" w:rsidRDefault="007F7A03" w:rsidP="007F7A03">
      <w:pPr>
        <w:rPr>
          <w:b/>
          <w:bCs/>
          <w:sz w:val="26"/>
          <w:szCs w:val="26"/>
        </w:rPr>
      </w:pPr>
      <w:r w:rsidRPr="005903A4">
        <w:rPr>
          <w:b/>
          <w:bCs/>
          <w:sz w:val="26"/>
          <w:szCs w:val="26"/>
        </w:rPr>
        <w:t>EPDs That Will Appear on the Bid Sheet:</w:t>
      </w:r>
    </w:p>
    <w:p w14:paraId="3D50B81F" w14:textId="77777777" w:rsidR="007F7A03" w:rsidRPr="005903A4" w:rsidRDefault="007F7A03" w:rsidP="007F7A03">
      <w:pPr>
        <w:pStyle w:val="BodyText"/>
        <w:rPr>
          <w:b/>
          <w:sz w:val="28"/>
        </w:rPr>
      </w:pPr>
    </w:p>
    <w:p w14:paraId="5CB447F7" w14:textId="77777777" w:rsidR="007F7A03" w:rsidRPr="005903A4" w:rsidRDefault="007F7A03" w:rsidP="007F7A03">
      <w:pPr>
        <w:pStyle w:val="BodyText"/>
        <w:rPr>
          <w:b/>
          <w:sz w:val="28"/>
        </w:rPr>
      </w:pPr>
    </w:p>
    <w:p w14:paraId="0B39AC3F" w14:textId="77777777" w:rsidR="007F7A03" w:rsidRPr="005903A4" w:rsidRDefault="007F7A03" w:rsidP="007F7A03">
      <w:pPr>
        <w:pStyle w:val="BodyText"/>
        <w:spacing w:before="225" w:line="312" w:lineRule="auto"/>
        <w:ind w:left="156"/>
      </w:pPr>
      <w:r w:rsidRPr="005903A4">
        <w:rPr>
          <w:b/>
        </w:rPr>
        <w:t xml:space="preserve">Calving Ease Direct EPD (CED): </w:t>
      </w:r>
      <w:r w:rsidRPr="005903A4">
        <w:t>is expressed as a difference in percentage of unassisted births, with a higher value indicating greater calving ease in first-calf heifers. It predicts the average difference in ease with which a sire’s calves will be born when he is bred to first-calf heifers.</w:t>
      </w:r>
    </w:p>
    <w:p w14:paraId="3E919460" w14:textId="77777777" w:rsidR="007F7A03" w:rsidRPr="005903A4" w:rsidRDefault="007F7A03" w:rsidP="007F7A03">
      <w:pPr>
        <w:pStyle w:val="BodyText"/>
        <w:rPr>
          <w:sz w:val="34"/>
        </w:rPr>
      </w:pPr>
    </w:p>
    <w:p w14:paraId="71F5F625" w14:textId="77777777" w:rsidR="007F7A03" w:rsidRPr="005903A4" w:rsidRDefault="007F7A03" w:rsidP="007F7A03">
      <w:pPr>
        <w:pStyle w:val="BodyText"/>
        <w:spacing w:line="312" w:lineRule="auto"/>
        <w:ind w:left="156" w:right="222"/>
      </w:pPr>
      <w:r w:rsidRPr="005903A4">
        <w:rPr>
          <w:b/>
        </w:rPr>
        <w:t xml:space="preserve">Weaning Weight EPD (WW): </w:t>
      </w:r>
      <w:r w:rsidRPr="005903A4">
        <w:t>expressed in pounds, is a predictor of a sire’s ability to transmit weaning growth to his progeny compared to that of other sires.</w:t>
      </w:r>
    </w:p>
    <w:p w14:paraId="03F0F064" w14:textId="77777777" w:rsidR="007F7A03" w:rsidRPr="005903A4" w:rsidRDefault="007F7A03" w:rsidP="007F7A03">
      <w:pPr>
        <w:pStyle w:val="BodyText"/>
        <w:spacing w:before="11"/>
        <w:rPr>
          <w:sz w:val="33"/>
        </w:rPr>
      </w:pPr>
    </w:p>
    <w:p w14:paraId="4D42E50C" w14:textId="77777777" w:rsidR="007F7A03" w:rsidRPr="005903A4" w:rsidRDefault="007F7A03" w:rsidP="007F7A03">
      <w:pPr>
        <w:pStyle w:val="BodyText"/>
        <w:spacing w:line="312" w:lineRule="auto"/>
        <w:ind w:left="156"/>
      </w:pPr>
      <w:r w:rsidRPr="005903A4">
        <w:rPr>
          <w:b/>
        </w:rPr>
        <w:t xml:space="preserve">Docility EPD (DOC): </w:t>
      </w:r>
      <w:r w:rsidRPr="005903A4">
        <w:t>is expressed as a difference in yearling cattle temperament, with a higher value indicating more favorable docility. It predicts the average difference of progeny from a sire in comparison with another sire’s calves. In herds where temperament problems are not an issue, this expected difference would not be realized.</w:t>
      </w:r>
    </w:p>
    <w:p w14:paraId="1A59EA75" w14:textId="77777777" w:rsidR="007F7A03" w:rsidRPr="005903A4" w:rsidRDefault="007F7A03" w:rsidP="007F7A03">
      <w:pPr>
        <w:pStyle w:val="BodyText"/>
        <w:rPr>
          <w:sz w:val="34"/>
        </w:rPr>
      </w:pPr>
    </w:p>
    <w:p w14:paraId="06844FF7" w14:textId="77777777" w:rsidR="007F7A03" w:rsidRPr="005903A4" w:rsidRDefault="007F7A03" w:rsidP="007F7A03">
      <w:pPr>
        <w:pStyle w:val="BodyText"/>
        <w:spacing w:line="312" w:lineRule="auto"/>
        <w:ind w:left="156" w:right="90"/>
      </w:pPr>
      <w:r w:rsidRPr="005903A4">
        <w:rPr>
          <w:b/>
        </w:rPr>
        <w:t xml:space="preserve">Maternal Milk EPD (MILK): </w:t>
      </w:r>
      <w:r w:rsidRPr="005903A4">
        <w:t>is a predictor of a sire's genetic merit for milk and mothering ability as expressed in his daughters compared to daughters of other sires. In other words, it is that part of a calf's weaning weight attributed to milk and mothering ability.</w:t>
      </w:r>
    </w:p>
    <w:p w14:paraId="1CFC78D2" w14:textId="77777777" w:rsidR="007F7A03" w:rsidRPr="005903A4" w:rsidRDefault="007F7A03" w:rsidP="007F7A03">
      <w:pPr>
        <w:pStyle w:val="BodyText"/>
        <w:rPr>
          <w:sz w:val="34"/>
        </w:rPr>
      </w:pPr>
    </w:p>
    <w:p w14:paraId="1CB3CBB6" w14:textId="77777777" w:rsidR="007F7A03" w:rsidRPr="005903A4" w:rsidRDefault="007F7A03" w:rsidP="007F7A03">
      <w:pPr>
        <w:pStyle w:val="BodyText"/>
        <w:spacing w:line="312" w:lineRule="auto"/>
        <w:ind w:left="156"/>
      </w:pPr>
      <w:r w:rsidRPr="005903A4">
        <w:rPr>
          <w:b/>
        </w:rPr>
        <w:t xml:space="preserve">Mature Weight EPD (MW): </w:t>
      </w:r>
      <w:r w:rsidRPr="005903A4">
        <w:t>expressed in pounds, is a predictor of the difference in mature weight of the daughters of a sired compared to the daughters of other sires.</w:t>
      </w:r>
    </w:p>
    <w:p w14:paraId="36A24572" w14:textId="0A4EE7C1" w:rsidR="007F7A03" w:rsidRDefault="007F7A03" w:rsidP="007F7A03">
      <w:pPr>
        <w:pStyle w:val="BodyText"/>
        <w:spacing w:before="11"/>
        <w:rPr>
          <w:sz w:val="33"/>
        </w:rPr>
      </w:pPr>
    </w:p>
    <w:p w14:paraId="101D9994" w14:textId="77777777" w:rsidR="007F7A03" w:rsidRPr="005903A4" w:rsidRDefault="007F7A03" w:rsidP="007F7A03">
      <w:pPr>
        <w:pStyle w:val="BodyText"/>
        <w:spacing w:before="11"/>
        <w:rPr>
          <w:sz w:val="33"/>
        </w:rPr>
      </w:pPr>
    </w:p>
    <w:p w14:paraId="22E4CE2D" w14:textId="77777777" w:rsidR="007F7A03" w:rsidRPr="005903A4" w:rsidRDefault="007F7A03" w:rsidP="007F7A03">
      <w:pPr>
        <w:pStyle w:val="BodyText"/>
        <w:spacing w:line="312" w:lineRule="auto"/>
        <w:ind w:left="156"/>
      </w:pPr>
      <w:r w:rsidRPr="005903A4">
        <w:rPr>
          <w:b/>
        </w:rPr>
        <w:t xml:space="preserve">Carcass Weight EPD (CW): </w:t>
      </w:r>
      <w:r w:rsidRPr="005903A4">
        <w:t>expressed in pounds, is a predictor of the differences in hot carcass weight of a sire’s progeny compared to progeny of other sires.</w:t>
      </w:r>
    </w:p>
    <w:p w14:paraId="3EC663EC" w14:textId="77777777" w:rsidR="007F7A03" w:rsidRPr="005903A4" w:rsidRDefault="007F7A03" w:rsidP="007F7A03">
      <w:pPr>
        <w:pStyle w:val="BodyText"/>
        <w:spacing w:before="11"/>
        <w:rPr>
          <w:sz w:val="33"/>
        </w:rPr>
      </w:pPr>
    </w:p>
    <w:p w14:paraId="5BF42AD3" w14:textId="77777777" w:rsidR="007F7A03" w:rsidRPr="005903A4" w:rsidRDefault="007F7A03" w:rsidP="007F7A03">
      <w:pPr>
        <w:pStyle w:val="BodyText"/>
        <w:spacing w:line="312" w:lineRule="auto"/>
        <w:ind w:left="156"/>
      </w:pPr>
      <w:r w:rsidRPr="005903A4">
        <w:rPr>
          <w:b/>
        </w:rPr>
        <w:t xml:space="preserve">Ribeye Area EPD (RE): </w:t>
      </w:r>
      <w:r w:rsidRPr="005903A4">
        <w:t>expressed in square inches, is a predictor of the difference in ribeye area of a sire's progeny compared to progeny of other sires.</w:t>
      </w:r>
    </w:p>
    <w:p w14:paraId="411BD58A" w14:textId="77777777" w:rsidR="007F7A03" w:rsidRPr="005903A4" w:rsidRDefault="007F7A03" w:rsidP="007F7A03">
      <w:pPr>
        <w:pStyle w:val="BodyText"/>
        <w:spacing w:before="11"/>
        <w:rPr>
          <w:sz w:val="33"/>
        </w:rPr>
      </w:pPr>
    </w:p>
    <w:p w14:paraId="2CB2C7DE" w14:textId="77777777" w:rsidR="007F7A03" w:rsidRDefault="007F7A03" w:rsidP="007F7A03">
      <w:pPr>
        <w:rPr>
          <w:b/>
          <w:bCs/>
          <w:sz w:val="26"/>
          <w:szCs w:val="26"/>
        </w:rPr>
      </w:pPr>
      <w:r w:rsidRPr="005903A4">
        <w:rPr>
          <w:b/>
        </w:rPr>
        <w:t xml:space="preserve">Weaned Calf Value ($W): </w:t>
      </w:r>
      <w:r w:rsidRPr="005903A4">
        <w:t>An index, expressed in dollars per head, to predict profitability differences in progeny due to genetics from birth to weaning. Included traits are birth weight, weaning weight, milk, and mature cow weight.</w:t>
      </w:r>
      <w:r w:rsidRPr="007F7A03">
        <w:rPr>
          <w:b/>
          <w:bCs/>
          <w:sz w:val="26"/>
          <w:szCs w:val="26"/>
        </w:rPr>
        <w:t xml:space="preserve"> </w:t>
      </w:r>
    </w:p>
    <w:p w14:paraId="5E399923" w14:textId="77777777" w:rsidR="007F7A03" w:rsidRDefault="007F7A03" w:rsidP="007F7A03">
      <w:pPr>
        <w:rPr>
          <w:b/>
          <w:bCs/>
          <w:sz w:val="26"/>
          <w:szCs w:val="26"/>
        </w:rPr>
      </w:pPr>
    </w:p>
    <w:p w14:paraId="4AEB55CE" w14:textId="77777777" w:rsidR="007F7A03" w:rsidRDefault="007F7A03" w:rsidP="007F7A03">
      <w:pPr>
        <w:rPr>
          <w:b/>
          <w:bCs/>
          <w:sz w:val="26"/>
          <w:szCs w:val="26"/>
        </w:rPr>
      </w:pPr>
    </w:p>
    <w:p w14:paraId="1869D9F7" w14:textId="62B4BE09" w:rsidR="007F7A03" w:rsidRPr="005903A4" w:rsidRDefault="007F7A03" w:rsidP="007F7A03">
      <w:pPr>
        <w:rPr>
          <w:b/>
          <w:bCs/>
          <w:sz w:val="26"/>
          <w:szCs w:val="26"/>
        </w:rPr>
      </w:pPr>
      <w:r w:rsidRPr="005903A4">
        <w:rPr>
          <w:b/>
          <w:bCs/>
          <w:sz w:val="26"/>
          <w:szCs w:val="26"/>
        </w:rPr>
        <w:t>The highlighted EPDs (described above) will vary among the bulls you are to bid on, while all others are assumed to be at the averages provided in the table below.</w:t>
      </w:r>
    </w:p>
    <w:p w14:paraId="2FDB8876" w14:textId="77777777" w:rsidR="007F7A03" w:rsidRPr="005903A4" w:rsidRDefault="007F7A03" w:rsidP="007F7A03">
      <w:pPr>
        <w:pStyle w:val="BodyText"/>
        <w:rPr>
          <w:b/>
          <w:sz w:val="20"/>
        </w:rPr>
      </w:pPr>
    </w:p>
    <w:p w14:paraId="140EE565" w14:textId="77777777" w:rsidR="007F7A03" w:rsidRPr="005903A4" w:rsidRDefault="007F7A03" w:rsidP="007F7A03">
      <w:pPr>
        <w:pStyle w:val="BodyText"/>
        <w:rPr>
          <w:b/>
          <w:sz w:val="20"/>
        </w:rPr>
      </w:pPr>
    </w:p>
    <w:p w14:paraId="1A8314F5" w14:textId="77777777" w:rsidR="007F7A03" w:rsidRPr="005903A4" w:rsidRDefault="007F7A03" w:rsidP="007F7A03">
      <w:pPr>
        <w:pStyle w:val="BodyText"/>
        <w:spacing w:before="9"/>
        <w:rPr>
          <w:b/>
          <w:sz w:val="28"/>
        </w:rPr>
      </w:pPr>
      <w:r w:rsidRPr="005903A4">
        <w:rPr>
          <w:noProof/>
        </w:rPr>
        <w:drawing>
          <wp:anchor distT="0" distB="0" distL="0" distR="0" simplePos="0" relativeHeight="252231680" behindDoc="0" locked="0" layoutInCell="1" allowOverlap="1" wp14:anchorId="55B10884" wp14:editId="03A09CC1">
            <wp:simplePos x="0" y="0"/>
            <wp:positionH relativeFrom="page">
              <wp:posOffset>505608</wp:posOffset>
            </wp:positionH>
            <wp:positionV relativeFrom="paragraph">
              <wp:posOffset>235405</wp:posOffset>
            </wp:positionV>
            <wp:extent cx="6368171" cy="2086832"/>
            <wp:effectExtent l="0" t="0" r="0" b="0"/>
            <wp:wrapTopAndBottom/>
            <wp:docPr id="2460"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82.jpeg"/>
                    <pic:cNvPicPr/>
                  </pic:nvPicPr>
                  <pic:blipFill>
                    <a:blip r:embed="rId490" cstate="print"/>
                    <a:stretch>
                      <a:fillRect/>
                    </a:stretch>
                  </pic:blipFill>
                  <pic:spPr>
                    <a:xfrm>
                      <a:off x="0" y="0"/>
                      <a:ext cx="6368171" cy="2086832"/>
                    </a:xfrm>
                    <a:prstGeom prst="rect">
                      <a:avLst/>
                    </a:prstGeom>
                  </pic:spPr>
                </pic:pic>
              </a:graphicData>
            </a:graphic>
          </wp:anchor>
        </w:drawing>
      </w:r>
    </w:p>
    <w:p w14:paraId="3476C436" w14:textId="31C7B680" w:rsidR="007F7A03" w:rsidRPr="005903A4" w:rsidRDefault="007F7A03" w:rsidP="007F7A03">
      <w:pPr>
        <w:pStyle w:val="BodyText"/>
        <w:spacing w:line="312" w:lineRule="auto"/>
        <w:sectPr w:rsidR="007F7A03" w:rsidRPr="005903A4" w:rsidSect="00A21BEF">
          <w:footerReference w:type="default" r:id="rId519"/>
          <w:pgSz w:w="12240" w:h="15840"/>
          <w:pgMar w:top="518" w:right="677" w:bottom="475" w:left="677" w:header="720" w:footer="720" w:gutter="0"/>
          <w:cols w:space="720"/>
        </w:sectPr>
      </w:pPr>
    </w:p>
    <w:p w14:paraId="78A99BA8" w14:textId="77777777" w:rsidR="007F7A03" w:rsidRPr="005903A4" w:rsidRDefault="007F7A03" w:rsidP="007F7A03">
      <w:pPr>
        <w:pStyle w:val="BodyText"/>
        <w:spacing w:before="5"/>
        <w:rPr>
          <w:b/>
          <w:sz w:val="28"/>
        </w:rPr>
      </w:pPr>
      <w:r w:rsidRPr="005903A4">
        <w:rPr>
          <w:noProof/>
        </w:rPr>
        <w:lastRenderedPageBreak/>
        <w:drawing>
          <wp:anchor distT="0" distB="0" distL="0" distR="0" simplePos="0" relativeHeight="252234752" behindDoc="0" locked="0" layoutInCell="1" allowOverlap="1" wp14:anchorId="7A63F5D4" wp14:editId="67DACD2F">
            <wp:simplePos x="0" y="0"/>
            <wp:positionH relativeFrom="page">
              <wp:posOffset>505460</wp:posOffset>
            </wp:positionH>
            <wp:positionV relativeFrom="paragraph">
              <wp:posOffset>232410</wp:posOffset>
            </wp:positionV>
            <wp:extent cx="5486400" cy="3453528"/>
            <wp:effectExtent l="0" t="0" r="0" b="0"/>
            <wp:wrapTopAndBottom/>
            <wp:docPr id="2461"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01.jpeg"/>
                    <pic:cNvPicPr/>
                  </pic:nvPicPr>
                  <pic:blipFill>
                    <a:blip r:embed="rId520" cstate="print"/>
                    <a:stretch>
                      <a:fillRect/>
                    </a:stretch>
                  </pic:blipFill>
                  <pic:spPr>
                    <a:xfrm>
                      <a:off x="0" y="0"/>
                      <a:ext cx="5486400" cy="3453528"/>
                    </a:xfrm>
                    <a:prstGeom prst="rect">
                      <a:avLst/>
                    </a:prstGeom>
                  </pic:spPr>
                </pic:pic>
              </a:graphicData>
            </a:graphic>
            <wp14:sizeRelH relativeFrom="margin">
              <wp14:pctWidth>0</wp14:pctWidth>
            </wp14:sizeRelH>
            <wp14:sizeRelV relativeFrom="margin">
              <wp14:pctHeight>0</wp14:pctHeight>
            </wp14:sizeRelV>
          </wp:anchor>
        </w:drawing>
      </w:r>
    </w:p>
    <w:p w14:paraId="1DC565C2" w14:textId="77777777" w:rsidR="007F7A03" w:rsidRPr="005903A4" w:rsidRDefault="007F7A03" w:rsidP="007F7A03">
      <w:pPr>
        <w:pStyle w:val="BodyText"/>
        <w:spacing w:before="8"/>
        <w:ind w:left="156"/>
      </w:pPr>
      <w:r w:rsidRPr="005903A4">
        <w:t>What is your maximum bid for this bull?</w:t>
      </w:r>
    </w:p>
    <w:p w14:paraId="38DD8258" w14:textId="77777777" w:rsidR="007F7A03" w:rsidRPr="005903A4" w:rsidRDefault="007F7A03" w:rsidP="007F7A03">
      <w:pPr>
        <w:pStyle w:val="BodyText"/>
        <w:spacing w:before="3"/>
        <w:rPr>
          <w:sz w:val="30"/>
        </w:rPr>
      </w:pPr>
    </w:p>
    <w:p w14:paraId="24DE2CA8" w14:textId="77777777" w:rsidR="007F7A03" w:rsidRPr="005903A4" w:rsidRDefault="007F7A03" w:rsidP="007F7A03">
      <w:pPr>
        <w:spacing w:before="1"/>
        <w:ind w:left="156"/>
        <w:rPr>
          <w:sz w:val="23"/>
        </w:rPr>
      </w:pPr>
      <w:r w:rsidRPr="005903A4">
        <w:rPr>
          <w:noProof/>
        </w:rPr>
        <mc:AlternateContent>
          <mc:Choice Requires="wps">
            <w:drawing>
              <wp:anchor distT="0" distB="0" distL="114300" distR="114300" simplePos="0" relativeHeight="252233728" behindDoc="0" locked="0" layoutInCell="1" allowOverlap="1" wp14:anchorId="4FFE77FD" wp14:editId="704DFEAC">
                <wp:simplePos x="0" y="0"/>
                <wp:positionH relativeFrom="page">
                  <wp:posOffset>3901440</wp:posOffset>
                </wp:positionH>
                <wp:positionV relativeFrom="paragraph">
                  <wp:posOffset>-17780</wp:posOffset>
                </wp:positionV>
                <wp:extent cx="861060" cy="219710"/>
                <wp:effectExtent l="15240" t="14605" r="9525" b="13335"/>
                <wp:wrapNone/>
                <wp:docPr id="2643" name="Freeform: Shape 2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03 -28"/>
                            <a:gd name="T3" fmla="*/ 303 h 346"/>
                            <a:gd name="T4" fmla="+- 0 6144 6144"/>
                            <a:gd name="T5" fmla="*/ T4 w 1356"/>
                            <a:gd name="T6" fmla="+- 0 -14 -28"/>
                            <a:gd name="T7" fmla="*/ -14 h 346"/>
                            <a:gd name="T8" fmla="+- 0 6144 6144"/>
                            <a:gd name="T9" fmla="*/ T8 w 1356"/>
                            <a:gd name="T10" fmla="+- 0 -18 -28"/>
                            <a:gd name="T11" fmla="*/ -18 h 346"/>
                            <a:gd name="T12" fmla="+- 0 6146 6144"/>
                            <a:gd name="T13" fmla="*/ T12 w 1356"/>
                            <a:gd name="T14" fmla="+- 0 -21 -28"/>
                            <a:gd name="T15" fmla="*/ -21 h 346"/>
                            <a:gd name="T16" fmla="+- 0 6149 6144"/>
                            <a:gd name="T17" fmla="*/ T16 w 1356"/>
                            <a:gd name="T18" fmla="+- 0 -24 -28"/>
                            <a:gd name="T19" fmla="*/ -24 h 346"/>
                            <a:gd name="T20" fmla="+- 0 6151 6144"/>
                            <a:gd name="T21" fmla="*/ T20 w 1356"/>
                            <a:gd name="T22" fmla="+- 0 -27 -28"/>
                            <a:gd name="T23" fmla="*/ -27 h 346"/>
                            <a:gd name="T24" fmla="+- 0 6155 6144"/>
                            <a:gd name="T25" fmla="*/ T24 w 1356"/>
                            <a:gd name="T26" fmla="+- 0 -28 -28"/>
                            <a:gd name="T27" fmla="*/ -28 h 346"/>
                            <a:gd name="T28" fmla="+- 0 6159 6144"/>
                            <a:gd name="T29" fmla="*/ T28 w 1356"/>
                            <a:gd name="T30" fmla="+- 0 -28 -28"/>
                            <a:gd name="T31" fmla="*/ -28 h 346"/>
                            <a:gd name="T32" fmla="+- 0 7485 6144"/>
                            <a:gd name="T33" fmla="*/ T32 w 1356"/>
                            <a:gd name="T34" fmla="+- 0 -28 -28"/>
                            <a:gd name="T35" fmla="*/ -28 h 346"/>
                            <a:gd name="T36" fmla="+- 0 7489 6144"/>
                            <a:gd name="T37" fmla="*/ T36 w 1356"/>
                            <a:gd name="T38" fmla="+- 0 -28 -28"/>
                            <a:gd name="T39" fmla="*/ -28 h 346"/>
                            <a:gd name="T40" fmla="+- 0 7492 6144"/>
                            <a:gd name="T41" fmla="*/ T40 w 1356"/>
                            <a:gd name="T42" fmla="+- 0 -27 -28"/>
                            <a:gd name="T43" fmla="*/ -27 h 346"/>
                            <a:gd name="T44" fmla="+- 0 7495 6144"/>
                            <a:gd name="T45" fmla="*/ T44 w 1356"/>
                            <a:gd name="T46" fmla="+- 0 -24 -28"/>
                            <a:gd name="T47" fmla="*/ -24 h 346"/>
                            <a:gd name="T48" fmla="+- 0 7498 6144"/>
                            <a:gd name="T49" fmla="*/ T48 w 1356"/>
                            <a:gd name="T50" fmla="+- 0 -21 -28"/>
                            <a:gd name="T51" fmla="*/ -21 h 346"/>
                            <a:gd name="T52" fmla="+- 0 7499 6144"/>
                            <a:gd name="T53" fmla="*/ T52 w 1356"/>
                            <a:gd name="T54" fmla="+- 0 -18 -28"/>
                            <a:gd name="T55" fmla="*/ -18 h 346"/>
                            <a:gd name="T56" fmla="+- 0 7499 6144"/>
                            <a:gd name="T57" fmla="*/ T56 w 1356"/>
                            <a:gd name="T58" fmla="+- 0 -14 -28"/>
                            <a:gd name="T59" fmla="*/ -14 h 346"/>
                            <a:gd name="T60" fmla="+- 0 7499 6144"/>
                            <a:gd name="T61" fmla="*/ T60 w 1356"/>
                            <a:gd name="T62" fmla="+- 0 303 -28"/>
                            <a:gd name="T63" fmla="*/ 303 h 346"/>
                            <a:gd name="T64" fmla="+- 0 7485 6144"/>
                            <a:gd name="T65" fmla="*/ T64 w 1356"/>
                            <a:gd name="T66" fmla="+- 0 318 -28"/>
                            <a:gd name="T67" fmla="*/ 318 h 346"/>
                            <a:gd name="T68" fmla="+- 0 6159 6144"/>
                            <a:gd name="T69" fmla="*/ T68 w 1356"/>
                            <a:gd name="T70" fmla="+- 0 318 -28"/>
                            <a:gd name="T71" fmla="*/ 318 h 346"/>
                            <a:gd name="T72" fmla="+- 0 6144 6144"/>
                            <a:gd name="T73" fmla="*/ T72 w 1356"/>
                            <a:gd name="T74" fmla="+- 0 307 -28"/>
                            <a:gd name="T75" fmla="*/ 307 h 346"/>
                            <a:gd name="T76" fmla="+- 0 6144 6144"/>
                            <a:gd name="T77" fmla="*/ T76 w 1356"/>
                            <a:gd name="T78" fmla="+- 0 303 -28"/>
                            <a:gd name="T79" fmla="*/ 30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6EC47" id="Freeform: Shape 2643" o:spid="_x0000_s1026" style="position:absolute;margin-left:307.2pt;margin-top:-1.4pt;width:67.8pt;height:17.3pt;z-index:25223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" path="m,331l,14,,10,2,7,5,4,7,1,11,r4,l1341,r4,l1348,1r3,3l1354,7r1,3l1355,14r,317l1341,346,15,346,,335r,-4xe" filled="f" strokecolor="#d1d1d5" strokeweight=".50856mm">
                <v:path arrowok="t" o:connecttype="custom" o:connectlocs="0,192405;0,-8890;0,-11430;1270,-13335;3175,-15240;4445,-17145;6985,-17780;9525,-17780;851535,-17780;854075,-17780;855980,-17145;857885,-15240;859790,-13335;860425,-11430;860425,-8890;860425,192405;851535,201930;9525,201930;0,194945;0,192405" o:connectangles="0,0,0,0,0,0,0,0,0,0,0,0,0,0,0,0,0,0,0,0"/>
                <w10:wrap anchorx="page"/>
              </v:shape>
            </w:pict>
          </mc:Fallback>
        </mc:AlternateContent>
      </w:r>
      <w:r w:rsidRPr="005903A4">
        <w:rPr>
          <w:sz w:val="23"/>
        </w:rPr>
        <w:t>$</w:t>
      </w:r>
    </w:p>
    <w:p w14:paraId="1B6FE7BA" w14:textId="77777777" w:rsidR="000344CE" w:rsidRDefault="000344CE" w:rsidP="000344CE">
      <w:pPr>
        <w:spacing w:line="312" w:lineRule="auto"/>
      </w:pPr>
    </w:p>
    <w:p w14:paraId="6BBC7322" w14:textId="77777777" w:rsidR="007F7A03" w:rsidRPr="005903A4" w:rsidRDefault="007F7A03" w:rsidP="007F7A03">
      <w:pPr>
        <w:pStyle w:val="BodyText"/>
        <w:ind w:left="271"/>
        <w:rPr>
          <w:sz w:val="20"/>
        </w:rPr>
      </w:pPr>
      <w:r w:rsidRPr="005903A4">
        <w:rPr>
          <w:noProof/>
          <w:sz w:val="20"/>
        </w:rPr>
        <w:drawing>
          <wp:inline distT="0" distB="0" distL="0" distR="0" wp14:anchorId="415F30C2" wp14:editId="7BDE52CC">
            <wp:extent cx="5486400" cy="3429992"/>
            <wp:effectExtent l="0" t="0" r="0" b="0"/>
            <wp:docPr id="2462"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02.jpeg"/>
                    <pic:cNvPicPr/>
                  </pic:nvPicPr>
                  <pic:blipFill>
                    <a:blip r:embed="rId521" cstate="print"/>
                    <a:stretch>
                      <a:fillRect/>
                    </a:stretch>
                  </pic:blipFill>
                  <pic:spPr>
                    <a:xfrm>
                      <a:off x="0" y="0"/>
                      <a:ext cx="5486400" cy="3429992"/>
                    </a:xfrm>
                    <a:prstGeom prst="rect">
                      <a:avLst/>
                    </a:prstGeom>
                  </pic:spPr>
                </pic:pic>
              </a:graphicData>
            </a:graphic>
          </wp:inline>
        </w:drawing>
      </w:r>
    </w:p>
    <w:p w14:paraId="3799C6FA" w14:textId="77777777" w:rsidR="007F7A03" w:rsidRPr="005903A4" w:rsidRDefault="007F7A03" w:rsidP="007F7A03">
      <w:pPr>
        <w:pStyle w:val="BodyText"/>
        <w:spacing w:before="133"/>
        <w:ind w:left="156"/>
      </w:pPr>
      <w:r w:rsidRPr="005903A4">
        <w:t>What is your maximum bid for this bull?</w:t>
      </w:r>
    </w:p>
    <w:p w14:paraId="217346C1" w14:textId="77777777" w:rsidR="007F7A03" w:rsidRPr="005903A4" w:rsidRDefault="007F7A03" w:rsidP="007F7A03">
      <w:pPr>
        <w:pStyle w:val="BodyText"/>
        <w:spacing w:before="3"/>
        <w:rPr>
          <w:sz w:val="22"/>
        </w:rPr>
      </w:pPr>
    </w:p>
    <w:p w14:paraId="5E6E1D19" w14:textId="77777777" w:rsidR="007F7A03" w:rsidRPr="005903A4" w:rsidRDefault="007F7A03" w:rsidP="007F7A03">
      <w:pPr>
        <w:spacing w:before="93"/>
        <w:ind w:left="156"/>
        <w:rPr>
          <w:sz w:val="23"/>
        </w:rPr>
      </w:pPr>
      <w:r w:rsidRPr="005903A4">
        <w:rPr>
          <w:noProof/>
        </w:rPr>
        <mc:AlternateContent>
          <mc:Choice Requires="wps">
            <w:drawing>
              <wp:anchor distT="0" distB="0" distL="114300" distR="114300" simplePos="0" relativeHeight="252236800" behindDoc="0" locked="0" layoutInCell="1" allowOverlap="1" wp14:anchorId="1B1B5186" wp14:editId="02134D70">
                <wp:simplePos x="0" y="0"/>
                <wp:positionH relativeFrom="page">
                  <wp:posOffset>3901440</wp:posOffset>
                </wp:positionH>
                <wp:positionV relativeFrom="paragraph">
                  <wp:posOffset>40640</wp:posOffset>
                </wp:positionV>
                <wp:extent cx="861060" cy="219710"/>
                <wp:effectExtent l="15240" t="10795" r="9525" b="17145"/>
                <wp:wrapNone/>
                <wp:docPr id="2642" name="Freeform: Shape 2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6FABE" id="Freeform: Shape 2642" o:spid="_x0000_s1026" style="position:absolute;margin-left:307.2pt;margin-top:3.2pt;width:67.8pt;height:17.3pt;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38F7BE63" w14:textId="665CEC2D" w:rsidR="007F7A03" w:rsidRPr="005903A4" w:rsidRDefault="007F7A03" w:rsidP="007F7A03">
      <w:pPr>
        <w:pStyle w:val="BodyText"/>
        <w:spacing w:before="7"/>
        <w:rPr>
          <w:sz w:val="17"/>
        </w:rPr>
      </w:pPr>
      <w:r w:rsidRPr="005903A4">
        <w:rPr>
          <w:noProof/>
        </w:rPr>
        <w:lastRenderedPageBreak/>
        <w:drawing>
          <wp:anchor distT="0" distB="0" distL="0" distR="0" simplePos="0" relativeHeight="252243968" behindDoc="0" locked="0" layoutInCell="1" allowOverlap="1" wp14:anchorId="7C671C76" wp14:editId="6B0CB7E7">
            <wp:simplePos x="0" y="0"/>
            <wp:positionH relativeFrom="page">
              <wp:posOffset>505460</wp:posOffset>
            </wp:positionH>
            <wp:positionV relativeFrom="paragraph">
              <wp:posOffset>153035</wp:posOffset>
            </wp:positionV>
            <wp:extent cx="5486400" cy="3511297"/>
            <wp:effectExtent l="0" t="0" r="0" b="0"/>
            <wp:wrapTopAndBottom/>
            <wp:docPr id="2463" name="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03.jpeg"/>
                    <pic:cNvPicPr/>
                  </pic:nvPicPr>
                  <pic:blipFill>
                    <a:blip r:embed="rId522" cstate="print"/>
                    <a:stretch>
                      <a:fillRect/>
                    </a:stretch>
                  </pic:blipFill>
                  <pic:spPr>
                    <a:xfrm>
                      <a:off x="0" y="0"/>
                      <a:ext cx="5486400" cy="3511297"/>
                    </a:xfrm>
                    <a:prstGeom prst="rect">
                      <a:avLst/>
                    </a:prstGeom>
                  </pic:spPr>
                </pic:pic>
              </a:graphicData>
            </a:graphic>
            <wp14:sizeRelH relativeFrom="margin">
              <wp14:pctWidth>0</wp14:pctWidth>
            </wp14:sizeRelH>
            <wp14:sizeRelV relativeFrom="margin">
              <wp14:pctHeight>0</wp14:pctHeight>
            </wp14:sizeRelV>
          </wp:anchor>
        </w:drawing>
      </w:r>
    </w:p>
    <w:p w14:paraId="134FB103" w14:textId="3CC04559" w:rsidR="007F7A03" w:rsidRPr="005903A4" w:rsidRDefault="007F7A03" w:rsidP="007F7A03">
      <w:pPr>
        <w:pStyle w:val="BodyText"/>
        <w:spacing w:before="70"/>
        <w:ind w:left="156"/>
      </w:pPr>
      <w:r w:rsidRPr="005903A4">
        <w:t>What is your maximum bid for this</w:t>
      </w:r>
      <w:r w:rsidRPr="005903A4">
        <w:rPr>
          <w:spacing w:val="-16"/>
        </w:rPr>
        <w:t xml:space="preserve"> </w:t>
      </w:r>
      <w:r w:rsidRPr="005903A4">
        <w:t>bull?</w:t>
      </w:r>
    </w:p>
    <w:p w14:paraId="734679C8" w14:textId="22F5D9B8" w:rsidR="007F7A03" w:rsidRPr="005903A4" w:rsidRDefault="007F7A03" w:rsidP="007F7A03">
      <w:pPr>
        <w:pStyle w:val="BodyText"/>
        <w:spacing w:before="3"/>
        <w:rPr>
          <w:sz w:val="22"/>
        </w:rPr>
      </w:pPr>
    </w:p>
    <w:p w14:paraId="71BAE89C" w14:textId="5D5C2617" w:rsidR="007F7A03" w:rsidRPr="005903A4" w:rsidRDefault="007F7A03" w:rsidP="007F7A03">
      <w:pPr>
        <w:spacing w:before="93"/>
        <w:ind w:left="156"/>
        <w:rPr>
          <w:sz w:val="23"/>
        </w:rPr>
      </w:pPr>
      <w:r w:rsidRPr="005903A4">
        <w:rPr>
          <w:noProof/>
        </w:rPr>
        <mc:AlternateContent>
          <mc:Choice Requires="wps">
            <w:drawing>
              <wp:anchor distT="0" distB="0" distL="114300" distR="114300" simplePos="0" relativeHeight="252244992" behindDoc="0" locked="0" layoutInCell="1" allowOverlap="1" wp14:anchorId="339695E0" wp14:editId="33007211">
                <wp:simplePos x="0" y="0"/>
                <wp:positionH relativeFrom="page">
                  <wp:posOffset>3901440</wp:posOffset>
                </wp:positionH>
                <wp:positionV relativeFrom="paragraph">
                  <wp:posOffset>40640</wp:posOffset>
                </wp:positionV>
                <wp:extent cx="861060" cy="219710"/>
                <wp:effectExtent l="15240" t="18415" r="9525" b="9525"/>
                <wp:wrapNone/>
                <wp:docPr id="2641" name="Freeform: Shape 2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DF6A8" id="Freeform: Shape 2641" o:spid="_x0000_s1026" style="position:absolute;margin-left:307.2pt;margin-top:3.2pt;width:67.8pt;height:17.3pt;z-index:25224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2A7AABB9" w14:textId="2261D512" w:rsidR="007F7A03" w:rsidRPr="005903A4" w:rsidRDefault="007F7A03" w:rsidP="007F7A03">
      <w:pPr>
        <w:pStyle w:val="BodyText"/>
        <w:rPr>
          <w:sz w:val="20"/>
        </w:rPr>
      </w:pPr>
    </w:p>
    <w:p w14:paraId="3F1AA635" w14:textId="161F9F79" w:rsidR="007F7A03" w:rsidRPr="005903A4" w:rsidRDefault="007F7A03" w:rsidP="007F7A03">
      <w:pPr>
        <w:pStyle w:val="BodyText"/>
        <w:rPr>
          <w:sz w:val="20"/>
        </w:rPr>
      </w:pPr>
      <w:r w:rsidRPr="005903A4">
        <w:rPr>
          <w:noProof/>
        </w:rPr>
        <w:drawing>
          <wp:inline distT="0" distB="0" distL="0" distR="0" wp14:anchorId="53670CD3" wp14:editId="5255C1CD">
            <wp:extent cx="5486400" cy="3385893"/>
            <wp:effectExtent l="0" t="0" r="0" b="5080"/>
            <wp:docPr id="2464"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04.jpeg"/>
                    <pic:cNvPicPr/>
                  </pic:nvPicPr>
                  <pic:blipFill>
                    <a:blip r:embed="rId523" cstate="print">
                      <a:extLst>
                        <a:ext uri="{28A0092B-C50C-407E-A947-70E740481C1C}">
                          <a14:useLocalDpi xmlns:a14="http://schemas.microsoft.com/office/drawing/2010/main" val="0"/>
                        </a:ext>
                      </a:extLst>
                    </a:blip>
                    <a:stretch>
                      <a:fillRect/>
                    </a:stretch>
                  </pic:blipFill>
                  <pic:spPr>
                    <a:xfrm>
                      <a:off x="0" y="0"/>
                      <a:ext cx="5486400" cy="3385893"/>
                    </a:xfrm>
                    <a:prstGeom prst="rect">
                      <a:avLst/>
                    </a:prstGeom>
                  </pic:spPr>
                </pic:pic>
              </a:graphicData>
            </a:graphic>
          </wp:inline>
        </w:drawing>
      </w:r>
    </w:p>
    <w:p w14:paraId="794E9DFC" w14:textId="4A6EFA37" w:rsidR="007F7A03" w:rsidRDefault="007F7A03" w:rsidP="007F7A03"/>
    <w:p w14:paraId="7C16B47A" w14:textId="77777777" w:rsidR="007F7A03" w:rsidRPr="005903A4" w:rsidRDefault="007F7A03" w:rsidP="007F7A03">
      <w:pPr>
        <w:pStyle w:val="BodyText"/>
        <w:spacing w:before="65"/>
      </w:pPr>
      <w:r w:rsidRPr="005903A4">
        <w:t>What is your maximum bid for this</w:t>
      </w:r>
      <w:r w:rsidRPr="005903A4">
        <w:rPr>
          <w:spacing w:val="-16"/>
        </w:rPr>
        <w:t xml:space="preserve"> </w:t>
      </w:r>
      <w:r w:rsidRPr="005903A4">
        <w:t>bull?</w:t>
      </w:r>
    </w:p>
    <w:p w14:paraId="0E16B106" w14:textId="77777777" w:rsidR="007F7A03" w:rsidRPr="005903A4" w:rsidRDefault="007F7A03" w:rsidP="007F7A03">
      <w:pPr>
        <w:pStyle w:val="BodyText"/>
        <w:spacing w:before="3"/>
        <w:rPr>
          <w:sz w:val="22"/>
        </w:rPr>
      </w:pPr>
    </w:p>
    <w:p w14:paraId="1791DAAB" w14:textId="77777777" w:rsidR="007F7A03" w:rsidRPr="005903A4" w:rsidRDefault="007F7A03" w:rsidP="007F7A03">
      <w:pPr>
        <w:spacing w:before="93"/>
        <w:ind w:left="156"/>
        <w:rPr>
          <w:sz w:val="23"/>
        </w:rPr>
      </w:pPr>
      <w:r w:rsidRPr="005903A4">
        <w:rPr>
          <w:noProof/>
        </w:rPr>
        <mc:AlternateContent>
          <mc:Choice Requires="wps">
            <w:drawing>
              <wp:anchor distT="0" distB="0" distL="114300" distR="114300" simplePos="0" relativeHeight="252247040" behindDoc="0" locked="0" layoutInCell="1" allowOverlap="1" wp14:anchorId="517EA165" wp14:editId="02028047">
                <wp:simplePos x="0" y="0"/>
                <wp:positionH relativeFrom="page">
                  <wp:posOffset>3901440</wp:posOffset>
                </wp:positionH>
                <wp:positionV relativeFrom="paragraph">
                  <wp:posOffset>40640</wp:posOffset>
                </wp:positionV>
                <wp:extent cx="861060" cy="219710"/>
                <wp:effectExtent l="15240" t="10795" r="9525" b="17145"/>
                <wp:wrapNone/>
                <wp:docPr id="2640" name="Freeform: Shape 2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79109" id="Freeform: Shape 2640" o:spid="_x0000_s1026" style="position:absolute;margin-left:307.2pt;margin-top:3.2pt;width:67.8pt;height:17.3pt;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6D9FF92C" w14:textId="580FC927" w:rsidR="007F7A03" w:rsidRPr="007F7A03" w:rsidRDefault="007F7A03" w:rsidP="007F7A03">
      <w:pPr>
        <w:sectPr w:rsidR="007F7A03" w:rsidRPr="007F7A03" w:rsidSect="00A21BEF">
          <w:pgSz w:w="12240" w:h="15840"/>
          <w:pgMar w:top="518" w:right="677" w:bottom="475" w:left="677" w:header="720" w:footer="720" w:gutter="0"/>
          <w:cols w:space="720"/>
        </w:sectPr>
      </w:pPr>
    </w:p>
    <w:p w14:paraId="59D45FF4" w14:textId="77777777" w:rsidR="007D46DD" w:rsidRPr="005903A4" w:rsidRDefault="007D46DD" w:rsidP="007D46DD">
      <w:pPr>
        <w:pStyle w:val="BodyText"/>
        <w:ind w:left="156"/>
        <w:rPr>
          <w:sz w:val="20"/>
        </w:rPr>
      </w:pPr>
      <w:r w:rsidRPr="005903A4">
        <w:rPr>
          <w:noProof/>
          <w:sz w:val="20"/>
        </w:rPr>
        <w:lastRenderedPageBreak/>
        <w:drawing>
          <wp:inline distT="0" distB="0" distL="0" distR="0" wp14:anchorId="54C5753D" wp14:editId="362F8119">
            <wp:extent cx="5486400" cy="3393731"/>
            <wp:effectExtent l="0" t="0" r="0" b="0"/>
            <wp:docPr id="2465"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05.jpeg"/>
                    <pic:cNvPicPr/>
                  </pic:nvPicPr>
                  <pic:blipFill>
                    <a:blip r:embed="rId524" cstate="print"/>
                    <a:stretch>
                      <a:fillRect/>
                    </a:stretch>
                  </pic:blipFill>
                  <pic:spPr>
                    <a:xfrm>
                      <a:off x="0" y="0"/>
                      <a:ext cx="5486400" cy="3393731"/>
                    </a:xfrm>
                    <a:prstGeom prst="rect">
                      <a:avLst/>
                    </a:prstGeom>
                  </pic:spPr>
                </pic:pic>
              </a:graphicData>
            </a:graphic>
          </wp:inline>
        </w:drawing>
      </w:r>
    </w:p>
    <w:p w14:paraId="4371F9C5" w14:textId="77777777" w:rsidR="007D46DD" w:rsidRPr="005903A4" w:rsidRDefault="007D46DD" w:rsidP="007D46DD">
      <w:pPr>
        <w:pStyle w:val="BodyText"/>
        <w:spacing w:before="27"/>
        <w:ind w:left="156"/>
      </w:pPr>
      <w:r w:rsidRPr="005903A4">
        <w:t>What is your maximum bid for this bull?</w:t>
      </w:r>
    </w:p>
    <w:p w14:paraId="0687C426" w14:textId="77777777" w:rsidR="007D46DD" w:rsidRPr="005903A4" w:rsidRDefault="007D46DD" w:rsidP="007D46DD">
      <w:pPr>
        <w:pStyle w:val="BodyText"/>
        <w:spacing w:before="3"/>
        <w:rPr>
          <w:sz w:val="22"/>
        </w:rPr>
      </w:pPr>
    </w:p>
    <w:p w14:paraId="217CA785" w14:textId="77777777" w:rsidR="007D46DD" w:rsidRPr="005903A4" w:rsidRDefault="007D46DD" w:rsidP="007D46DD">
      <w:pPr>
        <w:spacing w:before="93"/>
        <w:ind w:left="156"/>
        <w:rPr>
          <w:sz w:val="23"/>
        </w:rPr>
      </w:pPr>
      <w:r w:rsidRPr="005903A4">
        <w:rPr>
          <w:noProof/>
        </w:rPr>
        <mc:AlternateContent>
          <mc:Choice Requires="wps">
            <w:drawing>
              <wp:anchor distT="0" distB="0" distL="114300" distR="114300" simplePos="0" relativeHeight="252249088" behindDoc="0" locked="0" layoutInCell="1" allowOverlap="1" wp14:anchorId="5778710D" wp14:editId="4295D8D0">
                <wp:simplePos x="0" y="0"/>
                <wp:positionH relativeFrom="page">
                  <wp:posOffset>3901440</wp:posOffset>
                </wp:positionH>
                <wp:positionV relativeFrom="paragraph">
                  <wp:posOffset>40640</wp:posOffset>
                </wp:positionV>
                <wp:extent cx="861060" cy="219710"/>
                <wp:effectExtent l="15240" t="10160" r="9525" b="17780"/>
                <wp:wrapNone/>
                <wp:docPr id="2639" name="Freeform: Shape 2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12379" id="Freeform: Shape 2639" o:spid="_x0000_s1026" style="position:absolute;margin-left:307.2pt;margin-top:3.2pt;width:67.8pt;height:17.3pt;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46335842" w14:textId="77777777" w:rsidR="007D46DD" w:rsidRPr="005903A4" w:rsidRDefault="007D46DD" w:rsidP="007D46DD">
      <w:pPr>
        <w:pStyle w:val="BodyText"/>
        <w:rPr>
          <w:sz w:val="20"/>
        </w:rPr>
      </w:pPr>
    </w:p>
    <w:p w14:paraId="3ACDA5A2" w14:textId="77777777" w:rsidR="007D46DD" w:rsidRPr="005903A4" w:rsidRDefault="007D46DD" w:rsidP="007D46DD">
      <w:pPr>
        <w:pStyle w:val="BodyText"/>
        <w:rPr>
          <w:sz w:val="20"/>
        </w:rPr>
      </w:pPr>
    </w:p>
    <w:p w14:paraId="7E580087" w14:textId="77777777" w:rsidR="007D46DD" w:rsidRPr="005903A4" w:rsidRDefault="007D46DD" w:rsidP="007D46DD">
      <w:pPr>
        <w:pStyle w:val="BodyText"/>
        <w:spacing w:before="7"/>
        <w:rPr>
          <w:sz w:val="17"/>
        </w:rPr>
      </w:pPr>
      <w:r w:rsidRPr="005903A4">
        <w:rPr>
          <w:noProof/>
        </w:rPr>
        <w:drawing>
          <wp:anchor distT="0" distB="0" distL="0" distR="0" simplePos="0" relativeHeight="252251136" behindDoc="0" locked="0" layoutInCell="1" allowOverlap="1" wp14:anchorId="09AB7C48" wp14:editId="12CB8C08">
            <wp:simplePos x="0" y="0"/>
            <wp:positionH relativeFrom="page">
              <wp:posOffset>505460</wp:posOffset>
            </wp:positionH>
            <wp:positionV relativeFrom="paragraph">
              <wp:posOffset>153035</wp:posOffset>
            </wp:positionV>
            <wp:extent cx="5486400" cy="3515711"/>
            <wp:effectExtent l="0" t="0" r="0" b="8890"/>
            <wp:wrapTopAndBottom/>
            <wp:docPr id="2466"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206.jpeg"/>
                    <pic:cNvPicPr/>
                  </pic:nvPicPr>
                  <pic:blipFill>
                    <a:blip r:embed="rId525" cstate="print"/>
                    <a:stretch>
                      <a:fillRect/>
                    </a:stretch>
                  </pic:blipFill>
                  <pic:spPr>
                    <a:xfrm>
                      <a:off x="0" y="0"/>
                      <a:ext cx="5486400" cy="3515711"/>
                    </a:xfrm>
                    <a:prstGeom prst="rect">
                      <a:avLst/>
                    </a:prstGeom>
                  </pic:spPr>
                </pic:pic>
              </a:graphicData>
            </a:graphic>
            <wp14:sizeRelH relativeFrom="margin">
              <wp14:pctWidth>0</wp14:pctWidth>
            </wp14:sizeRelH>
            <wp14:sizeRelV relativeFrom="margin">
              <wp14:pctHeight>0</wp14:pctHeight>
            </wp14:sizeRelV>
          </wp:anchor>
        </w:drawing>
      </w:r>
    </w:p>
    <w:p w14:paraId="11194297" w14:textId="77777777" w:rsidR="007D46DD" w:rsidRPr="005903A4" w:rsidRDefault="007D46DD" w:rsidP="007D46DD">
      <w:pPr>
        <w:pStyle w:val="BodyText"/>
        <w:spacing w:before="70"/>
        <w:ind w:left="156"/>
      </w:pPr>
      <w:r w:rsidRPr="005903A4">
        <w:t>What is your maximum bid for this</w:t>
      </w:r>
      <w:r w:rsidRPr="005903A4">
        <w:rPr>
          <w:spacing w:val="-16"/>
        </w:rPr>
        <w:t xml:space="preserve"> </w:t>
      </w:r>
      <w:r w:rsidRPr="005903A4">
        <w:t>bull?</w:t>
      </w:r>
    </w:p>
    <w:p w14:paraId="111C64F6" w14:textId="77777777" w:rsidR="007D46DD" w:rsidRPr="005903A4" w:rsidRDefault="007D46DD" w:rsidP="007D46DD">
      <w:pPr>
        <w:pStyle w:val="BodyText"/>
        <w:spacing w:before="3"/>
        <w:rPr>
          <w:sz w:val="22"/>
        </w:rPr>
      </w:pPr>
    </w:p>
    <w:p w14:paraId="0959FD7F" w14:textId="77777777" w:rsidR="007D46DD" w:rsidRPr="00C34B3C" w:rsidRDefault="007D46DD" w:rsidP="007D46DD">
      <w:pPr>
        <w:spacing w:before="93"/>
        <w:ind w:left="156"/>
        <w:rPr>
          <w:sz w:val="23"/>
        </w:rPr>
        <w:sectPr w:rsidR="007D46DD" w:rsidRPr="00C34B3C" w:rsidSect="00A21BEF">
          <w:footerReference w:type="default" r:id="rId526"/>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53184" behindDoc="0" locked="0" layoutInCell="1" allowOverlap="1" wp14:anchorId="25C7D963" wp14:editId="7EEB7391">
                <wp:simplePos x="0" y="0"/>
                <wp:positionH relativeFrom="page">
                  <wp:posOffset>3901440</wp:posOffset>
                </wp:positionH>
                <wp:positionV relativeFrom="paragraph">
                  <wp:posOffset>40640</wp:posOffset>
                </wp:positionV>
                <wp:extent cx="861060" cy="219710"/>
                <wp:effectExtent l="15240" t="18415" r="9525" b="9525"/>
                <wp:wrapNone/>
                <wp:docPr id="2638" name="Freeform: Shape 2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99 6144"/>
                            <a:gd name="T65" fmla="*/ T64 w 1356"/>
                            <a:gd name="T66" fmla="+- 0 399 64"/>
                            <a:gd name="T67" fmla="*/ 399 h 346"/>
                            <a:gd name="T68" fmla="+- 0 7498 6144"/>
                            <a:gd name="T69" fmla="*/ T68 w 1356"/>
                            <a:gd name="T70" fmla="+- 0 403 64"/>
                            <a:gd name="T71" fmla="*/ 403 h 346"/>
                            <a:gd name="T72" fmla="+- 0 7495 6144"/>
                            <a:gd name="T73" fmla="*/ T72 w 1356"/>
                            <a:gd name="T74" fmla="+- 0 405 64"/>
                            <a:gd name="T75" fmla="*/ 405 h 346"/>
                            <a:gd name="T76" fmla="+- 0 7492 6144"/>
                            <a:gd name="T77" fmla="*/ T76 w 1356"/>
                            <a:gd name="T78" fmla="+- 0 408 64"/>
                            <a:gd name="T79" fmla="*/ 408 h 346"/>
                            <a:gd name="T80" fmla="+- 0 7489 6144"/>
                            <a:gd name="T81" fmla="*/ T80 w 1356"/>
                            <a:gd name="T82" fmla="+- 0 410 64"/>
                            <a:gd name="T83" fmla="*/ 410 h 346"/>
                            <a:gd name="T84" fmla="+- 0 7485 6144"/>
                            <a:gd name="T85" fmla="*/ T84 w 1356"/>
                            <a:gd name="T86" fmla="+- 0 410 64"/>
                            <a:gd name="T87" fmla="*/ 410 h 346"/>
                            <a:gd name="T88" fmla="+- 0 6159 6144"/>
                            <a:gd name="T89" fmla="*/ T88 w 1356"/>
                            <a:gd name="T90" fmla="+- 0 410 64"/>
                            <a:gd name="T91" fmla="*/ 410 h 346"/>
                            <a:gd name="T92" fmla="+- 0 6155 6144"/>
                            <a:gd name="T93" fmla="*/ T92 w 1356"/>
                            <a:gd name="T94" fmla="+- 0 410 64"/>
                            <a:gd name="T95" fmla="*/ 410 h 346"/>
                            <a:gd name="T96" fmla="+- 0 6151 6144"/>
                            <a:gd name="T97" fmla="*/ T96 w 1356"/>
                            <a:gd name="T98" fmla="+- 0 408 64"/>
                            <a:gd name="T99" fmla="*/ 408 h 346"/>
                            <a:gd name="T100" fmla="+- 0 6149 6144"/>
                            <a:gd name="T101" fmla="*/ T100 w 1356"/>
                            <a:gd name="T102" fmla="+- 0 405 64"/>
                            <a:gd name="T103" fmla="*/ 405 h 346"/>
                            <a:gd name="T104" fmla="+- 0 6146 6144"/>
                            <a:gd name="T105" fmla="*/ T104 w 1356"/>
                            <a:gd name="T106" fmla="+- 0 403 64"/>
                            <a:gd name="T107" fmla="*/ 403 h 346"/>
                            <a:gd name="T108" fmla="+- 0 6144 6144"/>
                            <a:gd name="T109" fmla="*/ T108 w 1356"/>
                            <a:gd name="T110" fmla="+- 0 399 64"/>
                            <a:gd name="T111" fmla="*/ 399 h 346"/>
                            <a:gd name="T112" fmla="+- 0 6144 6144"/>
                            <a:gd name="T113" fmla="*/ T112 w 1356"/>
                            <a:gd name="T114" fmla="+- 0 395 64"/>
                            <a:gd name="T115"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55" y="335"/>
                              </a:lnTo>
                              <a:lnTo>
                                <a:pt x="1354" y="339"/>
                              </a:lnTo>
                              <a:lnTo>
                                <a:pt x="1351" y="341"/>
                              </a:lnTo>
                              <a:lnTo>
                                <a:pt x="1348" y="344"/>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83D64" id="Freeform: Shape 2638" o:spid="_x0000_s1026" style="position:absolute;margin-left:307.2pt;margin-top:3.2pt;width:67.8pt;height:17.3pt;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" path="m,331l,14,,10,2,7,5,4,7,1,11,r4,l1341,r4,l1348,1r3,3l1354,7r1,3l1355,14r,317l1355,335r-1,4l1351,341r-3,3l1345,346r-4,l15,346r-4,l7,344,5,341,2,339,,335r,-4xe" filled="f" strokecolor="#d1d1d5" strokeweight=".50856mm">
                <v:path arrowok="t" o:connecttype="custom" o:connectlocs="0,250825;0,49530;0,46990;1270,45085;3175,43180;4445,41275;6985,40640;9525,40640;851535,40640;854075,40640;855980,41275;857885,43180;859790,45085;860425,46990;860425,49530;860425,250825;860425,253365;859790,255905;857885,257175;855980,259080;854075,260350;851535,260350;9525,260350;6985,260350;4445,259080;3175,257175;1270,255905;0,253365;0,250825" o:connectangles="0,0,0,0,0,0,0,0,0,0,0,0,0,0,0,0,0,0,0,0,0,0,0,0,0,0,0,0,0"/>
                <w10:wrap anchorx="page"/>
              </v:shape>
            </w:pict>
          </mc:Fallback>
        </mc:AlternateContent>
      </w:r>
      <w:r w:rsidRPr="005903A4">
        <w:rPr>
          <w:sz w:val="23"/>
        </w:rPr>
        <w:t>$</w:t>
      </w:r>
    </w:p>
    <w:p w14:paraId="5C5EB997" w14:textId="77777777" w:rsidR="007D46DD" w:rsidRPr="005903A4" w:rsidRDefault="007D46DD" w:rsidP="007D46DD">
      <w:pPr>
        <w:pStyle w:val="BodyText"/>
        <w:spacing w:before="6"/>
        <w:rPr>
          <w:sz w:val="17"/>
        </w:rPr>
      </w:pPr>
      <w:r w:rsidRPr="005903A4">
        <w:rPr>
          <w:noProof/>
        </w:rPr>
        <w:lastRenderedPageBreak/>
        <w:drawing>
          <wp:anchor distT="0" distB="0" distL="0" distR="0" simplePos="0" relativeHeight="252252160" behindDoc="0" locked="0" layoutInCell="1" allowOverlap="1" wp14:anchorId="29BD8241" wp14:editId="663AC5C3">
            <wp:simplePos x="0" y="0"/>
            <wp:positionH relativeFrom="page">
              <wp:posOffset>505460</wp:posOffset>
            </wp:positionH>
            <wp:positionV relativeFrom="paragraph">
              <wp:posOffset>152400</wp:posOffset>
            </wp:positionV>
            <wp:extent cx="5486400" cy="3492772"/>
            <wp:effectExtent l="0" t="0" r="0" b="0"/>
            <wp:wrapTopAndBottom/>
            <wp:docPr id="2467"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07.jpeg"/>
                    <pic:cNvPicPr/>
                  </pic:nvPicPr>
                  <pic:blipFill>
                    <a:blip r:embed="rId527" cstate="print"/>
                    <a:stretch>
                      <a:fillRect/>
                    </a:stretch>
                  </pic:blipFill>
                  <pic:spPr>
                    <a:xfrm>
                      <a:off x="0" y="0"/>
                      <a:ext cx="5486400" cy="3492772"/>
                    </a:xfrm>
                    <a:prstGeom prst="rect">
                      <a:avLst/>
                    </a:prstGeom>
                  </pic:spPr>
                </pic:pic>
              </a:graphicData>
            </a:graphic>
            <wp14:sizeRelH relativeFrom="margin">
              <wp14:pctWidth>0</wp14:pctWidth>
            </wp14:sizeRelH>
            <wp14:sizeRelV relativeFrom="margin">
              <wp14:pctHeight>0</wp14:pctHeight>
            </wp14:sizeRelV>
          </wp:anchor>
        </w:drawing>
      </w:r>
    </w:p>
    <w:p w14:paraId="3902C87F" w14:textId="77777777" w:rsidR="007D46DD" w:rsidRPr="005903A4" w:rsidRDefault="007D46DD" w:rsidP="007D46DD">
      <w:pPr>
        <w:pStyle w:val="BodyText"/>
        <w:spacing w:before="8"/>
        <w:ind w:left="156"/>
      </w:pPr>
      <w:r w:rsidRPr="005903A4">
        <w:t>What is your maximum bid for this</w:t>
      </w:r>
      <w:r w:rsidRPr="005903A4">
        <w:rPr>
          <w:spacing w:val="-16"/>
        </w:rPr>
        <w:t xml:space="preserve"> </w:t>
      </w:r>
      <w:r w:rsidRPr="005903A4">
        <w:t>bull?</w:t>
      </w:r>
    </w:p>
    <w:p w14:paraId="3AD28688" w14:textId="77777777" w:rsidR="007D46DD" w:rsidRPr="005903A4" w:rsidRDefault="007D46DD" w:rsidP="007D46DD">
      <w:pPr>
        <w:pStyle w:val="BodyText"/>
        <w:spacing w:before="2"/>
        <w:rPr>
          <w:sz w:val="22"/>
        </w:rPr>
      </w:pPr>
    </w:p>
    <w:p w14:paraId="397FD371" w14:textId="77777777" w:rsidR="007D46DD" w:rsidRDefault="007D46DD" w:rsidP="007D46DD">
      <w:pPr>
        <w:spacing w:before="94"/>
        <w:ind w:left="156"/>
        <w:rPr>
          <w:sz w:val="23"/>
        </w:rPr>
      </w:pPr>
      <w:r w:rsidRPr="005903A4">
        <w:rPr>
          <w:noProof/>
        </w:rPr>
        <mc:AlternateContent>
          <mc:Choice Requires="wps">
            <w:drawing>
              <wp:anchor distT="0" distB="0" distL="114300" distR="114300" simplePos="0" relativeHeight="252250112" behindDoc="0" locked="0" layoutInCell="1" allowOverlap="1" wp14:anchorId="77C1B4FC" wp14:editId="5D491E02">
                <wp:simplePos x="0" y="0"/>
                <wp:positionH relativeFrom="page">
                  <wp:posOffset>3901440</wp:posOffset>
                </wp:positionH>
                <wp:positionV relativeFrom="paragraph">
                  <wp:posOffset>41275</wp:posOffset>
                </wp:positionV>
                <wp:extent cx="861060" cy="219710"/>
                <wp:effectExtent l="15240" t="10160" r="9525" b="17780"/>
                <wp:wrapNone/>
                <wp:docPr id="2637" name="Freeform: Shape 2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C562E" id="Freeform: Shape 2637" o:spid="_x0000_s1026" style="position:absolute;margin-left:307.2pt;margin-top:3.25pt;width:67.8pt;height:17.3pt;z-index:25225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ew4A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77DF6D30" w14:textId="77777777" w:rsidR="007D46DD" w:rsidRPr="005903A4" w:rsidRDefault="007D46DD" w:rsidP="007D46DD">
      <w:pPr>
        <w:spacing w:before="94"/>
        <w:ind w:left="156"/>
        <w:rPr>
          <w:sz w:val="23"/>
        </w:rPr>
      </w:pPr>
    </w:p>
    <w:p w14:paraId="516CD428" w14:textId="77777777" w:rsidR="007D46DD" w:rsidRDefault="007D46DD" w:rsidP="007D46DD">
      <w:pPr>
        <w:rPr>
          <w:sz w:val="23"/>
        </w:rPr>
      </w:pPr>
      <w:r w:rsidRPr="005903A4">
        <w:rPr>
          <w:noProof/>
          <w:sz w:val="20"/>
        </w:rPr>
        <w:drawing>
          <wp:inline distT="0" distB="0" distL="0" distR="0" wp14:anchorId="5911134F" wp14:editId="7F1E9CB4">
            <wp:extent cx="5486400" cy="3448595"/>
            <wp:effectExtent l="0" t="0" r="0" b="0"/>
            <wp:docPr id="2468"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08.jpeg"/>
                    <pic:cNvPicPr/>
                  </pic:nvPicPr>
                  <pic:blipFill>
                    <a:blip r:embed="rId528" cstate="print"/>
                    <a:stretch>
                      <a:fillRect/>
                    </a:stretch>
                  </pic:blipFill>
                  <pic:spPr>
                    <a:xfrm>
                      <a:off x="0" y="0"/>
                      <a:ext cx="5486400" cy="3448595"/>
                    </a:xfrm>
                    <a:prstGeom prst="rect">
                      <a:avLst/>
                    </a:prstGeom>
                  </pic:spPr>
                </pic:pic>
              </a:graphicData>
            </a:graphic>
          </wp:inline>
        </w:drawing>
      </w:r>
    </w:p>
    <w:p w14:paraId="5713D6F9" w14:textId="77777777" w:rsidR="007D46DD" w:rsidRDefault="007D46DD" w:rsidP="007D46DD">
      <w:pPr>
        <w:rPr>
          <w:sz w:val="23"/>
        </w:rPr>
      </w:pPr>
    </w:p>
    <w:p w14:paraId="2F2B037F" w14:textId="77777777" w:rsidR="007D46DD" w:rsidRPr="005903A4" w:rsidRDefault="007D46DD" w:rsidP="007D46DD">
      <w:pPr>
        <w:pStyle w:val="BodyText"/>
        <w:spacing w:before="148"/>
        <w:ind w:left="156"/>
      </w:pPr>
      <w:r w:rsidRPr="005903A4">
        <w:t>What is your maximum bid for this bull?</w:t>
      </w:r>
    </w:p>
    <w:p w14:paraId="2031EE57" w14:textId="77777777" w:rsidR="007D46DD" w:rsidRPr="005903A4" w:rsidRDefault="007D46DD" w:rsidP="007D46DD">
      <w:pPr>
        <w:pStyle w:val="BodyText"/>
        <w:spacing w:before="3"/>
        <w:rPr>
          <w:sz w:val="22"/>
        </w:rPr>
      </w:pPr>
    </w:p>
    <w:p w14:paraId="369132DB" w14:textId="77777777" w:rsidR="007D46DD" w:rsidRPr="005903A4" w:rsidRDefault="007D46DD" w:rsidP="007D46DD">
      <w:pPr>
        <w:spacing w:before="93"/>
        <w:ind w:left="156"/>
        <w:rPr>
          <w:sz w:val="23"/>
        </w:rPr>
      </w:pPr>
      <w:r w:rsidRPr="005903A4">
        <w:rPr>
          <w:noProof/>
        </w:rPr>
        <mc:AlternateContent>
          <mc:Choice Requires="wps">
            <w:drawing>
              <wp:anchor distT="0" distB="0" distL="114300" distR="114300" simplePos="0" relativeHeight="252254208" behindDoc="0" locked="0" layoutInCell="1" allowOverlap="1" wp14:anchorId="546EB1E1" wp14:editId="35AAF4C2">
                <wp:simplePos x="0" y="0"/>
                <wp:positionH relativeFrom="page">
                  <wp:posOffset>3901440</wp:posOffset>
                </wp:positionH>
                <wp:positionV relativeFrom="paragraph">
                  <wp:posOffset>40640</wp:posOffset>
                </wp:positionV>
                <wp:extent cx="861060" cy="219710"/>
                <wp:effectExtent l="15240" t="17780" r="9525" b="10160"/>
                <wp:wrapNone/>
                <wp:docPr id="2636" name="Freeform: Shape 2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A77B4" id="Freeform: Shape 2636" o:spid="_x0000_s1026" style="position:absolute;margin-left:307.2pt;margin-top:3.2pt;width:67.8pt;height:17.3pt;z-index:25225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7B58DEAF" w14:textId="77777777" w:rsidR="007D46DD" w:rsidRPr="005903A4" w:rsidRDefault="007D46DD" w:rsidP="007D46DD">
      <w:pPr>
        <w:pStyle w:val="BodyText"/>
        <w:rPr>
          <w:sz w:val="20"/>
        </w:rPr>
      </w:pPr>
    </w:p>
    <w:p w14:paraId="1B63EBB1" w14:textId="77777777" w:rsidR="007D46DD" w:rsidRPr="005903A4" w:rsidRDefault="007D46DD" w:rsidP="007D46DD">
      <w:pPr>
        <w:pStyle w:val="BodyText"/>
        <w:rPr>
          <w:sz w:val="20"/>
        </w:rPr>
      </w:pPr>
      <w:r w:rsidRPr="005903A4">
        <w:rPr>
          <w:noProof/>
        </w:rPr>
        <w:drawing>
          <wp:inline distT="0" distB="0" distL="0" distR="0" wp14:anchorId="7A7C7F27" wp14:editId="152702B7">
            <wp:extent cx="5486400" cy="3385893"/>
            <wp:effectExtent l="0" t="0" r="0" b="5080"/>
            <wp:docPr id="2469"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09.jpeg"/>
                    <pic:cNvPicPr/>
                  </pic:nvPicPr>
                  <pic:blipFill>
                    <a:blip r:embed="rId529" cstate="print">
                      <a:extLst>
                        <a:ext uri="{28A0092B-C50C-407E-A947-70E740481C1C}">
                          <a14:useLocalDpi xmlns:a14="http://schemas.microsoft.com/office/drawing/2010/main" val="0"/>
                        </a:ext>
                      </a:extLst>
                    </a:blip>
                    <a:stretch>
                      <a:fillRect/>
                    </a:stretch>
                  </pic:blipFill>
                  <pic:spPr>
                    <a:xfrm>
                      <a:off x="0" y="0"/>
                      <a:ext cx="5486400" cy="3385893"/>
                    </a:xfrm>
                    <a:prstGeom prst="rect">
                      <a:avLst/>
                    </a:prstGeom>
                  </pic:spPr>
                </pic:pic>
              </a:graphicData>
            </a:graphic>
          </wp:inline>
        </w:drawing>
      </w:r>
    </w:p>
    <w:p w14:paraId="6355B28D" w14:textId="77777777" w:rsidR="007D46DD" w:rsidRPr="005903A4" w:rsidRDefault="007D46DD" w:rsidP="007D46DD">
      <w:pPr>
        <w:pStyle w:val="BodyText"/>
        <w:spacing w:before="70"/>
        <w:ind w:left="156"/>
      </w:pPr>
      <w:r w:rsidRPr="005903A4">
        <w:t>What is your maximum bid for this bull?</w:t>
      </w:r>
    </w:p>
    <w:p w14:paraId="69AFAF79" w14:textId="77777777" w:rsidR="007D46DD" w:rsidRPr="005903A4" w:rsidRDefault="007D46DD" w:rsidP="007D46DD">
      <w:pPr>
        <w:pStyle w:val="BodyText"/>
        <w:spacing w:before="3"/>
        <w:rPr>
          <w:sz w:val="22"/>
        </w:rPr>
      </w:pPr>
    </w:p>
    <w:p w14:paraId="13EBB683" w14:textId="77777777" w:rsidR="007D46DD" w:rsidRPr="005903A4" w:rsidRDefault="007D46DD" w:rsidP="007D46DD">
      <w:pPr>
        <w:spacing w:before="93"/>
        <w:ind w:left="156"/>
        <w:rPr>
          <w:sz w:val="23"/>
        </w:rPr>
      </w:pPr>
      <w:r w:rsidRPr="005903A4">
        <w:rPr>
          <w:noProof/>
        </w:rPr>
        <mc:AlternateContent>
          <mc:Choice Requires="wps">
            <w:drawing>
              <wp:anchor distT="0" distB="0" distL="114300" distR="114300" simplePos="0" relativeHeight="252255232" behindDoc="0" locked="0" layoutInCell="1" allowOverlap="1" wp14:anchorId="149FF096" wp14:editId="56DD769E">
                <wp:simplePos x="0" y="0"/>
                <wp:positionH relativeFrom="page">
                  <wp:posOffset>3901440</wp:posOffset>
                </wp:positionH>
                <wp:positionV relativeFrom="paragraph">
                  <wp:posOffset>40640</wp:posOffset>
                </wp:positionV>
                <wp:extent cx="861060" cy="219710"/>
                <wp:effectExtent l="15240" t="18415" r="9525" b="9525"/>
                <wp:wrapNone/>
                <wp:docPr id="2635" name="Freeform: Shape 2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73097" id="Freeform: Shape 2635" o:spid="_x0000_s1026" style="position:absolute;margin-left:307.2pt;margin-top:3.2pt;width:67.8pt;height:17.3pt;z-index:25225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7BCA4A6F" w14:textId="77777777" w:rsidR="007D46DD" w:rsidRDefault="007D46DD" w:rsidP="007D46DD">
      <w:pPr>
        <w:tabs>
          <w:tab w:val="left" w:pos="1610"/>
        </w:tabs>
        <w:rPr>
          <w:sz w:val="23"/>
        </w:rPr>
      </w:pPr>
    </w:p>
    <w:p w14:paraId="2F4F1EAA" w14:textId="4E8913D2" w:rsidR="007D46DD" w:rsidRPr="007D46DD" w:rsidRDefault="007D46DD" w:rsidP="007D46DD">
      <w:pPr>
        <w:rPr>
          <w:sz w:val="23"/>
        </w:rPr>
        <w:sectPr w:rsidR="007D46DD" w:rsidRPr="007D46DD" w:rsidSect="00A21BEF">
          <w:footerReference w:type="default" r:id="rId530"/>
          <w:pgSz w:w="12240" w:h="15840"/>
          <w:pgMar w:top="518" w:right="677" w:bottom="475" w:left="677" w:header="720" w:footer="720" w:gutter="0"/>
          <w:cols w:space="720"/>
        </w:sectPr>
      </w:pPr>
    </w:p>
    <w:p w14:paraId="207D539A" w14:textId="77777777" w:rsidR="0076297E" w:rsidRDefault="007D46DD" w:rsidP="0076297E">
      <w:pPr>
        <w:rPr>
          <w:b/>
          <w:sz w:val="26"/>
        </w:rPr>
      </w:pPr>
      <w:r w:rsidRPr="005903A4">
        <w:rPr>
          <w:b/>
          <w:sz w:val="26"/>
        </w:rPr>
        <w:lastRenderedPageBreak/>
        <w:t>GE Block 1</w:t>
      </w:r>
    </w:p>
    <w:p w14:paraId="3EDFF98D" w14:textId="77777777" w:rsidR="0076297E" w:rsidRDefault="0076297E" w:rsidP="0076297E">
      <w:pPr>
        <w:rPr>
          <w:b/>
          <w:sz w:val="26"/>
        </w:rPr>
      </w:pPr>
    </w:p>
    <w:p w14:paraId="03460D69" w14:textId="317560DB" w:rsidR="007D46DD" w:rsidRPr="005903A4" w:rsidRDefault="007D46DD" w:rsidP="0076297E">
      <w:pPr>
        <w:jc w:val="center"/>
        <w:rPr>
          <w:b/>
          <w:sz w:val="26"/>
        </w:rPr>
      </w:pPr>
      <w:r w:rsidRPr="005903A4">
        <w:rPr>
          <w:b/>
          <w:sz w:val="26"/>
        </w:rPr>
        <w:t>What Can EPDs Tell Us?</w:t>
      </w:r>
    </w:p>
    <w:p w14:paraId="317D2ACB" w14:textId="77777777" w:rsidR="007D46DD" w:rsidRPr="005903A4" w:rsidRDefault="007D46DD" w:rsidP="007D46DD">
      <w:pPr>
        <w:pStyle w:val="BodyText"/>
        <w:rPr>
          <w:b/>
          <w:sz w:val="28"/>
        </w:rPr>
      </w:pPr>
    </w:p>
    <w:p w14:paraId="29DF89B0" w14:textId="77777777" w:rsidR="007D46DD" w:rsidRPr="005903A4" w:rsidRDefault="007D46DD" w:rsidP="007D46DD">
      <w:pPr>
        <w:pStyle w:val="BodyText"/>
        <w:rPr>
          <w:b/>
          <w:sz w:val="28"/>
        </w:rPr>
      </w:pPr>
    </w:p>
    <w:p w14:paraId="7FB1EA8B" w14:textId="77777777" w:rsidR="007D46DD" w:rsidRPr="005903A4" w:rsidRDefault="007D46DD" w:rsidP="007D46DD">
      <w:pPr>
        <w:pStyle w:val="BodyText"/>
        <w:spacing w:before="225" w:line="312" w:lineRule="auto"/>
        <w:ind w:left="156" w:right="90"/>
      </w:pPr>
      <w:r w:rsidRPr="005903A4">
        <w:rPr>
          <w:b/>
        </w:rPr>
        <w:t xml:space="preserve">Expected Progeny Differences (EPD): </w:t>
      </w:r>
      <w:r w:rsidRPr="005903A4">
        <w:t>EPDs provide estimates of the genetic value of an animal as a parent. EPDs are calculated for birth, growth, maternal, and carcass traits and are reported in the same unit of measurement as the trait. EPD values may be directly compared only between animals of the same breed.</w:t>
      </w:r>
    </w:p>
    <w:p w14:paraId="677FCCE1" w14:textId="77777777" w:rsidR="007D46DD" w:rsidRPr="005903A4" w:rsidRDefault="007D46DD" w:rsidP="007D46DD">
      <w:pPr>
        <w:pStyle w:val="BodyText"/>
        <w:rPr>
          <w:sz w:val="34"/>
        </w:rPr>
      </w:pPr>
    </w:p>
    <w:p w14:paraId="2CE3D3A4" w14:textId="77777777" w:rsidR="007D46DD" w:rsidRPr="005903A4" w:rsidRDefault="007D46DD" w:rsidP="007D46DD">
      <w:pPr>
        <w:pStyle w:val="BodyText"/>
        <w:spacing w:line="312" w:lineRule="auto"/>
        <w:ind w:left="156"/>
      </w:pPr>
      <w:r w:rsidRPr="005903A4">
        <w:rPr>
          <w:b/>
        </w:rPr>
        <w:t xml:space="preserve">Accuracy: </w:t>
      </w:r>
      <w:r w:rsidRPr="005903A4">
        <w:t>the reliability that can be placed on the EPD. A higher value for accuracy means there is an improved accuracy of the EPD. Accuracy can range in value from 0 to 1.</w:t>
      </w:r>
    </w:p>
    <w:p w14:paraId="3B3B16BE" w14:textId="77777777" w:rsidR="007D46DD" w:rsidRPr="005903A4" w:rsidRDefault="007D46DD" w:rsidP="007D46DD">
      <w:pPr>
        <w:pStyle w:val="BodyText"/>
        <w:spacing w:before="1" w:line="312" w:lineRule="auto"/>
        <w:ind w:left="156"/>
      </w:pPr>
      <w:r w:rsidRPr="005903A4">
        <w:t>Accuracy is impacted by the number of progeny and ancestral records included in the analysis.</w:t>
      </w:r>
    </w:p>
    <w:p w14:paraId="64E43A88" w14:textId="77777777" w:rsidR="007D46DD" w:rsidRPr="005903A4" w:rsidRDefault="007D46DD" w:rsidP="007D46DD">
      <w:pPr>
        <w:pStyle w:val="BodyText"/>
        <w:spacing w:before="11"/>
        <w:rPr>
          <w:sz w:val="33"/>
        </w:rPr>
      </w:pPr>
    </w:p>
    <w:p w14:paraId="22A66680" w14:textId="77777777" w:rsidR="007D46DD" w:rsidRPr="005903A4" w:rsidRDefault="007D46DD" w:rsidP="007D46DD">
      <w:pPr>
        <w:pStyle w:val="BodyText"/>
        <w:spacing w:line="312" w:lineRule="auto"/>
        <w:ind w:left="156"/>
      </w:pPr>
      <w:r w:rsidRPr="005903A4">
        <w:rPr>
          <w:b/>
        </w:rPr>
        <w:t xml:space="preserve">Genomic Enhanced Expected Progeny Differences (GE-EPD): </w:t>
      </w:r>
      <w:r w:rsidRPr="005903A4">
        <w:t>GE-EPDs are considered to be the best estimate of an animal’s genetic worth as a parent. These values make use of known pedigree, performance, and genomic information about an animal, its progeny (offspring), and other relatives.</w:t>
      </w:r>
    </w:p>
    <w:p w14:paraId="64B6EFF9" w14:textId="77777777" w:rsidR="007D46DD" w:rsidRPr="005903A4" w:rsidRDefault="007D46DD" w:rsidP="007D46DD">
      <w:pPr>
        <w:pStyle w:val="BodyText"/>
        <w:rPr>
          <w:sz w:val="34"/>
        </w:rPr>
      </w:pPr>
    </w:p>
    <w:p w14:paraId="59211B7E" w14:textId="77777777" w:rsidR="007D46DD" w:rsidRPr="005903A4" w:rsidRDefault="007D46DD" w:rsidP="007D46DD">
      <w:pPr>
        <w:rPr>
          <w:b/>
          <w:bCs/>
          <w:sz w:val="26"/>
          <w:szCs w:val="26"/>
        </w:rPr>
      </w:pPr>
      <w:r w:rsidRPr="005903A4">
        <w:rPr>
          <w:b/>
          <w:bCs/>
          <w:sz w:val="26"/>
          <w:szCs w:val="26"/>
        </w:rPr>
        <w:t>Adding a genomic test to GE-EPDs:</w:t>
      </w:r>
    </w:p>
    <w:p w14:paraId="66288A29" w14:textId="77777777" w:rsidR="007D46DD" w:rsidRPr="005903A4" w:rsidRDefault="007D46DD" w:rsidP="007D46DD">
      <w:pPr>
        <w:pStyle w:val="BodyText"/>
        <w:rPr>
          <w:b/>
          <w:sz w:val="20"/>
        </w:rPr>
      </w:pPr>
    </w:p>
    <w:p w14:paraId="3C493B7C" w14:textId="77777777" w:rsidR="007D46DD" w:rsidRPr="005903A4" w:rsidRDefault="007D46DD" w:rsidP="007D46DD">
      <w:pPr>
        <w:pStyle w:val="BodyText"/>
        <w:rPr>
          <w:b/>
          <w:sz w:val="20"/>
        </w:rPr>
      </w:pPr>
    </w:p>
    <w:p w14:paraId="607BCFCC" w14:textId="77777777" w:rsidR="007D46DD" w:rsidRPr="005903A4" w:rsidRDefault="007D46DD" w:rsidP="007D46DD">
      <w:pPr>
        <w:pStyle w:val="BodyText"/>
        <w:spacing w:before="3"/>
        <w:rPr>
          <w:b/>
          <w:sz w:val="16"/>
        </w:rPr>
      </w:pPr>
    </w:p>
    <w:p w14:paraId="08DFB774" w14:textId="77777777" w:rsidR="007D46DD" w:rsidRPr="005903A4" w:rsidRDefault="007D46DD" w:rsidP="007D46DD">
      <w:pPr>
        <w:pStyle w:val="BodyText"/>
        <w:spacing w:before="92" w:line="312" w:lineRule="auto"/>
        <w:ind w:left="732" w:right="3979"/>
      </w:pPr>
      <w:r w:rsidRPr="005903A4">
        <w:rPr>
          <w:noProof/>
        </w:rPr>
        <mc:AlternateContent>
          <mc:Choice Requires="wps">
            <w:drawing>
              <wp:anchor distT="0" distB="0" distL="114300" distR="114300" simplePos="0" relativeHeight="252257280" behindDoc="0" locked="0" layoutInCell="1" allowOverlap="1" wp14:anchorId="6E07333C" wp14:editId="25456695">
                <wp:simplePos x="0" y="0"/>
                <wp:positionH relativeFrom="page">
                  <wp:posOffset>716280</wp:posOffset>
                </wp:positionH>
                <wp:positionV relativeFrom="paragraph">
                  <wp:posOffset>149225</wp:posOffset>
                </wp:positionV>
                <wp:extent cx="46355" cy="46355"/>
                <wp:effectExtent l="1905" t="2540" r="8890" b="8255"/>
                <wp:wrapNone/>
                <wp:docPr id="2634" name="Freeform: Shape 2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307 235"/>
                            <a:gd name="T3" fmla="*/ 307 h 73"/>
                            <a:gd name="T4" fmla="+- 0 1128 1128"/>
                            <a:gd name="T5" fmla="*/ T4 w 73"/>
                            <a:gd name="T6" fmla="+- 0 276 235"/>
                            <a:gd name="T7" fmla="*/ 276 h 73"/>
                            <a:gd name="T8" fmla="+- 0 1128 1128"/>
                            <a:gd name="T9" fmla="*/ T8 w 73"/>
                            <a:gd name="T10" fmla="+- 0 266 235"/>
                            <a:gd name="T11" fmla="*/ 266 h 73"/>
                            <a:gd name="T12" fmla="+- 0 1159 1128"/>
                            <a:gd name="T13" fmla="*/ T12 w 73"/>
                            <a:gd name="T14" fmla="+- 0 235 235"/>
                            <a:gd name="T15" fmla="*/ 235 h 73"/>
                            <a:gd name="T16" fmla="+- 0 1169 1128"/>
                            <a:gd name="T17" fmla="*/ T16 w 73"/>
                            <a:gd name="T18" fmla="+- 0 235 235"/>
                            <a:gd name="T19" fmla="*/ 235 h 73"/>
                            <a:gd name="T20" fmla="+- 0 1200 1128"/>
                            <a:gd name="T21" fmla="*/ T20 w 73"/>
                            <a:gd name="T22" fmla="+- 0 266 235"/>
                            <a:gd name="T23" fmla="*/ 266 h 73"/>
                            <a:gd name="T24" fmla="+- 0 1200 1128"/>
                            <a:gd name="T25" fmla="*/ T24 w 73"/>
                            <a:gd name="T26" fmla="+- 0 276 235"/>
                            <a:gd name="T27" fmla="*/ 276 h 73"/>
                            <a:gd name="T28" fmla="+- 0 1164 1128"/>
                            <a:gd name="T29" fmla="*/ T28 w 73"/>
                            <a:gd name="T30" fmla="+- 0 307 235"/>
                            <a:gd name="T31" fmla="*/ 307 h 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 h="73">
                              <a:moveTo>
                                <a:pt x="36" y="72"/>
                              </a:moveTo>
                              <a:lnTo>
                                <a:pt x="0" y="41"/>
                              </a:lnTo>
                              <a:lnTo>
                                <a:pt x="0" y="31"/>
                              </a:lnTo>
                              <a:lnTo>
                                <a:pt x="31" y="0"/>
                              </a:lnTo>
                              <a:lnTo>
                                <a:pt x="41" y="0"/>
                              </a:lnTo>
                              <a:lnTo>
                                <a:pt x="72" y="31"/>
                              </a:lnTo>
                              <a:lnTo>
                                <a:pt x="72" y="41"/>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99E73" id="Freeform: Shape 2634" o:spid="_x0000_s1026" style="position:absolute;margin-left:56.4pt;margin-top:11.75pt;width:3.65pt;height:3.65pt;z-index:25225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" path="m36,72l,41,,31,31,,41,,72,31r,10l36,72xe" fillcolor="#42454d" stroked="f">
                <v:path arrowok="t" o:connecttype="custom" o:connectlocs="22860,194945;0,175260;0,168910;19685,149225;26035,149225;45720,168910;45720,175260;22860,194945" o:connectangles="0,0,0,0,0,0,0,0"/>
                <w10:wrap anchorx="page"/>
              </v:shape>
            </w:pict>
          </mc:Fallback>
        </mc:AlternateContent>
      </w:r>
      <w:r w:rsidRPr="005903A4">
        <w:rPr>
          <w:noProof/>
        </w:rPr>
        <mc:AlternateContent>
          <mc:Choice Requires="wps">
            <w:drawing>
              <wp:anchor distT="0" distB="0" distL="114300" distR="114300" simplePos="0" relativeHeight="252258304" behindDoc="0" locked="0" layoutInCell="1" allowOverlap="1" wp14:anchorId="727D1740" wp14:editId="43F1EA23">
                <wp:simplePos x="0" y="0"/>
                <wp:positionH relativeFrom="page">
                  <wp:posOffset>716280</wp:posOffset>
                </wp:positionH>
                <wp:positionV relativeFrom="paragraph">
                  <wp:posOffset>396240</wp:posOffset>
                </wp:positionV>
                <wp:extent cx="46355" cy="46355"/>
                <wp:effectExtent l="1905" t="1905" r="8890" b="0"/>
                <wp:wrapNone/>
                <wp:docPr id="2633" name="Freeform: Shape 2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696 624"/>
                            <a:gd name="T3" fmla="*/ 696 h 73"/>
                            <a:gd name="T4" fmla="+- 0 1128 1128"/>
                            <a:gd name="T5" fmla="*/ T4 w 73"/>
                            <a:gd name="T6" fmla="+- 0 665 624"/>
                            <a:gd name="T7" fmla="*/ 665 h 73"/>
                            <a:gd name="T8" fmla="+- 0 1128 1128"/>
                            <a:gd name="T9" fmla="*/ T8 w 73"/>
                            <a:gd name="T10" fmla="+- 0 655 624"/>
                            <a:gd name="T11" fmla="*/ 655 h 73"/>
                            <a:gd name="T12" fmla="+- 0 1129 1128"/>
                            <a:gd name="T13" fmla="*/ T12 w 73"/>
                            <a:gd name="T14" fmla="+- 0 651 624"/>
                            <a:gd name="T15" fmla="*/ 651 h 73"/>
                            <a:gd name="T16" fmla="+- 0 1132 1128"/>
                            <a:gd name="T17" fmla="*/ T16 w 73"/>
                            <a:gd name="T18" fmla="+- 0 642 624"/>
                            <a:gd name="T19" fmla="*/ 642 h 73"/>
                            <a:gd name="T20" fmla="+- 0 1135 1128"/>
                            <a:gd name="T21" fmla="*/ T20 w 73"/>
                            <a:gd name="T22" fmla="+- 0 638 624"/>
                            <a:gd name="T23" fmla="*/ 638 h 73"/>
                            <a:gd name="T24" fmla="+- 0 1138 1128"/>
                            <a:gd name="T25" fmla="*/ T24 w 73"/>
                            <a:gd name="T26" fmla="+- 0 635 624"/>
                            <a:gd name="T27" fmla="*/ 635 h 73"/>
                            <a:gd name="T28" fmla="+- 0 1142 1128"/>
                            <a:gd name="T29" fmla="*/ T28 w 73"/>
                            <a:gd name="T30" fmla="+- 0 631 624"/>
                            <a:gd name="T31" fmla="*/ 631 h 73"/>
                            <a:gd name="T32" fmla="+- 0 1146 1128"/>
                            <a:gd name="T33" fmla="*/ T32 w 73"/>
                            <a:gd name="T34" fmla="+- 0 629 624"/>
                            <a:gd name="T35" fmla="*/ 629 h 73"/>
                            <a:gd name="T36" fmla="+- 0 1154 1128"/>
                            <a:gd name="T37" fmla="*/ T36 w 73"/>
                            <a:gd name="T38" fmla="+- 0 625 624"/>
                            <a:gd name="T39" fmla="*/ 625 h 73"/>
                            <a:gd name="T40" fmla="+- 0 1159 1128"/>
                            <a:gd name="T41" fmla="*/ T40 w 73"/>
                            <a:gd name="T42" fmla="+- 0 624 624"/>
                            <a:gd name="T43" fmla="*/ 624 h 73"/>
                            <a:gd name="T44" fmla="+- 0 1169 1128"/>
                            <a:gd name="T45" fmla="*/ T44 w 73"/>
                            <a:gd name="T46" fmla="+- 0 624 624"/>
                            <a:gd name="T47" fmla="*/ 624 h 73"/>
                            <a:gd name="T48" fmla="+- 0 1173 1128"/>
                            <a:gd name="T49" fmla="*/ T48 w 73"/>
                            <a:gd name="T50" fmla="+- 0 625 624"/>
                            <a:gd name="T51" fmla="*/ 625 h 73"/>
                            <a:gd name="T52" fmla="+- 0 1182 1128"/>
                            <a:gd name="T53" fmla="*/ T52 w 73"/>
                            <a:gd name="T54" fmla="+- 0 629 624"/>
                            <a:gd name="T55" fmla="*/ 629 h 73"/>
                            <a:gd name="T56" fmla="+- 0 1186 1128"/>
                            <a:gd name="T57" fmla="*/ T56 w 73"/>
                            <a:gd name="T58" fmla="+- 0 631 624"/>
                            <a:gd name="T59" fmla="*/ 631 h 73"/>
                            <a:gd name="T60" fmla="+- 0 1189 1128"/>
                            <a:gd name="T61" fmla="*/ T60 w 73"/>
                            <a:gd name="T62" fmla="+- 0 635 624"/>
                            <a:gd name="T63" fmla="*/ 635 h 73"/>
                            <a:gd name="T64" fmla="+- 0 1193 1128"/>
                            <a:gd name="T65" fmla="*/ T64 w 73"/>
                            <a:gd name="T66" fmla="+- 0 638 624"/>
                            <a:gd name="T67" fmla="*/ 638 h 73"/>
                            <a:gd name="T68" fmla="+- 0 1195 1128"/>
                            <a:gd name="T69" fmla="*/ T68 w 73"/>
                            <a:gd name="T70" fmla="+- 0 642 624"/>
                            <a:gd name="T71" fmla="*/ 642 h 73"/>
                            <a:gd name="T72" fmla="+- 0 1199 1128"/>
                            <a:gd name="T73" fmla="*/ T72 w 73"/>
                            <a:gd name="T74" fmla="+- 0 651 624"/>
                            <a:gd name="T75" fmla="*/ 651 h 73"/>
                            <a:gd name="T76" fmla="+- 0 1200 1128"/>
                            <a:gd name="T77" fmla="*/ T76 w 73"/>
                            <a:gd name="T78" fmla="+- 0 655 624"/>
                            <a:gd name="T79" fmla="*/ 655 h 73"/>
                            <a:gd name="T80" fmla="+- 0 1200 1128"/>
                            <a:gd name="T81" fmla="*/ T80 w 73"/>
                            <a:gd name="T82" fmla="+- 0 665 624"/>
                            <a:gd name="T83" fmla="*/ 665 h 73"/>
                            <a:gd name="T84" fmla="+- 0 1169 1128"/>
                            <a:gd name="T85" fmla="*/ T84 w 73"/>
                            <a:gd name="T86" fmla="+- 0 696 624"/>
                            <a:gd name="T87" fmla="*/ 696 h 73"/>
                            <a:gd name="T88" fmla="+- 0 1164 1128"/>
                            <a:gd name="T89" fmla="*/ T88 w 73"/>
                            <a:gd name="T90" fmla="+- 0 696 624"/>
                            <a:gd name="T91" fmla="*/ 696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3" h="73">
                              <a:moveTo>
                                <a:pt x="36" y="72"/>
                              </a:moveTo>
                              <a:lnTo>
                                <a:pt x="0" y="41"/>
                              </a:lnTo>
                              <a:lnTo>
                                <a:pt x="0" y="31"/>
                              </a:lnTo>
                              <a:lnTo>
                                <a:pt x="1" y="27"/>
                              </a:lnTo>
                              <a:lnTo>
                                <a:pt x="4" y="18"/>
                              </a:lnTo>
                              <a:lnTo>
                                <a:pt x="7" y="14"/>
                              </a:lnTo>
                              <a:lnTo>
                                <a:pt x="10" y="11"/>
                              </a:lnTo>
                              <a:lnTo>
                                <a:pt x="14" y="7"/>
                              </a:lnTo>
                              <a:lnTo>
                                <a:pt x="18" y="5"/>
                              </a:lnTo>
                              <a:lnTo>
                                <a:pt x="26" y="1"/>
                              </a:lnTo>
                              <a:lnTo>
                                <a:pt x="31" y="0"/>
                              </a:lnTo>
                              <a:lnTo>
                                <a:pt x="41" y="0"/>
                              </a:lnTo>
                              <a:lnTo>
                                <a:pt x="45" y="1"/>
                              </a:lnTo>
                              <a:lnTo>
                                <a:pt x="54" y="5"/>
                              </a:lnTo>
                              <a:lnTo>
                                <a:pt x="58" y="7"/>
                              </a:lnTo>
                              <a:lnTo>
                                <a:pt x="61" y="11"/>
                              </a:lnTo>
                              <a:lnTo>
                                <a:pt x="65" y="14"/>
                              </a:lnTo>
                              <a:lnTo>
                                <a:pt x="67" y="18"/>
                              </a:lnTo>
                              <a:lnTo>
                                <a:pt x="71" y="27"/>
                              </a:lnTo>
                              <a:lnTo>
                                <a:pt x="72" y="31"/>
                              </a:lnTo>
                              <a:lnTo>
                                <a:pt x="72" y="41"/>
                              </a:lnTo>
                              <a:lnTo>
                                <a:pt x="41" y="72"/>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B88BE" id="Freeform: Shape 2633" o:spid="_x0000_s1026" style="position:absolute;margin-left:56.4pt;margin-top:31.2pt;width:3.65pt;height:3.65pt;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" path="m36,72l,41,,31,1,27,4,18,7,14r3,-3l14,7,18,5,26,1,31,,41,r4,1l54,5r4,2l61,11r4,3l67,18r4,9l72,31r,10l41,72r-5,xe" fillcolor="#42454d" stroked="f">
                <v:path arrowok="t" o:connecttype="custom" o:connectlocs="22860,441960;0,422275;0,415925;635,413385;2540,407670;4445,405130;6350,403225;8890,400685;11430,399415;16510,396875;19685,396240;26035,396240;28575,396875;34290,399415;36830,400685;38735,403225;41275,405130;42545,407670;45085,413385;45720,415925;45720,422275;26035,441960;22860,441960" o:connectangles="0,0,0,0,0,0,0,0,0,0,0,0,0,0,0,0,0,0,0,0,0,0,0"/>
                <w10:wrap anchorx="page"/>
              </v:shape>
            </w:pict>
          </mc:Fallback>
        </mc:AlternateContent>
      </w:r>
      <w:r w:rsidRPr="005903A4">
        <w:t>Enhances predictability of current selection tools Increases EPD accuracy on young animals</w:t>
      </w:r>
    </w:p>
    <w:p w14:paraId="098D97AA" w14:textId="77777777" w:rsidR="007D46DD" w:rsidRPr="005903A4" w:rsidRDefault="007D46DD" w:rsidP="007D46DD">
      <w:pPr>
        <w:pStyle w:val="BodyText"/>
        <w:spacing w:before="1" w:line="312" w:lineRule="auto"/>
        <w:ind w:left="732"/>
      </w:pPr>
      <w:r w:rsidRPr="005903A4">
        <w:rPr>
          <w:noProof/>
        </w:rPr>
        <mc:AlternateContent>
          <mc:Choice Requires="wps">
            <w:drawing>
              <wp:anchor distT="0" distB="0" distL="114300" distR="114300" simplePos="0" relativeHeight="252259328" behindDoc="0" locked="0" layoutInCell="1" allowOverlap="1" wp14:anchorId="32B00C2B" wp14:editId="26CFA417">
                <wp:simplePos x="0" y="0"/>
                <wp:positionH relativeFrom="page">
                  <wp:posOffset>716280</wp:posOffset>
                </wp:positionH>
                <wp:positionV relativeFrom="paragraph">
                  <wp:posOffset>91440</wp:posOffset>
                </wp:positionV>
                <wp:extent cx="46355" cy="46355"/>
                <wp:effectExtent l="1905" t="1270" r="8890" b="0"/>
                <wp:wrapNone/>
                <wp:docPr id="2632" name="Freeform: Shape 2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216 144"/>
                            <a:gd name="T3" fmla="*/ 216 h 73"/>
                            <a:gd name="T4" fmla="+- 0 1128 1128"/>
                            <a:gd name="T5" fmla="*/ T4 w 73"/>
                            <a:gd name="T6" fmla="+- 0 185 144"/>
                            <a:gd name="T7" fmla="*/ 185 h 73"/>
                            <a:gd name="T8" fmla="+- 0 1128 1128"/>
                            <a:gd name="T9" fmla="*/ T8 w 73"/>
                            <a:gd name="T10" fmla="+- 0 175 144"/>
                            <a:gd name="T11" fmla="*/ 175 h 73"/>
                            <a:gd name="T12" fmla="+- 0 1159 1128"/>
                            <a:gd name="T13" fmla="*/ T12 w 73"/>
                            <a:gd name="T14" fmla="+- 0 144 144"/>
                            <a:gd name="T15" fmla="*/ 144 h 73"/>
                            <a:gd name="T16" fmla="+- 0 1169 1128"/>
                            <a:gd name="T17" fmla="*/ T16 w 73"/>
                            <a:gd name="T18" fmla="+- 0 144 144"/>
                            <a:gd name="T19" fmla="*/ 144 h 73"/>
                            <a:gd name="T20" fmla="+- 0 1200 1128"/>
                            <a:gd name="T21" fmla="*/ T20 w 73"/>
                            <a:gd name="T22" fmla="+- 0 175 144"/>
                            <a:gd name="T23" fmla="*/ 175 h 73"/>
                            <a:gd name="T24" fmla="+- 0 1200 1128"/>
                            <a:gd name="T25" fmla="*/ T24 w 73"/>
                            <a:gd name="T26" fmla="+- 0 185 144"/>
                            <a:gd name="T27" fmla="*/ 185 h 73"/>
                            <a:gd name="T28" fmla="+- 0 1164 1128"/>
                            <a:gd name="T29" fmla="*/ T28 w 73"/>
                            <a:gd name="T30" fmla="+- 0 216 144"/>
                            <a:gd name="T31" fmla="*/ 216 h 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 h="73">
                              <a:moveTo>
                                <a:pt x="36" y="72"/>
                              </a:moveTo>
                              <a:lnTo>
                                <a:pt x="0" y="41"/>
                              </a:lnTo>
                              <a:lnTo>
                                <a:pt x="0" y="31"/>
                              </a:lnTo>
                              <a:lnTo>
                                <a:pt x="31" y="0"/>
                              </a:lnTo>
                              <a:lnTo>
                                <a:pt x="41" y="0"/>
                              </a:lnTo>
                              <a:lnTo>
                                <a:pt x="72" y="31"/>
                              </a:lnTo>
                              <a:lnTo>
                                <a:pt x="72" y="41"/>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95E33" id="Freeform: Shape 2632" o:spid="_x0000_s1026" style="position:absolute;margin-left:56.4pt;margin-top:7.2pt;width:3.65pt;height:3.65pt;z-index:25225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" path="m36,72l,41,,31,31,,41,,72,31r,10l36,72xe" fillcolor="#42454d" stroked="f">
                <v:path arrowok="t" o:connecttype="custom" o:connectlocs="22860,137160;0,117475;0,111125;19685,91440;26035,91440;45720,111125;45720,117475;22860,137160" o:connectangles="0,0,0,0,0,0,0,0"/>
                <w10:wrap anchorx="page"/>
              </v:shape>
            </w:pict>
          </mc:Fallback>
        </mc:AlternateContent>
      </w:r>
      <w:r w:rsidRPr="005903A4">
        <w:t>Characterizes genetics for traits where it's difficult to measure the animal’s own performance (e.g., carcass traits in breeding stock or maternal traits in bulls)</w:t>
      </w:r>
    </w:p>
    <w:p w14:paraId="180002EB" w14:textId="77777777" w:rsidR="007D46DD" w:rsidRPr="005903A4" w:rsidRDefault="007D46DD" w:rsidP="007D46DD">
      <w:pPr>
        <w:pStyle w:val="BodyText"/>
        <w:spacing w:before="1" w:line="312" w:lineRule="auto"/>
        <w:ind w:left="732"/>
      </w:pPr>
      <w:r w:rsidRPr="005903A4">
        <w:rPr>
          <w:noProof/>
        </w:rPr>
        <mc:AlternateContent>
          <mc:Choice Requires="wps">
            <w:drawing>
              <wp:anchor distT="0" distB="0" distL="114300" distR="114300" simplePos="0" relativeHeight="252260352" behindDoc="0" locked="0" layoutInCell="1" allowOverlap="1" wp14:anchorId="06D6D15D" wp14:editId="7A2A8970">
                <wp:simplePos x="0" y="0"/>
                <wp:positionH relativeFrom="page">
                  <wp:posOffset>716280</wp:posOffset>
                </wp:positionH>
                <wp:positionV relativeFrom="paragraph">
                  <wp:posOffset>91440</wp:posOffset>
                </wp:positionV>
                <wp:extent cx="46355" cy="46355"/>
                <wp:effectExtent l="1905" t="635" r="8890" b="635"/>
                <wp:wrapNone/>
                <wp:docPr id="2631" name="Freeform: Shape 2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216 144"/>
                            <a:gd name="T3" fmla="*/ 216 h 73"/>
                            <a:gd name="T4" fmla="+- 0 1128 1128"/>
                            <a:gd name="T5" fmla="*/ T4 w 73"/>
                            <a:gd name="T6" fmla="+- 0 185 144"/>
                            <a:gd name="T7" fmla="*/ 185 h 73"/>
                            <a:gd name="T8" fmla="+- 0 1128 1128"/>
                            <a:gd name="T9" fmla="*/ T8 w 73"/>
                            <a:gd name="T10" fmla="+- 0 175 144"/>
                            <a:gd name="T11" fmla="*/ 175 h 73"/>
                            <a:gd name="T12" fmla="+- 0 1159 1128"/>
                            <a:gd name="T13" fmla="*/ T12 w 73"/>
                            <a:gd name="T14" fmla="+- 0 144 144"/>
                            <a:gd name="T15" fmla="*/ 144 h 73"/>
                            <a:gd name="T16" fmla="+- 0 1169 1128"/>
                            <a:gd name="T17" fmla="*/ T16 w 73"/>
                            <a:gd name="T18" fmla="+- 0 144 144"/>
                            <a:gd name="T19" fmla="*/ 144 h 73"/>
                            <a:gd name="T20" fmla="+- 0 1200 1128"/>
                            <a:gd name="T21" fmla="*/ T20 w 73"/>
                            <a:gd name="T22" fmla="+- 0 175 144"/>
                            <a:gd name="T23" fmla="*/ 175 h 73"/>
                            <a:gd name="T24" fmla="+- 0 1200 1128"/>
                            <a:gd name="T25" fmla="*/ T24 w 73"/>
                            <a:gd name="T26" fmla="+- 0 185 144"/>
                            <a:gd name="T27" fmla="*/ 185 h 73"/>
                            <a:gd name="T28" fmla="+- 0 1164 1128"/>
                            <a:gd name="T29" fmla="*/ T28 w 73"/>
                            <a:gd name="T30" fmla="+- 0 216 144"/>
                            <a:gd name="T31" fmla="*/ 216 h 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 h="73">
                              <a:moveTo>
                                <a:pt x="36" y="72"/>
                              </a:moveTo>
                              <a:lnTo>
                                <a:pt x="0" y="41"/>
                              </a:lnTo>
                              <a:lnTo>
                                <a:pt x="0" y="31"/>
                              </a:lnTo>
                              <a:lnTo>
                                <a:pt x="31" y="0"/>
                              </a:lnTo>
                              <a:lnTo>
                                <a:pt x="41" y="0"/>
                              </a:lnTo>
                              <a:lnTo>
                                <a:pt x="72" y="31"/>
                              </a:lnTo>
                              <a:lnTo>
                                <a:pt x="72" y="41"/>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464E6" id="Freeform: Shape 2631" o:spid="_x0000_s1026" style="position:absolute;margin-left:56.4pt;margin-top:7.2pt;width:3.65pt;height:3.65pt;z-index:25226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" path="m36,72l,41,,31,31,,41,,72,31r,10l36,72xe" fillcolor="#42454d" stroked="f">
                <v:path arrowok="t" o:connecttype="custom" o:connectlocs="22860,137160;0,117475;0,111125;19685,91440;26035,91440;45720,111125;45720,117475;22860,137160" o:connectangles="0,0,0,0,0,0,0,0"/>
                <w10:wrap anchorx="page"/>
              </v:shape>
            </w:pict>
          </mc:Fallback>
        </mc:AlternateContent>
      </w:r>
      <w:r w:rsidRPr="005903A4">
        <w:t>Allows EPDs to be calculated for animals that may have had blank boxes previously (e.g., single animal contemporary groups, or those without an EPD for a specific trait).</w:t>
      </w:r>
    </w:p>
    <w:p w14:paraId="537CA0A6" w14:textId="77777777" w:rsidR="007D46DD" w:rsidRPr="005903A4" w:rsidRDefault="007D46DD" w:rsidP="007D46DD">
      <w:pPr>
        <w:spacing w:line="312" w:lineRule="auto"/>
        <w:sectPr w:rsidR="007D46DD" w:rsidRPr="005903A4" w:rsidSect="00A21BEF">
          <w:footerReference w:type="default" r:id="rId531"/>
          <w:pgSz w:w="12240" w:h="15840"/>
          <w:pgMar w:top="518" w:right="677" w:bottom="475" w:left="677" w:header="720" w:footer="720" w:gutter="0"/>
          <w:cols w:space="720"/>
        </w:sectPr>
      </w:pPr>
    </w:p>
    <w:p w14:paraId="6F2BF1BE" w14:textId="77777777" w:rsidR="007D46DD" w:rsidRPr="005903A4" w:rsidRDefault="007D46DD" w:rsidP="007D46DD">
      <w:pPr>
        <w:jc w:val="center"/>
        <w:rPr>
          <w:b/>
          <w:bCs/>
          <w:sz w:val="26"/>
          <w:szCs w:val="26"/>
        </w:rPr>
      </w:pPr>
      <w:r w:rsidRPr="005903A4">
        <w:rPr>
          <w:b/>
          <w:bCs/>
          <w:sz w:val="26"/>
          <w:szCs w:val="26"/>
        </w:rPr>
        <w:lastRenderedPageBreak/>
        <w:t>EPDs That Will Appear on the Bid Sheet:</w:t>
      </w:r>
    </w:p>
    <w:p w14:paraId="03E60661" w14:textId="77777777" w:rsidR="007D46DD" w:rsidRPr="005903A4" w:rsidRDefault="007D46DD" w:rsidP="007D46DD">
      <w:pPr>
        <w:pStyle w:val="BodyText"/>
        <w:rPr>
          <w:b/>
          <w:sz w:val="28"/>
        </w:rPr>
      </w:pPr>
    </w:p>
    <w:p w14:paraId="2A8F708F" w14:textId="77777777" w:rsidR="007D46DD" w:rsidRPr="005903A4" w:rsidRDefault="007D46DD" w:rsidP="007D46DD">
      <w:pPr>
        <w:pStyle w:val="BodyText"/>
        <w:rPr>
          <w:b/>
          <w:sz w:val="28"/>
        </w:rPr>
      </w:pPr>
    </w:p>
    <w:p w14:paraId="5BDDF610" w14:textId="77777777" w:rsidR="007D46DD" w:rsidRPr="005903A4" w:rsidRDefault="007D46DD" w:rsidP="007D46DD">
      <w:pPr>
        <w:pStyle w:val="BodyText"/>
        <w:spacing w:before="225" w:line="312" w:lineRule="auto"/>
        <w:ind w:left="156"/>
      </w:pPr>
      <w:r w:rsidRPr="005903A4">
        <w:rPr>
          <w:b/>
        </w:rPr>
        <w:t xml:space="preserve">Calving Ease Direct EPD (CED): </w:t>
      </w:r>
      <w:r w:rsidRPr="005903A4">
        <w:t>is expressed as a difference in percentage of unassisted births, with a higher value indicating greater calving ease in first-calf heifers. It predicts the average difference in ease with which a sire’s calves will be born when he is bred to first-calf heifers.</w:t>
      </w:r>
    </w:p>
    <w:p w14:paraId="6D35B507" w14:textId="77777777" w:rsidR="007D46DD" w:rsidRPr="005903A4" w:rsidRDefault="007D46DD" w:rsidP="007D46DD">
      <w:pPr>
        <w:pStyle w:val="BodyText"/>
        <w:rPr>
          <w:sz w:val="34"/>
        </w:rPr>
      </w:pPr>
    </w:p>
    <w:p w14:paraId="406EB8FE" w14:textId="77777777" w:rsidR="007D46DD" w:rsidRPr="005903A4" w:rsidRDefault="007D46DD" w:rsidP="007D46DD">
      <w:pPr>
        <w:pStyle w:val="BodyText"/>
        <w:spacing w:line="312" w:lineRule="auto"/>
        <w:ind w:left="156" w:right="222"/>
      </w:pPr>
      <w:r w:rsidRPr="005903A4">
        <w:rPr>
          <w:b/>
        </w:rPr>
        <w:t xml:space="preserve">Weaning Weight EPD (WW): </w:t>
      </w:r>
      <w:r w:rsidRPr="005903A4">
        <w:t>expressed in pounds, is a predictor of a sire’s ability to transmit weaning growth to his progeny compared to that of other sires.</w:t>
      </w:r>
    </w:p>
    <w:p w14:paraId="72BBAE07" w14:textId="77777777" w:rsidR="007D46DD" w:rsidRPr="005903A4" w:rsidRDefault="007D46DD" w:rsidP="007D46DD">
      <w:pPr>
        <w:pStyle w:val="BodyText"/>
        <w:spacing w:before="11"/>
        <w:rPr>
          <w:sz w:val="33"/>
        </w:rPr>
      </w:pPr>
    </w:p>
    <w:p w14:paraId="251046DE" w14:textId="77777777" w:rsidR="007D46DD" w:rsidRPr="005903A4" w:rsidRDefault="007D46DD" w:rsidP="007D46DD">
      <w:pPr>
        <w:pStyle w:val="BodyText"/>
        <w:spacing w:line="312" w:lineRule="auto"/>
        <w:ind w:left="156"/>
      </w:pPr>
      <w:r w:rsidRPr="005903A4">
        <w:rPr>
          <w:b/>
        </w:rPr>
        <w:t xml:space="preserve">Docility EPD (DOC): </w:t>
      </w:r>
      <w:r w:rsidRPr="005903A4">
        <w:t>is expressed as a difference in yearling cattle temperament, with a higher value indicating more favorable docility. It predicts the average difference of progeny from a sire in comparison with another sire’s calves. In herds where temperament problems are not an issue, this expected difference would not be realized.</w:t>
      </w:r>
    </w:p>
    <w:p w14:paraId="7C7B8418" w14:textId="77777777" w:rsidR="007D46DD" w:rsidRPr="005903A4" w:rsidRDefault="007D46DD" w:rsidP="007D46DD">
      <w:pPr>
        <w:pStyle w:val="BodyText"/>
        <w:rPr>
          <w:sz w:val="34"/>
        </w:rPr>
      </w:pPr>
    </w:p>
    <w:p w14:paraId="29877791" w14:textId="77777777" w:rsidR="007D46DD" w:rsidRPr="005903A4" w:rsidRDefault="007D46DD" w:rsidP="007D46DD">
      <w:pPr>
        <w:pStyle w:val="BodyText"/>
        <w:spacing w:before="1" w:line="312" w:lineRule="auto"/>
        <w:ind w:left="156" w:right="90"/>
      </w:pPr>
      <w:r w:rsidRPr="005903A4">
        <w:rPr>
          <w:b/>
        </w:rPr>
        <w:t xml:space="preserve">Maternal Milk EPD (MILK): </w:t>
      </w:r>
      <w:r w:rsidRPr="005903A4">
        <w:t>is a predictor of a sire's genetic merit for milk and mothering ability as expressed in his daughters compared to daughters of other sires. In other words, it is that part of a calf's weaning weight attributed to milk and mothering ability.</w:t>
      </w:r>
    </w:p>
    <w:p w14:paraId="4D02D06A" w14:textId="77777777" w:rsidR="007D46DD" w:rsidRPr="005903A4" w:rsidRDefault="007D46DD" w:rsidP="007D46DD">
      <w:pPr>
        <w:pStyle w:val="BodyText"/>
        <w:spacing w:before="11"/>
        <w:rPr>
          <w:sz w:val="33"/>
        </w:rPr>
      </w:pPr>
    </w:p>
    <w:p w14:paraId="00024B14" w14:textId="77777777" w:rsidR="007D46DD" w:rsidRPr="005903A4" w:rsidRDefault="007D46DD" w:rsidP="007D46DD">
      <w:pPr>
        <w:pStyle w:val="BodyText"/>
        <w:spacing w:line="312" w:lineRule="auto"/>
        <w:ind w:left="156"/>
      </w:pPr>
      <w:r w:rsidRPr="005903A4">
        <w:rPr>
          <w:b/>
        </w:rPr>
        <w:t xml:space="preserve">Mature Weight EPD (MW): </w:t>
      </w:r>
      <w:r w:rsidRPr="005903A4">
        <w:t>expressed in pounds, is a predictor of the difference in mature weight of the daughters of a sired compared to the daughters of other sires.</w:t>
      </w:r>
    </w:p>
    <w:p w14:paraId="7306E633" w14:textId="77777777" w:rsidR="007D46DD" w:rsidRPr="005903A4" w:rsidRDefault="007D46DD" w:rsidP="007D46DD">
      <w:pPr>
        <w:pStyle w:val="BodyText"/>
        <w:spacing w:before="11"/>
        <w:rPr>
          <w:sz w:val="33"/>
        </w:rPr>
      </w:pPr>
    </w:p>
    <w:p w14:paraId="6ABA2B9C" w14:textId="77777777" w:rsidR="007D46DD" w:rsidRPr="005903A4" w:rsidRDefault="007D46DD" w:rsidP="007D46DD">
      <w:pPr>
        <w:pStyle w:val="BodyText"/>
        <w:spacing w:line="312" w:lineRule="auto"/>
        <w:ind w:left="156"/>
      </w:pPr>
      <w:r w:rsidRPr="005903A4">
        <w:rPr>
          <w:b/>
        </w:rPr>
        <w:t xml:space="preserve">Carcass Weight EPD (CW): </w:t>
      </w:r>
      <w:r w:rsidRPr="005903A4">
        <w:t>expressed in pounds, is a predictor of the differences in hot carcass weight of a sire’s progeny compared to progeny of other sires.</w:t>
      </w:r>
    </w:p>
    <w:p w14:paraId="0327FBD5" w14:textId="77777777" w:rsidR="007D46DD" w:rsidRPr="005903A4" w:rsidRDefault="007D46DD" w:rsidP="007D46DD">
      <w:pPr>
        <w:pStyle w:val="BodyText"/>
        <w:spacing w:before="10"/>
        <w:rPr>
          <w:sz w:val="33"/>
        </w:rPr>
      </w:pPr>
    </w:p>
    <w:p w14:paraId="2FF4CD08" w14:textId="77777777" w:rsidR="007D46DD" w:rsidRPr="005903A4" w:rsidRDefault="007D46DD" w:rsidP="007D46DD">
      <w:pPr>
        <w:pStyle w:val="BodyText"/>
        <w:spacing w:before="1" w:line="312" w:lineRule="auto"/>
        <w:ind w:left="156"/>
      </w:pPr>
      <w:r w:rsidRPr="005903A4">
        <w:rPr>
          <w:b/>
        </w:rPr>
        <w:t xml:space="preserve">Ribeye Area EPD (RE): </w:t>
      </w:r>
      <w:r w:rsidRPr="005903A4">
        <w:t>expressed in square inches, is a predictor of the difference in ribeye area of a sire's progeny compared to progeny of other sires.</w:t>
      </w:r>
    </w:p>
    <w:p w14:paraId="5D6A7DA7" w14:textId="77777777" w:rsidR="007D46DD" w:rsidRPr="005903A4" w:rsidRDefault="007D46DD" w:rsidP="007D46DD">
      <w:pPr>
        <w:pStyle w:val="BodyText"/>
        <w:spacing w:before="10"/>
        <w:rPr>
          <w:sz w:val="33"/>
        </w:rPr>
      </w:pPr>
    </w:p>
    <w:p w14:paraId="59636707" w14:textId="77777777" w:rsidR="007D46DD" w:rsidRPr="005903A4" w:rsidRDefault="007D46DD" w:rsidP="007D46DD">
      <w:pPr>
        <w:pStyle w:val="BodyText"/>
        <w:spacing w:before="1" w:line="312" w:lineRule="auto"/>
        <w:ind w:left="156"/>
      </w:pPr>
      <w:r w:rsidRPr="005903A4">
        <w:rPr>
          <w:b/>
        </w:rPr>
        <w:t xml:space="preserve">Weaned Calf Value ($W): </w:t>
      </w:r>
      <w:r w:rsidRPr="005903A4">
        <w:t>An index, expressed in dollars per head, to predict profitability differences in progeny due to genetics from birth to weaning. Included traits are birth weight, weaning weight, milk, and mature cow weight.</w:t>
      </w:r>
    </w:p>
    <w:p w14:paraId="55745EF1" w14:textId="127F1307" w:rsidR="007D46DD" w:rsidRDefault="007D46DD" w:rsidP="007D46DD">
      <w:pPr>
        <w:pStyle w:val="BodyText"/>
        <w:spacing w:before="11"/>
        <w:rPr>
          <w:sz w:val="33"/>
        </w:rPr>
      </w:pPr>
    </w:p>
    <w:p w14:paraId="3009BCAD" w14:textId="0097F71E" w:rsidR="00A87B8D" w:rsidRDefault="00A87B8D" w:rsidP="007D46DD">
      <w:pPr>
        <w:pStyle w:val="BodyText"/>
        <w:spacing w:before="11"/>
        <w:rPr>
          <w:sz w:val="33"/>
        </w:rPr>
      </w:pPr>
    </w:p>
    <w:p w14:paraId="60EFEB33" w14:textId="6F1EF14C" w:rsidR="00A87B8D" w:rsidRDefault="00A87B8D" w:rsidP="007D46DD">
      <w:pPr>
        <w:pStyle w:val="BodyText"/>
        <w:spacing w:before="11"/>
        <w:rPr>
          <w:sz w:val="33"/>
        </w:rPr>
      </w:pPr>
    </w:p>
    <w:p w14:paraId="111BD9E3" w14:textId="748294E1" w:rsidR="00A87B8D" w:rsidRDefault="00A87B8D" w:rsidP="007D46DD">
      <w:pPr>
        <w:pStyle w:val="BodyText"/>
        <w:spacing w:before="11"/>
        <w:rPr>
          <w:sz w:val="33"/>
        </w:rPr>
      </w:pPr>
    </w:p>
    <w:p w14:paraId="50967D83" w14:textId="3859FB82" w:rsidR="00A87B8D" w:rsidRDefault="00A87B8D" w:rsidP="007D46DD">
      <w:pPr>
        <w:pStyle w:val="BodyText"/>
        <w:spacing w:before="11"/>
        <w:rPr>
          <w:sz w:val="33"/>
        </w:rPr>
      </w:pPr>
    </w:p>
    <w:p w14:paraId="6F1279CC" w14:textId="32D78391" w:rsidR="00A87B8D" w:rsidRDefault="00A87B8D" w:rsidP="007D46DD">
      <w:pPr>
        <w:pStyle w:val="BodyText"/>
        <w:spacing w:before="11"/>
        <w:rPr>
          <w:sz w:val="33"/>
        </w:rPr>
      </w:pPr>
    </w:p>
    <w:p w14:paraId="10DF2047" w14:textId="77777777" w:rsidR="00A87B8D" w:rsidRPr="005903A4" w:rsidRDefault="00A87B8D" w:rsidP="007D46DD">
      <w:pPr>
        <w:pStyle w:val="BodyText"/>
        <w:spacing w:before="11"/>
        <w:rPr>
          <w:sz w:val="33"/>
        </w:rPr>
      </w:pPr>
    </w:p>
    <w:p w14:paraId="6C6B36DD" w14:textId="370BF3BD" w:rsidR="007D46DD" w:rsidRDefault="007D46DD" w:rsidP="007D46DD">
      <w:pPr>
        <w:rPr>
          <w:b/>
          <w:bCs/>
          <w:sz w:val="26"/>
          <w:szCs w:val="26"/>
        </w:rPr>
      </w:pPr>
      <w:r w:rsidRPr="005903A4">
        <w:rPr>
          <w:b/>
          <w:bCs/>
          <w:sz w:val="26"/>
          <w:szCs w:val="26"/>
        </w:rPr>
        <w:lastRenderedPageBreak/>
        <w:t>The highlighted EPDs (described above) will vary among the bulls you are to bid on, while all others are assumed to be at the averages provided in the table below.</w:t>
      </w:r>
    </w:p>
    <w:p w14:paraId="60927D9D" w14:textId="1303C87A" w:rsidR="00A87B8D" w:rsidRDefault="00A87B8D" w:rsidP="007D46DD">
      <w:pPr>
        <w:rPr>
          <w:b/>
          <w:bCs/>
          <w:sz w:val="26"/>
          <w:szCs w:val="26"/>
        </w:rPr>
      </w:pPr>
    </w:p>
    <w:p w14:paraId="132EAD04" w14:textId="77777777" w:rsidR="00A87B8D" w:rsidRPr="005903A4" w:rsidRDefault="00A87B8D" w:rsidP="007D46DD">
      <w:pPr>
        <w:rPr>
          <w:b/>
          <w:bCs/>
          <w:sz w:val="26"/>
          <w:szCs w:val="26"/>
        </w:rPr>
      </w:pPr>
    </w:p>
    <w:p w14:paraId="6824AB07" w14:textId="4FAABDAE" w:rsidR="007D46DD" w:rsidRPr="005903A4" w:rsidRDefault="00A87B8D" w:rsidP="007D46DD">
      <w:pPr>
        <w:spacing w:line="312" w:lineRule="auto"/>
        <w:sectPr w:rsidR="007D46DD" w:rsidRPr="005903A4" w:rsidSect="00A21BEF">
          <w:footerReference w:type="default" r:id="rId532"/>
          <w:pgSz w:w="12240" w:h="15840"/>
          <w:pgMar w:top="518" w:right="677" w:bottom="475" w:left="677" w:header="720" w:footer="720" w:gutter="0"/>
          <w:cols w:space="720"/>
        </w:sectPr>
      </w:pPr>
      <w:r w:rsidRPr="005903A4">
        <w:rPr>
          <w:noProof/>
          <w:sz w:val="20"/>
        </w:rPr>
        <w:drawing>
          <wp:inline distT="0" distB="0" distL="0" distR="0" wp14:anchorId="643B9A65" wp14:editId="5D9EFAE4">
            <wp:extent cx="6368171" cy="2086832"/>
            <wp:effectExtent l="0" t="0" r="0" b="0"/>
            <wp:docPr id="2470"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82.jpeg"/>
                    <pic:cNvPicPr/>
                  </pic:nvPicPr>
                  <pic:blipFill>
                    <a:blip r:embed="rId490" cstate="print"/>
                    <a:stretch>
                      <a:fillRect/>
                    </a:stretch>
                  </pic:blipFill>
                  <pic:spPr>
                    <a:xfrm>
                      <a:off x="0" y="0"/>
                      <a:ext cx="6368171" cy="2086832"/>
                    </a:xfrm>
                    <a:prstGeom prst="rect">
                      <a:avLst/>
                    </a:prstGeom>
                  </pic:spPr>
                </pic:pic>
              </a:graphicData>
            </a:graphic>
          </wp:inline>
        </w:drawing>
      </w:r>
    </w:p>
    <w:p w14:paraId="4324F46F" w14:textId="77777777" w:rsidR="000344CE" w:rsidRPr="005903A4" w:rsidRDefault="000344CE" w:rsidP="000344CE">
      <w:pPr>
        <w:pStyle w:val="BodyText"/>
        <w:spacing w:before="11"/>
        <w:rPr>
          <w:b/>
          <w:sz w:val="10"/>
        </w:rPr>
      </w:pPr>
      <w:r w:rsidRPr="005903A4">
        <w:rPr>
          <w:noProof/>
        </w:rPr>
        <w:lastRenderedPageBreak/>
        <w:drawing>
          <wp:inline distT="0" distB="0" distL="0" distR="0" wp14:anchorId="3AA002AB" wp14:editId="3BD1D427">
            <wp:extent cx="5486400" cy="3202362"/>
            <wp:effectExtent l="0" t="0" r="0" b="0"/>
            <wp:docPr id="2471"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10.jpeg"/>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5486400" cy="3202362"/>
                    </a:xfrm>
                    <a:prstGeom prst="rect">
                      <a:avLst/>
                    </a:prstGeom>
                  </pic:spPr>
                </pic:pic>
              </a:graphicData>
            </a:graphic>
          </wp:inline>
        </w:drawing>
      </w:r>
    </w:p>
    <w:p w14:paraId="7BC21E83" w14:textId="77777777" w:rsidR="000344CE" w:rsidRPr="005903A4" w:rsidRDefault="000344CE" w:rsidP="000344CE">
      <w:pPr>
        <w:pStyle w:val="BodyText"/>
        <w:spacing w:before="108"/>
        <w:ind w:left="156"/>
      </w:pPr>
      <w:r w:rsidRPr="005903A4">
        <w:t>What is your maximum bid for this bull?</w:t>
      </w:r>
    </w:p>
    <w:p w14:paraId="61197FC6" w14:textId="77777777" w:rsidR="000344CE" w:rsidRPr="005903A4" w:rsidRDefault="000344CE" w:rsidP="000344CE">
      <w:pPr>
        <w:pStyle w:val="BodyText"/>
        <w:spacing w:before="4"/>
        <w:rPr>
          <w:sz w:val="30"/>
        </w:rPr>
      </w:pPr>
    </w:p>
    <w:p w14:paraId="2A47B642" w14:textId="77777777" w:rsidR="000344CE" w:rsidRPr="005903A4" w:rsidRDefault="000344CE" w:rsidP="000344CE">
      <w:pPr>
        <w:ind w:left="156"/>
        <w:rPr>
          <w:sz w:val="23"/>
        </w:rPr>
      </w:pPr>
      <w:r w:rsidRPr="005903A4">
        <w:rPr>
          <w:noProof/>
        </w:rPr>
        <mc:AlternateContent>
          <mc:Choice Requires="wps">
            <w:drawing>
              <wp:anchor distT="0" distB="0" distL="114300" distR="114300" simplePos="0" relativeHeight="252046336" behindDoc="0" locked="0" layoutInCell="1" allowOverlap="1" wp14:anchorId="561D6BF3" wp14:editId="41C33A7F">
                <wp:simplePos x="0" y="0"/>
                <wp:positionH relativeFrom="page">
                  <wp:posOffset>3901440</wp:posOffset>
                </wp:positionH>
                <wp:positionV relativeFrom="paragraph">
                  <wp:posOffset>-18415</wp:posOffset>
                </wp:positionV>
                <wp:extent cx="861060" cy="219710"/>
                <wp:effectExtent l="15240" t="17780" r="9525" b="10160"/>
                <wp:wrapNone/>
                <wp:docPr id="2630" name="Freeform: Shape 2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02 -29"/>
                            <a:gd name="T3" fmla="*/ 302 h 346"/>
                            <a:gd name="T4" fmla="+- 0 6144 6144"/>
                            <a:gd name="T5" fmla="*/ T4 w 1356"/>
                            <a:gd name="T6" fmla="+- 0 -15 -29"/>
                            <a:gd name="T7" fmla="*/ -15 h 346"/>
                            <a:gd name="T8" fmla="+- 0 6144 6144"/>
                            <a:gd name="T9" fmla="*/ T8 w 1356"/>
                            <a:gd name="T10" fmla="+- 0 -19 -29"/>
                            <a:gd name="T11" fmla="*/ -19 h 346"/>
                            <a:gd name="T12" fmla="+- 0 6146 6144"/>
                            <a:gd name="T13" fmla="*/ T12 w 1356"/>
                            <a:gd name="T14" fmla="+- 0 -22 -29"/>
                            <a:gd name="T15" fmla="*/ -22 h 346"/>
                            <a:gd name="T16" fmla="+- 0 6149 6144"/>
                            <a:gd name="T17" fmla="*/ T16 w 1356"/>
                            <a:gd name="T18" fmla="+- 0 -25 -29"/>
                            <a:gd name="T19" fmla="*/ -25 h 346"/>
                            <a:gd name="T20" fmla="+- 0 6151 6144"/>
                            <a:gd name="T21" fmla="*/ T20 w 1356"/>
                            <a:gd name="T22" fmla="+- 0 -28 -29"/>
                            <a:gd name="T23" fmla="*/ -28 h 346"/>
                            <a:gd name="T24" fmla="+- 0 6155 6144"/>
                            <a:gd name="T25" fmla="*/ T24 w 1356"/>
                            <a:gd name="T26" fmla="+- 0 -29 -29"/>
                            <a:gd name="T27" fmla="*/ -29 h 346"/>
                            <a:gd name="T28" fmla="+- 0 6159 6144"/>
                            <a:gd name="T29" fmla="*/ T28 w 1356"/>
                            <a:gd name="T30" fmla="+- 0 -29 -29"/>
                            <a:gd name="T31" fmla="*/ -29 h 346"/>
                            <a:gd name="T32" fmla="+- 0 7485 6144"/>
                            <a:gd name="T33" fmla="*/ T32 w 1356"/>
                            <a:gd name="T34" fmla="+- 0 -29 -29"/>
                            <a:gd name="T35" fmla="*/ -29 h 346"/>
                            <a:gd name="T36" fmla="+- 0 7489 6144"/>
                            <a:gd name="T37" fmla="*/ T36 w 1356"/>
                            <a:gd name="T38" fmla="+- 0 -29 -29"/>
                            <a:gd name="T39" fmla="*/ -29 h 346"/>
                            <a:gd name="T40" fmla="+- 0 7492 6144"/>
                            <a:gd name="T41" fmla="*/ T40 w 1356"/>
                            <a:gd name="T42" fmla="+- 0 -28 -29"/>
                            <a:gd name="T43" fmla="*/ -28 h 346"/>
                            <a:gd name="T44" fmla="+- 0 7495 6144"/>
                            <a:gd name="T45" fmla="*/ T44 w 1356"/>
                            <a:gd name="T46" fmla="+- 0 -25 -29"/>
                            <a:gd name="T47" fmla="*/ -25 h 346"/>
                            <a:gd name="T48" fmla="+- 0 7498 6144"/>
                            <a:gd name="T49" fmla="*/ T48 w 1356"/>
                            <a:gd name="T50" fmla="+- 0 -22 -29"/>
                            <a:gd name="T51" fmla="*/ -22 h 346"/>
                            <a:gd name="T52" fmla="+- 0 7499 6144"/>
                            <a:gd name="T53" fmla="*/ T52 w 1356"/>
                            <a:gd name="T54" fmla="+- 0 -19 -29"/>
                            <a:gd name="T55" fmla="*/ -19 h 346"/>
                            <a:gd name="T56" fmla="+- 0 7499 6144"/>
                            <a:gd name="T57" fmla="*/ T56 w 1356"/>
                            <a:gd name="T58" fmla="+- 0 -15 -29"/>
                            <a:gd name="T59" fmla="*/ -15 h 346"/>
                            <a:gd name="T60" fmla="+- 0 7499 6144"/>
                            <a:gd name="T61" fmla="*/ T60 w 1356"/>
                            <a:gd name="T62" fmla="+- 0 302 -29"/>
                            <a:gd name="T63" fmla="*/ 302 h 346"/>
                            <a:gd name="T64" fmla="+- 0 7485 6144"/>
                            <a:gd name="T65" fmla="*/ T64 w 1356"/>
                            <a:gd name="T66" fmla="+- 0 317 -29"/>
                            <a:gd name="T67" fmla="*/ 317 h 346"/>
                            <a:gd name="T68" fmla="+- 0 6159 6144"/>
                            <a:gd name="T69" fmla="*/ T68 w 1356"/>
                            <a:gd name="T70" fmla="+- 0 317 -29"/>
                            <a:gd name="T71" fmla="*/ 317 h 346"/>
                            <a:gd name="T72" fmla="+- 0 6144 6144"/>
                            <a:gd name="T73" fmla="*/ T72 w 1356"/>
                            <a:gd name="T74" fmla="+- 0 306 -29"/>
                            <a:gd name="T75" fmla="*/ 306 h 346"/>
                            <a:gd name="T76" fmla="+- 0 6144 6144"/>
                            <a:gd name="T77" fmla="*/ T76 w 1356"/>
                            <a:gd name="T78" fmla="+- 0 302 -29"/>
                            <a:gd name="T79" fmla="*/ 30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F4EFC" id="Freeform: Shape 2630" o:spid="_x0000_s1026" style="position:absolute;margin-left:307.2pt;margin-top:-1.45pt;width:67.8pt;height:17.3pt;z-index:25204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" path="m,331l,14,,10,2,7,5,4,7,1,11,r4,l1341,r4,l1348,1r3,3l1354,7r1,3l1355,14r,317l1341,346,15,346,,335r,-4xe" filled="f" strokecolor="#d1d1d5" strokeweight=".50856mm">
                <v:path arrowok="t" o:connecttype="custom" o:connectlocs="0,191770;0,-9525;0,-12065;1270,-13970;3175,-15875;4445,-17780;6985,-18415;9525,-18415;851535,-18415;854075,-18415;855980,-17780;857885,-15875;859790,-13970;860425,-12065;860425,-9525;860425,191770;851535,201295;9525,201295;0,194310;0,191770" o:connectangles="0,0,0,0,0,0,0,0,0,0,0,0,0,0,0,0,0,0,0,0"/>
                <w10:wrap anchorx="page"/>
              </v:shape>
            </w:pict>
          </mc:Fallback>
        </mc:AlternateContent>
      </w:r>
      <w:r w:rsidRPr="005903A4">
        <w:rPr>
          <w:sz w:val="23"/>
        </w:rPr>
        <w:t>$</w:t>
      </w:r>
    </w:p>
    <w:p w14:paraId="2BAC8A8D" w14:textId="77777777" w:rsidR="000344CE" w:rsidRDefault="000344CE" w:rsidP="000344CE">
      <w:pPr>
        <w:rPr>
          <w:sz w:val="23"/>
        </w:rPr>
      </w:pPr>
    </w:p>
    <w:p w14:paraId="5F3D240F" w14:textId="77777777" w:rsidR="008F13C9" w:rsidRPr="005903A4" w:rsidRDefault="008F13C9" w:rsidP="008F13C9">
      <w:pPr>
        <w:pStyle w:val="BodyText"/>
        <w:rPr>
          <w:sz w:val="20"/>
        </w:rPr>
      </w:pPr>
      <w:r w:rsidRPr="005903A4">
        <w:rPr>
          <w:noProof/>
          <w:sz w:val="20"/>
        </w:rPr>
        <w:drawing>
          <wp:inline distT="0" distB="0" distL="0" distR="0" wp14:anchorId="1BD76142" wp14:editId="30BADB59">
            <wp:extent cx="5486400" cy="3390737"/>
            <wp:effectExtent l="0" t="0" r="0" b="635"/>
            <wp:docPr id="2472"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11.jpeg"/>
                    <pic:cNvPicPr/>
                  </pic:nvPicPr>
                  <pic:blipFill>
                    <a:blip r:embed="rId534" cstate="print"/>
                    <a:stretch>
                      <a:fillRect/>
                    </a:stretch>
                  </pic:blipFill>
                  <pic:spPr>
                    <a:xfrm>
                      <a:off x="0" y="0"/>
                      <a:ext cx="5486400" cy="3390737"/>
                    </a:xfrm>
                    <a:prstGeom prst="rect">
                      <a:avLst/>
                    </a:prstGeom>
                  </pic:spPr>
                </pic:pic>
              </a:graphicData>
            </a:graphic>
          </wp:inline>
        </w:drawing>
      </w:r>
    </w:p>
    <w:p w14:paraId="479D4C02" w14:textId="77777777" w:rsidR="008F13C9" w:rsidRPr="005903A4" w:rsidRDefault="008F13C9" w:rsidP="008F13C9">
      <w:pPr>
        <w:pStyle w:val="BodyText"/>
        <w:spacing w:before="90"/>
        <w:ind w:left="156"/>
      </w:pPr>
      <w:r w:rsidRPr="005903A4">
        <w:t>What is your maximum bid for this bull?</w:t>
      </w:r>
    </w:p>
    <w:p w14:paraId="7879CC87" w14:textId="77777777" w:rsidR="008F13C9" w:rsidRPr="005903A4" w:rsidRDefault="008F13C9" w:rsidP="008F13C9">
      <w:pPr>
        <w:pStyle w:val="BodyText"/>
        <w:spacing w:before="3"/>
        <w:rPr>
          <w:sz w:val="22"/>
        </w:rPr>
      </w:pPr>
    </w:p>
    <w:p w14:paraId="1C27C7F6" w14:textId="750A6177" w:rsidR="008F13C9" w:rsidRPr="005903A4" w:rsidRDefault="008F13C9" w:rsidP="00A87B8D">
      <w:pPr>
        <w:spacing w:before="93"/>
        <w:ind w:left="156"/>
        <w:rPr>
          <w:sz w:val="23"/>
        </w:rPr>
        <w:sectPr w:rsidR="008F13C9" w:rsidRPr="005903A4" w:rsidSect="00A21BEF">
          <w:footerReference w:type="default" r:id="rId535"/>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62400" behindDoc="0" locked="0" layoutInCell="1" allowOverlap="1" wp14:anchorId="0B7DABEB" wp14:editId="6F390DE4">
                <wp:simplePos x="0" y="0"/>
                <wp:positionH relativeFrom="page">
                  <wp:posOffset>3901440</wp:posOffset>
                </wp:positionH>
                <wp:positionV relativeFrom="paragraph">
                  <wp:posOffset>40640</wp:posOffset>
                </wp:positionV>
                <wp:extent cx="861060" cy="219710"/>
                <wp:effectExtent l="15240" t="12065" r="9525" b="15875"/>
                <wp:wrapNone/>
                <wp:docPr id="2629" name="Freeform: Shape 2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8DE17" id="Freeform: Shape 2629" o:spid="_x0000_s1026" style="position:absolute;margin-left:307.2pt;margin-top:3.2pt;width:67.8pt;height:17.3pt;z-index:25226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1A001061" w14:textId="77777777" w:rsidR="000344CE" w:rsidRDefault="000344CE" w:rsidP="008F13C9">
      <w:pPr>
        <w:pStyle w:val="BodyText"/>
        <w:spacing w:before="6"/>
        <w:rPr>
          <w:sz w:val="17"/>
        </w:rPr>
      </w:pPr>
      <w:r w:rsidRPr="005903A4">
        <w:rPr>
          <w:noProof/>
        </w:rPr>
        <w:lastRenderedPageBreak/>
        <w:drawing>
          <wp:inline distT="0" distB="0" distL="0" distR="0" wp14:anchorId="3419747B" wp14:editId="61242C0A">
            <wp:extent cx="5486400" cy="3436883"/>
            <wp:effectExtent l="0" t="0" r="0" b="0"/>
            <wp:docPr id="2473"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212.jpeg"/>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5486400" cy="3436883"/>
                    </a:xfrm>
                    <a:prstGeom prst="rect">
                      <a:avLst/>
                    </a:prstGeom>
                  </pic:spPr>
                </pic:pic>
              </a:graphicData>
            </a:graphic>
          </wp:inline>
        </w:drawing>
      </w:r>
    </w:p>
    <w:p w14:paraId="7D876170" w14:textId="77777777" w:rsidR="008F13C9" w:rsidRDefault="008F13C9" w:rsidP="008F13C9">
      <w:pPr>
        <w:pStyle w:val="BodyText"/>
        <w:spacing w:before="6"/>
        <w:rPr>
          <w:sz w:val="17"/>
        </w:rPr>
      </w:pPr>
    </w:p>
    <w:p w14:paraId="4DB20D88" w14:textId="77777777" w:rsidR="008F13C9" w:rsidRPr="005903A4" w:rsidRDefault="008F13C9" w:rsidP="008F13C9">
      <w:pPr>
        <w:pStyle w:val="BodyText"/>
        <w:spacing w:before="70"/>
        <w:ind w:left="156"/>
      </w:pPr>
      <w:r w:rsidRPr="005903A4">
        <w:t>What is your maximum bid for this</w:t>
      </w:r>
      <w:r w:rsidRPr="005903A4">
        <w:rPr>
          <w:spacing w:val="-16"/>
        </w:rPr>
        <w:t xml:space="preserve"> </w:t>
      </w:r>
      <w:r w:rsidRPr="005903A4">
        <w:t>bull?</w:t>
      </w:r>
    </w:p>
    <w:p w14:paraId="42BE0062" w14:textId="77777777" w:rsidR="008F13C9" w:rsidRPr="005903A4" w:rsidRDefault="008F13C9" w:rsidP="008F13C9">
      <w:pPr>
        <w:pStyle w:val="BodyText"/>
        <w:spacing w:before="3"/>
        <w:rPr>
          <w:sz w:val="22"/>
        </w:rPr>
      </w:pPr>
    </w:p>
    <w:p w14:paraId="0E21919C" w14:textId="77777777" w:rsidR="008F13C9" w:rsidRPr="005903A4" w:rsidRDefault="008F13C9" w:rsidP="008F13C9">
      <w:pPr>
        <w:spacing w:before="93"/>
        <w:ind w:left="156"/>
        <w:rPr>
          <w:sz w:val="23"/>
        </w:rPr>
      </w:pPr>
      <w:r w:rsidRPr="005903A4">
        <w:rPr>
          <w:noProof/>
        </w:rPr>
        <mc:AlternateContent>
          <mc:Choice Requires="wps">
            <w:drawing>
              <wp:anchor distT="0" distB="0" distL="114300" distR="114300" simplePos="0" relativeHeight="252264448" behindDoc="0" locked="0" layoutInCell="1" allowOverlap="1" wp14:anchorId="2349D32B" wp14:editId="6236E559">
                <wp:simplePos x="0" y="0"/>
                <wp:positionH relativeFrom="page">
                  <wp:posOffset>3901440</wp:posOffset>
                </wp:positionH>
                <wp:positionV relativeFrom="paragraph">
                  <wp:posOffset>40640</wp:posOffset>
                </wp:positionV>
                <wp:extent cx="861060" cy="219710"/>
                <wp:effectExtent l="15240" t="18415" r="9525" b="9525"/>
                <wp:wrapNone/>
                <wp:docPr id="2628" name="Freeform: Shape 2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8E2CC" id="Freeform: Shape 2628" o:spid="_x0000_s1026" style="position:absolute;margin-left:307.2pt;margin-top:3.2pt;width:67.8pt;height:17.3pt;z-index:25226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2E393417" w14:textId="77777777" w:rsidR="008F13C9" w:rsidRDefault="008F13C9" w:rsidP="008F13C9">
      <w:pPr>
        <w:pStyle w:val="BodyText"/>
        <w:spacing w:before="6"/>
        <w:rPr>
          <w:noProof/>
        </w:rPr>
      </w:pPr>
    </w:p>
    <w:p w14:paraId="4BD658E9" w14:textId="77DE8249" w:rsidR="008F13C9" w:rsidRPr="005903A4" w:rsidRDefault="008F13C9" w:rsidP="008F13C9">
      <w:pPr>
        <w:pStyle w:val="BodyText"/>
        <w:spacing w:before="6"/>
        <w:rPr>
          <w:sz w:val="17"/>
        </w:rPr>
      </w:pPr>
      <w:r w:rsidRPr="005903A4">
        <w:rPr>
          <w:noProof/>
        </w:rPr>
        <w:drawing>
          <wp:inline distT="0" distB="0" distL="0" distR="0" wp14:anchorId="6F09612B" wp14:editId="4D7AB780">
            <wp:extent cx="5486400" cy="3405352"/>
            <wp:effectExtent l="0" t="0" r="0" b="5080"/>
            <wp:docPr id="2474"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13.jpeg"/>
                    <pic:cNvPicPr/>
                  </pic:nvPicPr>
                  <pic:blipFill>
                    <a:blip r:embed="rId537" cstate="print">
                      <a:extLst>
                        <a:ext uri="{28A0092B-C50C-407E-A947-70E740481C1C}">
                          <a14:useLocalDpi xmlns:a14="http://schemas.microsoft.com/office/drawing/2010/main" val="0"/>
                        </a:ext>
                      </a:extLst>
                    </a:blip>
                    <a:stretch>
                      <a:fillRect/>
                    </a:stretch>
                  </pic:blipFill>
                  <pic:spPr>
                    <a:xfrm>
                      <a:off x="0" y="0"/>
                      <a:ext cx="5486400" cy="3405352"/>
                    </a:xfrm>
                    <a:prstGeom prst="rect">
                      <a:avLst/>
                    </a:prstGeom>
                  </pic:spPr>
                </pic:pic>
              </a:graphicData>
            </a:graphic>
          </wp:inline>
        </w:drawing>
      </w:r>
    </w:p>
    <w:p w14:paraId="791DAE2B" w14:textId="77777777" w:rsidR="008F13C9" w:rsidRPr="005903A4" w:rsidRDefault="008F13C9" w:rsidP="008F13C9">
      <w:pPr>
        <w:pStyle w:val="BodyText"/>
        <w:spacing w:before="80"/>
        <w:ind w:left="156"/>
      </w:pPr>
      <w:r w:rsidRPr="005903A4">
        <w:t>What is your maximum bid for this</w:t>
      </w:r>
      <w:r w:rsidRPr="005903A4">
        <w:rPr>
          <w:spacing w:val="-16"/>
        </w:rPr>
        <w:t xml:space="preserve"> </w:t>
      </w:r>
      <w:r w:rsidRPr="005903A4">
        <w:t>bull?</w:t>
      </w:r>
    </w:p>
    <w:p w14:paraId="02AFAB6D" w14:textId="77777777" w:rsidR="008F13C9" w:rsidRPr="005903A4" w:rsidRDefault="008F13C9" w:rsidP="008F13C9">
      <w:pPr>
        <w:pStyle w:val="BodyText"/>
        <w:spacing w:before="2"/>
        <w:rPr>
          <w:sz w:val="22"/>
        </w:rPr>
      </w:pPr>
    </w:p>
    <w:p w14:paraId="47137A71" w14:textId="2559C7DC" w:rsidR="008F13C9" w:rsidRPr="008F13C9" w:rsidRDefault="008F13C9" w:rsidP="008F13C9">
      <w:pPr>
        <w:spacing w:before="94"/>
        <w:ind w:left="156"/>
        <w:rPr>
          <w:sz w:val="23"/>
        </w:rPr>
        <w:sectPr w:rsidR="008F13C9" w:rsidRPr="008F13C9" w:rsidSect="00A21BEF">
          <w:footerReference w:type="default" r:id="rId538"/>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65472" behindDoc="0" locked="0" layoutInCell="1" allowOverlap="1" wp14:anchorId="4CC35492" wp14:editId="7C904133">
                <wp:simplePos x="0" y="0"/>
                <wp:positionH relativeFrom="page">
                  <wp:posOffset>3901440</wp:posOffset>
                </wp:positionH>
                <wp:positionV relativeFrom="paragraph">
                  <wp:posOffset>41275</wp:posOffset>
                </wp:positionV>
                <wp:extent cx="861060" cy="219710"/>
                <wp:effectExtent l="15240" t="13335" r="9525" b="14605"/>
                <wp:wrapNone/>
                <wp:docPr id="2627" name="Freeform: Shape 2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78C32" id="Freeform: Shape 2627" o:spid="_x0000_s1026" style="position:absolute;margin-left:307.2pt;margin-top:3.25pt;width:67.8pt;height:17.3pt;z-index:25226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fw3w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79C7CCE4" w14:textId="77777777" w:rsidR="008F13C9" w:rsidRPr="005903A4" w:rsidRDefault="008F13C9" w:rsidP="008F13C9">
      <w:pPr>
        <w:pStyle w:val="BodyText"/>
        <w:ind w:left="156"/>
        <w:rPr>
          <w:sz w:val="20"/>
        </w:rPr>
      </w:pPr>
      <w:r w:rsidRPr="005903A4">
        <w:rPr>
          <w:noProof/>
          <w:sz w:val="20"/>
        </w:rPr>
        <w:lastRenderedPageBreak/>
        <w:drawing>
          <wp:inline distT="0" distB="0" distL="0" distR="0" wp14:anchorId="312254BA" wp14:editId="0D1939AB">
            <wp:extent cx="5486400" cy="3436883"/>
            <wp:effectExtent l="0" t="0" r="0" b="0"/>
            <wp:docPr id="2475" name="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14.jpeg"/>
                    <pic:cNvPicPr/>
                  </pic:nvPicPr>
                  <pic:blipFill>
                    <a:blip r:embed="rId539" cstate="print"/>
                    <a:stretch>
                      <a:fillRect/>
                    </a:stretch>
                  </pic:blipFill>
                  <pic:spPr>
                    <a:xfrm>
                      <a:off x="0" y="0"/>
                      <a:ext cx="5486400" cy="3436883"/>
                    </a:xfrm>
                    <a:prstGeom prst="rect">
                      <a:avLst/>
                    </a:prstGeom>
                  </pic:spPr>
                </pic:pic>
              </a:graphicData>
            </a:graphic>
          </wp:inline>
        </w:drawing>
      </w:r>
    </w:p>
    <w:p w14:paraId="010C350D" w14:textId="77777777" w:rsidR="008F13C9" w:rsidRPr="005903A4" w:rsidRDefault="008F13C9" w:rsidP="008F13C9">
      <w:pPr>
        <w:pStyle w:val="BodyText"/>
        <w:spacing w:before="32"/>
        <w:ind w:left="156"/>
      </w:pPr>
      <w:r w:rsidRPr="005903A4">
        <w:t>What is your maximum bid for this bull?</w:t>
      </w:r>
    </w:p>
    <w:p w14:paraId="4C5BEEB1" w14:textId="77777777" w:rsidR="008F13C9" w:rsidRPr="005903A4" w:rsidRDefault="008F13C9" w:rsidP="008F13C9">
      <w:pPr>
        <w:pStyle w:val="BodyText"/>
        <w:spacing w:before="3"/>
        <w:rPr>
          <w:sz w:val="22"/>
        </w:rPr>
      </w:pPr>
    </w:p>
    <w:p w14:paraId="7DE0D444" w14:textId="77777777" w:rsidR="008F13C9" w:rsidRPr="005903A4" w:rsidRDefault="008F13C9" w:rsidP="008F13C9">
      <w:pPr>
        <w:spacing w:before="93"/>
        <w:ind w:left="156"/>
        <w:rPr>
          <w:sz w:val="23"/>
        </w:rPr>
      </w:pPr>
      <w:r w:rsidRPr="005903A4">
        <w:rPr>
          <w:noProof/>
        </w:rPr>
        <mc:AlternateContent>
          <mc:Choice Requires="wps">
            <w:drawing>
              <wp:anchor distT="0" distB="0" distL="114300" distR="114300" simplePos="0" relativeHeight="252267520" behindDoc="0" locked="0" layoutInCell="1" allowOverlap="1" wp14:anchorId="1BC5FD49" wp14:editId="15929AC9">
                <wp:simplePos x="0" y="0"/>
                <wp:positionH relativeFrom="page">
                  <wp:posOffset>3901440</wp:posOffset>
                </wp:positionH>
                <wp:positionV relativeFrom="paragraph">
                  <wp:posOffset>40640</wp:posOffset>
                </wp:positionV>
                <wp:extent cx="861060" cy="219710"/>
                <wp:effectExtent l="15240" t="12065" r="9525" b="15875"/>
                <wp:wrapNone/>
                <wp:docPr id="2626" name="Freeform: Shape 2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BEFA9" id="Freeform: Shape 2626" o:spid="_x0000_s1026" style="position:absolute;margin-left:307.2pt;margin-top:3.2pt;width:67.8pt;height:17.3pt;z-index:25226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353C2373" w14:textId="77777777" w:rsidR="008F13C9" w:rsidRPr="005903A4" w:rsidRDefault="008F13C9" w:rsidP="008F13C9">
      <w:pPr>
        <w:pStyle w:val="BodyText"/>
        <w:rPr>
          <w:sz w:val="20"/>
        </w:rPr>
      </w:pPr>
    </w:p>
    <w:p w14:paraId="5F28B83C" w14:textId="77777777" w:rsidR="008F13C9" w:rsidRPr="005903A4" w:rsidRDefault="008F13C9" w:rsidP="008F13C9">
      <w:pPr>
        <w:pStyle w:val="BodyText"/>
        <w:rPr>
          <w:sz w:val="20"/>
        </w:rPr>
      </w:pPr>
    </w:p>
    <w:p w14:paraId="3830BE3F" w14:textId="77777777" w:rsidR="008F13C9" w:rsidRPr="005903A4" w:rsidRDefault="008F13C9" w:rsidP="008F13C9">
      <w:pPr>
        <w:pStyle w:val="BodyText"/>
        <w:spacing w:before="6"/>
        <w:rPr>
          <w:sz w:val="17"/>
        </w:rPr>
      </w:pPr>
      <w:r w:rsidRPr="005903A4">
        <w:rPr>
          <w:noProof/>
        </w:rPr>
        <w:drawing>
          <wp:inline distT="0" distB="0" distL="0" distR="0" wp14:anchorId="3448CC83" wp14:editId="67DA9FF8">
            <wp:extent cx="5486400" cy="3398586"/>
            <wp:effectExtent l="0" t="0" r="0" b="0"/>
            <wp:docPr id="2476"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215.jpeg"/>
                    <pic:cNvPicPr/>
                  </pic:nvPicPr>
                  <pic:blipFill>
                    <a:blip r:embed="rId540" cstate="print">
                      <a:extLst>
                        <a:ext uri="{28A0092B-C50C-407E-A947-70E740481C1C}">
                          <a14:useLocalDpi xmlns:a14="http://schemas.microsoft.com/office/drawing/2010/main" val="0"/>
                        </a:ext>
                      </a:extLst>
                    </a:blip>
                    <a:stretch>
                      <a:fillRect/>
                    </a:stretch>
                  </pic:blipFill>
                  <pic:spPr>
                    <a:xfrm>
                      <a:off x="0" y="0"/>
                      <a:ext cx="5486400" cy="3398586"/>
                    </a:xfrm>
                    <a:prstGeom prst="rect">
                      <a:avLst/>
                    </a:prstGeom>
                  </pic:spPr>
                </pic:pic>
              </a:graphicData>
            </a:graphic>
          </wp:inline>
        </w:drawing>
      </w:r>
    </w:p>
    <w:p w14:paraId="40FF58AB" w14:textId="77777777" w:rsidR="008F13C9" w:rsidRPr="005903A4" w:rsidRDefault="008F13C9" w:rsidP="008F13C9">
      <w:pPr>
        <w:pStyle w:val="BodyText"/>
        <w:spacing w:before="70"/>
        <w:ind w:left="156"/>
      </w:pPr>
      <w:r w:rsidRPr="005903A4">
        <w:t>What is your maximum bid for this</w:t>
      </w:r>
      <w:r w:rsidRPr="005903A4">
        <w:rPr>
          <w:spacing w:val="-16"/>
        </w:rPr>
        <w:t xml:space="preserve"> </w:t>
      </w:r>
      <w:r w:rsidRPr="005903A4">
        <w:t>bull?</w:t>
      </w:r>
    </w:p>
    <w:p w14:paraId="1EF97389" w14:textId="77777777" w:rsidR="008F13C9" w:rsidRPr="005903A4" w:rsidRDefault="008F13C9" w:rsidP="008F13C9">
      <w:pPr>
        <w:pStyle w:val="BodyText"/>
        <w:spacing w:before="3"/>
        <w:rPr>
          <w:sz w:val="22"/>
        </w:rPr>
      </w:pPr>
    </w:p>
    <w:p w14:paraId="62D21952" w14:textId="77777777" w:rsidR="008F13C9" w:rsidRPr="005903A4" w:rsidRDefault="008F13C9" w:rsidP="008F13C9">
      <w:pPr>
        <w:spacing w:before="93"/>
        <w:ind w:left="156"/>
        <w:rPr>
          <w:sz w:val="23"/>
        </w:rPr>
      </w:pPr>
      <w:r w:rsidRPr="005903A4">
        <w:rPr>
          <w:noProof/>
        </w:rPr>
        <mc:AlternateContent>
          <mc:Choice Requires="wps">
            <w:drawing>
              <wp:anchor distT="0" distB="0" distL="114300" distR="114300" simplePos="0" relativeHeight="252268544" behindDoc="0" locked="0" layoutInCell="1" allowOverlap="1" wp14:anchorId="4937D9E4" wp14:editId="7EAECFC6">
                <wp:simplePos x="0" y="0"/>
                <wp:positionH relativeFrom="page">
                  <wp:posOffset>3901440</wp:posOffset>
                </wp:positionH>
                <wp:positionV relativeFrom="paragraph">
                  <wp:posOffset>40640</wp:posOffset>
                </wp:positionV>
                <wp:extent cx="861060" cy="219710"/>
                <wp:effectExtent l="15240" t="18415" r="9525" b="9525"/>
                <wp:wrapNone/>
                <wp:docPr id="2625" name="Freeform: Shape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054D6" id="Freeform: Shape 2625" o:spid="_x0000_s1026" style="position:absolute;margin-left:307.2pt;margin-top:3.2pt;width:67.8pt;height:17.3pt;z-index:25226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3D5D703F" w14:textId="77777777" w:rsidR="008F13C9" w:rsidRDefault="008F13C9" w:rsidP="008F13C9">
      <w:pPr>
        <w:rPr>
          <w:sz w:val="23"/>
        </w:rPr>
      </w:pPr>
    </w:p>
    <w:p w14:paraId="7EA9E45D" w14:textId="77777777" w:rsidR="008F13C9" w:rsidRDefault="008F13C9" w:rsidP="008F13C9">
      <w:pPr>
        <w:rPr>
          <w:sz w:val="23"/>
        </w:rPr>
      </w:pPr>
    </w:p>
    <w:p w14:paraId="64192167" w14:textId="72749CA2" w:rsidR="008F13C9" w:rsidRPr="008F13C9" w:rsidRDefault="008F13C9" w:rsidP="008F13C9">
      <w:pPr>
        <w:rPr>
          <w:sz w:val="23"/>
        </w:rPr>
        <w:sectPr w:rsidR="008F13C9" w:rsidRPr="008F13C9" w:rsidSect="00A21BEF">
          <w:footerReference w:type="default" r:id="rId541"/>
          <w:pgSz w:w="12240" w:h="15840"/>
          <w:pgMar w:top="518" w:right="677" w:bottom="475" w:left="677" w:header="720" w:footer="720" w:gutter="0"/>
          <w:cols w:space="720"/>
        </w:sectPr>
      </w:pPr>
    </w:p>
    <w:p w14:paraId="5314071C" w14:textId="77777777" w:rsidR="008F13C9" w:rsidRPr="005903A4" w:rsidRDefault="008F13C9" w:rsidP="008F13C9">
      <w:pPr>
        <w:pStyle w:val="BodyText"/>
        <w:spacing w:before="6"/>
        <w:rPr>
          <w:sz w:val="17"/>
        </w:rPr>
      </w:pPr>
      <w:r w:rsidRPr="005903A4">
        <w:rPr>
          <w:noProof/>
        </w:rPr>
        <w:lastRenderedPageBreak/>
        <w:drawing>
          <wp:inline distT="0" distB="0" distL="0" distR="0" wp14:anchorId="0959FF62" wp14:editId="0BB0884E">
            <wp:extent cx="5486400" cy="3385893"/>
            <wp:effectExtent l="0" t="0" r="0" b="5080"/>
            <wp:docPr id="2477" name="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16.jpeg"/>
                    <pic:cNvPicPr/>
                  </pic:nvPicPr>
                  <pic:blipFill>
                    <a:blip r:embed="rId542" cstate="print">
                      <a:extLst>
                        <a:ext uri="{28A0092B-C50C-407E-A947-70E740481C1C}">
                          <a14:useLocalDpi xmlns:a14="http://schemas.microsoft.com/office/drawing/2010/main" val="0"/>
                        </a:ext>
                      </a:extLst>
                    </a:blip>
                    <a:stretch>
                      <a:fillRect/>
                    </a:stretch>
                  </pic:blipFill>
                  <pic:spPr>
                    <a:xfrm>
                      <a:off x="0" y="0"/>
                      <a:ext cx="5486400" cy="3385893"/>
                    </a:xfrm>
                    <a:prstGeom prst="rect">
                      <a:avLst/>
                    </a:prstGeom>
                  </pic:spPr>
                </pic:pic>
              </a:graphicData>
            </a:graphic>
          </wp:inline>
        </w:drawing>
      </w:r>
    </w:p>
    <w:p w14:paraId="42619A3C" w14:textId="77777777" w:rsidR="008F13C9" w:rsidRPr="005903A4" w:rsidRDefault="008F13C9" w:rsidP="008F13C9">
      <w:pPr>
        <w:pStyle w:val="BodyText"/>
        <w:spacing w:before="80"/>
        <w:ind w:left="156"/>
      </w:pPr>
      <w:r w:rsidRPr="005903A4">
        <w:t>What is your maximum bid for this</w:t>
      </w:r>
      <w:r w:rsidRPr="005903A4">
        <w:rPr>
          <w:spacing w:val="-16"/>
        </w:rPr>
        <w:t xml:space="preserve"> </w:t>
      </w:r>
      <w:r w:rsidRPr="005903A4">
        <w:t>bull?</w:t>
      </w:r>
    </w:p>
    <w:p w14:paraId="3566BA34" w14:textId="77777777" w:rsidR="008F13C9" w:rsidRPr="005903A4" w:rsidRDefault="008F13C9" w:rsidP="008F13C9">
      <w:pPr>
        <w:pStyle w:val="BodyText"/>
        <w:spacing w:before="2"/>
        <w:rPr>
          <w:sz w:val="22"/>
        </w:rPr>
      </w:pPr>
    </w:p>
    <w:p w14:paraId="41021E87" w14:textId="77777777" w:rsidR="008F13C9" w:rsidRPr="005903A4" w:rsidRDefault="008F13C9" w:rsidP="008F13C9">
      <w:pPr>
        <w:spacing w:before="94"/>
        <w:ind w:left="156"/>
        <w:rPr>
          <w:sz w:val="23"/>
        </w:rPr>
      </w:pPr>
      <w:r w:rsidRPr="005903A4">
        <w:rPr>
          <w:noProof/>
        </w:rPr>
        <mc:AlternateContent>
          <mc:Choice Requires="wps">
            <w:drawing>
              <wp:anchor distT="0" distB="0" distL="114300" distR="114300" simplePos="0" relativeHeight="252270592" behindDoc="0" locked="0" layoutInCell="1" allowOverlap="1" wp14:anchorId="0CD233C3" wp14:editId="77187E2D">
                <wp:simplePos x="0" y="0"/>
                <wp:positionH relativeFrom="page">
                  <wp:posOffset>3901440</wp:posOffset>
                </wp:positionH>
                <wp:positionV relativeFrom="paragraph">
                  <wp:posOffset>41275</wp:posOffset>
                </wp:positionV>
                <wp:extent cx="861060" cy="219710"/>
                <wp:effectExtent l="15240" t="13970" r="9525" b="13970"/>
                <wp:wrapNone/>
                <wp:docPr id="2624" name="Freeform: Shape 2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9 6144"/>
                            <a:gd name="T65" fmla="*/ T64 w 1356"/>
                            <a:gd name="T66" fmla="+- 0 411 65"/>
                            <a:gd name="T67" fmla="*/ 411 h 346"/>
                            <a:gd name="T68" fmla="+- 0 7485 6144"/>
                            <a:gd name="T69" fmla="*/ T68 w 1356"/>
                            <a:gd name="T70" fmla="+- 0 411 65"/>
                            <a:gd name="T71" fmla="*/ 411 h 346"/>
                            <a:gd name="T72" fmla="+- 0 6159 6144"/>
                            <a:gd name="T73" fmla="*/ T72 w 1356"/>
                            <a:gd name="T74" fmla="+- 0 411 65"/>
                            <a:gd name="T75" fmla="*/ 411 h 346"/>
                            <a:gd name="T76" fmla="+- 0 6155 6144"/>
                            <a:gd name="T77" fmla="*/ T76 w 1356"/>
                            <a:gd name="T78" fmla="+- 0 411 65"/>
                            <a:gd name="T79" fmla="*/ 411 h 346"/>
                            <a:gd name="T80" fmla="+- 0 6151 6144"/>
                            <a:gd name="T81" fmla="*/ T80 w 1356"/>
                            <a:gd name="T82" fmla="+- 0 409 65"/>
                            <a:gd name="T83" fmla="*/ 409 h 346"/>
                            <a:gd name="T84" fmla="+- 0 6149 6144"/>
                            <a:gd name="T85" fmla="*/ T84 w 1356"/>
                            <a:gd name="T86" fmla="+- 0 406 65"/>
                            <a:gd name="T87" fmla="*/ 406 h 346"/>
                            <a:gd name="T88" fmla="+- 0 6146 6144"/>
                            <a:gd name="T89" fmla="*/ T88 w 1356"/>
                            <a:gd name="T90" fmla="+- 0 404 65"/>
                            <a:gd name="T91" fmla="*/ 404 h 346"/>
                            <a:gd name="T92" fmla="+- 0 6144 6144"/>
                            <a:gd name="T93" fmla="*/ T92 w 1356"/>
                            <a:gd name="T94" fmla="+- 0 400 65"/>
                            <a:gd name="T95" fmla="*/ 400 h 346"/>
                            <a:gd name="T96" fmla="+- 0 6144 6144"/>
                            <a:gd name="T97" fmla="*/ T96 w 1356"/>
                            <a:gd name="T98" fmla="+- 0 396 65"/>
                            <a:gd name="T9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95161" id="Freeform: Shape 2624" o:spid="_x0000_s1026" style="position:absolute;margin-left:307.2pt;margin-top:3.25pt;width:67.8pt;height:17.3pt;z-index:25227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" path="m,331l,14,,10,2,7,5,4,7,1,11,r4,l1341,r4,l1348,1r3,3l1354,7r1,3l1355,14r,317l1345,346r-4,l15,346r-4,l7,344,5,341,2,339,,335r,-4xe" filled="f" strokecolor="#d1d1d5" strokeweight=".50856mm">
                <v:path arrowok="t" o:connecttype="custom" o:connectlocs="0,251460;0,50165;0,47625;1270,45720;3175,43815;4445,41910;6985,41275;9525,41275;851535,41275;854075,41275;855980,41910;857885,43815;859790,45720;860425,47625;860425,50165;860425,251460;854075,260985;851535,260985;9525,260985;6985,260985;4445,259715;3175,257810;1270,256540;0,254000;0,251460" o:connectangles="0,0,0,0,0,0,0,0,0,0,0,0,0,0,0,0,0,0,0,0,0,0,0,0,0"/>
                <w10:wrap anchorx="page"/>
              </v:shape>
            </w:pict>
          </mc:Fallback>
        </mc:AlternateContent>
      </w:r>
      <w:r w:rsidRPr="005903A4">
        <w:rPr>
          <w:sz w:val="23"/>
        </w:rPr>
        <w:t>$</w:t>
      </w:r>
    </w:p>
    <w:p w14:paraId="3B221FBC" w14:textId="62FAC996" w:rsidR="008F13C9" w:rsidRDefault="008F13C9" w:rsidP="008F13C9">
      <w:pPr>
        <w:tabs>
          <w:tab w:val="left" w:pos="2760"/>
        </w:tabs>
        <w:rPr>
          <w:sz w:val="17"/>
        </w:rPr>
      </w:pPr>
    </w:p>
    <w:p w14:paraId="0272AB89" w14:textId="243AECD6" w:rsidR="008F13C9" w:rsidRPr="005903A4" w:rsidRDefault="008F13C9" w:rsidP="008F13C9">
      <w:pPr>
        <w:pStyle w:val="BodyText"/>
        <w:ind w:left="156"/>
        <w:rPr>
          <w:sz w:val="20"/>
        </w:rPr>
      </w:pPr>
      <w:r w:rsidRPr="005903A4">
        <w:rPr>
          <w:noProof/>
          <w:sz w:val="20"/>
        </w:rPr>
        <w:drawing>
          <wp:inline distT="0" distB="0" distL="0" distR="0" wp14:anchorId="4521E4FF" wp14:editId="405AE8C9">
            <wp:extent cx="5486400" cy="3422133"/>
            <wp:effectExtent l="0" t="0" r="0" b="6985"/>
            <wp:docPr id="2478" name="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217.jpeg"/>
                    <pic:cNvPicPr/>
                  </pic:nvPicPr>
                  <pic:blipFill>
                    <a:blip r:embed="rId543" cstate="print"/>
                    <a:stretch>
                      <a:fillRect/>
                    </a:stretch>
                  </pic:blipFill>
                  <pic:spPr>
                    <a:xfrm>
                      <a:off x="0" y="0"/>
                      <a:ext cx="5486400" cy="3422133"/>
                    </a:xfrm>
                    <a:prstGeom prst="rect">
                      <a:avLst/>
                    </a:prstGeom>
                  </pic:spPr>
                </pic:pic>
              </a:graphicData>
            </a:graphic>
          </wp:inline>
        </w:drawing>
      </w:r>
    </w:p>
    <w:p w14:paraId="042B60D8" w14:textId="4C90D04B" w:rsidR="008F13C9" w:rsidRPr="005903A4" w:rsidRDefault="008F13C9" w:rsidP="008F13C9">
      <w:pPr>
        <w:pStyle w:val="BodyText"/>
        <w:spacing w:before="32"/>
        <w:ind w:left="156"/>
      </w:pPr>
      <w:r w:rsidRPr="005903A4">
        <w:t>What is your maximum bid for this bull?</w:t>
      </w:r>
    </w:p>
    <w:p w14:paraId="0F2EE92F" w14:textId="64A92D9E" w:rsidR="008F13C9" w:rsidRPr="005903A4" w:rsidRDefault="008F13C9" w:rsidP="008F13C9">
      <w:pPr>
        <w:pStyle w:val="BodyText"/>
        <w:spacing w:before="3"/>
        <w:rPr>
          <w:sz w:val="22"/>
        </w:rPr>
      </w:pPr>
    </w:p>
    <w:p w14:paraId="53D93CE6" w14:textId="4870B694" w:rsidR="008F13C9" w:rsidRPr="00E34B56" w:rsidRDefault="008F13C9" w:rsidP="00E34B56">
      <w:pPr>
        <w:spacing w:before="93"/>
        <w:ind w:left="156"/>
        <w:rPr>
          <w:sz w:val="23"/>
        </w:rPr>
        <w:sectPr w:rsidR="008F13C9" w:rsidRPr="00E34B56" w:rsidSect="00A21BEF">
          <w:footerReference w:type="default" r:id="rId544"/>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72640" behindDoc="0" locked="0" layoutInCell="1" allowOverlap="1" wp14:anchorId="7AA13697" wp14:editId="15B83B50">
                <wp:simplePos x="0" y="0"/>
                <wp:positionH relativeFrom="page">
                  <wp:posOffset>3901440</wp:posOffset>
                </wp:positionH>
                <wp:positionV relativeFrom="paragraph">
                  <wp:posOffset>40640</wp:posOffset>
                </wp:positionV>
                <wp:extent cx="861060" cy="219710"/>
                <wp:effectExtent l="15240" t="12065" r="9525" b="15875"/>
                <wp:wrapNone/>
                <wp:docPr id="2623" name="Freeform: Shape 2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F09B6" id="Freeform: Shape 2623" o:spid="_x0000_s1026" style="position:absolute;margin-left:307.2pt;margin-top:3.2pt;width:67.8pt;height:17.3pt;z-index:25227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17B9DE60" w14:textId="3F3F135D" w:rsidR="000344CE" w:rsidRDefault="00C8222F" w:rsidP="000344CE">
      <w:pPr>
        <w:rPr>
          <w:sz w:val="23"/>
        </w:rPr>
      </w:pPr>
      <w:r w:rsidRPr="005903A4">
        <w:rPr>
          <w:noProof/>
        </w:rPr>
        <w:lastRenderedPageBreak/>
        <w:drawing>
          <wp:inline distT="0" distB="0" distL="0" distR="0" wp14:anchorId="2AA71B70" wp14:editId="2BD447DD">
            <wp:extent cx="5486400" cy="3346705"/>
            <wp:effectExtent l="0" t="0" r="0" b="6350"/>
            <wp:docPr id="2479" name="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218.jpeg"/>
                    <pic:cNvPicPr/>
                  </pic:nvPicPr>
                  <pic:blipFill>
                    <a:blip r:embed="rId545" cstate="print">
                      <a:extLst>
                        <a:ext uri="{28A0092B-C50C-407E-A947-70E740481C1C}">
                          <a14:useLocalDpi xmlns:a14="http://schemas.microsoft.com/office/drawing/2010/main" val="0"/>
                        </a:ext>
                      </a:extLst>
                    </a:blip>
                    <a:stretch>
                      <a:fillRect/>
                    </a:stretch>
                  </pic:blipFill>
                  <pic:spPr>
                    <a:xfrm>
                      <a:off x="0" y="0"/>
                      <a:ext cx="5486400" cy="3346705"/>
                    </a:xfrm>
                    <a:prstGeom prst="rect">
                      <a:avLst/>
                    </a:prstGeom>
                  </pic:spPr>
                </pic:pic>
              </a:graphicData>
            </a:graphic>
          </wp:inline>
        </w:drawing>
      </w:r>
    </w:p>
    <w:p w14:paraId="239611C7" w14:textId="77777777" w:rsidR="00C8222F" w:rsidRPr="005903A4" w:rsidRDefault="00C8222F" w:rsidP="00C8222F">
      <w:pPr>
        <w:pStyle w:val="BodyText"/>
        <w:spacing w:before="70"/>
      </w:pPr>
      <w:r w:rsidRPr="005903A4">
        <w:t>What is your maximum bid for this bull?</w:t>
      </w:r>
    </w:p>
    <w:p w14:paraId="4F34C068" w14:textId="77777777" w:rsidR="00C8222F" w:rsidRPr="005903A4" w:rsidRDefault="00C8222F" w:rsidP="00C8222F">
      <w:pPr>
        <w:pStyle w:val="BodyText"/>
        <w:spacing w:before="3"/>
        <w:rPr>
          <w:sz w:val="22"/>
        </w:rPr>
      </w:pPr>
    </w:p>
    <w:p w14:paraId="35C629B4" w14:textId="77777777" w:rsidR="00C8222F" w:rsidRPr="005903A4" w:rsidRDefault="00C8222F" w:rsidP="00C8222F">
      <w:pPr>
        <w:spacing w:before="93"/>
        <w:ind w:left="156"/>
        <w:rPr>
          <w:sz w:val="23"/>
        </w:rPr>
      </w:pPr>
      <w:r w:rsidRPr="005903A4">
        <w:rPr>
          <w:noProof/>
        </w:rPr>
        <mc:AlternateContent>
          <mc:Choice Requires="wps">
            <w:drawing>
              <wp:anchor distT="0" distB="0" distL="114300" distR="114300" simplePos="0" relativeHeight="252276736" behindDoc="0" locked="0" layoutInCell="1" allowOverlap="1" wp14:anchorId="67C0A1AF" wp14:editId="6407B26E">
                <wp:simplePos x="0" y="0"/>
                <wp:positionH relativeFrom="page">
                  <wp:posOffset>3901440</wp:posOffset>
                </wp:positionH>
                <wp:positionV relativeFrom="paragraph">
                  <wp:posOffset>40640</wp:posOffset>
                </wp:positionV>
                <wp:extent cx="861060" cy="219710"/>
                <wp:effectExtent l="15240" t="18415" r="9525" b="9525"/>
                <wp:wrapNone/>
                <wp:docPr id="2622" name="Freeform: Shape 2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9 6144"/>
                            <a:gd name="T65" fmla="*/ T64 w 1356"/>
                            <a:gd name="T66" fmla="+- 0 410 64"/>
                            <a:gd name="T67" fmla="*/ 410 h 346"/>
                            <a:gd name="T68" fmla="+- 0 7485 6144"/>
                            <a:gd name="T69" fmla="*/ T68 w 1356"/>
                            <a:gd name="T70" fmla="+- 0 410 64"/>
                            <a:gd name="T71" fmla="*/ 410 h 346"/>
                            <a:gd name="T72" fmla="+- 0 6159 6144"/>
                            <a:gd name="T73" fmla="*/ T72 w 1356"/>
                            <a:gd name="T74" fmla="+- 0 410 64"/>
                            <a:gd name="T75" fmla="*/ 410 h 346"/>
                            <a:gd name="T76" fmla="+- 0 6155 6144"/>
                            <a:gd name="T77" fmla="*/ T76 w 1356"/>
                            <a:gd name="T78" fmla="+- 0 410 64"/>
                            <a:gd name="T79" fmla="*/ 410 h 346"/>
                            <a:gd name="T80" fmla="+- 0 6151 6144"/>
                            <a:gd name="T81" fmla="*/ T80 w 1356"/>
                            <a:gd name="T82" fmla="+- 0 408 64"/>
                            <a:gd name="T83" fmla="*/ 408 h 346"/>
                            <a:gd name="T84" fmla="+- 0 6149 6144"/>
                            <a:gd name="T85" fmla="*/ T84 w 1356"/>
                            <a:gd name="T86" fmla="+- 0 405 64"/>
                            <a:gd name="T87" fmla="*/ 405 h 346"/>
                            <a:gd name="T88" fmla="+- 0 6146 6144"/>
                            <a:gd name="T89" fmla="*/ T88 w 1356"/>
                            <a:gd name="T90" fmla="+- 0 403 64"/>
                            <a:gd name="T91" fmla="*/ 403 h 346"/>
                            <a:gd name="T92" fmla="+- 0 6144 6144"/>
                            <a:gd name="T93" fmla="*/ T92 w 1356"/>
                            <a:gd name="T94" fmla="+- 0 399 64"/>
                            <a:gd name="T95" fmla="*/ 399 h 346"/>
                            <a:gd name="T96" fmla="+- 0 6144 6144"/>
                            <a:gd name="T97" fmla="*/ T96 w 1356"/>
                            <a:gd name="T98" fmla="+- 0 395 64"/>
                            <a:gd name="T9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13184" id="Freeform: Shape 2622" o:spid="_x0000_s1026" style="position:absolute;margin-left:307.2pt;margin-top:3.2pt;width:67.8pt;height:17.3pt;z-index:25227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" path="m,331l,14,,10,2,7,5,4,7,1,11,r4,l1341,r4,l1348,1r3,3l1354,7r1,3l1355,14r,317l1345,346r-4,l15,346r-4,l7,344,5,341,2,339,,335r,-4xe" filled="f" strokecolor="#d1d1d5" strokeweight=".50856mm">
                <v:path arrowok="t" o:connecttype="custom" o:connectlocs="0,250825;0,49530;0,46990;1270,45085;3175,43180;4445,41275;6985,40640;9525,40640;851535,40640;854075,40640;855980,41275;857885,43180;859790,45085;860425,46990;860425,49530;860425,250825;854075,260350;851535,260350;9525,260350;6985,260350;4445,259080;3175,257175;1270,255905;0,253365;0,250825" o:connectangles="0,0,0,0,0,0,0,0,0,0,0,0,0,0,0,0,0,0,0,0,0,0,0,0,0"/>
                <w10:wrap anchorx="page"/>
              </v:shape>
            </w:pict>
          </mc:Fallback>
        </mc:AlternateContent>
      </w:r>
      <w:r w:rsidRPr="005903A4">
        <w:rPr>
          <w:sz w:val="23"/>
        </w:rPr>
        <w:t>$</w:t>
      </w:r>
    </w:p>
    <w:p w14:paraId="0E3AA2A7" w14:textId="77777777" w:rsidR="00C8222F" w:rsidRPr="005903A4" w:rsidRDefault="00C8222F" w:rsidP="00C8222F">
      <w:pPr>
        <w:pStyle w:val="BodyText"/>
        <w:rPr>
          <w:sz w:val="20"/>
        </w:rPr>
      </w:pPr>
    </w:p>
    <w:p w14:paraId="7A7EA659" w14:textId="77777777" w:rsidR="00C8222F" w:rsidRPr="005903A4" w:rsidRDefault="00C8222F" w:rsidP="00C8222F">
      <w:pPr>
        <w:pStyle w:val="BodyText"/>
        <w:rPr>
          <w:sz w:val="20"/>
        </w:rPr>
      </w:pPr>
    </w:p>
    <w:p w14:paraId="1D5A21D1" w14:textId="77777777" w:rsidR="00C8222F" w:rsidRDefault="00C8222F" w:rsidP="00C8222F">
      <w:pPr>
        <w:rPr>
          <w:sz w:val="23"/>
        </w:rPr>
      </w:pPr>
    </w:p>
    <w:p w14:paraId="3CD5A318" w14:textId="77777777" w:rsidR="00C8222F" w:rsidRPr="00C8222F" w:rsidRDefault="00C8222F" w:rsidP="00C8222F">
      <w:pPr>
        <w:ind w:firstLine="720"/>
        <w:rPr>
          <w:sz w:val="23"/>
        </w:rPr>
      </w:pPr>
    </w:p>
    <w:p w14:paraId="78166768" w14:textId="77777777" w:rsidR="00C8222F" w:rsidRPr="00C8222F" w:rsidRDefault="00C8222F" w:rsidP="00C8222F">
      <w:pPr>
        <w:rPr>
          <w:sz w:val="23"/>
        </w:rPr>
      </w:pPr>
    </w:p>
    <w:p w14:paraId="5EADDCCB" w14:textId="77777777" w:rsidR="00C8222F" w:rsidRPr="00C8222F" w:rsidRDefault="00C8222F" w:rsidP="00C8222F">
      <w:pPr>
        <w:rPr>
          <w:sz w:val="23"/>
        </w:rPr>
      </w:pPr>
    </w:p>
    <w:p w14:paraId="3E545EA7" w14:textId="77777777" w:rsidR="00C8222F" w:rsidRPr="00C8222F" w:rsidRDefault="00C8222F" w:rsidP="00C8222F">
      <w:pPr>
        <w:rPr>
          <w:sz w:val="23"/>
        </w:rPr>
      </w:pPr>
    </w:p>
    <w:p w14:paraId="72959D18" w14:textId="77777777" w:rsidR="00C8222F" w:rsidRPr="00C8222F" w:rsidRDefault="00C8222F" w:rsidP="00C8222F">
      <w:pPr>
        <w:rPr>
          <w:sz w:val="23"/>
        </w:rPr>
      </w:pPr>
    </w:p>
    <w:p w14:paraId="751798B0" w14:textId="77777777" w:rsidR="00C8222F" w:rsidRPr="00C8222F" w:rsidRDefault="00C8222F" w:rsidP="00C8222F">
      <w:pPr>
        <w:rPr>
          <w:sz w:val="23"/>
        </w:rPr>
      </w:pPr>
    </w:p>
    <w:p w14:paraId="147DE1E5" w14:textId="77777777" w:rsidR="00C8222F" w:rsidRPr="00C8222F" w:rsidRDefault="00C8222F" w:rsidP="00C8222F">
      <w:pPr>
        <w:rPr>
          <w:sz w:val="23"/>
        </w:rPr>
      </w:pPr>
    </w:p>
    <w:p w14:paraId="5D3B1278" w14:textId="77777777" w:rsidR="00C8222F" w:rsidRPr="00C8222F" w:rsidRDefault="00C8222F" w:rsidP="00C8222F">
      <w:pPr>
        <w:rPr>
          <w:sz w:val="23"/>
        </w:rPr>
      </w:pPr>
    </w:p>
    <w:p w14:paraId="49433858" w14:textId="77777777" w:rsidR="00C8222F" w:rsidRPr="00C8222F" w:rsidRDefault="00C8222F" w:rsidP="00C8222F">
      <w:pPr>
        <w:rPr>
          <w:sz w:val="23"/>
        </w:rPr>
      </w:pPr>
    </w:p>
    <w:p w14:paraId="422110D3" w14:textId="77777777" w:rsidR="00C8222F" w:rsidRPr="00C8222F" w:rsidRDefault="00C8222F" w:rsidP="00C8222F">
      <w:pPr>
        <w:rPr>
          <w:sz w:val="23"/>
        </w:rPr>
      </w:pPr>
    </w:p>
    <w:p w14:paraId="5827C397" w14:textId="77777777" w:rsidR="00C8222F" w:rsidRPr="00C8222F" w:rsidRDefault="00C8222F" w:rsidP="00C8222F">
      <w:pPr>
        <w:rPr>
          <w:sz w:val="23"/>
        </w:rPr>
      </w:pPr>
    </w:p>
    <w:p w14:paraId="4EAE5949" w14:textId="77777777" w:rsidR="00C8222F" w:rsidRPr="00C8222F" w:rsidRDefault="00C8222F" w:rsidP="00C8222F">
      <w:pPr>
        <w:rPr>
          <w:sz w:val="23"/>
        </w:rPr>
      </w:pPr>
    </w:p>
    <w:p w14:paraId="62B8228C" w14:textId="77777777" w:rsidR="00C8222F" w:rsidRPr="00C8222F" w:rsidRDefault="00C8222F" w:rsidP="00C8222F">
      <w:pPr>
        <w:rPr>
          <w:sz w:val="23"/>
        </w:rPr>
      </w:pPr>
    </w:p>
    <w:p w14:paraId="4E347396" w14:textId="77777777" w:rsidR="00C8222F" w:rsidRPr="00C8222F" w:rsidRDefault="00C8222F" w:rsidP="00C8222F">
      <w:pPr>
        <w:rPr>
          <w:sz w:val="23"/>
        </w:rPr>
      </w:pPr>
    </w:p>
    <w:p w14:paraId="22F23840" w14:textId="77777777" w:rsidR="00C8222F" w:rsidRPr="00C8222F" w:rsidRDefault="00C8222F" w:rsidP="00C8222F">
      <w:pPr>
        <w:rPr>
          <w:sz w:val="23"/>
        </w:rPr>
      </w:pPr>
    </w:p>
    <w:p w14:paraId="501F0493" w14:textId="77777777" w:rsidR="00C8222F" w:rsidRPr="00C8222F" w:rsidRDefault="00C8222F" w:rsidP="00C8222F">
      <w:pPr>
        <w:rPr>
          <w:sz w:val="23"/>
        </w:rPr>
      </w:pPr>
    </w:p>
    <w:p w14:paraId="6DB565DC" w14:textId="77777777" w:rsidR="00C8222F" w:rsidRPr="00C8222F" w:rsidRDefault="00C8222F" w:rsidP="00C8222F">
      <w:pPr>
        <w:rPr>
          <w:sz w:val="23"/>
        </w:rPr>
      </w:pPr>
    </w:p>
    <w:p w14:paraId="32E35860" w14:textId="77777777" w:rsidR="00C8222F" w:rsidRPr="00C8222F" w:rsidRDefault="00C8222F" w:rsidP="00C8222F">
      <w:pPr>
        <w:rPr>
          <w:sz w:val="23"/>
        </w:rPr>
      </w:pPr>
    </w:p>
    <w:p w14:paraId="3CDDA608" w14:textId="56C23A55" w:rsidR="00C8222F" w:rsidRPr="00C8222F" w:rsidRDefault="00C8222F" w:rsidP="00C8222F">
      <w:pPr>
        <w:rPr>
          <w:sz w:val="23"/>
        </w:rPr>
        <w:sectPr w:rsidR="00C8222F" w:rsidRPr="00C8222F" w:rsidSect="00A21BEF">
          <w:footerReference w:type="default" r:id="rId546"/>
          <w:pgSz w:w="12240" w:h="15840"/>
          <w:pgMar w:top="518" w:right="677" w:bottom="475" w:left="677" w:header="720" w:footer="720" w:gutter="0"/>
          <w:cols w:space="720"/>
        </w:sectPr>
      </w:pPr>
    </w:p>
    <w:p w14:paraId="2782625E" w14:textId="77777777" w:rsidR="0076297E" w:rsidRDefault="00501366" w:rsidP="0076297E">
      <w:pPr>
        <w:spacing w:before="91"/>
        <w:rPr>
          <w:b/>
          <w:sz w:val="26"/>
        </w:rPr>
      </w:pPr>
      <w:r w:rsidRPr="005903A4">
        <w:rPr>
          <w:b/>
          <w:sz w:val="26"/>
        </w:rPr>
        <w:lastRenderedPageBreak/>
        <w:t>GE Block 2</w:t>
      </w:r>
      <w:r w:rsidR="0076297E">
        <w:rPr>
          <w:b/>
          <w:sz w:val="26"/>
        </w:rPr>
        <w:t xml:space="preserve"> </w:t>
      </w:r>
    </w:p>
    <w:p w14:paraId="5499B559" w14:textId="77777777" w:rsidR="0076297E" w:rsidRDefault="0076297E" w:rsidP="0076297E">
      <w:pPr>
        <w:spacing w:before="91"/>
        <w:rPr>
          <w:b/>
          <w:sz w:val="26"/>
        </w:rPr>
      </w:pPr>
    </w:p>
    <w:p w14:paraId="405626C5" w14:textId="50046B6B" w:rsidR="000344CE" w:rsidRPr="005903A4" w:rsidRDefault="000344CE" w:rsidP="0076297E">
      <w:pPr>
        <w:spacing w:before="91"/>
        <w:jc w:val="center"/>
        <w:rPr>
          <w:b/>
          <w:sz w:val="26"/>
        </w:rPr>
      </w:pPr>
      <w:r w:rsidRPr="005903A4">
        <w:rPr>
          <w:b/>
          <w:sz w:val="26"/>
        </w:rPr>
        <w:t>What Can EPDs Tell Us?</w:t>
      </w:r>
    </w:p>
    <w:p w14:paraId="441A20D1" w14:textId="77777777" w:rsidR="000344CE" w:rsidRPr="005903A4" w:rsidRDefault="000344CE" w:rsidP="000344CE">
      <w:pPr>
        <w:pStyle w:val="BodyText"/>
        <w:rPr>
          <w:b/>
          <w:sz w:val="28"/>
        </w:rPr>
      </w:pPr>
    </w:p>
    <w:p w14:paraId="3969D62E" w14:textId="77777777" w:rsidR="000344CE" w:rsidRPr="005903A4" w:rsidRDefault="000344CE" w:rsidP="000344CE">
      <w:pPr>
        <w:pStyle w:val="BodyText"/>
        <w:rPr>
          <w:b/>
          <w:sz w:val="28"/>
        </w:rPr>
      </w:pPr>
    </w:p>
    <w:p w14:paraId="2C4A7DE6" w14:textId="77777777" w:rsidR="000344CE" w:rsidRPr="005903A4" w:rsidRDefault="000344CE" w:rsidP="000344CE">
      <w:pPr>
        <w:pStyle w:val="BodyText"/>
        <w:spacing w:before="225" w:line="312" w:lineRule="auto"/>
        <w:ind w:left="156" w:right="90"/>
      </w:pPr>
      <w:r w:rsidRPr="005903A4">
        <w:rPr>
          <w:b/>
        </w:rPr>
        <w:t xml:space="preserve">Expected Progeny Differences (EPD): </w:t>
      </w:r>
      <w:r w:rsidRPr="005903A4">
        <w:t>EPDs provide estimates of the genetic value of an animal as a parent. EPDs are calculated for birth, growth, maternal, and carcass traits and are reported in the same unit of measurement as the trait. EPD values may be directly compared only between animals of the same breed.</w:t>
      </w:r>
    </w:p>
    <w:p w14:paraId="40CCBC91" w14:textId="77777777" w:rsidR="000344CE" w:rsidRPr="005903A4" w:rsidRDefault="000344CE" w:rsidP="000344CE">
      <w:pPr>
        <w:pStyle w:val="BodyText"/>
        <w:rPr>
          <w:sz w:val="34"/>
        </w:rPr>
      </w:pPr>
    </w:p>
    <w:p w14:paraId="096AE29E" w14:textId="77777777" w:rsidR="000344CE" w:rsidRPr="005903A4" w:rsidRDefault="000344CE" w:rsidP="000344CE">
      <w:pPr>
        <w:pStyle w:val="BodyText"/>
        <w:spacing w:line="312" w:lineRule="auto"/>
        <w:ind w:left="156"/>
      </w:pPr>
      <w:r w:rsidRPr="005903A4">
        <w:rPr>
          <w:b/>
        </w:rPr>
        <w:t xml:space="preserve">Accuracy: </w:t>
      </w:r>
      <w:r w:rsidRPr="005903A4">
        <w:t>the reliability that can be placed on the EPD. A higher value for accuracy means there is an improved accuracy of the EPD. Accuracy can range in value from 0 to 1.</w:t>
      </w:r>
    </w:p>
    <w:p w14:paraId="64847600" w14:textId="77777777" w:rsidR="000344CE" w:rsidRPr="005903A4" w:rsidRDefault="000344CE" w:rsidP="000344CE">
      <w:pPr>
        <w:pStyle w:val="BodyText"/>
        <w:spacing w:before="1" w:line="312" w:lineRule="auto"/>
        <w:ind w:left="156"/>
      </w:pPr>
      <w:r w:rsidRPr="005903A4">
        <w:t>Accuracy is impacted by the number of progeny and ancestral records included in the analysis.</w:t>
      </w:r>
    </w:p>
    <w:p w14:paraId="48AFDD74" w14:textId="77777777" w:rsidR="000344CE" w:rsidRPr="005903A4" w:rsidRDefault="000344CE" w:rsidP="000344CE">
      <w:pPr>
        <w:pStyle w:val="BodyText"/>
        <w:spacing w:before="11"/>
        <w:rPr>
          <w:sz w:val="33"/>
        </w:rPr>
      </w:pPr>
    </w:p>
    <w:p w14:paraId="1DCF83DC" w14:textId="77777777" w:rsidR="000344CE" w:rsidRPr="005903A4" w:rsidRDefault="000344CE" w:rsidP="000344CE">
      <w:pPr>
        <w:pStyle w:val="BodyText"/>
        <w:spacing w:line="312" w:lineRule="auto"/>
        <w:ind w:left="156"/>
      </w:pPr>
      <w:r w:rsidRPr="005903A4">
        <w:rPr>
          <w:b/>
        </w:rPr>
        <w:t xml:space="preserve">Genomic Enhanced Expected Progeny Differences (GE-EPD): </w:t>
      </w:r>
      <w:r w:rsidRPr="005903A4">
        <w:t>GE-EPDs are considered to be the best estimate of an animal’s genetic worth as a parent. These values make use of known pedigree, performance, and genomic information about an animal, its progeny (offspring), and other relatives.</w:t>
      </w:r>
    </w:p>
    <w:p w14:paraId="3D0244CC" w14:textId="77777777" w:rsidR="000344CE" w:rsidRPr="005903A4" w:rsidRDefault="000344CE" w:rsidP="000344CE">
      <w:pPr>
        <w:pStyle w:val="BodyText"/>
        <w:rPr>
          <w:sz w:val="34"/>
        </w:rPr>
      </w:pPr>
    </w:p>
    <w:p w14:paraId="1B161097" w14:textId="77777777" w:rsidR="000344CE" w:rsidRPr="005903A4" w:rsidRDefault="000344CE" w:rsidP="000344CE">
      <w:pPr>
        <w:rPr>
          <w:b/>
          <w:bCs/>
          <w:sz w:val="26"/>
          <w:szCs w:val="26"/>
        </w:rPr>
      </w:pPr>
      <w:r w:rsidRPr="005903A4">
        <w:rPr>
          <w:b/>
          <w:bCs/>
          <w:sz w:val="26"/>
          <w:szCs w:val="26"/>
        </w:rPr>
        <w:t>Adding a genomic test to GE-EPDs:</w:t>
      </w:r>
    </w:p>
    <w:p w14:paraId="38873976" w14:textId="77777777" w:rsidR="000344CE" w:rsidRPr="005903A4" w:rsidRDefault="000344CE" w:rsidP="000344CE">
      <w:pPr>
        <w:pStyle w:val="BodyText"/>
        <w:rPr>
          <w:b/>
          <w:sz w:val="20"/>
        </w:rPr>
      </w:pPr>
    </w:p>
    <w:p w14:paraId="36B43E15" w14:textId="77777777" w:rsidR="000344CE" w:rsidRPr="005903A4" w:rsidRDefault="000344CE" w:rsidP="000344CE">
      <w:pPr>
        <w:pStyle w:val="BodyText"/>
        <w:rPr>
          <w:b/>
          <w:sz w:val="20"/>
        </w:rPr>
      </w:pPr>
    </w:p>
    <w:p w14:paraId="3BBE79C8" w14:textId="77777777" w:rsidR="000344CE" w:rsidRPr="005903A4" w:rsidRDefault="000344CE" w:rsidP="000344CE">
      <w:pPr>
        <w:pStyle w:val="BodyText"/>
        <w:spacing w:before="3"/>
        <w:rPr>
          <w:b/>
          <w:sz w:val="16"/>
        </w:rPr>
      </w:pPr>
    </w:p>
    <w:p w14:paraId="1552B271" w14:textId="77777777" w:rsidR="000344CE" w:rsidRPr="005903A4" w:rsidRDefault="000344CE" w:rsidP="000344CE">
      <w:pPr>
        <w:pStyle w:val="BodyText"/>
        <w:spacing w:before="92" w:line="312" w:lineRule="auto"/>
        <w:ind w:left="732" w:right="3979"/>
      </w:pPr>
      <w:r w:rsidRPr="005903A4">
        <w:rPr>
          <w:noProof/>
        </w:rPr>
        <mc:AlternateContent>
          <mc:Choice Requires="wps">
            <w:drawing>
              <wp:anchor distT="0" distB="0" distL="114300" distR="114300" simplePos="0" relativeHeight="252056576" behindDoc="0" locked="0" layoutInCell="1" allowOverlap="1" wp14:anchorId="3862471E" wp14:editId="2D4F0BC3">
                <wp:simplePos x="0" y="0"/>
                <wp:positionH relativeFrom="page">
                  <wp:posOffset>716280</wp:posOffset>
                </wp:positionH>
                <wp:positionV relativeFrom="paragraph">
                  <wp:posOffset>149225</wp:posOffset>
                </wp:positionV>
                <wp:extent cx="46355" cy="46355"/>
                <wp:effectExtent l="1905" t="2540" r="8890" b="8255"/>
                <wp:wrapNone/>
                <wp:docPr id="2621" name="Freeform: Shape 2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307 235"/>
                            <a:gd name="T3" fmla="*/ 307 h 73"/>
                            <a:gd name="T4" fmla="+- 0 1128 1128"/>
                            <a:gd name="T5" fmla="*/ T4 w 73"/>
                            <a:gd name="T6" fmla="+- 0 276 235"/>
                            <a:gd name="T7" fmla="*/ 276 h 73"/>
                            <a:gd name="T8" fmla="+- 0 1128 1128"/>
                            <a:gd name="T9" fmla="*/ T8 w 73"/>
                            <a:gd name="T10" fmla="+- 0 266 235"/>
                            <a:gd name="T11" fmla="*/ 266 h 73"/>
                            <a:gd name="T12" fmla="+- 0 1129 1128"/>
                            <a:gd name="T13" fmla="*/ T12 w 73"/>
                            <a:gd name="T14" fmla="+- 0 262 235"/>
                            <a:gd name="T15" fmla="*/ 262 h 73"/>
                            <a:gd name="T16" fmla="+- 0 1132 1128"/>
                            <a:gd name="T17" fmla="*/ T16 w 73"/>
                            <a:gd name="T18" fmla="+- 0 253 235"/>
                            <a:gd name="T19" fmla="*/ 253 h 73"/>
                            <a:gd name="T20" fmla="+- 0 1135 1128"/>
                            <a:gd name="T21" fmla="*/ T20 w 73"/>
                            <a:gd name="T22" fmla="+- 0 249 235"/>
                            <a:gd name="T23" fmla="*/ 249 h 73"/>
                            <a:gd name="T24" fmla="+- 0 1138 1128"/>
                            <a:gd name="T25" fmla="*/ T24 w 73"/>
                            <a:gd name="T26" fmla="+- 0 245 235"/>
                            <a:gd name="T27" fmla="*/ 245 h 73"/>
                            <a:gd name="T28" fmla="+- 0 1142 1128"/>
                            <a:gd name="T29" fmla="*/ T28 w 73"/>
                            <a:gd name="T30" fmla="+- 0 242 235"/>
                            <a:gd name="T31" fmla="*/ 242 h 73"/>
                            <a:gd name="T32" fmla="+- 0 1146 1128"/>
                            <a:gd name="T33" fmla="*/ T32 w 73"/>
                            <a:gd name="T34" fmla="+- 0 239 235"/>
                            <a:gd name="T35" fmla="*/ 239 h 73"/>
                            <a:gd name="T36" fmla="+- 0 1150 1128"/>
                            <a:gd name="T37" fmla="*/ T36 w 73"/>
                            <a:gd name="T38" fmla="+- 0 238 235"/>
                            <a:gd name="T39" fmla="*/ 238 h 73"/>
                            <a:gd name="T40" fmla="+- 0 1154 1128"/>
                            <a:gd name="T41" fmla="*/ T40 w 73"/>
                            <a:gd name="T42" fmla="+- 0 236 235"/>
                            <a:gd name="T43" fmla="*/ 236 h 73"/>
                            <a:gd name="T44" fmla="+- 0 1159 1128"/>
                            <a:gd name="T45" fmla="*/ T44 w 73"/>
                            <a:gd name="T46" fmla="+- 0 235 235"/>
                            <a:gd name="T47" fmla="*/ 235 h 73"/>
                            <a:gd name="T48" fmla="+- 0 1169 1128"/>
                            <a:gd name="T49" fmla="*/ T48 w 73"/>
                            <a:gd name="T50" fmla="+- 0 235 235"/>
                            <a:gd name="T51" fmla="*/ 235 h 73"/>
                            <a:gd name="T52" fmla="+- 0 1189 1128"/>
                            <a:gd name="T53" fmla="*/ T52 w 73"/>
                            <a:gd name="T54" fmla="+- 0 245 235"/>
                            <a:gd name="T55" fmla="*/ 245 h 73"/>
                            <a:gd name="T56" fmla="+- 0 1193 1128"/>
                            <a:gd name="T57" fmla="*/ T56 w 73"/>
                            <a:gd name="T58" fmla="+- 0 249 235"/>
                            <a:gd name="T59" fmla="*/ 249 h 73"/>
                            <a:gd name="T60" fmla="+- 0 1195 1128"/>
                            <a:gd name="T61" fmla="*/ T60 w 73"/>
                            <a:gd name="T62" fmla="+- 0 253 235"/>
                            <a:gd name="T63" fmla="*/ 253 h 73"/>
                            <a:gd name="T64" fmla="+- 0 1199 1128"/>
                            <a:gd name="T65" fmla="*/ T64 w 73"/>
                            <a:gd name="T66" fmla="+- 0 262 235"/>
                            <a:gd name="T67" fmla="*/ 262 h 73"/>
                            <a:gd name="T68" fmla="+- 0 1200 1128"/>
                            <a:gd name="T69" fmla="*/ T68 w 73"/>
                            <a:gd name="T70" fmla="+- 0 266 235"/>
                            <a:gd name="T71" fmla="*/ 266 h 73"/>
                            <a:gd name="T72" fmla="+- 0 1200 1128"/>
                            <a:gd name="T73" fmla="*/ T72 w 73"/>
                            <a:gd name="T74" fmla="+- 0 276 235"/>
                            <a:gd name="T75" fmla="*/ 276 h 73"/>
                            <a:gd name="T76" fmla="+- 0 1169 1128"/>
                            <a:gd name="T77" fmla="*/ T76 w 73"/>
                            <a:gd name="T78" fmla="+- 0 307 235"/>
                            <a:gd name="T79" fmla="*/ 307 h 73"/>
                            <a:gd name="T80" fmla="+- 0 1164 1128"/>
                            <a:gd name="T81" fmla="*/ T80 w 73"/>
                            <a:gd name="T82" fmla="+- 0 307 235"/>
                            <a:gd name="T83" fmla="*/ 307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3" h="73">
                              <a:moveTo>
                                <a:pt x="36" y="72"/>
                              </a:moveTo>
                              <a:lnTo>
                                <a:pt x="0" y="41"/>
                              </a:lnTo>
                              <a:lnTo>
                                <a:pt x="0" y="31"/>
                              </a:lnTo>
                              <a:lnTo>
                                <a:pt x="1" y="27"/>
                              </a:lnTo>
                              <a:lnTo>
                                <a:pt x="4" y="18"/>
                              </a:lnTo>
                              <a:lnTo>
                                <a:pt x="7" y="14"/>
                              </a:lnTo>
                              <a:lnTo>
                                <a:pt x="10" y="10"/>
                              </a:lnTo>
                              <a:lnTo>
                                <a:pt x="14" y="7"/>
                              </a:lnTo>
                              <a:lnTo>
                                <a:pt x="18" y="4"/>
                              </a:lnTo>
                              <a:lnTo>
                                <a:pt x="22" y="3"/>
                              </a:lnTo>
                              <a:lnTo>
                                <a:pt x="26" y="1"/>
                              </a:lnTo>
                              <a:lnTo>
                                <a:pt x="31" y="0"/>
                              </a:lnTo>
                              <a:lnTo>
                                <a:pt x="41" y="0"/>
                              </a:lnTo>
                              <a:lnTo>
                                <a:pt x="61" y="10"/>
                              </a:lnTo>
                              <a:lnTo>
                                <a:pt x="65" y="14"/>
                              </a:lnTo>
                              <a:lnTo>
                                <a:pt x="67" y="18"/>
                              </a:lnTo>
                              <a:lnTo>
                                <a:pt x="71" y="27"/>
                              </a:lnTo>
                              <a:lnTo>
                                <a:pt x="72" y="31"/>
                              </a:lnTo>
                              <a:lnTo>
                                <a:pt x="72" y="41"/>
                              </a:lnTo>
                              <a:lnTo>
                                <a:pt x="41" y="72"/>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67BCB" id="Freeform: Shape 2621" o:spid="_x0000_s1026" style="position:absolute;margin-left:56.4pt;margin-top:11.75pt;width:3.65pt;height:3.65pt;z-index:25205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" path="m36,72l,41,,31,1,27,4,18,7,14r3,-4l14,7,18,4,22,3,26,1,31,,41,,61,10r4,4l67,18r4,9l72,31r,10l41,72r-5,xe" fillcolor="#42454d" stroked="f">
                <v:path arrowok="t" o:connecttype="custom" o:connectlocs="22860,194945;0,175260;0,168910;635,166370;2540,160655;4445,158115;6350,155575;8890,153670;11430,151765;13970,151130;16510,149860;19685,149225;26035,149225;38735,155575;41275,158115;42545,160655;45085,166370;45720,168910;45720,175260;26035,194945;22860,194945" o:connectangles="0,0,0,0,0,0,0,0,0,0,0,0,0,0,0,0,0,0,0,0,0"/>
                <w10:wrap anchorx="page"/>
              </v:shape>
            </w:pict>
          </mc:Fallback>
        </mc:AlternateContent>
      </w:r>
      <w:r w:rsidRPr="005903A4">
        <w:rPr>
          <w:noProof/>
        </w:rPr>
        <mc:AlternateContent>
          <mc:Choice Requires="wps">
            <w:drawing>
              <wp:anchor distT="0" distB="0" distL="114300" distR="114300" simplePos="0" relativeHeight="252058624" behindDoc="0" locked="0" layoutInCell="1" allowOverlap="1" wp14:anchorId="4C8304B7" wp14:editId="5958C841">
                <wp:simplePos x="0" y="0"/>
                <wp:positionH relativeFrom="page">
                  <wp:posOffset>716280</wp:posOffset>
                </wp:positionH>
                <wp:positionV relativeFrom="paragraph">
                  <wp:posOffset>396240</wp:posOffset>
                </wp:positionV>
                <wp:extent cx="46355" cy="46355"/>
                <wp:effectExtent l="1905" t="1905" r="8890" b="0"/>
                <wp:wrapNone/>
                <wp:docPr id="2620" name="Freeform: Shape 2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696 624"/>
                            <a:gd name="T3" fmla="*/ 696 h 73"/>
                            <a:gd name="T4" fmla="+- 0 1128 1128"/>
                            <a:gd name="T5" fmla="*/ T4 w 73"/>
                            <a:gd name="T6" fmla="+- 0 665 624"/>
                            <a:gd name="T7" fmla="*/ 665 h 73"/>
                            <a:gd name="T8" fmla="+- 0 1128 1128"/>
                            <a:gd name="T9" fmla="*/ T8 w 73"/>
                            <a:gd name="T10" fmla="+- 0 655 624"/>
                            <a:gd name="T11" fmla="*/ 655 h 73"/>
                            <a:gd name="T12" fmla="+- 0 1129 1128"/>
                            <a:gd name="T13" fmla="*/ T12 w 73"/>
                            <a:gd name="T14" fmla="+- 0 651 624"/>
                            <a:gd name="T15" fmla="*/ 651 h 73"/>
                            <a:gd name="T16" fmla="+- 0 1132 1128"/>
                            <a:gd name="T17" fmla="*/ T16 w 73"/>
                            <a:gd name="T18" fmla="+- 0 642 624"/>
                            <a:gd name="T19" fmla="*/ 642 h 73"/>
                            <a:gd name="T20" fmla="+- 0 1135 1128"/>
                            <a:gd name="T21" fmla="*/ T20 w 73"/>
                            <a:gd name="T22" fmla="+- 0 638 624"/>
                            <a:gd name="T23" fmla="*/ 638 h 73"/>
                            <a:gd name="T24" fmla="+- 0 1138 1128"/>
                            <a:gd name="T25" fmla="*/ T24 w 73"/>
                            <a:gd name="T26" fmla="+- 0 635 624"/>
                            <a:gd name="T27" fmla="*/ 635 h 73"/>
                            <a:gd name="T28" fmla="+- 0 1142 1128"/>
                            <a:gd name="T29" fmla="*/ T28 w 73"/>
                            <a:gd name="T30" fmla="+- 0 631 624"/>
                            <a:gd name="T31" fmla="*/ 631 h 73"/>
                            <a:gd name="T32" fmla="+- 0 1146 1128"/>
                            <a:gd name="T33" fmla="*/ T32 w 73"/>
                            <a:gd name="T34" fmla="+- 0 629 624"/>
                            <a:gd name="T35" fmla="*/ 629 h 73"/>
                            <a:gd name="T36" fmla="+- 0 1150 1128"/>
                            <a:gd name="T37" fmla="*/ T36 w 73"/>
                            <a:gd name="T38" fmla="+- 0 627 624"/>
                            <a:gd name="T39" fmla="*/ 627 h 73"/>
                            <a:gd name="T40" fmla="+- 0 1154 1128"/>
                            <a:gd name="T41" fmla="*/ T40 w 73"/>
                            <a:gd name="T42" fmla="+- 0 625 624"/>
                            <a:gd name="T43" fmla="*/ 625 h 73"/>
                            <a:gd name="T44" fmla="+- 0 1159 1128"/>
                            <a:gd name="T45" fmla="*/ T44 w 73"/>
                            <a:gd name="T46" fmla="+- 0 624 624"/>
                            <a:gd name="T47" fmla="*/ 624 h 73"/>
                            <a:gd name="T48" fmla="+- 0 1169 1128"/>
                            <a:gd name="T49" fmla="*/ T48 w 73"/>
                            <a:gd name="T50" fmla="+- 0 624 624"/>
                            <a:gd name="T51" fmla="*/ 624 h 73"/>
                            <a:gd name="T52" fmla="+- 0 1189 1128"/>
                            <a:gd name="T53" fmla="*/ T52 w 73"/>
                            <a:gd name="T54" fmla="+- 0 635 624"/>
                            <a:gd name="T55" fmla="*/ 635 h 73"/>
                            <a:gd name="T56" fmla="+- 0 1193 1128"/>
                            <a:gd name="T57" fmla="*/ T56 w 73"/>
                            <a:gd name="T58" fmla="+- 0 638 624"/>
                            <a:gd name="T59" fmla="*/ 638 h 73"/>
                            <a:gd name="T60" fmla="+- 0 1195 1128"/>
                            <a:gd name="T61" fmla="*/ T60 w 73"/>
                            <a:gd name="T62" fmla="+- 0 642 624"/>
                            <a:gd name="T63" fmla="*/ 642 h 73"/>
                            <a:gd name="T64" fmla="+- 0 1199 1128"/>
                            <a:gd name="T65" fmla="*/ T64 w 73"/>
                            <a:gd name="T66" fmla="+- 0 651 624"/>
                            <a:gd name="T67" fmla="*/ 651 h 73"/>
                            <a:gd name="T68" fmla="+- 0 1200 1128"/>
                            <a:gd name="T69" fmla="*/ T68 w 73"/>
                            <a:gd name="T70" fmla="+- 0 655 624"/>
                            <a:gd name="T71" fmla="*/ 655 h 73"/>
                            <a:gd name="T72" fmla="+- 0 1200 1128"/>
                            <a:gd name="T73" fmla="*/ T72 w 73"/>
                            <a:gd name="T74" fmla="+- 0 665 624"/>
                            <a:gd name="T75" fmla="*/ 665 h 73"/>
                            <a:gd name="T76" fmla="+- 0 1169 1128"/>
                            <a:gd name="T77" fmla="*/ T76 w 73"/>
                            <a:gd name="T78" fmla="+- 0 696 624"/>
                            <a:gd name="T79" fmla="*/ 696 h 73"/>
                            <a:gd name="T80" fmla="+- 0 1164 1128"/>
                            <a:gd name="T81" fmla="*/ T80 w 73"/>
                            <a:gd name="T82" fmla="+- 0 696 624"/>
                            <a:gd name="T83" fmla="*/ 696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3" h="73">
                              <a:moveTo>
                                <a:pt x="36" y="72"/>
                              </a:moveTo>
                              <a:lnTo>
                                <a:pt x="0" y="41"/>
                              </a:lnTo>
                              <a:lnTo>
                                <a:pt x="0" y="31"/>
                              </a:lnTo>
                              <a:lnTo>
                                <a:pt x="1" y="27"/>
                              </a:lnTo>
                              <a:lnTo>
                                <a:pt x="4" y="18"/>
                              </a:lnTo>
                              <a:lnTo>
                                <a:pt x="7" y="14"/>
                              </a:lnTo>
                              <a:lnTo>
                                <a:pt x="10" y="11"/>
                              </a:lnTo>
                              <a:lnTo>
                                <a:pt x="14" y="7"/>
                              </a:lnTo>
                              <a:lnTo>
                                <a:pt x="18" y="5"/>
                              </a:lnTo>
                              <a:lnTo>
                                <a:pt x="22" y="3"/>
                              </a:lnTo>
                              <a:lnTo>
                                <a:pt x="26" y="1"/>
                              </a:lnTo>
                              <a:lnTo>
                                <a:pt x="31" y="0"/>
                              </a:lnTo>
                              <a:lnTo>
                                <a:pt x="41" y="0"/>
                              </a:lnTo>
                              <a:lnTo>
                                <a:pt x="61" y="11"/>
                              </a:lnTo>
                              <a:lnTo>
                                <a:pt x="65" y="14"/>
                              </a:lnTo>
                              <a:lnTo>
                                <a:pt x="67" y="18"/>
                              </a:lnTo>
                              <a:lnTo>
                                <a:pt x="71" y="27"/>
                              </a:lnTo>
                              <a:lnTo>
                                <a:pt x="72" y="31"/>
                              </a:lnTo>
                              <a:lnTo>
                                <a:pt x="72" y="41"/>
                              </a:lnTo>
                              <a:lnTo>
                                <a:pt x="41" y="72"/>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797AF" id="Freeform: Shape 2620" o:spid="_x0000_s1026" style="position:absolute;margin-left:56.4pt;margin-top:31.2pt;width:3.65pt;height:3.65pt;z-index:25205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" path="m36,72l,41,,31,1,27,4,18,7,14r3,-3l14,7,18,5,22,3,26,1,31,,41,,61,11r4,3l67,18r4,9l72,31r,10l41,72r-5,xe" fillcolor="#42454d" stroked="f">
                <v:path arrowok="t" o:connecttype="custom" o:connectlocs="22860,441960;0,422275;0,415925;635,413385;2540,407670;4445,405130;6350,403225;8890,400685;11430,399415;13970,398145;16510,396875;19685,396240;26035,396240;38735,403225;41275,405130;42545,407670;45085,413385;45720,415925;45720,422275;26035,441960;22860,441960" o:connectangles="0,0,0,0,0,0,0,0,0,0,0,0,0,0,0,0,0,0,0,0,0"/>
                <w10:wrap anchorx="page"/>
              </v:shape>
            </w:pict>
          </mc:Fallback>
        </mc:AlternateContent>
      </w:r>
      <w:r w:rsidRPr="005903A4">
        <w:t>Enhances predictability of current selection tools Increases EPD accuracy on young animals</w:t>
      </w:r>
    </w:p>
    <w:p w14:paraId="20946927" w14:textId="77777777" w:rsidR="000344CE" w:rsidRPr="005903A4" w:rsidRDefault="000344CE" w:rsidP="000344CE">
      <w:pPr>
        <w:pStyle w:val="BodyText"/>
        <w:spacing w:before="1" w:line="312" w:lineRule="auto"/>
        <w:ind w:left="732"/>
      </w:pPr>
      <w:r w:rsidRPr="005903A4">
        <w:rPr>
          <w:noProof/>
        </w:rPr>
        <mc:AlternateContent>
          <mc:Choice Requires="wps">
            <w:drawing>
              <wp:anchor distT="0" distB="0" distL="114300" distR="114300" simplePos="0" relativeHeight="252059648" behindDoc="0" locked="0" layoutInCell="1" allowOverlap="1" wp14:anchorId="3E075568" wp14:editId="3A6450EC">
                <wp:simplePos x="0" y="0"/>
                <wp:positionH relativeFrom="page">
                  <wp:posOffset>716280</wp:posOffset>
                </wp:positionH>
                <wp:positionV relativeFrom="paragraph">
                  <wp:posOffset>91440</wp:posOffset>
                </wp:positionV>
                <wp:extent cx="46355" cy="46355"/>
                <wp:effectExtent l="1905" t="1270" r="8890" b="0"/>
                <wp:wrapNone/>
                <wp:docPr id="2619" name="Freeform: Shape 2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216 144"/>
                            <a:gd name="T3" fmla="*/ 216 h 73"/>
                            <a:gd name="T4" fmla="+- 0 1131 1128"/>
                            <a:gd name="T5" fmla="*/ T4 w 73"/>
                            <a:gd name="T6" fmla="+- 0 194 144"/>
                            <a:gd name="T7" fmla="*/ 194 h 73"/>
                            <a:gd name="T8" fmla="+- 0 1129 1128"/>
                            <a:gd name="T9" fmla="*/ T8 w 73"/>
                            <a:gd name="T10" fmla="+- 0 189 144"/>
                            <a:gd name="T11" fmla="*/ 189 h 73"/>
                            <a:gd name="T12" fmla="+- 0 1128 1128"/>
                            <a:gd name="T13" fmla="*/ T12 w 73"/>
                            <a:gd name="T14" fmla="+- 0 185 144"/>
                            <a:gd name="T15" fmla="*/ 185 h 73"/>
                            <a:gd name="T16" fmla="+- 0 1128 1128"/>
                            <a:gd name="T17" fmla="*/ T16 w 73"/>
                            <a:gd name="T18" fmla="+- 0 175 144"/>
                            <a:gd name="T19" fmla="*/ 175 h 73"/>
                            <a:gd name="T20" fmla="+- 0 1129 1128"/>
                            <a:gd name="T21" fmla="*/ T20 w 73"/>
                            <a:gd name="T22" fmla="+- 0 171 144"/>
                            <a:gd name="T23" fmla="*/ 171 h 73"/>
                            <a:gd name="T24" fmla="+- 0 1132 1128"/>
                            <a:gd name="T25" fmla="*/ T24 w 73"/>
                            <a:gd name="T26" fmla="+- 0 162 144"/>
                            <a:gd name="T27" fmla="*/ 162 h 73"/>
                            <a:gd name="T28" fmla="+- 0 1135 1128"/>
                            <a:gd name="T29" fmla="*/ T28 w 73"/>
                            <a:gd name="T30" fmla="+- 0 158 144"/>
                            <a:gd name="T31" fmla="*/ 158 h 73"/>
                            <a:gd name="T32" fmla="+- 0 1138 1128"/>
                            <a:gd name="T33" fmla="*/ T32 w 73"/>
                            <a:gd name="T34" fmla="+- 0 154 144"/>
                            <a:gd name="T35" fmla="*/ 154 h 73"/>
                            <a:gd name="T36" fmla="+- 0 1142 1128"/>
                            <a:gd name="T37" fmla="*/ T36 w 73"/>
                            <a:gd name="T38" fmla="+- 0 151 144"/>
                            <a:gd name="T39" fmla="*/ 151 h 73"/>
                            <a:gd name="T40" fmla="+- 0 1146 1128"/>
                            <a:gd name="T41" fmla="*/ T40 w 73"/>
                            <a:gd name="T42" fmla="+- 0 148 144"/>
                            <a:gd name="T43" fmla="*/ 148 h 73"/>
                            <a:gd name="T44" fmla="+- 0 1154 1128"/>
                            <a:gd name="T45" fmla="*/ T44 w 73"/>
                            <a:gd name="T46" fmla="+- 0 145 144"/>
                            <a:gd name="T47" fmla="*/ 145 h 73"/>
                            <a:gd name="T48" fmla="+- 0 1159 1128"/>
                            <a:gd name="T49" fmla="*/ T48 w 73"/>
                            <a:gd name="T50" fmla="+- 0 144 144"/>
                            <a:gd name="T51" fmla="*/ 144 h 73"/>
                            <a:gd name="T52" fmla="+- 0 1169 1128"/>
                            <a:gd name="T53" fmla="*/ T52 w 73"/>
                            <a:gd name="T54" fmla="+- 0 144 144"/>
                            <a:gd name="T55" fmla="*/ 144 h 73"/>
                            <a:gd name="T56" fmla="+- 0 1173 1128"/>
                            <a:gd name="T57" fmla="*/ T56 w 73"/>
                            <a:gd name="T58" fmla="+- 0 145 144"/>
                            <a:gd name="T59" fmla="*/ 145 h 73"/>
                            <a:gd name="T60" fmla="+- 0 1182 1128"/>
                            <a:gd name="T61" fmla="*/ T60 w 73"/>
                            <a:gd name="T62" fmla="+- 0 148 144"/>
                            <a:gd name="T63" fmla="*/ 148 h 73"/>
                            <a:gd name="T64" fmla="+- 0 1186 1128"/>
                            <a:gd name="T65" fmla="*/ T64 w 73"/>
                            <a:gd name="T66" fmla="+- 0 151 144"/>
                            <a:gd name="T67" fmla="*/ 151 h 73"/>
                            <a:gd name="T68" fmla="+- 0 1189 1128"/>
                            <a:gd name="T69" fmla="*/ T68 w 73"/>
                            <a:gd name="T70" fmla="+- 0 154 144"/>
                            <a:gd name="T71" fmla="*/ 154 h 73"/>
                            <a:gd name="T72" fmla="+- 0 1193 1128"/>
                            <a:gd name="T73" fmla="*/ T72 w 73"/>
                            <a:gd name="T74" fmla="+- 0 158 144"/>
                            <a:gd name="T75" fmla="*/ 158 h 73"/>
                            <a:gd name="T76" fmla="+- 0 1195 1128"/>
                            <a:gd name="T77" fmla="*/ T76 w 73"/>
                            <a:gd name="T78" fmla="+- 0 162 144"/>
                            <a:gd name="T79" fmla="*/ 162 h 73"/>
                            <a:gd name="T80" fmla="+- 0 1199 1128"/>
                            <a:gd name="T81" fmla="*/ T80 w 73"/>
                            <a:gd name="T82" fmla="+- 0 171 144"/>
                            <a:gd name="T83" fmla="*/ 171 h 73"/>
                            <a:gd name="T84" fmla="+- 0 1200 1128"/>
                            <a:gd name="T85" fmla="*/ T84 w 73"/>
                            <a:gd name="T86" fmla="+- 0 175 144"/>
                            <a:gd name="T87" fmla="*/ 175 h 73"/>
                            <a:gd name="T88" fmla="+- 0 1200 1128"/>
                            <a:gd name="T89" fmla="*/ T88 w 73"/>
                            <a:gd name="T90" fmla="+- 0 185 144"/>
                            <a:gd name="T91" fmla="*/ 185 h 73"/>
                            <a:gd name="T92" fmla="+- 0 1199 1128"/>
                            <a:gd name="T93" fmla="*/ T92 w 73"/>
                            <a:gd name="T94" fmla="+- 0 189 144"/>
                            <a:gd name="T95" fmla="*/ 189 h 73"/>
                            <a:gd name="T96" fmla="+- 0 1197 1128"/>
                            <a:gd name="T97" fmla="*/ T96 w 73"/>
                            <a:gd name="T98" fmla="+- 0 194 144"/>
                            <a:gd name="T99" fmla="*/ 194 h 73"/>
                            <a:gd name="T100" fmla="+- 0 1195 1128"/>
                            <a:gd name="T101" fmla="*/ T100 w 73"/>
                            <a:gd name="T102" fmla="+- 0 198 144"/>
                            <a:gd name="T103" fmla="*/ 198 h 73"/>
                            <a:gd name="T104" fmla="+- 0 1169 1128"/>
                            <a:gd name="T105" fmla="*/ T104 w 73"/>
                            <a:gd name="T106" fmla="+- 0 216 144"/>
                            <a:gd name="T107" fmla="*/ 216 h 73"/>
                            <a:gd name="T108" fmla="+- 0 1164 1128"/>
                            <a:gd name="T109" fmla="*/ T108 w 73"/>
                            <a:gd name="T110" fmla="+- 0 216 144"/>
                            <a:gd name="T111" fmla="*/ 216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3" h="73">
                              <a:moveTo>
                                <a:pt x="36" y="72"/>
                              </a:moveTo>
                              <a:lnTo>
                                <a:pt x="3" y="50"/>
                              </a:lnTo>
                              <a:lnTo>
                                <a:pt x="1" y="45"/>
                              </a:lnTo>
                              <a:lnTo>
                                <a:pt x="0" y="41"/>
                              </a:lnTo>
                              <a:lnTo>
                                <a:pt x="0" y="31"/>
                              </a:lnTo>
                              <a:lnTo>
                                <a:pt x="1" y="27"/>
                              </a:lnTo>
                              <a:lnTo>
                                <a:pt x="4" y="18"/>
                              </a:lnTo>
                              <a:lnTo>
                                <a:pt x="7" y="14"/>
                              </a:lnTo>
                              <a:lnTo>
                                <a:pt x="10" y="10"/>
                              </a:lnTo>
                              <a:lnTo>
                                <a:pt x="14" y="7"/>
                              </a:lnTo>
                              <a:lnTo>
                                <a:pt x="18" y="4"/>
                              </a:lnTo>
                              <a:lnTo>
                                <a:pt x="26" y="1"/>
                              </a:lnTo>
                              <a:lnTo>
                                <a:pt x="31" y="0"/>
                              </a:lnTo>
                              <a:lnTo>
                                <a:pt x="41" y="0"/>
                              </a:lnTo>
                              <a:lnTo>
                                <a:pt x="45" y="1"/>
                              </a:lnTo>
                              <a:lnTo>
                                <a:pt x="54" y="4"/>
                              </a:lnTo>
                              <a:lnTo>
                                <a:pt x="58" y="7"/>
                              </a:lnTo>
                              <a:lnTo>
                                <a:pt x="61" y="10"/>
                              </a:lnTo>
                              <a:lnTo>
                                <a:pt x="65" y="14"/>
                              </a:lnTo>
                              <a:lnTo>
                                <a:pt x="67" y="18"/>
                              </a:lnTo>
                              <a:lnTo>
                                <a:pt x="71" y="27"/>
                              </a:lnTo>
                              <a:lnTo>
                                <a:pt x="72" y="31"/>
                              </a:lnTo>
                              <a:lnTo>
                                <a:pt x="72" y="41"/>
                              </a:lnTo>
                              <a:lnTo>
                                <a:pt x="71" y="45"/>
                              </a:lnTo>
                              <a:lnTo>
                                <a:pt x="69" y="50"/>
                              </a:lnTo>
                              <a:lnTo>
                                <a:pt x="67" y="54"/>
                              </a:lnTo>
                              <a:lnTo>
                                <a:pt x="41" y="72"/>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D3499" id="Freeform: Shape 2619" o:spid="_x0000_s1026" style="position:absolute;margin-left:56.4pt;margin-top:7.2pt;width:3.65pt;height:3.65pt;z-index:25205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" path="m36,72l3,50,1,45,,41,,31,1,27,4,18,7,14r3,-4l14,7,18,4,26,1,31,,41,r4,1l54,4r4,3l61,10r4,4l67,18r4,9l72,31r,10l71,45r-2,5l67,54,41,72r-5,xe" fillcolor="#42454d" stroked="f">
                <v:path arrowok="t" o:connecttype="custom" o:connectlocs="22860,137160;1905,123190;635,120015;0,117475;0,111125;635,108585;2540,102870;4445,100330;6350,97790;8890,95885;11430,93980;16510,92075;19685,91440;26035,91440;28575,92075;34290,93980;36830,95885;38735,97790;41275,100330;42545,102870;45085,108585;45720,111125;45720,117475;45085,120015;43815,123190;42545,125730;26035,137160;22860,137160" o:connectangles="0,0,0,0,0,0,0,0,0,0,0,0,0,0,0,0,0,0,0,0,0,0,0,0,0,0,0,0"/>
                <w10:wrap anchorx="page"/>
              </v:shape>
            </w:pict>
          </mc:Fallback>
        </mc:AlternateContent>
      </w:r>
      <w:r w:rsidRPr="005903A4">
        <w:t>Characterizes genetics for traits where it's difficult to measure the animal’s own performance (e.g., carcass traits in breeding stock or maternal traits in bulls)</w:t>
      </w:r>
    </w:p>
    <w:p w14:paraId="7892B74F" w14:textId="77777777" w:rsidR="000344CE" w:rsidRPr="005903A4" w:rsidRDefault="000344CE" w:rsidP="000344CE">
      <w:pPr>
        <w:pStyle w:val="BodyText"/>
        <w:spacing w:before="1" w:line="312" w:lineRule="auto"/>
        <w:ind w:left="732"/>
      </w:pPr>
      <w:r w:rsidRPr="005903A4">
        <w:rPr>
          <w:noProof/>
        </w:rPr>
        <mc:AlternateContent>
          <mc:Choice Requires="wps">
            <w:drawing>
              <wp:anchor distT="0" distB="0" distL="114300" distR="114300" simplePos="0" relativeHeight="252060672" behindDoc="0" locked="0" layoutInCell="1" allowOverlap="1" wp14:anchorId="358134EB" wp14:editId="38D7E447">
                <wp:simplePos x="0" y="0"/>
                <wp:positionH relativeFrom="page">
                  <wp:posOffset>716280</wp:posOffset>
                </wp:positionH>
                <wp:positionV relativeFrom="paragraph">
                  <wp:posOffset>91440</wp:posOffset>
                </wp:positionV>
                <wp:extent cx="46355" cy="46355"/>
                <wp:effectExtent l="1905" t="635" r="8890" b="635"/>
                <wp:wrapNone/>
                <wp:docPr id="2618" name="Freeform: Shape 2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216 144"/>
                            <a:gd name="T3" fmla="*/ 216 h 73"/>
                            <a:gd name="T4" fmla="+- 0 1128 1128"/>
                            <a:gd name="T5" fmla="*/ T4 w 73"/>
                            <a:gd name="T6" fmla="+- 0 185 144"/>
                            <a:gd name="T7" fmla="*/ 185 h 73"/>
                            <a:gd name="T8" fmla="+- 0 1128 1128"/>
                            <a:gd name="T9" fmla="*/ T8 w 73"/>
                            <a:gd name="T10" fmla="+- 0 175 144"/>
                            <a:gd name="T11" fmla="*/ 175 h 73"/>
                            <a:gd name="T12" fmla="+- 0 1159 1128"/>
                            <a:gd name="T13" fmla="*/ T12 w 73"/>
                            <a:gd name="T14" fmla="+- 0 144 144"/>
                            <a:gd name="T15" fmla="*/ 144 h 73"/>
                            <a:gd name="T16" fmla="+- 0 1169 1128"/>
                            <a:gd name="T17" fmla="*/ T16 w 73"/>
                            <a:gd name="T18" fmla="+- 0 144 144"/>
                            <a:gd name="T19" fmla="*/ 144 h 73"/>
                            <a:gd name="T20" fmla="+- 0 1200 1128"/>
                            <a:gd name="T21" fmla="*/ T20 w 73"/>
                            <a:gd name="T22" fmla="+- 0 175 144"/>
                            <a:gd name="T23" fmla="*/ 175 h 73"/>
                            <a:gd name="T24" fmla="+- 0 1200 1128"/>
                            <a:gd name="T25" fmla="*/ T24 w 73"/>
                            <a:gd name="T26" fmla="+- 0 185 144"/>
                            <a:gd name="T27" fmla="*/ 185 h 73"/>
                            <a:gd name="T28" fmla="+- 0 1164 1128"/>
                            <a:gd name="T29" fmla="*/ T28 w 73"/>
                            <a:gd name="T30" fmla="+- 0 216 144"/>
                            <a:gd name="T31" fmla="*/ 216 h 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 h="73">
                              <a:moveTo>
                                <a:pt x="36" y="72"/>
                              </a:moveTo>
                              <a:lnTo>
                                <a:pt x="0" y="41"/>
                              </a:lnTo>
                              <a:lnTo>
                                <a:pt x="0" y="31"/>
                              </a:lnTo>
                              <a:lnTo>
                                <a:pt x="31" y="0"/>
                              </a:lnTo>
                              <a:lnTo>
                                <a:pt x="41" y="0"/>
                              </a:lnTo>
                              <a:lnTo>
                                <a:pt x="72" y="31"/>
                              </a:lnTo>
                              <a:lnTo>
                                <a:pt x="72" y="41"/>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C048B" id="Freeform: Shape 2618" o:spid="_x0000_s1026" style="position:absolute;margin-left:56.4pt;margin-top:7.2pt;width:3.65pt;height:3.65pt;z-index:25206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" path="m36,72l,41,,31,31,,41,,72,31r,10l36,72xe" fillcolor="#42454d" stroked="f">
                <v:path arrowok="t" o:connecttype="custom" o:connectlocs="22860,137160;0,117475;0,111125;19685,91440;26035,91440;45720,111125;45720,117475;22860,137160" o:connectangles="0,0,0,0,0,0,0,0"/>
                <w10:wrap anchorx="page"/>
              </v:shape>
            </w:pict>
          </mc:Fallback>
        </mc:AlternateContent>
      </w:r>
      <w:r w:rsidRPr="005903A4">
        <w:t>Allows EPDs to be calculated for animals that may have had blank boxes previously (e.g., single animal contemporary groups, or those without an EPD for a specific trait).</w:t>
      </w:r>
    </w:p>
    <w:p w14:paraId="2F8F501B" w14:textId="77777777" w:rsidR="000344CE" w:rsidRPr="005903A4" w:rsidRDefault="000344CE" w:rsidP="000344CE">
      <w:pPr>
        <w:pStyle w:val="BodyText"/>
        <w:rPr>
          <w:sz w:val="28"/>
        </w:rPr>
      </w:pPr>
    </w:p>
    <w:p w14:paraId="2800DFC5" w14:textId="0D1101CA" w:rsidR="000344CE" w:rsidRDefault="000344CE" w:rsidP="000344CE">
      <w:pPr>
        <w:pStyle w:val="BodyText"/>
        <w:rPr>
          <w:sz w:val="28"/>
        </w:rPr>
      </w:pPr>
    </w:p>
    <w:p w14:paraId="607E5542" w14:textId="6999ABA0" w:rsidR="002D25B3" w:rsidRDefault="002D25B3" w:rsidP="000344CE">
      <w:pPr>
        <w:pStyle w:val="BodyText"/>
        <w:rPr>
          <w:sz w:val="28"/>
        </w:rPr>
      </w:pPr>
    </w:p>
    <w:p w14:paraId="475A137C" w14:textId="65AA4746" w:rsidR="002D25B3" w:rsidRDefault="002D25B3" w:rsidP="000344CE">
      <w:pPr>
        <w:pStyle w:val="BodyText"/>
        <w:rPr>
          <w:sz w:val="28"/>
        </w:rPr>
      </w:pPr>
    </w:p>
    <w:p w14:paraId="507D305B" w14:textId="6DB4EA6C" w:rsidR="002D25B3" w:rsidRDefault="002D25B3" w:rsidP="000344CE">
      <w:pPr>
        <w:pStyle w:val="BodyText"/>
        <w:rPr>
          <w:sz w:val="28"/>
        </w:rPr>
      </w:pPr>
    </w:p>
    <w:p w14:paraId="5092297E" w14:textId="124EB525" w:rsidR="002D25B3" w:rsidRDefault="002D25B3" w:rsidP="000344CE">
      <w:pPr>
        <w:pStyle w:val="BodyText"/>
        <w:rPr>
          <w:sz w:val="28"/>
        </w:rPr>
      </w:pPr>
    </w:p>
    <w:p w14:paraId="70881545" w14:textId="2FA4E730" w:rsidR="002D25B3" w:rsidRDefault="002D25B3" w:rsidP="000344CE">
      <w:pPr>
        <w:pStyle w:val="BodyText"/>
        <w:rPr>
          <w:sz w:val="28"/>
        </w:rPr>
      </w:pPr>
    </w:p>
    <w:p w14:paraId="6445DE4C" w14:textId="676DFCD9" w:rsidR="002D25B3" w:rsidRDefault="002D25B3" w:rsidP="000344CE">
      <w:pPr>
        <w:pStyle w:val="BodyText"/>
        <w:rPr>
          <w:sz w:val="28"/>
        </w:rPr>
      </w:pPr>
    </w:p>
    <w:p w14:paraId="0189F89D" w14:textId="2513421B" w:rsidR="002D25B3" w:rsidRDefault="002D25B3" w:rsidP="000344CE">
      <w:pPr>
        <w:pStyle w:val="BodyText"/>
        <w:rPr>
          <w:sz w:val="28"/>
        </w:rPr>
      </w:pPr>
    </w:p>
    <w:p w14:paraId="6EDBB995" w14:textId="7E6B822C" w:rsidR="002D25B3" w:rsidRDefault="002D25B3" w:rsidP="000344CE">
      <w:pPr>
        <w:pStyle w:val="BodyText"/>
        <w:rPr>
          <w:sz w:val="28"/>
        </w:rPr>
      </w:pPr>
    </w:p>
    <w:p w14:paraId="7D6DCFEF" w14:textId="78CF1110" w:rsidR="002D25B3" w:rsidRDefault="002D25B3" w:rsidP="000344CE">
      <w:pPr>
        <w:pStyle w:val="BodyText"/>
        <w:rPr>
          <w:sz w:val="28"/>
        </w:rPr>
      </w:pPr>
    </w:p>
    <w:p w14:paraId="3ACE7BCA" w14:textId="1E6FBA4B" w:rsidR="002D25B3" w:rsidRDefault="002D25B3" w:rsidP="000344CE">
      <w:pPr>
        <w:pStyle w:val="BodyText"/>
        <w:rPr>
          <w:sz w:val="28"/>
        </w:rPr>
      </w:pPr>
    </w:p>
    <w:p w14:paraId="3F4A94C8" w14:textId="285CB299" w:rsidR="002D25B3" w:rsidRDefault="002D25B3" w:rsidP="000344CE">
      <w:pPr>
        <w:pStyle w:val="BodyText"/>
        <w:rPr>
          <w:sz w:val="28"/>
        </w:rPr>
      </w:pPr>
    </w:p>
    <w:p w14:paraId="073C6B6E" w14:textId="77777777" w:rsidR="002D25B3" w:rsidRPr="005903A4" w:rsidRDefault="002D25B3" w:rsidP="000344CE">
      <w:pPr>
        <w:pStyle w:val="BodyText"/>
        <w:rPr>
          <w:sz w:val="28"/>
        </w:rPr>
      </w:pPr>
    </w:p>
    <w:p w14:paraId="1E3DE8EA" w14:textId="77777777" w:rsidR="000344CE" w:rsidRDefault="000344CE" w:rsidP="002D25B3">
      <w:pPr>
        <w:jc w:val="center"/>
        <w:rPr>
          <w:b/>
          <w:bCs/>
          <w:sz w:val="26"/>
          <w:szCs w:val="26"/>
        </w:rPr>
      </w:pPr>
      <w:r w:rsidRPr="005903A4">
        <w:rPr>
          <w:b/>
          <w:bCs/>
          <w:sz w:val="26"/>
          <w:szCs w:val="26"/>
        </w:rPr>
        <w:t>EPDs That Will Appear on the Bid Sheet:</w:t>
      </w:r>
    </w:p>
    <w:p w14:paraId="70F1104E" w14:textId="77777777" w:rsidR="002D25B3" w:rsidRDefault="002D25B3" w:rsidP="002D25B3">
      <w:pPr>
        <w:rPr>
          <w:b/>
          <w:bCs/>
          <w:sz w:val="26"/>
          <w:szCs w:val="26"/>
        </w:rPr>
      </w:pPr>
    </w:p>
    <w:p w14:paraId="6B0B7872" w14:textId="77777777" w:rsidR="002D25B3" w:rsidRPr="005903A4" w:rsidRDefault="002D25B3" w:rsidP="002D25B3">
      <w:pPr>
        <w:pStyle w:val="BodyText"/>
        <w:spacing w:before="79" w:line="312" w:lineRule="auto"/>
        <w:ind w:left="156"/>
      </w:pPr>
      <w:r w:rsidRPr="005903A4">
        <w:rPr>
          <w:b/>
        </w:rPr>
        <w:t xml:space="preserve">Calving Ease Direct EPD (CED): </w:t>
      </w:r>
      <w:r w:rsidRPr="005903A4">
        <w:t>is expressed as a difference in percentage of unassisted births, with a higher value indicating greater calving ease in first-calf heifers. It predicts the average difference in ease with which a sire’s calves will be born when he is bred to first-calf heifers.</w:t>
      </w:r>
    </w:p>
    <w:p w14:paraId="32188DD9" w14:textId="77777777" w:rsidR="002D25B3" w:rsidRPr="005903A4" w:rsidRDefault="002D25B3" w:rsidP="002D25B3">
      <w:pPr>
        <w:pStyle w:val="BodyText"/>
        <w:rPr>
          <w:sz w:val="34"/>
        </w:rPr>
      </w:pPr>
    </w:p>
    <w:p w14:paraId="73068EFA" w14:textId="77777777" w:rsidR="002D25B3" w:rsidRPr="005903A4" w:rsidRDefault="002D25B3" w:rsidP="002D25B3">
      <w:pPr>
        <w:pStyle w:val="BodyText"/>
        <w:spacing w:line="312" w:lineRule="auto"/>
        <w:ind w:left="156" w:right="222"/>
      </w:pPr>
      <w:r w:rsidRPr="005903A4">
        <w:rPr>
          <w:b/>
        </w:rPr>
        <w:t xml:space="preserve">Weaning Weight EPD (WW): </w:t>
      </w:r>
      <w:r w:rsidRPr="005903A4">
        <w:t>expressed in pounds, is a predictor of a sire’s ability to transmit weaning growth to his progeny compared to that of other sires.</w:t>
      </w:r>
    </w:p>
    <w:p w14:paraId="5DA80228" w14:textId="77777777" w:rsidR="002D25B3" w:rsidRPr="005903A4" w:rsidRDefault="002D25B3" w:rsidP="002D25B3">
      <w:pPr>
        <w:pStyle w:val="BodyText"/>
        <w:rPr>
          <w:sz w:val="34"/>
        </w:rPr>
      </w:pPr>
    </w:p>
    <w:p w14:paraId="1167A3C2" w14:textId="77777777" w:rsidR="002D25B3" w:rsidRPr="005903A4" w:rsidRDefault="002D25B3" w:rsidP="002D25B3">
      <w:pPr>
        <w:pStyle w:val="BodyText"/>
        <w:spacing w:line="312" w:lineRule="auto"/>
        <w:ind w:left="156"/>
      </w:pPr>
      <w:r w:rsidRPr="005903A4">
        <w:rPr>
          <w:b/>
        </w:rPr>
        <w:t xml:space="preserve">Docility EPD (DOC): </w:t>
      </w:r>
      <w:r w:rsidRPr="005903A4">
        <w:t>is expressed as a difference in yearling cattle temperament, with a higher value indicating more favorable docility. It predicts the average difference of progeny from a sire in comparison with another sire’s calves. In herds where temperament problems are not an issue, this expected difference would not be realized.</w:t>
      </w:r>
    </w:p>
    <w:p w14:paraId="5001FA2E" w14:textId="77777777" w:rsidR="002D25B3" w:rsidRPr="005903A4" w:rsidRDefault="002D25B3" w:rsidP="002D25B3">
      <w:pPr>
        <w:pStyle w:val="BodyText"/>
        <w:rPr>
          <w:sz w:val="34"/>
        </w:rPr>
      </w:pPr>
    </w:p>
    <w:p w14:paraId="76E79318" w14:textId="77777777" w:rsidR="002D25B3" w:rsidRPr="005903A4" w:rsidRDefault="002D25B3" w:rsidP="002D25B3">
      <w:pPr>
        <w:pStyle w:val="BodyText"/>
        <w:spacing w:line="312" w:lineRule="auto"/>
        <w:ind w:left="156" w:right="90"/>
      </w:pPr>
      <w:r w:rsidRPr="005903A4">
        <w:rPr>
          <w:b/>
        </w:rPr>
        <w:t xml:space="preserve">Maternal Milk EPD (MILK): </w:t>
      </w:r>
      <w:r w:rsidRPr="005903A4">
        <w:t>is a predictor of a sire's genetic merit for milk and mothering ability as expressed in his daughters compared to daughters of other sires. In other words, it is that part of a calf's weaning weight attributed to milk and mothering ability.</w:t>
      </w:r>
    </w:p>
    <w:p w14:paraId="2D02FE80" w14:textId="77777777" w:rsidR="002D25B3" w:rsidRPr="005903A4" w:rsidRDefault="002D25B3" w:rsidP="002D25B3">
      <w:pPr>
        <w:pStyle w:val="BodyText"/>
        <w:rPr>
          <w:sz w:val="34"/>
        </w:rPr>
      </w:pPr>
    </w:p>
    <w:p w14:paraId="66EA34DD" w14:textId="77777777" w:rsidR="002D25B3" w:rsidRPr="005903A4" w:rsidRDefault="002D25B3" w:rsidP="002D25B3">
      <w:pPr>
        <w:pStyle w:val="BodyText"/>
        <w:spacing w:line="312" w:lineRule="auto"/>
        <w:ind w:left="156"/>
      </w:pPr>
      <w:r w:rsidRPr="005903A4">
        <w:rPr>
          <w:b/>
        </w:rPr>
        <w:t xml:space="preserve">Mature Weight EPD (MW): </w:t>
      </w:r>
      <w:r w:rsidRPr="005903A4">
        <w:t>expressed in pounds, is a predictor of the difference in mature weight of the daughters of a sired compared to the daughters of other sires.</w:t>
      </w:r>
    </w:p>
    <w:p w14:paraId="41FADD40" w14:textId="77777777" w:rsidR="002D25B3" w:rsidRPr="005903A4" w:rsidRDefault="002D25B3" w:rsidP="002D25B3">
      <w:pPr>
        <w:pStyle w:val="BodyText"/>
        <w:spacing w:before="11"/>
        <w:rPr>
          <w:sz w:val="33"/>
        </w:rPr>
      </w:pPr>
    </w:p>
    <w:p w14:paraId="5006A75B" w14:textId="77777777" w:rsidR="002D25B3" w:rsidRPr="005903A4" w:rsidRDefault="002D25B3" w:rsidP="002D25B3">
      <w:pPr>
        <w:pStyle w:val="BodyText"/>
        <w:spacing w:line="312" w:lineRule="auto"/>
        <w:ind w:left="156"/>
      </w:pPr>
      <w:r w:rsidRPr="005903A4">
        <w:rPr>
          <w:b/>
        </w:rPr>
        <w:t xml:space="preserve">Carcass Weight EPD (CW): </w:t>
      </w:r>
      <w:r w:rsidRPr="005903A4">
        <w:t>expressed in pounds, is a predictor of the differences in hot carcass weight of a sire’s progeny compared to progeny of other sires.</w:t>
      </w:r>
    </w:p>
    <w:p w14:paraId="2A4F365C" w14:textId="77777777" w:rsidR="002D25B3" w:rsidRPr="005903A4" w:rsidRDefault="002D25B3" w:rsidP="002D25B3">
      <w:pPr>
        <w:pStyle w:val="BodyText"/>
        <w:spacing w:before="11"/>
        <w:rPr>
          <w:sz w:val="33"/>
        </w:rPr>
      </w:pPr>
    </w:p>
    <w:p w14:paraId="3BE53B44" w14:textId="77777777" w:rsidR="002D25B3" w:rsidRPr="005903A4" w:rsidRDefault="002D25B3" w:rsidP="002D25B3">
      <w:pPr>
        <w:pStyle w:val="BodyText"/>
        <w:spacing w:line="312" w:lineRule="auto"/>
        <w:ind w:left="156"/>
      </w:pPr>
      <w:r w:rsidRPr="005903A4">
        <w:rPr>
          <w:b/>
        </w:rPr>
        <w:t xml:space="preserve">Ribeye Area EPD (RE): </w:t>
      </w:r>
      <w:r w:rsidRPr="005903A4">
        <w:t>expressed in square inches, is a predictor of the difference in ribeye area of a sire's progeny compared to progeny of other sires.</w:t>
      </w:r>
    </w:p>
    <w:p w14:paraId="641F835B" w14:textId="77777777" w:rsidR="002D25B3" w:rsidRPr="005903A4" w:rsidRDefault="002D25B3" w:rsidP="002D25B3">
      <w:pPr>
        <w:pStyle w:val="BodyText"/>
        <w:spacing w:before="11"/>
        <w:rPr>
          <w:sz w:val="33"/>
        </w:rPr>
      </w:pPr>
    </w:p>
    <w:p w14:paraId="27FF2A3A" w14:textId="77777777" w:rsidR="002D25B3" w:rsidRPr="005903A4" w:rsidRDefault="002D25B3" w:rsidP="002D25B3">
      <w:pPr>
        <w:pStyle w:val="BodyText"/>
        <w:spacing w:line="312" w:lineRule="auto"/>
        <w:ind w:left="156"/>
      </w:pPr>
      <w:r w:rsidRPr="005903A4">
        <w:rPr>
          <w:b/>
        </w:rPr>
        <w:t xml:space="preserve">Weaned Calf Value ($W): </w:t>
      </w:r>
      <w:r w:rsidRPr="005903A4">
        <w:t>An index, expressed in dollars per head, to predict profitability differences in progeny due to genetics from birth to weaning. Included traits are birth weight, weaning weight, milk, and mature cow weight.</w:t>
      </w:r>
    </w:p>
    <w:p w14:paraId="307A3223" w14:textId="7DE5B8D7" w:rsidR="002D25B3" w:rsidRPr="002D25B3" w:rsidRDefault="002D25B3" w:rsidP="002D25B3">
      <w:pPr>
        <w:rPr>
          <w:b/>
          <w:bCs/>
          <w:sz w:val="26"/>
          <w:szCs w:val="26"/>
        </w:rPr>
        <w:sectPr w:rsidR="002D25B3" w:rsidRPr="002D25B3" w:rsidSect="00A21BEF">
          <w:footerReference w:type="default" r:id="rId547"/>
          <w:pgSz w:w="12240" w:h="15840"/>
          <w:pgMar w:top="518" w:right="677" w:bottom="475" w:left="677" w:header="720" w:footer="720" w:gutter="0"/>
          <w:cols w:space="720"/>
        </w:sectPr>
      </w:pPr>
    </w:p>
    <w:p w14:paraId="53364CE0" w14:textId="77777777" w:rsidR="000344CE" w:rsidRPr="005903A4" w:rsidRDefault="000344CE" w:rsidP="000344CE">
      <w:pPr>
        <w:pStyle w:val="BodyText"/>
        <w:spacing w:before="11"/>
        <w:rPr>
          <w:sz w:val="33"/>
        </w:rPr>
      </w:pPr>
    </w:p>
    <w:p w14:paraId="652FFDB2" w14:textId="6836E90D" w:rsidR="000344CE" w:rsidRDefault="000344CE" w:rsidP="000344CE">
      <w:pPr>
        <w:rPr>
          <w:b/>
          <w:bCs/>
          <w:sz w:val="26"/>
          <w:szCs w:val="26"/>
        </w:rPr>
      </w:pPr>
      <w:r w:rsidRPr="005903A4">
        <w:rPr>
          <w:b/>
          <w:bCs/>
          <w:sz w:val="26"/>
          <w:szCs w:val="26"/>
        </w:rPr>
        <w:t>The highlighted EPDs (described above) will vary among the bulls you are to bid on, while all others are assumed to be at the averages provided in the table below.</w:t>
      </w:r>
    </w:p>
    <w:p w14:paraId="1D977755" w14:textId="77777777" w:rsidR="00A87B8D" w:rsidRPr="005903A4" w:rsidRDefault="00A87B8D" w:rsidP="000344CE">
      <w:pPr>
        <w:rPr>
          <w:b/>
          <w:bCs/>
          <w:sz w:val="26"/>
          <w:szCs w:val="26"/>
        </w:rPr>
      </w:pPr>
    </w:p>
    <w:p w14:paraId="7D248B13" w14:textId="00BF6FCA" w:rsidR="000344CE" w:rsidRPr="005903A4" w:rsidRDefault="00A87B8D" w:rsidP="000344CE">
      <w:pPr>
        <w:spacing w:line="312" w:lineRule="auto"/>
        <w:sectPr w:rsidR="000344CE" w:rsidRPr="005903A4" w:rsidSect="00A21BEF">
          <w:footerReference w:type="default" r:id="rId548"/>
          <w:pgSz w:w="12240" w:h="15840"/>
          <w:pgMar w:top="518" w:right="677" w:bottom="475" w:left="677" w:header="720" w:footer="720" w:gutter="0"/>
          <w:cols w:space="720"/>
        </w:sectPr>
      </w:pPr>
      <w:r w:rsidRPr="005903A4">
        <w:rPr>
          <w:noProof/>
          <w:sz w:val="20"/>
        </w:rPr>
        <w:drawing>
          <wp:inline distT="0" distB="0" distL="0" distR="0" wp14:anchorId="4B304198" wp14:editId="15513A51">
            <wp:extent cx="6368171" cy="2086832"/>
            <wp:effectExtent l="0" t="0" r="0" b="0"/>
            <wp:docPr id="2480"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82.jpeg"/>
                    <pic:cNvPicPr/>
                  </pic:nvPicPr>
                  <pic:blipFill>
                    <a:blip r:embed="rId490" cstate="print"/>
                    <a:stretch>
                      <a:fillRect/>
                    </a:stretch>
                  </pic:blipFill>
                  <pic:spPr>
                    <a:xfrm>
                      <a:off x="0" y="0"/>
                      <a:ext cx="6368171" cy="2086832"/>
                    </a:xfrm>
                    <a:prstGeom prst="rect">
                      <a:avLst/>
                    </a:prstGeom>
                  </pic:spPr>
                </pic:pic>
              </a:graphicData>
            </a:graphic>
          </wp:inline>
        </w:drawing>
      </w:r>
    </w:p>
    <w:p w14:paraId="20558975" w14:textId="77777777" w:rsidR="000344CE" w:rsidRPr="005903A4" w:rsidRDefault="000344CE" w:rsidP="000344CE">
      <w:pPr>
        <w:pStyle w:val="BodyText"/>
        <w:spacing w:before="11"/>
        <w:rPr>
          <w:b/>
          <w:sz w:val="10"/>
        </w:rPr>
      </w:pPr>
      <w:r w:rsidRPr="005903A4">
        <w:rPr>
          <w:noProof/>
        </w:rPr>
        <w:lastRenderedPageBreak/>
        <w:drawing>
          <wp:inline distT="0" distB="0" distL="0" distR="0" wp14:anchorId="641A67D4" wp14:editId="1AA0545A">
            <wp:extent cx="5486400" cy="3453812"/>
            <wp:effectExtent l="0" t="0" r="0" b="0"/>
            <wp:docPr id="2481"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219.jpeg"/>
                    <pic:cNvPicPr/>
                  </pic:nvPicPr>
                  <pic:blipFill>
                    <a:blip r:embed="rId549" cstate="print">
                      <a:extLst>
                        <a:ext uri="{28A0092B-C50C-407E-A947-70E740481C1C}">
                          <a14:useLocalDpi xmlns:a14="http://schemas.microsoft.com/office/drawing/2010/main" val="0"/>
                        </a:ext>
                      </a:extLst>
                    </a:blip>
                    <a:stretch>
                      <a:fillRect/>
                    </a:stretch>
                  </pic:blipFill>
                  <pic:spPr>
                    <a:xfrm>
                      <a:off x="0" y="0"/>
                      <a:ext cx="5486400" cy="3453812"/>
                    </a:xfrm>
                    <a:prstGeom prst="rect">
                      <a:avLst/>
                    </a:prstGeom>
                  </pic:spPr>
                </pic:pic>
              </a:graphicData>
            </a:graphic>
          </wp:inline>
        </w:drawing>
      </w:r>
    </w:p>
    <w:p w14:paraId="0C872373" w14:textId="77777777" w:rsidR="000344CE" w:rsidRPr="005903A4" w:rsidRDefault="000344CE" w:rsidP="000344CE">
      <w:pPr>
        <w:pStyle w:val="BodyText"/>
        <w:spacing w:before="7"/>
        <w:ind w:left="156"/>
      </w:pPr>
      <w:r w:rsidRPr="005903A4">
        <w:t>What is your maximum bid for this bull?</w:t>
      </w:r>
    </w:p>
    <w:p w14:paraId="3767B35E" w14:textId="77777777" w:rsidR="000344CE" w:rsidRPr="005903A4" w:rsidRDefault="000344CE" w:rsidP="000344CE">
      <w:pPr>
        <w:pStyle w:val="BodyText"/>
        <w:spacing w:before="4"/>
        <w:rPr>
          <w:sz w:val="30"/>
        </w:rPr>
      </w:pPr>
    </w:p>
    <w:p w14:paraId="2058E6A8" w14:textId="2BB1908F" w:rsidR="000344CE" w:rsidRDefault="000344CE" w:rsidP="000344CE">
      <w:pPr>
        <w:spacing w:before="1"/>
        <w:ind w:left="156"/>
        <w:rPr>
          <w:sz w:val="23"/>
        </w:rPr>
      </w:pPr>
      <w:r w:rsidRPr="005903A4">
        <w:rPr>
          <w:noProof/>
        </w:rPr>
        <mc:AlternateContent>
          <mc:Choice Requires="wps">
            <w:drawing>
              <wp:anchor distT="0" distB="0" distL="114300" distR="114300" simplePos="0" relativeHeight="252063744" behindDoc="0" locked="0" layoutInCell="1" allowOverlap="1" wp14:anchorId="0BCA8F25" wp14:editId="74E2379C">
                <wp:simplePos x="0" y="0"/>
                <wp:positionH relativeFrom="page">
                  <wp:posOffset>3901440</wp:posOffset>
                </wp:positionH>
                <wp:positionV relativeFrom="paragraph">
                  <wp:posOffset>-17780</wp:posOffset>
                </wp:positionV>
                <wp:extent cx="861060" cy="219710"/>
                <wp:effectExtent l="15240" t="10795" r="9525" b="17145"/>
                <wp:wrapNone/>
                <wp:docPr id="2617" name="Freeform: Shape 2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03 -28"/>
                            <a:gd name="T3" fmla="*/ 303 h 346"/>
                            <a:gd name="T4" fmla="+- 0 6144 6144"/>
                            <a:gd name="T5" fmla="*/ T4 w 1356"/>
                            <a:gd name="T6" fmla="+- 0 -14 -28"/>
                            <a:gd name="T7" fmla="*/ -14 h 346"/>
                            <a:gd name="T8" fmla="+- 0 6144 6144"/>
                            <a:gd name="T9" fmla="*/ T8 w 1356"/>
                            <a:gd name="T10" fmla="+- 0 -18 -28"/>
                            <a:gd name="T11" fmla="*/ -18 h 346"/>
                            <a:gd name="T12" fmla="+- 0 6146 6144"/>
                            <a:gd name="T13" fmla="*/ T12 w 1356"/>
                            <a:gd name="T14" fmla="+- 0 -21 -28"/>
                            <a:gd name="T15" fmla="*/ -21 h 346"/>
                            <a:gd name="T16" fmla="+- 0 6149 6144"/>
                            <a:gd name="T17" fmla="*/ T16 w 1356"/>
                            <a:gd name="T18" fmla="+- 0 -24 -28"/>
                            <a:gd name="T19" fmla="*/ -24 h 346"/>
                            <a:gd name="T20" fmla="+- 0 6151 6144"/>
                            <a:gd name="T21" fmla="*/ T20 w 1356"/>
                            <a:gd name="T22" fmla="+- 0 -27 -28"/>
                            <a:gd name="T23" fmla="*/ -27 h 346"/>
                            <a:gd name="T24" fmla="+- 0 6155 6144"/>
                            <a:gd name="T25" fmla="*/ T24 w 1356"/>
                            <a:gd name="T26" fmla="+- 0 -28 -28"/>
                            <a:gd name="T27" fmla="*/ -28 h 346"/>
                            <a:gd name="T28" fmla="+- 0 6159 6144"/>
                            <a:gd name="T29" fmla="*/ T28 w 1356"/>
                            <a:gd name="T30" fmla="+- 0 -28 -28"/>
                            <a:gd name="T31" fmla="*/ -28 h 346"/>
                            <a:gd name="T32" fmla="+- 0 7485 6144"/>
                            <a:gd name="T33" fmla="*/ T32 w 1356"/>
                            <a:gd name="T34" fmla="+- 0 -28 -28"/>
                            <a:gd name="T35" fmla="*/ -28 h 346"/>
                            <a:gd name="T36" fmla="+- 0 7489 6144"/>
                            <a:gd name="T37" fmla="*/ T36 w 1356"/>
                            <a:gd name="T38" fmla="+- 0 -28 -28"/>
                            <a:gd name="T39" fmla="*/ -28 h 346"/>
                            <a:gd name="T40" fmla="+- 0 7492 6144"/>
                            <a:gd name="T41" fmla="*/ T40 w 1356"/>
                            <a:gd name="T42" fmla="+- 0 -27 -28"/>
                            <a:gd name="T43" fmla="*/ -27 h 346"/>
                            <a:gd name="T44" fmla="+- 0 7495 6144"/>
                            <a:gd name="T45" fmla="*/ T44 w 1356"/>
                            <a:gd name="T46" fmla="+- 0 -24 -28"/>
                            <a:gd name="T47" fmla="*/ -24 h 346"/>
                            <a:gd name="T48" fmla="+- 0 7498 6144"/>
                            <a:gd name="T49" fmla="*/ T48 w 1356"/>
                            <a:gd name="T50" fmla="+- 0 -21 -28"/>
                            <a:gd name="T51" fmla="*/ -21 h 346"/>
                            <a:gd name="T52" fmla="+- 0 7499 6144"/>
                            <a:gd name="T53" fmla="*/ T52 w 1356"/>
                            <a:gd name="T54" fmla="+- 0 -18 -28"/>
                            <a:gd name="T55" fmla="*/ -18 h 346"/>
                            <a:gd name="T56" fmla="+- 0 7499 6144"/>
                            <a:gd name="T57" fmla="*/ T56 w 1356"/>
                            <a:gd name="T58" fmla="+- 0 -14 -28"/>
                            <a:gd name="T59" fmla="*/ -14 h 346"/>
                            <a:gd name="T60" fmla="+- 0 7499 6144"/>
                            <a:gd name="T61" fmla="*/ T60 w 1356"/>
                            <a:gd name="T62" fmla="+- 0 303 -28"/>
                            <a:gd name="T63" fmla="*/ 303 h 346"/>
                            <a:gd name="T64" fmla="+- 0 7485 6144"/>
                            <a:gd name="T65" fmla="*/ T64 w 1356"/>
                            <a:gd name="T66" fmla="+- 0 318 -28"/>
                            <a:gd name="T67" fmla="*/ 318 h 346"/>
                            <a:gd name="T68" fmla="+- 0 6159 6144"/>
                            <a:gd name="T69" fmla="*/ T68 w 1356"/>
                            <a:gd name="T70" fmla="+- 0 318 -28"/>
                            <a:gd name="T71" fmla="*/ 318 h 346"/>
                            <a:gd name="T72" fmla="+- 0 6144 6144"/>
                            <a:gd name="T73" fmla="*/ T72 w 1356"/>
                            <a:gd name="T74" fmla="+- 0 307 -28"/>
                            <a:gd name="T75" fmla="*/ 307 h 346"/>
                            <a:gd name="T76" fmla="+- 0 6144 6144"/>
                            <a:gd name="T77" fmla="*/ T76 w 1356"/>
                            <a:gd name="T78" fmla="+- 0 303 -28"/>
                            <a:gd name="T79" fmla="*/ 30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C2F88" id="Freeform: Shape 2617" o:spid="_x0000_s1026" style="position:absolute;margin-left:307.2pt;margin-top:-1.4pt;width:67.8pt;height:17.3pt;z-index:25206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" path="m,331l,14,,10,2,7,5,4,7,1,11,r4,l1341,r4,l1348,1r3,3l1354,7r1,3l1355,14r,317l1341,346,15,346,,335r,-4xe" filled="f" strokecolor="#d1d1d5" strokeweight=".50856mm">
                <v:path arrowok="t" o:connecttype="custom" o:connectlocs="0,192405;0,-8890;0,-11430;1270,-13335;3175,-15240;4445,-17145;6985,-17780;9525,-17780;851535,-17780;854075,-17780;855980,-17145;857885,-15240;859790,-13335;860425,-11430;860425,-8890;860425,192405;851535,201930;9525,201930;0,194945;0,192405" o:connectangles="0,0,0,0,0,0,0,0,0,0,0,0,0,0,0,0,0,0,0,0"/>
                <w10:wrap anchorx="page"/>
              </v:shape>
            </w:pict>
          </mc:Fallback>
        </mc:AlternateContent>
      </w:r>
      <w:r w:rsidRPr="005903A4">
        <w:rPr>
          <w:sz w:val="23"/>
        </w:rPr>
        <w:t>$</w:t>
      </w:r>
    </w:p>
    <w:p w14:paraId="56037C10" w14:textId="7B186164" w:rsidR="00A87B8D" w:rsidRDefault="00A87B8D" w:rsidP="000344CE">
      <w:pPr>
        <w:spacing w:before="1"/>
        <w:ind w:left="156"/>
        <w:rPr>
          <w:sz w:val="23"/>
        </w:rPr>
      </w:pPr>
    </w:p>
    <w:p w14:paraId="715D42D2" w14:textId="77777777" w:rsidR="00A87B8D" w:rsidRDefault="00A87B8D" w:rsidP="000344CE">
      <w:pPr>
        <w:spacing w:before="1"/>
        <w:ind w:left="156"/>
        <w:rPr>
          <w:sz w:val="23"/>
        </w:rPr>
      </w:pPr>
    </w:p>
    <w:p w14:paraId="2603407F" w14:textId="77777777" w:rsidR="00A87B8D" w:rsidRPr="005903A4" w:rsidRDefault="00A87B8D" w:rsidP="00A87B8D">
      <w:pPr>
        <w:pStyle w:val="BodyText"/>
        <w:rPr>
          <w:sz w:val="20"/>
        </w:rPr>
      </w:pPr>
      <w:r w:rsidRPr="005903A4">
        <w:rPr>
          <w:noProof/>
          <w:sz w:val="20"/>
        </w:rPr>
        <w:drawing>
          <wp:inline distT="0" distB="0" distL="0" distR="0" wp14:anchorId="2E3E3A5F" wp14:editId="24522B6D">
            <wp:extent cx="5486400" cy="3390737"/>
            <wp:effectExtent l="0" t="0" r="0" b="635"/>
            <wp:docPr id="2482"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20.jpeg"/>
                    <pic:cNvPicPr/>
                  </pic:nvPicPr>
                  <pic:blipFill>
                    <a:blip r:embed="rId550" cstate="print"/>
                    <a:stretch>
                      <a:fillRect/>
                    </a:stretch>
                  </pic:blipFill>
                  <pic:spPr>
                    <a:xfrm>
                      <a:off x="0" y="0"/>
                      <a:ext cx="5486400" cy="3390737"/>
                    </a:xfrm>
                    <a:prstGeom prst="rect">
                      <a:avLst/>
                    </a:prstGeom>
                  </pic:spPr>
                </pic:pic>
              </a:graphicData>
            </a:graphic>
          </wp:inline>
        </w:drawing>
      </w:r>
    </w:p>
    <w:p w14:paraId="65CDFEC2" w14:textId="77777777" w:rsidR="00A87B8D" w:rsidRPr="005903A4" w:rsidRDefault="00A87B8D" w:rsidP="00A87B8D">
      <w:pPr>
        <w:pStyle w:val="BodyText"/>
        <w:spacing w:before="119"/>
        <w:ind w:left="156"/>
      </w:pPr>
      <w:r w:rsidRPr="005903A4">
        <w:t>What is your maximum bid for this bull?</w:t>
      </w:r>
    </w:p>
    <w:p w14:paraId="2AB34247" w14:textId="77777777" w:rsidR="00A87B8D" w:rsidRPr="005903A4" w:rsidRDefault="00A87B8D" w:rsidP="00A87B8D">
      <w:pPr>
        <w:pStyle w:val="BodyText"/>
        <w:spacing w:before="3"/>
        <w:rPr>
          <w:sz w:val="22"/>
        </w:rPr>
      </w:pPr>
    </w:p>
    <w:p w14:paraId="3A02638D" w14:textId="77777777" w:rsidR="00A87B8D" w:rsidRPr="005903A4" w:rsidRDefault="00A87B8D" w:rsidP="00A87B8D">
      <w:pPr>
        <w:spacing w:before="93"/>
        <w:ind w:left="156"/>
        <w:rPr>
          <w:sz w:val="23"/>
        </w:rPr>
      </w:pPr>
      <w:r w:rsidRPr="005903A4">
        <w:rPr>
          <w:noProof/>
        </w:rPr>
        <mc:AlternateContent>
          <mc:Choice Requires="wps">
            <w:drawing>
              <wp:anchor distT="0" distB="0" distL="114300" distR="114300" simplePos="0" relativeHeight="252278784" behindDoc="0" locked="0" layoutInCell="1" allowOverlap="1" wp14:anchorId="7F58B110" wp14:editId="088DA30F">
                <wp:simplePos x="0" y="0"/>
                <wp:positionH relativeFrom="page">
                  <wp:posOffset>3901440</wp:posOffset>
                </wp:positionH>
                <wp:positionV relativeFrom="paragraph">
                  <wp:posOffset>40640</wp:posOffset>
                </wp:positionV>
                <wp:extent cx="861060" cy="219710"/>
                <wp:effectExtent l="15240" t="11430" r="9525" b="16510"/>
                <wp:wrapNone/>
                <wp:docPr id="2616" name="Freeform: Shape 2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9 6144"/>
                            <a:gd name="T65" fmla="*/ T64 w 1356"/>
                            <a:gd name="T66" fmla="+- 0 410 64"/>
                            <a:gd name="T67" fmla="*/ 410 h 346"/>
                            <a:gd name="T68" fmla="+- 0 7485 6144"/>
                            <a:gd name="T69" fmla="*/ T68 w 1356"/>
                            <a:gd name="T70" fmla="+- 0 410 64"/>
                            <a:gd name="T71" fmla="*/ 410 h 346"/>
                            <a:gd name="T72" fmla="+- 0 6159 6144"/>
                            <a:gd name="T73" fmla="*/ T72 w 1356"/>
                            <a:gd name="T74" fmla="+- 0 410 64"/>
                            <a:gd name="T75" fmla="*/ 410 h 346"/>
                            <a:gd name="T76" fmla="+- 0 6155 6144"/>
                            <a:gd name="T77" fmla="*/ T76 w 1356"/>
                            <a:gd name="T78" fmla="+- 0 410 64"/>
                            <a:gd name="T79" fmla="*/ 410 h 346"/>
                            <a:gd name="T80" fmla="+- 0 6151 6144"/>
                            <a:gd name="T81" fmla="*/ T80 w 1356"/>
                            <a:gd name="T82" fmla="+- 0 408 64"/>
                            <a:gd name="T83" fmla="*/ 408 h 346"/>
                            <a:gd name="T84" fmla="+- 0 6149 6144"/>
                            <a:gd name="T85" fmla="*/ T84 w 1356"/>
                            <a:gd name="T86" fmla="+- 0 405 64"/>
                            <a:gd name="T87" fmla="*/ 405 h 346"/>
                            <a:gd name="T88" fmla="+- 0 6146 6144"/>
                            <a:gd name="T89" fmla="*/ T88 w 1356"/>
                            <a:gd name="T90" fmla="+- 0 403 64"/>
                            <a:gd name="T91" fmla="*/ 403 h 346"/>
                            <a:gd name="T92" fmla="+- 0 6144 6144"/>
                            <a:gd name="T93" fmla="*/ T92 w 1356"/>
                            <a:gd name="T94" fmla="+- 0 399 64"/>
                            <a:gd name="T95" fmla="*/ 399 h 346"/>
                            <a:gd name="T96" fmla="+- 0 6144 6144"/>
                            <a:gd name="T97" fmla="*/ T96 w 1356"/>
                            <a:gd name="T98" fmla="+- 0 395 64"/>
                            <a:gd name="T9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A4FF0" id="Freeform: Shape 2616" o:spid="_x0000_s1026" style="position:absolute;margin-left:307.2pt;margin-top:3.2pt;width:67.8pt;height:17.3pt;z-index:25227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" path="m,331l,14,,10,2,7,5,4,7,1,11,r4,l1341,r4,l1348,1r3,3l1354,7r1,3l1355,14r,317l1345,346r-4,l15,346r-4,l7,344,5,341,2,339,,335r,-4xe" filled="f" strokecolor="#d1d1d5" strokeweight=".50856mm">
                <v:path arrowok="t" o:connecttype="custom" o:connectlocs="0,250825;0,49530;0,46990;1270,45085;3175,43180;4445,41275;6985,40640;9525,40640;851535,40640;854075,40640;855980,41275;857885,43180;859790,45085;860425,46990;860425,49530;860425,250825;854075,260350;851535,260350;9525,260350;6985,260350;4445,259080;3175,257175;1270,255905;0,253365;0,250825" o:connectangles="0,0,0,0,0,0,0,0,0,0,0,0,0,0,0,0,0,0,0,0,0,0,0,0,0"/>
                <w10:wrap anchorx="page"/>
              </v:shape>
            </w:pict>
          </mc:Fallback>
        </mc:AlternateContent>
      </w:r>
      <w:r w:rsidRPr="005903A4">
        <w:rPr>
          <w:sz w:val="23"/>
        </w:rPr>
        <w:t>$</w:t>
      </w:r>
    </w:p>
    <w:p w14:paraId="0D9575C7" w14:textId="77777777" w:rsidR="000344CE" w:rsidRPr="005903A4" w:rsidRDefault="000344CE" w:rsidP="000344CE">
      <w:pPr>
        <w:rPr>
          <w:sz w:val="23"/>
        </w:rPr>
        <w:sectPr w:rsidR="000344CE" w:rsidRPr="005903A4" w:rsidSect="00A21BEF">
          <w:footerReference w:type="default" r:id="rId551"/>
          <w:pgSz w:w="12240" w:h="15840"/>
          <w:pgMar w:top="518" w:right="677" w:bottom="475" w:left="677" w:header="720" w:footer="720" w:gutter="0"/>
          <w:cols w:space="720"/>
        </w:sectPr>
      </w:pPr>
    </w:p>
    <w:p w14:paraId="183CE19D" w14:textId="77777777" w:rsidR="000344CE" w:rsidRPr="005903A4" w:rsidRDefault="000344CE" w:rsidP="000344CE">
      <w:pPr>
        <w:pStyle w:val="BodyText"/>
        <w:spacing w:before="6"/>
        <w:rPr>
          <w:sz w:val="17"/>
        </w:rPr>
      </w:pPr>
      <w:r w:rsidRPr="005903A4">
        <w:rPr>
          <w:noProof/>
        </w:rPr>
        <w:lastRenderedPageBreak/>
        <w:drawing>
          <wp:inline distT="0" distB="0" distL="0" distR="0" wp14:anchorId="4D1B3CEF" wp14:editId="3449BE29">
            <wp:extent cx="5486400" cy="3472606"/>
            <wp:effectExtent l="0" t="0" r="0" b="0"/>
            <wp:docPr id="2483"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21.jpeg"/>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5486400" cy="3472606"/>
                    </a:xfrm>
                    <a:prstGeom prst="rect">
                      <a:avLst/>
                    </a:prstGeom>
                  </pic:spPr>
                </pic:pic>
              </a:graphicData>
            </a:graphic>
          </wp:inline>
        </w:drawing>
      </w:r>
    </w:p>
    <w:p w14:paraId="26D2162E" w14:textId="77777777" w:rsidR="00A87B8D" w:rsidRPr="005903A4" w:rsidRDefault="00A87B8D" w:rsidP="00A87B8D">
      <w:pPr>
        <w:pStyle w:val="BodyText"/>
        <w:spacing w:before="70"/>
        <w:ind w:left="156"/>
      </w:pPr>
      <w:r w:rsidRPr="005903A4">
        <w:t>What is your maximum bid for this</w:t>
      </w:r>
      <w:r w:rsidRPr="005903A4">
        <w:rPr>
          <w:spacing w:val="-16"/>
        </w:rPr>
        <w:t xml:space="preserve"> </w:t>
      </w:r>
      <w:r w:rsidRPr="005903A4">
        <w:t>bull?</w:t>
      </w:r>
    </w:p>
    <w:p w14:paraId="64A9B3C8" w14:textId="77777777" w:rsidR="00A87B8D" w:rsidRPr="005903A4" w:rsidRDefault="00A87B8D" w:rsidP="00A87B8D">
      <w:pPr>
        <w:pStyle w:val="BodyText"/>
        <w:spacing w:before="3"/>
        <w:rPr>
          <w:sz w:val="22"/>
        </w:rPr>
      </w:pPr>
    </w:p>
    <w:p w14:paraId="5D62EE06" w14:textId="77777777" w:rsidR="00A87B8D" w:rsidRPr="005903A4" w:rsidRDefault="00A87B8D" w:rsidP="00A87B8D">
      <w:pPr>
        <w:spacing w:before="93"/>
        <w:ind w:left="156"/>
        <w:rPr>
          <w:sz w:val="23"/>
        </w:rPr>
      </w:pPr>
      <w:r w:rsidRPr="005903A4">
        <w:rPr>
          <w:noProof/>
        </w:rPr>
        <mc:AlternateContent>
          <mc:Choice Requires="wps">
            <w:drawing>
              <wp:anchor distT="0" distB="0" distL="114300" distR="114300" simplePos="0" relativeHeight="252280832" behindDoc="0" locked="0" layoutInCell="1" allowOverlap="1" wp14:anchorId="7809EB3B" wp14:editId="2F923883">
                <wp:simplePos x="0" y="0"/>
                <wp:positionH relativeFrom="page">
                  <wp:posOffset>3901440</wp:posOffset>
                </wp:positionH>
                <wp:positionV relativeFrom="paragraph">
                  <wp:posOffset>40640</wp:posOffset>
                </wp:positionV>
                <wp:extent cx="861060" cy="219710"/>
                <wp:effectExtent l="15240" t="18415" r="9525" b="9525"/>
                <wp:wrapNone/>
                <wp:docPr id="2615" name="Freeform: Shape 2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9F2F8" id="Freeform: Shape 2615" o:spid="_x0000_s1026" style="position:absolute;margin-left:307.2pt;margin-top:3.2pt;width:67.8pt;height:17.3pt;z-index:25228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37524B60" w14:textId="77777777" w:rsidR="00A87B8D" w:rsidRPr="005903A4" w:rsidRDefault="00A87B8D" w:rsidP="00A87B8D">
      <w:pPr>
        <w:pStyle w:val="BodyText"/>
        <w:rPr>
          <w:sz w:val="20"/>
        </w:rPr>
      </w:pPr>
    </w:p>
    <w:p w14:paraId="6B226AA1" w14:textId="77777777" w:rsidR="00A87B8D" w:rsidRPr="005903A4" w:rsidRDefault="00A87B8D" w:rsidP="00A87B8D">
      <w:pPr>
        <w:pStyle w:val="BodyText"/>
        <w:rPr>
          <w:sz w:val="20"/>
        </w:rPr>
      </w:pPr>
    </w:p>
    <w:p w14:paraId="22618AA4" w14:textId="77777777" w:rsidR="00A87B8D" w:rsidRPr="005903A4" w:rsidRDefault="00A87B8D" w:rsidP="00A87B8D">
      <w:pPr>
        <w:pStyle w:val="BodyText"/>
        <w:spacing w:before="6"/>
        <w:rPr>
          <w:sz w:val="17"/>
        </w:rPr>
      </w:pPr>
      <w:r w:rsidRPr="005903A4">
        <w:rPr>
          <w:noProof/>
        </w:rPr>
        <w:drawing>
          <wp:inline distT="0" distB="0" distL="0" distR="0" wp14:anchorId="178EB9A8" wp14:editId="53D619E1">
            <wp:extent cx="5486400" cy="3385893"/>
            <wp:effectExtent l="0" t="0" r="0" b="5080"/>
            <wp:docPr id="2484"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22.jpeg"/>
                    <pic:cNvPicPr/>
                  </pic:nvPicPr>
                  <pic:blipFill>
                    <a:blip r:embed="rId553" cstate="print">
                      <a:extLst>
                        <a:ext uri="{28A0092B-C50C-407E-A947-70E740481C1C}">
                          <a14:useLocalDpi xmlns:a14="http://schemas.microsoft.com/office/drawing/2010/main" val="0"/>
                        </a:ext>
                      </a:extLst>
                    </a:blip>
                    <a:stretch>
                      <a:fillRect/>
                    </a:stretch>
                  </pic:blipFill>
                  <pic:spPr>
                    <a:xfrm>
                      <a:off x="0" y="0"/>
                      <a:ext cx="5486400" cy="3385893"/>
                    </a:xfrm>
                    <a:prstGeom prst="rect">
                      <a:avLst/>
                    </a:prstGeom>
                  </pic:spPr>
                </pic:pic>
              </a:graphicData>
            </a:graphic>
          </wp:inline>
        </w:drawing>
      </w:r>
    </w:p>
    <w:p w14:paraId="13107BA4" w14:textId="77777777" w:rsidR="00A87B8D" w:rsidRPr="005903A4" w:rsidRDefault="00A87B8D" w:rsidP="00A87B8D">
      <w:pPr>
        <w:pStyle w:val="BodyText"/>
        <w:spacing w:before="94"/>
        <w:ind w:left="156"/>
      </w:pPr>
      <w:r w:rsidRPr="005903A4">
        <w:t>What is your maximum bid for this</w:t>
      </w:r>
      <w:r w:rsidRPr="005903A4">
        <w:rPr>
          <w:spacing w:val="-16"/>
        </w:rPr>
        <w:t xml:space="preserve"> </w:t>
      </w:r>
      <w:r w:rsidRPr="005903A4">
        <w:t>bull?</w:t>
      </w:r>
    </w:p>
    <w:p w14:paraId="7A63EFAF" w14:textId="77777777" w:rsidR="00A87B8D" w:rsidRPr="005903A4" w:rsidRDefault="00A87B8D" w:rsidP="00A87B8D">
      <w:pPr>
        <w:pStyle w:val="BodyText"/>
        <w:spacing w:before="3"/>
        <w:rPr>
          <w:sz w:val="22"/>
        </w:rPr>
      </w:pPr>
    </w:p>
    <w:p w14:paraId="66EEF3C0" w14:textId="77777777" w:rsidR="00A87B8D" w:rsidRPr="005903A4" w:rsidRDefault="00A87B8D" w:rsidP="00A87B8D">
      <w:pPr>
        <w:spacing w:before="93"/>
        <w:ind w:left="156"/>
        <w:rPr>
          <w:sz w:val="23"/>
        </w:rPr>
      </w:pPr>
      <w:r w:rsidRPr="005903A4">
        <w:rPr>
          <w:noProof/>
        </w:rPr>
        <mc:AlternateContent>
          <mc:Choice Requires="wps">
            <w:drawing>
              <wp:anchor distT="0" distB="0" distL="114300" distR="114300" simplePos="0" relativeHeight="252281856" behindDoc="0" locked="0" layoutInCell="1" allowOverlap="1" wp14:anchorId="7D8479D9" wp14:editId="5E4386FF">
                <wp:simplePos x="0" y="0"/>
                <wp:positionH relativeFrom="page">
                  <wp:posOffset>3901440</wp:posOffset>
                </wp:positionH>
                <wp:positionV relativeFrom="paragraph">
                  <wp:posOffset>40640</wp:posOffset>
                </wp:positionV>
                <wp:extent cx="861060" cy="219710"/>
                <wp:effectExtent l="15240" t="13335" r="9525" b="14605"/>
                <wp:wrapNone/>
                <wp:docPr id="2614" name="Freeform: Shape 2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556E2" id="Freeform: Shape 2614" o:spid="_x0000_s1026" style="position:absolute;margin-left:307.2pt;margin-top:3.2pt;width:67.8pt;height:17.3pt;z-index:25228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062410C8" w14:textId="77777777" w:rsidR="000344CE" w:rsidRDefault="000344CE" w:rsidP="000344CE">
      <w:pPr>
        <w:rPr>
          <w:rFonts w:eastAsia="Arial"/>
          <w:noProof/>
          <w:sz w:val="23"/>
          <w:szCs w:val="23"/>
        </w:rPr>
      </w:pPr>
    </w:p>
    <w:p w14:paraId="08C49573" w14:textId="77777777" w:rsidR="00A87B8D" w:rsidRPr="00A87B8D" w:rsidRDefault="00A87B8D" w:rsidP="00A87B8D">
      <w:pPr>
        <w:rPr>
          <w:sz w:val="17"/>
        </w:rPr>
      </w:pPr>
    </w:p>
    <w:p w14:paraId="13DED567" w14:textId="77777777" w:rsidR="00A87B8D" w:rsidRDefault="00A87B8D" w:rsidP="00A87B8D">
      <w:pPr>
        <w:rPr>
          <w:rFonts w:eastAsia="Arial"/>
          <w:noProof/>
          <w:sz w:val="23"/>
          <w:szCs w:val="23"/>
        </w:rPr>
      </w:pPr>
    </w:p>
    <w:p w14:paraId="6929A7EF" w14:textId="74EDC9D0" w:rsidR="000344CE" w:rsidRPr="005903A4" w:rsidRDefault="000344CE" w:rsidP="002C2467">
      <w:pPr>
        <w:pStyle w:val="BodyText"/>
        <w:rPr>
          <w:sz w:val="20"/>
        </w:rPr>
      </w:pPr>
      <w:r w:rsidRPr="005903A4">
        <w:rPr>
          <w:noProof/>
          <w:sz w:val="20"/>
        </w:rPr>
        <w:lastRenderedPageBreak/>
        <w:drawing>
          <wp:inline distT="0" distB="0" distL="0" distR="0" wp14:anchorId="5CFB3894" wp14:editId="544DE104">
            <wp:extent cx="5486400" cy="3390736"/>
            <wp:effectExtent l="0" t="0" r="0" b="635"/>
            <wp:docPr id="2485"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23.jpeg"/>
                    <pic:cNvPicPr/>
                  </pic:nvPicPr>
                  <pic:blipFill>
                    <a:blip r:embed="rId554" cstate="print"/>
                    <a:stretch>
                      <a:fillRect/>
                    </a:stretch>
                  </pic:blipFill>
                  <pic:spPr>
                    <a:xfrm>
                      <a:off x="0" y="0"/>
                      <a:ext cx="5486400" cy="3390736"/>
                    </a:xfrm>
                    <a:prstGeom prst="rect">
                      <a:avLst/>
                    </a:prstGeom>
                  </pic:spPr>
                </pic:pic>
              </a:graphicData>
            </a:graphic>
          </wp:inline>
        </w:drawing>
      </w:r>
    </w:p>
    <w:p w14:paraId="7E1C6ED6" w14:textId="77777777" w:rsidR="000344CE" w:rsidRPr="005903A4" w:rsidRDefault="000344CE" w:rsidP="000344CE">
      <w:pPr>
        <w:pStyle w:val="BodyText"/>
        <w:spacing w:before="32"/>
        <w:ind w:left="156"/>
      </w:pPr>
      <w:r w:rsidRPr="005903A4">
        <w:t>What is your maximum bid for this bull?</w:t>
      </w:r>
    </w:p>
    <w:p w14:paraId="23D500FA" w14:textId="77777777" w:rsidR="000344CE" w:rsidRPr="005903A4" w:rsidRDefault="000344CE" w:rsidP="000344CE">
      <w:pPr>
        <w:pStyle w:val="BodyText"/>
        <w:spacing w:before="3"/>
        <w:rPr>
          <w:sz w:val="22"/>
        </w:rPr>
      </w:pPr>
    </w:p>
    <w:p w14:paraId="3D934CC3" w14:textId="77777777" w:rsidR="000344CE" w:rsidRPr="005903A4" w:rsidRDefault="000344CE" w:rsidP="000344CE">
      <w:pPr>
        <w:spacing w:before="94"/>
        <w:ind w:left="156"/>
        <w:rPr>
          <w:sz w:val="23"/>
        </w:rPr>
      </w:pPr>
      <w:r w:rsidRPr="005903A4">
        <w:rPr>
          <w:noProof/>
        </w:rPr>
        <mc:AlternateContent>
          <mc:Choice Requires="wps">
            <w:drawing>
              <wp:anchor distT="0" distB="0" distL="114300" distR="114300" simplePos="0" relativeHeight="252068864" behindDoc="0" locked="0" layoutInCell="1" allowOverlap="1" wp14:anchorId="6EEB4789" wp14:editId="53243539">
                <wp:simplePos x="0" y="0"/>
                <wp:positionH relativeFrom="page">
                  <wp:posOffset>3901440</wp:posOffset>
                </wp:positionH>
                <wp:positionV relativeFrom="paragraph">
                  <wp:posOffset>41275</wp:posOffset>
                </wp:positionV>
                <wp:extent cx="861060" cy="219710"/>
                <wp:effectExtent l="15240" t="13970" r="9525" b="13970"/>
                <wp:wrapNone/>
                <wp:docPr id="2613" name="Freeform: Shape 2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9F1D" id="Freeform: Shape 2613" o:spid="_x0000_s1026" style="position:absolute;margin-left:307.2pt;margin-top:3.25pt;width:67.8pt;height:17.3pt;z-index:25206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k73w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56F4BBCA" w14:textId="77777777" w:rsidR="000344CE" w:rsidRPr="005903A4" w:rsidRDefault="000344CE" w:rsidP="000344CE">
      <w:pPr>
        <w:pStyle w:val="BodyText"/>
        <w:rPr>
          <w:sz w:val="20"/>
        </w:rPr>
      </w:pPr>
    </w:p>
    <w:p w14:paraId="05D52441" w14:textId="77777777" w:rsidR="000344CE" w:rsidRPr="005903A4" w:rsidRDefault="000344CE" w:rsidP="000344CE">
      <w:pPr>
        <w:pStyle w:val="BodyText"/>
        <w:rPr>
          <w:sz w:val="20"/>
        </w:rPr>
      </w:pPr>
    </w:p>
    <w:p w14:paraId="5CDC8C5B" w14:textId="77777777" w:rsidR="000344CE" w:rsidRPr="005903A4" w:rsidRDefault="000344CE" w:rsidP="000344CE">
      <w:pPr>
        <w:pStyle w:val="BodyText"/>
        <w:spacing w:before="6"/>
        <w:rPr>
          <w:sz w:val="17"/>
        </w:rPr>
      </w:pPr>
      <w:r w:rsidRPr="005903A4">
        <w:rPr>
          <w:noProof/>
        </w:rPr>
        <w:drawing>
          <wp:anchor distT="0" distB="0" distL="0" distR="0" simplePos="0" relativeHeight="252114944" behindDoc="0" locked="0" layoutInCell="1" allowOverlap="1" wp14:anchorId="2F1ABF9F" wp14:editId="2EA73B88">
            <wp:simplePos x="0" y="0"/>
            <wp:positionH relativeFrom="page">
              <wp:posOffset>505460</wp:posOffset>
            </wp:positionH>
            <wp:positionV relativeFrom="paragraph">
              <wp:posOffset>152400</wp:posOffset>
            </wp:positionV>
            <wp:extent cx="5486400" cy="3390736"/>
            <wp:effectExtent l="0" t="0" r="0" b="635"/>
            <wp:wrapTopAndBottom/>
            <wp:docPr id="2486"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224.jpeg"/>
                    <pic:cNvPicPr/>
                  </pic:nvPicPr>
                  <pic:blipFill>
                    <a:blip r:embed="rId555" cstate="print"/>
                    <a:stretch>
                      <a:fillRect/>
                    </a:stretch>
                  </pic:blipFill>
                  <pic:spPr>
                    <a:xfrm>
                      <a:off x="0" y="0"/>
                      <a:ext cx="5486400" cy="3390736"/>
                    </a:xfrm>
                    <a:prstGeom prst="rect">
                      <a:avLst/>
                    </a:prstGeom>
                  </pic:spPr>
                </pic:pic>
              </a:graphicData>
            </a:graphic>
            <wp14:sizeRelH relativeFrom="margin">
              <wp14:pctWidth>0</wp14:pctWidth>
            </wp14:sizeRelH>
            <wp14:sizeRelV relativeFrom="margin">
              <wp14:pctHeight>0</wp14:pctHeight>
            </wp14:sizeRelV>
          </wp:anchor>
        </w:drawing>
      </w:r>
    </w:p>
    <w:p w14:paraId="09352FEA" w14:textId="77777777" w:rsidR="002C2467" w:rsidRPr="005903A4" w:rsidRDefault="002C2467" w:rsidP="002C2467">
      <w:pPr>
        <w:pStyle w:val="BodyText"/>
        <w:spacing w:before="70"/>
        <w:ind w:left="156"/>
      </w:pPr>
      <w:r w:rsidRPr="005903A4">
        <w:t>What is your maximum bid for this</w:t>
      </w:r>
      <w:r w:rsidRPr="005903A4">
        <w:rPr>
          <w:spacing w:val="-16"/>
        </w:rPr>
        <w:t xml:space="preserve"> </w:t>
      </w:r>
      <w:r w:rsidRPr="005903A4">
        <w:t>bull?</w:t>
      </w:r>
    </w:p>
    <w:p w14:paraId="587BEC50" w14:textId="77777777" w:rsidR="002C2467" w:rsidRPr="005903A4" w:rsidRDefault="002C2467" w:rsidP="002C2467">
      <w:pPr>
        <w:pStyle w:val="BodyText"/>
        <w:spacing w:before="3"/>
        <w:rPr>
          <w:sz w:val="22"/>
        </w:rPr>
      </w:pPr>
    </w:p>
    <w:p w14:paraId="25259DC5" w14:textId="77777777" w:rsidR="002C2467" w:rsidRPr="005903A4" w:rsidRDefault="002C2467" w:rsidP="002C2467">
      <w:pPr>
        <w:spacing w:before="93"/>
        <w:ind w:left="156"/>
        <w:rPr>
          <w:sz w:val="23"/>
        </w:rPr>
      </w:pPr>
      <w:r w:rsidRPr="005903A4">
        <w:rPr>
          <w:noProof/>
        </w:rPr>
        <mc:AlternateContent>
          <mc:Choice Requires="wps">
            <w:drawing>
              <wp:anchor distT="0" distB="0" distL="114300" distR="114300" simplePos="0" relativeHeight="252283904" behindDoc="0" locked="0" layoutInCell="1" allowOverlap="1" wp14:anchorId="51046964" wp14:editId="314BFF84">
                <wp:simplePos x="0" y="0"/>
                <wp:positionH relativeFrom="page">
                  <wp:posOffset>3901440</wp:posOffset>
                </wp:positionH>
                <wp:positionV relativeFrom="paragraph">
                  <wp:posOffset>40640</wp:posOffset>
                </wp:positionV>
                <wp:extent cx="861060" cy="219710"/>
                <wp:effectExtent l="15240" t="18415" r="9525" b="9525"/>
                <wp:wrapNone/>
                <wp:docPr id="2612" name="Freeform: Shape 2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F7C97" id="Freeform: Shape 2612" o:spid="_x0000_s1026" style="position:absolute;margin-left:307.2pt;margin-top:3.2pt;width:67.8pt;height:17.3pt;z-index:25228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2F2246D7" w14:textId="77777777" w:rsidR="002C2467" w:rsidRPr="005903A4" w:rsidRDefault="002C2467" w:rsidP="002C2467">
      <w:pPr>
        <w:pStyle w:val="BodyText"/>
        <w:rPr>
          <w:sz w:val="20"/>
        </w:rPr>
      </w:pPr>
    </w:p>
    <w:p w14:paraId="74B41983" w14:textId="77777777" w:rsidR="000344CE" w:rsidRDefault="000344CE" w:rsidP="000344CE">
      <w:pPr>
        <w:rPr>
          <w:sz w:val="17"/>
        </w:rPr>
      </w:pPr>
    </w:p>
    <w:p w14:paraId="2DD00338" w14:textId="77777777" w:rsidR="002C2467" w:rsidRPr="002C2467" w:rsidRDefault="002C2467" w:rsidP="002C2467">
      <w:pPr>
        <w:ind w:firstLine="720"/>
        <w:rPr>
          <w:sz w:val="17"/>
        </w:rPr>
      </w:pPr>
    </w:p>
    <w:p w14:paraId="3089CDD5" w14:textId="1C25F54A" w:rsidR="000344CE" w:rsidRDefault="000344CE" w:rsidP="000344CE">
      <w:pPr>
        <w:pStyle w:val="BodyText"/>
        <w:spacing w:before="6"/>
        <w:rPr>
          <w:sz w:val="17"/>
        </w:rPr>
      </w:pPr>
      <w:r w:rsidRPr="005903A4">
        <w:rPr>
          <w:noProof/>
        </w:rPr>
        <w:lastRenderedPageBreak/>
        <w:drawing>
          <wp:inline distT="0" distB="0" distL="0" distR="0" wp14:anchorId="67D58E67" wp14:editId="08CD71A6">
            <wp:extent cx="5486400" cy="3409406"/>
            <wp:effectExtent l="0" t="0" r="0" b="635"/>
            <wp:docPr id="2487"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25.jpeg"/>
                    <pic:cNvPicPr/>
                  </pic:nvPicPr>
                  <pic:blipFill>
                    <a:blip r:embed="rId556" cstate="print">
                      <a:extLst>
                        <a:ext uri="{28A0092B-C50C-407E-A947-70E740481C1C}">
                          <a14:useLocalDpi xmlns:a14="http://schemas.microsoft.com/office/drawing/2010/main" val="0"/>
                        </a:ext>
                      </a:extLst>
                    </a:blip>
                    <a:stretch>
                      <a:fillRect/>
                    </a:stretch>
                  </pic:blipFill>
                  <pic:spPr>
                    <a:xfrm>
                      <a:off x="0" y="0"/>
                      <a:ext cx="5486400" cy="3409406"/>
                    </a:xfrm>
                    <a:prstGeom prst="rect">
                      <a:avLst/>
                    </a:prstGeom>
                  </pic:spPr>
                </pic:pic>
              </a:graphicData>
            </a:graphic>
          </wp:inline>
        </w:drawing>
      </w:r>
    </w:p>
    <w:p w14:paraId="65E59460" w14:textId="77777777" w:rsidR="002C2467" w:rsidRPr="005903A4" w:rsidRDefault="002C2467" w:rsidP="000344CE">
      <w:pPr>
        <w:pStyle w:val="BodyText"/>
        <w:spacing w:before="6"/>
        <w:rPr>
          <w:sz w:val="17"/>
        </w:rPr>
      </w:pPr>
    </w:p>
    <w:p w14:paraId="31AA3C96" w14:textId="77777777" w:rsidR="000344CE" w:rsidRPr="005903A4" w:rsidRDefault="000344CE" w:rsidP="000344CE">
      <w:pPr>
        <w:pStyle w:val="BodyText"/>
        <w:spacing w:before="7"/>
        <w:ind w:left="156"/>
      </w:pPr>
      <w:r w:rsidRPr="005903A4">
        <w:t>What is your maximum bid for this</w:t>
      </w:r>
      <w:r w:rsidRPr="005903A4">
        <w:rPr>
          <w:spacing w:val="-16"/>
        </w:rPr>
        <w:t xml:space="preserve"> </w:t>
      </w:r>
      <w:r w:rsidRPr="005903A4">
        <w:t>bull?</w:t>
      </w:r>
    </w:p>
    <w:p w14:paraId="6AE308D7" w14:textId="77777777" w:rsidR="000344CE" w:rsidRPr="005903A4" w:rsidRDefault="000344CE" w:rsidP="000344CE">
      <w:pPr>
        <w:pStyle w:val="BodyText"/>
        <w:spacing w:before="3"/>
        <w:rPr>
          <w:sz w:val="22"/>
        </w:rPr>
      </w:pPr>
    </w:p>
    <w:p w14:paraId="22D70719" w14:textId="77777777" w:rsidR="000344CE" w:rsidRPr="005903A4" w:rsidRDefault="000344CE" w:rsidP="000344CE">
      <w:pPr>
        <w:spacing w:before="94"/>
        <w:ind w:left="156"/>
        <w:rPr>
          <w:sz w:val="23"/>
        </w:rPr>
      </w:pPr>
      <w:r w:rsidRPr="005903A4">
        <w:rPr>
          <w:noProof/>
        </w:rPr>
        <mc:AlternateContent>
          <mc:Choice Requires="wps">
            <w:drawing>
              <wp:anchor distT="0" distB="0" distL="114300" distR="114300" simplePos="0" relativeHeight="252071936" behindDoc="0" locked="0" layoutInCell="1" allowOverlap="1" wp14:anchorId="4DE028AB" wp14:editId="2B850722">
                <wp:simplePos x="0" y="0"/>
                <wp:positionH relativeFrom="page">
                  <wp:posOffset>3901440</wp:posOffset>
                </wp:positionH>
                <wp:positionV relativeFrom="paragraph">
                  <wp:posOffset>41275</wp:posOffset>
                </wp:positionV>
                <wp:extent cx="861060" cy="219710"/>
                <wp:effectExtent l="15240" t="15240" r="9525" b="12700"/>
                <wp:wrapNone/>
                <wp:docPr id="2611" name="Freeform: Shape 2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9 6144"/>
                            <a:gd name="T65" fmla="*/ T64 w 1356"/>
                            <a:gd name="T66" fmla="+- 0 411 65"/>
                            <a:gd name="T67" fmla="*/ 411 h 346"/>
                            <a:gd name="T68" fmla="+- 0 7485 6144"/>
                            <a:gd name="T69" fmla="*/ T68 w 1356"/>
                            <a:gd name="T70" fmla="+- 0 411 65"/>
                            <a:gd name="T71" fmla="*/ 411 h 346"/>
                            <a:gd name="T72" fmla="+- 0 6159 6144"/>
                            <a:gd name="T73" fmla="*/ T72 w 1356"/>
                            <a:gd name="T74" fmla="+- 0 411 65"/>
                            <a:gd name="T75" fmla="*/ 411 h 346"/>
                            <a:gd name="T76" fmla="+- 0 6155 6144"/>
                            <a:gd name="T77" fmla="*/ T76 w 1356"/>
                            <a:gd name="T78" fmla="+- 0 411 65"/>
                            <a:gd name="T79" fmla="*/ 411 h 346"/>
                            <a:gd name="T80" fmla="+- 0 6151 6144"/>
                            <a:gd name="T81" fmla="*/ T80 w 1356"/>
                            <a:gd name="T82" fmla="+- 0 409 65"/>
                            <a:gd name="T83" fmla="*/ 409 h 346"/>
                            <a:gd name="T84" fmla="+- 0 6149 6144"/>
                            <a:gd name="T85" fmla="*/ T84 w 1356"/>
                            <a:gd name="T86" fmla="+- 0 406 65"/>
                            <a:gd name="T87" fmla="*/ 406 h 346"/>
                            <a:gd name="T88" fmla="+- 0 6146 6144"/>
                            <a:gd name="T89" fmla="*/ T88 w 1356"/>
                            <a:gd name="T90" fmla="+- 0 404 65"/>
                            <a:gd name="T91" fmla="*/ 404 h 346"/>
                            <a:gd name="T92" fmla="+- 0 6144 6144"/>
                            <a:gd name="T93" fmla="*/ T92 w 1356"/>
                            <a:gd name="T94" fmla="+- 0 400 65"/>
                            <a:gd name="T95" fmla="*/ 400 h 346"/>
                            <a:gd name="T96" fmla="+- 0 6144 6144"/>
                            <a:gd name="T97" fmla="*/ T96 w 1356"/>
                            <a:gd name="T98" fmla="+- 0 396 65"/>
                            <a:gd name="T9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2A496" id="Freeform: Shape 2611" o:spid="_x0000_s1026" style="position:absolute;margin-left:307.2pt;margin-top:3.25pt;width:67.8pt;height:17.3pt;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" path="m,331l,14,,10,2,7,5,4,7,1,11,r4,l1341,r4,l1348,1r3,3l1354,7r1,3l1355,14r,317l1345,346r-4,l15,346r-4,l7,344,5,341,2,339,,335r,-4xe" filled="f" strokecolor="#d1d1d5" strokeweight=".50856mm">
                <v:path arrowok="t" o:connecttype="custom" o:connectlocs="0,251460;0,50165;0,47625;1270,45720;3175,43815;4445,41910;6985,41275;9525,41275;851535,41275;854075,41275;855980,41910;857885,43815;859790,45720;860425,47625;860425,50165;860425,251460;854075,260985;851535,260985;9525,260985;6985,260985;4445,259715;3175,257810;1270,256540;0,254000;0,251460" o:connectangles="0,0,0,0,0,0,0,0,0,0,0,0,0,0,0,0,0,0,0,0,0,0,0,0,0"/>
                <w10:wrap anchorx="page"/>
              </v:shape>
            </w:pict>
          </mc:Fallback>
        </mc:AlternateContent>
      </w:r>
      <w:r w:rsidRPr="005903A4">
        <w:rPr>
          <w:sz w:val="23"/>
        </w:rPr>
        <w:t>$</w:t>
      </w:r>
    </w:p>
    <w:p w14:paraId="79EB654B" w14:textId="77777777" w:rsidR="000344CE" w:rsidRDefault="000344CE" w:rsidP="000344CE">
      <w:pPr>
        <w:rPr>
          <w:sz w:val="23"/>
        </w:rPr>
      </w:pPr>
    </w:p>
    <w:p w14:paraId="36320762" w14:textId="77777777" w:rsidR="002C2467" w:rsidRPr="005903A4" w:rsidRDefault="002C2467" w:rsidP="002C2467">
      <w:pPr>
        <w:pStyle w:val="BodyText"/>
        <w:ind w:left="156"/>
        <w:rPr>
          <w:sz w:val="20"/>
        </w:rPr>
      </w:pPr>
      <w:r w:rsidRPr="005903A4">
        <w:rPr>
          <w:noProof/>
          <w:sz w:val="20"/>
        </w:rPr>
        <w:drawing>
          <wp:inline distT="0" distB="0" distL="0" distR="0" wp14:anchorId="57190788" wp14:editId="7642D275">
            <wp:extent cx="5486400" cy="3327945"/>
            <wp:effectExtent l="0" t="0" r="0" b="6350"/>
            <wp:docPr id="2488"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226.jpeg"/>
                    <pic:cNvPicPr/>
                  </pic:nvPicPr>
                  <pic:blipFill>
                    <a:blip r:embed="rId557" cstate="print"/>
                    <a:stretch>
                      <a:fillRect/>
                    </a:stretch>
                  </pic:blipFill>
                  <pic:spPr>
                    <a:xfrm>
                      <a:off x="0" y="0"/>
                      <a:ext cx="5486400" cy="3327945"/>
                    </a:xfrm>
                    <a:prstGeom prst="rect">
                      <a:avLst/>
                    </a:prstGeom>
                  </pic:spPr>
                </pic:pic>
              </a:graphicData>
            </a:graphic>
          </wp:inline>
        </w:drawing>
      </w:r>
    </w:p>
    <w:p w14:paraId="385206F4" w14:textId="77777777" w:rsidR="002C2467" w:rsidRPr="005903A4" w:rsidRDefault="002C2467" w:rsidP="002C2467">
      <w:pPr>
        <w:pStyle w:val="BodyText"/>
        <w:spacing w:before="85"/>
        <w:ind w:left="156"/>
      </w:pPr>
      <w:r w:rsidRPr="005903A4">
        <w:t>What is your maximum bid for this bull?</w:t>
      </w:r>
    </w:p>
    <w:p w14:paraId="3DE19C00" w14:textId="77777777" w:rsidR="002C2467" w:rsidRPr="005903A4" w:rsidRDefault="002C2467" w:rsidP="002C2467">
      <w:pPr>
        <w:pStyle w:val="BodyText"/>
        <w:spacing w:before="3"/>
        <w:rPr>
          <w:sz w:val="22"/>
        </w:rPr>
      </w:pPr>
    </w:p>
    <w:p w14:paraId="132A9248" w14:textId="77777777" w:rsidR="002C2467" w:rsidRPr="005903A4" w:rsidRDefault="002C2467" w:rsidP="002C2467">
      <w:pPr>
        <w:spacing w:before="93"/>
        <w:ind w:left="156"/>
        <w:rPr>
          <w:sz w:val="23"/>
        </w:rPr>
      </w:pPr>
      <w:r w:rsidRPr="005903A4">
        <w:rPr>
          <w:noProof/>
        </w:rPr>
        <mc:AlternateContent>
          <mc:Choice Requires="wps">
            <w:drawing>
              <wp:anchor distT="0" distB="0" distL="114300" distR="114300" simplePos="0" relativeHeight="252285952" behindDoc="0" locked="0" layoutInCell="1" allowOverlap="1" wp14:anchorId="7C90BB7A" wp14:editId="57752397">
                <wp:simplePos x="0" y="0"/>
                <wp:positionH relativeFrom="page">
                  <wp:posOffset>3901440</wp:posOffset>
                </wp:positionH>
                <wp:positionV relativeFrom="paragraph">
                  <wp:posOffset>40640</wp:posOffset>
                </wp:positionV>
                <wp:extent cx="861060" cy="219710"/>
                <wp:effectExtent l="15240" t="12065" r="9525" b="15875"/>
                <wp:wrapNone/>
                <wp:docPr id="2610" name="Freeform: Shape 2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27880" id="Freeform: Shape 2610" o:spid="_x0000_s1026" style="position:absolute;margin-left:307.2pt;margin-top:3.2pt;width:67.8pt;height:17.3pt;z-index:25228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2E380401" w14:textId="360BB354" w:rsidR="002C2467" w:rsidRPr="005903A4" w:rsidRDefault="002C2467" w:rsidP="000344CE">
      <w:pPr>
        <w:rPr>
          <w:sz w:val="23"/>
        </w:rPr>
        <w:sectPr w:rsidR="002C2467" w:rsidRPr="005903A4" w:rsidSect="00A21BEF">
          <w:footerReference w:type="default" r:id="rId558"/>
          <w:pgSz w:w="12240" w:h="15840"/>
          <w:pgMar w:top="518" w:right="677" w:bottom="475" w:left="677" w:header="720" w:footer="720" w:gutter="0"/>
          <w:cols w:space="720"/>
        </w:sectPr>
      </w:pPr>
    </w:p>
    <w:p w14:paraId="336B2FF4" w14:textId="77777777" w:rsidR="002C2467" w:rsidRDefault="002C2467" w:rsidP="002C2467">
      <w:pPr>
        <w:pStyle w:val="BodyText"/>
        <w:spacing w:before="70"/>
        <w:ind w:left="156"/>
      </w:pPr>
      <w:r w:rsidRPr="005903A4">
        <w:rPr>
          <w:noProof/>
        </w:rPr>
        <w:lastRenderedPageBreak/>
        <w:drawing>
          <wp:inline distT="0" distB="0" distL="0" distR="0" wp14:anchorId="23C8D79D" wp14:editId="6B046B63">
            <wp:extent cx="5486400" cy="3405352"/>
            <wp:effectExtent l="0" t="0" r="0" b="5080"/>
            <wp:docPr id="2489"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227.jpeg"/>
                    <pic:cNvPicPr/>
                  </pic:nvPicPr>
                  <pic:blipFill>
                    <a:blip r:embed="rId559" cstate="print">
                      <a:extLst>
                        <a:ext uri="{28A0092B-C50C-407E-A947-70E740481C1C}">
                          <a14:useLocalDpi xmlns:a14="http://schemas.microsoft.com/office/drawing/2010/main" val="0"/>
                        </a:ext>
                      </a:extLst>
                    </a:blip>
                    <a:stretch>
                      <a:fillRect/>
                    </a:stretch>
                  </pic:blipFill>
                  <pic:spPr>
                    <a:xfrm>
                      <a:off x="0" y="0"/>
                      <a:ext cx="5486400" cy="3405352"/>
                    </a:xfrm>
                    <a:prstGeom prst="rect">
                      <a:avLst/>
                    </a:prstGeom>
                  </pic:spPr>
                </pic:pic>
              </a:graphicData>
            </a:graphic>
          </wp:inline>
        </w:drawing>
      </w:r>
    </w:p>
    <w:p w14:paraId="2A167197" w14:textId="2398AE80" w:rsidR="002C2467" w:rsidRPr="005903A4" w:rsidRDefault="002C2467" w:rsidP="002C2467">
      <w:pPr>
        <w:pStyle w:val="BodyText"/>
        <w:spacing w:before="70"/>
        <w:ind w:left="156"/>
      </w:pPr>
      <w:r w:rsidRPr="005903A4">
        <w:t>What is your maximum bid for this bull?</w:t>
      </w:r>
    </w:p>
    <w:p w14:paraId="3A108825" w14:textId="77777777" w:rsidR="002C2467" w:rsidRPr="005903A4" w:rsidRDefault="002C2467" w:rsidP="002C2467">
      <w:pPr>
        <w:pStyle w:val="BodyText"/>
        <w:spacing w:before="2"/>
        <w:rPr>
          <w:sz w:val="22"/>
        </w:rPr>
      </w:pPr>
    </w:p>
    <w:p w14:paraId="2743C890" w14:textId="77777777" w:rsidR="002C2467" w:rsidRPr="005903A4" w:rsidRDefault="002C2467" w:rsidP="002C2467">
      <w:pPr>
        <w:spacing w:before="94"/>
        <w:ind w:left="156"/>
        <w:rPr>
          <w:sz w:val="23"/>
        </w:rPr>
      </w:pPr>
      <w:r w:rsidRPr="005903A4">
        <w:rPr>
          <w:noProof/>
        </w:rPr>
        <mc:AlternateContent>
          <mc:Choice Requires="wps">
            <w:drawing>
              <wp:anchor distT="0" distB="0" distL="114300" distR="114300" simplePos="0" relativeHeight="252288000" behindDoc="0" locked="0" layoutInCell="1" allowOverlap="1" wp14:anchorId="2602D34C" wp14:editId="5570C162">
                <wp:simplePos x="0" y="0"/>
                <wp:positionH relativeFrom="page">
                  <wp:posOffset>3901440</wp:posOffset>
                </wp:positionH>
                <wp:positionV relativeFrom="paragraph">
                  <wp:posOffset>41275</wp:posOffset>
                </wp:positionV>
                <wp:extent cx="861060" cy="219710"/>
                <wp:effectExtent l="15240" t="18415" r="9525" b="9525"/>
                <wp:wrapNone/>
                <wp:docPr id="2609" name="Freeform: Shape 2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A767E" id="Freeform: Shape 2609" o:spid="_x0000_s1026" style="position:absolute;margin-left:307.2pt;margin-top:3.25pt;width:67.8pt;height:17.3pt;z-index:25228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Np3Q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4DEC987D" w14:textId="77777777" w:rsidR="000344CE" w:rsidRPr="005903A4" w:rsidRDefault="000344CE" w:rsidP="000344CE">
      <w:pPr>
        <w:rPr>
          <w:sz w:val="17"/>
        </w:rPr>
        <w:sectPr w:rsidR="000344CE" w:rsidRPr="005903A4" w:rsidSect="00A21BEF">
          <w:footerReference w:type="default" r:id="rId560"/>
          <w:pgSz w:w="12240" w:h="15840"/>
          <w:pgMar w:top="518" w:right="677" w:bottom="475" w:left="677" w:header="720" w:footer="720" w:gutter="0"/>
          <w:cols w:space="720"/>
        </w:sectPr>
      </w:pPr>
    </w:p>
    <w:p w14:paraId="0BB50B3E" w14:textId="0235E474" w:rsidR="000344CE" w:rsidRPr="0076297E" w:rsidRDefault="000344CE" w:rsidP="0076297E">
      <w:pPr>
        <w:rPr>
          <w:b/>
          <w:sz w:val="26"/>
        </w:rPr>
      </w:pPr>
      <w:r w:rsidRPr="005903A4">
        <w:rPr>
          <w:b/>
          <w:sz w:val="26"/>
        </w:rPr>
        <w:lastRenderedPageBreak/>
        <w:t>GE Block 3</w:t>
      </w:r>
    </w:p>
    <w:p w14:paraId="3B7CF3A2" w14:textId="77777777" w:rsidR="000344CE" w:rsidRPr="005903A4" w:rsidRDefault="000344CE" w:rsidP="000344CE">
      <w:pPr>
        <w:spacing w:before="236"/>
        <w:ind w:left="2963" w:right="2903"/>
        <w:jc w:val="center"/>
        <w:rPr>
          <w:b/>
          <w:sz w:val="26"/>
        </w:rPr>
      </w:pPr>
      <w:r w:rsidRPr="005903A4">
        <w:rPr>
          <w:b/>
          <w:sz w:val="26"/>
        </w:rPr>
        <w:t>What Can EPDs Tell Us?</w:t>
      </w:r>
    </w:p>
    <w:p w14:paraId="439B6AD6" w14:textId="77777777" w:rsidR="000344CE" w:rsidRPr="005903A4" w:rsidRDefault="000344CE" w:rsidP="000344CE">
      <w:pPr>
        <w:pStyle w:val="BodyText"/>
        <w:rPr>
          <w:b/>
          <w:sz w:val="28"/>
        </w:rPr>
      </w:pPr>
    </w:p>
    <w:p w14:paraId="3C5E7D8B" w14:textId="77777777" w:rsidR="000344CE" w:rsidRPr="005903A4" w:rsidRDefault="000344CE" w:rsidP="000344CE">
      <w:pPr>
        <w:pStyle w:val="BodyText"/>
        <w:rPr>
          <w:b/>
          <w:sz w:val="28"/>
        </w:rPr>
      </w:pPr>
    </w:p>
    <w:p w14:paraId="10030342" w14:textId="77777777" w:rsidR="000344CE" w:rsidRPr="005903A4" w:rsidRDefault="000344CE" w:rsidP="000344CE">
      <w:pPr>
        <w:pStyle w:val="BodyText"/>
        <w:spacing w:before="225" w:line="312" w:lineRule="auto"/>
        <w:ind w:left="156" w:right="90"/>
      </w:pPr>
      <w:r w:rsidRPr="005903A4">
        <w:rPr>
          <w:b/>
        </w:rPr>
        <w:t xml:space="preserve">Expected Progeny Differences (EPD): </w:t>
      </w:r>
      <w:r w:rsidRPr="005903A4">
        <w:t>EPDs provide estimates of the genetic value of an animal as a parent. EPDs are calculated for birth, growth, maternal, and carcass traits and are reported in the same unit of measurement as the trait. EPD values may be directly compared only between animals of the same breed.</w:t>
      </w:r>
    </w:p>
    <w:p w14:paraId="5EA0B292" w14:textId="77777777" w:rsidR="000344CE" w:rsidRPr="005903A4" w:rsidRDefault="000344CE" w:rsidP="000344CE">
      <w:pPr>
        <w:pStyle w:val="BodyText"/>
        <w:rPr>
          <w:sz w:val="34"/>
        </w:rPr>
      </w:pPr>
    </w:p>
    <w:p w14:paraId="55EF82B3" w14:textId="77777777" w:rsidR="000344CE" w:rsidRPr="005903A4" w:rsidRDefault="000344CE" w:rsidP="000344CE">
      <w:pPr>
        <w:pStyle w:val="BodyText"/>
        <w:spacing w:line="312" w:lineRule="auto"/>
        <w:ind w:left="156"/>
      </w:pPr>
      <w:r w:rsidRPr="005903A4">
        <w:rPr>
          <w:b/>
        </w:rPr>
        <w:t xml:space="preserve">Accuracy: </w:t>
      </w:r>
      <w:r w:rsidRPr="005903A4">
        <w:t>the reliability that can be placed on the EPD. A higher value for accuracy means there is an improved accuracy of the EPD. Accuracy can range in value from 0 to 1.</w:t>
      </w:r>
    </w:p>
    <w:p w14:paraId="6075E9F0" w14:textId="77777777" w:rsidR="000344CE" w:rsidRPr="005903A4" w:rsidRDefault="000344CE" w:rsidP="000344CE">
      <w:pPr>
        <w:pStyle w:val="BodyText"/>
        <w:spacing w:before="1" w:line="312" w:lineRule="auto"/>
        <w:ind w:left="156"/>
      </w:pPr>
      <w:r w:rsidRPr="005903A4">
        <w:t>Accuracy is impacted by the number of progeny and ancestral records included in the analysis.</w:t>
      </w:r>
    </w:p>
    <w:p w14:paraId="269C7F05" w14:textId="77777777" w:rsidR="000344CE" w:rsidRPr="005903A4" w:rsidRDefault="000344CE" w:rsidP="000344CE">
      <w:pPr>
        <w:pStyle w:val="BodyText"/>
        <w:spacing w:before="11"/>
        <w:rPr>
          <w:sz w:val="33"/>
        </w:rPr>
      </w:pPr>
    </w:p>
    <w:p w14:paraId="5CC1ACB2" w14:textId="77777777" w:rsidR="000344CE" w:rsidRPr="005903A4" w:rsidRDefault="000344CE" w:rsidP="000344CE">
      <w:pPr>
        <w:pStyle w:val="BodyText"/>
        <w:spacing w:line="312" w:lineRule="auto"/>
        <w:ind w:left="156"/>
      </w:pPr>
      <w:r w:rsidRPr="005903A4">
        <w:rPr>
          <w:b/>
        </w:rPr>
        <w:t xml:space="preserve">Genomic Enhanced Expected Progeny Differences (GE-EPD): </w:t>
      </w:r>
      <w:r w:rsidRPr="005903A4">
        <w:t>GE-EPDs are considered to be the best estimate of an animal’s genetic worth as a parent. These values make use of known pedigree, performance, and genomic information about an animal, its progeny (offspring), and other relatives.</w:t>
      </w:r>
    </w:p>
    <w:p w14:paraId="0D0B0641" w14:textId="77777777" w:rsidR="000344CE" w:rsidRPr="005903A4" w:rsidRDefault="000344CE" w:rsidP="000344CE">
      <w:pPr>
        <w:pStyle w:val="BodyText"/>
        <w:rPr>
          <w:sz w:val="34"/>
        </w:rPr>
      </w:pPr>
    </w:p>
    <w:p w14:paraId="7AFB9A11" w14:textId="77777777" w:rsidR="000344CE" w:rsidRPr="005903A4" w:rsidRDefault="000344CE" w:rsidP="000344CE">
      <w:pPr>
        <w:rPr>
          <w:b/>
          <w:bCs/>
          <w:sz w:val="26"/>
          <w:szCs w:val="26"/>
        </w:rPr>
      </w:pPr>
      <w:r w:rsidRPr="005903A4">
        <w:rPr>
          <w:b/>
          <w:bCs/>
          <w:sz w:val="26"/>
          <w:szCs w:val="26"/>
        </w:rPr>
        <w:t>Adding a genomic test to GE-EPDs:</w:t>
      </w:r>
    </w:p>
    <w:p w14:paraId="21526FB2" w14:textId="77777777" w:rsidR="000344CE" w:rsidRPr="005903A4" w:rsidRDefault="000344CE" w:rsidP="000344CE">
      <w:pPr>
        <w:pStyle w:val="BodyText"/>
        <w:rPr>
          <w:b/>
          <w:sz w:val="20"/>
        </w:rPr>
      </w:pPr>
    </w:p>
    <w:p w14:paraId="7293BA55" w14:textId="77777777" w:rsidR="000344CE" w:rsidRPr="005903A4" w:rsidRDefault="000344CE" w:rsidP="000344CE">
      <w:pPr>
        <w:pStyle w:val="BodyText"/>
        <w:rPr>
          <w:b/>
          <w:sz w:val="20"/>
        </w:rPr>
      </w:pPr>
    </w:p>
    <w:p w14:paraId="28603156" w14:textId="77777777" w:rsidR="000344CE" w:rsidRPr="005903A4" w:rsidRDefault="000344CE" w:rsidP="000344CE">
      <w:pPr>
        <w:pStyle w:val="BodyText"/>
        <w:spacing w:before="3"/>
        <w:rPr>
          <w:b/>
          <w:sz w:val="16"/>
        </w:rPr>
      </w:pPr>
    </w:p>
    <w:p w14:paraId="0D517DCC" w14:textId="77777777" w:rsidR="000344CE" w:rsidRPr="005903A4" w:rsidRDefault="000344CE" w:rsidP="000344CE">
      <w:pPr>
        <w:pStyle w:val="BodyText"/>
        <w:spacing w:before="92" w:line="312" w:lineRule="auto"/>
        <w:ind w:left="732" w:right="3979"/>
      </w:pPr>
      <w:r w:rsidRPr="005903A4">
        <w:rPr>
          <w:noProof/>
        </w:rPr>
        <mc:AlternateContent>
          <mc:Choice Requires="wps">
            <w:drawing>
              <wp:anchor distT="0" distB="0" distL="114300" distR="114300" simplePos="0" relativeHeight="252073984" behindDoc="0" locked="0" layoutInCell="1" allowOverlap="1" wp14:anchorId="658A7698" wp14:editId="0BF4982A">
                <wp:simplePos x="0" y="0"/>
                <wp:positionH relativeFrom="page">
                  <wp:posOffset>716280</wp:posOffset>
                </wp:positionH>
                <wp:positionV relativeFrom="paragraph">
                  <wp:posOffset>149225</wp:posOffset>
                </wp:positionV>
                <wp:extent cx="46355" cy="46355"/>
                <wp:effectExtent l="1905" t="2540" r="8890" b="8255"/>
                <wp:wrapNone/>
                <wp:docPr id="2608" name="Freeform: Shape 2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307 235"/>
                            <a:gd name="T3" fmla="*/ 307 h 73"/>
                            <a:gd name="T4" fmla="+- 0 1131 1128"/>
                            <a:gd name="T5" fmla="*/ T4 w 73"/>
                            <a:gd name="T6" fmla="+- 0 285 235"/>
                            <a:gd name="T7" fmla="*/ 285 h 73"/>
                            <a:gd name="T8" fmla="+- 0 1129 1128"/>
                            <a:gd name="T9" fmla="*/ T8 w 73"/>
                            <a:gd name="T10" fmla="+- 0 280 235"/>
                            <a:gd name="T11" fmla="*/ 280 h 73"/>
                            <a:gd name="T12" fmla="+- 0 1128 1128"/>
                            <a:gd name="T13" fmla="*/ T12 w 73"/>
                            <a:gd name="T14" fmla="+- 0 276 235"/>
                            <a:gd name="T15" fmla="*/ 276 h 73"/>
                            <a:gd name="T16" fmla="+- 0 1128 1128"/>
                            <a:gd name="T17" fmla="*/ T16 w 73"/>
                            <a:gd name="T18" fmla="+- 0 266 235"/>
                            <a:gd name="T19" fmla="*/ 266 h 73"/>
                            <a:gd name="T20" fmla="+- 0 1129 1128"/>
                            <a:gd name="T21" fmla="*/ T20 w 73"/>
                            <a:gd name="T22" fmla="+- 0 262 235"/>
                            <a:gd name="T23" fmla="*/ 262 h 73"/>
                            <a:gd name="T24" fmla="+- 0 1132 1128"/>
                            <a:gd name="T25" fmla="*/ T24 w 73"/>
                            <a:gd name="T26" fmla="+- 0 253 235"/>
                            <a:gd name="T27" fmla="*/ 253 h 73"/>
                            <a:gd name="T28" fmla="+- 0 1135 1128"/>
                            <a:gd name="T29" fmla="*/ T28 w 73"/>
                            <a:gd name="T30" fmla="+- 0 249 235"/>
                            <a:gd name="T31" fmla="*/ 249 h 73"/>
                            <a:gd name="T32" fmla="+- 0 1138 1128"/>
                            <a:gd name="T33" fmla="*/ T32 w 73"/>
                            <a:gd name="T34" fmla="+- 0 245 235"/>
                            <a:gd name="T35" fmla="*/ 245 h 73"/>
                            <a:gd name="T36" fmla="+- 0 1142 1128"/>
                            <a:gd name="T37" fmla="*/ T36 w 73"/>
                            <a:gd name="T38" fmla="+- 0 242 235"/>
                            <a:gd name="T39" fmla="*/ 242 h 73"/>
                            <a:gd name="T40" fmla="+- 0 1146 1128"/>
                            <a:gd name="T41" fmla="*/ T40 w 73"/>
                            <a:gd name="T42" fmla="+- 0 239 235"/>
                            <a:gd name="T43" fmla="*/ 239 h 73"/>
                            <a:gd name="T44" fmla="+- 0 1150 1128"/>
                            <a:gd name="T45" fmla="*/ T44 w 73"/>
                            <a:gd name="T46" fmla="+- 0 238 235"/>
                            <a:gd name="T47" fmla="*/ 238 h 73"/>
                            <a:gd name="T48" fmla="+- 0 1154 1128"/>
                            <a:gd name="T49" fmla="*/ T48 w 73"/>
                            <a:gd name="T50" fmla="+- 0 236 235"/>
                            <a:gd name="T51" fmla="*/ 236 h 73"/>
                            <a:gd name="T52" fmla="+- 0 1159 1128"/>
                            <a:gd name="T53" fmla="*/ T52 w 73"/>
                            <a:gd name="T54" fmla="+- 0 235 235"/>
                            <a:gd name="T55" fmla="*/ 235 h 73"/>
                            <a:gd name="T56" fmla="+- 0 1169 1128"/>
                            <a:gd name="T57" fmla="*/ T56 w 73"/>
                            <a:gd name="T58" fmla="+- 0 235 235"/>
                            <a:gd name="T59" fmla="*/ 235 h 73"/>
                            <a:gd name="T60" fmla="+- 0 1173 1128"/>
                            <a:gd name="T61" fmla="*/ T60 w 73"/>
                            <a:gd name="T62" fmla="+- 0 236 235"/>
                            <a:gd name="T63" fmla="*/ 236 h 73"/>
                            <a:gd name="T64" fmla="+- 0 1178 1128"/>
                            <a:gd name="T65" fmla="*/ T64 w 73"/>
                            <a:gd name="T66" fmla="+- 0 238 235"/>
                            <a:gd name="T67" fmla="*/ 238 h 73"/>
                            <a:gd name="T68" fmla="+- 0 1182 1128"/>
                            <a:gd name="T69" fmla="*/ T68 w 73"/>
                            <a:gd name="T70" fmla="+- 0 239 235"/>
                            <a:gd name="T71" fmla="*/ 239 h 73"/>
                            <a:gd name="T72" fmla="+- 0 1186 1128"/>
                            <a:gd name="T73" fmla="*/ T72 w 73"/>
                            <a:gd name="T74" fmla="+- 0 242 235"/>
                            <a:gd name="T75" fmla="*/ 242 h 73"/>
                            <a:gd name="T76" fmla="+- 0 1189 1128"/>
                            <a:gd name="T77" fmla="*/ T76 w 73"/>
                            <a:gd name="T78" fmla="+- 0 245 235"/>
                            <a:gd name="T79" fmla="*/ 245 h 73"/>
                            <a:gd name="T80" fmla="+- 0 1193 1128"/>
                            <a:gd name="T81" fmla="*/ T80 w 73"/>
                            <a:gd name="T82" fmla="+- 0 249 235"/>
                            <a:gd name="T83" fmla="*/ 249 h 73"/>
                            <a:gd name="T84" fmla="+- 0 1195 1128"/>
                            <a:gd name="T85" fmla="*/ T84 w 73"/>
                            <a:gd name="T86" fmla="+- 0 253 235"/>
                            <a:gd name="T87" fmla="*/ 253 h 73"/>
                            <a:gd name="T88" fmla="+- 0 1199 1128"/>
                            <a:gd name="T89" fmla="*/ T88 w 73"/>
                            <a:gd name="T90" fmla="+- 0 262 235"/>
                            <a:gd name="T91" fmla="*/ 262 h 73"/>
                            <a:gd name="T92" fmla="+- 0 1200 1128"/>
                            <a:gd name="T93" fmla="*/ T92 w 73"/>
                            <a:gd name="T94" fmla="+- 0 266 235"/>
                            <a:gd name="T95" fmla="*/ 266 h 73"/>
                            <a:gd name="T96" fmla="+- 0 1200 1128"/>
                            <a:gd name="T97" fmla="*/ T96 w 73"/>
                            <a:gd name="T98" fmla="+- 0 276 235"/>
                            <a:gd name="T99" fmla="*/ 276 h 73"/>
                            <a:gd name="T100" fmla="+- 0 1199 1128"/>
                            <a:gd name="T101" fmla="*/ T100 w 73"/>
                            <a:gd name="T102" fmla="+- 0 280 235"/>
                            <a:gd name="T103" fmla="*/ 280 h 73"/>
                            <a:gd name="T104" fmla="+- 0 1197 1128"/>
                            <a:gd name="T105" fmla="*/ T104 w 73"/>
                            <a:gd name="T106" fmla="+- 0 285 235"/>
                            <a:gd name="T107" fmla="*/ 285 h 73"/>
                            <a:gd name="T108" fmla="+- 0 1195 1128"/>
                            <a:gd name="T109" fmla="*/ T108 w 73"/>
                            <a:gd name="T110" fmla="+- 0 289 235"/>
                            <a:gd name="T111" fmla="*/ 289 h 73"/>
                            <a:gd name="T112" fmla="+- 0 1169 1128"/>
                            <a:gd name="T113" fmla="*/ T112 w 73"/>
                            <a:gd name="T114" fmla="+- 0 307 235"/>
                            <a:gd name="T115" fmla="*/ 307 h 73"/>
                            <a:gd name="T116" fmla="+- 0 1164 1128"/>
                            <a:gd name="T117" fmla="*/ T116 w 73"/>
                            <a:gd name="T118" fmla="+- 0 307 235"/>
                            <a:gd name="T119" fmla="*/ 307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3" h="73">
                              <a:moveTo>
                                <a:pt x="36" y="72"/>
                              </a:moveTo>
                              <a:lnTo>
                                <a:pt x="3" y="50"/>
                              </a:lnTo>
                              <a:lnTo>
                                <a:pt x="1" y="45"/>
                              </a:lnTo>
                              <a:lnTo>
                                <a:pt x="0" y="41"/>
                              </a:lnTo>
                              <a:lnTo>
                                <a:pt x="0" y="31"/>
                              </a:lnTo>
                              <a:lnTo>
                                <a:pt x="1" y="27"/>
                              </a:lnTo>
                              <a:lnTo>
                                <a:pt x="4" y="18"/>
                              </a:lnTo>
                              <a:lnTo>
                                <a:pt x="7" y="14"/>
                              </a:lnTo>
                              <a:lnTo>
                                <a:pt x="10" y="10"/>
                              </a:lnTo>
                              <a:lnTo>
                                <a:pt x="14" y="7"/>
                              </a:lnTo>
                              <a:lnTo>
                                <a:pt x="18" y="4"/>
                              </a:lnTo>
                              <a:lnTo>
                                <a:pt x="22" y="3"/>
                              </a:lnTo>
                              <a:lnTo>
                                <a:pt x="26" y="1"/>
                              </a:lnTo>
                              <a:lnTo>
                                <a:pt x="31" y="0"/>
                              </a:lnTo>
                              <a:lnTo>
                                <a:pt x="41" y="0"/>
                              </a:lnTo>
                              <a:lnTo>
                                <a:pt x="45" y="1"/>
                              </a:lnTo>
                              <a:lnTo>
                                <a:pt x="50" y="3"/>
                              </a:lnTo>
                              <a:lnTo>
                                <a:pt x="54" y="4"/>
                              </a:lnTo>
                              <a:lnTo>
                                <a:pt x="58" y="7"/>
                              </a:lnTo>
                              <a:lnTo>
                                <a:pt x="61" y="10"/>
                              </a:lnTo>
                              <a:lnTo>
                                <a:pt x="65" y="14"/>
                              </a:lnTo>
                              <a:lnTo>
                                <a:pt x="67" y="18"/>
                              </a:lnTo>
                              <a:lnTo>
                                <a:pt x="71" y="27"/>
                              </a:lnTo>
                              <a:lnTo>
                                <a:pt x="72" y="31"/>
                              </a:lnTo>
                              <a:lnTo>
                                <a:pt x="72" y="41"/>
                              </a:lnTo>
                              <a:lnTo>
                                <a:pt x="71" y="45"/>
                              </a:lnTo>
                              <a:lnTo>
                                <a:pt x="69" y="50"/>
                              </a:lnTo>
                              <a:lnTo>
                                <a:pt x="67" y="54"/>
                              </a:lnTo>
                              <a:lnTo>
                                <a:pt x="41" y="72"/>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AE734" id="Freeform: Shape 2608" o:spid="_x0000_s1026" style="position:absolute;margin-left:56.4pt;margin-top:11.75pt;width:3.65pt;height:3.65pt;z-index:25207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" path="m36,72l3,50,1,45,,41,,31,1,27,4,18,7,14r3,-4l14,7,18,4,22,3,26,1,31,,41,r4,1l50,3r4,1l58,7r3,3l65,14r2,4l71,27r1,4l72,41r-1,4l69,50r-2,4l41,72r-5,xe" fillcolor="#42454d" stroked="f">
                <v:path arrowok="t" o:connecttype="custom" o:connectlocs="22860,194945;1905,180975;635,177800;0,175260;0,168910;635,166370;2540,160655;4445,158115;6350,155575;8890,153670;11430,151765;13970,151130;16510,149860;19685,149225;26035,149225;28575,149860;31750,151130;34290,151765;36830,153670;38735,155575;41275,158115;42545,160655;45085,166370;45720,168910;45720,175260;45085,177800;43815,180975;42545,183515;26035,194945;22860,194945" o:connectangles="0,0,0,0,0,0,0,0,0,0,0,0,0,0,0,0,0,0,0,0,0,0,0,0,0,0,0,0,0,0"/>
                <w10:wrap anchorx="page"/>
              </v:shape>
            </w:pict>
          </mc:Fallback>
        </mc:AlternateContent>
      </w:r>
      <w:r w:rsidRPr="005903A4">
        <w:rPr>
          <w:noProof/>
        </w:rPr>
        <mc:AlternateContent>
          <mc:Choice Requires="wps">
            <w:drawing>
              <wp:anchor distT="0" distB="0" distL="114300" distR="114300" simplePos="0" relativeHeight="252075008" behindDoc="0" locked="0" layoutInCell="1" allowOverlap="1" wp14:anchorId="417E28CC" wp14:editId="1FEFF407">
                <wp:simplePos x="0" y="0"/>
                <wp:positionH relativeFrom="page">
                  <wp:posOffset>716280</wp:posOffset>
                </wp:positionH>
                <wp:positionV relativeFrom="paragraph">
                  <wp:posOffset>396240</wp:posOffset>
                </wp:positionV>
                <wp:extent cx="46355" cy="46355"/>
                <wp:effectExtent l="1905" t="1905" r="8890" b="0"/>
                <wp:wrapNone/>
                <wp:docPr id="2607" name="Freeform: Shape 2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9 1128"/>
                            <a:gd name="T1" fmla="*/ T0 w 73"/>
                            <a:gd name="T2" fmla="+- 0 696 624"/>
                            <a:gd name="T3" fmla="*/ 696 h 73"/>
                            <a:gd name="T4" fmla="+- 0 1159 1128"/>
                            <a:gd name="T5" fmla="*/ T4 w 73"/>
                            <a:gd name="T6" fmla="+- 0 696 624"/>
                            <a:gd name="T7" fmla="*/ 696 h 73"/>
                            <a:gd name="T8" fmla="+- 0 1154 1128"/>
                            <a:gd name="T9" fmla="*/ T8 w 73"/>
                            <a:gd name="T10" fmla="+- 0 695 624"/>
                            <a:gd name="T11" fmla="*/ 695 h 73"/>
                            <a:gd name="T12" fmla="+- 0 1150 1128"/>
                            <a:gd name="T13" fmla="*/ T12 w 73"/>
                            <a:gd name="T14" fmla="+- 0 693 624"/>
                            <a:gd name="T15" fmla="*/ 693 h 73"/>
                            <a:gd name="T16" fmla="+- 0 1146 1128"/>
                            <a:gd name="T17" fmla="*/ T16 w 73"/>
                            <a:gd name="T18" fmla="+- 0 692 624"/>
                            <a:gd name="T19" fmla="*/ 692 h 73"/>
                            <a:gd name="T20" fmla="+- 0 1128 1128"/>
                            <a:gd name="T21" fmla="*/ T20 w 73"/>
                            <a:gd name="T22" fmla="+- 0 665 624"/>
                            <a:gd name="T23" fmla="*/ 665 h 73"/>
                            <a:gd name="T24" fmla="+- 0 1128 1128"/>
                            <a:gd name="T25" fmla="*/ T24 w 73"/>
                            <a:gd name="T26" fmla="+- 0 655 624"/>
                            <a:gd name="T27" fmla="*/ 655 h 73"/>
                            <a:gd name="T28" fmla="+- 0 1159 1128"/>
                            <a:gd name="T29" fmla="*/ T28 w 73"/>
                            <a:gd name="T30" fmla="+- 0 624 624"/>
                            <a:gd name="T31" fmla="*/ 624 h 73"/>
                            <a:gd name="T32" fmla="+- 0 1169 1128"/>
                            <a:gd name="T33" fmla="*/ T32 w 73"/>
                            <a:gd name="T34" fmla="+- 0 624 624"/>
                            <a:gd name="T35" fmla="*/ 624 h 73"/>
                            <a:gd name="T36" fmla="+- 0 1200 1128"/>
                            <a:gd name="T37" fmla="*/ T36 w 73"/>
                            <a:gd name="T38" fmla="+- 0 655 624"/>
                            <a:gd name="T39" fmla="*/ 655 h 73"/>
                            <a:gd name="T40" fmla="+- 0 1200 1128"/>
                            <a:gd name="T41" fmla="*/ T40 w 73"/>
                            <a:gd name="T42" fmla="+- 0 665 624"/>
                            <a:gd name="T43" fmla="*/ 665 h 73"/>
                            <a:gd name="T44" fmla="+- 0 1178 1128"/>
                            <a:gd name="T45" fmla="*/ T44 w 73"/>
                            <a:gd name="T46" fmla="+- 0 693 624"/>
                            <a:gd name="T47" fmla="*/ 693 h 73"/>
                            <a:gd name="T48" fmla="+- 0 1173 1128"/>
                            <a:gd name="T49" fmla="*/ T48 w 73"/>
                            <a:gd name="T50" fmla="+- 0 695 624"/>
                            <a:gd name="T51" fmla="*/ 695 h 73"/>
                            <a:gd name="T52" fmla="+- 0 1169 1128"/>
                            <a:gd name="T53" fmla="*/ T52 w 73"/>
                            <a:gd name="T54" fmla="+- 0 696 624"/>
                            <a:gd name="T55" fmla="*/ 696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3" h="73">
                              <a:moveTo>
                                <a:pt x="41" y="72"/>
                              </a:moveTo>
                              <a:lnTo>
                                <a:pt x="31" y="72"/>
                              </a:lnTo>
                              <a:lnTo>
                                <a:pt x="26" y="71"/>
                              </a:lnTo>
                              <a:lnTo>
                                <a:pt x="22" y="69"/>
                              </a:lnTo>
                              <a:lnTo>
                                <a:pt x="18" y="68"/>
                              </a:lnTo>
                              <a:lnTo>
                                <a:pt x="0" y="41"/>
                              </a:lnTo>
                              <a:lnTo>
                                <a:pt x="0" y="31"/>
                              </a:lnTo>
                              <a:lnTo>
                                <a:pt x="31" y="0"/>
                              </a:lnTo>
                              <a:lnTo>
                                <a:pt x="41" y="0"/>
                              </a:lnTo>
                              <a:lnTo>
                                <a:pt x="72" y="31"/>
                              </a:lnTo>
                              <a:lnTo>
                                <a:pt x="72" y="41"/>
                              </a:lnTo>
                              <a:lnTo>
                                <a:pt x="50" y="69"/>
                              </a:lnTo>
                              <a:lnTo>
                                <a:pt x="45" y="71"/>
                              </a:lnTo>
                              <a:lnTo>
                                <a:pt x="41"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09DC3" id="Freeform: Shape 2607" o:spid="_x0000_s1026" style="position:absolute;margin-left:56.4pt;margin-top:31.2pt;width:3.65pt;height:3.65pt;z-index:25207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" path="m41,72r-10,l26,71,22,69,18,68,,41,,31,31,,41,,72,31r,10l50,69r-5,2l41,72xe" fillcolor="#42454d" stroked="f">
                <v:path arrowok="t" o:connecttype="custom" o:connectlocs="26035,441960;19685,441960;16510,441325;13970,440055;11430,439420;0,422275;0,415925;19685,396240;26035,396240;45720,415925;45720,422275;31750,440055;28575,441325;26035,441960" o:connectangles="0,0,0,0,0,0,0,0,0,0,0,0,0,0"/>
                <w10:wrap anchorx="page"/>
              </v:shape>
            </w:pict>
          </mc:Fallback>
        </mc:AlternateContent>
      </w:r>
      <w:r w:rsidRPr="005903A4">
        <w:t>Enhances predictability of current selection tools Increases EPD accuracy on young animals</w:t>
      </w:r>
    </w:p>
    <w:p w14:paraId="0A53AE84" w14:textId="77777777" w:rsidR="000344CE" w:rsidRPr="005903A4" w:rsidRDefault="000344CE" w:rsidP="000344CE">
      <w:pPr>
        <w:pStyle w:val="BodyText"/>
        <w:spacing w:before="1" w:line="312" w:lineRule="auto"/>
        <w:ind w:left="732"/>
      </w:pPr>
      <w:r w:rsidRPr="005903A4">
        <w:rPr>
          <w:noProof/>
        </w:rPr>
        <mc:AlternateContent>
          <mc:Choice Requires="wps">
            <w:drawing>
              <wp:anchor distT="0" distB="0" distL="114300" distR="114300" simplePos="0" relativeHeight="252077056" behindDoc="0" locked="0" layoutInCell="1" allowOverlap="1" wp14:anchorId="537162D2" wp14:editId="3FE8E78F">
                <wp:simplePos x="0" y="0"/>
                <wp:positionH relativeFrom="page">
                  <wp:posOffset>716280</wp:posOffset>
                </wp:positionH>
                <wp:positionV relativeFrom="paragraph">
                  <wp:posOffset>91440</wp:posOffset>
                </wp:positionV>
                <wp:extent cx="46355" cy="46355"/>
                <wp:effectExtent l="1905" t="1270" r="8890" b="0"/>
                <wp:wrapNone/>
                <wp:docPr id="2606" name="Freeform: Shape 2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216 144"/>
                            <a:gd name="T3" fmla="*/ 216 h 73"/>
                            <a:gd name="T4" fmla="+- 0 1128 1128"/>
                            <a:gd name="T5" fmla="*/ T4 w 73"/>
                            <a:gd name="T6" fmla="+- 0 185 144"/>
                            <a:gd name="T7" fmla="*/ 185 h 73"/>
                            <a:gd name="T8" fmla="+- 0 1128 1128"/>
                            <a:gd name="T9" fmla="*/ T8 w 73"/>
                            <a:gd name="T10" fmla="+- 0 175 144"/>
                            <a:gd name="T11" fmla="*/ 175 h 73"/>
                            <a:gd name="T12" fmla="+- 0 1159 1128"/>
                            <a:gd name="T13" fmla="*/ T12 w 73"/>
                            <a:gd name="T14" fmla="+- 0 144 144"/>
                            <a:gd name="T15" fmla="*/ 144 h 73"/>
                            <a:gd name="T16" fmla="+- 0 1169 1128"/>
                            <a:gd name="T17" fmla="*/ T16 w 73"/>
                            <a:gd name="T18" fmla="+- 0 144 144"/>
                            <a:gd name="T19" fmla="*/ 144 h 73"/>
                            <a:gd name="T20" fmla="+- 0 1200 1128"/>
                            <a:gd name="T21" fmla="*/ T20 w 73"/>
                            <a:gd name="T22" fmla="+- 0 175 144"/>
                            <a:gd name="T23" fmla="*/ 175 h 73"/>
                            <a:gd name="T24" fmla="+- 0 1200 1128"/>
                            <a:gd name="T25" fmla="*/ T24 w 73"/>
                            <a:gd name="T26" fmla="+- 0 185 144"/>
                            <a:gd name="T27" fmla="*/ 185 h 73"/>
                            <a:gd name="T28" fmla="+- 0 1164 1128"/>
                            <a:gd name="T29" fmla="*/ T28 w 73"/>
                            <a:gd name="T30" fmla="+- 0 216 144"/>
                            <a:gd name="T31" fmla="*/ 216 h 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 h="73">
                              <a:moveTo>
                                <a:pt x="36" y="72"/>
                              </a:moveTo>
                              <a:lnTo>
                                <a:pt x="0" y="41"/>
                              </a:lnTo>
                              <a:lnTo>
                                <a:pt x="0" y="31"/>
                              </a:lnTo>
                              <a:lnTo>
                                <a:pt x="31" y="0"/>
                              </a:lnTo>
                              <a:lnTo>
                                <a:pt x="41" y="0"/>
                              </a:lnTo>
                              <a:lnTo>
                                <a:pt x="72" y="31"/>
                              </a:lnTo>
                              <a:lnTo>
                                <a:pt x="72" y="41"/>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95423" id="Freeform: Shape 2606" o:spid="_x0000_s1026" style="position:absolute;margin-left:56.4pt;margin-top:7.2pt;width:3.65pt;height:3.65pt;z-index:25207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" path="m36,72l,41,,31,31,,41,,72,31r,10l36,72xe" fillcolor="#42454d" stroked="f">
                <v:path arrowok="t" o:connecttype="custom" o:connectlocs="22860,137160;0,117475;0,111125;19685,91440;26035,91440;45720,111125;45720,117475;22860,137160" o:connectangles="0,0,0,0,0,0,0,0"/>
                <w10:wrap anchorx="page"/>
              </v:shape>
            </w:pict>
          </mc:Fallback>
        </mc:AlternateContent>
      </w:r>
      <w:r w:rsidRPr="005903A4">
        <w:t>Characterizes genetics for traits where it's difficult to measure the animal’s own performance (e.g., carcass traits in breeding stock or maternal traits in bulls)</w:t>
      </w:r>
    </w:p>
    <w:p w14:paraId="475AA24B" w14:textId="77777777" w:rsidR="000344CE" w:rsidRPr="005903A4" w:rsidRDefault="000344CE" w:rsidP="000344CE">
      <w:pPr>
        <w:pStyle w:val="BodyText"/>
        <w:spacing w:before="1" w:line="312" w:lineRule="auto"/>
        <w:ind w:left="732"/>
      </w:pPr>
      <w:r w:rsidRPr="005903A4">
        <w:rPr>
          <w:noProof/>
        </w:rPr>
        <mc:AlternateContent>
          <mc:Choice Requires="wps">
            <w:drawing>
              <wp:anchor distT="0" distB="0" distL="114300" distR="114300" simplePos="0" relativeHeight="252078080" behindDoc="0" locked="0" layoutInCell="1" allowOverlap="1" wp14:anchorId="6508278C" wp14:editId="04E21475">
                <wp:simplePos x="0" y="0"/>
                <wp:positionH relativeFrom="page">
                  <wp:posOffset>716280</wp:posOffset>
                </wp:positionH>
                <wp:positionV relativeFrom="paragraph">
                  <wp:posOffset>91440</wp:posOffset>
                </wp:positionV>
                <wp:extent cx="46355" cy="46355"/>
                <wp:effectExtent l="1905" t="635" r="8890" b="635"/>
                <wp:wrapNone/>
                <wp:docPr id="2605" name="Freeform: Shape 2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46355"/>
                        </a:xfrm>
                        <a:custGeom>
                          <a:avLst/>
                          <a:gdLst>
                            <a:gd name="T0" fmla="+- 0 1164 1128"/>
                            <a:gd name="T1" fmla="*/ T0 w 73"/>
                            <a:gd name="T2" fmla="+- 0 216 144"/>
                            <a:gd name="T3" fmla="*/ 216 h 73"/>
                            <a:gd name="T4" fmla="+- 0 1128 1128"/>
                            <a:gd name="T5" fmla="*/ T4 w 73"/>
                            <a:gd name="T6" fmla="+- 0 185 144"/>
                            <a:gd name="T7" fmla="*/ 185 h 73"/>
                            <a:gd name="T8" fmla="+- 0 1128 1128"/>
                            <a:gd name="T9" fmla="*/ T8 w 73"/>
                            <a:gd name="T10" fmla="+- 0 175 144"/>
                            <a:gd name="T11" fmla="*/ 175 h 73"/>
                            <a:gd name="T12" fmla="+- 0 1159 1128"/>
                            <a:gd name="T13" fmla="*/ T12 w 73"/>
                            <a:gd name="T14" fmla="+- 0 144 144"/>
                            <a:gd name="T15" fmla="*/ 144 h 73"/>
                            <a:gd name="T16" fmla="+- 0 1169 1128"/>
                            <a:gd name="T17" fmla="*/ T16 w 73"/>
                            <a:gd name="T18" fmla="+- 0 144 144"/>
                            <a:gd name="T19" fmla="*/ 144 h 73"/>
                            <a:gd name="T20" fmla="+- 0 1200 1128"/>
                            <a:gd name="T21" fmla="*/ T20 w 73"/>
                            <a:gd name="T22" fmla="+- 0 175 144"/>
                            <a:gd name="T23" fmla="*/ 175 h 73"/>
                            <a:gd name="T24" fmla="+- 0 1200 1128"/>
                            <a:gd name="T25" fmla="*/ T24 w 73"/>
                            <a:gd name="T26" fmla="+- 0 185 144"/>
                            <a:gd name="T27" fmla="*/ 185 h 73"/>
                            <a:gd name="T28" fmla="+- 0 1164 1128"/>
                            <a:gd name="T29" fmla="*/ T28 w 73"/>
                            <a:gd name="T30" fmla="+- 0 216 144"/>
                            <a:gd name="T31" fmla="*/ 216 h 7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 h="73">
                              <a:moveTo>
                                <a:pt x="36" y="72"/>
                              </a:moveTo>
                              <a:lnTo>
                                <a:pt x="0" y="41"/>
                              </a:lnTo>
                              <a:lnTo>
                                <a:pt x="0" y="31"/>
                              </a:lnTo>
                              <a:lnTo>
                                <a:pt x="31" y="0"/>
                              </a:lnTo>
                              <a:lnTo>
                                <a:pt x="41" y="0"/>
                              </a:lnTo>
                              <a:lnTo>
                                <a:pt x="72" y="31"/>
                              </a:lnTo>
                              <a:lnTo>
                                <a:pt x="72" y="41"/>
                              </a:lnTo>
                              <a:lnTo>
                                <a:pt x="36" y="72"/>
                              </a:lnTo>
                              <a:close/>
                            </a:path>
                          </a:pathLst>
                        </a:custGeom>
                        <a:solidFill>
                          <a:srgbClr val="4245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677EE" id="Freeform: Shape 2605" o:spid="_x0000_s1026" style="position:absolute;margin-left:56.4pt;margin-top:7.2pt;width:3.65pt;height:3.65pt;z-index:25207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" path="m36,72l,41,,31,31,,41,,72,31r,10l36,72xe" fillcolor="#42454d" stroked="f">
                <v:path arrowok="t" o:connecttype="custom" o:connectlocs="22860,137160;0,117475;0,111125;19685,91440;26035,91440;45720,111125;45720,117475;22860,137160" o:connectangles="0,0,0,0,0,0,0,0"/>
                <w10:wrap anchorx="page"/>
              </v:shape>
            </w:pict>
          </mc:Fallback>
        </mc:AlternateContent>
      </w:r>
      <w:r w:rsidRPr="005903A4">
        <w:t>Allows EPDs to be calculated for animals that may have had blank boxes previously (e.g., single animal contemporary groups, or those without an EPD for a specific trait).</w:t>
      </w:r>
    </w:p>
    <w:p w14:paraId="7B10F4C1" w14:textId="77777777" w:rsidR="000344CE" w:rsidRPr="005903A4" w:rsidRDefault="000344CE" w:rsidP="000344CE">
      <w:pPr>
        <w:pStyle w:val="BodyText"/>
        <w:rPr>
          <w:sz w:val="28"/>
        </w:rPr>
      </w:pPr>
    </w:p>
    <w:p w14:paraId="548A8453" w14:textId="6889DE9A" w:rsidR="000344CE" w:rsidRDefault="000344CE" w:rsidP="000344CE">
      <w:pPr>
        <w:pStyle w:val="BodyText"/>
        <w:rPr>
          <w:sz w:val="28"/>
        </w:rPr>
      </w:pPr>
    </w:p>
    <w:p w14:paraId="0C2D9716" w14:textId="4C09E901" w:rsidR="0076297E" w:rsidRDefault="0076297E" w:rsidP="000344CE">
      <w:pPr>
        <w:pStyle w:val="BodyText"/>
        <w:rPr>
          <w:sz w:val="28"/>
        </w:rPr>
      </w:pPr>
    </w:p>
    <w:p w14:paraId="333CA62D" w14:textId="38BFEBE2" w:rsidR="0076297E" w:rsidRDefault="0076297E" w:rsidP="000344CE">
      <w:pPr>
        <w:pStyle w:val="BodyText"/>
        <w:rPr>
          <w:sz w:val="28"/>
        </w:rPr>
      </w:pPr>
    </w:p>
    <w:p w14:paraId="35C90748" w14:textId="7C292840" w:rsidR="0076297E" w:rsidRDefault="0076297E" w:rsidP="000344CE">
      <w:pPr>
        <w:pStyle w:val="BodyText"/>
        <w:rPr>
          <w:sz w:val="28"/>
        </w:rPr>
      </w:pPr>
    </w:p>
    <w:p w14:paraId="51FA09F2" w14:textId="005C7BEF" w:rsidR="0076297E" w:rsidRDefault="0076297E" w:rsidP="000344CE">
      <w:pPr>
        <w:pStyle w:val="BodyText"/>
        <w:rPr>
          <w:sz w:val="28"/>
        </w:rPr>
      </w:pPr>
    </w:p>
    <w:p w14:paraId="770B2C54" w14:textId="02B08EAD" w:rsidR="0076297E" w:rsidRDefault="0076297E" w:rsidP="000344CE">
      <w:pPr>
        <w:pStyle w:val="BodyText"/>
        <w:rPr>
          <w:sz w:val="28"/>
        </w:rPr>
      </w:pPr>
    </w:p>
    <w:p w14:paraId="4A5E43F6" w14:textId="1D62084B" w:rsidR="0076297E" w:rsidRDefault="0076297E" w:rsidP="000344CE">
      <w:pPr>
        <w:pStyle w:val="BodyText"/>
        <w:rPr>
          <w:sz w:val="28"/>
        </w:rPr>
      </w:pPr>
    </w:p>
    <w:p w14:paraId="54E4DA25" w14:textId="6A91A06B" w:rsidR="0076297E" w:rsidRDefault="0076297E" w:rsidP="000344CE">
      <w:pPr>
        <w:pStyle w:val="BodyText"/>
        <w:rPr>
          <w:sz w:val="28"/>
        </w:rPr>
      </w:pPr>
    </w:p>
    <w:p w14:paraId="6FC4270C" w14:textId="531AF311" w:rsidR="0076297E" w:rsidRDefault="0076297E" w:rsidP="000344CE">
      <w:pPr>
        <w:pStyle w:val="BodyText"/>
        <w:rPr>
          <w:sz w:val="28"/>
        </w:rPr>
      </w:pPr>
    </w:p>
    <w:p w14:paraId="4BEBA8D2" w14:textId="2AB84B5E" w:rsidR="0076297E" w:rsidRDefault="0076297E" w:rsidP="000344CE">
      <w:pPr>
        <w:pStyle w:val="BodyText"/>
        <w:rPr>
          <w:sz w:val="28"/>
        </w:rPr>
      </w:pPr>
    </w:p>
    <w:p w14:paraId="7DAA0E4C" w14:textId="77777777" w:rsidR="0076297E" w:rsidRPr="005903A4" w:rsidRDefault="0076297E" w:rsidP="0076297E">
      <w:pPr>
        <w:pStyle w:val="BodyText"/>
        <w:jc w:val="center"/>
        <w:rPr>
          <w:sz w:val="28"/>
        </w:rPr>
      </w:pPr>
    </w:p>
    <w:p w14:paraId="610359DD" w14:textId="77777777" w:rsidR="000344CE" w:rsidRPr="005903A4" w:rsidRDefault="000344CE" w:rsidP="000344CE">
      <w:pPr>
        <w:pStyle w:val="BodyText"/>
        <w:rPr>
          <w:sz w:val="28"/>
        </w:rPr>
      </w:pPr>
    </w:p>
    <w:p w14:paraId="589B5AD6" w14:textId="77777777" w:rsidR="000344CE" w:rsidRPr="005903A4" w:rsidRDefault="000344CE" w:rsidP="000344CE">
      <w:pPr>
        <w:pStyle w:val="BodyText"/>
        <w:spacing w:before="1"/>
        <w:rPr>
          <w:sz w:val="25"/>
        </w:rPr>
      </w:pPr>
    </w:p>
    <w:p w14:paraId="5AF89EA1" w14:textId="77777777" w:rsidR="000344CE" w:rsidRPr="005903A4" w:rsidRDefault="000344CE" w:rsidP="0076297E">
      <w:pPr>
        <w:jc w:val="center"/>
        <w:rPr>
          <w:b/>
          <w:bCs/>
          <w:sz w:val="26"/>
          <w:szCs w:val="26"/>
        </w:rPr>
      </w:pPr>
      <w:r w:rsidRPr="005903A4">
        <w:rPr>
          <w:b/>
          <w:bCs/>
          <w:sz w:val="26"/>
          <w:szCs w:val="26"/>
        </w:rPr>
        <w:lastRenderedPageBreak/>
        <w:t>EPDs That Will Appear on the Bid Sheet:</w:t>
      </w:r>
    </w:p>
    <w:p w14:paraId="12FD9A02" w14:textId="77777777" w:rsidR="000344CE" w:rsidRDefault="000344CE" w:rsidP="000344CE">
      <w:pPr>
        <w:jc w:val="center"/>
      </w:pPr>
    </w:p>
    <w:p w14:paraId="59C779F0" w14:textId="77777777" w:rsidR="0076297E" w:rsidRPr="005903A4" w:rsidRDefault="0076297E" w:rsidP="0076297E">
      <w:pPr>
        <w:pStyle w:val="BodyText"/>
        <w:spacing w:before="68" w:line="312" w:lineRule="auto"/>
        <w:ind w:left="156"/>
      </w:pPr>
      <w:r w:rsidRPr="005903A4">
        <w:rPr>
          <w:b/>
        </w:rPr>
        <w:t xml:space="preserve">Calving Ease Direct EPD (CED): </w:t>
      </w:r>
      <w:r w:rsidRPr="005903A4">
        <w:t>is expressed as a difference in percentage of unassisted births, with a higher value indicating greater calving ease in first-calf heifers. It predicts the average difference in ease with which a sire’s calves will be born when he is bred to first-calf heifers.</w:t>
      </w:r>
    </w:p>
    <w:p w14:paraId="549DD503" w14:textId="77777777" w:rsidR="0076297E" w:rsidRPr="005903A4" w:rsidRDefault="0076297E" w:rsidP="0076297E">
      <w:pPr>
        <w:pStyle w:val="BodyText"/>
        <w:rPr>
          <w:sz w:val="34"/>
        </w:rPr>
      </w:pPr>
    </w:p>
    <w:p w14:paraId="4601B259" w14:textId="77777777" w:rsidR="0076297E" w:rsidRPr="005903A4" w:rsidRDefault="0076297E" w:rsidP="0076297E">
      <w:pPr>
        <w:pStyle w:val="BodyText"/>
        <w:spacing w:before="1" w:line="312" w:lineRule="auto"/>
        <w:ind w:left="156" w:right="222"/>
      </w:pPr>
      <w:r w:rsidRPr="005903A4">
        <w:rPr>
          <w:b/>
        </w:rPr>
        <w:t xml:space="preserve">Weaning Weight EPD (WW): </w:t>
      </w:r>
      <w:r w:rsidRPr="005903A4">
        <w:t>expressed in pounds, is a predictor of a sire’s ability to transmit weaning growth to his progeny compared to that of other sires.</w:t>
      </w:r>
    </w:p>
    <w:p w14:paraId="4A23ED81" w14:textId="77777777" w:rsidR="0076297E" w:rsidRPr="005903A4" w:rsidRDefault="0076297E" w:rsidP="0076297E">
      <w:pPr>
        <w:pStyle w:val="BodyText"/>
        <w:spacing w:before="10"/>
        <w:rPr>
          <w:sz w:val="33"/>
        </w:rPr>
      </w:pPr>
    </w:p>
    <w:p w14:paraId="5F5B3A4A" w14:textId="77777777" w:rsidR="0076297E" w:rsidRPr="005903A4" w:rsidRDefault="0076297E" w:rsidP="0076297E">
      <w:pPr>
        <w:pStyle w:val="BodyText"/>
        <w:spacing w:line="312" w:lineRule="auto"/>
        <w:ind w:left="156"/>
      </w:pPr>
      <w:r w:rsidRPr="005903A4">
        <w:rPr>
          <w:b/>
        </w:rPr>
        <w:t xml:space="preserve">Docility EPD (DOC): </w:t>
      </w:r>
      <w:r w:rsidRPr="005903A4">
        <w:t>is expressed as a difference in yearling cattle temperament, with a higher value indicating more favorable docility. It predicts the average difference of progeny from a sire in comparison with another sire’s calves. In herds where temperament problems are not an issue, this expected difference would not be realized.</w:t>
      </w:r>
    </w:p>
    <w:p w14:paraId="49D80D36" w14:textId="77777777" w:rsidR="0076297E" w:rsidRPr="005903A4" w:rsidRDefault="0076297E" w:rsidP="0076297E">
      <w:pPr>
        <w:pStyle w:val="BodyText"/>
        <w:spacing w:before="1"/>
        <w:rPr>
          <w:sz w:val="34"/>
        </w:rPr>
      </w:pPr>
    </w:p>
    <w:p w14:paraId="007FB2C7" w14:textId="77777777" w:rsidR="0076297E" w:rsidRPr="005903A4" w:rsidRDefault="0076297E" w:rsidP="0076297E">
      <w:pPr>
        <w:pStyle w:val="BodyText"/>
        <w:spacing w:line="312" w:lineRule="auto"/>
        <w:ind w:left="156" w:right="90"/>
      </w:pPr>
      <w:r w:rsidRPr="005903A4">
        <w:rPr>
          <w:b/>
        </w:rPr>
        <w:t xml:space="preserve">Maternal Milk EPD (MILK): </w:t>
      </w:r>
      <w:r w:rsidRPr="005903A4">
        <w:t>is a predictor of a sire's genetic merit for milk and mothering ability as expressed in his daughters compared to daughters of other sires. In other words, it is that part of a calf's weaning weight attributed to milk and mothering ability.</w:t>
      </w:r>
    </w:p>
    <w:p w14:paraId="3DFA2DD2" w14:textId="77777777" w:rsidR="0076297E" w:rsidRPr="005903A4" w:rsidRDefault="0076297E" w:rsidP="0076297E">
      <w:pPr>
        <w:pStyle w:val="BodyText"/>
        <w:rPr>
          <w:sz w:val="34"/>
        </w:rPr>
      </w:pPr>
    </w:p>
    <w:p w14:paraId="41BCAD9A" w14:textId="77777777" w:rsidR="0076297E" w:rsidRPr="005903A4" w:rsidRDefault="0076297E" w:rsidP="0076297E">
      <w:pPr>
        <w:pStyle w:val="BodyText"/>
        <w:spacing w:line="312" w:lineRule="auto"/>
        <w:ind w:left="156"/>
      </w:pPr>
      <w:r w:rsidRPr="005903A4">
        <w:rPr>
          <w:b/>
        </w:rPr>
        <w:t xml:space="preserve">Mature Weight EPD (MW): </w:t>
      </w:r>
      <w:r w:rsidRPr="005903A4">
        <w:t>expressed in pounds, is a predictor of the difference in mature weight of the daughters of a sired compared to the daughters of other sires.</w:t>
      </w:r>
    </w:p>
    <w:p w14:paraId="7E5CC9DA" w14:textId="77777777" w:rsidR="0076297E" w:rsidRPr="005903A4" w:rsidRDefault="0076297E" w:rsidP="0076297E">
      <w:pPr>
        <w:pStyle w:val="BodyText"/>
        <w:spacing w:before="11"/>
        <w:rPr>
          <w:sz w:val="33"/>
        </w:rPr>
      </w:pPr>
    </w:p>
    <w:p w14:paraId="48B8B964" w14:textId="77777777" w:rsidR="0076297E" w:rsidRPr="005903A4" w:rsidRDefault="0076297E" w:rsidP="0076297E">
      <w:pPr>
        <w:pStyle w:val="BodyText"/>
        <w:spacing w:line="312" w:lineRule="auto"/>
        <w:ind w:left="156"/>
      </w:pPr>
      <w:r w:rsidRPr="005903A4">
        <w:rPr>
          <w:b/>
        </w:rPr>
        <w:t xml:space="preserve">Carcass Weight EPD (CW): </w:t>
      </w:r>
      <w:r w:rsidRPr="005903A4">
        <w:t>expressed in pounds, is a predictor of the differences in hot carcass weight of a sire’s progeny compared to progeny of other sires.</w:t>
      </w:r>
    </w:p>
    <w:p w14:paraId="71ACFB48" w14:textId="77777777" w:rsidR="0076297E" w:rsidRPr="005903A4" w:rsidRDefault="0076297E" w:rsidP="0076297E">
      <w:pPr>
        <w:pStyle w:val="BodyText"/>
        <w:spacing w:before="10"/>
        <w:rPr>
          <w:sz w:val="33"/>
        </w:rPr>
      </w:pPr>
    </w:p>
    <w:p w14:paraId="1430DDB7" w14:textId="77777777" w:rsidR="0076297E" w:rsidRPr="005903A4" w:rsidRDefault="0076297E" w:rsidP="0076297E">
      <w:pPr>
        <w:pStyle w:val="BodyText"/>
        <w:spacing w:before="1" w:line="312" w:lineRule="auto"/>
        <w:ind w:left="156"/>
      </w:pPr>
      <w:r w:rsidRPr="005903A4">
        <w:rPr>
          <w:b/>
        </w:rPr>
        <w:t xml:space="preserve">Ribeye Area EPD (RE): </w:t>
      </w:r>
      <w:r w:rsidRPr="005903A4">
        <w:t>expressed in square inches, is a predictor of the difference in ribeye area of a sire's progeny compared to progeny of other sires.</w:t>
      </w:r>
    </w:p>
    <w:p w14:paraId="31B65FF7" w14:textId="77777777" w:rsidR="0076297E" w:rsidRPr="005903A4" w:rsidRDefault="0076297E" w:rsidP="0076297E">
      <w:pPr>
        <w:pStyle w:val="BodyText"/>
        <w:spacing w:before="10"/>
        <w:rPr>
          <w:sz w:val="33"/>
        </w:rPr>
      </w:pPr>
    </w:p>
    <w:p w14:paraId="3C8C6032" w14:textId="77777777" w:rsidR="0076297E" w:rsidRPr="005903A4" w:rsidRDefault="0076297E" w:rsidP="0076297E">
      <w:pPr>
        <w:pStyle w:val="BodyText"/>
        <w:spacing w:line="312" w:lineRule="auto"/>
        <w:ind w:left="156"/>
      </w:pPr>
      <w:r w:rsidRPr="005903A4">
        <w:rPr>
          <w:b/>
        </w:rPr>
        <w:t xml:space="preserve">Weaned Calf Value ($W): </w:t>
      </w:r>
      <w:r w:rsidRPr="005903A4">
        <w:t>An index, expressed in dollars per head, to predict profitability differences in progeny due to genetics from birth to weaning. Included traits are birth weight, weaning weight, milk, and mature cow weight.</w:t>
      </w:r>
    </w:p>
    <w:p w14:paraId="0EEA6CFE" w14:textId="5BB3923A" w:rsidR="0076297E" w:rsidRPr="005903A4" w:rsidRDefault="0076297E" w:rsidP="000344CE">
      <w:pPr>
        <w:jc w:val="center"/>
        <w:sectPr w:rsidR="0076297E" w:rsidRPr="005903A4" w:rsidSect="00A21BEF">
          <w:footerReference w:type="default" r:id="rId561"/>
          <w:pgSz w:w="12240" w:h="15840"/>
          <w:pgMar w:top="518" w:right="677" w:bottom="475" w:left="677" w:header="720" w:footer="720" w:gutter="0"/>
          <w:cols w:space="720"/>
        </w:sectPr>
      </w:pPr>
    </w:p>
    <w:p w14:paraId="7DB0D4CC" w14:textId="77777777" w:rsidR="000344CE" w:rsidRPr="005903A4" w:rsidRDefault="000344CE" w:rsidP="000344CE">
      <w:pPr>
        <w:pStyle w:val="BodyText"/>
        <w:rPr>
          <w:sz w:val="34"/>
        </w:rPr>
      </w:pPr>
    </w:p>
    <w:p w14:paraId="03E08D53" w14:textId="68DC91FC" w:rsidR="000344CE" w:rsidRDefault="000344CE" w:rsidP="000344CE">
      <w:pPr>
        <w:rPr>
          <w:b/>
          <w:bCs/>
          <w:sz w:val="26"/>
          <w:szCs w:val="26"/>
        </w:rPr>
      </w:pPr>
      <w:r w:rsidRPr="005903A4">
        <w:rPr>
          <w:b/>
          <w:bCs/>
          <w:sz w:val="26"/>
          <w:szCs w:val="26"/>
        </w:rPr>
        <w:t>The highlighted EPDs (described above) will vary among the bulls you are to bid on, while all others are assumed to be at the averages provided in the table below.</w:t>
      </w:r>
    </w:p>
    <w:p w14:paraId="70D960B6" w14:textId="16F763F6" w:rsidR="0076297E" w:rsidRDefault="0076297E" w:rsidP="000344CE">
      <w:pPr>
        <w:rPr>
          <w:b/>
          <w:bCs/>
          <w:sz w:val="26"/>
          <w:szCs w:val="26"/>
        </w:rPr>
      </w:pPr>
    </w:p>
    <w:p w14:paraId="2BC2927C" w14:textId="77777777" w:rsidR="0076297E" w:rsidRPr="005903A4" w:rsidRDefault="0076297E" w:rsidP="000344CE">
      <w:pPr>
        <w:rPr>
          <w:b/>
          <w:bCs/>
          <w:sz w:val="26"/>
          <w:szCs w:val="26"/>
        </w:rPr>
      </w:pPr>
    </w:p>
    <w:p w14:paraId="589A5C54" w14:textId="6D7FA248" w:rsidR="000344CE" w:rsidRPr="005903A4" w:rsidRDefault="0076297E" w:rsidP="000344CE">
      <w:pPr>
        <w:spacing w:line="312" w:lineRule="auto"/>
        <w:sectPr w:rsidR="000344CE" w:rsidRPr="005903A4" w:rsidSect="00A21BEF">
          <w:footerReference w:type="default" r:id="rId562"/>
          <w:pgSz w:w="12240" w:h="15840"/>
          <w:pgMar w:top="518" w:right="677" w:bottom="475" w:left="677" w:header="720" w:footer="720" w:gutter="0"/>
          <w:cols w:space="720"/>
        </w:sectPr>
      </w:pPr>
      <w:r w:rsidRPr="005903A4">
        <w:rPr>
          <w:noProof/>
          <w:sz w:val="20"/>
        </w:rPr>
        <w:drawing>
          <wp:inline distT="0" distB="0" distL="0" distR="0" wp14:anchorId="54818C75" wp14:editId="08F6385A">
            <wp:extent cx="6368218" cy="2086832"/>
            <wp:effectExtent l="0" t="0" r="0" b="0"/>
            <wp:docPr id="2490"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82.jpeg"/>
                    <pic:cNvPicPr/>
                  </pic:nvPicPr>
                  <pic:blipFill>
                    <a:blip r:embed="rId490" cstate="print"/>
                    <a:stretch>
                      <a:fillRect/>
                    </a:stretch>
                  </pic:blipFill>
                  <pic:spPr>
                    <a:xfrm>
                      <a:off x="0" y="0"/>
                      <a:ext cx="6368218" cy="2086832"/>
                    </a:xfrm>
                    <a:prstGeom prst="rect">
                      <a:avLst/>
                    </a:prstGeom>
                  </pic:spPr>
                </pic:pic>
              </a:graphicData>
            </a:graphic>
          </wp:inline>
        </w:drawing>
      </w:r>
    </w:p>
    <w:p w14:paraId="73BB57A9" w14:textId="77777777" w:rsidR="000344CE" w:rsidRPr="005903A4" w:rsidRDefault="000344CE" w:rsidP="000344CE">
      <w:pPr>
        <w:pStyle w:val="BodyText"/>
        <w:spacing w:before="11"/>
        <w:rPr>
          <w:b/>
          <w:sz w:val="10"/>
        </w:rPr>
      </w:pPr>
      <w:r w:rsidRPr="005903A4">
        <w:rPr>
          <w:noProof/>
        </w:rPr>
        <w:lastRenderedPageBreak/>
        <w:drawing>
          <wp:inline distT="0" distB="0" distL="0" distR="0" wp14:anchorId="3476DA6A" wp14:editId="78CE928E">
            <wp:extent cx="5486400" cy="3390737"/>
            <wp:effectExtent l="0" t="0" r="0" b="635"/>
            <wp:docPr id="2491"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228.jpeg"/>
                    <pic:cNvPicPr/>
                  </pic:nvPicPr>
                  <pic:blipFill>
                    <a:blip r:embed="rId563" cstate="print">
                      <a:extLst>
                        <a:ext uri="{28A0092B-C50C-407E-A947-70E740481C1C}">
                          <a14:useLocalDpi xmlns:a14="http://schemas.microsoft.com/office/drawing/2010/main" val="0"/>
                        </a:ext>
                      </a:extLst>
                    </a:blip>
                    <a:stretch>
                      <a:fillRect/>
                    </a:stretch>
                  </pic:blipFill>
                  <pic:spPr>
                    <a:xfrm>
                      <a:off x="0" y="0"/>
                      <a:ext cx="5486400" cy="3390737"/>
                    </a:xfrm>
                    <a:prstGeom prst="rect">
                      <a:avLst/>
                    </a:prstGeom>
                  </pic:spPr>
                </pic:pic>
              </a:graphicData>
            </a:graphic>
          </wp:inline>
        </w:drawing>
      </w:r>
    </w:p>
    <w:p w14:paraId="751EE66E" w14:textId="77777777" w:rsidR="000344CE" w:rsidRPr="005903A4" w:rsidRDefault="000344CE" w:rsidP="000344CE">
      <w:pPr>
        <w:pStyle w:val="BodyText"/>
        <w:spacing w:before="94"/>
        <w:ind w:left="156"/>
      </w:pPr>
      <w:r w:rsidRPr="005903A4">
        <w:t>What is your maximum bid for this bull?</w:t>
      </w:r>
    </w:p>
    <w:p w14:paraId="3D7AEEE4" w14:textId="77777777" w:rsidR="000344CE" w:rsidRPr="005903A4" w:rsidRDefault="000344CE" w:rsidP="000344CE">
      <w:pPr>
        <w:pStyle w:val="BodyText"/>
        <w:spacing w:before="4"/>
        <w:rPr>
          <w:sz w:val="30"/>
        </w:rPr>
      </w:pPr>
    </w:p>
    <w:p w14:paraId="302B6E15" w14:textId="77777777" w:rsidR="000344CE" w:rsidRPr="005903A4" w:rsidRDefault="000344CE" w:rsidP="000344CE">
      <w:pPr>
        <w:ind w:left="156"/>
        <w:rPr>
          <w:sz w:val="23"/>
        </w:rPr>
      </w:pPr>
      <w:r w:rsidRPr="005903A4">
        <w:rPr>
          <w:noProof/>
        </w:rPr>
        <mc:AlternateContent>
          <mc:Choice Requires="wps">
            <w:drawing>
              <wp:anchor distT="0" distB="0" distL="114300" distR="114300" simplePos="0" relativeHeight="252080128" behindDoc="0" locked="0" layoutInCell="1" allowOverlap="1" wp14:anchorId="4C3A5A96" wp14:editId="75B1FBEA">
                <wp:simplePos x="0" y="0"/>
                <wp:positionH relativeFrom="page">
                  <wp:posOffset>3901440</wp:posOffset>
                </wp:positionH>
                <wp:positionV relativeFrom="paragraph">
                  <wp:posOffset>-18415</wp:posOffset>
                </wp:positionV>
                <wp:extent cx="861060" cy="219710"/>
                <wp:effectExtent l="15240" t="18415" r="9525" b="9525"/>
                <wp:wrapNone/>
                <wp:docPr id="2604" name="Freeform: Shape 2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02 -29"/>
                            <a:gd name="T3" fmla="*/ 302 h 346"/>
                            <a:gd name="T4" fmla="+- 0 6144 6144"/>
                            <a:gd name="T5" fmla="*/ T4 w 1356"/>
                            <a:gd name="T6" fmla="+- 0 -15 -29"/>
                            <a:gd name="T7" fmla="*/ -15 h 346"/>
                            <a:gd name="T8" fmla="+- 0 6144 6144"/>
                            <a:gd name="T9" fmla="*/ T8 w 1356"/>
                            <a:gd name="T10" fmla="+- 0 -19 -29"/>
                            <a:gd name="T11" fmla="*/ -19 h 346"/>
                            <a:gd name="T12" fmla="+- 0 6146 6144"/>
                            <a:gd name="T13" fmla="*/ T12 w 1356"/>
                            <a:gd name="T14" fmla="+- 0 -22 -29"/>
                            <a:gd name="T15" fmla="*/ -22 h 346"/>
                            <a:gd name="T16" fmla="+- 0 6149 6144"/>
                            <a:gd name="T17" fmla="*/ T16 w 1356"/>
                            <a:gd name="T18" fmla="+- 0 -25 -29"/>
                            <a:gd name="T19" fmla="*/ -25 h 346"/>
                            <a:gd name="T20" fmla="+- 0 6151 6144"/>
                            <a:gd name="T21" fmla="*/ T20 w 1356"/>
                            <a:gd name="T22" fmla="+- 0 -28 -29"/>
                            <a:gd name="T23" fmla="*/ -28 h 346"/>
                            <a:gd name="T24" fmla="+- 0 6155 6144"/>
                            <a:gd name="T25" fmla="*/ T24 w 1356"/>
                            <a:gd name="T26" fmla="+- 0 -29 -29"/>
                            <a:gd name="T27" fmla="*/ -29 h 346"/>
                            <a:gd name="T28" fmla="+- 0 6159 6144"/>
                            <a:gd name="T29" fmla="*/ T28 w 1356"/>
                            <a:gd name="T30" fmla="+- 0 -29 -29"/>
                            <a:gd name="T31" fmla="*/ -29 h 346"/>
                            <a:gd name="T32" fmla="+- 0 7485 6144"/>
                            <a:gd name="T33" fmla="*/ T32 w 1356"/>
                            <a:gd name="T34" fmla="+- 0 -29 -29"/>
                            <a:gd name="T35" fmla="*/ -29 h 346"/>
                            <a:gd name="T36" fmla="+- 0 7489 6144"/>
                            <a:gd name="T37" fmla="*/ T36 w 1356"/>
                            <a:gd name="T38" fmla="+- 0 -29 -29"/>
                            <a:gd name="T39" fmla="*/ -29 h 346"/>
                            <a:gd name="T40" fmla="+- 0 7492 6144"/>
                            <a:gd name="T41" fmla="*/ T40 w 1356"/>
                            <a:gd name="T42" fmla="+- 0 -28 -29"/>
                            <a:gd name="T43" fmla="*/ -28 h 346"/>
                            <a:gd name="T44" fmla="+- 0 7495 6144"/>
                            <a:gd name="T45" fmla="*/ T44 w 1356"/>
                            <a:gd name="T46" fmla="+- 0 -25 -29"/>
                            <a:gd name="T47" fmla="*/ -25 h 346"/>
                            <a:gd name="T48" fmla="+- 0 7498 6144"/>
                            <a:gd name="T49" fmla="*/ T48 w 1356"/>
                            <a:gd name="T50" fmla="+- 0 -22 -29"/>
                            <a:gd name="T51" fmla="*/ -22 h 346"/>
                            <a:gd name="T52" fmla="+- 0 7499 6144"/>
                            <a:gd name="T53" fmla="*/ T52 w 1356"/>
                            <a:gd name="T54" fmla="+- 0 -19 -29"/>
                            <a:gd name="T55" fmla="*/ -19 h 346"/>
                            <a:gd name="T56" fmla="+- 0 7499 6144"/>
                            <a:gd name="T57" fmla="*/ T56 w 1356"/>
                            <a:gd name="T58" fmla="+- 0 -15 -29"/>
                            <a:gd name="T59" fmla="*/ -15 h 346"/>
                            <a:gd name="T60" fmla="+- 0 7499 6144"/>
                            <a:gd name="T61" fmla="*/ T60 w 1356"/>
                            <a:gd name="T62" fmla="+- 0 302 -29"/>
                            <a:gd name="T63" fmla="*/ 302 h 346"/>
                            <a:gd name="T64" fmla="+- 0 7489 6144"/>
                            <a:gd name="T65" fmla="*/ T64 w 1356"/>
                            <a:gd name="T66" fmla="+- 0 317 -29"/>
                            <a:gd name="T67" fmla="*/ 317 h 346"/>
                            <a:gd name="T68" fmla="+- 0 7485 6144"/>
                            <a:gd name="T69" fmla="*/ T68 w 1356"/>
                            <a:gd name="T70" fmla="+- 0 317 -29"/>
                            <a:gd name="T71" fmla="*/ 317 h 346"/>
                            <a:gd name="T72" fmla="+- 0 6159 6144"/>
                            <a:gd name="T73" fmla="*/ T72 w 1356"/>
                            <a:gd name="T74" fmla="+- 0 317 -29"/>
                            <a:gd name="T75" fmla="*/ 317 h 346"/>
                            <a:gd name="T76" fmla="+- 0 6155 6144"/>
                            <a:gd name="T77" fmla="*/ T76 w 1356"/>
                            <a:gd name="T78" fmla="+- 0 317 -29"/>
                            <a:gd name="T79" fmla="*/ 317 h 346"/>
                            <a:gd name="T80" fmla="+- 0 6151 6144"/>
                            <a:gd name="T81" fmla="*/ T80 w 1356"/>
                            <a:gd name="T82" fmla="+- 0 315 -29"/>
                            <a:gd name="T83" fmla="*/ 315 h 346"/>
                            <a:gd name="T84" fmla="+- 0 6149 6144"/>
                            <a:gd name="T85" fmla="*/ T84 w 1356"/>
                            <a:gd name="T86" fmla="+- 0 312 -29"/>
                            <a:gd name="T87" fmla="*/ 312 h 346"/>
                            <a:gd name="T88" fmla="+- 0 6146 6144"/>
                            <a:gd name="T89" fmla="*/ T88 w 1356"/>
                            <a:gd name="T90" fmla="+- 0 310 -29"/>
                            <a:gd name="T91" fmla="*/ 310 h 346"/>
                            <a:gd name="T92" fmla="+- 0 6144 6144"/>
                            <a:gd name="T93" fmla="*/ T92 w 1356"/>
                            <a:gd name="T94" fmla="+- 0 306 -29"/>
                            <a:gd name="T95" fmla="*/ 306 h 346"/>
                            <a:gd name="T96" fmla="+- 0 6144 6144"/>
                            <a:gd name="T97" fmla="*/ T96 w 1356"/>
                            <a:gd name="T98" fmla="+- 0 302 -29"/>
                            <a:gd name="T99" fmla="*/ 30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A0F6D" id="Freeform: Shape 2604" o:spid="_x0000_s1026" style="position:absolute;margin-left:307.2pt;margin-top:-1.45pt;width:67.8pt;height:17.3pt;z-index:25208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" path="m,331l,14,,10,2,7,5,4,7,1,11,r4,l1341,r4,l1348,1r3,3l1354,7r1,3l1355,14r,317l1345,346r-4,l15,346r-4,l7,344,5,341,2,339,,335r,-4xe" filled="f" strokecolor="#d1d1d5" strokeweight=".50856mm">
                <v:path arrowok="t" o:connecttype="custom" o:connectlocs="0,191770;0,-9525;0,-12065;1270,-13970;3175,-15875;4445,-17780;6985,-18415;9525,-18415;851535,-18415;854075,-18415;855980,-17780;857885,-15875;859790,-13970;860425,-12065;860425,-9525;860425,191770;854075,201295;851535,201295;9525,201295;6985,201295;4445,200025;3175,198120;1270,196850;0,194310;0,191770" o:connectangles="0,0,0,0,0,0,0,0,0,0,0,0,0,0,0,0,0,0,0,0,0,0,0,0,0"/>
                <w10:wrap anchorx="page"/>
              </v:shape>
            </w:pict>
          </mc:Fallback>
        </mc:AlternateContent>
      </w:r>
      <w:r w:rsidRPr="005903A4">
        <w:rPr>
          <w:sz w:val="23"/>
        </w:rPr>
        <w:t>$</w:t>
      </w:r>
    </w:p>
    <w:p w14:paraId="0C260A93" w14:textId="77777777" w:rsidR="000344CE" w:rsidRDefault="000344CE" w:rsidP="000344CE">
      <w:pPr>
        <w:rPr>
          <w:sz w:val="23"/>
        </w:rPr>
      </w:pPr>
    </w:p>
    <w:p w14:paraId="70B38889" w14:textId="77777777" w:rsidR="00AA2E43" w:rsidRPr="005903A4" w:rsidRDefault="00AA2E43" w:rsidP="00AA2E43">
      <w:pPr>
        <w:pStyle w:val="BodyText"/>
        <w:rPr>
          <w:sz w:val="20"/>
        </w:rPr>
      </w:pPr>
      <w:r w:rsidRPr="005903A4">
        <w:rPr>
          <w:noProof/>
          <w:sz w:val="20"/>
        </w:rPr>
        <w:drawing>
          <wp:inline distT="0" distB="0" distL="0" distR="0" wp14:anchorId="3387FE24" wp14:editId="032D70C4">
            <wp:extent cx="5486400" cy="3385893"/>
            <wp:effectExtent l="0" t="0" r="0" b="5080"/>
            <wp:docPr id="2492"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229.jpeg"/>
                    <pic:cNvPicPr/>
                  </pic:nvPicPr>
                  <pic:blipFill>
                    <a:blip r:embed="rId564" cstate="print"/>
                    <a:stretch>
                      <a:fillRect/>
                    </a:stretch>
                  </pic:blipFill>
                  <pic:spPr>
                    <a:xfrm>
                      <a:off x="0" y="0"/>
                      <a:ext cx="5486400" cy="3385893"/>
                    </a:xfrm>
                    <a:prstGeom prst="rect">
                      <a:avLst/>
                    </a:prstGeom>
                  </pic:spPr>
                </pic:pic>
              </a:graphicData>
            </a:graphic>
          </wp:inline>
        </w:drawing>
      </w:r>
    </w:p>
    <w:p w14:paraId="3289EDF3" w14:textId="77777777" w:rsidR="00AA2E43" w:rsidRPr="005903A4" w:rsidRDefault="00AA2E43" w:rsidP="00AA2E43">
      <w:pPr>
        <w:pStyle w:val="BodyText"/>
        <w:spacing w:before="32"/>
        <w:ind w:left="156"/>
      </w:pPr>
      <w:r w:rsidRPr="005903A4">
        <w:t>What is your maximum bid for this bull?</w:t>
      </w:r>
    </w:p>
    <w:p w14:paraId="707A589E" w14:textId="77777777" w:rsidR="00AA2E43" w:rsidRPr="005903A4" w:rsidRDefault="00AA2E43" w:rsidP="00AA2E43">
      <w:pPr>
        <w:pStyle w:val="BodyText"/>
        <w:spacing w:before="3"/>
        <w:rPr>
          <w:sz w:val="22"/>
        </w:rPr>
      </w:pPr>
    </w:p>
    <w:p w14:paraId="0D2AD986" w14:textId="0419F5C3" w:rsidR="00AA2E43" w:rsidRPr="005903A4" w:rsidRDefault="00AA2E43" w:rsidP="00AA2E43">
      <w:pPr>
        <w:spacing w:before="94"/>
        <w:ind w:left="156"/>
        <w:rPr>
          <w:sz w:val="23"/>
        </w:rPr>
        <w:sectPr w:rsidR="00AA2E43" w:rsidRPr="005903A4" w:rsidSect="00A21BEF">
          <w:footerReference w:type="default" r:id="rId565"/>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92096" behindDoc="0" locked="0" layoutInCell="1" allowOverlap="1" wp14:anchorId="014BBFD6" wp14:editId="520B23CC">
                <wp:simplePos x="0" y="0"/>
                <wp:positionH relativeFrom="page">
                  <wp:posOffset>3901440</wp:posOffset>
                </wp:positionH>
                <wp:positionV relativeFrom="paragraph">
                  <wp:posOffset>41275</wp:posOffset>
                </wp:positionV>
                <wp:extent cx="861060" cy="219710"/>
                <wp:effectExtent l="15240" t="13970" r="9525" b="13970"/>
                <wp:wrapNone/>
                <wp:docPr id="2603" name="Freeform: Shape 2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4937C" id="Freeform: Shape 2603" o:spid="_x0000_s1026" style="position:absolute;margin-left:307.2pt;margin-top:3.25pt;width:67.8pt;height:17.3pt;z-index:25229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l73g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465F63EF" w14:textId="77777777" w:rsidR="000344CE" w:rsidRPr="005903A4" w:rsidRDefault="000344CE" w:rsidP="000344CE">
      <w:pPr>
        <w:pStyle w:val="BodyText"/>
        <w:spacing w:before="6"/>
        <w:rPr>
          <w:sz w:val="17"/>
        </w:rPr>
      </w:pPr>
      <w:r w:rsidRPr="005903A4">
        <w:rPr>
          <w:noProof/>
        </w:rPr>
        <w:lastRenderedPageBreak/>
        <w:drawing>
          <wp:inline distT="0" distB="0" distL="0" distR="0" wp14:anchorId="265E39E8" wp14:editId="6136885B">
            <wp:extent cx="5486400" cy="3469226"/>
            <wp:effectExtent l="0" t="0" r="0" b="0"/>
            <wp:docPr id="2493"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230.jpeg"/>
                    <pic:cNvPicPr/>
                  </pic:nvPicPr>
                  <pic:blipFill>
                    <a:blip r:embed="rId566" cstate="print">
                      <a:extLst>
                        <a:ext uri="{28A0092B-C50C-407E-A947-70E740481C1C}">
                          <a14:useLocalDpi xmlns:a14="http://schemas.microsoft.com/office/drawing/2010/main" val="0"/>
                        </a:ext>
                      </a:extLst>
                    </a:blip>
                    <a:stretch>
                      <a:fillRect/>
                    </a:stretch>
                  </pic:blipFill>
                  <pic:spPr>
                    <a:xfrm>
                      <a:off x="0" y="0"/>
                      <a:ext cx="5486400" cy="3469226"/>
                    </a:xfrm>
                    <a:prstGeom prst="rect">
                      <a:avLst/>
                    </a:prstGeom>
                  </pic:spPr>
                </pic:pic>
              </a:graphicData>
            </a:graphic>
          </wp:inline>
        </w:drawing>
      </w:r>
    </w:p>
    <w:p w14:paraId="561EAE3F" w14:textId="77777777" w:rsidR="000344CE" w:rsidRDefault="000344CE" w:rsidP="000344CE">
      <w:pPr>
        <w:rPr>
          <w:sz w:val="17"/>
        </w:rPr>
      </w:pPr>
    </w:p>
    <w:p w14:paraId="5CDA4F2B" w14:textId="77777777" w:rsidR="00AA2E43" w:rsidRPr="005903A4" w:rsidRDefault="00AA2E43" w:rsidP="00AA2E43">
      <w:pPr>
        <w:pStyle w:val="BodyText"/>
        <w:spacing w:before="70"/>
        <w:ind w:left="156"/>
      </w:pPr>
      <w:r w:rsidRPr="005903A4">
        <w:t>What is your maximum bid for this</w:t>
      </w:r>
      <w:r w:rsidRPr="005903A4">
        <w:rPr>
          <w:spacing w:val="-16"/>
        </w:rPr>
        <w:t xml:space="preserve"> </w:t>
      </w:r>
      <w:r w:rsidRPr="005903A4">
        <w:t>bull?</w:t>
      </w:r>
    </w:p>
    <w:p w14:paraId="3E1C1A1C" w14:textId="77777777" w:rsidR="00AA2E43" w:rsidRPr="005903A4" w:rsidRDefault="00AA2E43" w:rsidP="00AA2E43">
      <w:pPr>
        <w:pStyle w:val="BodyText"/>
        <w:spacing w:before="2"/>
        <w:rPr>
          <w:sz w:val="22"/>
        </w:rPr>
      </w:pPr>
    </w:p>
    <w:p w14:paraId="572276D1" w14:textId="77777777" w:rsidR="00AA2E43" w:rsidRPr="005903A4" w:rsidRDefault="00AA2E43" w:rsidP="00AA2E43">
      <w:pPr>
        <w:spacing w:before="94"/>
        <w:ind w:left="156"/>
        <w:rPr>
          <w:sz w:val="23"/>
        </w:rPr>
      </w:pPr>
      <w:r w:rsidRPr="005903A4">
        <w:rPr>
          <w:noProof/>
        </w:rPr>
        <mc:AlternateContent>
          <mc:Choice Requires="wps">
            <w:drawing>
              <wp:anchor distT="0" distB="0" distL="114300" distR="114300" simplePos="0" relativeHeight="252294144" behindDoc="0" locked="0" layoutInCell="1" allowOverlap="1" wp14:anchorId="7B469808" wp14:editId="5E435FB8">
                <wp:simplePos x="0" y="0"/>
                <wp:positionH relativeFrom="page">
                  <wp:posOffset>3901440</wp:posOffset>
                </wp:positionH>
                <wp:positionV relativeFrom="paragraph">
                  <wp:posOffset>41275</wp:posOffset>
                </wp:positionV>
                <wp:extent cx="861060" cy="219710"/>
                <wp:effectExtent l="15240" t="18415" r="9525" b="9525"/>
                <wp:wrapNone/>
                <wp:docPr id="2602" name="Freeform: Shape 2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EA4AE" id="Freeform: Shape 2602" o:spid="_x0000_s1026" style="position:absolute;margin-left:307.2pt;margin-top:3.25pt;width:67.8pt;height:17.3pt;z-index:2522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KU3Q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6035172D" w14:textId="77777777" w:rsidR="00AA2E43" w:rsidRPr="005903A4" w:rsidRDefault="00AA2E43" w:rsidP="00AA2E43">
      <w:pPr>
        <w:pStyle w:val="BodyText"/>
        <w:rPr>
          <w:sz w:val="20"/>
        </w:rPr>
      </w:pPr>
    </w:p>
    <w:p w14:paraId="6FC6FEB9" w14:textId="77777777" w:rsidR="00AA2E43" w:rsidRPr="005903A4" w:rsidRDefault="00AA2E43" w:rsidP="00AA2E43">
      <w:pPr>
        <w:pStyle w:val="BodyText"/>
        <w:rPr>
          <w:sz w:val="20"/>
        </w:rPr>
      </w:pPr>
    </w:p>
    <w:p w14:paraId="4026F632" w14:textId="77777777" w:rsidR="00AA2E43" w:rsidRPr="005903A4" w:rsidRDefault="00AA2E43" w:rsidP="00AA2E43">
      <w:pPr>
        <w:pStyle w:val="BodyText"/>
        <w:spacing w:before="6"/>
        <w:rPr>
          <w:sz w:val="17"/>
        </w:rPr>
      </w:pPr>
      <w:r w:rsidRPr="005903A4">
        <w:rPr>
          <w:noProof/>
        </w:rPr>
        <w:drawing>
          <wp:inline distT="0" distB="0" distL="0" distR="0" wp14:anchorId="59BBF693" wp14:editId="0D73FCB1">
            <wp:extent cx="5486400" cy="3406434"/>
            <wp:effectExtent l="0" t="0" r="0" b="3810"/>
            <wp:docPr id="2494"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231.jpeg"/>
                    <pic:cNvPicPr/>
                  </pic:nvPicPr>
                  <pic:blipFill>
                    <a:blip r:embed="rId567" cstate="print">
                      <a:extLst>
                        <a:ext uri="{28A0092B-C50C-407E-A947-70E740481C1C}">
                          <a14:useLocalDpi xmlns:a14="http://schemas.microsoft.com/office/drawing/2010/main" val="0"/>
                        </a:ext>
                      </a:extLst>
                    </a:blip>
                    <a:stretch>
                      <a:fillRect/>
                    </a:stretch>
                  </pic:blipFill>
                  <pic:spPr>
                    <a:xfrm>
                      <a:off x="0" y="0"/>
                      <a:ext cx="5486400" cy="3406434"/>
                    </a:xfrm>
                    <a:prstGeom prst="rect">
                      <a:avLst/>
                    </a:prstGeom>
                  </pic:spPr>
                </pic:pic>
              </a:graphicData>
            </a:graphic>
          </wp:inline>
        </w:drawing>
      </w:r>
    </w:p>
    <w:p w14:paraId="31BFA0BA" w14:textId="77777777" w:rsidR="00AA2E43" w:rsidRPr="005903A4" w:rsidRDefault="00AA2E43" w:rsidP="00AA2E43">
      <w:pPr>
        <w:pStyle w:val="BodyText"/>
        <w:spacing w:before="8"/>
        <w:ind w:left="156"/>
      </w:pPr>
      <w:r w:rsidRPr="005903A4">
        <w:t>What is your maximum bid for this</w:t>
      </w:r>
      <w:r w:rsidRPr="005903A4">
        <w:rPr>
          <w:spacing w:val="-16"/>
        </w:rPr>
        <w:t xml:space="preserve"> </w:t>
      </w:r>
      <w:r w:rsidRPr="005903A4">
        <w:t>bull?</w:t>
      </w:r>
    </w:p>
    <w:p w14:paraId="1F85BAC4" w14:textId="77777777" w:rsidR="00AA2E43" w:rsidRPr="005903A4" w:rsidRDefault="00AA2E43" w:rsidP="00AA2E43">
      <w:pPr>
        <w:pStyle w:val="BodyText"/>
        <w:spacing w:before="2"/>
        <w:rPr>
          <w:sz w:val="22"/>
        </w:rPr>
      </w:pPr>
    </w:p>
    <w:p w14:paraId="685AB7B5" w14:textId="77777777" w:rsidR="00AA2E43" w:rsidRPr="005903A4" w:rsidRDefault="00AA2E43" w:rsidP="00AA2E43">
      <w:pPr>
        <w:spacing w:before="94"/>
        <w:ind w:left="156"/>
        <w:rPr>
          <w:sz w:val="23"/>
        </w:rPr>
      </w:pPr>
      <w:r w:rsidRPr="005903A4">
        <w:rPr>
          <w:noProof/>
        </w:rPr>
        <mc:AlternateContent>
          <mc:Choice Requires="wps">
            <w:drawing>
              <wp:anchor distT="0" distB="0" distL="114300" distR="114300" simplePos="0" relativeHeight="252295168" behindDoc="0" locked="0" layoutInCell="1" allowOverlap="1" wp14:anchorId="6A36FE37" wp14:editId="5AC374AC">
                <wp:simplePos x="0" y="0"/>
                <wp:positionH relativeFrom="page">
                  <wp:posOffset>3901440</wp:posOffset>
                </wp:positionH>
                <wp:positionV relativeFrom="paragraph">
                  <wp:posOffset>41275</wp:posOffset>
                </wp:positionV>
                <wp:extent cx="861060" cy="219710"/>
                <wp:effectExtent l="15240" t="14605" r="9525" b="13335"/>
                <wp:wrapNone/>
                <wp:docPr id="2601" name="Freeform: Shape 2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9 6144"/>
                            <a:gd name="T65" fmla="*/ T64 w 1356"/>
                            <a:gd name="T66" fmla="+- 0 411 65"/>
                            <a:gd name="T67" fmla="*/ 411 h 346"/>
                            <a:gd name="T68" fmla="+- 0 7485 6144"/>
                            <a:gd name="T69" fmla="*/ T68 w 1356"/>
                            <a:gd name="T70" fmla="+- 0 411 65"/>
                            <a:gd name="T71" fmla="*/ 411 h 346"/>
                            <a:gd name="T72" fmla="+- 0 6159 6144"/>
                            <a:gd name="T73" fmla="*/ T72 w 1356"/>
                            <a:gd name="T74" fmla="+- 0 411 65"/>
                            <a:gd name="T75" fmla="*/ 411 h 346"/>
                            <a:gd name="T76" fmla="+- 0 6155 6144"/>
                            <a:gd name="T77" fmla="*/ T76 w 1356"/>
                            <a:gd name="T78" fmla="+- 0 411 65"/>
                            <a:gd name="T79" fmla="*/ 411 h 346"/>
                            <a:gd name="T80" fmla="+- 0 6151 6144"/>
                            <a:gd name="T81" fmla="*/ T80 w 1356"/>
                            <a:gd name="T82" fmla="+- 0 409 65"/>
                            <a:gd name="T83" fmla="*/ 409 h 346"/>
                            <a:gd name="T84" fmla="+- 0 6149 6144"/>
                            <a:gd name="T85" fmla="*/ T84 w 1356"/>
                            <a:gd name="T86" fmla="+- 0 406 65"/>
                            <a:gd name="T87" fmla="*/ 406 h 346"/>
                            <a:gd name="T88" fmla="+- 0 6146 6144"/>
                            <a:gd name="T89" fmla="*/ T88 w 1356"/>
                            <a:gd name="T90" fmla="+- 0 404 65"/>
                            <a:gd name="T91" fmla="*/ 404 h 346"/>
                            <a:gd name="T92" fmla="+- 0 6144 6144"/>
                            <a:gd name="T93" fmla="*/ T92 w 1356"/>
                            <a:gd name="T94" fmla="+- 0 400 65"/>
                            <a:gd name="T95" fmla="*/ 400 h 346"/>
                            <a:gd name="T96" fmla="+- 0 6144 6144"/>
                            <a:gd name="T97" fmla="*/ T96 w 1356"/>
                            <a:gd name="T98" fmla="+- 0 396 65"/>
                            <a:gd name="T9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1DBF5" id="Freeform: Shape 2601" o:spid="_x0000_s1026" style="position:absolute;margin-left:307.2pt;margin-top:3.25pt;width:67.8pt;height:17.3pt;z-index:25229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" path="m,331l,14,,10,2,7,5,4,7,1,11,r4,l1341,r4,l1348,1r3,3l1354,7r1,3l1355,14r,317l1345,346r-4,l15,346r-4,l7,344,5,341,2,339,,335r,-4xe" filled="f" strokecolor="#d1d1d5" strokeweight=".50856mm">
                <v:path arrowok="t" o:connecttype="custom" o:connectlocs="0,251460;0,50165;0,47625;1270,45720;3175,43815;4445,41910;6985,41275;9525,41275;851535,41275;854075,41275;855980,41910;857885,43815;859790,45720;860425,47625;860425,50165;860425,251460;854075,260985;851535,260985;9525,260985;6985,260985;4445,259715;3175,257810;1270,256540;0,254000;0,251460" o:connectangles="0,0,0,0,0,0,0,0,0,0,0,0,0,0,0,0,0,0,0,0,0,0,0,0,0"/>
                <w10:wrap anchorx="page"/>
              </v:shape>
            </w:pict>
          </mc:Fallback>
        </mc:AlternateContent>
      </w:r>
      <w:r w:rsidRPr="005903A4">
        <w:rPr>
          <w:sz w:val="23"/>
        </w:rPr>
        <w:t>$</w:t>
      </w:r>
    </w:p>
    <w:p w14:paraId="5489924D" w14:textId="455E84EF" w:rsidR="00AA2E43" w:rsidRPr="005903A4" w:rsidRDefault="00AA2E43" w:rsidP="000344CE">
      <w:pPr>
        <w:rPr>
          <w:sz w:val="17"/>
        </w:rPr>
        <w:sectPr w:rsidR="00AA2E43" w:rsidRPr="005903A4" w:rsidSect="00A21BEF">
          <w:footerReference w:type="default" r:id="rId568"/>
          <w:pgSz w:w="12240" w:h="15840"/>
          <w:pgMar w:top="518" w:right="677" w:bottom="475" w:left="677" w:header="720" w:footer="720" w:gutter="0"/>
          <w:cols w:space="720"/>
        </w:sectPr>
      </w:pPr>
    </w:p>
    <w:p w14:paraId="661A7DCD" w14:textId="55790A15" w:rsidR="000344CE" w:rsidRPr="005903A4" w:rsidRDefault="000344CE" w:rsidP="000344CE">
      <w:pPr>
        <w:pStyle w:val="BodyText"/>
        <w:ind w:left="156"/>
        <w:rPr>
          <w:sz w:val="20"/>
        </w:rPr>
      </w:pPr>
      <w:r w:rsidRPr="005903A4">
        <w:rPr>
          <w:noProof/>
          <w:sz w:val="20"/>
        </w:rPr>
        <w:lastRenderedPageBreak/>
        <w:drawing>
          <wp:inline distT="0" distB="0" distL="0" distR="0" wp14:anchorId="5DB6D710" wp14:editId="36524DC5">
            <wp:extent cx="5486400" cy="3397469"/>
            <wp:effectExtent l="0" t="0" r="0" b="0"/>
            <wp:docPr id="2495"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232.jpeg"/>
                    <pic:cNvPicPr/>
                  </pic:nvPicPr>
                  <pic:blipFill>
                    <a:blip r:embed="rId569" cstate="print"/>
                    <a:stretch>
                      <a:fillRect/>
                    </a:stretch>
                  </pic:blipFill>
                  <pic:spPr>
                    <a:xfrm>
                      <a:off x="0" y="0"/>
                      <a:ext cx="5486400" cy="3397469"/>
                    </a:xfrm>
                    <a:prstGeom prst="rect">
                      <a:avLst/>
                    </a:prstGeom>
                  </pic:spPr>
                </pic:pic>
              </a:graphicData>
            </a:graphic>
          </wp:inline>
        </w:drawing>
      </w:r>
    </w:p>
    <w:p w14:paraId="21591BAF" w14:textId="77777777" w:rsidR="000344CE" w:rsidRPr="005903A4" w:rsidRDefault="000344CE" w:rsidP="000344CE">
      <w:pPr>
        <w:pStyle w:val="BodyText"/>
        <w:spacing w:before="32"/>
        <w:ind w:left="156"/>
      </w:pPr>
      <w:r w:rsidRPr="005903A4">
        <w:t>What is your maximum bid for this bull?</w:t>
      </w:r>
    </w:p>
    <w:p w14:paraId="7287C5DD" w14:textId="77777777" w:rsidR="000344CE" w:rsidRPr="005903A4" w:rsidRDefault="000344CE" w:rsidP="000344CE">
      <w:pPr>
        <w:pStyle w:val="BodyText"/>
        <w:spacing w:before="3"/>
        <w:rPr>
          <w:sz w:val="22"/>
        </w:rPr>
      </w:pPr>
    </w:p>
    <w:p w14:paraId="5DBE9F74" w14:textId="77777777" w:rsidR="000344CE" w:rsidRPr="005903A4" w:rsidRDefault="000344CE" w:rsidP="000344CE">
      <w:pPr>
        <w:spacing w:before="93"/>
        <w:ind w:left="156"/>
        <w:rPr>
          <w:sz w:val="23"/>
        </w:rPr>
      </w:pPr>
      <w:r w:rsidRPr="005903A4">
        <w:rPr>
          <w:noProof/>
        </w:rPr>
        <mc:AlternateContent>
          <mc:Choice Requires="wps">
            <w:drawing>
              <wp:anchor distT="0" distB="0" distL="114300" distR="114300" simplePos="0" relativeHeight="252086272" behindDoc="0" locked="0" layoutInCell="1" allowOverlap="1" wp14:anchorId="318C59B7" wp14:editId="705A8BE2">
                <wp:simplePos x="0" y="0"/>
                <wp:positionH relativeFrom="page">
                  <wp:posOffset>3901440</wp:posOffset>
                </wp:positionH>
                <wp:positionV relativeFrom="paragraph">
                  <wp:posOffset>40640</wp:posOffset>
                </wp:positionV>
                <wp:extent cx="861060" cy="219710"/>
                <wp:effectExtent l="15240" t="13970" r="9525" b="13970"/>
                <wp:wrapNone/>
                <wp:docPr id="2600" name="Freeform: Shape 2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99 6144"/>
                            <a:gd name="T65" fmla="*/ T64 w 1356"/>
                            <a:gd name="T66" fmla="+- 0 399 64"/>
                            <a:gd name="T67" fmla="*/ 399 h 346"/>
                            <a:gd name="T68" fmla="+- 0 7498 6144"/>
                            <a:gd name="T69" fmla="*/ T68 w 1356"/>
                            <a:gd name="T70" fmla="+- 0 402 64"/>
                            <a:gd name="T71" fmla="*/ 402 h 346"/>
                            <a:gd name="T72" fmla="+- 0 7495 6144"/>
                            <a:gd name="T73" fmla="*/ T72 w 1356"/>
                            <a:gd name="T74" fmla="+- 0 405 64"/>
                            <a:gd name="T75" fmla="*/ 405 h 346"/>
                            <a:gd name="T76" fmla="+- 0 7492 6144"/>
                            <a:gd name="T77" fmla="*/ T76 w 1356"/>
                            <a:gd name="T78" fmla="+- 0 408 64"/>
                            <a:gd name="T79" fmla="*/ 408 h 346"/>
                            <a:gd name="T80" fmla="+- 0 7489 6144"/>
                            <a:gd name="T81" fmla="*/ T80 w 1356"/>
                            <a:gd name="T82" fmla="+- 0 410 64"/>
                            <a:gd name="T83" fmla="*/ 410 h 346"/>
                            <a:gd name="T84" fmla="+- 0 7485 6144"/>
                            <a:gd name="T85" fmla="*/ T84 w 1356"/>
                            <a:gd name="T86" fmla="+- 0 410 64"/>
                            <a:gd name="T87" fmla="*/ 410 h 346"/>
                            <a:gd name="T88" fmla="+- 0 6159 6144"/>
                            <a:gd name="T89" fmla="*/ T88 w 1356"/>
                            <a:gd name="T90" fmla="+- 0 410 64"/>
                            <a:gd name="T91" fmla="*/ 410 h 346"/>
                            <a:gd name="T92" fmla="+- 0 6155 6144"/>
                            <a:gd name="T93" fmla="*/ T92 w 1356"/>
                            <a:gd name="T94" fmla="+- 0 410 64"/>
                            <a:gd name="T95" fmla="*/ 410 h 346"/>
                            <a:gd name="T96" fmla="+- 0 6151 6144"/>
                            <a:gd name="T97" fmla="*/ T96 w 1356"/>
                            <a:gd name="T98" fmla="+- 0 408 64"/>
                            <a:gd name="T99" fmla="*/ 408 h 346"/>
                            <a:gd name="T100" fmla="+- 0 6149 6144"/>
                            <a:gd name="T101" fmla="*/ T100 w 1356"/>
                            <a:gd name="T102" fmla="+- 0 405 64"/>
                            <a:gd name="T103" fmla="*/ 405 h 346"/>
                            <a:gd name="T104" fmla="+- 0 6146 6144"/>
                            <a:gd name="T105" fmla="*/ T104 w 1356"/>
                            <a:gd name="T106" fmla="+- 0 402 64"/>
                            <a:gd name="T107" fmla="*/ 402 h 346"/>
                            <a:gd name="T108" fmla="+- 0 6144 6144"/>
                            <a:gd name="T109" fmla="*/ T108 w 1356"/>
                            <a:gd name="T110" fmla="+- 0 399 64"/>
                            <a:gd name="T111" fmla="*/ 399 h 346"/>
                            <a:gd name="T112" fmla="+- 0 6144 6144"/>
                            <a:gd name="T113" fmla="*/ T112 w 1356"/>
                            <a:gd name="T114" fmla="+- 0 395 64"/>
                            <a:gd name="T115"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55" y="335"/>
                              </a:lnTo>
                              <a:lnTo>
                                <a:pt x="1354" y="338"/>
                              </a:lnTo>
                              <a:lnTo>
                                <a:pt x="1351" y="341"/>
                              </a:lnTo>
                              <a:lnTo>
                                <a:pt x="1348" y="344"/>
                              </a:lnTo>
                              <a:lnTo>
                                <a:pt x="1345" y="346"/>
                              </a:lnTo>
                              <a:lnTo>
                                <a:pt x="1341" y="346"/>
                              </a:lnTo>
                              <a:lnTo>
                                <a:pt x="15" y="346"/>
                              </a:lnTo>
                              <a:lnTo>
                                <a:pt x="11" y="346"/>
                              </a:lnTo>
                              <a:lnTo>
                                <a:pt x="7" y="344"/>
                              </a:lnTo>
                              <a:lnTo>
                                <a:pt x="5" y="341"/>
                              </a:lnTo>
                              <a:lnTo>
                                <a:pt x="2" y="338"/>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789F2" id="Freeform: Shape 2600" o:spid="_x0000_s1026" style="position:absolute;margin-left:307.2pt;margin-top:3.2pt;width:67.8pt;height:17.3pt;z-index:25208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" path="m,331l,14,,10,2,7,5,4,7,1,11,r4,l1341,r4,l1348,1r3,3l1354,7r1,3l1355,14r,317l1355,335r-1,3l1351,341r-3,3l1345,346r-4,l15,346r-4,l7,344,5,341,2,338,,335r,-4xe" filled="f" strokecolor="#d1d1d5" strokeweight=".50856mm">
                <v:path arrowok="t" o:connecttype="custom" o:connectlocs="0,250825;0,49530;0,46990;1270,45085;3175,43180;4445,41275;6985,40640;9525,40640;851535,40640;854075,40640;855980,41275;857885,43180;859790,45085;860425,46990;860425,49530;860425,250825;860425,253365;859790,255270;857885,257175;855980,259080;854075,260350;851535,260350;9525,260350;6985,260350;4445,259080;3175,257175;1270,255270;0,253365;0,250825" o:connectangles="0,0,0,0,0,0,0,0,0,0,0,0,0,0,0,0,0,0,0,0,0,0,0,0,0,0,0,0,0"/>
                <w10:wrap anchorx="page"/>
              </v:shape>
            </w:pict>
          </mc:Fallback>
        </mc:AlternateContent>
      </w:r>
      <w:r w:rsidRPr="005903A4">
        <w:rPr>
          <w:sz w:val="23"/>
        </w:rPr>
        <w:t>$</w:t>
      </w:r>
    </w:p>
    <w:p w14:paraId="74F7FBD4" w14:textId="77777777" w:rsidR="000344CE" w:rsidRPr="005903A4" w:rsidRDefault="000344CE" w:rsidP="000344CE">
      <w:pPr>
        <w:pStyle w:val="BodyText"/>
        <w:rPr>
          <w:sz w:val="20"/>
        </w:rPr>
      </w:pPr>
    </w:p>
    <w:p w14:paraId="6884FA49" w14:textId="77777777" w:rsidR="000344CE" w:rsidRPr="005903A4" w:rsidRDefault="000344CE" w:rsidP="000344CE">
      <w:pPr>
        <w:pStyle w:val="BodyText"/>
        <w:rPr>
          <w:sz w:val="20"/>
        </w:rPr>
      </w:pPr>
    </w:p>
    <w:p w14:paraId="5082AF8A" w14:textId="77777777" w:rsidR="000344CE" w:rsidRPr="005903A4" w:rsidRDefault="000344CE" w:rsidP="000344CE">
      <w:pPr>
        <w:pStyle w:val="BodyText"/>
        <w:spacing w:before="6"/>
        <w:rPr>
          <w:sz w:val="17"/>
        </w:rPr>
      </w:pPr>
      <w:r w:rsidRPr="005903A4">
        <w:rPr>
          <w:noProof/>
        </w:rPr>
        <w:drawing>
          <wp:inline distT="0" distB="0" distL="0" distR="0" wp14:anchorId="5CB5451A" wp14:editId="0F150991">
            <wp:extent cx="5486400" cy="3398586"/>
            <wp:effectExtent l="0" t="0" r="0" b="0"/>
            <wp:docPr id="2496"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233.jpeg"/>
                    <pic:cNvPicPr/>
                  </pic:nvPicPr>
                  <pic:blipFill>
                    <a:blip r:embed="rId570" cstate="print">
                      <a:extLst>
                        <a:ext uri="{28A0092B-C50C-407E-A947-70E740481C1C}">
                          <a14:useLocalDpi xmlns:a14="http://schemas.microsoft.com/office/drawing/2010/main" val="0"/>
                        </a:ext>
                      </a:extLst>
                    </a:blip>
                    <a:stretch>
                      <a:fillRect/>
                    </a:stretch>
                  </pic:blipFill>
                  <pic:spPr>
                    <a:xfrm>
                      <a:off x="0" y="0"/>
                      <a:ext cx="5486400" cy="3398586"/>
                    </a:xfrm>
                    <a:prstGeom prst="rect">
                      <a:avLst/>
                    </a:prstGeom>
                  </pic:spPr>
                </pic:pic>
              </a:graphicData>
            </a:graphic>
          </wp:inline>
        </w:drawing>
      </w:r>
    </w:p>
    <w:p w14:paraId="20C95AEB" w14:textId="77777777" w:rsidR="00707E0C" w:rsidRPr="005903A4" w:rsidRDefault="00707E0C" w:rsidP="00707E0C">
      <w:pPr>
        <w:pStyle w:val="BodyText"/>
        <w:spacing w:before="70"/>
        <w:ind w:left="156"/>
      </w:pPr>
      <w:r w:rsidRPr="005903A4">
        <w:t>What is your maximum bid for this</w:t>
      </w:r>
      <w:r w:rsidRPr="005903A4">
        <w:rPr>
          <w:spacing w:val="-16"/>
        </w:rPr>
        <w:t xml:space="preserve"> </w:t>
      </w:r>
      <w:r w:rsidRPr="005903A4">
        <w:t>bull?</w:t>
      </w:r>
    </w:p>
    <w:p w14:paraId="67B1BAE4" w14:textId="77777777" w:rsidR="00707E0C" w:rsidRPr="005903A4" w:rsidRDefault="00707E0C" w:rsidP="00707E0C">
      <w:pPr>
        <w:pStyle w:val="BodyText"/>
        <w:spacing w:before="3"/>
        <w:rPr>
          <w:sz w:val="22"/>
        </w:rPr>
      </w:pPr>
    </w:p>
    <w:p w14:paraId="409525FD" w14:textId="18B610ED" w:rsidR="000344CE" w:rsidRPr="00FB7959" w:rsidRDefault="00707E0C" w:rsidP="00FB7959">
      <w:pPr>
        <w:spacing w:before="93"/>
        <w:ind w:left="156"/>
        <w:rPr>
          <w:sz w:val="23"/>
        </w:rPr>
        <w:sectPr w:rsidR="000344CE" w:rsidRPr="00FB7959" w:rsidSect="00A21BEF">
          <w:footerReference w:type="default" r:id="rId571"/>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97216" behindDoc="0" locked="0" layoutInCell="1" allowOverlap="1" wp14:anchorId="6047C668" wp14:editId="3C937526">
                <wp:simplePos x="0" y="0"/>
                <wp:positionH relativeFrom="page">
                  <wp:posOffset>3901440</wp:posOffset>
                </wp:positionH>
                <wp:positionV relativeFrom="paragraph">
                  <wp:posOffset>40640</wp:posOffset>
                </wp:positionV>
                <wp:extent cx="861060" cy="219710"/>
                <wp:effectExtent l="15240" t="18415" r="9525" b="9525"/>
                <wp:wrapNone/>
                <wp:docPr id="2599" name="Freeform: Shape 2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99 6144"/>
                            <a:gd name="T65" fmla="*/ T64 w 1356"/>
                            <a:gd name="T66" fmla="+- 0 399 64"/>
                            <a:gd name="T67" fmla="*/ 399 h 346"/>
                            <a:gd name="T68" fmla="+- 0 7498 6144"/>
                            <a:gd name="T69" fmla="*/ T68 w 1356"/>
                            <a:gd name="T70" fmla="+- 0 402 64"/>
                            <a:gd name="T71" fmla="*/ 402 h 346"/>
                            <a:gd name="T72" fmla="+- 0 7495 6144"/>
                            <a:gd name="T73" fmla="*/ T72 w 1356"/>
                            <a:gd name="T74" fmla="+- 0 405 64"/>
                            <a:gd name="T75" fmla="*/ 405 h 346"/>
                            <a:gd name="T76" fmla="+- 0 7492 6144"/>
                            <a:gd name="T77" fmla="*/ T76 w 1356"/>
                            <a:gd name="T78" fmla="+- 0 408 64"/>
                            <a:gd name="T79" fmla="*/ 408 h 346"/>
                            <a:gd name="T80" fmla="+- 0 7489 6144"/>
                            <a:gd name="T81" fmla="*/ T80 w 1356"/>
                            <a:gd name="T82" fmla="+- 0 410 64"/>
                            <a:gd name="T83" fmla="*/ 410 h 346"/>
                            <a:gd name="T84" fmla="+- 0 7485 6144"/>
                            <a:gd name="T85" fmla="*/ T84 w 1356"/>
                            <a:gd name="T86" fmla="+- 0 410 64"/>
                            <a:gd name="T87" fmla="*/ 410 h 346"/>
                            <a:gd name="T88" fmla="+- 0 6159 6144"/>
                            <a:gd name="T89" fmla="*/ T88 w 1356"/>
                            <a:gd name="T90" fmla="+- 0 410 64"/>
                            <a:gd name="T91" fmla="*/ 410 h 346"/>
                            <a:gd name="T92" fmla="+- 0 6155 6144"/>
                            <a:gd name="T93" fmla="*/ T92 w 1356"/>
                            <a:gd name="T94" fmla="+- 0 410 64"/>
                            <a:gd name="T95" fmla="*/ 410 h 346"/>
                            <a:gd name="T96" fmla="+- 0 6151 6144"/>
                            <a:gd name="T97" fmla="*/ T96 w 1356"/>
                            <a:gd name="T98" fmla="+- 0 408 64"/>
                            <a:gd name="T99" fmla="*/ 408 h 346"/>
                            <a:gd name="T100" fmla="+- 0 6149 6144"/>
                            <a:gd name="T101" fmla="*/ T100 w 1356"/>
                            <a:gd name="T102" fmla="+- 0 405 64"/>
                            <a:gd name="T103" fmla="*/ 405 h 346"/>
                            <a:gd name="T104" fmla="+- 0 6146 6144"/>
                            <a:gd name="T105" fmla="*/ T104 w 1356"/>
                            <a:gd name="T106" fmla="+- 0 402 64"/>
                            <a:gd name="T107" fmla="*/ 402 h 346"/>
                            <a:gd name="T108" fmla="+- 0 6144 6144"/>
                            <a:gd name="T109" fmla="*/ T108 w 1356"/>
                            <a:gd name="T110" fmla="+- 0 399 64"/>
                            <a:gd name="T111" fmla="*/ 399 h 346"/>
                            <a:gd name="T112" fmla="+- 0 6144 6144"/>
                            <a:gd name="T113" fmla="*/ T112 w 1356"/>
                            <a:gd name="T114" fmla="+- 0 395 64"/>
                            <a:gd name="T115"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55" y="335"/>
                              </a:lnTo>
                              <a:lnTo>
                                <a:pt x="1354" y="338"/>
                              </a:lnTo>
                              <a:lnTo>
                                <a:pt x="1351" y="341"/>
                              </a:lnTo>
                              <a:lnTo>
                                <a:pt x="1348" y="344"/>
                              </a:lnTo>
                              <a:lnTo>
                                <a:pt x="1345" y="346"/>
                              </a:lnTo>
                              <a:lnTo>
                                <a:pt x="1341" y="346"/>
                              </a:lnTo>
                              <a:lnTo>
                                <a:pt x="15" y="346"/>
                              </a:lnTo>
                              <a:lnTo>
                                <a:pt x="11" y="346"/>
                              </a:lnTo>
                              <a:lnTo>
                                <a:pt x="7" y="344"/>
                              </a:lnTo>
                              <a:lnTo>
                                <a:pt x="5" y="341"/>
                              </a:lnTo>
                              <a:lnTo>
                                <a:pt x="2" y="338"/>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A2A87" id="Freeform: Shape 2599" o:spid="_x0000_s1026" style="position:absolute;margin-left:307.2pt;margin-top:3.2pt;width:67.8pt;height:17.3pt;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" path="m,331l,14,,10,2,7,5,4,7,1,11,r4,l1341,r4,l1348,1r3,3l1354,7r1,3l1355,14r,317l1355,335r-1,3l1351,341r-3,3l1345,346r-4,l15,346r-4,l7,344,5,341,2,338,,335r,-4xe" filled="f" strokecolor="#d1d1d5" strokeweight=".50856mm">
                <v:path arrowok="t" o:connecttype="custom" o:connectlocs="0,250825;0,49530;0,46990;1270,45085;3175,43180;4445,41275;6985,40640;9525,40640;851535,40640;854075,40640;855980,41275;857885,43180;859790,45085;860425,46990;860425,49530;860425,250825;860425,253365;859790,255270;857885,257175;855980,259080;854075,260350;851535,260350;9525,260350;6985,260350;4445,259080;3175,257175;1270,255270;0,253365;0,250825" o:connectangles="0,0,0,0,0,0,0,0,0,0,0,0,0,0,0,0,0,0,0,0,0,0,0,0,0,0,0,0,0"/>
                <w10:wrap anchorx="page"/>
              </v:shape>
            </w:pict>
          </mc:Fallback>
        </mc:AlternateContent>
      </w:r>
      <w:r w:rsidRPr="005903A4">
        <w:rPr>
          <w:sz w:val="23"/>
        </w:rPr>
        <w:t>$</w:t>
      </w:r>
    </w:p>
    <w:p w14:paraId="2ADABB29" w14:textId="77777777" w:rsidR="000344CE" w:rsidRPr="005903A4" w:rsidRDefault="000344CE" w:rsidP="000344CE">
      <w:pPr>
        <w:pStyle w:val="BodyText"/>
        <w:spacing w:before="6"/>
        <w:rPr>
          <w:sz w:val="17"/>
        </w:rPr>
      </w:pPr>
      <w:r w:rsidRPr="005903A4">
        <w:rPr>
          <w:noProof/>
        </w:rPr>
        <w:lastRenderedPageBreak/>
        <w:drawing>
          <wp:inline distT="0" distB="0" distL="0" distR="0" wp14:anchorId="0CC02132" wp14:editId="3BEF0339">
            <wp:extent cx="5486400" cy="3385893"/>
            <wp:effectExtent l="0" t="0" r="0" b="5080"/>
            <wp:docPr id="2497"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234.jpeg"/>
                    <pic:cNvPicPr/>
                  </pic:nvPicPr>
                  <pic:blipFill>
                    <a:blip r:embed="rId572" cstate="print">
                      <a:extLst>
                        <a:ext uri="{28A0092B-C50C-407E-A947-70E740481C1C}">
                          <a14:useLocalDpi xmlns:a14="http://schemas.microsoft.com/office/drawing/2010/main" val="0"/>
                        </a:ext>
                      </a:extLst>
                    </a:blip>
                    <a:stretch>
                      <a:fillRect/>
                    </a:stretch>
                  </pic:blipFill>
                  <pic:spPr>
                    <a:xfrm>
                      <a:off x="0" y="0"/>
                      <a:ext cx="5486400" cy="3385893"/>
                    </a:xfrm>
                    <a:prstGeom prst="rect">
                      <a:avLst/>
                    </a:prstGeom>
                  </pic:spPr>
                </pic:pic>
              </a:graphicData>
            </a:graphic>
          </wp:inline>
        </w:drawing>
      </w:r>
    </w:p>
    <w:p w14:paraId="244AD6BC" w14:textId="77777777" w:rsidR="000344CE" w:rsidRPr="005903A4" w:rsidRDefault="000344CE" w:rsidP="000344CE">
      <w:pPr>
        <w:pStyle w:val="BodyText"/>
        <w:spacing w:before="36"/>
        <w:ind w:left="156"/>
      </w:pPr>
      <w:r w:rsidRPr="005903A4">
        <w:t>What is your maximum bid for this</w:t>
      </w:r>
      <w:r w:rsidRPr="005903A4">
        <w:rPr>
          <w:spacing w:val="-16"/>
        </w:rPr>
        <w:t xml:space="preserve"> </w:t>
      </w:r>
      <w:r w:rsidRPr="005903A4">
        <w:t>bull?</w:t>
      </w:r>
    </w:p>
    <w:p w14:paraId="661C9EAB" w14:textId="77777777" w:rsidR="000344CE" w:rsidRPr="005903A4" w:rsidRDefault="000344CE" w:rsidP="000344CE">
      <w:pPr>
        <w:pStyle w:val="BodyText"/>
        <w:spacing w:before="3"/>
        <w:rPr>
          <w:sz w:val="22"/>
        </w:rPr>
      </w:pPr>
    </w:p>
    <w:p w14:paraId="7300050C" w14:textId="77777777" w:rsidR="000344CE" w:rsidRPr="005903A4" w:rsidRDefault="000344CE" w:rsidP="000344CE">
      <w:pPr>
        <w:spacing w:before="93"/>
        <w:ind w:left="156"/>
        <w:rPr>
          <w:sz w:val="23"/>
        </w:rPr>
      </w:pPr>
      <w:r w:rsidRPr="005903A4">
        <w:rPr>
          <w:noProof/>
        </w:rPr>
        <mc:AlternateContent>
          <mc:Choice Requires="wps">
            <w:drawing>
              <wp:anchor distT="0" distB="0" distL="114300" distR="114300" simplePos="0" relativeHeight="252088320" behindDoc="0" locked="0" layoutInCell="1" allowOverlap="1" wp14:anchorId="6BB012F9" wp14:editId="5CD4B8A4">
                <wp:simplePos x="0" y="0"/>
                <wp:positionH relativeFrom="page">
                  <wp:posOffset>3901440</wp:posOffset>
                </wp:positionH>
                <wp:positionV relativeFrom="paragraph">
                  <wp:posOffset>40640</wp:posOffset>
                </wp:positionV>
                <wp:extent cx="861060" cy="219710"/>
                <wp:effectExtent l="15240" t="13970" r="9525" b="13970"/>
                <wp:wrapNone/>
                <wp:docPr id="2598" name="Freeform: Shape 2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5 64"/>
                            <a:gd name="T3" fmla="*/ 395 h 346"/>
                            <a:gd name="T4" fmla="+- 0 6144 6144"/>
                            <a:gd name="T5" fmla="*/ T4 w 1356"/>
                            <a:gd name="T6" fmla="+- 0 78 64"/>
                            <a:gd name="T7" fmla="*/ 78 h 346"/>
                            <a:gd name="T8" fmla="+- 0 6144 6144"/>
                            <a:gd name="T9" fmla="*/ T8 w 1356"/>
                            <a:gd name="T10" fmla="+- 0 74 64"/>
                            <a:gd name="T11" fmla="*/ 74 h 346"/>
                            <a:gd name="T12" fmla="+- 0 6146 6144"/>
                            <a:gd name="T13" fmla="*/ T12 w 1356"/>
                            <a:gd name="T14" fmla="+- 0 71 64"/>
                            <a:gd name="T15" fmla="*/ 71 h 346"/>
                            <a:gd name="T16" fmla="+- 0 6149 6144"/>
                            <a:gd name="T17" fmla="*/ T16 w 1356"/>
                            <a:gd name="T18" fmla="+- 0 68 64"/>
                            <a:gd name="T19" fmla="*/ 68 h 346"/>
                            <a:gd name="T20" fmla="+- 0 6151 6144"/>
                            <a:gd name="T21" fmla="*/ T20 w 1356"/>
                            <a:gd name="T22" fmla="+- 0 65 64"/>
                            <a:gd name="T23" fmla="*/ 65 h 346"/>
                            <a:gd name="T24" fmla="+- 0 6155 6144"/>
                            <a:gd name="T25" fmla="*/ T24 w 1356"/>
                            <a:gd name="T26" fmla="+- 0 64 64"/>
                            <a:gd name="T27" fmla="*/ 64 h 346"/>
                            <a:gd name="T28" fmla="+- 0 6159 6144"/>
                            <a:gd name="T29" fmla="*/ T28 w 1356"/>
                            <a:gd name="T30" fmla="+- 0 64 64"/>
                            <a:gd name="T31" fmla="*/ 64 h 346"/>
                            <a:gd name="T32" fmla="+- 0 7485 6144"/>
                            <a:gd name="T33" fmla="*/ T32 w 1356"/>
                            <a:gd name="T34" fmla="+- 0 64 64"/>
                            <a:gd name="T35" fmla="*/ 64 h 346"/>
                            <a:gd name="T36" fmla="+- 0 7489 6144"/>
                            <a:gd name="T37" fmla="*/ T36 w 1356"/>
                            <a:gd name="T38" fmla="+- 0 64 64"/>
                            <a:gd name="T39" fmla="*/ 64 h 346"/>
                            <a:gd name="T40" fmla="+- 0 7492 6144"/>
                            <a:gd name="T41" fmla="*/ T40 w 1356"/>
                            <a:gd name="T42" fmla="+- 0 65 64"/>
                            <a:gd name="T43" fmla="*/ 65 h 346"/>
                            <a:gd name="T44" fmla="+- 0 7495 6144"/>
                            <a:gd name="T45" fmla="*/ T44 w 1356"/>
                            <a:gd name="T46" fmla="+- 0 68 64"/>
                            <a:gd name="T47" fmla="*/ 68 h 346"/>
                            <a:gd name="T48" fmla="+- 0 7498 6144"/>
                            <a:gd name="T49" fmla="*/ T48 w 1356"/>
                            <a:gd name="T50" fmla="+- 0 71 64"/>
                            <a:gd name="T51" fmla="*/ 71 h 346"/>
                            <a:gd name="T52" fmla="+- 0 7499 6144"/>
                            <a:gd name="T53" fmla="*/ T52 w 1356"/>
                            <a:gd name="T54" fmla="+- 0 74 64"/>
                            <a:gd name="T55" fmla="*/ 74 h 346"/>
                            <a:gd name="T56" fmla="+- 0 7499 6144"/>
                            <a:gd name="T57" fmla="*/ T56 w 1356"/>
                            <a:gd name="T58" fmla="+- 0 78 64"/>
                            <a:gd name="T59" fmla="*/ 78 h 346"/>
                            <a:gd name="T60" fmla="+- 0 7499 6144"/>
                            <a:gd name="T61" fmla="*/ T60 w 1356"/>
                            <a:gd name="T62" fmla="+- 0 395 64"/>
                            <a:gd name="T63" fmla="*/ 395 h 346"/>
                            <a:gd name="T64" fmla="+- 0 7485 6144"/>
                            <a:gd name="T65" fmla="*/ T64 w 1356"/>
                            <a:gd name="T66" fmla="+- 0 410 64"/>
                            <a:gd name="T67" fmla="*/ 410 h 346"/>
                            <a:gd name="T68" fmla="+- 0 6159 6144"/>
                            <a:gd name="T69" fmla="*/ T68 w 1356"/>
                            <a:gd name="T70" fmla="+- 0 410 64"/>
                            <a:gd name="T71" fmla="*/ 410 h 346"/>
                            <a:gd name="T72" fmla="+- 0 6144 6144"/>
                            <a:gd name="T73" fmla="*/ T72 w 1356"/>
                            <a:gd name="T74" fmla="+- 0 399 64"/>
                            <a:gd name="T75" fmla="*/ 399 h 346"/>
                            <a:gd name="T76" fmla="+- 0 6144 6144"/>
                            <a:gd name="T77" fmla="*/ T76 w 1356"/>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ECD07" id="Freeform: Shape 2598" o:spid="_x0000_s1026" style="position:absolute;margin-left:307.2pt;margin-top:3.2pt;width:67.8pt;height:17.3pt;z-index:25208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" path="m,331l,14,,10,2,7,5,4,7,1,11,r4,l1341,r4,l1348,1r3,3l1354,7r1,3l1355,14r,317l1341,346,15,346,,335r,-4xe" filled="f" strokecolor="#d1d1d5" strokeweight=".50856mm">
                <v:path arrowok="t" o:connecttype="custom" o:connectlocs="0,250825;0,49530;0,46990;1270,45085;3175,43180;4445,41275;6985,40640;9525,40640;851535,40640;854075,40640;855980,41275;857885,43180;859790,45085;860425,46990;860425,49530;860425,250825;851535,260350;9525,260350;0,253365;0,250825" o:connectangles="0,0,0,0,0,0,0,0,0,0,0,0,0,0,0,0,0,0,0,0"/>
                <w10:wrap anchorx="page"/>
              </v:shape>
            </w:pict>
          </mc:Fallback>
        </mc:AlternateContent>
      </w:r>
      <w:r w:rsidRPr="005903A4">
        <w:rPr>
          <w:sz w:val="23"/>
        </w:rPr>
        <w:t>$</w:t>
      </w:r>
    </w:p>
    <w:p w14:paraId="12968BA9" w14:textId="77777777" w:rsidR="00FB7959" w:rsidRDefault="00FB7959" w:rsidP="00FB7959">
      <w:pPr>
        <w:pStyle w:val="BodyText"/>
        <w:rPr>
          <w:sz w:val="20"/>
        </w:rPr>
      </w:pPr>
    </w:p>
    <w:p w14:paraId="4D85E279" w14:textId="333BA786" w:rsidR="00FB7959" w:rsidRPr="005903A4" w:rsidRDefault="00FB7959" w:rsidP="00FB7959">
      <w:pPr>
        <w:pStyle w:val="BodyText"/>
        <w:rPr>
          <w:sz w:val="20"/>
        </w:rPr>
      </w:pPr>
      <w:r w:rsidRPr="005903A4">
        <w:rPr>
          <w:noProof/>
          <w:sz w:val="20"/>
        </w:rPr>
        <w:drawing>
          <wp:inline distT="0" distB="0" distL="0" distR="0" wp14:anchorId="30EDA281" wp14:editId="277FF12D">
            <wp:extent cx="5486400" cy="3429981"/>
            <wp:effectExtent l="0" t="0" r="0" b="0"/>
            <wp:docPr id="2498"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235.jpeg"/>
                    <pic:cNvPicPr/>
                  </pic:nvPicPr>
                  <pic:blipFill>
                    <a:blip r:embed="rId573" cstate="print"/>
                    <a:stretch>
                      <a:fillRect/>
                    </a:stretch>
                  </pic:blipFill>
                  <pic:spPr>
                    <a:xfrm>
                      <a:off x="0" y="0"/>
                      <a:ext cx="5486400" cy="3429981"/>
                    </a:xfrm>
                    <a:prstGeom prst="rect">
                      <a:avLst/>
                    </a:prstGeom>
                  </pic:spPr>
                </pic:pic>
              </a:graphicData>
            </a:graphic>
          </wp:inline>
        </w:drawing>
      </w:r>
    </w:p>
    <w:p w14:paraId="244E138D" w14:textId="77777777" w:rsidR="00FB7959" w:rsidRPr="005903A4" w:rsidRDefault="00FB7959" w:rsidP="00FB7959">
      <w:pPr>
        <w:pStyle w:val="BodyText"/>
        <w:spacing w:before="33"/>
        <w:ind w:left="156"/>
      </w:pPr>
      <w:r w:rsidRPr="005903A4">
        <w:t>What is your maximum bid for this bull?</w:t>
      </w:r>
    </w:p>
    <w:p w14:paraId="6250C8A9" w14:textId="77777777" w:rsidR="00FB7959" w:rsidRPr="005903A4" w:rsidRDefault="00FB7959" w:rsidP="00FB7959">
      <w:pPr>
        <w:pStyle w:val="BodyText"/>
        <w:spacing w:before="2"/>
        <w:rPr>
          <w:sz w:val="22"/>
        </w:rPr>
      </w:pPr>
    </w:p>
    <w:p w14:paraId="62CE9205" w14:textId="6D019D01" w:rsidR="00FB7959" w:rsidRPr="005903A4" w:rsidRDefault="00FB7959" w:rsidP="00913002">
      <w:pPr>
        <w:spacing w:before="94"/>
        <w:ind w:left="156"/>
        <w:rPr>
          <w:sz w:val="23"/>
        </w:rPr>
        <w:sectPr w:rsidR="00FB7959" w:rsidRPr="005903A4" w:rsidSect="00A21BEF">
          <w:footerReference w:type="default" r:id="rId574"/>
          <w:pgSz w:w="12240" w:h="15840"/>
          <w:pgMar w:top="518" w:right="677" w:bottom="475" w:left="677" w:header="720" w:footer="720" w:gutter="0"/>
          <w:cols w:space="720"/>
        </w:sectPr>
      </w:pPr>
      <w:r w:rsidRPr="005903A4">
        <w:rPr>
          <w:noProof/>
        </w:rPr>
        <mc:AlternateContent>
          <mc:Choice Requires="wps">
            <w:drawing>
              <wp:anchor distT="0" distB="0" distL="114300" distR="114300" simplePos="0" relativeHeight="252299264" behindDoc="0" locked="0" layoutInCell="1" allowOverlap="1" wp14:anchorId="72541BAB" wp14:editId="1FB66489">
                <wp:simplePos x="0" y="0"/>
                <wp:positionH relativeFrom="page">
                  <wp:posOffset>3901440</wp:posOffset>
                </wp:positionH>
                <wp:positionV relativeFrom="paragraph">
                  <wp:posOffset>41275</wp:posOffset>
                </wp:positionV>
                <wp:extent cx="861060" cy="219710"/>
                <wp:effectExtent l="15240" t="12065" r="9525" b="15875"/>
                <wp:wrapNone/>
                <wp:docPr id="2597" name="Freeform: Shape 2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5 6144"/>
                            <a:gd name="T65" fmla="*/ T64 w 1356"/>
                            <a:gd name="T66" fmla="+- 0 411 65"/>
                            <a:gd name="T67" fmla="*/ 411 h 346"/>
                            <a:gd name="T68" fmla="+- 0 6159 6144"/>
                            <a:gd name="T69" fmla="*/ T68 w 1356"/>
                            <a:gd name="T70" fmla="+- 0 411 65"/>
                            <a:gd name="T71" fmla="*/ 411 h 346"/>
                            <a:gd name="T72" fmla="+- 0 6144 6144"/>
                            <a:gd name="T73" fmla="*/ T72 w 1356"/>
                            <a:gd name="T74" fmla="+- 0 400 65"/>
                            <a:gd name="T75" fmla="*/ 400 h 346"/>
                            <a:gd name="T76" fmla="+- 0 6144 6144"/>
                            <a:gd name="T77" fmla="*/ T76 w 1356"/>
                            <a:gd name="T78" fmla="+- 0 396 65"/>
                            <a:gd name="T7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1"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B5406" id="Freeform: Shape 2597" o:spid="_x0000_s1026" style="position:absolute;margin-left:307.2pt;margin-top:3.25pt;width:67.8pt;height:17.3pt;z-index:25229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" path="m,331l,14,,10,2,7,5,4,7,1,11,r4,l1341,r4,l1348,1r3,3l1354,7r1,3l1355,14r,317l1341,346,15,346,,335r,-4xe" filled="f" strokecolor="#d1d1d5" strokeweight=".50856mm">
                <v:path arrowok="t" o:connecttype="custom" o:connectlocs="0,251460;0,50165;0,47625;1270,45720;3175,43815;4445,41910;6985,41275;9525,41275;851535,41275;854075,41275;855980,41910;857885,43815;859790,45720;860425,47625;860425,50165;860425,251460;851535,260985;9525,260985;0,254000;0,251460" o:connectangles="0,0,0,0,0,0,0,0,0,0,0,0,0,0,0,0,0,0,0,0"/>
                <w10:wrap anchorx="page"/>
              </v:shape>
            </w:pict>
          </mc:Fallback>
        </mc:AlternateContent>
      </w:r>
      <w:r w:rsidRPr="005903A4">
        <w:rPr>
          <w:sz w:val="23"/>
        </w:rPr>
        <w:t>$</w:t>
      </w:r>
    </w:p>
    <w:p w14:paraId="667B5428" w14:textId="77777777" w:rsidR="000344CE" w:rsidRPr="005903A4" w:rsidRDefault="000344CE" w:rsidP="000344CE">
      <w:pPr>
        <w:pStyle w:val="BodyText"/>
        <w:spacing w:before="6"/>
        <w:rPr>
          <w:sz w:val="17"/>
        </w:rPr>
      </w:pPr>
      <w:r w:rsidRPr="005903A4">
        <w:rPr>
          <w:noProof/>
        </w:rPr>
        <w:lastRenderedPageBreak/>
        <w:drawing>
          <wp:inline distT="0" distB="0" distL="0" distR="0" wp14:anchorId="4822AF4E" wp14:editId="5F609C95">
            <wp:extent cx="5486400" cy="3409406"/>
            <wp:effectExtent l="0" t="0" r="0" b="635"/>
            <wp:docPr id="2499"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236.jpeg"/>
                    <pic:cNvPicPr/>
                  </pic:nvPicPr>
                  <pic:blipFill>
                    <a:blip r:embed="rId575" cstate="print">
                      <a:extLst>
                        <a:ext uri="{28A0092B-C50C-407E-A947-70E740481C1C}">
                          <a14:useLocalDpi xmlns:a14="http://schemas.microsoft.com/office/drawing/2010/main" val="0"/>
                        </a:ext>
                      </a:extLst>
                    </a:blip>
                    <a:stretch>
                      <a:fillRect/>
                    </a:stretch>
                  </pic:blipFill>
                  <pic:spPr>
                    <a:xfrm>
                      <a:off x="0" y="0"/>
                      <a:ext cx="5486400" cy="3409406"/>
                    </a:xfrm>
                    <a:prstGeom prst="rect">
                      <a:avLst/>
                    </a:prstGeom>
                  </pic:spPr>
                </pic:pic>
              </a:graphicData>
            </a:graphic>
          </wp:inline>
        </w:drawing>
      </w:r>
    </w:p>
    <w:p w14:paraId="2ECDD09B" w14:textId="77777777" w:rsidR="000344CE" w:rsidRDefault="000344CE" w:rsidP="000344CE">
      <w:pPr>
        <w:rPr>
          <w:sz w:val="17"/>
        </w:rPr>
      </w:pPr>
    </w:p>
    <w:p w14:paraId="642759CD" w14:textId="77777777" w:rsidR="00913002" w:rsidRPr="005903A4" w:rsidRDefault="00913002" w:rsidP="00913002">
      <w:pPr>
        <w:pStyle w:val="BodyText"/>
        <w:spacing w:before="70"/>
        <w:ind w:left="156"/>
      </w:pPr>
      <w:r w:rsidRPr="005903A4">
        <w:t>What is your maximum bid for this bull?</w:t>
      </w:r>
    </w:p>
    <w:p w14:paraId="54ACFE50" w14:textId="77777777" w:rsidR="00913002" w:rsidRPr="005903A4" w:rsidRDefault="00913002" w:rsidP="00913002">
      <w:pPr>
        <w:pStyle w:val="BodyText"/>
        <w:spacing w:before="2"/>
        <w:rPr>
          <w:sz w:val="22"/>
        </w:rPr>
      </w:pPr>
    </w:p>
    <w:p w14:paraId="0BA53209" w14:textId="77777777" w:rsidR="00913002" w:rsidRPr="005903A4" w:rsidRDefault="00913002" w:rsidP="00913002">
      <w:pPr>
        <w:spacing w:before="94"/>
        <w:ind w:left="156"/>
        <w:rPr>
          <w:sz w:val="23"/>
        </w:rPr>
      </w:pPr>
      <w:r w:rsidRPr="005903A4">
        <w:rPr>
          <w:noProof/>
        </w:rPr>
        <mc:AlternateContent>
          <mc:Choice Requires="wps">
            <w:drawing>
              <wp:anchor distT="0" distB="0" distL="114300" distR="114300" simplePos="0" relativeHeight="252301312" behindDoc="0" locked="0" layoutInCell="1" allowOverlap="1" wp14:anchorId="6DB86E69" wp14:editId="57709D4A">
                <wp:simplePos x="0" y="0"/>
                <wp:positionH relativeFrom="page">
                  <wp:posOffset>3901440</wp:posOffset>
                </wp:positionH>
                <wp:positionV relativeFrom="paragraph">
                  <wp:posOffset>41275</wp:posOffset>
                </wp:positionV>
                <wp:extent cx="861060" cy="219710"/>
                <wp:effectExtent l="15240" t="18415" r="9525" b="9525"/>
                <wp:wrapNone/>
                <wp:docPr id="2596" name="Freeform: Shape 2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396 65"/>
                            <a:gd name="T3" fmla="*/ 396 h 346"/>
                            <a:gd name="T4" fmla="+- 0 6144 6144"/>
                            <a:gd name="T5" fmla="*/ T4 w 1356"/>
                            <a:gd name="T6" fmla="+- 0 79 65"/>
                            <a:gd name="T7" fmla="*/ 79 h 346"/>
                            <a:gd name="T8" fmla="+- 0 6144 6144"/>
                            <a:gd name="T9" fmla="*/ T8 w 1356"/>
                            <a:gd name="T10" fmla="+- 0 75 65"/>
                            <a:gd name="T11" fmla="*/ 75 h 346"/>
                            <a:gd name="T12" fmla="+- 0 6146 6144"/>
                            <a:gd name="T13" fmla="*/ T12 w 1356"/>
                            <a:gd name="T14" fmla="+- 0 72 65"/>
                            <a:gd name="T15" fmla="*/ 72 h 346"/>
                            <a:gd name="T16" fmla="+- 0 6149 6144"/>
                            <a:gd name="T17" fmla="*/ T16 w 1356"/>
                            <a:gd name="T18" fmla="+- 0 69 65"/>
                            <a:gd name="T19" fmla="*/ 69 h 346"/>
                            <a:gd name="T20" fmla="+- 0 6151 6144"/>
                            <a:gd name="T21" fmla="*/ T20 w 1356"/>
                            <a:gd name="T22" fmla="+- 0 66 65"/>
                            <a:gd name="T23" fmla="*/ 66 h 346"/>
                            <a:gd name="T24" fmla="+- 0 6155 6144"/>
                            <a:gd name="T25" fmla="*/ T24 w 1356"/>
                            <a:gd name="T26" fmla="+- 0 65 65"/>
                            <a:gd name="T27" fmla="*/ 65 h 346"/>
                            <a:gd name="T28" fmla="+- 0 6159 6144"/>
                            <a:gd name="T29" fmla="*/ T28 w 1356"/>
                            <a:gd name="T30" fmla="+- 0 65 65"/>
                            <a:gd name="T31" fmla="*/ 65 h 346"/>
                            <a:gd name="T32" fmla="+- 0 7485 6144"/>
                            <a:gd name="T33" fmla="*/ T32 w 1356"/>
                            <a:gd name="T34" fmla="+- 0 65 65"/>
                            <a:gd name="T35" fmla="*/ 65 h 346"/>
                            <a:gd name="T36" fmla="+- 0 7489 6144"/>
                            <a:gd name="T37" fmla="*/ T36 w 1356"/>
                            <a:gd name="T38" fmla="+- 0 65 65"/>
                            <a:gd name="T39" fmla="*/ 65 h 346"/>
                            <a:gd name="T40" fmla="+- 0 7492 6144"/>
                            <a:gd name="T41" fmla="*/ T40 w 1356"/>
                            <a:gd name="T42" fmla="+- 0 66 65"/>
                            <a:gd name="T43" fmla="*/ 66 h 346"/>
                            <a:gd name="T44" fmla="+- 0 7495 6144"/>
                            <a:gd name="T45" fmla="*/ T44 w 1356"/>
                            <a:gd name="T46" fmla="+- 0 69 65"/>
                            <a:gd name="T47" fmla="*/ 69 h 346"/>
                            <a:gd name="T48" fmla="+- 0 7498 6144"/>
                            <a:gd name="T49" fmla="*/ T48 w 1356"/>
                            <a:gd name="T50" fmla="+- 0 72 65"/>
                            <a:gd name="T51" fmla="*/ 72 h 346"/>
                            <a:gd name="T52" fmla="+- 0 7499 6144"/>
                            <a:gd name="T53" fmla="*/ T52 w 1356"/>
                            <a:gd name="T54" fmla="+- 0 75 65"/>
                            <a:gd name="T55" fmla="*/ 75 h 346"/>
                            <a:gd name="T56" fmla="+- 0 7499 6144"/>
                            <a:gd name="T57" fmla="*/ T56 w 1356"/>
                            <a:gd name="T58" fmla="+- 0 79 65"/>
                            <a:gd name="T59" fmla="*/ 79 h 346"/>
                            <a:gd name="T60" fmla="+- 0 7499 6144"/>
                            <a:gd name="T61" fmla="*/ T60 w 1356"/>
                            <a:gd name="T62" fmla="+- 0 396 65"/>
                            <a:gd name="T63" fmla="*/ 396 h 346"/>
                            <a:gd name="T64" fmla="+- 0 7489 6144"/>
                            <a:gd name="T65" fmla="*/ T64 w 1356"/>
                            <a:gd name="T66" fmla="+- 0 411 65"/>
                            <a:gd name="T67" fmla="*/ 411 h 346"/>
                            <a:gd name="T68" fmla="+- 0 7485 6144"/>
                            <a:gd name="T69" fmla="*/ T68 w 1356"/>
                            <a:gd name="T70" fmla="+- 0 411 65"/>
                            <a:gd name="T71" fmla="*/ 411 h 346"/>
                            <a:gd name="T72" fmla="+- 0 6159 6144"/>
                            <a:gd name="T73" fmla="*/ T72 w 1356"/>
                            <a:gd name="T74" fmla="+- 0 411 65"/>
                            <a:gd name="T75" fmla="*/ 411 h 346"/>
                            <a:gd name="T76" fmla="+- 0 6155 6144"/>
                            <a:gd name="T77" fmla="*/ T76 w 1356"/>
                            <a:gd name="T78" fmla="+- 0 411 65"/>
                            <a:gd name="T79" fmla="*/ 411 h 346"/>
                            <a:gd name="T80" fmla="+- 0 6151 6144"/>
                            <a:gd name="T81" fmla="*/ T80 w 1356"/>
                            <a:gd name="T82" fmla="+- 0 409 65"/>
                            <a:gd name="T83" fmla="*/ 409 h 346"/>
                            <a:gd name="T84" fmla="+- 0 6149 6144"/>
                            <a:gd name="T85" fmla="*/ T84 w 1356"/>
                            <a:gd name="T86" fmla="+- 0 406 65"/>
                            <a:gd name="T87" fmla="*/ 406 h 346"/>
                            <a:gd name="T88" fmla="+- 0 6146 6144"/>
                            <a:gd name="T89" fmla="*/ T88 w 1356"/>
                            <a:gd name="T90" fmla="+- 0 404 65"/>
                            <a:gd name="T91" fmla="*/ 404 h 346"/>
                            <a:gd name="T92" fmla="+- 0 6144 6144"/>
                            <a:gd name="T93" fmla="*/ T92 w 1356"/>
                            <a:gd name="T94" fmla="+- 0 400 65"/>
                            <a:gd name="T95" fmla="*/ 400 h 346"/>
                            <a:gd name="T96" fmla="+- 0 6144 6144"/>
                            <a:gd name="T97" fmla="*/ T96 w 1356"/>
                            <a:gd name="T98" fmla="+- 0 396 65"/>
                            <a:gd name="T99" fmla="*/ 396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56" h="346">
                              <a:moveTo>
                                <a:pt x="0" y="331"/>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1"/>
                              </a:lnTo>
                              <a:lnTo>
                                <a:pt x="1345" y="346"/>
                              </a:lnTo>
                              <a:lnTo>
                                <a:pt x="1341"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84691" id="Freeform: Shape 2596" o:spid="_x0000_s1026" style="position:absolute;margin-left:307.2pt;margin-top:3.25pt;width:67.8pt;height:17.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" path="m,331l,14,,10,2,7,5,4,7,1,11,r4,l1341,r4,l1348,1r3,3l1354,7r1,3l1355,14r,317l1345,346r-4,l15,346r-4,l7,344,5,341,2,339,,335r,-4xe" filled="f" strokecolor="#d1d1d5" strokeweight=".50856mm">
                <v:path arrowok="t" o:connecttype="custom" o:connectlocs="0,251460;0,50165;0,47625;1270,45720;3175,43815;4445,41910;6985,41275;9525,41275;851535,41275;854075,41275;855980,41910;857885,43815;859790,45720;860425,47625;860425,50165;860425,251460;854075,260985;851535,260985;9525,260985;6985,260985;4445,259715;3175,257810;1270,256540;0,254000;0,251460" o:connectangles="0,0,0,0,0,0,0,0,0,0,0,0,0,0,0,0,0,0,0,0,0,0,0,0,0"/>
                <w10:wrap anchorx="page"/>
              </v:shape>
            </w:pict>
          </mc:Fallback>
        </mc:AlternateContent>
      </w:r>
      <w:r w:rsidRPr="005903A4">
        <w:rPr>
          <w:sz w:val="23"/>
        </w:rPr>
        <w:t>$</w:t>
      </w:r>
    </w:p>
    <w:p w14:paraId="5B7D371E" w14:textId="77777777" w:rsidR="00913002" w:rsidRPr="005903A4" w:rsidRDefault="00913002" w:rsidP="00913002">
      <w:pPr>
        <w:pStyle w:val="BodyText"/>
        <w:rPr>
          <w:sz w:val="20"/>
        </w:rPr>
      </w:pPr>
    </w:p>
    <w:p w14:paraId="24587759" w14:textId="042F8A00" w:rsidR="00913002" w:rsidRPr="005903A4" w:rsidRDefault="00913002" w:rsidP="000344CE">
      <w:pPr>
        <w:rPr>
          <w:sz w:val="17"/>
        </w:rPr>
        <w:sectPr w:rsidR="00913002" w:rsidRPr="005903A4" w:rsidSect="00A21BEF">
          <w:footerReference w:type="default" r:id="rId576"/>
          <w:pgSz w:w="12240" w:h="15840"/>
          <w:pgMar w:top="518" w:right="677" w:bottom="475" w:left="677" w:header="720" w:footer="720" w:gutter="0"/>
          <w:cols w:space="720"/>
        </w:sectPr>
      </w:pPr>
    </w:p>
    <w:p w14:paraId="0CA89D0A" w14:textId="77777777" w:rsidR="000344CE" w:rsidRPr="005903A4" w:rsidRDefault="000344CE" w:rsidP="000344CE">
      <w:pPr>
        <w:pStyle w:val="BodyText"/>
        <w:rPr>
          <w:sz w:val="20"/>
        </w:rPr>
      </w:pPr>
    </w:p>
    <w:p w14:paraId="3B9D2F39" w14:textId="77777777" w:rsidR="000344CE" w:rsidRPr="005903A4" w:rsidRDefault="000344CE" w:rsidP="000344CE">
      <w:pPr>
        <w:pStyle w:val="BodyText"/>
        <w:spacing w:before="6"/>
      </w:pPr>
    </w:p>
    <w:p w14:paraId="18296617" w14:textId="77777777" w:rsidR="000344CE" w:rsidRPr="005903A4" w:rsidRDefault="000344CE" w:rsidP="000344CE">
      <w:pPr>
        <w:ind w:left="158"/>
        <w:rPr>
          <w:b/>
          <w:sz w:val="26"/>
        </w:rPr>
      </w:pPr>
      <w:r w:rsidRPr="005903A4">
        <w:rPr>
          <w:b/>
          <w:sz w:val="26"/>
        </w:rPr>
        <w:t>Feeder Cattle Genomic Test.</w:t>
      </w:r>
    </w:p>
    <w:p w14:paraId="073E45AB" w14:textId="77777777" w:rsidR="000344CE" w:rsidRPr="005903A4" w:rsidRDefault="000344CE" w:rsidP="000344CE">
      <w:pPr>
        <w:pStyle w:val="BodyText"/>
        <w:rPr>
          <w:b/>
          <w:sz w:val="28"/>
        </w:rPr>
      </w:pPr>
    </w:p>
    <w:p w14:paraId="7B036545" w14:textId="77777777" w:rsidR="000344CE" w:rsidRPr="005903A4" w:rsidRDefault="000344CE" w:rsidP="000344CE">
      <w:pPr>
        <w:pStyle w:val="BodyText"/>
        <w:spacing w:before="6"/>
        <w:rPr>
          <w:b/>
          <w:sz w:val="32"/>
        </w:rPr>
      </w:pPr>
    </w:p>
    <w:p w14:paraId="4C50F217" w14:textId="77777777" w:rsidR="000344CE" w:rsidRPr="005903A4" w:rsidRDefault="000344CE" w:rsidP="000344CE">
      <w:pPr>
        <w:pStyle w:val="BodyText"/>
        <w:ind w:left="156"/>
      </w:pPr>
      <w:r w:rsidRPr="005903A4">
        <w:t>When do you market your cattle (check all that apply)?</w:t>
      </w:r>
    </w:p>
    <w:p w14:paraId="58643718" w14:textId="77777777" w:rsidR="000344CE" w:rsidRPr="005903A4" w:rsidRDefault="000344CE" w:rsidP="000344CE">
      <w:pPr>
        <w:pStyle w:val="BodyText"/>
        <w:spacing w:before="3"/>
        <w:rPr>
          <w:sz w:val="22"/>
        </w:rPr>
      </w:pPr>
    </w:p>
    <w:p w14:paraId="17A26C49" w14:textId="77777777" w:rsidR="000344CE" w:rsidRPr="005903A4" w:rsidRDefault="000344CE" w:rsidP="000344CE">
      <w:pPr>
        <w:spacing w:before="93"/>
        <w:ind w:left="156"/>
        <w:rPr>
          <w:sz w:val="23"/>
        </w:rPr>
      </w:pPr>
      <w:r w:rsidRPr="005903A4">
        <w:rPr>
          <w:noProof/>
          <w:position w:val="-5"/>
        </w:rPr>
        <w:drawing>
          <wp:inline distT="0" distB="0" distL="0" distR="0" wp14:anchorId="69779706" wp14:editId="2BE9C2E2">
            <wp:extent cx="164770" cy="164770"/>
            <wp:effectExtent l="0" t="0" r="0" b="0"/>
            <wp:docPr id="2500"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237.png"/>
                    <pic:cNvPicPr/>
                  </pic:nvPicPr>
                  <pic:blipFill>
                    <a:blip r:embed="rId577"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At weaning</w:t>
      </w:r>
    </w:p>
    <w:p w14:paraId="4D20FAD2" w14:textId="77777777" w:rsidR="000344CE" w:rsidRPr="005903A4" w:rsidRDefault="000344CE" w:rsidP="000344CE">
      <w:pPr>
        <w:spacing w:before="173" w:line="391" w:lineRule="auto"/>
        <w:ind w:left="554" w:right="6222" w:hanging="398"/>
        <w:rPr>
          <w:sz w:val="23"/>
        </w:rPr>
      </w:pPr>
      <w:r w:rsidRPr="005903A4">
        <w:rPr>
          <w:noProof/>
        </w:rPr>
        <w:drawing>
          <wp:anchor distT="0" distB="0" distL="0" distR="0" simplePos="0" relativeHeight="252178432" behindDoc="1" locked="0" layoutInCell="1" allowOverlap="1" wp14:anchorId="41E61BB0" wp14:editId="33C102A2">
            <wp:simplePos x="0" y="0"/>
            <wp:positionH relativeFrom="page">
              <wp:posOffset>505608</wp:posOffset>
            </wp:positionH>
            <wp:positionV relativeFrom="paragraph">
              <wp:posOffset>402450</wp:posOffset>
            </wp:positionV>
            <wp:extent cx="164770" cy="164770"/>
            <wp:effectExtent l="0" t="0" r="0" b="0"/>
            <wp:wrapNone/>
            <wp:docPr id="2501"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238.png"/>
                    <pic:cNvPicPr/>
                  </pic:nvPicPr>
                  <pic:blipFill>
                    <a:blip r:embed="rId578" cstate="print"/>
                    <a:stretch>
                      <a:fillRect/>
                    </a:stretch>
                  </pic:blipFill>
                  <pic:spPr>
                    <a:xfrm>
                      <a:off x="0" y="0"/>
                      <a:ext cx="164770" cy="164770"/>
                    </a:xfrm>
                    <a:prstGeom prst="rect">
                      <a:avLst/>
                    </a:prstGeom>
                  </pic:spPr>
                </pic:pic>
              </a:graphicData>
            </a:graphic>
          </wp:anchor>
        </w:drawing>
      </w:r>
      <w:r w:rsidRPr="005903A4">
        <w:rPr>
          <w:noProof/>
          <w:position w:val="-5"/>
        </w:rPr>
        <w:drawing>
          <wp:inline distT="0" distB="0" distL="0" distR="0" wp14:anchorId="0E8ED693" wp14:editId="18CA7117">
            <wp:extent cx="164770" cy="164770"/>
            <wp:effectExtent l="0" t="0" r="0" b="0"/>
            <wp:docPr id="2502"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238.png"/>
                    <pic:cNvPicPr/>
                  </pic:nvPicPr>
                  <pic:blipFill>
                    <a:blip r:embed="rId578"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 xml:space="preserve">After a stocker or backgrounder </w:t>
      </w:r>
      <w:r w:rsidRPr="005903A4">
        <w:rPr>
          <w:spacing w:val="-4"/>
          <w:sz w:val="23"/>
        </w:rPr>
        <w:t xml:space="preserve">stage </w:t>
      </w:r>
      <w:r w:rsidRPr="005903A4">
        <w:rPr>
          <w:sz w:val="23"/>
        </w:rPr>
        <w:t>Retain ownership through</w:t>
      </w:r>
      <w:r w:rsidRPr="005903A4">
        <w:rPr>
          <w:spacing w:val="3"/>
          <w:sz w:val="23"/>
        </w:rPr>
        <w:t xml:space="preserve"> </w:t>
      </w:r>
      <w:r w:rsidRPr="005903A4">
        <w:rPr>
          <w:sz w:val="23"/>
        </w:rPr>
        <w:t>finishing</w:t>
      </w:r>
    </w:p>
    <w:p w14:paraId="05431D04" w14:textId="77777777" w:rsidR="000344CE" w:rsidRPr="005903A4" w:rsidRDefault="000344CE" w:rsidP="000344CE">
      <w:pPr>
        <w:pStyle w:val="BodyText"/>
        <w:rPr>
          <w:sz w:val="20"/>
        </w:rPr>
      </w:pPr>
    </w:p>
    <w:p w14:paraId="7ABCC3F1" w14:textId="77777777" w:rsidR="000344CE" w:rsidRPr="005903A4" w:rsidRDefault="000344CE" w:rsidP="000344CE">
      <w:pPr>
        <w:pStyle w:val="BodyText"/>
        <w:spacing w:before="9"/>
        <w:rPr>
          <w:sz w:val="21"/>
        </w:rPr>
      </w:pPr>
    </w:p>
    <w:p w14:paraId="36B5FC2C" w14:textId="77777777" w:rsidR="000344CE" w:rsidRPr="005903A4" w:rsidRDefault="000344CE" w:rsidP="000344CE">
      <w:pPr>
        <w:pStyle w:val="BodyText"/>
        <w:spacing w:before="91" w:line="312" w:lineRule="auto"/>
        <w:ind w:left="156" w:right="90"/>
      </w:pPr>
      <w:r w:rsidRPr="005903A4">
        <w:t>Genomic tests are available to use on feeder calves to determine how well they will perform in the feedlot. For example, these feeder cattle genomic tests can provide 1-10 scores on several traits to allow producers to rank cattle based on their operation goals.</w:t>
      </w:r>
    </w:p>
    <w:p w14:paraId="7E97F521" w14:textId="77777777" w:rsidR="000344CE" w:rsidRPr="005903A4" w:rsidRDefault="000344CE" w:rsidP="000344CE">
      <w:pPr>
        <w:pStyle w:val="BodyText"/>
        <w:rPr>
          <w:sz w:val="34"/>
        </w:rPr>
      </w:pPr>
    </w:p>
    <w:p w14:paraId="26A3E854" w14:textId="77777777" w:rsidR="000344CE" w:rsidRPr="005903A4" w:rsidRDefault="000344CE" w:rsidP="000344CE">
      <w:pPr>
        <w:pStyle w:val="BodyText"/>
        <w:tabs>
          <w:tab w:val="left" w:pos="6270"/>
        </w:tabs>
        <w:ind w:left="156"/>
      </w:pPr>
      <w:r w:rsidRPr="005903A4">
        <w:t>Performance</w:t>
      </w:r>
      <w:r w:rsidRPr="005903A4">
        <w:rPr>
          <w:spacing w:val="-3"/>
        </w:rPr>
        <w:t xml:space="preserve"> </w:t>
      </w:r>
      <w:r w:rsidRPr="005903A4">
        <w:t>traits</w:t>
      </w:r>
      <w:r w:rsidRPr="005903A4">
        <w:rPr>
          <w:spacing w:val="-2"/>
        </w:rPr>
        <w:t xml:space="preserve"> </w:t>
      </w:r>
      <w:r w:rsidRPr="005903A4">
        <w:t>include:</w:t>
      </w:r>
      <w:r w:rsidRPr="005903A4">
        <w:tab/>
        <w:t>Carcass Traits</w:t>
      </w:r>
      <w:r w:rsidRPr="005903A4">
        <w:rPr>
          <w:spacing w:val="-3"/>
        </w:rPr>
        <w:t xml:space="preserve"> </w:t>
      </w:r>
      <w:r w:rsidRPr="005903A4">
        <w:t>include:</w:t>
      </w:r>
    </w:p>
    <w:p w14:paraId="7914A35F" w14:textId="77777777" w:rsidR="000344CE" w:rsidRPr="005903A4" w:rsidRDefault="000344CE" w:rsidP="000344CE">
      <w:pPr>
        <w:pStyle w:val="ListParagraph"/>
        <w:numPr>
          <w:ilvl w:val="0"/>
          <w:numId w:val="2"/>
        </w:numPr>
        <w:tabs>
          <w:tab w:val="left" w:pos="546"/>
          <w:tab w:val="left" w:pos="6313"/>
        </w:tabs>
        <w:spacing w:before="90"/>
        <w:jc w:val="left"/>
        <w:rPr>
          <w:sz w:val="26"/>
        </w:rPr>
      </w:pPr>
      <w:r w:rsidRPr="005903A4">
        <w:rPr>
          <w:sz w:val="26"/>
        </w:rPr>
        <w:t>Residual</w:t>
      </w:r>
      <w:r w:rsidRPr="005903A4">
        <w:rPr>
          <w:spacing w:val="-3"/>
          <w:sz w:val="26"/>
        </w:rPr>
        <w:t xml:space="preserve"> </w:t>
      </w:r>
      <w:r w:rsidRPr="005903A4">
        <w:rPr>
          <w:sz w:val="26"/>
        </w:rPr>
        <w:t>Feed</w:t>
      </w:r>
      <w:r w:rsidRPr="005903A4">
        <w:rPr>
          <w:spacing w:val="-2"/>
          <w:sz w:val="26"/>
        </w:rPr>
        <w:t xml:space="preserve"> </w:t>
      </w:r>
      <w:r w:rsidRPr="005903A4">
        <w:rPr>
          <w:sz w:val="26"/>
        </w:rPr>
        <w:t>Intake</w:t>
      </w:r>
      <w:r w:rsidRPr="005903A4">
        <w:rPr>
          <w:sz w:val="26"/>
        </w:rPr>
        <w:tab/>
        <w:t>(1)</w:t>
      </w:r>
      <w:r w:rsidRPr="005903A4">
        <w:rPr>
          <w:spacing w:val="-1"/>
          <w:sz w:val="26"/>
        </w:rPr>
        <w:t xml:space="preserve"> </w:t>
      </w:r>
      <w:r w:rsidRPr="005903A4">
        <w:rPr>
          <w:spacing w:val="-3"/>
          <w:sz w:val="26"/>
        </w:rPr>
        <w:t>Tenderness</w:t>
      </w:r>
    </w:p>
    <w:p w14:paraId="27CC70F2" w14:textId="77777777" w:rsidR="000344CE" w:rsidRPr="005903A4" w:rsidRDefault="000344CE" w:rsidP="000344CE">
      <w:pPr>
        <w:pStyle w:val="ListParagraph"/>
        <w:numPr>
          <w:ilvl w:val="0"/>
          <w:numId w:val="2"/>
        </w:numPr>
        <w:tabs>
          <w:tab w:val="left" w:pos="546"/>
          <w:tab w:val="left" w:pos="6308"/>
        </w:tabs>
        <w:spacing w:before="91"/>
        <w:jc w:val="left"/>
        <w:rPr>
          <w:sz w:val="26"/>
        </w:rPr>
      </w:pPr>
      <w:r w:rsidRPr="005903A4">
        <w:rPr>
          <w:sz w:val="26"/>
        </w:rPr>
        <w:t>Average</w:t>
      </w:r>
      <w:r w:rsidRPr="005903A4">
        <w:rPr>
          <w:spacing w:val="-4"/>
          <w:sz w:val="26"/>
        </w:rPr>
        <w:t xml:space="preserve"> </w:t>
      </w:r>
      <w:r w:rsidRPr="005903A4">
        <w:rPr>
          <w:sz w:val="26"/>
        </w:rPr>
        <w:t>Daily</w:t>
      </w:r>
      <w:r w:rsidRPr="005903A4">
        <w:rPr>
          <w:spacing w:val="-3"/>
          <w:sz w:val="26"/>
        </w:rPr>
        <w:t xml:space="preserve"> </w:t>
      </w:r>
      <w:r w:rsidRPr="005903A4">
        <w:rPr>
          <w:sz w:val="26"/>
        </w:rPr>
        <w:t>Gain</w:t>
      </w:r>
      <w:r w:rsidRPr="005903A4">
        <w:rPr>
          <w:sz w:val="26"/>
        </w:rPr>
        <w:tab/>
        <w:t>(2)</w:t>
      </w:r>
      <w:r w:rsidRPr="005903A4">
        <w:rPr>
          <w:spacing w:val="-1"/>
          <w:sz w:val="26"/>
        </w:rPr>
        <w:t xml:space="preserve"> </w:t>
      </w:r>
      <w:r w:rsidRPr="005903A4">
        <w:rPr>
          <w:sz w:val="26"/>
        </w:rPr>
        <w:t>Marbling</w:t>
      </w:r>
    </w:p>
    <w:p w14:paraId="6915AA16" w14:textId="77777777" w:rsidR="000344CE" w:rsidRPr="005903A4" w:rsidRDefault="000344CE" w:rsidP="000344CE">
      <w:pPr>
        <w:pStyle w:val="ListParagraph"/>
        <w:numPr>
          <w:ilvl w:val="0"/>
          <w:numId w:val="2"/>
        </w:numPr>
        <w:tabs>
          <w:tab w:val="left" w:pos="546"/>
          <w:tab w:val="left" w:pos="6332"/>
        </w:tabs>
        <w:spacing w:before="90"/>
        <w:jc w:val="left"/>
        <w:rPr>
          <w:sz w:val="26"/>
        </w:rPr>
      </w:pPr>
      <w:r w:rsidRPr="005903A4">
        <w:rPr>
          <w:sz w:val="26"/>
        </w:rPr>
        <w:t>Weaning</w:t>
      </w:r>
      <w:r w:rsidRPr="005903A4">
        <w:rPr>
          <w:spacing w:val="-6"/>
          <w:sz w:val="26"/>
        </w:rPr>
        <w:t xml:space="preserve"> </w:t>
      </w:r>
      <w:r w:rsidRPr="005903A4">
        <w:rPr>
          <w:sz w:val="26"/>
        </w:rPr>
        <w:t>Weight</w:t>
      </w:r>
      <w:r w:rsidRPr="005903A4">
        <w:rPr>
          <w:sz w:val="26"/>
        </w:rPr>
        <w:tab/>
        <w:t>(3) Ribeye</w:t>
      </w:r>
      <w:r w:rsidRPr="005903A4">
        <w:rPr>
          <w:spacing w:val="-2"/>
          <w:sz w:val="26"/>
        </w:rPr>
        <w:t xml:space="preserve"> </w:t>
      </w:r>
      <w:r w:rsidRPr="005903A4">
        <w:rPr>
          <w:sz w:val="26"/>
        </w:rPr>
        <w:t>Area</w:t>
      </w:r>
    </w:p>
    <w:p w14:paraId="7F2AF457" w14:textId="77777777" w:rsidR="000344CE" w:rsidRPr="005903A4" w:rsidRDefault="000344CE" w:rsidP="000344CE">
      <w:pPr>
        <w:pStyle w:val="ListParagraph"/>
        <w:numPr>
          <w:ilvl w:val="0"/>
          <w:numId w:val="2"/>
        </w:numPr>
        <w:tabs>
          <w:tab w:val="left" w:pos="546"/>
          <w:tab w:val="left" w:pos="6313"/>
        </w:tabs>
        <w:spacing w:before="90"/>
        <w:jc w:val="left"/>
        <w:rPr>
          <w:sz w:val="26"/>
        </w:rPr>
      </w:pPr>
      <w:r w:rsidRPr="005903A4">
        <w:rPr>
          <w:spacing w:val="-3"/>
          <w:sz w:val="26"/>
        </w:rPr>
        <w:t>Yearling</w:t>
      </w:r>
      <w:r w:rsidRPr="005903A4">
        <w:rPr>
          <w:spacing w:val="-4"/>
          <w:sz w:val="26"/>
        </w:rPr>
        <w:t xml:space="preserve"> </w:t>
      </w:r>
      <w:r w:rsidRPr="005903A4">
        <w:rPr>
          <w:sz w:val="26"/>
        </w:rPr>
        <w:t>Weight</w:t>
      </w:r>
      <w:r w:rsidRPr="005903A4">
        <w:rPr>
          <w:sz w:val="26"/>
        </w:rPr>
        <w:tab/>
        <w:t>(4) Fat</w:t>
      </w:r>
      <w:r w:rsidRPr="005903A4">
        <w:rPr>
          <w:spacing w:val="-2"/>
          <w:sz w:val="26"/>
        </w:rPr>
        <w:t xml:space="preserve"> </w:t>
      </w:r>
      <w:r w:rsidRPr="005903A4">
        <w:rPr>
          <w:sz w:val="26"/>
        </w:rPr>
        <w:t>Thickness</w:t>
      </w:r>
    </w:p>
    <w:p w14:paraId="2DECB274" w14:textId="77777777" w:rsidR="000344CE" w:rsidRPr="005903A4" w:rsidRDefault="000344CE" w:rsidP="000344CE">
      <w:pPr>
        <w:pStyle w:val="ListParagraph"/>
        <w:numPr>
          <w:ilvl w:val="0"/>
          <w:numId w:val="2"/>
        </w:numPr>
        <w:tabs>
          <w:tab w:val="left" w:pos="6674"/>
        </w:tabs>
        <w:spacing w:before="90"/>
        <w:ind w:left="6673"/>
        <w:jc w:val="left"/>
        <w:rPr>
          <w:sz w:val="26"/>
        </w:rPr>
      </w:pPr>
      <w:r w:rsidRPr="005903A4">
        <w:rPr>
          <w:sz w:val="26"/>
        </w:rPr>
        <w:t>Hot Carcass</w:t>
      </w:r>
      <w:r w:rsidRPr="005903A4">
        <w:rPr>
          <w:spacing w:val="-3"/>
          <w:sz w:val="26"/>
        </w:rPr>
        <w:t xml:space="preserve"> </w:t>
      </w:r>
      <w:r w:rsidRPr="005903A4">
        <w:rPr>
          <w:sz w:val="26"/>
        </w:rPr>
        <w:t>Weight</w:t>
      </w:r>
    </w:p>
    <w:p w14:paraId="6C86E7ED" w14:textId="77777777" w:rsidR="000344CE" w:rsidRPr="005903A4" w:rsidRDefault="000344CE" w:rsidP="000344CE">
      <w:pPr>
        <w:pStyle w:val="BodyText"/>
        <w:rPr>
          <w:sz w:val="28"/>
        </w:rPr>
      </w:pPr>
    </w:p>
    <w:p w14:paraId="0E7C5C7F" w14:textId="77777777" w:rsidR="000344CE" w:rsidRPr="005903A4" w:rsidRDefault="000344CE" w:rsidP="00F42947">
      <w:pPr>
        <w:pStyle w:val="BodyText"/>
        <w:spacing w:before="6"/>
        <w:rPr>
          <w:sz w:val="32"/>
        </w:rPr>
      </w:pPr>
    </w:p>
    <w:p w14:paraId="53F52F1B" w14:textId="77777777" w:rsidR="000344CE" w:rsidRPr="005903A4" w:rsidRDefault="000344CE" w:rsidP="00F42947">
      <w:pPr>
        <w:pStyle w:val="BodyText"/>
        <w:spacing w:line="312" w:lineRule="auto"/>
        <w:ind w:left="156"/>
      </w:pPr>
      <w:r w:rsidRPr="005903A4">
        <w:t>Would you be interested in using these feeder cattle genetic tests to market your steers and heifers?</w:t>
      </w:r>
    </w:p>
    <w:p w14:paraId="001CF6C7" w14:textId="77777777" w:rsidR="000344CE" w:rsidRPr="005903A4" w:rsidRDefault="000344CE" w:rsidP="00F42947">
      <w:pPr>
        <w:pStyle w:val="BodyText"/>
        <w:spacing w:before="9"/>
        <w:rPr>
          <w:sz w:val="15"/>
        </w:rPr>
      </w:pPr>
    </w:p>
    <w:p w14:paraId="7233ED35" w14:textId="301C0380" w:rsidR="000344CE" w:rsidRPr="005903A4" w:rsidRDefault="000344CE" w:rsidP="00F42947">
      <w:pPr>
        <w:spacing w:before="93" w:line="405" w:lineRule="auto"/>
        <w:ind w:left="156" w:right="9974"/>
        <w:rPr>
          <w:sz w:val="23"/>
        </w:rPr>
      </w:pPr>
      <w:r w:rsidRPr="005903A4">
        <w:rPr>
          <w:noProof/>
          <w:position w:val="-3"/>
        </w:rPr>
        <w:drawing>
          <wp:inline distT="0" distB="0" distL="0" distR="0" wp14:anchorId="29612EDD" wp14:editId="104F8DE9">
            <wp:extent cx="164770" cy="155616"/>
            <wp:effectExtent l="0" t="0" r="0" b="0"/>
            <wp:docPr id="2503"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239.png"/>
                    <pic:cNvPicPr/>
                  </pic:nvPicPr>
                  <pic:blipFill>
                    <a:blip r:embed="rId579"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pacing w:val="-14"/>
          <w:sz w:val="23"/>
        </w:rPr>
        <w:t>Yes</w:t>
      </w:r>
      <w:r w:rsidRPr="005903A4">
        <w:rPr>
          <w:noProof/>
          <w:spacing w:val="-14"/>
          <w:position w:val="-3"/>
          <w:sz w:val="23"/>
        </w:rPr>
        <w:drawing>
          <wp:inline distT="0" distB="0" distL="0" distR="0" wp14:anchorId="5703CAE8" wp14:editId="478C0703">
            <wp:extent cx="164770" cy="155616"/>
            <wp:effectExtent l="0" t="0" r="0" b="0"/>
            <wp:docPr id="2504"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240.png"/>
                    <pic:cNvPicPr/>
                  </pic:nvPicPr>
                  <pic:blipFill>
                    <a:blip r:embed="rId580" cstate="print"/>
                    <a:stretch>
                      <a:fillRect/>
                    </a:stretch>
                  </pic:blipFill>
                  <pic:spPr>
                    <a:xfrm>
                      <a:off x="0" y="0"/>
                      <a:ext cx="164770" cy="155616"/>
                    </a:xfrm>
                    <a:prstGeom prst="rect">
                      <a:avLst/>
                    </a:prstGeom>
                  </pic:spPr>
                </pic:pic>
              </a:graphicData>
            </a:graphic>
          </wp:inline>
        </w:drawing>
      </w:r>
      <w:r w:rsidR="00F42947">
        <w:rPr>
          <w:spacing w:val="-14"/>
          <w:sz w:val="23"/>
        </w:rPr>
        <w:t xml:space="preserve">   </w:t>
      </w:r>
      <w:r w:rsidRPr="005903A4">
        <w:rPr>
          <w:spacing w:val="-14"/>
          <w:sz w:val="23"/>
        </w:rPr>
        <w:t xml:space="preserve"> </w:t>
      </w:r>
      <w:r w:rsidRPr="005903A4">
        <w:rPr>
          <w:sz w:val="23"/>
        </w:rPr>
        <w:t>No</w:t>
      </w:r>
    </w:p>
    <w:p w14:paraId="4D1FFDF2" w14:textId="77777777" w:rsidR="000344CE" w:rsidRPr="005903A4" w:rsidRDefault="000344CE" w:rsidP="00F42947">
      <w:pPr>
        <w:pStyle w:val="BodyText"/>
        <w:rPr>
          <w:sz w:val="20"/>
        </w:rPr>
      </w:pPr>
    </w:p>
    <w:p w14:paraId="5F5E0028" w14:textId="77777777" w:rsidR="000344CE" w:rsidRPr="005903A4" w:rsidRDefault="000344CE" w:rsidP="00F42947">
      <w:pPr>
        <w:pStyle w:val="BodyText"/>
        <w:spacing w:before="9"/>
        <w:rPr>
          <w:sz w:val="19"/>
        </w:rPr>
      </w:pPr>
    </w:p>
    <w:p w14:paraId="3438F72B" w14:textId="77777777" w:rsidR="000344CE" w:rsidRPr="005903A4" w:rsidRDefault="000344CE" w:rsidP="00F42947">
      <w:pPr>
        <w:pStyle w:val="BodyText"/>
        <w:spacing w:before="91" w:line="312" w:lineRule="auto"/>
        <w:ind w:left="156"/>
      </w:pPr>
      <w:r w:rsidRPr="005903A4">
        <w:t>Would you be interested in using these feeder cattle genetic tests to determine which heifers to use as replacement heifers?</w:t>
      </w:r>
    </w:p>
    <w:p w14:paraId="086EF109" w14:textId="77777777" w:rsidR="000344CE" w:rsidRPr="005903A4" w:rsidRDefault="000344CE" w:rsidP="00F42947">
      <w:pPr>
        <w:pStyle w:val="BodyText"/>
        <w:spacing w:before="5"/>
        <w:rPr>
          <w:sz w:val="14"/>
        </w:rPr>
      </w:pPr>
    </w:p>
    <w:p w14:paraId="23219387" w14:textId="346DAE5C" w:rsidR="000344CE" w:rsidRPr="005903A4" w:rsidRDefault="000344CE" w:rsidP="00F42947">
      <w:pPr>
        <w:spacing w:before="94" w:line="391" w:lineRule="auto"/>
        <w:ind w:left="554" w:right="9974" w:hanging="398"/>
        <w:rPr>
          <w:sz w:val="23"/>
        </w:rPr>
      </w:pPr>
      <w:r w:rsidRPr="005903A4">
        <w:rPr>
          <w:noProof/>
        </w:rPr>
        <w:drawing>
          <wp:anchor distT="0" distB="0" distL="0" distR="0" simplePos="0" relativeHeight="252179456" behindDoc="1" locked="0" layoutInCell="1" allowOverlap="1" wp14:anchorId="61F5EB09" wp14:editId="32469628">
            <wp:simplePos x="0" y="0"/>
            <wp:positionH relativeFrom="page">
              <wp:posOffset>505608</wp:posOffset>
            </wp:positionH>
            <wp:positionV relativeFrom="paragraph">
              <wp:posOffset>352284</wp:posOffset>
            </wp:positionV>
            <wp:extent cx="164770" cy="164770"/>
            <wp:effectExtent l="0" t="0" r="0" b="0"/>
            <wp:wrapNone/>
            <wp:docPr id="2505"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241.png"/>
                    <pic:cNvPicPr/>
                  </pic:nvPicPr>
                  <pic:blipFill>
                    <a:blip r:embed="rId581" cstate="print"/>
                    <a:stretch>
                      <a:fillRect/>
                    </a:stretch>
                  </pic:blipFill>
                  <pic:spPr>
                    <a:xfrm>
                      <a:off x="0" y="0"/>
                      <a:ext cx="164770" cy="164770"/>
                    </a:xfrm>
                    <a:prstGeom prst="rect">
                      <a:avLst/>
                    </a:prstGeom>
                  </pic:spPr>
                </pic:pic>
              </a:graphicData>
            </a:graphic>
          </wp:anchor>
        </w:drawing>
      </w:r>
      <w:r w:rsidRPr="005903A4">
        <w:rPr>
          <w:noProof/>
          <w:position w:val="-5"/>
        </w:rPr>
        <w:drawing>
          <wp:inline distT="0" distB="0" distL="0" distR="0" wp14:anchorId="58FB46DC" wp14:editId="3ADA46F4">
            <wp:extent cx="164770" cy="164770"/>
            <wp:effectExtent l="0" t="0" r="0" b="0"/>
            <wp:docPr id="2506"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242.png"/>
                    <pic:cNvPicPr/>
                  </pic:nvPicPr>
                  <pic:blipFill>
                    <a:blip r:embed="rId582"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spacing w:val="-8"/>
          <w:sz w:val="23"/>
        </w:rPr>
        <w:t xml:space="preserve">Yes </w:t>
      </w:r>
      <w:r w:rsidRPr="005903A4">
        <w:rPr>
          <w:sz w:val="23"/>
        </w:rPr>
        <w:t>No</w:t>
      </w:r>
    </w:p>
    <w:p w14:paraId="5A2570CB" w14:textId="77777777" w:rsidR="000344CE" w:rsidRPr="005903A4" w:rsidRDefault="000344CE" w:rsidP="000344CE">
      <w:pPr>
        <w:spacing w:line="391" w:lineRule="auto"/>
        <w:rPr>
          <w:sz w:val="23"/>
        </w:rPr>
        <w:sectPr w:rsidR="000344CE" w:rsidRPr="005903A4" w:rsidSect="00A21BEF">
          <w:footerReference w:type="default" r:id="rId583"/>
          <w:pgSz w:w="12240" w:h="15840"/>
          <w:pgMar w:top="518" w:right="677" w:bottom="475" w:left="677" w:header="720" w:footer="720" w:gutter="0"/>
          <w:cols w:space="720"/>
        </w:sectPr>
      </w:pPr>
    </w:p>
    <w:p w14:paraId="6964F1E9" w14:textId="77777777" w:rsidR="000344CE" w:rsidRPr="005903A4" w:rsidRDefault="000344CE" w:rsidP="000344CE">
      <w:pPr>
        <w:pStyle w:val="BodyText"/>
        <w:spacing w:before="66" w:line="312" w:lineRule="auto"/>
        <w:ind w:left="156"/>
      </w:pPr>
      <w:r w:rsidRPr="005903A4">
        <w:lastRenderedPageBreak/>
        <w:t>With respect to these feeder cattle genomic tests, we are interested in what you might be willing to pay for these tests to use on your feeder cattle. The test currently ranges in price from $17 per head to $37 per head. What is the maximum amount per head you would be willing to pay for these genetic tests?</w:t>
      </w:r>
    </w:p>
    <w:p w14:paraId="60A17380" w14:textId="77777777" w:rsidR="000344CE" w:rsidRPr="005903A4" w:rsidRDefault="000344CE" w:rsidP="000344CE">
      <w:pPr>
        <w:pStyle w:val="BodyText"/>
        <w:spacing w:before="7"/>
        <w:rPr>
          <w:sz w:val="14"/>
        </w:rPr>
      </w:pPr>
    </w:p>
    <w:p w14:paraId="2CD8D902" w14:textId="77777777" w:rsidR="000344CE" w:rsidRPr="005903A4" w:rsidRDefault="000344CE" w:rsidP="000344CE">
      <w:pPr>
        <w:spacing w:before="93"/>
        <w:ind w:left="156"/>
        <w:rPr>
          <w:sz w:val="23"/>
        </w:rPr>
      </w:pPr>
      <w:r w:rsidRPr="005903A4">
        <w:rPr>
          <w:noProof/>
        </w:rPr>
        <mc:AlternateContent>
          <mc:Choice Requires="wps">
            <w:drawing>
              <wp:anchor distT="0" distB="0" distL="114300" distR="114300" simplePos="0" relativeHeight="252093440" behindDoc="0" locked="0" layoutInCell="1" allowOverlap="1" wp14:anchorId="62E0E118" wp14:editId="6828497B">
                <wp:simplePos x="0" y="0"/>
                <wp:positionH relativeFrom="page">
                  <wp:posOffset>3901440</wp:posOffset>
                </wp:positionH>
                <wp:positionV relativeFrom="paragraph">
                  <wp:posOffset>40640</wp:posOffset>
                </wp:positionV>
                <wp:extent cx="1108075" cy="219710"/>
                <wp:effectExtent l="15240" t="11430" r="10160" b="16510"/>
                <wp:wrapNone/>
                <wp:docPr id="2595" name="Freeform: Shape 2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8075" cy="219710"/>
                        </a:xfrm>
                        <a:custGeom>
                          <a:avLst/>
                          <a:gdLst>
                            <a:gd name="T0" fmla="+- 0 6144 6144"/>
                            <a:gd name="T1" fmla="*/ T0 w 1745"/>
                            <a:gd name="T2" fmla="+- 0 395 64"/>
                            <a:gd name="T3" fmla="*/ 395 h 346"/>
                            <a:gd name="T4" fmla="+- 0 6144 6144"/>
                            <a:gd name="T5" fmla="*/ T4 w 1745"/>
                            <a:gd name="T6" fmla="+- 0 78 64"/>
                            <a:gd name="T7" fmla="*/ 78 h 346"/>
                            <a:gd name="T8" fmla="+- 0 6144 6144"/>
                            <a:gd name="T9" fmla="*/ T8 w 1745"/>
                            <a:gd name="T10" fmla="+- 0 74 64"/>
                            <a:gd name="T11" fmla="*/ 74 h 346"/>
                            <a:gd name="T12" fmla="+- 0 6146 6144"/>
                            <a:gd name="T13" fmla="*/ T12 w 1745"/>
                            <a:gd name="T14" fmla="+- 0 71 64"/>
                            <a:gd name="T15" fmla="*/ 71 h 346"/>
                            <a:gd name="T16" fmla="+- 0 6149 6144"/>
                            <a:gd name="T17" fmla="*/ T16 w 1745"/>
                            <a:gd name="T18" fmla="+- 0 68 64"/>
                            <a:gd name="T19" fmla="*/ 68 h 346"/>
                            <a:gd name="T20" fmla="+- 0 6151 6144"/>
                            <a:gd name="T21" fmla="*/ T20 w 1745"/>
                            <a:gd name="T22" fmla="+- 0 65 64"/>
                            <a:gd name="T23" fmla="*/ 65 h 346"/>
                            <a:gd name="T24" fmla="+- 0 6155 6144"/>
                            <a:gd name="T25" fmla="*/ T24 w 1745"/>
                            <a:gd name="T26" fmla="+- 0 64 64"/>
                            <a:gd name="T27" fmla="*/ 64 h 346"/>
                            <a:gd name="T28" fmla="+- 0 6159 6144"/>
                            <a:gd name="T29" fmla="*/ T28 w 1745"/>
                            <a:gd name="T30" fmla="+- 0 64 64"/>
                            <a:gd name="T31" fmla="*/ 64 h 346"/>
                            <a:gd name="T32" fmla="+- 0 7874 6144"/>
                            <a:gd name="T33" fmla="*/ T32 w 1745"/>
                            <a:gd name="T34" fmla="+- 0 64 64"/>
                            <a:gd name="T35" fmla="*/ 64 h 346"/>
                            <a:gd name="T36" fmla="+- 0 7878 6144"/>
                            <a:gd name="T37" fmla="*/ T36 w 1745"/>
                            <a:gd name="T38" fmla="+- 0 64 64"/>
                            <a:gd name="T39" fmla="*/ 64 h 346"/>
                            <a:gd name="T40" fmla="+- 0 7882 6144"/>
                            <a:gd name="T41" fmla="*/ T40 w 1745"/>
                            <a:gd name="T42" fmla="+- 0 65 64"/>
                            <a:gd name="T43" fmla="*/ 65 h 346"/>
                            <a:gd name="T44" fmla="+- 0 7884 6144"/>
                            <a:gd name="T45" fmla="*/ T44 w 1745"/>
                            <a:gd name="T46" fmla="+- 0 68 64"/>
                            <a:gd name="T47" fmla="*/ 68 h 346"/>
                            <a:gd name="T48" fmla="+- 0 7887 6144"/>
                            <a:gd name="T49" fmla="*/ T48 w 1745"/>
                            <a:gd name="T50" fmla="+- 0 71 64"/>
                            <a:gd name="T51" fmla="*/ 71 h 346"/>
                            <a:gd name="T52" fmla="+- 0 7889 6144"/>
                            <a:gd name="T53" fmla="*/ T52 w 1745"/>
                            <a:gd name="T54" fmla="+- 0 74 64"/>
                            <a:gd name="T55" fmla="*/ 74 h 346"/>
                            <a:gd name="T56" fmla="+- 0 7889 6144"/>
                            <a:gd name="T57" fmla="*/ T56 w 1745"/>
                            <a:gd name="T58" fmla="+- 0 78 64"/>
                            <a:gd name="T59" fmla="*/ 78 h 346"/>
                            <a:gd name="T60" fmla="+- 0 7889 6144"/>
                            <a:gd name="T61" fmla="*/ T60 w 1745"/>
                            <a:gd name="T62" fmla="+- 0 395 64"/>
                            <a:gd name="T63" fmla="*/ 395 h 346"/>
                            <a:gd name="T64" fmla="+- 0 7889 6144"/>
                            <a:gd name="T65" fmla="*/ T64 w 1745"/>
                            <a:gd name="T66" fmla="+- 0 399 64"/>
                            <a:gd name="T67" fmla="*/ 399 h 346"/>
                            <a:gd name="T68" fmla="+- 0 7887 6144"/>
                            <a:gd name="T69" fmla="*/ T68 w 1745"/>
                            <a:gd name="T70" fmla="+- 0 403 64"/>
                            <a:gd name="T71" fmla="*/ 403 h 346"/>
                            <a:gd name="T72" fmla="+- 0 7884 6144"/>
                            <a:gd name="T73" fmla="*/ T72 w 1745"/>
                            <a:gd name="T74" fmla="+- 0 405 64"/>
                            <a:gd name="T75" fmla="*/ 405 h 346"/>
                            <a:gd name="T76" fmla="+- 0 7882 6144"/>
                            <a:gd name="T77" fmla="*/ T76 w 1745"/>
                            <a:gd name="T78" fmla="+- 0 408 64"/>
                            <a:gd name="T79" fmla="*/ 408 h 346"/>
                            <a:gd name="T80" fmla="+- 0 7878 6144"/>
                            <a:gd name="T81" fmla="*/ T80 w 1745"/>
                            <a:gd name="T82" fmla="+- 0 410 64"/>
                            <a:gd name="T83" fmla="*/ 410 h 346"/>
                            <a:gd name="T84" fmla="+- 0 7874 6144"/>
                            <a:gd name="T85" fmla="*/ T84 w 1745"/>
                            <a:gd name="T86" fmla="+- 0 410 64"/>
                            <a:gd name="T87" fmla="*/ 410 h 346"/>
                            <a:gd name="T88" fmla="+- 0 6159 6144"/>
                            <a:gd name="T89" fmla="*/ T88 w 1745"/>
                            <a:gd name="T90" fmla="+- 0 410 64"/>
                            <a:gd name="T91" fmla="*/ 410 h 346"/>
                            <a:gd name="T92" fmla="+- 0 6155 6144"/>
                            <a:gd name="T93" fmla="*/ T92 w 1745"/>
                            <a:gd name="T94" fmla="+- 0 410 64"/>
                            <a:gd name="T95" fmla="*/ 410 h 346"/>
                            <a:gd name="T96" fmla="+- 0 6151 6144"/>
                            <a:gd name="T97" fmla="*/ T96 w 1745"/>
                            <a:gd name="T98" fmla="+- 0 408 64"/>
                            <a:gd name="T99" fmla="*/ 408 h 346"/>
                            <a:gd name="T100" fmla="+- 0 6149 6144"/>
                            <a:gd name="T101" fmla="*/ T100 w 1745"/>
                            <a:gd name="T102" fmla="+- 0 405 64"/>
                            <a:gd name="T103" fmla="*/ 405 h 346"/>
                            <a:gd name="T104" fmla="+- 0 6146 6144"/>
                            <a:gd name="T105" fmla="*/ T104 w 1745"/>
                            <a:gd name="T106" fmla="+- 0 403 64"/>
                            <a:gd name="T107" fmla="*/ 403 h 346"/>
                            <a:gd name="T108" fmla="+- 0 6144 6144"/>
                            <a:gd name="T109" fmla="*/ T108 w 1745"/>
                            <a:gd name="T110" fmla="+- 0 399 64"/>
                            <a:gd name="T111" fmla="*/ 399 h 346"/>
                            <a:gd name="T112" fmla="+- 0 6144 6144"/>
                            <a:gd name="T113" fmla="*/ T112 w 1745"/>
                            <a:gd name="T114" fmla="+- 0 395 64"/>
                            <a:gd name="T115"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745" h="346">
                              <a:moveTo>
                                <a:pt x="0" y="331"/>
                              </a:moveTo>
                              <a:lnTo>
                                <a:pt x="0" y="14"/>
                              </a:lnTo>
                              <a:lnTo>
                                <a:pt x="0" y="10"/>
                              </a:lnTo>
                              <a:lnTo>
                                <a:pt x="2" y="7"/>
                              </a:lnTo>
                              <a:lnTo>
                                <a:pt x="5" y="4"/>
                              </a:lnTo>
                              <a:lnTo>
                                <a:pt x="7" y="1"/>
                              </a:lnTo>
                              <a:lnTo>
                                <a:pt x="11" y="0"/>
                              </a:lnTo>
                              <a:lnTo>
                                <a:pt x="15" y="0"/>
                              </a:lnTo>
                              <a:lnTo>
                                <a:pt x="1730" y="0"/>
                              </a:lnTo>
                              <a:lnTo>
                                <a:pt x="1734" y="0"/>
                              </a:lnTo>
                              <a:lnTo>
                                <a:pt x="1738" y="1"/>
                              </a:lnTo>
                              <a:lnTo>
                                <a:pt x="1740" y="4"/>
                              </a:lnTo>
                              <a:lnTo>
                                <a:pt x="1743" y="7"/>
                              </a:lnTo>
                              <a:lnTo>
                                <a:pt x="1745" y="10"/>
                              </a:lnTo>
                              <a:lnTo>
                                <a:pt x="1745" y="14"/>
                              </a:lnTo>
                              <a:lnTo>
                                <a:pt x="1745" y="331"/>
                              </a:lnTo>
                              <a:lnTo>
                                <a:pt x="1745" y="335"/>
                              </a:lnTo>
                              <a:lnTo>
                                <a:pt x="1743" y="339"/>
                              </a:lnTo>
                              <a:lnTo>
                                <a:pt x="1740" y="341"/>
                              </a:lnTo>
                              <a:lnTo>
                                <a:pt x="1738" y="344"/>
                              </a:lnTo>
                              <a:lnTo>
                                <a:pt x="1734" y="346"/>
                              </a:lnTo>
                              <a:lnTo>
                                <a:pt x="1730" y="346"/>
                              </a:lnTo>
                              <a:lnTo>
                                <a:pt x="15" y="346"/>
                              </a:lnTo>
                              <a:lnTo>
                                <a:pt x="11" y="346"/>
                              </a:lnTo>
                              <a:lnTo>
                                <a:pt x="7" y="344"/>
                              </a:lnTo>
                              <a:lnTo>
                                <a:pt x="5" y="341"/>
                              </a:lnTo>
                              <a:lnTo>
                                <a:pt x="2"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8447C" id="Freeform: Shape 2595" o:spid="_x0000_s1026" style="position:absolute;margin-left:307.2pt;margin-top:3.2pt;width:87.25pt;height:17.3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" path="m,331l,14,,10,2,7,5,4,7,1,11,r4,l1730,r4,l1738,1r2,3l1743,7r2,3l1745,14r,317l1745,335r-2,4l1740,341r-2,3l1734,346r-4,l15,346r-4,l7,344,5,341,2,339,,335r,-4xe" filled="f" strokecolor="#d1d1d5" strokeweight=".50856mm">
                <v:path arrowok="t" o:connecttype="custom" o:connectlocs="0,250825;0,49530;0,46990;1270,45085;3175,43180;4445,41275;6985,40640;9525,40640;1098550,40640;1101090,40640;1103630,41275;1104900,43180;1106805,45085;1108075,46990;1108075,49530;1108075,250825;1108075,253365;1106805,255905;1104900,257175;1103630,259080;1101090,260350;1098550,260350;9525,260350;6985,260350;4445,259080;3175,257175;1270,255905;0,253365;0,250825" o:connectangles="0,0,0,0,0,0,0,0,0,0,0,0,0,0,0,0,0,0,0,0,0,0,0,0,0,0,0,0,0"/>
                <w10:wrap anchorx="page"/>
              </v:shape>
            </w:pict>
          </mc:Fallback>
        </mc:AlternateContent>
      </w:r>
      <w:r w:rsidRPr="005903A4">
        <w:rPr>
          <w:sz w:val="23"/>
        </w:rPr>
        <w:t>$</w:t>
      </w:r>
    </w:p>
    <w:p w14:paraId="1609DD99" w14:textId="77777777" w:rsidR="000344CE" w:rsidRPr="005903A4" w:rsidRDefault="000344CE" w:rsidP="000344CE">
      <w:pPr>
        <w:pStyle w:val="BodyText"/>
        <w:rPr>
          <w:sz w:val="20"/>
        </w:rPr>
      </w:pPr>
    </w:p>
    <w:p w14:paraId="1386EF15" w14:textId="77777777" w:rsidR="000344CE" w:rsidRPr="005903A4" w:rsidRDefault="000344CE" w:rsidP="000344CE">
      <w:pPr>
        <w:pStyle w:val="BodyText"/>
        <w:rPr>
          <w:sz w:val="20"/>
        </w:rPr>
      </w:pPr>
    </w:p>
    <w:p w14:paraId="3A8EAA75" w14:textId="77777777" w:rsidR="000344CE" w:rsidRPr="005903A4" w:rsidRDefault="000344CE" w:rsidP="000344CE">
      <w:pPr>
        <w:pStyle w:val="BodyText"/>
        <w:spacing w:before="7"/>
        <w:rPr>
          <w:sz w:val="15"/>
        </w:rPr>
      </w:pPr>
    </w:p>
    <w:p w14:paraId="0E2E1C54" w14:textId="77777777" w:rsidR="000344CE" w:rsidRPr="005903A4" w:rsidRDefault="000344CE" w:rsidP="000344CE">
      <w:pPr>
        <w:pStyle w:val="BodyText"/>
        <w:spacing w:before="91" w:line="312" w:lineRule="auto"/>
        <w:ind w:left="156" w:right="90"/>
      </w:pPr>
      <w:r w:rsidRPr="005903A4">
        <w:t>With respect to these genomic tests, we are interested in what you might be willing to pay for these tests to use on your replacement heifers. The test currently ranges in price from $17 per head to $37 per head. What is the maximum amount per head you would be willing to pay for these genetic tests?</w:t>
      </w:r>
    </w:p>
    <w:p w14:paraId="1A01837B" w14:textId="77777777" w:rsidR="000344CE" w:rsidRPr="005903A4" w:rsidRDefault="000344CE" w:rsidP="000344CE">
      <w:pPr>
        <w:pStyle w:val="BodyText"/>
        <w:spacing w:before="7"/>
        <w:rPr>
          <w:sz w:val="14"/>
        </w:rPr>
      </w:pPr>
    </w:p>
    <w:p w14:paraId="471DCBAB" w14:textId="77777777" w:rsidR="000344CE" w:rsidRPr="005903A4" w:rsidRDefault="000344CE" w:rsidP="000344CE">
      <w:pPr>
        <w:spacing w:before="93"/>
        <w:ind w:left="156"/>
        <w:rPr>
          <w:sz w:val="23"/>
        </w:rPr>
      </w:pPr>
      <w:r w:rsidRPr="005903A4">
        <w:rPr>
          <w:noProof/>
        </w:rPr>
        <mc:AlternateContent>
          <mc:Choice Requires="wps">
            <w:drawing>
              <wp:anchor distT="0" distB="0" distL="114300" distR="114300" simplePos="0" relativeHeight="252094464" behindDoc="0" locked="0" layoutInCell="1" allowOverlap="1" wp14:anchorId="6C97E5DF" wp14:editId="1A5A9553">
                <wp:simplePos x="0" y="0"/>
                <wp:positionH relativeFrom="page">
                  <wp:posOffset>3901440</wp:posOffset>
                </wp:positionH>
                <wp:positionV relativeFrom="paragraph">
                  <wp:posOffset>40640</wp:posOffset>
                </wp:positionV>
                <wp:extent cx="1309370" cy="219710"/>
                <wp:effectExtent l="15240" t="14605" r="18415" b="13335"/>
                <wp:wrapNone/>
                <wp:docPr id="2594" name="Freeform: Shape 2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9370" cy="219710"/>
                        </a:xfrm>
                        <a:custGeom>
                          <a:avLst/>
                          <a:gdLst>
                            <a:gd name="T0" fmla="+- 0 6144 6144"/>
                            <a:gd name="T1" fmla="*/ T0 w 2062"/>
                            <a:gd name="T2" fmla="+- 0 395 64"/>
                            <a:gd name="T3" fmla="*/ 395 h 346"/>
                            <a:gd name="T4" fmla="+- 0 6144 6144"/>
                            <a:gd name="T5" fmla="*/ T4 w 2062"/>
                            <a:gd name="T6" fmla="+- 0 78 64"/>
                            <a:gd name="T7" fmla="*/ 78 h 346"/>
                            <a:gd name="T8" fmla="+- 0 6144 6144"/>
                            <a:gd name="T9" fmla="*/ T8 w 2062"/>
                            <a:gd name="T10" fmla="+- 0 74 64"/>
                            <a:gd name="T11" fmla="*/ 74 h 346"/>
                            <a:gd name="T12" fmla="+- 0 6146 6144"/>
                            <a:gd name="T13" fmla="*/ T12 w 2062"/>
                            <a:gd name="T14" fmla="+- 0 71 64"/>
                            <a:gd name="T15" fmla="*/ 71 h 346"/>
                            <a:gd name="T16" fmla="+- 0 6149 6144"/>
                            <a:gd name="T17" fmla="*/ T16 w 2062"/>
                            <a:gd name="T18" fmla="+- 0 68 64"/>
                            <a:gd name="T19" fmla="*/ 68 h 346"/>
                            <a:gd name="T20" fmla="+- 0 6151 6144"/>
                            <a:gd name="T21" fmla="*/ T20 w 2062"/>
                            <a:gd name="T22" fmla="+- 0 65 64"/>
                            <a:gd name="T23" fmla="*/ 65 h 346"/>
                            <a:gd name="T24" fmla="+- 0 6155 6144"/>
                            <a:gd name="T25" fmla="*/ T24 w 2062"/>
                            <a:gd name="T26" fmla="+- 0 64 64"/>
                            <a:gd name="T27" fmla="*/ 64 h 346"/>
                            <a:gd name="T28" fmla="+- 0 6159 6144"/>
                            <a:gd name="T29" fmla="*/ T28 w 2062"/>
                            <a:gd name="T30" fmla="+- 0 64 64"/>
                            <a:gd name="T31" fmla="*/ 64 h 346"/>
                            <a:gd name="T32" fmla="+- 0 8191 6144"/>
                            <a:gd name="T33" fmla="*/ T32 w 2062"/>
                            <a:gd name="T34" fmla="+- 0 64 64"/>
                            <a:gd name="T35" fmla="*/ 64 h 346"/>
                            <a:gd name="T36" fmla="+- 0 8195 6144"/>
                            <a:gd name="T37" fmla="*/ T36 w 2062"/>
                            <a:gd name="T38" fmla="+- 0 64 64"/>
                            <a:gd name="T39" fmla="*/ 64 h 346"/>
                            <a:gd name="T40" fmla="+- 0 8199 6144"/>
                            <a:gd name="T41" fmla="*/ T40 w 2062"/>
                            <a:gd name="T42" fmla="+- 0 65 64"/>
                            <a:gd name="T43" fmla="*/ 65 h 346"/>
                            <a:gd name="T44" fmla="+- 0 8202 6144"/>
                            <a:gd name="T45" fmla="*/ T44 w 2062"/>
                            <a:gd name="T46" fmla="+- 0 68 64"/>
                            <a:gd name="T47" fmla="*/ 68 h 346"/>
                            <a:gd name="T48" fmla="+- 0 8204 6144"/>
                            <a:gd name="T49" fmla="*/ T48 w 2062"/>
                            <a:gd name="T50" fmla="+- 0 71 64"/>
                            <a:gd name="T51" fmla="*/ 71 h 346"/>
                            <a:gd name="T52" fmla="+- 0 8206 6144"/>
                            <a:gd name="T53" fmla="*/ T52 w 2062"/>
                            <a:gd name="T54" fmla="+- 0 74 64"/>
                            <a:gd name="T55" fmla="*/ 74 h 346"/>
                            <a:gd name="T56" fmla="+- 0 8206 6144"/>
                            <a:gd name="T57" fmla="*/ T56 w 2062"/>
                            <a:gd name="T58" fmla="+- 0 78 64"/>
                            <a:gd name="T59" fmla="*/ 78 h 346"/>
                            <a:gd name="T60" fmla="+- 0 8206 6144"/>
                            <a:gd name="T61" fmla="*/ T60 w 2062"/>
                            <a:gd name="T62" fmla="+- 0 395 64"/>
                            <a:gd name="T63" fmla="*/ 395 h 346"/>
                            <a:gd name="T64" fmla="+- 0 8191 6144"/>
                            <a:gd name="T65" fmla="*/ T64 w 2062"/>
                            <a:gd name="T66" fmla="+- 0 410 64"/>
                            <a:gd name="T67" fmla="*/ 410 h 346"/>
                            <a:gd name="T68" fmla="+- 0 6159 6144"/>
                            <a:gd name="T69" fmla="*/ T68 w 2062"/>
                            <a:gd name="T70" fmla="+- 0 410 64"/>
                            <a:gd name="T71" fmla="*/ 410 h 346"/>
                            <a:gd name="T72" fmla="+- 0 6144 6144"/>
                            <a:gd name="T73" fmla="*/ T72 w 2062"/>
                            <a:gd name="T74" fmla="+- 0 399 64"/>
                            <a:gd name="T75" fmla="*/ 399 h 346"/>
                            <a:gd name="T76" fmla="+- 0 6144 6144"/>
                            <a:gd name="T77" fmla="*/ T76 w 2062"/>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62" h="346">
                              <a:moveTo>
                                <a:pt x="0" y="331"/>
                              </a:moveTo>
                              <a:lnTo>
                                <a:pt x="0" y="14"/>
                              </a:lnTo>
                              <a:lnTo>
                                <a:pt x="0" y="10"/>
                              </a:lnTo>
                              <a:lnTo>
                                <a:pt x="2" y="7"/>
                              </a:lnTo>
                              <a:lnTo>
                                <a:pt x="5" y="4"/>
                              </a:lnTo>
                              <a:lnTo>
                                <a:pt x="7" y="1"/>
                              </a:lnTo>
                              <a:lnTo>
                                <a:pt x="11" y="0"/>
                              </a:lnTo>
                              <a:lnTo>
                                <a:pt x="15" y="0"/>
                              </a:lnTo>
                              <a:lnTo>
                                <a:pt x="2047" y="0"/>
                              </a:lnTo>
                              <a:lnTo>
                                <a:pt x="2051" y="0"/>
                              </a:lnTo>
                              <a:lnTo>
                                <a:pt x="2055" y="1"/>
                              </a:lnTo>
                              <a:lnTo>
                                <a:pt x="2058" y="4"/>
                              </a:lnTo>
                              <a:lnTo>
                                <a:pt x="2060" y="7"/>
                              </a:lnTo>
                              <a:lnTo>
                                <a:pt x="2062" y="10"/>
                              </a:lnTo>
                              <a:lnTo>
                                <a:pt x="2062" y="14"/>
                              </a:lnTo>
                              <a:lnTo>
                                <a:pt x="2062" y="331"/>
                              </a:lnTo>
                              <a:lnTo>
                                <a:pt x="2047"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6C2F8" id="Freeform: Shape 2594" o:spid="_x0000_s1026" style="position:absolute;margin-left:307.2pt;margin-top:3.2pt;width:103.1pt;height:17.3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62,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" path="m,331l,14,,10,2,7,5,4,7,1,11,r4,l2047,r4,l2055,1r3,3l2060,7r2,3l2062,14r,317l2047,346,15,346,,335r,-4xe" filled="f" strokecolor="#d1d1d5" strokeweight=".50856mm">
                <v:path arrowok="t" o:connecttype="custom" o:connectlocs="0,250825;0,49530;0,46990;1270,45085;3175,43180;4445,41275;6985,40640;9525,40640;1299845,40640;1302385,40640;1304925,41275;1306830,43180;1308100,45085;1309370,46990;1309370,49530;1309370,250825;1299845,260350;9525,260350;0,253365;0,250825" o:connectangles="0,0,0,0,0,0,0,0,0,0,0,0,0,0,0,0,0,0,0,0"/>
                <w10:wrap anchorx="page"/>
              </v:shape>
            </w:pict>
          </mc:Fallback>
        </mc:AlternateContent>
      </w:r>
      <w:r w:rsidRPr="005903A4">
        <w:rPr>
          <w:sz w:val="23"/>
        </w:rPr>
        <w:t>$</w:t>
      </w:r>
    </w:p>
    <w:p w14:paraId="5D1B2B9F" w14:textId="77777777" w:rsidR="000344CE" w:rsidRPr="005903A4" w:rsidRDefault="000344CE" w:rsidP="000344CE">
      <w:pPr>
        <w:pStyle w:val="BodyText"/>
        <w:rPr>
          <w:sz w:val="20"/>
        </w:rPr>
      </w:pPr>
    </w:p>
    <w:p w14:paraId="76655E0E" w14:textId="77777777" w:rsidR="000344CE" w:rsidRPr="005903A4" w:rsidRDefault="000344CE" w:rsidP="000344CE">
      <w:pPr>
        <w:pStyle w:val="BodyText"/>
        <w:rPr>
          <w:sz w:val="20"/>
        </w:rPr>
      </w:pPr>
    </w:p>
    <w:p w14:paraId="29D6437C" w14:textId="77777777" w:rsidR="000344CE" w:rsidRPr="005903A4" w:rsidRDefault="000344CE" w:rsidP="000344CE">
      <w:pPr>
        <w:pStyle w:val="BodyText"/>
        <w:spacing w:before="8"/>
        <w:rPr>
          <w:sz w:val="15"/>
        </w:rPr>
      </w:pPr>
    </w:p>
    <w:p w14:paraId="1BE7C464" w14:textId="77777777" w:rsidR="000344CE" w:rsidRPr="005903A4" w:rsidRDefault="000344CE" w:rsidP="000344CE">
      <w:pPr>
        <w:pStyle w:val="BodyText"/>
        <w:spacing w:before="91" w:line="312" w:lineRule="auto"/>
        <w:ind w:left="156"/>
      </w:pPr>
      <w:r w:rsidRPr="005903A4">
        <w:t>What percentage of your feeder cattle would you consider having tested with the newly available genetic tests?</w:t>
      </w:r>
    </w:p>
    <w:p w14:paraId="2565E9BA" w14:textId="77777777" w:rsidR="000344CE" w:rsidRPr="005903A4" w:rsidRDefault="000344CE" w:rsidP="000344CE">
      <w:pPr>
        <w:pStyle w:val="BodyText"/>
        <w:spacing w:before="6"/>
        <w:rPr>
          <w:sz w:val="14"/>
        </w:rPr>
      </w:pPr>
    </w:p>
    <w:p w14:paraId="51C43D4A" w14:textId="77777777" w:rsidR="000344CE" w:rsidRPr="005903A4" w:rsidRDefault="000344CE" w:rsidP="000344CE">
      <w:pPr>
        <w:spacing w:before="93"/>
        <w:ind w:left="156"/>
        <w:rPr>
          <w:sz w:val="23"/>
        </w:rPr>
      </w:pPr>
      <w:r w:rsidRPr="005903A4">
        <w:rPr>
          <w:noProof/>
        </w:rPr>
        <mc:AlternateContent>
          <mc:Choice Requires="wps">
            <w:drawing>
              <wp:anchor distT="0" distB="0" distL="114300" distR="114300" simplePos="0" relativeHeight="252095488" behindDoc="0" locked="0" layoutInCell="1" allowOverlap="1" wp14:anchorId="201F47A1" wp14:editId="6B0BA0FC">
                <wp:simplePos x="0" y="0"/>
                <wp:positionH relativeFrom="page">
                  <wp:posOffset>3901440</wp:posOffset>
                </wp:positionH>
                <wp:positionV relativeFrom="paragraph">
                  <wp:posOffset>40640</wp:posOffset>
                </wp:positionV>
                <wp:extent cx="1501775" cy="219710"/>
                <wp:effectExtent l="15240" t="10160" r="16510" b="17780"/>
                <wp:wrapNone/>
                <wp:docPr id="2593" name="Freeform: Shape 2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1775" cy="219710"/>
                        </a:xfrm>
                        <a:custGeom>
                          <a:avLst/>
                          <a:gdLst>
                            <a:gd name="T0" fmla="+- 0 6144 6144"/>
                            <a:gd name="T1" fmla="*/ T0 w 2365"/>
                            <a:gd name="T2" fmla="+- 0 395 64"/>
                            <a:gd name="T3" fmla="*/ 395 h 346"/>
                            <a:gd name="T4" fmla="+- 0 6144 6144"/>
                            <a:gd name="T5" fmla="*/ T4 w 2365"/>
                            <a:gd name="T6" fmla="+- 0 78 64"/>
                            <a:gd name="T7" fmla="*/ 78 h 346"/>
                            <a:gd name="T8" fmla="+- 0 6144 6144"/>
                            <a:gd name="T9" fmla="*/ T8 w 2365"/>
                            <a:gd name="T10" fmla="+- 0 74 64"/>
                            <a:gd name="T11" fmla="*/ 74 h 346"/>
                            <a:gd name="T12" fmla="+- 0 6146 6144"/>
                            <a:gd name="T13" fmla="*/ T12 w 2365"/>
                            <a:gd name="T14" fmla="+- 0 71 64"/>
                            <a:gd name="T15" fmla="*/ 71 h 346"/>
                            <a:gd name="T16" fmla="+- 0 6149 6144"/>
                            <a:gd name="T17" fmla="*/ T16 w 2365"/>
                            <a:gd name="T18" fmla="+- 0 68 64"/>
                            <a:gd name="T19" fmla="*/ 68 h 346"/>
                            <a:gd name="T20" fmla="+- 0 6151 6144"/>
                            <a:gd name="T21" fmla="*/ T20 w 2365"/>
                            <a:gd name="T22" fmla="+- 0 65 64"/>
                            <a:gd name="T23" fmla="*/ 65 h 346"/>
                            <a:gd name="T24" fmla="+- 0 6155 6144"/>
                            <a:gd name="T25" fmla="*/ T24 w 2365"/>
                            <a:gd name="T26" fmla="+- 0 64 64"/>
                            <a:gd name="T27" fmla="*/ 64 h 346"/>
                            <a:gd name="T28" fmla="+- 0 6159 6144"/>
                            <a:gd name="T29" fmla="*/ T28 w 2365"/>
                            <a:gd name="T30" fmla="+- 0 64 64"/>
                            <a:gd name="T31" fmla="*/ 64 h 346"/>
                            <a:gd name="T32" fmla="+- 0 8494 6144"/>
                            <a:gd name="T33" fmla="*/ T32 w 2365"/>
                            <a:gd name="T34" fmla="+- 0 64 64"/>
                            <a:gd name="T35" fmla="*/ 64 h 346"/>
                            <a:gd name="T36" fmla="+- 0 8498 6144"/>
                            <a:gd name="T37" fmla="*/ T36 w 2365"/>
                            <a:gd name="T38" fmla="+- 0 64 64"/>
                            <a:gd name="T39" fmla="*/ 64 h 346"/>
                            <a:gd name="T40" fmla="+- 0 8502 6144"/>
                            <a:gd name="T41" fmla="*/ T40 w 2365"/>
                            <a:gd name="T42" fmla="+- 0 65 64"/>
                            <a:gd name="T43" fmla="*/ 65 h 346"/>
                            <a:gd name="T44" fmla="+- 0 8504 6144"/>
                            <a:gd name="T45" fmla="*/ T44 w 2365"/>
                            <a:gd name="T46" fmla="+- 0 68 64"/>
                            <a:gd name="T47" fmla="*/ 68 h 346"/>
                            <a:gd name="T48" fmla="+- 0 8507 6144"/>
                            <a:gd name="T49" fmla="*/ T48 w 2365"/>
                            <a:gd name="T50" fmla="+- 0 71 64"/>
                            <a:gd name="T51" fmla="*/ 71 h 346"/>
                            <a:gd name="T52" fmla="+- 0 8509 6144"/>
                            <a:gd name="T53" fmla="*/ T52 w 2365"/>
                            <a:gd name="T54" fmla="+- 0 74 64"/>
                            <a:gd name="T55" fmla="*/ 74 h 346"/>
                            <a:gd name="T56" fmla="+- 0 8509 6144"/>
                            <a:gd name="T57" fmla="*/ T56 w 2365"/>
                            <a:gd name="T58" fmla="+- 0 78 64"/>
                            <a:gd name="T59" fmla="*/ 78 h 346"/>
                            <a:gd name="T60" fmla="+- 0 8509 6144"/>
                            <a:gd name="T61" fmla="*/ T60 w 2365"/>
                            <a:gd name="T62" fmla="+- 0 395 64"/>
                            <a:gd name="T63" fmla="*/ 395 h 346"/>
                            <a:gd name="T64" fmla="+- 0 8494 6144"/>
                            <a:gd name="T65" fmla="*/ T64 w 2365"/>
                            <a:gd name="T66" fmla="+- 0 410 64"/>
                            <a:gd name="T67" fmla="*/ 410 h 346"/>
                            <a:gd name="T68" fmla="+- 0 6159 6144"/>
                            <a:gd name="T69" fmla="*/ T68 w 2365"/>
                            <a:gd name="T70" fmla="+- 0 410 64"/>
                            <a:gd name="T71" fmla="*/ 410 h 346"/>
                            <a:gd name="T72" fmla="+- 0 6144 6144"/>
                            <a:gd name="T73" fmla="*/ T72 w 2365"/>
                            <a:gd name="T74" fmla="+- 0 399 64"/>
                            <a:gd name="T75" fmla="*/ 399 h 346"/>
                            <a:gd name="T76" fmla="+- 0 6144 6144"/>
                            <a:gd name="T77" fmla="*/ T76 w 2365"/>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365" h="346">
                              <a:moveTo>
                                <a:pt x="0" y="331"/>
                              </a:moveTo>
                              <a:lnTo>
                                <a:pt x="0" y="14"/>
                              </a:lnTo>
                              <a:lnTo>
                                <a:pt x="0" y="10"/>
                              </a:lnTo>
                              <a:lnTo>
                                <a:pt x="2" y="7"/>
                              </a:lnTo>
                              <a:lnTo>
                                <a:pt x="5" y="4"/>
                              </a:lnTo>
                              <a:lnTo>
                                <a:pt x="7" y="1"/>
                              </a:lnTo>
                              <a:lnTo>
                                <a:pt x="11" y="0"/>
                              </a:lnTo>
                              <a:lnTo>
                                <a:pt x="15" y="0"/>
                              </a:lnTo>
                              <a:lnTo>
                                <a:pt x="2350" y="0"/>
                              </a:lnTo>
                              <a:lnTo>
                                <a:pt x="2354" y="0"/>
                              </a:lnTo>
                              <a:lnTo>
                                <a:pt x="2358" y="1"/>
                              </a:lnTo>
                              <a:lnTo>
                                <a:pt x="2360" y="4"/>
                              </a:lnTo>
                              <a:lnTo>
                                <a:pt x="2363" y="7"/>
                              </a:lnTo>
                              <a:lnTo>
                                <a:pt x="2365" y="10"/>
                              </a:lnTo>
                              <a:lnTo>
                                <a:pt x="2365" y="14"/>
                              </a:lnTo>
                              <a:lnTo>
                                <a:pt x="2365" y="331"/>
                              </a:lnTo>
                              <a:lnTo>
                                <a:pt x="2350"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FC86E" id="Freeform: Shape 2593" o:spid="_x0000_s1026" style="position:absolute;margin-left:307.2pt;margin-top:3.2pt;width:118.25pt;height:17.3pt;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65,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" path="m,331l,14,,10,2,7,5,4,7,1,11,r4,l2350,r4,l2358,1r2,3l2363,7r2,3l2365,14r,317l2350,346,15,346,,335r,-4xe" filled="f" strokecolor="#d1d1d5" strokeweight=".50856mm">
                <v:path arrowok="t" o:connecttype="custom" o:connectlocs="0,250825;0,49530;0,46990;1270,45085;3175,43180;4445,41275;6985,40640;9525,40640;1492250,40640;1494790,40640;1497330,41275;1498600,43180;1500505,45085;1501775,46990;1501775,49530;1501775,250825;1492250,260350;9525,260350;0,253365;0,250825" o:connectangles="0,0,0,0,0,0,0,0,0,0,0,0,0,0,0,0,0,0,0,0"/>
                <w10:wrap anchorx="page"/>
              </v:shape>
            </w:pict>
          </mc:Fallback>
        </mc:AlternateContent>
      </w:r>
      <w:r w:rsidRPr="005903A4">
        <w:rPr>
          <w:sz w:val="23"/>
        </w:rPr>
        <w:t>%</w:t>
      </w:r>
    </w:p>
    <w:p w14:paraId="70702CFA" w14:textId="77777777" w:rsidR="000344CE" w:rsidRPr="005903A4" w:rsidRDefault="000344CE" w:rsidP="000344CE">
      <w:pPr>
        <w:pStyle w:val="BodyText"/>
        <w:rPr>
          <w:sz w:val="20"/>
        </w:rPr>
      </w:pPr>
    </w:p>
    <w:p w14:paraId="1A7A5EA5" w14:textId="77777777" w:rsidR="000344CE" w:rsidRPr="005903A4" w:rsidRDefault="000344CE" w:rsidP="000344CE">
      <w:pPr>
        <w:pStyle w:val="BodyText"/>
        <w:rPr>
          <w:sz w:val="20"/>
        </w:rPr>
      </w:pPr>
    </w:p>
    <w:p w14:paraId="638DA21A" w14:textId="77777777" w:rsidR="000344CE" w:rsidRPr="005903A4" w:rsidRDefault="000344CE" w:rsidP="000344CE">
      <w:pPr>
        <w:pStyle w:val="BodyText"/>
        <w:spacing w:before="6"/>
      </w:pPr>
    </w:p>
    <w:p w14:paraId="4B90A832" w14:textId="77777777" w:rsidR="000344CE" w:rsidRPr="005903A4" w:rsidRDefault="000344CE" w:rsidP="000344CE">
      <w:pPr>
        <w:pStyle w:val="BodyText"/>
        <w:spacing w:line="312" w:lineRule="auto"/>
        <w:ind w:left="156" w:right="90"/>
      </w:pPr>
      <w:r w:rsidRPr="005903A4">
        <w:t>What percentage of your replacement heifers would you consider having tested with the newly available genetic tests?</w:t>
      </w:r>
    </w:p>
    <w:p w14:paraId="07915D76" w14:textId="77777777" w:rsidR="000344CE" w:rsidRPr="005903A4" w:rsidRDefault="000344CE" w:rsidP="000344CE">
      <w:pPr>
        <w:pStyle w:val="BodyText"/>
        <w:spacing w:before="6"/>
        <w:rPr>
          <w:sz w:val="14"/>
        </w:rPr>
      </w:pPr>
    </w:p>
    <w:p w14:paraId="6EBB1C6E" w14:textId="77777777" w:rsidR="000344CE" w:rsidRPr="005903A4" w:rsidRDefault="000344CE" w:rsidP="000344CE">
      <w:pPr>
        <w:spacing w:before="93"/>
        <w:ind w:left="156"/>
        <w:rPr>
          <w:sz w:val="23"/>
        </w:rPr>
      </w:pPr>
      <w:r w:rsidRPr="005903A4">
        <w:rPr>
          <w:noProof/>
        </w:rPr>
        <mc:AlternateContent>
          <mc:Choice Requires="wps">
            <w:drawing>
              <wp:anchor distT="0" distB="0" distL="114300" distR="114300" simplePos="0" relativeHeight="252096512" behindDoc="0" locked="0" layoutInCell="1" allowOverlap="1" wp14:anchorId="382BD7E9" wp14:editId="0506E2EF">
                <wp:simplePos x="0" y="0"/>
                <wp:positionH relativeFrom="page">
                  <wp:posOffset>3901440</wp:posOffset>
                </wp:positionH>
                <wp:positionV relativeFrom="paragraph">
                  <wp:posOffset>40640</wp:posOffset>
                </wp:positionV>
                <wp:extent cx="1556385" cy="219710"/>
                <wp:effectExtent l="15240" t="15240" r="9525" b="12700"/>
                <wp:wrapNone/>
                <wp:docPr id="2592" name="Freeform: Shape 2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219710"/>
                        </a:xfrm>
                        <a:custGeom>
                          <a:avLst/>
                          <a:gdLst>
                            <a:gd name="T0" fmla="+- 0 6144 6144"/>
                            <a:gd name="T1" fmla="*/ T0 w 2451"/>
                            <a:gd name="T2" fmla="+- 0 395 64"/>
                            <a:gd name="T3" fmla="*/ 395 h 346"/>
                            <a:gd name="T4" fmla="+- 0 6144 6144"/>
                            <a:gd name="T5" fmla="*/ T4 w 2451"/>
                            <a:gd name="T6" fmla="+- 0 78 64"/>
                            <a:gd name="T7" fmla="*/ 78 h 346"/>
                            <a:gd name="T8" fmla="+- 0 6144 6144"/>
                            <a:gd name="T9" fmla="*/ T8 w 2451"/>
                            <a:gd name="T10" fmla="+- 0 74 64"/>
                            <a:gd name="T11" fmla="*/ 74 h 346"/>
                            <a:gd name="T12" fmla="+- 0 6146 6144"/>
                            <a:gd name="T13" fmla="*/ T12 w 2451"/>
                            <a:gd name="T14" fmla="+- 0 71 64"/>
                            <a:gd name="T15" fmla="*/ 71 h 346"/>
                            <a:gd name="T16" fmla="+- 0 6149 6144"/>
                            <a:gd name="T17" fmla="*/ T16 w 2451"/>
                            <a:gd name="T18" fmla="+- 0 68 64"/>
                            <a:gd name="T19" fmla="*/ 68 h 346"/>
                            <a:gd name="T20" fmla="+- 0 6151 6144"/>
                            <a:gd name="T21" fmla="*/ T20 w 2451"/>
                            <a:gd name="T22" fmla="+- 0 65 64"/>
                            <a:gd name="T23" fmla="*/ 65 h 346"/>
                            <a:gd name="T24" fmla="+- 0 6155 6144"/>
                            <a:gd name="T25" fmla="*/ T24 w 2451"/>
                            <a:gd name="T26" fmla="+- 0 64 64"/>
                            <a:gd name="T27" fmla="*/ 64 h 346"/>
                            <a:gd name="T28" fmla="+- 0 6159 6144"/>
                            <a:gd name="T29" fmla="*/ T28 w 2451"/>
                            <a:gd name="T30" fmla="+- 0 64 64"/>
                            <a:gd name="T31" fmla="*/ 64 h 346"/>
                            <a:gd name="T32" fmla="+- 0 8581 6144"/>
                            <a:gd name="T33" fmla="*/ T32 w 2451"/>
                            <a:gd name="T34" fmla="+- 0 64 64"/>
                            <a:gd name="T35" fmla="*/ 64 h 346"/>
                            <a:gd name="T36" fmla="+- 0 8585 6144"/>
                            <a:gd name="T37" fmla="*/ T36 w 2451"/>
                            <a:gd name="T38" fmla="+- 0 64 64"/>
                            <a:gd name="T39" fmla="*/ 64 h 346"/>
                            <a:gd name="T40" fmla="+- 0 8588 6144"/>
                            <a:gd name="T41" fmla="*/ T40 w 2451"/>
                            <a:gd name="T42" fmla="+- 0 65 64"/>
                            <a:gd name="T43" fmla="*/ 65 h 346"/>
                            <a:gd name="T44" fmla="+- 0 8591 6144"/>
                            <a:gd name="T45" fmla="*/ T44 w 2451"/>
                            <a:gd name="T46" fmla="+- 0 68 64"/>
                            <a:gd name="T47" fmla="*/ 68 h 346"/>
                            <a:gd name="T48" fmla="+- 0 8594 6144"/>
                            <a:gd name="T49" fmla="*/ T48 w 2451"/>
                            <a:gd name="T50" fmla="+- 0 71 64"/>
                            <a:gd name="T51" fmla="*/ 71 h 346"/>
                            <a:gd name="T52" fmla="+- 0 8595 6144"/>
                            <a:gd name="T53" fmla="*/ T52 w 2451"/>
                            <a:gd name="T54" fmla="+- 0 74 64"/>
                            <a:gd name="T55" fmla="*/ 74 h 346"/>
                            <a:gd name="T56" fmla="+- 0 8595 6144"/>
                            <a:gd name="T57" fmla="*/ T56 w 2451"/>
                            <a:gd name="T58" fmla="+- 0 78 64"/>
                            <a:gd name="T59" fmla="*/ 78 h 346"/>
                            <a:gd name="T60" fmla="+- 0 8595 6144"/>
                            <a:gd name="T61" fmla="*/ T60 w 2451"/>
                            <a:gd name="T62" fmla="+- 0 395 64"/>
                            <a:gd name="T63" fmla="*/ 395 h 346"/>
                            <a:gd name="T64" fmla="+- 0 8581 6144"/>
                            <a:gd name="T65" fmla="*/ T64 w 2451"/>
                            <a:gd name="T66" fmla="+- 0 410 64"/>
                            <a:gd name="T67" fmla="*/ 410 h 346"/>
                            <a:gd name="T68" fmla="+- 0 6159 6144"/>
                            <a:gd name="T69" fmla="*/ T68 w 2451"/>
                            <a:gd name="T70" fmla="+- 0 410 64"/>
                            <a:gd name="T71" fmla="*/ 410 h 346"/>
                            <a:gd name="T72" fmla="+- 0 6144 6144"/>
                            <a:gd name="T73" fmla="*/ T72 w 2451"/>
                            <a:gd name="T74" fmla="+- 0 399 64"/>
                            <a:gd name="T75" fmla="*/ 399 h 346"/>
                            <a:gd name="T76" fmla="+- 0 6144 6144"/>
                            <a:gd name="T77" fmla="*/ T76 w 2451"/>
                            <a:gd name="T78" fmla="+- 0 395 64"/>
                            <a:gd name="T79" fmla="*/ 39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451" h="346">
                              <a:moveTo>
                                <a:pt x="0" y="331"/>
                              </a:moveTo>
                              <a:lnTo>
                                <a:pt x="0" y="14"/>
                              </a:lnTo>
                              <a:lnTo>
                                <a:pt x="0" y="10"/>
                              </a:lnTo>
                              <a:lnTo>
                                <a:pt x="2" y="7"/>
                              </a:lnTo>
                              <a:lnTo>
                                <a:pt x="5" y="4"/>
                              </a:lnTo>
                              <a:lnTo>
                                <a:pt x="7" y="1"/>
                              </a:lnTo>
                              <a:lnTo>
                                <a:pt x="11" y="0"/>
                              </a:lnTo>
                              <a:lnTo>
                                <a:pt x="15" y="0"/>
                              </a:lnTo>
                              <a:lnTo>
                                <a:pt x="2437" y="0"/>
                              </a:lnTo>
                              <a:lnTo>
                                <a:pt x="2441" y="0"/>
                              </a:lnTo>
                              <a:lnTo>
                                <a:pt x="2444" y="1"/>
                              </a:lnTo>
                              <a:lnTo>
                                <a:pt x="2447" y="4"/>
                              </a:lnTo>
                              <a:lnTo>
                                <a:pt x="2450" y="7"/>
                              </a:lnTo>
                              <a:lnTo>
                                <a:pt x="2451" y="10"/>
                              </a:lnTo>
                              <a:lnTo>
                                <a:pt x="2451" y="14"/>
                              </a:lnTo>
                              <a:lnTo>
                                <a:pt x="2451" y="331"/>
                              </a:lnTo>
                              <a:lnTo>
                                <a:pt x="2437" y="346"/>
                              </a:lnTo>
                              <a:lnTo>
                                <a:pt x="15" y="346"/>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3E6D0" id="Freeform: Shape 2592" o:spid="_x0000_s1026" style="position:absolute;margin-left:307.2pt;margin-top:3.2pt;width:122.55pt;height:17.3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5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" path="m,331l,14,,10,2,7,5,4,7,1,11,r4,l2437,r4,l2444,1r3,3l2450,7r1,3l2451,14r,317l2437,346,15,346,,335r,-4xe" filled="f" strokecolor="#d1d1d5" strokeweight=".50856mm">
                <v:path arrowok="t" o:connecttype="custom" o:connectlocs="0,250825;0,49530;0,46990;1270,45085;3175,43180;4445,41275;6985,40640;9525,40640;1547495,40640;1550035,40640;1551940,41275;1553845,43180;1555750,45085;1556385,46990;1556385,49530;1556385,250825;1547495,260350;9525,260350;0,253365;0,250825" o:connectangles="0,0,0,0,0,0,0,0,0,0,0,0,0,0,0,0,0,0,0,0"/>
                <w10:wrap anchorx="page"/>
              </v:shape>
            </w:pict>
          </mc:Fallback>
        </mc:AlternateContent>
      </w:r>
      <w:r w:rsidRPr="005903A4">
        <w:rPr>
          <w:sz w:val="23"/>
        </w:rPr>
        <w:t>%</w:t>
      </w:r>
    </w:p>
    <w:p w14:paraId="1B3E9A61" w14:textId="77777777" w:rsidR="000344CE" w:rsidRPr="005903A4" w:rsidRDefault="000344CE" w:rsidP="000344CE">
      <w:pPr>
        <w:pStyle w:val="BodyText"/>
        <w:rPr>
          <w:sz w:val="20"/>
        </w:rPr>
      </w:pPr>
    </w:p>
    <w:p w14:paraId="4BB53CCD" w14:textId="77777777" w:rsidR="000344CE" w:rsidRPr="005903A4" w:rsidRDefault="000344CE" w:rsidP="000344CE">
      <w:pPr>
        <w:pStyle w:val="BodyText"/>
        <w:rPr>
          <w:sz w:val="20"/>
        </w:rPr>
      </w:pPr>
    </w:p>
    <w:p w14:paraId="02EA5BD8" w14:textId="77777777" w:rsidR="000344CE" w:rsidRPr="005903A4" w:rsidRDefault="000344CE" w:rsidP="000344CE">
      <w:pPr>
        <w:pStyle w:val="BodyText"/>
        <w:spacing w:before="7"/>
        <w:rPr>
          <w:sz w:val="15"/>
        </w:rPr>
      </w:pPr>
    </w:p>
    <w:p w14:paraId="73D21900" w14:textId="77777777" w:rsidR="000344CE" w:rsidRPr="005903A4" w:rsidRDefault="000344CE" w:rsidP="000344CE">
      <w:pPr>
        <w:pStyle w:val="BodyText"/>
        <w:spacing w:before="92" w:line="312" w:lineRule="auto"/>
        <w:ind w:left="156"/>
      </w:pPr>
      <w:r w:rsidRPr="005903A4">
        <w:t>Please check all of the reasons why you would be willing to pay for genetic testing of your feeder cattle.</w:t>
      </w:r>
    </w:p>
    <w:p w14:paraId="5E16034C" w14:textId="77777777" w:rsidR="000344CE" w:rsidRPr="005903A4" w:rsidRDefault="000344CE" w:rsidP="000344CE">
      <w:pPr>
        <w:pStyle w:val="BodyText"/>
        <w:spacing w:before="5"/>
        <w:rPr>
          <w:sz w:val="14"/>
        </w:rPr>
      </w:pPr>
    </w:p>
    <w:p w14:paraId="0D89538D" w14:textId="77777777" w:rsidR="000344CE" w:rsidRPr="005903A4" w:rsidRDefault="000344CE" w:rsidP="000344CE">
      <w:pPr>
        <w:spacing w:before="94" w:line="391" w:lineRule="auto"/>
        <w:ind w:left="156" w:right="4463"/>
        <w:rPr>
          <w:sz w:val="23"/>
        </w:rPr>
      </w:pPr>
      <w:r w:rsidRPr="005903A4">
        <w:rPr>
          <w:noProof/>
          <w:position w:val="-5"/>
        </w:rPr>
        <w:drawing>
          <wp:inline distT="0" distB="0" distL="0" distR="0" wp14:anchorId="743CA3C4" wp14:editId="55639834">
            <wp:extent cx="164770" cy="164770"/>
            <wp:effectExtent l="0" t="0" r="0" b="0"/>
            <wp:docPr id="2507"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243.png"/>
                    <pic:cNvPicPr/>
                  </pic:nvPicPr>
                  <pic:blipFill>
                    <a:blip r:embed="rId584"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pacing w:val="-13"/>
          <w:sz w:val="23"/>
        </w:rPr>
        <w:t xml:space="preserve">To </w:t>
      </w:r>
      <w:r w:rsidRPr="005903A4">
        <w:rPr>
          <w:sz w:val="23"/>
        </w:rPr>
        <w:t>determine whether to retain ownership of</w:t>
      </w:r>
      <w:r w:rsidRPr="005903A4">
        <w:rPr>
          <w:spacing w:val="25"/>
          <w:sz w:val="23"/>
        </w:rPr>
        <w:t xml:space="preserve"> </w:t>
      </w:r>
      <w:r w:rsidRPr="005903A4">
        <w:rPr>
          <w:sz w:val="23"/>
        </w:rPr>
        <w:t>my</w:t>
      </w:r>
      <w:r w:rsidRPr="005903A4">
        <w:rPr>
          <w:spacing w:val="2"/>
          <w:sz w:val="23"/>
        </w:rPr>
        <w:t xml:space="preserve"> </w:t>
      </w:r>
      <w:r w:rsidRPr="005903A4">
        <w:rPr>
          <w:sz w:val="23"/>
        </w:rPr>
        <w:t xml:space="preserve">animal. </w:t>
      </w:r>
      <w:r w:rsidRPr="005903A4">
        <w:rPr>
          <w:noProof/>
          <w:position w:val="-5"/>
          <w:sz w:val="23"/>
        </w:rPr>
        <w:drawing>
          <wp:inline distT="0" distB="0" distL="0" distR="0" wp14:anchorId="68D2E26C" wp14:editId="7D4539C6">
            <wp:extent cx="164770" cy="164770"/>
            <wp:effectExtent l="0" t="0" r="0" b="0"/>
            <wp:docPr id="2508"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244.png"/>
                    <pic:cNvPicPr/>
                  </pic:nvPicPr>
                  <pic:blipFill>
                    <a:blip r:embed="rId585"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pacing w:val="-13"/>
          <w:sz w:val="23"/>
        </w:rPr>
        <w:t xml:space="preserve">To </w:t>
      </w:r>
      <w:r w:rsidRPr="005903A4">
        <w:rPr>
          <w:sz w:val="23"/>
        </w:rPr>
        <w:t>receive information on the genetic merit of</w:t>
      </w:r>
      <w:r w:rsidRPr="005903A4">
        <w:rPr>
          <w:spacing w:val="-19"/>
          <w:sz w:val="23"/>
        </w:rPr>
        <w:t xml:space="preserve"> </w:t>
      </w:r>
      <w:r w:rsidRPr="005903A4">
        <w:rPr>
          <w:sz w:val="23"/>
        </w:rPr>
        <w:t>my</w:t>
      </w:r>
      <w:r w:rsidRPr="005903A4">
        <w:rPr>
          <w:spacing w:val="2"/>
          <w:sz w:val="23"/>
        </w:rPr>
        <w:t xml:space="preserve"> </w:t>
      </w:r>
      <w:r w:rsidRPr="005903A4">
        <w:rPr>
          <w:spacing w:val="-3"/>
          <w:sz w:val="23"/>
        </w:rPr>
        <w:t>animal.</w:t>
      </w:r>
      <w:r w:rsidRPr="005903A4">
        <w:rPr>
          <w:sz w:val="23"/>
        </w:rPr>
        <w:t xml:space="preserve"> </w:t>
      </w:r>
      <w:r w:rsidRPr="005903A4">
        <w:rPr>
          <w:noProof/>
          <w:position w:val="-5"/>
          <w:sz w:val="23"/>
        </w:rPr>
        <w:drawing>
          <wp:inline distT="0" distB="0" distL="0" distR="0" wp14:anchorId="63C65A63" wp14:editId="4B8672BD">
            <wp:extent cx="164770" cy="164770"/>
            <wp:effectExtent l="0" t="0" r="0" b="0"/>
            <wp:docPr id="2509"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245.png"/>
                    <pic:cNvPicPr/>
                  </pic:nvPicPr>
                  <pic:blipFill>
                    <a:blip r:embed="rId586"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pacing w:val="-13"/>
          <w:sz w:val="23"/>
        </w:rPr>
        <w:t xml:space="preserve">To </w:t>
      </w:r>
      <w:r w:rsidRPr="005903A4">
        <w:rPr>
          <w:sz w:val="23"/>
        </w:rPr>
        <w:t>use the information to market my</w:t>
      </w:r>
      <w:r w:rsidRPr="005903A4">
        <w:rPr>
          <w:spacing w:val="15"/>
          <w:sz w:val="23"/>
        </w:rPr>
        <w:t xml:space="preserve"> </w:t>
      </w:r>
      <w:r w:rsidRPr="005903A4">
        <w:rPr>
          <w:sz w:val="23"/>
        </w:rPr>
        <w:t>cattle.</w:t>
      </w:r>
    </w:p>
    <w:p w14:paraId="68571300" w14:textId="77777777" w:rsidR="000344CE" w:rsidRPr="005903A4" w:rsidRDefault="000344CE" w:rsidP="000344CE">
      <w:pPr>
        <w:spacing w:before="20"/>
        <w:ind w:left="156"/>
        <w:rPr>
          <w:sz w:val="23"/>
        </w:rPr>
      </w:pPr>
      <w:r w:rsidRPr="005903A4">
        <w:rPr>
          <w:noProof/>
          <w:position w:val="-3"/>
        </w:rPr>
        <w:drawing>
          <wp:inline distT="0" distB="0" distL="0" distR="0" wp14:anchorId="7FEC9047" wp14:editId="3167E8E8">
            <wp:extent cx="164770" cy="155616"/>
            <wp:effectExtent l="0" t="0" r="0" b="0"/>
            <wp:docPr id="2510"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246.png"/>
                    <pic:cNvPicPr/>
                  </pic:nvPicPr>
                  <pic:blipFill>
                    <a:blip r:embed="rId587"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pacing w:val="-13"/>
          <w:sz w:val="23"/>
        </w:rPr>
        <w:t xml:space="preserve">To </w:t>
      </w:r>
      <w:r w:rsidRPr="005903A4">
        <w:rPr>
          <w:sz w:val="23"/>
        </w:rPr>
        <w:t>determine whether to retain my replacement</w:t>
      </w:r>
      <w:r w:rsidRPr="005903A4">
        <w:rPr>
          <w:spacing w:val="13"/>
          <w:sz w:val="23"/>
        </w:rPr>
        <w:t xml:space="preserve"> </w:t>
      </w:r>
      <w:r w:rsidRPr="005903A4">
        <w:rPr>
          <w:sz w:val="23"/>
        </w:rPr>
        <w:t>heifer.</w:t>
      </w:r>
    </w:p>
    <w:p w14:paraId="6F80CB7A" w14:textId="77777777" w:rsidR="000344CE" w:rsidRPr="005903A4" w:rsidRDefault="000344CE" w:rsidP="000344CE">
      <w:pPr>
        <w:pStyle w:val="BodyText"/>
        <w:spacing w:before="1"/>
        <w:rPr>
          <w:sz w:val="22"/>
        </w:rPr>
      </w:pPr>
    </w:p>
    <w:p w14:paraId="3B0AF76A" w14:textId="77777777" w:rsidR="000344CE" w:rsidRPr="005903A4" w:rsidRDefault="000344CE" w:rsidP="000344CE">
      <w:pPr>
        <w:spacing w:before="1"/>
        <w:ind w:left="554"/>
        <w:rPr>
          <w:sz w:val="23"/>
        </w:rPr>
      </w:pPr>
      <w:r w:rsidRPr="005903A4">
        <w:rPr>
          <w:noProof/>
        </w:rPr>
        <w:drawing>
          <wp:anchor distT="0" distB="0" distL="0" distR="0" simplePos="0" relativeHeight="252189696" behindDoc="0" locked="0" layoutInCell="1" allowOverlap="1" wp14:anchorId="7A5EE285" wp14:editId="25250B25">
            <wp:simplePos x="0" y="0"/>
            <wp:positionH relativeFrom="page">
              <wp:posOffset>505608</wp:posOffset>
            </wp:positionH>
            <wp:positionV relativeFrom="paragraph">
              <wp:posOffset>-36310</wp:posOffset>
            </wp:positionV>
            <wp:extent cx="164770" cy="155616"/>
            <wp:effectExtent l="0" t="0" r="0" b="0"/>
            <wp:wrapNone/>
            <wp:docPr id="2511"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247.png"/>
                    <pic:cNvPicPr/>
                  </pic:nvPicPr>
                  <pic:blipFill>
                    <a:blip r:embed="rId588" cstate="print"/>
                    <a:stretch>
                      <a:fillRect/>
                    </a:stretch>
                  </pic:blipFill>
                  <pic:spPr>
                    <a:xfrm>
                      <a:off x="0" y="0"/>
                      <a:ext cx="164770" cy="155616"/>
                    </a:xfrm>
                    <a:prstGeom prst="rect">
                      <a:avLst/>
                    </a:prstGeom>
                  </pic:spPr>
                </pic:pic>
              </a:graphicData>
            </a:graphic>
          </wp:anchor>
        </w:drawing>
      </w:r>
      <w:r w:rsidRPr="005903A4">
        <w:rPr>
          <w:noProof/>
        </w:rPr>
        <mc:AlternateContent>
          <mc:Choice Requires="wps">
            <w:drawing>
              <wp:anchor distT="0" distB="0" distL="114300" distR="114300" simplePos="0" relativeHeight="252098560" behindDoc="0" locked="0" layoutInCell="1" allowOverlap="1" wp14:anchorId="1929439D" wp14:editId="5F13A836">
                <wp:simplePos x="0" y="0"/>
                <wp:positionH relativeFrom="page">
                  <wp:posOffset>1174115</wp:posOffset>
                </wp:positionH>
                <wp:positionV relativeFrom="paragraph">
                  <wp:posOffset>-8890</wp:posOffset>
                </wp:positionV>
                <wp:extent cx="1840230" cy="219710"/>
                <wp:effectExtent l="12065" t="13970" r="14605" b="13970"/>
                <wp:wrapNone/>
                <wp:docPr id="2591" name="Freeform: Shape 2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1849 1849"/>
                            <a:gd name="T1" fmla="*/ T0 w 2898"/>
                            <a:gd name="T2" fmla="+- 0 318 -14"/>
                            <a:gd name="T3" fmla="*/ 318 h 346"/>
                            <a:gd name="T4" fmla="+- 0 1849 1849"/>
                            <a:gd name="T5" fmla="*/ T4 w 2898"/>
                            <a:gd name="T6" fmla="+- 0 0 -14"/>
                            <a:gd name="T7" fmla="*/ 0 h 346"/>
                            <a:gd name="T8" fmla="+- 0 1849 1849"/>
                            <a:gd name="T9" fmla="*/ T8 w 2898"/>
                            <a:gd name="T10" fmla="+- 0 -4 -14"/>
                            <a:gd name="T11" fmla="*/ -4 h 346"/>
                            <a:gd name="T12" fmla="+- 0 1850 1849"/>
                            <a:gd name="T13" fmla="*/ T12 w 2898"/>
                            <a:gd name="T14" fmla="+- 0 -7 -14"/>
                            <a:gd name="T15" fmla="*/ -7 h 346"/>
                            <a:gd name="T16" fmla="+- 0 1853 1849"/>
                            <a:gd name="T17" fmla="*/ T16 w 2898"/>
                            <a:gd name="T18" fmla="+- 0 -10 -14"/>
                            <a:gd name="T19" fmla="*/ -10 h 346"/>
                            <a:gd name="T20" fmla="+- 0 1856 1849"/>
                            <a:gd name="T21" fmla="*/ T20 w 2898"/>
                            <a:gd name="T22" fmla="+- 0 -13 -14"/>
                            <a:gd name="T23" fmla="*/ -13 h 346"/>
                            <a:gd name="T24" fmla="+- 0 1859 1849"/>
                            <a:gd name="T25" fmla="*/ T24 w 2898"/>
                            <a:gd name="T26" fmla="+- 0 -14 -14"/>
                            <a:gd name="T27" fmla="*/ -14 h 346"/>
                            <a:gd name="T28" fmla="+- 0 1863 1849"/>
                            <a:gd name="T29" fmla="*/ T28 w 2898"/>
                            <a:gd name="T30" fmla="+- 0 -14 -14"/>
                            <a:gd name="T31" fmla="*/ -14 h 346"/>
                            <a:gd name="T32" fmla="+- 0 4732 1849"/>
                            <a:gd name="T33" fmla="*/ T32 w 2898"/>
                            <a:gd name="T34" fmla="+- 0 -14 -14"/>
                            <a:gd name="T35" fmla="*/ -14 h 346"/>
                            <a:gd name="T36" fmla="+- 0 4736 1849"/>
                            <a:gd name="T37" fmla="*/ T36 w 2898"/>
                            <a:gd name="T38" fmla="+- 0 -14 -14"/>
                            <a:gd name="T39" fmla="*/ -14 h 346"/>
                            <a:gd name="T40" fmla="+- 0 4739 1849"/>
                            <a:gd name="T41" fmla="*/ T40 w 2898"/>
                            <a:gd name="T42" fmla="+- 0 -13 -14"/>
                            <a:gd name="T43" fmla="*/ -13 h 346"/>
                            <a:gd name="T44" fmla="+- 0 4742 1849"/>
                            <a:gd name="T45" fmla="*/ T44 w 2898"/>
                            <a:gd name="T46" fmla="+- 0 -10 -14"/>
                            <a:gd name="T47" fmla="*/ -10 h 346"/>
                            <a:gd name="T48" fmla="+- 0 4745 1849"/>
                            <a:gd name="T49" fmla="*/ T48 w 2898"/>
                            <a:gd name="T50" fmla="+- 0 -7 -14"/>
                            <a:gd name="T51" fmla="*/ -7 h 346"/>
                            <a:gd name="T52" fmla="+- 0 4746 1849"/>
                            <a:gd name="T53" fmla="*/ T52 w 2898"/>
                            <a:gd name="T54" fmla="+- 0 -4 -14"/>
                            <a:gd name="T55" fmla="*/ -4 h 346"/>
                            <a:gd name="T56" fmla="+- 0 4746 1849"/>
                            <a:gd name="T57" fmla="*/ T56 w 2898"/>
                            <a:gd name="T58" fmla="+- 0 0 -14"/>
                            <a:gd name="T59" fmla="*/ 0 h 346"/>
                            <a:gd name="T60" fmla="+- 0 4746 1849"/>
                            <a:gd name="T61" fmla="*/ T60 w 2898"/>
                            <a:gd name="T62" fmla="+- 0 318 -14"/>
                            <a:gd name="T63" fmla="*/ 318 h 346"/>
                            <a:gd name="T64" fmla="+- 0 4732 1849"/>
                            <a:gd name="T65" fmla="*/ T64 w 2898"/>
                            <a:gd name="T66" fmla="+- 0 332 -14"/>
                            <a:gd name="T67" fmla="*/ 332 h 346"/>
                            <a:gd name="T68" fmla="+- 0 1863 1849"/>
                            <a:gd name="T69" fmla="*/ T68 w 2898"/>
                            <a:gd name="T70" fmla="+- 0 332 -14"/>
                            <a:gd name="T71" fmla="*/ 332 h 346"/>
                            <a:gd name="T72" fmla="+- 0 1849 1849"/>
                            <a:gd name="T73" fmla="*/ T72 w 2898"/>
                            <a:gd name="T74" fmla="+- 0 322 -14"/>
                            <a:gd name="T75" fmla="*/ 322 h 346"/>
                            <a:gd name="T76" fmla="+- 0 1849 1849"/>
                            <a:gd name="T77" fmla="*/ T76 w 2898"/>
                            <a:gd name="T78" fmla="+- 0 318 -14"/>
                            <a:gd name="T79" fmla="*/ 318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898" h="346">
                              <a:moveTo>
                                <a:pt x="0" y="332"/>
                              </a:moveTo>
                              <a:lnTo>
                                <a:pt x="0" y="14"/>
                              </a:lnTo>
                              <a:lnTo>
                                <a:pt x="0" y="10"/>
                              </a:lnTo>
                              <a:lnTo>
                                <a:pt x="1" y="7"/>
                              </a:lnTo>
                              <a:lnTo>
                                <a:pt x="4" y="4"/>
                              </a:lnTo>
                              <a:lnTo>
                                <a:pt x="7" y="1"/>
                              </a:lnTo>
                              <a:lnTo>
                                <a:pt x="10" y="0"/>
                              </a:lnTo>
                              <a:lnTo>
                                <a:pt x="14" y="0"/>
                              </a:lnTo>
                              <a:lnTo>
                                <a:pt x="2883" y="0"/>
                              </a:lnTo>
                              <a:lnTo>
                                <a:pt x="2887" y="0"/>
                              </a:lnTo>
                              <a:lnTo>
                                <a:pt x="2890" y="1"/>
                              </a:lnTo>
                              <a:lnTo>
                                <a:pt x="2893" y="4"/>
                              </a:lnTo>
                              <a:lnTo>
                                <a:pt x="2896" y="7"/>
                              </a:lnTo>
                              <a:lnTo>
                                <a:pt x="2897" y="10"/>
                              </a:lnTo>
                              <a:lnTo>
                                <a:pt x="2897" y="14"/>
                              </a:lnTo>
                              <a:lnTo>
                                <a:pt x="2897" y="332"/>
                              </a:lnTo>
                              <a:lnTo>
                                <a:pt x="2883" y="346"/>
                              </a:lnTo>
                              <a:lnTo>
                                <a:pt x="14" y="346"/>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706D8" id="Freeform: Shape 2591" o:spid="_x0000_s1026" style="position:absolute;margin-left:92.45pt;margin-top:-.7pt;width:144.9pt;height:17.3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" path="m,332l,14,,10,1,7,4,4,7,1,10,r4,l2883,r4,l2890,1r3,3l2896,7r1,3l2897,14r,318l2883,346,14,346,,336r,-4xe" filled="f" strokecolor="#d1d1d5" strokeweight=".50856mm">
                <v:path arrowok="t" o:connecttype="custom" o:connectlocs="0,201930;0,0;0,-2540;635,-4445;2540,-6350;4445,-8255;6350,-8890;8890,-8890;1830705,-8890;1833245,-8890;1835150,-8255;1837055,-6350;1838960,-4445;1839595,-2540;1839595,0;1839595,201930;1830705,210820;8890,210820;0,204470;0,201930" o:connectangles="0,0,0,0,0,0,0,0,0,0,0,0,0,0,0,0,0,0,0,0"/>
                <w10:wrap anchorx="page"/>
              </v:shape>
            </w:pict>
          </mc:Fallback>
        </mc:AlternateContent>
      </w:r>
      <w:r w:rsidRPr="005903A4">
        <w:rPr>
          <w:sz w:val="23"/>
        </w:rPr>
        <w:t>Other</w:t>
      </w:r>
    </w:p>
    <w:p w14:paraId="2EC26D28" w14:textId="77777777" w:rsidR="000344CE" w:rsidRPr="005903A4" w:rsidRDefault="000344CE" w:rsidP="000344CE">
      <w:pPr>
        <w:pStyle w:val="BodyText"/>
        <w:rPr>
          <w:sz w:val="20"/>
        </w:rPr>
      </w:pPr>
    </w:p>
    <w:p w14:paraId="73E27497" w14:textId="77777777" w:rsidR="000344CE" w:rsidRPr="005903A4" w:rsidRDefault="000344CE" w:rsidP="000344CE">
      <w:pPr>
        <w:pStyle w:val="BodyText"/>
        <w:rPr>
          <w:sz w:val="20"/>
        </w:rPr>
      </w:pPr>
    </w:p>
    <w:p w14:paraId="519FB59F" w14:textId="77777777" w:rsidR="000344CE" w:rsidRPr="005903A4" w:rsidRDefault="000344CE" w:rsidP="000344CE">
      <w:pPr>
        <w:pStyle w:val="BodyText"/>
        <w:spacing w:before="4"/>
        <w:rPr>
          <w:sz w:val="24"/>
        </w:rPr>
      </w:pPr>
    </w:p>
    <w:p w14:paraId="77077CD6" w14:textId="77777777" w:rsidR="000344CE" w:rsidRPr="005903A4" w:rsidRDefault="000344CE" w:rsidP="000344CE">
      <w:pPr>
        <w:spacing w:before="92"/>
        <w:ind w:left="158"/>
        <w:rPr>
          <w:b/>
          <w:sz w:val="26"/>
        </w:rPr>
      </w:pPr>
      <w:r w:rsidRPr="005903A4">
        <w:rPr>
          <w:b/>
          <w:sz w:val="26"/>
        </w:rPr>
        <w:t>UT Bull Test and TN Ag Enhancement</w:t>
      </w:r>
    </w:p>
    <w:p w14:paraId="754D030B" w14:textId="77777777" w:rsidR="000344CE" w:rsidRPr="005903A4" w:rsidRDefault="000344CE" w:rsidP="000344CE">
      <w:pPr>
        <w:rPr>
          <w:sz w:val="26"/>
        </w:rPr>
        <w:sectPr w:rsidR="000344CE" w:rsidRPr="005903A4" w:rsidSect="00A21BEF">
          <w:footerReference w:type="default" r:id="rId589"/>
          <w:pgSz w:w="12240" w:h="15840"/>
          <w:pgMar w:top="518" w:right="677" w:bottom="475" w:left="677" w:header="720" w:footer="720" w:gutter="0"/>
          <w:cols w:space="720"/>
        </w:sectPr>
      </w:pPr>
    </w:p>
    <w:p w14:paraId="267AAD04" w14:textId="77777777" w:rsidR="000344CE" w:rsidRPr="005903A4" w:rsidRDefault="000344CE" w:rsidP="000344CE">
      <w:pPr>
        <w:pStyle w:val="BodyText"/>
        <w:spacing w:before="66"/>
        <w:ind w:left="156"/>
      </w:pPr>
      <w:r w:rsidRPr="005903A4">
        <w:lastRenderedPageBreak/>
        <w:t>Have you purchased bulls from the UT Bull Test?</w:t>
      </w:r>
    </w:p>
    <w:p w14:paraId="4B4C3B35" w14:textId="77777777" w:rsidR="000344CE" w:rsidRPr="005903A4" w:rsidRDefault="000344CE" w:rsidP="000344CE">
      <w:pPr>
        <w:pStyle w:val="BodyText"/>
        <w:spacing w:before="3"/>
        <w:rPr>
          <w:sz w:val="22"/>
        </w:rPr>
      </w:pPr>
    </w:p>
    <w:p w14:paraId="46884867" w14:textId="175FECA8" w:rsidR="000344CE" w:rsidRPr="005903A4" w:rsidRDefault="000344CE" w:rsidP="000344CE">
      <w:pPr>
        <w:spacing w:before="93" w:line="391" w:lineRule="auto"/>
        <w:ind w:left="554" w:right="9974" w:hanging="398"/>
        <w:rPr>
          <w:sz w:val="23"/>
        </w:rPr>
      </w:pPr>
      <w:r w:rsidRPr="005903A4">
        <w:rPr>
          <w:noProof/>
        </w:rPr>
        <w:drawing>
          <wp:anchor distT="0" distB="0" distL="0" distR="0" simplePos="0" relativeHeight="252180480" behindDoc="1" locked="0" layoutInCell="1" allowOverlap="1" wp14:anchorId="10291914" wp14:editId="13B3D89A">
            <wp:simplePos x="0" y="0"/>
            <wp:positionH relativeFrom="page">
              <wp:posOffset>505608</wp:posOffset>
            </wp:positionH>
            <wp:positionV relativeFrom="paragraph">
              <wp:posOffset>351649</wp:posOffset>
            </wp:positionV>
            <wp:extent cx="164770" cy="164770"/>
            <wp:effectExtent l="0" t="0" r="0" b="0"/>
            <wp:wrapNone/>
            <wp:docPr id="2512"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248.png"/>
                    <pic:cNvPicPr/>
                  </pic:nvPicPr>
                  <pic:blipFill>
                    <a:blip r:embed="rId590" cstate="print"/>
                    <a:stretch>
                      <a:fillRect/>
                    </a:stretch>
                  </pic:blipFill>
                  <pic:spPr>
                    <a:xfrm>
                      <a:off x="0" y="0"/>
                      <a:ext cx="164770" cy="164770"/>
                    </a:xfrm>
                    <a:prstGeom prst="rect">
                      <a:avLst/>
                    </a:prstGeom>
                  </pic:spPr>
                </pic:pic>
              </a:graphicData>
            </a:graphic>
          </wp:anchor>
        </w:drawing>
      </w:r>
      <w:r w:rsidRPr="005903A4">
        <w:rPr>
          <w:noProof/>
          <w:position w:val="-5"/>
        </w:rPr>
        <w:drawing>
          <wp:inline distT="0" distB="0" distL="0" distR="0" wp14:anchorId="75895898" wp14:editId="3118B874">
            <wp:extent cx="164770" cy="164770"/>
            <wp:effectExtent l="0" t="0" r="0" b="0"/>
            <wp:docPr id="2513"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249.png"/>
                    <pic:cNvPicPr/>
                  </pic:nvPicPr>
                  <pic:blipFill>
                    <a:blip r:embed="rId591"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spacing w:val="-8"/>
          <w:sz w:val="23"/>
        </w:rPr>
        <w:t xml:space="preserve">Yes </w:t>
      </w:r>
      <w:r w:rsidRPr="005903A4">
        <w:rPr>
          <w:sz w:val="23"/>
        </w:rPr>
        <w:t>No</w:t>
      </w:r>
    </w:p>
    <w:p w14:paraId="754E83B0" w14:textId="77777777" w:rsidR="000344CE" w:rsidRPr="005903A4" w:rsidRDefault="000344CE" w:rsidP="000344CE">
      <w:pPr>
        <w:pStyle w:val="BodyText"/>
        <w:rPr>
          <w:sz w:val="20"/>
        </w:rPr>
      </w:pPr>
    </w:p>
    <w:p w14:paraId="601EE2D5" w14:textId="77777777" w:rsidR="000344CE" w:rsidRPr="005903A4" w:rsidRDefault="000344CE" w:rsidP="000344CE">
      <w:pPr>
        <w:pStyle w:val="BodyText"/>
      </w:pPr>
    </w:p>
    <w:p w14:paraId="1BF0F4CD" w14:textId="77777777" w:rsidR="000344CE" w:rsidRPr="005903A4" w:rsidRDefault="000344CE" w:rsidP="000344CE">
      <w:pPr>
        <w:pStyle w:val="BodyText"/>
        <w:spacing w:before="91" w:line="312" w:lineRule="auto"/>
        <w:ind w:left="156"/>
      </w:pPr>
      <w:r w:rsidRPr="005903A4">
        <w:t>Assuming both bulls were identical in all other ways, would you pay more for a bull from the UT Bull Test compared to a bull from other bull auctions?</w:t>
      </w:r>
    </w:p>
    <w:p w14:paraId="05EC13C6" w14:textId="77777777" w:rsidR="000344CE" w:rsidRPr="005903A4" w:rsidRDefault="000344CE" w:rsidP="000344CE">
      <w:pPr>
        <w:pStyle w:val="BodyText"/>
        <w:spacing w:before="6"/>
        <w:rPr>
          <w:sz w:val="14"/>
        </w:rPr>
      </w:pPr>
    </w:p>
    <w:p w14:paraId="4CBF485A" w14:textId="5960D9DC" w:rsidR="000344CE" w:rsidRPr="005903A4" w:rsidRDefault="000344CE" w:rsidP="000344CE">
      <w:pPr>
        <w:spacing w:before="93" w:line="391" w:lineRule="auto"/>
        <w:ind w:left="156" w:right="9974"/>
        <w:rPr>
          <w:sz w:val="23"/>
        </w:rPr>
      </w:pPr>
      <w:r w:rsidRPr="005903A4">
        <w:rPr>
          <w:noProof/>
          <w:position w:val="-5"/>
        </w:rPr>
        <w:drawing>
          <wp:inline distT="0" distB="0" distL="0" distR="0" wp14:anchorId="1C691016" wp14:editId="059ADC96">
            <wp:extent cx="164770" cy="164770"/>
            <wp:effectExtent l="0" t="0" r="0" b="0"/>
            <wp:docPr id="2514"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250.png"/>
                    <pic:cNvPicPr/>
                  </pic:nvPicPr>
                  <pic:blipFill>
                    <a:blip r:embed="rId592"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pacing w:val="-14"/>
          <w:sz w:val="23"/>
        </w:rPr>
        <w:t>Yes</w:t>
      </w:r>
      <w:r w:rsidRPr="005903A4">
        <w:rPr>
          <w:noProof/>
          <w:spacing w:val="-14"/>
          <w:position w:val="-3"/>
          <w:sz w:val="23"/>
        </w:rPr>
        <w:drawing>
          <wp:inline distT="0" distB="0" distL="0" distR="0" wp14:anchorId="210D09A3" wp14:editId="0C376CF6">
            <wp:extent cx="164770" cy="155616"/>
            <wp:effectExtent l="0" t="0" r="0" b="0"/>
            <wp:docPr id="2515"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251.png"/>
                    <pic:cNvPicPr/>
                  </pic:nvPicPr>
                  <pic:blipFill>
                    <a:blip r:embed="rId593" cstate="print"/>
                    <a:stretch>
                      <a:fillRect/>
                    </a:stretch>
                  </pic:blipFill>
                  <pic:spPr>
                    <a:xfrm>
                      <a:off x="0" y="0"/>
                      <a:ext cx="164770" cy="155616"/>
                    </a:xfrm>
                    <a:prstGeom prst="rect">
                      <a:avLst/>
                    </a:prstGeom>
                  </pic:spPr>
                </pic:pic>
              </a:graphicData>
            </a:graphic>
          </wp:inline>
        </w:drawing>
      </w:r>
      <w:r w:rsidRPr="005903A4">
        <w:rPr>
          <w:spacing w:val="-14"/>
          <w:sz w:val="23"/>
        </w:rPr>
        <w:t xml:space="preserve"> </w:t>
      </w:r>
      <w:r w:rsidR="00FC1BBB">
        <w:rPr>
          <w:spacing w:val="-14"/>
          <w:sz w:val="23"/>
        </w:rPr>
        <w:t xml:space="preserve">  </w:t>
      </w:r>
      <w:r w:rsidRPr="005903A4">
        <w:rPr>
          <w:sz w:val="23"/>
        </w:rPr>
        <w:t>No</w:t>
      </w:r>
    </w:p>
    <w:p w14:paraId="61479217" w14:textId="77777777" w:rsidR="000344CE" w:rsidRPr="005903A4" w:rsidRDefault="000344CE" w:rsidP="000344CE">
      <w:pPr>
        <w:pStyle w:val="BodyText"/>
        <w:rPr>
          <w:sz w:val="20"/>
        </w:rPr>
      </w:pPr>
    </w:p>
    <w:p w14:paraId="11BC5DB1" w14:textId="77777777" w:rsidR="000344CE" w:rsidRPr="005903A4" w:rsidRDefault="000344CE" w:rsidP="000344CE">
      <w:pPr>
        <w:pStyle w:val="BodyText"/>
        <w:spacing w:before="8"/>
        <w:rPr>
          <w:sz w:val="21"/>
        </w:rPr>
      </w:pPr>
    </w:p>
    <w:p w14:paraId="026300E8" w14:textId="77777777" w:rsidR="000344CE" w:rsidRPr="005903A4" w:rsidRDefault="000344CE" w:rsidP="000344CE">
      <w:pPr>
        <w:pStyle w:val="BodyText"/>
        <w:spacing w:before="92" w:line="312" w:lineRule="auto"/>
        <w:ind w:left="156" w:right="915"/>
      </w:pPr>
      <w:r w:rsidRPr="005903A4">
        <w:t>Have you purchased a bull that qualifies for the Tennessee Agricultural Enhancement Genetics Cost-Sharing Program before?</w:t>
      </w:r>
    </w:p>
    <w:p w14:paraId="2B268133" w14:textId="77777777" w:rsidR="000344CE" w:rsidRPr="005903A4" w:rsidRDefault="000344CE" w:rsidP="000344CE">
      <w:pPr>
        <w:pStyle w:val="BodyText"/>
        <w:spacing w:before="8"/>
        <w:rPr>
          <w:sz w:val="15"/>
        </w:rPr>
      </w:pPr>
    </w:p>
    <w:p w14:paraId="7F374EDA" w14:textId="7392AEB3" w:rsidR="000344CE" w:rsidRPr="005903A4" w:rsidRDefault="000344CE" w:rsidP="000344CE">
      <w:pPr>
        <w:spacing w:before="94" w:line="393" w:lineRule="auto"/>
        <w:ind w:left="554" w:right="9974" w:hanging="398"/>
        <w:rPr>
          <w:sz w:val="23"/>
        </w:rPr>
      </w:pPr>
      <w:r w:rsidRPr="005903A4">
        <w:rPr>
          <w:noProof/>
        </w:rPr>
        <w:drawing>
          <wp:anchor distT="0" distB="0" distL="0" distR="0" simplePos="0" relativeHeight="252181504" behindDoc="1" locked="0" layoutInCell="1" allowOverlap="1" wp14:anchorId="455BDC6E" wp14:editId="7024313D">
            <wp:simplePos x="0" y="0"/>
            <wp:positionH relativeFrom="page">
              <wp:posOffset>505608</wp:posOffset>
            </wp:positionH>
            <wp:positionV relativeFrom="paragraph">
              <wp:posOffset>343130</wp:posOffset>
            </wp:positionV>
            <wp:extent cx="164770" cy="164770"/>
            <wp:effectExtent l="0" t="0" r="0" b="0"/>
            <wp:wrapNone/>
            <wp:docPr id="2516"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252.png"/>
                    <pic:cNvPicPr/>
                  </pic:nvPicPr>
                  <pic:blipFill>
                    <a:blip r:embed="rId594" cstate="print"/>
                    <a:stretch>
                      <a:fillRect/>
                    </a:stretch>
                  </pic:blipFill>
                  <pic:spPr>
                    <a:xfrm>
                      <a:off x="0" y="0"/>
                      <a:ext cx="164770" cy="164770"/>
                    </a:xfrm>
                    <a:prstGeom prst="rect">
                      <a:avLst/>
                    </a:prstGeom>
                  </pic:spPr>
                </pic:pic>
              </a:graphicData>
            </a:graphic>
          </wp:anchor>
        </w:drawing>
      </w:r>
      <w:r w:rsidRPr="005903A4">
        <w:rPr>
          <w:noProof/>
          <w:position w:val="-3"/>
        </w:rPr>
        <w:drawing>
          <wp:inline distT="0" distB="0" distL="0" distR="0" wp14:anchorId="3781E3BA" wp14:editId="0D0A2613">
            <wp:extent cx="164770" cy="155616"/>
            <wp:effectExtent l="0" t="0" r="0" b="0"/>
            <wp:docPr id="2517"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53.png"/>
                    <pic:cNvPicPr/>
                  </pic:nvPicPr>
                  <pic:blipFill>
                    <a:blip r:embed="rId595"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spacing w:val="-8"/>
          <w:sz w:val="23"/>
        </w:rPr>
        <w:t xml:space="preserve">Yes </w:t>
      </w:r>
      <w:r w:rsidRPr="005903A4">
        <w:rPr>
          <w:sz w:val="23"/>
        </w:rPr>
        <w:t>No</w:t>
      </w:r>
    </w:p>
    <w:p w14:paraId="07D9036D" w14:textId="77777777" w:rsidR="000344CE" w:rsidRPr="005903A4" w:rsidRDefault="000344CE" w:rsidP="000344CE">
      <w:pPr>
        <w:pStyle w:val="BodyText"/>
        <w:rPr>
          <w:sz w:val="20"/>
        </w:rPr>
      </w:pPr>
    </w:p>
    <w:p w14:paraId="2B651463" w14:textId="77777777" w:rsidR="000344CE" w:rsidRPr="005903A4" w:rsidRDefault="000344CE" w:rsidP="000344CE">
      <w:pPr>
        <w:pStyle w:val="BodyText"/>
        <w:rPr>
          <w:sz w:val="22"/>
        </w:rPr>
      </w:pPr>
    </w:p>
    <w:p w14:paraId="5FCBDEBF" w14:textId="77777777" w:rsidR="000344CE" w:rsidRPr="005903A4" w:rsidRDefault="000344CE" w:rsidP="000344CE">
      <w:pPr>
        <w:pStyle w:val="BodyText"/>
        <w:spacing w:before="91" w:line="312" w:lineRule="auto"/>
        <w:ind w:left="156" w:right="974"/>
      </w:pPr>
      <w:r w:rsidRPr="005903A4">
        <w:t>If a bull qualifies for the Tennessee Agricultural Enhancement Genetics Cost-Sharing Program, does this make you more likely to purchase the bull?</w:t>
      </w:r>
    </w:p>
    <w:p w14:paraId="2B2D3BDA" w14:textId="77777777" w:rsidR="000344CE" w:rsidRPr="005903A4" w:rsidRDefault="000344CE" w:rsidP="000344CE">
      <w:pPr>
        <w:pStyle w:val="BodyText"/>
        <w:spacing w:before="6"/>
        <w:rPr>
          <w:sz w:val="14"/>
        </w:rPr>
      </w:pPr>
    </w:p>
    <w:p w14:paraId="015DD458" w14:textId="3CBC4B64" w:rsidR="000344CE" w:rsidRPr="005903A4" w:rsidRDefault="000344CE" w:rsidP="000344CE">
      <w:pPr>
        <w:spacing w:before="93" w:line="391" w:lineRule="auto"/>
        <w:ind w:left="156" w:right="9974"/>
        <w:rPr>
          <w:sz w:val="23"/>
        </w:rPr>
      </w:pPr>
      <w:r w:rsidRPr="005903A4">
        <w:rPr>
          <w:noProof/>
          <w:position w:val="-5"/>
        </w:rPr>
        <w:drawing>
          <wp:inline distT="0" distB="0" distL="0" distR="0" wp14:anchorId="59634FAA" wp14:editId="51F3FF67">
            <wp:extent cx="164770" cy="164770"/>
            <wp:effectExtent l="0" t="0" r="0" b="0"/>
            <wp:docPr id="2518"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254.png"/>
                    <pic:cNvPicPr/>
                  </pic:nvPicPr>
                  <pic:blipFill>
                    <a:blip r:embed="rId596"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pacing w:val="-14"/>
          <w:sz w:val="23"/>
        </w:rPr>
        <w:t>Yes</w:t>
      </w:r>
      <w:r w:rsidRPr="005903A4">
        <w:rPr>
          <w:noProof/>
          <w:spacing w:val="-14"/>
          <w:position w:val="-3"/>
          <w:sz w:val="23"/>
        </w:rPr>
        <w:drawing>
          <wp:inline distT="0" distB="0" distL="0" distR="0" wp14:anchorId="1899F9AC" wp14:editId="660BFA7F">
            <wp:extent cx="164770" cy="155616"/>
            <wp:effectExtent l="0" t="0" r="0" b="0"/>
            <wp:docPr id="2519"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55.png"/>
                    <pic:cNvPicPr/>
                  </pic:nvPicPr>
                  <pic:blipFill>
                    <a:blip r:embed="rId597" cstate="print"/>
                    <a:stretch>
                      <a:fillRect/>
                    </a:stretch>
                  </pic:blipFill>
                  <pic:spPr>
                    <a:xfrm>
                      <a:off x="0" y="0"/>
                      <a:ext cx="164770" cy="155616"/>
                    </a:xfrm>
                    <a:prstGeom prst="rect">
                      <a:avLst/>
                    </a:prstGeom>
                  </pic:spPr>
                </pic:pic>
              </a:graphicData>
            </a:graphic>
          </wp:inline>
        </w:drawing>
      </w:r>
      <w:r w:rsidR="00FC1BBB">
        <w:rPr>
          <w:spacing w:val="-14"/>
          <w:sz w:val="23"/>
        </w:rPr>
        <w:t xml:space="preserve">  </w:t>
      </w:r>
      <w:r w:rsidRPr="005903A4">
        <w:rPr>
          <w:spacing w:val="-14"/>
          <w:sz w:val="23"/>
        </w:rPr>
        <w:t xml:space="preserve"> </w:t>
      </w:r>
      <w:r w:rsidRPr="005903A4">
        <w:rPr>
          <w:sz w:val="23"/>
        </w:rPr>
        <w:t>No</w:t>
      </w:r>
    </w:p>
    <w:p w14:paraId="07A7E5A6" w14:textId="77777777" w:rsidR="000344CE" w:rsidRPr="005903A4" w:rsidRDefault="000344CE" w:rsidP="000344CE">
      <w:pPr>
        <w:pStyle w:val="BodyText"/>
        <w:rPr>
          <w:sz w:val="20"/>
        </w:rPr>
      </w:pPr>
    </w:p>
    <w:p w14:paraId="4F21D531" w14:textId="77777777" w:rsidR="000344CE" w:rsidRPr="005903A4" w:rsidRDefault="000344CE" w:rsidP="000344CE">
      <w:pPr>
        <w:pStyle w:val="BodyText"/>
        <w:spacing w:before="9"/>
        <w:rPr>
          <w:sz w:val="21"/>
        </w:rPr>
      </w:pPr>
    </w:p>
    <w:p w14:paraId="5FFC8D81" w14:textId="77777777" w:rsidR="000344CE" w:rsidRPr="005903A4" w:rsidRDefault="000344CE" w:rsidP="000344CE">
      <w:pPr>
        <w:spacing w:before="91"/>
        <w:ind w:left="158"/>
        <w:rPr>
          <w:b/>
          <w:sz w:val="26"/>
        </w:rPr>
      </w:pPr>
      <w:r w:rsidRPr="005903A4">
        <w:rPr>
          <w:b/>
          <w:sz w:val="26"/>
        </w:rPr>
        <w:t>About Your Farm</w:t>
      </w:r>
    </w:p>
    <w:p w14:paraId="76CD8825" w14:textId="77777777" w:rsidR="000344CE" w:rsidRPr="005903A4" w:rsidRDefault="000344CE" w:rsidP="000344CE">
      <w:pPr>
        <w:pStyle w:val="BodyText"/>
        <w:rPr>
          <w:b/>
          <w:sz w:val="28"/>
        </w:rPr>
      </w:pPr>
    </w:p>
    <w:p w14:paraId="45ECDE10" w14:textId="77777777" w:rsidR="000344CE" w:rsidRPr="005903A4" w:rsidRDefault="000344CE" w:rsidP="000344CE">
      <w:pPr>
        <w:pStyle w:val="BodyText"/>
        <w:spacing w:before="6"/>
        <w:rPr>
          <w:b/>
          <w:sz w:val="32"/>
        </w:rPr>
      </w:pPr>
    </w:p>
    <w:p w14:paraId="2B0FF7F0" w14:textId="77777777" w:rsidR="000344CE" w:rsidRPr="005903A4" w:rsidRDefault="000344CE" w:rsidP="000344CE">
      <w:pPr>
        <w:pStyle w:val="BodyText"/>
        <w:ind w:left="156"/>
      </w:pPr>
      <w:r w:rsidRPr="005903A4">
        <w:t>For the next few questions, we are going to ask you for information about your farm.</w:t>
      </w:r>
    </w:p>
    <w:p w14:paraId="1EA769C9" w14:textId="77777777" w:rsidR="000344CE" w:rsidRPr="005903A4" w:rsidRDefault="000344CE" w:rsidP="000344CE">
      <w:pPr>
        <w:pStyle w:val="BodyText"/>
        <w:rPr>
          <w:sz w:val="28"/>
        </w:rPr>
      </w:pPr>
    </w:p>
    <w:p w14:paraId="17921552" w14:textId="77777777" w:rsidR="000344CE" w:rsidRPr="005903A4" w:rsidRDefault="000344CE" w:rsidP="000344CE">
      <w:pPr>
        <w:pStyle w:val="BodyText"/>
        <w:spacing w:before="5"/>
        <w:rPr>
          <w:sz w:val="32"/>
        </w:rPr>
      </w:pPr>
    </w:p>
    <w:p w14:paraId="5A48A156" w14:textId="77777777" w:rsidR="000344CE" w:rsidRPr="005903A4" w:rsidRDefault="000344CE" w:rsidP="000344CE">
      <w:pPr>
        <w:pStyle w:val="BodyText"/>
        <w:ind w:left="156"/>
      </w:pPr>
      <w:r w:rsidRPr="005903A4">
        <w:t>Which of the following best describes your farming business?</w:t>
      </w:r>
    </w:p>
    <w:p w14:paraId="2F624313" w14:textId="77777777" w:rsidR="000344CE" w:rsidRPr="005903A4" w:rsidRDefault="000344CE" w:rsidP="000344CE">
      <w:pPr>
        <w:pStyle w:val="BodyText"/>
        <w:spacing w:before="6"/>
      </w:pPr>
    </w:p>
    <w:p w14:paraId="67B3F9C8" w14:textId="77777777" w:rsidR="000344CE" w:rsidRPr="005903A4" w:rsidRDefault="000344CE" w:rsidP="000344CE">
      <w:pPr>
        <w:spacing w:before="93" w:line="393" w:lineRule="auto"/>
        <w:ind w:left="156" w:right="8363"/>
        <w:rPr>
          <w:sz w:val="23"/>
        </w:rPr>
      </w:pPr>
      <w:r w:rsidRPr="005903A4">
        <w:rPr>
          <w:noProof/>
          <w:position w:val="-3"/>
        </w:rPr>
        <w:drawing>
          <wp:inline distT="0" distB="0" distL="0" distR="0" wp14:anchorId="7495D11F" wp14:editId="32847D2F">
            <wp:extent cx="164770" cy="155616"/>
            <wp:effectExtent l="0" t="0" r="0" b="0"/>
            <wp:docPr id="2520"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56.png"/>
                    <pic:cNvPicPr/>
                  </pic:nvPicPr>
                  <pic:blipFill>
                    <a:blip r:embed="rId598"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Sole</w:t>
      </w:r>
      <w:r w:rsidRPr="005903A4">
        <w:rPr>
          <w:spacing w:val="-12"/>
          <w:sz w:val="23"/>
        </w:rPr>
        <w:t xml:space="preserve"> </w:t>
      </w:r>
      <w:r w:rsidRPr="005903A4">
        <w:rPr>
          <w:sz w:val="23"/>
        </w:rPr>
        <w:t xml:space="preserve">Proprietorship </w:t>
      </w:r>
      <w:r w:rsidRPr="005903A4">
        <w:rPr>
          <w:noProof/>
          <w:position w:val="-5"/>
          <w:sz w:val="23"/>
        </w:rPr>
        <w:drawing>
          <wp:inline distT="0" distB="0" distL="0" distR="0" wp14:anchorId="1FC355B5" wp14:editId="23BBCE3B">
            <wp:extent cx="164770" cy="164770"/>
            <wp:effectExtent l="0" t="0" r="0" b="0"/>
            <wp:docPr id="2521"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57.png"/>
                    <pic:cNvPicPr/>
                  </pic:nvPicPr>
                  <pic:blipFill>
                    <a:blip r:embed="rId599"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Partnership</w:t>
      </w:r>
    </w:p>
    <w:p w14:paraId="7E824B3D" w14:textId="77777777" w:rsidR="000344CE" w:rsidRPr="005903A4" w:rsidRDefault="000344CE" w:rsidP="000344CE">
      <w:pPr>
        <w:spacing w:before="3"/>
        <w:ind w:left="156"/>
        <w:rPr>
          <w:sz w:val="23"/>
        </w:rPr>
      </w:pPr>
      <w:r w:rsidRPr="005903A4">
        <w:rPr>
          <w:noProof/>
          <w:position w:val="-5"/>
        </w:rPr>
        <w:drawing>
          <wp:inline distT="0" distB="0" distL="0" distR="0" wp14:anchorId="76E3803A" wp14:editId="10BB2643">
            <wp:extent cx="164770" cy="164770"/>
            <wp:effectExtent l="0" t="0" r="0" b="0"/>
            <wp:docPr id="2522"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258.png"/>
                    <pic:cNvPicPr/>
                  </pic:nvPicPr>
                  <pic:blipFill>
                    <a:blip r:embed="rId600"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Corporation</w:t>
      </w:r>
    </w:p>
    <w:p w14:paraId="678D5E57" w14:textId="77777777" w:rsidR="000344CE" w:rsidRPr="005903A4" w:rsidRDefault="000344CE" w:rsidP="000344CE">
      <w:pPr>
        <w:spacing w:before="188"/>
        <w:ind w:left="156"/>
        <w:rPr>
          <w:sz w:val="23"/>
        </w:rPr>
      </w:pPr>
      <w:r w:rsidRPr="005903A4">
        <w:rPr>
          <w:noProof/>
        </w:rPr>
        <mc:AlternateContent>
          <mc:Choice Requires="wps">
            <w:drawing>
              <wp:anchor distT="0" distB="0" distL="114300" distR="114300" simplePos="0" relativeHeight="252099584" behindDoc="0" locked="0" layoutInCell="1" allowOverlap="1" wp14:anchorId="76B78F1C" wp14:editId="7AFA1CE7">
                <wp:simplePos x="0" y="0"/>
                <wp:positionH relativeFrom="page">
                  <wp:posOffset>2336165</wp:posOffset>
                </wp:positionH>
                <wp:positionV relativeFrom="paragraph">
                  <wp:posOffset>146685</wp:posOffset>
                </wp:positionV>
                <wp:extent cx="1840230" cy="219710"/>
                <wp:effectExtent l="12065" t="13335" r="14605" b="14605"/>
                <wp:wrapNone/>
                <wp:docPr id="2590" name="Freeform: Shape 2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3679 3679"/>
                            <a:gd name="T1" fmla="*/ T0 w 2898"/>
                            <a:gd name="T2" fmla="+- 0 563 231"/>
                            <a:gd name="T3" fmla="*/ 563 h 346"/>
                            <a:gd name="T4" fmla="+- 0 3679 3679"/>
                            <a:gd name="T5" fmla="*/ T4 w 2898"/>
                            <a:gd name="T6" fmla="+- 0 246 231"/>
                            <a:gd name="T7" fmla="*/ 246 h 346"/>
                            <a:gd name="T8" fmla="+- 0 3679 3679"/>
                            <a:gd name="T9" fmla="*/ T8 w 2898"/>
                            <a:gd name="T10" fmla="+- 0 242 231"/>
                            <a:gd name="T11" fmla="*/ 242 h 346"/>
                            <a:gd name="T12" fmla="+- 0 3681 3679"/>
                            <a:gd name="T13" fmla="*/ T12 w 2898"/>
                            <a:gd name="T14" fmla="+- 0 238 231"/>
                            <a:gd name="T15" fmla="*/ 238 h 346"/>
                            <a:gd name="T16" fmla="+- 0 3684 3679"/>
                            <a:gd name="T17" fmla="*/ T16 w 2898"/>
                            <a:gd name="T18" fmla="+- 0 235 231"/>
                            <a:gd name="T19" fmla="*/ 235 h 346"/>
                            <a:gd name="T20" fmla="+- 0 3686 3679"/>
                            <a:gd name="T21" fmla="*/ T20 w 2898"/>
                            <a:gd name="T22" fmla="+- 0 233 231"/>
                            <a:gd name="T23" fmla="*/ 233 h 346"/>
                            <a:gd name="T24" fmla="+- 0 3690 3679"/>
                            <a:gd name="T25" fmla="*/ T24 w 2898"/>
                            <a:gd name="T26" fmla="+- 0 231 231"/>
                            <a:gd name="T27" fmla="*/ 231 h 346"/>
                            <a:gd name="T28" fmla="+- 0 3694 3679"/>
                            <a:gd name="T29" fmla="*/ T28 w 2898"/>
                            <a:gd name="T30" fmla="+- 0 231 231"/>
                            <a:gd name="T31" fmla="*/ 231 h 346"/>
                            <a:gd name="T32" fmla="+- 0 6562 3679"/>
                            <a:gd name="T33" fmla="*/ T32 w 2898"/>
                            <a:gd name="T34" fmla="+- 0 231 231"/>
                            <a:gd name="T35" fmla="*/ 231 h 346"/>
                            <a:gd name="T36" fmla="+- 0 6566 3679"/>
                            <a:gd name="T37" fmla="*/ T36 w 2898"/>
                            <a:gd name="T38" fmla="+- 0 231 231"/>
                            <a:gd name="T39" fmla="*/ 231 h 346"/>
                            <a:gd name="T40" fmla="+- 0 6570 3679"/>
                            <a:gd name="T41" fmla="*/ T40 w 2898"/>
                            <a:gd name="T42" fmla="+- 0 233 231"/>
                            <a:gd name="T43" fmla="*/ 233 h 346"/>
                            <a:gd name="T44" fmla="+- 0 6573 3679"/>
                            <a:gd name="T45" fmla="*/ T44 w 2898"/>
                            <a:gd name="T46" fmla="+- 0 235 231"/>
                            <a:gd name="T47" fmla="*/ 235 h 346"/>
                            <a:gd name="T48" fmla="+- 0 6575 3679"/>
                            <a:gd name="T49" fmla="*/ T48 w 2898"/>
                            <a:gd name="T50" fmla="+- 0 238 231"/>
                            <a:gd name="T51" fmla="*/ 238 h 346"/>
                            <a:gd name="T52" fmla="+- 0 6577 3679"/>
                            <a:gd name="T53" fmla="*/ T52 w 2898"/>
                            <a:gd name="T54" fmla="+- 0 242 231"/>
                            <a:gd name="T55" fmla="*/ 242 h 346"/>
                            <a:gd name="T56" fmla="+- 0 6577 3679"/>
                            <a:gd name="T57" fmla="*/ T56 w 2898"/>
                            <a:gd name="T58" fmla="+- 0 246 231"/>
                            <a:gd name="T59" fmla="*/ 246 h 346"/>
                            <a:gd name="T60" fmla="+- 0 6577 3679"/>
                            <a:gd name="T61" fmla="*/ T60 w 2898"/>
                            <a:gd name="T62" fmla="+- 0 563 231"/>
                            <a:gd name="T63" fmla="*/ 563 h 346"/>
                            <a:gd name="T64" fmla="+- 0 6562 3679"/>
                            <a:gd name="T65" fmla="*/ T64 w 2898"/>
                            <a:gd name="T66" fmla="+- 0 577 231"/>
                            <a:gd name="T67" fmla="*/ 577 h 346"/>
                            <a:gd name="T68" fmla="+- 0 3694 3679"/>
                            <a:gd name="T69" fmla="*/ T68 w 2898"/>
                            <a:gd name="T70" fmla="+- 0 577 231"/>
                            <a:gd name="T71" fmla="*/ 577 h 346"/>
                            <a:gd name="T72" fmla="+- 0 3690 3679"/>
                            <a:gd name="T73" fmla="*/ T72 w 2898"/>
                            <a:gd name="T74" fmla="+- 0 577 231"/>
                            <a:gd name="T75" fmla="*/ 577 h 346"/>
                            <a:gd name="T76" fmla="+- 0 3686 3679"/>
                            <a:gd name="T77" fmla="*/ T76 w 2898"/>
                            <a:gd name="T78" fmla="+- 0 576 231"/>
                            <a:gd name="T79" fmla="*/ 576 h 346"/>
                            <a:gd name="T80" fmla="+- 0 3684 3679"/>
                            <a:gd name="T81" fmla="*/ T80 w 2898"/>
                            <a:gd name="T82" fmla="+- 0 573 231"/>
                            <a:gd name="T83" fmla="*/ 573 h 346"/>
                            <a:gd name="T84" fmla="+- 0 3681 3679"/>
                            <a:gd name="T85" fmla="*/ T84 w 2898"/>
                            <a:gd name="T86" fmla="+- 0 570 231"/>
                            <a:gd name="T87" fmla="*/ 570 h 346"/>
                            <a:gd name="T88" fmla="+- 0 3679 3679"/>
                            <a:gd name="T89" fmla="*/ T88 w 2898"/>
                            <a:gd name="T90" fmla="+- 0 567 231"/>
                            <a:gd name="T91" fmla="*/ 567 h 346"/>
                            <a:gd name="T92" fmla="+- 0 3679 3679"/>
                            <a:gd name="T93" fmla="*/ T92 w 2898"/>
                            <a:gd name="T94" fmla="+- 0 563 231"/>
                            <a:gd name="T95" fmla="*/ 563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98" h="346">
                              <a:moveTo>
                                <a:pt x="0" y="332"/>
                              </a:moveTo>
                              <a:lnTo>
                                <a:pt x="0" y="15"/>
                              </a:lnTo>
                              <a:lnTo>
                                <a:pt x="0" y="11"/>
                              </a:lnTo>
                              <a:lnTo>
                                <a:pt x="2" y="7"/>
                              </a:lnTo>
                              <a:lnTo>
                                <a:pt x="5" y="4"/>
                              </a:lnTo>
                              <a:lnTo>
                                <a:pt x="7" y="2"/>
                              </a:lnTo>
                              <a:lnTo>
                                <a:pt x="11" y="0"/>
                              </a:lnTo>
                              <a:lnTo>
                                <a:pt x="15" y="0"/>
                              </a:lnTo>
                              <a:lnTo>
                                <a:pt x="2883" y="0"/>
                              </a:lnTo>
                              <a:lnTo>
                                <a:pt x="2887" y="0"/>
                              </a:lnTo>
                              <a:lnTo>
                                <a:pt x="2891" y="2"/>
                              </a:lnTo>
                              <a:lnTo>
                                <a:pt x="2894" y="4"/>
                              </a:lnTo>
                              <a:lnTo>
                                <a:pt x="2896" y="7"/>
                              </a:lnTo>
                              <a:lnTo>
                                <a:pt x="2898" y="11"/>
                              </a:lnTo>
                              <a:lnTo>
                                <a:pt x="2898" y="15"/>
                              </a:lnTo>
                              <a:lnTo>
                                <a:pt x="2898" y="332"/>
                              </a:lnTo>
                              <a:lnTo>
                                <a:pt x="2883" y="346"/>
                              </a:lnTo>
                              <a:lnTo>
                                <a:pt x="15" y="346"/>
                              </a:lnTo>
                              <a:lnTo>
                                <a:pt x="11" y="346"/>
                              </a:lnTo>
                              <a:lnTo>
                                <a:pt x="7" y="345"/>
                              </a:lnTo>
                              <a:lnTo>
                                <a:pt x="5" y="342"/>
                              </a:lnTo>
                              <a:lnTo>
                                <a:pt x="2" y="339"/>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A1D71" id="Freeform: Shape 2590" o:spid="_x0000_s1026" style="position:absolute;margin-left:183.95pt;margin-top:11.55pt;width:144.9pt;height:17.3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" path="m,332l,15,,11,2,7,5,4,7,2,11,r4,l2883,r4,l2891,2r3,2l2896,7r2,4l2898,15r,317l2883,346,15,346r-4,l7,345,5,342,2,339,,336r,-4xe" filled="f" strokecolor="#d1d1d5" strokeweight=".50856mm">
                <v:path arrowok="t" o:connecttype="custom" o:connectlocs="0,357505;0,156210;0,153670;1270,151130;3175,149225;4445,147955;6985,146685;9525,146685;1830705,146685;1833245,146685;1835785,147955;1837690,149225;1838960,151130;1840230,153670;1840230,156210;1840230,357505;1830705,366395;9525,366395;6985,366395;4445,365760;3175,363855;1270,361950;0,360045;0,357505" o:connectangles="0,0,0,0,0,0,0,0,0,0,0,0,0,0,0,0,0,0,0,0,0,0,0,0"/>
                <w10:wrap anchorx="page"/>
              </v:shape>
            </w:pict>
          </mc:Fallback>
        </mc:AlternateContent>
      </w:r>
      <w:r w:rsidRPr="005903A4">
        <w:rPr>
          <w:noProof/>
          <w:position w:val="1"/>
        </w:rPr>
        <w:drawing>
          <wp:inline distT="0" distB="0" distL="0" distR="0" wp14:anchorId="6833D44F" wp14:editId="2764C76C">
            <wp:extent cx="164770" cy="164770"/>
            <wp:effectExtent l="0" t="0" r="0" b="0"/>
            <wp:docPr id="2523"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259.png"/>
                    <pic:cNvPicPr/>
                  </pic:nvPicPr>
                  <pic:blipFill>
                    <a:blip r:embed="rId601"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Other (please describe)</w:t>
      </w:r>
    </w:p>
    <w:p w14:paraId="3569211F" w14:textId="77777777" w:rsidR="000344CE" w:rsidRPr="005903A4" w:rsidRDefault="000344CE" w:rsidP="000344CE">
      <w:pPr>
        <w:rPr>
          <w:sz w:val="23"/>
        </w:rPr>
        <w:sectPr w:rsidR="000344CE" w:rsidRPr="005903A4" w:rsidSect="00A21BEF">
          <w:footerReference w:type="default" r:id="rId602"/>
          <w:pgSz w:w="12240" w:h="15840"/>
          <w:pgMar w:top="518" w:right="677" w:bottom="475" w:left="677" w:header="720" w:footer="720" w:gutter="0"/>
          <w:cols w:space="720"/>
        </w:sectPr>
      </w:pPr>
    </w:p>
    <w:p w14:paraId="1D288339" w14:textId="77777777" w:rsidR="000344CE" w:rsidRPr="005903A4" w:rsidRDefault="000344CE" w:rsidP="000344CE">
      <w:pPr>
        <w:pStyle w:val="BodyText"/>
        <w:spacing w:before="66"/>
        <w:ind w:left="156"/>
      </w:pPr>
      <w:r w:rsidRPr="005903A4">
        <w:lastRenderedPageBreak/>
        <w:t>How many head of the following types of cattle were in your care on January 1, 2020?</w:t>
      </w:r>
    </w:p>
    <w:p w14:paraId="363ED6D5" w14:textId="77777777" w:rsidR="000344CE" w:rsidRPr="005903A4" w:rsidRDefault="000344CE" w:rsidP="000344CE">
      <w:pPr>
        <w:pStyle w:val="BodyText"/>
        <w:spacing w:before="3"/>
        <w:rPr>
          <w:sz w:val="22"/>
        </w:rPr>
      </w:pPr>
    </w:p>
    <w:p w14:paraId="23C47AE7" w14:textId="77777777" w:rsidR="000344CE" w:rsidRPr="005903A4" w:rsidRDefault="000344CE" w:rsidP="000344CE">
      <w:pPr>
        <w:spacing w:before="93"/>
        <w:ind w:left="156"/>
        <w:rPr>
          <w:sz w:val="23"/>
        </w:rPr>
      </w:pPr>
      <w:r w:rsidRPr="005903A4">
        <w:rPr>
          <w:noProof/>
        </w:rPr>
        <mc:AlternateContent>
          <mc:Choice Requires="wps">
            <w:drawing>
              <wp:anchor distT="0" distB="0" distL="114300" distR="114300" simplePos="0" relativeHeight="252100608" behindDoc="0" locked="0" layoutInCell="1" allowOverlap="1" wp14:anchorId="60434336" wp14:editId="0F766BAD">
                <wp:simplePos x="0" y="0"/>
                <wp:positionH relativeFrom="page">
                  <wp:posOffset>4902200</wp:posOffset>
                </wp:positionH>
                <wp:positionV relativeFrom="paragraph">
                  <wp:posOffset>-704418835</wp:posOffset>
                </wp:positionV>
                <wp:extent cx="1193800" cy="1066800"/>
                <wp:effectExtent l="1016000" t="0" r="0" b="704173090"/>
                <wp:wrapNone/>
                <wp:docPr id="2589" name="Freeform: Shape 2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0" cy="1066800"/>
                        </a:xfrm>
                        <a:custGeom>
                          <a:avLst/>
                          <a:gdLst>
                            <a:gd name="T0" fmla="+- 0 6144 7720"/>
                            <a:gd name="T1" fmla="*/ T0 w 1880"/>
                            <a:gd name="T2" fmla="+- 0 78 -1109321"/>
                            <a:gd name="T3" fmla="*/ 78 h 1680"/>
                            <a:gd name="T4" fmla="+- 0 6146 7720"/>
                            <a:gd name="T5" fmla="*/ T4 w 1880"/>
                            <a:gd name="T6" fmla="+- 0 71 -1109321"/>
                            <a:gd name="T7" fmla="*/ 71 h 1680"/>
                            <a:gd name="T8" fmla="+- 0 6151 7720"/>
                            <a:gd name="T9" fmla="*/ T8 w 1880"/>
                            <a:gd name="T10" fmla="+- 0 65 -1109321"/>
                            <a:gd name="T11" fmla="*/ 65 h 1680"/>
                            <a:gd name="T12" fmla="+- 0 6159 7720"/>
                            <a:gd name="T13" fmla="*/ T12 w 1880"/>
                            <a:gd name="T14" fmla="+- 0 64 -1109321"/>
                            <a:gd name="T15" fmla="*/ 64 h 1680"/>
                            <a:gd name="T16" fmla="+- 0 6970 7720"/>
                            <a:gd name="T17" fmla="*/ T16 w 1880"/>
                            <a:gd name="T18" fmla="+- 0 64 -1109321"/>
                            <a:gd name="T19" fmla="*/ 64 h 1680"/>
                            <a:gd name="T20" fmla="+- 0 6976 7720"/>
                            <a:gd name="T21" fmla="*/ T20 w 1880"/>
                            <a:gd name="T22" fmla="+- 0 68 -1109321"/>
                            <a:gd name="T23" fmla="*/ 68 h 1680"/>
                            <a:gd name="T24" fmla="+- 0 6981 7720"/>
                            <a:gd name="T25" fmla="*/ T24 w 1880"/>
                            <a:gd name="T26" fmla="+- 0 74 -1109321"/>
                            <a:gd name="T27" fmla="*/ 74 h 1680"/>
                            <a:gd name="T28" fmla="+- 0 6981 7720"/>
                            <a:gd name="T29" fmla="*/ T28 w 1880"/>
                            <a:gd name="T30" fmla="+- 0 395 -1109321"/>
                            <a:gd name="T31" fmla="*/ 395 h 1680"/>
                            <a:gd name="T32" fmla="+- 0 6979 7720"/>
                            <a:gd name="T33" fmla="*/ T32 w 1880"/>
                            <a:gd name="T34" fmla="+- 0 403 -1109321"/>
                            <a:gd name="T35" fmla="*/ 403 h 1680"/>
                            <a:gd name="T36" fmla="+- 0 6973 7720"/>
                            <a:gd name="T37" fmla="*/ T36 w 1880"/>
                            <a:gd name="T38" fmla="+- 0 408 -1109321"/>
                            <a:gd name="T39" fmla="*/ 408 h 1680"/>
                            <a:gd name="T40" fmla="+- 0 6966 7720"/>
                            <a:gd name="T41" fmla="*/ T40 w 1880"/>
                            <a:gd name="T42" fmla="+- 0 410 -1109321"/>
                            <a:gd name="T43" fmla="*/ 410 h 1680"/>
                            <a:gd name="T44" fmla="+- 0 6155 7720"/>
                            <a:gd name="T45" fmla="*/ T44 w 1880"/>
                            <a:gd name="T46" fmla="+- 0 410 -1109321"/>
                            <a:gd name="T47" fmla="*/ 410 h 1680"/>
                            <a:gd name="T48" fmla="+- 0 6149 7720"/>
                            <a:gd name="T49" fmla="*/ T48 w 1880"/>
                            <a:gd name="T50" fmla="+- 0 405 -1109321"/>
                            <a:gd name="T51" fmla="*/ 405 h 1680"/>
                            <a:gd name="T52" fmla="+- 0 6144 7720"/>
                            <a:gd name="T53" fmla="*/ T52 w 1880"/>
                            <a:gd name="T54" fmla="+- 0 399 -1109321"/>
                            <a:gd name="T55" fmla="*/ 399 h 1680"/>
                            <a:gd name="T56" fmla="+- 0 6144 7720"/>
                            <a:gd name="T57" fmla="*/ T56 w 1880"/>
                            <a:gd name="T58" fmla="+- 0 828 -1109321"/>
                            <a:gd name="T59" fmla="*/ 828 h 1680"/>
                            <a:gd name="T60" fmla="+- 0 6144 7720"/>
                            <a:gd name="T61" fmla="*/ T60 w 1880"/>
                            <a:gd name="T62" fmla="+- 0 507 -1109321"/>
                            <a:gd name="T63" fmla="*/ 507 h 1680"/>
                            <a:gd name="T64" fmla="+- 0 6149 7720"/>
                            <a:gd name="T65" fmla="*/ T64 w 1880"/>
                            <a:gd name="T66" fmla="+- 0 500 -1109321"/>
                            <a:gd name="T67" fmla="*/ 500 h 1680"/>
                            <a:gd name="T68" fmla="+- 0 6155 7720"/>
                            <a:gd name="T69" fmla="*/ T68 w 1880"/>
                            <a:gd name="T70" fmla="+- 0 496 -1109321"/>
                            <a:gd name="T71" fmla="*/ 496 h 1680"/>
                            <a:gd name="T72" fmla="+- 0 7485 7720"/>
                            <a:gd name="T73" fmla="*/ T72 w 1880"/>
                            <a:gd name="T74" fmla="+- 0 496 -1109321"/>
                            <a:gd name="T75" fmla="*/ 496 h 1680"/>
                            <a:gd name="T76" fmla="+- 0 7492 7720"/>
                            <a:gd name="T77" fmla="*/ T76 w 1880"/>
                            <a:gd name="T78" fmla="+- 0 498 -1109321"/>
                            <a:gd name="T79" fmla="*/ 498 h 1680"/>
                            <a:gd name="T80" fmla="+- 0 7498 7720"/>
                            <a:gd name="T81" fmla="*/ T80 w 1880"/>
                            <a:gd name="T82" fmla="+- 0 503 -1109321"/>
                            <a:gd name="T83" fmla="*/ 503 h 1680"/>
                            <a:gd name="T84" fmla="+- 0 7499 7720"/>
                            <a:gd name="T85" fmla="*/ T84 w 1880"/>
                            <a:gd name="T86" fmla="+- 0 511 -1109321"/>
                            <a:gd name="T87" fmla="*/ 511 h 1680"/>
                            <a:gd name="T88" fmla="+- 0 7499 7720"/>
                            <a:gd name="T89" fmla="*/ T88 w 1880"/>
                            <a:gd name="T90" fmla="+- 0 832 -1109321"/>
                            <a:gd name="T91" fmla="*/ 832 h 1680"/>
                            <a:gd name="T92" fmla="+- 0 7495 7720"/>
                            <a:gd name="T93" fmla="*/ T92 w 1880"/>
                            <a:gd name="T94" fmla="+- 0 838 -1109321"/>
                            <a:gd name="T95" fmla="*/ 838 h 1680"/>
                            <a:gd name="T96" fmla="+- 0 7489 7720"/>
                            <a:gd name="T97" fmla="*/ T96 w 1880"/>
                            <a:gd name="T98" fmla="+- 0 842 -1109321"/>
                            <a:gd name="T99" fmla="*/ 842 h 1680"/>
                            <a:gd name="T100" fmla="+- 0 6159 7720"/>
                            <a:gd name="T101" fmla="*/ T100 w 1880"/>
                            <a:gd name="T102" fmla="+- 0 842 -1109321"/>
                            <a:gd name="T103" fmla="*/ 842 h 1680"/>
                            <a:gd name="T104" fmla="+- 0 6151 7720"/>
                            <a:gd name="T105" fmla="*/ T104 w 1880"/>
                            <a:gd name="T106" fmla="+- 0 841 -1109321"/>
                            <a:gd name="T107" fmla="*/ 841 h 1680"/>
                            <a:gd name="T108" fmla="+- 0 6146 7720"/>
                            <a:gd name="T109" fmla="*/ T108 w 1880"/>
                            <a:gd name="T110" fmla="+- 0 835 -1109321"/>
                            <a:gd name="T111" fmla="*/ 835 h 1680"/>
                            <a:gd name="T112" fmla="+- 0 6144 7720"/>
                            <a:gd name="T113" fmla="*/ T112 w 1880"/>
                            <a:gd name="T114" fmla="+- 0 828 -1109321"/>
                            <a:gd name="T115" fmla="*/ 828 h 1680"/>
                            <a:gd name="T116" fmla="+- 0 6144 7720"/>
                            <a:gd name="T117" fmla="*/ T116 w 1880"/>
                            <a:gd name="T118" fmla="+- 0 943 -1109321"/>
                            <a:gd name="T119" fmla="*/ 943 h 1680"/>
                            <a:gd name="T120" fmla="+- 0 6146 7720"/>
                            <a:gd name="T121" fmla="*/ T120 w 1880"/>
                            <a:gd name="T122" fmla="+- 0 936 -1109321"/>
                            <a:gd name="T123" fmla="*/ 936 h 1680"/>
                            <a:gd name="T124" fmla="+- 0 6151 7720"/>
                            <a:gd name="T125" fmla="*/ T124 w 1880"/>
                            <a:gd name="T126" fmla="+- 0 930 -1109321"/>
                            <a:gd name="T127" fmla="*/ 930 h 1680"/>
                            <a:gd name="T128" fmla="+- 0 6159 7720"/>
                            <a:gd name="T129" fmla="*/ T128 w 1880"/>
                            <a:gd name="T130" fmla="+- 0 929 -1109321"/>
                            <a:gd name="T131" fmla="*/ 929 h 1680"/>
                            <a:gd name="T132" fmla="+- 0 7489 7720"/>
                            <a:gd name="T133" fmla="*/ T132 w 1880"/>
                            <a:gd name="T134" fmla="+- 0 929 -1109321"/>
                            <a:gd name="T135" fmla="*/ 929 h 1680"/>
                            <a:gd name="T136" fmla="+- 0 7495 7720"/>
                            <a:gd name="T137" fmla="*/ T136 w 1880"/>
                            <a:gd name="T138" fmla="+- 0 933 -1109321"/>
                            <a:gd name="T139" fmla="*/ 933 h 1680"/>
                            <a:gd name="T140" fmla="+- 0 7499 7720"/>
                            <a:gd name="T141" fmla="*/ T140 w 1880"/>
                            <a:gd name="T142" fmla="+- 0 939 -1109321"/>
                            <a:gd name="T143" fmla="*/ 939 h 1680"/>
                            <a:gd name="T144" fmla="+- 0 7499 7720"/>
                            <a:gd name="T145" fmla="*/ T144 w 1880"/>
                            <a:gd name="T146" fmla="+- 0 1260 -1109321"/>
                            <a:gd name="T147" fmla="*/ 1260 h 1680"/>
                            <a:gd name="T148" fmla="+- 0 7498 7720"/>
                            <a:gd name="T149" fmla="*/ T148 w 1880"/>
                            <a:gd name="T150" fmla="+- 0 1267 -1109321"/>
                            <a:gd name="T151" fmla="*/ 1267 h 1680"/>
                            <a:gd name="T152" fmla="+- 0 7492 7720"/>
                            <a:gd name="T153" fmla="*/ T152 w 1880"/>
                            <a:gd name="T154" fmla="+- 0 1273 -1109321"/>
                            <a:gd name="T155" fmla="*/ 1273 h 1680"/>
                            <a:gd name="T156" fmla="+- 0 7485 7720"/>
                            <a:gd name="T157" fmla="*/ T156 w 1880"/>
                            <a:gd name="T158" fmla="+- 0 1275 -1109321"/>
                            <a:gd name="T159" fmla="*/ 1275 h 1680"/>
                            <a:gd name="T160" fmla="+- 0 6155 7720"/>
                            <a:gd name="T161" fmla="*/ T160 w 1880"/>
                            <a:gd name="T162" fmla="+- 0 1274 -1109321"/>
                            <a:gd name="T163" fmla="*/ 1274 h 1680"/>
                            <a:gd name="T164" fmla="+- 0 6149 7720"/>
                            <a:gd name="T165" fmla="*/ T164 w 1880"/>
                            <a:gd name="T166" fmla="+- 0 1270 -1109321"/>
                            <a:gd name="T167" fmla="*/ 1270 h 1680"/>
                            <a:gd name="T168" fmla="+- 0 6144 7720"/>
                            <a:gd name="T169" fmla="*/ T168 w 1880"/>
                            <a:gd name="T170" fmla="+- 0 1264 -1109321"/>
                            <a:gd name="T171" fmla="*/ 1264 h 1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0" h="1680">
                              <a:moveTo>
                                <a:pt x="-1576" y="1109716"/>
                              </a:moveTo>
                              <a:lnTo>
                                <a:pt x="-1576" y="1109399"/>
                              </a:lnTo>
                              <a:lnTo>
                                <a:pt x="-1576" y="1109395"/>
                              </a:lnTo>
                              <a:lnTo>
                                <a:pt x="-1574" y="1109392"/>
                              </a:lnTo>
                              <a:lnTo>
                                <a:pt x="-1571" y="1109389"/>
                              </a:lnTo>
                              <a:lnTo>
                                <a:pt x="-1569" y="1109386"/>
                              </a:lnTo>
                              <a:lnTo>
                                <a:pt x="-1565" y="1109385"/>
                              </a:lnTo>
                              <a:lnTo>
                                <a:pt x="-1561" y="1109385"/>
                              </a:lnTo>
                              <a:lnTo>
                                <a:pt x="-754" y="1109385"/>
                              </a:lnTo>
                              <a:lnTo>
                                <a:pt x="-750" y="1109385"/>
                              </a:lnTo>
                              <a:lnTo>
                                <a:pt x="-747" y="1109386"/>
                              </a:lnTo>
                              <a:lnTo>
                                <a:pt x="-744" y="1109389"/>
                              </a:lnTo>
                              <a:lnTo>
                                <a:pt x="-741" y="1109392"/>
                              </a:lnTo>
                              <a:lnTo>
                                <a:pt x="-739" y="1109395"/>
                              </a:lnTo>
                              <a:lnTo>
                                <a:pt x="-739" y="1109399"/>
                              </a:lnTo>
                              <a:lnTo>
                                <a:pt x="-739" y="1109716"/>
                              </a:lnTo>
                              <a:lnTo>
                                <a:pt x="-739" y="1109720"/>
                              </a:lnTo>
                              <a:lnTo>
                                <a:pt x="-741" y="1109724"/>
                              </a:lnTo>
                              <a:lnTo>
                                <a:pt x="-744" y="1109726"/>
                              </a:lnTo>
                              <a:lnTo>
                                <a:pt x="-747" y="1109729"/>
                              </a:lnTo>
                              <a:lnTo>
                                <a:pt x="-750" y="1109731"/>
                              </a:lnTo>
                              <a:lnTo>
                                <a:pt x="-754" y="1109731"/>
                              </a:lnTo>
                              <a:lnTo>
                                <a:pt x="-1561" y="1109731"/>
                              </a:lnTo>
                              <a:lnTo>
                                <a:pt x="-1565" y="1109731"/>
                              </a:lnTo>
                              <a:lnTo>
                                <a:pt x="-1569" y="1109729"/>
                              </a:lnTo>
                              <a:lnTo>
                                <a:pt x="-1571" y="1109726"/>
                              </a:lnTo>
                              <a:lnTo>
                                <a:pt x="-1574" y="1109724"/>
                              </a:lnTo>
                              <a:lnTo>
                                <a:pt x="-1576" y="1109720"/>
                              </a:lnTo>
                              <a:lnTo>
                                <a:pt x="-1576" y="1109716"/>
                              </a:lnTo>
                              <a:close/>
                              <a:moveTo>
                                <a:pt x="-1576" y="1110149"/>
                              </a:moveTo>
                              <a:lnTo>
                                <a:pt x="-1576" y="1109832"/>
                              </a:lnTo>
                              <a:lnTo>
                                <a:pt x="-1576" y="1109828"/>
                              </a:lnTo>
                              <a:lnTo>
                                <a:pt x="-1574" y="1109824"/>
                              </a:lnTo>
                              <a:lnTo>
                                <a:pt x="-1571" y="1109821"/>
                              </a:lnTo>
                              <a:lnTo>
                                <a:pt x="-1569" y="1109819"/>
                              </a:lnTo>
                              <a:lnTo>
                                <a:pt x="-1565" y="1109817"/>
                              </a:lnTo>
                              <a:lnTo>
                                <a:pt x="-1561" y="1109817"/>
                              </a:lnTo>
                              <a:lnTo>
                                <a:pt x="-235" y="1109817"/>
                              </a:lnTo>
                              <a:lnTo>
                                <a:pt x="-231" y="1109817"/>
                              </a:lnTo>
                              <a:lnTo>
                                <a:pt x="-228" y="1109819"/>
                              </a:lnTo>
                              <a:lnTo>
                                <a:pt x="-225" y="1109821"/>
                              </a:lnTo>
                              <a:lnTo>
                                <a:pt x="-222" y="1109824"/>
                              </a:lnTo>
                              <a:lnTo>
                                <a:pt x="-221" y="1109828"/>
                              </a:lnTo>
                              <a:lnTo>
                                <a:pt x="-221" y="1109832"/>
                              </a:lnTo>
                              <a:lnTo>
                                <a:pt x="-221" y="1110149"/>
                              </a:lnTo>
                              <a:lnTo>
                                <a:pt x="-221" y="1110153"/>
                              </a:lnTo>
                              <a:lnTo>
                                <a:pt x="-222" y="1110156"/>
                              </a:lnTo>
                              <a:lnTo>
                                <a:pt x="-225" y="1110159"/>
                              </a:lnTo>
                              <a:lnTo>
                                <a:pt x="-228" y="1110162"/>
                              </a:lnTo>
                              <a:lnTo>
                                <a:pt x="-231" y="1110163"/>
                              </a:lnTo>
                              <a:lnTo>
                                <a:pt x="-235" y="1110163"/>
                              </a:lnTo>
                              <a:lnTo>
                                <a:pt x="-1561" y="1110163"/>
                              </a:lnTo>
                              <a:lnTo>
                                <a:pt x="-1565" y="1110163"/>
                              </a:lnTo>
                              <a:lnTo>
                                <a:pt x="-1569" y="1110162"/>
                              </a:lnTo>
                              <a:lnTo>
                                <a:pt x="-1571" y="1110159"/>
                              </a:lnTo>
                              <a:lnTo>
                                <a:pt x="-1574" y="1110156"/>
                              </a:lnTo>
                              <a:lnTo>
                                <a:pt x="-1576" y="1110153"/>
                              </a:lnTo>
                              <a:lnTo>
                                <a:pt x="-1576" y="1110149"/>
                              </a:lnTo>
                              <a:close/>
                              <a:moveTo>
                                <a:pt x="-1576" y="1110581"/>
                              </a:moveTo>
                              <a:lnTo>
                                <a:pt x="-1576" y="1110264"/>
                              </a:lnTo>
                              <a:lnTo>
                                <a:pt x="-1576" y="1110260"/>
                              </a:lnTo>
                              <a:lnTo>
                                <a:pt x="-1574" y="1110257"/>
                              </a:lnTo>
                              <a:lnTo>
                                <a:pt x="-1571" y="1110254"/>
                              </a:lnTo>
                              <a:lnTo>
                                <a:pt x="-1569" y="1110251"/>
                              </a:lnTo>
                              <a:lnTo>
                                <a:pt x="-1565" y="1110250"/>
                              </a:lnTo>
                              <a:lnTo>
                                <a:pt x="-1561" y="1110250"/>
                              </a:lnTo>
                              <a:lnTo>
                                <a:pt x="-235" y="1110250"/>
                              </a:lnTo>
                              <a:lnTo>
                                <a:pt x="-231" y="1110250"/>
                              </a:lnTo>
                              <a:lnTo>
                                <a:pt x="-228" y="1110251"/>
                              </a:lnTo>
                              <a:lnTo>
                                <a:pt x="-225" y="1110254"/>
                              </a:lnTo>
                              <a:lnTo>
                                <a:pt x="-222" y="1110257"/>
                              </a:lnTo>
                              <a:lnTo>
                                <a:pt x="-221" y="1110260"/>
                              </a:lnTo>
                              <a:lnTo>
                                <a:pt x="-221" y="1110264"/>
                              </a:lnTo>
                              <a:lnTo>
                                <a:pt x="-221" y="1110581"/>
                              </a:lnTo>
                              <a:lnTo>
                                <a:pt x="-221" y="1110585"/>
                              </a:lnTo>
                              <a:lnTo>
                                <a:pt x="-222" y="1110588"/>
                              </a:lnTo>
                              <a:lnTo>
                                <a:pt x="-225" y="1110591"/>
                              </a:lnTo>
                              <a:lnTo>
                                <a:pt x="-228" y="1110594"/>
                              </a:lnTo>
                              <a:lnTo>
                                <a:pt x="-231" y="1110595"/>
                              </a:lnTo>
                              <a:lnTo>
                                <a:pt x="-235" y="1110596"/>
                              </a:lnTo>
                              <a:lnTo>
                                <a:pt x="-1561" y="1110596"/>
                              </a:lnTo>
                              <a:lnTo>
                                <a:pt x="-1565" y="1110595"/>
                              </a:lnTo>
                              <a:lnTo>
                                <a:pt x="-1569" y="1110594"/>
                              </a:lnTo>
                              <a:lnTo>
                                <a:pt x="-1571" y="1110591"/>
                              </a:lnTo>
                              <a:lnTo>
                                <a:pt x="-1574" y="1110588"/>
                              </a:lnTo>
                              <a:lnTo>
                                <a:pt x="-1576" y="1110585"/>
                              </a:lnTo>
                              <a:lnTo>
                                <a:pt x="-1576" y="111058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3BB7B" id="Freeform: Shape 2589" o:spid="_x0000_s1026" style="position:absolute;margin-left:386pt;margin-top:-55466.05pt;width:94pt;height:84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8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" path="m-1576,1109716r,-317l-1576,1109395r2,-3l-1571,1109389r2,-3l-1565,1109385r4,l-754,1109385r4,l-747,1109386r3,3l-741,1109392r2,3l-739,1109399r,317l-739,1109720r-2,4l-744,1109726r-3,3l-750,1109731r-4,l-1561,1109731r-4,l-1569,1109729r-2,-3l-1574,1109724r-2,-4l-1576,1109716xm-1576,1110149r,-317l-1576,1109828r2,-4l-1571,1109821r2,-2l-1565,1109817r4,l-235,1109817r4,l-228,1109819r3,2l-222,1109824r1,4l-221,1109832r,317l-221,1110153r-1,3l-225,1110159r-3,3l-231,1110163r-4,l-1561,1110163r-4,l-1569,1110162r-2,-3l-1574,1110156r-2,-3l-1576,1110149xm-1576,1110581r,-317l-1576,1110260r2,-3l-1571,1110254r2,-3l-1565,1110250r4,l-235,1110250r4,l-228,1110251r3,3l-222,1110257r1,3l-221,1110264r,317l-221,1110585r-1,3l-225,1110591r-3,3l-231,1110595r-4,1l-1561,1110596r-4,-1l-1569,1110594r-2,-3l-1574,1110588r-2,-3l-1576,1110581xe" filled="f" strokecolor="#d1d1d5" strokeweight=".50856mm">
                <v:path arrowok="t" o:connecttype="custom" o:connectlocs="-1000760,49530;-999490,45085;-996315,41275;-991235,40640;-476250,40640;-472440,43180;-469265,46990;-469265,250825;-470535,255905;-474345,259080;-478790,260350;-993775,260350;-997585,257175;-1000760,253365;-1000760,525780;-1000760,321945;-997585,317500;-993775,314960;-149225,314960;-144780,316230;-140970,319405;-140335,324485;-140335,528320;-142875,532130;-146685,534670;-991235,534670;-996315,534035;-999490,530225;-1000760,525780;-1000760,598805;-999490,594360;-996315,590550;-991235,589915;-146685,589915;-142875,592455;-140335,596265;-140335,800100;-140970,804545;-144780,808355;-149225,809625;-993775,808990;-997585,806450;-1000760,802640" o:connectangles="0,0,0,0,0,0,0,0,0,0,0,0,0,0,0,0,0,0,0,0,0,0,0,0,0,0,0,0,0,0,0,0,0,0,0,0,0,0,0,0,0,0,0"/>
                <w10:wrap anchorx="page"/>
              </v:shape>
            </w:pict>
          </mc:Fallback>
        </mc:AlternateContent>
      </w:r>
      <w:r w:rsidRPr="005903A4">
        <w:rPr>
          <w:sz w:val="23"/>
        </w:rPr>
        <w:t>Brood Cows</w:t>
      </w:r>
    </w:p>
    <w:p w14:paraId="43ABBB5F" w14:textId="77777777" w:rsidR="000344CE" w:rsidRPr="005903A4" w:rsidRDefault="000344CE" w:rsidP="000344CE">
      <w:pPr>
        <w:spacing w:before="2" w:line="430" w:lineRule="atLeast"/>
        <w:ind w:left="156" w:right="8059"/>
        <w:rPr>
          <w:sz w:val="23"/>
        </w:rPr>
      </w:pPr>
      <w:r w:rsidRPr="005903A4">
        <w:rPr>
          <w:sz w:val="23"/>
        </w:rPr>
        <w:t>Beef Replacement Heifers Unweaned Calves</w:t>
      </w:r>
    </w:p>
    <w:p w14:paraId="2E4001FB" w14:textId="77777777" w:rsidR="000344CE" w:rsidRPr="005903A4" w:rsidRDefault="000344CE" w:rsidP="000344CE">
      <w:pPr>
        <w:spacing w:before="89" w:line="235" w:lineRule="auto"/>
        <w:ind w:left="156" w:right="5700"/>
        <w:rPr>
          <w:sz w:val="23"/>
        </w:rPr>
      </w:pPr>
      <w:r w:rsidRPr="005903A4">
        <w:rPr>
          <w:noProof/>
        </w:rPr>
        <mc:AlternateContent>
          <mc:Choice Requires="wps">
            <w:drawing>
              <wp:anchor distT="0" distB="0" distL="114300" distR="114300" simplePos="0" relativeHeight="252102656" behindDoc="0" locked="0" layoutInCell="1" allowOverlap="1" wp14:anchorId="4D0D8564" wp14:editId="1AC33A5A">
                <wp:simplePos x="0" y="0"/>
                <wp:positionH relativeFrom="page">
                  <wp:posOffset>3901440</wp:posOffset>
                </wp:positionH>
                <wp:positionV relativeFrom="paragraph">
                  <wp:posOffset>117475</wp:posOffset>
                </wp:positionV>
                <wp:extent cx="861060" cy="219710"/>
                <wp:effectExtent l="15240" t="15875" r="9525" b="12065"/>
                <wp:wrapNone/>
                <wp:docPr id="2588" name="Freeform: Shape 2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 cy="219710"/>
                        </a:xfrm>
                        <a:custGeom>
                          <a:avLst/>
                          <a:gdLst>
                            <a:gd name="T0" fmla="+- 0 6144 6144"/>
                            <a:gd name="T1" fmla="*/ T0 w 1356"/>
                            <a:gd name="T2" fmla="+- 0 517 185"/>
                            <a:gd name="T3" fmla="*/ 517 h 346"/>
                            <a:gd name="T4" fmla="+- 0 6144 6144"/>
                            <a:gd name="T5" fmla="*/ T4 w 1356"/>
                            <a:gd name="T6" fmla="+- 0 199 185"/>
                            <a:gd name="T7" fmla="*/ 199 h 346"/>
                            <a:gd name="T8" fmla="+- 0 6144 6144"/>
                            <a:gd name="T9" fmla="*/ T8 w 1356"/>
                            <a:gd name="T10" fmla="+- 0 195 185"/>
                            <a:gd name="T11" fmla="*/ 195 h 346"/>
                            <a:gd name="T12" fmla="+- 0 6146 6144"/>
                            <a:gd name="T13" fmla="*/ T12 w 1356"/>
                            <a:gd name="T14" fmla="+- 0 192 185"/>
                            <a:gd name="T15" fmla="*/ 192 h 346"/>
                            <a:gd name="T16" fmla="+- 0 6149 6144"/>
                            <a:gd name="T17" fmla="*/ T16 w 1356"/>
                            <a:gd name="T18" fmla="+- 0 189 185"/>
                            <a:gd name="T19" fmla="*/ 189 h 346"/>
                            <a:gd name="T20" fmla="+- 0 6151 6144"/>
                            <a:gd name="T21" fmla="*/ T20 w 1356"/>
                            <a:gd name="T22" fmla="+- 0 186 185"/>
                            <a:gd name="T23" fmla="*/ 186 h 346"/>
                            <a:gd name="T24" fmla="+- 0 6155 6144"/>
                            <a:gd name="T25" fmla="*/ T24 w 1356"/>
                            <a:gd name="T26" fmla="+- 0 185 185"/>
                            <a:gd name="T27" fmla="*/ 185 h 346"/>
                            <a:gd name="T28" fmla="+- 0 6159 6144"/>
                            <a:gd name="T29" fmla="*/ T28 w 1356"/>
                            <a:gd name="T30" fmla="+- 0 185 185"/>
                            <a:gd name="T31" fmla="*/ 185 h 346"/>
                            <a:gd name="T32" fmla="+- 0 7485 6144"/>
                            <a:gd name="T33" fmla="*/ T32 w 1356"/>
                            <a:gd name="T34" fmla="+- 0 185 185"/>
                            <a:gd name="T35" fmla="*/ 185 h 346"/>
                            <a:gd name="T36" fmla="+- 0 7489 6144"/>
                            <a:gd name="T37" fmla="*/ T36 w 1356"/>
                            <a:gd name="T38" fmla="+- 0 185 185"/>
                            <a:gd name="T39" fmla="*/ 185 h 346"/>
                            <a:gd name="T40" fmla="+- 0 7492 6144"/>
                            <a:gd name="T41" fmla="*/ T40 w 1356"/>
                            <a:gd name="T42" fmla="+- 0 186 185"/>
                            <a:gd name="T43" fmla="*/ 186 h 346"/>
                            <a:gd name="T44" fmla="+- 0 7495 6144"/>
                            <a:gd name="T45" fmla="*/ T44 w 1356"/>
                            <a:gd name="T46" fmla="+- 0 189 185"/>
                            <a:gd name="T47" fmla="*/ 189 h 346"/>
                            <a:gd name="T48" fmla="+- 0 7498 6144"/>
                            <a:gd name="T49" fmla="*/ T48 w 1356"/>
                            <a:gd name="T50" fmla="+- 0 192 185"/>
                            <a:gd name="T51" fmla="*/ 192 h 346"/>
                            <a:gd name="T52" fmla="+- 0 7499 6144"/>
                            <a:gd name="T53" fmla="*/ T52 w 1356"/>
                            <a:gd name="T54" fmla="+- 0 195 185"/>
                            <a:gd name="T55" fmla="*/ 195 h 346"/>
                            <a:gd name="T56" fmla="+- 0 7499 6144"/>
                            <a:gd name="T57" fmla="*/ T56 w 1356"/>
                            <a:gd name="T58" fmla="+- 0 199 185"/>
                            <a:gd name="T59" fmla="*/ 199 h 346"/>
                            <a:gd name="T60" fmla="+- 0 7499 6144"/>
                            <a:gd name="T61" fmla="*/ T60 w 1356"/>
                            <a:gd name="T62" fmla="+- 0 517 185"/>
                            <a:gd name="T63" fmla="*/ 517 h 346"/>
                            <a:gd name="T64" fmla="+- 0 7485 6144"/>
                            <a:gd name="T65" fmla="*/ T64 w 1356"/>
                            <a:gd name="T66" fmla="+- 0 531 185"/>
                            <a:gd name="T67" fmla="*/ 531 h 346"/>
                            <a:gd name="T68" fmla="+- 0 6159 6144"/>
                            <a:gd name="T69" fmla="*/ T68 w 1356"/>
                            <a:gd name="T70" fmla="+- 0 531 185"/>
                            <a:gd name="T71" fmla="*/ 531 h 346"/>
                            <a:gd name="T72" fmla="+- 0 6144 6144"/>
                            <a:gd name="T73" fmla="*/ T72 w 1356"/>
                            <a:gd name="T74" fmla="+- 0 521 185"/>
                            <a:gd name="T75" fmla="*/ 521 h 346"/>
                            <a:gd name="T76" fmla="+- 0 6144 6144"/>
                            <a:gd name="T77" fmla="*/ T76 w 1356"/>
                            <a:gd name="T78" fmla="+- 0 517 185"/>
                            <a:gd name="T79" fmla="*/ 5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56" h="346">
                              <a:moveTo>
                                <a:pt x="0" y="332"/>
                              </a:moveTo>
                              <a:lnTo>
                                <a:pt x="0" y="14"/>
                              </a:lnTo>
                              <a:lnTo>
                                <a:pt x="0" y="10"/>
                              </a:lnTo>
                              <a:lnTo>
                                <a:pt x="2" y="7"/>
                              </a:lnTo>
                              <a:lnTo>
                                <a:pt x="5" y="4"/>
                              </a:lnTo>
                              <a:lnTo>
                                <a:pt x="7" y="1"/>
                              </a:lnTo>
                              <a:lnTo>
                                <a:pt x="11" y="0"/>
                              </a:lnTo>
                              <a:lnTo>
                                <a:pt x="15" y="0"/>
                              </a:lnTo>
                              <a:lnTo>
                                <a:pt x="1341" y="0"/>
                              </a:lnTo>
                              <a:lnTo>
                                <a:pt x="1345" y="0"/>
                              </a:lnTo>
                              <a:lnTo>
                                <a:pt x="1348" y="1"/>
                              </a:lnTo>
                              <a:lnTo>
                                <a:pt x="1351" y="4"/>
                              </a:lnTo>
                              <a:lnTo>
                                <a:pt x="1354" y="7"/>
                              </a:lnTo>
                              <a:lnTo>
                                <a:pt x="1355" y="10"/>
                              </a:lnTo>
                              <a:lnTo>
                                <a:pt x="1355" y="14"/>
                              </a:lnTo>
                              <a:lnTo>
                                <a:pt x="1355" y="332"/>
                              </a:lnTo>
                              <a:lnTo>
                                <a:pt x="1341" y="346"/>
                              </a:lnTo>
                              <a:lnTo>
                                <a:pt x="15" y="346"/>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83BF2" id="Freeform: Shape 2588" o:spid="_x0000_s1026" style="position:absolute;margin-left:307.2pt;margin-top:9.25pt;width:67.8pt;height:17.3pt;z-index:25210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" path="m,332l,14,,10,2,7,5,4,7,1,11,r4,l1341,r4,l1348,1r3,3l1354,7r1,3l1355,14r,318l1341,346,15,346,,336r,-4xe" filled="f" strokecolor="#d1d1d5" strokeweight=".50856mm">
                <v:path arrowok="t" o:connecttype="custom" o:connectlocs="0,328295;0,126365;0,123825;1270,121920;3175,120015;4445,118110;6985,117475;9525,117475;851535,117475;854075,117475;855980,118110;857885,120015;859790,121920;860425,123825;860425,126365;860425,328295;851535,337185;9525,337185;0,330835;0,328295" o:connectangles="0,0,0,0,0,0,0,0,0,0,0,0,0,0,0,0,0,0,0,0"/>
                <w10:wrap anchorx="page"/>
              </v:shape>
            </w:pict>
          </mc:Fallback>
        </mc:AlternateContent>
      </w:r>
      <w:r w:rsidRPr="005903A4">
        <w:rPr>
          <w:noProof/>
        </w:rPr>
        <mc:AlternateContent>
          <mc:Choice Requires="wps">
            <w:drawing>
              <wp:anchor distT="0" distB="0" distL="114300" distR="114300" simplePos="0" relativeHeight="252103680" behindDoc="0" locked="0" layoutInCell="1" allowOverlap="1" wp14:anchorId="4EA24D2F" wp14:editId="4377F0A5">
                <wp:simplePos x="0" y="0"/>
                <wp:positionH relativeFrom="page">
                  <wp:posOffset>4902200</wp:posOffset>
                </wp:positionH>
                <wp:positionV relativeFrom="paragraph">
                  <wp:posOffset>-707936100</wp:posOffset>
                </wp:positionV>
                <wp:extent cx="3733800" cy="2209800"/>
                <wp:effectExtent l="1016000" t="0" r="0" b="707751950"/>
                <wp:wrapNone/>
                <wp:docPr id="2587" name="Freeform: Shape 2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33800" cy="2209800"/>
                        </a:xfrm>
                        <a:custGeom>
                          <a:avLst/>
                          <a:gdLst>
                            <a:gd name="T0" fmla="+- 0 6144 7720"/>
                            <a:gd name="T1" fmla="*/ T0 w 5880"/>
                            <a:gd name="T2" fmla="+- 0 671 -1114860"/>
                            <a:gd name="T3" fmla="*/ 671 h 3480"/>
                            <a:gd name="T4" fmla="+- 0 6151 7720"/>
                            <a:gd name="T5" fmla="*/ T4 w 5880"/>
                            <a:gd name="T6" fmla="+- 0 662 -1114860"/>
                            <a:gd name="T7" fmla="*/ 662 h 3480"/>
                            <a:gd name="T8" fmla="+- 0 7485 7720"/>
                            <a:gd name="T9" fmla="*/ T8 w 5880"/>
                            <a:gd name="T10" fmla="+- 0 661 -1114860"/>
                            <a:gd name="T11" fmla="*/ 661 h 3480"/>
                            <a:gd name="T12" fmla="+- 0 7495 7720"/>
                            <a:gd name="T13" fmla="*/ T12 w 5880"/>
                            <a:gd name="T14" fmla="+- 0 665 -1114860"/>
                            <a:gd name="T15" fmla="*/ 665 h 3480"/>
                            <a:gd name="T16" fmla="+- 0 7499 7720"/>
                            <a:gd name="T17" fmla="*/ T16 w 5880"/>
                            <a:gd name="T18" fmla="+- 0 675 -1114860"/>
                            <a:gd name="T19" fmla="*/ 675 h 3480"/>
                            <a:gd name="T20" fmla="+- 0 7498 7720"/>
                            <a:gd name="T21" fmla="*/ T20 w 5880"/>
                            <a:gd name="T22" fmla="+- 0 1000 -1114860"/>
                            <a:gd name="T23" fmla="*/ 1000 h 3480"/>
                            <a:gd name="T24" fmla="+- 0 7489 7720"/>
                            <a:gd name="T25" fmla="*/ T24 w 5880"/>
                            <a:gd name="T26" fmla="+- 0 1007 -1114860"/>
                            <a:gd name="T27" fmla="*/ 1007 h 3480"/>
                            <a:gd name="T28" fmla="+- 0 6155 7720"/>
                            <a:gd name="T29" fmla="*/ T28 w 5880"/>
                            <a:gd name="T30" fmla="+- 0 1007 -1114860"/>
                            <a:gd name="T31" fmla="*/ 1007 h 3480"/>
                            <a:gd name="T32" fmla="+- 0 6146 7720"/>
                            <a:gd name="T33" fmla="*/ T32 w 5880"/>
                            <a:gd name="T34" fmla="+- 0 1000 -1114860"/>
                            <a:gd name="T35" fmla="*/ 1000 h 3480"/>
                            <a:gd name="T36" fmla="+- 0 6144 7720"/>
                            <a:gd name="T37" fmla="*/ T36 w 5880"/>
                            <a:gd name="T38" fmla="+- 0 1425 -1114860"/>
                            <a:gd name="T39" fmla="*/ 1425 h 3480"/>
                            <a:gd name="T40" fmla="+- 0 6146 7720"/>
                            <a:gd name="T41" fmla="*/ T40 w 5880"/>
                            <a:gd name="T42" fmla="+- 0 1100 -1114860"/>
                            <a:gd name="T43" fmla="*/ 1100 h 3480"/>
                            <a:gd name="T44" fmla="+- 0 6155 7720"/>
                            <a:gd name="T45" fmla="*/ T44 w 5880"/>
                            <a:gd name="T46" fmla="+- 0 1093 -1114860"/>
                            <a:gd name="T47" fmla="*/ 1093 h 3480"/>
                            <a:gd name="T48" fmla="+- 0 7489 7720"/>
                            <a:gd name="T49" fmla="*/ T48 w 5880"/>
                            <a:gd name="T50" fmla="+- 0 1093 -1114860"/>
                            <a:gd name="T51" fmla="*/ 1093 h 3480"/>
                            <a:gd name="T52" fmla="+- 0 7498 7720"/>
                            <a:gd name="T53" fmla="*/ T52 w 5880"/>
                            <a:gd name="T54" fmla="+- 0 1100 -1114860"/>
                            <a:gd name="T55" fmla="*/ 1100 h 3480"/>
                            <a:gd name="T56" fmla="+- 0 7499 7720"/>
                            <a:gd name="T57" fmla="*/ T56 w 5880"/>
                            <a:gd name="T58" fmla="+- 0 1425 -1114860"/>
                            <a:gd name="T59" fmla="*/ 1425 h 3480"/>
                            <a:gd name="T60" fmla="+- 0 7495 7720"/>
                            <a:gd name="T61" fmla="*/ T60 w 5880"/>
                            <a:gd name="T62" fmla="+- 0 1435 -1114860"/>
                            <a:gd name="T63" fmla="*/ 1435 h 3480"/>
                            <a:gd name="T64" fmla="+- 0 7485 7720"/>
                            <a:gd name="T65" fmla="*/ T64 w 5880"/>
                            <a:gd name="T66" fmla="+- 0 1439 -1114860"/>
                            <a:gd name="T67" fmla="*/ 1439 h 3480"/>
                            <a:gd name="T68" fmla="+- 0 6151 7720"/>
                            <a:gd name="T69" fmla="*/ T68 w 5880"/>
                            <a:gd name="T70" fmla="+- 0 1438 -1114860"/>
                            <a:gd name="T71" fmla="*/ 1438 h 3480"/>
                            <a:gd name="T72" fmla="+- 0 6144 7720"/>
                            <a:gd name="T73" fmla="*/ T72 w 5880"/>
                            <a:gd name="T74" fmla="+- 0 1429 -1114860"/>
                            <a:gd name="T75" fmla="*/ 1429 h 3480"/>
                            <a:gd name="T76" fmla="+- 0 6144 7720"/>
                            <a:gd name="T77" fmla="*/ T76 w 5880"/>
                            <a:gd name="T78" fmla="+- 0 1540 -1114860"/>
                            <a:gd name="T79" fmla="*/ 1540 h 3480"/>
                            <a:gd name="T80" fmla="+- 0 6149 7720"/>
                            <a:gd name="T81" fmla="*/ T80 w 5880"/>
                            <a:gd name="T82" fmla="+- 0 1530 -1114860"/>
                            <a:gd name="T83" fmla="*/ 1530 h 3480"/>
                            <a:gd name="T84" fmla="+- 0 6159 7720"/>
                            <a:gd name="T85" fmla="*/ T84 w 5880"/>
                            <a:gd name="T86" fmla="+- 0 1526 -1114860"/>
                            <a:gd name="T87" fmla="*/ 1526 h 3480"/>
                            <a:gd name="T88" fmla="+- 0 7492 7720"/>
                            <a:gd name="T89" fmla="*/ T88 w 5880"/>
                            <a:gd name="T90" fmla="+- 0 1527 -1114860"/>
                            <a:gd name="T91" fmla="*/ 1527 h 3480"/>
                            <a:gd name="T92" fmla="+- 0 7499 7720"/>
                            <a:gd name="T93" fmla="*/ T92 w 5880"/>
                            <a:gd name="T94" fmla="+- 0 1536 -1114860"/>
                            <a:gd name="T95" fmla="*/ 1536 h 3480"/>
                            <a:gd name="T96" fmla="+- 0 7499 7720"/>
                            <a:gd name="T97" fmla="*/ T96 w 5880"/>
                            <a:gd name="T98" fmla="+- 0 1861 -1114860"/>
                            <a:gd name="T99" fmla="*/ 1861 h 3480"/>
                            <a:gd name="T100" fmla="+- 0 7492 7720"/>
                            <a:gd name="T101" fmla="*/ T100 w 5880"/>
                            <a:gd name="T102" fmla="+- 0 1870 -1114860"/>
                            <a:gd name="T103" fmla="*/ 1870 h 3480"/>
                            <a:gd name="T104" fmla="+- 0 6159 7720"/>
                            <a:gd name="T105" fmla="*/ T104 w 5880"/>
                            <a:gd name="T106" fmla="+- 0 1872 -1114860"/>
                            <a:gd name="T107" fmla="*/ 1872 h 3480"/>
                            <a:gd name="T108" fmla="+- 0 6149 7720"/>
                            <a:gd name="T109" fmla="*/ T108 w 5880"/>
                            <a:gd name="T110" fmla="+- 0 1867 -1114860"/>
                            <a:gd name="T111" fmla="*/ 1867 h 3480"/>
                            <a:gd name="T112" fmla="+- 0 6144 7720"/>
                            <a:gd name="T113" fmla="*/ T112 w 5880"/>
                            <a:gd name="T114" fmla="+- 0 1857 -1114860"/>
                            <a:gd name="T115" fmla="*/ 1857 h 3480"/>
                            <a:gd name="T116" fmla="+- 0 6144 7720"/>
                            <a:gd name="T117" fmla="*/ T116 w 5880"/>
                            <a:gd name="T118" fmla="+- 0 1969 -1114860"/>
                            <a:gd name="T119" fmla="*/ 1969 h 3480"/>
                            <a:gd name="T120" fmla="+- 0 6151 7720"/>
                            <a:gd name="T121" fmla="*/ T120 w 5880"/>
                            <a:gd name="T122" fmla="+- 0 1960 -1114860"/>
                            <a:gd name="T123" fmla="*/ 1960 h 3480"/>
                            <a:gd name="T124" fmla="+- 0 7485 7720"/>
                            <a:gd name="T125" fmla="*/ T124 w 5880"/>
                            <a:gd name="T126" fmla="+- 0 1958 -1114860"/>
                            <a:gd name="T127" fmla="*/ 1958 h 3480"/>
                            <a:gd name="T128" fmla="+- 0 7495 7720"/>
                            <a:gd name="T129" fmla="*/ T128 w 5880"/>
                            <a:gd name="T130" fmla="+- 0 1962 -1114860"/>
                            <a:gd name="T131" fmla="*/ 1962 h 3480"/>
                            <a:gd name="T132" fmla="+- 0 7499 7720"/>
                            <a:gd name="T133" fmla="*/ T132 w 5880"/>
                            <a:gd name="T134" fmla="+- 0 1973 -1114860"/>
                            <a:gd name="T135" fmla="*/ 1973 h 3480"/>
                            <a:gd name="T136" fmla="+- 0 7498 7720"/>
                            <a:gd name="T137" fmla="*/ T136 w 5880"/>
                            <a:gd name="T138" fmla="+- 0 2297 -1114860"/>
                            <a:gd name="T139" fmla="*/ 2297 h 3480"/>
                            <a:gd name="T140" fmla="+- 0 7489 7720"/>
                            <a:gd name="T141" fmla="*/ T140 w 5880"/>
                            <a:gd name="T142" fmla="+- 0 2304 -1114860"/>
                            <a:gd name="T143" fmla="*/ 2304 h 3480"/>
                            <a:gd name="T144" fmla="+- 0 6155 7720"/>
                            <a:gd name="T145" fmla="*/ T144 w 5880"/>
                            <a:gd name="T146" fmla="+- 0 2304 -1114860"/>
                            <a:gd name="T147" fmla="*/ 2304 h 3480"/>
                            <a:gd name="T148" fmla="+- 0 6146 7720"/>
                            <a:gd name="T149" fmla="*/ T148 w 5880"/>
                            <a:gd name="T150" fmla="+- 0 2297 -1114860"/>
                            <a:gd name="T151" fmla="*/ 2297 h 3480"/>
                            <a:gd name="T152" fmla="+- 0 6144 7720"/>
                            <a:gd name="T153" fmla="*/ T152 w 5880"/>
                            <a:gd name="T154" fmla="+- 0 2722 -1114860"/>
                            <a:gd name="T155" fmla="*/ 2722 h 3480"/>
                            <a:gd name="T156" fmla="+- 0 6146 7720"/>
                            <a:gd name="T157" fmla="*/ T156 w 5880"/>
                            <a:gd name="T158" fmla="+- 0 2398 -1114860"/>
                            <a:gd name="T159" fmla="*/ 2398 h 3480"/>
                            <a:gd name="T160" fmla="+- 0 6155 7720"/>
                            <a:gd name="T161" fmla="*/ T160 w 5880"/>
                            <a:gd name="T162" fmla="+- 0 2391 -1114860"/>
                            <a:gd name="T163" fmla="*/ 2391 h 3480"/>
                            <a:gd name="T164" fmla="+- 0 7489 7720"/>
                            <a:gd name="T165" fmla="*/ T164 w 5880"/>
                            <a:gd name="T166" fmla="+- 0 2391 -1114860"/>
                            <a:gd name="T167" fmla="*/ 2391 h 3480"/>
                            <a:gd name="T168" fmla="+- 0 7498 7720"/>
                            <a:gd name="T169" fmla="*/ T168 w 5880"/>
                            <a:gd name="T170" fmla="+- 0 2398 -1114860"/>
                            <a:gd name="T171" fmla="*/ 2398 h 3480"/>
                            <a:gd name="T172" fmla="+- 0 7499 7720"/>
                            <a:gd name="T173" fmla="*/ T172 w 5880"/>
                            <a:gd name="T174" fmla="+- 0 2722 -1114860"/>
                            <a:gd name="T175" fmla="*/ 2722 h 3480"/>
                            <a:gd name="T176" fmla="+- 0 7495 7720"/>
                            <a:gd name="T177" fmla="*/ T176 w 5880"/>
                            <a:gd name="T178" fmla="+- 0 2732 -1114860"/>
                            <a:gd name="T179" fmla="*/ 2732 h 3480"/>
                            <a:gd name="T180" fmla="+- 0 7485 7720"/>
                            <a:gd name="T181" fmla="*/ T180 w 5880"/>
                            <a:gd name="T182" fmla="+- 0 2737 -1114860"/>
                            <a:gd name="T183" fmla="*/ 2737 h 3480"/>
                            <a:gd name="T184" fmla="+- 0 6151 7720"/>
                            <a:gd name="T185" fmla="*/ T184 w 5880"/>
                            <a:gd name="T186" fmla="+- 0 2735 -1114860"/>
                            <a:gd name="T187" fmla="*/ 2735 h 3480"/>
                            <a:gd name="T188" fmla="+- 0 6144 7720"/>
                            <a:gd name="T189" fmla="*/ T188 w 5880"/>
                            <a:gd name="T190" fmla="+- 0 2726 -1114860"/>
                            <a:gd name="T191" fmla="*/ 2726 h 3480"/>
                            <a:gd name="T192" fmla="+- 0 6144 7720"/>
                            <a:gd name="T193" fmla="*/ T192 w 5880"/>
                            <a:gd name="T194" fmla="+- 0 2838 -1114860"/>
                            <a:gd name="T195" fmla="*/ 2838 h 3480"/>
                            <a:gd name="T196" fmla="+- 0 6149 7720"/>
                            <a:gd name="T197" fmla="*/ T196 w 5880"/>
                            <a:gd name="T198" fmla="+- 0 2827 -1114860"/>
                            <a:gd name="T199" fmla="*/ 2827 h 3480"/>
                            <a:gd name="T200" fmla="+- 0 6159 7720"/>
                            <a:gd name="T201" fmla="*/ T200 w 5880"/>
                            <a:gd name="T202" fmla="+- 0 2823 -1114860"/>
                            <a:gd name="T203" fmla="*/ 2823 h 3480"/>
                            <a:gd name="T204" fmla="+- 0 10376 7720"/>
                            <a:gd name="T205" fmla="*/ T204 w 5880"/>
                            <a:gd name="T206" fmla="+- 0 2825 -1114860"/>
                            <a:gd name="T207" fmla="*/ 2825 h 3480"/>
                            <a:gd name="T208" fmla="+- 0 10383 7720"/>
                            <a:gd name="T209" fmla="*/ T208 w 5880"/>
                            <a:gd name="T210" fmla="+- 0 2834 -1114860"/>
                            <a:gd name="T211" fmla="*/ 2834 h 3480"/>
                            <a:gd name="T212" fmla="+- 0 10383 7720"/>
                            <a:gd name="T213" fmla="*/ T212 w 5880"/>
                            <a:gd name="T214" fmla="+- 0 3159 -1114860"/>
                            <a:gd name="T215" fmla="*/ 3159 h 3480"/>
                            <a:gd name="T216" fmla="+- 0 10376 7720"/>
                            <a:gd name="T217" fmla="*/ T216 w 5880"/>
                            <a:gd name="T218" fmla="+- 0 3168 -1114860"/>
                            <a:gd name="T219" fmla="*/ 3168 h 3480"/>
                            <a:gd name="T220" fmla="+- 0 6159 7720"/>
                            <a:gd name="T221" fmla="*/ T220 w 5880"/>
                            <a:gd name="T222" fmla="+- 0 3169 -1114860"/>
                            <a:gd name="T223" fmla="*/ 3169 h 3480"/>
                            <a:gd name="T224" fmla="+- 0 6149 7720"/>
                            <a:gd name="T225" fmla="*/ T224 w 5880"/>
                            <a:gd name="T226" fmla="+- 0 3165 -1114860"/>
                            <a:gd name="T227" fmla="*/ 3165 h 3480"/>
                            <a:gd name="T228" fmla="+- 0 6144 7720"/>
                            <a:gd name="T229" fmla="*/ T228 w 5880"/>
                            <a:gd name="T230" fmla="+- 0 3155 -1114860"/>
                            <a:gd name="T231" fmla="*/ 3155 h 3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880" h="3480">
                              <a:moveTo>
                                <a:pt x="-1576" y="1115852"/>
                              </a:moveTo>
                              <a:lnTo>
                                <a:pt x="-1576" y="1115535"/>
                              </a:lnTo>
                              <a:lnTo>
                                <a:pt x="-1576" y="1115531"/>
                              </a:lnTo>
                              <a:lnTo>
                                <a:pt x="-1574" y="1115528"/>
                              </a:lnTo>
                              <a:lnTo>
                                <a:pt x="-1571" y="1115525"/>
                              </a:lnTo>
                              <a:lnTo>
                                <a:pt x="-1569" y="1115522"/>
                              </a:lnTo>
                              <a:lnTo>
                                <a:pt x="-1565" y="1115521"/>
                              </a:lnTo>
                              <a:lnTo>
                                <a:pt x="-1561" y="1115521"/>
                              </a:lnTo>
                              <a:lnTo>
                                <a:pt x="-235" y="1115521"/>
                              </a:lnTo>
                              <a:lnTo>
                                <a:pt x="-231" y="1115521"/>
                              </a:lnTo>
                              <a:lnTo>
                                <a:pt x="-228" y="1115522"/>
                              </a:lnTo>
                              <a:lnTo>
                                <a:pt x="-225" y="1115525"/>
                              </a:lnTo>
                              <a:lnTo>
                                <a:pt x="-222" y="1115528"/>
                              </a:lnTo>
                              <a:lnTo>
                                <a:pt x="-221" y="1115531"/>
                              </a:lnTo>
                              <a:lnTo>
                                <a:pt x="-221" y="1115535"/>
                              </a:lnTo>
                              <a:lnTo>
                                <a:pt x="-221" y="1115852"/>
                              </a:lnTo>
                              <a:lnTo>
                                <a:pt x="-221" y="1115856"/>
                              </a:lnTo>
                              <a:lnTo>
                                <a:pt x="-222" y="1115860"/>
                              </a:lnTo>
                              <a:lnTo>
                                <a:pt x="-225" y="1115863"/>
                              </a:lnTo>
                              <a:lnTo>
                                <a:pt x="-228" y="1115865"/>
                              </a:lnTo>
                              <a:lnTo>
                                <a:pt x="-231" y="1115867"/>
                              </a:lnTo>
                              <a:lnTo>
                                <a:pt x="-235" y="1115867"/>
                              </a:lnTo>
                              <a:lnTo>
                                <a:pt x="-1561" y="1115867"/>
                              </a:lnTo>
                              <a:lnTo>
                                <a:pt x="-1565" y="1115867"/>
                              </a:lnTo>
                              <a:lnTo>
                                <a:pt x="-1569" y="1115865"/>
                              </a:lnTo>
                              <a:lnTo>
                                <a:pt x="-1571" y="1115863"/>
                              </a:lnTo>
                              <a:lnTo>
                                <a:pt x="-1574" y="1115860"/>
                              </a:lnTo>
                              <a:lnTo>
                                <a:pt x="-1576" y="1115856"/>
                              </a:lnTo>
                              <a:lnTo>
                                <a:pt x="-1576" y="1115852"/>
                              </a:lnTo>
                              <a:close/>
                              <a:moveTo>
                                <a:pt x="-1576" y="1116285"/>
                              </a:moveTo>
                              <a:lnTo>
                                <a:pt x="-1576" y="1115968"/>
                              </a:lnTo>
                              <a:lnTo>
                                <a:pt x="-1576" y="1115964"/>
                              </a:lnTo>
                              <a:lnTo>
                                <a:pt x="-1574" y="1115960"/>
                              </a:lnTo>
                              <a:lnTo>
                                <a:pt x="-1571" y="1115957"/>
                              </a:lnTo>
                              <a:lnTo>
                                <a:pt x="-1569" y="1115955"/>
                              </a:lnTo>
                              <a:lnTo>
                                <a:pt x="-1565" y="1115953"/>
                              </a:lnTo>
                              <a:lnTo>
                                <a:pt x="-1561" y="1115953"/>
                              </a:lnTo>
                              <a:lnTo>
                                <a:pt x="-235" y="1115953"/>
                              </a:lnTo>
                              <a:lnTo>
                                <a:pt x="-231" y="1115953"/>
                              </a:lnTo>
                              <a:lnTo>
                                <a:pt x="-228" y="1115955"/>
                              </a:lnTo>
                              <a:lnTo>
                                <a:pt x="-225" y="1115957"/>
                              </a:lnTo>
                              <a:lnTo>
                                <a:pt x="-222" y="1115960"/>
                              </a:lnTo>
                              <a:lnTo>
                                <a:pt x="-221" y="1115964"/>
                              </a:lnTo>
                              <a:lnTo>
                                <a:pt x="-221" y="1115968"/>
                              </a:lnTo>
                              <a:lnTo>
                                <a:pt x="-221" y="1116285"/>
                              </a:lnTo>
                              <a:lnTo>
                                <a:pt x="-221" y="1116289"/>
                              </a:lnTo>
                              <a:lnTo>
                                <a:pt x="-222" y="1116292"/>
                              </a:lnTo>
                              <a:lnTo>
                                <a:pt x="-225" y="1116295"/>
                              </a:lnTo>
                              <a:lnTo>
                                <a:pt x="-228" y="1116298"/>
                              </a:lnTo>
                              <a:lnTo>
                                <a:pt x="-231" y="1116299"/>
                              </a:lnTo>
                              <a:lnTo>
                                <a:pt x="-235" y="1116299"/>
                              </a:lnTo>
                              <a:lnTo>
                                <a:pt x="-1561" y="1116299"/>
                              </a:lnTo>
                              <a:lnTo>
                                <a:pt x="-1565" y="1116299"/>
                              </a:lnTo>
                              <a:lnTo>
                                <a:pt x="-1569" y="1116298"/>
                              </a:lnTo>
                              <a:lnTo>
                                <a:pt x="-1571" y="1116295"/>
                              </a:lnTo>
                              <a:lnTo>
                                <a:pt x="-1574" y="1116292"/>
                              </a:lnTo>
                              <a:lnTo>
                                <a:pt x="-1576" y="1116289"/>
                              </a:lnTo>
                              <a:lnTo>
                                <a:pt x="-1576" y="1116285"/>
                              </a:lnTo>
                              <a:close/>
                              <a:moveTo>
                                <a:pt x="-1576" y="1116717"/>
                              </a:moveTo>
                              <a:lnTo>
                                <a:pt x="-1576" y="1116400"/>
                              </a:lnTo>
                              <a:lnTo>
                                <a:pt x="-1576" y="1116396"/>
                              </a:lnTo>
                              <a:lnTo>
                                <a:pt x="-1574" y="1116393"/>
                              </a:lnTo>
                              <a:lnTo>
                                <a:pt x="-1571" y="1116390"/>
                              </a:lnTo>
                              <a:lnTo>
                                <a:pt x="-1569" y="1116387"/>
                              </a:lnTo>
                              <a:lnTo>
                                <a:pt x="-1565" y="1116386"/>
                              </a:lnTo>
                              <a:lnTo>
                                <a:pt x="-1561" y="1116386"/>
                              </a:lnTo>
                              <a:lnTo>
                                <a:pt x="-235" y="1116386"/>
                              </a:lnTo>
                              <a:lnTo>
                                <a:pt x="-231" y="1116386"/>
                              </a:lnTo>
                              <a:lnTo>
                                <a:pt x="-228" y="1116387"/>
                              </a:lnTo>
                              <a:lnTo>
                                <a:pt x="-225" y="1116390"/>
                              </a:lnTo>
                              <a:lnTo>
                                <a:pt x="-222" y="1116393"/>
                              </a:lnTo>
                              <a:lnTo>
                                <a:pt x="-221" y="1116396"/>
                              </a:lnTo>
                              <a:lnTo>
                                <a:pt x="-221" y="1116400"/>
                              </a:lnTo>
                              <a:lnTo>
                                <a:pt x="-221" y="1116717"/>
                              </a:lnTo>
                              <a:lnTo>
                                <a:pt x="-221" y="1116721"/>
                              </a:lnTo>
                              <a:lnTo>
                                <a:pt x="-222" y="1116725"/>
                              </a:lnTo>
                              <a:lnTo>
                                <a:pt x="-225" y="1116727"/>
                              </a:lnTo>
                              <a:lnTo>
                                <a:pt x="-228" y="1116730"/>
                              </a:lnTo>
                              <a:lnTo>
                                <a:pt x="-231" y="1116732"/>
                              </a:lnTo>
                              <a:lnTo>
                                <a:pt x="-235" y="1116732"/>
                              </a:lnTo>
                              <a:lnTo>
                                <a:pt x="-1561" y="1116732"/>
                              </a:lnTo>
                              <a:lnTo>
                                <a:pt x="-1565" y="1116732"/>
                              </a:lnTo>
                              <a:lnTo>
                                <a:pt x="-1569" y="1116730"/>
                              </a:lnTo>
                              <a:lnTo>
                                <a:pt x="-1571" y="1116727"/>
                              </a:lnTo>
                              <a:lnTo>
                                <a:pt x="-1574" y="1116725"/>
                              </a:lnTo>
                              <a:lnTo>
                                <a:pt x="-1576" y="1116721"/>
                              </a:lnTo>
                              <a:lnTo>
                                <a:pt x="-1576" y="1116717"/>
                              </a:lnTo>
                              <a:close/>
                              <a:moveTo>
                                <a:pt x="-1576" y="1117150"/>
                              </a:moveTo>
                              <a:lnTo>
                                <a:pt x="-1576" y="1116833"/>
                              </a:lnTo>
                              <a:lnTo>
                                <a:pt x="-1576" y="1116829"/>
                              </a:lnTo>
                              <a:lnTo>
                                <a:pt x="-1574" y="1116825"/>
                              </a:lnTo>
                              <a:lnTo>
                                <a:pt x="-1571" y="1116822"/>
                              </a:lnTo>
                              <a:lnTo>
                                <a:pt x="-1569" y="1116820"/>
                              </a:lnTo>
                              <a:lnTo>
                                <a:pt x="-1565" y="1116818"/>
                              </a:lnTo>
                              <a:lnTo>
                                <a:pt x="-1561" y="1116818"/>
                              </a:lnTo>
                              <a:lnTo>
                                <a:pt x="-235" y="1116818"/>
                              </a:lnTo>
                              <a:lnTo>
                                <a:pt x="-231" y="1116818"/>
                              </a:lnTo>
                              <a:lnTo>
                                <a:pt x="-228" y="1116820"/>
                              </a:lnTo>
                              <a:lnTo>
                                <a:pt x="-225" y="1116822"/>
                              </a:lnTo>
                              <a:lnTo>
                                <a:pt x="-222" y="1116825"/>
                              </a:lnTo>
                              <a:lnTo>
                                <a:pt x="-221" y="1116829"/>
                              </a:lnTo>
                              <a:lnTo>
                                <a:pt x="-221" y="1116833"/>
                              </a:lnTo>
                              <a:lnTo>
                                <a:pt x="-221" y="1117150"/>
                              </a:lnTo>
                              <a:lnTo>
                                <a:pt x="-221" y="1117154"/>
                              </a:lnTo>
                              <a:lnTo>
                                <a:pt x="-222" y="1117157"/>
                              </a:lnTo>
                              <a:lnTo>
                                <a:pt x="-225" y="1117160"/>
                              </a:lnTo>
                              <a:lnTo>
                                <a:pt x="-228" y="1117163"/>
                              </a:lnTo>
                              <a:lnTo>
                                <a:pt x="-231" y="1117164"/>
                              </a:lnTo>
                              <a:lnTo>
                                <a:pt x="-235" y="1117164"/>
                              </a:lnTo>
                              <a:lnTo>
                                <a:pt x="-1561" y="1117164"/>
                              </a:lnTo>
                              <a:lnTo>
                                <a:pt x="-1565" y="1117164"/>
                              </a:lnTo>
                              <a:lnTo>
                                <a:pt x="-1569" y="1117163"/>
                              </a:lnTo>
                              <a:lnTo>
                                <a:pt x="-1571" y="1117160"/>
                              </a:lnTo>
                              <a:lnTo>
                                <a:pt x="-1574" y="1117157"/>
                              </a:lnTo>
                              <a:lnTo>
                                <a:pt x="-1576" y="1117154"/>
                              </a:lnTo>
                              <a:lnTo>
                                <a:pt x="-1576" y="1117150"/>
                              </a:lnTo>
                              <a:close/>
                              <a:moveTo>
                                <a:pt x="-1576" y="1117582"/>
                              </a:moveTo>
                              <a:lnTo>
                                <a:pt x="-1576" y="1117265"/>
                              </a:lnTo>
                              <a:lnTo>
                                <a:pt x="-1576" y="1117261"/>
                              </a:lnTo>
                              <a:lnTo>
                                <a:pt x="-1574" y="1117258"/>
                              </a:lnTo>
                              <a:lnTo>
                                <a:pt x="-1571" y="1117255"/>
                              </a:lnTo>
                              <a:lnTo>
                                <a:pt x="-1569" y="1117252"/>
                              </a:lnTo>
                              <a:lnTo>
                                <a:pt x="-1565" y="1117251"/>
                              </a:lnTo>
                              <a:lnTo>
                                <a:pt x="-1561" y="1117251"/>
                              </a:lnTo>
                              <a:lnTo>
                                <a:pt x="-235" y="1117251"/>
                              </a:lnTo>
                              <a:lnTo>
                                <a:pt x="-231" y="1117251"/>
                              </a:lnTo>
                              <a:lnTo>
                                <a:pt x="-228" y="1117252"/>
                              </a:lnTo>
                              <a:lnTo>
                                <a:pt x="-225" y="1117255"/>
                              </a:lnTo>
                              <a:lnTo>
                                <a:pt x="-222" y="1117258"/>
                              </a:lnTo>
                              <a:lnTo>
                                <a:pt x="-221" y="1117261"/>
                              </a:lnTo>
                              <a:lnTo>
                                <a:pt x="-221" y="1117265"/>
                              </a:lnTo>
                              <a:lnTo>
                                <a:pt x="-221" y="1117582"/>
                              </a:lnTo>
                              <a:lnTo>
                                <a:pt x="-221" y="1117586"/>
                              </a:lnTo>
                              <a:lnTo>
                                <a:pt x="-222" y="1117590"/>
                              </a:lnTo>
                              <a:lnTo>
                                <a:pt x="-225" y="1117592"/>
                              </a:lnTo>
                              <a:lnTo>
                                <a:pt x="-228" y="1117595"/>
                              </a:lnTo>
                              <a:lnTo>
                                <a:pt x="-231" y="1117597"/>
                              </a:lnTo>
                              <a:lnTo>
                                <a:pt x="-235" y="1117597"/>
                              </a:lnTo>
                              <a:lnTo>
                                <a:pt x="-1561" y="1117597"/>
                              </a:lnTo>
                              <a:lnTo>
                                <a:pt x="-1565" y="1117597"/>
                              </a:lnTo>
                              <a:lnTo>
                                <a:pt x="-1569" y="1117595"/>
                              </a:lnTo>
                              <a:lnTo>
                                <a:pt x="-1571" y="1117592"/>
                              </a:lnTo>
                              <a:lnTo>
                                <a:pt x="-1574" y="1117590"/>
                              </a:lnTo>
                              <a:lnTo>
                                <a:pt x="-1576" y="1117586"/>
                              </a:lnTo>
                              <a:lnTo>
                                <a:pt x="-1576" y="1117582"/>
                              </a:lnTo>
                              <a:close/>
                              <a:moveTo>
                                <a:pt x="-1576" y="1118015"/>
                              </a:moveTo>
                              <a:lnTo>
                                <a:pt x="-1576" y="1117698"/>
                              </a:lnTo>
                              <a:lnTo>
                                <a:pt x="-1576" y="1117694"/>
                              </a:lnTo>
                              <a:lnTo>
                                <a:pt x="-1574" y="1117690"/>
                              </a:lnTo>
                              <a:lnTo>
                                <a:pt x="-1571" y="1117687"/>
                              </a:lnTo>
                              <a:lnTo>
                                <a:pt x="-1569" y="1117685"/>
                              </a:lnTo>
                              <a:lnTo>
                                <a:pt x="-1565" y="1117683"/>
                              </a:lnTo>
                              <a:lnTo>
                                <a:pt x="-1561" y="1117683"/>
                              </a:lnTo>
                              <a:lnTo>
                                <a:pt x="2648" y="1117683"/>
                              </a:lnTo>
                              <a:lnTo>
                                <a:pt x="2652" y="1117683"/>
                              </a:lnTo>
                              <a:lnTo>
                                <a:pt x="2656" y="1117685"/>
                              </a:lnTo>
                              <a:lnTo>
                                <a:pt x="2658" y="1117687"/>
                              </a:lnTo>
                              <a:lnTo>
                                <a:pt x="2661" y="1117690"/>
                              </a:lnTo>
                              <a:lnTo>
                                <a:pt x="2663" y="1117694"/>
                              </a:lnTo>
                              <a:lnTo>
                                <a:pt x="2663" y="1117698"/>
                              </a:lnTo>
                              <a:lnTo>
                                <a:pt x="2663" y="1118015"/>
                              </a:lnTo>
                              <a:lnTo>
                                <a:pt x="2663" y="1118019"/>
                              </a:lnTo>
                              <a:lnTo>
                                <a:pt x="2661" y="1118022"/>
                              </a:lnTo>
                              <a:lnTo>
                                <a:pt x="2658" y="1118025"/>
                              </a:lnTo>
                              <a:lnTo>
                                <a:pt x="2656" y="1118028"/>
                              </a:lnTo>
                              <a:lnTo>
                                <a:pt x="2652" y="1118029"/>
                              </a:lnTo>
                              <a:lnTo>
                                <a:pt x="2648" y="1118029"/>
                              </a:lnTo>
                              <a:lnTo>
                                <a:pt x="-1561" y="1118029"/>
                              </a:lnTo>
                              <a:lnTo>
                                <a:pt x="-1565" y="1118029"/>
                              </a:lnTo>
                              <a:lnTo>
                                <a:pt x="-1569" y="1118028"/>
                              </a:lnTo>
                              <a:lnTo>
                                <a:pt x="-1571" y="1118025"/>
                              </a:lnTo>
                              <a:lnTo>
                                <a:pt x="-1574" y="1118022"/>
                              </a:lnTo>
                              <a:lnTo>
                                <a:pt x="-1576" y="1118019"/>
                              </a:lnTo>
                              <a:lnTo>
                                <a:pt x="-1576" y="1118015"/>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50305" id="Freeform: Shape 2587" o:spid="_x0000_s1026" style="position:absolute;margin-left:386pt;margin-top:-55743pt;width:294pt;height:174pt;z-index:25210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80,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" path="m-1576,1115852r,-317l-1576,1115531r2,-3l-1571,1115525r2,-3l-1565,1115521r4,l-235,1115521r4,l-228,1115522r3,3l-222,1115528r1,3l-221,1115535r,317l-221,1115856r-1,4l-225,1115863r-3,2l-231,1115867r-4,l-1561,1115867r-4,l-1569,1115865r-2,-2l-1574,1115860r-2,-4l-1576,1115852xm-1576,1116285r,-317l-1576,1115964r2,-4l-1571,1115957r2,-2l-1565,1115953r4,l-235,1115953r4,l-228,1115955r3,2l-222,1115960r1,4l-221,1115968r,317l-221,1116289r-1,3l-225,1116295r-3,3l-231,1116299r-4,l-1561,1116299r-4,l-1569,1116298r-2,-3l-1574,1116292r-2,-3l-1576,1116285xm-1576,1116717r,-317l-1576,1116396r2,-3l-1571,1116390r2,-3l-1565,1116386r4,l-235,1116386r4,l-228,1116387r3,3l-222,1116393r1,3l-221,1116400r,317l-221,1116721r-1,4l-225,1116727r-3,3l-231,1116732r-4,l-1561,1116732r-4,l-1569,1116730r-2,-3l-1574,1116725r-2,-4l-1576,1116717xm-1576,1117150r,-317l-1576,1116829r2,-4l-1571,1116822r2,-2l-1565,1116818r4,l-235,1116818r4,l-228,1116820r3,2l-222,1116825r1,4l-221,1116833r,317l-221,1117154r-1,3l-225,1117160r-3,3l-231,1117164r-4,l-1561,1117164r-4,l-1569,1117163r-2,-3l-1574,1117157r-2,-3l-1576,1117150xm-1576,1117582r,-317l-1576,1117261r2,-3l-1571,1117255r2,-3l-1565,1117251r4,l-235,1117251r4,l-228,1117252r3,3l-222,1117258r1,3l-221,1117265r,317l-221,1117586r-1,4l-225,1117592r-3,3l-231,1117597r-4,l-1561,1117597r-4,l-1569,1117595r-2,-3l-1574,1117590r-2,-4l-1576,1117582xm-1576,1118015r,-317l-1576,1117694r2,-4l-1571,1117687r2,-2l-1565,1117683r4,l2648,1117683r4,l2656,1117685r2,2l2661,1117690r2,4l2663,1117698r,317l2663,1118019r-2,3l2658,1118025r-2,3l2652,1118029r-4,l-1561,1118029r-4,l-1569,1118028r-2,-3l-1574,1118022r-2,-3l-1576,1118015xe" filled="f" strokecolor="#d1d1d5" strokeweight=".50856mm">
                <v:path arrowok="t" o:connecttype="custom" o:connectlocs="-1000760,426085;-996315,420370;-149225,419735;-142875,422275;-140335,428625;-140970,635000;-146685,639445;-993775,639445;-999490,635000;-1000760,904875;-999490,698500;-993775,694055;-146685,694055;-140970,698500;-140335,904875;-142875,911225;-149225,913765;-996315,913130;-1000760,907415;-1000760,977900;-997585,971550;-991235,969010;-144780,969645;-140335,975360;-140335,1181735;-144780,1187450;-991235,1188720;-997585,1185545;-1000760,1179195;-1000760,1250315;-996315,1244600;-149225,1243330;-142875,1245870;-140335,1252855;-140970,1458595;-146685,1463040;-993775,1463040;-999490,1458595;-1000760,1728470;-999490,1522730;-993775,1518285;-146685,1518285;-140970,1522730;-140335,1728470;-142875,1734820;-149225,1737995;-996315,1736725;-1000760,1731010;-1000760,1802130;-997585,1795145;-991235,1792605;1686560,1793875;1691005,1799590;1691005,2005965;1686560,2011680;-991235,2012315;-997585,2009775;-1000760,2003425" o:connectangles="0,0,0,0,0,0,0,0,0,0,0,0,0,0,0,0,0,0,0,0,0,0,0,0,0,0,0,0,0,0,0,0,0,0,0,0,0,0,0,0,0,0,0,0,0,0,0,0,0,0,0,0,0,0,0,0,0,0"/>
                <w10:wrap anchorx="page"/>
              </v:shape>
            </w:pict>
          </mc:Fallback>
        </mc:AlternateContent>
      </w:r>
      <w:r w:rsidRPr="005903A4">
        <w:rPr>
          <w:sz w:val="23"/>
        </w:rPr>
        <w:t>Home-raised Weaned Calves (preconditioned&lt;90 days, backgrounders &gt;=90 days)</w:t>
      </w:r>
    </w:p>
    <w:p w14:paraId="6898C52F" w14:textId="77777777" w:rsidR="000344CE" w:rsidRPr="005903A4" w:rsidRDefault="000344CE" w:rsidP="000344CE">
      <w:pPr>
        <w:spacing w:before="82"/>
        <w:ind w:left="156"/>
        <w:rPr>
          <w:sz w:val="23"/>
        </w:rPr>
      </w:pPr>
      <w:r w:rsidRPr="005903A4">
        <w:rPr>
          <w:sz w:val="23"/>
        </w:rPr>
        <w:t>Bulls (herd sires)</w:t>
      </w:r>
    </w:p>
    <w:p w14:paraId="47D19575" w14:textId="77777777" w:rsidR="000344CE" w:rsidRPr="005903A4" w:rsidRDefault="000344CE" w:rsidP="000344CE">
      <w:pPr>
        <w:spacing w:before="168" w:line="393" w:lineRule="auto"/>
        <w:ind w:left="156" w:right="7074"/>
        <w:rPr>
          <w:sz w:val="23"/>
        </w:rPr>
      </w:pPr>
      <w:r w:rsidRPr="005903A4">
        <w:rPr>
          <w:sz w:val="23"/>
        </w:rPr>
        <w:t>Purchased Stockers/Backgrounders Dairy Cows</w:t>
      </w:r>
    </w:p>
    <w:p w14:paraId="4E5F8D3C" w14:textId="77777777" w:rsidR="000344CE" w:rsidRPr="005903A4" w:rsidRDefault="000344CE" w:rsidP="000344CE">
      <w:pPr>
        <w:spacing w:line="393" w:lineRule="auto"/>
        <w:ind w:left="156" w:right="7995"/>
        <w:rPr>
          <w:sz w:val="23"/>
        </w:rPr>
      </w:pPr>
      <w:r w:rsidRPr="005903A4">
        <w:rPr>
          <w:sz w:val="23"/>
        </w:rPr>
        <w:t>Dairy Replacement Heifers Other</w:t>
      </w:r>
    </w:p>
    <w:p w14:paraId="42BA0792" w14:textId="77777777" w:rsidR="000344CE" w:rsidRPr="005903A4" w:rsidRDefault="000344CE" w:rsidP="000344CE">
      <w:pPr>
        <w:spacing w:line="262" w:lineRule="exact"/>
        <w:ind w:left="156"/>
        <w:rPr>
          <w:sz w:val="23"/>
        </w:rPr>
      </w:pPr>
      <w:r w:rsidRPr="005903A4">
        <w:rPr>
          <w:sz w:val="23"/>
        </w:rPr>
        <w:t>Please describe other</w:t>
      </w:r>
    </w:p>
    <w:p w14:paraId="75C13E88" w14:textId="77777777" w:rsidR="000344CE" w:rsidRPr="005903A4" w:rsidRDefault="000344CE" w:rsidP="000344CE">
      <w:pPr>
        <w:pStyle w:val="BodyText"/>
        <w:rPr>
          <w:sz w:val="20"/>
        </w:rPr>
      </w:pPr>
    </w:p>
    <w:p w14:paraId="1188E716" w14:textId="77777777" w:rsidR="000344CE" w:rsidRPr="005903A4" w:rsidRDefault="000344CE" w:rsidP="000344CE">
      <w:pPr>
        <w:pStyle w:val="BodyText"/>
        <w:rPr>
          <w:sz w:val="20"/>
        </w:rPr>
      </w:pPr>
    </w:p>
    <w:p w14:paraId="4C15FE40" w14:textId="77777777" w:rsidR="000344CE" w:rsidRPr="005903A4" w:rsidRDefault="000344CE" w:rsidP="000344CE">
      <w:pPr>
        <w:pStyle w:val="BodyText"/>
        <w:spacing w:before="4"/>
      </w:pPr>
    </w:p>
    <w:p w14:paraId="02C7AD21" w14:textId="77777777" w:rsidR="000344CE" w:rsidRPr="005903A4" w:rsidRDefault="000344CE" w:rsidP="000344CE">
      <w:pPr>
        <w:pStyle w:val="BodyText"/>
        <w:ind w:left="156"/>
      </w:pPr>
      <w:r w:rsidRPr="005903A4">
        <w:t>What sire breeds are used in your herd? (Select all that apply)</w:t>
      </w:r>
    </w:p>
    <w:p w14:paraId="4149703A" w14:textId="77777777" w:rsidR="000344CE" w:rsidRPr="005903A4" w:rsidRDefault="000344CE" w:rsidP="000344CE">
      <w:pPr>
        <w:pStyle w:val="BodyText"/>
        <w:spacing w:before="3"/>
        <w:rPr>
          <w:sz w:val="22"/>
        </w:rPr>
      </w:pPr>
    </w:p>
    <w:p w14:paraId="3963457A" w14:textId="77777777" w:rsidR="000344CE" w:rsidRPr="005903A4" w:rsidRDefault="000344CE" w:rsidP="000344CE">
      <w:pPr>
        <w:spacing w:before="93" w:line="391" w:lineRule="auto"/>
        <w:ind w:left="156" w:right="9058"/>
        <w:rPr>
          <w:sz w:val="23"/>
        </w:rPr>
      </w:pPr>
      <w:r w:rsidRPr="005903A4">
        <w:rPr>
          <w:noProof/>
          <w:position w:val="-5"/>
        </w:rPr>
        <w:drawing>
          <wp:inline distT="0" distB="0" distL="0" distR="0" wp14:anchorId="6B57CB59" wp14:editId="2220F445">
            <wp:extent cx="164770" cy="164770"/>
            <wp:effectExtent l="0" t="0" r="0" b="0"/>
            <wp:docPr id="2524"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260.png"/>
                    <pic:cNvPicPr/>
                  </pic:nvPicPr>
                  <pic:blipFill>
                    <a:blip r:embed="rId603"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Black</w:t>
      </w:r>
      <w:r w:rsidRPr="005903A4">
        <w:rPr>
          <w:spacing w:val="7"/>
          <w:sz w:val="23"/>
        </w:rPr>
        <w:t xml:space="preserve"> </w:t>
      </w:r>
      <w:r w:rsidRPr="005903A4">
        <w:rPr>
          <w:spacing w:val="-4"/>
          <w:sz w:val="23"/>
        </w:rPr>
        <w:t>Angus</w:t>
      </w:r>
      <w:r w:rsidRPr="005903A4">
        <w:rPr>
          <w:sz w:val="23"/>
        </w:rPr>
        <w:t xml:space="preserve"> </w:t>
      </w:r>
      <w:r w:rsidRPr="005903A4">
        <w:rPr>
          <w:noProof/>
          <w:position w:val="-5"/>
          <w:sz w:val="23"/>
        </w:rPr>
        <w:drawing>
          <wp:inline distT="0" distB="0" distL="0" distR="0" wp14:anchorId="6547B3EF" wp14:editId="0ACED2DC">
            <wp:extent cx="164770" cy="164770"/>
            <wp:effectExtent l="0" t="0" r="0" b="0"/>
            <wp:docPr id="2525"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261.png"/>
                    <pic:cNvPicPr/>
                  </pic:nvPicPr>
                  <pic:blipFill>
                    <a:blip r:embed="rId604"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Hereford</w:t>
      </w:r>
    </w:p>
    <w:p w14:paraId="306D3316" w14:textId="77777777" w:rsidR="000344CE" w:rsidRPr="005903A4" w:rsidRDefault="000344CE" w:rsidP="000344CE">
      <w:pPr>
        <w:spacing w:before="14" w:line="391" w:lineRule="auto"/>
        <w:ind w:left="156" w:right="9058"/>
        <w:rPr>
          <w:sz w:val="23"/>
        </w:rPr>
      </w:pPr>
      <w:r w:rsidRPr="005903A4">
        <w:rPr>
          <w:noProof/>
        </w:rPr>
        <w:drawing>
          <wp:anchor distT="0" distB="0" distL="0" distR="0" simplePos="0" relativeHeight="252182528" behindDoc="1" locked="0" layoutInCell="1" allowOverlap="1" wp14:anchorId="3B7BFF24" wp14:editId="1EF7CAEB">
            <wp:simplePos x="0" y="0"/>
            <wp:positionH relativeFrom="page">
              <wp:posOffset>505608</wp:posOffset>
            </wp:positionH>
            <wp:positionV relativeFrom="paragraph">
              <wp:posOffset>585254</wp:posOffset>
            </wp:positionV>
            <wp:extent cx="164770" cy="155616"/>
            <wp:effectExtent l="0" t="0" r="0" b="0"/>
            <wp:wrapNone/>
            <wp:docPr id="2526"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262.png"/>
                    <pic:cNvPicPr/>
                  </pic:nvPicPr>
                  <pic:blipFill>
                    <a:blip r:embed="rId605" cstate="print"/>
                    <a:stretch>
                      <a:fillRect/>
                    </a:stretch>
                  </pic:blipFill>
                  <pic:spPr>
                    <a:xfrm>
                      <a:off x="0" y="0"/>
                      <a:ext cx="164770" cy="155616"/>
                    </a:xfrm>
                    <a:prstGeom prst="rect">
                      <a:avLst/>
                    </a:prstGeom>
                  </pic:spPr>
                </pic:pic>
              </a:graphicData>
            </a:graphic>
          </wp:anchor>
        </w:drawing>
      </w:r>
      <w:r w:rsidRPr="005903A4">
        <w:rPr>
          <w:noProof/>
          <w:position w:val="-5"/>
        </w:rPr>
        <w:drawing>
          <wp:inline distT="0" distB="0" distL="0" distR="0" wp14:anchorId="23304DC0" wp14:editId="0F2370F5">
            <wp:extent cx="164770" cy="164770"/>
            <wp:effectExtent l="0" t="0" r="0" b="0"/>
            <wp:docPr id="2527"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263.png"/>
                    <pic:cNvPicPr/>
                  </pic:nvPicPr>
                  <pic:blipFill>
                    <a:blip r:embed="rId606"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pacing w:val="-2"/>
          <w:sz w:val="23"/>
        </w:rPr>
        <w:t>Simmental</w:t>
      </w:r>
      <w:r w:rsidRPr="005903A4">
        <w:rPr>
          <w:noProof/>
          <w:spacing w:val="-2"/>
          <w:position w:val="-3"/>
          <w:sz w:val="23"/>
        </w:rPr>
        <w:drawing>
          <wp:inline distT="0" distB="0" distL="0" distR="0" wp14:anchorId="5DB10EF0" wp14:editId="6C970645">
            <wp:extent cx="164770" cy="155616"/>
            <wp:effectExtent l="0" t="0" r="0" b="0"/>
            <wp:docPr id="2528"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264.png"/>
                    <pic:cNvPicPr/>
                  </pic:nvPicPr>
                  <pic:blipFill>
                    <a:blip r:embed="rId607" cstate="print"/>
                    <a:stretch>
                      <a:fillRect/>
                    </a:stretch>
                  </pic:blipFill>
                  <pic:spPr>
                    <a:xfrm>
                      <a:off x="0" y="0"/>
                      <a:ext cx="164770" cy="155616"/>
                    </a:xfrm>
                    <a:prstGeom prst="rect">
                      <a:avLst/>
                    </a:prstGeom>
                  </pic:spPr>
                </pic:pic>
              </a:graphicData>
            </a:graphic>
          </wp:inline>
        </w:drawing>
      </w:r>
      <w:r w:rsidRPr="005903A4">
        <w:rPr>
          <w:spacing w:val="-2"/>
          <w:sz w:val="23"/>
        </w:rPr>
        <w:t xml:space="preserve"> </w:t>
      </w:r>
      <w:r w:rsidRPr="005903A4">
        <w:rPr>
          <w:sz w:val="23"/>
        </w:rPr>
        <w:t>Charolais</w:t>
      </w:r>
    </w:p>
    <w:p w14:paraId="684D9DB2" w14:textId="77777777" w:rsidR="000344CE" w:rsidRPr="005903A4" w:rsidRDefault="000344CE" w:rsidP="000344CE">
      <w:pPr>
        <w:spacing w:before="95" w:line="496" w:lineRule="auto"/>
        <w:ind w:left="156" w:right="6631" w:firstLine="397"/>
        <w:rPr>
          <w:sz w:val="23"/>
        </w:rPr>
      </w:pPr>
      <w:r w:rsidRPr="005903A4">
        <w:rPr>
          <w:noProof/>
        </w:rPr>
        <mc:AlternateContent>
          <mc:Choice Requires="wps">
            <w:drawing>
              <wp:anchor distT="0" distB="0" distL="114300" distR="114300" simplePos="0" relativeHeight="252104704" behindDoc="0" locked="0" layoutInCell="1" allowOverlap="1" wp14:anchorId="78D87348" wp14:editId="22CB98DA">
                <wp:simplePos x="0" y="0"/>
                <wp:positionH relativeFrom="page">
                  <wp:posOffset>3077845</wp:posOffset>
                </wp:positionH>
                <wp:positionV relativeFrom="paragraph">
                  <wp:posOffset>50800</wp:posOffset>
                </wp:positionV>
                <wp:extent cx="1840230" cy="219710"/>
                <wp:effectExtent l="10795" t="12065" r="15875" b="15875"/>
                <wp:wrapNone/>
                <wp:docPr id="2586" name="Freeform: Shape 2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4847 4847"/>
                            <a:gd name="T1" fmla="*/ T0 w 2898"/>
                            <a:gd name="T2" fmla="+- 0 412 80"/>
                            <a:gd name="T3" fmla="*/ 412 h 346"/>
                            <a:gd name="T4" fmla="+- 0 4847 4847"/>
                            <a:gd name="T5" fmla="*/ T4 w 2898"/>
                            <a:gd name="T6" fmla="+- 0 94 80"/>
                            <a:gd name="T7" fmla="*/ 94 h 346"/>
                            <a:gd name="T8" fmla="+- 0 4847 4847"/>
                            <a:gd name="T9" fmla="*/ T8 w 2898"/>
                            <a:gd name="T10" fmla="+- 0 90 80"/>
                            <a:gd name="T11" fmla="*/ 90 h 346"/>
                            <a:gd name="T12" fmla="+- 0 4848 4847"/>
                            <a:gd name="T13" fmla="*/ T12 w 2898"/>
                            <a:gd name="T14" fmla="+- 0 87 80"/>
                            <a:gd name="T15" fmla="*/ 87 h 346"/>
                            <a:gd name="T16" fmla="+- 0 4851 4847"/>
                            <a:gd name="T17" fmla="*/ T16 w 2898"/>
                            <a:gd name="T18" fmla="+- 0 84 80"/>
                            <a:gd name="T19" fmla="*/ 84 h 346"/>
                            <a:gd name="T20" fmla="+- 0 4854 4847"/>
                            <a:gd name="T21" fmla="*/ T20 w 2898"/>
                            <a:gd name="T22" fmla="+- 0 81 80"/>
                            <a:gd name="T23" fmla="*/ 81 h 346"/>
                            <a:gd name="T24" fmla="+- 0 4857 4847"/>
                            <a:gd name="T25" fmla="*/ T24 w 2898"/>
                            <a:gd name="T26" fmla="+- 0 80 80"/>
                            <a:gd name="T27" fmla="*/ 80 h 346"/>
                            <a:gd name="T28" fmla="+- 0 4861 4847"/>
                            <a:gd name="T29" fmla="*/ T28 w 2898"/>
                            <a:gd name="T30" fmla="+- 0 80 80"/>
                            <a:gd name="T31" fmla="*/ 80 h 346"/>
                            <a:gd name="T32" fmla="+- 0 7730 4847"/>
                            <a:gd name="T33" fmla="*/ T32 w 2898"/>
                            <a:gd name="T34" fmla="+- 0 80 80"/>
                            <a:gd name="T35" fmla="*/ 80 h 346"/>
                            <a:gd name="T36" fmla="+- 0 7734 4847"/>
                            <a:gd name="T37" fmla="*/ T36 w 2898"/>
                            <a:gd name="T38" fmla="+- 0 80 80"/>
                            <a:gd name="T39" fmla="*/ 80 h 346"/>
                            <a:gd name="T40" fmla="+- 0 7738 4847"/>
                            <a:gd name="T41" fmla="*/ T40 w 2898"/>
                            <a:gd name="T42" fmla="+- 0 81 80"/>
                            <a:gd name="T43" fmla="*/ 81 h 346"/>
                            <a:gd name="T44" fmla="+- 0 7740 4847"/>
                            <a:gd name="T45" fmla="*/ T44 w 2898"/>
                            <a:gd name="T46" fmla="+- 0 84 80"/>
                            <a:gd name="T47" fmla="*/ 84 h 346"/>
                            <a:gd name="T48" fmla="+- 0 7743 4847"/>
                            <a:gd name="T49" fmla="*/ T48 w 2898"/>
                            <a:gd name="T50" fmla="+- 0 87 80"/>
                            <a:gd name="T51" fmla="*/ 87 h 346"/>
                            <a:gd name="T52" fmla="+- 0 7745 4847"/>
                            <a:gd name="T53" fmla="*/ T52 w 2898"/>
                            <a:gd name="T54" fmla="+- 0 90 80"/>
                            <a:gd name="T55" fmla="*/ 90 h 346"/>
                            <a:gd name="T56" fmla="+- 0 7745 4847"/>
                            <a:gd name="T57" fmla="*/ T56 w 2898"/>
                            <a:gd name="T58" fmla="+- 0 94 80"/>
                            <a:gd name="T59" fmla="*/ 94 h 346"/>
                            <a:gd name="T60" fmla="+- 0 7745 4847"/>
                            <a:gd name="T61" fmla="*/ T60 w 2898"/>
                            <a:gd name="T62" fmla="+- 0 412 80"/>
                            <a:gd name="T63" fmla="*/ 412 h 346"/>
                            <a:gd name="T64" fmla="+- 0 7745 4847"/>
                            <a:gd name="T65" fmla="*/ T64 w 2898"/>
                            <a:gd name="T66" fmla="+- 0 416 80"/>
                            <a:gd name="T67" fmla="*/ 416 h 346"/>
                            <a:gd name="T68" fmla="+- 0 7743 4847"/>
                            <a:gd name="T69" fmla="*/ T68 w 2898"/>
                            <a:gd name="T70" fmla="+- 0 419 80"/>
                            <a:gd name="T71" fmla="*/ 419 h 346"/>
                            <a:gd name="T72" fmla="+- 0 7740 4847"/>
                            <a:gd name="T73" fmla="*/ T72 w 2898"/>
                            <a:gd name="T74" fmla="+- 0 422 80"/>
                            <a:gd name="T75" fmla="*/ 422 h 346"/>
                            <a:gd name="T76" fmla="+- 0 7738 4847"/>
                            <a:gd name="T77" fmla="*/ T76 w 2898"/>
                            <a:gd name="T78" fmla="+- 0 425 80"/>
                            <a:gd name="T79" fmla="*/ 425 h 346"/>
                            <a:gd name="T80" fmla="+- 0 7734 4847"/>
                            <a:gd name="T81" fmla="*/ T80 w 2898"/>
                            <a:gd name="T82" fmla="+- 0 426 80"/>
                            <a:gd name="T83" fmla="*/ 426 h 346"/>
                            <a:gd name="T84" fmla="+- 0 7730 4847"/>
                            <a:gd name="T85" fmla="*/ T84 w 2898"/>
                            <a:gd name="T86" fmla="+- 0 426 80"/>
                            <a:gd name="T87" fmla="*/ 426 h 346"/>
                            <a:gd name="T88" fmla="+- 0 4861 4847"/>
                            <a:gd name="T89" fmla="*/ T88 w 2898"/>
                            <a:gd name="T90" fmla="+- 0 426 80"/>
                            <a:gd name="T91" fmla="*/ 426 h 346"/>
                            <a:gd name="T92" fmla="+- 0 4857 4847"/>
                            <a:gd name="T93" fmla="*/ T92 w 2898"/>
                            <a:gd name="T94" fmla="+- 0 426 80"/>
                            <a:gd name="T95" fmla="*/ 426 h 346"/>
                            <a:gd name="T96" fmla="+- 0 4854 4847"/>
                            <a:gd name="T97" fmla="*/ T96 w 2898"/>
                            <a:gd name="T98" fmla="+- 0 425 80"/>
                            <a:gd name="T99" fmla="*/ 425 h 346"/>
                            <a:gd name="T100" fmla="+- 0 4851 4847"/>
                            <a:gd name="T101" fmla="*/ T100 w 2898"/>
                            <a:gd name="T102" fmla="+- 0 422 80"/>
                            <a:gd name="T103" fmla="*/ 422 h 346"/>
                            <a:gd name="T104" fmla="+- 0 4848 4847"/>
                            <a:gd name="T105" fmla="*/ T104 w 2898"/>
                            <a:gd name="T106" fmla="+- 0 419 80"/>
                            <a:gd name="T107" fmla="*/ 419 h 346"/>
                            <a:gd name="T108" fmla="+- 0 4847 4847"/>
                            <a:gd name="T109" fmla="*/ T108 w 2898"/>
                            <a:gd name="T110" fmla="+- 0 416 80"/>
                            <a:gd name="T111" fmla="*/ 416 h 346"/>
                            <a:gd name="T112" fmla="+- 0 4847 4847"/>
                            <a:gd name="T113" fmla="*/ T112 w 2898"/>
                            <a:gd name="T114" fmla="+- 0 412 80"/>
                            <a:gd name="T115" fmla="*/ 41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98" h="346">
                              <a:moveTo>
                                <a:pt x="0" y="332"/>
                              </a:moveTo>
                              <a:lnTo>
                                <a:pt x="0" y="14"/>
                              </a:lnTo>
                              <a:lnTo>
                                <a:pt x="0" y="10"/>
                              </a:lnTo>
                              <a:lnTo>
                                <a:pt x="1" y="7"/>
                              </a:lnTo>
                              <a:lnTo>
                                <a:pt x="4" y="4"/>
                              </a:lnTo>
                              <a:lnTo>
                                <a:pt x="7" y="1"/>
                              </a:lnTo>
                              <a:lnTo>
                                <a:pt x="10" y="0"/>
                              </a:lnTo>
                              <a:lnTo>
                                <a:pt x="14" y="0"/>
                              </a:lnTo>
                              <a:lnTo>
                                <a:pt x="2883" y="0"/>
                              </a:lnTo>
                              <a:lnTo>
                                <a:pt x="2887" y="0"/>
                              </a:lnTo>
                              <a:lnTo>
                                <a:pt x="2891" y="1"/>
                              </a:lnTo>
                              <a:lnTo>
                                <a:pt x="2893" y="4"/>
                              </a:lnTo>
                              <a:lnTo>
                                <a:pt x="2896" y="7"/>
                              </a:lnTo>
                              <a:lnTo>
                                <a:pt x="2898" y="10"/>
                              </a:lnTo>
                              <a:lnTo>
                                <a:pt x="2898" y="14"/>
                              </a:lnTo>
                              <a:lnTo>
                                <a:pt x="2898" y="332"/>
                              </a:lnTo>
                              <a:lnTo>
                                <a:pt x="2898" y="336"/>
                              </a:lnTo>
                              <a:lnTo>
                                <a:pt x="2896" y="339"/>
                              </a:lnTo>
                              <a:lnTo>
                                <a:pt x="2893" y="342"/>
                              </a:lnTo>
                              <a:lnTo>
                                <a:pt x="2891" y="345"/>
                              </a:lnTo>
                              <a:lnTo>
                                <a:pt x="2887" y="346"/>
                              </a:lnTo>
                              <a:lnTo>
                                <a:pt x="2883" y="346"/>
                              </a:lnTo>
                              <a:lnTo>
                                <a:pt x="14" y="346"/>
                              </a:lnTo>
                              <a:lnTo>
                                <a:pt x="10" y="346"/>
                              </a:lnTo>
                              <a:lnTo>
                                <a:pt x="7" y="345"/>
                              </a:lnTo>
                              <a:lnTo>
                                <a:pt x="4" y="342"/>
                              </a:lnTo>
                              <a:lnTo>
                                <a:pt x="1" y="339"/>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A5B67" id="Freeform: Shape 2586" o:spid="_x0000_s1026" style="position:absolute;margin-left:242.35pt;margin-top:4pt;width:144.9pt;height:17.3pt;z-index:25210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" path="m,332l,14,,10,1,7,4,4,7,1,10,r4,l2883,r4,l2891,1r2,3l2896,7r2,3l2898,14r,318l2898,336r-2,3l2893,342r-2,3l2887,346r-4,l14,346r-4,l7,345,4,342,1,339,,336r,-4xe" filled="f" strokecolor="#d1d1d5" strokeweight=".50856mm">
                <v:path arrowok="t" o:connecttype="custom" o:connectlocs="0,261620;0,59690;0,57150;635,55245;2540,53340;4445,51435;6350,50800;8890,50800;1830705,50800;1833245,50800;1835785,51435;1837055,53340;1838960,55245;1840230,57150;1840230,59690;1840230,261620;1840230,264160;1838960,266065;1837055,267970;1835785,269875;1833245,270510;1830705,270510;8890,270510;6350,270510;4445,269875;2540,267970;635,266065;0,264160;0,261620" o:connectangles="0,0,0,0,0,0,0,0,0,0,0,0,0,0,0,0,0,0,0,0,0,0,0,0,0,0,0,0,0"/>
                <w10:wrap anchorx="page"/>
              </v:shape>
            </w:pict>
          </mc:Fallback>
        </mc:AlternateContent>
      </w:r>
      <w:r w:rsidRPr="005903A4">
        <w:rPr>
          <w:noProof/>
        </w:rPr>
        <mc:AlternateContent>
          <mc:Choice Requires="wps">
            <w:drawing>
              <wp:anchor distT="0" distB="0" distL="114300" distR="114300" simplePos="0" relativeHeight="251898880" behindDoc="1" locked="0" layoutInCell="1" allowOverlap="1" wp14:anchorId="77B3BB3C" wp14:editId="4522D70C">
                <wp:simplePos x="0" y="0"/>
                <wp:positionH relativeFrom="page">
                  <wp:posOffset>2757170</wp:posOffset>
                </wp:positionH>
                <wp:positionV relativeFrom="paragraph">
                  <wp:posOffset>435610</wp:posOffset>
                </wp:positionV>
                <wp:extent cx="1840230" cy="219710"/>
                <wp:effectExtent l="13970" t="15875" r="12700" b="12065"/>
                <wp:wrapNone/>
                <wp:docPr id="2585" name="Freeform: Shape 2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4342 4342"/>
                            <a:gd name="T1" fmla="*/ T0 w 2898"/>
                            <a:gd name="T2" fmla="+- 0 1017 686"/>
                            <a:gd name="T3" fmla="*/ 1017 h 346"/>
                            <a:gd name="T4" fmla="+- 0 4342 4342"/>
                            <a:gd name="T5" fmla="*/ T4 w 2898"/>
                            <a:gd name="T6" fmla="+- 0 700 686"/>
                            <a:gd name="T7" fmla="*/ 700 h 346"/>
                            <a:gd name="T8" fmla="+- 0 4342 4342"/>
                            <a:gd name="T9" fmla="*/ T8 w 2898"/>
                            <a:gd name="T10" fmla="+- 0 696 686"/>
                            <a:gd name="T11" fmla="*/ 696 h 346"/>
                            <a:gd name="T12" fmla="+- 0 4344 4342"/>
                            <a:gd name="T13" fmla="*/ T12 w 2898"/>
                            <a:gd name="T14" fmla="+- 0 693 686"/>
                            <a:gd name="T15" fmla="*/ 693 h 346"/>
                            <a:gd name="T16" fmla="+- 0 4347 4342"/>
                            <a:gd name="T17" fmla="*/ T16 w 2898"/>
                            <a:gd name="T18" fmla="+- 0 690 686"/>
                            <a:gd name="T19" fmla="*/ 690 h 346"/>
                            <a:gd name="T20" fmla="+- 0 4350 4342"/>
                            <a:gd name="T21" fmla="*/ T20 w 2898"/>
                            <a:gd name="T22" fmla="+- 0 687 686"/>
                            <a:gd name="T23" fmla="*/ 687 h 346"/>
                            <a:gd name="T24" fmla="+- 0 4353 4342"/>
                            <a:gd name="T25" fmla="*/ T24 w 2898"/>
                            <a:gd name="T26" fmla="+- 0 686 686"/>
                            <a:gd name="T27" fmla="*/ 686 h 346"/>
                            <a:gd name="T28" fmla="+- 0 4357 4342"/>
                            <a:gd name="T29" fmla="*/ T28 w 2898"/>
                            <a:gd name="T30" fmla="+- 0 686 686"/>
                            <a:gd name="T31" fmla="*/ 686 h 346"/>
                            <a:gd name="T32" fmla="+- 0 7226 4342"/>
                            <a:gd name="T33" fmla="*/ T32 w 2898"/>
                            <a:gd name="T34" fmla="+- 0 686 686"/>
                            <a:gd name="T35" fmla="*/ 686 h 346"/>
                            <a:gd name="T36" fmla="+- 0 7230 4342"/>
                            <a:gd name="T37" fmla="*/ T36 w 2898"/>
                            <a:gd name="T38" fmla="+- 0 686 686"/>
                            <a:gd name="T39" fmla="*/ 686 h 346"/>
                            <a:gd name="T40" fmla="+- 0 7233 4342"/>
                            <a:gd name="T41" fmla="*/ T40 w 2898"/>
                            <a:gd name="T42" fmla="+- 0 687 686"/>
                            <a:gd name="T43" fmla="*/ 687 h 346"/>
                            <a:gd name="T44" fmla="+- 0 7236 4342"/>
                            <a:gd name="T45" fmla="*/ T44 w 2898"/>
                            <a:gd name="T46" fmla="+- 0 690 686"/>
                            <a:gd name="T47" fmla="*/ 690 h 346"/>
                            <a:gd name="T48" fmla="+- 0 7239 4342"/>
                            <a:gd name="T49" fmla="*/ T48 w 2898"/>
                            <a:gd name="T50" fmla="+- 0 693 686"/>
                            <a:gd name="T51" fmla="*/ 693 h 346"/>
                            <a:gd name="T52" fmla="+- 0 7240 4342"/>
                            <a:gd name="T53" fmla="*/ T52 w 2898"/>
                            <a:gd name="T54" fmla="+- 0 696 686"/>
                            <a:gd name="T55" fmla="*/ 696 h 346"/>
                            <a:gd name="T56" fmla="+- 0 7240 4342"/>
                            <a:gd name="T57" fmla="*/ T56 w 2898"/>
                            <a:gd name="T58" fmla="+- 0 700 686"/>
                            <a:gd name="T59" fmla="*/ 700 h 346"/>
                            <a:gd name="T60" fmla="+- 0 7240 4342"/>
                            <a:gd name="T61" fmla="*/ T60 w 2898"/>
                            <a:gd name="T62" fmla="+- 0 1017 686"/>
                            <a:gd name="T63" fmla="*/ 1017 h 346"/>
                            <a:gd name="T64" fmla="+- 0 7230 4342"/>
                            <a:gd name="T65" fmla="*/ T64 w 2898"/>
                            <a:gd name="T66" fmla="+- 0 1031 686"/>
                            <a:gd name="T67" fmla="*/ 1031 h 346"/>
                            <a:gd name="T68" fmla="+- 0 7226 4342"/>
                            <a:gd name="T69" fmla="*/ T68 w 2898"/>
                            <a:gd name="T70" fmla="+- 0 1031 686"/>
                            <a:gd name="T71" fmla="*/ 1031 h 346"/>
                            <a:gd name="T72" fmla="+- 0 4357 4342"/>
                            <a:gd name="T73" fmla="*/ T72 w 2898"/>
                            <a:gd name="T74" fmla="+- 0 1031 686"/>
                            <a:gd name="T75" fmla="*/ 1031 h 346"/>
                            <a:gd name="T76" fmla="+- 0 4353 4342"/>
                            <a:gd name="T77" fmla="*/ T76 w 2898"/>
                            <a:gd name="T78" fmla="+- 0 1031 686"/>
                            <a:gd name="T79" fmla="*/ 1031 h 346"/>
                            <a:gd name="T80" fmla="+- 0 4350 4342"/>
                            <a:gd name="T81" fmla="*/ T80 w 2898"/>
                            <a:gd name="T82" fmla="+- 0 1030 686"/>
                            <a:gd name="T83" fmla="*/ 1030 h 346"/>
                            <a:gd name="T84" fmla="+- 0 4347 4342"/>
                            <a:gd name="T85" fmla="*/ T84 w 2898"/>
                            <a:gd name="T86" fmla="+- 0 1027 686"/>
                            <a:gd name="T87" fmla="*/ 1027 h 346"/>
                            <a:gd name="T88" fmla="+- 0 4344 4342"/>
                            <a:gd name="T89" fmla="*/ T88 w 2898"/>
                            <a:gd name="T90" fmla="+- 0 1024 686"/>
                            <a:gd name="T91" fmla="*/ 1024 h 346"/>
                            <a:gd name="T92" fmla="+- 0 4342 4342"/>
                            <a:gd name="T93" fmla="*/ T92 w 2898"/>
                            <a:gd name="T94" fmla="+- 0 1021 686"/>
                            <a:gd name="T95" fmla="*/ 1021 h 346"/>
                            <a:gd name="T96" fmla="+- 0 4342 4342"/>
                            <a:gd name="T97" fmla="*/ T96 w 2898"/>
                            <a:gd name="T98" fmla="+- 0 1017 686"/>
                            <a:gd name="T99" fmla="*/ 101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98" h="346">
                              <a:moveTo>
                                <a:pt x="0" y="331"/>
                              </a:moveTo>
                              <a:lnTo>
                                <a:pt x="0" y="14"/>
                              </a:lnTo>
                              <a:lnTo>
                                <a:pt x="0" y="10"/>
                              </a:lnTo>
                              <a:lnTo>
                                <a:pt x="2" y="7"/>
                              </a:lnTo>
                              <a:lnTo>
                                <a:pt x="5" y="4"/>
                              </a:lnTo>
                              <a:lnTo>
                                <a:pt x="8" y="1"/>
                              </a:lnTo>
                              <a:lnTo>
                                <a:pt x="11" y="0"/>
                              </a:lnTo>
                              <a:lnTo>
                                <a:pt x="15" y="0"/>
                              </a:lnTo>
                              <a:lnTo>
                                <a:pt x="2884" y="0"/>
                              </a:lnTo>
                              <a:lnTo>
                                <a:pt x="2888" y="0"/>
                              </a:lnTo>
                              <a:lnTo>
                                <a:pt x="2891" y="1"/>
                              </a:lnTo>
                              <a:lnTo>
                                <a:pt x="2894" y="4"/>
                              </a:lnTo>
                              <a:lnTo>
                                <a:pt x="2897" y="7"/>
                              </a:lnTo>
                              <a:lnTo>
                                <a:pt x="2898" y="10"/>
                              </a:lnTo>
                              <a:lnTo>
                                <a:pt x="2898" y="14"/>
                              </a:lnTo>
                              <a:lnTo>
                                <a:pt x="2898" y="331"/>
                              </a:lnTo>
                              <a:lnTo>
                                <a:pt x="2888" y="345"/>
                              </a:lnTo>
                              <a:lnTo>
                                <a:pt x="2884" y="345"/>
                              </a:lnTo>
                              <a:lnTo>
                                <a:pt x="15" y="345"/>
                              </a:lnTo>
                              <a:lnTo>
                                <a:pt x="11" y="345"/>
                              </a:lnTo>
                              <a:lnTo>
                                <a:pt x="8" y="344"/>
                              </a:lnTo>
                              <a:lnTo>
                                <a:pt x="5" y="341"/>
                              </a:lnTo>
                              <a:lnTo>
                                <a:pt x="2" y="338"/>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8DD40" id="Freeform: Shape 2585" o:spid="_x0000_s1026" style="position:absolute;margin-left:217.1pt;margin-top:34.3pt;width:144.9pt;height:17.3pt;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" path="m,331l,14,,10,2,7,5,4,8,1,11,r4,l2884,r4,l2891,1r3,3l2897,7r1,3l2898,14r,317l2888,345r-4,l15,345r-4,l8,344,5,341,2,338,,335r,-4xe" filled="f" strokecolor="#d1d1d5" strokeweight=".50856mm">
                <v:path arrowok="t" o:connecttype="custom" o:connectlocs="0,645795;0,444500;0,441960;1270,440055;3175,438150;5080,436245;6985,435610;9525,435610;1831340,435610;1833880,435610;1835785,436245;1837690,438150;1839595,440055;1840230,441960;1840230,444500;1840230,645795;1833880,654685;1831340,654685;9525,654685;6985,654685;5080,654050;3175,652145;1270,650240;0,648335;0,645795" o:connectangles="0,0,0,0,0,0,0,0,0,0,0,0,0,0,0,0,0,0,0,0,0,0,0,0,0"/>
                <w10:wrap anchorx="page"/>
              </v:shape>
            </w:pict>
          </mc:Fallback>
        </mc:AlternateContent>
      </w:r>
      <w:r w:rsidRPr="005903A4">
        <w:rPr>
          <w:sz w:val="23"/>
        </w:rPr>
        <w:t>Crossbred, please</w:t>
      </w:r>
      <w:r w:rsidRPr="005903A4">
        <w:rPr>
          <w:spacing w:val="7"/>
          <w:sz w:val="23"/>
        </w:rPr>
        <w:t xml:space="preserve"> </w:t>
      </w:r>
      <w:r w:rsidRPr="005903A4">
        <w:rPr>
          <w:sz w:val="23"/>
        </w:rPr>
        <w:t>describe</w:t>
      </w:r>
      <w:r w:rsidRPr="005903A4">
        <w:rPr>
          <w:spacing w:val="4"/>
          <w:sz w:val="23"/>
        </w:rPr>
        <w:t xml:space="preserve"> </w:t>
      </w:r>
      <w:r w:rsidRPr="005903A4">
        <w:rPr>
          <w:spacing w:val="-3"/>
          <w:sz w:val="23"/>
        </w:rPr>
        <w:t>breeds</w:t>
      </w:r>
      <w:r w:rsidRPr="005903A4">
        <w:rPr>
          <w:sz w:val="23"/>
        </w:rPr>
        <w:t xml:space="preserve"> </w:t>
      </w:r>
      <w:r w:rsidRPr="005903A4">
        <w:rPr>
          <w:noProof/>
          <w:position w:val="1"/>
          <w:sz w:val="23"/>
        </w:rPr>
        <w:drawing>
          <wp:inline distT="0" distB="0" distL="0" distR="0" wp14:anchorId="64A0B0B6" wp14:editId="03A82FA8">
            <wp:extent cx="164770" cy="164770"/>
            <wp:effectExtent l="0" t="0" r="0" b="0"/>
            <wp:docPr id="2529"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265.png"/>
                    <pic:cNvPicPr/>
                  </pic:nvPicPr>
                  <pic:blipFill>
                    <a:blip r:embed="rId603"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pacing w:val="-3"/>
          <w:sz w:val="23"/>
        </w:rPr>
        <w:t xml:space="preserve">Other, </w:t>
      </w:r>
      <w:r w:rsidRPr="005903A4">
        <w:rPr>
          <w:sz w:val="23"/>
        </w:rPr>
        <w:t>please describe</w:t>
      </w:r>
      <w:r w:rsidRPr="005903A4">
        <w:rPr>
          <w:spacing w:val="6"/>
          <w:sz w:val="23"/>
        </w:rPr>
        <w:t xml:space="preserve"> </w:t>
      </w:r>
      <w:r w:rsidRPr="005903A4">
        <w:rPr>
          <w:sz w:val="23"/>
        </w:rPr>
        <w:t>breeds</w:t>
      </w:r>
    </w:p>
    <w:p w14:paraId="04A7932E" w14:textId="77777777" w:rsidR="000344CE" w:rsidRPr="005903A4" w:rsidRDefault="000344CE" w:rsidP="000344CE">
      <w:pPr>
        <w:pStyle w:val="BodyText"/>
        <w:rPr>
          <w:sz w:val="20"/>
        </w:rPr>
      </w:pPr>
    </w:p>
    <w:p w14:paraId="2BC5F333" w14:textId="77777777" w:rsidR="000344CE" w:rsidRPr="005903A4" w:rsidRDefault="000344CE" w:rsidP="000344CE">
      <w:pPr>
        <w:pStyle w:val="BodyText"/>
        <w:rPr>
          <w:sz w:val="21"/>
        </w:rPr>
      </w:pPr>
    </w:p>
    <w:p w14:paraId="640FBACD" w14:textId="77777777" w:rsidR="000344CE" w:rsidRPr="005903A4" w:rsidRDefault="000344CE" w:rsidP="000344CE">
      <w:pPr>
        <w:pStyle w:val="BodyText"/>
        <w:spacing w:before="92"/>
        <w:ind w:left="156"/>
      </w:pPr>
      <w:r w:rsidRPr="005903A4">
        <w:t>How many acres did you farm in 2019?</w:t>
      </w:r>
    </w:p>
    <w:p w14:paraId="4A7E2B0E" w14:textId="77777777" w:rsidR="000344CE" w:rsidRPr="005903A4" w:rsidRDefault="000344CE" w:rsidP="000344CE">
      <w:pPr>
        <w:pStyle w:val="BodyText"/>
        <w:spacing w:before="2"/>
        <w:rPr>
          <w:sz w:val="22"/>
        </w:rPr>
      </w:pPr>
    </w:p>
    <w:p w14:paraId="65469718" w14:textId="1EA50AE8" w:rsidR="000344CE" w:rsidRPr="005903A4" w:rsidRDefault="000344CE" w:rsidP="000344CE">
      <w:pPr>
        <w:spacing w:before="94" w:line="393" w:lineRule="auto"/>
        <w:ind w:left="156" w:right="9951"/>
        <w:rPr>
          <w:sz w:val="23"/>
        </w:rPr>
      </w:pPr>
      <w:r w:rsidRPr="005903A4">
        <w:rPr>
          <w:noProof/>
        </w:rPr>
        <mc:AlternateContent>
          <mc:Choice Requires="wps">
            <w:drawing>
              <wp:anchor distT="0" distB="0" distL="114300" distR="114300" simplePos="0" relativeHeight="252106752" behindDoc="0" locked="0" layoutInCell="1" allowOverlap="1" wp14:anchorId="6638E4F8" wp14:editId="2FB4ECFD">
                <wp:simplePos x="0" y="0"/>
                <wp:positionH relativeFrom="page">
                  <wp:posOffset>4902200</wp:posOffset>
                </wp:positionH>
                <wp:positionV relativeFrom="paragraph">
                  <wp:posOffset>-720868510</wp:posOffset>
                </wp:positionV>
                <wp:extent cx="1193800" cy="2590800"/>
                <wp:effectExtent l="1016000" t="0" r="0" b="720202395"/>
                <wp:wrapNone/>
                <wp:docPr id="2584" name="Freeform: Shape 2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0" cy="2590800"/>
                        </a:xfrm>
                        <a:custGeom>
                          <a:avLst/>
                          <a:gdLst>
                            <a:gd name="T0" fmla="+- 0 6146 7720"/>
                            <a:gd name="T1" fmla="*/ T0 w 1880"/>
                            <a:gd name="T2" fmla="+- 0 72 -1135226"/>
                            <a:gd name="T3" fmla="*/ 72 h 4080"/>
                            <a:gd name="T4" fmla="+- 0 6159 7720"/>
                            <a:gd name="T5" fmla="*/ T4 w 1880"/>
                            <a:gd name="T6" fmla="+- 0 65 -1135226"/>
                            <a:gd name="T7" fmla="*/ 65 h 4080"/>
                            <a:gd name="T8" fmla="+- 0 6976 7720"/>
                            <a:gd name="T9" fmla="*/ T8 w 1880"/>
                            <a:gd name="T10" fmla="+- 0 69 -1135226"/>
                            <a:gd name="T11" fmla="*/ 69 h 4080"/>
                            <a:gd name="T12" fmla="+- 0 6981 7720"/>
                            <a:gd name="T13" fmla="*/ T12 w 1880"/>
                            <a:gd name="T14" fmla="+- 0 396 -1135226"/>
                            <a:gd name="T15" fmla="*/ 396 h 4080"/>
                            <a:gd name="T16" fmla="+- 0 6973 7720"/>
                            <a:gd name="T17" fmla="*/ T16 w 1880"/>
                            <a:gd name="T18" fmla="+- 0 409 -1135226"/>
                            <a:gd name="T19" fmla="*/ 409 h 4080"/>
                            <a:gd name="T20" fmla="+- 0 6155 7720"/>
                            <a:gd name="T21" fmla="*/ T20 w 1880"/>
                            <a:gd name="T22" fmla="+- 0 411 -1135226"/>
                            <a:gd name="T23" fmla="*/ 411 h 4080"/>
                            <a:gd name="T24" fmla="+- 0 6144 7720"/>
                            <a:gd name="T25" fmla="*/ T24 w 1880"/>
                            <a:gd name="T26" fmla="+- 0 400 -1135226"/>
                            <a:gd name="T27" fmla="*/ 400 h 4080"/>
                            <a:gd name="T28" fmla="+- 0 6144 7720"/>
                            <a:gd name="T29" fmla="*/ T28 w 1880"/>
                            <a:gd name="T30" fmla="+- 0 508 -1135226"/>
                            <a:gd name="T31" fmla="*/ 508 h 4080"/>
                            <a:gd name="T32" fmla="+- 0 6155 7720"/>
                            <a:gd name="T33" fmla="*/ T32 w 1880"/>
                            <a:gd name="T34" fmla="+- 0 497 -1135226"/>
                            <a:gd name="T35" fmla="*/ 497 h 4080"/>
                            <a:gd name="T36" fmla="+- 0 7492 7720"/>
                            <a:gd name="T37" fmla="*/ T36 w 1880"/>
                            <a:gd name="T38" fmla="+- 0 499 -1135226"/>
                            <a:gd name="T39" fmla="*/ 499 h 4080"/>
                            <a:gd name="T40" fmla="+- 0 7499 7720"/>
                            <a:gd name="T41" fmla="*/ T40 w 1880"/>
                            <a:gd name="T42" fmla="+- 0 512 -1135226"/>
                            <a:gd name="T43" fmla="*/ 512 h 4080"/>
                            <a:gd name="T44" fmla="+- 0 7495 7720"/>
                            <a:gd name="T45" fmla="*/ T44 w 1880"/>
                            <a:gd name="T46" fmla="+- 0 839 -1135226"/>
                            <a:gd name="T47" fmla="*/ 839 h 4080"/>
                            <a:gd name="T48" fmla="+- 0 6159 7720"/>
                            <a:gd name="T49" fmla="*/ T48 w 1880"/>
                            <a:gd name="T50" fmla="+- 0 843 -1135226"/>
                            <a:gd name="T51" fmla="*/ 843 h 4080"/>
                            <a:gd name="T52" fmla="+- 0 6146 7720"/>
                            <a:gd name="T53" fmla="*/ T52 w 1880"/>
                            <a:gd name="T54" fmla="+- 0 836 -1135226"/>
                            <a:gd name="T55" fmla="*/ 836 h 4080"/>
                            <a:gd name="T56" fmla="+- 0 6144 7720"/>
                            <a:gd name="T57" fmla="*/ T56 w 1880"/>
                            <a:gd name="T58" fmla="+- 0 944 -1135226"/>
                            <a:gd name="T59" fmla="*/ 944 h 4080"/>
                            <a:gd name="T60" fmla="+- 0 6151 7720"/>
                            <a:gd name="T61" fmla="*/ T60 w 1880"/>
                            <a:gd name="T62" fmla="+- 0 931 -1135226"/>
                            <a:gd name="T63" fmla="*/ 931 h 4080"/>
                            <a:gd name="T64" fmla="+- 0 7489 7720"/>
                            <a:gd name="T65" fmla="*/ T64 w 1880"/>
                            <a:gd name="T66" fmla="+- 0 930 -1135226"/>
                            <a:gd name="T67" fmla="*/ 930 h 4080"/>
                            <a:gd name="T68" fmla="+- 0 7499 7720"/>
                            <a:gd name="T69" fmla="*/ T68 w 1880"/>
                            <a:gd name="T70" fmla="+- 0 940 -1135226"/>
                            <a:gd name="T71" fmla="*/ 940 h 4080"/>
                            <a:gd name="T72" fmla="+- 0 7498 7720"/>
                            <a:gd name="T73" fmla="*/ T72 w 1880"/>
                            <a:gd name="T74" fmla="+- 0 1268 -1135226"/>
                            <a:gd name="T75" fmla="*/ 1268 h 4080"/>
                            <a:gd name="T76" fmla="+- 0 7485 7720"/>
                            <a:gd name="T77" fmla="*/ T76 w 1880"/>
                            <a:gd name="T78" fmla="+- 0 1276 -1135226"/>
                            <a:gd name="T79" fmla="*/ 1276 h 4080"/>
                            <a:gd name="T80" fmla="+- 0 6149 7720"/>
                            <a:gd name="T81" fmla="*/ T80 w 1880"/>
                            <a:gd name="T82" fmla="+- 0 1271 -1135226"/>
                            <a:gd name="T83" fmla="*/ 1271 h 4080"/>
                            <a:gd name="T84" fmla="+- 0 6144 7720"/>
                            <a:gd name="T85" fmla="*/ T84 w 1880"/>
                            <a:gd name="T86" fmla="+- 0 1694 -1135226"/>
                            <a:gd name="T87" fmla="*/ 1694 h 4080"/>
                            <a:gd name="T88" fmla="+- 0 6149 7720"/>
                            <a:gd name="T89" fmla="*/ T88 w 1880"/>
                            <a:gd name="T90" fmla="+- 0 1366 -1135226"/>
                            <a:gd name="T91" fmla="*/ 1366 h 4080"/>
                            <a:gd name="T92" fmla="+- 0 7485 7720"/>
                            <a:gd name="T93" fmla="*/ T92 w 1880"/>
                            <a:gd name="T94" fmla="+- 0 1362 -1135226"/>
                            <a:gd name="T95" fmla="*/ 1362 h 4080"/>
                            <a:gd name="T96" fmla="+- 0 7498 7720"/>
                            <a:gd name="T97" fmla="*/ T96 w 1880"/>
                            <a:gd name="T98" fmla="+- 0 1369 -1135226"/>
                            <a:gd name="T99" fmla="*/ 1369 h 4080"/>
                            <a:gd name="T100" fmla="+- 0 7499 7720"/>
                            <a:gd name="T101" fmla="*/ T100 w 1880"/>
                            <a:gd name="T102" fmla="+- 0 1698 -1135226"/>
                            <a:gd name="T103" fmla="*/ 1698 h 4080"/>
                            <a:gd name="T104" fmla="+- 0 7489 7720"/>
                            <a:gd name="T105" fmla="*/ T104 w 1880"/>
                            <a:gd name="T106" fmla="+- 0 1708 -1135226"/>
                            <a:gd name="T107" fmla="*/ 1708 h 4080"/>
                            <a:gd name="T108" fmla="+- 0 6151 7720"/>
                            <a:gd name="T109" fmla="*/ T108 w 1880"/>
                            <a:gd name="T110" fmla="+- 0 1707 -1135226"/>
                            <a:gd name="T111" fmla="*/ 1707 h 4080"/>
                            <a:gd name="T112" fmla="+- 0 6144 7720"/>
                            <a:gd name="T113" fmla="*/ T112 w 1880"/>
                            <a:gd name="T114" fmla="+- 0 1694 -1135226"/>
                            <a:gd name="T115" fmla="*/ 1694 h 4080"/>
                            <a:gd name="T116" fmla="+- 0 6146 7720"/>
                            <a:gd name="T117" fmla="*/ T116 w 1880"/>
                            <a:gd name="T118" fmla="+- 0 1801 -1135226"/>
                            <a:gd name="T119" fmla="*/ 1801 h 4080"/>
                            <a:gd name="T120" fmla="+- 0 6159 7720"/>
                            <a:gd name="T121" fmla="*/ T120 w 1880"/>
                            <a:gd name="T122" fmla="+- 0 1794 -1135226"/>
                            <a:gd name="T123" fmla="*/ 1794 h 4080"/>
                            <a:gd name="T124" fmla="+- 0 7495 7720"/>
                            <a:gd name="T125" fmla="*/ T124 w 1880"/>
                            <a:gd name="T126" fmla="+- 0 1799 -1135226"/>
                            <a:gd name="T127" fmla="*/ 1799 h 4080"/>
                            <a:gd name="T128" fmla="+- 0 7499 7720"/>
                            <a:gd name="T129" fmla="*/ T128 w 1880"/>
                            <a:gd name="T130" fmla="+- 0 2126 -1135226"/>
                            <a:gd name="T131" fmla="*/ 2126 h 4080"/>
                            <a:gd name="T132" fmla="+- 0 7492 7720"/>
                            <a:gd name="T133" fmla="*/ T132 w 1880"/>
                            <a:gd name="T134" fmla="+- 0 2139 -1135226"/>
                            <a:gd name="T135" fmla="*/ 2139 h 4080"/>
                            <a:gd name="T136" fmla="+- 0 6155 7720"/>
                            <a:gd name="T137" fmla="*/ T136 w 1880"/>
                            <a:gd name="T138" fmla="+- 0 2140 -1135226"/>
                            <a:gd name="T139" fmla="*/ 2140 h 4080"/>
                            <a:gd name="T140" fmla="+- 0 6144 7720"/>
                            <a:gd name="T141" fmla="*/ T140 w 1880"/>
                            <a:gd name="T142" fmla="+- 0 2130 -1135226"/>
                            <a:gd name="T143" fmla="*/ 2130 h 4080"/>
                            <a:gd name="T144" fmla="+- 0 6144 7720"/>
                            <a:gd name="T145" fmla="*/ T144 w 1880"/>
                            <a:gd name="T146" fmla="+- 0 2237 -1135226"/>
                            <a:gd name="T147" fmla="*/ 2237 h 4080"/>
                            <a:gd name="T148" fmla="+- 0 6155 7720"/>
                            <a:gd name="T149" fmla="*/ T148 w 1880"/>
                            <a:gd name="T150" fmla="+- 0 2227 -1135226"/>
                            <a:gd name="T151" fmla="*/ 2227 h 4080"/>
                            <a:gd name="T152" fmla="+- 0 7492 7720"/>
                            <a:gd name="T153" fmla="*/ T152 w 1880"/>
                            <a:gd name="T154" fmla="+- 0 2228 -1135226"/>
                            <a:gd name="T155" fmla="*/ 2228 h 4080"/>
                            <a:gd name="T156" fmla="+- 0 7499 7720"/>
                            <a:gd name="T157" fmla="*/ T156 w 1880"/>
                            <a:gd name="T158" fmla="+- 0 2241 -1135226"/>
                            <a:gd name="T159" fmla="*/ 2241 h 4080"/>
                            <a:gd name="T160" fmla="+- 0 7495 7720"/>
                            <a:gd name="T161" fmla="*/ T160 w 1880"/>
                            <a:gd name="T162" fmla="+- 0 2569 -1135226"/>
                            <a:gd name="T163" fmla="*/ 2569 h 4080"/>
                            <a:gd name="T164" fmla="+- 0 6159 7720"/>
                            <a:gd name="T165" fmla="*/ T164 w 1880"/>
                            <a:gd name="T166" fmla="+- 0 2573 -1135226"/>
                            <a:gd name="T167" fmla="*/ 2573 h 4080"/>
                            <a:gd name="T168" fmla="+- 0 6146 7720"/>
                            <a:gd name="T169" fmla="*/ T168 w 1880"/>
                            <a:gd name="T170" fmla="+- 0 2566 -1135226"/>
                            <a:gd name="T171" fmla="*/ 2566 h 4080"/>
                            <a:gd name="T172" fmla="+- 0 6144 7720"/>
                            <a:gd name="T173" fmla="*/ T172 w 1880"/>
                            <a:gd name="T174" fmla="+- 0 2674 -1135226"/>
                            <a:gd name="T175" fmla="*/ 2674 h 4080"/>
                            <a:gd name="T176" fmla="+- 0 6151 7720"/>
                            <a:gd name="T177" fmla="*/ T176 w 1880"/>
                            <a:gd name="T178" fmla="+- 0 2661 -1135226"/>
                            <a:gd name="T179" fmla="*/ 2661 h 4080"/>
                            <a:gd name="T180" fmla="+- 0 7489 7720"/>
                            <a:gd name="T181" fmla="*/ T180 w 1880"/>
                            <a:gd name="T182" fmla="+- 0 2659 -1135226"/>
                            <a:gd name="T183" fmla="*/ 2659 h 4080"/>
                            <a:gd name="T184" fmla="+- 0 7499 7720"/>
                            <a:gd name="T185" fmla="*/ T184 w 1880"/>
                            <a:gd name="T186" fmla="+- 0 2670 -1135226"/>
                            <a:gd name="T187" fmla="*/ 2670 h 4080"/>
                            <a:gd name="T188" fmla="+- 0 7498 7720"/>
                            <a:gd name="T189" fmla="*/ T188 w 1880"/>
                            <a:gd name="T190" fmla="+- 0 2998 -1135226"/>
                            <a:gd name="T191" fmla="*/ 2998 h 4080"/>
                            <a:gd name="T192" fmla="+- 0 7485 7720"/>
                            <a:gd name="T193" fmla="*/ T192 w 1880"/>
                            <a:gd name="T194" fmla="+- 0 3005 -1135226"/>
                            <a:gd name="T195" fmla="*/ 3005 h 4080"/>
                            <a:gd name="T196" fmla="+- 0 6149 7720"/>
                            <a:gd name="T197" fmla="*/ T196 w 1880"/>
                            <a:gd name="T198" fmla="+- 0 3001 -1135226"/>
                            <a:gd name="T199" fmla="*/ 3001 h 4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80" h="4080">
                              <a:moveTo>
                                <a:pt x="-1576" y="1135622"/>
                              </a:moveTo>
                              <a:lnTo>
                                <a:pt x="-1576" y="1135305"/>
                              </a:lnTo>
                              <a:lnTo>
                                <a:pt x="-1576" y="1135301"/>
                              </a:lnTo>
                              <a:lnTo>
                                <a:pt x="-1574" y="1135298"/>
                              </a:lnTo>
                              <a:lnTo>
                                <a:pt x="-1571" y="1135295"/>
                              </a:lnTo>
                              <a:lnTo>
                                <a:pt x="-1569" y="1135292"/>
                              </a:lnTo>
                              <a:lnTo>
                                <a:pt x="-1565" y="1135291"/>
                              </a:lnTo>
                              <a:lnTo>
                                <a:pt x="-1561" y="1135291"/>
                              </a:lnTo>
                              <a:lnTo>
                                <a:pt x="-754" y="1135291"/>
                              </a:lnTo>
                              <a:lnTo>
                                <a:pt x="-750" y="1135291"/>
                              </a:lnTo>
                              <a:lnTo>
                                <a:pt x="-747" y="1135292"/>
                              </a:lnTo>
                              <a:lnTo>
                                <a:pt x="-744" y="1135295"/>
                              </a:lnTo>
                              <a:lnTo>
                                <a:pt x="-741" y="1135298"/>
                              </a:lnTo>
                              <a:lnTo>
                                <a:pt x="-739" y="1135301"/>
                              </a:lnTo>
                              <a:lnTo>
                                <a:pt x="-739" y="1135305"/>
                              </a:lnTo>
                              <a:lnTo>
                                <a:pt x="-739" y="1135622"/>
                              </a:lnTo>
                              <a:lnTo>
                                <a:pt x="-739" y="1135626"/>
                              </a:lnTo>
                              <a:lnTo>
                                <a:pt x="-741" y="1135630"/>
                              </a:lnTo>
                              <a:lnTo>
                                <a:pt x="-744" y="1135632"/>
                              </a:lnTo>
                              <a:lnTo>
                                <a:pt x="-747" y="1135635"/>
                              </a:lnTo>
                              <a:lnTo>
                                <a:pt x="-750" y="1135637"/>
                              </a:lnTo>
                              <a:lnTo>
                                <a:pt x="-754" y="1135637"/>
                              </a:lnTo>
                              <a:lnTo>
                                <a:pt x="-1561" y="1135637"/>
                              </a:lnTo>
                              <a:lnTo>
                                <a:pt x="-1565" y="1135637"/>
                              </a:lnTo>
                              <a:lnTo>
                                <a:pt x="-1569" y="1135635"/>
                              </a:lnTo>
                              <a:lnTo>
                                <a:pt x="-1571" y="1135632"/>
                              </a:lnTo>
                              <a:lnTo>
                                <a:pt x="-1574" y="1135630"/>
                              </a:lnTo>
                              <a:lnTo>
                                <a:pt x="-1576" y="1135626"/>
                              </a:lnTo>
                              <a:lnTo>
                                <a:pt x="-1576" y="1135622"/>
                              </a:lnTo>
                              <a:close/>
                              <a:moveTo>
                                <a:pt x="-1576" y="1136055"/>
                              </a:moveTo>
                              <a:lnTo>
                                <a:pt x="-1576" y="1135738"/>
                              </a:lnTo>
                              <a:lnTo>
                                <a:pt x="-1576" y="1135734"/>
                              </a:lnTo>
                              <a:lnTo>
                                <a:pt x="-1574" y="1135730"/>
                              </a:lnTo>
                              <a:lnTo>
                                <a:pt x="-1571" y="1135727"/>
                              </a:lnTo>
                              <a:lnTo>
                                <a:pt x="-1569" y="1135725"/>
                              </a:lnTo>
                              <a:lnTo>
                                <a:pt x="-1565" y="1135723"/>
                              </a:lnTo>
                              <a:lnTo>
                                <a:pt x="-1561" y="1135723"/>
                              </a:lnTo>
                              <a:lnTo>
                                <a:pt x="-235" y="1135723"/>
                              </a:lnTo>
                              <a:lnTo>
                                <a:pt x="-231" y="1135723"/>
                              </a:lnTo>
                              <a:lnTo>
                                <a:pt x="-228" y="1135725"/>
                              </a:lnTo>
                              <a:lnTo>
                                <a:pt x="-225" y="1135727"/>
                              </a:lnTo>
                              <a:lnTo>
                                <a:pt x="-222" y="1135730"/>
                              </a:lnTo>
                              <a:lnTo>
                                <a:pt x="-221" y="1135734"/>
                              </a:lnTo>
                              <a:lnTo>
                                <a:pt x="-221" y="1135738"/>
                              </a:lnTo>
                              <a:lnTo>
                                <a:pt x="-221" y="1136055"/>
                              </a:lnTo>
                              <a:lnTo>
                                <a:pt x="-221" y="1136059"/>
                              </a:lnTo>
                              <a:lnTo>
                                <a:pt x="-222" y="1136062"/>
                              </a:lnTo>
                              <a:lnTo>
                                <a:pt x="-225" y="1136065"/>
                              </a:lnTo>
                              <a:lnTo>
                                <a:pt x="-228" y="1136068"/>
                              </a:lnTo>
                              <a:lnTo>
                                <a:pt x="-231" y="1136069"/>
                              </a:lnTo>
                              <a:lnTo>
                                <a:pt x="-235" y="1136069"/>
                              </a:lnTo>
                              <a:lnTo>
                                <a:pt x="-1561" y="1136069"/>
                              </a:lnTo>
                              <a:lnTo>
                                <a:pt x="-1565" y="1136069"/>
                              </a:lnTo>
                              <a:lnTo>
                                <a:pt x="-1569" y="1136068"/>
                              </a:lnTo>
                              <a:lnTo>
                                <a:pt x="-1571" y="1136065"/>
                              </a:lnTo>
                              <a:lnTo>
                                <a:pt x="-1574" y="1136062"/>
                              </a:lnTo>
                              <a:lnTo>
                                <a:pt x="-1576" y="1136059"/>
                              </a:lnTo>
                              <a:lnTo>
                                <a:pt x="-1576" y="1136055"/>
                              </a:lnTo>
                              <a:close/>
                              <a:moveTo>
                                <a:pt x="-1576" y="1136487"/>
                              </a:moveTo>
                              <a:lnTo>
                                <a:pt x="-1576" y="1136170"/>
                              </a:lnTo>
                              <a:lnTo>
                                <a:pt x="-1576" y="1136166"/>
                              </a:lnTo>
                              <a:lnTo>
                                <a:pt x="-1574" y="1136163"/>
                              </a:lnTo>
                              <a:lnTo>
                                <a:pt x="-1571" y="1136160"/>
                              </a:lnTo>
                              <a:lnTo>
                                <a:pt x="-1569" y="1136157"/>
                              </a:lnTo>
                              <a:lnTo>
                                <a:pt x="-1565" y="1136156"/>
                              </a:lnTo>
                              <a:lnTo>
                                <a:pt x="-1561" y="1136156"/>
                              </a:lnTo>
                              <a:lnTo>
                                <a:pt x="-235" y="1136156"/>
                              </a:lnTo>
                              <a:lnTo>
                                <a:pt x="-231" y="1136156"/>
                              </a:lnTo>
                              <a:lnTo>
                                <a:pt x="-228" y="1136157"/>
                              </a:lnTo>
                              <a:lnTo>
                                <a:pt x="-225" y="1136160"/>
                              </a:lnTo>
                              <a:lnTo>
                                <a:pt x="-222" y="1136163"/>
                              </a:lnTo>
                              <a:lnTo>
                                <a:pt x="-221" y="1136166"/>
                              </a:lnTo>
                              <a:lnTo>
                                <a:pt x="-221" y="1136170"/>
                              </a:lnTo>
                              <a:lnTo>
                                <a:pt x="-221" y="1136487"/>
                              </a:lnTo>
                              <a:lnTo>
                                <a:pt x="-221" y="1136491"/>
                              </a:lnTo>
                              <a:lnTo>
                                <a:pt x="-222" y="1136494"/>
                              </a:lnTo>
                              <a:lnTo>
                                <a:pt x="-225" y="1136497"/>
                              </a:lnTo>
                              <a:lnTo>
                                <a:pt x="-228" y="1136500"/>
                              </a:lnTo>
                              <a:lnTo>
                                <a:pt x="-231" y="1136501"/>
                              </a:lnTo>
                              <a:lnTo>
                                <a:pt x="-235" y="1136502"/>
                              </a:lnTo>
                              <a:lnTo>
                                <a:pt x="-1561" y="1136502"/>
                              </a:lnTo>
                              <a:lnTo>
                                <a:pt x="-1565" y="1136501"/>
                              </a:lnTo>
                              <a:lnTo>
                                <a:pt x="-1569" y="1136500"/>
                              </a:lnTo>
                              <a:lnTo>
                                <a:pt x="-1571" y="1136497"/>
                              </a:lnTo>
                              <a:lnTo>
                                <a:pt x="-1574" y="1136494"/>
                              </a:lnTo>
                              <a:lnTo>
                                <a:pt x="-1576" y="1136491"/>
                              </a:lnTo>
                              <a:lnTo>
                                <a:pt x="-1576" y="1136487"/>
                              </a:lnTo>
                              <a:close/>
                              <a:moveTo>
                                <a:pt x="-1576" y="1136920"/>
                              </a:moveTo>
                              <a:lnTo>
                                <a:pt x="-1576" y="1136602"/>
                              </a:lnTo>
                              <a:lnTo>
                                <a:pt x="-1576" y="1136598"/>
                              </a:lnTo>
                              <a:lnTo>
                                <a:pt x="-1574" y="1136595"/>
                              </a:lnTo>
                              <a:lnTo>
                                <a:pt x="-1571" y="1136592"/>
                              </a:lnTo>
                              <a:lnTo>
                                <a:pt x="-1569" y="1136589"/>
                              </a:lnTo>
                              <a:lnTo>
                                <a:pt x="-1565" y="1136588"/>
                              </a:lnTo>
                              <a:lnTo>
                                <a:pt x="-1561" y="1136588"/>
                              </a:lnTo>
                              <a:lnTo>
                                <a:pt x="-235" y="1136588"/>
                              </a:lnTo>
                              <a:lnTo>
                                <a:pt x="-231" y="1136588"/>
                              </a:lnTo>
                              <a:lnTo>
                                <a:pt x="-228" y="1136589"/>
                              </a:lnTo>
                              <a:lnTo>
                                <a:pt x="-225" y="1136592"/>
                              </a:lnTo>
                              <a:lnTo>
                                <a:pt x="-222" y="1136595"/>
                              </a:lnTo>
                              <a:lnTo>
                                <a:pt x="-221" y="1136598"/>
                              </a:lnTo>
                              <a:lnTo>
                                <a:pt x="-221" y="1136602"/>
                              </a:lnTo>
                              <a:lnTo>
                                <a:pt x="-221" y="1136920"/>
                              </a:lnTo>
                              <a:lnTo>
                                <a:pt x="-221" y="1136924"/>
                              </a:lnTo>
                              <a:lnTo>
                                <a:pt x="-222" y="1136927"/>
                              </a:lnTo>
                              <a:lnTo>
                                <a:pt x="-225" y="1136930"/>
                              </a:lnTo>
                              <a:lnTo>
                                <a:pt x="-228" y="1136933"/>
                              </a:lnTo>
                              <a:lnTo>
                                <a:pt x="-231" y="1136934"/>
                              </a:lnTo>
                              <a:lnTo>
                                <a:pt x="-235" y="1136934"/>
                              </a:lnTo>
                              <a:lnTo>
                                <a:pt x="-1561" y="1136934"/>
                              </a:lnTo>
                              <a:lnTo>
                                <a:pt x="-1565" y="1136934"/>
                              </a:lnTo>
                              <a:lnTo>
                                <a:pt x="-1569" y="1136933"/>
                              </a:lnTo>
                              <a:lnTo>
                                <a:pt x="-1571" y="1136930"/>
                              </a:lnTo>
                              <a:lnTo>
                                <a:pt x="-1574" y="1136927"/>
                              </a:lnTo>
                              <a:lnTo>
                                <a:pt x="-1576" y="1136924"/>
                              </a:lnTo>
                              <a:lnTo>
                                <a:pt x="-1576" y="1136920"/>
                              </a:lnTo>
                              <a:close/>
                              <a:moveTo>
                                <a:pt x="-1576" y="1137352"/>
                              </a:moveTo>
                              <a:lnTo>
                                <a:pt x="-1576" y="1137035"/>
                              </a:lnTo>
                              <a:lnTo>
                                <a:pt x="-1576" y="1137031"/>
                              </a:lnTo>
                              <a:lnTo>
                                <a:pt x="-1574" y="1137027"/>
                              </a:lnTo>
                              <a:lnTo>
                                <a:pt x="-1571" y="1137025"/>
                              </a:lnTo>
                              <a:lnTo>
                                <a:pt x="-1569" y="1137022"/>
                              </a:lnTo>
                              <a:lnTo>
                                <a:pt x="-1565" y="1137020"/>
                              </a:lnTo>
                              <a:lnTo>
                                <a:pt x="-1561" y="1137020"/>
                              </a:lnTo>
                              <a:lnTo>
                                <a:pt x="-235" y="1137020"/>
                              </a:lnTo>
                              <a:lnTo>
                                <a:pt x="-231" y="1137020"/>
                              </a:lnTo>
                              <a:lnTo>
                                <a:pt x="-228" y="1137022"/>
                              </a:lnTo>
                              <a:lnTo>
                                <a:pt x="-225" y="1137025"/>
                              </a:lnTo>
                              <a:lnTo>
                                <a:pt x="-222" y="1137027"/>
                              </a:lnTo>
                              <a:lnTo>
                                <a:pt x="-221" y="1137031"/>
                              </a:lnTo>
                              <a:lnTo>
                                <a:pt x="-221" y="1137035"/>
                              </a:lnTo>
                              <a:lnTo>
                                <a:pt x="-221" y="1137352"/>
                              </a:lnTo>
                              <a:lnTo>
                                <a:pt x="-221" y="1137356"/>
                              </a:lnTo>
                              <a:lnTo>
                                <a:pt x="-222" y="1137359"/>
                              </a:lnTo>
                              <a:lnTo>
                                <a:pt x="-225" y="1137362"/>
                              </a:lnTo>
                              <a:lnTo>
                                <a:pt x="-228" y="1137365"/>
                              </a:lnTo>
                              <a:lnTo>
                                <a:pt x="-231" y="1137366"/>
                              </a:lnTo>
                              <a:lnTo>
                                <a:pt x="-235" y="1137366"/>
                              </a:lnTo>
                              <a:lnTo>
                                <a:pt x="-1561" y="1137366"/>
                              </a:lnTo>
                              <a:lnTo>
                                <a:pt x="-1565" y="1137366"/>
                              </a:lnTo>
                              <a:lnTo>
                                <a:pt x="-1569" y="1137365"/>
                              </a:lnTo>
                              <a:lnTo>
                                <a:pt x="-1571" y="1137362"/>
                              </a:lnTo>
                              <a:lnTo>
                                <a:pt x="-1574" y="1137359"/>
                              </a:lnTo>
                              <a:lnTo>
                                <a:pt x="-1576" y="1137356"/>
                              </a:lnTo>
                              <a:lnTo>
                                <a:pt x="-1576" y="1137352"/>
                              </a:lnTo>
                              <a:close/>
                              <a:moveTo>
                                <a:pt x="-1576" y="1137785"/>
                              </a:moveTo>
                              <a:lnTo>
                                <a:pt x="-1576" y="1137467"/>
                              </a:lnTo>
                              <a:lnTo>
                                <a:pt x="-1576" y="1137463"/>
                              </a:lnTo>
                              <a:lnTo>
                                <a:pt x="-1574" y="1137460"/>
                              </a:lnTo>
                              <a:lnTo>
                                <a:pt x="-1571" y="1137457"/>
                              </a:lnTo>
                              <a:lnTo>
                                <a:pt x="-1569" y="1137454"/>
                              </a:lnTo>
                              <a:lnTo>
                                <a:pt x="-1565" y="1137453"/>
                              </a:lnTo>
                              <a:lnTo>
                                <a:pt x="-1561" y="1137453"/>
                              </a:lnTo>
                              <a:lnTo>
                                <a:pt x="-235" y="1137453"/>
                              </a:lnTo>
                              <a:lnTo>
                                <a:pt x="-231" y="1137453"/>
                              </a:lnTo>
                              <a:lnTo>
                                <a:pt x="-228" y="1137454"/>
                              </a:lnTo>
                              <a:lnTo>
                                <a:pt x="-225" y="1137457"/>
                              </a:lnTo>
                              <a:lnTo>
                                <a:pt x="-222" y="1137460"/>
                              </a:lnTo>
                              <a:lnTo>
                                <a:pt x="-221" y="1137463"/>
                              </a:lnTo>
                              <a:lnTo>
                                <a:pt x="-221" y="1137467"/>
                              </a:lnTo>
                              <a:lnTo>
                                <a:pt x="-221" y="1137785"/>
                              </a:lnTo>
                              <a:lnTo>
                                <a:pt x="-221" y="1137788"/>
                              </a:lnTo>
                              <a:lnTo>
                                <a:pt x="-222" y="1137792"/>
                              </a:lnTo>
                              <a:lnTo>
                                <a:pt x="-225" y="1137795"/>
                              </a:lnTo>
                              <a:lnTo>
                                <a:pt x="-228" y="1137797"/>
                              </a:lnTo>
                              <a:lnTo>
                                <a:pt x="-231" y="1137799"/>
                              </a:lnTo>
                              <a:lnTo>
                                <a:pt x="-235" y="1137799"/>
                              </a:lnTo>
                              <a:lnTo>
                                <a:pt x="-1561" y="1137799"/>
                              </a:lnTo>
                              <a:lnTo>
                                <a:pt x="-1565" y="1137799"/>
                              </a:lnTo>
                              <a:lnTo>
                                <a:pt x="-1569" y="1137797"/>
                              </a:lnTo>
                              <a:lnTo>
                                <a:pt x="-1571" y="1137795"/>
                              </a:lnTo>
                              <a:lnTo>
                                <a:pt x="-1574" y="1137792"/>
                              </a:lnTo>
                              <a:lnTo>
                                <a:pt x="-1576" y="1137788"/>
                              </a:lnTo>
                              <a:lnTo>
                                <a:pt x="-1576" y="1137785"/>
                              </a:lnTo>
                              <a:close/>
                              <a:moveTo>
                                <a:pt x="-1576" y="1138217"/>
                              </a:moveTo>
                              <a:lnTo>
                                <a:pt x="-1576" y="1137900"/>
                              </a:lnTo>
                              <a:lnTo>
                                <a:pt x="-1576" y="1137896"/>
                              </a:lnTo>
                              <a:lnTo>
                                <a:pt x="-1574" y="1137892"/>
                              </a:lnTo>
                              <a:lnTo>
                                <a:pt x="-1571" y="1137890"/>
                              </a:lnTo>
                              <a:lnTo>
                                <a:pt x="-1569" y="1137887"/>
                              </a:lnTo>
                              <a:lnTo>
                                <a:pt x="-1565" y="1137885"/>
                              </a:lnTo>
                              <a:lnTo>
                                <a:pt x="-1561" y="1137885"/>
                              </a:lnTo>
                              <a:lnTo>
                                <a:pt x="-235" y="1137885"/>
                              </a:lnTo>
                              <a:lnTo>
                                <a:pt x="-231" y="1137885"/>
                              </a:lnTo>
                              <a:lnTo>
                                <a:pt x="-228" y="1137887"/>
                              </a:lnTo>
                              <a:lnTo>
                                <a:pt x="-225" y="1137890"/>
                              </a:lnTo>
                              <a:lnTo>
                                <a:pt x="-222" y="1137892"/>
                              </a:lnTo>
                              <a:lnTo>
                                <a:pt x="-221" y="1137896"/>
                              </a:lnTo>
                              <a:lnTo>
                                <a:pt x="-221" y="1137900"/>
                              </a:lnTo>
                              <a:lnTo>
                                <a:pt x="-221" y="1138217"/>
                              </a:lnTo>
                              <a:lnTo>
                                <a:pt x="-221" y="1138221"/>
                              </a:lnTo>
                              <a:lnTo>
                                <a:pt x="-222" y="1138224"/>
                              </a:lnTo>
                              <a:lnTo>
                                <a:pt x="-225" y="1138227"/>
                              </a:lnTo>
                              <a:lnTo>
                                <a:pt x="-228" y="1138230"/>
                              </a:lnTo>
                              <a:lnTo>
                                <a:pt x="-231" y="1138231"/>
                              </a:lnTo>
                              <a:lnTo>
                                <a:pt x="-235" y="1138231"/>
                              </a:lnTo>
                              <a:lnTo>
                                <a:pt x="-1561" y="1138231"/>
                              </a:lnTo>
                              <a:lnTo>
                                <a:pt x="-1565" y="1138231"/>
                              </a:lnTo>
                              <a:lnTo>
                                <a:pt x="-1569" y="1138230"/>
                              </a:lnTo>
                              <a:lnTo>
                                <a:pt x="-1571" y="1138227"/>
                              </a:lnTo>
                              <a:lnTo>
                                <a:pt x="-1574" y="1138224"/>
                              </a:lnTo>
                              <a:lnTo>
                                <a:pt x="-1576" y="1138221"/>
                              </a:lnTo>
                              <a:lnTo>
                                <a:pt x="-1576" y="1138217"/>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3A844" id="Freeform: Shape 2584" o:spid="_x0000_s1026" style="position:absolute;margin-left:386pt;margin-top:-56761.3pt;width:94pt;height:204pt;z-index:25210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80,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" path="m-1576,1135622r,-317l-1576,1135301r2,-3l-1571,1135295r2,-3l-1565,1135291r4,l-754,1135291r4,l-747,1135292r3,3l-741,1135298r2,3l-739,1135305r,317l-739,1135626r-2,4l-744,1135632r-3,3l-750,1135637r-4,l-1561,1135637r-4,l-1569,1135635r-2,-3l-1574,1135630r-2,-4l-1576,1135622xm-1576,1136055r,-317l-1576,1135734r2,-4l-1571,1135727r2,-2l-1565,1135723r4,l-235,1135723r4,l-228,1135725r3,2l-222,1135730r1,4l-221,1135738r,317l-221,1136059r-1,3l-225,1136065r-3,3l-231,1136069r-4,l-1561,1136069r-4,l-1569,1136068r-2,-3l-1574,1136062r-2,-3l-1576,1136055xm-1576,1136487r,-317l-1576,1136166r2,-3l-1571,1136160r2,-3l-1565,1136156r4,l-235,1136156r4,l-228,1136157r3,3l-222,1136163r1,3l-221,1136170r,317l-221,1136491r-1,3l-225,1136497r-3,3l-231,1136501r-4,1l-1561,1136502r-4,-1l-1569,1136500r-2,-3l-1574,1136494r-2,-3l-1576,1136487xm-1576,1136920r,-318l-1576,1136598r2,-3l-1571,1136592r2,-3l-1565,1136588r4,l-235,1136588r4,l-228,1136589r3,3l-222,1136595r1,3l-221,1136602r,318l-221,1136924r-1,3l-225,1136930r-3,3l-231,1136934r-4,l-1561,1136934r-4,l-1569,1136933r-2,-3l-1574,1136927r-2,-3l-1576,1136920xm-1576,1137352r,-317l-1576,1137031r2,-4l-1571,1137025r2,-3l-1565,1137020r4,l-235,1137020r4,l-228,1137022r3,3l-222,1137027r1,4l-221,1137035r,317l-221,1137356r-1,3l-225,1137362r-3,3l-231,1137366r-4,l-1561,1137366r-4,l-1569,1137365r-2,-3l-1574,1137359r-2,-3l-1576,1137352xm-1576,1137785r,-318l-1576,1137463r2,-3l-1571,1137457r2,-3l-1565,1137453r4,l-235,1137453r4,l-228,1137454r3,3l-222,1137460r1,3l-221,1137467r,318l-221,1137788r-1,4l-225,1137795r-3,2l-231,1137799r-4,l-1561,1137799r-4,l-1569,1137797r-2,-2l-1574,1137792r-2,-4l-1576,1137785xm-1576,1138217r,-317l-1576,1137896r2,-4l-1571,1137890r2,-3l-1565,1137885r4,l-235,1137885r4,l-228,1137887r3,3l-222,1137892r1,4l-221,1137900r,317l-221,1138221r-1,3l-225,1138227r-3,3l-231,1138231r-4,l-1561,1138231r-4,l-1569,1138230r-2,-3l-1574,1138224r-2,-3l-1576,1138217xe" filled="f" strokecolor="#d1d1d5" strokeweight=".50856mm">
                <v:path arrowok="t" o:connecttype="custom" o:connectlocs="-999490,45720;-991235,41275;-472440,43815;-469265,251460;-474345,259715;-993775,260985;-1000760,254000;-1000760,322580;-993775,315595;-144780,316865;-140335,325120;-142875,532765;-991235,535305;-999490,530860;-1000760,599440;-996315,591185;-146685,590550;-140335,596900;-140970,805180;-149225,810260;-997585,807085;-1000760,1075690;-997585,867410;-149225,864870;-140970,869315;-140335,1078230;-146685,1084580;-996315,1083945;-1000760,1075690;-999490,1143635;-991235,1139190;-142875,1142365;-140335,1350010;-144780,1358265;-993775,1358900;-1000760,1352550;-1000760,1420495;-993775,1414145;-144780,1414780;-140335,1423035;-142875,1631315;-991235,1633855;-999490,1629410;-1000760,1697990;-996315,1689735;-146685,1688465;-140335,1695450;-140970,1903730;-149225,1908175;-997585,1905635" o:connectangles="0,0,0,0,0,0,0,0,0,0,0,0,0,0,0,0,0,0,0,0,0,0,0,0,0,0,0,0,0,0,0,0,0,0,0,0,0,0,0,0,0,0,0,0,0,0,0,0,0,0"/>
                <w10:wrap anchorx="page"/>
              </v:shape>
            </w:pict>
          </mc:Fallback>
        </mc:AlternateContent>
      </w:r>
      <w:r w:rsidRPr="005903A4">
        <w:rPr>
          <w:sz w:val="23"/>
        </w:rPr>
        <w:t>Pastue Hay</w:t>
      </w:r>
    </w:p>
    <w:p w14:paraId="601F59D8" w14:textId="77777777" w:rsidR="000344CE" w:rsidRPr="005903A4" w:rsidRDefault="000344CE" w:rsidP="000344CE">
      <w:pPr>
        <w:spacing w:line="393" w:lineRule="auto"/>
        <w:ind w:left="156" w:right="8468"/>
        <w:rPr>
          <w:sz w:val="23"/>
        </w:rPr>
      </w:pPr>
      <w:r w:rsidRPr="005903A4">
        <w:rPr>
          <w:sz w:val="23"/>
        </w:rPr>
        <w:t>Harvested Cropland Woodland Grazed Woodland Not Grazed Other</w:t>
      </w:r>
    </w:p>
    <w:p w14:paraId="2DC6A36A" w14:textId="77777777" w:rsidR="000344CE" w:rsidRPr="005903A4" w:rsidRDefault="000344CE" w:rsidP="000344CE">
      <w:pPr>
        <w:spacing w:line="259" w:lineRule="exact"/>
        <w:ind w:left="156"/>
        <w:rPr>
          <w:sz w:val="23"/>
        </w:rPr>
      </w:pPr>
      <w:r w:rsidRPr="005903A4">
        <w:rPr>
          <w:sz w:val="23"/>
        </w:rPr>
        <w:t>Please describe other</w:t>
      </w:r>
    </w:p>
    <w:p w14:paraId="3F00A30C" w14:textId="0DD56F5D" w:rsidR="00375E1E" w:rsidRDefault="00FC1BBB" w:rsidP="00375E1E">
      <w:pPr>
        <w:rPr>
          <w:b/>
          <w:sz w:val="26"/>
        </w:rPr>
      </w:pPr>
      <w:r>
        <w:rPr>
          <w:b/>
          <w:sz w:val="26"/>
        </w:rPr>
        <w:lastRenderedPageBreak/>
        <w:t xml:space="preserve"> </w:t>
      </w:r>
      <w:r w:rsidR="000344CE" w:rsidRPr="005903A4">
        <w:rPr>
          <w:b/>
          <w:sz w:val="26"/>
        </w:rPr>
        <w:t>About Yo</w:t>
      </w:r>
      <w:r w:rsidR="00375E1E">
        <w:rPr>
          <w:b/>
          <w:sz w:val="26"/>
        </w:rPr>
        <w:t>u</w:t>
      </w:r>
    </w:p>
    <w:p w14:paraId="501E02D9" w14:textId="77777777" w:rsidR="00375E1E" w:rsidRDefault="00375E1E" w:rsidP="00375E1E"/>
    <w:p w14:paraId="29FB7287" w14:textId="0CBA012B" w:rsidR="000344CE" w:rsidRPr="005903A4" w:rsidRDefault="00375E1E" w:rsidP="000344CE">
      <w:pPr>
        <w:pStyle w:val="BodyText"/>
        <w:spacing w:before="75"/>
        <w:ind w:left="156"/>
      </w:pPr>
      <w:r>
        <w:t xml:space="preserve"> </w:t>
      </w:r>
      <w:r w:rsidR="000344CE" w:rsidRPr="005903A4">
        <w:t>For the next few questions, we are going to be asking you information about yourself.</w:t>
      </w:r>
    </w:p>
    <w:p w14:paraId="2E656A34" w14:textId="77777777" w:rsidR="000344CE" w:rsidRPr="005903A4" w:rsidRDefault="000344CE" w:rsidP="000344CE">
      <w:pPr>
        <w:pStyle w:val="BodyText"/>
        <w:rPr>
          <w:sz w:val="28"/>
        </w:rPr>
      </w:pPr>
    </w:p>
    <w:p w14:paraId="03A81979" w14:textId="77777777" w:rsidR="000344CE" w:rsidRPr="005903A4" w:rsidRDefault="000344CE" w:rsidP="000344CE">
      <w:pPr>
        <w:pStyle w:val="BodyText"/>
        <w:spacing w:before="6"/>
        <w:rPr>
          <w:sz w:val="32"/>
        </w:rPr>
      </w:pPr>
    </w:p>
    <w:p w14:paraId="62E5DC7F" w14:textId="77777777" w:rsidR="000344CE" w:rsidRPr="005903A4" w:rsidRDefault="000344CE" w:rsidP="000344CE">
      <w:pPr>
        <w:pStyle w:val="BodyText"/>
        <w:ind w:left="156"/>
      </w:pPr>
      <w:r w:rsidRPr="005903A4">
        <w:t>In what year did you become a primary farm business decision maker?</w:t>
      </w:r>
    </w:p>
    <w:p w14:paraId="2748CE0D" w14:textId="77777777" w:rsidR="000344CE" w:rsidRPr="005903A4" w:rsidRDefault="000344CE" w:rsidP="000344CE">
      <w:pPr>
        <w:pStyle w:val="BodyText"/>
        <w:spacing w:before="1"/>
      </w:pPr>
      <w:r w:rsidRPr="005903A4">
        <w:rPr>
          <w:noProof/>
        </w:rPr>
        <mc:AlternateContent>
          <mc:Choice Requires="wps">
            <w:drawing>
              <wp:anchor distT="0" distB="0" distL="0" distR="0" simplePos="0" relativeHeight="252107776" behindDoc="1" locked="0" layoutInCell="1" allowOverlap="1" wp14:anchorId="4AF47928" wp14:editId="1FD8C5CE">
                <wp:simplePos x="0" y="0"/>
                <wp:positionH relativeFrom="page">
                  <wp:posOffset>514985</wp:posOffset>
                </wp:positionH>
                <wp:positionV relativeFrom="paragraph">
                  <wp:posOffset>203200</wp:posOffset>
                </wp:positionV>
                <wp:extent cx="1840230" cy="219710"/>
                <wp:effectExtent l="10160" t="15240" r="16510" b="12700"/>
                <wp:wrapTopAndBottom/>
                <wp:docPr id="2583" name="Freeform: Shape 2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1 320"/>
                            <a:gd name="T3" fmla="*/ 651 h 346"/>
                            <a:gd name="T4" fmla="+- 0 811 811"/>
                            <a:gd name="T5" fmla="*/ T4 w 2898"/>
                            <a:gd name="T6" fmla="+- 0 334 320"/>
                            <a:gd name="T7" fmla="*/ 334 h 346"/>
                            <a:gd name="T8" fmla="+- 0 811 811"/>
                            <a:gd name="T9" fmla="*/ T8 w 2898"/>
                            <a:gd name="T10" fmla="+- 0 330 320"/>
                            <a:gd name="T11" fmla="*/ 330 h 346"/>
                            <a:gd name="T12" fmla="+- 0 812 811"/>
                            <a:gd name="T13" fmla="*/ T12 w 2898"/>
                            <a:gd name="T14" fmla="+- 0 327 320"/>
                            <a:gd name="T15" fmla="*/ 327 h 346"/>
                            <a:gd name="T16" fmla="+- 0 815 811"/>
                            <a:gd name="T17" fmla="*/ T16 w 2898"/>
                            <a:gd name="T18" fmla="+- 0 324 320"/>
                            <a:gd name="T19" fmla="*/ 324 h 346"/>
                            <a:gd name="T20" fmla="+- 0 818 811"/>
                            <a:gd name="T21" fmla="*/ T20 w 2898"/>
                            <a:gd name="T22" fmla="+- 0 321 320"/>
                            <a:gd name="T23" fmla="*/ 321 h 346"/>
                            <a:gd name="T24" fmla="+- 0 821 811"/>
                            <a:gd name="T25" fmla="*/ T24 w 2898"/>
                            <a:gd name="T26" fmla="+- 0 320 320"/>
                            <a:gd name="T27" fmla="*/ 320 h 346"/>
                            <a:gd name="T28" fmla="+- 0 825 811"/>
                            <a:gd name="T29" fmla="*/ T28 w 2898"/>
                            <a:gd name="T30" fmla="+- 0 320 320"/>
                            <a:gd name="T31" fmla="*/ 320 h 346"/>
                            <a:gd name="T32" fmla="+- 0 3694 811"/>
                            <a:gd name="T33" fmla="*/ T32 w 2898"/>
                            <a:gd name="T34" fmla="+- 0 320 320"/>
                            <a:gd name="T35" fmla="*/ 320 h 346"/>
                            <a:gd name="T36" fmla="+- 0 3698 811"/>
                            <a:gd name="T37" fmla="*/ T36 w 2898"/>
                            <a:gd name="T38" fmla="+- 0 320 320"/>
                            <a:gd name="T39" fmla="*/ 320 h 346"/>
                            <a:gd name="T40" fmla="+- 0 3701 811"/>
                            <a:gd name="T41" fmla="*/ T40 w 2898"/>
                            <a:gd name="T42" fmla="+- 0 321 320"/>
                            <a:gd name="T43" fmla="*/ 321 h 346"/>
                            <a:gd name="T44" fmla="+- 0 3704 811"/>
                            <a:gd name="T45" fmla="*/ T44 w 2898"/>
                            <a:gd name="T46" fmla="+- 0 324 320"/>
                            <a:gd name="T47" fmla="*/ 324 h 346"/>
                            <a:gd name="T48" fmla="+- 0 3707 811"/>
                            <a:gd name="T49" fmla="*/ T48 w 2898"/>
                            <a:gd name="T50" fmla="+- 0 327 320"/>
                            <a:gd name="T51" fmla="*/ 327 h 346"/>
                            <a:gd name="T52" fmla="+- 0 3708 811"/>
                            <a:gd name="T53" fmla="*/ T52 w 2898"/>
                            <a:gd name="T54" fmla="+- 0 330 320"/>
                            <a:gd name="T55" fmla="*/ 330 h 346"/>
                            <a:gd name="T56" fmla="+- 0 3708 811"/>
                            <a:gd name="T57" fmla="*/ T56 w 2898"/>
                            <a:gd name="T58" fmla="+- 0 334 320"/>
                            <a:gd name="T59" fmla="*/ 334 h 346"/>
                            <a:gd name="T60" fmla="+- 0 3708 811"/>
                            <a:gd name="T61" fmla="*/ T60 w 2898"/>
                            <a:gd name="T62" fmla="+- 0 651 320"/>
                            <a:gd name="T63" fmla="*/ 651 h 346"/>
                            <a:gd name="T64" fmla="+- 0 3708 811"/>
                            <a:gd name="T65" fmla="*/ T64 w 2898"/>
                            <a:gd name="T66" fmla="+- 0 655 320"/>
                            <a:gd name="T67" fmla="*/ 655 h 346"/>
                            <a:gd name="T68" fmla="+- 0 3707 811"/>
                            <a:gd name="T69" fmla="*/ T68 w 2898"/>
                            <a:gd name="T70" fmla="+- 0 659 320"/>
                            <a:gd name="T71" fmla="*/ 659 h 346"/>
                            <a:gd name="T72" fmla="+- 0 3704 811"/>
                            <a:gd name="T73" fmla="*/ T72 w 2898"/>
                            <a:gd name="T74" fmla="+- 0 662 320"/>
                            <a:gd name="T75" fmla="*/ 662 h 346"/>
                            <a:gd name="T76" fmla="+- 0 3701 811"/>
                            <a:gd name="T77" fmla="*/ T76 w 2898"/>
                            <a:gd name="T78" fmla="+- 0 664 320"/>
                            <a:gd name="T79" fmla="*/ 664 h 346"/>
                            <a:gd name="T80" fmla="+- 0 3698 811"/>
                            <a:gd name="T81" fmla="*/ T80 w 2898"/>
                            <a:gd name="T82" fmla="+- 0 666 320"/>
                            <a:gd name="T83" fmla="*/ 666 h 346"/>
                            <a:gd name="T84" fmla="+- 0 3694 811"/>
                            <a:gd name="T85" fmla="*/ T84 w 2898"/>
                            <a:gd name="T86" fmla="+- 0 666 320"/>
                            <a:gd name="T87" fmla="*/ 666 h 346"/>
                            <a:gd name="T88" fmla="+- 0 825 811"/>
                            <a:gd name="T89" fmla="*/ T88 w 2898"/>
                            <a:gd name="T90" fmla="+- 0 666 320"/>
                            <a:gd name="T91" fmla="*/ 666 h 346"/>
                            <a:gd name="T92" fmla="+- 0 821 811"/>
                            <a:gd name="T93" fmla="*/ T92 w 2898"/>
                            <a:gd name="T94" fmla="+- 0 666 320"/>
                            <a:gd name="T95" fmla="*/ 666 h 346"/>
                            <a:gd name="T96" fmla="+- 0 818 811"/>
                            <a:gd name="T97" fmla="*/ T96 w 2898"/>
                            <a:gd name="T98" fmla="+- 0 664 320"/>
                            <a:gd name="T99" fmla="*/ 664 h 346"/>
                            <a:gd name="T100" fmla="+- 0 815 811"/>
                            <a:gd name="T101" fmla="*/ T100 w 2898"/>
                            <a:gd name="T102" fmla="+- 0 662 320"/>
                            <a:gd name="T103" fmla="*/ 662 h 346"/>
                            <a:gd name="T104" fmla="+- 0 812 811"/>
                            <a:gd name="T105" fmla="*/ T104 w 2898"/>
                            <a:gd name="T106" fmla="+- 0 659 320"/>
                            <a:gd name="T107" fmla="*/ 659 h 346"/>
                            <a:gd name="T108" fmla="+- 0 811 811"/>
                            <a:gd name="T109" fmla="*/ T108 w 2898"/>
                            <a:gd name="T110" fmla="+- 0 655 320"/>
                            <a:gd name="T111" fmla="*/ 655 h 346"/>
                            <a:gd name="T112" fmla="+- 0 811 811"/>
                            <a:gd name="T113" fmla="*/ T112 w 2898"/>
                            <a:gd name="T114" fmla="+- 0 651 320"/>
                            <a:gd name="T115" fmla="*/ 65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98" h="346">
                              <a:moveTo>
                                <a:pt x="0" y="331"/>
                              </a:moveTo>
                              <a:lnTo>
                                <a:pt x="0" y="14"/>
                              </a:lnTo>
                              <a:lnTo>
                                <a:pt x="0" y="10"/>
                              </a:lnTo>
                              <a:lnTo>
                                <a:pt x="1" y="7"/>
                              </a:lnTo>
                              <a:lnTo>
                                <a:pt x="4" y="4"/>
                              </a:lnTo>
                              <a:lnTo>
                                <a:pt x="7" y="1"/>
                              </a:lnTo>
                              <a:lnTo>
                                <a:pt x="10" y="0"/>
                              </a:lnTo>
                              <a:lnTo>
                                <a:pt x="14" y="0"/>
                              </a:lnTo>
                              <a:lnTo>
                                <a:pt x="2883" y="0"/>
                              </a:lnTo>
                              <a:lnTo>
                                <a:pt x="2887" y="0"/>
                              </a:lnTo>
                              <a:lnTo>
                                <a:pt x="2890" y="1"/>
                              </a:lnTo>
                              <a:lnTo>
                                <a:pt x="2893" y="4"/>
                              </a:lnTo>
                              <a:lnTo>
                                <a:pt x="2896" y="7"/>
                              </a:lnTo>
                              <a:lnTo>
                                <a:pt x="2897" y="10"/>
                              </a:lnTo>
                              <a:lnTo>
                                <a:pt x="2897" y="14"/>
                              </a:lnTo>
                              <a:lnTo>
                                <a:pt x="2897" y="331"/>
                              </a:lnTo>
                              <a:lnTo>
                                <a:pt x="2897" y="335"/>
                              </a:lnTo>
                              <a:lnTo>
                                <a:pt x="2896" y="339"/>
                              </a:lnTo>
                              <a:lnTo>
                                <a:pt x="2893" y="342"/>
                              </a:lnTo>
                              <a:lnTo>
                                <a:pt x="2890" y="344"/>
                              </a:lnTo>
                              <a:lnTo>
                                <a:pt x="2887" y="346"/>
                              </a:lnTo>
                              <a:lnTo>
                                <a:pt x="2883" y="346"/>
                              </a:lnTo>
                              <a:lnTo>
                                <a:pt x="14" y="346"/>
                              </a:lnTo>
                              <a:lnTo>
                                <a:pt x="10" y="346"/>
                              </a:lnTo>
                              <a:lnTo>
                                <a:pt x="7" y="344"/>
                              </a:lnTo>
                              <a:lnTo>
                                <a:pt x="4" y="342"/>
                              </a:lnTo>
                              <a:lnTo>
                                <a:pt x="1" y="339"/>
                              </a:lnTo>
                              <a:lnTo>
                                <a:pt x="0" y="335"/>
                              </a:lnTo>
                              <a:lnTo>
                                <a:pt x="0" y="33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85909" id="Freeform: Shape 2583" o:spid="_x0000_s1026" style="position:absolute;margin-left:40.55pt;margin-top:16pt;width:144.9pt;height:17.3pt;z-index:-25120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" path="m,331l,14,,10,1,7,4,4,7,1,10,r4,l2883,r4,l2890,1r3,3l2896,7r1,3l2897,14r,317l2897,335r-1,4l2893,342r-3,2l2887,346r-4,l14,346r-4,l7,344,4,342,1,339,,335r,-4xe" filled="f" strokecolor="#d1d1d5" strokeweight=".50856mm">
                <v:path arrowok="t" o:connecttype="custom" o:connectlocs="0,413385;0,212090;0,209550;635,207645;2540,205740;4445,203835;6350,203200;8890,203200;1830705,203200;1833245,203200;1835150,203835;1837055,205740;1838960,207645;1839595,209550;1839595,212090;1839595,413385;1839595,415925;1838960,418465;1837055,420370;1835150,421640;1833245,422910;1830705,422910;8890,422910;6350,422910;4445,421640;2540,420370;635,418465;0,415925;0,413385" o:connectangles="0,0,0,0,0,0,0,0,0,0,0,0,0,0,0,0,0,0,0,0,0,0,0,0,0,0,0,0,0"/>
                <w10:wrap type="topAndBottom" anchorx="page"/>
              </v:shape>
            </w:pict>
          </mc:Fallback>
        </mc:AlternateContent>
      </w:r>
    </w:p>
    <w:p w14:paraId="2F15A15D" w14:textId="77777777" w:rsidR="000344CE" w:rsidRPr="005903A4" w:rsidRDefault="000344CE" w:rsidP="000344CE">
      <w:pPr>
        <w:pStyle w:val="BodyText"/>
        <w:rPr>
          <w:sz w:val="28"/>
        </w:rPr>
      </w:pPr>
    </w:p>
    <w:p w14:paraId="6BDC420D" w14:textId="77777777" w:rsidR="000344CE" w:rsidRPr="005903A4" w:rsidRDefault="000344CE" w:rsidP="000344CE">
      <w:pPr>
        <w:pStyle w:val="BodyText"/>
        <w:spacing w:before="2"/>
        <w:rPr>
          <w:sz w:val="27"/>
        </w:rPr>
      </w:pPr>
    </w:p>
    <w:p w14:paraId="7BDEE1AF" w14:textId="77777777" w:rsidR="000344CE" w:rsidRPr="005903A4" w:rsidRDefault="000344CE" w:rsidP="000344CE">
      <w:pPr>
        <w:pStyle w:val="BodyText"/>
        <w:ind w:left="156"/>
      </w:pPr>
      <w:r w:rsidRPr="005903A4">
        <w:t>In what year were you born?</w:t>
      </w:r>
    </w:p>
    <w:p w14:paraId="3084E53F" w14:textId="77777777" w:rsidR="000344CE" w:rsidRPr="005903A4" w:rsidRDefault="000344CE" w:rsidP="000344CE">
      <w:pPr>
        <w:pStyle w:val="BodyText"/>
        <w:spacing w:before="1"/>
      </w:pPr>
      <w:r w:rsidRPr="005903A4">
        <w:rPr>
          <w:noProof/>
        </w:rPr>
        <mc:AlternateContent>
          <mc:Choice Requires="wps">
            <w:drawing>
              <wp:anchor distT="0" distB="0" distL="0" distR="0" simplePos="0" relativeHeight="252108800" behindDoc="1" locked="0" layoutInCell="1" allowOverlap="1" wp14:anchorId="5A29343F" wp14:editId="79C62881">
                <wp:simplePos x="0" y="0"/>
                <wp:positionH relativeFrom="page">
                  <wp:posOffset>514985</wp:posOffset>
                </wp:positionH>
                <wp:positionV relativeFrom="paragraph">
                  <wp:posOffset>203200</wp:posOffset>
                </wp:positionV>
                <wp:extent cx="1840230" cy="219710"/>
                <wp:effectExtent l="10160" t="11430" r="16510" b="16510"/>
                <wp:wrapTopAndBottom/>
                <wp:docPr id="2582" name="Freeform: Shape 2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811 811"/>
                            <a:gd name="T1" fmla="*/ T0 w 2898"/>
                            <a:gd name="T2" fmla="+- 0 652 320"/>
                            <a:gd name="T3" fmla="*/ 652 h 346"/>
                            <a:gd name="T4" fmla="+- 0 811 811"/>
                            <a:gd name="T5" fmla="*/ T4 w 2898"/>
                            <a:gd name="T6" fmla="+- 0 334 320"/>
                            <a:gd name="T7" fmla="*/ 334 h 346"/>
                            <a:gd name="T8" fmla="+- 0 811 811"/>
                            <a:gd name="T9" fmla="*/ T8 w 2898"/>
                            <a:gd name="T10" fmla="+- 0 330 320"/>
                            <a:gd name="T11" fmla="*/ 330 h 346"/>
                            <a:gd name="T12" fmla="+- 0 812 811"/>
                            <a:gd name="T13" fmla="*/ T12 w 2898"/>
                            <a:gd name="T14" fmla="+- 0 327 320"/>
                            <a:gd name="T15" fmla="*/ 327 h 346"/>
                            <a:gd name="T16" fmla="+- 0 815 811"/>
                            <a:gd name="T17" fmla="*/ T16 w 2898"/>
                            <a:gd name="T18" fmla="+- 0 324 320"/>
                            <a:gd name="T19" fmla="*/ 324 h 346"/>
                            <a:gd name="T20" fmla="+- 0 818 811"/>
                            <a:gd name="T21" fmla="*/ T20 w 2898"/>
                            <a:gd name="T22" fmla="+- 0 321 320"/>
                            <a:gd name="T23" fmla="*/ 321 h 346"/>
                            <a:gd name="T24" fmla="+- 0 821 811"/>
                            <a:gd name="T25" fmla="*/ T24 w 2898"/>
                            <a:gd name="T26" fmla="+- 0 320 320"/>
                            <a:gd name="T27" fmla="*/ 320 h 346"/>
                            <a:gd name="T28" fmla="+- 0 825 811"/>
                            <a:gd name="T29" fmla="*/ T28 w 2898"/>
                            <a:gd name="T30" fmla="+- 0 320 320"/>
                            <a:gd name="T31" fmla="*/ 320 h 346"/>
                            <a:gd name="T32" fmla="+- 0 3694 811"/>
                            <a:gd name="T33" fmla="*/ T32 w 2898"/>
                            <a:gd name="T34" fmla="+- 0 320 320"/>
                            <a:gd name="T35" fmla="*/ 320 h 346"/>
                            <a:gd name="T36" fmla="+- 0 3698 811"/>
                            <a:gd name="T37" fmla="*/ T36 w 2898"/>
                            <a:gd name="T38" fmla="+- 0 320 320"/>
                            <a:gd name="T39" fmla="*/ 320 h 346"/>
                            <a:gd name="T40" fmla="+- 0 3701 811"/>
                            <a:gd name="T41" fmla="*/ T40 w 2898"/>
                            <a:gd name="T42" fmla="+- 0 321 320"/>
                            <a:gd name="T43" fmla="*/ 321 h 346"/>
                            <a:gd name="T44" fmla="+- 0 3704 811"/>
                            <a:gd name="T45" fmla="*/ T44 w 2898"/>
                            <a:gd name="T46" fmla="+- 0 324 320"/>
                            <a:gd name="T47" fmla="*/ 324 h 346"/>
                            <a:gd name="T48" fmla="+- 0 3707 811"/>
                            <a:gd name="T49" fmla="*/ T48 w 2898"/>
                            <a:gd name="T50" fmla="+- 0 327 320"/>
                            <a:gd name="T51" fmla="*/ 327 h 346"/>
                            <a:gd name="T52" fmla="+- 0 3708 811"/>
                            <a:gd name="T53" fmla="*/ T52 w 2898"/>
                            <a:gd name="T54" fmla="+- 0 330 320"/>
                            <a:gd name="T55" fmla="*/ 330 h 346"/>
                            <a:gd name="T56" fmla="+- 0 3708 811"/>
                            <a:gd name="T57" fmla="*/ T56 w 2898"/>
                            <a:gd name="T58" fmla="+- 0 334 320"/>
                            <a:gd name="T59" fmla="*/ 334 h 346"/>
                            <a:gd name="T60" fmla="+- 0 3708 811"/>
                            <a:gd name="T61" fmla="*/ T60 w 2898"/>
                            <a:gd name="T62" fmla="+- 0 652 320"/>
                            <a:gd name="T63" fmla="*/ 652 h 346"/>
                            <a:gd name="T64" fmla="+- 0 3708 811"/>
                            <a:gd name="T65" fmla="*/ T64 w 2898"/>
                            <a:gd name="T66" fmla="+- 0 656 320"/>
                            <a:gd name="T67" fmla="*/ 656 h 346"/>
                            <a:gd name="T68" fmla="+- 0 3707 811"/>
                            <a:gd name="T69" fmla="*/ T68 w 2898"/>
                            <a:gd name="T70" fmla="+- 0 659 320"/>
                            <a:gd name="T71" fmla="*/ 659 h 346"/>
                            <a:gd name="T72" fmla="+- 0 3704 811"/>
                            <a:gd name="T73" fmla="*/ T72 w 2898"/>
                            <a:gd name="T74" fmla="+- 0 662 320"/>
                            <a:gd name="T75" fmla="*/ 662 h 346"/>
                            <a:gd name="T76" fmla="+- 0 3701 811"/>
                            <a:gd name="T77" fmla="*/ T76 w 2898"/>
                            <a:gd name="T78" fmla="+- 0 665 320"/>
                            <a:gd name="T79" fmla="*/ 665 h 346"/>
                            <a:gd name="T80" fmla="+- 0 3698 811"/>
                            <a:gd name="T81" fmla="*/ T80 w 2898"/>
                            <a:gd name="T82" fmla="+- 0 666 320"/>
                            <a:gd name="T83" fmla="*/ 666 h 346"/>
                            <a:gd name="T84" fmla="+- 0 3694 811"/>
                            <a:gd name="T85" fmla="*/ T84 w 2898"/>
                            <a:gd name="T86" fmla="+- 0 666 320"/>
                            <a:gd name="T87" fmla="*/ 666 h 346"/>
                            <a:gd name="T88" fmla="+- 0 825 811"/>
                            <a:gd name="T89" fmla="*/ T88 w 2898"/>
                            <a:gd name="T90" fmla="+- 0 666 320"/>
                            <a:gd name="T91" fmla="*/ 666 h 346"/>
                            <a:gd name="T92" fmla="+- 0 821 811"/>
                            <a:gd name="T93" fmla="*/ T92 w 2898"/>
                            <a:gd name="T94" fmla="+- 0 666 320"/>
                            <a:gd name="T95" fmla="*/ 666 h 346"/>
                            <a:gd name="T96" fmla="+- 0 818 811"/>
                            <a:gd name="T97" fmla="*/ T96 w 2898"/>
                            <a:gd name="T98" fmla="+- 0 665 320"/>
                            <a:gd name="T99" fmla="*/ 665 h 346"/>
                            <a:gd name="T100" fmla="+- 0 815 811"/>
                            <a:gd name="T101" fmla="*/ T100 w 2898"/>
                            <a:gd name="T102" fmla="+- 0 662 320"/>
                            <a:gd name="T103" fmla="*/ 662 h 346"/>
                            <a:gd name="T104" fmla="+- 0 812 811"/>
                            <a:gd name="T105" fmla="*/ T104 w 2898"/>
                            <a:gd name="T106" fmla="+- 0 659 320"/>
                            <a:gd name="T107" fmla="*/ 659 h 346"/>
                            <a:gd name="T108" fmla="+- 0 811 811"/>
                            <a:gd name="T109" fmla="*/ T108 w 2898"/>
                            <a:gd name="T110" fmla="+- 0 656 320"/>
                            <a:gd name="T111" fmla="*/ 656 h 346"/>
                            <a:gd name="T112" fmla="+- 0 811 811"/>
                            <a:gd name="T113" fmla="*/ T112 w 2898"/>
                            <a:gd name="T114" fmla="+- 0 652 320"/>
                            <a:gd name="T115" fmla="*/ 652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98" h="346">
                              <a:moveTo>
                                <a:pt x="0" y="332"/>
                              </a:moveTo>
                              <a:lnTo>
                                <a:pt x="0" y="14"/>
                              </a:lnTo>
                              <a:lnTo>
                                <a:pt x="0" y="10"/>
                              </a:lnTo>
                              <a:lnTo>
                                <a:pt x="1" y="7"/>
                              </a:lnTo>
                              <a:lnTo>
                                <a:pt x="4" y="4"/>
                              </a:lnTo>
                              <a:lnTo>
                                <a:pt x="7" y="1"/>
                              </a:lnTo>
                              <a:lnTo>
                                <a:pt x="10" y="0"/>
                              </a:lnTo>
                              <a:lnTo>
                                <a:pt x="14" y="0"/>
                              </a:lnTo>
                              <a:lnTo>
                                <a:pt x="2883" y="0"/>
                              </a:lnTo>
                              <a:lnTo>
                                <a:pt x="2887" y="0"/>
                              </a:lnTo>
                              <a:lnTo>
                                <a:pt x="2890" y="1"/>
                              </a:lnTo>
                              <a:lnTo>
                                <a:pt x="2893" y="4"/>
                              </a:lnTo>
                              <a:lnTo>
                                <a:pt x="2896" y="7"/>
                              </a:lnTo>
                              <a:lnTo>
                                <a:pt x="2897" y="10"/>
                              </a:lnTo>
                              <a:lnTo>
                                <a:pt x="2897" y="14"/>
                              </a:lnTo>
                              <a:lnTo>
                                <a:pt x="2897" y="332"/>
                              </a:lnTo>
                              <a:lnTo>
                                <a:pt x="2897" y="336"/>
                              </a:lnTo>
                              <a:lnTo>
                                <a:pt x="2896" y="339"/>
                              </a:lnTo>
                              <a:lnTo>
                                <a:pt x="2893" y="342"/>
                              </a:lnTo>
                              <a:lnTo>
                                <a:pt x="2890" y="345"/>
                              </a:lnTo>
                              <a:lnTo>
                                <a:pt x="2887" y="346"/>
                              </a:lnTo>
                              <a:lnTo>
                                <a:pt x="2883" y="346"/>
                              </a:lnTo>
                              <a:lnTo>
                                <a:pt x="14" y="346"/>
                              </a:lnTo>
                              <a:lnTo>
                                <a:pt x="10" y="346"/>
                              </a:lnTo>
                              <a:lnTo>
                                <a:pt x="7" y="345"/>
                              </a:lnTo>
                              <a:lnTo>
                                <a:pt x="4" y="342"/>
                              </a:lnTo>
                              <a:lnTo>
                                <a:pt x="1" y="339"/>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24690" id="Freeform: Shape 2582" o:spid="_x0000_s1026" style="position:absolute;margin-left:40.55pt;margin-top:16pt;width:144.9pt;height:17.3pt;z-index:-25120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" path="m,332l,14,,10,1,7,4,4,7,1,10,r4,l2883,r4,l2890,1r3,3l2896,7r1,3l2897,14r,318l2897,336r-1,3l2893,342r-3,3l2887,346r-4,l14,346r-4,l7,345,4,342,1,339,,336r,-4xe" filled="f" strokecolor="#d1d1d5" strokeweight=".50856mm">
                <v:path arrowok="t" o:connecttype="custom" o:connectlocs="0,414020;0,212090;0,209550;635,207645;2540,205740;4445,203835;6350,203200;8890,203200;1830705,203200;1833245,203200;1835150,203835;1837055,205740;1838960,207645;1839595,209550;1839595,212090;1839595,414020;1839595,416560;1838960,418465;1837055,420370;1835150,422275;1833245,422910;1830705,422910;8890,422910;6350,422910;4445,422275;2540,420370;635,418465;0,416560;0,414020" o:connectangles="0,0,0,0,0,0,0,0,0,0,0,0,0,0,0,0,0,0,0,0,0,0,0,0,0,0,0,0,0"/>
                <w10:wrap type="topAndBottom" anchorx="page"/>
              </v:shape>
            </w:pict>
          </mc:Fallback>
        </mc:AlternateContent>
      </w:r>
    </w:p>
    <w:p w14:paraId="755B604D" w14:textId="77777777" w:rsidR="000344CE" w:rsidRPr="005903A4" w:rsidRDefault="000344CE" w:rsidP="000344CE">
      <w:pPr>
        <w:pStyle w:val="BodyText"/>
        <w:rPr>
          <w:sz w:val="28"/>
        </w:rPr>
      </w:pPr>
    </w:p>
    <w:p w14:paraId="4D8A4F93" w14:textId="77777777" w:rsidR="000344CE" w:rsidRPr="005903A4" w:rsidRDefault="000344CE" w:rsidP="000344CE">
      <w:pPr>
        <w:pStyle w:val="BodyText"/>
        <w:spacing w:before="2"/>
        <w:rPr>
          <w:sz w:val="27"/>
        </w:rPr>
      </w:pPr>
    </w:p>
    <w:p w14:paraId="4E1B9FEE" w14:textId="77777777" w:rsidR="000344CE" w:rsidRPr="005903A4" w:rsidRDefault="000344CE" w:rsidP="000344CE">
      <w:pPr>
        <w:pStyle w:val="BodyText"/>
        <w:ind w:left="156"/>
      </w:pPr>
      <w:r w:rsidRPr="005903A4">
        <w:t>What gender are you?</w:t>
      </w:r>
    </w:p>
    <w:p w14:paraId="14D34C06" w14:textId="77777777" w:rsidR="000344CE" w:rsidRPr="005903A4" w:rsidRDefault="000344CE" w:rsidP="000344CE">
      <w:pPr>
        <w:pStyle w:val="BodyText"/>
        <w:spacing w:before="3"/>
        <w:rPr>
          <w:sz w:val="22"/>
        </w:rPr>
      </w:pPr>
    </w:p>
    <w:p w14:paraId="09183E80" w14:textId="2A602449" w:rsidR="000344CE" w:rsidRPr="005903A4" w:rsidRDefault="000344CE" w:rsidP="000344CE">
      <w:pPr>
        <w:spacing w:before="93" w:line="391" w:lineRule="auto"/>
        <w:ind w:left="156" w:right="9594"/>
        <w:rPr>
          <w:sz w:val="23"/>
        </w:rPr>
      </w:pPr>
      <w:r w:rsidRPr="005903A4">
        <w:rPr>
          <w:noProof/>
          <w:position w:val="-5"/>
        </w:rPr>
        <w:drawing>
          <wp:inline distT="0" distB="0" distL="0" distR="0" wp14:anchorId="420CD1FA" wp14:editId="00E03A11">
            <wp:extent cx="164770" cy="164770"/>
            <wp:effectExtent l="0" t="0" r="0" b="0"/>
            <wp:docPr id="56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266.png"/>
                    <pic:cNvPicPr/>
                  </pic:nvPicPr>
                  <pic:blipFill>
                    <a:blip r:embed="rId608"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 xml:space="preserve">Male </w:t>
      </w:r>
      <w:r w:rsidRPr="005903A4">
        <w:rPr>
          <w:noProof/>
          <w:position w:val="-3"/>
          <w:sz w:val="23"/>
        </w:rPr>
        <w:drawing>
          <wp:inline distT="0" distB="0" distL="0" distR="0" wp14:anchorId="35205446" wp14:editId="344DE0D1">
            <wp:extent cx="164770" cy="155616"/>
            <wp:effectExtent l="0" t="0" r="0" b="0"/>
            <wp:docPr id="569"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267.png"/>
                    <pic:cNvPicPr/>
                  </pic:nvPicPr>
                  <pic:blipFill>
                    <a:blip r:embed="rId609" cstate="print"/>
                    <a:stretch>
                      <a:fillRect/>
                    </a:stretch>
                  </pic:blipFill>
                  <pic:spPr>
                    <a:xfrm>
                      <a:off x="0" y="0"/>
                      <a:ext cx="164770" cy="155616"/>
                    </a:xfrm>
                    <a:prstGeom prst="rect">
                      <a:avLst/>
                    </a:prstGeom>
                  </pic:spPr>
                </pic:pic>
              </a:graphicData>
            </a:graphic>
          </wp:inline>
        </w:drawing>
      </w:r>
      <w:r w:rsidRPr="005903A4">
        <w:rPr>
          <w:rFonts w:ascii="Times New Roman"/>
          <w:sz w:val="23"/>
        </w:rPr>
        <w:t xml:space="preserve"> </w:t>
      </w:r>
      <w:r w:rsidRPr="005903A4">
        <w:rPr>
          <w:spacing w:val="-3"/>
          <w:sz w:val="23"/>
        </w:rPr>
        <w:t>Female</w:t>
      </w:r>
    </w:p>
    <w:p w14:paraId="02227072" w14:textId="77777777" w:rsidR="000344CE" w:rsidRPr="005903A4" w:rsidRDefault="000344CE" w:rsidP="000344CE">
      <w:pPr>
        <w:spacing w:before="23"/>
        <w:ind w:left="156"/>
        <w:rPr>
          <w:sz w:val="23"/>
        </w:rPr>
      </w:pPr>
      <w:r w:rsidRPr="005903A4">
        <w:rPr>
          <w:noProof/>
          <w:position w:val="-3"/>
        </w:rPr>
        <w:drawing>
          <wp:inline distT="0" distB="0" distL="0" distR="0" wp14:anchorId="2AB679AC" wp14:editId="35667F1C">
            <wp:extent cx="164770" cy="155616"/>
            <wp:effectExtent l="0" t="0" r="0" b="0"/>
            <wp:docPr id="571"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268.png"/>
                    <pic:cNvPicPr/>
                  </pic:nvPicPr>
                  <pic:blipFill>
                    <a:blip r:embed="rId610"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Prefer not to disclose</w:t>
      </w:r>
    </w:p>
    <w:p w14:paraId="7E4084E0" w14:textId="77777777" w:rsidR="000344CE" w:rsidRPr="005903A4" w:rsidRDefault="000344CE" w:rsidP="000344CE">
      <w:pPr>
        <w:pStyle w:val="BodyText"/>
        <w:rPr>
          <w:sz w:val="20"/>
        </w:rPr>
      </w:pPr>
    </w:p>
    <w:p w14:paraId="0C367FD0" w14:textId="77777777" w:rsidR="000344CE" w:rsidRPr="005903A4" w:rsidRDefault="000344CE" w:rsidP="000344CE">
      <w:pPr>
        <w:pStyle w:val="BodyText"/>
        <w:rPr>
          <w:sz w:val="20"/>
        </w:rPr>
      </w:pPr>
    </w:p>
    <w:p w14:paraId="21D2117A" w14:textId="77777777" w:rsidR="000344CE" w:rsidRPr="005903A4" w:rsidRDefault="000344CE" w:rsidP="000344CE">
      <w:pPr>
        <w:pStyle w:val="BodyText"/>
        <w:spacing w:before="6"/>
      </w:pPr>
    </w:p>
    <w:p w14:paraId="12F530AB" w14:textId="77777777" w:rsidR="000344CE" w:rsidRPr="005903A4" w:rsidRDefault="000344CE" w:rsidP="000344CE">
      <w:pPr>
        <w:pStyle w:val="BodyText"/>
        <w:ind w:left="156"/>
      </w:pPr>
      <w:r w:rsidRPr="005903A4">
        <w:t>What is your highest level of education?</w:t>
      </w:r>
    </w:p>
    <w:p w14:paraId="6358BE33" w14:textId="77777777" w:rsidR="000344CE" w:rsidRPr="005903A4" w:rsidRDefault="000344CE" w:rsidP="000344CE">
      <w:pPr>
        <w:pStyle w:val="BodyText"/>
        <w:spacing w:before="3"/>
        <w:rPr>
          <w:sz w:val="22"/>
        </w:rPr>
      </w:pPr>
    </w:p>
    <w:p w14:paraId="5E859F90" w14:textId="77777777" w:rsidR="000344CE" w:rsidRPr="005903A4" w:rsidRDefault="000344CE" w:rsidP="000344CE">
      <w:pPr>
        <w:spacing w:before="93" w:line="391" w:lineRule="auto"/>
        <w:ind w:left="156" w:right="7995"/>
        <w:rPr>
          <w:sz w:val="23"/>
        </w:rPr>
      </w:pPr>
      <w:r w:rsidRPr="005903A4">
        <w:rPr>
          <w:noProof/>
          <w:position w:val="-5"/>
        </w:rPr>
        <w:drawing>
          <wp:inline distT="0" distB="0" distL="0" distR="0" wp14:anchorId="3827192C" wp14:editId="4EFD6D6C">
            <wp:extent cx="164770" cy="164770"/>
            <wp:effectExtent l="0" t="0" r="0" b="0"/>
            <wp:docPr id="573"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269.png"/>
                    <pic:cNvPicPr/>
                  </pic:nvPicPr>
                  <pic:blipFill>
                    <a:blip r:embed="rId611"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Less than</w:t>
      </w:r>
      <w:r w:rsidRPr="005903A4">
        <w:rPr>
          <w:spacing w:val="4"/>
          <w:sz w:val="23"/>
        </w:rPr>
        <w:t xml:space="preserve"> </w:t>
      </w:r>
      <w:r w:rsidRPr="005903A4">
        <w:rPr>
          <w:sz w:val="23"/>
        </w:rPr>
        <w:t>High</w:t>
      </w:r>
      <w:r w:rsidRPr="005903A4">
        <w:rPr>
          <w:spacing w:val="3"/>
          <w:sz w:val="23"/>
        </w:rPr>
        <w:t xml:space="preserve"> </w:t>
      </w:r>
      <w:r w:rsidRPr="005903A4">
        <w:rPr>
          <w:spacing w:val="-3"/>
          <w:sz w:val="23"/>
        </w:rPr>
        <w:t>School</w:t>
      </w:r>
      <w:r w:rsidRPr="005903A4">
        <w:rPr>
          <w:sz w:val="23"/>
        </w:rPr>
        <w:t xml:space="preserve"> </w:t>
      </w:r>
      <w:r w:rsidRPr="005903A4">
        <w:rPr>
          <w:noProof/>
          <w:position w:val="-5"/>
          <w:sz w:val="23"/>
        </w:rPr>
        <w:drawing>
          <wp:inline distT="0" distB="0" distL="0" distR="0" wp14:anchorId="6B5BAA2A" wp14:editId="369BF69C">
            <wp:extent cx="164770" cy="164770"/>
            <wp:effectExtent l="0" t="0" r="0" b="0"/>
            <wp:docPr id="2530"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270.png"/>
                    <pic:cNvPicPr/>
                  </pic:nvPicPr>
                  <pic:blipFill>
                    <a:blip r:embed="rId612"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High School</w:t>
      </w:r>
      <w:r w:rsidRPr="005903A4">
        <w:rPr>
          <w:spacing w:val="4"/>
          <w:sz w:val="23"/>
        </w:rPr>
        <w:t xml:space="preserve"> </w:t>
      </w:r>
      <w:r w:rsidRPr="005903A4">
        <w:rPr>
          <w:sz w:val="23"/>
        </w:rPr>
        <w:t>Graduate</w:t>
      </w:r>
    </w:p>
    <w:p w14:paraId="47474CE0" w14:textId="1EFB2E00" w:rsidR="000344CE" w:rsidRDefault="00FC1BBB" w:rsidP="00FC1BBB">
      <w:pPr>
        <w:spacing w:before="14" w:line="391" w:lineRule="auto"/>
        <w:ind w:left="156" w:right="6631"/>
        <w:rPr>
          <w:sz w:val="23"/>
        </w:rPr>
      </w:pPr>
      <w:r w:rsidRPr="00F23BA4">
        <w:pict w14:anchorId="59D6C2C7">
          <v:shape id="_x0000_i1050" type="#_x0000_t75" style="width:12.9pt;height:12.9pt;visibility:visible;mso-wrap-style:square">
            <v:imagedata r:id="rId613" o:title=""/>
          </v:shape>
        </w:pict>
      </w:r>
      <w:r w:rsidR="000344CE" w:rsidRPr="005903A4">
        <w:rPr>
          <w:rFonts w:ascii="Times New Roman"/>
          <w:sz w:val="20"/>
        </w:rPr>
        <w:t xml:space="preserve">  </w:t>
      </w:r>
      <w:r w:rsidR="000344CE" w:rsidRPr="005903A4">
        <w:rPr>
          <w:rFonts w:ascii="Times New Roman"/>
          <w:spacing w:val="-12"/>
          <w:sz w:val="20"/>
        </w:rPr>
        <w:t xml:space="preserve"> </w:t>
      </w:r>
      <w:r w:rsidR="000344CE" w:rsidRPr="005903A4">
        <w:rPr>
          <w:sz w:val="23"/>
        </w:rPr>
        <w:t>Some College or</w:t>
      </w:r>
      <w:r w:rsidR="000344CE" w:rsidRPr="005903A4">
        <w:rPr>
          <w:spacing w:val="9"/>
          <w:sz w:val="23"/>
        </w:rPr>
        <w:t xml:space="preserve"> </w:t>
      </w:r>
      <w:r w:rsidR="000344CE" w:rsidRPr="005903A4">
        <w:rPr>
          <w:spacing w:val="-3"/>
          <w:sz w:val="23"/>
        </w:rPr>
        <w:t>Technical</w:t>
      </w:r>
      <w:r w:rsidR="000344CE" w:rsidRPr="005903A4">
        <w:rPr>
          <w:spacing w:val="3"/>
          <w:sz w:val="23"/>
        </w:rPr>
        <w:t xml:space="preserve"> </w:t>
      </w:r>
      <w:r w:rsidR="000344CE" w:rsidRPr="005903A4">
        <w:rPr>
          <w:spacing w:val="-3"/>
          <w:sz w:val="23"/>
        </w:rPr>
        <w:t>School</w:t>
      </w:r>
      <w:r w:rsidR="000344CE" w:rsidRPr="005903A4">
        <w:rPr>
          <w:sz w:val="23"/>
        </w:rPr>
        <w:t xml:space="preserve"> </w:t>
      </w:r>
      <w:r w:rsidR="000344CE" w:rsidRPr="005903A4">
        <w:rPr>
          <w:noProof/>
          <w:position w:val="-3"/>
          <w:sz w:val="23"/>
        </w:rPr>
        <w:drawing>
          <wp:inline distT="0" distB="0" distL="0" distR="0" wp14:anchorId="60A0F4D7" wp14:editId="19DDCEE6">
            <wp:extent cx="164770" cy="155616"/>
            <wp:effectExtent l="0" t="0" r="0" b="0"/>
            <wp:docPr id="2532"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272.png"/>
                    <pic:cNvPicPr/>
                  </pic:nvPicPr>
                  <pic:blipFill>
                    <a:blip r:embed="rId614" cstate="print"/>
                    <a:stretch>
                      <a:fillRect/>
                    </a:stretch>
                  </pic:blipFill>
                  <pic:spPr>
                    <a:xfrm>
                      <a:off x="0" y="0"/>
                      <a:ext cx="164770" cy="155616"/>
                    </a:xfrm>
                    <a:prstGeom prst="rect">
                      <a:avLst/>
                    </a:prstGeom>
                  </pic:spPr>
                </pic:pic>
              </a:graphicData>
            </a:graphic>
          </wp:inline>
        </w:drawing>
      </w:r>
      <w:r w:rsidR="000344CE" w:rsidRPr="005903A4">
        <w:rPr>
          <w:rFonts w:ascii="Times New Roman"/>
          <w:sz w:val="23"/>
        </w:rPr>
        <w:t xml:space="preserve"> </w:t>
      </w:r>
      <w:r w:rsidR="000344CE" w:rsidRPr="005903A4">
        <w:rPr>
          <w:rFonts w:ascii="Times New Roman"/>
          <w:spacing w:val="22"/>
          <w:sz w:val="23"/>
        </w:rPr>
        <w:t xml:space="preserve"> </w:t>
      </w:r>
      <w:r w:rsidR="000344CE" w:rsidRPr="005903A4">
        <w:rPr>
          <w:spacing w:val="-3"/>
          <w:sz w:val="23"/>
        </w:rPr>
        <w:t xml:space="preserve">Technical </w:t>
      </w:r>
      <w:r w:rsidR="000344CE" w:rsidRPr="005903A4">
        <w:rPr>
          <w:sz w:val="23"/>
        </w:rPr>
        <w:t>School</w:t>
      </w:r>
      <w:r w:rsidR="000344CE" w:rsidRPr="005903A4">
        <w:rPr>
          <w:spacing w:val="4"/>
          <w:sz w:val="23"/>
        </w:rPr>
        <w:t xml:space="preserve"> </w:t>
      </w:r>
      <w:r w:rsidR="000344CE" w:rsidRPr="005903A4">
        <w:rPr>
          <w:sz w:val="23"/>
        </w:rPr>
        <w:t>Diploma</w:t>
      </w:r>
    </w:p>
    <w:p w14:paraId="7801AF9F" w14:textId="5C8DE313" w:rsidR="00FC1BBB" w:rsidRDefault="00FC1BBB" w:rsidP="00FC1BBB">
      <w:pPr>
        <w:spacing w:before="14" w:line="391" w:lineRule="auto"/>
        <w:ind w:left="156" w:right="6631"/>
        <w:rPr>
          <w:sz w:val="23"/>
        </w:rPr>
      </w:pPr>
      <w:r w:rsidRPr="00F23BA4">
        <w:pict w14:anchorId="71F66A28">
          <v:shape id="_x0000_i1084" type="#_x0000_t75" style="width:12.9pt;height:11.8pt;visibility:visible;mso-wrap-style:square" o:bullet="t">
            <v:imagedata r:id="rId615" o:title=""/>
          </v:shape>
        </w:pict>
      </w:r>
      <w:r w:rsidRPr="005903A4">
        <w:rPr>
          <w:rFonts w:ascii="Times New Roman"/>
          <w:sz w:val="20"/>
        </w:rPr>
        <w:t xml:space="preserve">  </w:t>
      </w:r>
      <w:r w:rsidRPr="005903A4">
        <w:rPr>
          <w:rFonts w:ascii="Times New Roman"/>
          <w:spacing w:val="-12"/>
          <w:sz w:val="20"/>
        </w:rPr>
        <w:t xml:space="preserve"> </w:t>
      </w:r>
      <w:r w:rsidRPr="005903A4">
        <w:rPr>
          <w:sz w:val="23"/>
        </w:rPr>
        <w:t>Associate's</w:t>
      </w:r>
      <w:r>
        <w:rPr>
          <w:sz w:val="23"/>
        </w:rPr>
        <w:t xml:space="preserve"> </w:t>
      </w:r>
      <w:r w:rsidRPr="005903A4">
        <w:rPr>
          <w:spacing w:val="-3"/>
          <w:sz w:val="23"/>
        </w:rPr>
        <w:t>Degre</w:t>
      </w:r>
      <w:r>
        <w:rPr>
          <w:spacing w:val="-3"/>
          <w:sz w:val="23"/>
        </w:rPr>
        <w:t>e</w:t>
      </w:r>
      <w:r w:rsidRPr="00FC1BBB">
        <w:rPr>
          <w:sz w:val="23"/>
        </w:rPr>
        <w:t xml:space="preserve"> </w:t>
      </w:r>
    </w:p>
    <w:p w14:paraId="7E3C4E51" w14:textId="77777777" w:rsidR="00FC1BBB" w:rsidRDefault="00FC1BBB" w:rsidP="00FC1BBB">
      <w:pPr>
        <w:pStyle w:val="ListParagraph"/>
        <w:spacing w:before="14" w:line="391" w:lineRule="auto"/>
        <w:ind w:left="156" w:right="6631"/>
        <w:rPr>
          <w:sz w:val="23"/>
        </w:rPr>
      </w:pPr>
      <w:r w:rsidRPr="00F23BA4">
        <w:pict w14:anchorId="33921E77">
          <v:shape id="_x0000_i1099" type="#_x0000_t75" style="width:12.9pt;height:11.8pt;visibility:visible;mso-wrap-style:square" o:bullet="t">
            <v:imagedata r:id="rId616" o:title=""/>
          </v:shape>
        </w:pict>
      </w:r>
      <w:r w:rsidRPr="00FC1BBB">
        <w:rPr>
          <w:sz w:val="23"/>
        </w:rPr>
        <w:t xml:space="preserve"> </w:t>
      </w:r>
      <w:r w:rsidRPr="00FC1BBB">
        <w:rPr>
          <w:sz w:val="23"/>
        </w:rPr>
        <w:t>Bachelor's</w:t>
      </w:r>
      <w:r w:rsidRPr="00FC1BBB">
        <w:rPr>
          <w:spacing w:val="5"/>
          <w:sz w:val="23"/>
        </w:rPr>
        <w:t xml:space="preserve"> </w:t>
      </w:r>
      <w:r w:rsidRPr="00FC1BBB">
        <w:rPr>
          <w:sz w:val="23"/>
        </w:rPr>
        <w:t xml:space="preserve">Degree   </w:t>
      </w:r>
    </w:p>
    <w:p w14:paraId="4245F7DF" w14:textId="7FB8FE57" w:rsidR="00FC1BBB" w:rsidRDefault="00FC1BBB" w:rsidP="00FC1BBB">
      <w:pPr>
        <w:pStyle w:val="ListParagraph"/>
        <w:spacing w:before="14" w:line="391" w:lineRule="auto"/>
        <w:ind w:left="156" w:right="6631"/>
        <w:rPr>
          <w:sz w:val="23"/>
        </w:rPr>
      </w:pPr>
      <w:r w:rsidRPr="00F23BA4">
        <w:pict w14:anchorId="194B7AF6">
          <v:shape id="_x0000_i1107" type="#_x0000_t75" style="width:12.9pt;height:11.8pt;visibility:visible;mso-wrap-style:square">
            <v:imagedata r:id="rId616" o:title=""/>
          </v:shape>
        </w:pict>
      </w:r>
      <w:r>
        <w:rPr>
          <w:sz w:val="23"/>
        </w:rPr>
        <w:t xml:space="preserve"> </w:t>
      </w:r>
      <w:r w:rsidRPr="00FC1BBB">
        <w:rPr>
          <w:sz w:val="23"/>
        </w:rPr>
        <w:t xml:space="preserve"> Master's</w:t>
      </w:r>
      <w:r w:rsidRPr="00FC1BBB">
        <w:rPr>
          <w:spacing w:val="4"/>
          <w:sz w:val="23"/>
        </w:rPr>
        <w:t xml:space="preserve"> </w:t>
      </w:r>
      <w:r w:rsidRPr="00FC1BBB">
        <w:rPr>
          <w:sz w:val="23"/>
        </w:rPr>
        <w:t>Degree</w:t>
      </w:r>
    </w:p>
    <w:p w14:paraId="155D06FE" w14:textId="15142E6E" w:rsidR="000344CE" w:rsidRPr="005903A4" w:rsidRDefault="000344CE" w:rsidP="00FC1BBB">
      <w:pPr>
        <w:pStyle w:val="ListParagraph"/>
        <w:spacing w:before="14" w:line="391" w:lineRule="auto"/>
        <w:ind w:left="156" w:right="6631"/>
        <w:rPr>
          <w:sz w:val="23"/>
        </w:rPr>
      </w:pPr>
      <w:r w:rsidRPr="005903A4">
        <w:rPr>
          <w:noProof/>
          <w:position w:val="-3"/>
          <w:sz w:val="23"/>
        </w:rPr>
        <w:drawing>
          <wp:inline distT="0" distB="0" distL="0" distR="0" wp14:anchorId="4FEE4642" wp14:editId="030A3C01">
            <wp:extent cx="164770" cy="155616"/>
            <wp:effectExtent l="0" t="0" r="0" b="0"/>
            <wp:docPr id="2536"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276.png"/>
                    <pic:cNvPicPr/>
                  </pic:nvPicPr>
                  <pic:blipFill>
                    <a:blip r:embed="rId617" cstate="print"/>
                    <a:stretch>
                      <a:fillRect/>
                    </a:stretch>
                  </pic:blipFill>
                  <pic:spPr>
                    <a:xfrm>
                      <a:off x="0" y="0"/>
                      <a:ext cx="164770" cy="155616"/>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Doctorate</w:t>
      </w:r>
    </w:p>
    <w:p w14:paraId="2CE1FB0B" w14:textId="77777777" w:rsidR="000344CE" w:rsidRPr="005903A4" w:rsidRDefault="000344CE" w:rsidP="00FC1BBB">
      <w:pPr>
        <w:spacing w:before="31"/>
        <w:ind w:left="156"/>
        <w:rPr>
          <w:sz w:val="23"/>
        </w:rPr>
      </w:pPr>
      <w:r w:rsidRPr="005903A4">
        <w:rPr>
          <w:noProof/>
          <w:position w:val="-3"/>
        </w:rPr>
        <w:drawing>
          <wp:inline distT="0" distB="0" distL="0" distR="0" wp14:anchorId="3AACA6AA" wp14:editId="0C82995C">
            <wp:extent cx="164770" cy="155616"/>
            <wp:effectExtent l="0" t="0" r="0" b="0"/>
            <wp:docPr id="2537" name="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277.png"/>
                    <pic:cNvPicPr/>
                  </pic:nvPicPr>
                  <pic:blipFill>
                    <a:blip r:embed="rId618"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Other</w:t>
      </w:r>
    </w:p>
    <w:p w14:paraId="74689462" w14:textId="77777777" w:rsidR="000344CE" w:rsidRPr="005903A4" w:rsidRDefault="000344CE" w:rsidP="00FC1BBB">
      <w:pPr>
        <w:spacing w:before="168"/>
        <w:ind w:left="554"/>
        <w:rPr>
          <w:sz w:val="23"/>
        </w:rPr>
      </w:pPr>
      <w:r w:rsidRPr="005903A4">
        <w:rPr>
          <w:noProof/>
        </w:rPr>
        <w:drawing>
          <wp:anchor distT="0" distB="0" distL="0" distR="0" simplePos="0" relativeHeight="252190720" behindDoc="0" locked="0" layoutInCell="1" allowOverlap="1" wp14:anchorId="0942217D" wp14:editId="490B5B54">
            <wp:simplePos x="0" y="0"/>
            <wp:positionH relativeFrom="page">
              <wp:posOffset>505608</wp:posOffset>
            </wp:positionH>
            <wp:positionV relativeFrom="paragraph">
              <wp:posOffset>115502</wp:posOffset>
            </wp:positionV>
            <wp:extent cx="164770" cy="164770"/>
            <wp:effectExtent l="0" t="0" r="0" b="0"/>
            <wp:wrapNone/>
            <wp:docPr id="2538"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278.png"/>
                    <pic:cNvPicPr/>
                  </pic:nvPicPr>
                  <pic:blipFill>
                    <a:blip r:embed="rId619" cstate="print"/>
                    <a:stretch>
                      <a:fillRect/>
                    </a:stretch>
                  </pic:blipFill>
                  <pic:spPr>
                    <a:xfrm>
                      <a:off x="0" y="0"/>
                      <a:ext cx="164770" cy="164770"/>
                    </a:xfrm>
                    <a:prstGeom prst="rect">
                      <a:avLst/>
                    </a:prstGeom>
                  </pic:spPr>
                </pic:pic>
              </a:graphicData>
            </a:graphic>
          </wp:anchor>
        </w:drawing>
      </w:r>
      <w:r w:rsidRPr="005903A4">
        <w:rPr>
          <w:sz w:val="23"/>
        </w:rPr>
        <w:t>Prefer not to answer</w:t>
      </w:r>
    </w:p>
    <w:p w14:paraId="6B116710" w14:textId="77777777" w:rsidR="000344CE" w:rsidRPr="005903A4" w:rsidRDefault="000344CE" w:rsidP="00FC1BBB">
      <w:pPr>
        <w:pStyle w:val="BodyText"/>
        <w:rPr>
          <w:sz w:val="20"/>
        </w:rPr>
      </w:pPr>
    </w:p>
    <w:p w14:paraId="15ABCD92" w14:textId="0DBD9E53" w:rsidR="000344CE" w:rsidRDefault="000344CE" w:rsidP="00FC1BBB">
      <w:pPr>
        <w:pStyle w:val="BodyText"/>
        <w:rPr>
          <w:sz w:val="20"/>
        </w:rPr>
      </w:pPr>
    </w:p>
    <w:p w14:paraId="3E6F941E" w14:textId="5992250E" w:rsidR="00FC1BBB" w:rsidRDefault="00FC1BBB" w:rsidP="00FC1BBB">
      <w:pPr>
        <w:pStyle w:val="BodyText"/>
        <w:rPr>
          <w:sz w:val="20"/>
        </w:rPr>
      </w:pPr>
    </w:p>
    <w:p w14:paraId="56A461FA" w14:textId="7B4F9021" w:rsidR="00FC1BBB" w:rsidRDefault="00FC1BBB" w:rsidP="00FC1BBB">
      <w:pPr>
        <w:pStyle w:val="BodyText"/>
        <w:rPr>
          <w:sz w:val="20"/>
        </w:rPr>
      </w:pPr>
    </w:p>
    <w:p w14:paraId="365939CD" w14:textId="180B3209" w:rsidR="00FC1BBB" w:rsidRDefault="00FC1BBB" w:rsidP="00FC1BBB">
      <w:pPr>
        <w:pStyle w:val="BodyText"/>
        <w:rPr>
          <w:sz w:val="20"/>
        </w:rPr>
      </w:pPr>
    </w:p>
    <w:p w14:paraId="008B3E78" w14:textId="77777777" w:rsidR="00FC1BBB" w:rsidRPr="005903A4" w:rsidRDefault="00FC1BBB" w:rsidP="00FC1BBB">
      <w:pPr>
        <w:pStyle w:val="BodyText"/>
        <w:rPr>
          <w:sz w:val="20"/>
        </w:rPr>
      </w:pPr>
    </w:p>
    <w:p w14:paraId="7AFA1E25" w14:textId="77777777" w:rsidR="000344CE" w:rsidRPr="005903A4" w:rsidRDefault="000344CE" w:rsidP="000344CE">
      <w:pPr>
        <w:pStyle w:val="BodyText"/>
        <w:spacing w:before="10"/>
        <w:rPr>
          <w:sz w:val="16"/>
        </w:rPr>
      </w:pPr>
    </w:p>
    <w:p w14:paraId="686375EA" w14:textId="77777777" w:rsidR="000344CE" w:rsidRPr="005903A4" w:rsidRDefault="000344CE" w:rsidP="00FC1BBB">
      <w:pPr>
        <w:pStyle w:val="BodyText"/>
        <w:spacing w:before="91"/>
        <w:ind w:left="156"/>
      </w:pPr>
      <w:r w:rsidRPr="005903A4">
        <w:lastRenderedPageBreak/>
        <w:t>What is your race?</w:t>
      </w:r>
    </w:p>
    <w:p w14:paraId="4AAF713E" w14:textId="77777777" w:rsidR="000344CE" w:rsidRPr="005903A4" w:rsidRDefault="000344CE" w:rsidP="00FC1BBB">
      <w:pPr>
        <w:pStyle w:val="BodyText"/>
        <w:spacing w:before="3"/>
        <w:rPr>
          <w:sz w:val="22"/>
        </w:rPr>
      </w:pPr>
    </w:p>
    <w:p w14:paraId="47982C31" w14:textId="7BDD69F4" w:rsidR="000344CE" w:rsidRPr="005903A4" w:rsidRDefault="000344CE" w:rsidP="00FC1BBB">
      <w:pPr>
        <w:spacing w:before="93" w:line="391" w:lineRule="auto"/>
        <w:ind w:left="554" w:right="9463" w:hanging="398"/>
        <w:rPr>
          <w:sz w:val="23"/>
        </w:rPr>
      </w:pPr>
      <w:r w:rsidRPr="005903A4">
        <w:rPr>
          <w:noProof/>
        </w:rPr>
        <w:drawing>
          <wp:anchor distT="0" distB="0" distL="0" distR="0" simplePos="0" relativeHeight="252183552" behindDoc="1" locked="0" layoutInCell="1" allowOverlap="1" wp14:anchorId="53BB71B8" wp14:editId="59066F44">
            <wp:simplePos x="0" y="0"/>
            <wp:positionH relativeFrom="page">
              <wp:posOffset>505608</wp:posOffset>
            </wp:positionH>
            <wp:positionV relativeFrom="paragraph">
              <wp:posOffset>351648</wp:posOffset>
            </wp:positionV>
            <wp:extent cx="164770" cy="164770"/>
            <wp:effectExtent l="0" t="0" r="0" b="0"/>
            <wp:wrapNone/>
            <wp:docPr id="2539"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279.png"/>
                    <pic:cNvPicPr/>
                  </pic:nvPicPr>
                  <pic:blipFill>
                    <a:blip r:embed="rId620" cstate="print"/>
                    <a:stretch>
                      <a:fillRect/>
                    </a:stretch>
                  </pic:blipFill>
                  <pic:spPr>
                    <a:xfrm>
                      <a:off x="0" y="0"/>
                      <a:ext cx="164770" cy="164770"/>
                    </a:xfrm>
                    <a:prstGeom prst="rect">
                      <a:avLst/>
                    </a:prstGeom>
                  </pic:spPr>
                </pic:pic>
              </a:graphicData>
            </a:graphic>
          </wp:anchor>
        </w:drawing>
      </w:r>
      <w:r w:rsidRPr="005903A4">
        <w:rPr>
          <w:noProof/>
          <w:position w:val="-5"/>
        </w:rPr>
        <w:drawing>
          <wp:inline distT="0" distB="0" distL="0" distR="0" wp14:anchorId="66E77238" wp14:editId="5815CB79">
            <wp:extent cx="164770" cy="164770"/>
            <wp:effectExtent l="0" t="0" r="0" b="0"/>
            <wp:docPr id="2540"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280.png"/>
                    <pic:cNvPicPr/>
                  </pic:nvPicPr>
                  <pic:blipFill>
                    <a:blip r:embed="rId621"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White Hispanc</w:t>
      </w:r>
    </w:p>
    <w:p w14:paraId="274A6881" w14:textId="77777777" w:rsidR="00FC1BBB" w:rsidRPr="005903A4" w:rsidRDefault="00FC1BBB" w:rsidP="00FC1BBB">
      <w:pPr>
        <w:spacing w:before="72" w:line="391" w:lineRule="auto"/>
        <w:ind w:left="156" w:right="8607"/>
        <w:jc w:val="both"/>
        <w:rPr>
          <w:sz w:val="23"/>
        </w:rPr>
      </w:pPr>
      <w:r w:rsidRPr="005903A4">
        <w:rPr>
          <w:noProof/>
        </w:rPr>
        <w:drawing>
          <wp:anchor distT="0" distB="0" distL="0" distR="0" simplePos="0" relativeHeight="252304384" behindDoc="0" locked="0" layoutInCell="1" allowOverlap="1" wp14:anchorId="1887FF38" wp14:editId="3456CE9A">
            <wp:simplePos x="0" y="0"/>
            <wp:positionH relativeFrom="page">
              <wp:posOffset>505608</wp:posOffset>
            </wp:positionH>
            <wp:positionV relativeFrom="paragraph">
              <wp:posOffset>905855</wp:posOffset>
            </wp:positionV>
            <wp:extent cx="164770" cy="155616"/>
            <wp:effectExtent l="0" t="0" r="0" b="0"/>
            <wp:wrapNone/>
            <wp:docPr id="2541"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281.png"/>
                    <pic:cNvPicPr/>
                  </pic:nvPicPr>
                  <pic:blipFill>
                    <a:blip r:embed="rId622" cstate="print"/>
                    <a:stretch>
                      <a:fillRect/>
                    </a:stretch>
                  </pic:blipFill>
                  <pic:spPr>
                    <a:xfrm>
                      <a:off x="0" y="0"/>
                      <a:ext cx="164770" cy="155616"/>
                    </a:xfrm>
                    <a:prstGeom prst="rect">
                      <a:avLst/>
                    </a:prstGeom>
                  </pic:spPr>
                </pic:pic>
              </a:graphicData>
            </a:graphic>
          </wp:anchor>
        </w:drawing>
      </w:r>
      <w:r w:rsidRPr="005903A4">
        <w:rPr>
          <w:noProof/>
          <w:position w:val="-5"/>
        </w:rPr>
        <w:drawing>
          <wp:inline distT="0" distB="0" distL="0" distR="0" wp14:anchorId="0140B9D3" wp14:editId="2B2578E5">
            <wp:extent cx="164770" cy="164770"/>
            <wp:effectExtent l="0" t="0" r="0" b="0"/>
            <wp:docPr id="2542"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282.png"/>
                    <pic:cNvPicPr/>
                  </pic:nvPicPr>
                  <pic:blipFill>
                    <a:blip r:embed="rId623"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Native</w:t>
      </w:r>
      <w:r w:rsidRPr="005903A4">
        <w:rPr>
          <w:spacing w:val="4"/>
          <w:sz w:val="23"/>
        </w:rPr>
        <w:t xml:space="preserve"> </w:t>
      </w:r>
      <w:r w:rsidRPr="005903A4">
        <w:rPr>
          <w:sz w:val="23"/>
        </w:rPr>
        <w:t xml:space="preserve">American </w:t>
      </w:r>
      <w:r w:rsidRPr="005903A4">
        <w:rPr>
          <w:noProof/>
          <w:position w:val="-5"/>
          <w:sz w:val="23"/>
        </w:rPr>
        <w:drawing>
          <wp:inline distT="0" distB="0" distL="0" distR="0" wp14:anchorId="579BA73B" wp14:editId="096B7710">
            <wp:extent cx="164770" cy="164770"/>
            <wp:effectExtent l="0" t="0" r="0" b="0"/>
            <wp:docPr id="2543"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283.png"/>
                    <pic:cNvPicPr/>
                  </pic:nvPicPr>
                  <pic:blipFill>
                    <a:blip r:embed="rId624"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African</w:t>
      </w:r>
      <w:r w:rsidRPr="005903A4">
        <w:rPr>
          <w:spacing w:val="-11"/>
          <w:sz w:val="23"/>
        </w:rPr>
        <w:t xml:space="preserve"> </w:t>
      </w:r>
      <w:r w:rsidRPr="005903A4">
        <w:rPr>
          <w:sz w:val="23"/>
        </w:rPr>
        <w:t xml:space="preserve">American </w:t>
      </w:r>
      <w:r w:rsidRPr="005903A4">
        <w:rPr>
          <w:noProof/>
          <w:position w:val="-5"/>
          <w:sz w:val="23"/>
        </w:rPr>
        <w:drawing>
          <wp:inline distT="0" distB="0" distL="0" distR="0" wp14:anchorId="7AC35CE7" wp14:editId="33CFFDAF">
            <wp:extent cx="164770" cy="164770"/>
            <wp:effectExtent l="0" t="0" r="0" b="0"/>
            <wp:docPr id="2544"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284.png"/>
                    <pic:cNvPicPr/>
                  </pic:nvPicPr>
                  <pic:blipFill>
                    <a:blip r:embed="rId625"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Asian</w:t>
      </w:r>
    </w:p>
    <w:p w14:paraId="6C97F786" w14:textId="77777777" w:rsidR="00FC1BBB" w:rsidRPr="005903A4" w:rsidRDefault="00FC1BBB" w:rsidP="00FC1BBB">
      <w:pPr>
        <w:spacing w:before="93"/>
        <w:ind w:left="554"/>
        <w:rPr>
          <w:sz w:val="23"/>
        </w:rPr>
      </w:pPr>
      <w:r w:rsidRPr="005903A4">
        <w:rPr>
          <w:noProof/>
        </w:rPr>
        <mc:AlternateContent>
          <mc:Choice Requires="wps">
            <w:drawing>
              <wp:anchor distT="0" distB="0" distL="114300" distR="114300" simplePos="0" relativeHeight="252303360" behindDoc="0" locked="0" layoutInCell="1" allowOverlap="1" wp14:anchorId="4D43EE7A" wp14:editId="4220983C">
                <wp:simplePos x="0" y="0"/>
                <wp:positionH relativeFrom="page">
                  <wp:posOffset>1174115</wp:posOffset>
                </wp:positionH>
                <wp:positionV relativeFrom="paragraph">
                  <wp:posOffset>49530</wp:posOffset>
                </wp:positionV>
                <wp:extent cx="1840230" cy="219710"/>
                <wp:effectExtent l="12065" t="10160" r="14605" b="17780"/>
                <wp:wrapNone/>
                <wp:docPr id="2581" name="Freeform: Shape 2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1849 1849"/>
                            <a:gd name="T1" fmla="*/ T0 w 2898"/>
                            <a:gd name="T2" fmla="+- 0 410 78"/>
                            <a:gd name="T3" fmla="*/ 410 h 346"/>
                            <a:gd name="T4" fmla="+- 0 1849 1849"/>
                            <a:gd name="T5" fmla="*/ T4 w 2898"/>
                            <a:gd name="T6" fmla="+- 0 92 78"/>
                            <a:gd name="T7" fmla="*/ 92 h 346"/>
                            <a:gd name="T8" fmla="+- 0 1849 1849"/>
                            <a:gd name="T9" fmla="*/ T8 w 2898"/>
                            <a:gd name="T10" fmla="+- 0 88 78"/>
                            <a:gd name="T11" fmla="*/ 88 h 346"/>
                            <a:gd name="T12" fmla="+- 0 1850 1849"/>
                            <a:gd name="T13" fmla="*/ T12 w 2898"/>
                            <a:gd name="T14" fmla="+- 0 85 78"/>
                            <a:gd name="T15" fmla="*/ 85 h 346"/>
                            <a:gd name="T16" fmla="+- 0 1853 1849"/>
                            <a:gd name="T17" fmla="*/ T16 w 2898"/>
                            <a:gd name="T18" fmla="+- 0 82 78"/>
                            <a:gd name="T19" fmla="*/ 82 h 346"/>
                            <a:gd name="T20" fmla="+- 0 1856 1849"/>
                            <a:gd name="T21" fmla="*/ T20 w 2898"/>
                            <a:gd name="T22" fmla="+- 0 79 78"/>
                            <a:gd name="T23" fmla="*/ 79 h 346"/>
                            <a:gd name="T24" fmla="+- 0 1859 1849"/>
                            <a:gd name="T25" fmla="*/ T24 w 2898"/>
                            <a:gd name="T26" fmla="+- 0 78 78"/>
                            <a:gd name="T27" fmla="*/ 78 h 346"/>
                            <a:gd name="T28" fmla="+- 0 1863 1849"/>
                            <a:gd name="T29" fmla="*/ T28 w 2898"/>
                            <a:gd name="T30" fmla="+- 0 78 78"/>
                            <a:gd name="T31" fmla="*/ 78 h 346"/>
                            <a:gd name="T32" fmla="+- 0 4732 1849"/>
                            <a:gd name="T33" fmla="*/ T32 w 2898"/>
                            <a:gd name="T34" fmla="+- 0 78 78"/>
                            <a:gd name="T35" fmla="*/ 78 h 346"/>
                            <a:gd name="T36" fmla="+- 0 4736 1849"/>
                            <a:gd name="T37" fmla="*/ T36 w 2898"/>
                            <a:gd name="T38" fmla="+- 0 78 78"/>
                            <a:gd name="T39" fmla="*/ 78 h 346"/>
                            <a:gd name="T40" fmla="+- 0 4739 1849"/>
                            <a:gd name="T41" fmla="*/ T40 w 2898"/>
                            <a:gd name="T42" fmla="+- 0 79 78"/>
                            <a:gd name="T43" fmla="*/ 79 h 346"/>
                            <a:gd name="T44" fmla="+- 0 4742 1849"/>
                            <a:gd name="T45" fmla="*/ T44 w 2898"/>
                            <a:gd name="T46" fmla="+- 0 82 78"/>
                            <a:gd name="T47" fmla="*/ 82 h 346"/>
                            <a:gd name="T48" fmla="+- 0 4745 1849"/>
                            <a:gd name="T49" fmla="*/ T48 w 2898"/>
                            <a:gd name="T50" fmla="+- 0 85 78"/>
                            <a:gd name="T51" fmla="*/ 85 h 346"/>
                            <a:gd name="T52" fmla="+- 0 4746 1849"/>
                            <a:gd name="T53" fmla="*/ T52 w 2898"/>
                            <a:gd name="T54" fmla="+- 0 88 78"/>
                            <a:gd name="T55" fmla="*/ 88 h 346"/>
                            <a:gd name="T56" fmla="+- 0 4746 1849"/>
                            <a:gd name="T57" fmla="*/ T56 w 2898"/>
                            <a:gd name="T58" fmla="+- 0 92 78"/>
                            <a:gd name="T59" fmla="*/ 92 h 346"/>
                            <a:gd name="T60" fmla="+- 0 4746 1849"/>
                            <a:gd name="T61" fmla="*/ T60 w 2898"/>
                            <a:gd name="T62" fmla="+- 0 410 78"/>
                            <a:gd name="T63" fmla="*/ 410 h 346"/>
                            <a:gd name="T64" fmla="+- 0 4732 1849"/>
                            <a:gd name="T65" fmla="*/ T64 w 2898"/>
                            <a:gd name="T66" fmla="+- 0 424 78"/>
                            <a:gd name="T67" fmla="*/ 424 h 346"/>
                            <a:gd name="T68" fmla="+- 0 1863 1849"/>
                            <a:gd name="T69" fmla="*/ T68 w 2898"/>
                            <a:gd name="T70" fmla="+- 0 424 78"/>
                            <a:gd name="T71" fmla="*/ 424 h 346"/>
                            <a:gd name="T72" fmla="+- 0 1849 1849"/>
                            <a:gd name="T73" fmla="*/ T72 w 2898"/>
                            <a:gd name="T74" fmla="+- 0 414 78"/>
                            <a:gd name="T75" fmla="*/ 414 h 346"/>
                            <a:gd name="T76" fmla="+- 0 1849 1849"/>
                            <a:gd name="T77" fmla="*/ T76 w 2898"/>
                            <a:gd name="T78" fmla="+- 0 410 78"/>
                            <a:gd name="T79" fmla="*/ 410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898" h="346">
                              <a:moveTo>
                                <a:pt x="0" y="332"/>
                              </a:moveTo>
                              <a:lnTo>
                                <a:pt x="0" y="14"/>
                              </a:lnTo>
                              <a:lnTo>
                                <a:pt x="0" y="10"/>
                              </a:lnTo>
                              <a:lnTo>
                                <a:pt x="1" y="7"/>
                              </a:lnTo>
                              <a:lnTo>
                                <a:pt x="4" y="4"/>
                              </a:lnTo>
                              <a:lnTo>
                                <a:pt x="7" y="1"/>
                              </a:lnTo>
                              <a:lnTo>
                                <a:pt x="10" y="0"/>
                              </a:lnTo>
                              <a:lnTo>
                                <a:pt x="14" y="0"/>
                              </a:lnTo>
                              <a:lnTo>
                                <a:pt x="2883" y="0"/>
                              </a:lnTo>
                              <a:lnTo>
                                <a:pt x="2887" y="0"/>
                              </a:lnTo>
                              <a:lnTo>
                                <a:pt x="2890" y="1"/>
                              </a:lnTo>
                              <a:lnTo>
                                <a:pt x="2893" y="4"/>
                              </a:lnTo>
                              <a:lnTo>
                                <a:pt x="2896" y="7"/>
                              </a:lnTo>
                              <a:lnTo>
                                <a:pt x="2897" y="10"/>
                              </a:lnTo>
                              <a:lnTo>
                                <a:pt x="2897" y="14"/>
                              </a:lnTo>
                              <a:lnTo>
                                <a:pt x="2897" y="332"/>
                              </a:lnTo>
                              <a:lnTo>
                                <a:pt x="2883" y="346"/>
                              </a:lnTo>
                              <a:lnTo>
                                <a:pt x="14" y="346"/>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69378" id="Freeform: Shape 2581" o:spid="_x0000_s1026" style="position:absolute;margin-left:92.45pt;margin-top:3.9pt;width:144.9pt;height:17.3pt;z-index:25230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" path="m,332l,14,,10,1,7,4,4,7,1,10,r4,l2883,r4,l2890,1r3,3l2896,7r1,3l2897,14r,318l2883,346,14,346,,336r,-4xe" filled="f" strokecolor="#d1d1d5" strokeweight=".50856mm">
                <v:path arrowok="t" o:connecttype="custom" o:connectlocs="0,260350;0,58420;0,55880;635,53975;2540,52070;4445,50165;6350,49530;8890,49530;1830705,49530;1833245,49530;1835150,50165;1837055,52070;1838960,53975;1839595,55880;1839595,58420;1839595,260350;1830705,269240;8890,269240;0,262890;0,260350" o:connectangles="0,0,0,0,0,0,0,0,0,0,0,0,0,0,0,0,0,0,0,0"/>
                <w10:wrap anchorx="page"/>
              </v:shape>
            </w:pict>
          </mc:Fallback>
        </mc:AlternateContent>
      </w:r>
      <w:r w:rsidRPr="005903A4">
        <w:rPr>
          <w:sz w:val="23"/>
        </w:rPr>
        <w:t>Other</w:t>
      </w:r>
    </w:p>
    <w:p w14:paraId="1CFFC7A4" w14:textId="77777777" w:rsidR="00FC1BBB" w:rsidRPr="005903A4" w:rsidRDefault="00FC1BBB" w:rsidP="00FC1BBB">
      <w:pPr>
        <w:pStyle w:val="BodyText"/>
        <w:spacing w:before="6"/>
        <w:rPr>
          <w:sz w:val="16"/>
        </w:rPr>
      </w:pPr>
    </w:p>
    <w:p w14:paraId="1B9AB114" w14:textId="77777777" w:rsidR="00FC1BBB" w:rsidRPr="005903A4" w:rsidRDefault="00FC1BBB" w:rsidP="00FC1BBB">
      <w:pPr>
        <w:spacing w:before="93"/>
        <w:ind w:left="156"/>
        <w:rPr>
          <w:sz w:val="23"/>
        </w:rPr>
      </w:pPr>
      <w:r w:rsidRPr="005903A4">
        <w:rPr>
          <w:noProof/>
          <w:position w:val="-3"/>
        </w:rPr>
        <w:drawing>
          <wp:inline distT="0" distB="0" distL="0" distR="0" wp14:anchorId="777D0E6F" wp14:editId="139FB3F5">
            <wp:extent cx="164770" cy="155616"/>
            <wp:effectExtent l="0" t="0" r="0" b="0"/>
            <wp:docPr id="2545"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285.png"/>
                    <pic:cNvPicPr/>
                  </pic:nvPicPr>
                  <pic:blipFill>
                    <a:blip r:embed="rId626"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Prefer not to answer</w:t>
      </w:r>
    </w:p>
    <w:p w14:paraId="39B357DD" w14:textId="77777777" w:rsidR="000344CE" w:rsidRPr="005903A4" w:rsidRDefault="000344CE" w:rsidP="000344CE">
      <w:pPr>
        <w:pStyle w:val="BodyText"/>
        <w:spacing w:before="8"/>
        <w:rPr>
          <w:sz w:val="15"/>
        </w:rPr>
      </w:pPr>
    </w:p>
    <w:p w14:paraId="303E8A49" w14:textId="77777777" w:rsidR="000344CE" w:rsidRPr="005903A4" w:rsidRDefault="000344CE" w:rsidP="000344CE">
      <w:pPr>
        <w:spacing w:before="91" w:line="312" w:lineRule="auto"/>
        <w:ind w:left="156"/>
        <w:rPr>
          <w:i/>
          <w:sz w:val="26"/>
        </w:rPr>
      </w:pPr>
      <w:r w:rsidRPr="005903A4">
        <w:rPr>
          <w:sz w:val="26"/>
        </w:rPr>
        <w:t xml:space="preserve">Which category best reflects your total taxable household income (from both farm and non- farm sources) for 2019? </w:t>
      </w:r>
      <w:r w:rsidRPr="005903A4">
        <w:rPr>
          <w:i/>
          <w:sz w:val="26"/>
        </w:rPr>
        <w:t>Remember, all financial and other information is held strictly confidential.</w:t>
      </w:r>
    </w:p>
    <w:p w14:paraId="6A4BD38E" w14:textId="77777777" w:rsidR="000344CE" w:rsidRPr="005903A4" w:rsidRDefault="000344CE" w:rsidP="00DA0DB6">
      <w:pPr>
        <w:pStyle w:val="BodyText"/>
        <w:spacing w:before="6"/>
        <w:rPr>
          <w:i/>
          <w:sz w:val="14"/>
        </w:rPr>
      </w:pPr>
    </w:p>
    <w:p w14:paraId="7C7BF569" w14:textId="2C559449" w:rsidR="00DA0DB6" w:rsidRDefault="00DA0DB6" w:rsidP="00DA0DB6">
      <w:pPr>
        <w:spacing w:before="93" w:line="393" w:lineRule="auto"/>
        <w:ind w:left="156" w:right="8363"/>
        <w:rPr>
          <w:sz w:val="23"/>
        </w:rPr>
      </w:pPr>
      <w:r w:rsidRPr="00F23BA4">
        <w:pict w14:anchorId="177E0388">
          <v:shape id="_x0000_i1122" type="#_x0000_t75" style="width:12.9pt;height:12.9pt;visibility:visible;mso-wrap-style:square">
            <v:imagedata r:id="rId627" o:title=""/>
          </v:shape>
        </w:pict>
      </w:r>
      <w:r w:rsidR="000344CE" w:rsidRPr="005903A4">
        <w:rPr>
          <w:rFonts w:ascii="Times New Roman"/>
          <w:sz w:val="20"/>
        </w:rPr>
        <w:t xml:space="preserve">  </w:t>
      </w:r>
      <w:r w:rsidR="000344CE" w:rsidRPr="005903A4">
        <w:rPr>
          <w:rFonts w:ascii="Times New Roman"/>
          <w:spacing w:val="-12"/>
          <w:sz w:val="20"/>
        </w:rPr>
        <w:t xml:space="preserve"> </w:t>
      </w:r>
      <w:r w:rsidR="000344CE" w:rsidRPr="005903A4">
        <w:rPr>
          <w:sz w:val="23"/>
        </w:rPr>
        <w:t>Less</w:t>
      </w:r>
      <w:r w:rsidR="000344CE" w:rsidRPr="005903A4">
        <w:rPr>
          <w:spacing w:val="2"/>
          <w:sz w:val="23"/>
        </w:rPr>
        <w:t xml:space="preserve"> </w:t>
      </w:r>
      <w:r w:rsidR="000344CE" w:rsidRPr="005903A4">
        <w:rPr>
          <w:sz w:val="23"/>
        </w:rPr>
        <w:t>than</w:t>
      </w:r>
      <w:r w:rsidR="000344CE" w:rsidRPr="005903A4">
        <w:rPr>
          <w:spacing w:val="2"/>
          <w:sz w:val="23"/>
        </w:rPr>
        <w:t xml:space="preserve"> </w:t>
      </w:r>
      <w:r w:rsidR="000344CE" w:rsidRPr="005903A4">
        <w:rPr>
          <w:sz w:val="23"/>
        </w:rPr>
        <w:t xml:space="preserve">$10,000 </w:t>
      </w:r>
      <w:r w:rsidR="000344CE" w:rsidRPr="005903A4">
        <w:rPr>
          <w:noProof/>
          <w:position w:val="-5"/>
          <w:sz w:val="23"/>
        </w:rPr>
        <w:drawing>
          <wp:inline distT="0" distB="0" distL="0" distR="0" wp14:anchorId="4525D4AB" wp14:editId="575C7724">
            <wp:extent cx="164770" cy="164770"/>
            <wp:effectExtent l="0" t="0" r="0" b="0"/>
            <wp:docPr id="2547"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287.png"/>
                    <pic:cNvPicPr/>
                  </pic:nvPicPr>
                  <pic:blipFill>
                    <a:blip r:embed="rId628" cstate="print"/>
                    <a:stretch>
                      <a:fillRect/>
                    </a:stretch>
                  </pic:blipFill>
                  <pic:spPr>
                    <a:xfrm>
                      <a:off x="0" y="0"/>
                      <a:ext cx="164770" cy="164770"/>
                    </a:xfrm>
                    <a:prstGeom prst="rect">
                      <a:avLst/>
                    </a:prstGeom>
                  </pic:spPr>
                </pic:pic>
              </a:graphicData>
            </a:graphic>
          </wp:inline>
        </w:drawing>
      </w:r>
      <w:r w:rsidR="000344CE" w:rsidRPr="005903A4">
        <w:rPr>
          <w:rFonts w:ascii="Times New Roman"/>
          <w:sz w:val="23"/>
        </w:rPr>
        <w:t xml:space="preserve"> </w:t>
      </w:r>
      <w:r w:rsidR="000344CE" w:rsidRPr="005903A4">
        <w:rPr>
          <w:rFonts w:ascii="Times New Roman"/>
          <w:spacing w:val="22"/>
          <w:sz w:val="23"/>
        </w:rPr>
        <w:t xml:space="preserve"> </w:t>
      </w:r>
      <w:r w:rsidR="000344CE" w:rsidRPr="005903A4">
        <w:rPr>
          <w:sz w:val="23"/>
        </w:rPr>
        <w:t>$10,000</w:t>
      </w:r>
      <w:r>
        <w:rPr>
          <w:spacing w:val="2"/>
          <w:sz w:val="23"/>
        </w:rPr>
        <w:t>-</w:t>
      </w:r>
      <w:r w:rsidR="000344CE" w:rsidRPr="005903A4">
        <w:rPr>
          <w:sz w:val="23"/>
        </w:rPr>
        <w:t xml:space="preserve">$29,999 </w:t>
      </w:r>
    </w:p>
    <w:p w14:paraId="1E40A3C4" w14:textId="0B4D17AF" w:rsidR="00DA0DB6" w:rsidRDefault="00DA0DB6" w:rsidP="00DA0DB6">
      <w:pPr>
        <w:spacing w:before="93" w:line="393" w:lineRule="auto"/>
        <w:ind w:left="156" w:right="8363"/>
        <w:rPr>
          <w:sz w:val="23"/>
        </w:rPr>
      </w:pPr>
      <w:r w:rsidRPr="00F23BA4">
        <w:pict w14:anchorId="138C600A">
          <v:shape id="_x0000_i1130" type="#_x0000_t75" style="width:12.9pt;height:11.8pt;visibility:visible;mso-wrap-style:square">
            <v:imagedata r:id="rId629" o:title=""/>
          </v:shape>
        </w:pict>
      </w:r>
      <w:r w:rsidR="000344CE" w:rsidRPr="005903A4">
        <w:rPr>
          <w:rFonts w:ascii="Times New Roman"/>
          <w:sz w:val="23"/>
        </w:rPr>
        <w:t xml:space="preserve"> </w:t>
      </w:r>
      <w:r w:rsidR="000344CE" w:rsidRPr="005903A4">
        <w:rPr>
          <w:rFonts w:ascii="Times New Roman"/>
          <w:spacing w:val="22"/>
          <w:sz w:val="23"/>
        </w:rPr>
        <w:t xml:space="preserve"> </w:t>
      </w:r>
      <w:r w:rsidR="000344CE" w:rsidRPr="005903A4">
        <w:rPr>
          <w:sz w:val="23"/>
        </w:rPr>
        <w:t>$30,000-$49,999</w:t>
      </w:r>
      <w:r w:rsidR="000344CE" w:rsidRPr="005903A4">
        <w:rPr>
          <w:noProof/>
          <w:position w:val="-3"/>
          <w:sz w:val="23"/>
        </w:rPr>
        <w:drawing>
          <wp:inline distT="0" distB="0" distL="0" distR="0" wp14:anchorId="7B055EF3" wp14:editId="18188FF5">
            <wp:extent cx="164770" cy="155616"/>
            <wp:effectExtent l="0" t="0" r="0" b="0"/>
            <wp:docPr id="2549"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289.png"/>
                    <pic:cNvPicPr/>
                  </pic:nvPicPr>
                  <pic:blipFill>
                    <a:blip r:embed="rId630" cstate="print"/>
                    <a:stretch>
                      <a:fillRect/>
                    </a:stretch>
                  </pic:blipFill>
                  <pic:spPr>
                    <a:xfrm>
                      <a:off x="0" y="0"/>
                      <a:ext cx="164770" cy="155616"/>
                    </a:xfrm>
                    <a:prstGeom prst="rect">
                      <a:avLst/>
                    </a:prstGeom>
                  </pic:spPr>
                </pic:pic>
              </a:graphicData>
            </a:graphic>
          </wp:inline>
        </w:drawing>
      </w:r>
      <w:r w:rsidR="000344CE" w:rsidRPr="005903A4">
        <w:rPr>
          <w:sz w:val="23"/>
        </w:rPr>
        <w:t xml:space="preserve"> $50,000-$99,999</w:t>
      </w:r>
    </w:p>
    <w:p w14:paraId="79FFE1E6" w14:textId="63A724EE" w:rsidR="000344CE" w:rsidRPr="005903A4" w:rsidRDefault="000344CE" w:rsidP="00DA0DB6">
      <w:pPr>
        <w:spacing w:before="93" w:line="393" w:lineRule="auto"/>
        <w:ind w:left="156" w:right="8363"/>
        <w:rPr>
          <w:sz w:val="23"/>
        </w:rPr>
      </w:pPr>
      <w:r w:rsidRPr="005903A4">
        <w:rPr>
          <w:noProof/>
          <w:position w:val="-5"/>
          <w:sz w:val="23"/>
        </w:rPr>
        <w:drawing>
          <wp:inline distT="0" distB="0" distL="0" distR="0" wp14:anchorId="01577144" wp14:editId="12A0E737">
            <wp:extent cx="164770" cy="164770"/>
            <wp:effectExtent l="0" t="0" r="0" b="0"/>
            <wp:docPr id="2550"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290.png"/>
                    <pic:cNvPicPr/>
                  </pic:nvPicPr>
                  <pic:blipFill>
                    <a:blip r:embed="rId631" cstate="print"/>
                    <a:stretch>
                      <a:fillRect/>
                    </a:stretch>
                  </pic:blipFill>
                  <pic:spPr>
                    <a:xfrm>
                      <a:off x="0" y="0"/>
                      <a:ext cx="164770" cy="164770"/>
                    </a:xfrm>
                    <a:prstGeom prst="rect">
                      <a:avLst/>
                    </a:prstGeom>
                  </pic:spPr>
                </pic:pic>
              </a:graphicData>
            </a:graphic>
          </wp:inline>
        </w:drawing>
      </w:r>
      <w:r w:rsidRPr="005903A4">
        <w:rPr>
          <w:sz w:val="23"/>
        </w:rPr>
        <w:t xml:space="preserve"> </w:t>
      </w:r>
      <w:r w:rsidRPr="005903A4">
        <w:rPr>
          <w:spacing w:val="-1"/>
          <w:sz w:val="23"/>
        </w:rPr>
        <w:t>$100,000-$149,999</w:t>
      </w:r>
      <w:r w:rsidRPr="005903A4">
        <w:rPr>
          <w:noProof/>
          <w:spacing w:val="-1"/>
          <w:position w:val="-5"/>
          <w:sz w:val="23"/>
        </w:rPr>
        <w:drawing>
          <wp:inline distT="0" distB="0" distL="0" distR="0" wp14:anchorId="41D2F496" wp14:editId="54FDE809">
            <wp:extent cx="164770" cy="164770"/>
            <wp:effectExtent l="0" t="0" r="0" b="0"/>
            <wp:docPr id="2551"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291.png"/>
                    <pic:cNvPicPr/>
                  </pic:nvPicPr>
                  <pic:blipFill>
                    <a:blip r:embed="rId632" cstate="print"/>
                    <a:stretch>
                      <a:fillRect/>
                    </a:stretch>
                  </pic:blipFill>
                  <pic:spPr>
                    <a:xfrm>
                      <a:off x="0" y="0"/>
                      <a:ext cx="164770" cy="164770"/>
                    </a:xfrm>
                    <a:prstGeom prst="rect">
                      <a:avLst/>
                    </a:prstGeom>
                  </pic:spPr>
                </pic:pic>
              </a:graphicData>
            </a:graphic>
          </wp:inline>
        </w:drawing>
      </w:r>
      <w:r w:rsidRPr="005903A4">
        <w:rPr>
          <w:spacing w:val="-1"/>
          <w:sz w:val="23"/>
        </w:rPr>
        <w:t xml:space="preserve"> $150,000-$199,999</w:t>
      </w:r>
      <w:r w:rsidRPr="005903A4">
        <w:rPr>
          <w:noProof/>
          <w:spacing w:val="-1"/>
          <w:position w:val="-5"/>
          <w:sz w:val="23"/>
        </w:rPr>
        <w:drawing>
          <wp:inline distT="0" distB="0" distL="0" distR="0" wp14:anchorId="2BBB72A5" wp14:editId="5129E175">
            <wp:extent cx="164770" cy="164770"/>
            <wp:effectExtent l="0" t="0" r="0" b="0"/>
            <wp:docPr id="2552"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292.png"/>
                    <pic:cNvPicPr/>
                  </pic:nvPicPr>
                  <pic:blipFill>
                    <a:blip r:embed="rId633" cstate="print"/>
                    <a:stretch>
                      <a:fillRect/>
                    </a:stretch>
                  </pic:blipFill>
                  <pic:spPr>
                    <a:xfrm>
                      <a:off x="0" y="0"/>
                      <a:ext cx="164770" cy="164770"/>
                    </a:xfrm>
                    <a:prstGeom prst="rect">
                      <a:avLst/>
                    </a:prstGeom>
                  </pic:spPr>
                </pic:pic>
              </a:graphicData>
            </a:graphic>
          </wp:inline>
        </w:drawing>
      </w:r>
      <w:r w:rsidRPr="005903A4">
        <w:rPr>
          <w:spacing w:val="-1"/>
          <w:sz w:val="23"/>
        </w:rPr>
        <w:t xml:space="preserve"> $200,000-$249,999</w:t>
      </w:r>
      <w:r w:rsidRPr="005903A4">
        <w:rPr>
          <w:noProof/>
          <w:spacing w:val="-1"/>
          <w:position w:val="-3"/>
          <w:sz w:val="23"/>
        </w:rPr>
        <w:drawing>
          <wp:inline distT="0" distB="0" distL="0" distR="0" wp14:anchorId="4EBB2436" wp14:editId="7C691C3B">
            <wp:extent cx="164770" cy="155616"/>
            <wp:effectExtent l="0" t="0" r="0" b="0"/>
            <wp:docPr id="2553"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293.png"/>
                    <pic:cNvPicPr/>
                  </pic:nvPicPr>
                  <pic:blipFill>
                    <a:blip r:embed="rId634" cstate="print"/>
                    <a:stretch>
                      <a:fillRect/>
                    </a:stretch>
                  </pic:blipFill>
                  <pic:spPr>
                    <a:xfrm>
                      <a:off x="0" y="0"/>
                      <a:ext cx="164770" cy="155616"/>
                    </a:xfrm>
                    <a:prstGeom prst="rect">
                      <a:avLst/>
                    </a:prstGeom>
                  </pic:spPr>
                </pic:pic>
              </a:graphicData>
            </a:graphic>
          </wp:inline>
        </w:drawing>
      </w:r>
      <w:r w:rsidRPr="005903A4">
        <w:rPr>
          <w:spacing w:val="-1"/>
          <w:sz w:val="23"/>
        </w:rPr>
        <w:t xml:space="preserve"> $250,000-$499,999</w:t>
      </w:r>
    </w:p>
    <w:p w14:paraId="1679066F" w14:textId="1FC82352" w:rsidR="000344CE" w:rsidRPr="00DA0DB6" w:rsidRDefault="000344CE" w:rsidP="00DA0DB6">
      <w:pPr>
        <w:spacing w:before="46" w:line="393" w:lineRule="auto"/>
        <w:ind w:left="554" w:right="8059" w:hanging="398"/>
        <w:rPr>
          <w:sz w:val="23"/>
        </w:rPr>
      </w:pPr>
      <w:r w:rsidRPr="005903A4">
        <w:rPr>
          <w:noProof/>
        </w:rPr>
        <w:drawing>
          <wp:anchor distT="0" distB="0" distL="0" distR="0" simplePos="0" relativeHeight="252184576" behindDoc="1" locked="0" layoutInCell="1" allowOverlap="1" wp14:anchorId="676D03DC" wp14:editId="5C39F5A6">
            <wp:simplePos x="0" y="0"/>
            <wp:positionH relativeFrom="page">
              <wp:posOffset>505608</wp:posOffset>
            </wp:positionH>
            <wp:positionV relativeFrom="paragraph">
              <wp:posOffset>312649</wp:posOffset>
            </wp:positionV>
            <wp:extent cx="164770" cy="164770"/>
            <wp:effectExtent l="0" t="0" r="0" b="0"/>
            <wp:wrapNone/>
            <wp:docPr id="2554"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294.png"/>
                    <pic:cNvPicPr/>
                  </pic:nvPicPr>
                  <pic:blipFill>
                    <a:blip r:embed="rId635" cstate="print"/>
                    <a:stretch>
                      <a:fillRect/>
                    </a:stretch>
                  </pic:blipFill>
                  <pic:spPr>
                    <a:xfrm>
                      <a:off x="0" y="0"/>
                      <a:ext cx="164770" cy="164770"/>
                    </a:xfrm>
                    <a:prstGeom prst="rect">
                      <a:avLst/>
                    </a:prstGeom>
                  </pic:spPr>
                </pic:pic>
              </a:graphicData>
            </a:graphic>
          </wp:anchor>
        </w:drawing>
      </w:r>
      <w:r w:rsidRPr="005903A4">
        <w:rPr>
          <w:noProof/>
          <w:position w:val="-3"/>
        </w:rPr>
        <w:drawing>
          <wp:inline distT="0" distB="0" distL="0" distR="0" wp14:anchorId="3691BC45" wp14:editId="0FF06A2D">
            <wp:extent cx="164770" cy="155616"/>
            <wp:effectExtent l="0" t="0" r="0" b="0"/>
            <wp:docPr id="2555"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295.png"/>
                    <pic:cNvPicPr/>
                  </pic:nvPicPr>
                  <pic:blipFill>
                    <a:blip r:embed="rId636"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$500,000 or greater Prefer not to</w:t>
      </w:r>
      <w:r w:rsidRPr="005903A4">
        <w:rPr>
          <w:spacing w:val="11"/>
          <w:sz w:val="23"/>
        </w:rPr>
        <w:t xml:space="preserve"> </w:t>
      </w:r>
      <w:r w:rsidRPr="005903A4">
        <w:rPr>
          <w:spacing w:val="-3"/>
          <w:sz w:val="23"/>
        </w:rPr>
        <w:t>disclose</w:t>
      </w:r>
    </w:p>
    <w:p w14:paraId="3BF89269" w14:textId="77777777" w:rsidR="000344CE" w:rsidRPr="005903A4" w:rsidRDefault="000344CE" w:rsidP="000344CE">
      <w:pPr>
        <w:pStyle w:val="BodyText"/>
        <w:spacing w:before="1"/>
        <w:rPr>
          <w:sz w:val="22"/>
        </w:rPr>
      </w:pPr>
    </w:p>
    <w:p w14:paraId="4A15A7ED" w14:textId="77777777" w:rsidR="000344CE" w:rsidRPr="005903A4" w:rsidRDefault="000344CE" w:rsidP="000344CE">
      <w:pPr>
        <w:pStyle w:val="BodyText"/>
        <w:spacing w:before="91" w:line="312" w:lineRule="auto"/>
        <w:ind w:left="156"/>
      </w:pPr>
      <w:r w:rsidRPr="005903A4">
        <w:t>What percent of your total taxable household income (both farm and non-farm sources) for 2019 do you estimate came from farming?</w:t>
      </w:r>
    </w:p>
    <w:p w14:paraId="3BD80A83" w14:textId="77777777" w:rsidR="000344CE" w:rsidRPr="005903A4" w:rsidRDefault="000344CE" w:rsidP="000344CE">
      <w:pPr>
        <w:pStyle w:val="BodyText"/>
        <w:spacing w:before="6"/>
        <w:rPr>
          <w:sz w:val="14"/>
        </w:rPr>
      </w:pPr>
    </w:p>
    <w:p w14:paraId="6A180E24" w14:textId="77777777" w:rsidR="000344CE" w:rsidRPr="005903A4" w:rsidRDefault="000344CE" w:rsidP="000344CE">
      <w:pPr>
        <w:spacing w:before="93"/>
        <w:ind w:left="156"/>
        <w:rPr>
          <w:sz w:val="23"/>
        </w:rPr>
      </w:pPr>
      <w:r w:rsidRPr="005903A4">
        <w:rPr>
          <w:noProof/>
          <w:position w:val="-5"/>
        </w:rPr>
        <w:drawing>
          <wp:inline distT="0" distB="0" distL="0" distR="0" wp14:anchorId="1526024A" wp14:editId="6E327E5D">
            <wp:extent cx="164770" cy="164770"/>
            <wp:effectExtent l="0" t="0" r="0" b="0"/>
            <wp:docPr id="2556"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296.png"/>
                    <pic:cNvPicPr/>
                  </pic:nvPicPr>
                  <pic:blipFill>
                    <a:blip r:embed="rId637"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0% to 19.99%</w:t>
      </w:r>
    </w:p>
    <w:p w14:paraId="37E37104" w14:textId="77777777" w:rsidR="000344CE" w:rsidRPr="005903A4" w:rsidRDefault="000344CE" w:rsidP="000344CE">
      <w:pPr>
        <w:spacing w:before="174"/>
        <w:ind w:left="156"/>
        <w:rPr>
          <w:sz w:val="23"/>
        </w:rPr>
      </w:pPr>
      <w:r w:rsidRPr="005903A4">
        <w:rPr>
          <w:noProof/>
          <w:position w:val="-3"/>
        </w:rPr>
        <w:drawing>
          <wp:inline distT="0" distB="0" distL="0" distR="0" wp14:anchorId="22269971" wp14:editId="3DD94E01">
            <wp:extent cx="164770" cy="155616"/>
            <wp:effectExtent l="0" t="0" r="0" b="0"/>
            <wp:docPr id="2557"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297.png"/>
                    <pic:cNvPicPr/>
                  </pic:nvPicPr>
                  <pic:blipFill>
                    <a:blip r:embed="rId638"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20% to</w:t>
      </w:r>
      <w:r w:rsidRPr="005903A4">
        <w:rPr>
          <w:spacing w:val="4"/>
          <w:sz w:val="23"/>
        </w:rPr>
        <w:t xml:space="preserve"> </w:t>
      </w:r>
      <w:r w:rsidRPr="005903A4">
        <w:rPr>
          <w:sz w:val="23"/>
        </w:rPr>
        <w:t>39.99%</w:t>
      </w:r>
    </w:p>
    <w:p w14:paraId="2B737C8C" w14:textId="77777777" w:rsidR="000344CE" w:rsidRPr="005903A4" w:rsidRDefault="000344CE" w:rsidP="000344CE">
      <w:pPr>
        <w:spacing w:before="182"/>
        <w:ind w:left="156"/>
        <w:rPr>
          <w:sz w:val="23"/>
        </w:rPr>
      </w:pPr>
      <w:r w:rsidRPr="005903A4">
        <w:rPr>
          <w:noProof/>
          <w:position w:val="-3"/>
        </w:rPr>
        <w:drawing>
          <wp:inline distT="0" distB="0" distL="0" distR="0" wp14:anchorId="549260EB" wp14:editId="0E9CE812">
            <wp:extent cx="164770" cy="155616"/>
            <wp:effectExtent l="0" t="0" r="0" b="0"/>
            <wp:docPr id="2558"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298.png"/>
                    <pic:cNvPicPr/>
                  </pic:nvPicPr>
                  <pic:blipFill>
                    <a:blip r:embed="rId639"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40% to</w:t>
      </w:r>
      <w:r w:rsidRPr="005903A4">
        <w:rPr>
          <w:spacing w:val="4"/>
          <w:sz w:val="23"/>
        </w:rPr>
        <w:t xml:space="preserve"> </w:t>
      </w:r>
      <w:r w:rsidRPr="005903A4">
        <w:rPr>
          <w:sz w:val="23"/>
        </w:rPr>
        <w:t>59.99%</w:t>
      </w:r>
    </w:p>
    <w:p w14:paraId="087DD563" w14:textId="77777777" w:rsidR="000344CE" w:rsidRPr="005903A4" w:rsidRDefault="000344CE" w:rsidP="000344CE">
      <w:pPr>
        <w:spacing w:before="168"/>
        <w:ind w:left="156"/>
        <w:rPr>
          <w:sz w:val="23"/>
        </w:rPr>
      </w:pPr>
      <w:r w:rsidRPr="005903A4">
        <w:rPr>
          <w:noProof/>
          <w:position w:val="-5"/>
        </w:rPr>
        <w:drawing>
          <wp:inline distT="0" distB="0" distL="0" distR="0" wp14:anchorId="347FC611" wp14:editId="24DE579D">
            <wp:extent cx="164770" cy="164770"/>
            <wp:effectExtent l="0" t="0" r="0" b="0"/>
            <wp:docPr id="2559"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299.png"/>
                    <pic:cNvPicPr/>
                  </pic:nvPicPr>
                  <pic:blipFill>
                    <a:blip r:embed="rId640"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60% to</w:t>
      </w:r>
      <w:r w:rsidRPr="005903A4">
        <w:rPr>
          <w:spacing w:val="4"/>
          <w:sz w:val="23"/>
        </w:rPr>
        <w:t xml:space="preserve"> </w:t>
      </w:r>
      <w:r w:rsidRPr="005903A4">
        <w:rPr>
          <w:sz w:val="23"/>
        </w:rPr>
        <w:t>79.99%</w:t>
      </w:r>
    </w:p>
    <w:p w14:paraId="5E6FF83A" w14:textId="77777777" w:rsidR="000344CE" w:rsidRPr="005903A4" w:rsidRDefault="000344CE" w:rsidP="000344CE">
      <w:pPr>
        <w:spacing w:before="174"/>
        <w:ind w:left="156"/>
        <w:rPr>
          <w:sz w:val="23"/>
        </w:rPr>
      </w:pPr>
      <w:r w:rsidRPr="005903A4">
        <w:rPr>
          <w:noProof/>
          <w:position w:val="-5"/>
        </w:rPr>
        <w:drawing>
          <wp:inline distT="0" distB="0" distL="0" distR="0" wp14:anchorId="00D3E8EC" wp14:editId="5C9B52C4">
            <wp:extent cx="164770" cy="164770"/>
            <wp:effectExtent l="0" t="0" r="0" b="0"/>
            <wp:docPr id="2560"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300.png"/>
                    <pic:cNvPicPr/>
                  </pic:nvPicPr>
                  <pic:blipFill>
                    <a:blip r:embed="rId641"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80% to 100.00%</w:t>
      </w:r>
    </w:p>
    <w:p w14:paraId="0381BD1F" w14:textId="5BFFB90F" w:rsidR="000344CE" w:rsidRPr="00DA0DB6" w:rsidRDefault="000344CE" w:rsidP="00DA0DB6">
      <w:pPr>
        <w:spacing w:before="173"/>
        <w:ind w:left="554"/>
        <w:rPr>
          <w:sz w:val="23"/>
        </w:rPr>
      </w:pPr>
      <w:r w:rsidRPr="005903A4">
        <w:rPr>
          <w:noProof/>
        </w:rPr>
        <w:drawing>
          <wp:anchor distT="0" distB="0" distL="0" distR="0" simplePos="0" relativeHeight="252192768" behindDoc="0" locked="0" layoutInCell="1" allowOverlap="1" wp14:anchorId="4DC30969" wp14:editId="4E4CEF24">
            <wp:simplePos x="0" y="0"/>
            <wp:positionH relativeFrom="page">
              <wp:posOffset>505608</wp:posOffset>
            </wp:positionH>
            <wp:positionV relativeFrom="paragraph">
              <wp:posOffset>118677</wp:posOffset>
            </wp:positionV>
            <wp:extent cx="164770" cy="164770"/>
            <wp:effectExtent l="0" t="0" r="0" b="0"/>
            <wp:wrapNone/>
            <wp:docPr id="2561"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301.png"/>
                    <pic:cNvPicPr/>
                  </pic:nvPicPr>
                  <pic:blipFill>
                    <a:blip r:embed="rId642" cstate="print"/>
                    <a:stretch>
                      <a:fillRect/>
                    </a:stretch>
                  </pic:blipFill>
                  <pic:spPr>
                    <a:xfrm>
                      <a:off x="0" y="0"/>
                      <a:ext cx="164770" cy="164770"/>
                    </a:xfrm>
                    <a:prstGeom prst="rect">
                      <a:avLst/>
                    </a:prstGeom>
                  </pic:spPr>
                </pic:pic>
              </a:graphicData>
            </a:graphic>
          </wp:anchor>
        </w:drawing>
      </w:r>
      <w:r w:rsidRPr="005903A4">
        <w:rPr>
          <w:sz w:val="23"/>
        </w:rPr>
        <w:t>Prefer not to disclose</w:t>
      </w:r>
    </w:p>
    <w:p w14:paraId="0E711268" w14:textId="0C1B6901" w:rsidR="000344CE" w:rsidRPr="005903A4" w:rsidRDefault="00DA0DB6" w:rsidP="00DA0DB6">
      <w:pPr>
        <w:pStyle w:val="BodyText"/>
        <w:spacing w:before="92" w:line="312" w:lineRule="auto"/>
      </w:pPr>
      <w:r w:rsidRPr="005903A4">
        <w:rPr>
          <w:noProof/>
        </w:rPr>
        <w:lastRenderedPageBreak/>
        <mc:AlternateContent>
          <mc:Choice Requires="wps">
            <w:drawing>
              <wp:anchor distT="0" distB="0" distL="114300" distR="114300" simplePos="0" relativeHeight="252306432" behindDoc="0" locked="0" layoutInCell="1" allowOverlap="1" wp14:anchorId="7CDAF252" wp14:editId="0DC4E33D">
                <wp:simplePos x="0" y="0"/>
                <wp:positionH relativeFrom="page">
                  <wp:posOffset>3200400</wp:posOffset>
                </wp:positionH>
                <wp:positionV relativeFrom="paragraph">
                  <wp:posOffset>-744987080</wp:posOffset>
                </wp:positionV>
                <wp:extent cx="1193800" cy="685800"/>
                <wp:effectExtent l="1016000" t="0" r="0" b="747338485"/>
                <wp:wrapNone/>
                <wp:docPr id="2580" name="Freeform: Shape 2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0" cy="685800"/>
                        </a:xfrm>
                        <a:custGeom>
                          <a:avLst/>
                          <a:gdLst>
                            <a:gd name="T0" fmla="+- 0 6144 7720"/>
                            <a:gd name="T1" fmla="*/ T0 w 1880"/>
                            <a:gd name="T2" fmla="+- 0 396 -1177122"/>
                            <a:gd name="T3" fmla="*/ 396 h 1080"/>
                            <a:gd name="T4" fmla="+- 0 6144 7720"/>
                            <a:gd name="T5" fmla="*/ T4 w 1880"/>
                            <a:gd name="T6" fmla="+- 0 79 -1177122"/>
                            <a:gd name="T7" fmla="*/ 79 h 1080"/>
                            <a:gd name="T8" fmla="+- 0 6144 7720"/>
                            <a:gd name="T9" fmla="*/ T8 w 1880"/>
                            <a:gd name="T10" fmla="+- 0 75 -1177122"/>
                            <a:gd name="T11" fmla="*/ 75 h 1080"/>
                            <a:gd name="T12" fmla="+- 0 6146 7720"/>
                            <a:gd name="T13" fmla="*/ T12 w 1880"/>
                            <a:gd name="T14" fmla="+- 0 72 -1177122"/>
                            <a:gd name="T15" fmla="*/ 72 h 1080"/>
                            <a:gd name="T16" fmla="+- 0 6149 7720"/>
                            <a:gd name="T17" fmla="*/ T16 w 1880"/>
                            <a:gd name="T18" fmla="+- 0 69 -1177122"/>
                            <a:gd name="T19" fmla="*/ 69 h 1080"/>
                            <a:gd name="T20" fmla="+- 0 6151 7720"/>
                            <a:gd name="T21" fmla="*/ T20 w 1880"/>
                            <a:gd name="T22" fmla="+- 0 66 -1177122"/>
                            <a:gd name="T23" fmla="*/ 66 h 1080"/>
                            <a:gd name="T24" fmla="+- 0 6155 7720"/>
                            <a:gd name="T25" fmla="*/ T24 w 1880"/>
                            <a:gd name="T26" fmla="+- 0 65 -1177122"/>
                            <a:gd name="T27" fmla="*/ 65 h 1080"/>
                            <a:gd name="T28" fmla="+- 0 6159 7720"/>
                            <a:gd name="T29" fmla="*/ T28 w 1880"/>
                            <a:gd name="T30" fmla="+- 0 65 -1177122"/>
                            <a:gd name="T31" fmla="*/ 65 h 1080"/>
                            <a:gd name="T32" fmla="+- 0 7485 7720"/>
                            <a:gd name="T33" fmla="*/ T32 w 1880"/>
                            <a:gd name="T34" fmla="+- 0 65 -1177122"/>
                            <a:gd name="T35" fmla="*/ 65 h 1080"/>
                            <a:gd name="T36" fmla="+- 0 7489 7720"/>
                            <a:gd name="T37" fmla="*/ T36 w 1880"/>
                            <a:gd name="T38" fmla="+- 0 65 -1177122"/>
                            <a:gd name="T39" fmla="*/ 65 h 1080"/>
                            <a:gd name="T40" fmla="+- 0 7492 7720"/>
                            <a:gd name="T41" fmla="*/ T40 w 1880"/>
                            <a:gd name="T42" fmla="+- 0 66 -1177122"/>
                            <a:gd name="T43" fmla="*/ 66 h 1080"/>
                            <a:gd name="T44" fmla="+- 0 7495 7720"/>
                            <a:gd name="T45" fmla="*/ T44 w 1880"/>
                            <a:gd name="T46" fmla="+- 0 69 -1177122"/>
                            <a:gd name="T47" fmla="*/ 69 h 1080"/>
                            <a:gd name="T48" fmla="+- 0 7498 7720"/>
                            <a:gd name="T49" fmla="*/ T48 w 1880"/>
                            <a:gd name="T50" fmla="+- 0 72 -1177122"/>
                            <a:gd name="T51" fmla="*/ 72 h 1080"/>
                            <a:gd name="T52" fmla="+- 0 7499 7720"/>
                            <a:gd name="T53" fmla="*/ T52 w 1880"/>
                            <a:gd name="T54" fmla="+- 0 75 -1177122"/>
                            <a:gd name="T55" fmla="*/ 75 h 1080"/>
                            <a:gd name="T56" fmla="+- 0 7499 7720"/>
                            <a:gd name="T57" fmla="*/ T56 w 1880"/>
                            <a:gd name="T58" fmla="+- 0 79 -1177122"/>
                            <a:gd name="T59" fmla="*/ 79 h 1080"/>
                            <a:gd name="T60" fmla="+- 0 7499 7720"/>
                            <a:gd name="T61" fmla="*/ T60 w 1880"/>
                            <a:gd name="T62" fmla="+- 0 396 -1177122"/>
                            <a:gd name="T63" fmla="*/ 396 h 1080"/>
                            <a:gd name="T64" fmla="+- 0 7499 7720"/>
                            <a:gd name="T65" fmla="*/ T64 w 1880"/>
                            <a:gd name="T66" fmla="+- 0 400 -1177122"/>
                            <a:gd name="T67" fmla="*/ 400 h 1080"/>
                            <a:gd name="T68" fmla="+- 0 7498 7720"/>
                            <a:gd name="T69" fmla="*/ T68 w 1880"/>
                            <a:gd name="T70" fmla="+- 0 403 -1177122"/>
                            <a:gd name="T71" fmla="*/ 403 h 1080"/>
                            <a:gd name="T72" fmla="+- 0 7495 7720"/>
                            <a:gd name="T73" fmla="*/ T72 w 1880"/>
                            <a:gd name="T74" fmla="+- 0 406 -1177122"/>
                            <a:gd name="T75" fmla="*/ 406 h 1080"/>
                            <a:gd name="T76" fmla="+- 0 7492 7720"/>
                            <a:gd name="T77" fmla="*/ T76 w 1880"/>
                            <a:gd name="T78" fmla="+- 0 409 -1177122"/>
                            <a:gd name="T79" fmla="*/ 409 h 1080"/>
                            <a:gd name="T80" fmla="+- 0 7489 7720"/>
                            <a:gd name="T81" fmla="*/ T80 w 1880"/>
                            <a:gd name="T82" fmla="+- 0 411 -1177122"/>
                            <a:gd name="T83" fmla="*/ 411 h 1080"/>
                            <a:gd name="T84" fmla="+- 0 7485 7720"/>
                            <a:gd name="T85" fmla="*/ T84 w 1880"/>
                            <a:gd name="T86" fmla="+- 0 411 -1177122"/>
                            <a:gd name="T87" fmla="*/ 411 h 1080"/>
                            <a:gd name="T88" fmla="+- 0 6159 7720"/>
                            <a:gd name="T89" fmla="*/ T88 w 1880"/>
                            <a:gd name="T90" fmla="+- 0 411 -1177122"/>
                            <a:gd name="T91" fmla="*/ 411 h 1080"/>
                            <a:gd name="T92" fmla="+- 0 6155 7720"/>
                            <a:gd name="T93" fmla="*/ T92 w 1880"/>
                            <a:gd name="T94" fmla="+- 0 411 -1177122"/>
                            <a:gd name="T95" fmla="*/ 411 h 1080"/>
                            <a:gd name="T96" fmla="+- 0 6151 7720"/>
                            <a:gd name="T97" fmla="*/ T96 w 1880"/>
                            <a:gd name="T98" fmla="+- 0 409 -1177122"/>
                            <a:gd name="T99" fmla="*/ 409 h 1080"/>
                            <a:gd name="T100" fmla="+- 0 6149 7720"/>
                            <a:gd name="T101" fmla="*/ T100 w 1880"/>
                            <a:gd name="T102" fmla="+- 0 406 -1177122"/>
                            <a:gd name="T103" fmla="*/ 406 h 1080"/>
                            <a:gd name="T104" fmla="+- 0 6146 7720"/>
                            <a:gd name="T105" fmla="*/ T104 w 1880"/>
                            <a:gd name="T106" fmla="+- 0 403 -1177122"/>
                            <a:gd name="T107" fmla="*/ 403 h 1080"/>
                            <a:gd name="T108" fmla="+- 0 6144 7720"/>
                            <a:gd name="T109" fmla="*/ T108 w 1880"/>
                            <a:gd name="T110" fmla="+- 0 400 -1177122"/>
                            <a:gd name="T111" fmla="*/ 400 h 1080"/>
                            <a:gd name="T112" fmla="+- 0 6144 7720"/>
                            <a:gd name="T113" fmla="*/ T112 w 1880"/>
                            <a:gd name="T114" fmla="+- 0 396 -1177122"/>
                            <a:gd name="T115" fmla="*/ 396 h 1080"/>
                            <a:gd name="T116" fmla="+- 0 6144 7720"/>
                            <a:gd name="T117" fmla="*/ T116 w 1880"/>
                            <a:gd name="T118" fmla="+- 0 829 -1177122"/>
                            <a:gd name="T119" fmla="*/ 829 h 1080"/>
                            <a:gd name="T120" fmla="+- 0 6144 7720"/>
                            <a:gd name="T121" fmla="*/ T120 w 1880"/>
                            <a:gd name="T122" fmla="+- 0 512 -1177122"/>
                            <a:gd name="T123" fmla="*/ 512 h 1080"/>
                            <a:gd name="T124" fmla="+- 0 6144 7720"/>
                            <a:gd name="T125" fmla="*/ T124 w 1880"/>
                            <a:gd name="T126" fmla="+- 0 508 -1177122"/>
                            <a:gd name="T127" fmla="*/ 508 h 1080"/>
                            <a:gd name="T128" fmla="+- 0 6146 7720"/>
                            <a:gd name="T129" fmla="*/ T128 w 1880"/>
                            <a:gd name="T130" fmla="+- 0 504 -1177122"/>
                            <a:gd name="T131" fmla="*/ 504 h 1080"/>
                            <a:gd name="T132" fmla="+- 0 6149 7720"/>
                            <a:gd name="T133" fmla="*/ T132 w 1880"/>
                            <a:gd name="T134" fmla="+- 0 501 -1177122"/>
                            <a:gd name="T135" fmla="*/ 501 h 1080"/>
                            <a:gd name="T136" fmla="+- 0 6151 7720"/>
                            <a:gd name="T137" fmla="*/ T136 w 1880"/>
                            <a:gd name="T138" fmla="+- 0 499 -1177122"/>
                            <a:gd name="T139" fmla="*/ 499 h 1080"/>
                            <a:gd name="T140" fmla="+- 0 6155 7720"/>
                            <a:gd name="T141" fmla="*/ T140 w 1880"/>
                            <a:gd name="T142" fmla="+- 0 497 -1177122"/>
                            <a:gd name="T143" fmla="*/ 497 h 1080"/>
                            <a:gd name="T144" fmla="+- 0 6159 7720"/>
                            <a:gd name="T145" fmla="*/ T144 w 1880"/>
                            <a:gd name="T146" fmla="+- 0 497 -1177122"/>
                            <a:gd name="T147" fmla="*/ 497 h 1080"/>
                            <a:gd name="T148" fmla="+- 0 7485 7720"/>
                            <a:gd name="T149" fmla="*/ T148 w 1880"/>
                            <a:gd name="T150" fmla="+- 0 497 -1177122"/>
                            <a:gd name="T151" fmla="*/ 497 h 1080"/>
                            <a:gd name="T152" fmla="+- 0 7489 7720"/>
                            <a:gd name="T153" fmla="*/ T152 w 1880"/>
                            <a:gd name="T154" fmla="+- 0 497 -1177122"/>
                            <a:gd name="T155" fmla="*/ 497 h 1080"/>
                            <a:gd name="T156" fmla="+- 0 7492 7720"/>
                            <a:gd name="T157" fmla="*/ T156 w 1880"/>
                            <a:gd name="T158" fmla="+- 0 499 -1177122"/>
                            <a:gd name="T159" fmla="*/ 499 h 1080"/>
                            <a:gd name="T160" fmla="+- 0 7495 7720"/>
                            <a:gd name="T161" fmla="*/ T160 w 1880"/>
                            <a:gd name="T162" fmla="+- 0 501 -1177122"/>
                            <a:gd name="T163" fmla="*/ 501 h 1080"/>
                            <a:gd name="T164" fmla="+- 0 7498 7720"/>
                            <a:gd name="T165" fmla="*/ T164 w 1880"/>
                            <a:gd name="T166" fmla="+- 0 504 -1177122"/>
                            <a:gd name="T167" fmla="*/ 504 h 1080"/>
                            <a:gd name="T168" fmla="+- 0 7499 7720"/>
                            <a:gd name="T169" fmla="*/ T168 w 1880"/>
                            <a:gd name="T170" fmla="+- 0 508 -1177122"/>
                            <a:gd name="T171" fmla="*/ 508 h 1080"/>
                            <a:gd name="T172" fmla="+- 0 7499 7720"/>
                            <a:gd name="T173" fmla="*/ T172 w 1880"/>
                            <a:gd name="T174" fmla="+- 0 512 -1177122"/>
                            <a:gd name="T175" fmla="*/ 512 h 1080"/>
                            <a:gd name="T176" fmla="+- 0 7499 7720"/>
                            <a:gd name="T177" fmla="*/ T176 w 1880"/>
                            <a:gd name="T178" fmla="+- 0 829 -1177122"/>
                            <a:gd name="T179" fmla="*/ 829 h 1080"/>
                            <a:gd name="T180" fmla="+- 0 7499 7720"/>
                            <a:gd name="T181" fmla="*/ T180 w 1880"/>
                            <a:gd name="T182" fmla="+- 0 833 -1177122"/>
                            <a:gd name="T183" fmla="*/ 833 h 1080"/>
                            <a:gd name="T184" fmla="+- 0 7498 7720"/>
                            <a:gd name="T185" fmla="*/ T184 w 1880"/>
                            <a:gd name="T186" fmla="+- 0 836 -1177122"/>
                            <a:gd name="T187" fmla="*/ 836 h 1080"/>
                            <a:gd name="T188" fmla="+- 0 7495 7720"/>
                            <a:gd name="T189" fmla="*/ T188 w 1880"/>
                            <a:gd name="T190" fmla="+- 0 839 -1177122"/>
                            <a:gd name="T191" fmla="*/ 839 h 1080"/>
                            <a:gd name="T192" fmla="+- 0 7492 7720"/>
                            <a:gd name="T193" fmla="*/ T192 w 1880"/>
                            <a:gd name="T194" fmla="+- 0 842 -1177122"/>
                            <a:gd name="T195" fmla="*/ 842 h 1080"/>
                            <a:gd name="T196" fmla="+- 0 7489 7720"/>
                            <a:gd name="T197" fmla="*/ T196 w 1880"/>
                            <a:gd name="T198" fmla="+- 0 843 -1177122"/>
                            <a:gd name="T199" fmla="*/ 843 h 1080"/>
                            <a:gd name="T200" fmla="+- 0 7485 7720"/>
                            <a:gd name="T201" fmla="*/ T200 w 1880"/>
                            <a:gd name="T202" fmla="+- 0 843 -1177122"/>
                            <a:gd name="T203" fmla="*/ 843 h 1080"/>
                            <a:gd name="T204" fmla="+- 0 6159 7720"/>
                            <a:gd name="T205" fmla="*/ T204 w 1880"/>
                            <a:gd name="T206" fmla="+- 0 843 -1177122"/>
                            <a:gd name="T207" fmla="*/ 843 h 1080"/>
                            <a:gd name="T208" fmla="+- 0 6155 7720"/>
                            <a:gd name="T209" fmla="*/ T208 w 1880"/>
                            <a:gd name="T210" fmla="+- 0 843 -1177122"/>
                            <a:gd name="T211" fmla="*/ 843 h 1080"/>
                            <a:gd name="T212" fmla="+- 0 6151 7720"/>
                            <a:gd name="T213" fmla="*/ T212 w 1880"/>
                            <a:gd name="T214" fmla="+- 0 842 -1177122"/>
                            <a:gd name="T215" fmla="*/ 842 h 1080"/>
                            <a:gd name="T216" fmla="+- 0 6149 7720"/>
                            <a:gd name="T217" fmla="*/ T216 w 1880"/>
                            <a:gd name="T218" fmla="+- 0 839 -1177122"/>
                            <a:gd name="T219" fmla="*/ 839 h 1080"/>
                            <a:gd name="T220" fmla="+- 0 6146 7720"/>
                            <a:gd name="T221" fmla="*/ T220 w 1880"/>
                            <a:gd name="T222" fmla="+- 0 836 -1177122"/>
                            <a:gd name="T223" fmla="*/ 836 h 1080"/>
                            <a:gd name="T224" fmla="+- 0 6144 7720"/>
                            <a:gd name="T225" fmla="*/ T224 w 1880"/>
                            <a:gd name="T226" fmla="+- 0 833 -1177122"/>
                            <a:gd name="T227" fmla="*/ 833 h 1080"/>
                            <a:gd name="T228" fmla="+- 0 6144 7720"/>
                            <a:gd name="T229" fmla="*/ T228 w 1880"/>
                            <a:gd name="T230" fmla="+- 0 829 -1177122"/>
                            <a:gd name="T231" fmla="*/ 829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880" h="1080">
                              <a:moveTo>
                                <a:pt x="-1576" y="1177518"/>
                              </a:moveTo>
                              <a:lnTo>
                                <a:pt x="-1576" y="1177201"/>
                              </a:lnTo>
                              <a:lnTo>
                                <a:pt x="-1576" y="1177197"/>
                              </a:lnTo>
                              <a:lnTo>
                                <a:pt x="-1574" y="1177194"/>
                              </a:lnTo>
                              <a:lnTo>
                                <a:pt x="-1571" y="1177191"/>
                              </a:lnTo>
                              <a:lnTo>
                                <a:pt x="-1569" y="1177188"/>
                              </a:lnTo>
                              <a:lnTo>
                                <a:pt x="-1565" y="1177187"/>
                              </a:lnTo>
                              <a:lnTo>
                                <a:pt x="-1561" y="1177187"/>
                              </a:lnTo>
                              <a:lnTo>
                                <a:pt x="-235" y="1177187"/>
                              </a:lnTo>
                              <a:lnTo>
                                <a:pt x="-231" y="1177187"/>
                              </a:lnTo>
                              <a:lnTo>
                                <a:pt x="-228" y="1177188"/>
                              </a:lnTo>
                              <a:lnTo>
                                <a:pt x="-225" y="1177191"/>
                              </a:lnTo>
                              <a:lnTo>
                                <a:pt x="-222" y="1177194"/>
                              </a:lnTo>
                              <a:lnTo>
                                <a:pt x="-221" y="1177197"/>
                              </a:lnTo>
                              <a:lnTo>
                                <a:pt x="-221" y="1177201"/>
                              </a:lnTo>
                              <a:lnTo>
                                <a:pt x="-221" y="1177518"/>
                              </a:lnTo>
                              <a:lnTo>
                                <a:pt x="-221" y="1177522"/>
                              </a:lnTo>
                              <a:lnTo>
                                <a:pt x="-222" y="1177525"/>
                              </a:lnTo>
                              <a:lnTo>
                                <a:pt x="-225" y="1177528"/>
                              </a:lnTo>
                              <a:lnTo>
                                <a:pt x="-228" y="1177531"/>
                              </a:lnTo>
                              <a:lnTo>
                                <a:pt x="-231" y="1177533"/>
                              </a:lnTo>
                              <a:lnTo>
                                <a:pt x="-235" y="1177533"/>
                              </a:lnTo>
                              <a:lnTo>
                                <a:pt x="-1561" y="1177533"/>
                              </a:lnTo>
                              <a:lnTo>
                                <a:pt x="-1565" y="1177533"/>
                              </a:lnTo>
                              <a:lnTo>
                                <a:pt x="-1569" y="1177531"/>
                              </a:lnTo>
                              <a:lnTo>
                                <a:pt x="-1571" y="1177528"/>
                              </a:lnTo>
                              <a:lnTo>
                                <a:pt x="-1574" y="1177525"/>
                              </a:lnTo>
                              <a:lnTo>
                                <a:pt x="-1576" y="1177522"/>
                              </a:lnTo>
                              <a:lnTo>
                                <a:pt x="-1576" y="1177518"/>
                              </a:lnTo>
                              <a:close/>
                              <a:moveTo>
                                <a:pt x="-1576" y="1177951"/>
                              </a:moveTo>
                              <a:lnTo>
                                <a:pt x="-1576" y="1177634"/>
                              </a:lnTo>
                              <a:lnTo>
                                <a:pt x="-1576" y="1177630"/>
                              </a:lnTo>
                              <a:lnTo>
                                <a:pt x="-1574" y="1177626"/>
                              </a:lnTo>
                              <a:lnTo>
                                <a:pt x="-1571" y="1177623"/>
                              </a:lnTo>
                              <a:lnTo>
                                <a:pt x="-1569" y="1177621"/>
                              </a:lnTo>
                              <a:lnTo>
                                <a:pt x="-1565" y="1177619"/>
                              </a:lnTo>
                              <a:lnTo>
                                <a:pt x="-1561" y="1177619"/>
                              </a:lnTo>
                              <a:lnTo>
                                <a:pt x="-235" y="1177619"/>
                              </a:lnTo>
                              <a:lnTo>
                                <a:pt x="-231" y="1177619"/>
                              </a:lnTo>
                              <a:lnTo>
                                <a:pt x="-228" y="1177621"/>
                              </a:lnTo>
                              <a:lnTo>
                                <a:pt x="-225" y="1177623"/>
                              </a:lnTo>
                              <a:lnTo>
                                <a:pt x="-222" y="1177626"/>
                              </a:lnTo>
                              <a:lnTo>
                                <a:pt x="-221" y="1177630"/>
                              </a:lnTo>
                              <a:lnTo>
                                <a:pt x="-221" y="1177634"/>
                              </a:lnTo>
                              <a:lnTo>
                                <a:pt x="-221" y="1177951"/>
                              </a:lnTo>
                              <a:lnTo>
                                <a:pt x="-221" y="1177955"/>
                              </a:lnTo>
                              <a:lnTo>
                                <a:pt x="-222" y="1177958"/>
                              </a:lnTo>
                              <a:lnTo>
                                <a:pt x="-225" y="1177961"/>
                              </a:lnTo>
                              <a:lnTo>
                                <a:pt x="-228" y="1177964"/>
                              </a:lnTo>
                              <a:lnTo>
                                <a:pt x="-231" y="1177965"/>
                              </a:lnTo>
                              <a:lnTo>
                                <a:pt x="-235" y="1177965"/>
                              </a:lnTo>
                              <a:lnTo>
                                <a:pt x="-1561" y="1177965"/>
                              </a:lnTo>
                              <a:lnTo>
                                <a:pt x="-1565" y="1177965"/>
                              </a:lnTo>
                              <a:lnTo>
                                <a:pt x="-1569" y="1177964"/>
                              </a:lnTo>
                              <a:lnTo>
                                <a:pt x="-1571" y="1177961"/>
                              </a:lnTo>
                              <a:lnTo>
                                <a:pt x="-1574" y="1177958"/>
                              </a:lnTo>
                              <a:lnTo>
                                <a:pt x="-1576" y="1177955"/>
                              </a:lnTo>
                              <a:lnTo>
                                <a:pt x="-1576" y="1177951"/>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14B37" id="Freeform: Shape 2580" o:spid="_x0000_s1026" style="position:absolute;margin-left:252pt;margin-top:-58660.4pt;width:94pt;height:54pt;z-index:2523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" path="m-1576,1177518r,-317l-1576,1177197r2,-3l-1571,1177191r2,-3l-1565,1177187r4,l-235,1177187r4,l-228,1177188r3,3l-222,1177194r1,3l-221,1177201r,317l-221,1177522r-1,3l-225,1177528r-3,3l-231,1177533r-4,l-1561,1177533r-4,l-1569,1177531r-2,-3l-1574,1177525r-2,-3l-1576,1177518xm-1576,1177951r,-317l-1576,1177630r2,-4l-1571,1177623r2,-2l-1565,1177619r4,l-235,1177619r4,l-228,1177621r3,2l-222,1177626r1,4l-221,1177634r,317l-221,1177955r-1,3l-225,1177961r-3,3l-231,1177965r-4,l-1561,1177965r-4,l-1569,1177964r-2,-3l-1574,1177958r-2,-3l-1576,1177951xe" filled="f" strokecolor="#d1d1d5" strokeweight=".50856mm">
                <v:path arrowok="t" o:connecttype="custom" o:connectlocs="-1000760,251460;-1000760,50165;-1000760,47625;-999490,45720;-997585,43815;-996315,41910;-993775,41275;-991235,41275;-149225,41275;-146685,41275;-144780,41910;-142875,43815;-140970,45720;-140335,47625;-140335,50165;-140335,251460;-140335,254000;-140970,255905;-142875,257810;-144780,259715;-146685,260985;-149225,260985;-991235,260985;-993775,260985;-996315,259715;-997585,257810;-999490,255905;-1000760,254000;-1000760,251460;-1000760,526415;-1000760,325120;-1000760,322580;-999490,320040;-997585,318135;-996315,316865;-993775,315595;-991235,315595;-149225,315595;-146685,315595;-144780,316865;-142875,318135;-140970,320040;-140335,322580;-140335,325120;-140335,526415;-140335,528955;-140970,530860;-142875,532765;-144780,534670;-146685,535305;-149225,535305;-991235,535305;-993775,535305;-996315,534670;-997585,532765;-999490,530860;-1000760,528955;-1000760,526415" o:connectangles="0,0,0,0,0,0,0,0,0,0,0,0,0,0,0,0,0,0,0,0,0,0,0,0,0,0,0,0,0,0,0,0,0,0,0,0,0,0,0,0,0,0,0,0,0,0,0,0,0,0,0,0,0,0,0,0,0,0"/>
                <w10:wrap anchorx="page"/>
              </v:shape>
            </w:pict>
          </mc:Fallback>
        </mc:AlternateContent>
      </w:r>
      <w:r>
        <w:rPr>
          <w:sz w:val="15"/>
        </w:rPr>
        <w:t xml:space="preserve"> </w:t>
      </w:r>
      <w:r w:rsidR="000344CE" w:rsidRPr="005903A4">
        <w:t>What percent of your 2019 farm income do you estimate came from your beef cattle operations?</w:t>
      </w:r>
    </w:p>
    <w:p w14:paraId="2D9C0394" w14:textId="77777777" w:rsidR="00DA0DB6" w:rsidRPr="005903A4" w:rsidRDefault="00DA0DB6" w:rsidP="00DA0DB6">
      <w:pPr>
        <w:spacing w:before="72"/>
        <w:ind w:left="156"/>
        <w:rPr>
          <w:sz w:val="23"/>
        </w:rPr>
      </w:pPr>
      <w:r w:rsidRPr="005903A4">
        <w:rPr>
          <w:noProof/>
          <w:position w:val="-3"/>
        </w:rPr>
        <w:drawing>
          <wp:inline distT="0" distB="0" distL="0" distR="0" wp14:anchorId="795F07FB" wp14:editId="4DC22DC8">
            <wp:extent cx="164770" cy="155616"/>
            <wp:effectExtent l="0" t="0" r="0" b="0"/>
            <wp:docPr id="2562"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302.png"/>
                    <pic:cNvPicPr/>
                  </pic:nvPicPr>
                  <pic:blipFill>
                    <a:blip r:embed="rId643"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0% to 19.99%</w:t>
      </w:r>
    </w:p>
    <w:p w14:paraId="55422174" w14:textId="77777777" w:rsidR="00DA0DB6" w:rsidRPr="005903A4" w:rsidRDefault="00DA0DB6" w:rsidP="00DA0DB6">
      <w:pPr>
        <w:spacing w:before="183"/>
        <w:ind w:left="156"/>
        <w:rPr>
          <w:sz w:val="23"/>
        </w:rPr>
      </w:pPr>
      <w:r w:rsidRPr="005903A4">
        <w:rPr>
          <w:noProof/>
          <w:position w:val="-3"/>
        </w:rPr>
        <w:drawing>
          <wp:inline distT="0" distB="0" distL="0" distR="0" wp14:anchorId="2D632667" wp14:editId="4FC5019A">
            <wp:extent cx="164770" cy="155616"/>
            <wp:effectExtent l="0" t="0" r="0" b="0"/>
            <wp:docPr id="2563"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303.png"/>
                    <pic:cNvPicPr/>
                  </pic:nvPicPr>
                  <pic:blipFill>
                    <a:blip r:embed="rId644"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20% to</w:t>
      </w:r>
      <w:r w:rsidRPr="005903A4">
        <w:rPr>
          <w:spacing w:val="4"/>
          <w:sz w:val="23"/>
        </w:rPr>
        <w:t xml:space="preserve"> </w:t>
      </w:r>
      <w:r w:rsidRPr="005903A4">
        <w:rPr>
          <w:sz w:val="23"/>
        </w:rPr>
        <w:t>39.99%</w:t>
      </w:r>
    </w:p>
    <w:p w14:paraId="650A3891" w14:textId="77777777" w:rsidR="00DA0DB6" w:rsidRPr="005903A4" w:rsidRDefault="00DA0DB6" w:rsidP="00DA0DB6">
      <w:pPr>
        <w:spacing w:before="168"/>
        <w:ind w:left="156"/>
        <w:rPr>
          <w:sz w:val="23"/>
        </w:rPr>
      </w:pPr>
      <w:r w:rsidRPr="005903A4">
        <w:rPr>
          <w:noProof/>
          <w:position w:val="-5"/>
        </w:rPr>
        <w:drawing>
          <wp:inline distT="0" distB="0" distL="0" distR="0" wp14:anchorId="53DB5606" wp14:editId="207FFF4B">
            <wp:extent cx="164770" cy="164770"/>
            <wp:effectExtent l="0" t="0" r="0" b="0"/>
            <wp:docPr id="2564"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304.png"/>
                    <pic:cNvPicPr/>
                  </pic:nvPicPr>
                  <pic:blipFill>
                    <a:blip r:embed="rId645"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40% to</w:t>
      </w:r>
      <w:r w:rsidRPr="005903A4">
        <w:rPr>
          <w:spacing w:val="4"/>
          <w:sz w:val="23"/>
        </w:rPr>
        <w:t xml:space="preserve"> </w:t>
      </w:r>
      <w:r w:rsidRPr="005903A4">
        <w:rPr>
          <w:sz w:val="23"/>
        </w:rPr>
        <w:t>59.99%</w:t>
      </w:r>
    </w:p>
    <w:p w14:paraId="5428F787" w14:textId="77777777" w:rsidR="00DA0DB6" w:rsidRPr="005903A4" w:rsidRDefault="00DA0DB6" w:rsidP="00DA0DB6">
      <w:pPr>
        <w:spacing w:before="173"/>
        <w:ind w:left="156"/>
        <w:rPr>
          <w:sz w:val="23"/>
        </w:rPr>
      </w:pPr>
      <w:r w:rsidRPr="005903A4">
        <w:rPr>
          <w:noProof/>
          <w:position w:val="-5"/>
        </w:rPr>
        <w:drawing>
          <wp:inline distT="0" distB="0" distL="0" distR="0" wp14:anchorId="6971B54A" wp14:editId="4A44B7F1">
            <wp:extent cx="164770" cy="164770"/>
            <wp:effectExtent l="0" t="0" r="0" b="0"/>
            <wp:docPr id="2565"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305.png"/>
                    <pic:cNvPicPr/>
                  </pic:nvPicPr>
                  <pic:blipFill>
                    <a:blip r:embed="rId646"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60% to</w:t>
      </w:r>
      <w:r w:rsidRPr="005903A4">
        <w:rPr>
          <w:spacing w:val="4"/>
          <w:sz w:val="23"/>
        </w:rPr>
        <w:t xml:space="preserve"> </w:t>
      </w:r>
      <w:r w:rsidRPr="005903A4">
        <w:rPr>
          <w:sz w:val="23"/>
        </w:rPr>
        <w:t>79.99%</w:t>
      </w:r>
    </w:p>
    <w:p w14:paraId="42ACE29D" w14:textId="77777777" w:rsidR="00DA0DB6" w:rsidRPr="005903A4" w:rsidRDefault="00DA0DB6" w:rsidP="00DA0DB6">
      <w:pPr>
        <w:spacing w:before="174"/>
        <w:ind w:left="156"/>
        <w:rPr>
          <w:sz w:val="23"/>
        </w:rPr>
      </w:pPr>
      <w:r w:rsidRPr="005903A4">
        <w:rPr>
          <w:noProof/>
          <w:position w:val="-5"/>
        </w:rPr>
        <w:drawing>
          <wp:inline distT="0" distB="0" distL="0" distR="0" wp14:anchorId="49516D25" wp14:editId="53D5010D">
            <wp:extent cx="164770" cy="164770"/>
            <wp:effectExtent l="0" t="0" r="0" b="0"/>
            <wp:docPr id="2566"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306.png"/>
                    <pic:cNvPicPr/>
                  </pic:nvPicPr>
                  <pic:blipFill>
                    <a:blip r:embed="rId647"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80% to 100.00%</w:t>
      </w:r>
    </w:p>
    <w:p w14:paraId="7D7E8270" w14:textId="77777777" w:rsidR="00DA0DB6" w:rsidRPr="005903A4" w:rsidRDefault="00DA0DB6" w:rsidP="00DA0DB6">
      <w:pPr>
        <w:spacing w:before="173"/>
        <w:ind w:left="156"/>
        <w:rPr>
          <w:sz w:val="23"/>
        </w:rPr>
      </w:pPr>
      <w:r w:rsidRPr="005903A4">
        <w:rPr>
          <w:noProof/>
          <w:position w:val="-3"/>
        </w:rPr>
        <w:drawing>
          <wp:inline distT="0" distB="0" distL="0" distR="0" wp14:anchorId="2D963D0B" wp14:editId="77B0A95B">
            <wp:extent cx="164770" cy="155616"/>
            <wp:effectExtent l="0" t="0" r="0" b="0"/>
            <wp:docPr id="2567"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307.png"/>
                    <pic:cNvPicPr/>
                  </pic:nvPicPr>
                  <pic:blipFill>
                    <a:blip r:embed="rId648"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Prefer not to disclose</w:t>
      </w:r>
    </w:p>
    <w:p w14:paraId="435C1D0D" w14:textId="77777777" w:rsidR="00DA0DB6" w:rsidRPr="005903A4" w:rsidRDefault="00DA0DB6" w:rsidP="00DA0DB6">
      <w:pPr>
        <w:pStyle w:val="BodyText"/>
        <w:spacing w:before="7"/>
        <w:rPr>
          <w:sz w:val="15"/>
        </w:rPr>
      </w:pPr>
    </w:p>
    <w:p w14:paraId="3FD35C15" w14:textId="77777777" w:rsidR="00DA0DB6" w:rsidRPr="005903A4" w:rsidRDefault="00DA0DB6" w:rsidP="00DA0DB6">
      <w:pPr>
        <w:pStyle w:val="BodyText"/>
        <w:spacing w:before="92"/>
      </w:pPr>
      <w:r w:rsidRPr="005903A4">
        <w:t>On average, how many hours p</w:t>
      </w:r>
      <w:r w:rsidRPr="005903A4">
        <w:rPr>
          <w:u w:val="single" w:color="42454D"/>
        </w:rPr>
        <w:t>er week</w:t>
      </w:r>
      <w:r w:rsidRPr="005903A4">
        <w:t xml:space="preserve"> do you spend working:</w:t>
      </w:r>
    </w:p>
    <w:p w14:paraId="2A806733" w14:textId="77777777" w:rsidR="00DA0DB6" w:rsidRPr="005903A4" w:rsidRDefault="00DA0DB6" w:rsidP="00DA0DB6">
      <w:pPr>
        <w:pStyle w:val="BodyText"/>
        <w:spacing w:before="2"/>
        <w:rPr>
          <w:sz w:val="22"/>
        </w:rPr>
      </w:pPr>
    </w:p>
    <w:p w14:paraId="1CC1545F" w14:textId="42031A79" w:rsidR="00DA0DB6" w:rsidRDefault="00DA0DB6" w:rsidP="00DA0DB6">
      <w:pPr>
        <w:spacing w:before="94" w:line="393" w:lineRule="auto"/>
        <w:ind w:right="9708"/>
        <w:rPr>
          <w:sz w:val="23"/>
        </w:rPr>
      </w:pPr>
      <w:r w:rsidRPr="005903A4">
        <w:rPr>
          <w:sz w:val="23"/>
        </w:rPr>
        <w:t>On</w:t>
      </w:r>
      <w:r>
        <w:rPr>
          <w:sz w:val="23"/>
        </w:rPr>
        <w:t xml:space="preserve"> </w:t>
      </w:r>
      <w:r w:rsidRPr="005903A4">
        <w:rPr>
          <w:sz w:val="23"/>
        </w:rPr>
        <w:t>Farm?</w:t>
      </w:r>
    </w:p>
    <w:p w14:paraId="22DBD9B4" w14:textId="0589FCA0" w:rsidR="000344CE" w:rsidRPr="00DA0DB6" w:rsidRDefault="00DA0DB6" w:rsidP="00DA0DB6">
      <w:pPr>
        <w:spacing w:before="94" w:line="393" w:lineRule="auto"/>
        <w:ind w:right="9708"/>
        <w:rPr>
          <w:sz w:val="23"/>
        </w:rPr>
        <w:sectPr w:rsidR="000344CE" w:rsidRPr="00DA0DB6" w:rsidSect="00A21BEF">
          <w:footerReference w:type="default" r:id="rId649"/>
          <w:pgSz w:w="12240" w:h="15840"/>
          <w:pgMar w:top="518" w:right="677" w:bottom="475" w:left="677" w:header="720" w:footer="720" w:gutter="0"/>
          <w:cols w:space="720"/>
        </w:sectPr>
      </w:pPr>
      <w:r w:rsidRPr="005903A4">
        <w:rPr>
          <w:sz w:val="23"/>
        </w:rPr>
        <w:t>Off Farm?</w:t>
      </w:r>
    </w:p>
    <w:p w14:paraId="085419BC" w14:textId="310F9E0A" w:rsidR="000344CE" w:rsidRPr="005903A4" w:rsidRDefault="00DA0DB6" w:rsidP="00DA0DB6">
      <w:pPr>
        <w:pStyle w:val="BodyText"/>
        <w:spacing w:before="91" w:line="312" w:lineRule="auto"/>
      </w:pPr>
      <w:r>
        <w:lastRenderedPageBreak/>
        <w:t xml:space="preserve"> </w:t>
      </w:r>
      <w:r w:rsidR="000344CE" w:rsidRPr="005903A4">
        <w:t>I obtain information used in making my beef cattle business decisions from the following sources (check all that apply):</w:t>
      </w:r>
    </w:p>
    <w:p w14:paraId="1D6BE531" w14:textId="77777777" w:rsidR="000344CE" w:rsidRPr="005903A4" w:rsidRDefault="000344CE" w:rsidP="000344CE">
      <w:pPr>
        <w:pStyle w:val="BodyText"/>
        <w:spacing w:before="6"/>
        <w:rPr>
          <w:sz w:val="14"/>
        </w:rPr>
      </w:pPr>
    </w:p>
    <w:p w14:paraId="7B04E9B6" w14:textId="4D35BDAC" w:rsidR="00DA0DB6" w:rsidRDefault="00DA0DB6" w:rsidP="000344CE">
      <w:pPr>
        <w:spacing w:before="93" w:line="391" w:lineRule="auto"/>
        <w:ind w:left="156" w:right="1337"/>
        <w:rPr>
          <w:rFonts w:ascii="Times New Roman"/>
          <w:spacing w:val="22"/>
          <w:sz w:val="23"/>
        </w:rPr>
      </w:pPr>
      <w:r w:rsidRPr="00F23BA4">
        <w:pict w14:anchorId="7585884E">
          <v:shape id="_x0000_i1140" type="#_x0000_t75" style="width:12.9pt;height:12.9pt;visibility:visible;mso-wrap-style:square">
            <v:imagedata r:id="rId650" o:title=""/>
          </v:shape>
        </w:pict>
      </w:r>
      <w:r w:rsidR="000344CE" w:rsidRPr="005903A4">
        <w:rPr>
          <w:rFonts w:ascii="Times New Roman"/>
          <w:sz w:val="20"/>
        </w:rPr>
        <w:t xml:space="preserve">  </w:t>
      </w:r>
      <w:r w:rsidR="000344CE" w:rsidRPr="005903A4">
        <w:rPr>
          <w:rFonts w:ascii="Times New Roman"/>
          <w:spacing w:val="-12"/>
          <w:sz w:val="20"/>
        </w:rPr>
        <w:t xml:space="preserve"> </w:t>
      </w:r>
      <w:r w:rsidR="000344CE" w:rsidRPr="005903A4">
        <w:rPr>
          <w:sz w:val="23"/>
        </w:rPr>
        <w:t xml:space="preserve">University of </w:t>
      </w:r>
      <w:r w:rsidR="000344CE" w:rsidRPr="005903A4">
        <w:rPr>
          <w:spacing w:val="-3"/>
          <w:sz w:val="23"/>
        </w:rPr>
        <w:t xml:space="preserve">Tennessee </w:t>
      </w:r>
      <w:r w:rsidR="000344CE" w:rsidRPr="005903A4">
        <w:rPr>
          <w:sz w:val="23"/>
        </w:rPr>
        <w:t>Extension service (ex: meetings, conferences,</w:t>
      </w:r>
      <w:r w:rsidR="000344CE" w:rsidRPr="005903A4">
        <w:rPr>
          <w:spacing w:val="35"/>
          <w:sz w:val="23"/>
        </w:rPr>
        <w:t xml:space="preserve"> </w:t>
      </w:r>
      <w:r w:rsidR="000344CE" w:rsidRPr="005903A4">
        <w:rPr>
          <w:sz w:val="23"/>
        </w:rPr>
        <w:t>and</w:t>
      </w:r>
      <w:r w:rsidR="000344CE" w:rsidRPr="005903A4">
        <w:rPr>
          <w:spacing w:val="4"/>
          <w:sz w:val="23"/>
        </w:rPr>
        <w:t xml:space="preserve"> </w:t>
      </w:r>
      <w:r w:rsidR="000344CE" w:rsidRPr="005903A4">
        <w:rPr>
          <w:spacing w:val="-2"/>
          <w:sz w:val="23"/>
        </w:rPr>
        <w:t>publications)</w:t>
      </w:r>
      <w:r w:rsidR="000344CE" w:rsidRPr="005903A4">
        <w:rPr>
          <w:rFonts w:ascii="Times New Roman"/>
          <w:sz w:val="23"/>
        </w:rPr>
        <w:t xml:space="preserve"> </w:t>
      </w:r>
      <w:r w:rsidR="000344CE" w:rsidRPr="005903A4">
        <w:rPr>
          <w:rFonts w:ascii="Times New Roman"/>
          <w:spacing w:val="22"/>
          <w:sz w:val="23"/>
        </w:rPr>
        <w:t xml:space="preserve"> </w:t>
      </w:r>
    </w:p>
    <w:p w14:paraId="4F443C80" w14:textId="54388B46" w:rsidR="000344CE" w:rsidRPr="005903A4" w:rsidRDefault="00DA0DB6" w:rsidP="000344CE">
      <w:pPr>
        <w:spacing w:before="93" w:line="391" w:lineRule="auto"/>
        <w:ind w:left="156" w:right="1337"/>
        <w:rPr>
          <w:sz w:val="23"/>
        </w:rPr>
      </w:pPr>
      <w:r w:rsidRPr="00F23BA4">
        <w:pict w14:anchorId="369B1DF5">
          <v:shape id="_x0000_i1148" type="#_x0000_t75" style="width:12.9pt;height:12.9pt;visibility:visible;mso-wrap-style:square">
            <v:imagedata r:id="rId651" o:title=""/>
          </v:shape>
        </w:pict>
      </w:r>
      <w:r>
        <w:t xml:space="preserve"> </w:t>
      </w:r>
      <w:r w:rsidR="000344CE" w:rsidRPr="005903A4">
        <w:rPr>
          <w:sz w:val="23"/>
        </w:rPr>
        <w:t>Other state Extension services (ex: meetings, conferences, and</w:t>
      </w:r>
      <w:r w:rsidR="000344CE" w:rsidRPr="005903A4">
        <w:rPr>
          <w:spacing w:val="6"/>
          <w:sz w:val="23"/>
        </w:rPr>
        <w:t xml:space="preserve"> </w:t>
      </w:r>
      <w:r w:rsidR="000344CE" w:rsidRPr="005903A4">
        <w:rPr>
          <w:sz w:val="23"/>
        </w:rPr>
        <w:t>publications)</w:t>
      </w:r>
    </w:p>
    <w:p w14:paraId="07D1E115" w14:textId="77777777" w:rsidR="000344CE" w:rsidRPr="005903A4" w:rsidRDefault="000344CE" w:rsidP="000344CE">
      <w:pPr>
        <w:spacing w:before="14"/>
        <w:ind w:left="156"/>
        <w:rPr>
          <w:sz w:val="23"/>
        </w:rPr>
      </w:pPr>
      <w:r w:rsidRPr="005903A4">
        <w:rPr>
          <w:noProof/>
          <w:position w:val="-5"/>
        </w:rPr>
        <w:drawing>
          <wp:inline distT="0" distB="0" distL="0" distR="0" wp14:anchorId="471B406E" wp14:editId="7B838DEE">
            <wp:extent cx="164770" cy="164770"/>
            <wp:effectExtent l="0" t="0" r="0" b="0"/>
            <wp:docPr id="2570"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310.png"/>
                    <pic:cNvPicPr/>
                  </pic:nvPicPr>
                  <pic:blipFill>
                    <a:blip r:embed="rId652" cstate="print"/>
                    <a:stretch>
                      <a:fillRect/>
                    </a:stretch>
                  </pic:blipFill>
                  <pic:spPr>
                    <a:xfrm>
                      <a:off x="0" y="0"/>
                      <a:ext cx="164770" cy="164770"/>
                    </a:xfrm>
                    <a:prstGeom prst="rect">
                      <a:avLst/>
                    </a:prstGeom>
                  </pic:spPr>
                </pic:pic>
              </a:graphicData>
            </a:graphic>
          </wp:inline>
        </w:drawing>
      </w:r>
      <w:r w:rsidRPr="005903A4">
        <w:rPr>
          <w:rFonts w:ascii="Times New Roman" w:hAnsi="Times New Roman"/>
          <w:sz w:val="20"/>
        </w:rPr>
        <w:t xml:space="preserve">  </w:t>
      </w:r>
      <w:r w:rsidRPr="005903A4">
        <w:rPr>
          <w:rFonts w:ascii="Times New Roman" w:hAnsi="Times New Roman"/>
          <w:spacing w:val="-12"/>
          <w:sz w:val="20"/>
        </w:rPr>
        <w:t xml:space="preserve"> </w:t>
      </w:r>
      <w:r w:rsidRPr="005903A4">
        <w:rPr>
          <w:sz w:val="23"/>
        </w:rPr>
        <w:t xml:space="preserve">State or local producer groups (ex: </w:t>
      </w:r>
      <w:r w:rsidRPr="005903A4">
        <w:rPr>
          <w:spacing w:val="-3"/>
          <w:sz w:val="23"/>
        </w:rPr>
        <w:t xml:space="preserve">Tennessee </w:t>
      </w:r>
      <w:r w:rsidRPr="005903A4">
        <w:rPr>
          <w:sz w:val="23"/>
        </w:rPr>
        <w:t>Cattlemen’s</w:t>
      </w:r>
      <w:r w:rsidRPr="005903A4">
        <w:rPr>
          <w:spacing w:val="5"/>
          <w:sz w:val="23"/>
        </w:rPr>
        <w:t xml:space="preserve"> </w:t>
      </w:r>
      <w:r w:rsidRPr="005903A4">
        <w:rPr>
          <w:sz w:val="23"/>
        </w:rPr>
        <w:t>Association)</w:t>
      </w:r>
    </w:p>
    <w:p w14:paraId="19B4894B" w14:textId="77777777" w:rsidR="000344CE" w:rsidRPr="005903A4" w:rsidRDefault="000344CE" w:rsidP="000344CE">
      <w:pPr>
        <w:spacing w:before="173"/>
        <w:ind w:left="156"/>
        <w:rPr>
          <w:sz w:val="23"/>
        </w:rPr>
      </w:pPr>
      <w:r w:rsidRPr="005903A4">
        <w:rPr>
          <w:noProof/>
          <w:position w:val="-3"/>
        </w:rPr>
        <w:drawing>
          <wp:inline distT="0" distB="0" distL="0" distR="0" wp14:anchorId="00E8D8BA" wp14:editId="7FCF1562">
            <wp:extent cx="164770" cy="155616"/>
            <wp:effectExtent l="0" t="0" r="0" b="0"/>
            <wp:docPr id="2571"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311.png"/>
                    <pic:cNvPicPr/>
                  </pic:nvPicPr>
                  <pic:blipFill>
                    <a:blip r:embed="rId653" cstate="print"/>
                    <a:stretch>
                      <a:fillRect/>
                    </a:stretch>
                  </pic:blipFill>
                  <pic:spPr>
                    <a:xfrm>
                      <a:off x="0" y="0"/>
                      <a:ext cx="164770" cy="155616"/>
                    </a:xfrm>
                    <a:prstGeom prst="rect">
                      <a:avLst/>
                    </a:prstGeom>
                  </pic:spPr>
                </pic:pic>
              </a:graphicData>
            </a:graphic>
          </wp:inline>
        </w:drawing>
      </w:r>
      <w:r w:rsidRPr="005903A4">
        <w:rPr>
          <w:rFonts w:ascii="Times New Roman" w:hAnsi="Times New Roman"/>
          <w:sz w:val="20"/>
        </w:rPr>
        <w:t xml:space="preserve">  </w:t>
      </w:r>
      <w:r w:rsidRPr="005903A4">
        <w:rPr>
          <w:rFonts w:ascii="Times New Roman" w:hAnsi="Times New Roman"/>
          <w:spacing w:val="-12"/>
          <w:sz w:val="20"/>
        </w:rPr>
        <w:t xml:space="preserve"> </w:t>
      </w:r>
      <w:r w:rsidRPr="005903A4">
        <w:rPr>
          <w:sz w:val="23"/>
        </w:rPr>
        <w:t>National producer groups (ex: National Cattlemen’s Beef Association,</w:t>
      </w:r>
      <w:r w:rsidRPr="005903A4">
        <w:rPr>
          <w:spacing w:val="2"/>
          <w:sz w:val="23"/>
        </w:rPr>
        <w:t xml:space="preserve"> </w:t>
      </w:r>
      <w:r w:rsidRPr="005903A4">
        <w:rPr>
          <w:sz w:val="23"/>
        </w:rPr>
        <w:t>R-CALF)</w:t>
      </w:r>
    </w:p>
    <w:p w14:paraId="3E03D198" w14:textId="77777777" w:rsidR="000344CE" w:rsidRPr="005903A4" w:rsidRDefault="000344CE" w:rsidP="000344CE">
      <w:pPr>
        <w:spacing w:before="187" w:line="235" w:lineRule="auto"/>
        <w:ind w:left="156"/>
        <w:rPr>
          <w:sz w:val="23"/>
        </w:rPr>
      </w:pPr>
      <w:r w:rsidRPr="005903A4">
        <w:rPr>
          <w:noProof/>
          <w:position w:val="-3"/>
        </w:rPr>
        <w:drawing>
          <wp:inline distT="0" distB="0" distL="0" distR="0" wp14:anchorId="46744B2F" wp14:editId="767535BE">
            <wp:extent cx="164770" cy="155616"/>
            <wp:effectExtent l="0" t="0" r="0" b="0"/>
            <wp:docPr id="2572"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311.png"/>
                    <pic:cNvPicPr/>
                  </pic:nvPicPr>
                  <pic:blipFill>
                    <a:blip r:embed="rId653"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Registered Beef Cattle Associations (ex: American Angus Association, American Simmental Association)</w:t>
      </w:r>
    </w:p>
    <w:p w14:paraId="338C9BC5" w14:textId="77777777" w:rsidR="000344CE" w:rsidRPr="005903A4" w:rsidRDefault="000344CE" w:rsidP="000344CE">
      <w:pPr>
        <w:spacing w:before="169" w:line="391" w:lineRule="auto"/>
        <w:ind w:left="156" w:right="547"/>
        <w:rPr>
          <w:sz w:val="23"/>
        </w:rPr>
      </w:pPr>
      <w:r w:rsidRPr="005903A4">
        <w:rPr>
          <w:noProof/>
          <w:position w:val="-5"/>
        </w:rPr>
        <w:drawing>
          <wp:inline distT="0" distB="0" distL="0" distR="0" wp14:anchorId="099BBAE7" wp14:editId="365DF394">
            <wp:extent cx="164770" cy="164770"/>
            <wp:effectExtent l="0" t="0" r="0" b="0"/>
            <wp:docPr id="2573" name="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312.png"/>
                    <pic:cNvPicPr/>
                  </pic:nvPicPr>
                  <pic:blipFill>
                    <a:blip r:embed="rId654"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 xml:space="preserve">Popular press articles (ex: Drovers, Beef Magazine, Cattle </w:t>
      </w:r>
      <w:r w:rsidRPr="005903A4">
        <w:rPr>
          <w:spacing w:val="-8"/>
          <w:sz w:val="23"/>
        </w:rPr>
        <w:t xml:space="preserve">Today, </w:t>
      </w:r>
      <w:r w:rsidRPr="005903A4">
        <w:rPr>
          <w:sz w:val="23"/>
        </w:rPr>
        <w:t>Southeast Farm</w:t>
      </w:r>
      <w:r w:rsidRPr="005903A4">
        <w:rPr>
          <w:spacing w:val="36"/>
          <w:sz w:val="23"/>
        </w:rPr>
        <w:t xml:space="preserve"> </w:t>
      </w:r>
      <w:r w:rsidRPr="005903A4">
        <w:rPr>
          <w:sz w:val="23"/>
        </w:rPr>
        <w:t>Press,</w:t>
      </w:r>
      <w:r w:rsidRPr="005903A4">
        <w:rPr>
          <w:spacing w:val="2"/>
          <w:sz w:val="23"/>
        </w:rPr>
        <w:t xml:space="preserve"> </w:t>
      </w:r>
      <w:r w:rsidRPr="005903A4">
        <w:rPr>
          <w:spacing w:val="-3"/>
          <w:sz w:val="23"/>
        </w:rPr>
        <w:t>etc.)</w:t>
      </w:r>
      <w:r w:rsidRPr="005903A4">
        <w:rPr>
          <w:sz w:val="23"/>
        </w:rPr>
        <w:t xml:space="preserve"> </w:t>
      </w:r>
      <w:r w:rsidRPr="005903A4">
        <w:rPr>
          <w:noProof/>
          <w:position w:val="-5"/>
          <w:sz w:val="23"/>
        </w:rPr>
        <w:drawing>
          <wp:inline distT="0" distB="0" distL="0" distR="0" wp14:anchorId="4D564F6E" wp14:editId="03320090">
            <wp:extent cx="164770" cy="164770"/>
            <wp:effectExtent l="0" t="0" r="0" b="0"/>
            <wp:docPr id="2574"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313.png"/>
                    <pic:cNvPicPr/>
                  </pic:nvPicPr>
                  <pic:blipFill>
                    <a:blip r:embed="rId655"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pacing w:val="-3"/>
          <w:sz w:val="23"/>
        </w:rPr>
        <w:t xml:space="preserve">Television </w:t>
      </w:r>
      <w:r w:rsidRPr="005903A4">
        <w:rPr>
          <w:sz w:val="23"/>
        </w:rPr>
        <w:t>programming (RFD</w:t>
      </w:r>
      <w:r w:rsidRPr="005903A4">
        <w:rPr>
          <w:spacing w:val="3"/>
          <w:sz w:val="23"/>
        </w:rPr>
        <w:t xml:space="preserve"> </w:t>
      </w:r>
      <w:r w:rsidRPr="005903A4">
        <w:rPr>
          <w:sz w:val="23"/>
        </w:rPr>
        <w:t>TV)</w:t>
      </w:r>
    </w:p>
    <w:p w14:paraId="3440AF75" w14:textId="77777777" w:rsidR="000344CE" w:rsidRPr="005903A4" w:rsidRDefault="000344CE" w:rsidP="000344CE">
      <w:pPr>
        <w:spacing w:before="14" w:line="391" w:lineRule="auto"/>
        <w:ind w:left="156" w:right="2735"/>
        <w:rPr>
          <w:sz w:val="23"/>
        </w:rPr>
      </w:pPr>
      <w:r w:rsidRPr="005903A4">
        <w:rPr>
          <w:noProof/>
          <w:position w:val="-5"/>
        </w:rPr>
        <w:drawing>
          <wp:inline distT="0" distB="0" distL="0" distR="0" wp14:anchorId="304C405F" wp14:editId="784E4EDB">
            <wp:extent cx="164770" cy="164770"/>
            <wp:effectExtent l="0" t="0" r="0" b="0"/>
            <wp:docPr id="665"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314.png"/>
                    <pic:cNvPicPr/>
                  </pic:nvPicPr>
                  <pic:blipFill>
                    <a:blip r:embed="rId656"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United States Department of Agriculture (NASS, AMS, NRCS,</w:t>
      </w:r>
      <w:r w:rsidRPr="005903A4">
        <w:rPr>
          <w:spacing w:val="20"/>
          <w:sz w:val="23"/>
        </w:rPr>
        <w:t xml:space="preserve"> </w:t>
      </w:r>
      <w:r w:rsidRPr="005903A4">
        <w:rPr>
          <w:sz w:val="23"/>
        </w:rPr>
        <w:t>FSA,</w:t>
      </w:r>
      <w:r w:rsidRPr="005903A4">
        <w:rPr>
          <w:spacing w:val="3"/>
          <w:sz w:val="23"/>
        </w:rPr>
        <w:t xml:space="preserve"> </w:t>
      </w:r>
      <w:r w:rsidRPr="005903A4">
        <w:rPr>
          <w:spacing w:val="-4"/>
          <w:sz w:val="23"/>
        </w:rPr>
        <w:t>etc.)</w:t>
      </w:r>
      <w:r w:rsidRPr="005903A4">
        <w:rPr>
          <w:sz w:val="23"/>
        </w:rPr>
        <w:t xml:space="preserve"> </w:t>
      </w:r>
      <w:r w:rsidRPr="005903A4">
        <w:rPr>
          <w:noProof/>
          <w:position w:val="-3"/>
          <w:sz w:val="23"/>
        </w:rPr>
        <w:drawing>
          <wp:inline distT="0" distB="0" distL="0" distR="0" wp14:anchorId="6F34304D" wp14:editId="402DE6D8">
            <wp:extent cx="164770" cy="155616"/>
            <wp:effectExtent l="0" t="0" r="0" b="0"/>
            <wp:docPr id="667" name="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315.png"/>
                    <pic:cNvPicPr/>
                  </pic:nvPicPr>
                  <pic:blipFill>
                    <a:blip r:embed="rId657" cstate="print"/>
                    <a:stretch>
                      <a:fillRect/>
                    </a:stretch>
                  </pic:blipFill>
                  <pic:spPr>
                    <a:xfrm>
                      <a:off x="0" y="0"/>
                      <a:ext cx="164770" cy="155616"/>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Livestock marketing associations</w:t>
      </w:r>
    </w:p>
    <w:p w14:paraId="3097DBA5" w14:textId="77777777" w:rsidR="000344CE" w:rsidRPr="005903A4" w:rsidRDefault="000344CE" w:rsidP="000344CE">
      <w:pPr>
        <w:spacing w:before="23" w:line="393" w:lineRule="auto"/>
        <w:ind w:left="156" w:right="6222"/>
        <w:rPr>
          <w:sz w:val="23"/>
        </w:rPr>
      </w:pPr>
      <w:r w:rsidRPr="005903A4">
        <w:rPr>
          <w:noProof/>
          <w:position w:val="-3"/>
        </w:rPr>
        <w:drawing>
          <wp:inline distT="0" distB="0" distL="0" distR="0" wp14:anchorId="3BFDC376" wp14:editId="11405B4A">
            <wp:extent cx="164770" cy="155616"/>
            <wp:effectExtent l="0" t="0" r="0" b="0"/>
            <wp:docPr id="669"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316.png"/>
                    <pic:cNvPicPr/>
                  </pic:nvPicPr>
                  <pic:blipFill>
                    <a:blip r:embed="rId658" cstate="print"/>
                    <a:stretch>
                      <a:fillRect/>
                    </a:stretch>
                  </pic:blipFill>
                  <pic:spPr>
                    <a:xfrm>
                      <a:off x="0" y="0"/>
                      <a:ext cx="164770" cy="155616"/>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Livestock market owners</w:t>
      </w:r>
      <w:r w:rsidRPr="005903A4">
        <w:rPr>
          <w:spacing w:val="-5"/>
          <w:sz w:val="23"/>
        </w:rPr>
        <w:t xml:space="preserve"> </w:t>
      </w:r>
      <w:r w:rsidRPr="005903A4">
        <w:rPr>
          <w:sz w:val="23"/>
        </w:rPr>
        <w:t>and</w:t>
      </w:r>
      <w:r w:rsidRPr="005903A4">
        <w:rPr>
          <w:spacing w:val="-1"/>
          <w:sz w:val="23"/>
        </w:rPr>
        <w:t xml:space="preserve"> </w:t>
      </w:r>
      <w:r w:rsidRPr="005903A4">
        <w:rPr>
          <w:sz w:val="23"/>
        </w:rPr>
        <w:t xml:space="preserve">operators </w:t>
      </w:r>
      <w:r w:rsidRPr="005903A4">
        <w:rPr>
          <w:noProof/>
          <w:position w:val="-5"/>
          <w:sz w:val="23"/>
        </w:rPr>
        <w:drawing>
          <wp:inline distT="0" distB="0" distL="0" distR="0" wp14:anchorId="6CFADC0E" wp14:editId="6ED8EB6F">
            <wp:extent cx="164770" cy="164770"/>
            <wp:effectExtent l="0" t="0" r="0" b="0"/>
            <wp:docPr id="671"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314.png"/>
                    <pic:cNvPicPr/>
                  </pic:nvPicPr>
                  <pic:blipFill>
                    <a:blip r:embed="rId656" cstate="print"/>
                    <a:stretch>
                      <a:fillRect/>
                    </a:stretch>
                  </pic:blipFill>
                  <pic:spPr>
                    <a:xfrm>
                      <a:off x="0" y="0"/>
                      <a:ext cx="164770" cy="164770"/>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Seed stock producers</w:t>
      </w:r>
    </w:p>
    <w:p w14:paraId="4CD20F00" w14:textId="77777777" w:rsidR="000344CE" w:rsidRPr="005903A4" w:rsidRDefault="000344CE" w:rsidP="000344CE">
      <w:pPr>
        <w:spacing w:before="3" w:line="391" w:lineRule="auto"/>
        <w:ind w:left="156" w:right="8105"/>
        <w:rPr>
          <w:sz w:val="23"/>
        </w:rPr>
      </w:pPr>
      <w:r w:rsidRPr="005903A4">
        <w:rPr>
          <w:noProof/>
        </w:rPr>
        <w:drawing>
          <wp:anchor distT="0" distB="0" distL="0" distR="0" simplePos="0" relativeHeight="252193792" behindDoc="0" locked="0" layoutInCell="1" allowOverlap="1" wp14:anchorId="12CD0653" wp14:editId="5E786183">
            <wp:simplePos x="0" y="0"/>
            <wp:positionH relativeFrom="page">
              <wp:posOffset>505608</wp:posOffset>
            </wp:positionH>
            <wp:positionV relativeFrom="paragraph">
              <wp:posOffset>578268</wp:posOffset>
            </wp:positionV>
            <wp:extent cx="164770" cy="155616"/>
            <wp:effectExtent l="0" t="0" r="0" b="0"/>
            <wp:wrapNone/>
            <wp:docPr id="673" name="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317.png"/>
                    <pic:cNvPicPr/>
                  </pic:nvPicPr>
                  <pic:blipFill>
                    <a:blip r:embed="rId659" cstate="print"/>
                    <a:stretch>
                      <a:fillRect/>
                    </a:stretch>
                  </pic:blipFill>
                  <pic:spPr>
                    <a:xfrm>
                      <a:off x="0" y="0"/>
                      <a:ext cx="164770" cy="155616"/>
                    </a:xfrm>
                    <a:prstGeom prst="rect">
                      <a:avLst/>
                    </a:prstGeom>
                  </pic:spPr>
                </pic:pic>
              </a:graphicData>
            </a:graphic>
          </wp:anchor>
        </w:drawing>
      </w:r>
      <w:r w:rsidRPr="005903A4">
        <w:rPr>
          <w:noProof/>
          <w:position w:val="-5"/>
        </w:rPr>
        <w:drawing>
          <wp:inline distT="0" distB="0" distL="0" distR="0" wp14:anchorId="4B41C3BE" wp14:editId="34FF321B">
            <wp:extent cx="164770" cy="164770"/>
            <wp:effectExtent l="0" t="0" r="0" b="0"/>
            <wp:docPr id="675"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313.png"/>
                    <pic:cNvPicPr/>
                  </pic:nvPicPr>
                  <pic:blipFill>
                    <a:blip r:embed="rId655" cstate="print"/>
                    <a:stretch>
                      <a:fillRect/>
                    </a:stretch>
                  </pic:blipFill>
                  <pic:spPr>
                    <a:xfrm>
                      <a:off x="0" y="0"/>
                      <a:ext cx="164770" cy="164770"/>
                    </a:xfrm>
                    <a:prstGeom prst="rect">
                      <a:avLst/>
                    </a:prstGeom>
                  </pic:spPr>
                </pic:pic>
              </a:graphicData>
            </a:graphic>
          </wp:inline>
        </w:drawing>
      </w:r>
      <w:r w:rsidRPr="005903A4">
        <w:rPr>
          <w:rFonts w:ascii="Times New Roman"/>
          <w:sz w:val="20"/>
        </w:rPr>
        <w:t xml:space="preserve">  </w:t>
      </w:r>
      <w:r w:rsidRPr="005903A4">
        <w:rPr>
          <w:rFonts w:ascii="Times New Roman"/>
          <w:spacing w:val="-12"/>
          <w:sz w:val="20"/>
        </w:rPr>
        <w:t xml:space="preserve"> </w:t>
      </w:r>
      <w:r w:rsidRPr="005903A4">
        <w:rPr>
          <w:sz w:val="23"/>
        </w:rPr>
        <w:t>Other</w:t>
      </w:r>
      <w:r w:rsidRPr="005903A4">
        <w:rPr>
          <w:spacing w:val="5"/>
          <w:sz w:val="23"/>
        </w:rPr>
        <w:t xml:space="preserve"> </w:t>
      </w:r>
      <w:r w:rsidRPr="005903A4">
        <w:rPr>
          <w:sz w:val="23"/>
        </w:rPr>
        <w:t>cattle</w:t>
      </w:r>
      <w:r w:rsidRPr="005903A4">
        <w:rPr>
          <w:spacing w:val="5"/>
          <w:sz w:val="23"/>
        </w:rPr>
        <w:t xml:space="preserve"> </w:t>
      </w:r>
      <w:r w:rsidRPr="005903A4">
        <w:rPr>
          <w:spacing w:val="-3"/>
          <w:sz w:val="23"/>
        </w:rPr>
        <w:t>farmers</w:t>
      </w:r>
      <w:r w:rsidRPr="005903A4">
        <w:rPr>
          <w:sz w:val="23"/>
        </w:rPr>
        <w:t xml:space="preserve"> </w:t>
      </w:r>
      <w:r w:rsidRPr="005903A4">
        <w:rPr>
          <w:noProof/>
          <w:position w:val="-3"/>
          <w:sz w:val="23"/>
        </w:rPr>
        <w:drawing>
          <wp:inline distT="0" distB="0" distL="0" distR="0" wp14:anchorId="3D3206BB" wp14:editId="4339145E">
            <wp:extent cx="164770" cy="155616"/>
            <wp:effectExtent l="0" t="0" r="0" b="0"/>
            <wp:docPr id="677"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318.png"/>
                    <pic:cNvPicPr/>
                  </pic:nvPicPr>
                  <pic:blipFill>
                    <a:blip r:embed="rId660" cstate="print"/>
                    <a:stretch>
                      <a:fillRect/>
                    </a:stretch>
                  </pic:blipFill>
                  <pic:spPr>
                    <a:xfrm>
                      <a:off x="0" y="0"/>
                      <a:ext cx="164770" cy="155616"/>
                    </a:xfrm>
                    <a:prstGeom prst="rect">
                      <a:avLst/>
                    </a:prstGeom>
                  </pic:spPr>
                </pic:pic>
              </a:graphicData>
            </a:graphic>
          </wp:inline>
        </w:drawing>
      </w:r>
      <w:r w:rsidRPr="005903A4">
        <w:rPr>
          <w:rFonts w:ascii="Times New Roman"/>
          <w:sz w:val="23"/>
        </w:rPr>
        <w:t xml:space="preserve"> </w:t>
      </w:r>
      <w:r w:rsidRPr="005903A4">
        <w:rPr>
          <w:rFonts w:ascii="Times New Roman"/>
          <w:spacing w:val="22"/>
          <w:sz w:val="23"/>
        </w:rPr>
        <w:t xml:space="preserve"> </w:t>
      </w:r>
      <w:r w:rsidRPr="005903A4">
        <w:rPr>
          <w:sz w:val="23"/>
        </w:rPr>
        <w:t>Internet sites</w:t>
      </w:r>
    </w:p>
    <w:p w14:paraId="31964679" w14:textId="77777777" w:rsidR="000344CE" w:rsidRPr="005903A4" w:rsidRDefault="000344CE" w:rsidP="000344CE">
      <w:pPr>
        <w:spacing w:before="94"/>
        <w:ind w:left="554"/>
        <w:rPr>
          <w:sz w:val="23"/>
        </w:rPr>
      </w:pPr>
      <w:r w:rsidRPr="005903A4">
        <w:rPr>
          <w:noProof/>
        </w:rPr>
        <mc:AlternateContent>
          <mc:Choice Requires="wps">
            <w:drawing>
              <wp:anchor distT="0" distB="0" distL="114300" distR="114300" simplePos="0" relativeHeight="252113920" behindDoc="0" locked="0" layoutInCell="1" allowOverlap="1" wp14:anchorId="7FCF2B38" wp14:editId="49B9F1B6">
                <wp:simplePos x="0" y="0"/>
                <wp:positionH relativeFrom="page">
                  <wp:posOffset>2327275</wp:posOffset>
                </wp:positionH>
                <wp:positionV relativeFrom="paragraph">
                  <wp:posOffset>50165</wp:posOffset>
                </wp:positionV>
                <wp:extent cx="1840230" cy="219710"/>
                <wp:effectExtent l="12700" t="18415" r="13970" b="9525"/>
                <wp:wrapNone/>
                <wp:docPr id="2579" name="Freeform: Shape 2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230" cy="219710"/>
                        </a:xfrm>
                        <a:custGeom>
                          <a:avLst/>
                          <a:gdLst>
                            <a:gd name="T0" fmla="+- 0 3665 3665"/>
                            <a:gd name="T1" fmla="*/ T0 w 2898"/>
                            <a:gd name="T2" fmla="+- 0 411 79"/>
                            <a:gd name="T3" fmla="*/ 411 h 346"/>
                            <a:gd name="T4" fmla="+- 0 3665 3665"/>
                            <a:gd name="T5" fmla="*/ T4 w 2898"/>
                            <a:gd name="T6" fmla="+- 0 93 79"/>
                            <a:gd name="T7" fmla="*/ 93 h 346"/>
                            <a:gd name="T8" fmla="+- 0 3665 3665"/>
                            <a:gd name="T9" fmla="*/ T8 w 2898"/>
                            <a:gd name="T10" fmla="+- 0 89 79"/>
                            <a:gd name="T11" fmla="*/ 89 h 346"/>
                            <a:gd name="T12" fmla="+- 0 3666 3665"/>
                            <a:gd name="T13" fmla="*/ T12 w 2898"/>
                            <a:gd name="T14" fmla="+- 0 86 79"/>
                            <a:gd name="T15" fmla="*/ 86 h 346"/>
                            <a:gd name="T16" fmla="+- 0 3669 3665"/>
                            <a:gd name="T17" fmla="*/ T16 w 2898"/>
                            <a:gd name="T18" fmla="+- 0 83 79"/>
                            <a:gd name="T19" fmla="*/ 83 h 346"/>
                            <a:gd name="T20" fmla="+- 0 3672 3665"/>
                            <a:gd name="T21" fmla="*/ T20 w 2898"/>
                            <a:gd name="T22" fmla="+- 0 80 79"/>
                            <a:gd name="T23" fmla="*/ 80 h 346"/>
                            <a:gd name="T24" fmla="+- 0 3675 3665"/>
                            <a:gd name="T25" fmla="*/ T24 w 2898"/>
                            <a:gd name="T26" fmla="+- 0 79 79"/>
                            <a:gd name="T27" fmla="*/ 79 h 346"/>
                            <a:gd name="T28" fmla="+- 0 3679 3665"/>
                            <a:gd name="T29" fmla="*/ T28 w 2898"/>
                            <a:gd name="T30" fmla="+- 0 79 79"/>
                            <a:gd name="T31" fmla="*/ 79 h 346"/>
                            <a:gd name="T32" fmla="+- 0 6548 3665"/>
                            <a:gd name="T33" fmla="*/ T32 w 2898"/>
                            <a:gd name="T34" fmla="+- 0 79 79"/>
                            <a:gd name="T35" fmla="*/ 79 h 346"/>
                            <a:gd name="T36" fmla="+- 0 6552 3665"/>
                            <a:gd name="T37" fmla="*/ T36 w 2898"/>
                            <a:gd name="T38" fmla="+- 0 79 79"/>
                            <a:gd name="T39" fmla="*/ 79 h 346"/>
                            <a:gd name="T40" fmla="+- 0 6555 3665"/>
                            <a:gd name="T41" fmla="*/ T40 w 2898"/>
                            <a:gd name="T42" fmla="+- 0 80 79"/>
                            <a:gd name="T43" fmla="*/ 80 h 346"/>
                            <a:gd name="T44" fmla="+- 0 6558 3665"/>
                            <a:gd name="T45" fmla="*/ T44 w 2898"/>
                            <a:gd name="T46" fmla="+- 0 83 79"/>
                            <a:gd name="T47" fmla="*/ 83 h 346"/>
                            <a:gd name="T48" fmla="+- 0 6561 3665"/>
                            <a:gd name="T49" fmla="*/ T48 w 2898"/>
                            <a:gd name="T50" fmla="+- 0 86 79"/>
                            <a:gd name="T51" fmla="*/ 86 h 346"/>
                            <a:gd name="T52" fmla="+- 0 6562 3665"/>
                            <a:gd name="T53" fmla="*/ T52 w 2898"/>
                            <a:gd name="T54" fmla="+- 0 89 79"/>
                            <a:gd name="T55" fmla="*/ 89 h 346"/>
                            <a:gd name="T56" fmla="+- 0 6562 3665"/>
                            <a:gd name="T57" fmla="*/ T56 w 2898"/>
                            <a:gd name="T58" fmla="+- 0 93 79"/>
                            <a:gd name="T59" fmla="*/ 93 h 346"/>
                            <a:gd name="T60" fmla="+- 0 6562 3665"/>
                            <a:gd name="T61" fmla="*/ T60 w 2898"/>
                            <a:gd name="T62" fmla="+- 0 411 79"/>
                            <a:gd name="T63" fmla="*/ 411 h 346"/>
                            <a:gd name="T64" fmla="+- 0 6562 3665"/>
                            <a:gd name="T65" fmla="*/ T64 w 2898"/>
                            <a:gd name="T66" fmla="+- 0 415 79"/>
                            <a:gd name="T67" fmla="*/ 415 h 346"/>
                            <a:gd name="T68" fmla="+- 0 6561 3665"/>
                            <a:gd name="T69" fmla="*/ T68 w 2898"/>
                            <a:gd name="T70" fmla="+- 0 418 79"/>
                            <a:gd name="T71" fmla="*/ 418 h 346"/>
                            <a:gd name="T72" fmla="+- 0 6558 3665"/>
                            <a:gd name="T73" fmla="*/ T72 w 2898"/>
                            <a:gd name="T74" fmla="+- 0 421 79"/>
                            <a:gd name="T75" fmla="*/ 421 h 346"/>
                            <a:gd name="T76" fmla="+- 0 6555 3665"/>
                            <a:gd name="T77" fmla="*/ T76 w 2898"/>
                            <a:gd name="T78" fmla="+- 0 424 79"/>
                            <a:gd name="T79" fmla="*/ 424 h 346"/>
                            <a:gd name="T80" fmla="+- 0 6552 3665"/>
                            <a:gd name="T81" fmla="*/ T80 w 2898"/>
                            <a:gd name="T82" fmla="+- 0 425 79"/>
                            <a:gd name="T83" fmla="*/ 425 h 346"/>
                            <a:gd name="T84" fmla="+- 0 6548 3665"/>
                            <a:gd name="T85" fmla="*/ T84 w 2898"/>
                            <a:gd name="T86" fmla="+- 0 425 79"/>
                            <a:gd name="T87" fmla="*/ 425 h 346"/>
                            <a:gd name="T88" fmla="+- 0 3679 3665"/>
                            <a:gd name="T89" fmla="*/ T88 w 2898"/>
                            <a:gd name="T90" fmla="+- 0 425 79"/>
                            <a:gd name="T91" fmla="*/ 425 h 346"/>
                            <a:gd name="T92" fmla="+- 0 3675 3665"/>
                            <a:gd name="T93" fmla="*/ T92 w 2898"/>
                            <a:gd name="T94" fmla="+- 0 425 79"/>
                            <a:gd name="T95" fmla="*/ 425 h 346"/>
                            <a:gd name="T96" fmla="+- 0 3672 3665"/>
                            <a:gd name="T97" fmla="*/ T96 w 2898"/>
                            <a:gd name="T98" fmla="+- 0 424 79"/>
                            <a:gd name="T99" fmla="*/ 424 h 346"/>
                            <a:gd name="T100" fmla="+- 0 3669 3665"/>
                            <a:gd name="T101" fmla="*/ T100 w 2898"/>
                            <a:gd name="T102" fmla="+- 0 421 79"/>
                            <a:gd name="T103" fmla="*/ 421 h 346"/>
                            <a:gd name="T104" fmla="+- 0 3666 3665"/>
                            <a:gd name="T105" fmla="*/ T104 w 2898"/>
                            <a:gd name="T106" fmla="+- 0 418 79"/>
                            <a:gd name="T107" fmla="*/ 418 h 346"/>
                            <a:gd name="T108" fmla="+- 0 3665 3665"/>
                            <a:gd name="T109" fmla="*/ T108 w 2898"/>
                            <a:gd name="T110" fmla="+- 0 415 79"/>
                            <a:gd name="T111" fmla="*/ 415 h 346"/>
                            <a:gd name="T112" fmla="+- 0 3665 3665"/>
                            <a:gd name="T113" fmla="*/ T112 w 2898"/>
                            <a:gd name="T114" fmla="+- 0 411 79"/>
                            <a:gd name="T115" fmla="*/ 411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98" h="346">
                              <a:moveTo>
                                <a:pt x="0" y="332"/>
                              </a:moveTo>
                              <a:lnTo>
                                <a:pt x="0" y="14"/>
                              </a:lnTo>
                              <a:lnTo>
                                <a:pt x="0" y="10"/>
                              </a:lnTo>
                              <a:lnTo>
                                <a:pt x="1" y="7"/>
                              </a:lnTo>
                              <a:lnTo>
                                <a:pt x="4" y="4"/>
                              </a:lnTo>
                              <a:lnTo>
                                <a:pt x="7" y="1"/>
                              </a:lnTo>
                              <a:lnTo>
                                <a:pt x="10" y="0"/>
                              </a:lnTo>
                              <a:lnTo>
                                <a:pt x="14" y="0"/>
                              </a:lnTo>
                              <a:lnTo>
                                <a:pt x="2883" y="0"/>
                              </a:lnTo>
                              <a:lnTo>
                                <a:pt x="2887" y="0"/>
                              </a:lnTo>
                              <a:lnTo>
                                <a:pt x="2890" y="1"/>
                              </a:lnTo>
                              <a:lnTo>
                                <a:pt x="2893" y="4"/>
                              </a:lnTo>
                              <a:lnTo>
                                <a:pt x="2896" y="7"/>
                              </a:lnTo>
                              <a:lnTo>
                                <a:pt x="2897" y="10"/>
                              </a:lnTo>
                              <a:lnTo>
                                <a:pt x="2897" y="14"/>
                              </a:lnTo>
                              <a:lnTo>
                                <a:pt x="2897" y="332"/>
                              </a:lnTo>
                              <a:lnTo>
                                <a:pt x="2897" y="336"/>
                              </a:lnTo>
                              <a:lnTo>
                                <a:pt x="2896" y="339"/>
                              </a:lnTo>
                              <a:lnTo>
                                <a:pt x="2893" y="342"/>
                              </a:lnTo>
                              <a:lnTo>
                                <a:pt x="2890" y="345"/>
                              </a:lnTo>
                              <a:lnTo>
                                <a:pt x="2887" y="346"/>
                              </a:lnTo>
                              <a:lnTo>
                                <a:pt x="2883" y="346"/>
                              </a:lnTo>
                              <a:lnTo>
                                <a:pt x="14" y="346"/>
                              </a:lnTo>
                              <a:lnTo>
                                <a:pt x="10" y="346"/>
                              </a:lnTo>
                              <a:lnTo>
                                <a:pt x="7" y="345"/>
                              </a:lnTo>
                              <a:lnTo>
                                <a:pt x="4" y="342"/>
                              </a:lnTo>
                              <a:lnTo>
                                <a:pt x="1" y="339"/>
                              </a:lnTo>
                              <a:lnTo>
                                <a:pt x="0" y="336"/>
                              </a:lnTo>
                              <a:lnTo>
                                <a:pt x="0" y="332"/>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3ACD8" id="Freeform: Shape 2579" o:spid="_x0000_s1026" style="position:absolute;margin-left:183.25pt;margin-top:3.95pt;width:144.9pt;height:17.3pt;z-index:25211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9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" path="m,332l,14,,10,1,7,4,4,7,1,10,r4,l2883,r4,l2890,1r3,3l2896,7r1,3l2897,14r,318l2897,336r-1,3l2893,342r-3,3l2887,346r-4,l14,346r-4,l7,345,4,342,1,339,,336r,-4xe" filled="f" strokecolor="#d1d1d5" strokeweight=".50856mm">
                <v:path arrowok="t" o:connecttype="custom" o:connectlocs="0,260985;0,59055;0,56515;635,54610;2540,52705;4445,50800;6350,50165;8890,50165;1830705,50165;1833245,50165;1835150,50800;1837055,52705;1838960,54610;1839595,56515;1839595,59055;1839595,260985;1839595,263525;1838960,265430;1837055,267335;1835150,269240;1833245,269875;1830705,269875;8890,269875;6350,269875;4445,269240;2540,267335;635,265430;0,263525;0,260985" o:connectangles="0,0,0,0,0,0,0,0,0,0,0,0,0,0,0,0,0,0,0,0,0,0,0,0,0,0,0,0,0"/>
                <w10:wrap anchorx="page"/>
              </v:shape>
            </w:pict>
          </mc:Fallback>
        </mc:AlternateContent>
      </w:r>
      <w:r w:rsidRPr="005903A4">
        <w:rPr>
          <w:sz w:val="23"/>
        </w:rPr>
        <w:t>Other, Please describe:</w:t>
      </w:r>
    </w:p>
    <w:p w14:paraId="6D1A50C5" w14:textId="77777777" w:rsidR="000344CE" w:rsidRPr="005903A4" w:rsidRDefault="000344CE" w:rsidP="000344CE">
      <w:pPr>
        <w:pStyle w:val="BodyText"/>
        <w:rPr>
          <w:sz w:val="20"/>
        </w:rPr>
      </w:pPr>
    </w:p>
    <w:p w14:paraId="0B031291" w14:textId="77777777" w:rsidR="000344CE" w:rsidRPr="005903A4" w:rsidRDefault="000344CE" w:rsidP="000344CE">
      <w:pPr>
        <w:pStyle w:val="BodyText"/>
        <w:spacing w:before="5"/>
        <w:rPr>
          <w:sz w:val="24"/>
        </w:rPr>
      </w:pPr>
    </w:p>
    <w:p w14:paraId="0FEC08DD" w14:textId="77777777" w:rsidR="000344CE" w:rsidRPr="005903A4" w:rsidRDefault="000344CE" w:rsidP="000344CE">
      <w:pPr>
        <w:pStyle w:val="BodyText"/>
        <w:spacing w:before="91"/>
        <w:ind w:left="156"/>
      </w:pPr>
      <w:r w:rsidRPr="005903A4">
        <w:t>Have you completed UT Extension's Master Beef Producer program</w:t>
      </w:r>
    </w:p>
    <w:p w14:paraId="6D1CC4FF" w14:textId="77777777" w:rsidR="000344CE" w:rsidRPr="005903A4" w:rsidRDefault="000344CE" w:rsidP="000344CE">
      <w:pPr>
        <w:pStyle w:val="BodyText"/>
        <w:spacing w:before="3"/>
        <w:rPr>
          <w:sz w:val="22"/>
        </w:rPr>
      </w:pPr>
    </w:p>
    <w:p w14:paraId="3C8EA8B0" w14:textId="77777777" w:rsidR="00DA0DB6" w:rsidRDefault="000344CE" w:rsidP="00DA0DB6">
      <w:pPr>
        <w:spacing w:before="75"/>
        <w:ind w:left="554"/>
        <w:rPr>
          <w:sz w:val="23"/>
        </w:rPr>
      </w:pPr>
      <w:r w:rsidRPr="005903A4">
        <w:rPr>
          <w:noProof/>
        </w:rPr>
        <w:drawing>
          <wp:anchor distT="0" distB="0" distL="0" distR="0" simplePos="0" relativeHeight="252194816" behindDoc="0" locked="0" layoutInCell="1" allowOverlap="1" wp14:anchorId="7D7AC262" wp14:editId="69801FB0">
            <wp:simplePos x="0" y="0"/>
            <wp:positionH relativeFrom="page">
              <wp:posOffset>505608</wp:posOffset>
            </wp:positionH>
            <wp:positionV relativeFrom="paragraph">
              <wp:posOffset>67877</wp:posOffset>
            </wp:positionV>
            <wp:extent cx="164770" cy="164770"/>
            <wp:effectExtent l="0" t="0" r="0" b="0"/>
            <wp:wrapNone/>
            <wp:docPr id="679"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319.png"/>
                    <pic:cNvPicPr/>
                  </pic:nvPicPr>
                  <pic:blipFill>
                    <a:blip r:embed="rId661" cstate="print"/>
                    <a:stretch>
                      <a:fillRect/>
                    </a:stretch>
                  </pic:blipFill>
                  <pic:spPr>
                    <a:xfrm>
                      <a:off x="0" y="0"/>
                      <a:ext cx="164770" cy="164770"/>
                    </a:xfrm>
                    <a:prstGeom prst="rect">
                      <a:avLst/>
                    </a:prstGeom>
                  </pic:spPr>
                </pic:pic>
              </a:graphicData>
            </a:graphic>
          </wp:anchor>
        </w:drawing>
      </w:r>
      <w:r w:rsidRPr="005903A4">
        <w:rPr>
          <w:sz w:val="23"/>
        </w:rPr>
        <w:t>Yes</w:t>
      </w:r>
    </w:p>
    <w:p w14:paraId="2301C285" w14:textId="52770F31" w:rsidR="00DA0DB6" w:rsidRPr="005903A4" w:rsidRDefault="00DA0DB6" w:rsidP="00DA0DB6">
      <w:pPr>
        <w:spacing w:before="75"/>
        <w:ind w:left="554"/>
        <w:rPr>
          <w:sz w:val="23"/>
        </w:rPr>
      </w:pPr>
      <w:r w:rsidRPr="005903A4">
        <w:rPr>
          <w:noProof/>
        </w:rPr>
        <w:drawing>
          <wp:anchor distT="0" distB="0" distL="0" distR="0" simplePos="0" relativeHeight="252308480" behindDoc="0" locked="0" layoutInCell="1" allowOverlap="1" wp14:anchorId="5572C1D0" wp14:editId="2E82294C">
            <wp:simplePos x="0" y="0"/>
            <wp:positionH relativeFrom="page">
              <wp:posOffset>505608</wp:posOffset>
            </wp:positionH>
            <wp:positionV relativeFrom="paragraph">
              <wp:posOffset>56447</wp:posOffset>
            </wp:positionV>
            <wp:extent cx="164770" cy="164770"/>
            <wp:effectExtent l="0" t="0" r="0" b="0"/>
            <wp:wrapNone/>
            <wp:docPr id="681" name="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320.png"/>
                    <pic:cNvPicPr/>
                  </pic:nvPicPr>
                  <pic:blipFill>
                    <a:blip r:embed="rId662" cstate="print"/>
                    <a:stretch>
                      <a:fillRect/>
                    </a:stretch>
                  </pic:blipFill>
                  <pic:spPr>
                    <a:xfrm>
                      <a:off x="0" y="0"/>
                      <a:ext cx="164770" cy="164770"/>
                    </a:xfrm>
                    <a:prstGeom prst="rect">
                      <a:avLst/>
                    </a:prstGeom>
                  </pic:spPr>
                </pic:pic>
              </a:graphicData>
            </a:graphic>
          </wp:anchor>
        </w:drawing>
      </w:r>
      <w:r w:rsidRPr="005903A4">
        <w:rPr>
          <w:sz w:val="23"/>
        </w:rPr>
        <w:t>No</w:t>
      </w:r>
    </w:p>
    <w:p w14:paraId="3B466994" w14:textId="77777777" w:rsidR="000344CE" w:rsidRPr="005903A4" w:rsidRDefault="000344CE" w:rsidP="000344CE">
      <w:pPr>
        <w:rPr>
          <w:sz w:val="23"/>
        </w:rPr>
        <w:sectPr w:rsidR="000344CE" w:rsidRPr="005903A4" w:rsidSect="00A21BEF">
          <w:footerReference w:type="default" r:id="rId663"/>
          <w:pgSz w:w="12240" w:h="15840"/>
          <w:pgMar w:top="518" w:right="677" w:bottom="475" w:left="677" w:header="720" w:footer="720" w:gutter="0"/>
          <w:cols w:space="720"/>
        </w:sectPr>
      </w:pPr>
    </w:p>
    <w:p w14:paraId="2F073375" w14:textId="77777777" w:rsidR="000344CE" w:rsidRPr="005903A4" w:rsidRDefault="000344CE" w:rsidP="000344CE">
      <w:pPr>
        <w:pStyle w:val="BodyText"/>
        <w:spacing w:before="10"/>
        <w:rPr>
          <w:sz w:val="16"/>
        </w:rPr>
      </w:pPr>
    </w:p>
    <w:p w14:paraId="424DE9DE" w14:textId="77777777" w:rsidR="000344CE" w:rsidRPr="005903A4" w:rsidRDefault="000344CE" w:rsidP="000344CE">
      <w:pPr>
        <w:pStyle w:val="BodyText"/>
        <w:spacing w:before="91" w:line="312" w:lineRule="auto"/>
        <w:ind w:left="156" w:right="90"/>
      </w:pPr>
      <w:r w:rsidRPr="005903A4">
        <w:t>What is your willingness to take risks in the following activities with 1 indicating 'not at all willing to take risks' and 10 indicating 'very willing to take risks'? (Please indicate one rating for each activity)</w:t>
      </w:r>
    </w:p>
    <w:p w14:paraId="4211C5BC" w14:textId="77777777" w:rsidR="000344CE" w:rsidRPr="005903A4" w:rsidRDefault="000344CE" w:rsidP="000344CE">
      <w:pPr>
        <w:pStyle w:val="BodyText"/>
        <w:spacing w:before="11"/>
        <w:rPr>
          <w:sz w:val="13"/>
        </w:rPr>
      </w:pPr>
    </w:p>
    <w:p w14:paraId="3EDBA034" w14:textId="77777777" w:rsidR="000344CE" w:rsidRPr="005903A4" w:rsidRDefault="000344CE" w:rsidP="000344CE">
      <w:pPr>
        <w:rPr>
          <w:sz w:val="13"/>
        </w:rPr>
        <w:sectPr w:rsidR="000344CE" w:rsidRPr="005903A4" w:rsidSect="00A21BEF">
          <w:footerReference w:type="default" r:id="rId664"/>
          <w:pgSz w:w="12240" w:h="15840"/>
          <w:pgMar w:top="518" w:right="677" w:bottom="475" w:left="677" w:header="720" w:footer="720" w:gutter="0"/>
          <w:cols w:space="720"/>
        </w:sectPr>
      </w:pPr>
    </w:p>
    <w:p w14:paraId="0A9DBBBE" w14:textId="77777777" w:rsidR="000344CE" w:rsidRPr="005903A4" w:rsidRDefault="000344CE" w:rsidP="000344CE">
      <w:pPr>
        <w:pStyle w:val="BodyText"/>
      </w:pPr>
    </w:p>
    <w:p w14:paraId="60381B1F" w14:textId="77777777" w:rsidR="000344CE" w:rsidRPr="005903A4" w:rsidRDefault="000344CE" w:rsidP="000344CE">
      <w:pPr>
        <w:pStyle w:val="BodyText"/>
      </w:pPr>
    </w:p>
    <w:p w14:paraId="63756FD1" w14:textId="77777777" w:rsidR="000344CE" w:rsidRPr="005903A4" w:rsidRDefault="000344CE" w:rsidP="000344CE">
      <w:pPr>
        <w:pStyle w:val="BodyText"/>
      </w:pPr>
    </w:p>
    <w:p w14:paraId="2B4F92EC" w14:textId="77777777" w:rsidR="000344CE" w:rsidRPr="005903A4" w:rsidRDefault="000344CE" w:rsidP="000344CE">
      <w:pPr>
        <w:spacing w:before="198"/>
        <w:ind w:left="228"/>
        <w:rPr>
          <w:sz w:val="23"/>
        </w:rPr>
      </w:pPr>
      <w:r w:rsidRPr="005903A4">
        <w:rPr>
          <w:sz w:val="23"/>
        </w:rPr>
        <w:t>Overall financial matters</w:t>
      </w:r>
    </w:p>
    <w:p w14:paraId="26C43417" w14:textId="77777777" w:rsidR="000344CE" w:rsidRPr="005903A4" w:rsidRDefault="000344CE" w:rsidP="000344CE">
      <w:pPr>
        <w:spacing w:before="143" w:line="235" w:lineRule="auto"/>
        <w:ind w:left="228" w:right="1"/>
        <w:rPr>
          <w:sz w:val="23"/>
        </w:rPr>
      </w:pPr>
      <w:r w:rsidRPr="005903A4">
        <w:rPr>
          <w:sz w:val="23"/>
        </w:rPr>
        <w:t xml:space="preserve">Financial matters related to the beef </w:t>
      </w:r>
      <w:r w:rsidRPr="005903A4">
        <w:rPr>
          <w:spacing w:val="-4"/>
          <w:sz w:val="23"/>
        </w:rPr>
        <w:t xml:space="preserve">cattle </w:t>
      </w:r>
      <w:r w:rsidRPr="005903A4">
        <w:rPr>
          <w:sz w:val="23"/>
        </w:rPr>
        <w:t>business</w:t>
      </w:r>
    </w:p>
    <w:p w14:paraId="500F0D5A" w14:textId="77777777" w:rsidR="000344CE" w:rsidRPr="005903A4" w:rsidRDefault="000344CE" w:rsidP="000344CE">
      <w:pPr>
        <w:spacing w:before="145" w:line="235" w:lineRule="auto"/>
        <w:ind w:left="228" w:right="551"/>
        <w:rPr>
          <w:sz w:val="23"/>
        </w:rPr>
      </w:pPr>
      <w:r w:rsidRPr="005903A4">
        <w:rPr>
          <w:sz w:val="23"/>
        </w:rPr>
        <w:t>Herd management practices</w:t>
      </w:r>
    </w:p>
    <w:p w14:paraId="6C801BF8" w14:textId="77777777" w:rsidR="000344CE" w:rsidRPr="005903A4" w:rsidRDefault="000344CE" w:rsidP="000344CE">
      <w:pPr>
        <w:spacing w:before="145" w:line="235" w:lineRule="auto"/>
        <w:ind w:left="228" w:right="538"/>
        <w:rPr>
          <w:sz w:val="23"/>
        </w:rPr>
      </w:pPr>
      <w:r w:rsidRPr="005903A4">
        <w:rPr>
          <w:sz w:val="23"/>
        </w:rPr>
        <w:t>Adopting new farm technologies</w:t>
      </w:r>
    </w:p>
    <w:p w14:paraId="09BDF6FA" w14:textId="77777777" w:rsidR="000344CE" w:rsidRPr="005903A4" w:rsidRDefault="000344CE" w:rsidP="000344CE">
      <w:pPr>
        <w:spacing w:before="145" w:line="235" w:lineRule="auto"/>
        <w:ind w:left="228" w:right="449"/>
        <w:rPr>
          <w:sz w:val="23"/>
        </w:rPr>
      </w:pPr>
      <w:r w:rsidRPr="005903A4">
        <w:rPr>
          <w:sz w:val="23"/>
        </w:rPr>
        <w:t>Finding new market outlets</w:t>
      </w:r>
    </w:p>
    <w:p w14:paraId="57B88E4A" w14:textId="4D96D1E1" w:rsidR="000344CE" w:rsidRDefault="000344CE" w:rsidP="000344CE">
      <w:pPr>
        <w:spacing w:before="140"/>
        <w:ind w:left="228"/>
        <w:rPr>
          <w:sz w:val="23"/>
        </w:rPr>
      </w:pPr>
      <w:r w:rsidRPr="005903A4">
        <w:rPr>
          <w:sz w:val="23"/>
        </w:rPr>
        <w:t>Retaining ownership</w:t>
      </w:r>
    </w:p>
    <w:p w14:paraId="2DFE7A3C" w14:textId="16A40CF1" w:rsidR="00DA0DB6" w:rsidRDefault="00DA0DB6" w:rsidP="000344CE">
      <w:pPr>
        <w:spacing w:before="140"/>
        <w:ind w:left="228"/>
        <w:rPr>
          <w:sz w:val="23"/>
        </w:rPr>
      </w:pPr>
    </w:p>
    <w:p w14:paraId="2E91356B" w14:textId="77777777" w:rsidR="00DA0DB6" w:rsidRPr="005903A4" w:rsidRDefault="00DA0DB6" w:rsidP="000344CE">
      <w:pPr>
        <w:spacing w:before="140"/>
        <w:ind w:left="228"/>
        <w:rPr>
          <w:sz w:val="23"/>
        </w:rPr>
      </w:pPr>
    </w:p>
    <w:p w14:paraId="5E3792EF" w14:textId="77777777" w:rsidR="000344CE" w:rsidRPr="005903A4" w:rsidRDefault="000344CE" w:rsidP="000344CE">
      <w:pPr>
        <w:pStyle w:val="BodyText"/>
        <w:spacing w:before="11"/>
      </w:pPr>
      <w:r w:rsidRPr="005903A4">
        <w:br w:type="column"/>
      </w:r>
    </w:p>
    <w:p w14:paraId="150CC3CD" w14:textId="77777777" w:rsidR="000344CE" w:rsidRPr="005903A4" w:rsidRDefault="000344CE" w:rsidP="000344CE">
      <w:pPr>
        <w:spacing w:line="225" w:lineRule="auto"/>
        <w:ind w:left="228" w:right="38"/>
        <w:jc w:val="center"/>
        <w:rPr>
          <w:sz w:val="16"/>
        </w:rPr>
      </w:pPr>
      <w:r w:rsidRPr="005903A4">
        <w:rPr>
          <w:sz w:val="16"/>
        </w:rPr>
        <w:t xml:space="preserve">Not at </w:t>
      </w:r>
      <w:r w:rsidRPr="005903A4">
        <w:rPr>
          <w:spacing w:val="-6"/>
          <w:sz w:val="16"/>
        </w:rPr>
        <w:t xml:space="preserve">all </w:t>
      </w:r>
      <w:r w:rsidRPr="005903A4">
        <w:rPr>
          <w:sz w:val="16"/>
        </w:rPr>
        <w:t>willing to take risks (1)</w:t>
      </w:r>
    </w:p>
    <w:p w14:paraId="25C0554F" w14:textId="77777777" w:rsidR="000344CE" w:rsidRPr="005903A4" w:rsidRDefault="000344CE" w:rsidP="000344CE">
      <w:pPr>
        <w:pStyle w:val="BodyText"/>
        <w:spacing w:before="10" w:after="39"/>
        <w:rPr>
          <w:sz w:val="8"/>
        </w:rPr>
      </w:pPr>
    </w:p>
    <w:p w14:paraId="5E957643" w14:textId="77777777" w:rsidR="000344CE" w:rsidRPr="005903A4" w:rsidRDefault="000344CE" w:rsidP="000344CE">
      <w:pPr>
        <w:pStyle w:val="BodyText"/>
        <w:ind w:left="418"/>
        <w:rPr>
          <w:sz w:val="20"/>
        </w:rPr>
      </w:pPr>
      <w:r w:rsidRPr="005903A4">
        <w:rPr>
          <w:noProof/>
          <w:sz w:val="20"/>
        </w:rPr>
        <w:drawing>
          <wp:inline distT="0" distB="0" distL="0" distR="0" wp14:anchorId="65E2B166" wp14:editId="44BC7ECE">
            <wp:extent cx="155448" cy="155448"/>
            <wp:effectExtent l="0" t="0" r="0" b="0"/>
            <wp:docPr id="683"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321.png"/>
                    <pic:cNvPicPr/>
                  </pic:nvPicPr>
                  <pic:blipFill>
                    <a:blip r:embed="rId665" cstate="print"/>
                    <a:stretch>
                      <a:fillRect/>
                    </a:stretch>
                  </pic:blipFill>
                  <pic:spPr>
                    <a:xfrm>
                      <a:off x="0" y="0"/>
                      <a:ext cx="155448" cy="155448"/>
                    </a:xfrm>
                    <a:prstGeom prst="rect">
                      <a:avLst/>
                    </a:prstGeom>
                  </pic:spPr>
                </pic:pic>
              </a:graphicData>
            </a:graphic>
          </wp:inline>
        </w:drawing>
      </w:r>
    </w:p>
    <w:p w14:paraId="26E6DBE2" w14:textId="77777777" w:rsidR="000344CE" w:rsidRPr="005903A4" w:rsidRDefault="000344CE" w:rsidP="000344CE">
      <w:pPr>
        <w:pStyle w:val="BodyText"/>
        <w:rPr>
          <w:sz w:val="20"/>
        </w:rPr>
      </w:pPr>
    </w:p>
    <w:p w14:paraId="018E2407" w14:textId="77777777" w:rsidR="000344CE" w:rsidRPr="005903A4" w:rsidRDefault="000344CE" w:rsidP="000344CE">
      <w:pPr>
        <w:pStyle w:val="BodyText"/>
        <w:spacing w:before="11"/>
        <w:rPr>
          <w:sz w:val="12"/>
        </w:rPr>
      </w:pPr>
      <w:r w:rsidRPr="005903A4">
        <w:rPr>
          <w:noProof/>
        </w:rPr>
        <w:drawing>
          <wp:anchor distT="0" distB="0" distL="0" distR="0" simplePos="0" relativeHeight="252124160" behindDoc="0" locked="0" layoutInCell="1" allowOverlap="1" wp14:anchorId="0E597C21" wp14:editId="19FBC8EB">
            <wp:simplePos x="0" y="0"/>
            <wp:positionH relativeFrom="page">
              <wp:posOffset>2437080</wp:posOffset>
            </wp:positionH>
            <wp:positionV relativeFrom="paragraph">
              <wp:posOffset>119466</wp:posOffset>
            </wp:positionV>
            <wp:extent cx="157162" cy="157162"/>
            <wp:effectExtent l="0" t="0" r="0" b="0"/>
            <wp:wrapTopAndBottom/>
            <wp:docPr id="685"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322.png"/>
                    <pic:cNvPicPr/>
                  </pic:nvPicPr>
                  <pic:blipFill>
                    <a:blip r:embed="rId666" cstate="print"/>
                    <a:stretch>
                      <a:fillRect/>
                    </a:stretch>
                  </pic:blipFill>
                  <pic:spPr>
                    <a:xfrm>
                      <a:off x="0" y="0"/>
                      <a:ext cx="157162" cy="157162"/>
                    </a:xfrm>
                    <a:prstGeom prst="rect">
                      <a:avLst/>
                    </a:prstGeom>
                  </pic:spPr>
                </pic:pic>
              </a:graphicData>
            </a:graphic>
          </wp:anchor>
        </w:drawing>
      </w:r>
    </w:p>
    <w:p w14:paraId="4508D97D" w14:textId="77777777" w:rsidR="000344CE" w:rsidRPr="005903A4" w:rsidRDefault="000344CE" w:rsidP="000344CE">
      <w:pPr>
        <w:pStyle w:val="BodyText"/>
        <w:rPr>
          <w:sz w:val="20"/>
        </w:rPr>
      </w:pPr>
    </w:p>
    <w:p w14:paraId="7F8C6C0C" w14:textId="77777777" w:rsidR="000344CE" w:rsidRPr="005903A4" w:rsidRDefault="000344CE" w:rsidP="000344CE">
      <w:pPr>
        <w:pStyle w:val="BodyText"/>
        <w:spacing w:before="5"/>
        <w:rPr>
          <w:sz w:val="21"/>
        </w:rPr>
      </w:pPr>
      <w:r w:rsidRPr="005903A4">
        <w:rPr>
          <w:noProof/>
        </w:rPr>
        <w:drawing>
          <wp:anchor distT="0" distB="0" distL="0" distR="0" simplePos="0" relativeHeight="252125184" behindDoc="0" locked="0" layoutInCell="1" allowOverlap="1" wp14:anchorId="6B57AB6C" wp14:editId="1D583616">
            <wp:simplePos x="0" y="0"/>
            <wp:positionH relativeFrom="page">
              <wp:posOffset>2437080</wp:posOffset>
            </wp:positionH>
            <wp:positionV relativeFrom="paragraph">
              <wp:posOffset>181849</wp:posOffset>
            </wp:positionV>
            <wp:extent cx="155448" cy="155448"/>
            <wp:effectExtent l="0" t="0" r="0" b="0"/>
            <wp:wrapTopAndBottom/>
            <wp:docPr id="687"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323.png"/>
                    <pic:cNvPicPr/>
                  </pic:nvPicPr>
                  <pic:blipFill>
                    <a:blip r:embed="rId667" cstate="print"/>
                    <a:stretch>
                      <a:fillRect/>
                    </a:stretch>
                  </pic:blipFill>
                  <pic:spPr>
                    <a:xfrm>
                      <a:off x="0" y="0"/>
                      <a:ext cx="155448" cy="155448"/>
                    </a:xfrm>
                    <a:prstGeom prst="rect">
                      <a:avLst/>
                    </a:prstGeom>
                  </pic:spPr>
                </pic:pic>
              </a:graphicData>
            </a:graphic>
          </wp:anchor>
        </w:drawing>
      </w:r>
    </w:p>
    <w:p w14:paraId="4919F348" w14:textId="77777777" w:rsidR="000344CE" w:rsidRPr="005903A4" w:rsidRDefault="000344CE" w:rsidP="000344CE">
      <w:pPr>
        <w:pStyle w:val="BodyText"/>
        <w:rPr>
          <w:sz w:val="20"/>
        </w:rPr>
      </w:pPr>
    </w:p>
    <w:p w14:paraId="0396F2CB" w14:textId="77777777" w:rsidR="000344CE" w:rsidRPr="005903A4" w:rsidRDefault="000344CE" w:rsidP="000344CE">
      <w:pPr>
        <w:pStyle w:val="BodyText"/>
        <w:spacing w:before="5"/>
        <w:rPr>
          <w:sz w:val="10"/>
        </w:rPr>
      </w:pPr>
      <w:r w:rsidRPr="005903A4">
        <w:rPr>
          <w:noProof/>
        </w:rPr>
        <w:drawing>
          <wp:anchor distT="0" distB="0" distL="0" distR="0" simplePos="0" relativeHeight="252126208" behindDoc="0" locked="0" layoutInCell="1" allowOverlap="1" wp14:anchorId="5C1FBA8A" wp14:editId="48442416">
            <wp:simplePos x="0" y="0"/>
            <wp:positionH relativeFrom="page">
              <wp:posOffset>2437080</wp:posOffset>
            </wp:positionH>
            <wp:positionV relativeFrom="paragraph">
              <wp:posOffset>101178</wp:posOffset>
            </wp:positionV>
            <wp:extent cx="157162" cy="157162"/>
            <wp:effectExtent l="0" t="0" r="0" b="0"/>
            <wp:wrapTopAndBottom/>
            <wp:docPr id="689"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324.png"/>
                    <pic:cNvPicPr/>
                  </pic:nvPicPr>
                  <pic:blipFill>
                    <a:blip r:embed="rId668" cstate="print"/>
                    <a:stretch>
                      <a:fillRect/>
                    </a:stretch>
                  </pic:blipFill>
                  <pic:spPr>
                    <a:xfrm>
                      <a:off x="0" y="0"/>
                      <a:ext cx="157162" cy="157162"/>
                    </a:xfrm>
                    <a:prstGeom prst="rect">
                      <a:avLst/>
                    </a:prstGeom>
                  </pic:spPr>
                </pic:pic>
              </a:graphicData>
            </a:graphic>
          </wp:anchor>
        </w:drawing>
      </w:r>
    </w:p>
    <w:p w14:paraId="50ECFCDC" w14:textId="77777777" w:rsidR="000344CE" w:rsidRPr="005903A4" w:rsidRDefault="000344CE" w:rsidP="000344CE">
      <w:pPr>
        <w:pStyle w:val="BodyText"/>
        <w:rPr>
          <w:sz w:val="20"/>
        </w:rPr>
      </w:pPr>
    </w:p>
    <w:p w14:paraId="2EAD56B8" w14:textId="77777777" w:rsidR="000344CE" w:rsidRPr="005903A4" w:rsidRDefault="000344CE" w:rsidP="000344CE">
      <w:pPr>
        <w:pStyle w:val="BodyText"/>
        <w:spacing w:before="2"/>
        <w:rPr>
          <w:sz w:val="10"/>
        </w:rPr>
      </w:pPr>
      <w:r w:rsidRPr="005903A4">
        <w:rPr>
          <w:noProof/>
        </w:rPr>
        <w:drawing>
          <wp:anchor distT="0" distB="0" distL="0" distR="0" simplePos="0" relativeHeight="252127232" behindDoc="0" locked="0" layoutInCell="1" allowOverlap="1" wp14:anchorId="792945AB" wp14:editId="3F629D9E">
            <wp:simplePos x="0" y="0"/>
            <wp:positionH relativeFrom="page">
              <wp:posOffset>2437080</wp:posOffset>
            </wp:positionH>
            <wp:positionV relativeFrom="paragraph">
              <wp:posOffset>99464</wp:posOffset>
            </wp:positionV>
            <wp:extent cx="155448" cy="155448"/>
            <wp:effectExtent l="0" t="0" r="0" b="0"/>
            <wp:wrapTopAndBottom/>
            <wp:docPr id="691"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325.png"/>
                    <pic:cNvPicPr/>
                  </pic:nvPicPr>
                  <pic:blipFill>
                    <a:blip r:embed="rId669"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28256" behindDoc="0" locked="0" layoutInCell="1" allowOverlap="1" wp14:anchorId="454590D6" wp14:editId="18D244CD">
            <wp:simplePos x="0" y="0"/>
            <wp:positionH relativeFrom="page">
              <wp:posOffset>2437080</wp:posOffset>
            </wp:positionH>
            <wp:positionV relativeFrom="paragraph">
              <wp:posOffset>438158</wp:posOffset>
            </wp:positionV>
            <wp:extent cx="155448" cy="155448"/>
            <wp:effectExtent l="0" t="0" r="0" b="0"/>
            <wp:wrapTopAndBottom/>
            <wp:docPr id="693"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326.png"/>
                    <pic:cNvPicPr/>
                  </pic:nvPicPr>
                  <pic:blipFill>
                    <a:blip r:embed="rId670" cstate="print"/>
                    <a:stretch>
                      <a:fillRect/>
                    </a:stretch>
                  </pic:blipFill>
                  <pic:spPr>
                    <a:xfrm>
                      <a:off x="0" y="0"/>
                      <a:ext cx="155448" cy="155448"/>
                    </a:xfrm>
                    <a:prstGeom prst="rect">
                      <a:avLst/>
                    </a:prstGeom>
                  </pic:spPr>
                </pic:pic>
              </a:graphicData>
            </a:graphic>
          </wp:anchor>
        </w:drawing>
      </w:r>
    </w:p>
    <w:p w14:paraId="4AE49FAB" w14:textId="77777777" w:rsidR="000344CE" w:rsidRPr="005903A4" w:rsidRDefault="000344CE" w:rsidP="000344CE">
      <w:pPr>
        <w:pStyle w:val="BodyText"/>
        <w:spacing w:before="2"/>
        <w:rPr>
          <w:sz w:val="19"/>
        </w:rPr>
      </w:pPr>
    </w:p>
    <w:p w14:paraId="3FCE4042" w14:textId="77777777" w:rsidR="000344CE" w:rsidRPr="005903A4" w:rsidRDefault="000344CE" w:rsidP="000344CE">
      <w:pPr>
        <w:pStyle w:val="BodyText"/>
      </w:pPr>
      <w:r w:rsidRPr="005903A4">
        <w:br w:type="column"/>
      </w:r>
    </w:p>
    <w:p w14:paraId="6683F559" w14:textId="77777777" w:rsidR="000344CE" w:rsidRPr="005903A4" w:rsidRDefault="000344CE" w:rsidP="000344CE">
      <w:pPr>
        <w:pStyle w:val="BodyText"/>
        <w:spacing w:before="1"/>
        <w:rPr>
          <w:sz w:val="34"/>
        </w:rPr>
      </w:pPr>
    </w:p>
    <w:p w14:paraId="6F683B35" w14:textId="77777777" w:rsidR="000344CE" w:rsidRPr="005903A4" w:rsidRDefault="000344CE" w:rsidP="000344CE">
      <w:pPr>
        <w:tabs>
          <w:tab w:val="left" w:pos="1072"/>
          <w:tab w:val="left" w:pos="1857"/>
          <w:tab w:val="left" w:pos="2650"/>
          <w:tab w:val="left" w:pos="3443"/>
          <w:tab w:val="left" w:pos="4236"/>
          <w:tab w:val="left" w:pos="5029"/>
          <w:tab w:val="left" w:pos="5822"/>
        </w:tabs>
        <w:ind w:left="293"/>
        <w:rPr>
          <w:sz w:val="23"/>
        </w:rPr>
      </w:pPr>
      <w:r w:rsidRPr="005903A4">
        <w:rPr>
          <w:sz w:val="23"/>
        </w:rPr>
        <w:t>2</w:t>
      </w:r>
      <w:r w:rsidRPr="005903A4">
        <w:rPr>
          <w:sz w:val="23"/>
        </w:rPr>
        <w:tab/>
        <w:t>3</w:t>
      </w:r>
      <w:r w:rsidRPr="005903A4">
        <w:rPr>
          <w:sz w:val="23"/>
        </w:rPr>
        <w:tab/>
        <w:t>4</w:t>
      </w:r>
      <w:r w:rsidRPr="005903A4">
        <w:rPr>
          <w:sz w:val="23"/>
        </w:rPr>
        <w:tab/>
        <w:t>5</w:t>
      </w:r>
      <w:r w:rsidRPr="005903A4">
        <w:rPr>
          <w:sz w:val="23"/>
        </w:rPr>
        <w:tab/>
        <w:t>6</w:t>
      </w:r>
      <w:r w:rsidRPr="005903A4">
        <w:rPr>
          <w:sz w:val="23"/>
        </w:rPr>
        <w:tab/>
        <w:t>7</w:t>
      </w:r>
      <w:r w:rsidRPr="005903A4">
        <w:rPr>
          <w:sz w:val="23"/>
        </w:rPr>
        <w:tab/>
        <w:t>8</w:t>
      </w:r>
      <w:r w:rsidRPr="005903A4">
        <w:rPr>
          <w:sz w:val="23"/>
        </w:rPr>
        <w:tab/>
        <w:t>9</w:t>
      </w:r>
    </w:p>
    <w:p w14:paraId="0CB46554" w14:textId="77777777" w:rsidR="000344CE" w:rsidRPr="005903A4" w:rsidRDefault="000344CE" w:rsidP="000344CE">
      <w:pPr>
        <w:pStyle w:val="BodyText"/>
        <w:spacing w:before="10" w:after="40"/>
        <w:rPr>
          <w:sz w:val="9"/>
        </w:rPr>
      </w:pPr>
    </w:p>
    <w:p w14:paraId="7FA011C4" w14:textId="77777777" w:rsidR="000344CE" w:rsidRPr="005903A4" w:rsidRDefault="000344CE" w:rsidP="000344CE">
      <w:pPr>
        <w:tabs>
          <w:tab w:val="left" w:pos="1006"/>
          <w:tab w:val="left" w:pos="1799"/>
          <w:tab w:val="left" w:pos="2592"/>
          <w:tab w:val="left" w:pos="3385"/>
          <w:tab w:val="left" w:pos="4178"/>
          <w:tab w:val="left" w:pos="4971"/>
          <w:tab w:val="left" w:pos="5763"/>
        </w:tabs>
        <w:ind w:left="228"/>
        <w:rPr>
          <w:sz w:val="20"/>
        </w:rPr>
      </w:pPr>
      <w:r w:rsidRPr="005903A4">
        <w:rPr>
          <w:noProof/>
          <w:sz w:val="20"/>
        </w:rPr>
        <w:drawing>
          <wp:inline distT="0" distB="0" distL="0" distR="0" wp14:anchorId="55A624E5" wp14:editId="61E23669">
            <wp:extent cx="164592" cy="155448"/>
            <wp:effectExtent l="0" t="0" r="0" b="0"/>
            <wp:docPr id="695"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327.png"/>
                    <pic:cNvPicPr/>
                  </pic:nvPicPr>
                  <pic:blipFill>
                    <a:blip r:embed="rId671" cstate="print"/>
                    <a:stretch>
                      <a:fillRect/>
                    </a:stretch>
                  </pic:blipFill>
                  <pic:spPr>
                    <a:xfrm>
                      <a:off x="0" y="0"/>
                      <a:ext cx="164592" cy="155448"/>
                    </a:xfrm>
                    <a:prstGeom prst="rect">
                      <a:avLst/>
                    </a:prstGeom>
                  </pic:spPr>
                </pic:pic>
              </a:graphicData>
            </a:graphic>
          </wp:inline>
        </w:drawing>
      </w:r>
      <w:r w:rsidRPr="005903A4">
        <w:rPr>
          <w:sz w:val="20"/>
        </w:rPr>
        <w:tab/>
      </w:r>
      <w:r w:rsidRPr="005903A4">
        <w:rPr>
          <w:noProof/>
          <w:sz w:val="20"/>
        </w:rPr>
        <w:drawing>
          <wp:inline distT="0" distB="0" distL="0" distR="0" wp14:anchorId="3E4E5673" wp14:editId="5E5760BA">
            <wp:extent cx="164592" cy="155448"/>
            <wp:effectExtent l="0" t="0" r="0" b="0"/>
            <wp:docPr id="697"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328.png"/>
                    <pic:cNvPicPr/>
                  </pic:nvPicPr>
                  <pic:blipFill>
                    <a:blip r:embed="rId672" cstate="print"/>
                    <a:stretch>
                      <a:fillRect/>
                    </a:stretch>
                  </pic:blipFill>
                  <pic:spPr>
                    <a:xfrm>
                      <a:off x="0" y="0"/>
                      <a:ext cx="164592" cy="155448"/>
                    </a:xfrm>
                    <a:prstGeom prst="rect">
                      <a:avLst/>
                    </a:prstGeom>
                  </pic:spPr>
                </pic:pic>
              </a:graphicData>
            </a:graphic>
          </wp:inline>
        </w:drawing>
      </w:r>
      <w:r w:rsidRPr="005903A4">
        <w:rPr>
          <w:sz w:val="20"/>
        </w:rPr>
        <w:tab/>
      </w:r>
      <w:r w:rsidRPr="005903A4">
        <w:rPr>
          <w:noProof/>
          <w:sz w:val="20"/>
        </w:rPr>
        <w:drawing>
          <wp:inline distT="0" distB="0" distL="0" distR="0" wp14:anchorId="5926AF70" wp14:editId="3C253CCC">
            <wp:extent cx="155448" cy="155448"/>
            <wp:effectExtent l="0" t="0" r="0" b="0"/>
            <wp:docPr id="699"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329.png"/>
                    <pic:cNvPicPr/>
                  </pic:nvPicPr>
                  <pic:blipFill>
                    <a:blip r:embed="rId673" cstate="print"/>
                    <a:stretch>
                      <a:fillRect/>
                    </a:stretch>
                  </pic:blipFill>
                  <pic:spPr>
                    <a:xfrm>
                      <a:off x="0" y="0"/>
                      <a:ext cx="155448" cy="155448"/>
                    </a:xfrm>
                    <a:prstGeom prst="rect">
                      <a:avLst/>
                    </a:prstGeom>
                  </pic:spPr>
                </pic:pic>
              </a:graphicData>
            </a:graphic>
          </wp:inline>
        </w:drawing>
      </w:r>
      <w:r w:rsidRPr="005903A4">
        <w:rPr>
          <w:sz w:val="20"/>
        </w:rPr>
        <w:tab/>
      </w:r>
      <w:r w:rsidRPr="005903A4">
        <w:rPr>
          <w:noProof/>
          <w:sz w:val="20"/>
        </w:rPr>
        <w:drawing>
          <wp:inline distT="0" distB="0" distL="0" distR="0" wp14:anchorId="7B9A212B" wp14:editId="62F75E43">
            <wp:extent cx="155448" cy="155448"/>
            <wp:effectExtent l="0" t="0" r="0" b="0"/>
            <wp:docPr id="701"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330.png"/>
                    <pic:cNvPicPr/>
                  </pic:nvPicPr>
                  <pic:blipFill>
                    <a:blip r:embed="rId674" cstate="print"/>
                    <a:stretch>
                      <a:fillRect/>
                    </a:stretch>
                  </pic:blipFill>
                  <pic:spPr>
                    <a:xfrm>
                      <a:off x="0" y="0"/>
                      <a:ext cx="155448" cy="155448"/>
                    </a:xfrm>
                    <a:prstGeom prst="rect">
                      <a:avLst/>
                    </a:prstGeom>
                  </pic:spPr>
                </pic:pic>
              </a:graphicData>
            </a:graphic>
          </wp:inline>
        </w:drawing>
      </w:r>
      <w:r w:rsidRPr="005903A4">
        <w:rPr>
          <w:sz w:val="20"/>
        </w:rPr>
        <w:tab/>
      </w:r>
      <w:r w:rsidRPr="005903A4">
        <w:rPr>
          <w:noProof/>
          <w:sz w:val="20"/>
        </w:rPr>
        <w:drawing>
          <wp:inline distT="0" distB="0" distL="0" distR="0" wp14:anchorId="46E8230E" wp14:editId="5295AD72">
            <wp:extent cx="155448" cy="155448"/>
            <wp:effectExtent l="0" t="0" r="0" b="0"/>
            <wp:docPr id="703" name="image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331.png"/>
                    <pic:cNvPicPr/>
                  </pic:nvPicPr>
                  <pic:blipFill>
                    <a:blip r:embed="rId675" cstate="print"/>
                    <a:stretch>
                      <a:fillRect/>
                    </a:stretch>
                  </pic:blipFill>
                  <pic:spPr>
                    <a:xfrm>
                      <a:off x="0" y="0"/>
                      <a:ext cx="155448" cy="155448"/>
                    </a:xfrm>
                    <a:prstGeom prst="rect">
                      <a:avLst/>
                    </a:prstGeom>
                  </pic:spPr>
                </pic:pic>
              </a:graphicData>
            </a:graphic>
          </wp:inline>
        </w:drawing>
      </w:r>
      <w:r w:rsidRPr="005903A4">
        <w:rPr>
          <w:sz w:val="20"/>
        </w:rPr>
        <w:tab/>
      </w:r>
      <w:r w:rsidRPr="005903A4">
        <w:rPr>
          <w:noProof/>
          <w:sz w:val="20"/>
        </w:rPr>
        <w:drawing>
          <wp:inline distT="0" distB="0" distL="0" distR="0" wp14:anchorId="532BD4B1" wp14:editId="538B61D1">
            <wp:extent cx="155448" cy="155448"/>
            <wp:effectExtent l="0" t="0" r="0" b="0"/>
            <wp:docPr id="705"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332.png"/>
                    <pic:cNvPicPr/>
                  </pic:nvPicPr>
                  <pic:blipFill>
                    <a:blip r:embed="rId676" cstate="print"/>
                    <a:stretch>
                      <a:fillRect/>
                    </a:stretch>
                  </pic:blipFill>
                  <pic:spPr>
                    <a:xfrm>
                      <a:off x="0" y="0"/>
                      <a:ext cx="155448" cy="155448"/>
                    </a:xfrm>
                    <a:prstGeom prst="rect">
                      <a:avLst/>
                    </a:prstGeom>
                  </pic:spPr>
                </pic:pic>
              </a:graphicData>
            </a:graphic>
          </wp:inline>
        </w:drawing>
      </w:r>
      <w:r w:rsidRPr="005903A4">
        <w:rPr>
          <w:sz w:val="20"/>
        </w:rPr>
        <w:tab/>
      </w:r>
      <w:r w:rsidRPr="005903A4">
        <w:rPr>
          <w:noProof/>
          <w:sz w:val="20"/>
        </w:rPr>
        <w:drawing>
          <wp:inline distT="0" distB="0" distL="0" distR="0" wp14:anchorId="25346EC3" wp14:editId="6789EE87">
            <wp:extent cx="155448" cy="155448"/>
            <wp:effectExtent l="0" t="0" r="0" b="0"/>
            <wp:docPr id="707" name="image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333.png"/>
                    <pic:cNvPicPr/>
                  </pic:nvPicPr>
                  <pic:blipFill>
                    <a:blip r:embed="rId677" cstate="print"/>
                    <a:stretch>
                      <a:fillRect/>
                    </a:stretch>
                  </pic:blipFill>
                  <pic:spPr>
                    <a:xfrm>
                      <a:off x="0" y="0"/>
                      <a:ext cx="155448" cy="155448"/>
                    </a:xfrm>
                    <a:prstGeom prst="rect">
                      <a:avLst/>
                    </a:prstGeom>
                  </pic:spPr>
                </pic:pic>
              </a:graphicData>
            </a:graphic>
          </wp:inline>
        </w:drawing>
      </w:r>
      <w:r w:rsidRPr="005903A4">
        <w:rPr>
          <w:sz w:val="20"/>
        </w:rPr>
        <w:tab/>
      </w:r>
      <w:r w:rsidRPr="005903A4">
        <w:rPr>
          <w:noProof/>
          <w:sz w:val="20"/>
        </w:rPr>
        <w:drawing>
          <wp:inline distT="0" distB="0" distL="0" distR="0" wp14:anchorId="31909A05" wp14:editId="137177A7">
            <wp:extent cx="155448" cy="155448"/>
            <wp:effectExtent l="0" t="0" r="0" b="0"/>
            <wp:docPr id="709"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334.png"/>
                    <pic:cNvPicPr/>
                  </pic:nvPicPr>
                  <pic:blipFill>
                    <a:blip r:embed="rId678" cstate="print"/>
                    <a:stretch>
                      <a:fillRect/>
                    </a:stretch>
                  </pic:blipFill>
                  <pic:spPr>
                    <a:xfrm>
                      <a:off x="0" y="0"/>
                      <a:ext cx="155448" cy="155448"/>
                    </a:xfrm>
                    <a:prstGeom prst="rect">
                      <a:avLst/>
                    </a:prstGeom>
                  </pic:spPr>
                </pic:pic>
              </a:graphicData>
            </a:graphic>
          </wp:inline>
        </w:drawing>
      </w:r>
    </w:p>
    <w:p w14:paraId="3AD68CA2" w14:textId="77777777" w:rsidR="000344CE" w:rsidRPr="005903A4" w:rsidRDefault="000344CE" w:rsidP="000344CE">
      <w:pPr>
        <w:pStyle w:val="BodyText"/>
        <w:rPr>
          <w:sz w:val="20"/>
        </w:rPr>
      </w:pPr>
    </w:p>
    <w:p w14:paraId="53DDE337" w14:textId="77777777" w:rsidR="000344CE" w:rsidRPr="005903A4" w:rsidRDefault="000344CE" w:rsidP="000344CE">
      <w:pPr>
        <w:pStyle w:val="BodyText"/>
        <w:spacing w:before="11"/>
        <w:rPr>
          <w:sz w:val="12"/>
        </w:rPr>
      </w:pPr>
      <w:r w:rsidRPr="005903A4">
        <w:rPr>
          <w:noProof/>
        </w:rPr>
        <w:drawing>
          <wp:anchor distT="0" distB="0" distL="0" distR="0" simplePos="0" relativeHeight="252129280" behindDoc="0" locked="0" layoutInCell="1" allowOverlap="1" wp14:anchorId="0308003D" wp14:editId="64FDCAF9">
            <wp:simplePos x="0" y="0"/>
            <wp:positionH relativeFrom="page">
              <wp:posOffset>2931390</wp:posOffset>
            </wp:positionH>
            <wp:positionV relativeFrom="paragraph">
              <wp:posOffset>119466</wp:posOffset>
            </wp:positionV>
            <wp:extent cx="166407" cy="157162"/>
            <wp:effectExtent l="0" t="0" r="0" b="0"/>
            <wp:wrapTopAndBottom/>
            <wp:docPr id="711" name="image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335.png"/>
                    <pic:cNvPicPr/>
                  </pic:nvPicPr>
                  <pic:blipFill>
                    <a:blip r:embed="rId679" cstate="print"/>
                    <a:stretch>
                      <a:fillRect/>
                    </a:stretch>
                  </pic:blipFill>
                  <pic:spPr>
                    <a:xfrm>
                      <a:off x="0" y="0"/>
                      <a:ext cx="166407" cy="157162"/>
                    </a:xfrm>
                    <a:prstGeom prst="rect">
                      <a:avLst/>
                    </a:prstGeom>
                  </pic:spPr>
                </pic:pic>
              </a:graphicData>
            </a:graphic>
          </wp:anchor>
        </w:drawing>
      </w:r>
      <w:r w:rsidRPr="005903A4">
        <w:rPr>
          <w:noProof/>
        </w:rPr>
        <w:drawing>
          <wp:anchor distT="0" distB="0" distL="0" distR="0" simplePos="0" relativeHeight="252130304" behindDoc="0" locked="0" layoutInCell="1" allowOverlap="1" wp14:anchorId="77608FBE" wp14:editId="4E776256">
            <wp:simplePos x="0" y="0"/>
            <wp:positionH relativeFrom="page">
              <wp:posOffset>3425700</wp:posOffset>
            </wp:positionH>
            <wp:positionV relativeFrom="paragraph">
              <wp:posOffset>119466</wp:posOffset>
            </wp:positionV>
            <wp:extent cx="166407" cy="157162"/>
            <wp:effectExtent l="0" t="0" r="0" b="0"/>
            <wp:wrapTopAndBottom/>
            <wp:docPr id="713"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336.png"/>
                    <pic:cNvPicPr/>
                  </pic:nvPicPr>
                  <pic:blipFill>
                    <a:blip r:embed="rId680" cstate="print"/>
                    <a:stretch>
                      <a:fillRect/>
                    </a:stretch>
                  </pic:blipFill>
                  <pic:spPr>
                    <a:xfrm>
                      <a:off x="0" y="0"/>
                      <a:ext cx="166407" cy="157162"/>
                    </a:xfrm>
                    <a:prstGeom prst="rect">
                      <a:avLst/>
                    </a:prstGeom>
                  </pic:spPr>
                </pic:pic>
              </a:graphicData>
            </a:graphic>
          </wp:anchor>
        </w:drawing>
      </w:r>
      <w:r w:rsidRPr="005903A4">
        <w:rPr>
          <w:noProof/>
        </w:rPr>
        <w:drawing>
          <wp:anchor distT="0" distB="0" distL="0" distR="0" simplePos="0" relativeHeight="252131328" behindDoc="0" locked="0" layoutInCell="1" allowOverlap="1" wp14:anchorId="55044FE3" wp14:editId="21799EB8">
            <wp:simplePos x="0" y="0"/>
            <wp:positionH relativeFrom="page">
              <wp:posOffset>3929165</wp:posOffset>
            </wp:positionH>
            <wp:positionV relativeFrom="paragraph">
              <wp:posOffset>119466</wp:posOffset>
            </wp:positionV>
            <wp:extent cx="157162" cy="157162"/>
            <wp:effectExtent l="0" t="0" r="0" b="0"/>
            <wp:wrapTopAndBottom/>
            <wp:docPr id="715"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337.png"/>
                    <pic:cNvPicPr/>
                  </pic:nvPicPr>
                  <pic:blipFill>
                    <a:blip r:embed="rId681"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32352" behindDoc="0" locked="0" layoutInCell="1" allowOverlap="1" wp14:anchorId="51CAB7DC" wp14:editId="68FC438B">
            <wp:simplePos x="0" y="0"/>
            <wp:positionH relativeFrom="page">
              <wp:posOffset>4432629</wp:posOffset>
            </wp:positionH>
            <wp:positionV relativeFrom="paragraph">
              <wp:posOffset>119466</wp:posOffset>
            </wp:positionV>
            <wp:extent cx="157162" cy="157162"/>
            <wp:effectExtent l="0" t="0" r="0" b="0"/>
            <wp:wrapTopAndBottom/>
            <wp:docPr id="717"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322.png"/>
                    <pic:cNvPicPr/>
                  </pic:nvPicPr>
                  <pic:blipFill>
                    <a:blip r:embed="rId666"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33376" behindDoc="0" locked="0" layoutInCell="1" allowOverlap="1" wp14:anchorId="30B8166C" wp14:editId="2140E86E">
            <wp:simplePos x="0" y="0"/>
            <wp:positionH relativeFrom="page">
              <wp:posOffset>4936093</wp:posOffset>
            </wp:positionH>
            <wp:positionV relativeFrom="paragraph">
              <wp:posOffset>119466</wp:posOffset>
            </wp:positionV>
            <wp:extent cx="157162" cy="157162"/>
            <wp:effectExtent l="0" t="0" r="0" b="0"/>
            <wp:wrapTopAndBottom/>
            <wp:docPr id="719" name="image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338.png"/>
                    <pic:cNvPicPr/>
                  </pic:nvPicPr>
                  <pic:blipFill>
                    <a:blip r:embed="rId682"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34400" behindDoc="0" locked="0" layoutInCell="1" allowOverlap="1" wp14:anchorId="52218A78" wp14:editId="6BC9F482">
            <wp:simplePos x="0" y="0"/>
            <wp:positionH relativeFrom="page">
              <wp:posOffset>5439558</wp:posOffset>
            </wp:positionH>
            <wp:positionV relativeFrom="paragraph">
              <wp:posOffset>119466</wp:posOffset>
            </wp:positionV>
            <wp:extent cx="157162" cy="157162"/>
            <wp:effectExtent l="0" t="0" r="0" b="0"/>
            <wp:wrapTopAndBottom/>
            <wp:docPr id="721" name="image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339.png"/>
                    <pic:cNvPicPr/>
                  </pic:nvPicPr>
                  <pic:blipFill>
                    <a:blip r:embed="rId683"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35424" behindDoc="0" locked="0" layoutInCell="1" allowOverlap="1" wp14:anchorId="3DB6140A" wp14:editId="0D2BA45E">
            <wp:simplePos x="0" y="0"/>
            <wp:positionH relativeFrom="page">
              <wp:posOffset>5943022</wp:posOffset>
            </wp:positionH>
            <wp:positionV relativeFrom="paragraph">
              <wp:posOffset>119466</wp:posOffset>
            </wp:positionV>
            <wp:extent cx="157162" cy="157162"/>
            <wp:effectExtent l="0" t="0" r="0" b="0"/>
            <wp:wrapTopAndBottom/>
            <wp:docPr id="723" name="image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340.png"/>
                    <pic:cNvPicPr/>
                  </pic:nvPicPr>
                  <pic:blipFill>
                    <a:blip r:embed="rId684"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36448" behindDoc="0" locked="0" layoutInCell="1" allowOverlap="1" wp14:anchorId="5E4D70BB" wp14:editId="5BEA93D1">
            <wp:simplePos x="0" y="0"/>
            <wp:positionH relativeFrom="page">
              <wp:posOffset>6446485</wp:posOffset>
            </wp:positionH>
            <wp:positionV relativeFrom="paragraph">
              <wp:posOffset>119466</wp:posOffset>
            </wp:positionV>
            <wp:extent cx="157163" cy="157162"/>
            <wp:effectExtent l="0" t="0" r="0" b="0"/>
            <wp:wrapTopAndBottom/>
            <wp:docPr id="725" name="image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341.png"/>
                    <pic:cNvPicPr/>
                  </pic:nvPicPr>
                  <pic:blipFill>
                    <a:blip r:embed="rId685" cstate="print"/>
                    <a:stretch>
                      <a:fillRect/>
                    </a:stretch>
                  </pic:blipFill>
                  <pic:spPr>
                    <a:xfrm>
                      <a:off x="0" y="0"/>
                      <a:ext cx="157163" cy="157162"/>
                    </a:xfrm>
                    <a:prstGeom prst="rect">
                      <a:avLst/>
                    </a:prstGeom>
                  </pic:spPr>
                </pic:pic>
              </a:graphicData>
            </a:graphic>
          </wp:anchor>
        </w:drawing>
      </w:r>
    </w:p>
    <w:p w14:paraId="02628FF3" w14:textId="77777777" w:rsidR="000344CE" w:rsidRPr="005903A4" w:rsidRDefault="000344CE" w:rsidP="000344CE">
      <w:pPr>
        <w:pStyle w:val="BodyText"/>
        <w:rPr>
          <w:sz w:val="20"/>
        </w:rPr>
      </w:pPr>
    </w:p>
    <w:p w14:paraId="1A38FE06" w14:textId="77777777" w:rsidR="000344CE" w:rsidRPr="005903A4" w:rsidRDefault="000344CE" w:rsidP="000344CE">
      <w:pPr>
        <w:pStyle w:val="BodyText"/>
        <w:spacing w:before="5"/>
        <w:rPr>
          <w:sz w:val="21"/>
        </w:rPr>
      </w:pPr>
      <w:r w:rsidRPr="005903A4">
        <w:rPr>
          <w:noProof/>
        </w:rPr>
        <w:drawing>
          <wp:anchor distT="0" distB="0" distL="0" distR="0" simplePos="0" relativeHeight="252137472" behindDoc="0" locked="0" layoutInCell="1" allowOverlap="1" wp14:anchorId="5135A99E" wp14:editId="12B8F36F">
            <wp:simplePos x="0" y="0"/>
            <wp:positionH relativeFrom="page">
              <wp:posOffset>2931390</wp:posOffset>
            </wp:positionH>
            <wp:positionV relativeFrom="paragraph">
              <wp:posOffset>181849</wp:posOffset>
            </wp:positionV>
            <wp:extent cx="164592" cy="155448"/>
            <wp:effectExtent l="0" t="0" r="0" b="0"/>
            <wp:wrapTopAndBottom/>
            <wp:docPr id="727" name="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342.png"/>
                    <pic:cNvPicPr/>
                  </pic:nvPicPr>
                  <pic:blipFill>
                    <a:blip r:embed="rId686" cstate="print"/>
                    <a:stretch>
                      <a:fillRect/>
                    </a:stretch>
                  </pic:blipFill>
                  <pic:spPr>
                    <a:xfrm>
                      <a:off x="0" y="0"/>
                      <a:ext cx="164592" cy="155448"/>
                    </a:xfrm>
                    <a:prstGeom prst="rect">
                      <a:avLst/>
                    </a:prstGeom>
                  </pic:spPr>
                </pic:pic>
              </a:graphicData>
            </a:graphic>
          </wp:anchor>
        </w:drawing>
      </w:r>
      <w:r w:rsidRPr="005903A4">
        <w:rPr>
          <w:noProof/>
        </w:rPr>
        <w:drawing>
          <wp:anchor distT="0" distB="0" distL="0" distR="0" simplePos="0" relativeHeight="252138496" behindDoc="0" locked="0" layoutInCell="1" allowOverlap="1" wp14:anchorId="5C5FA56A" wp14:editId="5C59C745">
            <wp:simplePos x="0" y="0"/>
            <wp:positionH relativeFrom="page">
              <wp:posOffset>3425700</wp:posOffset>
            </wp:positionH>
            <wp:positionV relativeFrom="paragraph">
              <wp:posOffset>181849</wp:posOffset>
            </wp:positionV>
            <wp:extent cx="164592" cy="155448"/>
            <wp:effectExtent l="0" t="0" r="0" b="0"/>
            <wp:wrapTopAndBottom/>
            <wp:docPr id="729" name="image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343.png"/>
                    <pic:cNvPicPr/>
                  </pic:nvPicPr>
                  <pic:blipFill>
                    <a:blip r:embed="rId687" cstate="print"/>
                    <a:stretch>
                      <a:fillRect/>
                    </a:stretch>
                  </pic:blipFill>
                  <pic:spPr>
                    <a:xfrm>
                      <a:off x="0" y="0"/>
                      <a:ext cx="164592" cy="155448"/>
                    </a:xfrm>
                    <a:prstGeom prst="rect">
                      <a:avLst/>
                    </a:prstGeom>
                  </pic:spPr>
                </pic:pic>
              </a:graphicData>
            </a:graphic>
          </wp:anchor>
        </w:drawing>
      </w:r>
      <w:r w:rsidRPr="005903A4">
        <w:rPr>
          <w:noProof/>
        </w:rPr>
        <w:drawing>
          <wp:anchor distT="0" distB="0" distL="0" distR="0" simplePos="0" relativeHeight="252139520" behindDoc="0" locked="0" layoutInCell="1" allowOverlap="1" wp14:anchorId="7B3E9441" wp14:editId="2ACA7AEC">
            <wp:simplePos x="0" y="0"/>
            <wp:positionH relativeFrom="page">
              <wp:posOffset>3929165</wp:posOffset>
            </wp:positionH>
            <wp:positionV relativeFrom="paragraph">
              <wp:posOffset>181849</wp:posOffset>
            </wp:positionV>
            <wp:extent cx="155448" cy="155448"/>
            <wp:effectExtent l="0" t="0" r="0" b="0"/>
            <wp:wrapTopAndBottom/>
            <wp:docPr id="731" name="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344.png"/>
                    <pic:cNvPicPr/>
                  </pic:nvPicPr>
                  <pic:blipFill>
                    <a:blip r:embed="rId688"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40544" behindDoc="0" locked="0" layoutInCell="1" allowOverlap="1" wp14:anchorId="34DA8C92" wp14:editId="3F4F98E7">
            <wp:simplePos x="0" y="0"/>
            <wp:positionH relativeFrom="page">
              <wp:posOffset>4432629</wp:posOffset>
            </wp:positionH>
            <wp:positionV relativeFrom="paragraph">
              <wp:posOffset>181849</wp:posOffset>
            </wp:positionV>
            <wp:extent cx="155448" cy="155448"/>
            <wp:effectExtent l="0" t="0" r="0" b="0"/>
            <wp:wrapTopAndBottom/>
            <wp:docPr id="733"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345.png"/>
                    <pic:cNvPicPr/>
                  </pic:nvPicPr>
                  <pic:blipFill>
                    <a:blip r:embed="rId689"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41568" behindDoc="0" locked="0" layoutInCell="1" allowOverlap="1" wp14:anchorId="6BA9A3EA" wp14:editId="66024B94">
            <wp:simplePos x="0" y="0"/>
            <wp:positionH relativeFrom="page">
              <wp:posOffset>4936093</wp:posOffset>
            </wp:positionH>
            <wp:positionV relativeFrom="paragraph">
              <wp:posOffset>181849</wp:posOffset>
            </wp:positionV>
            <wp:extent cx="155448" cy="155448"/>
            <wp:effectExtent l="0" t="0" r="0" b="0"/>
            <wp:wrapTopAndBottom/>
            <wp:docPr id="735"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346.png"/>
                    <pic:cNvPicPr/>
                  </pic:nvPicPr>
                  <pic:blipFill>
                    <a:blip r:embed="rId690"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42592" behindDoc="0" locked="0" layoutInCell="1" allowOverlap="1" wp14:anchorId="011A6B79" wp14:editId="6D99BA5A">
            <wp:simplePos x="0" y="0"/>
            <wp:positionH relativeFrom="page">
              <wp:posOffset>5439558</wp:posOffset>
            </wp:positionH>
            <wp:positionV relativeFrom="paragraph">
              <wp:posOffset>181849</wp:posOffset>
            </wp:positionV>
            <wp:extent cx="155448" cy="155448"/>
            <wp:effectExtent l="0" t="0" r="0" b="0"/>
            <wp:wrapTopAndBottom/>
            <wp:docPr id="737"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347.png"/>
                    <pic:cNvPicPr/>
                  </pic:nvPicPr>
                  <pic:blipFill>
                    <a:blip r:embed="rId691"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43616" behindDoc="0" locked="0" layoutInCell="1" allowOverlap="1" wp14:anchorId="3D8EEDC8" wp14:editId="2F44E401">
            <wp:simplePos x="0" y="0"/>
            <wp:positionH relativeFrom="page">
              <wp:posOffset>5943022</wp:posOffset>
            </wp:positionH>
            <wp:positionV relativeFrom="paragraph">
              <wp:posOffset>181849</wp:posOffset>
            </wp:positionV>
            <wp:extent cx="155448" cy="155448"/>
            <wp:effectExtent l="0" t="0" r="0" b="0"/>
            <wp:wrapTopAndBottom/>
            <wp:docPr id="739" name="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348.png"/>
                    <pic:cNvPicPr/>
                  </pic:nvPicPr>
                  <pic:blipFill>
                    <a:blip r:embed="rId688"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44640" behindDoc="0" locked="0" layoutInCell="1" allowOverlap="1" wp14:anchorId="00EBC5BF" wp14:editId="700DD985">
            <wp:simplePos x="0" y="0"/>
            <wp:positionH relativeFrom="page">
              <wp:posOffset>6446485</wp:posOffset>
            </wp:positionH>
            <wp:positionV relativeFrom="paragraph">
              <wp:posOffset>181849</wp:posOffset>
            </wp:positionV>
            <wp:extent cx="155448" cy="155448"/>
            <wp:effectExtent l="0" t="0" r="0" b="0"/>
            <wp:wrapTopAndBottom/>
            <wp:docPr id="741" name="image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349.png"/>
                    <pic:cNvPicPr/>
                  </pic:nvPicPr>
                  <pic:blipFill>
                    <a:blip r:embed="rId692" cstate="print"/>
                    <a:stretch>
                      <a:fillRect/>
                    </a:stretch>
                  </pic:blipFill>
                  <pic:spPr>
                    <a:xfrm>
                      <a:off x="0" y="0"/>
                      <a:ext cx="155448" cy="155448"/>
                    </a:xfrm>
                    <a:prstGeom prst="rect">
                      <a:avLst/>
                    </a:prstGeom>
                  </pic:spPr>
                </pic:pic>
              </a:graphicData>
            </a:graphic>
          </wp:anchor>
        </w:drawing>
      </w:r>
    </w:p>
    <w:p w14:paraId="1775EE1F" w14:textId="77777777" w:rsidR="000344CE" w:rsidRPr="005903A4" w:rsidRDefault="000344CE" w:rsidP="000344CE">
      <w:pPr>
        <w:pStyle w:val="BodyText"/>
        <w:rPr>
          <w:sz w:val="20"/>
        </w:rPr>
      </w:pPr>
    </w:p>
    <w:p w14:paraId="223CDFC0" w14:textId="77777777" w:rsidR="000344CE" w:rsidRPr="005903A4" w:rsidRDefault="000344CE" w:rsidP="000344CE">
      <w:pPr>
        <w:pStyle w:val="BodyText"/>
        <w:spacing w:before="5"/>
        <w:rPr>
          <w:sz w:val="10"/>
        </w:rPr>
      </w:pPr>
      <w:r w:rsidRPr="005903A4">
        <w:rPr>
          <w:noProof/>
        </w:rPr>
        <w:drawing>
          <wp:anchor distT="0" distB="0" distL="0" distR="0" simplePos="0" relativeHeight="252145664" behindDoc="0" locked="0" layoutInCell="1" allowOverlap="1" wp14:anchorId="5E5EB8CE" wp14:editId="72E49505">
            <wp:simplePos x="0" y="0"/>
            <wp:positionH relativeFrom="page">
              <wp:posOffset>2931390</wp:posOffset>
            </wp:positionH>
            <wp:positionV relativeFrom="paragraph">
              <wp:posOffset>101178</wp:posOffset>
            </wp:positionV>
            <wp:extent cx="166407" cy="157162"/>
            <wp:effectExtent l="0" t="0" r="0" b="0"/>
            <wp:wrapTopAndBottom/>
            <wp:docPr id="743" name="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350.png"/>
                    <pic:cNvPicPr/>
                  </pic:nvPicPr>
                  <pic:blipFill>
                    <a:blip r:embed="rId693" cstate="print"/>
                    <a:stretch>
                      <a:fillRect/>
                    </a:stretch>
                  </pic:blipFill>
                  <pic:spPr>
                    <a:xfrm>
                      <a:off x="0" y="0"/>
                      <a:ext cx="166407" cy="157162"/>
                    </a:xfrm>
                    <a:prstGeom prst="rect">
                      <a:avLst/>
                    </a:prstGeom>
                  </pic:spPr>
                </pic:pic>
              </a:graphicData>
            </a:graphic>
          </wp:anchor>
        </w:drawing>
      </w:r>
      <w:r w:rsidRPr="005903A4">
        <w:rPr>
          <w:noProof/>
        </w:rPr>
        <w:drawing>
          <wp:anchor distT="0" distB="0" distL="0" distR="0" simplePos="0" relativeHeight="252146688" behindDoc="0" locked="0" layoutInCell="1" allowOverlap="1" wp14:anchorId="4635C705" wp14:editId="1820DB5E">
            <wp:simplePos x="0" y="0"/>
            <wp:positionH relativeFrom="page">
              <wp:posOffset>3425700</wp:posOffset>
            </wp:positionH>
            <wp:positionV relativeFrom="paragraph">
              <wp:posOffset>101178</wp:posOffset>
            </wp:positionV>
            <wp:extent cx="166407" cy="157162"/>
            <wp:effectExtent l="0" t="0" r="0" b="0"/>
            <wp:wrapTopAndBottom/>
            <wp:docPr id="745" name="image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351.png"/>
                    <pic:cNvPicPr/>
                  </pic:nvPicPr>
                  <pic:blipFill>
                    <a:blip r:embed="rId694" cstate="print"/>
                    <a:stretch>
                      <a:fillRect/>
                    </a:stretch>
                  </pic:blipFill>
                  <pic:spPr>
                    <a:xfrm>
                      <a:off x="0" y="0"/>
                      <a:ext cx="166407" cy="157162"/>
                    </a:xfrm>
                    <a:prstGeom prst="rect">
                      <a:avLst/>
                    </a:prstGeom>
                  </pic:spPr>
                </pic:pic>
              </a:graphicData>
            </a:graphic>
          </wp:anchor>
        </w:drawing>
      </w:r>
      <w:r w:rsidRPr="005903A4">
        <w:rPr>
          <w:noProof/>
        </w:rPr>
        <w:drawing>
          <wp:anchor distT="0" distB="0" distL="0" distR="0" simplePos="0" relativeHeight="252147712" behindDoc="0" locked="0" layoutInCell="1" allowOverlap="1" wp14:anchorId="3F8C62BD" wp14:editId="07B4D257">
            <wp:simplePos x="0" y="0"/>
            <wp:positionH relativeFrom="page">
              <wp:posOffset>3929165</wp:posOffset>
            </wp:positionH>
            <wp:positionV relativeFrom="paragraph">
              <wp:posOffset>101178</wp:posOffset>
            </wp:positionV>
            <wp:extent cx="157162" cy="157162"/>
            <wp:effectExtent l="0" t="0" r="0" b="0"/>
            <wp:wrapTopAndBottom/>
            <wp:docPr id="747" name="image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352.png"/>
                    <pic:cNvPicPr/>
                  </pic:nvPicPr>
                  <pic:blipFill>
                    <a:blip r:embed="rId695"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48736" behindDoc="0" locked="0" layoutInCell="1" allowOverlap="1" wp14:anchorId="3EF619BD" wp14:editId="0246421A">
            <wp:simplePos x="0" y="0"/>
            <wp:positionH relativeFrom="page">
              <wp:posOffset>4432629</wp:posOffset>
            </wp:positionH>
            <wp:positionV relativeFrom="paragraph">
              <wp:posOffset>101178</wp:posOffset>
            </wp:positionV>
            <wp:extent cx="157162" cy="157162"/>
            <wp:effectExtent l="0" t="0" r="0" b="0"/>
            <wp:wrapTopAndBottom/>
            <wp:docPr id="749"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324.png"/>
                    <pic:cNvPicPr/>
                  </pic:nvPicPr>
                  <pic:blipFill>
                    <a:blip r:embed="rId668"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49760" behindDoc="0" locked="0" layoutInCell="1" allowOverlap="1" wp14:anchorId="5C629C23" wp14:editId="4E0CC980">
            <wp:simplePos x="0" y="0"/>
            <wp:positionH relativeFrom="page">
              <wp:posOffset>4936093</wp:posOffset>
            </wp:positionH>
            <wp:positionV relativeFrom="paragraph">
              <wp:posOffset>101178</wp:posOffset>
            </wp:positionV>
            <wp:extent cx="157162" cy="157162"/>
            <wp:effectExtent l="0" t="0" r="0" b="0"/>
            <wp:wrapTopAndBottom/>
            <wp:docPr id="751"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353.png"/>
                    <pic:cNvPicPr/>
                  </pic:nvPicPr>
                  <pic:blipFill>
                    <a:blip r:embed="rId696"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50784" behindDoc="0" locked="0" layoutInCell="1" allowOverlap="1" wp14:anchorId="5B9B1BB9" wp14:editId="68837B72">
            <wp:simplePos x="0" y="0"/>
            <wp:positionH relativeFrom="page">
              <wp:posOffset>5439558</wp:posOffset>
            </wp:positionH>
            <wp:positionV relativeFrom="paragraph">
              <wp:posOffset>101178</wp:posOffset>
            </wp:positionV>
            <wp:extent cx="157162" cy="157162"/>
            <wp:effectExtent l="0" t="0" r="0" b="0"/>
            <wp:wrapTopAndBottom/>
            <wp:docPr id="753"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354.png"/>
                    <pic:cNvPicPr/>
                  </pic:nvPicPr>
                  <pic:blipFill>
                    <a:blip r:embed="rId697"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51808" behindDoc="0" locked="0" layoutInCell="1" allowOverlap="1" wp14:anchorId="1723AC31" wp14:editId="4E919D3B">
            <wp:simplePos x="0" y="0"/>
            <wp:positionH relativeFrom="page">
              <wp:posOffset>5943022</wp:posOffset>
            </wp:positionH>
            <wp:positionV relativeFrom="paragraph">
              <wp:posOffset>101178</wp:posOffset>
            </wp:positionV>
            <wp:extent cx="157162" cy="157162"/>
            <wp:effectExtent l="0" t="0" r="0" b="0"/>
            <wp:wrapTopAndBottom/>
            <wp:docPr id="755"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355.png"/>
                    <pic:cNvPicPr/>
                  </pic:nvPicPr>
                  <pic:blipFill>
                    <a:blip r:embed="rId698" cstate="print"/>
                    <a:stretch>
                      <a:fillRect/>
                    </a:stretch>
                  </pic:blipFill>
                  <pic:spPr>
                    <a:xfrm>
                      <a:off x="0" y="0"/>
                      <a:ext cx="157162" cy="157162"/>
                    </a:xfrm>
                    <a:prstGeom prst="rect">
                      <a:avLst/>
                    </a:prstGeom>
                  </pic:spPr>
                </pic:pic>
              </a:graphicData>
            </a:graphic>
          </wp:anchor>
        </w:drawing>
      </w:r>
      <w:r w:rsidRPr="005903A4">
        <w:rPr>
          <w:noProof/>
        </w:rPr>
        <w:drawing>
          <wp:anchor distT="0" distB="0" distL="0" distR="0" simplePos="0" relativeHeight="252152832" behindDoc="0" locked="0" layoutInCell="1" allowOverlap="1" wp14:anchorId="4349BA93" wp14:editId="7E876095">
            <wp:simplePos x="0" y="0"/>
            <wp:positionH relativeFrom="page">
              <wp:posOffset>6446485</wp:posOffset>
            </wp:positionH>
            <wp:positionV relativeFrom="paragraph">
              <wp:posOffset>101178</wp:posOffset>
            </wp:positionV>
            <wp:extent cx="157163" cy="157162"/>
            <wp:effectExtent l="0" t="0" r="0" b="0"/>
            <wp:wrapTopAndBottom/>
            <wp:docPr id="757"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356.png"/>
                    <pic:cNvPicPr/>
                  </pic:nvPicPr>
                  <pic:blipFill>
                    <a:blip r:embed="rId699" cstate="print"/>
                    <a:stretch>
                      <a:fillRect/>
                    </a:stretch>
                  </pic:blipFill>
                  <pic:spPr>
                    <a:xfrm>
                      <a:off x="0" y="0"/>
                      <a:ext cx="157163" cy="157162"/>
                    </a:xfrm>
                    <a:prstGeom prst="rect">
                      <a:avLst/>
                    </a:prstGeom>
                  </pic:spPr>
                </pic:pic>
              </a:graphicData>
            </a:graphic>
          </wp:anchor>
        </w:drawing>
      </w:r>
    </w:p>
    <w:p w14:paraId="14607CFA" w14:textId="77777777" w:rsidR="000344CE" w:rsidRPr="005903A4" w:rsidRDefault="000344CE" w:rsidP="000344CE">
      <w:pPr>
        <w:pStyle w:val="BodyText"/>
        <w:rPr>
          <w:sz w:val="20"/>
        </w:rPr>
      </w:pPr>
    </w:p>
    <w:p w14:paraId="54A74D73" w14:textId="77777777" w:rsidR="000344CE" w:rsidRPr="005903A4" w:rsidRDefault="000344CE" w:rsidP="000344CE">
      <w:pPr>
        <w:pStyle w:val="BodyText"/>
        <w:spacing w:before="2"/>
        <w:rPr>
          <w:sz w:val="10"/>
        </w:rPr>
      </w:pPr>
      <w:r w:rsidRPr="005903A4">
        <w:rPr>
          <w:noProof/>
        </w:rPr>
        <w:drawing>
          <wp:anchor distT="0" distB="0" distL="0" distR="0" simplePos="0" relativeHeight="252153856" behindDoc="0" locked="0" layoutInCell="1" allowOverlap="1" wp14:anchorId="2A912366" wp14:editId="1D07CFDB">
            <wp:simplePos x="0" y="0"/>
            <wp:positionH relativeFrom="page">
              <wp:posOffset>2931390</wp:posOffset>
            </wp:positionH>
            <wp:positionV relativeFrom="paragraph">
              <wp:posOffset>99464</wp:posOffset>
            </wp:positionV>
            <wp:extent cx="164592" cy="155448"/>
            <wp:effectExtent l="0" t="0" r="0" b="0"/>
            <wp:wrapTopAndBottom/>
            <wp:docPr id="759" name="image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357.png"/>
                    <pic:cNvPicPr/>
                  </pic:nvPicPr>
                  <pic:blipFill>
                    <a:blip r:embed="rId700" cstate="print"/>
                    <a:stretch>
                      <a:fillRect/>
                    </a:stretch>
                  </pic:blipFill>
                  <pic:spPr>
                    <a:xfrm>
                      <a:off x="0" y="0"/>
                      <a:ext cx="164592" cy="155448"/>
                    </a:xfrm>
                    <a:prstGeom prst="rect">
                      <a:avLst/>
                    </a:prstGeom>
                  </pic:spPr>
                </pic:pic>
              </a:graphicData>
            </a:graphic>
          </wp:anchor>
        </w:drawing>
      </w:r>
      <w:r w:rsidRPr="005903A4">
        <w:rPr>
          <w:noProof/>
        </w:rPr>
        <w:drawing>
          <wp:anchor distT="0" distB="0" distL="0" distR="0" simplePos="0" relativeHeight="252154880" behindDoc="0" locked="0" layoutInCell="1" allowOverlap="1" wp14:anchorId="4FBDC931" wp14:editId="3EDC4553">
            <wp:simplePos x="0" y="0"/>
            <wp:positionH relativeFrom="page">
              <wp:posOffset>3425700</wp:posOffset>
            </wp:positionH>
            <wp:positionV relativeFrom="paragraph">
              <wp:posOffset>99464</wp:posOffset>
            </wp:positionV>
            <wp:extent cx="164592" cy="155448"/>
            <wp:effectExtent l="0" t="0" r="0" b="0"/>
            <wp:wrapTopAndBottom/>
            <wp:docPr id="761" name="image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358.png"/>
                    <pic:cNvPicPr/>
                  </pic:nvPicPr>
                  <pic:blipFill>
                    <a:blip r:embed="rId701" cstate="print"/>
                    <a:stretch>
                      <a:fillRect/>
                    </a:stretch>
                  </pic:blipFill>
                  <pic:spPr>
                    <a:xfrm>
                      <a:off x="0" y="0"/>
                      <a:ext cx="164592" cy="155448"/>
                    </a:xfrm>
                    <a:prstGeom prst="rect">
                      <a:avLst/>
                    </a:prstGeom>
                  </pic:spPr>
                </pic:pic>
              </a:graphicData>
            </a:graphic>
          </wp:anchor>
        </w:drawing>
      </w:r>
      <w:r w:rsidRPr="005903A4">
        <w:rPr>
          <w:noProof/>
        </w:rPr>
        <w:drawing>
          <wp:anchor distT="0" distB="0" distL="0" distR="0" simplePos="0" relativeHeight="252155904" behindDoc="0" locked="0" layoutInCell="1" allowOverlap="1" wp14:anchorId="235C69E7" wp14:editId="2B579A36">
            <wp:simplePos x="0" y="0"/>
            <wp:positionH relativeFrom="page">
              <wp:posOffset>3929165</wp:posOffset>
            </wp:positionH>
            <wp:positionV relativeFrom="paragraph">
              <wp:posOffset>99464</wp:posOffset>
            </wp:positionV>
            <wp:extent cx="155448" cy="155448"/>
            <wp:effectExtent l="0" t="0" r="0" b="0"/>
            <wp:wrapTopAndBottom/>
            <wp:docPr id="763"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359.png"/>
                    <pic:cNvPicPr/>
                  </pic:nvPicPr>
                  <pic:blipFill>
                    <a:blip r:embed="rId702"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56928" behindDoc="0" locked="0" layoutInCell="1" allowOverlap="1" wp14:anchorId="5AC3D48B" wp14:editId="25BDCAEA">
            <wp:simplePos x="0" y="0"/>
            <wp:positionH relativeFrom="page">
              <wp:posOffset>4432629</wp:posOffset>
            </wp:positionH>
            <wp:positionV relativeFrom="paragraph">
              <wp:posOffset>99464</wp:posOffset>
            </wp:positionV>
            <wp:extent cx="155448" cy="155448"/>
            <wp:effectExtent l="0" t="0" r="0" b="0"/>
            <wp:wrapTopAndBottom/>
            <wp:docPr id="765"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325.png"/>
                    <pic:cNvPicPr/>
                  </pic:nvPicPr>
                  <pic:blipFill>
                    <a:blip r:embed="rId669"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58976" behindDoc="0" locked="0" layoutInCell="1" allowOverlap="1" wp14:anchorId="7D1E347E" wp14:editId="0AD0BC8A">
            <wp:simplePos x="0" y="0"/>
            <wp:positionH relativeFrom="page">
              <wp:posOffset>4936093</wp:posOffset>
            </wp:positionH>
            <wp:positionV relativeFrom="paragraph">
              <wp:posOffset>99464</wp:posOffset>
            </wp:positionV>
            <wp:extent cx="155448" cy="155448"/>
            <wp:effectExtent l="0" t="0" r="0" b="0"/>
            <wp:wrapTopAndBottom/>
            <wp:docPr id="767"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360.png"/>
                    <pic:cNvPicPr/>
                  </pic:nvPicPr>
                  <pic:blipFill>
                    <a:blip r:embed="rId703"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0000" behindDoc="0" locked="0" layoutInCell="1" allowOverlap="1" wp14:anchorId="04DDA9DE" wp14:editId="46CA51CF">
            <wp:simplePos x="0" y="0"/>
            <wp:positionH relativeFrom="page">
              <wp:posOffset>5439558</wp:posOffset>
            </wp:positionH>
            <wp:positionV relativeFrom="paragraph">
              <wp:posOffset>99464</wp:posOffset>
            </wp:positionV>
            <wp:extent cx="155448" cy="155448"/>
            <wp:effectExtent l="0" t="0" r="0" b="0"/>
            <wp:wrapTopAndBottom/>
            <wp:docPr id="769" name="image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361.png"/>
                    <pic:cNvPicPr/>
                  </pic:nvPicPr>
                  <pic:blipFill>
                    <a:blip r:embed="rId704"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1024" behindDoc="0" locked="0" layoutInCell="1" allowOverlap="1" wp14:anchorId="5AB159D3" wp14:editId="60CFD582">
            <wp:simplePos x="0" y="0"/>
            <wp:positionH relativeFrom="page">
              <wp:posOffset>5943022</wp:posOffset>
            </wp:positionH>
            <wp:positionV relativeFrom="paragraph">
              <wp:posOffset>99464</wp:posOffset>
            </wp:positionV>
            <wp:extent cx="155448" cy="155448"/>
            <wp:effectExtent l="0" t="0" r="0" b="0"/>
            <wp:wrapTopAndBottom/>
            <wp:docPr id="771" name="image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362.png"/>
                    <pic:cNvPicPr/>
                  </pic:nvPicPr>
                  <pic:blipFill>
                    <a:blip r:embed="rId705"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2048" behindDoc="0" locked="0" layoutInCell="1" allowOverlap="1" wp14:anchorId="203EBE9C" wp14:editId="22232D1B">
            <wp:simplePos x="0" y="0"/>
            <wp:positionH relativeFrom="page">
              <wp:posOffset>6446485</wp:posOffset>
            </wp:positionH>
            <wp:positionV relativeFrom="paragraph">
              <wp:posOffset>99464</wp:posOffset>
            </wp:positionV>
            <wp:extent cx="155448" cy="155448"/>
            <wp:effectExtent l="0" t="0" r="0" b="0"/>
            <wp:wrapTopAndBottom/>
            <wp:docPr id="773" name="image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363.png"/>
                    <pic:cNvPicPr/>
                  </pic:nvPicPr>
                  <pic:blipFill>
                    <a:blip r:embed="rId706"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3072" behindDoc="0" locked="0" layoutInCell="1" allowOverlap="1" wp14:anchorId="3A8634C2" wp14:editId="49A2C90C">
            <wp:simplePos x="0" y="0"/>
            <wp:positionH relativeFrom="page">
              <wp:posOffset>2931390</wp:posOffset>
            </wp:positionH>
            <wp:positionV relativeFrom="paragraph">
              <wp:posOffset>438158</wp:posOffset>
            </wp:positionV>
            <wp:extent cx="164592" cy="155448"/>
            <wp:effectExtent l="0" t="0" r="0" b="0"/>
            <wp:wrapTopAndBottom/>
            <wp:docPr id="775" name="image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364.png"/>
                    <pic:cNvPicPr/>
                  </pic:nvPicPr>
                  <pic:blipFill>
                    <a:blip r:embed="rId707" cstate="print"/>
                    <a:stretch>
                      <a:fillRect/>
                    </a:stretch>
                  </pic:blipFill>
                  <pic:spPr>
                    <a:xfrm>
                      <a:off x="0" y="0"/>
                      <a:ext cx="164592" cy="155448"/>
                    </a:xfrm>
                    <a:prstGeom prst="rect">
                      <a:avLst/>
                    </a:prstGeom>
                  </pic:spPr>
                </pic:pic>
              </a:graphicData>
            </a:graphic>
          </wp:anchor>
        </w:drawing>
      </w:r>
      <w:r w:rsidRPr="005903A4">
        <w:rPr>
          <w:noProof/>
        </w:rPr>
        <w:drawing>
          <wp:anchor distT="0" distB="0" distL="0" distR="0" simplePos="0" relativeHeight="252164096" behindDoc="0" locked="0" layoutInCell="1" allowOverlap="1" wp14:anchorId="0507B1A5" wp14:editId="1336CA15">
            <wp:simplePos x="0" y="0"/>
            <wp:positionH relativeFrom="page">
              <wp:posOffset>3425700</wp:posOffset>
            </wp:positionH>
            <wp:positionV relativeFrom="paragraph">
              <wp:posOffset>438158</wp:posOffset>
            </wp:positionV>
            <wp:extent cx="164592" cy="155448"/>
            <wp:effectExtent l="0" t="0" r="0" b="0"/>
            <wp:wrapTopAndBottom/>
            <wp:docPr id="777" name="image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365.png"/>
                    <pic:cNvPicPr/>
                  </pic:nvPicPr>
                  <pic:blipFill>
                    <a:blip r:embed="rId708" cstate="print"/>
                    <a:stretch>
                      <a:fillRect/>
                    </a:stretch>
                  </pic:blipFill>
                  <pic:spPr>
                    <a:xfrm>
                      <a:off x="0" y="0"/>
                      <a:ext cx="164592" cy="155448"/>
                    </a:xfrm>
                    <a:prstGeom prst="rect">
                      <a:avLst/>
                    </a:prstGeom>
                  </pic:spPr>
                </pic:pic>
              </a:graphicData>
            </a:graphic>
          </wp:anchor>
        </w:drawing>
      </w:r>
      <w:r w:rsidRPr="005903A4">
        <w:rPr>
          <w:noProof/>
        </w:rPr>
        <w:drawing>
          <wp:anchor distT="0" distB="0" distL="0" distR="0" simplePos="0" relativeHeight="252165120" behindDoc="0" locked="0" layoutInCell="1" allowOverlap="1" wp14:anchorId="37F33184" wp14:editId="07BF5D0A">
            <wp:simplePos x="0" y="0"/>
            <wp:positionH relativeFrom="page">
              <wp:posOffset>3929165</wp:posOffset>
            </wp:positionH>
            <wp:positionV relativeFrom="paragraph">
              <wp:posOffset>438158</wp:posOffset>
            </wp:positionV>
            <wp:extent cx="155448" cy="155448"/>
            <wp:effectExtent l="0" t="0" r="0" b="0"/>
            <wp:wrapTopAndBottom/>
            <wp:docPr id="779" name="image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366.png"/>
                    <pic:cNvPicPr/>
                  </pic:nvPicPr>
                  <pic:blipFill>
                    <a:blip r:embed="rId709"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6144" behindDoc="0" locked="0" layoutInCell="1" allowOverlap="1" wp14:anchorId="5360F211" wp14:editId="4933612C">
            <wp:simplePos x="0" y="0"/>
            <wp:positionH relativeFrom="page">
              <wp:posOffset>4432629</wp:posOffset>
            </wp:positionH>
            <wp:positionV relativeFrom="paragraph">
              <wp:posOffset>438158</wp:posOffset>
            </wp:positionV>
            <wp:extent cx="155448" cy="155448"/>
            <wp:effectExtent l="0" t="0" r="0" b="0"/>
            <wp:wrapTopAndBottom/>
            <wp:docPr id="781" name="image3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367.png"/>
                    <pic:cNvPicPr/>
                  </pic:nvPicPr>
                  <pic:blipFill>
                    <a:blip r:embed="rId710"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7168" behindDoc="0" locked="0" layoutInCell="1" allowOverlap="1" wp14:anchorId="5323BD82" wp14:editId="1D2A0CFB">
            <wp:simplePos x="0" y="0"/>
            <wp:positionH relativeFrom="page">
              <wp:posOffset>4936093</wp:posOffset>
            </wp:positionH>
            <wp:positionV relativeFrom="paragraph">
              <wp:posOffset>438158</wp:posOffset>
            </wp:positionV>
            <wp:extent cx="155448" cy="155448"/>
            <wp:effectExtent l="0" t="0" r="0" b="0"/>
            <wp:wrapTopAndBottom/>
            <wp:docPr id="783" name="image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368.png"/>
                    <pic:cNvPicPr/>
                  </pic:nvPicPr>
                  <pic:blipFill>
                    <a:blip r:embed="rId711"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8192" behindDoc="0" locked="0" layoutInCell="1" allowOverlap="1" wp14:anchorId="7140AA1C" wp14:editId="58CAE576">
            <wp:simplePos x="0" y="0"/>
            <wp:positionH relativeFrom="page">
              <wp:posOffset>5439558</wp:posOffset>
            </wp:positionH>
            <wp:positionV relativeFrom="paragraph">
              <wp:posOffset>438158</wp:posOffset>
            </wp:positionV>
            <wp:extent cx="155448" cy="155448"/>
            <wp:effectExtent l="0" t="0" r="0" b="0"/>
            <wp:wrapTopAndBottom/>
            <wp:docPr id="785" name="imag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369.png"/>
                    <pic:cNvPicPr/>
                  </pic:nvPicPr>
                  <pic:blipFill>
                    <a:blip r:embed="rId712"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69216" behindDoc="0" locked="0" layoutInCell="1" allowOverlap="1" wp14:anchorId="7AD1D248" wp14:editId="5E7CFC01">
            <wp:simplePos x="0" y="0"/>
            <wp:positionH relativeFrom="page">
              <wp:posOffset>5943022</wp:posOffset>
            </wp:positionH>
            <wp:positionV relativeFrom="paragraph">
              <wp:posOffset>438158</wp:posOffset>
            </wp:positionV>
            <wp:extent cx="155448" cy="155448"/>
            <wp:effectExtent l="0" t="0" r="0" b="0"/>
            <wp:wrapTopAndBottom/>
            <wp:docPr id="787" name="image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370.png"/>
                    <pic:cNvPicPr/>
                  </pic:nvPicPr>
                  <pic:blipFill>
                    <a:blip r:embed="rId713"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70240" behindDoc="0" locked="0" layoutInCell="1" allowOverlap="1" wp14:anchorId="7BDCA945" wp14:editId="5B56C662">
            <wp:simplePos x="0" y="0"/>
            <wp:positionH relativeFrom="page">
              <wp:posOffset>6446485</wp:posOffset>
            </wp:positionH>
            <wp:positionV relativeFrom="paragraph">
              <wp:posOffset>438158</wp:posOffset>
            </wp:positionV>
            <wp:extent cx="155448" cy="155448"/>
            <wp:effectExtent l="0" t="0" r="0" b="0"/>
            <wp:wrapTopAndBottom/>
            <wp:docPr id="789" name="image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371.png"/>
                    <pic:cNvPicPr/>
                  </pic:nvPicPr>
                  <pic:blipFill>
                    <a:blip r:embed="rId714" cstate="print"/>
                    <a:stretch>
                      <a:fillRect/>
                    </a:stretch>
                  </pic:blipFill>
                  <pic:spPr>
                    <a:xfrm>
                      <a:off x="0" y="0"/>
                      <a:ext cx="155448" cy="155448"/>
                    </a:xfrm>
                    <a:prstGeom prst="rect">
                      <a:avLst/>
                    </a:prstGeom>
                  </pic:spPr>
                </pic:pic>
              </a:graphicData>
            </a:graphic>
          </wp:anchor>
        </w:drawing>
      </w:r>
    </w:p>
    <w:p w14:paraId="31530B52" w14:textId="77777777" w:rsidR="000344CE" w:rsidRPr="005903A4" w:rsidRDefault="000344CE" w:rsidP="000344CE">
      <w:pPr>
        <w:pStyle w:val="BodyText"/>
        <w:spacing w:before="2"/>
        <w:rPr>
          <w:sz w:val="19"/>
        </w:rPr>
      </w:pPr>
    </w:p>
    <w:p w14:paraId="59E61AC2" w14:textId="77777777" w:rsidR="000344CE" w:rsidRPr="005903A4" w:rsidRDefault="000344CE" w:rsidP="000344CE">
      <w:pPr>
        <w:spacing w:before="102" w:line="225" w:lineRule="auto"/>
        <w:ind w:left="228" w:right="186"/>
        <w:jc w:val="center"/>
        <w:rPr>
          <w:sz w:val="16"/>
        </w:rPr>
      </w:pPr>
      <w:r w:rsidRPr="005903A4">
        <w:br w:type="column"/>
      </w:r>
      <w:r w:rsidRPr="005903A4">
        <w:rPr>
          <w:spacing w:val="-3"/>
          <w:sz w:val="16"/>
        </w:rPr>
        <w:t xml:space="preserve">Very </w:t>
      </w:r>
      <w:r w:rsidRPr="005903A4">
        <w:rPr>
          <w:sz w:val="16"/>
        </w:rPr>
        <w:t xml:space="preserve">willing </w:t>
      </w:r>
      <w:r w:rsidRPr="005903A4">
        <w:rPr>
          <w:spacing w:val="-9"/>
          <w:sz w:val="16"/>
        </w:rPr>
        <w:t xml:space="preserve">to </w:t>
      </w:r>
      <w:r w:rsidRPr="005903A4">
        <w:rPr>
          <w:sz w:val="16"/>
        </w:rPr>
        <w:t>take risks (10)</w:t>
      </w:r>
    </w:p>
    <w:p w14:paraId="6B9D79BD" w14:textId="77777777" w:rsidR="000344CE" w:rsidRPr="005903A4" w:rsidRDefault="000344CE" w:rsidP="000344CE">
      <w:pPr>
        <w:pStyle w:val="BodyText"/>
        <w:spacing w:before="11"/>
        <w:rPr>
          <w:sz w:val="8"/>
        </w:rPr>
      </w:pPr>
      <w:r w:rsidRPr="005903A4">
        <w:rPr>
          <w:noProof/>
        </w:rPr>
        <w:drawing>
          <wp:anchor distT="0" distB="0" distL="0" distR="0" simplePos="0" relativeHeight="252171264" behindDoc="0" locked="0" layoutInCell="1" allowOverlap="1" wp14:anchorId="2B05836E" wp14:editId="0D8FE709">
            <wp:simplePos x="0" y="0"/>
            <wp:positionH relativeFrom="page">
              <wp:posOffset>6949950</wp:posOffset>
            </wp:positionH>
            <wp:positionV relativeFrom="paragraph">
              <wp:posOffset>90180</wp:posOffset>
            </wp:positionV>
            <wp:extent cx="155448" cy="155448"/>
            <wp:effectExtent l="0" t="0" r="0" b="0"/>
            <wp:wrapTopAndBottom/>
            <wp:docPr id="791"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372.png"/>
                    <pic:cNvPicPr/>
                  </pic:nvPicPr>
                  <pic:blipFill>
                    <a:blip r:embed="rId675" cstate="print"/>
                    <a:stretch>
                      <a:fillRect/>
                    </a:stretch>
                  </pic:blipFill>
                  <pic:spPr>
                    <a:xfrm>
                      <a:off x="0" y="0"/>
                      <a:ext cx="155448" cy="155448"/>
                    </a:xfrm>
                    <a:prstGeom prst="rect">
                      <a:avLst/>
                    </a:prstGeom>
                  </pic:spPr>
                </pic:pic>
              </a:graphicData>
            </a:graphic>
          </wp:anchor>
        </w:drawing>
      </w:r>
    </w:p>
    <w:p w14:paraId="13542BC4" w14:textId="77777777" w:rsidR="000344CE" w:rsidRPr="005903A4" w:rsidRDefault="000344CE" w:rsidP="000344CE">
      <w:pPr>
        <w:pStyle w:val="BodyText"/>
        <w:rPr>
          <w:sz w:val="20"/>
        </w:rPr>
      </w:pPr>
    </w:p>
    <w:p w14:paraId="1F1FCB75" w14:textId="77777777" w:rsidR="000344CE" w:rsidRPr="005903A4" w:rsidRDefault="000344CE" w:rsidP="000344CE">
      <w:pPr>
        <w:pStyle w:val="BodyText"/>
        <w:spacing w:before="5"/>
        <w:rPr>
          <w:sz w:val="10"/>
        </w:rPr>
      </w:pPr>
      <w:r w:rsidRPr="005903A4">
        <w:rPr>
          <w:noProof/>
        </w:rPr>
        <w:drawing>
          <wp:anchor distT="0" distB="0" distL="0" distR="0" simplePos="0" relativeHeight="252172288" behindDoc="0" locked="0" layoutInCell="1" allowOverlap="1" wp14:anchorId="649EF01A" wp14:editId="406DF940">
            <wp:simplePos x="0" y="0"/>
            <wp:positionH relativeFrom="page">
              <wp:posOffset>6949950</wp:posOffset>
            </wp:positionH>
            <wp:positionV relativeFrom="paragraph">
              <wp:posOffset>101178</wp:posOffset>
            </wp:positionV>
            <wp:extent cx="157162" cy="157162"/>
            <wp:effectExtent l="0" t="0" r="0" b="0"/>
            <wp:wrapTopAndBottom/>
            <wp:docPr id="793" name="image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373.png"/>
                    <pic:cNvPicPr/>
                  </pic:nvPicPr>
                  <pic:blipFill>
                    <a:blip r:embed="rId715" cstate="print"/>
                    <a:stretch>
                      <a:fillRect/>
                    </a:stretch>
                  </pic:blipFill>
                  <pic:spPr>
                    <a:xfrm>
                      <a:off x="0" y="0"/>
                      <a:ext cx="157162" cy="157162"/>
                    </a:xfrm>
                    <a:prstGeom prst="rect">
                      <a:avLst/>
                    </a:prstGeom>
                  </pic:spPr>
                </pic:pic>
              </a:graphicData>
            </a:graphic>
          </wp:anchor>
        </w:drawing>
      </w:r>
    </w:p>
    <w:p w14:paraId="21CD0566" w14:textId="77777777" w:rsidR="000344CE" w:rsidRPr="005903A4" w:rsidRDefault="000344CE" w:rsidP="000344CE">
      <w:pPr>
        <w:pStyle w:val="BodyText"/>
        <w:rPr>
          <w:sz w:val="20"/>
        </w:rPr>
      </w:pPr>
    </w:p>
    <w:p w14:paraId="5154CEE1" w14:textId="77777777" w:rsidR="000344CE" w:rsidRPr="005903A4" w:rsidRDefault="000344CE" w:rsidP="000344CE">
      <w:pPr>
        <w:pStyle w:val="BodyText"/>
        <w:spacing w:before="5"/>
        <w:rPr>
          <w:sz w:val="21"/>
        </w:rPr>
      </w:pPr>
      <w:r w:rsidRPr="005903A4">
        <w:rPr>
          <w:noProof/>
        </w:rPr>
        <w:drawing>
          <wp:anchor distT="0" distB="0" distL="0" distR="0" simplePos="0" relativeHeight="252173312" behindDoc="0" locked="0" layoutInCell="1" allowOverlap="1" wp14:anchorId="55FFE3FD" wp14:editId="54DA55A6">
            <wp:simplePos x="0" y="0"/>
            <wp:positionH relativeFrom="page">
              <wp:posOffset>6949950</wp:posOffset>
            </wp:positionH>
            <wp:positionV relativeFrom="paragraph">
              <wp:posOffset>181849</wp:posOffset>
            </wp:positionV>
            <wp:extent cx="155448" cy="155448"/>
            <wp:effectExtent l="0" t="0" r="0" b="0"/>
            <wp:wrapTopAndBottom/>
            <wp:docPr id="795" name="image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374.png"/>
                    <pic:cNvPicPr/>
                  </pic:nvPicPr>
                  <pic:blipFill>
                    <a:blip r:embed="rId716" cstate="print"/>
                    <a:stretch>
                      <a:fillRect/>
                    </a:stretch>
                  </pic:blipFill>
                  <pic:spPr>
                    <a:xfrm>
                      <a:off x="0" y="0"/>
                      <a:ext cx="155448" cy="155448"/>
                    </a:xfrm>
                    <a:prstGeom prst="rect">
                      <a:avLst/>
                    </a:prstGeom>
                  </pic:spPr>
                </pic:pic>
              </a:graphicData>
            </a:graphic>
          </wp:anchor>
        </w:drawing>
      </w:r>
    </w:p>
    <w:p w14:paraId="3D9169C0" w14:textId="77777777" w:rsidR="000344CE" w:rsidRPr="005903A4" w:rsidRDefault="000344CE" w:rsidP="000344CE">
      <w:pPr>
        <w:pStyle w:val="BodyText"/>
        <w:rPr>
          <w:sz w:val="20"/>
        </w:rPr>
      </w:pPr>
    </w:p>
    <w:p w14:paraId="0E92C6B1" w14:textId="77777777" w:rsidR="000344CE" w:rsidRPr="005903A4" w:rsidRDefault="000344CE" w:rsidP="000344CE">
      <w:pPr>
        <w:pStyle w:val="BodyText"/>
        <w:spacing w:before="5"/>
        <w:rPr>
          <w:sz w:val="10"/>
        </w:rPr>
      </w:pPr>
      <w:r w:rsidRPr="005903A4">
        <w:rPr>
          <w:noProof/>
        </w:rPr>
        <w:drawing>
          <wp:anchor distT="0" distB="0" distL="0" distR="0" simplePos="0" relativeHeight="252174336" behindDoc="0" locked="0" layoutInCell="1" allowOverlap="1" wp14:anchorId="57149AFE" wp14:editId="4C8AEC5F">
            <wp:simplePos x="0" y="0"/>
            <wp:positionH relativeFrom="page">
              <wp:posOffset>6949950</wp:posOffset>
            </wp:positionH>
            <wp:positionV relativeFrom="paragraph">
              <wp:posOffset>101178</wp:posOffset>
            </wp:positionV>
            <wp:extent cx="157162" cy="157162"/>
            <wp:effectExtent l="0" t="0" r="0" b="0"/>
            <wp:wrapTopAndBottom/>
            <wp:docPr id="797"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355.png"/>
                    <pic:cNvPicPr/>
                  </pic:nvPicPr>
                  <pic:blipFill>
                    <a:blip r:embed="rId698" cstate="print"/>
                    <a:stretch>
                      <a:fillRect/>
                    </a:stretch>
                  </pic:blipFill>
                  <pic:spPr>
                    <a:xfrm>
                      <a:off x="0" y="0"/>
                      <a:ext cx="157162" cy="157162"/>
                    </a:xfrm>
                    <a:prstGeom prst="rect">
                      <a:avLst/>
                    </a:prstGeom>
                  </pic:spPr>
                </pic:pic>
              </a:graphicData>
            </a:graphic>
          </wp:anchor>
        </w:drawing>
      </w:r>
    </w:p>
    <w:p w14:paraId="2FDD22E8" w14:textId="77777777" w:rsidR="000344CE" w:rsidRPr="005903A4" w:rsidRDefault="000344CE" w:rsidP="000344CE">
      <w:pPr>
        <w:pStyle w:val="BodyText"/>
        <w:rPr>
          <w:sz w:val="20"/>
        </w:rPr>
      </w:pPr>
    </w:p>
    <w:p w14:paraId="5190F75F" w14:textId="77777777" w:rsidR="000344CE" w:rsidRPr="005903A4" w:rsidRDefault="000344CE" w:rsidP="000344CE">
      <w:pPr>
        <w:pStyle w:val="BodyText"/>
        <w:spacing w:before="2"/>
        <w:rPr>
          <w:sz w:val="10"/>
        </w:rPr>
      </w:pPr>
      <w:r w:rsidRPr="005903A4">
        <w:rPr>
          <w:noProof/>
        </w:rPr>
        <w:drawing>
          <wp:anchor distT="0" distB="0" distL="0" distR="0" simplePos="0" relativeHeight="252175360" behindDoc="0" locked="0" layoutInCell="1" allowOverlap="1" wp14:anchorId="089ADA26" wp14:editId="37AF8AEB">
            <wp:simplePos x="0" y="0"/>
            <wp:positionH relativeFrom="page">
              <wp:posOffset>6949950</wp:posOffset>
            </wp:positionH>
            <wp:positionV relativeFrom="paragraph">
              <wp:posOffset>99464</wp:posOffset>
            </wp:positionV>
            <wp:extent cx="155448" cy="155448"/>
            <wp:effectExtent l="0" t="0" r="0" b="0"/>
            <wp:wrapTopAndBottom/>
            <wp:docPr id="799"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375.png"/>
                    <pic:cNvPicPr/>
                  </pic:nvPicPr>
                  <pic:blipFill>
                    <a:blip r:embed="rId717" cstate="print"/>
                    <a:stretch>
                      <a:fillRect/>
                    </a:stretch>
                  </pic:blipFill>
                  <pic:spPr>
                    <a:xfrm>
                      <a:off x="0" y="0"/>
                      <a:ext cx="155448" cy="155448"/>
                    </a:xfrm>
                    <a:prstGeom prst="rect">
                      <a:avLst/>
                    </a:prstGeom>
                  </pic:spPr>
                </pic:pic>
              </a:graphicData>
            </a:graphic>
          </wp:anchor>
        </w:drawing>
      </w:r>
      <w:r w:rsidRPr="005903A4">
        <w:rPr>
          <w:noProof/>
        </w:rPr>
        <w:drawing>
          <wp:anchor distT="0" distB="0" distL="0" distR="0" simplePos="0" relativeHeight="252176384" behindDoc="0" locked="0" layoutInCell="1" allowOverlap="1" wp14:anchorId="64712C2A" wp14:editId="64B83C72">
            <wp:simplePos x="0" y="0"/>
            <wp:positionH relativeFrom="page">
              <wp:posOffset>6949950</wp:posOffset>
            </wp:positionH>
            <wp:positionV relativeFrom="paragraph">
              <wp:posOffset>438158</wp:posOffset>
            </wp:positionV>
            <wp:extent cx="155448" cy="155448"/>
            <wp:effectExtent l="0" t="0" r="0" b="0"/>
            <wp:wrapTopAndBottom/>
            <wp:docPr id="801" name="image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376.png"/>
                    <pic:cNvPicPr/>
                  </pic:nvPicPr>
                  <pic:blipFill>
                    <a:blip r:embed="rId718" cstate="print"/>
                    <a:stretch>
                      <a:fillRect/>
                    </a:stretch>
                  </pic:blipFill>
                  <pic:spPr>
                    <a:xfrm>
                      <a:off x="0" y="0"/>
                      <a:ext cx="155448" cy="155448"/>
                    </a:xfrm>
                    <a:prstGeom prst="rect">
                      <a:avLst/>
                    </a:prstGeom>
                  </pic:spPr>
                </pic:pic>
              </a:graphicData>
            </a:graphic>
          </wp:anchor>
        </w:drawing>
      </w:r>
    </w:p>
    <w:p w14:paraId="53371D4E" w14:textId="77777777" w:rsidR="000344CE" w:rsidRPr="005903A4" w:rsidRDefault="000344CE" w:rsidP="000344CE">
      <w:pPr>
        <w:rPr>
          <w:sz w:val="19"/>
        </w:rPr>
        <w:sectPr w:rsidR="000344CE" w:rsidRPr="005903A4" w:rsidSect="00A21BEF">
          <w:type w:val="continuous"/>
          <w:pgSz w:w="12240" w:h="15840"/>
          <w:pgMar w:top="518" w:right="677" w:bottom="475" w:left="677" w:header="720" w:footer="720" w:gutter="0"/>
          <w:cols w:num="4" w:space="720" w:equalWidth="0">
            <w:col w:w="2667" w:space="76"/>
            <w:col w:w="895" w:space="73"/>
            <w:col w:w="6049" w:space="97"/>
            <w:col w:w="1029"/>
          </w:cols>
        </w:sectPr>
      </w:pPr>
    </w:p>
    <w:p w14:paraId="06DBD0A5" w14:textId="77777777" w:rsidR="000344CE" w:rsidRPr="005903A4" w:rsidRDefault="000344CE" w:rsidP="000344CE">
      <w:pPr>
        <w:pStyle w:val="BodyText"/>
        <w:spacing w:before="233" w:line="312" w:lineRule="auto"/>
        <w:ind w:left="156"/>
      </w:pPr>
      <w:r w:rsidRPr="005903A4">
        <w:lastRenderedPageBreak/>
        <w:t>Please provide any additional comments you may have about this study, beef cattle EPD use in purchasing bulls, or beef cattle industry research needs</w:t>
      </w:r>
    </w:p>
    <w:p w14:paraId="39DFF1BB" w14:textId="77777777" w:rsidR="000344CE" w:rsidRPr="005903A4" w:rsidRDefault="000344CE" w:rsidP="000344CE">
      <w:pPr>
        <w:pStyle w:val="BodyText"/>
        <w:spacing w:before="4"/>
        <w:rPr>
          <w:sz w:val="15"/>
        </w:rPr>
      </w:pPr>
      <w:r w:rsidRPr="005903A4">
        <w:rPr>
          <w:noProof/>
        </w:rPr>
        <mc:AlternateContent>
          <mc:Choice Requires="wpg">
            <w:drawing>
              <wp:anchor distT="0" distB="0" distL="0" distR="0" simplePos="0" relativeHeight="252157952" behindDoc="1" locked="0" layoutInCell="1" allowOverlap="1" wp14:anchorId="0AF3BE8E" wp14:editId="43E1F898">
                <wp:simplePos x="0" y="0"/>
                <wp:positionH relativeFrom="page">
                  <wp:posOffset>505460</wp:posOffset>
                </wp:positionH>
                <wp:positionV relativeFrom="paragraph">
                  <wp:posOffset>137160</wp:posOffset>
                </wp:positionV>
                <wp:extent cx="4686935" cy="266065"/>
                <wp:effectExtent l="635" t="3175" r="8255" b="6985"/>
                <wp:wrapTopAndBottom/>
                <wp:docPr id="2575" name="Group 2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935" cy="266065"/>
                          <a:chOff x="796" y="216"/>
                          <a:chExt cx="7381" cy="419"/>
                        </a:xfrm>
                      </wpg:grpSpPr>
                      <wps:wsp>
                        <wps:cNvPr id="2576" name="Freeform 1670"/>
                        <wps:cNvSpPr>
                          <a:spLocks/>
                        </wps:cNvSpPr>
                        <wps:spPr bwMode="auto">
                          <a:xfrm>
                            <a:off x="810" y="230"/>
                            <a:ext cx="7352" cy="390"/>
                          </a:xfrm>
                          <a:custGeom>
                            <a:avLst/>
                            <a:gdLst>
                              <a:gd name="T0" fmla="+- 0 811 811"/>
                              <a:gd name="T1" fmla="*/ T0 w 7352"/>
                              <a:gd name="T2" fmla="+- 0 606 231"/>
                              <a:gd name="T3" fmla="*/ 606 h 390"/>
                              <a:gd name="T4" fmla="+- 0 811 811"/>
                              <a:gd name="T5" fmla="*/ T4 w 7352"/>
                              <a:gd name="T6" fmla="+- 0 245 231"/>
                              <a:gd name="T7" fmla="*/ 245 h 390"/>
                              <a:gd name="T8" fmla="+- 0 811 811"/>
                              <a:gd name="T9" fmla="*/ T8 w 7352"/>
                              <a:gd name="T10" fmla="+- 0 241 231"/>
                              <a:gd name="T11" fmla="*/ 241 h 390"/>
                              <a:gd name="T12" fmla="+- 0 812 811"/>
                              <a:gd name="T13" fmla="*/ T12 w 7352"/>
                              <a:gd name="T14" fmla="+- 0 238 231"/>
                              <a:gd name="T15" fmla="*/ 238 h 390"/>
                              <a:gd name="T16" fmla="+- 0 815 811"/>
                              <a:gd name="T17" fmla="*/ T16 w 7352"/>
                              <a:gd name="T18" fmla="+- 0 235 231"/>
                              <a:gd name="T19" fmla="*/ 235 h 390"/>
                              <a:gd name="T20" fmla="+- 0 818 811"/>
                              <a:gd name="T21" fmla="*/ T20 w 7352"/>
                              <a:gd name="T22" fmla="+- 0 232 231"/>
                              <a:gd name="T23" fmla="*/ 232 h 390"/>
                              <a:gd name="T24" fmla="+- 0 821 811"/>
                              <a:gd name="T25" fmla="*/ T24 w 7352"/>
                              <a:gd name="T26" fmla="+- 0 231 231"/>
                              <a:gd name="T27" fmla="*/ 231 h 390"/>
                              <a:gd name="T28" fmla="+- 0 825 811"/>
                              <a:gd name="T29" fmla="*/ T28 w 7352"/>
                              <a:gd name="T30" fmla="+- 0 231 231"/>
                              <a:gd name="T31" fmla="*/ 231 h 390"/>
                              <a:gd name="T32" fmla="+- 0 8148 811"/>
                              <a:gd name="T33" fmla="*/ T32 w 7352"/>
                              <a:gd name="T34" fmla="+- 0 231 231"/>
                              <a:gd name="T35" fmla="*/ 231 h 390"/>
                              <a:gd name="T36" fmla="+- 0 8152 811"/>
                              <a:gd name="T37" fmla="*/ T36 w 7352"/>
                              <a:gd name="T38" fmla="+- 0 231 231"/>
                              <a:gd name="T39" fmla="*/ 231 h 390"/>
                              <a:gd name="T40" fmla="+- 0 8156 811"/>
                              <a:gd name="T41" fmla="*/ T40 w 7352"/>
                              <a:gd name="T42" fmla="+- 0 232 231"/>
                              <a:gd name="T43" fmla="*/ 232 h 390"/>
                              <a:gd name="T44" fmla="+- 0 8158 811"/>
                              <a:gd name="T45" fmla="*/ T44 w 7352"/>
                              <a:gd name="T46" fmla="+- 0 235 231"/>
                              <a:gd name="T47" fmla="*/ 235 h 390"/>
                              <a:gd name="T48" fmla="+- 0 8161 811"/>
                              <a:gd name="T49" fmla="*/ T48 w 7352"/>
                              <a:gd name="T50" fmla="+- 0 238 231"/>
                              <a:gd name="T51" fmla="*/ 238 h 390"/>
                              <a:gd name="T52" fmla="+- 0 8163 811"/>
                              <a:gd name="T53" fmla="*/ T52 w 7352"/>
                              <a:gd name="T54" fmla="+- 0 241 231"/>
                              <a:gd name="T55" fmla="*/ 241 h 390"/>
                              <a:gd name="T56" fmla="+- 0 8163 811"/>
                              <a:gd name="T57" fmla="*/ T56 w 7352"/>
                              <a:gd name="T58" fmla="+- 0 245 231"/>
                              <a:gd name="T59" fmla="*/ 245 h 390"/>
                              <a:gd name="T60" fmla="+- 0 8163 811"/>
                              <a:gd name="T61" fmla="*/ T60 w 7352"/>
                              <a:gd name="T62" fmla="+- 0 606 231"/>
                              <a:gd name="T63" fmla="*/ 606 h 390"/>
                              <a:gd name="T64" fmla="+- 0 8163 811"/>
                              <a:gd name="T65" fmla="*/ T64 w 7352"/>
                              <a:gd name="T66" fmla="+- 0 610 231"/>
                              <a:gd name="T67" fmla="*/ 610 h 390"/>
                              <a:gd name="T68" fmla="+- 0 8161 811"/>
                              <a:gd name="T69" fmla="*/ T68 w 7352"/>
                              <a:gd name="T70" fmla="+- 0 613 231"/>
                              <a:gd name="T71" fmla="*/ 613 h 390"/>
                              <a:gd name="T72" fmla="+- 0 8158 811"/>
                              <a:gd name="T73" fmla="*/ T72 w 7352"/>
                              <a:gd name="T74" fmla="+- 0 616 231"/>
                              <a:gd name="T75" fmla="*/ 616 h 390"/>
                              <a:gd name="T76" fmla="+- 0 8156 811"/>
                              <a:gd name="T77" fmla="*/ T76 w 7352"/>
                              <a:gd name="T78" fmla="+- 0 619 231"/>
                              <a:gd name="T79" fmla="*/ 619 h 390"/>
                              <a:gd name="T80" fmla="+- 0 8152 811"/>
                              <a:gd name="T81" fmla="*/ T80 w 7352"/>
                              <a:gd name="T82" fmla="+- 0 620 231"/>
                              <a:gd name="T83" fmla="*/ 620 h 390"/>
                              <a:gd name="T84" fmla="+- 0 8148 811"/>
                              <a:gd name="T85" fmla="*/ T84 w 7352"/>
                              <a:gd name="T86" fmla="+- 0 620 231"/>
                              <a:gd name="T87" fmla="*/ 620 h 390"/>
                              <a:gd name="T88" fmla="+- 0 825 811"/>
                              <a:gd name="T89" fmla="*/ T88 w 7352"/>
                              <a:gd name="T90" fmla="+- 0 620 231"/>
                              <a:gd name="T91" fmla="*/ 620 h 390"/>
                              <a:gd name="T92" fmla="+- 0 821 811"/>
                              <a:gd name="T93" fmla="*/ T92 w 7352"/>
                              <a:gd name="T94" fmla="+- 0 620 231"/>
                              <a:gd name="T95" fmla="*/ 620 h 390"/>
                              <a:gd name="T96" fmla="+- 0 818 811"/>
                              <a:gd name="T97" fmla="*/ T96 w 7352"/>
                              <a:gd name="T98" fmla="+- 0 619 231"/>
                              <a:gd name="T99" fmla="*/ 619 h 390"/>
                              <a:gd name="T100" fmla="+- 0 815 811"/>
                              <a:gd name="T101" fmla="*/ T100 w 7352"/>
                              <a:gd name="T102" fmla="+- 0 616 231"/>
                              <a:gd name="T103" fmla="*/ 616 h 390"/>
                              <a:gd name="T104" fmla="+- 0 812 811"/>
                              <a:gd name="T105" fmla="*/ T104 w 7352"/>
                              <a:gd name="T106" fmla="+- 0 613 231"/>
                              <a:gd name="T107" fmla="*/ 613 h 390"/>
                              <a:gd name="T108" fmla="+- 0 811 811"/>
                              <a:gd name="T109" fmla="*/ T108 w 7352"/>
                              <a:gd name="T110" fmla="+- 0 610 231"/>
                              <a:gd name="T111" fmla="*/ 610 h 390"/>
                              <a:gd name="T112" fmla="+- 0 811 811"/>
                              <a:gd name="T113" fmla="*/ T112 w 7352"/>
                              <a:gd name="T114" fmla="+- 0 606 231"/>
                              <a:gd name="T115" fmla="*/ 606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352" h="390">
                                <a:moveTo>
                                  <a:pt x="0" y="375"/>
                                </a:moveTo>
                                <a:lnTo>
                                  <a:pt x="0" y="14"/>
                                </a:lnTo>
                                <a:lnTo>
                                  <a:pt x="0" y="10"/>
                                </a:lnTo>
                                <a:lnTo>
                                  <a:pt x="1" y="7"/>
                                </a:lnTo>
                                <a:lnTo>
                                  <a:pt x="4" y="4"/>
                                </a:lnTo>
                                <a:lnTo>
                                  <a:pt x="7" y="1"/>
                                </a:lnTo>
                                <a:lnTo>
                                  <a:pt x="10" y="0"/>
                                </a:lnTo>
                                <a:lnTo>
                                  <a:pt x="14" y="0"/>
                                </a:lnTo>
                                <a:lnTo>
                                  <a:pt x="7337" y="0"/>
                                </a:lnTo>
                                <a:lnTo>
                                  <a:pt x="7341" y="0"/>
                                </a:lnTo>
                                <a:lnTo>
                                  <a:pt x="7345" y="1"/>
                                </a:lnTo>
                                <a:lnTo>
                                  <a:pt x="7347" y="4"/>
                                </a:lnTo>
                                <a:lnTo>
                                  <a:pt x="7350" y="7"/>
                                </a:lnTo>
                                <a:lnTo>
                                  <a:pt x="7352" y="10"/>
                                </a:lnTo>
                                <a:lnTo>
                                  <a:pt x="7352" y="14"/>
                                </a:lnTo>
                                <a:lnTo>
                                  <a:pt x="7352" y="375"/>
                                </a:lnTo>
                                <a:lnTo>
                                  <a:pt x="7352" y="379"/>
                                </a:lnTo>
                                <a:lnTo>
                                  <a:pt x="7350" y="382"/>
                                </a:lnTo>
                                <a:lnTo>
                                  <a:pt x="7347" y="385"/>
                                </a:lnTo>
                                <a:lnTo>
                                  <a:pt x="7345" y="388"/>
                                </a:lnTo>
                                <a:lnTo>
                                  <a:pt x="7341" y="389"/>
                                </a:lnTo>
                                <a:lnTo>
                                  <a:pt x="7337" y="389"/>
                                </a:lnTo>
                                <a:lnTo>
                                  <a:pt x="14" y="389"/>
                                </a:lnTo>
                                <a:lnTo>
                                  <a:pt x="10" y="389"/>
                                </a:lnTo>
                                <a:lnTo>
                                  <a:pt x="7" y="388"/>
                                </a:lnTo>
                                <a:lnTo>
                                  <a:pt x="4" y="385"/>
                                </a:lnTo>
                                <a:lnTo>
                                  <a:pt x="1" y="382"/>
                                </a:lnTo>
                                <a:lnTo>
                                  <a:pt x="0" y="379"/>
                                </a:lnTo>
                                <a:lnTo>
                                  <a:pt x="0" y="375"/>
                                </a:lnTo>
                                <a:close/>
                              </a:path>
                            </a:pathLst>
                          </a:custGeom>
                          <a:noFill/>
                          <a:ln w="18308">
                            <a:solidFill>
                              <a:srgbClr val="D1D1D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7" name="Line 1671"/>
                        <wps:cNvCnPr>
                          <a:cxnSpLocks noChangeShapeType="1"/>
                        </wps:cNvCnPr>
                        <wps:spPr bwMode="auto">
                          <a:xfrm>
                            <a:off x="8134" y="231"/>
                            <a:ext cx="0" cy="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8" name="Line 1672"/>
                        <wps:cNvCnPr>
                          <a:cxnSpLocks noChangeShapeType="1"/>
                        </wps:cNvCnPr>
                        <wps:spPr bwMode="auto">
                          <a:xfrm>
                            <a:off x="8134" y="418"/>
                            <a:ext cx="0" cy="173"/>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FF1699" id="Group 2575" o:spid="_x0000_s1026" style="position:absolute;margin-left:39.8pt;margin-top:10.8pt;width:369.05pt;height:20.95pt;z-index:-251158528;mso-wrap-distance-left:0;mso-wrap-distance-right:0;mso-position-horizontal-relative:page" coordorigin="796,216" coordsize="738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">
                <v:shape id="Freeform 1670" o:spid="_x0000_s1027" style="position:absolute;left:810;top:230;width:7352;height:390;visibility:visible;mso-wrap-style:square;v-text-anchor:top" coordsize="735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" path="m,375l,14,,10,1,7,4,4,7,1,10,r4,l7337,r4,l7345,1r2,3l7350,7r2,3l7352,14r,361l7352,379r-2,3l7347,385r-2,3l7341,389r-4,l14,389r-4,l7,388,4,385,1,382,,379r,-4xe" filled="f" strokecolor="#d1d1d5" strokeweight=".50856mm">
                  <v:path arrowok="t" o:connecttype="custom" o:connectlocs="0,606;0,245;0,241;1,238;4,235;7,232;10,231;14,231;7337,231;7341,231;7345,232;7347,235;7350,238;7352,241;7352,245;7352,606;7352,610;7350,613;7347,616;7345,619;7341,620;7337,620;14,620;10,620;7,619;4,616;1,613;0,610;0,606" o:connectangles="0,0,0,0,0,0,0,0,0,0,0,0,0,0,0,0,0,0,0,0,0,0,0,0,0,0,0,0,0"/>
                </v:shape>
                <v:line id="Line 1671" o:spid="_x0000_s1028" style="position:absolute;visibility:visible;mso-wrap-style:square" from="8134,231" to="813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" strokeweight="0"/>
                <v:line id="Line 1672" o:spid="_x0000_s1029" style="position:absolute;visibility:visible;mso-wrap-style:square" from="8134,418" to="813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" strokeweight="0"/>
                <w10:wrap type="topAndBottom" anchorx="page"/>
              </v:group>
            </w:pict>
          </mc:Fallback>
        </mc:AlternateContent>
      </w:r>
    </w:p>
    <w:p w14:paraId="5F4957B7" w14:textId="77777777" w:rsidR="000344CE" w:rsidRPr="005903A4" w:rsidRDefault="000344CE" w:rsidP="000344CE">
      <w:pPr>
        <w:pStyle w:val="BodyText"/>
        <w:rPr>
          <w:sz w:val="20"/>
        </w:rPr>
      </w:pPr>
    </w:p>
    <w:p w14:paraId="1BB6FDF2" w14:textId="77777777" w:rsidR="000344CE" w:rsidRPr="005903A4" w:rsidRDefault="000344CE" w:rsidP="000344CE">
      <w:pPr>
        <w:pStyle w:val="BodyText"/>
        <w:rPr>
          <w:sz w:val="20"/>
        </w:rPr>
      </w:pPr>
    </w:p>
    <w:p w14:paraId="5638E70F" w14:textId="77777777" w:rsidR="000344CE" w:rsidRPr="005903A4" w:rsidRDefault="000344CE" w:rsidP="000344CE">
      <w:pPr>
        <w:pStyle w:val="BodyText"/>
        <w:rPr>
          <w:sz w:val="20"/>
        </w:rPr>
      </w:pPr>
    </w:p>
    <w:p w14:paraId="6005027D" w14:textId="77777777" w:rsidR="000344CE" w:rsidRPr="005903A4" w:rsidRDefault="000344CE" w:rsidP="000344CE">
      <w:pPr>
        <w:pStyle w:val="BodyText"/>
        <w:spacing w:before="10"/>
      </w:pPr>
    </w:p>
    <w:p w14:paraId="3C8B9F9A" w14:textId="639DD2F8" w:rsidR="000344CE" w:rsidRPr="000344CE" w:rsidRDefault="000344CE" w:rsidP="000344CE">
      <w:pPr>
        <w:ind w:left="2963" w:right="2904"/>
        <w:jc w:val="center"/>
        <w:rPr>
          <w:sz w:val="20"/>
        </w:rPr>
        <w:sectPr w:rsidR="000344CE" w:rsidRPr="000344CE" w:rsidSect="00A21BEF">
          <w:footerReference w:type="default" r:id="rId719"/>
          <w:pgSz w:w="12240" w:h="15840"/>
          <w:pgMar w:top="518" w:right="677" w:bottom="475" w:left="677" w:header="274" w:footer="285" w:gutter="0"/>
          <w:cols w:space="720"/>
        </w:sectPr>
      </w:pPr>
      <w:hyperlink r:id="rId720">
        <w:r w:rsidRPr="005903A4">
          <w:rPr>
            <w:sz w:val="20"/>
          </w:rPr>
          <w:t>Powered by Qualtrics</w:t>
        </w:r>
      </w:hyperlink>
    </w:p>
    <w:p w14:paraId="435E2DF7" w14:textId="77777777" w:rsidR="00A54002" w:rsidRPr="00DF72C8" w:rsidRDefault="00A54002" w:rsidP="00A54002">
      <w:pPr>
        <w:pStyle w:val="Heading1"/>
        <w:rPr>
          <w:rFonts w:ascii="Times New Roman" w:hAnsi="Times New Roman" w:cs="Times New Roman"/>
        </w:rPr>
      </w:pPr>
      <w:bookmarkStart w:id="51" w:name="_Toc289175845"/>
      <w:bookmarkStart w:id="52" w:name="_Toc65237465"/>
      <w:r w:rsidRPr="00DF72C8">
        <w:rPr>
          <w:rFonts w:ascii="Times New Roman" w:hAnsi="Times New Roman" w:cs="Times New Roman"/>
        </w:rPr>
        <w:lastRenderedPageBreak/>
        <w:t>VITA</w:t>
      </w:r>
      <w:bookmarkEnd w:id="52"/>
    </w:p>
    <w:p w14:paraId="0F164735" w14:textId="77777777" w:rsidR="00A54002" w:rsidRPr="00DF72C8" w:rsidRDefault="00A54002" w:rsidP="00A54002">
      <w:pPr>
        <w:rPr>
          <w:rFonts w:ascii="Times New Roman" w:hAnsi="Times New Roman" w:cs="Times New Roman"/>
        </w:rPr>
      </w:pPr>
    </w:p>
    <w:p w14:paraId="391D497E" w14:textId="39936C2F" w:rsidR="00A54002" w:rsidRPr="00A54002" w:rsidRDefault="00A54002" w:rsidP="00A54002">
      <w:pPr>
        <w:rPr>
          <w:rFonts w:ascii="Times New Roman" w:hAnsi="Times New Roman" w:cs="Times New Roman"/>
        </w:rPr>
      </w:pPr>
      <w:r w:rsidRPr="00DF72C8">
        <w:rPr>
          <w:rFonts w:ascii="Times New Roman" w:hAnsi="Times New Roman" w:cs="Times New Roman"/>
        </w:rPr>
        <w:t>Jane X. Doe was born. She wrote a thesis. She graduated. She followed instructions and wrote her vita in third person and paragraph form (as opposed to a resume or CV), which made her thesis consultant very happy.  This page is required</w:t>
      </w:r>
      <w:r>
        <w:rPr>
          <w:rFonts w:ascii="Times New Roman" w:hAnsi="Times New Roman" w:cs="Times New Roman"/>
        </w:rPr>
        <w:t>.</w:t>
      </w:r>
      <w:bookmarkEnd w:id="51"/>
    </w:p>
    <w:sectPr w:rsidR="00A54002" w:rsidRPr="00A54002" w:rsidSect="00164BDA">
      <w:footerReference w:type="default" r:id="rId721"/>
      <w:pgSz w:w="12240" w:h="15840" w:code="1"/>
      <w:pgMar w:top="518" w:right="677" w:bottom="475" w:left="677"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755F5" w14:textId="77777777" w:rsidR="00C8222F" w:rsidRDefault="00C8222F" w:rsidP="005E54E2">
      <w:r>
        <w:separator/>
      </w:r>
    </w:p>
    <w:p w14:paraId="1DC9815B" w14:textId="77777777" w:rsidR="00C8222F" w:rsidRDefault="00C8222F" w:rsidP="005E54E2"/>
    <w:p w14:paraId="5674425E" w14:textId="77777777" w:rsidR="00C8222F" w:rsidRDefault="00C8222F" w:rsidP="005E54E2"/>
    <w:p w14:paraId="452306D6" w14:textId="77777777" w:rsidR="00C8222F" w:rsidRDefault="00C8222F" w:rsidP="005E54E2"/>
  </w:endnote>
  <w:endnote w:type="continuationSeparator" w:id="0">
    <w:p w14:paraId="41A64D6D" w14:textId="77777777" w:rsidR="00C8222F" w:rsidRDefault="00C8222F" w:rsidP="005E54E2">
      <w:r>
        <w:continuationSeparator/>
      </w:r>
    </w:p>
    <w:p w14:paraId="23F513C2" w14:textId="77777777" w:rsidR="00C8222F" w:rsidRDefault="00C8222F" w:rsidP="005E54E2"/>
    <w:p w14:paraId="0C03C60F" w14:textId="77777777" w:rsidR="00C8222F" w:rsidRDefault="00C8222F" w:rsidP="005E54E2"/>
    <w:p w14:paraId="07D1D2FE" w14:textId="77777777" w:rsidR="00C8222F" w:rsidRDefault="00C8222F"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73B15" w14:textId="77777777" w:rsidR="00C8222F" w:rsidRDefault="00C8222F">
    <w:pPr>
      <w:pStyle w:val="Footer"/>
      <w:jc w:val="right"/>
    </w:pPr>
    <w:r>
      <w:fldChar w:fldCharType="begin"/>
    </w:r>
    <w:r>
      <w:instrText xml:space="preserve"> PAGE   \* MERGEFORMAT </w:instrText>
    </w:r>
    <w:r>
      <w:fldChar w:fldCharType="separate"/>
    </w:r>
    <w:r>
      <w:rPr>
        <w:noProof/>
      </w:rPr>
      <w:t>1</w:t>
    </w:r>
    <w:r>
      <w:rPr>
        <w:noProof/>
      </w:rPr>
      <w:fldChar w:fldCharType="end"/>
    </w:r>
  </w:p>
  <w:p w14:paraId="30624FF9" w14:textId="77777777" w:rsidR="00C8222F" w:rsidRDefault="00C8222F" w:rsidP="005E54E2"/>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0898776"/>
      <w:docPartObj>
        <w:docPartGallery w:val="Page Numbers (Bottom of Page)"/>
        <w:docPartUnique/>
      </w:docPartObj>
    </w:sdtPr>
    <w:sdtEndPr>
      <w:rPr>
        <w:noProof/>
      </w:rPr>
    </w:sdtEndPr>
    <w:sdtContent>
      <w:p w14:paraId="24C8981B"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7FFDCE" w14:textId="77777777" w:rsidR="00C8222F" w:rsidRDefault="00C8222F">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6040425"/>
      <w:docPartObj>
        <w:docPartGallery w:val="Page Numbers (Bottom of Page)"/>
        <w:docPartUnique/>
      </w:docPartObj>
    </w:sdtPr>
    <w:sdtEndPr>
      <w:rPr>
        <w:noProof/>
      </w:rPr>
    </w:sdtEndPr>
    <w:sdtContent>
      <w:p w14:paraId="3837CBD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2C1B4" w14:textId="77777777" w:rsidR="00C8222F" w:rsidRDefault="00C8222F">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4244527"/>
      <w:docPartObj>
        <w:docPartGallery w:val="Page Numbers (Bottom of Page)"/>
        <w:docPartUnique/>
      </w:docPartObj>
    </w:sdtPr>
    <w:sdtEndPr>
      <w:rPr>
        <w:noProof/>
      </w:rPr>
    </w:sdtEndPr>
    <w:sdtContent>
      <w:p w14:paraId="7F53E0BD"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E1C19F" w14:textId="77777777" w:rsidR="00C8222F" w:rsidRDefault="00C8222F">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175265"/>
      <w:docPartObj>
        <w:docPartGallery w:val="Page Numbers (Bottom of Page)"/>
        <w:docPartUnique/>
      </w:docPartObj>
    </w:sdtPr>
    <w:sdtEndPr>
      <w:rPr>
        <w:noProof/>
      </w:rPr>
    </w:sdtEndPr>
    <w:sdtContent>
      <w:p w14:paraId="19F9EE42"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361E8A" w14:textId="77777777" w:rsidR="00C8222F" w:rsidRDefault="00C8222F">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0983398"/>
      <w:docPartObj>
        <w:docPartGallery w:val="Page Numbers (Bottom of Page)"/>
        <w:docPartUnique/>
      </w:docPartObj>
    </w:sdtPr>
    <w:sdtEndPr>
      <w:rPr>
        <w:noProof/>
      </w:rPr>
    </w:sdtEndPr>
    <w:sdtContent>
      <w:p w14:paraId="2BC7BBCB"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7C1664" w14:textId="77777777" w:rsidR="00C8222F" w:rsidRDefault="00C8222F">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248286"/>
      <w:docPartObj>
        <w:docPartGallery w:val="Page Numbers (Bottom of Page)"/>
        <w:docPartUnique/>
      </w:docPartObj>
    </w:sdtPr>
    <w:sdtEndPr>
      <w:rPr>
        <w:noProof/>
      </w:rPr>
    </w:sdtEndPr>
    <w:sdtContent>
      <w:p w14:paraId="22F18CA6"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AD8FB4" w14:textId="77777777" w:rsidR="00C8222F" w:rsidRDefault="00C8222F">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5005764"/>
      <w:docPartObj>
        <w:docPartGallery w:val="Page Numbers (Bottom of Page)"/>
        <w:docPartUnique/>
      </w:docPartObj>
    </w:sdtPr>
    <w:sdtEndPr>
      <w:rPr>
        <w:noProof/>
      </w:rPr>
    </w:sdtEndPr>
    <w:sdtContent>
      <w:p w14:paraId="3A053494"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BED20D" w14:textId="77777777" w:rsidR="00C8222F" w:rsidRDefault="00C8222F">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449569"/>
      <w:docPartObj>
        <w:docPartGallery w:val="Page Numbers (Bottom of Page)"/>
        <w:docPartUnique/>
      </w:docPartObj>
    </w:sdtPr>
    <w:sdtEndPr>
      <w:rPr>
        <w:noProof/>
      </w:rPr>
    </w:sdtEndPr>
    <w:sdtContent>
      <w:p w14:paraId="3169DD15"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534240" w14:textId="77777777" w:rsidR="00C8222F" w:rsidRDefault="00C8222F">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877356"/>
      <w:docPartObj>
        <w:docPartGallery w:val="Page Numbers (Bottom of Page)"/>
        <w:docPartUnique/>
      </w:docPartObj>
    </w:sdtPr>
    <w:sdtEndPr>
      <w:rPr>
        <w:noProof/>
      </w:rPr>
    </w:sdtEndPr>
    <w:sdtContent>
      <w:p w14:paraId="7A744F24"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0D16C8" w14:textId="77777777" w:rsidR="00C8222F" w:rsidRDefault="00C8222F">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2557254"/>
      <w:docPartObj>
        <w:docPartGallery w:val="Page Numbers (Bottom of Page)"/>
        <w:docPartUnique/>
      </w:docPartObj>
    </w:sdtPr>
    <w:sdtEndPr>
      <w:rPr>
        <w:noProof/>
      </w:rPr>
    </w:sdtEndPr>
    <w:sdtContent>
      <w:p w14:paraId="5C042718"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5CA128" w14:textId="77777777" w:rsidR="00C8222F" w:rsidRDefault="00C8222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9508834"/>
      <w:docPartObj>
        <w:docPartGallery w:val="Page Numbers (Bottom of Page)"/>
        <w:docPartUnique/>
      </w:docPartObj>
    </w:sdtPr>
    <w:sdtEndPr>
      <w:rPr>
        <w:noProof/>
      </w:rPr>
    </w:sdtEndPr>
    <w:sdtContent>
      <w:p w14:paraId="0BA1FC45" w14:textId="192BFBB5"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EC5A00" w14:textId="77777777" w:rsidR="00C8222F" w:rsidRDefault="00C8222F">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7314342"/>
      <w:docPartObj>
        <w:docPartGallery w:val="Page Numbers (Bottom of Page)"/>
        <w:docPartUnique/>
      </w:docPartObj>
    </w:sdtPr>
    <w:sdtEndPr>
      <w:rPr>
        <w:noProof/>
      </w:rPr>
    </w:sdtEndPr>
    <w:sdtContent>
      <w:p w14:paraId="0E11A2A1"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98A772" w14:textId="77777777" w:rsidR="00C8222F" w:rsidRDefault="00C8222F">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5945014"/>
      <w:docPartObj>
        <w:docPartGallery w:val="Page Numbers (Bottom of Page)"/>
        <w:docPartUnique/>
      </w:docPartObj>
    </w:sdtPr>
    <w:sdtEndPr>
      <w:rPr>
        <w:noProof/>
      </w:rPr>
    </w:sdtEndPr>
    <w:sdtContent>
      <w:p w14:paraId="4707296E" w14:textId="73FC802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2F2F9D" w14:textId="77777777" w:rsidR="00C8222F" w:rsidRDefault="00C8222F">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3373999"/>
      <w:docPartObj>
        <w:docPartGallery w:val="Page Numbers (Bottom of Page)"/>
        <w:docPartUnique/>
      </w:docPartObj>
    </w:sdtPr>
    <w:sdtEndPr>
      <w:rPr>
        <w:noProof/>
      </w:rPr>
    </w:sdtEndPr>
    <w:sdtContent>
      <w:p w14:paraId="765A67ED"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51E75D" w14:textId="77777777" w:rsidR="00C8222F" w:rsidRDefault="00C8222F">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311325"/>
      <w:docPartObj>
        <w:docPartGallery w:val="Page Numbers (Bottom of Page)"/>
        <w:docPartUnique/>
      </w:docPartObj>
    </w:sdtPr>
    <w:sdtEndPr>
      <w:rPr>
        <w:noProof/>
      </w:rPr>
    </w:sdtEndPr>
    <w:sdtContent>
      <w:p w14:paraId="4411A96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B97E5" w14:textId="77777777" w:rsidR="00C8222F" w:rsidRDefault="00C8222F">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5117721"/>
      <w:docPartObj>
        <w:docPartGallery w:val="Page Numbers (Bottom of Page)"/>
        <w:docPartUnique/>
      </w:docPartObj>
    </w:sdtPr>
    <w:sdtEndPr>
      <w:rPr>
        <w:noProof/>
      </w:rPr>
    </w:sdtEndPr>
    <w:sdtContent>
      <w:p w14:paraId="6580064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7CB078" w14:textId="77777777" w:rsidR="00C8222F" w:rsidRDefault="00C8222F">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105339"/>
      <w:docPartObj>
        <w:docPartGallery w:val="Page Numbers (Bottom of Page)"/>
        <w:docPartUnique/>
      </w:docPartObj>
    </w:sdtPr>
    <w:sdtEndPr>
      <w:rPr>
        <w:noProof/>
      </w:rPr>
    </w:sdtEndPr>
    <w:sdtContent>
      <w:p w14:paraId="12906445"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366A2" w14:textId="77777777" w:rsidR="00C8222F" w:rsidRDefault="00C8222F">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7717580"/>
      <w:docPartObj>
        <w:docPartGallery w:val="Page Numbers (Bottom of Page)"/>
        <w:docPartUnique/>
      </w:docPartObj>
    </w:sdtPr>
    <w:sdtEndPr>
      <w:rPr>
        <w:noProof/>
      </w:rPr>
    </w:sdtEndPr>
    <w:sdtContent>
      <w:p w14:paraId="4950448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60C795" w14:textId="77777777" w:rsidR="00C8222F" w:rsidRDefault="00C8222F">
    <w:pPr>
      <w:pStyle w:val="BodyText"/>
      <w:spacing w:line="14" w:lineRule="auto"/>
      <w:rPr>
        <w:sz w:val="2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6315378"/>
      <w:docPartObj>
        <w:docPartGallery w:val="Page Numbers (Bottom of Page)"/>
        <w:docPartUnique/>
      </w:docPartObj>
    </w:sdtPr>
    <w:sdtEndPr>
      <w:rPr>
        <w:noProof/>
      </w:rPr>
    </w:sdtEndPr>
    <w:sdtContent>
      <w:p w14:paraId="6A653FF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52C8EE" w14:textId="77777777" w:rsidR="00C8222F" w:rsidRDefault="00C8222F">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965485"/>
      <w:docPartObj>
        <w:docPartGallery w:val="Page Numbers (Bottom of Page)"/>
        <w:docPartUnique/>
      </w:docPartObj>
    </w:sdtPr>
    <w:sdtEndPr>
      <w:rPr>
        <w:noProof/>
      </w:rPr>
    </w:sdtEndPr>
    <w:sdtContent>
      <w:p w14:paraId="466CB806"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C9086" w14:textId="77777777" w:rsidR="00C8222F" w:rsidRDefault="00C8222F">
    <w:pPr>
      <w:pStyle w:val="BodyText"/>
      <w:spacing w:line="14" w:lineRule="auto"/>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491436"/>
      <w:docPartObj>
        <w:docPartGallery w:val="Page Numbers (Bottom of Page)"/>
        <w:docPartUnique/>
      </w:docPartObj>
    </w:sdtPr>
    <w:sdtEndPr>
      <w:rPr>
        <w:noProof/>
      </w:rPr>
    </w:sdtEndPr>
    <w:sdtContent>
      <w:p w14:paraId="3E30FC5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4C6F09" w14:textId="77777777" w:rsidR="00C8222F" w:rsidRDefault="00C8222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398175"/>
      <w:docPartObj>
        <w:docPartGallery w:val="Page Numbers (Bottom of Page)"/>
        <w:docPartUnique/>
      </w:docPartObj>
    </w:sdtPr>
    <w:sdtEndPr>
      <w:rPr>
        <w:noProof/>
      </w:rPr>
    </w:sdtEndPr>
    <w:sdtContent>
      <w:p w14:paraId="3A0762D2"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6D98C" w14:textId="77777777" w:rsidR="00C8222F" w:rsidRDefault="00C8222F">
    <w:pPr>
      <w:pStyle w:val="BodyText"/>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4764506"/>
      <w:docPartObj>
        <w:docPartGallery w:val="Page Numbers (Bottom of Page)"/>
        <w:docPartUnique/>
      </w:docPartObj>
    </w:sdtPr>
    <w:sdtEndPr>
      <w:rPr>
        <w:noProof/>
      </w:rPr>
    </w:sdtEndPr>
    <w:sdtContent>
      <w:p w14:paraId="54C8F9D3"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2500E6" w14:textId="77777777" w:rsidR="00C8222F" w:rsidRDefault="00C8222F">
    <w:pPr>
      <w:pStyle w:val="BodyText"/>
      <w:spacing w:line="14" w:lineRule="auto"/>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8127333"/>
      <w:docPartObj>
        <w:docPartGallery w:val="Page Numbers (Bottom of Page)"/>
        <w:docPartUnique/>
      </w:docPartObj>
    </w:sdtPr>
    <w:sdtEndPr>
      <w:rPr>
        <w:noProof/>
      </w:rPr>
    </w:sdtEndPr>
    <w:sdtContent>
      <w:p w14:paraId="75D9018D"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1D7DD4" w14:textId="77777777" w:rsidR="00C8222F" w:rsidRDefault="00C8222F">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2910861"/>
      <w:docPartObj>
        <w:docPartGallery w:val="Page Numbers (Bottom of Page)"/>
        <w:docPartUnique/>
      </w:docPartObj>
    </w:sdtPr>
    <w:sdtEndPr>
      <w:rPr>
        <w:noProof/>
      </w:rPr>
    </w:sdtEndPr>
    <w:sdtContent>
      <w:p w14:paraId="2907C4D1"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1661CA" w14:textId="77777777" w:rsidR="00C8222F" w:rsidRDefault="00C8222F">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4164705"/>
      <w:docPartObj>
        <w:docPartGallery w:val="Page Numbers (Bottom of Page)"/>
        <w:docPartUnique/>
      </w:docPartObj>
    </w:sdtPr>
    <w:sdtEndPr>
      <w:rPr>
        <w:noProof/>
      </w:rPr>
    </w:sdtEndPr>
    <w:sdtContent>
      <w:p w14:paraId="3CD298FC"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43CA25" w14:textId="77777777" w:rsidR="00C8222F" w:rsidRDefault="00C8222F">
    <w:pPr>
      <w:pStyle w:val="BodyText"/>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9808887"/>
      <w:docPartObj>
        <w:docPartGallery w:val="Page Numbers (Bottom of Page)"/>
        <w:docPartUnique/>
      </w:docPartObj>
    </w:sdtPr>
    <w:sdtEndPr>
      <w:rPr>
        <w:noProof/>
      </w:rPr>
    </w:sdtEndPr>
    <w:sdtContent>
      <w:p w14:paraId="7819B7BE"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AAE924" w14:textId="77777777" w:rsidR="00C8222F" w:rsidRDefault="00C8222F">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5281686"/>
      <w:docPartObj>
        <w:docPartGallery w:val="Page Numbers (Bottom of Page)"/>
        <w:docPartUnique/>
      </w:docPartObj>
    </w:sdtPr>
    <w:sdtEndPr>
      <w:rPr>
        <w:noProof/>
      </w:rPr>
    </w:sdtEndPr>
    <w:sdtContent>
      <w:p w14:paraId="6120689F"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5A827D" w14:textId="77777777" w:rsidR="00C8222F" w:rsidRDefault="00C8222F">
    <w:pPr>
      <w:pStyle w:val="BodyText"/>
      <w:spacing w:line="14" w:lineRule="auto"/>
      <w:rPr>
        <w:sz w:val="20"/>
      </w:rPr>
    </w:pPr>
  </w:p>
  <w:p w14:paraId="58CFBF1C" w14:textId="77777777" w:rsidR="00C8222F" w:rsidRDefault="00C8222F"/>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2086735"/>
      <w:docPartObj>
        <w:docPartGallery w:val="Page Numbers (Bottom of Page)"/>
        <w:docPartUnique/>
      </w:docPartObj>
    </w:sdtPr>
    <w:sdtEndPr>
      <w:rPr>
        <w:noProof/>
      </w:rPr>
    </w:sdtEndPr>
    <w:sdtContent>
      <w:p w14:paraId="3228BEDA"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2E87D0" w14:textId="77777777" w:rsidR="00C8222F" w:rsidRDefault="00C8222F">
    <w:pPr>
      <w:pStyle w:val="BodyText"/>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56309"/>
      <w:docPartObj>
        <w:docPartGallery w:val="Page Numbers (Bottom of Page)"/>
        <w:docPartUnique/>
      </w:docPartObj>
    </w:sdtPr>
    <w:sdtEndPr>
      <w:rPr>
        <w:noProof/>
      </w:rPr>
    </w:sdtEndPr>
    <w:sdtContent>
      <w:p w14:paraId="231F45E4"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C90AB2" w14:textId="77777777" w:rsidR="00C8222F" w:rsidRDefault="00C8222F">
    <w:pPr>
      <w:pStyle w:val="BodyText"/>
      <w:spacing w:line="14"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2579416"/>
      <w:docPartObj>
        <w:docPartGallery w:val="Page Numbers (Bottom of Page)"/>
        <w:docPartUnique/>
      </w:docPartObj>
    </w:sdtPr>
    <w:sdtEndPr>
      <w:rPr>
        <w:noProof/>
      </w:rPr>
    </w:sdtEndPr>
    <w:sdtContent>
      <w:p w14:paraId="450C4D9B"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09FA6B" w14:textId="77777777" w:rsidR="00C8222F" w:rsidRDefault="00C8222F">
    <w:pPr>
      <w:pStyle w:val="BodyText"/>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0946128"/>
      <w:docPartObj>
        <w:docPartGallery w:val="Page Numbers (Bottom of Page)"/>
        <w:docPartUnique/>
      </w:docPartObj>
    </w:sdtPr>
    <w:sdtEndPr>
      <w:rPr>
        <w:noProof/>
      </w:rPr>
    </w:sdtEndPr>
    <w:sdtContent>
      <w:p w14:paraId="091C7A39"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89829F" w14:textId="77777777" w:rsidR="00C8222F" w:rsidRDefault="00C8222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751277"/>
      <w:docPartObj>
        <w:docPartGallery w:val="Page Numbers (Bottom of Page)"/>
        <w:docPartUnique/>
      </w:docPartObj>
    </w:sdtPr>
    <w:sdtEndPr>
      <w:rPr>
        <w:noProof/>
      </w:rPr>
    </w:sdtEndPr>
    <w:sdtContent>
      <w:p w14:paraId="1AC5C12A"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90362F" w14:textId="77777777" w:rsidR="00C8222F" w:rsidRDefault="00C8222F">
    <w:pPr>
      <w:pStyle w:val="BodyText"/>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873716"/>
      <w:docPartObj>
        <w:docPartGallery w:val="Page Numbers (Bottom of Page)"/>
        <w:docPartUnique/>
      </w:docPartObj>
    </w:sdtPr>
    <w:sdtEndPr>
      <w:rPr>
        <w:noProof/>
      </w:rPr>
    </w:sdtEndPr>
    <w:sdtContent>
      <w:p w14:paraId="692372D5"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F94507" w14:textId="77777777" w:rsidR="00C8222F" w:rsidRDefault="00C8222F">
    <w:pPr>
      <w:pStyle w:val="BodyText"/>
      <w:spacing w:line="14" w:lineRule="auto"/>
      <w:rPr>
        <w:sz w:val="20"/>
      </w:rPr>
    </w:pPr>
  </w:p>
  <w:p w14:paraId="0BF12173" w14:textId="77777777" w:rsidR="00C8222F" w:rsidRDefault="00C8222F"/>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162409"/>
      <w:docPartObj>
        <w:docPartGallery w:val="Page Numbers (Bottom of Page)"/>
        <w:docPartUnique/>
      </w:docPartObj>
    </w:sdtPr>
    <w:sdtEndPr>
      <w:rPr>
        <w:noProof/>
      </w:rPr>
    </w:sdtEndPr>
    <w:sdtContent>
      <w:p w14:paraId="58D1C254"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18E5DD" w14:textId="77777777" w:rsidR="00C8222F" w:rsidRDefault="00C8222F">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005461"/>
      <w:docPartObj>
        <w:docPartGallery w:val="Page Numbers (Bottom of Page)"/>
        <w:docPartUnique/>
      </w:docPartObj>
    </w:sdtPr>
    <w:sdtEndPr>
      <w:rPr>
        <w:noProof/>
      </w:rPr>
    </w:sdtEndPr>
    <w:sdtContent>
      <w:p w14:paraId="28CDEBE3"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DF3236" w14:textId="77777777" w:rsidR="00C8222F" w:rsidRDefault="00C8222F">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237497"/>
      <w:docPartObj>
        <w:docPartGallery w:val="Page Numbers (Bottom of Page)"/>
        <w:docPartUnique/>
      </w:docPartObj>
    </w:sdtPr>
    <w:sdtEndPr>
      <w:rPr>
        <w:noProof/>
      </w:rPr>
    </w:sdtEndPr>
    <w:sdtContent>
      <w:p w14:paraId="6F75F507"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45EEE1" w14:textId="77777777" w:rsidR="00C8222F" w:rsidRDefault="00C8222F">
    <w:pPr>
      <w:pStyle w:val="BodyText"/>
      <w:spacing w:line="14"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426207"/>
      <w:docPartObj>
        <w:docPartGallery w:val="Page Numbers (Bottom of Page)"/>
        <w:docPartUnique/>
      </w:docPartObj>
    </w:sdtPr>
    <w:sdtEndPr>
      <w:rPr>
        <w:noProof/>
      </w:rPr>
    </w:sdtEndPr>
    <w:sdtContent>
      <w:p w14:paraId="3A580899"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4EAF32" w14:textId="77777777" w:rsidR="00C8222F" w:rsidRDefault="00C8222F">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0016391"/>
      <w:docPartObj>
        <w:docPartGallery w:val="Page Numbers (Bottom of Page)"/>
        <w:docPartUnique/>
      </w:docPartObj>
    </w:sdtPr>
    <w:sdtEndPr>
      <w:rPr>
        <w:noProof/>
      </w:rPr>
    </w:sdtEndPr>
    <w:sdtContent>
      <w:p w14:paraId="11E7A968"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5ABE5D" w14:textId="77777777" w:rsidR="00C8222F" w:rsidRDefault="00C8222F">
    <w:pPr>
      <w:pStyle w:val="BodyText"/>
      <w:spacing w:line="14"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6174627"/>
      <w:docPartObj>
        <w:docPartGallery w:val="Page Numbers (Bottom of Page)"/>
        <w:docPartUnique/>
      </w:docPartObj>
    </w:sdtPr>
    <w:sdtEndPr>
      <w:rPr>
        <w:noProof/>
      </w:rPr>
    </w:sdtEndPr>
    <w:sdtContent>
      <w:p w14:paraId="4E9BE545"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B75431" w14:textId="77777777" w:rsidR="00C8222F" w:rsidRDefault="00C8222F">
    <w:pPr>
      <w:pStyle w:val="BodyText"/>
      <w:spacing w:line="14" w:lineRule="auto"/>
      <w:rPr>
        <w:sz w:val="20"/>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8741313"/>
      <w:docPartObj>
        <w:docPartGallery w:val="Page Numbers (Bottom of Page)"/>
        <w:docPartUnique/>
      </w:docPartObj>
    </w:sdtPr>
    <w:sdtEndPr>
      <w:rPr>
        <w:noProof/>
      </w:rPr>
    </w:sdtEndPr>
    <w:sdtContent>
      <w:p w14:paraId="72412586"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4980B6" w14:textId="77777777" w:rsidR="00C8222F" w:rsidRDefault="00C8222F">
    <w:pPr>
      <w:pStyle w:val="BodyText"/>
      <w:spacing w:line="14" w:lineRule="auto"/>
      <w:rPr>
        <w:sz w:val="20"/>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745382"/>
      <w:docPartObj>
        <w:docPartGallery w:val="Page Numbers (Bottom of Page)"/>
        <w:docPartUnique/>
      </w:docPartObj>
    </w:sdtPr>
    <w:sdtEndPr>
      <w:rPr>
        <w:noProof/>
      </w:rPr>
    </w:sdtEndPr>
    <w:sdtContent>
      <w:p w14:paraId="48DA2C0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D6D144" w14:textId="77777777" w:rsidR="00C8222F" w:rsidRDefault="00C8222F">
    <w:pPr>
      <w:pStyle w:val="BodyText"/>
      <w:spacing w:line="14" w:lineRule="auto"/>
      <w:rPr>
        <w:sz w:val="20"/>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2725952"/>
      <w:docPartObj>
        <w:docPartGallery w:val="Page Numbers (Bottom of Page)"/>
        <w:docPartUnique/>
      </w:docPartObj>
    </w:sdtPr>
    <w:sdtEndPr>
      <w:rPr>
        <w:noProof/>
      </w:rPr>
    </w:sdtEndPr>
    <w:sdtContent>
      <w:p w14:paraId="453B03E5"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13333" w14:textId="77777777" w:rsidR="00C8222F" w:rsidRDefault="00C8222F">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6230113"/>
      <w:docPartObj>
        <w:docPartGallery w:val="Page Numbers (Bottom of Page)"/>
        <w:docPartUnique/>
      </w:docPartObj>
    </w:sdtPr>
    <w:sdtEndPr>
      <w:rPr>
        <w:noProof/>
      </w:rPr>
    </w:sdtEndPr>
    <w:sdtContent>
      <w:p w14:paraId="45FDDE05"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3B39E3" w14:textId="77777777" w:rsidR="00C8222F" w:rsidRDefault="00C8222F">
    <w:pPr>
      <w:pStyle w:val="BodyText"/>
      <w:spacing w:line="14" w:lineRule="auto"/>
      <w:rPr>
        <w:sz w:val="20"/>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424169"/>
      <w:docPartObj>
        <w:docPartGallery w:val="Page Numbers (Bottom of Page)"/>
        <w:docPartUnique/>
      </w:docPartObj>
    </w:sdtPr>
    <w:sdtEndPr>
      <w:rPr>
        <w:noProof/>
      </w:rPr>
    </w:sdtEndPr>
    <w:sdtContent>
      <w:p w14:paraId="13445C73"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B514A" w14:textId="77777777" w:rsidR="00C8222F" w:rsidRDefault="00C8222F">
    <w:pPr>
      <w:pStyle w:val="BodyText"/>
      <w:spacing w:line="14" w:lineRule="auto"/>
      <w:rPr>
        <w:sz w:val="20"/>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3566337"/>
      <w:docPartObj>
        <w:docPartGallery w:val="Page Numbers (Bottom of Page)"/>
        <w:docPartUnique/>
      </w:docPartObj>
    </w:sdtPr>
    <w:sdtEndPr>
      <w:rPr>
        <w:noProof/>
      </w:rPr>
    </w:sdtEndPr>
    <w:sdtContent>
      <w:p w14:paraId="655BC4FF"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A1550A" w14:textId="77777777" w:rsidR="00C8222F" w:rsidRDefault="00C8222F">
    <w:pPr>
      <w:pStyle w:val="BodyText"/>
      <w:spacing w:line="14" w:lineRule="auto"/>
      <w:rPr>
        <w:sz w:val="20"/>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1171247"/>
      <w:docPartObj>
        <w:docPartGallery w:val="Page Numbers (Bottom of Page)"/>
        <w:docPartUnique/>
      </w:docPartObj>
    </w:sdtPr>
    <w:sdtEndPr>
      <w:rPr>
        <w:noProof/>
      </w:rPr>
    </w:sdtEndPr>
    <w:sdtContent>
      <w:p w14:paraId="69C8242F"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2109A0" w14:textId="77777777" w:rsidR="00C8222F" w:rsidRDefault="00C8222F">
    <w:pPr>
      <w:pStyle w:val="BodyText"/>
      <w:spacing w:line="14" w:lineRule="auto"/>
      <w:rPr>
        <w:sz w:val="20"/>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5996959"/>
      <w:docPartObj>
        <w:docPartGallery w:val="Page Numbers (Bottom of Page)"/>
        <w:docPartUnique/>
      </w:docPartObj>
    </w:sdtPr>
    <w:sdtEndPr>
      <w:rPr>
        <w:noProof/>
      </w:rPr>
    </w:sdtEndPr>
    <w:sdtContent>
      <w:p w14:paraId="5A9115D1"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FEDFE0" w14:textId="77777777" w:rsidR="00C8222F" w:rsidRDefault="00C8222F">
    <w:pPr>
      <w:pStyle w:val="BodyText"/>
      <w:spacing w:line="14" w:lineRule="auto"/>
      <w:rPr>
        <w:sz w:val="20"/>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2570983"/>
      <w:docPartObj>
        <w:docPartGallery w:val="Page Numbers (Bottom of Page)"/>
        <w:docPartUnique/>
      </w:docPartObj>
    </w:sdtPr>
    <w:sdtEndPr>
      <w:rPr>
        <w:noProof/>
      </w:rPr>
    </w:sdtEndPr>
    <w:sdtContent>
      <w:p w14:paraId="7093AEC5"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A4B4DF" w14:textId="77777777" w:rsidR="00C8222F" w:rsidRDefault="00C8222F">
    <w:pPr>
      <w:pStyle w:val="BodyText"/>
      <w:spacing w:line="14" w:lineRule="auto"/>
      <w:rPr>
        <w:sz w:val="20"/>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935830"/>
      <w:docPartObj>
        <w:docPartGallery w:val="Page Numbers (Bottom of Page)"/>
        <w:docPartUnique/>
      </w:docPartObj>
    </w:sdtPr>
    <w:sdtEndPr>
      <w:rPr>
        <w:noProof/>
      </w:rPr>
    </w:sdtEndPr>
    <w:sdtContent>
      <w:p w14:paraId="3D647A8D"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BE3DB3" w14:textId="77777777" w:rsidR="00C8222F" w:rsidRDefault="00C8222F">
    <w:pPr>
      <w:pStyle w:val="BodyText"/>
      <w:spacing w:line="14" w:lineRule="auto"/>
      <w:rPr>
        <w:sz w:val="20"/>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9031482"/>
      <w:docPartObj>
        <w:docPartGallery w:val="Page Numbers (Bottom of Page)"/>
        <w:docPartUnique/>
      </w:docPartObj>
    </w:sdtPr>
    <w:sdtEndPr>
      <w:rPr>
        <w:noProof/>
      </w:rPr>
    </w:sdtEndPr>
    <w:sdtContent>
      <w:p w14:paraId="18B7AF26"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C6F67B" w14:textId="77777777" w:rsidR="00C8222F" w:rsidRDefault="00C8222F">
    <w:pPr>
      <w:pStyle w:val="BodyText"/>
      <w:spacing w:line="14" w:lineRule="auto"/>
      <w:rPr>
        <w:sz w:val="20"/>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9995745"/>
      <w:docPartObj>
        <w:docPartGallery w:val="Page Numbers (Bottom of Page)"/>
        <w:docPartUnique/>
      </w:docPartObj>
    </w:sdtPr>
    <w:sdtEndPr>
      <w:rPr>
        <w:noProof/>
      </w:rPr>
    </w:sdtEndPr>
    <w:sdtContent>
      <w:p w14:paraId="3859CD90"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2FE593" w14:textId="77777777" w:rsidR="00C8222F" w:rsidRDefault="00C8222F">
    <w:pPr>
      <w:pStyle w:val="BodyText"/>
      <w:spacing w:line="14" w:lineRule="auto"/>
      <w:rPr>
        <w:sz w:val="20"/>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394280"/>
      <w:docPartObj>
        <w:docPartGallery w:val="Page Numbers (Bottom of Page)"/>
        <w:docPartUnique/>
      </w:docPartObj>
    </w:sdtPr>
    <w:sdtEndPr>
      <w:rPr>
        <w:noProof/>
      </w:rPr>
    </w:sdtEndPr>
    <w:sdtContent>
      <w:p w14:paraId="56DF87CF"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69FD38" w14:textId="77777777" w:rsidR="00C8222F" w:rsidRDefault="00C8222F">
    <w:pPr>
      <w:pStyle w:val="BodyText"/>
      <w:spacing w:line="14" w:lineRule="auto"/>
      <w:rPr>
        <w:sz w:val="20"/>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4665541"/>
      <w:docPartObj>
        <w:docPartGallery w:val="Page Numbers (Bottom of Page)"/>
        <w:docPartUnique/>
      </w:docPartObj>
    </w:sdtPr>
    <w:sdtEndPr>
      <w:rPr>
        <w:noProof/>
      </w:rPr>
    </w:sdtEndPr>
    <w:sdtContent>
      <w:p w14:paraId="03917AF8"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273A0E" w14:textId="77777777" w:rsidR="00C8222F" w:rsidRDefault="00C8222F">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587205"/>
      <w:docPartObj>
        <w:docPartGallery w:val="Page Numbers (Bottom of Page)"/>
        <w:docPartUnique/>
      </w:docPartObj>
    </w:sdtPr>
    <w:sdtEndPr>
      <w:rPr>
        <w:noProof/>
      </w:rPr>
    </w:sdtEndPr>
    <w:sdtContent>
      <w:p w14:paraId="215EF3C3"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BA3B1B" w14:textId="77777777" w:rsidR="00C8222F" w:rsidRDefault="00C8222F">
    <w:pPr>
      <w:pStyle w:val="BodyText"/>
      <w:spacing w:line="14" w:lineRule="auto"/>
      <w:rPr>
        <w:sz w:val="20"/>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3359526"/>
      <w:docPartObj>
        <w:docPartGallery w:val="Page Numbers (Bottom of Page)"/>
        <w:docPartUnique/>
      </w:docPartObj>
    </w:sdtPr>
    <w:sdtEndPr>
      <w:rPr>
        <w:noProof/>
      </w:rPr>
    </w:sdtEndPr>
    <w:sdtContent>
      <w:p w14:paraId="58C211DD"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34396E" w14:textId="77777777" w:rsidR="00C8222F" w:rsidRDefault="00C8222F">
    <w:pPr>
      <w:pStyle w:val="BodyText"/>
      <w:spacing w:line="14" w:lineRule="auto"/>
      <w:rPr>
        <w:sz w:val="20"/>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0928367"/>
      <w:docPartObj>
        <w:docPartGallery w:val="Page Numbers (Bottom of Page)"/>
        <w:docPartUnique/>
      </w:docPartObj>
    </w:sdtPr>
    <w:sdtEndPr>
      <w:rPr>
        <w:noProof/>
      </w:rPr>
    </w:sdtEndPr>
    <w:sdtContent>
      <w:p w14:paraId="668514A2"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757E05" w14:textId="77777777" w:rsidR="00C8222F" w:rsidRDefault="00C8222F">
    <w:pPr>
      <w:pStyle w:val="BodyText"/>
      <w:spacing w:line="14" w:lineRule="auto"/>
      <w:rPr>
        <w:sz w:val="20"/>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5618984"/>
      <w:docPartObj>
        <w:docPartGallery w:val="Page Numbers (Bottom of Page)"/>
        <w:docPartUnique/>
      </w:docPartObj>
    </w:sdtPr>
    <w:sdtEndPr>
      <w:rPr>
        <w:noProof/>
      </w:rPr>
    </w:sdtEndPr>
    <w:sdtContent>
      <w:p w14:paraId="5D013584"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6EFF58" w14:textId="77777777" w:rsidR="00C8222F" w:rsidRDefault="00C8222F">
    <w:pPr>
      <w:pStyle w:val="BodyText"/>
      <w:spacing w:line="14" w:lineRule="auto"/>
      <w:rPr>
        <w:sz w:val="20"/>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949521"/>
      <w:docPartObj>
        <w:docPartGallery w:val="Page Numbers (Bottom of Page)"/>
        <w:docPartUnique/>
      </w:docPartObj>
    </w:sdtPr>
    <w:sdtEndPr>
      <w:rPr>
        <w:noProof/>
      </w:rPr>
    </w:sdtEndPr>
    <w:sdtContent>
      <w:p w14:paraId="4371579E"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3B284E" w14:textId="77777777" w:rsidR="00C8222F" w:rsidRDefault="00C8222F">
    <w:pPr>
      <w:pStyle w:val="BodyText"/>
      <w:spacing w:line="14" w:lineRule="auto"/>
      <w:rPr>
        <w:sz w:val="20"/>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2758853"/>
      <w:docPartObj>
        <w:docPartGallery w:val="Page Numbers (Bottom of Page)"/>
        <w:docPartUnique/>
      </w:docPartObj>
    </w:sdtPr>
    <w:sdtEndPr>
      <w:rPr>
        <w:noProof/>
      </w:rPr>
    </w:sdtEndPr>
    <w:sdtContent>
      <w:p w14:paraId="5C99E449"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7A076" w14:textId="77777777" w:rsidR="00C8222F" w:rsidRDefault="00C8222F">
    <w:pPr>
      <w:pStyle w:val="BodyText"/>
      <w:spacing w:line="14" w:lineRule="auto"/>
      <w:rPr>
        <w:sz w:val="20"/>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462536"/>
      <w:docPartObj>
        <w:docPartGallery w:val="Page Numbers (Bottom of Page)"/>
        <w:docPartUnique/>
      </w:docPartObj>
    </w:sdtPr>
    <w:sdtEndPr>
      <w:rPr>
        <w:noProof/>
      </w:rPr>
    </w:sdtEndPr>
    <w:sdtContent>
      <w:p w14:paraId="23A0236D"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7BE2B1" w14:textId="77777777" w:rsidR="00C8222F" w:rsidRDefault="00C8222F">
    <w:pPr>
      <w:pStyle w:val="BodyText"/>
      <w:spacing w:line="14" w:lineRule="auto"/>
      <w:rPr>
        <w:sz w:val="20"/>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2399330"/>
      <w:docPartObj>
        <w:docPartGallery w:val="Page Numbers (Bottom of Page)"/>
        <w:docPartUnique/>
      </w:docPartObj>
    </w:sdtPr>
    <w:sdtEndPr>
      <w:rPr>
        <w:noProof/>
      </w:rPr>
    </w:sdtEndPr>
    <w:sdtContent>
      <w:p w14:paraId="3A4A0176"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26DE70" w14:textId="77777777" w:rsidR="00C8222F" w:rsidRDefault="00C8222F">
    <w:pPr>
      <w:pStyle w:val="BodyText"/>
      <w:spacing w:line="14" w:lineRule="auto"/>
      <w:rPr>
        <w:sz w:val="20"/>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3844564"/>
      <w:docPartObj>
        <w:docPartGallery w:val="Page Numbers (Bottom of Page)"/>
        <w:docPartUnique/>
      </w:docPartObj>
    </w:sdtPr>
    <w:sdtEndPr>
      <w:rPr>
        <w:noProof/>
      </w:rPr>
    </w:sdtEndPr>
    <w:sdtContent>
      <w:p w14:paraId="5E6EB803"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963A95" w14:textId="77777777" w:rsidR="00C8222F" w:rsidRDefault="00C8222F">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4817140"/>
      <w:docPartObj>
        <w:docPartGallery w:val="Page Numbers (Bottom of Page)"/>
        <w:docPartUnique/>
      </w:docPartObj>
    </w:sdtPr>
    <w:sdtEndPr>
      <w:rPr>
        <w:noProof/>
      </w:rPr>
    </w:sdtEndPr>
    <w:sdtContent>
      <w:p w14:paraId="3F36EB5F"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F061CC" w14:textId="77777777" w:rsidR="00C8222F" w:rsidRDefault="00C8222F">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2508763"/>
      <w:docPartObj>
        <w:docPartGallery w:val="Page Numbers (Bottom of Page)"/>
        <w:docPartUnique/>
      </w:docPartObj>
    </w:sdtPr>
    <w:sdtEndPr>
      <w:rPr>
        <w:noProof/>
      </w:rPr>
    </w:sdtEndPr>
    <w:sdtContent>
      <w:p w14:paraId="3C881F9D"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319723" w14:textId="77777777" w:rsidR="00C8222F" w:rsidRDefault="00C8222F">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7366885"/>
      <w:docPartObj>
        <w:docPartGallery w:val="Page Numbers (Bottom of Page)"/>
        <w:docPartUnique/>
      </w:docPartObj>
    </w:sdtPr>
    <w:sdtEndPr>
      <w:rPr>
        <w:noProof/>
      </w:rPr>
    </w:sdtEndPr>
    <w:sdtContent>
      <w:p w14:paraId="283DF68B" w14:textId="77777777" w:rsidR="00C8222F" w:rsidRDefault="00C82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27F375" w14:textId="77777777" w:rsidR="00C8222F" w:rsidRDefault="00C8222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2D5F4" w14:textId="77777777" w:rsidR="00C8222F" w:rsidRDefault="00C8222F" w:rsidP="005E54E2">
      <w:r>
        <w:separator/>
      </w:r>
    </w:p>
    <w:p w14:paraId="4616C303" w14:textId="77777777" w:rsidR="00C8222F" w:rsidRDefault="00C8222F" w:rsidP="005E54E2"/>
    <w:p w14:paraId="72442DF7" w14:textId="77777777" w:rsidR="00C8222F" w:rsidRDefault="00C8222F" w:rsidP="005E54E2"/>
    <w:p w14:paraId="3CA461CE" w14:textId="77777777" w:rsidR="00C8222F" w:rsidRDefault="00C8222F" w:rsidP="005E54E2"/>
  </w:footnote>
  <w:footnote w:type="continuationSeparator" w:id="0">
    <w:p w14:paraId="4CAFDA6B" w14:textId="77777777" w:rsidR="00C8222F" w:rsidRDefault="00C8222F" w:rsidP="005E54E2">
      <w:r>
        <w:continuationSeparator/>
      </w:r>
    </w:p>
    <w:p w14:paraId="115B2173" w14:textId="77777777" w:rsidR="00C8222F" w:rsidRDefault="00C8222F" w:rsidP="005E54E2"/>
    <w:p w14:paraId="701F05CD" w14:textId="77777777" w:rsidR="00C8222F" w:rsidRDefault="00C8222F" w:rsidP="005E54E2"/>
    <w:p w14:paraId="712E7F2F" w14:textId="77777777" w:rsidR="00C8222F" w:rsidRDefault="00C8222F"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AC319" w14:textId="77777777" w:rsidR="00C8222F" w:rsidRDefault="00C8222F">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E0844" w14:textId="77777777" w:rsidR="00C8222F" w:rsidRDefault="00C8222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8.png" o:spid="_x0000_i2476" type="#_x0000_t75" style="width:25.8pt;height:23.65pt;visibility:visible;mso-wrap-style:square" o:bullet="t">
        <v:imagedata r:id="rId1" o:title=""/>
      </v:shape>
    </w:pict>
  </w:numPicBullet>
  <w:numPicBullet w:numPicBulletId="1">
    <w:pict>
      <v:shape id="image30.png" o:spid="_x0000_i2477" type="#_x0000_t75" style="width:25.8pt;height:25.8pt;visibility:visible;mso-wrap-style:square" o:bullet="t">
        <v:imagedata r:id="rId2" o:title=""/>
      </v:shape>
    </w:pict>
  </w:numPicBullet>
  <w:numPicBullet w:numPicBulletId="2">
    <w:pict>
      <v:shape id="image273.png" o:spid="_x0000_i2982" type="#_x0000_t75" style="width:25.8pt;height:23.65pt;visibility:visible;mso-wrap-style:square" o:bullet="t">
        <v:imagedata r:id="rId3" o:title=""/>
      </v:shape>
    </w:pict>
  </w:numPicBullet>
  <w:numPicBullet w:numPicBulletId="3">
    <w:pict>
      <v:shape id="image271.png" o:spid="_x0000_i3094" type="#_x0000_t75" style="width:25.8pt;height:25.8pt;visibility:visible;mso-wrap-style:square" o:bullet="t">
        <v:imagedata r:id="rId4" o:title=""/>
      </v:shape>
    </w:pict>
  </w:numPicBullet>
  <w:numPicBullet w:numPicBulletId="4">
    <w:pict>
      <v:shape id="image274.png" o:spid="_x0000_i3391" type="#_x0000_t75" style="width:25.8pt;height:25.8pt;visibility:visible;mso-wrap-style:square" o:bullet="t">
        <v:imagedata r:id="rId5" o:title=""/>
      </v:shape>
    </w:pict>
  </w:numPicBullet>
  <w:numPicBullet w:numPicBulletId="5">
    <w:pict>
      <v:shape id="image275.png" o:spid="_x0000_i3677" type="#_x0000_t75" style="width:25.8pt;height:25.8pt;visibility:visible;mso-wrap-style:square" o:bullet="t">
        <v:imagedata r:id="rId6" o:title=""/>
      </v:shape>
    </w:pict>
  </w:numPicBullet>
  <w:numPicBullet w:numPicBulletId="6">
    <w:pict>
      <v:shape id="image276.png" o:spid="_x0000_i4330" type="#_x0000_t75" style="width:25.8pt;height:23.65pt;visibility:visible;mso-wrap-style:square" o:bullet="t">
        <v:imagedata r:id="rId7" o:title=""/>
      </v:shape>
    </w:pict>
  </w:numPicBullet>
  <w:numPicBullet w:numPicBulletId="7">
    <w:pict>
      <v:shape id="image286.png" o:spid="_x0000_i6256" type="#_x0000_t75" style="width:25.8pt;height:25.8pt;visibility:visible;mso-wrap-style:square" o:bullet="t">
        <v:imagedata r:id="rId8" o:title=""/>
      </v:shape>
    </w:pict>
  </w:numPicBullet>
  <w:numPicBullet w:numPicBulletId="8">
    <w:pict>
      <v:shape id="image288.png" o:spid="_x0000_i6689" type="#_x0000_t75" style="width:25.8pt;height:24.7pt;visibility:visible;mso-wrap-style:square" o:bullet="t">
        <v:imagedata r:id="rId9" o:title=""/>
      </v:shape>
    </w:pict>
  </w:numPicBullet>
  <w:numPicBullet w:numPicBulletId="9">
    <w:pict>
      <v:shape id="image308.png" o:spid="_x0000_i7617" type="#_x0000_t75" style="width:25.8pt;height:25.8pt;visibility:visible;mso-wrap-style:square" o:bullet="t">
        <v:imagedata r:id="rId10" o:title=""/>
      </v:shape>
    </w:pict>
  </w:numPicBullet>
  <w:numPicBullet w:numPicBulletId="10">
    <w:pict>
      <v:shape id="image309.png" o:spid="_x0000_i7750" type="#_x0000_t75" style="width:25.8pt;height:25.8pt;visibility:visible;mso-wrap-style:square" o:bullet="t">
        <v:imagedata r:id="rId11" o:title=""/>
      </v:shape>
    </w:pict>
  </w:numPicBullet>
  <w:abstractNum w:abstractNumId="0" w15:restartNumberingAfterBreak="0">
    <w:nsid w:val="15797DD9"/>
    <w:multiLevelType w:val="hybridMultilevel"/>
    <w:tmpl w:val="7A7660C4"/>
    <w:lvl w:ilvl="0" w:tplc="A412C844">
      <w:start w:val="1"/>
      <w:numFmt w:val="bullet"/>
      <w:lvlText w:val=""/>
      <w:lvlPicBulletId w:val="5"/>
      <w:lvlJc w:val="left"/>
      <w:pPr>
        <w:tabs>
          <w:tab w:val="num" w:pos="720"/>
        </w:tabs>
        <w:ind w:left="720" w:hanging="360"/>
      </w:pPr>
      <w:rPr>
        <w:rFonts w:ascii="Symbol" w:hAnsi="Symbol" w:hint="default"/>
      </w:rPr>
    </w:lvl>
    <w:lvl w:ilvl="1" w:tplc="6D0E3D2E" w:tentative="1">
      <w:start w:val="1"/>
      <w:numFmt w:val="bullet"/>
      <w:lvlText w:val=""/>
      <w:lvlJc w:val="left"/>
      <w:pPr>
        <w:tabs>
          <w:tab w:val="num" w:pos="1440"/>
        </w:tabs>
        <w:ind w:left="1440" w:hanging="360"/>
      </w:pPr>
      <w:rPr>
        <w:rFonts w:ascii="Symbol" w:hAnsi="Symbol" w:hint="default"/>
      </w:rPr>
    </w:lvl>
    <w:lvl w:ilvl="2" w:tplc="9D707A5E" w:tentative="1">
      <w:start w:val="1"/>
      <w:numFmt w:val="bullet"/>
      <w:lvlText w:val=""/>
      <w:lvlJc w:val="left"/>
      <w:pPr>
        <w:tabs>
          <w:tab w:val="num" w:pos="2160"/>
        </w:tabs>
        <w:ind w:left="2160" w:hanging="360"/>
      </w:pPr>
      <w:rPr>
        <w:rFonts w:ascii="Symbol" w:hAnsi="Symbol" w:hint="default"/>
      </w:rPr>
    </w:lvl>
    <w:lvl w:ilvl="3" w:tplc="EE303340" w:tentative="1">
      <w:start w:val="1"/>
      <w:numFmt w:val="bullet"/>
      <w:lvlText w:val=""/>
      <w:lvlJc w:val="left"/>
      <w:pPr>
        <w:tabs>
          <w:tab w:val="num" w:pos="2880"/>
        </w:tabs>
        <w:ind w:left="2880" w:hanging="360"/>
      </w:pPr>
      <w:rPr>
        <w:rFonts w:ascii="Symbol" w:hAnsi="Symbol" w:hint="default"/>
      </w:rPr>
    </w:lvl>
    <w:lvl w:ilvl="4" w:tplc="882ED38E" w:tentative="1">
      <w:start w:val="1"/>
      <w:numFmt w:val="bullet"/>
      <w:lvlText w:val=""/>
      <w:lvlJc w:val="left"/>
      <w:pPr>
        <w:tabs>
          <w:tab w:val="num" w:pos="3600"/>
        </w:tabs>
        <w:ind w:left="3600" w:hanging="360"/>
      </w:pPr>
      <w:rPr>
        <w:rFonts w:ascii="Symbol" w:hAnsi="Symbol" w:hint="default"/>
      </w:rPr>
    </w:lvl>
    <w:lvl w:ilvl="5" w:tplc="9B188A30" w:tentative="1">
      <w:start w:val="1"/>
      <w:numFmt w:val="bullet"/>
      <w:lvlText w:val=""/>
      <w:lvlJc w:val="left"/>
      <w:pPr>
        <w:tabs>
          <w:tab w:val="num" w:pos="4320"/>
        </w:tabs>
        <w:ind w:left="4320" w:hanging="360"/>
      </w:pPr>
      <w:rPr>
        <w:rFonts w:ascii="Symbol" w:hAnsi="Symbol" w:hint="default"/>
      </w:rPr>
    </w:lvl>
    <w:lvl w:ilvl="6" w:tplc="C24ECE1E" w:tentative="1">
      <w:start w:val="1"/>
      <w:numFmt w:val="bullet"/>
      <w:lvlText w:val=""/>
      <w:lvlJc w:val="left"/>
      <w:pPr>
        <w:tabs>
          <w:tab w:val="num" w:pos="5040"/>
        </w:tabs>
        <w:ind w:left="5040" w:hanging="360"/>
      </w:pPr>
      <w:rPr>
        <w:rFonts w:ascii="Symbol" w:hAnsi="Symbol" w:hint="default"/>
      </w:rPr>
    </w:lvl>
    <w:lvl w:ilvl="7" w:tplc="02F270B8" w:tentative="1">
      <w:start w:val="1"/>
      <w:numFmt w:val="bullet"/>
      <w:lvlText w:val=""/>
      <w:lvlJc w:val="left"/>
      <w:pPr>
        <w:tabs>
          <w:tab w:val="num" w:pos="5760"/>
        </w:tabs>
        <w:ind w:left="5760" w:hanging="360"/>
      </w:pPr>
      <w:rPr>
        <w:rFonts w:ascii="Symbol" w:hAnsi="Symbol" w:hint="default"/>
      </w:rPr>
    </w:lvl>
    <w:lvl w:ilvl="8" w:tplc="DBFE37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57A57D4"/>
    <w:multiLevelType w:val="hybridMultilevel"/>
    <w:tmpl w:val="D38C1E90"/>
    <w:lvl w:ilvl="0" w:tplc="E8C6BBCE">
      <w:start w:val="1"/>
      <w:numFmt w:val="bullet"/>
      <w:lvlText w:val=""/>
      <w:lvlPicBulletId w:val="4"/>
      <w:lvlJc w:val="left"/>
      <w:pPr>
        <w:tabs>
          <w:tab w:val="num" w:pos="516"/>
        </w:tabs>
        <w:ind w:left="516" w:hanging="360"/>
      </w:pPr>
      <w:rPr>
        <w:rFonts w:ascii="Symbol" w:hAnsi="Symbol" w:hint="default"/>
        <w:sz w:val="24"/>
        <w:szCs w:val="24"/>
      </w:rPr>
    </w:lvl>
    <w:lvl w:ilvl="1" w:tplc="A2925C58" w:tentative="1">
      <w:start w:val="1"/>
      <w:numFmt w:val="bullet"/>
      <w:lvlText w:val=""/>
      <w:lvlJc w:val="left"/>
      <w:pPr>
        <w:tabs>
          <w:tab w:val="num" w:pos="1236"/>
        </w:tabs>
        <w:ind w:left="1236" w:hanging="360"/>
      </w:pPr>
      <w:rPr>
        <w:rFonts w:ascii="Symbol" w:hAnsi="Symbol" w:hint="default"/>
      </w:rPr>
    </w:lvl>
    <w:lvl w:ilvl="2" w:tplc="FFD2B906" w:tentative="1">
      <w:start w:val="1"/>
      <w:numFmt w:val="bullet"/>
      <w:lvlText w:val=""/>
      <w:lvlJc w:val="left"/>
      <w:pPr>
        <w:tabs>
          <w:tab w:val="num" w:pos="1956"/>
        </w:tabs>
        <w:ind w:left="1956" w:hanging="360"/>
      </w:pPr>
      <w:rPr>
        <w:rFonts w:ascii="Symbol" w:hAnsi="Symbol" w:hint="default"/>
      </w:rPr>
    </w:lvl>
    <w:lvl w:ilvl="3" w:tplc="92B6F494" w:tentative="1">
      <w:start w:val="1"/>
      <w:numFmt w:val="bullet"/>
      <w:lvlText w:val=""/>
      <w:lvlJc w:val="left"/>
      <w:pPr>
        <w:tabs>
          <w:tab w:val="num" w:pos="2676"/>
        </w:tabs>
        <w:ind w:left="2676" w:hanging="360"/>
      </w:pPr>
      <w:rPr>
        <w:rFonts w:ascii="Symbol" w:hAnsi="Symbol" w:hint="default"/>
      </w:rPr>
    </w:lvl>
    <w:lvl w:ilvl="4" w:tplc="74C2AFF6" w:tentative="1">
      <w:start w:val="1"/>
      <w:numFmt w:val="bullet"/>
      <w:lvlText w:val=""/>
      <w:lvlJc w:val="left"/>
      <w:pPr>
        <w:tabs>
          <w:tab w:val="num" w:pos="3396"/>
        </w:tabs>
        <w:ind w:left="3396" w:hanging="360"/>
      </w:pPr>
      <w:rPr>
        <w:rFonts w:ascii="Symbol" w:hAnsi="Symbol" w:hint="default"/>
      </w:rPr>
    </w:lvl>
    <w:lvl w:ilvl="5" w:tplc="13C23E84" w:tentative="1">
      <w:start w:val="1"/>
      <w:numFmt w:val="bullet"/>
      <w:lvlText w:val=""/>
      <w:lvlJc w:val="left"/>
      <w:pPr>
        <w:tabs>
          <w:tab w:val="num" w:pos="4116"/>
        </w:tabs>
        <w:ind w:left="4116" w:hanging="360"/>
      </w:pPr>
      <w:rPr>
        <w:rFonts w:ascii="Symbol" w:hAnsi="Symbol" w:hint="default"/>
      </w:rPr>
    </w:lvl>
    <w:lvl w:ilvl="6" w:tplc="BA0251E6" w:tentative="1">
      <w:start w:val="1"/>
      <w:numFmt w:val="bullet"/>
      <w:lvlText w:val=""/>
      <w:lvlJc w:val="left"/>
      <w:pPr>
        <w:tabs>
          <w:tab w:val="num" w:pos="4836"/>
        </w:tabs>
        <w:ind w:left="4836" w:hanging="360"/>
      </w:pPr>
      <w:rPr>
        <w:rFonts w:ascii="Symbol" w:hAnsi="Symbol" w:hint="default"/>
      </w:rPr>
    </w:lvl>
    <w:lvl w:ilvl="7" w:tplc="4BC89FCC" w:tentative="1">
      <w:start w:val="1"/>
      <w:numFmt w:val="bullet"/>
      <w:lvlText w:val=""/>
      <w:lvlJc w:val="left"/>
      <w:pPr>
        <w:tabs>
          <w:tab w:val="num" w:pos="5556"/>
        </w:tabs>
        <w:ind w:left="5556" w:hanging="360"/>
      </w:pPr>
      <w:rPr>
        <w:rFonts w:ascii="Symbol" w:hAnsi="Symbol" w:hint="default"/>
      </w:rPr>
    </w:lvl>
    <w:lvl w:ilvl="8" w:tplc="EF36894C" w:tentative="1">
      <w:start w:val="1"/>
      <w:numFmt w:val="bullet"/>
      <w:lvlText w:val=""/>
      <w:lvlJc w:val="left"/>
      <w:pPr>
        <w:tabs>
          <w:tab w:val="num" w:pos="6276"/>
        </w:tabs>
        <w:ind w:left="6276" w:hanging="360"/>
      </w:pPr>
      <w:rPr>
        <w:rFonts w:ascii="Symbol" w:hAnsi="Symbol" w:hint="default"/>
      </w:rPr>
    </w:lvl>
  </w:abstractNum>
  <w:abstractNum w:abstractNumId="2" w15:restartNumberingAfterBreak="0">
    <w:nsid w:val="37D36542"/>
    <w:multiLevelType w:val="hybridMultilevel"/>
    <w:tmpl w:val="C7605A40"/>
    <w:lvl w:ilvl="0" w:tplc="D8A81F16">
      <w:numFmt w:val="bullet"/>
      <w:lvlText w:val="-"/>
      <w:lvlJc w:val="left"/>
      <w:pPr>
        <w:ind w:left="116" w:hanging="159"/>
      </w:pPr>
      <w:rPr>
        <w:rFonts w:ascii="Arial" w:eastAsia="Arial" w:hAnsi="Arial" w:cs="Arial" w:hint="default"/>
        <w:i/>
        <w:color w:val="43464D"/>
        <w:w w:val="99"/>
        <w:sz w:val="26"/>
        <w:szCs w:val="26"/>
      </w:rPr>
    </w:lvl>
    <w:lvl w:ilvl="1" w:tplc="EA0C4D48">
      <w:numFmt w:val="bullet"/>
      <w:lvlText w:val="•"/>
      <w:lvlJc w:val="left"/>
      <w:pPr>
        <w:ind w:left="1196" w:hanging="159"/>
      </w:pPr>
      <w:rPr>
        <w:rFonts w:hint="default"/>
      </w:rPr>
    </w:lvl>
    <w:lvl w:ilvl="2" w:tplc="474456B8">
      <w:numFmt w:val="bullet"/>
      <w:lvlText w:val="•"/>
      <w:lvlJc w:val="left"/>
      <w:pPr>
        <w:ind w:left="2272" w:hanging="159"/>
      </w:pPr>
      <w:rPr>
        <w:rFonts w:hint="default"/>
      </w:rPr>
    </w:lvl>
    <w:lvl w:ilvl="3" w:tplc="6478E9E2">
      <w:numFmt w:val="bullet"/>
      <w:lvlText w:val="•"/>
      <w:lvlJc w:val="left"/>
      <w:pPr>
        <w:ind w:left="3348" w:hanging="159"/>
      </w:pPr>
      <w:rPr>
        <w:rFonts w:hint="default"/>
      </w:rPr>
    </w:lvl>
    <w:lvl w:ilvl="4" w:tplc="3D16C67C">
      <w:numFmt w:val="bullet"/>
      <w:lvlText w:val="•"/>
      <w:lvlJc w:val="left"/>
      <w:pPr>
        <w:ind w:left="4424" w:hanging="159"/>
      </w:pPr>
      <w:rPr>
        <w:rFonts w:hint="default"/>
      </w:rPr>
    </w:lvl>
    <w:lvl w:ilvl="5" w:tplc="29EC8AF8">
      <w:numFmt w:val="bullet"/>
      <w:lvlText w:val="•"/>
      <w:lvlJc w:val="left"/>
      <w:pPr>
        <w:ind w:left="5500" w:hanging="159"/>
      </w:pPr>
      <w:rPr>
        <w:rFonts w:hint="default"/>
      </w:rPr>
    </w:lvl>
    <w:lvl w:ilvl="6" w:tplc="AF44383C">
      <w:numFmt w:val="bullet"/>
      <w:lvlText w:val="•"/>
      <w:lvlJc w:val="left"/>
      <w:pPr>
        <w:ind w:left="6576" w:hanging="159"/>
      </w:pPr>
      <w:rPr>
        <w:rFonts w:hint="default"/>
      </w:rPr>
    </w:lvl>
    <w:lvl w:ilvl="7" w:tplc="CA8634FC">
      <w:numFmt w:val="bullet"/>
      <w:lvlText w:val="•"/>
      <w:lvlJc w:val="left"/>
      <w:pPr>
        <w:ind w:left="7652" w:hanging="159"/>
      </w:pPr>
      <w:rPr>
        <w:rFonts w:hint="default"/>
      </w:rPr>
    </w:lvl>
    <w:lvl w:ilvl="8" w:tplc="0B54E526">
      <w:numFmt w:val="bullet"/>
      <w:lvlText w:val="•"/>
      <w:lvlJc w:val="left"/>
      <w:pPr>
        <w:ind w:left="8728" w:hanging="159"/>
      </w:pPr>
      <w:rPr>
        <w:rFonts w:hint="default"/>
      </w:rPr>
    </w:lvl>
  </w:abstractNum>
  <w:abstractNum w:abstractNumId="3" w15:restartNumberingAfterBreak="0">
    <w:nsid w:val="7B7C2379"/>
    <w:multiLevelType w:val="hybridMultilevel"/>
    <w:tmpl w:val="2F6809D4"/>
    <w:lvl w:ilvl="0" w:tplc="8CF2B316">
      <w:start w:val="1"/>
      <w:numFmt w:val="decimal"/>
      <w:lvlText w:val="(%1)"/>
      <w:lvlJc w:val="left"/>
      <w:pPr>
        <w:ind w:left="545" w:hanging="390"/>
        <w:jc w:val="right"/>
      </w:pPr>
      <w:rPr>
        <w:rFonts w:ascii="Arial" w:eastAsia="Arial" w:hAnsi="Arial" w:cs="Arial" w:hint="default"/>
        <w:color w:val="42454D"/>
        <w:w w:val="99"/>
        <w:sz w:val="26"/>
        <w:szCs w:val="26"/>
      </w:rPr>
    </w:lvl>
    <w:lvl w:ilvl="1" w:tplc="EF368CC4">
      <w:numFmt w:val="bullet"/>
      <w:lvlText w:val="•"/>
      <w:lvlJc w:val="left"/>
      <w:pPr>
        <w:ind w:left="1578" w:hanging="390"/>
      </w:pPr>
      <w:rPr>
        <w:rFonts w:hint="default"/>
      </w:rPr>
    </w:lvl>
    <w:lvl w:ilvl="2" w:tplc="A6CED784">
      <w:numFmt w:val="bullet"/>
      <w:lvlText w:val="•"/>
      <w:lvlJc w:val="left"/>
      <w:pPr>
        <w:ind w:left="2616" w:hanging="390"/>
      </w:pPr>
      <w:rPr>
        <w:rFonts w:hint="default"/>
      </w:rPr>
    </w:lvl>
    <w:lvl w:ilvl="3" w:tplc="5C22018C">
      <w:numFmt w:val="bullet"/>
      <w:lvlText w:val="•"/>
      <w:lvlJc w:val="left"/>
      <w:pPr>
        <w:ind w:left="3654" w:hanging="390"/>
      </w:pPr>
      <w:rPr>
        <w:rFonts w:hint="default"/>
      </w:rPr>
    </w:lvl>
    <w:lvl w:ilvl="4" w:tplc="D08C2544">
      <w:numFmt w:val="bullet"/>
      <w:lvlText w:val="•"/>
      <w:lvlJc w:val="left"/>
      <w:pPr>
        <w:ind w:left="4692" w:hanging="390"/>
      </w:pPr>
      <w:rPr>
        <w:rFonts w:hint="default"/>
      </w:rPr>
    </w:lvl>
    <w:lvl w:ilvl="5" w:tplc="2A263D30">
      <w:numFmt w:val="bullet"/>
      <w:lvlText w:val="•"/>
      <w:lvlJc w:val="left"/>
      <w:pPr>
        <w:ind w:left="5730" w:hanging="390"/>
      </w:pPr>
      <w:rPr>
        <w:rFonts w:hint="default"/>
      </w:rPr>
    </w:lvl>
    <w:lvl w:ilvl="6" w:tplc="EBB4FC3C">
      <w:numFmt w:val="bullet"/>
      <w:lvlText w:val="•"/>
      <w:lvlJc w:val="left"/>
      <w:pPr>
        <w:ind w:left="6768" w:hanging="390"/>
      </w:pPr>
      <w:rPr>
        <w:rFonts w:hint="default"/>
      </w:rPr>
    </w:lvl>
    <w:lvl w:ilvl="7" w:tplc="20280F6A">
      <w:numFmt w:val="bullet"/>
      <w:lvlText w:val="•"/>
      <w:lvlJc w:val="left"/>
      <w:pPr>
        <w:ind w:left="7806" w:hanging="390"/>
      </w:pPr>
      <w:rPr>
        <w:rFonts w:hint="default"/>
      </w:rPr>
    </w:lvl>
    <w:lvl w:ilvl="8" w:tplc="C92C1376">
      <w:numFmt w:val="bullet"/>
      <w:lvlText w:val="•"/>
      <w:lvlJc w:val="left"/>
      <w:pPr>
        <w:ind w:left="8844" w:hanging="39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F8D"/>
    <w:rsid w:val="000033A9"/>
    <w:rsid w:val="00003F6A"/>
    <w:rsid w:val="00014A3E"/>
    <w:rsid w:val="000156E9"/>
    <w:rsid w:val="000166A9"/>
    <w:rsid w:val="000344CE"/>
    <w:rsid w:val="0003672C"/>
    <w:rsid w:val="00057004"/>
    <w:rsid w:val="00071FB8"/>
    <w:rsid w:val="00076A95"/>
    <w:rsid w:val="000B5805"/>
    <w:rsid w:val="000B5C42"/>
    <w:rsid w:val="000D0B9C"/>
    <w:rsid w:val="0010217F"/>
    <w:rsid w:val="00142CC9"/>
    <w:rsid w:val="00160114"/>
    <w:rsid w:val="00160216"/>
    <w:rsid w:val="00164BDA"/>
    <w:rsid w:val="00171325"/>
    <w:rsid w:val="001854FB"/>
    <w:rsid w:val="00193642"/>
    <w:rsid w:val="0019767F"/>
    <w:rsid w:val="001B1034"/>
    <w:rsid w:val="001C39F6"/>
    <w:rsid w:val="001C57CF"/>
    <w:rsid w:val="001C66FE"/>
    <w:rsid w:val="001D4908"/>
    <w:rsid w:val="001D6904"/>
    <w:rsid w:val="001E50FC"/>
    <w:rsid w:val="001F3365"/>
    <w:rsid w:val="001F43C1"/>
    <w:rsid w:val="001F522F"/>
    <w:rsid w:val="001F77C1"/>
    <w:rsid w:val="00215C1D"/>
    <w:rsid w:val="0022210F"/>
    <w:rsid w:val="00236E6D"/>
    <w:rsid w:val="002429E5"/>
    <w:rsid w:val="00246AF3"/>
    <w:rsid w:val="00261B12"/>
    <w:rsid w:val="00280CEF"/>
    <w:rsid w:val="0028757A"/>
    <w:rsid w:val="002A12F0"/>
    <w:rsid w:val="002A3264"/>
    <w:rsid w:val="002C2467"/>
    <w:rsid w:val="002D25B3"/>
    <w:rsid w:val="002D4F78"/>
    <w:rsid w:val="002E0C33"/>
    <w:rsid w:val="002E2492"/>
    <w:rsid w:val="002E5F14"/>
    <w:rsid w:val="002F6C76"/>
    <w:rsid w:val="00304BD0"/>
    <w:rsid w:val="003050D2"/>
    <w:rsid w:val="00307D77"/>
    <w:rsid w:val="00313E9E"/>
    <w:rsid w:val="003150D5"/>
    <w:rsid w:val="003206F1"/>
    <w:rsid w:val="00320F78"/>
    <w:rsid w:val="00334400"/>
    <w:rsid w:val="003348A6"/>
    <w:rsid w:val="00355DCF"/>
    <w:rsid w:val="0035768F"/>
    <w:rsid w:val="00360B3C"/>
    <w:rsid w:val="0036251E"/>
    <w:rsid w:val="00375E1E"/>
    <w:rsid w:val="0038177C"/>
    <w:rsid w:val="003836EB"/>
    <w:rsid w:val="00387024"/>
    <w:rsid w:val="00387656"/>
    <w:rsid w:val="003B514A"/>
    <w:rsid w:val="003C070F"/>
    <w:rsid w:val="003C1575"/>
    <w:rsid w:val="003C7FC5"/>
    <w:rsid w:val="003D07F7"/>
    <w:rsid w:val="003D5275"/>
    <w:rsid w:val="003D63DF"/>
    <w:rsid w:val="003D737F"/>
    <w:rsid w:val="003F2F79"/>
    <w:rsid w:val="003F7474"/>
    <w:rsid w:val="00404616"/>
    <w:rsid w:val="00406F6E"/>
    <w:rsid w:val="00407B6A"/>
    <w:rsid w:val="00414400"/>
    <w:rsid w:val="00421CD4"/>
    <w:rsid w:val="00422932"/>
    <w:rsid w:val="00423EA7"/>
    <w:rsid w:val="00427833"/>
    <w:rsid w:val="00431D2D"/>
    <w:rsid w:val="004335E8"/>
    <w:rsid w:val="0044196E"/>
    <w:rsid w:val="00462C4A"/>
    <w:rsid w:val="00474210"/>
    <w:rsid w:val="00480B96"/>
    <w:rsid w:val="0048303E"/>
    <w:rsid w:val="00483D7F"/>
    <w:rsid w:val="004874D6"/>
    <w:rsid w:val="0049004B"/>
    <w:rsid w:val="004920F6"/>
    <w:rsid w:val="00497636"/>
    <w:rsid w:val="004A67E8"/>
    <w:rsid w:val="004C2071"/>
    <w:rsid w:val="004C3D65"/>
    <w:rsid w:val="004D6472"/>
    <w:rsid w:val="004F1A6B"/>
    <w:rsid w:val="00501366"/>
    <w:rsid w:val="005049EE"/>
    <w:rsid w:val="00526151"/>
    <w:rsid w:val="00526CAD"/>
    <w:rsid w:val="00554DA9"/>
    <w:rsid w:val="00580FA1"/>
    <w:rsid w:val="00583A04"/>
    <w:rsid w:val="00593CC0"/>
    <w:rsid w:val="00597AD2"/>
    <w:rsid w:val="00597D3F"/>
    <w:rsid w:val="005A023A"/>
    <w:rsid w:val="005B481C"/>
    <w:rsid w:val="005B79E9"/>
    <w:rsid w:val="005E4912"/>
    <w:rsid w:val="005E54E2"/>
    <w:rsid w:val="005E6F1F"/>
    <w:rsid w:val="005F15E1"/>
    <w:rsid w:val="005F44D1"/>
    <w:rsid w:val="00611B90"/>
    <w:rsid w:val="00621129"/>
    <w:rsid w:val="0062256E"/>
    <w:rsid w:val="00630BFD"/>
    <w:rsid w:val="00631846"/>
    <w:rsid w:val="00632F1E"/>
    <w:rsid w:val="00633916"/>
    <w:rsid w:val="00641D2B"/>
    <w:rsid w:val="006447A1"/>
    <w:rsid w:val="00652687"/>
    <w:rsid w:val="00662D3E"/>
    <w:rsid w:val="00665C7E"/>
    <w:rsid w:val="00672DDD"/>
    <w:rsid w:val="00676C91"/>
    <w:rsid w:val="00690B77"/>
    <w:rsid w:val="006C4000"/>
    <w:rsid w:val="006C621F"/>
    <w:rsid w:val="006C651A"/>
    <w:rsid w:val="006D5EE8"/>
    <w:rsid w:val="006E56E8"/>
    <w:rsid w:val="006E5B01"/>
    <w:rsid w:val="006F5AA4"/>
    <w:rsid w:val="007069E5"/>
    <w:rsid w:val="00707E0C"/>
    <w:rsid w:val="00711200"/>
    <w:rsid w:val="0072397F"/>
    <w:rsid w:val="00727250"/>
    <w:rsid w:val="00731922"/>
    <w:rsid w:val="00731ACB"/>
    <w:rsid w:val="007368AD"/>
    <w:rsid w:val="0074133D"/>
    <w:rsid w:val="00745DF6"/>
    <w:rsid w:val="0075196D"/>
    <w:rsid w:val="0075558C"/>
    <w:rsid w:val="00761EFA"/>
    <w:rsid w:val="0076297E"/>
    <w:rsid w:val="00764873"/>
    <w:rsid w:val="007712B1"/>
    <w:rsid w:val="007778DD"/>
    <w:rsid w:val="00781055"/>
    <w:rsid w:val="00787617"/>
    <w:rsid w:val="007879CD"/>
    <w:rsid w:val="00796693"/>
    <w:rsid w:val="007A0F41"/>
    <w:rsid w:val="007C7591"/>
    <w:rsid w:val="007D1C7E"/>
    <w:rsid w:val="007D46DD"/>
    <w:rsid w:val="007D5CD5"/>
    <w:rsid w:val="007F6AE9"/>
    <w:rsid w:val="007F7A03"/>
    <w:rsid w:val="00825933"/>
    <w:rsid w:val="00826D54"/>
    <w:rsid w:val="00834CBF"/>
    <w:rsid w:val="00836F89"/>
    <w:rsid w:val="00837132"/>
    <w:rsid w:val="00846459"/>
    <w:rsid w:val="0085757D"/>
    <w:rsid w:val="00863435"/>
    <w:rsid w:val="00864954"/>
    <w:rsid w:val="00872827"/>
    <w:rsid w:val="0087349A"/>
    <w:rsid w:val="0087532D"/>
    <w:rsid w:val="008865B6"/>
    <w:rsid w:val="008949E3"/>
    <w:rsid w:val="00895DF4"/>
    <w:rsid w:val="008A7971"/>
    <w:rsid w:val="008B0A19"/>
    <w:rsid w:val="008B1A4D"/>
    <w:rsid w:val="008D0A54"/>
    <w:rsid w:val="008D589C"/>
    <w:rsid w:val="008E7085"/>
    <w:rsid w:val="008F13C9"/>
    <w:rsid w:val="008F2255"/>
    <w:rsid w:val="008F60C3"/>
    <w:rsid w:val="00904969"/>
    <w:rsid w:val="00910E0B"/>
    <w:rsid w:val="00913002"/>
    <w:rsid w:val="009225B0"/>
    <w:rsid w:val="009254D6"/>
    <w:rsid w:val="0092669B"/>
    <w:rsid w:val="0093163E"/>
    <w:rsid w:val="00936436"/>
    <w:rsid w:val="00941484"/>
    <w:rsid w:val="0094608B"/>
    <w:rsid w:val="00966BAC"/>
    <w:rsid w:val="00975E37"/>
    <w:rsid w:val="00987024"/>
    <w:rsid w:val="009A0613"/>
    <w:rsid w:val="009A2ABE"/>
    <w:rsid w:val="009A6A2F"/>
    <w:rsid w:val="009B5016"/>
    <w:rsid w:val="009C755C"/>
    <w:rsid w:val="009C780F"/>
    <w:rsid w:val="009D794C"/>
    <w:rsid w:val="00A21BEF"/>
    <w:rsid w:val="00A25353"/>
    <w:rsid w:val="00A34F5F"/>
    <w:rsid w:val="00A46A68"/>
    <w:rsid w:val="00A50EE9"/>
    <w:rsid w:val="00A50F5A"/>
    <w:rsid w:val="00A54002"/>
    <w:rsid w:val="00A746DE"/>
    <w:rsid w:val="00A847CB"/>
    <w:rsid w:val="00A86F48"/>
    <w:rsid w:val="00A87B8D"/>
    <w:rsid w:val="00AA2E43"/>
    <w:rsid w:val="00AA3E0C"/>
    <w:rsid w:val="00AB6429"/>
    <w:rsid w:val="00AD0A33"/>
    <w:rsid w:val="00AD31BE"/>
    <w:rsid w:val="00AE0982"/>
    <w:rsid w:val="00AF19D4"/>
    <w:rsid w:val="00B07524"/>
    <w:rsid w:val="00B113E7"/>
    <w:rsid w:val="00B35B7C"/>
    <w:rsid w:val="00B36790"/>
    <w:rsid w:val="00B53C15"/>
    <w:rsid w:val="00B7746D"/>
    <w:rsid w:val="00B90095"/>
    <w:rsid w:val="00BB2E4B"/>
    <w:rsid w:val="00BD2603"/>
    <w:rsid w:val="00BD3522"/>
    <w:rsid w:val="00BD43E6"/>
    <w:rsid w:val="00C0799A"/>
    <w:rsid w:val="00C11D0D"/>
    <w:rsid w:val="00C26544"/>
    <w:rsid w:val="00C30D60"/>
    <w:rsid w:val="00C34B3C"/>
    <w:rsid w:val="00C509C3"/>
    <w:rsid w:val="00C50A17"/>
    <w:rsid w:val="00C70EAE"/>
    <w:rsid w:val="00C8222F"/>
    <w:rsid w:val="00C83B65"/>
    <w:rsid w:val="00CA4B66"/>
    <w:rsid w:val="00CA505B"/>
    <w:rsid w:val="00CA7CA9"/>
    <w:rsid w:val="00CD18BC"/>
    <w:rsid w:val="00CD50B5"/>
    <w:rsid w:val="00CD73A9"/>
    <w:rsid w:val="00CE3A3E"/>
    <w:rsid w:val="00CE4D4B"/>
    <w:rsid w:val="00D06F12"/>
    <w:rsid w:val="00D21EF3"/>
    <w:rsid w:val="00D41205"/>
    <w:rsid w:val="00D46790"/>
    <w:rsid w:val="00D56278"/>
    <w:rsid w:val="00D6504C"/>
    <w:rsid w:val="00D677AA"/>
    <w:rsid w:val="00D73F4D"/>
    <w:rsid w:val="00D82E57"/>
    <w:rsid w:val="00D91C27"/>
    <w:rsid w:val="00D93F20"/>
    <w:rsid w:val="00DA0DB6"/>
    <w:rsid w:val="00DB1941"/>
    <w:rsid w:val="00DC50EC"/>
    <w:rsid w:val="00DC5925"/>
    <w:rsid w:val="00DC60FA"/>
    <w:rsid w:val="00DD00DE"/>
    <w:rsid w:val="00DE23AF"/>
    <w:rsid w:val="00DF3B9A"/>
    <w:rsid w:val="00DF5561"/>
    <w:rsid w:val="00DF72C8"/>
    <w:rsid w:val="00E07CC9"/>
    <w:rsid w:val="00E17598"/>
    <w:rsid w:val="00E24CC1"/>
    <w:rsid w:val="00E34B56"/>
    <w:rsid w:val="00E41BDE"/>
    <w:rsid w:val="00E459DC"/>
    <w:rsid w:val="00E572F3"/>
    <w:rsid w:val="00E579B9"/>
    <w:rsid w:val="00E633BE"/>
    <w:rsid w:val="00E825F4"/>
    <w:rsid w:val="00E83F8D"/>
    <w:rsid w:val="00EA464C"/>
    <w:rsid w:val="00EA5199"/>
    <w:rsid w:val="00ED7A05"/>
    <w:rsid w:val="00EE334C"/>
    <w:rsid w:val="00F02153"/>
    <w:rsid w:val="00F058DF"/>
    <w:rsid w:val="00F063AE"/>
    <w:rsid w:val="00F15675"/>
    <w:rsid w:val="00F21250"/>
    <w:rsid w:val="00F2398D"/>
    <w:rsid w:val="00F26C23"/>
    <w:rsid w:val="00F3036E"/>
    <w:rsid w:val="00F40447"/>
    <w:rsid w:val="00F42947"/>
    <w:rsid w:val="00F634A3"/>
    <w:rsid w:val="00F70716"/>
    <w:rsid w:val="00F710F9"/>
    <w:rsid w:val="00F71ADC"/>
    <w:rsid w:val="00F72A13"/>
    <w:rsid w:val="00F7620F"/>
    <w:rsid w:val="00F87F40"/>
    <w:rsid w:val="00FA0AE4"/>
    <w:rsid w:val="00FA75A5"/>
    <w:rsid w:val="00FB4DBA"/>
    <w:rsid w:val="00FB667E"/>
    <w:rsid w:val="00FB7959"/>
    <w:rsid w:val="00FC1BBB"/>
    <w:rsid w:val="00FC5A1B"/>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CE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F78"/>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712B1"/>
    <w:pPr>
      <w:widowControl w:val="0"/>
      <w:autoSpaceDE w:val="0"/>
      <w:autoSpaceDN w:val="0"/>
    </w:pPr>
    <w:rPr>
      <w:rFonts w:eastAsia="Arial"/>
      <w:sz w:val="23"/>
      <w:szCs w:val="23"/>
    </w:rPr>
  </w:style>
  <w:style w:type="character" w:customStyle="1" w:styleId="BodyTextChar">
    <w:name w:val="Body Text Char"/>
    <w:basedOn w:val="DefaultParagraphFont"/>
    <w:link w:val="BodyText"/>
    <w:uiPriority w:val="1"/>
    <w:rsid w:val="007712B1"/>
    <w:rPr>
      <w:rFonts w:ascii="Arial" w:eastAsia="Arial" w:hAnsi="Arial" w:cs="Arial"/>
      <w:sz w:val="23"/>
      <w:szCs w:val="23"/>
    </w:rPr>
  </w:style>
  <w:style w:type="paragraph" w:styleId="ListParagraph">
    <w:name w:val="List Paragraph"/>
    <w:basedOn w:val="Normal"/>
    <w:uiPriority w:val="1"/>
    <w:qFormat/>
    <w:rsid w:val="007712B1"/>
    <w:pPr>
      <w:widowControl w:val="0"/>
      <w:autoSpaceDE w:val="0"/>
      <w:autoSpaceDN w:val="0"/>
      <w:spacing w:before="1"/>
      <w:ind w:left="116"/>
    </w:pPr>
    <w:rPr>
      <w:rFonts w:eastAsia="Arial"/>
      <w:sz w:val="22"/>
      <w:szCs w:val="22"/>
    </w:rPr>
  </w:style>
  <w:style w:type="paragraph" w:customStyle="1" w:styleId="TableParagraph">
    <w:name w:val="Table Paragraph"/>
    <w:basedOn w:val="Normal"/>
    <w:uiPriority w:val="1"/>
    <w:qFormat/>
    <w:rsid w:val="007712B1"/>
    <w:pPr>
      <w:widowControl w:val="0"/>
      <w:autoSpaceDE w:val="0"/>
      <w:autoSpaceDN w:val="0"/>
    </w:pPr>
    <w:rPr>
      <w:rFonts w:eastAsia="Arial"/>
      <w:sz w:val="22"/>
      <w:szCs w:val="22"/>
    </w:rPr>
  </w:style>
  <w:style w:type="character" w:customStyle="1" w:styleId="HeaderChar">
    <w:name w:val="Header Char"/>
    <w:basedOn w:val="DefaultParagraphFont"/>
    <w:link w:val="Header"/>
    <w:uiPriority w:val="99"/>
    <w:rsid w:val="002D4F7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671" Type="http://schemas.openxmlformats.org/officeDocument/2006/relationships/image" Target="media/image589.png"/><Relationship Id="rId21" Type="http://schemas.openxmlformats.org/officeDocument/2006/relationships/image" Target="media/image18.png"/><Relationship Id="rId324" Type="http://schemas.openxmlformats.org/officeDocument/2006/relationships/image" Target="media/image291.png"/><Relationship Id="rId531" Type="http://schemas.openxmlformats.org/officeDocument/2006/relationships/footer" Target="footer41.xml"/><Relationship Id="rId629" Type="http://schemas.openxmlformats.org/officeDocument/2006/relationships/image" Target="media/image9.png"/><Relationship Id="rId170" Type="http://schemas.openxmlformats.org/officeDocument/2006/relationships/image" Target="media/image159.png"/><Relationship Id="rId268" Type="http://schemas.openxmlformats.org/officeDocument/2006/relationships/image" Target="media/image252.png"/><Relationship Id="rId475" Type="http://schemas.openxmlformats.org/officeDocument/2006/relationships/image" Target="media/image439.png"/><Relationship Id="rId682" Type="http://schemas.openxmlformats.org/officeDocument/2006/relationships/image" Target="media/image600.png"/><Relationship Id="rId32" Type="http://schemas.openxmlformats.org/officeDocument/2006/relationships/image" Target="media/image28.png"/><Relationship Id="rId128" Type="http://schemas.openxmlformats.org/officeDocument/2006/relationships/image" Target="media/image119.png"/><Relationship Id="rId335" Type="http://schemas.openxmlformats.org/officeDocument/2006/relationships/image" Target="media/image301.png"/><Relationship Id="rId542" Type="http://schemas.openxmlformats.org/officeDocument/2006/relationships/image" Target="media/image487.jpeg"/><Relationship Id="rId181" Type="http://schemas.openxmlformats.org/officeDocument/2006/relationships/image" Target="media/image170.png"/><Relationship Id="rId402" Type="http://schemas.openxmlformats.org/officeDocument/2006/relationships/image" Target="media/image368.png"/><Relationship Id="rId279" Type="http://schemas.openxmlformats.org/officeDocument/2006/relationships/image" Target="media/image262.png"/><Relationship Id="rId486" Type="http://schemas.openxmlformats.org/officeDocument/2006/relationships/image" Target="media/image450.png"/><Relationship Id="rId693" Type="http://schemas.openxmlformats.org/officeDocument/2006/relationships/image" Target="media/image611.png"/><Relationship Id="rId707" Type="http://schemas.openxmlformats.org/officeDocument/2006/relationships/image" Target="media/image625.png"/><Relationship Id="rId43" Type="http://schemas.openxmlformats.org/officeDocument/2006/relationships/image" Target="media/image38.png"/><Relationship Id="rId139" Type="http://schemas.openxmlformats.org/officeDocument/2006/relationships/image" Target="media/image129.png"/><Relationship Id="rId346" Type="http://schemas.openxmlformats.org/officeDocument/2006/relationships/image" Target="media/image312.png"/><Relationship Id="rId553" Type="http://schemas.openxmlformats.org/officeDocument/2006/relationships/image" Target="media/image493.jpeg"/><Relationship Id="rId192" Type="http://schemas.openxmlformats.org/officeDocument/2006/relationships/image" Target="media/image181.png"/><Relationship Id="rId206" Type="http://schemas.openxmlformats.org/officeDocument/2006/relationships/image" Target="media/image195.png"/><Relationship Id="rId413" Type="http://schemas.openxmlformats.org/officeDocument/2006/relationships/image" Target="media/image377.png"/><Relationship Id="rId497" Type="http://schemas.openxmlformats.org/officeDocument/2006/relationships/footer" Target="footer30.xml"/><Relationship Id="rId620" Type="http://schemas.openxmlformats.org/officeDocument/2006/relationships/image" Target="media/image545.png"/><Relationship Id="rId718" Type="http://schemas.openxmlformats.org/officeDocument/2006/relationships/image" Target="media/image636.png"/><Relationship Id="rId357" Type="http://schemas.openxmlformats.org/officeDocument/2006/relationships/image" Target="media/image323.png"/><Relationship Id="rId54" Type="http://schemas.openxmlformats.org/officeDocument/2006/relationships/image" Target="media/image49.png"/><Relationship Id="rId217" Type="http://schemas.openxmlformats.org/officeDocument/2006/relationships/image" Target="media/image204.png"/><Relationship Id="rId564" Type="http://schemas.openxmlformats.org/officeDocument/2006/relationships/image" Target="media/image500.jpeg"/><Relationship Id="rId424" Type="http://schemas.openxmlformats.org/officeDocument/2006/relationships/image" Target="media/image388.png"/><Relationship Id="rId631" Type="http://schemas.openxmlformats.org/officeDocument/2006/relationships/image" Target="media/image554.png"/><Relationship Id="rId270" Type="http://schemas.openxmlformats.org/officeDocument/2006/relationships/image" Target="media/image254.png"/><Relationship Id="rId65" Type="http://schemas.openxmlformats.org/officeDocument/2006/relationships/image" Target="media/image60.png"/><Relationship Id="rId130" Type="http://schemas.openxmlformats.org/officeDocument/2006/relationships/image" Target="media/image121.png"/><Relationship Id="rId368" Type="http://schemas.openxmlformats.org/officeDocument/2006/relationships/image" Target="media/image334.png"/><Relationship Id="rId575" Type="http://schemas.openxmlformats.org/officeDocument/2006/relationships/image" Target="media/image507.jpeg"/><Relationship Id="rId228" Type="http://schemas.openxmlformats.org/officeDocument/2006/relationships/image" Target="media/image214.png"/><Relationship Id="rId435" Type="http://schemas.openxmlformats.org/officeDocument/2006/relationships/image" Target="media/image399.png"/><Relationship Id="rId642" Type="http://schemas.openxmlformats.org/officeDocument/2006/relationships/image" Target="media/image565.png"/><Relationship Id="rId281" Type="http://schemas.openxmlformats.org/officeDocument/2006/relationships/image" Target="media/image263.png"/><Relationship Id="rId502" Type="http://schemas.openxmlformats.org/officeDocument/2006/relationships/image" Target="media/image461.jpeg"/><Relationship Id="rId76" Type="http://schemas.openxmlformats.org/officeDocument/2006/relationships/footer" Target="footer8.xml"/><Relationship Id="rId141" Type="http://schemas.openxmlformats.org/officeDocument/2006/relationships/image" Target="media/image131.png"/><Relationship Id="rId379" Type="http://schemas.openxmlformats.org/officeDocument/2006/relationships/image" Target="media/image345.png"/><Relationship Id="rId586" Type="http://schemas.openxmlformats.org/officeDocument/2006/relationships/image" Target="media/image516.png"/><Relationship Id="rId7" Type="http://schemas.openxmlformats.org/officeDocument/2006/relationships/endnotes" Target="endnotes.xml"/><Relationship Id="rId239" Type="http://schemas.openxmlformats.org/officeDocument/2006/relationships/image" Target="media/image225.png"/><Relationship Id="rId446" Type="http://schemas.openxmlformats.org/officeDocument/2006/relationships/image" Target="media/image410.png"/><Relationship Id="rId653" Type="http://schemas.openxmlformats.org/officeDocument/2006/relationships/image" Target="media/image573.png"/><Relationship Id="rId292" Type="http://schemas.openxmlformats.org/officeDocument/2006/relationships/image" Target="media/image273.png"/><Relationship Id="rId306" Type="http://schemas.openxmlformats.org/officeDocument/2006/relationships/hyperlink" Target="mailto:kjensen@utk.edu" TargetMode="External"/><Relationship Id="rId87" Type="http://schemas.openxmlformats.org/officeDocument/2006/relationships/image" Target="media/image79.png"/><Relationship Id="rId513" Type="http://schemas.openxmlformats.org/officeDocument/2006/relationships/footer" Target="footer35.xml"/><Relationship Id="rId597" Type="http://schemas.openxmlformats.org/officeDocument/2006/relationships/image" Target="media/image526.png"/><Relationship Id="rId720" Type="http://schemas.openxmlformats.org/officeDocument/2006/relationships/hyperlink" Target="http://www.qualtrics.com/" TargetMode="External"/><Relationship Id="rId152" Type="http://schemas.openxmlformats.org/officeDocument/2006/relationships/image" Target="media/image141.png"/><Relationship Id="rId457" Type="http://schemas.openxmlformats.org/officeDocument/2006/relationships/image" Target="media/image421.png"/><Relationship Id="rId664" Type="http://schemas.openxmlformats.org/officeDocument/2006/relationships/footer" Target="footer65.xml"/><Relationship Id="rId14" Type="http://schemas.openxmlformats.org/officeDocument/2006/relationships/image" Target="media/image13.png"/><Relationship Id="rId317" Type="http://schemas.openxmlformats.org/officeDocument/2006/relationships/image" Target="media/image285.png"/><Relationship Id="rId524" Type="http://schemas.openxmlformats.org/officeDocument/2006/relationships/image" Target="media/image476.jpeg"/><Relationship Id="rId98" Type="http://schemas.openxmlformats.org/officeDocument/2006/relationships/image" Target="media/image89.png"/><Relationship Id="rId163" Type="http://schemas.openxmlformats.org/officeDocument/2006/relationships/image" Target="media/image152.png"/><Relationship Id="rId370" Type="http://schemas.openxmlformats.org/officeDocument/2006/relationships/image" Target="media/image336.png"/><Relationship Id="rId230" Type="http://schemas.openxmlformats.org/officeDocument/2006/relationships/image" Target="media/image216.png"/><Relationship Id="rId468" Type="http://schemas.openxmlformats.org/officeDocument/2006/relationships/image" Target="media/image432.png"/><Relationship Id="rId675" Type="http://schemas.openxmlformats.org/officeDocument/2006/relationships/image" Target="media/image593.png"/><Relationship Id="rId25" Type="http://schemas.openxmlformats.org/officeDocument/2006/relationships/image" Target="media/image21.png"/><Relationship Id="rId328" Type="http://schemas.openxmlformats.org/officeDocument/2006/relationships/image" Target="media/image294.png"/><Relationship Id="rId535" Type="http://schemas.openxmlformats.org/officeDocument/2006/relationships/footer" Target="footer43.xml"/><Relationship Id="rId174" Type="http://schemas.openxmlformats.org/officeDocument/2006/relationships/image" Target="media/image163.png"/><Relationship Id="rId381" Type="http://schemas.openxmlformats.org/officeDocument/2006/relationships/image" Target="media/image347.png"/><Relationship Id="rId602" Type="http://schemas.openxmlformats.org/officeDocument/2006/relationships/footer" Target="footer62.xml"/><Relationship Id="rId241" Type="http://schemas.openxmlformats.org/officeDocument/2006/relationships/image" Target="media/image227.png"/><Relationship Id="rId479" Type="http://schemas.openxmlformats.org/officeDocument/2006/relationships/image" Target="media/image443.png"/><Relationship Id="rId686" Type="http://schemas.openxmlformats.org/officeDocument/2006/relationships/image" Target="media/image604.png"/><Relationship Id="rId36" Type="http://schemas.openxmlformats.org/officeDocument/2006/relationships/image" Target="media/image32.png"/><Relationship Id="rId339" Type="http://schemas.openxmlformats.org/officeDocument/2006/relationships/image" Target="media/image305.png"/><Relationship Id="rId546" Type="http://schemas.openxmlformats.org/officeDocument/2006/relationships/footer" Target="footer47.xml"/><Relationship Id="rId101" Type="http://schemas.openxmlformats.org/officeDocument/2006/relationships/image" Target="media/image92.png"/><Relationship Id="rId185" Type="http://schemas.openxmlformats.org/officeDocument/2006/relationships/image" Target="media/image174.png"/><Relationship Id="rId406" Type="http://schemas.openxmlformats.org/officeDocument/2006/relationships/image" Target="media/image370.png"/><Relationship Id="rId392" Type="http://schemas.openxmlformats.org/officeDocument/2006/relationships/image" Target="media/image358.png"/><Relationship Id="rId613" Type="http://schemas.openxmlformats.org/officeDocument/2006/relationships/image" Target="media/image4.png"/><Relationship Id="rId697" Type="http://schemas.openxmlformats.org/officeDocument/2006/relationships/image" Target="media/image615.png"/><Relationship Id="rId252" Type="http://schemas.openxmlformats.org/officeDocument/2006/relationships/image" Target="media/image236.png"/><Relationship Id="rId47" Type="http://schemas.openxmlformats.org/officeDocument/2006/relationships/image" Target="media/image42.png"/><Relationship Id="rId112" Type="http://schemas.openxmlformats.org/officeDocument/2006/relationships/image" Target="media/image103.png"/><Relationship Id="rId557" Type="http://schemas.openxmlformats.org/officeDocument/2006/relationships/image" Target="media/image497.jpeg"/><Relationship Id="rId196" Type="http://schemas.openxmlformats.org/officeDocument/2006/relationships/image" Target="media/image185.png"/><Relationship Id="rId417" Type="http://schemas.openxmlformats.org/officeDocument/2006/relationships/image" Target="media/image381.png"/><Relationship Id="rId624" Type="http://schemas.openxmlformats.org/officeDocument/2006/relationships/image" Target="media/image549.png"/><Relationship Id="rId263" Type="http://schemas.openxmlformats.org/officeDocument/2006/relationships/image" Target="media/image247.png"/><Relationship Id="rId470" Type="http://schemas.openxmlformats.org/officeDocument/2006/relationships/image" Target="media/image434.png"/><Relationship Id="rId58" Type="http://schemas.openxmlformats.org/officeDocument/2006/relationships/image" Target="media/image53.png"/><Relationship Id="rId123" Type="http://schemas.openxmlformats.org/officeDocument/2006/relationships/image" Target="media/image114.png"/><Relationship Id="rId330" Type="http://schemas.openxmlformats.org/officeDocument/2006/relationships/image" Target="media/image296.png"/><Relationship Id="rId568" Type="http://schemas.openxmlformats.org/officeDocument/2006/relationships/footer" Target="footer56.xml"/><Relationship Id="rId428" Type="http://schemas.openxmlformats.org/officeDocument/2006/relationships/image" Target="media/image392.png"/><Relationship Id="rId635" Type="http://schemas.openxmlformats.org/officeDocument/2006/relationships/image" Target="media/image558.png"/><Relationship Id="rId274" Type="http://schemas.openxmlformats.org/officeDocument/2006/relationships/image" Target="media/image257.png"/><Relationship Id="rId481" Type="http://schemas.openxmlformats.org/officeDocument/2006/relationships/image" Target="media/image445.png"/><Relationship Id="rId702" Type="http://schemas.openxmlformats.org/officeDocument/2006/relationships/image" Target="media/image620.png"/><Relationship Id="rId69" Type="http://schemas.openxmlformats.org/officeDocument/2006/relationships/image" Target="media/image63.jpeg"/><Relationship Id="rId134" Type="http://schemas.openxmlformats.org/officeDocument/2006/relationships/image" Target="media/image125.png"/><Relationship Id="rId579" Type="http://schemas.openxmlformats.org/officeDocument/2006/relationships/image" Target="media/image510.png"/><Relationship Id="rId341" Type="http://schemas.openxmlformats.org/officeDocument/2006/relationships/image" Target="media/image307.png"/><Relationship Id="rId439" Type="http://schemas.openxmlformats.org/officeDocument/2006/relationships/image" Target="media/image403.png"/><Relationship Id="rId646" Type="http://schemas.openxmlformats.org/officeDocument/2006/relationships/image" Target="media/image569.png"/><Relationship Id="rId201" Type="http://schemas.openxmlformats.org/officeDocument/2006/relationships/image" Target="media/image190.png"/><Relationship Id="rId285" Type="http://schemas.openxmlformats.org/officeDocument/2006/relationships/image" Target="media/image267.png"/><Relationship Id="rId506" Type="http://schemas.openxmlformats.org/officeDocument/2006/relationships/footer" Target="footer34.xml"/><Relationship Id="rId492" Type="http://schemas.openxmlformats.org/officeDocument/2006/relationships/image" Target="media/image454.jpeg"/><Relationship Id="rId713" Type="http://schemas.openxmlformats.org/officeDocument/2006/relationships/image" Target="media/image631.png"/><Relationship Id="rId145" Type="http://schemas.openxmlformats.org/officeDocument/2006/relationships/image" Target="media/image135.png"/><Relationship Id="rId352" Type="http://schemas.openxmlformats.org/officeDocument/2006/relationships/image" Target="media/image318.png"/><Relationship Id="rId212" Type="http://schemas.openxmlformats.org/officeDocument/2006/relationships/image" Target="media/image200.png"/><Relationship Id="rId657" Type="http://schemas.openxmlformats.org/officeDocument/2006/relationships/image" Target="media/image577.png"/><Relationship Id="rId296" Type="http://schemas.openxmlformats.org/officeDocument/2006/relationships/image" Target="media/image277.png"/><Relationship Id="rId517" Type="http://schemas.openxmlformats.org/officeDocument/2006/relationships/image" Target="media/image471.jpeg"/><Relationship Id="rId60" Type="http://schemas.openxmlformats.org/officeDocument/2006/relationships/image" Target="media/image55.png"/><Relationship Id="rId156" Type="http://schemas.openxmlformats.org/officeDocument/2006/relationships/image" Target="media/image145.png"/><Relationship Id="rId363" Type="http://schemas.openxmlformats.org/officeDocument/2006/relationships/image" Target="media/image329.png"/><Relationship Id="rId570" Type="http://schemas.openxmlformats.org/officeDocument/2006/relationships/image" Target="media/image504.jpeg"/><Relationship Id="rId223" Type="http://schemas.openxmlformats.org/officeDocument/2006/relationships/image" Target="media/image210.png"/><Relationship Id="rId430" Type="http://schemas.openxmlformats.org/officeDocument/2006/relationships/image" Target="media/image394.png"/><Relationship Id="rId668" Type="http://schemas.openxmlformats.org/officeDocument/2006/relationships/image" Target="media/image586.png"/><Relationship Id="rId18" Type="http://schemas.openxmlformats.org/officeDocument/2006/relationships/image" Target="media/image16.png"/><Relationship Id="rId528" Type="http://schemas.openxmlformats.org/officeDocument/2006/relationships/image" Target="media/image479.jpeg"/><Relationship Id="rId167" Type="http://schemas.openxmlformats.org/officeDocument/2006/relationships/image" Target="media/image156.png"/><Relationship Id="rId374" Type="http://schemas.openxmlformats.org/officeDocument/2006/relationships/image" Target="media/image340.png"/><Relationship Id="rId581" Type="http://schemas.openxmlformats.org/officeDocument/2006/relationships/image" Target="media/image512.png"/><Relationship Id="rId71" Type="http://schemas.openxmlformats.org/officeDocument/2006/relationships/image" Target="media/image65.jpeg"/><Relationship Id="rId234" Type="http://schemas.openxmlformats.org/officeDocument/2006/relationships/image" Target="media/image220.png"/><Relationship Id="rId679" Type="http://schemas.openxmlformats.org/officeDocument/2006/relationships/image" Target="media/image597.png"/><Relationship Id="rId2" Type="http://schemas.openxmlformats.org/officeDocument/2006/relationships/numbering" Target="numbering.xml"/><Relationship Id="rId29" Type="http://schemas.openxmlformats.org/officeDocument/2006/relationships/image" Target="media/image25.jpeg"/><Relationship Id="rId441" Type="http://schemas.openxmlformats.org/officeDocument/2006/relationships/image" Target="media/image405.png"/><Relationship Id="rId539" Type="http://schemas.openxmlformats.org/officeDocument/2006/relationships/image" Target="media/image485.jpeg"/><Relationship Id="rId178" Type="http://schemas.openxmlformats.org/officeDocument/2006/relationships/image" Target="media/image167.png"/><Relationship Id="rId301" Type="http://schemas.openxmlformats.org/officeDocument/2006/relationships/hyperlink" Target="mailto:utkirb@utk.edu" TargetMode="External"/><Relationship Id="rId82" Type="http://schemas.openxmlformats.org/officeDocument/2006/relationships/image" Target="media/image74.png"/><Relationship Id="rId203" Type="http://schemas.openxmlformats.org/officeDocument/2006/relationships/image" Target="media/image192.png"/><Relationship Id="rId385" Type="http://schemas.openxmlformats.org/officeDocument/2006/relationships/image" Target="media/image351.png"/><Relationship Id="rId592" Type="http://schemas.openxmlformats.org/officeDocument/2006/relationships/image" Target="media/image521.png"/><Relationship Id="rId606" Type="http://schemas.openxmlformats.org/officeDocument/2006/relationships/image" Target="media/image534.png"/><Relationship Id="rId648" Type="http://schemas.openxmlformats.org/officeDocument/2006/relationships/image" Target="media/image571.png"/><Relationship Id="rId245" Type="http://schemas.openxmlformats.org/officeDocument/2006/relationships/image" Target="media/image230.png"/><Relationship Id="rId287" Type="http://schemas.openxmlformats.org/officeDocument/2006/relationships/image" Target="media/image269.png"/><Relationship Id="rId410" Type="http://schemas.openxmlformats.org/officeDocument/2006/relationships/image" Target="media/image374.png"/><Relationship Id="rId452" Type="http://schemas.openxmlformats.org/officeDocument/2006/relationships/image" Target="media/image416.png"/><Relationship Id="rId494" Type="http://schemas.openxmlformats.org/officeDocument/2006/relationships/footer" Target="footer29.xml"/><Relationship Id="rId508" Type="http://schemas.openxmlformats.org/officeDocument/2006/relationships/image" Target="media/image464.jpeg"/><Relationship Id="rId715" Type="http://schemas.openxmlformats.org/officeDocument/2006/relationships/image" Target="media/image633.png"/><Relationship Id="rId105" Type="http://schemas.openxmlformats.org/officeDocument/2006/relationships/image" Target="media/image96.png"/><Relationship Id="rId147" Type="http://schemas.openxmlformats.org/officeDocument/2006/relationships/image" Target="media/image137.png"/><Relationship Id="rId312" Type="http://schemas.openxmlformats.org/officeDocument/2006/relationships/image" Target="media/image280.png"/><Relationship Id="rId354" Type="http://schemas.openxmlformats.org/officeDocument/2006/relationships/image" Target="media/image320.png"/><Relationship Id="rId51" Type="http://schemas.openxmlformats.org/officeDocument/2006/relationships/image" Target="media/image46.png"/><Relationship Id="rId93" Type="http://schemas.openxmlformats.org/officeDocument/2006/relationships/image" Target="media/image84.png"/><Relationship Id="rId189" Type="http://schemas.openxmlformats.org/officeDocument/2006/relationships/image" Target="media/image178.png"/><Relationship Id="rId396" Type="http://schemas.openxmlformats.org/officeDocument/2006/relationships/image" Target="media/image362.png"/><Relationship Id="rId561" Type="http://schemas.openxmlformats.org/officeDocument/2006/relationships/footer" Target="footer53.xml"/><Relationship Id="rId617" Type="http://schemas.openxmlformats.org/officeDocument/2006/relationships/image" Target="media/image542.png"/><Relationship Id="rId659" Type="http://schemas.openxmlformats.org/officeDocument/2006/relationships/image" Target="media/image579.png"/><Relationship Id="rId214" Type="http://schemas.openxmlformats.org/officeDocument/2006/relationships/image" Target="media/image201.png"/><Relationship Id="rId256" Type="http://schemas.openxmlformats.org/officeDocument/2006/relationships/image" Target="media/image240.png"/><Relationship Id="rId298" Type="http://schemas.openxmlformats.org/officeDocument/2006/relationships/footer" Target="footer21.xml"/><Relationship Id="rId421" Type="http://schemas.openxmlformats.org/officeDocument/2006/relationships/image" Target="media/image385.png"/><Relationship Id="rId463" Type="http://schemas.openxmlformats.org/officeDocument/2006/relationships/image" Target="media/image427.png"/><Relationship Id="rId519" Type="http://schemas.openxmlformats.org/officeDocument/2006/relationships/footer" Target="footer38.xml"/><Relationship Id="rId670" Type="http://schemas.openxmlformats.org/officeDocument/2006/relationships/image" Target="media/image588.png"/><Relationship Id="rId116" Type="http://schemas.openxmlformats.org/officeDocument/2006/relationships/image" Target="media/image107.png"/><Relationship Id="rId158" Type="http://schemas.openxmlformats.org/officeDocument/2006/relationships/image" Target="media/image147.png"/><Relationship Id="rId323" Type="http://schemas.openxmlformats.org/officeDocument/2006/relationships/image" Target="media/image290.png"/><Relationship Id="rId530" Type="http://schemas.openxmlformats.org/officeDocument/2006/relationships/footer" Target="footer40.xml"/><Relationship Id="rId20" Type="http://schemas.openxmlformats.org/officeDocument/2006/relationships/footer" Target="footer4.xml"/><Relationship Id="rId62" Type="http://schemas.openxmlformats.org/officeDocument/2006/relationships/image" Target="media/image57.png"/><Relationship Id="rId365" Type="http://schemas.openxmlformats.org/officeDocument/2006/relationships/image" Target="media/image331.png"/><Relationship Id="rId572" Type="http://schemas.openxmlformats.org/officeDocument/2006/relationships/image" Target="media/image505.jpeg"/><Relationship Id="rId628" Type="http://schemas.openxmlformats.org/officeDocument/2006/relationships/image" Target="media/image552.png"/><Relationship Id="rId225" Type="http://schemas.openxmlformats.org/officeDocument/2006/relationships/footer" Target="footer15.xml"/><Relationship Id="rId267" Type="http://schemas.openxmlformats.org/officeDocument/2006/relationships/image" Target="media/image251.png"/><Relationship Id="rId432" Type="http://schemas.openxmlformats.org/officeDocument/2006/relationships/image" Target="media/image396.png"/><Relationship Id="rId474" Type="http://schemas.openxmlformats.org/officeDocument/2006/relationships/image" Target="media/image438.png"/><Relationship Id="rId127" Type="http://schemas.openxmlformats.org/officeDocument/2006/relationships/image" Target="media/image118.png"/><Relationship Id="rId681" Type="http://schemas.openxmlformats.org/officeDocument/2006/relationships/image" Target="media/image599.png"/><Relationship Id="rId31" Type="http://schemas.openxmlformats.org/officeDocument/2006/relationships/image" Target="media/image27.png"/><Relationship Id="rId73" Type="http://schemas.openxmlformats.org/officeDocument/2006/relationships/image" Target="media/image67.jpeg"/><Relationship Id="rId169" Type="http://schemas.openxmlformats.org/officeDocument/2006/relationships/image" Target="media/image158.png"/><Relationship Id="rId334" Type="http://schemas.openxmlformats.org/officeDocument/2006/relationships/image" Target="media/image300.png"/><Relationship Id="rId376" Type="http://schemas.openxmlformats.org/officeDocument/2006/relationships/image" Target="media/image342.png"/><Relationship Id="rId541" Type="http://schemas.openxmlformats.org/officeDocument/2006/relationships/footer" Target="footer45.xml"/><Relationship Id="rId583" Type="http://schemas.openxmlformats.org/officeDocument/2006/relationships/footer" Target="footer60.xml"/><Relationship Id="rId639" Type="http://schemas.openxmlformats.org/officeDocument/2006/relationships/image" Target="media/image562.png"/><Relationship Id="rId4" Type="http://schemas.openxmlformats.org/officeDocument/2006/relationships/settings" Target="settings.xml"/><Relationship Id="rId180" Type="http://schemas.openxmlformats.org/officeDocument/2006/relationships/image" Target="media/image169.png"/><Relationship Id="rId236" Type="http://schemas.openxmlformats.org/officeDocument/2006/relationships/image" Target="media/image222.png"/><Relationship Id="rId278" Type="http://schemas.openxmlformats.org/officeDocument/2006/relationships/image" Target="media/image261.png"/><Relationship Id="rId401" Type="http://schemas.openxmlformats.org/officeDocument/2006/relationships/image" Target="media/image367.png"/><Relationship Id="rId443" Type="http://schemas.openxmlformats.org/officeDocument/2006/relationships/image" Target="media/image407.png"/><Relationship Id="rId650" Type="http://schemas.openxmlformats.org/officeDocument/2006/relationships/image" Target="media/image10.png"/><Relationship Id="rId303" Type="http://schemas.openxmlformats.org/officeDocument/2006/relationships/hyperlink" Target="mailto:agriff14@utk.edu" TargetMode="External"/><Relationship Id="rId485" Type="http://schemas.openxmlformats.org/officeDocument/2006/relationships/image" Target="media/image449.png"/><Relationship Id="rId692" Type="http://schemas.openxmlformats.org/officeDocument/2006/relationships/image" Target="media/image610.png"/><Relationship Id="rId706" Type="http://schemas.openxmlformats.org/officeDocument/2006/relationships/image" Target="media/image624.png"/><Relationship Id="rId42" Type="http://schemas.openxmlformats.org/officeDocument/2006/relationships/image" Target="media/image37.png"/><Relationship Id="rId84" Type="http://schemas.openxmlformats.org/officeDocument/2006/relationships/image" Target="media/image76.png"/><Relationship Id="rId138" Type="http://schemas.openxmlformats.org/officeDocument/2006/relationships/image" Target="media/image128.png"/><Relationship Id="rId345" Type="http://schemas.openxmlformats.org/officeDocument/2006/relationships/image" Target="media/image311.png"/><Relationship Id="rId387" Type="http://schemas.openxmlformats.org/officeDocument/2006/relationships/image" Target="media/image353.png"/><Relationship Id="rId510" Type="http://schemas.openxmlformats.org/officeDocument/2006/relationships/image" Target="media/image466.jpeg"/><Relationship Id="rId552" Type="http://schemas.openxmlformats.org/officeDocument/2006/relationships/image" Target="media/image492.jpeg"/><Relationship Id="rId594" Type="http://schemas.openxmlformats.org/officeDocument/2006/relationships/image" Target="media/image523.png"/><Relationship Id="rId608" Type="http://schemas.openxmlformats.org/officeDocument/2006/relationships/image" Target="media/image536.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2.png"/><Relationship Id="rId412" Type="http://schemas.openxmlformats.org/officeDocument/2006/relationships/image" Target="media/image376.png"/><Relationship Id="rId107" Type="http://schemas.openxmlformats.org/officeDocument/2006/relationships/image" Target="media/image98.png"/><Relationship Id="rId289" Type="http://schemas.openxmlformats.org/officeDocument/2006/relationships/image" Target="media/image271.png"/><Relationship Id="rId454" Type="http://schemas.openxmlformats.org/officeDocument/2006/relationships/image" Target="media/image418.png"/><Relationship Id="rId496" Type="http://schemas.openxmlformats.org/officeDocument/2006/relationships/image" Target="media/image457.jpeg"/><Relationship Id="rId661" Type="http://schemas.openxmlformats.org/officeDocument/2006/relationships/image" Target="media/image581.png"/><Relationship Id="rId717" Type="http://schemas.openxmlformats.org/officeDocument/2006/relationships/image" Target="media/image635.png"/><Relationship Id="rId11" Type="http://schemas.openxmlformats.org/officeDocument/2006/relationships/hyperlink" Target="mailto:schexnayder@utk.edu" TargetMode="External"/><Relationship Id="rId53" Type="http://schemas.openxmlformats.org/officeDocument/2006/relationships/image" Target="media/image48.png"/><Relationship Id="rId149" Type="http://schemas.openxmlformats.org/officeDocument/2006/relationships/image" Target="media/image139.png"/><Relationship Id="rId314" Type="http://schemas.openxmlformats.org/officeDocument/2006/relationships/image" Target="media/image282.png"/><Relationship Id="rId356" Type="http://schemas.openxmlformats.org/officeDocument/2006/relationships/image" Target="media/image322.png"/><Relationship Id="rId398" Type="http://schemas.openxmlformats.org/officeDocument/2006/relationships/image" Target="media/image364.png"/><Relationship Id="rId521" Type="http://schemas.openxmlformats.org/officeDocument/2006/relationships/image" Target="media/image473.jpeg"/><Relationship Id="rId563" Type="http://schemas.openxmlformats.org/officeDocument/2006/relationships/image" Target="media/image499.jpeg"/><Relationship Id="rId619" Type="http://schemas.openxmlformats.org/officeDocument/2006/relationships/image" Target="media/image544.png"/><Relationship Id="rId95" Type="http://schemas.openxmlformats.org/officeDocument/2006/relationships/image" Target="media/image86.png"/><Relationship Id="rId160" Type="http://schemas.openxmlformats.org/officeDocument/2006/relationships/image" Target="media/image149.png"/><Relationship Id="rId216" Type="http://schemas.openxmlformats.org/officeDocument/2006/relationships/image" Target="media/image203.png"/><Relationship Id="rId423" Type="http://schemas.openxmlformats.org/officeDocument/2006/relationships/image" Target="media/image387.png"/><Relationship Id="rId258" Type="http://schemas.openxmlformats.org/officeDocument/2006/relationships/image" Target="media/image242.png"/><Relationship Id="rId465" Type="http://schemas.openxmlformats.org/officeDocument/2006/relationships/image" Target="media/image429.png"/><Relationship Id="rId630" Type="http://schemas.openxmlformats.org/officeDocument/2006/relationships/image" Target="media/image553.png"/><Relationship Id="rId672" Type="http://schemas.openxmlformats.org/officeDocument/2006/relationships/image" Target="media/image590.png"/><Relationship Id="rId22" Type="http://schemas.openxmlformats.org/officeDocument/2006/relationships/image" Target="media/image19.png"/><Relationship Id="rId64" Type="http://schemas.openxmlformats.org/officeDocument/2006/relationships/image" Target="media/image59.png"/><Relationship Id="rId118" Type="http://schemas.openxmlformats.org/officeDocument/2006/relationships/image" Target="media/image109.png"/><Relationship Id="rId325" Type="http://schemas.openxmlformats.org/officeDocument/2006/relationships/image" Target="media/image292.png"/><Relationship Id="rId367" Type="http://schemas.openxmlformats.org/officeDocument/2006/relationships/image" Target="media/image333.png"/><Relationship Id="rId532" Type="http://schemas.openxmlformats.org/officeDocument/2006/relationships/footer" Target="footer42.xml"/><Relationship Id="rId574" Type="http://schemas.openxmlformats.org/officeDocument/2006/relationships/footer" Target="footer58.xml"/><Relationship Id="rId171" Type="http://schemas.openxmlformats.org/officeDocument/2006/relationships/image" Target="media/image160.png"/><Relationship Id="rId227" Type="http://schemas.openxmlformats.org/officeDocument/2006/relationships/image" Target="media/image213.png"/><Relationship Id="rId269" Type="http://schemas.openxmlformats.org/officeDocument/2006/relationships/image" Target="media/image253.png"/><Relationship Id="rId434" Type="http://schemas.openxmlformats.org/officeDocument/2006/relationships/image" Target="media/image398.png"/><Relationship Id="rId476" Type="http://schemas.openxmlformats.org/officeDocument/2006/relationships/image" Target="media/image440.png"/><Relationship Id="rId641" Type="http://schemas.openxmlformats.org/officeDocument/2006/relationships/image" Target="media/image564.png"/><Relationship Id="rId683" Type="http://schemas.openxmlformats.org/officeDocument/2006/relationships/image" Target="media/image601.png"/><Relationship Id="rId33" Type="http://schemas.openxmlformats.org/officeDocument/2006/relationships/image" Target="media/image29.jpeg"/><Relationship Id="rId129" Type="http://schemas.openxmlformats.org/officeDocument/2006/relationships/image" Target="media/image120.png"/><Relationship Id="rId280" Type="http://schemas.openxmlformats.org/officeDocument/2006/relationships/footer" Target="footer19.xml"/><Relationship Id="rId336" Type="http://schemas.openxmlformats.org/officeDocument/2006/relationships/image" Target="media/image302.png"/><Relationship Id="rId501" Type="http://schemas.openxmlformats.org/officeDocument/2006/relationships/image" Target="media/image460.jpeg"/><Relationship Id="rId543" Type="http://schemas.openxmlformats.org/officeDocument/2006/relationships/image" Target="media/image488.jpeg"/><Relationship Id="rId75" Type="http://schemas.openxmlformats.org/officeDocument/2006/relationships/image" Target="media/image69.png"/><Relationship Id="rId140" Type="http://schemas.openxmlformats.org/officeDocument/2006/relationships/image" Target="media/image130.png"/><Relationship Id="rId182" Type="http://schemas.openxmlformats.org/officeDocument/2006/relationships/image" Target="media/image171.png"/><Relationship Id="rId378" Type="http://schemas.openxmlformats.org/officeDocument/2006/relationships/image" Target="media/image344.png"/><Relationship Id="rId403" Type="http://schemas.openxmlformats.org/officeDocument/2006/relationships/footer" Target="footer25.xml"/><Relationship Id="rId585" Type="http://schemas.openxmlformats.org/officeDocument/2006/relationships/image" Target="media/image515.png"/><Relationship Id="rId6" Type="http://schemas.openxmlformats.org/officeDocument/2006/relationships/footnotes" Target="footnotes.xml"/><Relationship Id="rId238" Type="http://schemas.openxmlformats.org/officeDocument/2006/relationships/image" Target="media/image224.png"/><Relationship Id="rId445" Type="http://schemas.openxmlformats.org/officeDocument/2006/relationships/image" Target="media/image409.png"/><Relationship Id="rId487" Type="http://schemas.openxmlformats.org/officeDocument/2006/relationships/image" Target="media/image451.png"/><Relationship Id="rId610" Type="http://schemas.openxmlformats.org/officeDocument/2006/relationships/image" Target="media/image538.png"/><Relationship Id="rId652" Type="http://schemas.openxmlformats.org/officeDocument/2006/relationships/image" Target="media/image572.png"/><Relationship Id="rId694" Type="http://schemas.openxmlformats.org/officeDocument/2006/relationships/image" Target="media/image612.png"/><Relationship Id="rId708" Type="http://schemas.openxmlformats.org/officeDocument/2006/relationships/image" Target="media/image626.png"/><Relationship Id="rId291" Type="http://schemas.openxmlformats.org/officeDocument/2006/relationships/footer" Target="footer20.xml"/><Relationship Id="rId305" Type="http://schemas.openxmlformats.org/officeDocument/2006/relationships/hyperlink" Target="mailto:cboyer3@utk.edu" TargetMode="External"/><Relationship Id="rId347" Type="http://schemas.openxmlformats.org/officeDocument/2006/relationships/image" Target="media/image313.png"/><Relationship Id="rId512" Type="http://schemas.openxmlformats.org/officeDocument/2006/relationships/image" Target="media/image468.jpeg"/><Relationship Id="rId44" Type="http://schemas.openxmlformats.org/officeDocument/2006/relationships/image" Target="media/image39.png"/><Relationship Id="rId86" Type="http://schemas.openxmlformats.org/officeDocument/2006/relationships/image" Target="media/image78.png"/><Relationship Id="rId151" Type="http://schemas.openxmlformats.org/officeDocument/2006/relationships/footer" Target="footer12.xml"/><Relationship Id="rId389" Type="http://schemas.openxmlformats.org/officeDocument/2006/relationships/image" Target="media/image355.png"/><Relationship Id="rId554" Type="http://schemas.openxmlformats.org/officeDocument/2006/relationships/image" Target="media/image494.jpeg"/><Relationship Id="rId596" Type="http://schemas.openxmlformats.org/officeDocument/2006/relationships/image" Target="media/image525.png"/><Relationship Id="rId193" Type="http://schemas.openxmlformats.org/officeDocument/2006/relationships/image" Target="media/image182.png"/><Relationship Id="rId207" Type="http://schemas.openxmlformats.org/officeDocument/2006/relationships/image" Target="media/image196.png"/><Relationship Id="rId249" Type="http://schemas.openxmlformats.org/officeDocument/2006/relationships/image" Target="media/image234.png"/><Relationship Id="rId414" Type="http://schemas.openxmlformats.org/officeDocument/2006/relationships/image" Target="media/image378.png"/><Relationship Id="rId456" Type="http://schemas.openxmlformats.org/officeDocument/2006/relationships/image" Target="media/image420.png"/><Relationship Id="rId498" Type="http://schemas.openxmlformats.org/officeDocument/2006/relationships/image" Target="media/image458.jpeg"/><Relationship Id="rId621" Type="http://schemas.openxmlformats.org/officeDocument/2006/relationships/image" Target="media/image546.png"/><Relationship Id="rId663" Type="http://schemas.openxmlformats.org/officeDocument/2006/relationships/footer" Target="footer64.xml"/><Relationship Id="rId13" Type="http://schemas.openxmlformats.org/officeDocument/2006/relationships/image" Target="media/image12.png"/><Relationship Id="rId109" Type="http://schemas.openxmlformats.org/officeDocument/2006/relationships/image" Target="media/image100.png"/><Relationship Id="rId260" Type="http://schemas.openxmlformats.org/officeDocument/2006/relationships/image" Target="media/image244.png"/><Relationship Id="rId316" Type="http://schemas.openxmlformats.org/officeDocument/2006/relationships/image" Target="media/image284.png"/><Relationship Id="rId523" Type="http://schemas.openxmlformats.org/officeDocument/2006/relationships/image" Target="media/image475.jpeg"/><Relationship Id="rId719" Type="http://schemas.openxmlformats.org/officeDocument/2006/relationships/footer" Target="footer66.xml"/><Relationship Id="rId55" Type="http://schemas.openxmlformats.org/officeDocument/2006/relationships/image" Target="media/image50.png"/><Relationship Id="rId97" Type="http://schemas.openxmlformats.org/officeDocument/2006/relationships/image" Target="media/image88.png"/><Relationship Id="rId120" Type="http://schemas.openxmlformats.org/officeDocument/2006/relationships/image" Target="media/image111.png"/><Relationship Id="rId358" Type="http://schemas.openxmlformats.org/officeDocument/2006/relationships/image" Target="media/image324.png"/><Relationship Id="rId565" Type="http://schemas.openxmlformats.org/officeDocument/2006/relationships/footer" Target="footer55.xml"/><Relationship Id="rId162" Type="http://schemas.openxmlformats.org/officeDocument/2006/relationships/image" Target="media/image151.png"/><Relationship Id="rId218" Type="http://schemas.openxmlformats.org/officeDocument/2006/relationships/image" Target="media/image205.png"/><Relationship Id="rId425" Type="http://schemas.openxmlformats.org/officeDocument/2006/relationships/image" Target="media/image389.png"/><Relationship Id="rId467" Type="http://schemas.openxmlformats.org/officeDocument/2006/relationships/image" Target="media/image431.png"/><Relationship Id="rId632" Type="http://schemas.openxmlformats.org/officeDocument/2006/relationships/image" Target="media/image555.png"/><Relationship Id="rId271" Type="http://schemas.openxmlformats.org/officeDocument/2006/relationships/image" Target="media/image255.png"/><Relationship Id="rId674" Type="http://schemas.openxmlformats.org/officeDocument/2006/relationships/image" Target="media/image592.png"/><Relationship Id="rId24" Type="http://schemas.openxmlformats.org/officeDocument/2006/relationships/image" Target="media/image20.jpeg"/><Relationship Id="rId66" Type="http://schemas.openxmlformats.org/officeDocument/2006/relationships/image" Target="media/image61.png"/><Relationship Id="rId131" Type="http://schemas.openxmlformats.org/officeDocument/2006/relationships/image" Target="media/image122.png"/><Relationship Id="rId327" Type="http://schemas.openxmlformats.org/officeDocument/2006/relationships/image" Target="media/image293.png"/><Relationship Id="rId369" Type="http://schemas.openxmlformats.org/officeDocument/2006/relationships/image" Target="media/image335.png"/><Relationship Id="rId534" Type="http://schemas.openxmlformats.org/officeDocument/2006/relationships/image" Target="media/image482.jpeg"/><Relationship Id="rId576" Type="http://schemas.openxmlformats.org/officeDocument/2006/relationships/footer" Target="footer59.xml"/><Relationship Id="rId173" Type="http://schemas.openxmlformats.org/officeDocument/2006/relationships/image" Target="media/image162.png"/><Relationship Id="rId229" Type="http://schemas.openxmlformats.org/officeDocument/2006/relationships/image" Target="media/image215.png"/><Relationship Id="rId380" Type="http://schemas.openxmlformats.org/officeDocument/2006/relationships/image" Target="media/image346.png"/><Relationship Id="rId436" Type="http://schemas.openxmlformats.org/officeDocument/2006/relationships/image" Target="media/image400.png"/><Relationship Id="rId601" Type="http://schemas.openxmlformats.org/officeDocument/2006/relationships/image" Target="media/image530.png"/><Relationship Id="rId643" Type="http://schemas.openxmlformats.org/officeDocument/2006/relationships/image" Target="media/image566.png"/><Relationship Id="rId240" Type="http://schemas.openxmlformats.org/officeDocument/2006/relationships/image" Target="media/image226.png"/><Relationship Id="rId478" Type="http://schemas.openxmlformats.org/officeDocument/2006/relationships/image" Target="media/image442.png"/><Relationship Id="rId685" Type="http://schemas.openxmlformats.org/officeDocument/2006/relationships/image" Target="media/image603.png"/><Relationship Id="rId35" Type="http://schemas.openxmlformats.org/officeDocument/2006/relationships/image" Target="media/image31.png"/><Relationship Id="rId77" Type="http://schemas.openxmlformats.org/officeDocument/2006/relationships/footer" Target="footer9.xml"/><Relationship Id="rId100" Type="http://schemas.openxmlformats.org/officeDocument/2006/relationships/image" Target="media/image91.png"/><Relationship Id="rId282" Type="http://schemas.openxmlformats.org/officeDocument/2006/relationships/image" Target="media/image264.png"/><Relationship Id="rId338" Type="http://schemas.openxmlformats.org/officeDocument/2006/relationships/image" Target="media/image304.png"/><Relationship Id="rId503" Type="http://schemas.openxmlformats.org/officeDocument/2006/relationships/footer" Target="footer32.xml"/><Relationship Id="rId545" Type="http://schemas.openxmlformats.org/officeDocument/2006/relationships/image" Target="media/image489.jpeg"/><Relationship Id="rId587" Type="http://schemas.openxmlformats.org/officeDocument/2006/relationships/image" Target="media/image517.png"/><Relationship Id="rId710" Type="http://schemas.openxmlformats.org/officeDocument/2006/relationships/image" Target="media/image628.png"/><Relationship Id="rId8" Type="http://schemas.openxmlformats.org/officeDocument/2006/relationships/footer" Target="footer1.xml"/><Relationship Id="rId142" Type="http://schemas.openxmlformats.org/officeDocument/2006/relationships/image" Target="media/image132.png"/><Relationship Id="rId184" Type="http://schemas.openxmlformats.org/officeDocument/2006/relationships/image" Target="media/image173.png"/><Relationship Id="rId391" Type="http://schemas.openxmlformats.org/officeDocument/2006/relationships/image" Target="media/image357.png"/><Relationship Id="rId405" Type="http://schemas.openxmlformats.org/officeDocument/2006/relationships/image" Target="media/image369.png"/><Relationship Id="rId447" Type="http://schemas.openxmlformats.org/officeDocument/2006/relationships/image" Target="media/image411.png"/><Relationship Id="rId612" Type="http://schemas.openxmlformats.org/officeDocument/2006/relationships/image" Target="media/image540.png"/><Relationship Id="rId251" Type="http://schemas.openxmlformats.org/officeDocument/2006/relationships/image" Target="media/image235.png"/><Relationship Id="rId489" Type="http://schemas.openxmlformats.org/officeDocument/2006/relationships/footer" Target="footer27.xml"/><Relationship Id="rId654" Type="http://schemas.openxmlformats.org/officeDocument/2006/relationships/image" Target="media/image574.png"/><Relationship Id="rId696" Type="http://schemas.openxmlformats.org/officeDocument/2006/relationships/image" Target="media/image614.png"/><Relationship Id="rId46" Type="http://schemas.openxmlformats.org/officeDocument/2006/relationships/image" Target="media/image41.png"/><Relationship Id="rId293" Type="http://schemas.openxmlformats.org/officeDocument/2006/relationships/image" Target="media/image274.png"/><Relationship Id="rId307" Type="http://schemas.openxmlformats.org/officeDocument/2006/relationships/hyperlink" Target="mailto:cmart113@utk.edu" TargetMode="External"/><Relationship Id="rId349" Type="http://schemas.openxmlformats.org/officeDocument/2006/relationships/image" Target="media/image315.png"/><Relationship Id="rId514" Type="http://schemas.openxmlformats.org/officeDocument/2006/relationships/image" Target="media/image469.jpeg"/><Relationship Id="rId556" Type="http://schemas.openxmlformats.org/officeDocument/2006/relationships/image" Target="media/image496.jpeg"/><Relationship Id="rId721" Type="http://schemas.openxmlformats.org/officeDocument/2006/relationships/footer" Target="footer67.xml"/><Relationship Id="rId88" Type="http://schemas.openxmlformats.org/officeDocument/2006/relationships/image" Target="media/image80.png"/><Relationship Id="rId111" Type="http://schemas.openxmlformats.org/officeDocument/2006/relationships/image" Target="media/image102.png"/><Relationship Id="rId153" Type="http://schemas.openxmlformats.org/officeDocument/2006/relationships/image" Target="media/image142.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image" Target="media/image326.png"/><Relationship Id="rId416" Type="http://schemas.openxmlformats.org/officeDocument/2006/relationships/image" Target="media/image380.png"/><Relationship Id="rId598" Type="http://schemas.openxmlformats.org/officeDocument/2006/relationships/image" Target="media/image527.png"/><Relationship Id="rId220" Type="http://schemas.openxmlformats.org/officeDocument/2006/relationships/image" Target="media/image207.png"/><Relationship Id="rId458" Type="http://schemas.openxmlformats.org/officeDocument/2006/relationships/image" Target="media/image422.png"/><Relationship Id="rId623" Type="http://schemas.openxmlformats.org/officeDocument/2006/relationships/image" Target="media/image548.png"/><Relationship Id="rId665" Type="http://schemas.openxmlformats.org/officeDocument/2006/relationships/image" Target="media/image583.png"/><Relationship Id="rId15" Type="http://schemas.openxmlformats.org/officeDocument/2006/relationships/footer" Target="footer3.xml"/><Relationship Id="rId57" Type="http://schemas.openxmlformats.org/officeDocument/2006/relationships/image" Target="media/image52.png"/><Relationship Id="rId262" Type="http://schemas.openxmlformats.org/officeDocument/2006/relationships/image" Target="media/image246.png"/><Relationship Id="rId318" Type="http://schemas.openxmlformats.org/officeDocument/2006/relationships/footer" Target="footer23.xml"/><Relationship Id="rId525" Type="http://schemas.openxmlformats.org/officeDocument/2006/relationships/image" Target="media/image477.jpeg"/><Relationship Id="rId567" Type="http://schemas.openxmlformats.org/officeDocument/2006/relationships/image" Target="media/image502.jpeg"/><Relationship Id="rId99" Type="http://schemas.openxmlformats.org/officeDocument/2006/relationships/image" Target="media/image90.png"/><Relationship Id="rId122" Type="http://schemas.openxmlformats.org/officeDocument/2006/relationships/image" Target="media/image113.png"/><Relationship Id="rId164" Type="http://schemas.openxmlformats.org/officeDocument/2006/relationships/image" Target="media/image153.png"/><Relationship Id="rId371" Type="http://schemas.openxmlformats.org/officeDocument/2006/relationships/image" Target="media/image337.png"/><Relationship Id="rId427" Type="http://schemas.openxmlformats.org/officeDocument/2006/relationships/image" Target="media/image391.png"/><Relationship Id="rId469" Type="http://schemas.openxmlformats.org/officeDocument/2006/relationships/image" Target="media/image433.png"/><Relationship Id="rId634" Type="http://schemas.openxmlformats.org/officeDocument/2006/relationships/image" Target="media/image557.png"/><Relationship Id="rId676" Type="http://schemas.openxmlformats.org/officeDocument/2006/relationships/image" Target="media/image594.png"/><Relationship Id="rId26" Type="http://schemas.openxmlformats.org/officeDocument/2006/relationships/image" Target="media/image22.png"/><Relationship Id="rId231" Type="http://schemas.openxmlformats.org/officeDocument/2006/relationships/image" Target="media/image217.png"/><Relationship Id="rId273" Type="http://schemas.openxmlformats.org/officeDocument/2006/relationships/footer" Target="footer18.xml"/><Relationship Id="rId329" Type="http://schemas.openxmlformats.org/officeDocument/2006/relationships/image" Target="media/image295.png"/><Relationship Id="rId480" Type="http://schemas.openxmlformats.org/officeDocument/2006/relationships/image" Target="media/image444.png"/><Relationship Id="rId536" Type="http://schemas.openxmlformats.org/officeDocument/2006/relationships/image" Target="media/image483.jpeg"/><Relationship Id="rId701" Type="http://schemas.openxmlformats.org/officeDocument/2006/relationships/image" Target="media/image619.png"/><Relationship Id="rId68" Type="http://schemas.openxmlformats.org/officeDocument/2006/relationships/image" Target="media/image62.png"/><Relationship Id="rId133" Type="http://schemas.openxmlformats.org/officeDocument/2006/relationships/image" Target="media/image124.png"/><Relationship Id="rId175" Type="http://schemas.openxmlformats.org/officeDocument/2006/relationships/image" Target="media/image164.png"/><Relationship Id="rId340" Type="http://schemas.openxmlformats.org/officeDocument/2006/relationships/image" Target="media/image306.png"/><Relationship Id="rId578" Type="http://schemas.openxmlformats.org/officeDocument/2006/relationships/image" Target="media/image509.png"/><Relationship Id="rId200" Type="http://schemas.openxmlformats.org/officeDocument/2006/relationships/image" Target="media/image189.png"/><Relationship Id="rId382" Type="http://schemas.openxmlformats.org/officeDocument/2006/relationships/image" Target="media/image348.png"/><Relationship Id="rId438" Type="http://schemas.openxmlformats.org/officeDocument/2006/relationships/image" Target="media/image402.png"/><Relationship Id="rId603" Type="http://schemas.openxmlformats.org/officeDocument/2006/relationships/image" Target="media/image531.png"/><Relationship Id="rId645" Type="http://schemas.openxmlformats.org/officeDocument/2006/relationships/image" Target="media/image568.png"/><Relationship Id="rId687" Type="http://schemas.openxmlformats.org/officeDocument/2006/relationships/image" Target="media/image605.png"/><Relationship Id="rId242" Type="http://schemas.openxmlformats.org/officeDocument/2006/relationships/image" Target="media/image228.png"/><Relationship Id="rId284" Type="http://schemas.openxmlformats.org/officeDocument/2006/relationships/image" Target="media/image266.png"/><Relationship Id="rId491" Type="http://schemas.openxmlformats.org/officeDocument/2006/relationships/footer" Target="footer28.xml"/><Relationship Id="rId505" Type="http://schemas.openxmlformats.org/officeDocument/2006/relationships/footer" Target="footer33.xml"/><Relationship Id="rId712" Type="http://schemas.openxmlformats.org/officeDocument/2006/relationships/image" Target="media/image630.png"/><Relationship Id="rId37" Type="http://schemas.openxmlformats.org/officeDocument/2006/relationships/image" Target="media/image33.jpeg"/><Relationship Id="rId79" Type="http://schemas.openxmlformats.org/officeDocument/2006/relationships/image" Target="media/image71.png"/><Relationship Id="rId102" Type="http://schemas.openxmlformats.org/officeDocument/2006/relationships/image" Target="media/image93.png"/><Relationship Id="rId144" Type="http://schemas.openxmlformats.org/officeDocument/2006/relationships/image" Target="media/image134.png"/><Relationship Id="rId547" Type="http://schemas.openxmlformats.org/officeDocument/2006/relationships/footer" Target="footer48.xml"/><Relationship Id="rId589" Type="http://schemas.openxmlformats.org/officeDocument/2006/relationships/footer" Target="footer61.xml"/><Relationship Id="rId90" Type="http://schemas.openxmlformats.org/officeDocument/2006/relationships/image" Target="media/image81.png"/><Relationship Id="rId186" Type="http://schemas.openxmlformats.org/officeDocument/2006/relationships/image" Target="media/image175.png"/><Relationship Id="rId351" Type="http://schemas.openxmlformats.org/officeDocument/2006/relationships/image" Target="media/image317.png"/><Relationship Id="rId393" Type="http://schemas.openxmlformats.org/officeDocument/2006/relationships/image" Target="media/image359.png"/><Relationship Id="rId407" Type="http://schemas.openxmlformats.org/officeDocument/2006/relationships/image" Target="media/image371.png"/><Relationship Id="rId449" Type="http://schemas.openxmlformats.org/officeDocument/2006/relationships/image" Target="media/image413.png"/><Relationship Id="rId614" Type="http://schemas.openxmlformats.org/officeDocument/2006/relationships/image" Target="media/image541.png"/><Relationship Id="rId656" Type="http://schemas.openxmlformats.org/officeDocument/2006/relationships/image" Target="media/image576.png"/><Relationship Id="rId211" Type="http://schemas.openxmlformats.org/officeDocument/2006/relationships/image" Target="media/image199.png"/><Relationship Id="rId253" Type="http://schemas.openxmlformats.org/officeDocument/2006/relationships/image" Target="media/image237.png"/><Relationship Id="rId295" Type="http://schemas.openxmlformats.org/officeDocument/2006/relationships/image" Target="media/image276.png"/><Relationship Id="rId309" Type="http://schemas.openxmlformats.org/officeDocument/2006/relationships/hyperlink" Target="mailto:katvsmit@vols.utk.edu" TargetMode="External"/><Relationship Id="rId460" Type="http://schemas.openxmlformats.org/officeDocument/2006/relationships/image" Target="media/image424.png"/><Relationship Id="rId516" Type="http://schemas.openxmlformats.org/officeDocument/2006/relationships/footer" Target="footer36.xml"/><Relationship Id="rId698" Type="http://schemas.openxmlformats.org/officeDocument/2006/relationships/image" Target="media/image616.png"/><Relationship Id="rId48" Type="http://schemas.openxmlformats.org/officeDocument/2006/relationships/image" Target="media/image43.png"/><Relationship Id="rId113" Type="http://schemas.openxmlformats.org/officeDocument/2006/relationships/image" Target="media/image104.png"/><Relationship Id="rId320" Type="http://schemas.openxmlformats.org/officeDocument/2006/relationships/image" Target="media/image287.png"/><Relationship Id="rId558" Type="http://schemas.openxmlformats.org/officeDocument/2006/relationships/footer" Target="footer51.xml"/><Relationship Id="rId723" Type="http://schemas.openxmlformats.org/officeDocument/2006/relationships/theme" Target="theme/theme1.xml"/><Relationship Id="rId155" Type="http://schemas.openxmlformats.org/officeDocument/2006/relationships/image" Target="media/image144.png"/><Relationship Id="rId197" Type="http://schemas.openxmlformats.org/officeDocument/2006/relationships/image" Target="media/image186.png"/><Relationship Id="rId362" Type="http://schemas.openxmlformats.org/officeDocument/2006/relationships/image" Target="media/image328.png"/><Relationship Id="rId418" Type="http://schemas.openxmlformats.org/officeDocument/2006/relationships/image" Target="media/image382.png"/><Relationship Id="rId625" Type="http://schemas.openxmlformats.org/officeDocument/2006/relationships/image" Target="media/image550.png"/><Relationship Id="rId222" Type="http://schemas.openxmlformats.org/officeDocument/2006/relationships/image" Target="media/image209.png"/><Relationship Id="rId264" Type="http://schemas.openxmlformats.org/officeDocument/2006/relationships/image" Target="media/image248.png"/><Relationship Id="rId471" Type="http://schemas.openxmlformats.org/officeDocument/2006/relationships/image" Target="media/image435.png"/><Relationship Id="rId667" Type="http://schemas.openxmlformats.org/officeDocument/2006/relationships/image" Target="media/image585.png"/><Relationship Id="rId17" Type="http://schemas.openxmlformats.org/officeDocument/2006/relationships/image" Target="media/image15.png"/><Relationship Id="rId59" Type="http://schemas.openxmlformats.org/officeDocument/2006/relationships/image" Target="media/image54.png"/><Relationship Id="rId124" Type="http://schemas.openxmlformats.org/officeDocument/2006/relationships/image" Target="media/image115.png"/><Relationship Id="rId527" Type="http://schemas.openxmlformats.org/officeDocument/2006/relationships/image" Target="media/image478.jpeg"/><Relationship Id="rId569" Type="http://schemas.openxmlformats.org/officeDocument/2006/relationships/image" Target="media/image503.jpeg"/><Relationship Id="rId70" Type="http://schemas.openxmlformats.org/officeDocument/2006/relationships/image" Target="media/image64.png"/><Relationship Id="rId166" Type="http://schemas.openxmlformats.org/officeDocument/2006/relationships/image" Target="media/image155.png"/><Relationship Id="rId331" Type="http://schemas.openxmlformats.org/officeDocument/2006/relationships/image" Target="media/image297.png"/><Relationship Id="rId373" Type="http://schemas.openxmlformats.org/officeDocument/2006/relationships/image" Target="media/image339.png"/><Relationship Id="rId429" Type="http://schemas.openxmlformats.org/officeDocument/2006/relationships/image" Target="media/image393.png"/><Relationship Id="rId580" Type="http://schemas.openxmlformats.org/officeDocument/2006/relationships/image" Target="media/image511.png"/><Relationship Id="rId636" Type="http://schemas.openxmlformats.org/officeDocument/2006/relationships/image" Target="media/image559.png"/><Relationship Id="rId1" Type="http://schemas.openxmlformats.org/officeDocument/2006/relationships/customXml" Target="../customXml/item1.xml"/><Relationship Id="rId233" Type="http://schemas.openxmlformats.org/officeDocument/2006/relationships/image" Target="media/image219.png"/><Relationship Id="rId440" Type="http://schemas.openxmlformats.org/officeDocument/2006/relationships/image" Target="media/image404.png"/><Relationship Id="rId678" Type="http://schemas.openxmlformats.org/officeDocument/2006/relationships/image" Target="media/image596.png"/><Relationship Id="rId28" Type="http://schemas.openxmlformats.org/officeDocument/2006/relationships/image" Target="media/image24.png"/><Relationship Id="rId275" Type="http://schemas.openxmlformats.org/officeDocument/2006/relationships/image" Target="media/image258.png"/><Relationship Id="rId300" Type="http://schemas.openxmlformats.org/officeDocument/2006/relationships/footer" Target="footer22.xml"/><Relationship Id="rId482" Type="http://schemas.openxmlformats.org/officeDocument/2006/relationships/image" Target="media/image446.png"/><Relationship Id="rId538" Type="http://schemas.openxmlformats.org/officeDocument/2006/relationships/footer" Target="footer44.xml"/><Relationship Id="rId703" Type="http://schemas.openxmlformats.org/officeDocument/2006/relationships/image" Target="media/image621.png"/><Relationship Id="rId81" Type="http://schemas.openxmlformats.org/officeDocument/2006/relationships/image" Target="media/image73.png"/><Relationship Id="rId135" Type="http://schemas.openxmlformats.org/officeDocument/2006/relationships/image" Target="media/image126.png"/><Relationship Id="rId177" Type="http://schemas.openxmlformats.org/officeDocument/2006/relationships/image" Target="media/image166.png"/><Relationship Id="rId342" Type="http://schemas.openxmlformats.org/officeDocument/2006/relationships/image" Target="media/image308.png"/><Relationship Id="rId384" Type="http://schemas.openxmlformats.org/officeDocument/2006/relationships/image" Target="media/image350.png"/><Relationship Id="rId591" Type="http://schemas.openxmlformats.org/officeDocument/2006/relationships/image" Target="media/image520.png"/><Relationship Id="rId605" Type="http://schemas.openxmlformats.org/officeDocument/2006/relationships/image" Target="media/image533.png"/><Relationship Id="rId202" Type="http://schemas.openxmlformats.org/officeDocument/2006/relationships/image" Target="media/image191.png"/><Relationship Id="rId244" Type="http://schemas.openxmlformats.org/officeDocument/2006/relationships/image" Target="media/image229.png"/><Relationship Id="rId647" Type="http://schemas.openxmlformats.org/officeDocument/2006/relationships/image" Target="media/image570.png"/><Relationship Id="rId689" Type="http://schemas.openxmlformats.org/officeDocument/2006/relationships/image" Target="media/image607.png"/><Relationship Id="rId39" Type="http://schemas.openxmlformats.org/officeDocument/2006/relationships/image" Target="media/image34.jpeg"/><Relationship Id="rId286" Type="http://schemas.openxmlformats.org/officeDocument/2006/relationships/image" Target="media/image268.png"/><Relationship Id="rId451" Type="http://schemas.openxmlformats.org/officeDocument/2006/relationships/image" Target="media/image415.png"/><Relationship Id="rId493" Type="http://schemas.openxmlformats.org/officeDocument/2006/relationships/image" Target="media/image455.jpeg"/><Relationship Id="rId507" Type="http://schemas.openxmlformats.org/officeDocument/2006/relationships/image" Target="media/image463.jpeg"/><Relationship Id="rId549" Type="http://schemas.openxmlformats.org/officeDocument/2006/relationships/image" Target="media/image490.jpeg"/><Relationship Id="rId714" Type="http://schemas.openxmlformats.org/officeDocument/2006/relationships/image" Target="media/image632.png"/><Relationship Id="rId50" Type="http://schemas.openxmlformats.org/officeDocument/2006/relationships/image" Target="media/image45.png"/><Relationship Id="rId104" Type="http://schemas.openxmlformats.org/officeDocument/2006/relationships/image" Target="media/image95.png"/><Relationship Id="rId146" Type="http://schemas.openxmlformats.org/officeDocument/2006/relationships/image" Target="media/image136.png"/><Relationship Id="rId188" Type="http://schemas.openxmlformats.org/officeDocument/2006/relationships/image" Target="media/image177.png"/><Relationship Id="rId311" Type="http://schemas.openxmlformats.org/officeDocument/2006/relationships/image" Target="media/image279.png"/><Relationship Id="rId353" Type="http://schemas.openxmlformats.org/officeDocument/2006/relationships/image" Target="media/image319.png"/><Relationship Id="rId395" Type="http://schemas.openxmlformats.org/officeDocument/2006/relationships/image" Target="media/image361.png"/><Relationship Id="rId409" Type="http://schemas.openxmlformats.org/officeDocument/2006/relationships/image" Target="media/image373.png"/><Relationship Id="rId560" Type="http://schemas.openxmlformats.org/officeDocument/2006/relationships/footer" Target="footer52.xml"/><Relationship Id="rId92" Type="http://schemas.openxmlformats.org/officeDocument/2006/relationships/image" Target="media/image83.png"/><Relationship Id="rId213" Type="http://schemas.openxmlformats.org/officeDocument/2006/relationships/footer" Target="footer14.xml"/><Relationship Id="rId420" Type="http://schemas.openxmlformats.org/officeDocument/2006/relationships/image" Target="media/image384.png"/><Relationship Id="rId616" Type="http://schemas.openxmlformats.org/officeDocument/2006/relationships/image" Target="media/image7.png"/><Relationship Id="rId658" Type="http://schemas.openxmlformats.org/officeDocument/2006/relationships/image" Target="media/image578.png"/><Relationship Id="rId255" Type="http://schemas.openxmlformats.org/officeDocument/2006/relationships/image" Target="media/image239.png"/><Relationship Id="rId297" Type="http://schemas.openxmlformats.org/officeDocument/2006/relationships/header" Target="header2.xml"/><Relationship Id="rId462" Type="http://schemas.openxmlformats.org/officeDocument/2006/relationships/image" Target="media/image426.png"/><Relationship Id="rId518" Type="http://schemas.openxmlformats.org/officeDocument/2006/relationships/footer" Target="footer37.xml"/><Relationship Id="rId115" Type="http://schemas.openxmlformats.org/officeDocument/2006/relationships/image" Target="media/image106.png"/><Relationship Id="rId157" Type="http://schemas.openxmlformats.org/officeDocument/2006/relationships/image" Target="media/image146.png"/><Relationship Id="rId322" Type="http://schemas.openxmlformats.org/officeDocument/2006/relationships/image" Target="media/image289.png"/><Relationship Id="rId364" Type="http://schemas.openxmlformats.org/officeDocument/2006/relationships/image" Target="media/image330.png"/><Relationship Id="rId61" Type="http://schemas.openxmlformats.org/officeDocument/2006/relationships/image" Target="media/image56.png"/><Relationship Id="rId199" Type="http://schemas.openxmlformats.org/officeDocument/2006/relationships/image" Target="media/image188.png"/><Relationship Id="rId571" Type="http://schemas.openxmlformats.org/officeDocument/2006/relationships/footer" Target="footer57.xml"/><Relationship Id="rId627" Type="http://schemas.openxmlformats.org/officeDocument/2006/relationships/image" Target="media/image8.png"/><Relationship Id="rId669" Type="http://schemas.openxmlformats.org/officeDocument/2006/relationships/image" Target="media/image587.png"/><Relationship Id="rId19" Type="http://schemas.openxmlformats.org/officeDocument/2006/relationships/image" Target="media/image17.png"/><Relationship Id="rId224" Type="http://schemas.openxmlformats.org/officeDocument/2006/relationships/image" Target="media/image211.png"/><Relationship Id="rId266" Type="http://schemas.openxmlformats.org/officeDocument/2006/relationships/image" Target="media/image250.png"/><Relationship Id="rId431" Type="http://schemas.openxmlformats.org/officeDocument/2006/relationships/image" Target="media/image395.png"/><Relationship Id="rId473" Type="http://schemas.openxmlformats.org/officeDocument/2006/relationships/image" Target="media/image437.png"/><Relationship Id="rId529" Type="http://schemas.openxmlformats.org/officeDocument/2006/relationships/image" Target="media/image480.jpeg"/><Relationship Id="rId680" Type="http://schemas.openxmlformats.org/officeDocument/2006/relationships/image" Target="media/image598.png"/><Relationship Id="rId30" Type="http://schemas.openxmlformats.org/officeDocument/2006/relationships/image" Target="media/image26.png"/><Relationship Id="rId126" Type="http://schemas.openxmlformats.org/officeDocument/2006/relationships/image" Target="media/image117.png"/><Relationship Id="rId168" Type="http://schemas.openxmlformats.org/officeDocument/2006/relationships/image" Target="media/image157.png"/><Relationship Id="rId333" Type="http://schemas.openxmlformats.org/officeDocument/2006/relationships/image" Target="media/image299.png"/><Relationship Id="rId540" Type="http://schemas.openxmlformats.org/officeDocument/2006/relationships/image" Target="media/image486.jpeg"/><Relationship Id="rId72" Type="http://schemas.openxmlformats.org/officeDocument/2006/relationships/image" Target="media/image66.png"/><Relationship Id="rId375" Type="http://schemas.openxmlformats.org/officeDocument/2006/relationships/image" Target="media/image341.png"/><Relationship Id="rId582" Type="http://schemas.openxmlformats.org/officeDocument/2006/relationships/image" Target="media/image513.png"/><Relationship Id="rId638" Type="http://schemas.openxmlformats.org/officeDocument/2006/relationships/image" Target="media/image561.png"/><Relationship Id="rId3" Type="http://schemas.openxmlformats.org/officeDocument/2006/relationships/styles" Target="styles.xml"/><Relationship Id="rId235" Type="http://schemas.openxmlformats.org/officeDocument/2006/relationships/image" Target="media/image221.png"/><Relationship Id="rId277" Type="http://schemas.openxmlformats.org/officeDocument/2006/relationships/image" Target="media/image260.png"/><Relationship Id="rId400" Type="http://schemas.openxmlformats.org/officeDocument/2006/relationships/image" Target="media/image366.png"/><Relationship Id="rId442" Type="http://schemas.openxmlformats.org/officeDocument/2006/relationships/image" Target="media/image406.png"/><Relationship Id="rId484" Type="http://schemas.openxmlformats.org/officeDocument/2006/relationships/image" Target="media/image448.png"/><Relationship Id="rId705" Type="http://schemas.openxmlformats.org/officeDocument/2006/relationships/image" Target="media/image623.png"/><Relationship Id="rId137" Type="http://schemas.openxmlformats.org/officeDocument/2006/relationships/footer" Target="footer11.xml"/><Relationship Id="rId302" Type="http://schemas.openxmlformats.org/officeDocument/2006/relationships/hyperlink" Target="mailto:kdelong39@utk.edu" TargetMode="External"/><Relationship Id="rId344" Type="http://schemas.openxmlformats.org/officeDocument/2006/relationships/image" Target="media/image310.png"/><Relationship Id="rId691" Type="http://schemas.openxmlformats.org/officeDocument/2006/relationships/image" Target="media/image609.png"/><Relationship Id="rId41" Type="http://schemas.openxmlformats.org/officeDocument/2006/relationships/image" Target="media/image36.png"/><Relationship Id="rId83" Type="http://schemas.openxmlformats.org/officeDocument/2006/relationships/image" Target="media/image75.png"/><Relationship Id="rId179" Type="http://schemas.openxmlformats.org/officeDocument/2006/relationships/image" Target="media/image168.png"/><Relationship Id="rId386" Type="http://schemas.openxmlformats.org/officeDocument/2006/relationships/image" Target="media/image352.png"/><Relationship Id="rId551" Type="http://schemas.openxmlformats.org/officeDocument/2006/relationships/footer" Target="footer50.xml"/><Relationship Id="rId593" Type="http://schemas.openxmlformats.org/officeDocument/2006/relationships/image" Target="media/image522.png"/><Relationship Id="rId607" Type="http://schemas.openxmlformats.org/officeDocument/2006/relationships/image" Target="media/image535.png"/><Relationship Id="rId649" Type="http://schemas.openxmlformats.org/officeDocument/2006/relationships/footer" Target="footer63.xml"/><Relationship Id="rId190" Type="http://schemas.openxmlformats.org/officeDocument/2006/relationships/image" Target="media/image179.png"/><Relationship Id="rId204" Type="http://schemas.openxmlformats.org/officeDocument/2006/relationships/image" Target="media/image193.png"/><Relationship Id="rId246" Type="http://schemas.openxmlformats.org/officeDocument/2006/relationships/image" Target="media/image231.png"/><Relationship Id="rId288" Type="http://schemas.openxmlformats.org/officeDocument/2006/relationships/image" Target="media/image270.png"/><Relationship Id="rId411" Type="http://schemas.openxmlformats.org/officeDocument/2006/relationships/image" Target="media/image375.png"/><Relationship Id="rId453" Type="http://schemas.openxmlformats.org/officeDocument/2006/relationships/image" Target="media/image417.png"/><Relationship Id="rId509" Type="http://schemas.openxmlformats.org/officeDocument/2006/relationships/image" Target="media/image465.jpeg"/><Relationship Id="rId660" Type="http://schemas.openxmlformats.org/officeDocument/2006/relationships/image" Target="media/image580.png"/><Relationship Id="rId106" Type="http://schemas.openxmlformats.org/officeDocument/2006/relationships/image" Target="media/image97.png"/><Relationship Id="rId313" Type="http://schemas.openxmlformats.org/officeDocument/2006/relationships/image" Target="media/image281.png"/><Relationship Id="rId495" Type="http://schemas.openxmlformats.org/officeDocument/2006/relationships/image" Target="media/image456.jpeg"/><Relationship Id="rId716" Type="http://schemas.openxmlformats.org/officeDocument/2006/relationships/image" Target="media/image634.png"/><Relationship Id="rId10" Type="http://schemas.openxmlformats.org/officeDocument/2006/relationships/footer" Target="footer2.xml"/><Relationship Id="rId52" Type="http://schemas.openxmlformats.org/officeDocument/2006/relationships/image" Target="media/image47.png"/><Relationship Id="rId94" Type="http://schemas.openxmlformats.org/officeDocument/2006/relationships/image" Target="media/image85.png"/><Relationship Id="rId148" Type="http://schemas.openxmlformats.org/officeDocument/2006/relationships/image" Target="media/image138.png"/><Relationship Id="rId355" Type="http://schemas.openxmlformats.org/officeDocument/2006/relationships/image" Target="media/image321.png"/><Relationship Id="rId397" Type="http://schemas.openxmlformats.org/officeDocument/2006/relationships/image" Target="media/image363.png"/><Relationship Id="rId520" Type="http://schemas.openxmlformats.org/officeDocument/2006/relationships/image" Target="media/image472.jpeg"/><Relationship Id="rId562" Type="http://schemas.openxmlformats.org/officeDocument/2006/relationships/footer" Target="footer54.xml"/><Relationship Id="rId618" Type="http://schemas.openxmlformats.org/officeDocument/2006/relationships/image" Target="media/image543.png"/><Relationship Id="rId215" Type="http://schemas.openxmlformats.org/officeDocument/2006/relationships/image" Target="media/image202.png"/><Relationship Id="rId257" Type="http://schemas.openxmlformats.org/officeDocument/2006/relationships/image" Target="media/image241.png"/><Relationship Id="rId422" Type="http://schemas.openxmlformats.org/officeDocument/2006/relationships/image" Target="media/image386.png"/><Relationship Id="rId464" Type="http://schemas.openxmlformats.org/officeDocument/2006/relationships/image" Target="media/image428.png"/><Relationship Id="rId299" Type="http://schemas.openxmlformats.org/officeDocument/2006/relationships/hyperlink" Target="http://www.qualtrics.com/" TargetMode="External"/><Relationship Id="rId63" Type="http://schemas.openxmlformats.org/officeDocument/2006/relationships/image" Target="media/image58.png"/><Relationship Id="rId159" Type="http://schemas.openxmlformats.org/officeDocument/2006/relationships/image" Target="media/image148.png"/><Relationship Id="rId366" Type="http://schemas.openxmlformats.org/officeDocument/2006/relationships/image" Target="media/image332.png"/><Relationship Id="rId573" Type="http://schemas.openxmlformats.org/officeDocument/2006/relationships/image" Target="media/image506.jpeg"/><Relationship Id="rId226" Type="http://schemas.openxmlformats.org/officeDocument/2006/relationships/image" Target="media/image212.png"/><Relationship Id="rId433" Type="http://schemas.openxmlformats.org/officeDocument/2006/relationships/image" Target="media/image397.png"/><Relationship Id="rId640" Type="http://schemas.openxmlformats.org/officeDocument/2006/relationships/image" Target="media/image563.png"/><Relationship Id="rId74" Type="http://schemas.openxmlformats.org/officeDocument/2006/relationships/image" Target="media/image68.png"/><Relationship Id="rId377" Type="http://schemas.openxmlformats.org/officeDocument/2006/relationships/image" Target="media/image343.png"/><Relationship Id="rId500" Type="http://schemas.openxmlformats.org/officeDocument/2006/relationships/footer" Target="footer31.xml"/><Relationship Id="rId584" Type="http://schemas.openxmlformats.org/officeDocument/2006/relationships/image" Target="media/image514.png"/><Relationship Id="rId5" Type="http://schemas.openxmlformats.org/officeDocument/2006/relationships/webSettings" Target="webSettings.xml"/><Relationship Id="rId237" Type="http://schemas.openxmlformats.org/officeDocument/2006/relationships/image" Target="media/image223.png"/><Relationship Id="rId444" Type="http://schemas.openxmlformats.org/officeDocument/2006/relationships/image" Target="media/image408.png"/><Relationship Id="rId651" Type="http://schemas.openxmlformats.org/officeDocument/2006/relationships/image" Target="media/image11.png"/><Relationship Id="rId290" Type="http://schemas.openxmlformats.org/officeDocument/2006/relationships/image" Target="media/image272.png"/><Relationship Id="rId304" Type="http://schemas.openxmlformats.org/officeDocument/2006/relationships/hyperlink" Target="mailto:f14@utk.edu" TargetMode="External"/><Relationship Id="rId388" Type="http://schemas.openxmlformats.org/officeDocument/2006/relationships/image" Target="media/image354.png"/><Relationship Id="rId511" Type="http://schemas.openxmlformats.org/officeDocument/2006/relationships/image" Target="media/image467.jpeg"/><Relationship Id="rId609" Type="http://schemas.openxmlformats.org/officeDocument/2006/relationships/image" Target="media/image537.png"/><Relationship Id="rId85" Type="http://schemas.openxmlformats.org/officeDocument/2006/relationships/image" Target="media/image77.png"/><Relationship Id="rId150" Type="http://schemas.openxmlformats.org/officeDocument/2006/relationships/image" Target="media/image140.png"/><Relationship Id="rId595" Type="http://schemas.openxmlformats.org/officeDocument/2006/relationships/image" Target="media/image524.png"/><Relationship Id="rId248" Type="http://schemas.openxmlformats.org/officeDocument/2006/relationships/image" Target="media/image233.png"/><Relationship Id="rId455" Type="http://schemas.openxmlformats.org/officeDocument/2006/relationships/image" Target="media/image419.png"/><Relationship Id="rId662" Type="http://schemas.openxmlformats.org/officeDocument/2006/relationships/image" Target="media/image582.png"/><Relationship Id="rId12" Type="http://schemas.openxmlformats.org/officeDocument/2006/relationships/hyperlink" Target="mailto:utkirb@utk.edu" TargetMode="External"/><Relationship Id="rId108" Type="http://schemas.openxmlformats.org/officeDocument/2006/relationships/image" Target="media/image99.png"/><Relationship Id="rId315" Type="http://schemas.openxmlformats.org/officeDocument/2006/relationships/image" Target="media/image283.png"/><Relationship Id="rId522" Type="http://schemas.openxmlformats.org/officeDocument/2006/relationships/image" Target="media/image474.jpeg"/><Relationship Id="rId96" Type="http://schemas.openxmlformats.org/officeDocument/2006/relationships/image" Target="media/image87.png"/><Relationship Id="rId161" Type="http://schemas.openxmlformats.org/officeDocument/2006/relationships/image" Target="media/image150.png"/><Relationship Id="rId399" Type="http://schemas.openxmlformats.org/officeDocument/2006/relationships/image" Target="media/image365.png"/><Relationship Id="rId259" Type="http://schemas.openxmlformats.org/officeDocument/2006/relationships/image" Target="media/image243.png"/><Relationship Id="rId466" Type="http://schemas.openxmlformats.org/officeDocument/2006/relationships/image" Target="media/image430.png"/><Relationship Id="rId673" Type="http://schemas.openxmlformats.org/officeDocument/2006/relationships/image" Target="media/image591.png"/><Relationship Id="rId23" Type="http://schemas.openxmlformats.org/officeDocument/2006/relationships/footer" Target="footer5.xml"/><Relationship Id="rId119" Type="http://schemas.openxmlformats.org/officeDocument/2006/relationships/image" Target="media/image110.png"/><Relationship Id="rId326" Type="http://schemas.openxmlformats.org/officeDocument/2006/relationships/footer" Target="footer24.xml"/><Relationship Id="rId533" Type="http://schemas.openxmlformats.org/officeDocument/2006/relationships/image" Target="media/image481.jpeg"/><Relationship Id="rId172" Type="http://schemas.openxmlformats.org/officeDocument/2006/relationships/image" Target="media/image161.png"/><Relationship Id="rId477" Type="http://schemas.openxmlformats.org/officeDocument/2006/relationships/image" Target="media/image441.png"/><Relationship Id="rId600" Type="http://schemas.openxmlformats.org/officeDocument/2006/relationships/image" Target="media/image529.png"/><Relationship Id="rId684" Type="http://schemas.openxmlformats.org/officeDocument/2006/relationships/image" Target="media/image602.png"/><Relationship Id="rId337" Type="http://schemas.openxmlformats.org/officeDocument/2006/relationships/image" Target="media/image303.png"/><Relationship Id="rId34" Type="http://schemas.openxmlformats.org/officeDocument/2006/relationships/image" Target="media/image30.png"/><Relationship Id="rId544" Type="http://schemas.openxmlformats.org/officeDocument/2006/relationships/footer" Target="footer46.xml"/><Relationship Id="rId183" Type="http://schemas.openxmlformats.org/officeDocument/2006/relationships/image" Target="media/image172.png"/><Relationship Id="rId390" Type="http://schemas.openxmlformats.org/officeDocument/2006/relationships/image" Target="media/image356.png"/><Relationship Id="rId404" Type="http://schemas.openxmlformats.org/officeDocument/2006/relationships/footer" Target="footer26.xml"/><Relationship Id="rId611" Type="http://schemas.openxmlformats.org/officeDocument/2006/relationships/image" Target="media/image539.png"/><Relationship Id="rId250" Type="http://schemas.openxmlformats.org/officeDocument/2006/relationships/footer" Target="footer17.xml"/><Relationship Id="rId488" Type="http://schemas.openxmlformats.org/officeDocument/2006/relationships/image" Target="media/image452.png"/><Relationship Id="rId695" Type="http://schemas.openxmlformats.org/officeDocument/2006/relationships/image" Target="media/image613.png"/><Relationship Id="rId709" Type="http://schemas.openxmlformats.org/officeDocument/2006/relationships/image" Target="media/image627.png"/><Relationship Id="rId45" Type="http://schemas.openxmlformats.org/officeDocument/2006/relationships/image" Target="media/image40.png"/><Relationship Id="rId110" Type="http://schemas.openxmlformats.org/officeDocument/2006/relationships/image" Target="media/image101.png"/><Relationship Id="rId348" Type="http://schemas.openxmlformats.org/officeDocument/2006/relationships/image" Target="media/image314.png"/><Relationship Id="rId555" Type="http://schemas.openxmlformats.org/officeDocument/2006/relationships/image" Target="media/image495.jpeg"/><Relationship Id="rId194" Type="http://schemas.openxmlformats.org/officeDocument/2006/relationships/image" Target="media/image183.png"/><Relationship Id="rId208" Type="http://schemas.openxmlformats.org/officeDocument/2006/relationships/image" Target="media/image197.png"/><Relationship Id="rId415" Type="http://schemas.openxmlformats.org/officeDocument/2006/relationships/image" Target="media/image379.png"/><Relationship Id="rId622" Type="http://schemas.openxmlformats.org/officeDocument/2006/relationships/image" Target="media/image547.png"/><Relationship Id="rId261" Type="http://schemas.openxmlformats.org/officeDocument/2006/relationships/image" Target="media/image245.png"/><Relationship Id="rId499" Type="http://schemas.openxmlformats.org/officeDocument/2006/relationships/image" Target="media/image459.jpeg"/><Relationship Id="rId56" Type="http://schemas.openxmlformats.org/officeDocument/2006/relationships/image" Target="media/image51.png"/><Relationship Id="rId359" Type="http://schemas.openxmlformats.org/officeDocument/2006/relationships/image" Target="media/image325.png"/><Relationship Id="rId566" Type="http://schemas.openxmlformats.org/officeDocument/2006/relationships/image" Target="media/image501.jpeg"/><Relationship Id="rId121" Type="http://schemas.openxmlformats.org/officeDocument/2006/relationships/image" Target="media/image112.png"/><Relationship Id="rId219" Type="http://schemas.openxmlformats.org/officeDocument/2006/relationships/image" Target="media/image206.png"/><Relationship Id="rId426" Type="http://schemas.openxmlformats.org/officeDocument/2006/relationships/image" Target="media/image390.png"/><Relationship Id="rId633" Type="http://schemas.openxmlformats.org/officeDocument/2006/relationships/image" Target="media/image556.png"/><Relationship Id="rId67" Type="http://schemas.openxmlformats.org/officeDocument/2006/relationships/footer" Target="footer7.xml"/><Relationship Id="rId272" Type="http://schemas.openxmlformats.org/officeDocument/2006/relationships/image" Target="media/image256.png"/><Relationship Id="rId577" Type="http://schemas.openxmlformats.org/officeDocument/2006/relationships/image" Target="media/image508.png"/><Relationship Id="rId700" Type="http://schemas.openxmlformats.org/officeDocument/2006/relationships/image" Target="media/image618.png"/><Relationship Id="rId132" Type="http://schemas.openxmlformats.org/officeDocument/2006/relationships/image" Target="media/image123.png"/><Relationship Id="rId437" Type="http://schemas.openxmlformats.org/officeDocument/2006/relationships/image" Target="media/image401.png"/><Relationship Id="rId644" Type="http://schemas.openxmlformats.org/officeDocument/2006/relationships/image" Target="media/image567.png"/><Relationship Id="rId283" Type="http://schemas.openxmlformats.org/officeDocument/2006/relationships/image" Target="media/image265.png"/><Relationship Id="rId490" Type="http://schemas.openxmlformats.org/officeDocument/2006/relationships/image" Target="media/image453.jpeg"/><Relationship Id="rId504" Type="http://schemas.openxmlformats.org/officeDocument/2006/relationships/image" Target="media/image462.jpeg"/><Relationship Id="rId711" Type="http://schemas.openxmlformats.org/officeDocument/2006/relationships/image" Target="media/image629.png"/><Relationship Id="rId78" Type="http://schemas.openxmlformats.org/officeDocument/2006/relationships/image" Target="media/image70.png"/><Relationship Id="rId143" Type="http://schemas.openxmlformats.org/officeDocument/2006/relationships/image" Target="media/image133.png"/><Relationship Id="rId350" Type="http://schemas.openxmlformats.org/officeDocument/2006/relationships/image" Target="media/image316.png"/><Relationship Id="rId588" Type="http://schemas.openxmlformats.org/officeDocument/2006/relationships/image" Target="media/image518.png"/><Relationship Id="rId9" Type="http://schemas.openxmlformats.org/officeDocument/2006/relationships/header" Target="header1.xml"/><Relationship Id="rId210" Type="http://schemas.openxmlformats.org/officeDocument/2006/relationships/footer" Target="footer13.xml"/><Relationship Id="rId448" Type="http://schemas.openxmlformats.org/officeDocument/2006/relationships/image" Target="media/image412.png"/><Relationship Id="rId655" Type="http://schemas.openxmlformats.org/officeDocument/2006/relationships/image" Target="media/image575.png"/><Relationship Id="rId294" Type="http://schemas.openxmlformats.org/officeDocument/2006/relationships/image" Target="media/image275.png"/><Relationship Id="rId308" Type="http://schemas.openxmlformats.org/officeDocument/2006/relationships/hyperlink" Target="mailto:13@utk.edu" TargetMode="External"/><Relationship Id="rId515" Type="http://schemas.openxmlformats.org/officeDocument/2006/relationships/image" Target="media/image470.jpeg"/><Relationship Id="rId722" Type="http://schemas.openxmlformats.org/officeDocument/2006/relationships/fontTable" Target="fontTable.xml"/><Relationship Id="rId89" Type="http://schemas.openxmlformats.org/officeDocument/2006/relationships/footer" Target="footer10.xml"/><Relationship Id="rId154" Type="http://schemas.openxmlformats.org/officeDocument/2006/relationships/image" Target="media/image143.png"/><Relationship Id="rId361" Type="http://schemas.openxmlformats.org/officeDocument/2006/relationships/image" Target="media/image327.png"/><Relationship Id="rId599" Type="http://schemas.openxmlformats.org/officeDocument/2006/relationships/image" Target="media/image528.png"/><Relationship Id="rId459" Type="http://schemas.openxmlformats.org/officeDocument/2006/relationships/image" Target="media/image423.png"/><Relationship Id="rId666" Type="http://schemas.openxmlformats.org/officeDocument/2006/relationships/image" Target="media/image584.png"/><Relationship Id="rId16" Type="http://schemas.openxmlformats.org/officeDocument/2006/relationships/image" Target="media/image14.png"/><Relationship Id="rId221" Type="http://schemas.openxmlformats.org/officeDocument/2006/relationships/image" Target="media/image208.png"/><Relationship Id="rId319" Type="http://schemas.openxmlformats.org/officeDocument/2006/relationships/image" Target="media/image286.png"/><Relationship Id="rId526" Type="http://schemas.openxmlformats.org/officeDocument/2006/relationships/footer" Target="footer39.xml"/><Relationship Id="rId165" Type="http://schemas.openxmlformats.org/officeDocument/2006/relationships/image" Target="media/image154.png"/><Relationship Id="rId372" Type="http://schemas.openxmlformats.org/officeDocument/2006/relationships/image" Target="media/image338.png"/><Relationship Id="rId677" Type="http://schemas.openxmlformats.org/officeDocument/2006/relationships/image" Target="media/image595.png"/><Relationship Id="rId232" Type="http://schemas.openxmlformats.org/officeDocument/2006/relationships/image" Target="media/image218.png"/><Relationship Id="rId27" Type="http://schemas.openxmlformats.org/officeDocument/2006/relationships/image" Target="media/image23.png"/><Relationship Id="rId537" Type="http://schemas.openxmlformats.org/officeDocument/2006/relationships/image" Target="media/image484.jpeg"/><Relationship Id="rId80" Type="http://schemas.openxmlformats.org/officeDocument/2006/relationships/image" Target="media/image72.png"/><Relationship Id="rId176" Type="http://schemas.openxmlformats.org/officeDocument/2006/relationships/image" Target="media/image165.png"/><Relationship Id="rId383" Type="http://schemas.openxmlformats.org/officeDocument/2006/relationships/image" Target="media/image349.png"/><Relationship Id="rId590" Type="http://schemas.openxmlformats.org/officeDocument/2006/relationships/image" Target="media/image519.png"/><Relationship Id="rId604" Type="http://schemas.openxmlformats.org/officeDocument/2006/relationships/image" Target="media/image532.png"/><Relationship Id="rId243" Type="http://schemas.openxmlformats.org/officeDocument/2006/relationships/footer" Target="footer16.xml"/><Relationship Id="rId450" Type="http://schemas.openxmlformats.org/officeDocument/2006/relationships/image" Target="media/image414.png"/><Relationship Id="rId688" Type="http://schemas.openxmlformats.org/officeDocument/2006/relationships/image" Target="media/image606.png"/><Relationship Id="rId38" Type="http://schemas.openxmlformats.org/officeDocument/2006/relationships/footer" Target="footer6.xml"/><Relationship Id="rId103" Type="http://schemas.openxmlformats.org/officeDocument/2006/relationships/image" Target="media/image94.png"/><Relationship Id="rId310" Type="http://schemas.openxmlformats.org/officeDocument/2006/relationships/image" Target="media/image278.png"/><Relationship Id="rId548" Type="http://schemas.openxmlformats.org/officeDocument/2006/relationships/footer" Target="footer49.xml"/><Relationship Id="rId91" Type="http://schemas.openxmlformats.org/officeDocument/2006/relationships/image" Target="media/image82.png"/><Relationship Id="rId187" Type="http://schemas.openxmlformats.org/officeDocument/2006/relationships/image" Target="media/image176.png"/><Relationship Id="rId394" Type="http://schemas.openxmlformats.org/officeDocument/2006/relationships/image" Target="media/image360.png"/><Relationship Id="rId408" Type="http://schemas.openxmlformats.org/officeDocument/2006/relationships/image" Target="media/image372.png"/><Relationship Id="rId615" Type="http://schemas.openxmlformats.org/officeDocument/2006/relationships/image" Target="media/image3.png"/><Relationship Id="rId254" Type="http://schemas.openxmlformats.org/officeDocument/2006/relationships/image" Target="media/image238.png"/><Relationship Id="rId699" Type="http://schemas.openxmlformats.org/officeDocument/2006/relationships/image" Target="media/image617.png"/><Relationship Id="rId49" Type="http://schemas.openxmlformats.org/officeDocument/2006/relationships/image" Target="media/image44.png"/><Relationship Id="rId114" Type="http://schemas.openxmlformats.org/officeDocument/2006/relationships/image" Target="media/image105.png"/><Relationship Id="rId461" Type="http://schemas.openxmlformats.org/officeDocument/2006/relationships/image" Target="media/image425.png"/><Relationship Id="rId559" Type="http://schemas.openxmlformats.org/officeDocument/2006/relationships/image" Target="media/image498.jpeg"/><Relationship Id="rId198" Type="http://schemas.openxmlformats.org/officeDocument/2006/relationships/image" Target="media/image187.png"/><Relationship Id="rId321" Type="http://schemas.openxmlformats.org/officeDocument/2006/relationships/image" Target="media/image288.png"/><Relationship Id="rId419" Type="http://schemas.openxmlformats.org/officeDocument/2006/relationships/image" Target="media/image383.png"/><Relationship Id="rId626" Type="http://schemas.openxmlformats.org/officeDocument/2006/relationships/image" Target="media/image551.png"/><Relationship Id="rId265" Type="http://schemas.openxmlformats.org/officeDocument/2006/relationships/image" Target="media/image249.png"/><Relationship Id="rId472" Type="http://schemas.openxmlformats.org/officeDocument/2006/relationships/image" Target="media/image436.png"/><Relationship Id="rId125" Type="http://schemas.openxmlformats.org/officeDocument/2006/relationships/image" Target="media/image116.png"/><Relationship Id="rId332" Type="http://schemas.openxmlformats.org/officeDocument/2006/relationships/image" Target="media/image298.png"/><Relationship Id="rId637" Type="http://schemas.openxmlformats.org/officeDocument/2006/relationships/image" Target="media/image560.png"/><Relationship Id="rId276" Type="http://schemas.openxmlformats.org/officeDocument/2006/relationships/image" Target="media/image259.png"/><Relationship Id="rId483" Type="http://schemas.openxmlformats.org/officeDocument/2006/relationships/image" Target="media/image447.png"/><Relationship Id="rId690" Type="http://schemas.openxmlformats.org/officeDocument/2006/relationships/image" Target="media/image608.png"/><Relationship Id="rId704" Type="http://schemas.openxmlformats.org/officeDocument/2006/relationships/image" Target="media/image622.png"/><Relationship Id="rId40" Type="http://schemas.openxmlformats.org/officeDocument/2006/relationships/image" Target="media/image35.png"/><Relationship Id="rId136" Type="http://schemas.openxmlformats.org/officeDocument/2006/relationships/image" Target="media/image127.png"/><Relationship Id="rId343" Type="http://schemas.openxmlformats.org/officeDocument/2006/relationships/image" Target="media/image309.png"/><Relationship Id="rId550" Type="http://schemas.openxmlformats.org/officeDocument/2006/relationships/image" Target="media/image491.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y4\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6285-2B5B-4972-B43A-36703964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107</Pages>
  <Words>9530</Words>
  <Characters>55925</Characters>
  <Application>Microsoft Office Word</Application>
  <DocSecurity>0</DocSecurity>
  <Lines>466</Lines>
  <Paragraphs>130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65325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2021-01-18T19:26:00Z</dcterms:created>
  <dcterms:modified xsi:type="dcterms:W3CDTF">2021-02-26T19:54:00Z</dcterms:modified>
</cp:coreProperties>
</file>